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xmlns:wp14="http://schemas.microsoft.com/office/word/2010/wordml" w:rsidRPr="003555B5" w:rsidR="00744C77" w14:paraId="047E59C5" wp14:textId="77777777">
        <w:trPr>
          <w:trHeight w:val="960"/>
        </w:trPr>
        <w:tc>
          <w:tcPr>
            <w:tcW w:w="4410" w:type="dxa"/>
            <w:shd w:val="clear" w:color="auto" w:fill="auto"/>
          </w:tcPr>
          <w:p w:rsidRPr="003555B5" w:rsidR="00744C77" w:rsidP="004A21C9" w:rsidRDefault="00635063" w14:paraId="6B34AF5A" wp14:textId="777777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xmlns:wp14="http://schemas.microsoft.com/office/word/2010/wordprocessingDrawing" distT="4294967293" distB="4294967293" distL="114300" distR="114300" simplePos="0" relativeHeight="251657216" behindDoc="0" locked="0" layoutInCell="1" allowOverlap="1" wp14:anchorId="4129ACEE" wp14:editId="7777777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67002CEF">
                    <v:line id="Straight Connector 1" style="position:absolute;z-index:2516572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spid="_x0000_s1026" strokeweight="1pt" from="62.55pt,29.35pt" to="137.55pt,29.35pt" w14:anchorId="52F395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"/>
                  </w:pict>
                </mc:Fallback>
              </mc:AlternateContent>
            </w:r>
            <w:r w:rsidRPr="003555B5" w:rsidR="00744C77">
              <w:rPr>
                <w:bCs/>
                <w:color w:val="000000"/>
                <w:sz w:val="24"/>
              </w:rPr>
              <w:t>BỘ GI</w:t>
            </w:r>
            <w:r w:rsidRPr="003555B5" w:rsidR="00B65AB4">
              <w:rPr>
                <w:bCs/>
                <w:color w:val="000000"/>
                <w:sz w:val="24"/>
              </w:rPr>
              <w:t>Á</w:t>
            </w:r>
            <w:r w:rsidRPr="003555B5" w:rsidR="00744C77">
              <w:rPr>
                <w:bCs/>
                <w:color w:val="000000"/>
                <w:sz w:val="24"/>
              </w:rPr>
              <w:t>O DỤC VÀ ĐÀO TẠO</w:t>
            </w:r>
            <w:r w:rsidRPr="003555B5" w:rsidR="004A21C9">
              <w:rPr>
                <w:bCs/>
                <w:color w:val="000000"/>
                <w:sz w:val="24"/>
              </w:rPr>
              <w:t xml:space="preserve"> </w:t>
            </w:r>
            <w:r w:rsidRPr="003555B5" w:rsidR="00744C77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Pr="003555B5" w:rsidR="00744C77" w:rsidP="004A21C9" w:rsidRDefault="00744C77" w14:paraId="47A13B5D" wp14:textId="777777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Pr="003555B5" w:rsidR="00744C77" w:rsidP="004A21C9" w:rsidRDefault="00635063" w14:paraId="7C13568E" wp14:textId="777777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xmlns:wp14="http://schemas.microsoft.com/office/word/2010/wordprocessingDrawing" distT="4294967294" distB="4294967294" distL="114300" distR="114300" simplePos="0" relativeHeight="251658240" behindDoc="0" locked="0" layoutInCell="1" allowOverlap="1" wp14:anchorId="73E93B79" wp14:editId="7777777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F9BFAB1">
                    <v:line id="Straight Connector 4" style="position:absolute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spid="_x0000_s1026" strokecolor="windowText" strokeweight="1pt" from="55.15pt,16.2pt" to="207.15pt,16.2pt" w14:anchorId="3C57575D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&#13;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555B5" w:rsidR="00744C77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xmlns:wp14="http://schemas.microsoft.com/office/word/2010/wordml" w:rsidRPr="003555B5" w:rsidR="00744C77" w:rsidP="00744C77" w:rsidRDefault="00744C77" w14:paraId="672A6659" wp14:textId="777777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xmlns:wp14="http://schemas.microsoft.com/office/word/2010/wordml" w:rsidRPr="003555B5" w:rsidR="00744C77" w:rsidP="00744C77" w:rsidRDefault="00744C77" w14:paraId="6AF84F1A" wp14:textId="777777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xmlns:wp14="http://schemas.microsoft.com/office/word/2010/wordml" w:rsidRPr="004425BF" w:rsidR="00367502" w:rsidP="00A532D6" w:rsidRDefault="00744C77" w14:paraId="50767DD0" wp14:textId="77777777">
      <w:pPr>
        <w:pStyle w:val="BodyText2"/>
        <w:numPr>
          <w:ilvl w:val="0"/>
          <w:numId w:val="6"/>
        </w:numPr>
        <w:spacing w:before="240" w:after="0" w:line="240" w:lineRule="auto"/>
        <w:ind w:right="36"/>
        <w:jc w:val="both"/>
        <w:rPr>
          <w:bCs/>
          <w:sz w:val="24"/>
          <w:szCs w:val="24"/>
        </w:rPr>
      </w:pPr>
      <w:r w:rsidRPr="004425BF">
        <w:rPr>
          <w:b/>
          <w:bCs/>
          <w:color w:val="000000"/>
          <w:sz w:val="24"/>
          <w:szCs w:val="24"/>
        </w:rPr>
        <w:t>Tên</w:t>
      </w:r>
      <w:r w:rsidRPr="004425BF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4425BF" w:rsidR="00A662C9">
        <w:rPr>
          <w:b/>
          <w:bCs/>
          <w:sz w:val="24"/>
          <w:szCs w:val="24"/>
        </w:rPr>
        <w:t>:</w:t>
      </w:r>
      <w:r w:rsidRPr="00CD0E6E" w:rsidR="00A662C9">
        <w:rPr>
          <w:sz w:val="24"/>
          <w:szCs w:val="24"/>
        </w:rPr>
        <w:t xml:space="preserve"> </w:t>
      </w:r>
      <w:r w:rsidRPr="00CD0E6E" w:rsidR="00CD0E6E">
        <w:rPr>
          <w:sz w:val="24"/>
          <w:szCs w:val="24"/>
        </w:rPr>
        <w:t>Năng</w:t>
      </w:r>
      <w:r w:rsidRPr="00CD0E6E" w:rsidR="00CD0E6E">
        <w:rPr>
          <w:sz w:val="24"/>
          <w:szCs w:val="24"/>
          <w:lang w:val="vi-VN"/>
        </w:rPr>
        <w:t xml:space="preserve"> lượng và sự phát triển bền vững</w:t>
      </w:r>
      <w:r w:rsidRPr="004425BF" w:rsidR="004425BF">
        <w:rPr>
          <w:bCs/>
          <w:sz w:val="24"/>
          <w:szCs w:val="24"/>
        </w:rPr>
        <w:t xml:space="preserve"> </w:t>
      </w:r>
      <w:r w:rsidR="004425BF">
        <w:rPr>
          <w:bCs/>
          <w:sz w:val="24"/>
          <w:szCs w:val="24"/>
        </w:rPr>
        <w:t>(</w:t>
      </w:r>
      <w:r w:rsidR="00CD0E6E">
        <w:rPr>
          <w:bCs/>
          <w:sz w:val="24"/>
          <w:szCs w:val="24"/>
        </w:rPr>
        <w:t>Energy</w:t>
      </w:r>
      <w:r w:rsidR="00CD0E6E">
        <w:rPr>
          <w:bCs/>
          <w:sz w:val="24"/>
          <w:szCs w:val="24"/>
          <w:lang w:val="vi-VN"/>
        </w:rPr>
        <w:t xml:space="preserve"> and Sustainable Development</w:t>
      </w:r>
      <w:r w:rsidR="004425BF">
        <w:rPr>
          <w:bCs/>
          <w:sz w:val="24"/>
          <w:szCs w:val="24"/>
        </w:rPr>
        <w:t>)</w:t>
      </w:r>
    </w:p>
    <w:p xmlns:wp14="http://schemas.microsoft.com/office/word/2010/wordml" w:rsidRPr="00CD0E6E" w:rsidR="00744C77" w:rsidP="006447AD" w:rsidRDefault="00744C77" w14:paraId="59CED745" wp14:textId="77777777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A662C9">
        <w:rPr>
          <w:b/>
          <w:sz w:val="24"/>
          <w:szCs w:val="24"/>
        </w:rPr>
        <w:t xml:space="preserve"> </w:t>
      </w:r>
      <w:r w:rsidR="00C902AD">
        <w:rPr>
          <w:sz w:val="24"/>
          <w:szCs w:val="24"/>
        </w:rPr>
        <w:t>7</w:t>
      </w:r>
      <w:r w:rsidR="00A532D6">
        <w:rPr>
          <w:sz w:val="24"/>
          <w:szCs w:val="24"/>
        </w:rPr>
        <w:t>1103</w:t>
      </w:r>
      <w:r w:rsidR="00CD0E6E">
        <w:rPr>
          <w:sz w:val="24"/>
          <w:szCs w:val="24"/>
          <w:lang w:val="vi-VN"/>
        </w:rPr>
        <w:t>12</w:t>
      </w:r>
    </w:p>
    <w:p xmlns:wp14="http://schemas.microsoft.com/office/word/2010/wordml" w:rsidRPr="00A662C9" w:rsidR="00744C77" w:rsidP="006447AD" w:rsidRDefault="00744C77" w14:paraId="4DB40EED" wp14:textId="77777777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A662C9">
        <w:rPr>
          <w:b/>
          <w:bCs/>
          <w:color w:val="000000"/>
          <w:sz w:val="24"/>
          <w:szCs w:val="24"/>
        </w:rPr>
        <w:t xml:space="preserve"> </w:t>
      </w:r>
      <w:r w:rsidR="004425BF">
        <w:rPr>
          <w:bCs/>
          <w:color w:val="000000"/>
          <w:sz w:val="24"/>
          <w:szCs w:val="24"/>
        </w:rPr>
        <w:t>2</w:t>
      </w:r>
      <w:r w:rsidR="003A2D6B">
        <w:rPr>
          <w:bCs/>
          <w:color w:val="000000"/>
          <w:sz w:val="24"/>
          <w:szCs w:val="24"/>
        </w:rPr>
        <w:t xml:space="preserve"> (2-0-4)</w:t>
      </w:r>
      <w:r w:rsidR="00C633CB">
        <w:rPr>
          <w:bCs/>
          <w:color w:val="000000"/>
          <w:sz w:val="24"/>
          <w:szCs w:val="24"/>
        </w:rPr>
        <w:t>, học trong 8 tuần</w:t>
      </w:r>
    </w:p>
    <w:p xmlns:wp14="http://schemas.microsoft.com/office/word/2010/wordml" w:rsidRPr="00A662C9" w:rsidR="006447AD" w:rsidP="006447AD" w:rsidRDefault="00744C77" w14:paraId="722AA48A" wp14:textId="77777777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Pr="003555B5" w:rsidR="004A21C9">
        <w:rPr>
          <w:b/>
          <w:sz w:val="24"/>
          <w:szCs w:val="24"/>
        </w:rPr>
        <w:t xml:space="preserve"> </w:t>
      </w:r>
      <w:r w:rsidR="004425BF">
        <w:rPr>
          <w:sz w:val="24"/>
          <w:szCs w:val="24"/>
        </w:rPr>
        <w:t>30</w:t>
      </w:r>
    </w:p>
    <w:p xmlns:wp14="http://schemas.microsoft.com/office/word/2010/wordml" w:rsidRPr="003555B5" w:rsidR="000D075E" w:rsidP="006447AD" w:rsidRDefault="00B63516" w14:paraId="401769C7" wp14:textId="77777777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Pr="003555B5" w:rsidR="00744C77">
        <w:rPr>
          <w:sz w:val="24"/>
          <w:szCs w:val="24"/>
          <w:lang w:val="vi-VN"/>
        </w:rPr>
        <w:t>ý thuyết</w:t>
      </w:r>
      <w:r w:rsidR="00576F9B">
        <w:rPr>
          <w:sz w:val="24"/>
          <w:szCs w:val="24"/>
          <w:lang w:val="vi-VN"/>
        </w:rPr>
        <w:t xml:space="preserve">: </w:t>
      </w:r>
      <w:r w:rsidR="004425BF">
        <w:rPr>
          <w:sz w:val="24"/>
          <w:szCs w:val="24"/>
        </w:rPr>
        <w:t>25</w:t>
      </w:r>
      <w:r w:rsidR="00576F9B">
        <w:rPr>
          <w:sz w:val="24"/>
          <w:szCs w:val="24"/>
          <w:lang w:val="vi-VN"/>
        </w:rPr>
        <w:t>;</w:t>
      </w:r>
      <w:r w:rsidR="00576F9B">
        <w:rPr>
          <w:sz w:val="24"/>
          <w:szCs w:val="24"/>
          <w:lang w:val="vi-VN"/>
        </w:rPr>
        <w:tab/>
      </w:r>
      <w:r w:rsidR="00576F9B">
        <w:rPr>
          <w:sz w:val="24"/>
          <w:szCs w:val="24"/>
          <w:lang w:val="vi-VN"/>
        </w:rPr>
        <w:tab/>
      </w:r>
      <w:r w:rsidRPr="003555B5" w:rsidR="000D075E">
        <w:rPr>
          <w:sz w:val="24"/>
          <w:szCs w:val="24"/>
          <w:lang w:val="vi-VN"/>
        </w:rPr>
        <w:t>Bài tập:</w:t>
      </w:r>
      <w:r w:rsidR="00576F9B">
        <w:rPr>
          <w:sz w:val="24"/>
          <w:szCs w:val="24"/>
        </w:rPr>
        <w:t xml:space="preserve"> 5</w:t>
      </w:r>
      <w:r w:rsidRPr="003555B5" w:rsidR="000D075E">
        <w:rPr>
          <w:sz w:val="24"/>
          <w:szCs w:val="24"/>
          <w:lang w:val="vi-VN"/>
        </w:rPr>
        <w:t>;</w:t>
      </w:r>
      <w:r w:rsidR="00576F9B">
        <w:rPr>
          <w:sz w:val="24"/>
          <w:szCs w:val="24"/>
          <w:lang w:val="vi-VN"/>
        </w:rPr>
        <w:tab/>
      </w:r>
      <w:r w:rsidR="00576F9B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</w:t>
      </w:r>
      <w:r w:rsidRPr="003555B5" w:rsidR="00744C77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576F9B"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xmlns:wp14="http://schemas.microsoft.com/office/word/2010/wordml" w:rsidRPr="00A662C9" w:rsidR="00744C77" w:rsidP="00A662C9" w:rsidRDefault="006447AD" w14:paraId="034DFB65" wp14:textId="77777777">
      <w:pPr>
        <w:pStyle w:val="BodyText2"/>
        <w:spacing w:before="120" w:after="0" w:line="240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A662C9">
        <w:rPr>
          <w:sz w:val="24"/>
          <w:szCs w:val="24"/>
          <w:lang w:val="vi-VN"/>
        </w:rPr>
        <w:t>T</w:t>
      </w:r>
      <w:r w:rsidRPr="00A662C9" w:rsidR="00744C77">
        <w:rPr>
          <w:sz w:val="24"/>
          <w:szCs w:val="24"/>
          <w:lang w:val="vi-VN"/>
        </w:rPr>
        <w:t>hực</w:t>
      </w:r>
      <w:r w:rsidRPr="003555B5" w:rsidR="00744C77">
        <w:rPr>
          <w:sz w:val="24"/>
          <w:szCs w:val="24"/>
          <w:lang w:val="vi-VN"/>
        </w:rPr>
        <w:t xml:space="preserve"> tập</w:t>
      </w:r>
      <w:r w:rsidR="00576F9B">
        <w:rPr>
          <w:sz w:val="24"/>
          <w:szCs w:val="24"/>
          <w:lang w:val="vi-VN"/>
        </w:rPr>
        <w:t xml:space="preserve">: </w:t>
      </w:r>
      <w:r w:rsidRPr="00576F9B" w:rsidR="00576F9B">
        <w:rPr>
          <w:sz w:val="24"/>
          <w:szCs w:val="24"/>
          <w:lang w:val="vi-VN"/>
        </w:rPr>
        <w:t>0</w:t>
      </w:r>
      <w:r w:rsidRPr="003555B5" w:rsidR="000D075E">
        <w:rPr>
          <w:sz w:val="24"/>
          <w:szCs w:val="24"/>
          <w:lang w:val="vi-VN"/>
        </w:rPr>
        <w:t>;</w:t>
      </w:r>
      <w:r w:rsidR="00576F9B">
        <w:rPr>
          <w:sz w:val="24"/>
          <w:szCs w:val="24"/>
          <w:lang w:val="vi-VN"/>
        </w:rPr>
        <w:tab/>
      </w:r>
      <w:r w:rsidR="00576F9B">
        <w:rPr>
          <w:sz w:val="24"/>
          <w:szCs w:val="24"/>
          <w:lang w:val="vi-VN"/>
        </w:rPr>
        <w:tab/>
      </w:r>
      <w:r w:rsidRPr="003555B5" w:rsidR="000D075E">
        <w:rPr>
          <w:sz w:val="24"/>
          <w:szCs w:val="24"/>
          <w:lang w:val="vi-VN"/>
        </w:rPr>
        <w:t xml:space="preserve">Đồ </w:t>
      </w:r>
      <w:r w:rsidRPr="003555B5" w:rsidR="00744C77">
        <w:rPr>
          <w:sz w:val="24"/>
          <w:szCs w:val="24"/>
          <w:lang w:val="vi-VN"/>
        </w:rPr>
        <w:t>án</w:t>
      </w:r>
      <w:r w:rsidRPr="003555B5" w:rsidR="000D075E">
        <w:rPr>
          <w:sz w:val="24"/>
          <w:szCs w:val="24"/>
          <w:lang w:val="vi-VN"/>
        </w:rPr>
        <w:t>:</w:t>
      </w:r>
      <w:r w:rsidRPr="00576F9B" w:rsidR="00576F9B">
        <w:rPr>
          <w:sz w:val="24"/>
          <w:szCs w:val="24"/>
          <w:lang w:val="vi-VN"/>
        </w:rPr>
        <w:t xml:space="preserve"> 0</w:t>
      </w:r>
      <w:r w:rsidR="00576F9B">
        <w:rPr>
          <w:sz w:val="24"/>
          <w:szCs w:val="24"/>
          <w:lang w:val="vi-VN"/>
        </w:rPr>
        <w:t>;</w:t>
      </w:r>
      <w:r w:rsidR="00576F9B">
        <w:rPr>
          <w:sz w:val="24"/>
          <w:szCs w:val="24"/>
          <w:lang w:val="vi-VN"/>
        </w:rPr>
        <w:tab/>
      </w:r>
      <w:r w:rsidR="00576F9B">
        <w:rPr>
          <w:sz w:val="24"/>
          <w:szCs w:val="24"/>
          <w:lang w:val="vi-VN"/>
        </w:rPr>
        <w:tab/>
      </w:r>
      <w:r w:rsidRPr="003555B5" w:rsidR="000D075E">
        <w:rPr>
          <w:sz w:val="24"/>
          <w:szCs w:val="24"/>
          <w:lang w:val="vi-VN"/>
        </w:rPr>
        <w:t>T</w:t>
      </w:r>
      <w:r w:rsidRPr="003555B5" w:rsidR="00744C77">
        <w:rPr>
          <w:sz w:val="24"/>
          <w:szCs w:val="24"/>
          <w:lang w:val="vi-VN"/>
        </w:rPr>
        <w:t>ự học</w:t>
      </w:r>
      <w:r w:rsidRPr="003555B5" w:rsidR="000D075E">
        <w:rPr>
          <w:sz w:val="24"/>
          <w:szCs w:val="24"/>
          <w:lang w:val="vi-VN"/>
        </w:rPr>
        <w:t>:</w:t>
      </w:r>
      <w:r w:rsidR="004425BF">
        <w:rPr>
          <w:sz w:val="24"/>
          <w:szCs w:val="24"/>
          <w:lang w:val="vi-VN"/>
        </w:rPr>
        <w:t xml:space="preserve"> </w:t>
      </w:r>
      <w:r w:rsidRPr="004425BF" w:rsidR="004425BF">
        <w:rPr>
          <w:sz w:val="24"/>
          <w:szCs w:val="24"/>
          <w:lang w:val="vi-VN"/>
        </w:rPr>
        <w:t>60</w:t>
      </w:r>
      <w:r w:rsidRPr="00A662C9" w:rsidR="00210206">
        <w:rPr>
          <w:sz w:val="24"/>
          <w:szCs w:val="24"/>
          <w:lang w:val="vi-VN"/>
        </w:rPr>
        <w:t>;</w:t>
      </w:r>
    </w:p>
    <w:p xmlns:wp14="http://schemas.microsoft.com/office/word/2010/wordml" w:rsidRPr="00576F9B" w:rsidR="00744C77" w:rsidP="006447AD" w:rsidRDefault="00744C77" w14:paraId="17A2A4B8" wp14:textId="7777777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76F9B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Pr="00576F9B" w:rsidR="004A21C9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576F9B">
        <w:rPr>
          <w:b/>
          <w:bCs/>
          <w:color w:val="000000"/>
          <w:sz w:val="24"/>
          <w:szCs w:val="24"/>
          <w:lang w:val="vi-VN"/>
        </w:rPr>
        <w:t>học phần</w:t>
      </w:r>
    </w:p>
    <w:p xmlns:wp14="http://schemas.microsoft.com/office/word/2010/wordml" w:rsidRPr="00576F9B" w:rsidR="003F5908" w:rsidP="006D03CF" w:rsidRDefault="006447AD" w14:paraId="4B2E4AFF" wp14:textId="77777777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576F9B">
        <w:rPr>
          <w:b/>
          <w:sz w:val="24"/>
          <w:szCs w:val="24"/>
          <w:lang w:val="vi-VN"/>
        </w:rPr>
        <w:t>2.1.</w:t>
      </w:r>
      <w:r w:rsidRPr="00576F9B" w:rsidR="003555B5">
        <w:rPr>
          <w:b/>
          <w:sz w:val="24"/>
          <w:szCs w:val="24"/>
          <w:lang w:val="vi-VN"/>
        </w:rPr>
        <w:t xml:space="preserve"> </w:t>
      </w:r>
      <w:r w:rsidRPr="00576F9B" w:rsidR="003F5908">
        <w:rPr>
          <w:b/>
          <w:sz w:val="24"/>
          <w:szCs w:val="24"/>
          <w:lang w:val="vi-VN"/>
        </w:rPr>
        <w:t>Giảng viên giảng dạy:</w:t>
      </w:r>
      <w:r w:rsidRPr="003555B5" w:rsidR="006D03CF">
        <w:rPr>
          <w:b/>
          <w:sz w:val="24"/>
          <w:szCs w:val="24"/>
          <w:lang w:val="vi-VN"/>
        </w:rPr>
        <w:tab/>
      </w:r>
      <w:r w:rsidRPr="00576F9B" w:rsidR="006D03CF">
        <w:rPr>
          <w:b/>
          <w:sz w:val="24"/>
          <w:szCs w:val="24"/>
          <w:lang w:val="vi-VN"/>
        </w:rPr>
        <w:t>Mã giảng viên</w:t>
      </w:r>
    </w:p>
    <w:p xmlns:wp14="http://schemas.microsoft.com/office/word/2010/wordml" w:rsidRPr="008B29D3" w:rsidR="003F5908" w:rsidP="006D03CF" w:rsidRDefault="003F5908" w14:paraId="6C929A71" wp14:textId="7777777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8B29D3">
        <w:rPr>
          <w:sz w:val="24"/>
          <w:szCs w:val="24"/>
          <w:lang w:val="vi-VN"/>
        </w:rPr>
        <w:t xml:space="preserve">1. </w:t>
      </w:r>
      <w:r w:rsidRPr="008B29D3" w:rsidR="008B29D3">
        <w:rPr>
          <w:sz w:val="24"/>
          <w:szCs w:val="24"/>
          <w:lang w:val="vi-VN"/>
        </w:rPr>
        <w:t xml:space="preserve">PGS. </w:t>
      </w:r>
      <w:r w:rsidRPr="008B29D3">
        <w:rPr>
          <w:sz w:val="24"/>
          <w:szCs w:val="24"/>
          <w:lang w:val="vi-VN"/>
        </w:rPr>
        <w:t xml:space="preserve">TS. </w:t>
      </w:r>
      <w:r w:rsidRPr="008B29D3" w:rsidR="008B29D3">
        <w:rPr>
          <w:sz w:val="24"/>
          <w:szCs w:val="24"/>
          <w:lang w:val="vi-VN"/>
        </w:rPr>
        <w:t>Phan Quang Văn</w:t>
      </w:r>
      <w:r w:rsidRPr="008B29D3" w:rsidR="006D03CF">
        <w:rPr>
          <w:sz w:val="24"/>
          <w:szCs w:val="24"/>
          <w:lang w:val="vi-VN"/>
        </w:rPr>
        <w:tab/>
      </w:r>
      <w:r w:rsidR="00760509">
        <w:rPr>
          <w:sz w:val="24"/>
          <w:szCs w:val="24"/>
          <w:lang w:val="vi-VN"/>
        </w:rPr>
        <w:t>0302-08</w:t>
      </w:r>
    </w:p>
    <w:p xmlns:wp14="http://schemas.microsoft.com/office/word/2010/wordml" w:rsidRPr="008B29D3" w:rsidR="003F5908" w:rsidP="006D03CF" w:rsidRDefault="003F5908" w14:paraId="3C582319" wp14:textId="7777777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8B29D3">
        <w:rPr>
          <w:sz w:val="24"/>
          <w:szCs w:val="24"/>
          <w:lang w:val="vi-VN"/>
        </w:rPr>
        <w:t>2. T</w:t>
      </w:r>
      <w:r w:rsidRPr="008B29D3" w:rsidR="00576F9B">
        <w:rPr>
          <w:sz w:val="24"/>
          <w:szCs w:val="24"/>
          <w:lang w:val="vi-VN"/>
        </w:rPr>
        <w:t xml:space="preserve">hS. </w:t>
      </w:r>
      <w:r w:rsidRPr="003A65F5" w:rsidR="008B29D3">
        <w:rPr>
          <w:sz w:val="24"/>
          <w:szCs w:val="24"/>
          <w:lang w:val="vi-VN"/>
        </w:rPr>
        <w:t>Đào Trung Thành</w:t>
      </w:r>
      <w:r w:rsidRPr="008B29D3" w:rsidR="006D03CF">
        <w:rPr>
          <w:sz w:val="24"/>
          <w:szCs w:val="24"/>
          <w:lang w:val="vi-VN"/>
        </w:rPr>
        <w:tab/>
      </w:r>
      <w:r w:rsidR="00760509">
        <w:rPr>
          <w:sz w:val="24"/>
          <w:szCs w:val="24"/>
          <w:lang w:val="vi-VN"/>
        </w:rPr>
        <w:t>1103-05</w:t>
      </w:r>
    </w:p>
    <w:p xmlns:wp14="http://schemas.microsoft.com/office/word/2010/wordml" w:rsidRPr="008B29D3" w:rsidR="003F5908" w:rsidP="006D03CF" w:rsidRDefault="00576F9B" w14:paraId="43977963" wp14:textId="7777777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8B29D3">
        <w:rPr>
          <w:sz w:val="24"/>
          <w:szCs w:val="24"/>
          <w:lang w:val="vi-VN"/>
        </w:rPr>
        <w:t xml:space="preserve">3. ThS. </w:t>
      </w:r>
      <w:r w:rsidRPr="00A532D6" w:rsidR="0090595D">
        <w:rPr>
          <w:sz w:val="24"/>
          <w:szCs w:val="24"/>
          <w:lang w:val="vi-VN"/>
        </w:rPr>
        <w:t>Trần</w:t>
      </w:r>
      <w:r w:rsidRPr="008B29D3">
        <w:rPr>
          <w:sz w:val="24"/>
          <w:szCs w:val="24"/>
          <w:lang w:val="vi-VN"/>
        </w:rPr>
        <w:t xml:space="preserve"> Thị </w:t>
      </w:r>
      <w:r w:rsidRPr="00A532D6" w:rsidR="0090595D">
        <w:rPr>
          <w:sz w:val="24"/>
          <w:szCs w:val="24"/>
          <w:lang w:val="vi-VN"/>
        </w:rPr>
        <w:t>Ngọc</w:t>
      </w:r>
      <w:r w:rsidRPr="008B29D3" w:rsidR="006D03CF">
        <w:rPr>
          <w:sz w:val="24"/>
          <w:szCs w:val="24"/>
          <w:lang w:val="vi-VN"/>
        </w:rPr>
        <w:tab/>
      </w:r>
      <w:r w:rsidR="00760509">
        <w:rPr>
          <w:sz w:val="24"/>
          <w:szCs w:val="24"/>
          <w:lang w:val="vi-VN"/>
        </w:rPr>
        <w:t>1103-10</w:t>
      </w:r>
    </w:p>
    <w:p xmlns:wp14="http://schemas.microsoft.com/office/word/2010/wordml" w:rsidRPr="008B29D3" w:rsidR="00744C77" w:rsidP="004900EB" w:rsidRDefault="006447AD" w14:paraId="69976AA2" wp14:textId="77777777">
      <w:pPr>
        <w:pStyle w:val="BodyText2"/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8B29D3">
        <w:rPr>
          <w:b/>
          <w:sz w:val="24"/>
          <w:szCs w:val="24"/>
          <w:lang w:val="vi-VN"/>
        </w:rPr>
        <w:t>2.2</w:t>
      </w:r>
      <w:r w:rsidRPr="008B29D3" w:rsidR="003555B5">
        <w:rPr>
          <w:b/>
          <w:sz w:val="24"/>
          <w:szCs w:val="24"/>
          <w:lang w:val="vi-VN"/>
        </w:rPr>
        <w:t xml:space="preserve">. </w:t>
      </w:r>
      <w:r w:rsidRPr="008B29D3" w:rsidR="00744C77">
        <w:rPr>
          <w:b/>
          <w:sz w:val="24"/>
          <w:szCs w:val="24"/>
          <w:lang w:val="vi-VN"/>
        </w:rPr>
        <w:t>Bộ môn:</w:t>
      </w:r>
      <w:r w:rsidRPr="008B29D3" w:rsidR="00576F9B">
        <w:rPr>
          <w:b/>
          <w:sz w:val="24"/>
          <w:szCs w:val="24"/>
          <w:lang w:val="vi-VN"/>
        </w:rPr>
        <w:t xml:space="preserve"> </w:t>
      </w:r>
      <w:r w:rsidRPr="008B29D3" w:rsidR="00576F9B">
        <w:rPr>
          <w:sz w:val="24"/>
          <w:szCs w:val="24"/>
          <w:lang w:val="vi-VN"/>
        </w:rPr>
        <w:t>Kỹ Thuật Môi Trường</w:t>
      </w:r>
    </w:p>
    <w:p xmlns:wp14="http://schemas.microsoft.com/office/word/2010/wordml" w:rsidRPr="008B29D3" w:rsidR="00744C77" w:rsidP="004900EB" w:rsidRDefault="00576F9B" w14:paraId="0E484904" wp14:textId="77777777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8B29D3">
        <w:rPr>
          <w:b/>
          <w:sz w:val="24"/>
          <w:szCs w:val="24"/>
          <w:lang w:val="vi-VN"/>
        </w:rPr>
        <w:t xml:space="preserve">2.3. Khoa: </w:t>
      </w:r>
      <w:r w:rsidRPr="008B29D3">
        <w:rPr>
          <w:sz w:val="24"/>
          <w:szCs w:val="24"/>
          <w:lang w:val="vi-VN"/>
        </w:rPr>
        <w:t>Môi Trường</w:t>
      </w:r>
    </w:p>
    <w:p xmlns:wp14="http://schemas.microsoft.com/office/word/2010/wordml" w:rsidRPr="00A532D6" w:rsidR="00744C77" w:rsidP="004900EB" w:rsidRDefault="00744C77" w14:paraId="76EA3F09" wp14:textId="7777777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8B29D3">
        <w:rPr>
          <w:b/>
          <w:bCs/>
          <w:color w:val="000000"/>
          <w:sz w:val="24"/>
          <w:szCs w:val="24"/>
          <w:lang w:val="vi-VN"/>
        </w:rPr>
        <w:t xml:space="preserve">Điều </w:t>
      </w:r>
      <w:r w:rsidRPr="00A532D6">
        <w:rPr>
          <w:b/>
          <w:bCs/>
          <w:color w:val="000000"/>
          <w:sz w:val="24"/>
          <w:szCs w:val="24"/>
          <w:lang w:val="vi-VN"/>
        </w:rPr>
        <w:t xml:space="preserve">kiện </w:t>
      </w:r>
      <w:r w:rsidRPr="00A532D6" w:rsidR="00DA409D">
        <w:rPr>
          <w:b/>
          <w:bCs/>
          <w:color w:val="000000"/>
          <w:sz w:val="24"/>
          <w:szCs w:val="24"/>
          <w:lang w:val="vi-VN"/>
        </w:rPr>
        <w:t>học học phần</w:t>
      </w:r>
      <w:r w:rsidRPr="00A532D6" w:rsidR="00BA09EA">
        <w:rPr>
          <w:b/>
          <w:bCs/>
          <w:color w:val="000000"/>
          <w:sz w:val="24"/>
          <w:szCs w:val="24"/>
          <w:lang w:val="vi-VN"/>
        </w:rPr>
        <w:t xml:space="preserve"> </w:t>
      </w:r>
      <w:r w:rsidRPr="00A532D6" w:rsidR="006D03CF">
        <w:rPr>
          <w:b/>
          <w:bCs/>
          <w:color w:val="000000"/>
          <w:sz w:val="24"/>
          <w:szCs w:val="24"/>
          <w:lang w:val="vi-VN"/>
        </w:rPr>
        <w:t>(mã số học phần)</w:t>
      </w:r>
    </w:p>
    <w:p xmlns:wp14="http://schemas.microsoft.com/office/word/2010/wordml" w:rsidRPr="003A65F5" w:rsidR="006D03CF" w:rsidP="006D03CF" w:rsidRDefault="006D03CF" w14:paraId="114C4D82" wp14:textId="77777777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3A65F5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3A65F5">
        <w:rPr>
          <w:b/>
          <w:bCs/>
          <w:color w:val="000000"/>
          <w:sz w:val="24"/>
          <w:szCs w:val="24"/>
          <w:lang w:val="vi-VN"/>
        </w:rPr>
        <w:t xml:space="preserve"> </w:t>
      </w:r>
      <w:r w:rsidRPr="003A65F5" w:rsidR="003A65F5">
        <w:rPr>
          <w:color w:val="000000"/>
          <w:sz w:val="24"/>
          <w:szCs w:val="24"/>
          <w:lang w:val="vi-VN"/>
        </w:rPr>
        <w:t>không</w:t>
      </w:r>
    </w:p>
    <w:p xmlns:wp14="http://schemas.microsoft.com/office/word/2010/wordml" w:rsidRPr="003A65F5" w:rsidR="006D03CF" w:rsidP="006D03CF" w:rsidRDefault="006D03CF" w14:paraId="7D1354E4" wp14:textId="77777777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3A65F5">
        <w:rPr>
          <w:b/>
          <w:bCs/>
          <w:color w:val="000000"/>
          <w:sz w:val="24"/>
          <w:szCs w:val="24"/>
          <w:lang w:val="vi-VN"/>
        </w:rPr>
        <w:t>Môn học học trước:</w:t>
      </w:r>
      <w:r w:rsidR="003A65F5">
        <w:rPr>
          <w:b/>
          <w:bCs/>
          <w:color w:val="000000"/>
          <w:sz w:val="24"/>
          <w:szCs w:val="24"/>
          <w:lang w:val="vi-VN"/>
        </w:rPr>
        <w:t xml:space="preserve"> </w:t>
      </w:r>
      <w:r w:rsidRPr="003A65F5" w:rsidR="003A65F5">
        <w:rPr>
          <w:color w:val="000000"/>
          <w:sz w:val="24"/>
          <w:szCs w:val="24"/>
          <w:lang w:val="vi-VN"/>
        </w:rPr>
        <w:t>không</w:t>
      </w:r>
    </w:p>
    <w:p xmlns:wp14="http://schemas.microsoft.com/office/word/2010/wordml" w:rsidR="00964DA7" w:rsidP="00E25CF8" w:rsidRDefault="00744C77" w14:paraId="6E50D69D" wp14:textId="7777777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Pr="003555B5" w:rsidR="00BA09EA">
        <w:rPr>
          <w:b/>
          <w:bCs/>
          <w:color w:val="000000"/>
          <w:sz w:val="24"/>
          <w:szCs w:val="24"/>
        </w:rPr>
        <w:t xml:space="preserve"> </w:t>
      </w:r>
    </w:p>
    <w:p xmlns:wp14="http://schemas.microsoft.com/office/word/2010/wordml" w:rsidRPr="00CD0E6E" w:rsidR="00744C77" w:rsidP="00964DA7" w:rsidRDefault="00964DA7" w14:paraId="3A422071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964DA7">
        <w:rPr>
          <w:bCs/>
          <w:sz w:val="24"/>
          <w:szCs w:val="24"/>
        </w:rPr>
        <w:t xml:space="preserve">Sau khi học xong học phần này, giúp sinh viên nắm được kiến thức về </w:t>
      </w:r>
      <w:r w:rsidR="00CD0E6E">
        <w:rPr>
          <w:bCs/>
          <w:sz w:val="24"/>
          <w:szCs w:val="24"/>
        </w:rPr>
        <w:t>năng</w:t>
      </w:r>
      <w:r w:rsidR="00CD0E6E">
        <w:rPr>
          <w:bCs/>
          <w:sz w:val="24"/>
          <w:szCs w:val="24"/>
          <w:lang w:val="vi-VN"/>
        </w:rPr>
        <w:t xml:space="preserve"> lượng nói chung, như các dạng năng lượng, xu thế phát triển năng lượng trong tương lai</w:t>
      </w:r>
      <w:r w:rsidRPr="00964DA7">
        <w:rPr>
          <w:bCs/>
          <w:sz w:val="24"/>
          <w:szCs w:val="24"/>
        </w:rPr>
        <w:t>.</w:t>
      </w:r>
      <w:r w:rsidR="00CD0E6E">
        <w:rPr>
          <w:bCs/>
          <w:sz w:val="24"/>
          <w:szCs w:val="24"/>
          <w:lang w:val="vi-VN"/>
        </w:rPr>
        <w:t xml:space="preserve"> Các công trình dân sinh gắn liền với sử dụng năng lượng bền vững. </w:t>
      </w:r>
    </w:p>
    <w:p xmlns:wp14="http://schemas.microsoft.com/office/word/2010/wordml" w:rsidRPr="003555B5" w:rsidR="00744C77" w:rsidP="00E25CF8" w:rsidRDefault="004B1BA6" w14:paraId="79639C0F" wp14:textId="77777777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>
        <w:rPr>
          <w:b/>
          <w:bCs/>
          <w:lang w:val="vi-VN"/>
        </w:rPr>
        <w:t>Kiến thức</w:t>
      </w:r>
    </w:p>
    <w:p xmlns:wp14="http://schemas.microsoft.com/office/word/2010/wordml" w:rsidRPr="004B1BA6" w:rsidR="004B1BA6" w:rsidP="004B1BA6" w:rsidRDefault="00B41EDB" w14:paraId="13F0383B" wp14:textId="777777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lang w:val="nl-NL"/>
        </w:rPr>
      </w:pPr>
      <w:r>
        <w:rPr>
          <w:lang w:val="nl-NL"/>
        </w:rPr>
        <w:t>Các</w:t>
      </w:r>
      <w:r>
        <w:rPr>
          <w:lang w:val="vi-VN"/>
        </w:rPr>
        <w:t xml:space="preserve"> dạng năng lượng và xu thế phát triển năng lượng bền vững</w:t>
      </w:r>
    </w:p>
    <w:p xmlns:wp14="http://schemas.microsoft.com/office/word/2010/wordml" w:rsidRPr="004B1BA6" w:rsidR="004B1BA6" w:rsidP="004B1BA6" w:rsidRDefault="00B41EDB" w14:paraId="2C4D0EAF" wp14:textId="777777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lang w:val="nl-NL"/>
        </w:rPr>
      </w:pPr>
      <w:r>
        <w:rPr>
          <w:lang w:val="nl-NL"/>
        </w:rPr>
        <w:t>Khái</w:t>
      </w:r>
      <w:r>
        <w:rPr>
          <w:lang w:val="vi-VN"/>
        </w:rPr>
        <w:t xml:space="preserve"> quát về nguyên lý sản xuất năng lượng</w:t>
      </w:r>
    </w:p>
    <w:p xmlns:wp14="http://schemas.microsoft.com/office/word/2010/wordml" w:rsidRPr="004B1BA6" w:rsidR="004B1BA6" w:rsidP="004B1BA6" w:rsidRDefault="00B41EDB" w14:paraId="66E8F9DC" wp14:textId="777777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lang w:val="nl-NL"/>
        </w:rPr>
      </w:pPr>
      <w:r>
        <w:rPr>
          <w:lang w:val="nl-NL"/>
        </w:rPr>
        <w:t>Quan</w:t>
      </w:r>
      <w:r>
        <w:rPr>
          <w:lang w:val="vi-VN"/>
        </w:rPr>
        <w:t xml:space="preserve"> hệ giữa c</w:t>
      </w:r>
      <w:r>
        <w:rPr>
          <w:lang w:val="nl-NL"/>
        </w:rPr>
        <w:t>ác</w:t>
      </w:r>
      <w:r>
        <w:rPr>
          <w:lang w:val="vi-VN"/>
        </w:rPr>
        <w:t xml:space="preserve"> công trình dân sinh và năng lượng</w:t>
      </w:r>
    </w:p>
    <w:p xmlns:wp14="http://schemas.microsoft.com/office/word/2010/wordml" w:rsidRPr="004B1BA6" w:rsidR="004B1BA6" w:rsidP="004B1BA6" w:rsidRDefault="00B41EDB" w14:paraId="33999832" wp14:textId="777777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lang w:val="nl-NL"/>
        </w:rPr>
      </w:pPr>
      <w:r>
        <w:rPr>
          <w:lang w:val="nl-NL"/>
        </w:rPr>
        <w:t>Năng</w:t>
      </w:r>
      <w:r>
        <w:rPr>
          <w:lang w:val="vi-VN"/>
        </w:rPr>
        <w:t xml:space="preserve"> lượng điện bền vững</w:t>
      </w:r>
    </w:p>
    <w:p xmlns:wp14="http://schemas.microsoft.com/office/word/2010/wordml" w:rsidRPr="004B1BA6" w:rsidR="004B1BA6" w:rsidP="004B1BA6" w:rsidRDefault="00B41EDB" w14:paraId="02C856F2" wp14:textId="777777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lang w:val="nl-NL"/>
        </w:rPr>
      </w:pPr>
      <w:r>
        <w:rPr>
          <w:lang w:val="nl-NL"/>
        </w:rPr>
        <w:t>Năng</w:t>
      </w:r>
      <w:r>
        <w:rPr>
          <w:lang w:val="vi-VN"/>
        </w:rPr>
        <w:t xml:space="preserve"> lượng bền vững trong giao thông vận tải</w:t>
      </w:r>
    </w:p>
    <w:p xmlns:wp14="http://schemas.microsoft.com/office/word/2010/wordml" w:rsidRPr="00B41EDB" w:rsidR="00B60C95" w:rsidP="004B1BA6" w:rsidRDefault="00B41EDB" w14:paraId="62EEC65E" wp14:textId="777777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nl-NL"/>
        </w:rPr>
      </w:pPr>
      <w:r w:rsidRPr="00B41EDB">
        <w:rPr>
          <w:bCs/>
          <w:lang w:val="nl-NL"/>
        </w:rPr>
        <w:t>Chính</w:t>
      </w:r>
      <w:r>
        <w:rPr>
          <w:bCs/>
          <w:lang w:val="vi-VN"/>
        </w:rPr>
        <w:t xml:space="preserve"> sách năng lượng và sự phát triển bền vững</w:t>
      </w:r>
    </w:p>
    <w:p xmlns:wp14="http://schemas.microsoft.com/office/word/2010/wordml" w:rsidRPr="003555B5" w:rsidR="00744C77" w:rsidP="00E25CF8" w:rsidRDefault="00744C77" w14:paraId="6A2AD76A" wp14:textId="77777777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xmlns:wp14="http://schemas.microsoft.com/office/word/2010/wordml" w:rsidRPr="00BD1AB9" w:rsidR="00BD1AB9" w:rsidP="00BD1AB9" w:rsidRDefault="00BD1AB9" w14:paraId="44E41E3E" wp14:textId="777777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lang w:val="nl-NL"/>
        </w:rPr>
      </w:pPr>
      <w:r w:rsidRPr="00BD1AB9">
        <w:rPr>
          <w:lang w:val="vi-VN"/>
        </w:rPr>
        <w:t xml:space="preserve">Kỹ </w:t>
      </w:r>
      <w:r w:rsidRPr="00BD1AB9">
        <w:rPr>
          <w:lang w:val="nl-NL"/>
        </w:rPr>
        <w:t>năng làm việc nhóm</w:t>
      </w:r>
    </w:p>
    <w:p xmlns:wp14="http://schemas.microsoft.com/office/word/2010/wordml" w:rsidRPr="004B1BA6" w:rsidR="00BD1AB9" w:rsidP="00B41EDB" w:rsidRDefault="00BD1AB9" w14:paraId="3ED02C67" wp14:textId="777777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lang w:val="nl-NL"/>
        </w:rPr>
      </w:pPr>
      <w:r w:rsidRPr="004B1BA6">
        <w:rPr>
          <w:lang w:val="nl-NL"/>
        </w:rPr>
        <w:t>Kỹ năng tư duy, phân tích và giải quyết vấn đề;</w:t>
      </w:r>
    </w:p>
    <w:p xmlns:wp14="http://schemas.microsoft.com/office/word/2010/wordml" w:rsidRPr="00BD1AB9" w:rsidR="00B60C95" w:rsidP="00BD1AB9" w:rsidRDefault="00BD1AB9" w14:paraId="491A86B1" wp14:textId="777777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BD1AB9">
        <w:rPr>
          <w:lang w:val="nl-NL"/>
        </w:rPr>
        <w:lastRenderedPageBreak/>
        <w:t>Kỹ năng tìm kiếm</w:t>
      </w:r>
      <w:r w:rsidRPr="00BD1AB9">
        <w:rPr>
          <w:lang w:val="vi-VN"/>
        </w:rPr>
        <w:t xml:space="preserve"> </w:t>
      </w:r>
      <w:r w:rsidRPr="004B1BA6" w:rsidR="004B1BA6">
        <w:rPr>
          <w:lang w:val="nl-NL"/>
        </w:rPr>
        <w:t>tài liệu</w:t>
      </w:r>
      <w:r w:rsidR="004B1BA6">
        <w:rPr>
          <w:lang w:val="nl-NL"/>
        </w:rPr>
        <w:t>, sách tham khảo</w:t>
      </w:r>
      <w:r w:rsidRPr="004B1BA6" w:rsidR="004B1BA6">
        <w:rPr>
          <w:lang w:val="nl-NL"/>
        </w:rPr>
        <w:t xml:space="preserve"> phục vụ </w:t>
      </w:r>
      <w:r w:rsidR="004B1BA6">
        <w:rPr>
          <w:lang w:val="nl-NL"/>
        </w:rPr>
        <w:t>học tập</w:t>
      </w:r>
      <w:r w:rsidRPr="00BD1AB9">
        <w:rPr>
          <w:lang w:val="vi-VN"/>
        </w:rPr>
        <w:t>.</w:t>
      </w:r>
    </w:p>
    <w:p xmlns:wp14="http://schemas.microsoft.com/office/word/2010/wordml" w:rsidRPr="00BD1AB9" w:rsidR="00744C77" w:rsidP="009C37E7" w:rsidRDefault="00BA09EA" w14:paraId="52AA1BC5" wp14:textId="7777777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BD1AB9">
        <w:rPr>
          <w:b/>
          <w:bCs/>
          <w:color w:val="000000"/>
          <w:sz w:val="24"/>
          <w:szCs w:val="24"/>
          <w:lang w:val="vi-VN"/>
        </w:rPr>
        <w:t>T</w:t>
      </w:r>
      <w:r w:rsidRPr="00BD1AB9" w:rsidR="00744C77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xmlns:wp14="http://schemas.microsoft.com/office/word/2010/wordml" w:rsidRPr="003A65F5" w:rsidR="00964DA7" w:rsidP="00964DA7" w:rsidRDefault="00964DA7" w14:paraId="4A6FE9DF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BD1AB9">
        <w:rPr>
          <w:bCs/>
          <w:sz w:val="24"/>
          <w:szCs w:val="24"/>
          <w:lang w:val="vi-VN"/>
        </w:rPr>
        <w:t xml:space="preserve">Nội dung môn học gồm các vấn đề sau: </w:t>
      </w:r>
      <w:r w:rsidR="00B41EDB">
        <w:rPr>
          <w:bCs/>
          <w:sz w:val="24"/>
          <w:szCs w:val="24"/>
          <w:lang w:val="vi-VN"/>
        </w:rPr>
        <w:t xml:space="preserve">Khái quát chung về các dạng năng lượng và phát triển bền vững; </w:t>
      </w:r>
      <w:r w:rsidR="00922FEC">
        <w:rPr>
          <w:bCs/>
          <w:sz w:val="24"/>
          <w:szCs w:val="24"/>
          <w:lang w:val="vi-VN"/>
        </w:rPr>
        <w:t xml:space="preserve">các nguyên lý sản xuất năng lượng; các công trình dân sinh và năng lượng; năng lượng điện cho phát triển bền vững; năng lượng cho giao thông vận tải; một số chính sách về năng lượng và phát triển bền vững. </w:t>
      </w:r>
    </w:p>
    <w:p xmlns:wp14="http://schemas.microsoft.com/office/word/2010/wordml" w:rsidRPr="003A65F5" w:rsidR="00C633CB" w:rsidP="5A567D3F" w:rsidRDefault="00C633CB" w14:paraId="5CB9775C" wp14:textId="23A4D8B3">
      <w:pPr>
        <w:pStyle w:val="BodyText2"/>
        <w:spacing w:before="120" w:after="0" w:line="240" w:lineRule="auto"/>
        <w:ind w:firstLine="260"/>
        <w:jc w:val="both"/>
        <w:rPr>
          <w:sz w:val="24"/>
          <w:szCs w:val="24"/>
          <w:lang w:val="vi-VN"/>
        </w:rPr>
      </w:pPr>
      <w:r w:rsidRPr="5A567D3F" w:rsidR="00C633CB">
        <w:rPr>
          <w:sz w:val="24"/>
          <w:szCs w:val="24"/>
          <w:lang w:val="vi-VN"/>
        </w:rPr>
        <w:t>Nội dung học phần gồm 1</w:t>
      </w:r>
      <w:r w:rsidRPr="5A567D3F" w:rsidR="3728CEA9">
        <w:rPr>
          <w:sz w:val="24"/>
          <w:szCs w:val="24"/>
          <w:lang w:val="vi-VN"/>
        </w:rPr>
        <w:t>1</w:t>
      </w:r>
      <w:r w:rsidRPr="5A567D3F" w:rsidR="00C633CB">
        <w:rPr>
          <w:sz w:val="24"/>
          <w:szCs w:val="24"/>
          <w:lang w:val="vi-VN"/>
        </w:rPr>
        <w:t xml:space="preserve"> chương:</w:t>
      </w:r>
    </w:p>
    <w:p xmlns:wp14="http://schemas.microsoft.com/office/word/2010/wordml" w:rsidRPr="003A65F5" w:rsidR="00C633CB" w:rsidP="00C633CB" w:rsidRDefault="00C633CB" w14:paraId="28C09FEC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3A65F5">
        <w:rPr>
          <w:bCs/>
          <w:sz w:val="24"/>
          <w:szCs w:val="24"/>
          <w:lang w:val="vi-VN"/>
        </w:rPr>
        <w:t xml:space="preserve">Chương 1. </w:t>
      </w:r>
      <w:r w:rsidR="00922FEC">
        <w:rPr>
          <w:bCs/>
          <w:sz w:val="24"/>
          <w:szCs w:val="24"/>
          <w:lang w:val="vi-VN"/>
        </w:rPr>
        <w:t>Nhu cầu năng lượng và các dạng năng lượng</w:t>
      </w:r>
    </w:p>
    <w:p xmlns:wp14="http://schemas.microsoft.com/office/word/2010/wordml" w:rsidRPr="003A65F5" w:rsidR="00C633CB" w:rsidP="00C633CB" w:rsidRDefault="00C633CB" w14:paraId="014E3185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3A65F5">
        <w:rPr>
          <w:bCs/>
          <w:sz w:val="24"/>
          <w:szCs w:val="24"/>
          <w:lang w:val="vi-VN"/>
        </w:rPr>
        <w:t xml:space="preserve">Chương 2. </w:t>
      </w:r>
      <w:r w:rsidR="00922FEC">
        <w:rPr>
          <w:bCs/>
          <w:sz w:val="24"/>
          <w:szCs w:val="24"/>
          <w:lang w:val="vi-VN"/>
        </w:rPr>
        <w:t>Nguồn năng lượng và sự phát triển bền vững</w:t>
      </w:r>
      <w:r w:rsidRPr="003A65F5">
        <w:rPr>
          <w:bCs/>
          <w:sz w:val="24"/>
          <w:szCs w:val="24"/>
          <w:lang w:val="vi-VN"/>
        </w:rPr>
        <w:t>.</w:t>
      </w:r>
    </w:p>
    <w:p xmlns:wp14="http://schemas.microsoft.com/office/word/2010/wordml" w:rsidRPr="003A65F5" w:rsidR="00C633CB" w:rsidP="00C633CB" w:rsidRDefault="00C633CB" w14:paraId="26217A82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3A65F5">
        <w:rPr>
          <w:bCs/>
          <w:sz w:val="24"/>
          <w:szCs w:val="24"/>
          <w:lang w:val="vi-VN"/>
        </w:rPr>
        <w:t>Chương 3.</w:t>
      </w:r>
      <w:r w:rsidR="00922FEC">
        <w:rPr>
          <w:bCs/>
          <w:sz w:val="24"/>
          <w:szCs w:val="24"/>
          <w:lang w:val="vi-VN"/>
        </w:rPr>
        <w:t xml:space="preserve"> Năng lượng trong tương lai</w:t>
      </w:r>
      <w:r w:rsidRPr="003A65F5">
        <w:rPr>
          <w:bCs/>
          <w:sz w:val="24"/>
          <w:szCs w:val="24"/>
          <w:lang w:val="vi-VN"/>
        </w:rPr>
        <w:t>.</w:t>
      </w:r>
    </w:p>
    <w:p xmlns:wp14="http://schemas.microsoft.com/office/word/2010/wordml" w:rsidR="00922FEC" w:rsidP="00C633CB" w:rsidRDefault="00236E08" w14:paraId="5B219D6B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3A65F5">
        <w:rPr>
          <w:bCs/>
          <w:sz w:val="24"/>
          <w:szCs w:val="24"/>
          <w:lang w:val="vi-VN"/>
        </w:rPr>
        <w:t xml:space="preserve">Chương 4. </w:t>
      </w:r>
      <w:r w:rsidR="00922FEC">
        <w:rPr>
          <w:bCs/>
          <w:sz w:val="24"/>
          <w:szCs w:val="24"/>
          <w:lang w:val="vi-VN"/>
        </w:rPr>
        <w:t>Cơ sở của khoa học năng lượng</w:t>
      </w:r>
    </w:p>
    <w:p xmlns:wp14="http://schemas.microsoft.com/office/word/2010/wordml" w:rsidRPr="003A65F5" w:rsidR="00236E08" w:rsidP="00C633CB" w:rsidRDefault="00236E08" w14:paraId="60DA4BC6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3A65F5">
        <w:rPr>
          <w:bCs/>
          <w:sz w:val="24"/>
          <w:szCs w:val="24"/>
          <w:lang w:val="vi-VN"/>
        </w:rPr>
        <w:t>Chương 5.</w:t>
      </w:r>
      <w:r w:rsidR="00922FEC">
        <w:rPr>
          <w:bCs/>
          <w:sz w:val="24"/>
          <w:szCs w:val="24"/>
          <w:lang w:val="vi-VN"/>
        </w:rPr>
        <w:t xml:space="preserve"> Hiệu quả năng lượng trong xây dựng nhà</w:t>
      </w:r>
      <w:r w:rsidRPr="003A65F5">
        <w:rPr>
          <w:bCs/>
          <w:sz w:val="24"/>
          <w:szCs w:val="24"/>
          <w:lang w:val="vi-VN"/>
        </w:rPr>
        <w:t>.</w:t>
      </w:r>
    </w:p>
    <w:p xmlns:wp14="http://schemas.microsoft.com/office/word/2010/wordml" w:rsidRPr="003A65F5" w:rsidR="00236E08" w:rsidP="00C633CB" w:rsidRDefault="00236E08" w14:paraId="6F048B3A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3A65F5">
        <w:rPr>
          <w:bCs/>
          <w:sz w:val="24"/>
          <w:szCs w:val="24"/>
          <w:lang w:val="vi-VN"/>
        </w:rPr>
        <w:t>Chương 6.</w:t>
      </w:r>
      <w:r w:rsidR="00922FEC">
        <w:rPr>
          <w:bCs/>
          <w:sz w:val="24"/>
          <w:szCs w:val="24"/>
          <w:lang w:val="vi-VN"/>
        </w:rPr>
        <w:t xml:space="preserve"> Năng lượng mặt trời cho công trình nhà</w:t>
      </w:r>
      <w:r w:rsidRPr="003A65F5">
        <w:rPr>
          <w:bCs/>
          <w:sz w:val="24"/>
          <w:szCs w:val="24"/>
          <w:lang w:val="vi-VN"/>
        </w:rPr>
        <w:t>.</w:t>
      </w:r>
    </w:p>
    <w:p xmlns:wp14="http://schemas.microsoft.com/office/word/2010/wordml" w:rsidRPr="003A65F5" w:rsidR="00236E08" w:rsidP="00C633CB" w:rsidRDefault="00236E08" w14:paraId="1818B2A4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3A65F5">
        <w:rPr>
          <w:bCs/>
          <w:sz w:val="24"/>
          <w:szCs w:val="24"/>
          <w:lang w:val="vi-VN"/>
        </w:rPr>
        <w:t>Chương 7.</w:t>
      </w:r>
      <w:r w:rsidR="00922FEC">
        <w:rPr>
          <w:bCs/>
          <w:sz w:val="24"/>
          <w:szCs w:val="24"/>
          <w:lang w:val="vi-VN"/>
        </w:rPr>
        <w:t xml:space="preserve"> Hệ thống năng lượng điện trung tâm</w:t>
      </w:r>
      <w:r w:rsidRPr="003A65F5">
        <w:rPr>
          <w:bCs/>
          <w:sz w:val="24"/>
          <w:szCs w:val="24"/>
          <w:lang w:val="vi-VN"/>
        </w:rPr>
        <w:t>.</w:t>
      </w:r>
    </w:p>
    <w:p xmlns:wp14="http://schemas.microsoft.com/office/word/2010/wordml" w:rsidRPr="003A65F5" w:rsidR="00236E08" w:rsidP="00C633CB" w:rsidRDefault="00236E08" w14:paraId="1C10F741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3A65F5">
        <w:rPr>
          <w:bCs/>
          <w:sz w:val="24"/>
          <w:szCs w:val="24"/>
          <w:lang w:val="vi-VN"/>
        </w:rPr>
        <w:t>Chương 8.</w:t>
      </w:r>
      <w:r w:rsidR="00922FEC">
        <w:rPr>
          <w:bCs/>
          <w:sz w:val="24"/>
          <w:szCs w:val="24"/>
          <w:lang w:val="vi-VN"/>
        </w:rPr>
        <w:t xml:space="preserve"> Sự phân bố nguồn năng lượng điện</w:t>
      </w:r>
      <w:r w:rsidRPr="003A65F5">
        <w:rPr>
          <w:bCs/>
          <w:sz w:val="24"/>
          <w:szCs w:val="24"/>
          <w:lang w:val="vi-VN"/>
        </w:rPr>
        <w:t>.</w:t>
      </w:r>
    </w:p>
    <w:p xmlns:wp14="http://schemas.microsoft.com/office/word/2010/wordml" w:rsidRPr="003A65F5" w:rsidR="00236E08" w:rsidP="00C633CB" w:rsidRDefault="00236E08" w14:paraId="5E1E8075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3A65F5">
        <w:rPr>
          <w:bCs/>
          <w:sz w:val="24"/>
          <w:szCs w:val="24"/>
          <w:lang w:val="vi-VN"/>
        </w:rPr>
        <w:t>Chương 9.</w:t>
      </w:r>
      <w:r w:rsidR="00922FEC">
        <w:rPr>
          <w:bCs/>
          <w:sz w:val="24"/>
          <w:szCs w:val="24"/>
          <w:lang w:val="vi-VN"/>
        </w:rPr>
        <w:t xml:space="preserve"> Năng lượng trong giao thông vận tải</w:t>
      </w:r>
      <w:r w:rsidRPr="003A65F5">
        <w:rPr>
          <w:bCs/>
          <w:sz w:val="24"/>
          <w:szCs w:val="24"/>
          <w:lang w:val="vi-VN"/>
        </w:rPr>
        <w:t>.</w:t>
      </w:r>
    </w:p>
    <w:p xmlns:wp14="http://schemas.microsoft.com/office/word/2010/wordml" w:rsidR="00236E08" w:rsidP="00C633CB" w:rsidRDefault="00236E08" w14:paraId="52BE27B3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3A65F5">
        <w:rPr>
          <w:bCs/>
          <w:sz w:val="24"/>
          <w:szCs w:val="24"/>
          <w:lang w:val="vi-VN"/>
        </w:rPr>
        <w:t xml:space="preserve">Chương 10. </w:t>
      </w:r>
      <w:r w:rsidR="002F3703">
        <w:rPr>
          <w:bCs/>
          <w:sz w:val="24"/>
          <w:szCs w:val="24"/>
          <w:lang w:val="vi-VN"/>
        </w:rPr>
        <w:t>Năng lượng sinh học và các dạng năng lượng khác</w:t>
      </w:r>
      <w:r w:rsidRPr="003A65F5">
        <w:rPr>
          <w:bCs/>
          <w:sz w:val="24"/>
          <w:szCs w:val="24"/>
          <w:lang w:val="vi-VN"/>
        </w:rPr>
        <w:t>.</w:t>
      </w:r>
    </w:p>
    <w:p xmlns:wp14="http://schemas.microsoft.com/office/word/2010/wordml" w:rsidRPr="003A65F5" w:rsidR="002F3703" w:rsidP="00C633CB" w:rsidRDefault="002F3703" w14:paraId="30F147FA" wp14:textId="777777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>
        <w:rPr>
          <w:bCs/>
          <w:sz w:val="24"/>
          <w:szCs w:val="24"/>
          <w:lang w:val="vi-VN"/>
        </w:rPr>
        <w:t>Chương 11: Chính sách năng lượng và phát triển bền vững</w:t>
      </w:r>
    </w:p>
    <w:p xmlns:wp14="http://schemas.microsoft.com/office/word/2010/wordml" w:rsidRPr="00BD1AB9" w:rsidR="00296F71" w:rsidP="00D15239" w:rsidRDefault="009540AF" w14:paraId="65A90B5D" wp14:textId="7777777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BD1AB9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xmlns:wp14="http://schemas.microsoft.com/office/word/2010/wordml" w:rsidRPr="003555B5" w:rsidR="004A21C9" w:rsidP="004A21C9" w:rsidRDefault="00BA7C39" w14:paraId="15BE09FE" wp14:textId="77777777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Pr="003555B5" w:rsidR="004A21C9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xmlns:wp14="http://schemas.microsoft.com/office/word/2010/wordml" w:rsidRPr="003555B5" w:rsidR="001265BC" w14:paraId="4A9BEDF4" wp14:textId="77777777">
        <w:tc>
          <w:tcPr>
            <w:tcW w:w="90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555B5" w:rsidR="001265BC" w:rsidP="00BA7C39" w:rsidRDefault="001265BC" w14:paraId="628EDAC8" wp14:textId="77777777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xmlns:wp14="http://schemas.microsoft.com/office/word/2010/wordml" w:rsidRPr="003555B5" w:rsidR="00095A1D" w14:paraId="1CBE6DB3" wp14:textId="77777777">
        <w:tc>
          <w:tcPr>
            <w:tcW w:w="1408" w:type="dxa"/>
            <w:tcBorders>
              <w:top w:val="single" w:color="auto" w:sz="4" w:space="0"/>
            </w:tcBorders>
          </w:tcPr>
          <w:p w:rsidRPr="003555B5" w:rsidR="003B73BB" w:rsidP="00BA7C39" w:rsidRDefault="00BA09EA" w14:paraId="0415E486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color="auto" w:sz="4" w:space="0"/>
            </w:tcBorders>
          </w:tcPr>
          <w:p w:rsidRPr="003555B5" w:rsidR="003B73BB" w:rsidP="00BA7C39" w:rsidRDefault="003B73BB" w14:paraId="3C88CC79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:rsidRPr="003555B5" w:rsidR="003B73BB" w:rsidP="00BA7C39" w:rsidRDefault="003B73BB" w14:paraId="7FBDF133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color="auto" w:sz="4" w:space="0"/>
            </w:tcBorders>
          </w:tcPr>
          <w:p w:rsidRPr="003555B5" w:rsidR="003B73BB" w:rsidP="00BA7C39" w:rsidRDefault="00EE3756" w14:paraId="0DE8CA34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xmlns:wp14="http://schemas.microsoft.com/office/word/2010/wordml" w:rsidRPr="003555B5" w:rsidR="00BA7C39" w:rsidTr="003F7694" w14:paraId="75C88FEB" wp14:textId="77777777">
        <w:trPr>
          <w:trHeight w:val="548"/>
        </w:trPr>
        <w:tc>
          <w:tcPr>
            <w:tcW w:w="1408" w:type="dxa"/>
            <w:vAlign w:val="center"/>
          </w:tcPr>
          <w:p w:rsidRPr="003555B5" w:rsidR="003B73BB" w:rsidP="00BA7C39" w:rsidRDefault="007C7EDD" w14:paraId="560EDDC6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Pr="003555B5" w:rsidR="003B73BB" w:rsidP="003B7211" w:rsidRDefault="002F3703" w14:paraId="07A89242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Nhu cầu năng lượng và các dạng năng lượng</w:t>
            </w:r>
          </w:p>
        </w:tc>
        <w:tc>
          <w:tcPr>
            <w:tcW w:w="992" w:type="dxa"/>
            <w:vAlign w:val="center"/>
          </w:tcPr>
          <w:p w:rsidRPr="00964DA7" w:rsidR="003B73BB" w:rsidP="00BA7C39" w:rsidRDefault="00964DA7" w14:paraId="5FCD5EC4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964DA7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Pr="003555B5" w:rsidR="003B73BB" w:rsidP="00BA7C39" w:rsidRDefault="003B73BB" w14:paraId="0A37501D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xmlns:wp14="http://schemas.microsoft.com/office/word/2010/wordml" w:rsidRPr="003555B5" w:rsidR="00BA7C39" w14:paraId="6B0B1CF7" wp14:textId="77777777">
        <w:tc>
          <w:tcPr>
            <w:tcW w:w="1408" w:type="dxa"/>
            <w:vAlign w:val="center"/>
          </w:tcPr>
          <w:p w:rsidRPr="003555B5" w:rsidR="003B73BB" w:rsidP="00BA7C39" w:rsidRDefault="003B73BB" w14:paraId="55D8B3B0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Pr="002F3703" w:rsidR="003B73BB" w:rsidP="003B7211" w:rsidRDefault="002F3703" w14:paraId="7007CEEA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</w:rPr>
              <w:t>Năng</w:t>
            </w:r>
            <w:r>
              <w:rPr>
                <w:bCs/>
                <w:lang w:val="vi-VN"/>
              </w:rPr>
              <w:t xml:space="preserve"> lượng và nền văn minh nhân loại</w:t>
            </w:r>
          </w:p>
        </w:tc>
        <w:tc>
          <w:tcPr>
            <w:tcW w:w="992" w:type="dxa"/>
            <w:vAlign w:val="center"/>
          </w:tcPr>
          <w:p w:rsidRPr="003555B5" w:rsidR="003B73BB" w:rsidP="00BA7C39" w:rsidRDefault="003B73BB" w14:paraId="5DAB6C7B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Pr="003555B5" w:rsidR="00EE3756" w:rsidP="004B1BA6" w:rsidRDefault="00200F66" w14:paraId="5042A74F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</w:tc>
      </w:tr>
      <w:tr xmlns:wp14="http://schemas.microsoft.com/office/word/2010/wordml" w:rsidRPr="003555B5" w:rsidR="004B1BA6" w:rsidTr="00B41EDB" w14:paraId="3EF11687" wp14:textId="77777777">
        <w:tc>
          <w:tcPr>
            <w:tcW w:w="1408" w:type="dxa"/>
            <w:vAlign w:val="center"/>
          </w:tcPr>
          <w:p w:rsidRPr="003555B5" w:rsidR="004B1BA6" w:rsidP="004B1BA6" w:rsidRDefault="004B1BA6" w14:paraId="39D7D509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Pr="002F3703" w:rsidR="004B1BA6" w:rsidP="004B1BA6" w:rsidRDefault="002F3703" w14:paraId="4054998A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Cung cấp và tiêu thụ năng lượng toàn cầu</w:t>
            </w:r>
          </w:p>
        </w:tc>
        <w:tc>
          <w:tcPr>
            <w:tcW w:w="992" w:type="dxa"/>
            <w:vAlign w:val="center"/>
          </w:tcPr>
          <w:p w:rsidRPr="003555B5" w:rsidR="004B1BA6" w:rsidP="004B1BA6" w:rsidRDefault="004B1BA6" w14:paraId="02EB378F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:rsidR="004B1BA6" w:rsidP="004B1BA6" w:rsidRDefault="004B1BA6" w14:paraId="65D838E1" wp14:textId="77777777">
            <w:pPr>
              <w:jc w:val="center"/>
            </w:pPr>
            <w:r w:rsidRPr="00254E83">
              <w:rPr>
                <w:bCs/>
                <w:lang w:val="vi-VN"/>
              </w:rPr>
              <w:t>4.1.1</w:t>
            </w:r>
          </w:p>
        </w:tc>
      </w:tr>
      <w:tr xmlns:wp14="http://schemas.microsoft.com/office/word/2010/wordml" w:rsidRPr="003555B5" w:rsidR="00BA7C39" w14:paraId="0C0711DC" wp14:textId="77777777">
        <w:tc>
          <w:tcPr>
            <w:tcW w:w="1408" w:type="dxa"/>
            <w:vAlign w:val="center"/>
          </w:tcPr>
          <w:p w:rsidRPr="003555B5" w:rsidR="00EE3756" w:rsidP="00BA7C39" w:rsidRDefault="00EE3756" w14:paraId="4CBC8386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Pr="003555B5" w:rsidR="00EE3756" w:rsidP="003B7211" w:rsidRDefault="002F3703" w14:paraId="15EB7AE3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Nguồn năng lượng và sự phát triển bền vững</w:t>
            </w:r>
          </w:p>
        </w:tc>
        <w:tc>
          <w:tcPr>
            <w:tcW w:w="992" w:type="dxa"/>
            <w:vAlign w:val="center"/>
          </w:tcPr>
          <w:p w:rsidRPr="00964DA7" w:rsidR="00EE3756" w:rsidP="00BA7C39" w:rsidRDefault="00964DA7" w14:paraId="0B778152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964DA7">
              <w:rPr>
                <w:b/>
                <w:bCs/>
                <w:lang w:val="vi-VN"/>
              </w:rPr>
              <w:t>3</w:t>
            </w:r>
          </w:p>
        </w:tc>
        <w:tc>
          <w:tcPr>
            <w:tcW w:w="1979" w:type="dxa"/>
            <w:vAlign w:val="center"/>
          </w:tcPr>
          <w:p w:rsidRPr="003555B5" w:rsidR="00EE3756" w:rsidP="00BA7C39" w:rsidRDefault="00EE3756" w14:paraId="6A05A809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xmlns:wp14="http://schemas.microsoft.com/office/word/2010/wordml" w:rsidRPr="003555B5" w:rsidR="004B1BA6" w:rsidTr="00B41EDB" w14:paraId="05094006" wp14:textId="77777777">
        <w:tc>
          <w:tcPr>
            <w:tcW w:w="1408" w:type="dxa"/>
            <w:vAlign w:val="center"/>
          </w:tcPr>
          <w:p w:rsidRPr="003555B5" w:rsidR="004B1BA6" w:rsidP="004B1BA6" w:rsidRDefault="004B1BA6" w14:paraId="4E6CBBE6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Pr="003B7211" w:rsidR="004B1BA6" w:rsidP="004B1BA6" w:rsidRDefault="003A38FA" w14:paraId="693C40E8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Tiêu chuẩn cho năng lượng bền vững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5A39BBE3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4B1BA6" w:rsidP="004B1BA6" w:rsidRDefault="004B1BA6" w14:paraId="14AE8CC0" wp14:textId="77777777">
            <w:pPr>
              <w:jc w:val="center"/>
            </w:pPr>
            <w:r w:rsidRPr="00C8320B">
              <w:rPr>
                <w:bCs/>
                <w:lang w:val="vi-VN"/>
              </w:rPr>
              <w:t>4.1.</w:t>
            </w:r>
            <w:r w:rsidR="003A38FA">
              <w:rPr>
                <w:bCs/>
                <w:lang w:val="vi-VN"/>
              </w:rPr>
              <w:t>1</w:t>
            </w:r>
          </w:p>
        </w:tc>
      </w:tr>
      <w:tr xmlns:wp14="http://schemas.microsoft.com/office/word/2010/wordml" w:rsidRPr="00A532D6" w:rsidR="004B1BA6" w:rsidTr="00B41EDB" w14:paraId="55739AA0" wp14:textId="77777777">
        <w:tc>
          <w:tcPr>
            <w:tcW w:w="1408" w:type="dxa"/>
            <w:vAlign w:val="center"/>
          </w:tcPr>
          <w:p w:rsidRPr="003555B5" w:rsidR="004B1BA6" w:rsidP="004B1BA6" w:rsidRDefault="004B1BA6" w14:paraId="24672A24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Pr="003B7211" w:rsidR="004B1BA6" w:rsidP="004B1BA6" w:rsidRDefault="003A38FA" w14:paraId="1F13E3A0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Những hạn chế của năng lượng sử dụng hóa thạch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41C8F396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4B1BA6" w:rsidP="004B1BA6" w:rsidRDefault="004B1BA6" w14:paraId="45680EF6" wp14:textId="77777777">
            <w:pPr>
              <w:jc w:val="center"/>
            </w:pPr>
            <w:r w:rsidRPr="00C8320B">
              <w:rPr>
                <w:bCs/>
                <w:lang w:val="vi-VN"/>
              </w:rPr>
              <w:t>4.1.</w:t>
            </w:r>
            <w:r w:rsidR="003A38FA">
              <w:rPr>
                <w:bCs/>
                <w:lang w:val="vi-VN"/>
              </w:rPr>
              <w:t>1</w:t>
            </w:r>
          </w:p>
        </w:tc>
      </w:tr>
      <w:tr xmlns:wp14="http://schemas.microsoft.com/office/word/2010/wordml" w:rsidRPr="008B29D3" w:rsidR="004B1BA6" w:rsidTr="00B41EDB" w14:paraId="46A2BDC3" wp14:textId="77777777">
        <w:tc>
          <w:tcPr>
            <w:tcW w:w="1408" w:type="dxa"/>
            <w:vAlign w:val="center"/>
          </w:tcPr>
          <w:p w:rsidRPr="004425BF" w:rsidR="004B1BA6" w:rsidP="004B1BA6" w:rsidRDefault="004B1BA6" w14:paraId="1C93486C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Pr="004425BF" w:rsidR="004B1BA6" w:rsidP="004B1BA6" w:rsidRDefault="003A38FA" w14:paraId="39AA5C90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Những thuận lợi và khó khăn của năng lượng tái tạo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72A3D3EC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4B1BA6" w:rsidP="004B1BA6" w:rsidRDefault="004B1BA6" w14:paraId="0E779C04" wp14:textId="77777777">
            <w:pPr>
              <w:jc w:val="center"/>
            </w:pPr>
            <w:r w:rsidRPr="00C8320B">
              <w:rPr>
                <w:bCs/>
                <w:lang w:val="vi-VN"/>
              </w:rPr>
              <w:t>4.1.</w:t>
            </w:r>
            <w:r w:rsidR="003A38FA">
              <w:rPr>
                <w:bCs/>
                <w:lang w:val="vi-VN"/>
              </w:rPr>
              <w:t>1</w:t>
            </w:r>
          </w:p>
        </w:tc>
      </w:tr>
      <w:tr xmlns:wp14="http://schemas.microsoft.com/office/word/2010/wordml" w:rsidRPr="003555B5" w:rsidR="00BA7C39" w14:paraId="360571DE" wp14:textId="77777777">
        <w:tc>
          <w:tcPr>
            <w:tcW w:w="1408" w:type="dxa"/>
            <w:vAlign w:val="center"/>
          </w:tcPr>
          <w:p w:rsidRPr="003555B5" w:rsidR="00EE3756" w:rsidP="00BA7C39" w:rsidRDefault="00EE3756" w14:paraId="62ABF725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Pr="003555B5" w:rsidR="00EE3756" w:rsidP="003B7211" w:rsidRDefault="003A38FA" w14:paraId="2A801C4F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Năng lượng trong tương lai</w:t>
            </w:r>
          </w:p>
        </w:tc>
        <w:tc>
          <w:tcPr>
            <w:tcW w:w="992" w:type="dxa"/>
            <w:vAlign w:val="center"/>
          </w:tcPr>
          <w:p w:rsidRPr="00964DA7" w:rsidR="00EE3756" w:rsidP="00BA7C39" w:rsidRDefault="00964DA7" w14:paraId="7A036E3D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964DA7">
              <w:rPr>
                <w:b/>
                <w:bCs/>
                <w:lang w:val="vi-VN"/>
              </w:rPr>
              <w:t>3</w:t>
            </w:r>
          </w:p>
        </w:tc>
        <w:tc>
          <w:tcPr>
            <w:tcW w:w="1979" w:type="dxa"/>
            <w:vAlign w:val="center"/>
          </w:tcPr>
          <w:p w:rsidRPr="003555B5" w:rsidR="00EE3756" w:rsidP="00BA7C39" w:rsidRDefault="00EE3756" w14:paraId="0D0B940D" wp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xmlns:wp14="http://schemas.microsoft.com/office/word/2010/wordml" w:rsidRPr="003555B5" w:rsidR="00BA7C39" w14:paraId="1145BBD2" wp14:textId="77777777">
        <w:tc>
          <w:tcPr>
            <w:tcW w:w="1408" w:type="dxa"/>
            <w:vAlign w:val="center"/>
          </w:tcPr>
          <w:p w:rsidRPr="003B7211" w:rsidR="00EE3756" w:rsidP="00BA7C39" w:rsidRDefault="003B7211" w14:paraId="2F7BA2E8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Pr="003B7211" w:rsidR="00EE3756" w:rsidP="003B7211" w:rsidRDefault="003A38FA" w14:paraId="79D7FC05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Tầm nhìn và kế hoạch năng lượng </w:t>
            </w:r>
          </w:p>
        </w:tc>
        <w:tc>
          <w:tcPr>
            <w:tcW w:w="992" w:type="dxa"/>
            <w:vAlign w:val="center"/>
          </w:tcPr>
          <w:p w:rsidRPr="003B7211" w:rsidR="00EE3756" w:rsidP="00BA7C39" w:rsidRDefault="00EE3756" w14:paraId="0E27B00A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Pr="003A38FA" w:rsidR="00EE3756" w:rsidP="009540AF" w:rsidRDefault="004B1BA6" w14:paraId="7F07D1B5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</w:t>
            </w:r>
            <w:r w:rsidR="003A38FA">
              <w:rPr>
                <w:bCs/>
                <w:lang w:val="vi-VN"/>
              </w:rPr>
              <w:t>1</w:t>
            </w:r>
          </w:p>
        </w:tc>
      </w:tr>
      <w:tr xmlns:wp14="http://schemas.microsoft.com/office/word/2010/wordml" w:rsidRPr="003B7211" w:rsidR="004B1BA6" w:rsidTr="00B41EDB" w14:paraId="19C99883" wp14:textId="77777777">
        <w:tc>
          <w:tcPr>
            <w:tcW w:w="1408" w:type="dxa"/>
            <w:vAlign w:val="center"/>
          </w:tcPr>
          <w:p w:rsidRPr="003B7211" w:rsidR="004B1BA6" w:rsidP="004B1BA6" w:rsidRDefault="004B1BA6" w14:paraId="3D77ADB0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Pr="003555B5" w:rsidR="004B1BA6" w:rsidP="004B1BA6" w:rsidRDefault="003A38FA" w14:paraId="38C53E68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Tương lai của năng lượng tái tạo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60061E4C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3A38FA" w:rsidR="004B1BA6" w:rsidP="004B1BA6" w:rsidRDefault="004B1BA6" w14:paraId="5B69B2F1" wp14:textId="77777777">
            <w:pPr>
              <w:jc w:val="center"/>
              <w:rPr>
                <w:lang w:val="vi-VN"/>
              </w:rPr>
            </w:pPr>
            <w:r w:rsidRPr="003C0DC0">
              <w:rPr>
                <w:bCs/>
                <w:lang w:val="vi-VN"/>
              </w:rPr>
              <w:t>4.1.</w:t>
            </w:r>
            <w:r w:rsidR="003A38FA">
              <w:rPr>
                <w:bCs/>
                <w:lang w:val="vi-VN"/>
              </w:rPr>
              <w:t>1</w:t>
            </w:r>
          </w:p>
        </w:tc>
      </w:tr>
      <w:tr xmlns:wp14="http://schemas.microsoft.com/office/word/2010/wordml" w:rsidRPr="003B7211" w:rsidR="004B1BA6" w:rsidTr="00B41EDB" w14:paraId="50C41C1D" wp14:textId="77777777">
        <w:tc>
          <w:tcPr>
            <w:tcW w:w="1408" w:type="dxa"/>
            <w:vAlign w:val="center"/>
          </w:tcPr>
          <w:p w:rsidRPr="003B7211" w:rsidR="004B1BA6" w:rsidP="004B1BA6" w:rsidRDefault="004B1BA6" w14:paraId="1DB69759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Pr="003555B5" w:rsidR="004B1BA6" w:rsidP="004B1BA6" w:rsidRDefault="003A38FA" w14:paraId="0FC6AC4D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Biến đổi khí hậu toàn cầu và phát thải Carbon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44EAFD9C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3A38FA" w:rsidR="004B1BA6" w:rsidP="004B1BA6" w:rsidRDefault="004B1BA6" w14:paraId="42E4EECA" wp14:textId="77777777">
            <w:pPr>
              <w:jc w:val="center"/>
              <w:rPr>
                <w:lang w:val="vi-VN"/>
              </w:rPr>
            </w:pPr>
            <w:r w:rsidRPr="003C0DC0">
              <w:rPr>
                <w:bCs/>
                <w:lang w:val="vi-VN"/>
              </w:rPr>
              <w:t>4.1.</w:t>
            </w:r>
            <w:r w:rsidR="003A38FA">
              <w:rPr>
                <w:bCs/>
                <w:lang w:val="vi-VN"/>
              </w:rPr>
              <w:t>1</w:t>
            </w:r>
          </w:p>
        </w:tc>
      </w:tr>
      <w:tr xmlns:wp14="http://schemas.microsoft.com/office/word/2010/wordml" w:rsidRPr="003B7211" w:rsidR="003B7211" w14:paraId="337F148D" wp14:textId="77777777">
        <w:tc>
          <w:tcPr>
            <w:tcW w:w="1408" w:type="dxa"/>
            <w:vAlign w:val="center"/>
          </w:tcPr>
          <w:p w:rsidRPr="00812F81" w:rsidR="003B7211" w:rsidP="00BA7C39" w:rsidRDefault="00812F81" w14:paraId="3068B68A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12F81">
              <w:rPr>
                <w:b/>
                <w:bCs/>
              </w:rPr>
              <w:t>Chương 4</w:t>
            </w:r>
          </w:p>
        </w:tc>
        <w:tc>
          <w:tcPr>
            <w:tcW w:w="4683" w:type="dxa"/>
            <w:vAlign w:val="center"/>
          </w:tcPr>
          <w:p w:rsidRPr="003555B5" w:rsidR="003B7211" w:rsidP="003B7211" w:rsidRDefault="003A38FA" w14:paraId="06CAB9FA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Cơ sở của khoa học năng lượng</w:t>
            </w:r>
          </w:p>
        </w:tc>
        <w:tc>
          <w:tcPr>
            <w:tcW w:w="992" w:type="dxa"/>
            <w:vAlign w:val="center"/>
          </w:tcPr>
          <w:p w:rsidRPr="00964DA7" w:rsidR="003B7211" w:rsidP="00BA7C39" w:rsidRDefault="00964DA7" w14:paraId="68D9363B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Pr="003555B5" w:rsidR="003B7211" w:rsidP="009540AF" w:rsidRDefault="003B7211" w14:paraId="4B94D5A5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xmlns:wp14="http://schemas.microsoft.com/office/word/2010/wordml" w:rsidRPr="003B7211" w:rsidR="004B1BA6" w:rsidTr="00B41EDB" w14:paraId="1B4B68AC" wp14:textId="77777777">
        <w:tc>
          <w:tcPr>
            <w:tcW w:w="1408" w:type="dxa"/>
            <w:vAlign w:val="center"/>
          </w:tcPr>
          <w:p w:rsidRPr="00812F81" w:rsidR="004B1BA6" w:rsidP="004B1BA6" w:rsidRDefault="004B1BA6" w14:paraId="41ADC8E8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4.1</w:t>
            </w:r>
          </w:p>
        </w:tc>
        <w:tc>
          <w:tcPr>
            <w:tcW w:w="4683" w:type="dxa"/>
            <w:vAlign w:val="center"/>
          </w:tcPr>
          <w:p w:rsidRPr="003555B5" w:rsidR="004B1BA6" w:rsidP="004B1BA6" w:rsidRDefault="004B1BA6" w14:paraId="1EA7BA83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A532D6">
              <w:rPr>
                <w:bCs/>
                <w:lang w:val="vi-VN"/>
              </w:rPr>
              <w:t>Khái niệm chung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3DEEC669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3A38FA" w:rsidR="004B1BA6" w:rsidP="004B1BA6" w:rsidRDefault="004B1BA6" w14:paraId="0A511BA3" wp14:textId="77777777">
            <w:pPr>
              <w:jc w:val="center"/>
              <w:rPr>
                <w:lang w:val="vi-VN"/>
              </w:rPr>
            </w:pPr>
            <w:r w:rsidRPr="005622E3">
              <w:rPr>
                <w:bCs/>
                <w:lang w:val="vi-VN"/>
              </w:rPr>
              <w:t>4.1.</w:t>
            </w:r>
            <w:r w:rsidR="003A38FA">
              <w:rPr>
                <w:bCs/>
                <w:lang w:val="vi-VN"/>
              </w:rPr>
              <w:t>2</w:t>
            </w:r>
          </w:p>
        </w:tc>
      </w:tr>
      <w:tr xmlns:wp14="http://schemas.microsoft.com/office/word/2010/wordml" w:rsidRPr="003B7211" w:rsidR="004B1BA6" w:rsidTr="00B41EDB" w14:paraId="190F2D7D" wp14:textId="77777777">
        <w:tc>
          <w:tcPr>
            <w:tcW w:w="1408" w:type="dxa"/>
            <w:vAlign w:val="center"/>
          </w:tcPr>
          <w:p w:rsidRPr="00812F81" w:rsidR="004B1BA6" w:rsidP="004B1BA6" w:rsidRDefault="004B1BA6" w14:paraId="67D112E1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Pr="003555B5" w:rsidR="004B1BA6" w:rsidP="004B1BA6" w:rsidRDefault="003A38FA" w14:paraId="0E0B140E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Cơ sở khoa học của năng lượng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3656B9AB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3A38FA" w:rsidR="004B1BA6" w:rsidP="004B1BA6" w:rsidRDefault="004B1BA6" w14:paraId="66F75DBE" wp14:textId="77777777">
            <w:pPr>
              <w:jc w:val="center"/>
              <w:rPr>
                <w:lang w:val="vi-VN"/>
              </w:rPr>
            </w:pPr>
            <w:r w:rsidRPr="005622E3">
              <w:rPr>
                <w:bCs/>
                <w:lang w:val="vi-VN"/>
              </w:rPr>
              <w:t>4.1.</w:t>
            </w:r>
            <w:r w:rsidR="003A38FA">
              <w:rPr>
                <w:bCs/>
                <w:lang w:val="vi-VN"/>
              </w:rPr>
              <w:t>2</w:t>
            </w:r>
          </w:p>
        </w:tc>
      </w:tr>
      <w:tr xmlns:wp14="http://schemas.microsoft.com/office/word/2010/wordml" w:rsidRPr="003B7211" w:rsidR="004B1BA6" w:rsidTr="00B41EDB" w14:paraId="2A966B03" wp14:textId="77777777">
        <w:tc>
          <w:tcPr>
            <w:tcW w:w="1408" w:type="dxa"/>
            <w:vAlign w:val="center"/>
          </w:tcPr>
          <w:p w:rsidR="004B1BA6" w:rsidP="004B1BA6" w:rsidRDefault="004B1BA6" w14:paraId="530F788C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Pr="0090595D" w:rsidR="004B1BA6" w:rsidP="004B1BA6" w:rsidRDefault="003A38FA" w14:paraId="31322282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Năng lượng cơ học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45FB0818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3A38FA" w:rsidR="004B1BA6" w:rsidP="004B1BA6" w:rsidRDefault="004B1BA6" w14:paraId="4553580F" wp14:textId="77777777">
            <w:pPr>
              <w:jc w:val="center"/>
              <w:rPr>
                <w:lang w:val="vi-VN"/>
              </w:rPr>
            </w:pPr>
            <w:r w:rsidRPr="005622E3">
              <w:rPr>
                <w:bCs/>
                <w:lang w:val="vi-VN"/>
              </w:rPr>
              <w:t>4.1.</w:t>
            </w:r>
            <w:r w:rsidR="003A38FA">
              <w:rPr>
                <w:bCs/>
                <w:lang w:val="vi-VN"/>
              </w:rPr>
              <w:t>2</w:t>
            </w:r>
          </w:p>
        </w:tc>
      </w:tr>
      <w:tr xmlns:wp14="http://schemas.microsoft.com/office/word/2010/wordml" w:rsidRPr="003B7211" w:rsidR="003A38FA" w:rsidTr="00B41EDB" w14:paraId="7707E08B" wp14:textId="77777777">
        <w:tc>
          <w:tcPr>
            <w:tcW w:w="1408" w:type="dxa"/>
            <w:vAlign w:val="center"/>
          </w:tcPr>
          <w:p w:rsidRPr="003A38FA" w:rsidR="003A38FA" w:rsidP="004B1BA6" w:rsidRDefault="003A38FA" w14:paraId="1BA39565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4.4</w:t>
            </w:r>
          </w:p>
        </w:tc>
        <w:tc>
          <w:tcPr>
            <w:tcW w:w="4683" w:type="dxa"/>
            <w:vAlign w:val="center"/>
          </w:tcPr>
          <w:p w:rsidRPr="00A532D6" w:rsidR="003A38FA" w:rsidP="004B1BA6" w:rsidRDefault="003A38FA" w14:paraId="651321CD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Năng lượng nhiệt</w:t>
            </w:r>
          </w:p>
        </w:tc>
        <w:tc>
          <w:tcPr>
            <w:tcW w:w="992" w:type="dxa"/>
            <w:vAlign w:val="center"/>
          </w:tcPr>
          <w:p w:rsidRPr="003B7211" w:rsidR="003A38FA" w:rsidP="004B1BA6" w:rsidRDefault="003A38FA" w14:paraId="049F31CB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5622E3" w:rsidR="003A38FA" w:rsidP="004B1BA6" w:rsidRDefault="003A38FA" w14:paraId="5D291B70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4.1.2</w:t>
            </w:r>
          </w:p>
        </w:tc>
      </w:tr>
      <w:tr xmlns:wp14="http://schemas.microsoft.com/office/word/2010/wordml" w:rsidRPr="003B7211" w:rsidR="003A38FA" w:rsidTr="00B41EDB" w14:paraId="46F4A08E" wp14:textId="77777777">
        <w:tc>
          <w:tcPr>
            <w:tcW w:w="1408" w:type="dxa"/>
            <w:vAlign w:val="center"/>
          </w:tcPr>
          <w:p w:rsidRPr="003A38FA" w:rsidR="003A38FA" w:rsidP="004B1BA6" w:rsidRDefault="003A38FA" w14:paraId="25B0E7C1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4.5</w:t>
            </w:r>
          </w:p>
        </w:tc>
        <w:tc>
          <w:tcPr>
            <w:tcW w:w="4683" w:type="dxa"/>
            <w:vAlign w:val="center"/>
          </w:tcPr>
          <w:p w:rsidRPr="00A532D6" w:rsidR="003A38FA" w:rsidP="004B1BA6" w:rsidRDefault="003A38FA" w14:paraId="0C2F9E9D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Năng lượng hóa học</w:t>
            </w:r>
          </w:p>
        </w:tc>
        <w:tc>
          <w:tcPr>
            <w:tcW w:w="992" w:type="dxa"/>
            <w:vAlign w:val="center"/>
          </w:tcPr>
          <w:p w:rsidRPr="003B7211" w:rsidR="003A38FA" w:rsidP="004B1BA6" w:rsidRDefault="003A38FA" w14:paraId="53128261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5622E3" w:rsidR="003A38FA" w:rsidP="004B1BA6" w:rsidRDefault="003A38FA" w14:paraId="2CAE7992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4.1.2</w:t>
            </w:r>
          </w:p>
        </w:tc>
      </w:tr>
      <w:tr xmlns:wp14="http://schemas.microsoft.com/office/word/2010/wordml" w:rsidRPr="003B7211" w:rsidR="00691EA9" w:rsidTr="00B41EDB" w14:paraId="3F30809D" wp14:textId="77777777">
        <w:tc>
          <w:tcPr>
            <w:tcW w:w="1408" w:type="dxa"/>
            <w:vAlign w:val="center"/>
          </w:tcPr>
          <w:p w:rsidRPr="00691EA9" w:rsidR="00691EA9" w:rsidP="004B1BA6" w:rsidRDefault="00691EA9" w14:paraId="2B439FDB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4.6</w:t>
            </w:r>
          </w:p>
        </w:tc>
        <w:tc>
          <w:tcPr>
            <w:tcW w:w="4683" w:type="dxa"/>
            <w:vAlign w:val="center"/>
          </w:tcPr>
          <w:p w:rsidRPr="00A532D6" w:rsidR="00691EA9" w:rsidP="004B1BA6" w:rsidRDefault="00691EA9" w14:paraId="6AE02D7F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Năng lượng mặt trời</w:t>
            </w:r>
          </w:p>
        </w:tc>
        <w:tc>
          <w:tcPr>
            <w:tcW w:w="992" w:type="dxa"/>
            <w:vAlign w:val="center"/>
          </w:tcPr>
          <w:p w:rsidRPr="003B7211" w:rsidR="00691EA9" w:rsidP="004B1BA6" w:rsidRDefault="00691EA9" w14:paraId="62486C05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5622E3" w:rsidR="00691EA9" w:rsidP="004B1BA6" w:rsidRDefault="00691EA9" w14:paraId="47AC05D6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4.1.2</w:t>
            </w:r>
          </w:p>
        </w:tc>
      </w:tr>
      <w:tr xmlns:wp14="http://schemas.microsoft.com/office/word/2010/wordml" w:rsidRPr="003B7211" w:rsidR="00691EA9" w:rsidTr="00B41EDB" w14:paraId="21F0ECD8" wp14:textId="77777777">
        <w:tc>
          <w:tcPr>
            <w:tcW w:w="1408" w:type="dxa"/>
            <w:vAlign w:val="center"/>
          </w:tcPr>
          <w:p w:rsidRPr="00691EA9" w:rsidR="00691EA9" w:rsidP="004B1BA6" w:rsidRDefault="00691EA9" w14:paraId="19BDB427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4.7</w:t>
            </w:r>
          </w:p>
        </w:tc>
        <w:tc>
          <w:tcPr>
            <w:tcW w:w="4683" w:type="dxa"/>
            <w:vAlign w:val="center"/>
          </w:tcPr>
          <w:p w:rsidRPr="00A532D6" w:rsidR="00691EA9" w:rsidP="004B1BA6" w:rsidRDefault="00691EA9" w14:paraId="639FD1EC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Năng lượng nguyên tử</w:t>
            </w:r>
          </w:p>
        </w:tc>
        <w:tc>
          <w:tcPr>
            <w:tcW w:w="992" w:type="dxa"/>
            <w:vAlign w:val="center"/>
          </w:tcPr>
          <w:p w:rsidRPr="003B7211" w:rsidR="00691EA9" w:rsidP="004B1BA6" w:rsidRDefault="00691EA9" w14:paraId="4101652C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5622E3" w:rsidR="00691EA9" w:rsidP="004B1BA6" w:rsidRDefault="00691EA9" w14:paraId="1785D29B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4.1.2</w:t>
            </w:r>
          </w:p>
        </w:tc>
      </w:tr>
      <w:tr xmlns:wp14="http://schemas.microsoft.com/office/word/2010/wordml" w:rsidRPr="003B7211" w:rsidR="004B1BA6" w:rsidTr="00B41EDB" w14:paraId="4BFBB4B3" wp14:textId="77777777">
        <w:tc>
          <w:tcPr>
            <w:tcW w:w="1408" w:type="dxa"/>
            <w:vAlign w:val="center"/>
          </w:tcPr>
          <w:p w:rsidRPr="00691EA9" w:rsidR="004B1BA6" w:rsidP="004B1BA6" w:rsidRDefault="004B1BA6" w14:paraId="3B576BDF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</w:t>
            </w:r>
            <w:r w:rsidR="00691EA9">
              <w:rPr>
                <w:bCs/>
                <w:lang w:val="vi-VN"/>
              </w:rPr>
              <w:t>8</w:t>
            </w:r>
          </w:p>
        </w:tc>
        <w:tc>
          <w:tcPr>
            <w:tcW w:w="4683" w:type="dxa"/>
            <w:vAlign w:val="center"/>
          </w:tcPr>
          <w:p w:rsidRPr="0090595D" w:rsidR="004B1BA6" w:rsidP="004B1BA6" w:rsidRDefault="00691EA9" w14:paraId="0D310080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Năng lượng điện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4B99056E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691EA9" w:rsidR="004B1BA6" w:rsidP="004B1BA6" w:rsidRDefault="004B1BA6" w14:paraId="7D5A3AC6" wp14:textId="77777777">
            <w:pPr>
              <w:jc w:val="center"/>
              <w:rPr>
                <w:lang w:val="vi-VN"/>
              </w:rPr>
            </w:pPr>
            <w:r w:rsidRPr="005622E3">
              <w:rPr>
                <w:bCs/>
                <w:lang w:val="vi-VN"/>
              </w:rPr>
              <w:t>4.1.</w:t>
            </w:r>
            <w:r w:rsidR="00691EA9">
              <w:rPr>
                <w:bCs/>
                <w:lang w:val="vi-VN"/>
              </w:rPr>
              <w:t>2</w:t>
            </w:r>
          </w:p>
        </w:tc>
      </w:tr>
      <w:tr xmlns:wp14="http://schemas.microsoft.com/office/word/2010/wordml" w:rsidRPr="003B7211" w:rsidR="00812F81" w14:paraId="2589DAA3" wp14:textId="77777777">
        <w:tc>
          <w:tcPr>
            <w:tcW w:w="1408" w:type="dxa"/>
            <w:vAlign w:val="center"/>
          </w:tcPr>
          <w:p w:rsidRPr="00812F81" w:rsidR="00812F81" w:rsidP="00BA7C39" w:rsidRDefault="00812F81" w14:paraId="30666DE2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12F81">
              <w:rPr>
                <w:b/>
                <w:bCs/>
              </w:rPr>
              <w:t>Chương 5</w:t>
            </w:r>
          </w:p>
        </w:tc>
        <w:tc>
          <w:tcPr>
            <w:tcW w:w="4683" w:type="dxa"/>
            <w:vAlign w:val="center"/>
          </w:tcPr>
          <w:p w:rsidRPr="003555B5" w:rsidR="00812F81" w:rsidP="003B7211" w:rsidRDefault="00691EA9" w14:paraId="0B2240B2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Hiệu quả năng lượng trong xây dựng nhà</w:t>
            </w:r>
          </w:p>
        </w:tc>
        <w:tc>
          <w:tcPr>
            <w:tcW w:w="992" w:type="dxa"/>
            <w:vAlign w:val="center"/>
          </w:tcPr>
          <w:p w:rsidRPr="00964DA7" w:rsidR="00812F81" w:rsidP="00BA7C39" w:rsidRDefault="00964DA7" w14:paraId="57AB7477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Pr="003555B5" w:rsidR="00812F81" w:rsidP="009540AF" w:rsidRDefault="00812F81" w14:paraId="1299C43A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xmlns:wp14="http://schemas.microsoft.com/office/word/2010/wordml" w:rsidRPr="003B7211" w:rsidR="00812F81" w14:paraId="6B80AB0F" wp14:textId="77777777">
        <w:tc>
          <w:tcPr>
            <w:tcW w:w="1408" w:type="dxa"/>
            <w:vAlign w:val="center"/>
          </w:tcPr>
          <w:p w:rsidRPr="00812F81" w:rsidR="00812F81" w:rsidP="00BA7C39" w:rsidRDefault="00812F81" w14:paraId="3A6AA1BC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:rsidRPr="003555B5" w:rsidR="00812F81" w:rsidP="003B7211" w:rsidRDefault="00691EA9" w14:paraId="44F9708C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Các khu nhà ở tập trung</w:t>
            </w:r>
          </w:p>
        </w:tc>
        <w:tc>
          <w:tcPr>
            <w:tcW w:w="992" w:type="dxa"/>
            <w:vAlign w:val="center"/>
          </w:tcPr>
          <w:p w:rsidRPr="003B7211" w:rsidR="00812F81" w:rsidP="00BA7C39" w:rsidRDefault="00812F81" w14:paraId="4DDBEF00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Pr="00691EA9" w:rsidR="00812F81" w:rsidP="009540AF" w:rsidRDefault="004B1BA6" w14:paraId="3E4E8F27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</w:t>
            </w:r>
            <w:r w:rsidR="00691EA9">
              <w:rPr>
                <w:bCs/>
                <w:lang w:val="vi-VN"/>
              </w:rPr>
              <w:t>3</w:t>
            </w:r>
          </w:p>
        </w:tc>
      </w:tr>
      <w:tr xmlns:wp14="http://schemas.microsoft.com/office/word/2010/wordml" w:rsidRPr="003B7211" w:rsidR="004B1BA6" w:rsidTr="00B41EDB" w14:paraId="16AA17A5" wp14:textId="77777777">
        <w:tc>
          <w:tcPr>
            <w:tcW w:w="1408" w:type="dxa"/>
            <w:vAlign w:val="center"/>
          </w:tcPr>
          <w:p w:rsidRPr="00812F81" w:rsidR="004B1BA6" w:rsidP="004B1BA6" w:rsidRDefault="004B1BA6" w14:paraId="48DA2E20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Pr="003555B5" w:rsidR="004B1BA6" w:rsidP="004B1BA6" w:rsidRDefault="00691EA9" w14:paraId="0DEF66BC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Giới thiệu phương pháp tính toán sự mất nhiệt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3461D779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691EA9" w:rsidR="004B1BA6" w:rsidP="004B1BA6" w:rsidRDefault="004B1BA6" w14:paraId="32D72AF7" wp14:textId="77777777">
            <w:pPr>
              <w:jc w:val="center"/>
              <w:rPr>
                <w:lang w:val="vi-VN"/>
              </w:rPr>
            </w:pPr>
            <w:r w:rsidRPr="008D0279">
              <w:rPr>
                <w:bCs/>
                <w:lang w:val="vi-VN"/>
              </w:rPr>
              <w:t>4.1.</w:t>
            </w:r>
            <w:r w:rsidR="00691EA9">
              <w:rPr>
                <w:bCs/>
                <w:lang w:val="vi-VN"/>
              </w:rPr>
              <w:t>3</w:t>
            </w:r>
          </w:p>
        </w:tc>
      </w:tr>
      <w:tr xmlns:wp14="http://schemas.microsoft.com/office/word/2010/wordml" w:rsidRPr="003B7211" w:rsidR="004B1BA6" w:rsidTr="00B41EDB" w14:paraId="32254F3B" wp14:textId="77777777">
        <w:tc>
          <w:tcPr>
            <w:tcW w:w="1408" w:type="dxa"/>
            <w:vAlign w:val="center"/>
          </w:tcPr>
          <w:p w:rsidR="004B1BA6" w:rsidP="004B1BA6" w:rsidRDefault="004B1BA6" w14:paraId="0B0AC77C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:rsidRPr="00812F81" w:rsidR="004B1BA6" w:rsidP="004B1BA6" w:rsidRDefault="00691EA9" w14:paraId="4BFFAECA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Sự mất nhiệt qua cửa sổ nhà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3CF2D8B6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691EA9" w:rsidR="004B1BA6" w:rsidP="004B1BA6" w:rsidRDefault="004B1BA6" w14:paraId="7FC0FB05" wp14:textId="77777777">
            <w:pPr>
              <w:jc w:val="center"/>
              <w:rPr>
                <w:lang w:val="vi-VN"/>
              </w:rPr>
            </w:pPr>
            <w:r w:rsidRPr="008D0279">
              <w:rPr>
                <w:bCs/>
                <w:lang w:val="vi-VN"/>
              </w:rPr>
              <w:t>4.1.</w:t>
            </w:r>
            <w:r w:rsidR="00691EA9">
              <w:rPr>
                <w:bCs/>
                <w:lang w:val="vi-VN"/>
              </w:rPr>
              <w:t>3</w:t>
            </w:r>
          </w:p>
        </w:tc>
      </w:tr>
      <w:tr xmlns:wp14="http://schemas.microsoft.com/office/word/2010/wordml" w:rsidRPr="00691EA9" w:rsidR="00691EA9" w:rsidTr="00B41EDB" w14:paraId="1939D59D" wp14:textId="77777777">
        <w:tc>
          <w:tcPr>
            <w:tcW w:w="1408" w:type="dxa"/>
            <w:vAlign w:val="center"/>
          </w:tcPr>
          <w:p w:rsidRPr="00691EA9" w:rsidR="00691EA9" w:rsidP="004B1BA6" w:rsidRDefault="00691EA9" w14:paraId="6CC37817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5.4</w:t>
            </w:r>
          </w:p>
        </w:tc>
        <w:tc>
          <w:tcPr>
            <w:tcW w:w="4683" w:type="dxa"/>
            <w:vAlign w:val="center"/>
          </w:tcPr>
          <w:p w:rsidR="00691EA9" w:rsidP="004B1BA6" w:rsidRDefault="00691EA9" w14:paraId="4CA10CE3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Sự mất nhiệt qua trần, nền và tường nhà</w:t>
            </w:r>
          </w:p>
        </w:tc>
        <w:tc>
          <w:tcPr>
            <w:tcW w:w="992" w:type="dxa"/>
            <w:vAlign w:val="center"/>
          </w:tcPr>
          <w:p w:rsidRPr="003B7211" w:rsidR="00691EA9" w:rsidP="004B1BA6" w:rsidRDefault="00691EA9" w14:paraId="0FB78278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8D0279" w:rsidR="00691EA9" w:rsidP="004B1BA6" w:rsidRDefault="00691EA9" w14:paraId="3C077EC9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4.1.3</w:t>
            </w:r>
          </w:p>
        </w:tc>
      </w:tr>
      <w:tr xmlns:wp14="http://schemas.microsoft.com/office/word/2010/wordml" w:rsidRPr="003B7211" w:rsidR="004B1BA6" w:rsidTr="00B41EDB" w14:paraId="2D61AFE2" wp14:textId="77777777">
        <w:tc>
          <w:tcPr>
            <w:tcW w:w="1408" w:type="dxa"/>
            <w:vAlign w:val="center"/>
          </w:tcPr>
          <w:p w:rsidR="004B1BA6" w:rsidP="004B1BA6" w:rsidRDefault="004B1BA6" w14:paraId="6915B876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5.4</w:t>
            </w:r>
          </w:p>
        </w:tc>
        <w:tc>
          <w:tcPr>
            <w:tcW w:w="4683" w:type="dxa"/>
            <w:vAlign w:val="center"/>
          </w:tcPr>
          <w:p w:rsidRPr="00A532D6" w:rsidR="004B1BA6" w:rsidP="004B1BA6" w:rsidRDefault="00691EA9" w14:paraId="3254DFCF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Sự mất nhiệt do rò rỉ, thẩm thấu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1FC39945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691EA9" w:rsidR="004B1BA6" w:rsidP="004B1BA6" w:rsidRDefault="004B1BA6" w14:paraId="26B5DADD" wp14:textId="77777777">
            <w:pPr>
              <w:jc w:val="center"/>
              <w:rPr>
                <w:lang w:val="vi-VN"/>
              </w:rPr>
            </w:pPr>
            <w:r w:rsidRPr="008D0279">
              <w:rPr>
                <w:bCs/>
                <w:lang w:val="vi-VN"/>
              </w:rPr>
              <w:t>4.1.</w:t>
            </w:r>
            <w:r w:rsidR="00691EA9">
              <w:rPr>
                <w:bCs/>
                <w:lang w:val="vi-VN"/>
              </w:rPr>
              <w:t>3</w:t>
            </w:r>
          </w:p>
        </w:tc>
      </w:tr>
      <w:tr xmlns:wp14="http://schemas.microsoft.com/office/word/2010/wordml" w:rsidRPr="00691EA9" w:rsidR="00691EA9" w:rsidTr="00B41EDB" w14:paraId="4C6034B2" wp14:textId="77777777">
        <w:tc>
          <w:tcPr>
            <w:tcW w:w="1408" w:type="dxa"/>
            <w:vAlign w:val="center"/>
          </w:tcPr>
          <w:p w:rsidRPr="00691EA9" w:rsidR="00691EA9" w:rsidP="004B1BA6" w:rsidRDefault="00691EA9" w14:paraId="6913425C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5.5</w:t>
            </w:r>
          </w:p>
        </w:tc>
        <w:tc>
          <w:tcPr>
            <w:tcW w:w="4683" w:type="dxa"/>
            <w:vAlign w:val="center"/>
          </w:tcPr>
          <w:p w:rsidR="00691EA9" w:rsidP="004B1BA6" w:rsidRDefault="00691EA9" w14:paraId="1D505FAF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Hệ thống thông gió và điều hòa </w:t>
            </w:r>
          </w:p>
        </w:tc>
        <w:tc>
          <w:tcPr>
            <w:tcW w:w="992" w:type="dxa"/>
            <w:vAlign w:val="center"/>
          </w:tcPr>
          <w:p w:rsidRPr="003B7211" w:rsidR="00691EA9" w:rsidP="004B1BA6" w:rsidRDefault="00691EA9" w14:paraId="0562CB0E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8D0279" w:rsidR="00691EA9" w:rsidP="004B1BA6" w:rsidRDefault="00691EA9" w14:paraId="5A061DCC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</w:t>
            </w:r>
            <w:r w:rsidR="008D7D0A">
              <w:rPr>
                <w:bCs/>
                <w:lang w:val="vi-VN"/>
              </w:rPr>
              <w:t>3</w:t>
            </w:r>
          </w:p>
        </w:tc>
      </w:tr>
      <w:tr xmlns:wp14="http://schemas.microsoft.com/office/word/2010/wordml" w:rsidRPr="003B7211" w:rsidR="008B29D3" w14:paraId="0FC490E3" wp14:textId="77777777">
        <w:tc>
          <w:tcPr>
            <w:tcW w:w="1408" w:type="dxa"/>
            <w:vAlign w:val="center"/>
          </w:tcPr>
          <w:p w:rsidRPr="008B29D3" w:rsidR="008B29D3" w:rsidP="00BA7C39" w:rsidRDefault="008B29D3" w14:paraId="70FEBEAF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B29D3">
              <w:rPr>
                <w:b/>
                <w:bCs/>
              </w:rPr>
              <w:t>Chương 6</w:t>
            </w:r>
          </w:p>
        </w:tc>
        <w:tc>
          <w:tcPr>
            <w:tcW w:w="4683" w:type="dxa"/>
            <w:vAlign w:val="center"/>
          </w:tcPr>
          <w:p w:rsidRPr="00812F81" w:rsidR="008B29D3" w:rsidP="003B7211" w:rsidRDefault="00691EA9" w14:paraId="30FDB1B6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Năng lượng mặt trời cho công trình nhà</w:t>
            </w:r>
          </w:p>
        </w:tc>
        <w:tc>
          <w:tcPr>
            <w:tcW w:w="992" w:type="dxa"/>
            <w:vAlign w:val="center"/>
          </w:tcPr>
          <w:p w:rsidRPr="00964DA7" w:rsidR="008B29D3" w:rsidP="00BA7C39" w:rsidRDefault="00964DA7" w14:paraId="297C039E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Pr="003555B5" w:rsidR="008B29D3" w:rsidP="009540AF" w:rsidRDefault="008B29D3" w14:paraId="34CE0A41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xmlns:wp14="http://schemas.microsoft.com/office/word/2010/wordml" w:rsidRPr="003B7211" w:rsidR="008B29D3" w14:paraId="58C1A2A6" wp14:textId="77777777">
        <w:tc>
          <w:tcPr>
            <w:tcW w:w="1408" w:type="dxa"/>
            <w:vAlign w:val="center"/>
          </w:tcPr>
          <w:p w:rsidR="008B29D3" w:rsidP="00BA7C39" w:rsidRDefault="008B29D3" w14:paraId="351B6B56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6.1</w:t>
            </w:r>
          </w:p>
        </w:tc>
        <w:tc>
          <w:tcPr>
            <w:tcW w:w="4683" w:type="dxa"/>
            <w:vAlign w:val="center"/>
          </w:tcPr>
          <w:p w:rsidRPr="00812F81" w:rsidR="008B29D3" w:rsidP="003B7211" w:rsidRDefault="008D7D0A" w14:paraId="064600C6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Nguồn năng lượng mặt trời</w:t>
            </w:r>
          </w:p>
        </w:tc>
        <w:tc>
          <w:tcPr>
            <w:tcW w:w="992" w:type="dxa"/>
            <w:vAlign w:val="center"/>
          </w:tcPr>
          <w:p w:rsidRPr="003B7211" w:rsidR="008B29D3" w:rsidP="00BA7C39" w:rsidRDefault="008B29D3" w14:paraId="62EBF3C5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Pr="008D7D0A" w:rsidR="008B29D3" w:rsidP="009540AF" w:rsidRDefault="004B1BA6" w14:paraId="0E94C025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</w:t>
            </w:r>
            <w:r w:rsidR="008D7D0A">
              <w:rPr>
                <w:bCs/>
                <w:lang w:val="vi-VN"/>
              </w:rPr>
              <w:t>3</w:t>
            </w:r>
          </w:p>
        </w:tc>
      </w:tr>
      <w:tr xmlns:wp14="http://schemas.microsoft.com/office/word/2010/wordml" w:rsidRPr="003B7211" w:rsidR="004B1BA6" w:rsidTr="00B41EDB" w14:paraId="763AC78F" wp14:textId="77777777">
        <w:tc>
          <w:tcPr>
            <w:tcW w:w="1408" w:type="dxa"/>
            <w:vAlign w:val="center"/>
          </w:tcPr>
          <w:p w:rsidR="004B1BA6" w:rsidP="004B1BA6" w:rsidRDefault="004B1BA6" w14:paraId="1744821B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6.2</w:t>
            </w:r>
          </w:p>
        </w:tc>
        <w:tc>
          <w:tcPr>
            <w:tcW w:w="4683" w:type="dxa"/>
            <w:vAlign w:val="center"/>
          </w:tcPr>
          <w:p w:rsidRPr="00812F81" w:rsidR="004B1BA6" w:rsidP="004B1BA6" w:rsidRDefault="008D7D0A" w14:paraId="6A0026CA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Nhiệt mặt trời bị động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6D98A12B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8D7D0A" w:rsidR="004B1BA6" w:rsidP="004B1BA6" w:rsidRDefault="004B1BA6" w14:paraId="5B4C271A" wp14:textId="77777777">
            <w:pPr>
              <w:jc w:val="center"/>
              <w:rPr>
                <w:lang w:val="vi-VN"/>
              </w:rPr>
            </w:pPr>
            <w:r w:rsidRPr="00E63027">
              <w:rPr>
                <w:bCs/>
                <w:lang w:val="vi-VN"/>
              </w:rPr>
              <w:t>4.1.</w:t>
            </w:r>
            <w:r w:rsidR="008D7D0A">
              <w:rPr>
                <w:bCs/>
                <w:lang w:val="vi-VN"/>
              </w:rPr>
              <w:t>3</w:t>
            </w:r>
          </w:p>
        </w:tc>
      </w:tr>
      <w:tr xmlns:wp14="http://schemas.microsoft.com/office/word/2010/wordml" w:rsidRPr="003B7211" w:rsidR="004B1BA6" w:rsidTr="00B41EDB" w14:paraId="28D65806" wp14:textId="77777777">
        <w:tc>
          <w:tcPr>
            <w:tcW w:w="1408" w:type="dxa"/>
            <w:vAlign w:val="center"/>
          </w:tcPr>
          <w:p w:rsidR="004B1BA6" w:rsidP="004B1BA6" w:rsidRDefault="004B1BA6" w14:paraId="133F6B65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4683" w:type="dxa"/>
            <w:vAlign w:val="center"/>
          </w:tcPr>
          <w:p w:rsidRPr="00812F81" w:rsidR="004B1BA6" w:rsidP="004B1BA6" w:rsidRDefault="008D7D0A" w14:paraId="0E4A6007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Tải lạnh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2946DB82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8D7D0A" w:rsidR="004B1BA6" w:rsidP="004B1BA6" w:rsidRDefault="004B1BA6" w14:paraId="726F9500" wp14:textId="77777777">
            <w:pPr>
              <w:jc w:val="center"/>
              <w:rPr>
                <w:lang w:val="vi-VN"/>
              </w:rPr>
            </w:pPr>
            <w:r w:rsidRPr="00E63027">
              <w:rPr>
                <w:bCs/>
                <w:lang w:val="vi-VN"/>
              </w:rPr>
              <w:t>4.1.</w:t>
            </w:r>
            <w:r w:rsidR="008D7D0A">
              <w:rPr>
                <w:bCs/>
                <w:lang w:val="vi-VN"/>
              </w:rPr>
              <w:t>3</w:t>
            </w:r>
          </w:p>
        </w:tc>
      </w:tr>
      <w:tr xmlns:wp14="http://schemas.microsoft.com/office/word/2010/wordml" w:rsidRPr="003B7211" w:rsidR="008D7D0A" w:rsidTr="00B41EDB" w14:paraId="0DF94978" wp14:textId="77777777">
        <w:tc>
          <w:tcPr>
            <w:tcW w:w="1408" w:type="dxa"/>
            <w:vAlign w:val="center"/>
          </w:tcPr>
          <w:p w:rsidRPr="008D7D0A" w:rsidR="008D7D0A" w:rsidP="004B1BA6" w:rsidRDefault="008D7D0A" w14:paraId="5C4ACDD9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6.4</w:t>
            </w:r>
          </w:p>
        </w:tc>
        <w:tc>
          <w:tcPr>
            <w:tcW w:w="4683" w:type="dxa"/>
            <w:vAlign w:val="center"/>
          </w:tcPr>
          <w:p w:rsidR="008D7D0A" w:rsidP="004B1BA6" w:rsidRDefault="008D7D0A" w14:paraId="4AE4D234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Hệ thông nước nóng trong nhà</w:t>
            </w:r>
          </w:p>
        </w:tc>
        <w:tc>
          <w:tcPr>
            <w:tcW w:w="992" w:type="dxa"/>
            <w:vAlign w:val="center"/>
          </w:tcPr>
          <w:p w:rsidRPr="003B7211" w:rsidR="008D7D0A" w:rsidP="004B1BA6" w:rsidRDefault="008D7D0A" w14:paraId="5997CC1D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E63027" w:rsidR="008D7D0A" w:rsidP="004B1BA6" w:rsidRDefault="008D7D0A" w14:paraId="5B71CBF7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4.1.3</w:t>
            </w:r>
          </w:p>
        </w:tc>
      </w:tr>
      <w:tr xmlns:wp14="http://schemas.microsoft.com/office/word/2010/wordml" w:rsidRPr="008D7D0A" w:rsidR="008D7D0A" w:rsidTr="00B41EDB" w14:paraId="5599E7E9" wp14:textId="77777777">
        <w:tc>
          <w:tcPr>
            <w:tcW w:w="1408" w:type="dxa"/>
            <w:vAlign w:val="center"/>
          </w:tcPr>
          <w:p w:rsidR="008D7D0A" w:rsidP="004B1BA6" w:rsidRDefault="008D7D0A" w14:paraId="54C475CF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6.5</w:t>
            </w:r>
          </w:p>
        </w:tc>
        <w:tc>
          <w:tcPr>
            <w:tcW w:w="4683" w:type="dxa"/>
            <w:vAlign w:val="center"/>
          </w:tcPr>
          <w:p w:rsidR="008D7D0A" w:rsidP="004B1BA6" w:rsidRDefault="008D7D0A" w14:paraId="0F83F8E9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Nước nóng do bộ thu nhiệt mặt trời</w:t>
            </w:r>
          </w:p>
        </w:tc>
        <w:tc>
          <w:tcPr>
            <w:tcW w:w="992" w:type="dxa"/>
            <w:vAlign w:val="center"/>
          </w:tcPr>
          <w:p w:rsidRPr="003B7211" w:rsidR="008D7D0A" w:rsidP="004B1BA6" w:rsidRDefault="008D7D0A" w14:paraId="110FFD37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E63027" w:rsidR="008D7D0A" w:rsidP="004B1BA6" w:rsidRDefault="008D7D0A" w14:paraId="5CD5B4AD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4.1.3</w:t>
            </w:r>
          </w:p>
        </w:tc>
      </w:tr>
      <w:tr xmlns:wp14="http://schemas.microsoft.com/office/word/2010/wordml" w:rsidRPr="003B7211" w:rsidR="004425BF" w14:paraId="72059FE2" wp14:textId="77777777">
        <w:tc>
          <w:tcPr>
            <w:tcW w:w="1408" w:type="dxa"/>
            <w:vAlign w:val="center"/>
          </w:tcPr>
          <w:p w:rsidRPr="004425BF" w:rsidR="004425BF" w:rsidP="00BA7C39" w:rsidRDefault="004425BF" w14:paraId="77D1C381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425BF">
              <w:rPr>
                <w:b/>
                <w:bCs/>
              </w:rPr>
              <w:t>Chương 7</w:t>
            </w:r>
          </w:p>
        </w:tc>
        <w:tc>
          <w:tcPr>
            <w:tcW w:w="4683" w:type="dxa"/>
            <w:vAlign w:val="center"/>
          </w:tcPr>
          <w:p w:rsidRPr="004425BF" w:rsidR="004425BF" w:rsidP="003B7211" w:rsidRDefault="008D7D0A" w14:paraId="5E21CC94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Hệ thống năng lượng điện trung tâm</w:t>
            </w:r>
          </w:p>
        </w:tc>
        <w:tc>
          <w:tcPr>
            <w:tcW w:w="992" w:type="dxa"/>
            <w:vAlign w:val="center"/>
          </w:tcPr>
          <w:p w:rsidRPr="00964DA7" w:rsidR="004425BF" w:rsidP="00BA7C39" w:rsidRDefault="00964DA7" w14:paraId="2A2176D0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Pr="003555B5" w:rsidR="004425BF" w:rsidP="009540AF" w:rsidRDefault="004425BF" w14:paraId="6B699379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xmlns:wp14="http://schemas.microsoft.com/office/word/2010/wordml" w:rsidRPr="003B7211" w:rsidR="004B1BA6" w:rsidTr="00B41EDB" w14:paraId="74FC3AD5" wp14:textId="77777777">
        <w:tc>
          <w:tcPr>
            <w:tcW w:w="1408" w:type="dxa"/>
            <w:vAlign w:val="center"/>
          </w:tcPr>
          <w:p w:rsidR="004B1BA6" w:rsidP="004B1BA6" w:rsidRDefault="004B1BA6" w14:paraId="4566F55D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7.1</w:t>
            </w:r>
          </w:p>
        </w:tc>
        <w:tc>
          <w:tcPr>
            <w:tcW w:w="4683" w:type="dxa"/>
            <w:vAlign w:val="center"/>
          </w:tcPr>
          <w:p w:rsidRPr="004425BF" w:rsidR="004B1BA6" w:rsidP="004B1BA6" w:rsidRDefault="004B1BA6" w14:paraId="1EA98BA3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A532D6">
              <w:rPr>
                <w:bCs/>
                <w:lang w:val="vi-VN"/>
              </w:rPr>
              <w:t>Khái quát chung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3FE9F23F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8D7D0A" w:rsidR="004B1BA6" w:rsidP="004B1BA6" w:rsidRDefault="004B1BA6" w14:paraId="33F6150A" wp14:textId="77777777">
            <w:pPr>
              <w:jc w:val="center"/>
              <w:rPr>
                <w:lang w:val="vi-VN"/>
              </w:rPr>
            </w:pPr>
            <w:r w:rsidRPr="008E3175">
              <w:rPr>
                <w:bCs/>
                <w:lang w:val="vi-VN"/>
              </w:rPr>
              <w:t>4.1.</w:t>
            </w:r>
            <w:r w:rsidR="008D7D0A">
              <w:rPr>
                <w:bCs/>
                <w:lang w:val="vi-VN"/>
              </w:rPr>
              <w:t>4</w:t>
            </w:r>
          </w:p>
        </w:tc>
      </w:tr>
      <w:tr xmlns:wp14="http://schemas.microsoft.com/office/word/2010/wordml" w:rsidRPr="003B7211" w:rsidR="004B1BA6" w:rsidTr="00B41EDB" w14:paraId="3921DEA4" wp14:textId="77777777">
        <w:tc>
          <w:tcPr>
            <w:tcW w:w="1408" w:type="dxa"/>
            <w:vAlign w:val="center"/>
          </w:tcPr>
          <w:p w:rsidR="004B1BA6" w:rsidP="004B1BA6" w:rsidRDefault="004B1BA6" w14:paraId="33FEB448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7.2</w:t>
            </w:r>
          </w:p>
        </w:tc>
        <w:tc>
          <w:tcPr>
            <w:tcW w:w="4683" w:type="dxa"/>
            <w:vAlign w:val="center"/>
          </w:tcPr>
          <w:p w:rsidRPr="004425BF" w:rsidR="004B1BA6" w:rsidP="004B1BA6" w:rsidRDefault="008D7D0A" w14:paraId="5574C50D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Công nghệ trong năng lượng điện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1F72F646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8D7D0A" w:rsidR="004B1BA6" w:rsidP="004B1BA6" w:rsidRDefault="004B1BA6" w14:paraId="21345388" wp14:textId="77777777">
            <w:pPr>
              <w:jc w:val="center"/>
              <w:rPr>
                <w:lang w:val="vi-VN"/>
              </w:rPr>
            </w:pPr>
            <w:r w:rsidRPr="008E3175">
              <w:rPr>
                <w:bCs/>
                <w:lang w:val="vi-VN"/>
              </w:rPr>
              <w:t>4.1.</w:t>
            </w:r>
            <w:r w:rsidR="008D7D0A">
              <w:rPr>
                <w:bCs/>
                <w:lang w:val="vi-VN"/>
              </w:rPr>
              <w:t>4</w:t>
            </w:r>
          </w:p>
        </w:tc>
      </w:tr>
      <w:tr xmlns:wp14="http://schemas.microsoft.com/office/word/2010/wordml" w:rsidRPr="003B7211" w:rsidR="004B1BA6" w:rsidTr="00B41EDB" w14:paraId="457529DE" wp14:textId="77777777">
        <w:tc>
          <w:tcPr>
            <w:tcW w:w="1408" w:type="dxa"/>
            <w:vAlign w:val="center"/>
          </w:tcPr>
          <w:p w:rsidR="004B1BA6" w:rsidP="004B1BA6" w:rsidRDefault="004B1BA6" w14:paraId="52CA237E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7.3</w:t>
            </w:r>
          </w:p>
        </w:tc>
        <w:tc>
          <w:tcPr>
            <w:tcW w:w="4683" w:type="dxa"/>
            <w:vAlign w:val="center"/>
          </w:tcPr>
          <w:p w:rsidRPr="00A532D6" w:rsidR="004B1BA6" w:rsidP="004B1BA6" w:rsidRDefault="008D7D0A" w14:paraId="60FDD4FE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Lợi ích năng lượng điện hiện đại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08CE6F91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0500F2" w:rsidR="004B1BA6" w:rsidP="004B1BA6" w:rsidRDefault="004B1BA6" w14:paraId="373D1291" wp14:textId="77777777">
            <w:pPr>
              <w:jc w:val="center"/>
              <w:rPr>
                <w:lang w:val="vi-VN"/>
              </w:rPr>
            </w:pPr>
            <w:r w:rsidRPr="008E3175">
              <w:rPr>
                <w:bCs/>
                <w:lang w:val="vi-VN"/>
              </w:rPr>
              <w:t>4.1.</w:t>
            </w:r>
            <w:r w:rsidR="000500F2">
              <w:rPr>
                <w:bCs/>
                <w:lang w:val="vi-VN"/>
              </w:rPr>
              <w:t>4</w:t>
            </w:r>
          </w:p>
        </w:tc>
      </w:tr>
      <w:tr xmlns:wp14="http://schemas.microsoft.com/office/word/2010/wordml" w:rsidRPr="003B7211" w:rsidR="004B1BA6" w:rsidTr="00B41EDB" w14:paraId="3680BF75" wp14:textId="77777777">
        <w:tc>
          <w:tcPr>
            <w:tcW w:w="1408" w:type="dxa"/>
            <w:vAlign w:val="center"/>
          </w:tcPr>
          <w:p w:rsidR="004B1BA6" w:rsidP="004B1BA6" w:rsidRDefault="004B1BA6" w14:paraId="34937B7B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7.4</w:t>
            </w:r>
          </w:p>
        </w:tc>
        <w:tc>
          <w:tcPr>
            <w:tcW w:w="4683" w:type="dxa"/>
            <w:vAlign w:val="center"/>
          </w:tcPr>
          <w:p w:rsidRPr="00A532D6" w:rsidR="004B1BA6" w:rsidP="004B1BA6" w:rsidRDefault="008D7D0A" w14:paraId="395006CD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Hạ tầng năng lượng điện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61CDCEAD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0500F2" w:rsidR="004B1BA6" w:rsidP="004B1BA6" w:rsidRDefault="004B1BA6" w14:paraId="47911D7F" wp14:textId="77777777">
            <w:pPr>
              <w:jc w:val="center"/>
              <w:rPr>
                <w:lang w:val="vi-VN"/>
              </w:rPr>
            </w:pPr>
            <w:r w:rsidRPr="008E3175">
              <w:rPr>
                <w:bCs/>
                <w:lang w:val="vi-VN"/>
              </w:rPr>
              <w:t>4.1.</w:t>
            </w:r>
            <w:r w:rsidR="000500F2">
              <w:rPr>
                <w:bCs/>
                <w:lang w:val="vi-VN"/>
              </w:rPr>
              <w:t>4</w:t>
            </w:r>
          </w:p>
        </w:tc>
      </w:tr>
      <w:tr xmlns:wp14="http://schemas.microsoft.com/office/word/2010/wordml" w:rsidRPr="003B7211" w:rsidR="004B1BA6" w:rsidTr="00B41EDB" w14:paraId="5C257926" wp14:textId="77777777">
        <w:tc>
          <w:tcPr>
            <w:tcW w:w="1408" w:type="dxa"/>
            <w:vAlign w:val="center"/>
          </w:tcPr>
          <w:p w:rsidR="004B1BA6" w:rsidP="004B1BA6" w:rsidRDefault="004B1BA6" w14:paraId="1ECE0164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7.5</w:t>
            </w:r>
          </w:p>
        </w:tc>
        <w:tc>
          <w:tcPr>
            <w:tcW w:w="4683" w:type="dxa"/>
            <w:vAlign w:val="center"/>
          </w:tcPr>
          <w:p w:rsidRPr="00A532D6" w:rsidR="004B1BA6" w:rsidP="004B1BA6" w:rsidRDefault="008D7D0A" w14:paraId="4240F0A3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Tính kinh tế của nhà máy điện trung tâm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6BB9E253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0500F2" w:rsidR="004B1BA6" w:rsidP="004B1BA6" w:rsidRDefault="004B1BA6" w14:paraId="769992F1" wp14:textId="77777777">
            <w:pPr>
              <w:jc w:val="center"/>
              <w:rPr>
                <w:lang w:val="vi-VN"/>
              </w:rPr>
            </w:pPr>
            <w:r w:rsidRPr="008E3175">
              <w:rPr>
                <w:bCs/>
                <w:lang w:val="vi-VN"/>
              </w:rPr>
              <w:t>4.1.</w:t>
            </w:r>
            <w:r w:rsidR="000500F2">
              <w:rPr>
                <w:bCs/>
                <w:lang w:val="vi-VN"/>
              </w:rPr>
              <w:t>4</w:t>
            </w:r>
          </w:p>
        </w:tc>
      </w:tr>
      <w:tr xmlns:wp14="http://schemas.microsoft.com/office/word/2010/wordml" w:rsidRPr="003B7211" w:rsidR="004425BF" w14:paraId="2909117F" wp14:textId="77777777">
        <w:tc>
          <w:tcPr>
            <w:tcW w:w="1408" w:type="dxa"/>
            <w:vAlign w:val="center"/>
          </w:tcPr>
          <w:p w:rsidRPr="004425BF" w:rsidR="004425BF" w:rsidP="00BA7C39" w:rsidRDefault="004425BF" w14:paraId="4E904F21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425BF">
              <w:rPr>
                <w:b/>
                <w:bCs/>
              </w:rPr>
              <w:t>Chương 8</w:t>
            </w:r>
          </w:p>
        </w:tc>
        <w:tc>
          <w:tcPr>
            <w:tcW w:w="4683" w:type="dxa"/>
            <w:vAlign w:val="center"/>
          </w:tcPr>
          <w:p w:rsidRPr="004425BF" w:rsidR="004425BF" w:rsidP="003B7211" w:rsidRDefault="008D7D0A" w14:paraId="3EFC5D67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Sự phân bố nguồn năng lượng điện</w:t>
            </w:r>
            <w:r w:rsidRPr="003A65F5">
              <w:rPr>
                <w:bCs/>
                <w:lang w:val="vi-VN"/>
              </w:rPr>
              <w:t>.</w:t>
            </w:r>
          </w:p>
        </w:tc>
        <w:tc>
          <w:tcPr>
            <w:tcW w:w="992" w:type="dxa"/>
            <w:vAlign w:val="center"/>
          </w:tcPr>
          <w:p w:rsidRPr="00964DA7" w:rsidR="004425BF" w:rsidP="00BA7C39" w:rsidRDefault="00964DA7" w14:paraId="3C1ED14B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Pr="003555B5" w:rsidR="004425BF" w:rsidP="009540AF" w:rsidRDefault="004425BF" w14:paraId="23DE523C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xmlns:wp14="http://schemas.microsoft.com/office/word/2010/wordml" w:rsidRPr="003B7211" w:rsidR="004425BF" w14:paraId="7448497E" wp14:textId="77777777">
        <w:tc>
          <w:tcPr>
            <w:tcW w:w="1408" w:type="dxa"/>
            <w:vAlign w:val="center"/>
          </w:tcPr>
          <w:p w:rsidR="004425BF" w:rsidP="00BA7C39" w:rsidRDefault="004425BF" w14:paraId="110C7173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8.1</w:t>
            </w:r>
          </w:p>
        </w:tc>
        <w:tc>
          <w:tcPr>
            <w:tcW w:w="4683" w:type="dxa"/>
            <w:vAlign w:val="center"/>
          </w:tcPr>
          <w:p w:rsidRPr="004425BF" w:rsidR="004425BF" w:rsidP="003B7211" w:rsidRDefault="008D7D0A" w14:paraId="0A397378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Phân bố nhà máy phát điện</w:t>
            </w:r>
          </w:p>
        </w:tc>
        <w:tc>
          <w:tcPr>
            <w:tcW w:w="992" w:type="dxa"/>
            <w:vAlign w:val="center"/>
          </w:tcPr>
          <w:p w:rsidRPr="003B7211" w:rsidR="004425BF" w:rsidP="00BA7C39" w:rsidRDefault="004425BF" w14:paraId="52E56223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Pr="000500F2" w:rsidR="004425BF" w:rsidP="009540AF" w:rsidRDefault="004B1BA6" w14:paraId="32CACB1C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</w:t>
            </w:r>
            <w:r w:rsidR="000500F2">
              <w:rPr>
                <w:bCs/>
                <w:lang w:val="vi-VN"/>
              </w:rPr>
              <w:t>4</w:t>
            </w:r>
          </w:p>
        </w:tc>
      </w:tr>
      <w:tr xmlns:wp14="http://schemas.microsoft.com/office/word/2010/wordml" w:rsidRPr="003B7211" w:rsidR="004425BF" w14:paraId="62DBCBD2" wp14:textId="77777777">
        <w:tc>
          <w:tcPr>
            <w:tcW w:w="1408" w:type="dxa"/>
            <w:vAlign w:val="center"/>
          </w:tcPr>
          <w:p w:rsidR="004425BF" w:rsidP="00BA7C39" w:rsidRDefault="004425BF" w14:paraId="1294EA91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8.2</w:t>
            </w:r>
          </w:p>
        </w:tc>
        <w:tc>
          <w:tcPr>
            <w:tcW w:w="4683" w:type="dxa"/>
            <w:vAlign w:val="center"/>
          </w:tcPr>
          <w:p w:rsidRPr="004425BF" w:rsidR="004425BF" w:rsidP="003B7211" w:rsidRDefault="008D7D0A" w14:paraId="1AD3DE1B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Lưu điện</w:t>
            </w:r>
          </w:p>
        </w:tc>
        <w:tc>
          <w:tcPr>
            <w:tcW w:w="992" w:type="dxa"/>
            <w:vAlign w:val="center"/>
          </w:tcPr>
          <w:p w:rsidRPr="003B7211" w:rsidR="004425BF" w:rsidP="00BA7C39" w:rsidRDefault="004425BF" w14:paraId="07547A01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Pr="000500F2" w:rsidR="004425BF" w:rsidP="009540AF" w:rsidRDefault="004B1BA6" w14:paraId="1914E0B0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</w:t>
            </w:r>
            <w:r w:rsidR="000500F2">
              <w:rPr>
                <w:bCs/>
                <w:lang w:val="vi-VN"/>
              </w:rPr>
              <w:t>4</w:t>
            </w:r>
          </w:p>
        </w:tc>
      </w:tr>
      <w:tr xmlns:wp14="http://schemas.microsoft.com/office/word/2010/wordml" w:rsidRPr="000500F2" w:rsidR="000500F2" w14:paraId="6007B722" wp14:textId="77777777">
        <w:tc>
          <w:tcPr>
            <w:tcW w:w="1408" w:type="dxa"/>
            <w:vAlign w:val="center"/>
          </w:tcPr>
          <w:p w:rsidRPr="000500F2" w:rsidR="000500F2" w:rsidP="00BA7C39" w:rsidRDefault="000500F2" w14:paraId="72D5177F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8.3</w:t>
            </w:r>
          </w:p>
        </w:tc>
        <w:tc>
          <w:tcPr>
            <w:tcW w:w="4683" w:type="dxa"/>
            <w:vAlign w:val="center"/>
          </w:tcPr>
          <w:p w:rsidR="000500F2" w:rsidP="003B7211" w:rsidRDefault="000500F2" w14:paraId="660146FB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Động cơ điện và hiệu quả Carnot</w:t>
            </w:r>
          </w:p>
        </w:tc>
        <w:tc>
          <w:tcPr>
            <w:tcW w:w="992" w:type="dxa"/>
            <w:vAlign w:val="center"/>
          </w:tcPr>
          <w:p w:rsidRPr="003B7211" w:rsidR="000500F2" w:rsidP="00BA7C39" w:rsidRDefault="000500F2" w14:paraId="5043CB0F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0500F2" w:rsidP="009540AF" w:rsidRDefault="000500F2" w14:paraId="0E59B692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4.1.4</w:t>
            </w:r>
          </w:p>
        </w:tc>
      </w:tr>
      <w:tr xmlns:wp14="http://schemas.microsoft.com/office/word/2010/wordml" w:rsidRPr="000500F2" w:rsidR="000500F2" w14:paraId="0C5BC583" wp14:textId="77777777">
        <w:tc>
          <w:tcPr>
            <w:tcW w:w="1408" w:type="dxa"/>
            <w:vAlign w:val="center"/>
          </w:tcPr>
          <w:p w:rsidR="000500F2" w:rsidP="00BA7C39" w:rsidRDefault="000500F2" w14:paraId="18203F73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8.4</w:t>
            </w:r>
          </w:p>
        </w:tc>
        <w:tc>
          <w:tcPr>
            <w:tcW w:w="4683" w:type="dxa"/>
            <w:vAlign w:val="center"/>
          </w:tcPr>
          <w:p w:rsidR="000500F2" w:rsidP="003B7211" w:rsidRDefault="000500F2" w14:paraId="0E6346F3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Hệ thống kết hợp nhiệt và điện</w:t>
            </w:r>
          </w:p>
        </w:tc>
        <w:tc>
          <w:tcPr>
            <w:tcW w:w="992" w:type="dxa"/>
            <w:vAlign w:val="center"/>
          </w:tcPr>
          <w:p w:rsidRPr="003B7211" w:rsidR="000500F2" w:rsidP="00BA7C39" w:rsidRDefault="000500F2" w14:paraId="07459315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0500F2" w:rsidP="009540AF" w:rsidRDefault="000500F2" w14:paraId="1590CF86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4.1.4</w:t>
            </w:r>
          </w:p>
        </w:tc>
      </w:tr>
      <w:tr xmlns:wp14="http://schemas.microsoft.com/office/word/2010/wordml" w:rsidRPr="003B7211" w:rsidR="004425BF" w14:paraId="509DB907" wp14:textId="77777777">
        <w:tc>
          <w:tcPr>
            <w:tcW w:w="1408" w:type="dxa"/>
            <w:vAlign w:val="center"/>
          </w:tcPr>
          <w:p w:rsidRPr="004425BF" w:rsidR="004425BF" w:rsidP="00BA7C39" w:rsidRDefault="004425BF" w14:paraId="1C30B829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425BF">
              <w:rPr>
                <w:b/>
                <w:bCs/>
              </w:rPr>
              <w:t>Chương 9</w:t>
            </w:r>
          </w:p>
        </w:tc>
        <w:tc>
          <w:tcPr>
            <w:tcW w:w="4683" w:type="dxa"/>
            <w:vAlign w:val="center"/>
          </w:tcPr>
          <w:p w:rsidRPr="004425BF" w:rsidR="004425BF" w:rsidP="003B7211" w:rsidRDefault="000500F2" w14:paraId="7B3AE056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Năng lượng trong giao thông vận tải</w:t>
            </w:r>
            <w:r w:rsidRPr="003A65F5">
              <w:rPr>
                <w:bCs/>
                <w:lang w:val="vi-VN"/>
              </w:rPr>
              <w:t>.</w:t>
            </w:r>
          </w:p>
        </w:tc>
        <w:tc>
          <w:tcPr>
            <w:tcW w:w="992" w:type="dxa"/>
            <w:vAlign w:val="center"/>
          </w:tcPr>
          <w:p w:rsidRPr="00964DA7" w:rsidR="004425BF" w:rsidP="00BA7C39" w:rsidRDefault="00964DA7" w14:paraId="54A90BE3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Pr="003555B5" w:rsidR="004425BF" w:rsidP="009540AF" w:rsidRDefault="004425BF" w14:paraId="6537F28F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xmlns:wp14="http://schemas.microsoft.com/office/word/2010/wordml" w:rsidRPr="003B7211" w:rsidR="004425BF" w14:paraId="2EED493F" wp14:textId="77777777">
        <w:tc>
          <w:tcPr>
            <w:tcW w:w="1408" w:type="dxa"/>
            <w:vAlign w:val="center"/>
          </w:tcPr>
          <w:p w:rsidR="004425BF" w:rsidP="00BA7C39" w:rsidRDefault="004425BF" w14:paraId="093CC48D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9.1</w:t>
            </w:r>
          </w:p>
        </w:tc>
        <w:tc>
          <w:tcPr>
            <w:tcW w:w="4683" w:type="dxa"/>
            <w:vAlign w:val="center"/>
          </w:tcPr>
          <w:p w:rsidRPr="004425BF" w:rsidR="004425BF" w:rsidP="003B7211" w:rsidRDefault="000500F2" w14:paraId="5449AC99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Sử dụng năng lượng trong giao thông vận tải</w:t>
            </w:r>
          </w:p>
        </w:tc>
        <w:tc>
          <w:tcPr>
            <w:tcW w:w="992" w:type="dxa"/>
            <w:vAlign w:val="center"/>
          </w:tcPr>
          <w:p w:rsidRPr="003B7211" w:rsidR="004425BF" w:rsidP="00BA7C39" w:rsidRDefault="004425BF" w14:paraId="6DFB9E20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Pr="003555B5" w:rsidR="004425BF" w:rsidP="009540AF" w:rsidRDefault="004B1BA6" w14:paraId="55AF014D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</w:t>
            </w:r>
            <w:r>
              <w:rPr>
                <w:bCs/>
              </w:rPr>
              <w:t>5</w:t>
            </w:r>
          </w:p>
        </w:tc>
      </w:tr>
      <w:tr xmlns:wp14="http://schemas.microsoft.com/office/word/2010/wordml" w:rsidRPr="003B7211" w:rsidR="004B1BA6" w:rsidTr="004B1BA6" w14:paraId="4A5D8FA6" wp14:textId="77777777">
        <w:tc>
          <w:tcPr>
            <w:tcW w:w="1408" w:type="dxa"/>
            <w:vAlign w:val="center"/>
          </w:tcPr>
          <w:p w:rsidR="004B1BA6" w:rsidP="004B1BA6" w:rsidRDefault="004B1BA6" w14:paraId="29A4AA1C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9.2</w:t>
            </w:r>
          </w:p>
        </w:tc>
        <w:tc>
          <w:tcPr>
            <w:tcW w:w="4683" w:type="dxa"/>
            <w:vAlign w:val="center"/>
          </w:tcPr>
          <w:p w:rsidRPr="004425BF" w:rsidR="004B1BA6" w:rsidP="004B1BA6" w:rsidRDefault="000500F2" w14:paraId="4B40B63A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Công nghệ, hiệu quả và sự phát thải trong lưu thông đường cao tốc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70DF9E56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4B1BA6" w:rsidP="004B1BA6" w:rsidRDefault="004B1BA6" w14:paraId="74C16C0A" wp14:textId="77777777">
            <w:pPr>
              <w:jc w:val="center"/>
            </w:pPr>
            <w:r w:rsidRPr="003C3088">
              <w:rPr>
                <w:bCs/>
                <w:lang w:val="vi-VN"/>
              </w:rPr>
              <w:t>4.1.</w:t>
            </w:r>
            <w:r w:rsidRPr="003C3088">
              <w:rPr>
                <w:bCs/>
              </w:rPr>
              <w:t>5</w:t>
            </w:r>
          </w:p>
        </w:tc>
      </w:tr>
      <w:tr xmlns:wp14="http://schemas.microsoft.com/office/word/2010/wordml" w:rsidRPr="003B7211" w:rsidR="004B1BA6" w:rsidTr="004B1BA6" w14:paraId="2479F2D1" wp14:textId="77777777">
        <w:tc>
          <w:tcPr>
            <w:tcW w:w="1408" w:type="dxa"/>
            <w:vAlign w:val="center"/>
          </w:tcPr>
          <w:p w:rsidR="004B1BA6" w:rsidP="004B1BA6" w:rsidRDefault="004B1BA6" w14:paraId="2CB70498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9.3</w:t>
            </w:r>
          </w:p>
        </w:tc>
        <w:tc>
          <w:tcPr>
            <w:tcW w:w="4683" w:type="dxa"/>
            <w:vAlign w:val="center"/>
          </w:tcPr>
          <w:p w:rsidRPr="004425BF" w:rsidR="004B1BA6" w:rsidP="004B1BA6" w:rsidRDefault="000500F2" w14:paraId="392F46EA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Công nghệ các phương tiện vận tải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44E871BC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4B1BA6" w:rsidP="004B1BA6" w:rsidRDefault="004B1BA6" w14:paraId="6A0BA9E9" wp14:textId="77777777">
            <w:pPr>
              <w:jc w:val="center"/>
            </w:pPr>
            <w:r w:rsidRPr="003C3088">
              <w:rPr>
                <w:bCs/>
                <w:lang w:val="vi-VN"/>
              </w:rPr>
              <w:t>4.1.</w:t>
            </w:r>
            <w:r w:rsidRPr="003C3088">
              <w:rPr>
                <w:bCs/>
              </w:rPr>
              <w:t>5</w:t>
            </w:r>
          </w:p>
        </w:tc>
      </w:tr>
      <w:tr xmlns:wp14="http://schemas.microsoft.com/office/word/2010/wordml" w:rsidRPr="003B7211" w:rsidR="004425BF" w14:paraId="323BA5AF" wp14:textId="77777777">
        <w:tc>
          <w:tcPr>
            <w:tcW w:w="1408" w:type="dxa"/>
            <w:vAlign w:val="center"/>
          </w:tcPr>
          <w:p w:rsidRPr="004425BF" w:rsidR="004425BF" w:rsidP="00BA7C39" w:rsidRDefault="004425BF" w14:paraId="3EE21ED8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425BF">
              <w:rPr>
                <w:b/>
                <w:bCs/>
              </w:rPr>
              <w:t>Chương 10</w:t>
            </w:r>
          </w:p>
        </w:tc>
        <w:tc>
          <w:tcPr>
            <w:tcW w:w="4683" w:type="dxa"/>
            <w:vAlign w:val="center"/>
          </w:tcPr>
          <w:p w:rsidRPr="004425BF" w:rsidR="004425BF" w:rsidP="003B7211" w:rsidRDefault="000500F2" w14:paraId="44DB50C7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Năng lượng sinh học và các dạng năng lượng khác</w:t>
            </w:r>
          </w:p>
        </w:tc>
        <w:tc>
          <w:tcPr>
            <w:tcW w:w="992" w:type="dxa"/>
            <w:vAlign w:val="center"/>
          </w:tcPr>
          <w:p w:rsidRPr="00964DA7" w:rsidR="004425BF" w:rsidP="00BA7C39" w:rsidRDefault="00964DA7" w14:paraId="73999762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Pr="003555B5" w:rsidR="004425BF" w:rsidP="009540AF" w:rsidRDefault="004425BF" w14:paraId="144A5D23" wp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xmlns:wp14="http://schemas.microsoft.com/office/word/2010/wordml" w:rsidRPr="003B7211" w:rsidR="004B1BA6" w:rsidTr="00B41EDB" w14:paraId="08E7E6F5" wp14:textId="77777777">
        <w:tc>
          <w:tcPr>
            <w:tcW w:w="1408" w:type="dxa"/>
            <w:vAlign w:val="center"/>
          </w:tcPr>
          <w:p w:rsidR="004B1BA6" w:rsidP="004B1BA6" w:rsidRDefault="004B1BA6" w14:paraId="28303DE6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10.1</w:t>
            </w:r>
          </w:p>
        </w:tc>
        <w:tc>
          <w:tcPr>
            <w:tcW w:w="4683" w:type="dxa"/>
            <w:vAlign w:val="center"/>
          </w:tcPr>
          <w:p w:rsidRPr="004425BF" w:rsidR="004B1BA6" w:rsidP="004B1BA6" w:rsidRDefault="000500F2" w14:paraId="7116643C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Khái niệm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738610EB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4B1BA6" w:rsidP="004B1BA6" w:rsidRDefault="004B1BA6" w14:paraId="10738B48" wp14:textId="77777777">
            <w:pPr>
              <w:jc w:val="center"/>
            </w:pPr>
            <w:r w:rsidRPr="00D74D72">
              <w:rPr>
                <w:bCs/>
                <w:lang w:val="vi-VN"/>
              </w:rPr>
              <w:t>4.1.</w:t>
            </w:r>
            <w:r w:rsidRPr="00D74D72">
              <w:rPr>
                <w:bCs/>
              </w:rPr>
              <w:t>5</w:t>
            </w:r>
          </w:p>
        </w:tc>
      </w:tr>
      <w:tr xmlns:wp14="http://schemas.microsoft.com/office/word/2010/wordml" w:rsidRPr="003B7211" w:rsidR="004B1BA6" w:rsidTr="00B41EDB" w14:paraId="15A1311B" wp14:textId="77777777">
        <w:tc>
          <w:tcPr>
            <w:tcW w:w="1408" w:type="dxa"/>
            <w:vAlign w:val="center"/>
          </w:tcPr>
          <w:p w:rsidR="004B1BA6" w:rsidP="004B1BA6" w:rsidRDefault="004B1BA6" w14:paraId="2AC6642A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10.2</w:t>
            </w:r>
          </w:p>
        </w:tc>
        <w:tc>
          <w:tcPr>
            <w:tcW w:w="4683" w:type="dxa"/>
            <w:vAlign w:val="center"/>
          </w:tcPr>
          <w:p w:rsidRPr="004425BF" w:rsidR="004B1BA6" w:rsidP="004B1BA6" w:rsidRDefault="000500F2" w14:paraId="134700EA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Tiềm năng của nhiên liệu sinh học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637805D2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4B1BA6" w:rsidP="004B1BA6" w:rsidRDefault="004B1BA6" w14:paraId="3DB99ABD" wp14:textId="77777777">
            <w:pPr>
              <w:jc w:val="center"/>
            </w:pPr>
            <w:r w:rsidRPr="00D74D72">
              <w:rPr>
                <w:bCs/>
                <w:lang w:val="vi-VN"/>
              </w:rPr>
              <w:t>4.1.</w:t>
            </w:r>
            <w:r w:rsidRPr="00D74D72">
              <w:rPr>
                <w:bCs/>
              </w:rPr>
              <w:t>5</w:t>
            </w:r>
          </w:p>
        </w:tc>
      </w:tr>
      <w:tr xmlns:wp14="http://schemas.microsoft.com/office/word/2010/wordml" w:rsidRPr="003B7211" w:rsidR="004B1BA6" w:rsidTr="00B41EDB" w14:paraId="4D5317D1" wp14:textId="77777777">
        <w:tc>
          <w:tcPr>
            <w:tcW w:w="1408" w:type="dxa"/>
            <w:vAlign w:val="center"/>
          </w:tcPr>
          <w:p w:rsidR="004B1BA6" w:rsidP="004B1BA6" w:rsidRDefault="004B1BA6" w14:paraId="7DCCD63E" wp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10.3</w:t>
            </w:r>
          </w:p>
        </w:tc>
        <w:tc>
          <w:tcPr>
            <w:tcW w:w="4683" w:type="dxa"/>
            <w:vAlign w:val="center"/>
          </w:tcPr>
          <w:p w:rsidRPr="004425BF" w:rsidR="004B1BA6" w:rsidP="004B1BA6" w:rsidRDefault="000500F2" w14:paraId="4E4E99CF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Nhiên liệu Ethanol và Diesen sinh học</w:t>
            </w:r>
          </w:p>
        </w:tc>
        <w:tc>
          <w:tcPr>
            <w:tcW w:w="992" w:type="dxa"/>
            <w:vAlign w:val="center"/>
          </w:tcPr>
          <w:p w:rsidRPr="003B7211" w:rsidR="004B1BA6" w:rsidP="004B1BA6" w:rsidRDefault="004B1BA6" w14:paraId="463F29E8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4B1BA6" w:rsidP="004B1BA6" w:rsidRDefault="004B1BA6" w14:paraId="5F84BAD4" wp14:textId="77777777">
            <w:pPr>
              <w:jc w:val="center"/>
            </w:pPr>
            <w:r w:rsidRPr="00D74D72">
              <w:rPr>
                <w:bCs/>
                <w:lang w:val="vi-VN"/>
              </w:rPr>
              <w:t>4.1.</w:t>
            </w:r>
            <w:r w:rsidRPr="00D74D72">
              <w:rPr>
                <w:bCs/>
              </w:rPr>
              <w:t>5</w:t>
            </w:r>
          </w:p>
        </w:tc>
      </w:tr>
      <w:tr xmlns:wp14="http://schemas.microsoft.com/office/word/2010/wordml" w:rsidRPr="000E75A9" w:rsidR="000500F2" w:rsidTr="00B41EDB" w14:paraId="49057ACE" wp14:textId="77777777">
        <w:tc>
          <w:tcPr>
            <w:tcW w:w="1408" w:type="dxa"/>
            <w:vAlign w:val="center"/>
          </w:tcPr>
          <w:p w:rsidRPr="000500F2" w:rsidR="000500F2" w:rsidP="004B1BA6" w:rsidRDefault="000500F2" w14:paraId="1B8542B7" wp14:textId="77777777">
            <w:pPr>
              <w:pStyle w:val="ListParagraph"/>
              <w:spacing w:before="120"/>
              <w:ind w:left="0"/>
              <w:jc w:val="center"/>
              <w:rPr>
                <w:b/>
                <w:lang w:val="vi-VN"/>
              </w:rPr>
            </w:pPr>
            <w:r w:rsidRPr="000500F2">
              <w:rPr>
                <w:b/>
                <w:lang w:val="vi-VN"/>
              </w:rPr>
              <w:t>Chương 11</w:t>
            </w:r>
          </w:p>
        </w:tc>
        <w:tc>
          <w:tcPr>
            <w:tcW w:w="4683" w:type="dxa"/>
            <w:vAlign w:val="center"/>
          </w:tcPr>
          <w:p w:rsidR="000500F2" w:rsidP="004B1BA6" w:rsidRDefault="000E75A9" w14:paraId="7FAEC127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Chính sách năng lượng và phát triển bền vững</w:t>
            </w:r>
          </w:p>
        </w:tc>
        <w:tc>
          <w:tcPr>
            <w:tcW w:w="992" w:type="dxa"/>
            <w:vAlign w:val="center"/>
          </w:tcPr>
          <w:p w:rsidRPr="003B7211" w:rsidR="000500F2" w:rsidP="004B1BA6" w:rsidRDefault="000500F2" w14:paraId="3B7B4B86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Pr="00D74D72" w:rsidR="000500F2" w:rsidP="004B1BA6" w:rsidRDefault="000500F2" w14:paraId="3A0FF5F2" wp14:textId="77777777">
            <w:pPr>
              <w:jc w:val="center"/>
              <w:rPr>
                <w:bCs/>
                <w:lang w:val="vi-VN"/>
              </w:rPr>
            </w:pPr>
          </w:p>
        </w:tc>
      </w:tr>
      <w:tr xmlns:wp14="http://schemas.microsoft.com/office/word/2010/wordml" w:rsidRPr="000E75A9" w:rsidR="000E75A9" w:rsidTr="00B41EDB" w14:paraId="752289E4" wp14:textId="77777777">
        <w:tc>
          <w:tcPr>
            <w:tcW w:w="1408" w:type="dxa"/>
            <w:vAlign w:val="center"/>
          </w:tcPr>
          <w:p w:rsidRPr="000E75A9" w:rsidR="000E75A9" w:rsidP="004B1BA6" w:rsidRDefault="000E75A9" w14:paraId="280B52BC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E75A9">
              <w:rPr>
                <w:bCs/>
                <w:lang w:val="vi-VN"/>
              </w:rPr>
              <w:t>11.1</w:t>
            </w:r>
          </w:p>
        </w:tc>
        <w:tc>
          <w:tcPr>
            <w:tcW w:w="4683" w:type="dxa"/>
            <w:vAlign w:val="center"/>
          </w:tcPr>
          <w:p w:rsidR="000E75A9" w:rsidP="004B1BA6" w:rsidRDefault="000E75A9" w14:paraId="412BDA06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Khái niệm</w:t>
            </w:r>
          </w:p>
        </w:tc>
        <w:tc>
          <w:tcPr>
            <w:tcW w:w="992" w:type="dxa"/>
            <w:vAlign w:val="center"/>
          </w:tcPr>
          <w:p w:rsidRPr="003B7211" w:rsidR="000E75A9" w:rsidP="004B1BA6" w:rsidRDefault="000E75A9" w14:paraId="5630AD66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0E75A9" w:rsidP="004B1BA6" w:rsidRDefault="000E75A9" w14:paraId="62308096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4.1.6</w:t>
            </w:r>
          </w:p>
        </w:tc>
      </w:tr>
      <w:tr xmlns:wp14="http://schemas.microsoft.com/office/word/2010/wordml" w:rsidRPr="000E75A9" w:rsidR="000E75A9" w:rsidTr="00B41EDB" w14:paraId="1C5BC51E" wp14:textId="77777777">
        <w:tc>
          <w:tcPr>
            <w:tcW w:w="1408" w:type="dxa"/>
            <w:vAlign w:val="center"/>
          </w:tcPr>
          <w:p w:rsidRPr="000E75A9" w:rsidR="000E75A9" w:rsidP="004B1BA6" w:rsidRDefault="000E75A9" w14:paraId="24FA3051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11.2</w:t>
            </w:r>
          </w:p>
        </w:tc>
        <w:tc>
          <w:tcPr>
            <w:tcW w:w="4683" w:type="dxa"/>
            <w:vAlign w:val="center"/>
          </w:tcPr>
          <w:p w:rsidR="000E75A9" w:rsidP="004B1BA6" w:rsidRDefault="000E75A9" w14:paraId="1708301A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Giải pháp chính sách</w:t>
            </w:r>
          </w:p>
        </w:tc>
        <w:tc>
          <w:tcPr>
            <w:tcW w:w="992" w:type="dxa"/>
            <w:vAlign w:val="center"/>
          </w:tcPr>
          <w:p w:rsidRPr="003B7211" w:rsidR="000E75A9" w:rsidP="004B1BA6" w:rsidRDefault="000E75A9" w14:paraId="61829076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0E75A9" w:rsidP="004B1BA6" w:rsidRDefault="000E75A9" w14:paraId="4F6F4B63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4.1.6</w:t>
            </w:r>
          </w:p>
        </w:tc>
      </w:tr>
      <w:tr xmlns:wp14="http://schemas.microsoft.com/office/word/2010/wordml" w:rsidRPr="000E75A9" w:rsidR="000E75A9" w:rsidTr="00B41EDB" w14:paraId="6D1CF142" wp14:textId="77777777">
        <w:tc>
          <w:tcPr>
            <w:tcW w:w="1408" w:type="dxa"/>
            <w:vAlign w:val="center"/>
          </w:tcPr>
          <w:p w:rsidR="000E75A9" w:rsidP="004B1BA6" w:rsidRDefault="000E75A9" w14:paraId="75C9310C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11.3</w:t>
            </w:r>
          </w:p>
        </w:tc>
        <w:tc>
          <w:tcPr>
            <w:tcW w:w="4683" w:type="dxa"/>
            <w:vAlign w:val="center"/>
          </w:tcPr>
          <w:p w:rsidR="000E75A9" w:rsidP="004B1BA6" w:rsidRDefault="000E75A9" w14:paraId="712F449A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Giải pháp xã hội</w:t>
            </w:r>
          </w:p>
        </w:tc>
        <w:tc>
          <w:tcPr>
            <w:tcW w:w="992" w:type="dxa"/>
            <w:vAlign w:val="center"/>
          </w:tcPr>
          <w:p w:rsidRPr="003B7211" w:rsidR="000E75A9" w:rsidP="004B1BA6" w:rsidRDefault="000E75A9" w14:paraId="2BA226A1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0E75A9" w:rsidP="004B1BA6" w:rsidRDefault="000E75A9" w14:paraId="1005A00D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4.1.6</w:t>
            </w:r>
          </w:p>
        </w:tc>
      </w:tr>
      <w:tr xmlns:wp14="http://schemas.microsoft.com/office/word/2010/wordml" w:rsidRPr="000E75A9" w:rsidR="000E75A9" w:rsidTr="00B41EDB" w14:paraId="16D9B2A9" wp14:textId="77777777">
        <w:tc>
          <w:tcPr>
            <w:tcW w:w="1408" w:type="dxa"/>
            <w:vAlign w:val="center"/>
          </w:tcPr>
          <w:p w:rsidR="000E75A9" w:rsidP="004B1BA6" w:rsidRDefault="000E75A9" w14:paraId="03590785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11.4</w:t>
            </w:r>
          </w:p>
        </w:tc>
        <w:tc>
          <w:tcPr>
            <w:tcW w:w="4683" w:type="dxa"/>
            <w:vAlign w:val="center"/>
          </w:tcPr>
          <w:p w:rsidR="000E75A9" w:rsidP="004B1BA6" w:rsidRDefault="000E75A9" w14:paraId="63801918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Viễn cảnh quốc tế về chính sách năng lượng</w:t>
            </w:r>
          </w:p>
        </w:tc>
        <w:tc>
          <w:tcPr>
            <w:tcW w:w="992" w:type="dxa"/>
            <w:vAlign w:val="center"/>
          </w:tcPr>
          <w:p w:rsidRPr="003B7211" w:rsidR="000E75A9" w:rsidP="004B1BA6" w:rsidRDefault="000E75A9" w14:paraId="17AD93B2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0E75A9" w:rsidP="004B1BA6" w:rsidRDefault="000E75A9" w14:paraId="06407B8B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4.1.6</w:t>
            </w:r>
          </w:p>
        </w:tc>
      </w:tr>
      <w:tr xmlns:wp14="http://schemas.microsoft.com/office/word/2010/wordml" w:rsidRPr="000E75A9" w:rsidR="000E75A9" w:rsidTr="00B41EDB" w14:paraId="70F3E48D" wp14:textId="77777777">
        <w:tc>
          <w:tcPr>
            <w:tcW w:w="1408" w:type="dxa"/>
            <w:vAlign w:val="center"/>
          </w:tcPr>
          <w:p w:rsidR="000E75A9" w:rsidP="004B1BA6" w:rsidRDefault="000E75A9" w14:paraId="5A4E3F9C" wp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11.5</w:t>
            </w:r>
          </w:p>
        </w:tc>
        <w:tc>
          <w:tcPr>
            <w:tcW w:w="4683" w:type="dxa"/>
            <w:vAlign w:val="center"/>
          </w:tcPr>
          <w:p w:rsidR="000E75A9" w:rsidP="004B1BA6" w:rsidRDefault="000E75A9" w14:paraId="2BAEFE66" wp14:textId="7777777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Chính sách năng lượng của Việt Nam</w:t>
            </w:r>
          </w:p>
        </w:tc>
        <w:tc>
          <w:tcPr>
            <w:tcW w:w="992" w:type="dxa"/>
            <w:vAlign w:val="center"/>
          </w:tcPr>
          <w:p w:rsidRPr="003B7211" w:rsidR="000E75A9" w:rsidP="004B1BA6" w:rsidRDefault="000E75A9" w14:paraId="0DE4B5B7" wp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0E75A9" w:rsidP="004B1BA6" w:rsidRDefault="000E75A9" w14:paraId="5811EB2A" wp14:textId="77777777">
            <w:pPr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4.1.6</w:t>
            </w:r>
          </w:p>
        </w:tc>
      </w:tr>
    </w:tbl>
    <w:p xmlns:wp14="http://schemas.microsoft.com/office/word/2010/wordml" w:rsidRPr="003555B5" w:rsidR="00744C77" w:rsidP="00D15239" w:rsidRDefault="00744C77" w14:paraId="01F98E26" wp14:textId="7777777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</w:p>
    <w:p xmlns:wp14="http://schemas.microsoft.com/office/word/2010/wordml" w:rsidRPr="003555B5" w:rsidR="00D171C9" w:rsidP="00296F71" w:rsidRDefault="003F7694" w14:paraId="5884FA10" wp14:textId="77777777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Giảng dạy lý thuyết kết hợp bài tập </w:t>
      </w:r>
    </w:p>
    <w:p xmlns:wp14="http://schemas.microsoft.com/office/word/2010/wordml" w:rsidRPr="00BD1AB9" w:rsidR="00BD1AB9" w:rsidP="00BD1AB9" w:rsidRDefault="00BD1AB9" w14:paraId="47FEF8C8" wp14:textId="77777777">
      <w:pPr>
        <w:pStyle w:val="ListParagraph"/>
        <w:spacing w:before="120"/>
        <w:ind w:left="567" w:hanging="238"/>
        <w:jc w:val="both"/>
        <w:rPr>
          <w:lang w:val="vi-VN"/>
        </w:rPr>
      </w:pPr>
      <w:r w:rsidRPr="00BD1AB9">
        <w:rPr>
          <w:lang w:val="vi-VN"/>
        </w:rPr>
        <w:t>- Áp dụng phương pháp giảng dạy MindMap và sử dụng các phần mềm Autocad, ventsim trong các bản vẽ kỹ thuật, mô phỏng minh họa trong giảng dạy</w:t>
      </w:r>
    </w:p>
    <w:p xmlns:wp14="http://schemas.microsoft.com/office/word/2010/wordml" w:rsidRPr="00BD1AB9" w:rsidR="00D171C9" w:rsidP="00BD1AB9" w:rsidRDefault="00BD1AB9" w14:paraId="7C9E0B6A" wp14:textId="77777777">
      <w:pPr>
        <w:pStyle w:val="ListParagraph"/>
        <w:spacing w:before="120"/>
        <w:ind w:left="567" w:hanging="238"/>
        <w:jc w:val="both"/>
        <w:rPr>
          <w:bCs/>
          <w:lang w:val="vi-VN"/>
        </w:rPr>
      </w:pPr>
      <w:r w:rsidRPr="00BD1AB9">
        <w:rPr>
          <w:lang w:val="vi-VN"/>
        </w:rPr>
        <w:t>- Giảng dạy kết hợp với thực tế: Cho sinh viên tiếp cận với thực tế sản xuất và công tác vệ sinh an toàn nơi làm việc</w:t>
      </w:r>
    </w:p>
    <w:p xmlns:wp14="http://schemas.microsoft.com/office/word/2010/wordml" w:rsidRPr="003555B5" w:rsidR="00744C77" w:rsidP="00D15239" w:rsidRDefault="00744C77" w14:paraId="02CD624B" wp14:textId="7777777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xmlns:wp14="http://schemas.microsoft.com/office/word/2010/wordml" w:rsidRPr="003555B5" w:rsidR="00744C77" w:rsidP="00744C77" w:rsidRDefault="00744C77" w14:paraId="7F32CAFD" wp14:textId="777777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xmlns:wp14="http://schemas.microsoft.com/office/word/2010/wordml" w:rsidRPr="003555B5" w:rsidR="00BD1AB9" w:rsidP="00BD1AB9" w:rsidRDefault="00BD1AB9" w14:paraId="0936CD30" wp14:textId="777777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Có mặt tối thiểu 80% số tiết học lý thuyết.</w:t>
      </w:r>
    </w:p>
    <w:p xmlns:wp14="http://schemas.microsoft.com/office/word/2010/wordml" w:rsidRPr="003555B5" w:rsidR="00BD1AB9" w:rsidP="00BD1AB9" w:rsidRDefault="00BD1AB9" w14:paraId="0515B279" wp14:textId="777777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các bài tập</w:t>
      </w:r>
      <w:r>
        <w:rPr>
          <w:bCs/>
          <w:color w:val="000000"/>
          <w:sz w:val="24"/>
          <w:szCs w:val="24"/>
        </w:rPr>
        <w:t>, tiểu luận</w:t>
      </w:r>
      <w:r w:rsidRPr="003555B5">
        <w:rPr>
          <w:bCs/>
          <w:color w:val="000000"/>
          <w:sz w:val="24"/>
          <w:szCs w:val="24"/>
        </w:rPr>
        <w:t xml:space="preserve"> và được đánh giá kết quả thực hiện.</w:t>
      </w:r>
    </w:p>
    <w:p xmlns:wp14="http://schemas.microsoft.com/office/word/2010/wordml" w:rsidRPr="003555B5" w:rsidR="00BD1AB9" w:rsidP="00BD1AB9" w:rsidRDefault="00BD1AB9" w14:paraId="6EC32D5D" wp14:textId="777777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xmlns:wp14="http://schemas.microsoft.com/office/word/2010/wordml" w:rsidRPr="003555B5" w:rsidR="00BD1AB9" w:rsidP="00BD1AB9" w:rsidRDefault="00BD1AB9" w14:paraId="5C1A52B4" wp14:textId="777777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 (bắt buộc).</w:t>
      </w:r>
    </w:p>
    <w:p xmlns:wp14="http://schemas.microsoft.com/office/word/2010/wordml" w:rsidRPr="003555B5" w:rsidR="00744C77" w:rsidP="00BD1AB9" w:rsidRDefault="00BD1AB9" w14:paraId="3A15427E" wp14:textId="777777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xmlns:wp14="http://schemas.microsoft.com/office/word/2010/wordml" w:rsidRPr="003555B5" w:rsidR="00744C77" w:rsidP="007B1760" w:rsidRDefault="00744C77" w14:paraId="001C049D" wp14:textId="7777777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Pr="003555B5" w:rsidR="009540AF">
        <w:rPr>
          <w:b/>
          <w:bCs/>
          <w:color w:val="000000"/>
          <w:sz w:val="24"/>
          <w:szCs w:val="24"/>
        </w:rPr>
        <w:t>á kết quả học tập của sinh viên</w:t>
      </w:r>
    </w:p>
    <w:p xmlns:wp14="http://schemas.microsoft.com/office/word/2010/wordml" w:rsidRPr="003555B5" w:rsidR="00744C77" w:rsidP="007B1760" w:rsidRDefault="00744C77" w14:paraId="272ABDC0" wp14:textId="77777777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xmlns:wp14="http://schemas.microsoft.com/office/word/2010/wordml" w:rsidRPr="003555B5" w:rsidR="00744C77" w:rsidP="00744C77" w:rsidRDefault="00744C77" w14:paraId="1E07057A" wp14:textId="777777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xmlns:wp14="http://schemas.microsoft.com/office/word/2010/wordml" w:rsidR="00BA7C39" w:rsidP="00BD1AB9" w:rsidRDefault="00BA7C39" w14:paraId="06489EAB" wp14:textId="77777777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Pr="003555B5" w:rsidR="004A21C9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xmlns:wp14="http://schemas.microsoft.com/office/word/2010/wordml" w:rsidRPr="003555B5" w:rsidR="00E31267" w:rsidTr="00E31267" w14:paraId="40EAFD0A" wp14:textId="77777777">
        <w:tc>
          <w:tcPr>
            <w:tcW w:w="564" w:type="dxa"/>
            <w:shd w:val="clear" w:color="auto" w:fill="auto"/>
          </w:tcPr>
          <w:p w:rsidRPr="003555B5" w:rsidR="00E31267" w:rsidP="00E31267" w:rsidRDefault="00E31267" w14:paraId="68F2223C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Pr="003555B5" w:rsidR="00E31267" w:rsidP="00E31267" w:rsidRDefault="00E31267" w14:paraId="78D32540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Pr="003555B5" w:rsidR="00E31267" w:rsidP="00E31267" w:rsidRDefault="00E31267" w14:paraId="0CEA1CEC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Pr="003555B5" w:rsidR="00E31267" w:rsidP="00E31267" w:rsidRDefault="00E31267" w14:paraId="5188CFA8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xmlns:wp14="http://schemas.microsoft.com/office/word/2010/wordml" w:rsidRPr="003555B5" w:rsidR="00E31267" w:rsidTr="00E31267" w14:paraId="1BB92D4F" wp14:textId="77777777">
        <w:tc>
          <w:tcPr>
            <w:tcW w:w="564" w:type="dxa"/>
            <w:shd w:val="clear" w:color="auto" w:fill="auto"/>
            <w:vAlign w:val="center"/>
          </w:tcPr>
          <w:p w:rsidRPr="003555B5" w:rsidR="00E31267" w:rsidP="00E31267" w:rsidRDefault="00E31267" w14:paraId="649841BE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3555B5" w:rsidR="00E31267" w:rsidP="00E31267" w:rsidRDefault="00E31267" w14:paraId="3ED72708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Pr="003555B5" w:rsidR="00E31267" w:rsidP="00E31267" w:rsidRDefault="00E31267" w14:paraId="4FB185F1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30 tiết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3555B5" w:rsidR="00E31267" w:rsidP="00E31267" w:rsidRDefault="00E31267" w14:paraId="434B6B21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xmlns:wp14="http://schemas.microsoft.com/office/word/2010/wordml" w:rsidRPr="00CD0E6E" w:rsidR="00E31267" w:rsidTr="00E31267" w14:paraId="6A5153CF" wp14:textId="77777777">
        <w:tc>
          <w:tcPr>
            <w:tcW w:w="564" w:type="dxa"/>
            <w:shd w:val="clear" w:color="auto" w:fill="auto"/>
            <w:vAlign w:val="center"/>
          </w:tcPr>
          <w:p w:rsidRPr="003555B5" w:rsidR="00E31267" w:rsidP="00E31267" w:rsidRDefault="00E31267" w14:paraId="18F999B5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3555B5" w:rsidR="00E31267" w:rsidP="00E31267" w:rsidRDefault="00E31267" w14:paraId="60EE1CF8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3555B5" w:rsidR="00E31267" w:rsidP="00E31267" w:rsidRDefault="00E31267" w14:paraId="794BC78F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3555B5" w:rsidR="00E31267" w:rsidP="00E31267" w:rsidRDefault="00E31267" w14:paraId="66204FF1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xmlns:wp14="http://schemas.microsoft.com/office/word/2010/wordml" w:rsidRPr="00880FFE" w:rsidR="00E31267" w:rsidTr="00E31267" w14:paraId="5ACA4539" wp14:textId="77777777">
        <w:tc>
          <w:tcPr>
            <w:tcW w:w="564" w:type="dxa"/>
            <w:shd w:val="clear" w:color="auto" w:fill="auto"/>
            <w:vAlign w:val="center"/>
          </w:tcPr>
          <w:p w:rsidRPr="003555B5" w:rsidR="00E31267" w:rsidP="00E31267" w:rsidRDefault="00E31267" w14:paraId="1B4AAD78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3555B5" w:rsidR="00E31267" w:rsidP="00E31267" w:rsidRDefault="00E31267" w14:paraId="22E72E88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tiểu luận</w:t>
            </w:r>
          </w:p>
        </w:tc>
        <w:tc>
          <w:tcPr>
            <w:tcW w:w="474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3555B5" w:rsidR="00E31267" w:rsidP="00E31267" w:rsidRDefault="00E31267" w14:paraId="0DAE2654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Nộp b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áo cáo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tiểu luận đúng hạn</w:t>
            </w:r>
          </w:p>
          <w:p w:rsidRPr="003555B5" w:rsidR="00E31267" w:rsidP="00E31267" w:rsidRDefault="00E31267" w14:paraId="08D93825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Thuyết trình kết quả thực hiện trước tập thể</w:t>
            </w:r>
          </w:p>
        </w:tc>
        <w:tc>
          <w:tcPr>
            <w:tcW w:w="12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3555B5" w:rsidR="00E31267" w:rsidP="00E31267" w:rsidRDefault="00E31267" w14:paraId="498DFBC8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xmlns:wp14="http://schemas.microsoft.com/office/word/2010/wordml" w:rsidRPr="00CD29F4" w:rsidR="00E31267" w:rsidTr="00E31267" w14:paraId="354519C6" wp14:textId="77777777">
        <w:tc>
          <w:tcPr>
            <w:tcW w:w="564" w:type="dxa"/>
            <w:shd w:val="clear" w:color="auto" w:fill="auto"/>
            <w:vAlign w:val="center"/>
          </w:tcPr>
          <w:p w:rsidRPr="003555B5" w:rsidR="00E31267" w:rsidP="00E31267" w:rsidRDefault="00E31267" w14:paraId="2598DEE6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3555B5" w:rsidR="00E31267" w:rsidP="00E31267" w:rsidRDefault="00E31267" w14:paraId="636C5C3E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Pr="003555B5" w:rsidR="00E31267" w:rsidP="00E31267" w:rsidRDefault="00E31267" w14:paraId="5120FEB8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3555B5" w:rsidR="00E31267" w:rsidP="00E31267" w:rsidRDefault="00E31267" w14:paraId="59A2465A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ết/trắc nghiệm/vấn đáp/... (60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3555B5" w:rsidR="00E31267" w:rsidP="00E31267" w:rsidRDefault="00E31267" w14:paraId="2DBF0D7D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xmlns:wp14="http://schemas.microsoft.com/office/word/2010/wordml" w:rsidRPr="00CD29F4" w:rsidR="00E31267" w:rsidTr="00E31267" w14:paraId="142D60BE" wp14:textId="77777777">
        <w:tc>
          <w:tcPr>
            <w:tcW w:w="564" w:type="dxa"/>
            <w:shd w:val="clear" w:color="auto" w:fill="auto"/>
            <w:vAlign w:val="center"/>
          </w:tcPr>
          <w:p w:rsidRPr="003555B5" w:rsidR="00E31267" w:rsidP="00E31267" w:rsidRDefault="00E31267" w14:paraId="78941E47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3555B5" w:rsidR="00E31267" w:rsidP="00E31267" w:rsidRDefault="00E31267" w14:paraId="4D7F1E31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Pr="003555B5" w:rsidR="00E31267" w:rsidP="00E31267" w:rsidRDefault="00E31267" w14:paraId="10C701C0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ết/trắc nghiệm/vấn đáp/... (90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Pr="003555B5" w:rsidR="00E31267" w:rsidP="00E31267" w:rsidRDefault="00E31267" w14:paraId="6DEA1FA1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- Tham dự đủ 80% tiết lý thuyết và 100% giờ thực hành</w:t>
            </w:r>
          </w:p>
          <w:p w:rsidRPr="003555B5" w:rsidR="00E31267" w:rsidP="00E31267" w:rsidRDefault="00E31267" w14:paraId="103335F0" wp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Pr="003555B5" w:rsidR="00E31267" w:rsidP="00E31267" w:rsidRDefault="00E31267" w14:paraId="184D513D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lastRenderedPageBreak/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xmlns:wp14="http://schemas.microsoft.com/office/word/2010/wordml" w:rsidRPr="003555B5" w:rsidR="00744C77" w:rsidP="007B1760" w:rsidRDefault="00744C77" w14:paraId="6309F28B" wp14:textId="77777777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xmlns:wp14="http://schemas.microsoft.com/office/word/2010/wordml" w:rsidRPr="003555B5" w:rsidR="00744C77" w:rsidP="00744C77" w:rsidRDefault="00744C77" w14:paraId="1807DDAF" wp14:textId="777777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xmlns:wp14="http://schemas.microsoft.com/office/word/2010/wordml" w:rsidRPr="00A85DBB" w:rsidR="00744C77" w:rsidP="00744C77" w:rsidRDefault="00744C77" w14:paraId="316C2BFD" wp14:textId="777777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 w:rsidR="00B63516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 w:rsidR="00B63516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xmlns:wp14="http://schemas.microsoft.com/office/word/2010/wordml" w:rsidR="00744C77" w:rsidP="007B1760" w:rsidRDefault="00744C77" w14:paraId="544516DF" wp14:textId="7777777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 w:val="1"/>
          <w:bCs w:val="1"/>
          <w:color w:val="000000"/>
          <w:sz w:val="24"/>
          <w:szCs w:val="24"/>
        </w:rPr>
      </w:pPr>
      <w:r w:rsidRPr="5A567D3F" w:rsidR="00744C77">
        <w:rPr>
          <w:b w:val="1"/>
          <w:bCs w:val="1"/>
          <w:color w:val="000000" w:themeColor="text1" w:themeTint="FF" w:themeShade="FF"/>
          <w:sz w:val="24"/>
          <w:szCs w:val="24"/>
        </w:rPr>
        <w:t>Tài liệu học tập</w:t>
      </w:r>
    </w:p>
    <w:p xmlns:wp14="http://schemas.microsoft.com/office/word/2010/wordml" w:rsidRPr="00721B37" w:rsidR="00620827" w:rsidP="5A567D3F" w:rsidRDefault="00620827" w14:paraId="7AFC1E71" wp14:textId="7BCCE7E9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color w:val="000000"/>
          <w:sz w:val="24"/>
          <w:szCs w:val="24"/>
          <w:lang w:val="vi-VN"/>
        </w:rPr>
      </w:pPr>
      <w:r w:rsidRPr="5A567D3F" w:rsidR="00620827">
        <w:rPr>
          <w:color w:val="000000"/>
          <w:sz w:val="24"/>
          <w:szCs w:val="24"/>
        </w:rPr>
        <w:t>[</w:t>
      </w:r>
      <w:r w:rsidRPr="5A567D3F" w:rsidR="3036FEE1">
        <w:rPr>
          <w:color w:val="000000"/>
          <w:sz w:val="24"/>
          <w:szCs w:val="24"/>
        </w:rPr>
        <w:t>1</w:t>
      </w:r>
      <w:r w:rsidRPr="5A567D3F" w:rsidR="00620827">
        <w:rPr>
          <w:color w:val="000000"/>
          <w:sz w:val="24"/>
          <w:szCs w:val="24"/>
        </w:rPr>
        <w:t>]</w:t>
      </w:r>
      <w:r w:rsidRPr="5A567D3F" w:rsidR="2DD94EC1">
        <w:rPr>
          <w:color w:val="000000"/>
          <w:sz w:val="24"/>
          <w:szCs w:val="24"/>
        </w:rPr>
        <w:t xml:space="preserve"> </w:t>
      </w:r>
      <w:r w:rsidRPr="00620827">
        <w:rPr>
          <w:bCs/>
          <w:color w:val="000000"/>
          <w:sz w:val="24"/>
          <w:szCs w:val="24"/>
        </w:rPr>
        <w:tab/>
      </w:r>
      <w:r w:rsidRPr="5A567D3F" w:rsidR="00721B37">
        <w:rPr>
          <w:color w:val="000000"/>
          <w:sz w:val="24"/>
          <w:szCs w:val="24"/>
        </w:rPr>
        <w:t>Đặng</w:t>
      </w:r>
      <w:r w:rsidRPr="5A567D3F" w:rsidR="00721B37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Đình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 Cung</w:t>
      </w:r>
      <w:r w:rsidRPr="5A567D3F" w:rsidR="00620827">
        <w:rPr>
          <w:color w:val="000000"/>
          <w:sz w:val="24"/>
          <w:szCs w:val="24"/>
        </w:rPr>
        <w:t>.</w:t>
      </w:r>
      <w:r w:rsidRPr="5A567D3F" w:rsidR="00721B37">
        <w:rPr>
          <w:color w:val="000000"/>
          <w:sz w:val="24"/>
          <w:szCs w:val="24"/>
          <w:lang w:val="vi-VN"/>
        </w:rPr>
        <w:t xml:space="preserve"> Năng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lượng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và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phát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triển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bền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vững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.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Hội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 khoa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học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kỹ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thuật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nhiệt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721B37">
        <w:rPr>
          <w:color w:val="000000"/>
          <w:sz w:val="24"/>
          <w:szCs w:val="24"/>
          <w:lang w:val="vi-VN"/>
        </w:rPr>
        <w:t xml:space="preserve">Việt</w:t>
      </w:r>
      <w:proofErr w:type="spellEnd"/>
      <w:r w:rsidRPr="5A567D3F" w:rsidR="00721B37">
        <w:rPr>
          <w:color w:val="000000"/>
          <w:sz w:val="24"/>
          <w:szCs w:val="24"/>
          <w:lang w:val="vi-VN"/>
        </w:rPr>
        <w:t xml:space="preserve"> Nam (</w:t>
      </w:r>
      <w:r w:rsidRPr="5A567D3F" w:rsidR="00A32034">
        <w:rPr>
          <w:color w:val="000000"/>
          <w:sz w:val="24"/>
          <w:szCs w:val="24"/>
          <w:lang w:val="vi-VN"/>
        </w:rPr>
        <w:t>http://www.nangluongnhiet.vn/nangluong/328-nang-luong-va-phat-trien-ben-vun</w:t>
      </w:r>
      <w:r w:rsidRPr="5A567D3F" w:rsidR="00A32034">
        <w:rPr>
          <w:color w:val="000000"/>
          <w:sz w:val="24"/>
          <w:szCs w:val="24"/>
          <w:lang w:val="vi-VN"/>
        </w:rPr>
        <w:t>g)</w:t>
      </w:r>
      <w:r w:rsidRPr="5A567D3F" w:rsidR="00721B37">
        <w:rPr>
          <w:color w:val="000000"/>
          <w:sz w:val="24"/>
          <w:szCs w:val="24"/>
          <w:lang w:val="vi-VN"/>
        </w:rPr>
        <w:t xml:space="preserve">. </w:t>
      </w:r>
    </w:p>
    <w:p xmlns:wp14="http://schemas.microsoft.com/office/word/2010/wordml" w:rsidRPr="00A32034" w:rsidR="00C029C4" w:rsidP="5A567D3F" w:rsidRDefault="00C029C4" w14:paraId="12E041F2" wp14:textId="1FD576CC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color w:val="000000"/>
          <w:sz w:val="24"/>
          <w:szCs w:val="24"/>
          <w:lang w:val="vi-VN"/>
        </w:rPr>
      </w:pPr>
      <w:r w:rsidRPr="5A567D3F" w:rsidR="00C029C4">
        <w:rPr>
          <w:color w:val="000000"/>
          <w:sz w:val="24"/>
          <w:szCs w:val="24"/>
        </w:rPr>
        <w:t>[</w:t>
      </w:r>
      <w:r w:rsidRPr="5A567D3F" w:rsidR="4F0D16CF">
        <w:rPr>
          <w:color w:val="000000"/>
          <w:sz w:val="24"/>
          <w:szCs w:val="24"/>
        </w:rPr>
        <w:t>2</w:t>
      </w:r>
      <w:r w:rsidRPr="5A567D3F" w:rsidR="00C029C4">
        <w:rPr>
          <w:color w:val="000000"/>
          <w:sz w:val="24"/>
          <w:szCs w:val="24"/>
        </w:rPr>
        <w:t>]</w:t>
      </w:r>
      <w:r w:rsidRPr="5A567D3F" w:rsidR="30FF0E22">
        <w:rPr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ab/>
      </w:r>
      <w:proofErr w:type="spellStart"/>
      <w:r w:rsidRPr="5A567D3F" w:rsidR="00A32034">
        <w:rPr>
          <w:color w:val="000000"/>
          <w:sz w:val="24"/>
          <w:szCs w:val="24"/>
          <w:lang w:val="vi-VN"/>
        </w:rPr>
        <w:t xml:space="preserve">John</w:t>
      </w:r>
      <w:proofErr w:type="spellEnd"/>
      <w:r w:rsidRPr="5A567D3F" w:rsidR="00A32034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A32034">
        <w:rPr>
          <w:color w:val="000000"/>
          <w:sz w:val="24"/>
          <w:szCs w:val="24"/>
          <w:lang w:val="vi-VN"/>
        </w:rPr>
        <w:t xml:space="preserve">Randolph</w:t>
      </w:r>
      <w:proofErr w:type="spellEnd"/>
      <w:r w:rsidRPr="5A567D3F" w:rsidR="00A32034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A32034">
        <w:rPr>
          <w:color w:val="000000"/>
          <w:sz w:val="24"/>
          <w:szCs w:val="24"/>
          <w:lang w:val="vi-VN"/>
        </w:rPr>
        <w:t xml:space="preserve">and</w:t>
      </w:r>
      <w:proofErr w:type="spellEnd"/>
      <w:r w:rsidRPr="5A567D3F" w:rsidR="00A32034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A32034">
        <w:rPr>
          <w:color w:val="000000"/>
          <w:sz w:val="24"/>
          <w:szCs w:val="24"/>
          <w:lang w:val="vi-VN"/>
        </w:rPr>
        <w:t xml:space="preserve">Gilbert</w:t>
      </w:r>
      <w:proofErr w:type="spellEnd"/>
      <w:r w:rsidRPr="5A567D3F" w:rsidR="00A32034">
        <w:rPr>
          <w:color w:val="000000"/>
          <w:sz w:val="24"/>
          <w:szCs w:val="24"/>
          <w:lang w:val="vi-VN"/>
        </w:rPr>
        <w:t xml:space="preserve"> M. </w:t>
      </w:r>
      <w:proofErr w:type="spellStart"/>
      <w:r w:rsidRPr="5A567D3F" w:rsidR="00A32034">
        <w:rPr>
          <w:color w:val="000000"/>
          <w:sz w:val="24"/>
          <w:szCs w:val="24"/>
          <w:lang w:val="vi-VN"/>
        </w:rPr>
        <w:t xml:space="preserve">Masters</w:t>
      </w:r>
      <w:proofErr w:type="spellEnd"/>
      <w:r w:rsidRPr="5A567D3F" w:rsidR="00A32034">
        <w:rPr>
          <w:color w:val="000000"/>
          <w:sz w:val="24"/>
          <w:szCs w:val="24"/>
          <w:lang w:val="vi-VN"/>
        </w:rPr>
        <w:t xml:space="preserve">. </w:t>
      </w:r>
      <w:proofErr w:type="spellStart"/>
      <w:r w:rsidRPr="5A567D3F" w:rsidR="00A32034">
        <w:rPr>
          <w:color w:val="000000"/>
          <w:sz w:val="24"/>
          <w:szCs w:val="24"/>
          <w:lang w:val="vi-VN"/>
        </w:rPr>
        <w:t xml:space="preserve">Energy</w:t>
      </w:r>
      <w:proofErr w:type="spellEnd"/>
      <w:r w:rsidRPr="5A567D3F" w:rsidR="00A32034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A32034">
        <w:rPr>
          <w:color w:val="000000"/>
          <w:sz w:val="24"/>
          <w:szCs w:val="24"/>
          <w:lang w:val="vi-VN"/>
        </w:rPr>
        <w:t xml:space="preserve">for</w:t>
      </w:r>
      <w:proofErr w:type="spellEnd"/>
      <w:r w:rsidRPr="5A567D3F" w:rsidR="00A32034">
        <w:rPr>
          <w:color w:val="000000"/>
          <w:sz w:val="24"/>
          <w:szCs w:val="24"/>
          <w:lang w:val="vi-VN"/>
        </w:rPr>
        <w:t xml:space="preserve"> </w:t>
      </w:r>
      <w:r w:rsidRPr="5A567D3F" w:rsidR="00A32034">
        <w:rPr>
          <w:color w:val="000000"/>
          <w:sz w:val="24"/>
          <w:szCs w:val="24"/>
          <w:lang w:val="vi-VN"/>
        </w:rPr>
        <w:t xml:space="preserve">Sustainability</w:t>
      </w:r>
      <w:r w:rsidRPr="5A567D3F" w:rsidR="00A32034">
        <w:rPr>
          <w:color w:val="000000"/>
          <w:sz w:val="24"/>
          <w:szCs w:val="24"/>
          <w:lang w:val="vi-VN"/>
        </w:rPr>
        <w:t xml:space="preserve">. </w:t>
      </w:r>
      <w:r w:rsidRPr="5A567D3F" w:rsidR="3A0E4B58">
        <w:rPr>
          <w:color w:val="000000"/>
          <w:sz w:val="24"/>
          <w:szCs w:val="24"/>
          <w:lang w:val="vi-VN"/>
        </w:rPr>
        <w:t xml:space="preserve">I</w:t>
      </w:r>
      <w:r w:rsidRPr="5A567D3F" w:rsidR="00A32034">
        <w:rPr>
          <w:color w:val="000000"/>
          <w:sz w:val="24"/>
          <w:szCs w:val="24"/>
          <w:lang w:val="vi-VN"/>
        </w:rPr>
        <w:t>sland</w:t>
      </w:r>
      <w:r w:rsidRPr="5A567D3F" w:rsidR="00A32034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A32034">
        <w:rPr>
          <w:color w:val="000000"/>
          <w:sz w:val="24"/>
          <w:szCs w:val="24"/>
          <w:lang w:val="vi-VN"/>
        </w:rPr>
        <w:t>Press</w:t>
      </w:r>
      <w:proofErr w:type="spellEnd"/>
      <w:r w:rsidRPr="5A567D3F" w:rsidR="00A32034">
        <w:rPr>
          <w:color w:val="000000"/>
          <w:sz w:val="24"/>
          <w:szCs w:val="24"/>
          <w:lang w:val="vi-VN"/>
        </w:rPr>
        <w:t xml:space="preserve">; 1718 </w:t>
      </w:r>
      <w:proofErr w:type="spellStart"/>
      <w:r w:rsidRPr="5A567D3F" w:rsidR="00A32034">
        <w:rPr>
          <w:color w:val="000000"/>
          <w:sz w:val="24"/>
          <w:szCs w:val="24"/>
          <w:lang w:val="vi-VN"/>
        </w:rPr>
        <w:t>Connecticut</w:t>
      </w:r>
      <w:proofErr w:type="spellEnd"/>
      <w:r w:rsidRPr="5A567D3F" w:rsidR="00A32034">
        <w:rPr>
          <w:color w:val="000000"/>
          <w:sz w:val="24"/>
          <w:szCs w:val="24"/>
          <w:lang w:val="vi-VN"/>
        </w:rPr>
        <w:t xml:space="preserve"> </w:t>
      </w:r>
      <w:proofErr w:type="spellStart"/>
      <w:r w:rsidRPr="5A567D3F" w:rsidR="00A32034">
        <w:rPr>
          <w:color w:val="000000"/>
          <w:sz w:val="24"/>
          <w:szCs w:val="24"/>
          <w:lang w:val="vi-VN"/>
        </w:rPr>
        <w:t>Ave</w:t>
      </w:r>
      <w:proofErr w:type="spellEnd"/>
      <w:r w:rsidRPr="5A567D3F" w:rsidR="00A32034">
        <w:rPr>
          <w:color w:val="000000"/>
          <w:sz w:val="24"/>
          <w:szCs w:val="24"/>
          <w:lang w:val="vi-VN"/>
        </w:rPr>
        <w:t xml:space="preserve">., NW; </w:t>
      </w:r>
      <w:proofErr w:type="spellStart"/>
      <w:r w:rsidRPr="5A567D3F" w:rsidR="00A32034">
        <w:rPr>
          <w:color w:val="000000"/>
          <w:sz w:val="24"/>
          <w:szCs w:val="24"/>
          <w:lang w:val="vi-VN"/>
        </w:rPr>
        <w:t>Suite</w:t>
      </w:r>
      <w:proofErr w:type="spellEnd"/>
      <w:r w:rsidRPr="5A567D3F" w:rsidR="00A32034">
        <w:rPr>
          <w:color w:val="000000"/>
          <w:sz w:val="24"/>
          <w:szCs w:val="24"/>
          <w:lang w:val="vi-VN"/>
        </w:rPr>
        <w:t xml:space="preserve"> 300; </w:t>
      </w:r>
      <w:proofErr w:type="spellStart"/>
      <w:r w:rsidRPr="5A567D3F" w:rsidR="00A32034">
        <w:rPr>
          <w:color w:val="000000"/>
          <w:sz w:val="24"/>
          <w:szCs w:val="24"/>
          <w:lang w:val="vi-VN"/>
        </w:rPr>
        <w:t>Washington</w:t>
      </w:r>
      <w:proofErr w:type="spellEnd"/>
      <w:r w:rsidRPr="5A567D3F" w:rsidR="00A32034">
        <w:rPr>
          <w:color w:val="000000"/>
          <w:sz w:val="24"/>
          <w:szCs w:val="24"/>
          <w:lang w:val="vi-VN"/>
        </w:rPr>
        <w:t>, D.C.</w:t>
      </w:r>
      <w:r w:rsidRPr="5A567D3F" w:rsidR="00A32034">
        <w:rPr>
          <w:color w:val="000000"/>
          <w:sz w:val="24"/>
          <w:szCs w:val="24"/>
          <w:lang w:val="vi-VN"/>
        </w:rPr>
        <w:t>, 2008.</w:t>
      </w:r>
    </w:p>
    <w:p xmlns:wp14="http://schemas.microsoft.com/office/word/2010/wordml" w:rsidRPr="00A32034" w:rsidR="00744C77" w:rsidP="007B1760" w:rsidRDefault="007A7F11" w14:paraId="4CC0BE19" wp14:textId="7777777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A32034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xmlns:wp14="http://schemas.microsoft.com/office/word/2010/wordml" w:rsidRPr="003555B5" w:rsidR="00BA7C39" w:rsidP="00D61127" w:rsidRDefault="00BA7C39" w14:paraId="4F93E2C1" wp14:textId="7777777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Pr="003555B5" w:rsidR="00D61127">
        <w:rPr>
          <w:b/>
          <w:bCs/>
          <w:color w:val="000000"/>
          <w:sz w:val="24"/>
          <w:szCs w:val="24"/>
        </w:rPr>
        <w:t xml:space="preserve">. </w:t>
      </w:r>
      <w:r w:rsidRPr="003555B5" w:rsidR="007B1760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822"/>
        <w:gridCol w:w="872"/>
        <w:gridCol w:w="489"/>
        <w:gridCol w:w="228"/>
        <w:gridCol w:w="846"/>
        <w:gridCol w:w="3287"/>
        <w:gridCol w:w="175"/>
      </w:tblGrid>
      <w:tr xmlns:wp14="http://schemas.microsoft.com/office/word/2010/wordml" w:rsidRPr="00267901" w:rsidR="00964DA7" w:rsidTr="008014DC" w14:paraId="1F4E5259" wp14:textId="77777777">
        <w:trPr>
          <w:gridAfter w:val="1"/>
          <w:wAfter w:w="175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:rsidRPr="00267901" w:rsidR="00964DA7" w:rsidP="00964DA7" w:rsidRDefault="00964DA7" w14:paraId="16209D43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822" w:type="dxa"/>
            <w:shd w:val="clear" w:color="auto" w:fill="auto"/>
            <w:vAlign w:val="center"/>
          </w:tcPr>
          <w:p w:rsidRPr="00267901" w:rsidR="00964DA7" w:rsidP="00964DA7" w:rsidRDefault="00964DA7" w14:paraId="40E98265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Pr="00267901" w:rsidR="00964DA7" w:rsidP="00964DA7" w:rsidRDefault="00964DA7" w14:paraId="55317872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:rsidRPr="00267901" w:rsidR="00964DA7" w:rsidP="00964DA7" w:rsidRDefault="00964DA7" w14:paraId="47ADB484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Pr="00267901" w:rsidR="00964DA7" w:rsidP="00964DA7" w:rsidRDefault="00964DA7" w14:paraId="18047E71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gramStart"/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gramEnd"/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Pr="00267901" w:rsidR="00964DA7" w:rsidP="00964DA7" w:rsidRDefault="00964DA7" w14:paraId="02454B56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Pr="00267901" w:rsidR="00964DA7" w:rsidP="00964DA7" w:rsidRDefault="00964DA7" w14:paraId="4120115F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gramStart"/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gramEnd"/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32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267901" w:rsidR="00964DA7" w:rsidP="00964DA7" w:rsidRDefault="00964DA7" w14:paraId="45C843E1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xmlns:wp14="http://schemas.microsoft.com/office/word/2010/wordml" w:rsidRPr="00267901" w:rsidR="00964DA7" w:rsidTr="008014DC" w14:paraId="17E7EF2D" wp14:textId="77777777">
        <w:trPr>
          <w:gridAfter w:val="1"/>
          <w:wAfter w:w="175" w:type="dxa"/>
          <w:trHeight w:val="4871"/>
        </w:trPr>
        <w:tc>
          <w:tcPr>
            <w:tcW w:w="830" w:type="dxa"/>
            <w:shd w:val="clear" w:color="auto" w:fill="auto"/>
            <w:vAlign w:val="center"/>
          </w:tcPr>
          <w:p w:rsidRPr="00267901" w:rsidR="00964DA7" w:rsidP="0017765D" w:rsidRDefault="00964DA7" w14:paraId="56B20A0C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822" w:type="dxa"/>
            <w:shd w:val="clear" w:color="auto" w:fill="auto"/>
          </w:tcPr>
          <w:p w:rsidRPr="00267901" w:rsidR="00A32034" w:rsidP="00A32034" w:rsidRDefault="00A32034" w14:paraId="036982DD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sz w:val="24"/>
                <w:szCs w:val="24"/>
                <w:lang w:val="vi-VN"/>
              </w:rPr>
              <w:t xml:space="preserve">Chương 1: </w:t>
            </w:r>
            <w:r w:rsidRPr="00267901">
              <w:rPr>
                <w:bCs/>
                <w:sz w:val="24"/>
                <w:szCs w:val="24"/>
                <w:lang w:val="vi-VN"/>
              </w:rPr>
              <w:t>Nhu cầu năng lượng và các dạng năng lượng</w:t>
            </w:r>
          </w:p>
          <w:p w:rsidRPr="00267901" w:rsidR="00A32034" w:rsidP="00A32034" w:rsidRDefault="00A32034" w14:paraId="3A63C30D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vi-VN"/>
              </w:rPr>
              <w:t>1.1.</w:t>
            </w:r>
            <w:r w:rsidRPr="00267901">
              <w:rPr>
                <w:sz w:val="24"/>
                <w:szCs w:val="24"/>
                <w:lang w:val="vi-VN"/>
              </w:rPr>
              <w:t xml:space="preserve"> </w:t>
            </w:r>
            <w:r w:rsidRPr="00267901">
              <w:rPr>
                <w:sz w:val="24"/>
                <w:szCs w:val="24"/>
                <w:lang w:val="nl-NL"/>
              </w:rPr>
              <w:t>Năng lượng và nề</w:t>
            </w:r>
            <w:r w:rsidRPr="00267901">
              <w:rPr>
                <w:sz w:val="24"/>
                <w:szCs w:val="24"/>
                <w:lang w:val="vi-VN"/>
              </w:rPr>
              <w:t xml:space="preserve">n </w:t>
            </w:r>
            <w:r w:rsidRPr="00267901">
              <w:rPr>
                <w:sz w:val="24"/>
                <w:szCs w:val="24"/>
                <w:lang w:val="nl-NL"/>
              </w:rPr>
              <w:t>vănminh nhân loại</w:t>
            </w:r>
          </w:p>
          <w:p w:rsidRPr="00267901" w:rsidR="00A32034" w:rsidP="00A32034" w:rsidRDefault="00A32034" w14:paraId="19EDA321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vi-VN"/>
              </w:rPr>
              <w:t xml:space="preserve">1.2. 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Cung cấp và tiêu thụ năng lượng toàn cầu</w:t>
            </w:r>
          </w:p>
          <w:p w:rsidRPr="00267901" w:rsidR="00726E47" w:rsidP="00726E47" w:rsidRDefault="00726E47" w14:paraId="5E22CAD9" wp14:textId="77777777">
            <w:pPr>
              <w:rPr>
                <w:sz w:val="24"/>
                <w:szCs w:val="24"/>
                <w:lang w:val="vi-VN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Chương 2: </w:t>
            </w:r>
            <w:r w:rsidRPr="00267901">
              <w:rPr>
                <w:sz w:val="24"/>
                <w:szCs w:val="24"/>
                <w:lang w:val="vi-VN"/>
              </w:rPr>
              <w:t>Nguồn năng lượng và sự phát triển bền vững</w:t>
            </w:r>
          </w:p>
          <w:p w:rsidRPr="00267901" w:rsidR="00726E47" w:rsidP="00726E47" w:rsidRDefault="00726E47" w14:paraId="02245EBD" wp14:textId="77777777">
            <w:pPr>
              <w:rPr>
                <w:sz w:val="24"/>
                <w:szCs w:val="24"/>
                <w:lang w:val="vi-VN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2.1. </w:t>
            </w:r>
            <w:r w:rsidRPr="00267901">
              <w:rPr>
                <w:sz w:val="24"/>
                <w:szCs w:val="24"/>
                <w:lang w:val="vi-VN"/>
              </w:rPr>
              <w:t>Tiêu chuẩn cho năng lượng bền vững</w:t>
            </w:r>
          </w:p>
          <w:p w:rsidRPr="00267901" w:rsidR="00726E47" w:rsidP="00726E47" w:rsidRDefault="00726E47" w14:paraId="19C9B37A" wp14:textId="77777777">
            <w:pPr>
              <w:rPr>
                <w:sz w:val="24"/>
                <w:szCs w:val="24"/>
                <w:lang w:val="vi-VN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2.2. </w:t>
            </w:r>
            <w:r w:rsidRPr="00267901">
              <w:rPr>
                <w:sz w:val="24"/>
                <w:szCs w:val="24"/>
                <w:lang w:val="vi-VN"/>
              </w:rPr>
              <w:t>Những hạn chế của năng lượng sử dụng hóa thạch</w:t>
            </w:r>
          </w:p>
          <w:p w:rsidRPr="00267901" w:rsidR="004E008E" w:rsidP="00726E47" w:rsidRDefault="00726E47" w14:paraId="2FB347EE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67901">
              <w:rPr>
                <w:bCs/>
                <w:color w:val="000000"/>
                <w:sz w:val="24"/>
                <w:szCs w:val="24"/>
                <w:lang w:val="vi-VN"/>
              </w:rPr>
              <w:t>2.3.</w:t>
            </w:r>
            <w:r w:rsidRPr="00267901">
              <w:rPr>
                <w:bCs/>
                <w:color w:val="000000"/>
                <w:sz w:val="24"/>
                <w:szCs w:val="24"/>
                <w:lang w:val="vi-VN"/>
              </w:rPr>
              <w:t>Những thuận lợi và khó khăn của năng lượng tái tạo</w:t>
            </w:r>
          </w:p>
        </w:tc>
        <w:tc>
          <w:tcPr>
            <w:tcW w:w="872" w:type="dxa"/>
            <w:shd w:val="clear" w:color="auto" w:fill="auto"/>
          </w:tcPr>
          <w:p w:rsidRPr="00267901" w:rsidR="00964DA7" w:rsidP="0017765D" w:rsidRDefault="004E008E" w14:paraId="44B0A208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Pr="00267901" w:rsidR="00964DA7" w:rsidP="00964DA7" w:rsidRDefault="00964DA7" w14:paraId="6B62F1B3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267901" w:rsidR="00964DA7" w:rsidP="0017765D" w:rsidRDefault="00964DA7" w14:paraId="4B584315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67901" w:rsidR="00964DA7" w:rsidP="00964DA7" w:rsidRDefault="00964DA7" w14:paraId="5A4229AC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: Nội dung từ mục</w:t>
            </w:r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 xml:space="preserve"> 1.1 đến 1.5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 của Chương </w:t>
            </w:r>
            <w:proofErr w:type="gramStart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1.</w:t>
            </w:r>
            <w:r w:rsidRPr="00267901" w:rsidR="007276B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gramEnd"/>
            <w:r w:rsidRPr="00267901" w:rsidR="007276B6">
              <w:rPr>
                <w:bCs/>
                <w:color w:val="000000"/>
                <w:sz w:val="24"/>
                <w:szCs w:val="24"/>
                <w:lang w:val="nl-NL"/>
              </w:rPr>
              <w:t xml:space="preserve"> dung từ mục 2.1 đến 2.2 của Chương 2.</w:t>
            </w:r>
          </w:p>
          <w:p w:rsidRPr="00267901" w:rsidR="00964DA7" w:rsidP="00964DA7" w:rsidRDefault="00964DA7" w14:paraId="24F2C555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+ Tra cứu nội dung về </w:t>
            </w:r>
            <w:r w:rsidRPr="00267901" w:rsidR="00726E47">
              <w:rPr>
                <w:bCs/>
                <w:color w:val="000000"/>
                <w:sz w:val="24"/>
                <w:szCs w:val="24"/>
                <w:lang w:val="nl-NL"/>
              </w:rPr>
              <w:t>năng</w:t>
            </w:r>
            <w:r w:rsidRPr="00267901" w:rsidR="00726E47">
              <w:rPr>
                <w:bCs/>
                <w:color w:val="000000"/>
                <w:sz w:val="24"/>
                <w:szCs w:val="24"/>
                <w:lang w:val="vi-VN"/>
              </w:rPr>
              <w:t xml:space="preserve"> lượng</w:t>
            </w:r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[2 và 3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  <w:p w:rsidRPr="00267901" w:rsidR="00964DA7" w:rsidP="00964DA7" w:rsidRDefault="00964DA7" w14:paraId="17E29599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- Làm bài tập số 1, </w:t>
            </w:r>
            <w:proofErr w:type="gramStart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2,...</w:t>
            </w:r>
            <w:proofErr w:type="gramEnd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..của Chương 1</w:t>
            </w:r>
            <w:r w:rsidRPr="00267901" w:rsidR="007276B6">
              <w:rPr>
                <w:bCs/>
                <w:color w:val="000000"/>
                <w:sz w:val="24"/>
                <w:szCs w:val="24"/>
                <w:lang w:val="nl-NL"/>
              </w:rPr>
              <w:t xml:space="preserve"> và 2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[1].</w:t>
            </w:r>
          </w:p>
          <w:p w:rsidRPr="00267901" w:rsidR="00964DA7" w:rsidP="0017765D" w:rsidRDefault="00964DA7" w14:paraId="6E2982DE" wp14:textId="77777777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-Làm việc nhóm 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nl-NL"/>
              </w:rPr>
              <w:t>(theo danh sách phân nhóm)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: làm bài tiểu luận và viết báo cáo nhóm.</w:t>
            </w:r>
          </w:p>
        </w:tc>
      </w:tr>
      <w:tr xmlns:wp14="http://schemas.microsoft.com/office/word/2010/wordml" w:rsidRPr="00267901" w:rsidR="00964DA7" w:rsidTr="008014DC" w14:paraId="7183B909" wp14:textId="77777777">
        <w:trPr>
          <w:gridAfter w:val="1"/>
          <w:wAfter w:w="175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267901" w:rsidR="00964DA7" w:rsidP="00964DA7" w:rsidRDefault="00964DA7" w14:paraId="7144751B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822" w:type="dxa"/>
            <w:shd w:val="clear" w:color="auto" w:fill="auto"/>
          </w:tcPr>
          <w:p w:rsidRPr="00267901" w:rsidR="00726E47" w:rsidP="00726E47" w:rsidRDefault="00726E47" w14:paraId="33A0ED58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nl-NL"/>
              </w:rPr>
              <w:t>Chương</w:t>
            </w:r>
            <w:r w:rsidRPr="00267901">
              <w:rPr>
                <w:sz w:val="24"/>
                <w:szCs w:val="24"/>
                <w:lang w:val="vi-VN"/>
              </w:rPr>
              <w:t xml:space="preserve"> 3: </w:t>
            </w:r>
            <w:r w:rsidRPr="00267901">
              <w:rPr>
                <w:sz w:val="24"/>
                <w:szCs w:val="24"/>
                <w:lang w:val="nl-NL"/>
              </w:rPr>
              <w:t>Năng lượng trong tương lai</w:t>
            </w:r>
          </w:p>
          <w:p w:rsidRPr="00267901" w:rsidR="00726E47" w:rsidP="00726E47" w:rsidRDefault="00726E47" w14:paraId="14BCD8B8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3.1. </w:t>
            </w:r>
            <w:r w:rsidRPr="00267901">
              <w:rPr>
                <w:sz w:val="24"/>
                <w:szCs w:val="24"/>
                <w:lang w:val="nl-NL"/>
              </w:rPr>
              <w:t xml:space="preserve">Tầm nhìn và kế hoạch năng lượng </w:t>
            </w:r>
          </w:p>
          <w:p w:rsidRPr="00267901" w:rsidR="00726E47" w:rsidP="00726E47" w:rsidRDefault="00726E47" w14:paraId="44EFC940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3.2. </w:t>
            </w:r>
            <w:r w:rsidRPr="00267901">
              <w:rPr>
                <w:sz w:val="24"/>
                <w:szCs w:val="24"/>
                <w:lang w:val="nl-NL"/>
              </w:rPr>
              <w:t>Tương lai của năng lượng tái tạo</w:t>
            </w:r>
          </w:p>
          <w:p w:rsidRPr="00267901" w:rsidR="00964DA7" w:rsidP="00726E47" w:rsidRDefault="00726E47" w14:paraId="0D174D57" wp14:textId="77777777">
            <w:pPr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3.3. 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Biến đổi khí hậu toàn cầu và phát thải Carbon</w:t>
            </w:r>
          </w:p>
        </w:tc>
        <w:tc>
          <w:tcPr>
            <w:tcW w:w="872" w:type="dxa"/>
            <w:shd w:val="clear" w:color="auto" w:fill="auto"/>
          </w:tcPr>
          <w:p w:rsidRPr="00267901" w:rsidR="00964DA7" w:rsidP="00964DA7" w:rsidRDefault="00964DA7" w14:paraId="03853697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Pr="00267901" w:rsidR="00964DA7" w:rsidP="00964DA7" w:rsidRDefault="00964DA7" w14:paraId="02F2C34E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267901" w:rsidR="00964DA7" w:rsidP="00964DA7" w:rsidRDefault="00964DA7" w14:paraId="2322F001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67901" w:rsidR="00964DA7" w:rsidP="00964DA7" w:rsidRDefault="00964DA7" w14:paraId="03F944CC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: Nội dung từ mục</w:t>
            </w:r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 xml:space="preserve"> 2.</w:t>
            </w:r>
            <w:r w:rsidRPr="00267901" w:rsidR="004E008E">
              <w:rPr>
                <w:bCs/>
                <w:color w:val="000000"/>
                <w:sz w:val="24"/>
                <w:szCs w:val="24"/>
                <w:lang w:val="nl-NL"/>
              </w:rPr>
              <w:t xml:space="preserve">3 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đế</w:t>
            </w:r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 xml:space="preserve">n 2.4 của Chương </w:t>
            </w:r>
            <w:r w:rsidRPr="00267901" w:rsidR="00B21C5A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 Nội dung từ mục</w:t>
            </w:r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 xml:space="preserve"> 3.1 đến 3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.3 của Chương </w:t>
            </w:r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Pr="00267901" w:rsidR="00964DA7" w:rsidP="00964DA7" w:rsidRDefault="00166613" w14:paraId="0121356F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+ Tra cứu nội dung về </w:t>
            </w:r>
            <w:r w:rsidRPr="00267901" w:rsidR="00726E47">
              <w:rPr>
                <w:bCs/>
                <w:color w:val="000000"/>
                <w:sz w:val="24"/>
                <w:szCs w:val="24"/>
                <w:lang w:val="nl-NL"/>
              </w:rPr>
              <w:t>năng</w:t>
            </w:r>
            <w:r w:rsidRPr="00267901" w:rsidR="00726E47">
              <w:rPr>
                <w:bCs/>
                <w:color w:val="000000"/>
                <w:sz w:val="24"/>
                <w:szCs w:val="24"/>
                <w:lang w:val="vi-VN"/>
              </w:rPr>
              <w:t xml:space="preserve"> lượng trong tương lai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 [2 và 3].</w:t>
            </w:r>
          </w:p>
          <w:p w:rsidRPr="00267901" w:rsidR="00964DA7" w:rsidP="00964DA7" w:rsidRDefault="00964DA7" w14:paraId="332B67DA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- Làm b</w:t>
            </w:r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 xml:space="preserve">ài tập số 1, </w:t>
            </w:r>
            <w:proofErr w:type="gramStart"/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>2,...</w:t>
            </w:r>
            <w:proofErr w:type="gramEnd"/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>..của Chương 2 và 3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[1].</w:t>
            </w:r>
          </w:p>
          <w:p w:rsidRPr="00267901" w:rsidR="00964DA7" w:rsidP="0017765D" w:rsidRDefault="00964DA7" w14:paraId="6DF8B261" wp14:textId="77777777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- Làm việc nhóm 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nl-NL"/>
              </w:rPr>
              <w:t>(theo danh sách phân nhóm)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: làm bài tiểu luận và viết báo cáo nhóm.</w:t>
            </w:r>
          </w:p>
        </w:tc>
      </w:tr>
      <w:tr xmlns:wp14="http://schemas.microsoft.com/office/word/2010/wordml" w:rsidRPr="00267901" w:rsidR="00964DA7" w:rsidTr="008014DC" w14:paraId="1FC4DA78" wp14:textId="77777777">
        <w:trPr>
          <w:gridAfter w:val="1"/>
          <w:wAfter w:w="175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267901" w:rsidR="00964DA7" w:rsidP="00964DA7" w:rsidRDefault="00964DA7" w14:paraId="5139319E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822" w:type="dxa"/>
            <w:shd w:val="clear" w:color="auto" w:fill="auto"/>
          </w:tcPr>
          <w:p w:rsidRPr="00267901" w:rsidR="00726E47" w:rsidP="00726E47" w:rsidRDefault="00726E47" w14:paraId="6C373A8F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nl-NL"/>
              </w:rPr>
              <w:t>Chương</w:t>
            </w:r>
            <w:r w:rsidRPr="00267901">
              <w:rPr>
                <w:sz w:val="24"/>
                <w:szCs w:val="24"/>
                <w:lang w:val="vi-VN"/>
              </w:rPr>
              <w:t xml:space="preserve"> 4: </w:t>
            </w:r>
            <w:r w:rsidRPr="00267901">
              <w:rPr>
                <w:sz w:val="24"/>
                <w:szCs w:val="24"/>
                <w:lang w:val="nl-NL"/>
              </w:rPr>
              <w:t>Cơ sở của khoa học năng lượng</w:t>
            </w:r>
          </w:p>
          <w:p w:rsidRPr="00267901" w:rsidR="00726E47" w:rsidP="00726E47" w:rsidRDefault="00726E47" w14:paraId="17956570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4.1. </w:t>
            </w:r>
            <w:r w:rsidRPr="00267901">
              <w:rPr>
                <w:sz w:val="24"/>
                <w:szCs w:val="24"/>
                <w:lang w:val="nl-NL"/>
              </w:rPr>
              <w:t>Khái niệm chung</w:t>
            </w:r>
          </w:p>
          <w:p w:rsidRPr="00267901" w:rsidR="00726E47" w:rsidP="00726E47" w:rsidRDefault="00726E47" w14:paraId="3DDEB36A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4.2. </w:t>
            </w:r>
            <w:r w:rsidRPr="00267901">
              <w:rPr>
                <w:sz w:val="24"/>
                <w:szCs w:val="24"/>
                <w:lang w:val="nl-NL"/>
              </w:rPr>
              <w:t>Cơ sở khoa học của năng lượng</w:t>
            </w:r>
          </w:p>
          <w:p w:rsidRPr="00267901" w:rsidR="00726E47" w:rsidP="00726E47" w:rsidRDefault="00726E47" w14:paraId="58965F07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4.5. </w:t>
            </w:r>
            <w:r w:rsidRPr="00267901">
              <w:rPr>
                <w:sz w:val="24"/>
                <w:szCs w:val="24"/>
                <w:lang w:val="nl-NL"/>
              </w:rPr>
              <w:t>Năng lượng cơ học</w:t>
            </w:r>
          </w:p>
          <w:p w:rsidRPr="00267901" w:rsidR="00726E47" w:rsidP="00726E47" w:rsidRDefault="00726E47" w14:paraId="6FE41F52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4.6. </w:t>
            </w:r>
            <w:r w:rsidRPr="00267901">
              <w:rPr>
                <w:sz w:val="24"/>
                <w:szCs w:val="24"/>
                <w:lang w:val="nl-NL"/>
              </w:rPr>
              <w:t>Năng lượng nhiệt</w:t>
            </w:r>
          </w:p>
          <w:p w:rsidRPr="00267901" w:rsidR="00726E47" w:rsidP="00726E47" w:rsidRDefault="00726E47" w14:paraId="1C0DD12B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4.7. </w:t>
            </w:r>
            <w:r w:rsidRPr="00267901">
              <w:rPr>
                <w:sz w:val="24"/>
                <w:szCs w:val="24"/>
                <w:lang w:val="nl-NL"/>
              </w:rPr>
              <w:t>Năng lượng hóa học</w:t>
            </w:r>
          </w:p>
          <w:p w:rsidRPr="00267901" w:rsidR="00726E47" w:rsidP="00726E47" w:rsidRDefault="00726E47" w14:paraId="752D6D3B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4.8. </w:t>
            </w:r>
            <w:r w:rsidRPr="00267901">
              <w:rPr>
                <w:sz w:val="24"/>
                <w:szCs w:val="24"/>
                <w:lang w:val="nl-NL"/>
              </w:rPr>
              <w:t>Năng lượng mặt trời</w:t>
            </w:r>
          </w:p>
          <w:p w:rsidRPr="00267901" w:rsidR="00726E47" w:rsidP="00726E47" w:rsidRDefault="00726E47" w14:paraId="18EF482D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4.9. </w:t>
            </w:r>
            <w:r w:rsidRPr="00267901">
              <w:rPr>
                <w:sz w:val="24"/>
                <w:szCs w:val="24"/>
                <w:lang w:val="nl-NL"/>
              </w:rPr>
              <w:t>Năng lượng nguyên tử</w:t>
            </w:r>
          </w:p>
          <w:p w:rsidRPr="00267901" w:rsidR="00964DA7" w:rsidP="00726E47" w:rsidRDefault="00726E47" w14:paraId="67FBF029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vi-VN"/>
              </w:rPr>
              <w:t xml:space="preserve">4.7. 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Năng lượng điện</w:t>
            </w:r>
          </w:p>
        </w:tc>
        <w:tc>
          <w:tcPr>
            <w:tcW w:w="872" w:type="dxa"/>
            <w:shd w:val="clear" w:color="auto" w:fill="auto"/>
          </w:tcPr>
          <w:p w:rsidRPr="00267901" w:rsidR="00964DA7" w:rsidP="00964DA7" w:rsidRDefault="004E008E" w14:paraId="29B4EA11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Pr="00267901" w:rsidR="00964DA7" w:rsidP="00964DA7" w:rsidRDefault="00964DA7" w14:paraId="78E884CA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267901" w:rsidR="00964DA7" w:rsidP="00964DA7" w:rsidRDefault="00964DA7" w14:paraId="7B7EFE02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67901" w:rsidR="00964DA7" w:rsidP="00964DA7" w:rsidRDefault="00964DA7" w14:paraId="562ACDE0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: Nội dung từ mục</w:t>
            </w:r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 xml:space="preserve"> 3.4 đến 3.</w:t>
            </w:r>
            <w:r w:rsidRPr="00267901" w:rsidR="00B21C5A">
              <w:rPr>
                <w:bCs/>
                <w:color w:val="000000"/>
                <w:sz w:val="24"/>
                <w:szCs w:val="24"/>
                <w:lang w:val="vi-VN"/>
              </w:rPr>
              <w:t>9</w:t>
            </w:r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 xml:space="preserve"> của Chương </w:t>
            </w:r>
            <w:r w:rsidRPr="00267901" w:rsidR="00B21C5A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 Nội dung từ mục</w:t>
            </w:r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 xml:space="preserve"> 4.1 đến 4.</w:t>
            </w:r>
            <w:r w:rsidRPr="00267901" w:rsidR="004E008E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 của Chương </w:t>
            </w:r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Pr="00267901" w:rsidR="00964DA7" w:rsidP="00964DA7" w:rsidRDefault="00166613" w14:paraId="5FD6BEA6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+ Tra cứu nội dung về </w:t>
            </w:r>
            <w:r w:rsidRPr="00267901" w:rsidR="00726E47">
              <w:rPr>
                <w:bCs/>
                <w:color w:val="000000"/>
                <w:sz w:val="24"/>
                <w:szCs w:val="24"/>
                <w:lang w:val="nl-NL"/>
              </w:rPr>
              <w:t>các</w:t>
            </w:r>
            <w:r w:rsidRPr="00267901" w:rsidR="00726E47">
              <w:rPr>
                <w:bCs/>
                <w:color w:val="000000"/>
                <w:sz w:val="24"/>
                <w:szCs w:val="24"/>
                <w:lang w:val="vi-VN"/>
              </w:rPr>
              <w:t xml:space="preserve"> dạng năng lượng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[2 và 3].</w:t>
            </w:r>
          </w:p>
          <w:p w:rsidRPr="00267901" w:rsidR="00964DA7" w:rsidP="00964DA7" w:rsidRDefault="00964DA7" w14:paraId="2BDC8C42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- Làm bài tập số 1, </w:t>
            </w:r>
            <w:proofErr w:type="gramStart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2,...</w:t>
            </w:r>
            <w:proofErr w:type="gramEnd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..củ</w:t>
            </w:r>
            <w:r w:rsidRPr="00267901" w:rsidR="00166613">
              <w:rPr>
                <w:bCs/>
                <w:color w:val="000000"/>
                <w:sz w:val="24"/>
                <w:szCs w:val="24"/>
                <w:lang w:val="nl-NL"/>
              </w:rPr>
              <w:t>a Chương 3 và 4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[1].</w:t>
            </w:r>
          </w:p>
          <w:p w:rsidRPr="00267901" w:rsidR="00964DA7" w:rsidP="00166613" w:rsidRDefault="00964DA7" w14:paraId="2A5C8D03" wp14:textId="77777777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- Làm việc nhóm 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nl-NL"/>
              </w:rPr>
              <w:t>(theo danh sách phân nhóm)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: làm bài tiểu luận và viết báo cáo nhóm.</w:t>
            </w:r>
          </w:p>
        </w:tc>
      </w:tr>
      <w:tr xmlns:wp14="http://schemas.microsoft.com/office/word/2010/wordml" w:rsidRPr="00267901" w:rsidR="00964DA7" w:rsidTr="008014DC" w14:paraId="6E5D9F2C" wp14:textId="77777777">
        <w:trPr>
          <w:gridAfter w:val="1"/>
          <w:wAfter w:w="175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267901" w:rsidR="00964DA7" w:rsidP="00166613" w:rsidRDefault="00964DA7" w14:paraId="279935FF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822" w:type="dxa"/>
            <w:shd w:val="clear" w:color="auto" w:fill="auto"/>
          </w:tcPr>
          <w:p w:rsidRPr="00267901" w:rsidR="00B21C5A" w:rsidP="00B21C5A" w:rsidRDefault="00B21C5A" w14:paraId="49EE5ED0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nl-NL"/>
              </w:rPr>
              <w:t>Chương</w:t>
            </w:r>
            <w:r w:rsidRPr="00267901">
              <w:rPr>
                <w:sz w:val="24"/>
                <w:szCs w:val="24"/>
                <w:lang w:val="vi-VN"/>
              </w:rPr>
              <w:t xml:space="preserve"> 5: </w:t>
            </w:r>
            <w:r w:rsidRPr="00267901">
              <w:rPr>
                <w:sz w:val="24"/>
                <w:szCs w:val="24"/>
                <w:lang w:val="nl-NL"/>
              </w:rPr>
              <w:t>Hiệu quả năng lượng trong xây dựng nhà</w:t>
            </w:r>
          </w:p>
          <w:p w:rsidRPr="00267901" w:rsidR="00B21C5A" w:rsidP="00B21C5A" w:rsidRDefault="00B21C5A" w14:paraId="2A32CCBE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5.1. </w:t>
            </w:r>
            <w:r w:rsidRPr="00267901">
              <w:rPr>
                <w:sz w:val="24"/>
                <w:szCs w:val="24"/>
                <w:lang w:val="nl-NL"/>
              </w:rPr>
              <w:t>Các khu nhà ở tập trung</w:t>
            </w:r>
          </w:p>
          <w:p w:rsidRPr="00267901" w:rsidR="00B21C5A" w:rsidP="00B21C5A" w:rsidRDefault="00B21C5A" w14:paraId="5CABC1A8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5.2. </w:t>
            </w:r>
            <w:r w:rsidRPr="00267901">
              <w:rPr>
                <w:sz w:val="24"/>
                <w:szCs w:val="24"/>
                <w:lang w:val="nl-NL"/>
              </w:rPr>
              <w:t>Giới thiệu phương pháp tính toán sự mất nhiệt</w:t>
            </w:r>
          </w:p>
          <w:p w:rsidRPr="00267901" w:rsidR="00B21C5A" w:rsidP="00B21C5A" w:rsidRDefault="00B21C5A" w14:paraId="6DA47B7A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5.3. </w:t>
            </w:r>
            <w:r w:rsidRPr="00267901">
              <w:rPr>
                <w:sz w:val="24"/>
                <w:szCs w:val="24"/>
                <w:lang w:val="nl-NL"/>
              </w:rPr>
              <w:t>Sự mất nhiệt qua cửa sổ nhà</w:t>
            </w:r>
          </w:p>
          <w:p w:rsidRPr="00267901" w:rsidR="00B21C5A" w:rsidP="00B21C5A" w:rsidRDefault="00B21C5A" w14:paraId="6DC320C8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5.4. </w:t>
            </w:r>
            <w:r w:rsidRPr="00267901">
              <w:rPr>
                <w:sz w:val="24"/>
                <w:szCs w:val="24"/>
                <w:lang w:val="nl-NL"/>
              </w:rPr>
              <w:t>Sự mất nhiệt qua trần, nền và tường nhà</w:t>
            </w:r>
          </w:p>
          <w:p w:rsidRPr="00267901" w:rsidR="00B21C5A" w:rsidP="00B21C5A" w:rsidRDefault="00B21C5A" w14:paraId="276C233D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5.5. </w:t>
            </w:r>
            <w:r w:rsidRPr="00267901">
              <w:rPr>
                <w:sz w:val="24"/>
                <w:szCs w:val="24"/>
                <w:lang w:val="nl-NL"/>
              </w:rPr>
              <w:t>Sự mất nhiệt do rò rỉ, thẩm thấu</w:t>
            </w:r>
          </w:p>
          <w:p w:rsidRPr="00267901" w:rsidR="00B21C5A" w:rsidP="00B21C5A" w:rsidRDefault="00B21C5A" w14:paraId="1553752C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5.6. </w:t>
            </w:r>
            <w:r w:rsidRPr="00267901">
              <w:rPr>
                <w:sz w:val="24"/>
                <w:szCs w:val="24"/>
                <w:lang w:val="nl-NL"/>
              </w:rPr>
              <w:t xml:space="preserve">Hệ thống thông gió và điều hòa </w:t>
            </w:r>
          </w:p>
          <w:p w:rsidRPr="00267901" w:rsidR="00B21C5A" w:rsidP="00B21C5A" w:rsidRDefault="00B21C5A" w14:paraId="08B29EB3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nl-NL"/>
              </w:rPr>
              <w:t>Chương</w:t>
            </w:r>
            <w:r w:rsidRPr="00267901">
              <w:rPr>
                <w:sz w:val="24"/>
                <w:szCs w:val="24"/>
                <w:lang w:val="vi-VN"/>
              </w:rPr>
              <w:t xml:space="preserve"> 6: </w:t>
            </w:r>
            <w:r w:rsidRPr="00267901">
              <w:rPr>
                <w:sz w:val="24"/>
                <w:szCs w:val="24"/>
                <w:lang w:val="nl-NL"/>
              </w:rPr>
              <w:t>Năng lượng mặt trời cho công trình nhà</w:t>
            </w:r>
          </w:p>
          <w:p w:rsidRPr="00267901" w:rsidR="00B21C5A" w:rsidP="00B21C5A" w:rsidRDefault="00B21C5A" w14:paraId="3E12607A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6.1. </w:t>
            </w:r>
            <w:r w:rsidRPr="00267901">
              <w:rPr>
                <w:sz w:val="24"/>
                <w:szCs w:val="24"/>
                <w:lang w:val="nl-NL"/>
              </w:rPr>
              <w:t>Nguồn năng lượng mặt trời</w:t>
            </w:r>
          </w:p>
          <w:p w:rsidRPr="00267901" w:rsidR="00B21C5A" w:rsidP="00B21C5A" w:rsidRDefault="00B21C5A" w14:paraId="70808503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6.2. </w:t>
            </w:r>
            <w:r w:rsidRPr="00267901">
              <w:rPr>
                <w:sz w:val="24"/>
                <w:szCs w:val="24"/>
                <w:lang w:val="nl-NL"/>
              </w:rPr>
              <w:t>Nhiệt mặt trời bị động</w:t>
            </w:r>
          </w:p>
          <w:p w:rsidRPr="00267901" w:rsidR="00B21C5A" w:rsidP="00B21C5A" w:rsidRDefault="00B21C5A" w14:paraId="2234A7F3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6.3. </w:t>
            </w:r>
            <w:r w:rsidRPr="00267901">
              <w:rPr>
                <w:sz w:val="24"/>
                <w:szCs w:val="24"/>
                <w:lang w:val="nl-NL"/>
              </w:rPr>
              <w:t>Tải lạnh</w:t>
            </w:r>
          </w:p>
          <w:p w:rsidRPr="00267901" w:rsidR="00B21C5A" w:rsidP="00B21C5A" w:rsidRDefault="00B21C5A" w14:paraId="111CF9D1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6.4. </w:t>
            </w:r>
            <w:r w:rsidRPr="00267901">
              <w:rPr>
                <w:sz w:val="24"/>
                <w:szCs w:val="24"/>
                <w:lang w:val="nl-NL"/>
              </w:rPr>
              <w:t>Hệ thông nước nóng trong nhà</w:t>
            </w:r>
          </w:p>
          <w:p w:rsidRPr="00267901" w:rsidR="004E008E" w:rsidP="00B21C5A" w:rsidRDefault="00B21C5A" w14:paraId="7CF29B31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6.5. </w:t>
            </w:r>
            <w:r w:rsidRPr="00267901">
              <w:rPr>
                <w:sz w:val="24"/>
                <w:szCs w:val="24"/>
                <w:lang w:val="nl-NL"/>
              </w:rPr>
              <w:t>Nước nóng do bộ thu nhiệt mặt trời</w:t>
            </w:r>
          </w:p>
          <w:p w:rsidRPr="00267901" w:rsidR="00964DA7" w:rsidP="00964DA7" w:rsidRDefault="00964DA7" w14:paraId="680A4E5D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Pr="00267901" w:rsidR="00964DA7" w:rsidP="00964DA7" w:rsidRDefault="004E008E" w14:paraId="1B87E3DE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Pr="00267901" w:rsidR="00964DA7" w:rsidP="00964DA7" w:rsidRDefault="00964DA7" w14:paraId="7842F596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267901" w:rsidR="00964DA7" w:rsidP="00964DA7" w:rsidRDefault="00964DA7" w14:paraId="33113584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67901" w:rsidR="004E008E" w:rsidP="004E008E" w:rsidRDefault="004E008E" w14:paraId="23CC6958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: Nội dung từ mục 5.1 đến 5.4 của Chương 5. Nội dung mục 6.1 của Chương 6.</w:t>
            </w:r>
          </w:p>
          <w:p w:rsidRPr="00267901" w:rsidR="004E008E" w:rsidP="004E008E" w:rsidRDefault="004E008E" w14:paraId="353D0C47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+ Tra cứu nội dung về khai thác mỏ trong tài liệu [2 và 3].</w:t>
            </w:r>
          </w:p>
          <w:p w:rsidRPr="00267901" w:rsidR="00964DA7" w:rsidP="00964DA7" w:rsidRDefault="004E008E" w14:paraId="1ABA85AB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- Làm bài tập số 1, </w:t>
            </w:r>
            <w:proofErr w:type="gramStart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2,...</w:t>
            </w:r>
            <w:proofErr w:type="gramEnd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..của Chương </w:t>
            </w:r>
            <w:r w:rsidRPr="00267901" w:rsidR="007276B6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 và </w:t>
            </w:r>
            <w:r w:rsidRPr="00267901" w:rsidR="007276B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267901" w:rsidR="00964DA7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267901" w:rsidR="00964DA7">
              <w:rPr>
                <w:b/>
                <w:bCs/>
                <w:color w:val="000000"/>
                <w:sz w:val="24"/>
                <w:szCs w:val="24"/>
                <w:lang w:val="nl-NL"/>
              </w:rPr>
              <w:t>[1].</w:t>
            </w:r>
          </w:p>
          <w:p w:rsidRPr="00267901" w:rsidR="00964DA7" w:rsidP="00166613" w:rsidRDefault="00964DA7" w14:paraId="16CE1299" wp14:textId="77777777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- Làm việc nhóm 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nl-NL"/>
              </w:rPr>
              <w:t>(theo danh sách phân nhóm)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: làm bài tiểu luận và viết báo cáo nhóm.</w:t>
            </w:r>
          </w:p>
        </w:tc>
      </w:tr>
      <w:tr xmlns:wp14="http://schemas.microsoft.com/office/word/2010/wordml" w:rsidRPr="00267901" w:rsidR="00964DA7" w:rsidTr="008014DC" w14:paraId="3B483745" wp14:textId="77777777">
        <w:trPr>
          <w:gridAfter w:val="1"/>
          <w:wAfter w:w="175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267901" w:rsidR="00964DA7" w:rsidP="00166613" w:rsidRDefault="00964DA7" w14:paraId="44240AAE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822" w:type="dxa"/>
            <w:shd w:val="clear" w:color="auto" w:fill="auto"/>
          </w:tcPr>
          <w:p w:rsidRPr="00267901" w:rsidR="00B21C5A" w:rsidP="00B21C5A" w:rsidRDefault="00B21C5A" w14:paraId="0394392B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nl-NL"/>
              </w:rPr>
              <w:t>Chương</w:t>
            </w:r>
            <w:r w:rsidRPr="00267901">
              <w:rPr>
                <w:sz w:val="24"/>
                <w:szCs w:val="24"/>
                <w:lang w:val="vi-VN"/>
              </w:rPr>
              <w:t xml:space="preserve"> 7: </w:t>
            </w:r>
            <w:r w:rsidRPr="00267901">
              <w:rPr>
                <w:sz w:val="24"/>
                <w:szCs w:val="24"/>
                <w:lang w:val="nl-NL"/>
              </w:rPr>
              <w:t>Hệ thống năng lượng điện trung tâm</w:t>
            </w:r>
          </w:p>
          <w:p w:rsidRPr="00267901" w:rsidR="00B21C5A" w:rsidP="00B21C5A" w:rsidRDefault="00B21C5A" w14:paraId="4B57136A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7.1. </w:t>
            </w:r>
            <w:r w:rsidRPr="00267901">
              <w:rPr>
                <w:sz w:val="24"/>
                <w:szCs w:val="24"/>
                <w:lang w:val="nl-NL"/>
              </w:rPr>
              <w:t>Khái quát chung</w:t>
            </w:r>
          </w:p>
          <w:p w:rsidRPr="00267901" w:rsidR="00B21C5A" w:rsidP="00B21C5A" w:rsidRDefault="00B21C5A" w14:paraId="3D0DFB87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7.2. </w:t>
            </w:r>
            <w:r w:rsidRPr="00267901">
              <w:rPr>
                <w:sz w:val="24"/>
                <w:szCs w:val="24"/>
                <w:lang w:val="nl-NL"/>
              </w:rPr>
              <w:t>Công nghệ trong năng lượng điện</w:t>
            </w:r>
          </w:p>
          <w:p w:rsidRPr="00267901" w:rsidR="00B21C5A" w:rsidP="00B21C5A" w:rsidRDefault="00B21C5A" w14:paraId="54665025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7.3. </w:t>
            </w:r>
            <w:r w:rsidRPr="00267901">
              <w:rPr>
                <w:sz w:val="24"/>
                <w:szCs w:val="24"/>
                <w:lang w:val="nl-NL"/>
              </w:rPr>
              <w:t>Lợi ích năng lượng điện hiện đại</w:t>
            </w:r>
          </w:p>
          <w:p w:rsidRPr="00267901" w:rsidR="00B21C5A" w:rsidP="00B21C5A" w:rsidRDefault="00B21C5A" w14:paraId="707AD60B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7.4. </w:t>
            </w:r>
            <w:r w:rsidRPr="00267901">
              <w:rPr>
                <w:sz w:val="24"/>
                <w:szCs w:val="24"/>
                <w:lang w:val="nl-NL"/>
              </w:rPr>
              <w:t>Hạ tầng năng lượng điện</w:t>
            </w:r>
          </w:p>
          <w:p w:rsidRPr="00267901" w:rsidR="00B21C5A" w:rsidP="00B21C5A" w:rsidRDefault="00B21C5A" w14:paraId="3E45F8FC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lastRenderedPageBreak/>
              <w:t xml:space="preserve">7.5. </w:t>
            </w:r>
            <w:r w:rsidRPr="00267901">
              <w:rPr>
                <w:sz w:val="24"/>
                <w:szCs w:val="24"/>
                <w:lang w:val="nl-NL"/>
              </w:rPr>
              <w:t>Tính kinh tế của nhà máy điện trung tâm</w:t>
            </w:r>
          </w:p>
          <w:p w:rsidRPr="00267901" w:rsidR="00B21C5A" w:rsidP="00B21C5A" w:rsidRDefault="00B21C5A" w14:paraId="667E7D1E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nl-NL"/>
              </w:rPr>
              <w:t>Chương</w:t>
            </w:r>
            <w:r w:rsidRPr="00267901">
              <w:rPr>
                <w:sz w:val="24"/>
                <w:szCs w:val="24"/>
                <w:lang w:val="vi-VN"/>
              </w:rPr>
              <w:t xml:space="preserve"> 8: </w:t>
            </w:r>
            <w:r w:rsidRPr="00267901">
              <w:rPr>
                <w:sz w:val="24"/>
                <w:szCs w:val="24"/>
                <w:lang w:val="nl-NL"/>
              </w:rPr>
              <w:t>Sự phân bố nguồn năng lượng điện.</w:t>
            </w:r>
          </w:p>
          <w:p w:rsidRPr="00267901" w:rsidR="00B21C5A" w:rsidP="00B21C5A" w:rsidRDefault="00B21C5A" w14:paraId="6AE12A2B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8.1. </w:t>
            </w:r>
            <w:r w:rsidRPr="00267901">
              <w:rPr>
                <w:sz w:val="24"/>
                <w:szCs w:val="24"/>
                <w:lang w:val="nl-NL"/>
              </w:rPr>
              <w:t>Phân bố nhà máy phát điện</w:t>
            </w:r>
          </w:p>
          <w:p w:rsidRPr="00267901" w:rsidR="00B21C5A" w:rsidP="00B21C5A" w:rsidRDefault="00B21C5A" w14:paraId="3991AA69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8.2. </w:t>
            </w:r>
            <w:r w:rsidRPr="00267901">
              <w:rPr>
                <w:sz w:val="24"/>
                <w:szCs w:val="24"/>
                <w:lang w:val="nl-NL"/>
              </w:rPr>
              <w:t>Lưu điện</w:t>
            </w:r>
          </w:p>
          <w:p w:rsidRPr="00267901" w:rsidR="00B21C5A" w:rsidP="00B21C5A" w:rsidRDefault="00B21C5A" w14:paraId="35B754B8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8.3. </w:t>
            </w:r>
            <w:r w:rsidRPr="00267901">
              <w:rPr>
                <w:sz w:val="24"/>
                <w:szCs w:val="24"/>
                <w:lang w:val="nl-NL"/>
              </w:rPr>
              <w:t>Động cơ điện và hiệu quả Carnot</w:t>
            </w:r>
          </w:p>
          <w:p w:rsidRPr="00267901" w:rsidR="00964DA7" w:rsidP="00B21C5A" w:rsidRDefault="00B21C5A" w14:paraId="05B147C9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8.4. </w:t>
            </w:r>
            <w:r w:rsidRPr="00267901">
              <w:rPr>
                <w:sz w:val="24"/>
                <w:szCs w:val="24"/>
                <w:lang w:val="nl-NL"/>
              </w:rPr>
              <w:t>Hệ thống kết hợp nhiệt và điện</w:t>
            </w:r>
          </w:p>
        </w:tc>
        <w:tc>
          <w:tcPr>
            <w:tcW w:w="872" w:type="dxa"/>
            <w:shd w:val="clear" w:color="auto" w:fill="auto"/>
          </w:tcPr>
          <w:p w:rsidRPr="00267901" w:rsidR="00964DA7" w:rsidP="00964DA7" w:rsidRDefault="004E008E" w14:paraId="1946A7AE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17" w:type="dxa"/>
            <w:gridSpan w:val="2"/>
          </w:tcPr>
          <w:p w:rsidRPr="00267901" w:rsidR="00964DA7" w:rsidP="00964DA7" w:rsidRDefault="00964DA7" w14:paraId="2CC21B90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267901" w:rsidR="00964DA7" w:rsidP="00964DA7" w:rsidRDefault="00964DA7" w14:paraId="5531F93F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67901" w:rsidR="00236E08" w:rsidP="00236E08" w:rsidRDefault="004E008E" w14:paraId="38C93498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267901" w:rsidR="00236E08">
              <w:rPr>
                <w:bCs/>
                <w:color w:val="000000"/>
                <w:sz w:val="24"/>
                <w:szCs w:val="24"/>
                <w:lang w:val="nl-NL"/>
              </w:rPr>
              <w:t xml:space="preserve">Nội dung từ mục 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7</w:t>
            </w:r>
            <w:r w:rsidRPr="00267901" w:rsidR="00236E0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267901" w:rsidR="00236E08">
              <w:rPr>
                <w:bCs/>
                <w:color w:val="000000"/>
                <w:sz w:val="24"/>
                <w:szCs w:val="24"/>
                <w:lang w:val="nl-NL"/>
              </w:rPr>
              <w:t xml:space="preserve"> đến 6.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267901" w:rsidR="00236E08">
              <w:rPr>
                <w:bCs/>
                <w:color w:val="000000"/>
                <w:sz w:val="24"/>
                <w:szCs w:val="24"/>
                <w:lang w:val="nl-NL"/>
              </w:rPr>
              <w:t xml:space="preserve"> của Chương 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7</w:t>
            </w:r>
            <w:r w:rsidRPr="00267901" w:rsidR="00236E0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 Nội dung từ mục 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8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.1 đến 7.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 của Chương 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8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Pr="00267901" w:rsidR="00236E08" w:rsidP="00236E08" w:rsidRDefault="00236E08" w14:paraId="45B08487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+ Tra cứu nội dung về khai thác mỏ trong tài liệu [2 và 3].</w:t>
            </w:r>
          </w:p>
          <w:p w:rsidRPr="00267901" w:rsidR="00236E08" w:rsidP="00236E08" w:rsidRDefault="00236E08" w14:paraId="6D56B2CA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- Làm bài tập số 1, </w:t>
            </w:r>
            <w:proofErr w:type="gramStart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2,...</w:t>
            </w:r>
            <w:proofErr w:type="gramEnd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..của Chương 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7</w:t>
            </w:r>
            <w:r w:rsidRPr="00267901" w:rsidR="004E008E">
              <w:rPr>
                <w:bCs/>
                <w:color w:val="000000"/>
                <w:sz w:val="24"/>
                <w:szCs w:val="24"/>
                <w:lang w:val="nl-NL"/>
              </w:rPr>
              <w:t xml:space="preserve"> và 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8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[1].</w:t>
            </w:r>
          </w:p>
          <w:p w:rsidRPr="00267901" w:rsidR="00236E08" w:rsidP="00236E08" w:rsidRDefault="00236E08" w14:paraId="03CE0D70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- Làm việc nhóm 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nl-NL"/>
              </w:rPr>
              <w:t>(theo danh sách phân nhóm)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: làm bài tiểu luận và viết báo cáo nhóm.</w:t>
            </w:r>
          </w:p>
          <w:p w:rsidRPr="00267901" w:rsidR="004E008E" w:rsidP="00964DA7" w:rsidRDefault="004E008E" w14:paraId="19219836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  <w:p w:rsidRPr="00267901" w:rsidR="00964DA7" w:rsidP="00964DA7" w:rsidRDefault="00166613" w14:paraId="405AE131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+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Tra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cứu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nội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dung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về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khai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th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>á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c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mỏ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trong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t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>à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i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[2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v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>à 3].</w:t>
            </w:r>
          </w:p>
          <w:p w:rsidRPr="00267901" w:rsidR="00964DA7" w:rsidP="00166613" w:rsidRDefault="00964DA7" w14:paraId="7A586F35" wp14:textId="77777777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-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L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>à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m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việc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nh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>ó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m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ru-RU"/>
              </w:rPr>
              <w:t>(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de-DE"/>
              </w:rPr>
              <w:t>theo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de-DE"/>
              </w:rPr>
              <w:t>danh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de-DE"/>
              </w:rPr>
              <w:t>s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ru-RU"/>
              </w:rPr>
              <w:t>á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de-DE"/>
              </w:rPr>
              <w:t>ch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de-DE"/>
              </w:rPr>
              <w:t>ph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ru-RU"/>
              </w:rPr>
              <w:t>â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de-DE"/>
              </w:rPr>
              <w:t>n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de-DE"/>
              </w:rPr>
              <w:t>nh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ru-RU"/>
              </w:rPr>
              <w:t>ó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de-DE"/>
              </w:rPr>
              <w:t>m</w:t>
            </w:r>
            <w:r w:rsidRPr="00267901">
              <w:rPr>
                <w:bCs/>
                <w:i/>
                <w:color w:val="000000"/>
                <w:sz w:val="24"/>
                <w:szCs w:val="24"/>
                <w:lang w:val="ru-RU"/>
              </w:rPr>
              <w:t>)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: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l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>à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m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b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>à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i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tiểu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luận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v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à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viết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b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>á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o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c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>á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o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nh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>ó</w:t>
            </w:r>
            <w:r w:rsidRPr="00267901">
              <w:rPr>
                <w:bCs/>
                <w:color w:val="000000"/>
                <w:sz w:val="24"/>
                <w:szCs w:val="24"/>
                <w:lang w:val="de-DE"/>
              </w:rPr>
              <w:t>m</w:t>
            </w:r>
            <w:r w:rsidRPr="00267901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xmlns:wp14="http://schemas.microsoft.com/office/word/2010/wordml" w:rsidRPr="00267901" w:rsidR="00964DA7" w:rsidTr="008014DC" w14:paraId="76D5F31E" wp14:textId="77777777">
        <w:trPr>
          <w:gridAfter w:val="1"/>
          <w:wAfter w:w="175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267901" w:rsidR="00964DA7" w:rsidP="00166613" w:rsidRDefault="00964DA7" w14:paraId="6DDB914C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2822" w:type="dxa"/>
            <w:shd w:val="clear" w:color="auto" w:fill="auto"/>
          </w:tcPr>
          <w:p w:rsidRPr="00267901" w:rsidR="00267901" w:rsidP="00267901" w:rsidRDefault="00267901" w14:paraId="191E1AB3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nl-NL"/>
              </w:rPr>
              <w:t>Chương</w:t>
            </w:r>
            <w:r w:rsidRPr="00267901">
              <w:rPr>
                <w:sz w:val="24"/>
                <w:szCs w:val="24"/>
                <w:lang w:val="vi-VN"/>
              </w:rPr>
              <w:t xml:space="preserve"> 9: </w:t>
            </w:r>
            <w:r w:rsidRPr="00267901">
              <w:rPr>
                <w:sz w:val="24"/>
                <w:szCs w:val="24"/>
                <w:lang w:val="nl-NL"/>
              </w:rPr>
              <w:t>Năng lượng trong giao thông vận tải.</w:t>
            </w:r>
          </w:p>
          <w:p w:rsidRPr="00267901" w:rsidR="00267901" w:rsidP="00267901" w:rsidRDefault="00267901" w14:paraId="5AB1C534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9.1. </w:t>
            </w:r>
            <w:r w:rsidRPr="00267901">
              <w:rPr>
                <w:sz w:val="24"/>
                <w:szCs w:val="24"/>
                <w:lang w:val="nl-NL"/>
              </w:rPr>
              <w:t>Sử dụng năng lượng trong giao thông vận tải</w:t>
            </w:r>
          </w:p>
          <w:p w:rsidRPr="00267901" w:rsidR="00267901" w:rsidP="00267901" w:rsidRDefault="00267901" w14:paraId="0029C4D7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9.2. </w:t>
            </w:r>
            <w:r w:rsidRPr="00267901">
              <w:rPr>
                <w:sz w:val="24"/>
                <w:szCs w:val="24"/>
                <w:lang w:val="nl-NL"/>
              </w:rPr>
              <w:t>Công nghệ, hiệu quả và sự phát thải trong lưu thông đường cao tốc</w:t>
            </w:r>
          </w:p>
          <w:p w:rsidRPr="00267901" w:rsidR="00964DA7" w:rsidP="00267901" w:rsidRDefault="00267901" w14:paraId="49F74ABD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vi-VN"/>
              </w:rPr>
              <w:t xml:space="preserve">9.3. 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Công nghệ các phương tiện vận tải</w:t>
            </w:r>
          </w:p>
        </w:tc>
        <w:tc>
          <w:tcPr>
            <w:tcW w:w="872" w:type="dxa"/>
            <w:shd w:val="clear" w:color="auto" w:fill="auto"/>
          </w:tcPr>
          <w:p w:rsidRPr="00267901" w:rsidR="00964DA7" w:rsidP="00964DA7" w:rsidRDefault="004E008E" w14:paraId="5D9A48CF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Pr="00267901" w:rsidR="00964DA7" w:rsidP="00964DA7" w:rsidRDefault="004E008E" w14:paraId="138328F9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267901" w:rsidR="00964DA7" w:rsidP="00964DA7" w:rsidRDefault="00964DA7" w14:paraId="296FEF7D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67901" w:rsidR="00236E08" w:rsidP="00236E08" w:rsidRDefault="00236E08" w14:paraId="7B516DE8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 mục 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9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 đến 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9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 của Chương 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9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</w:p>
          <w:p w:rsidRPr="00267901" w:rsidR="00236E08" w:rsidP="00236E08" w:rsidRDefault="00236E08" w14:paraId="0D4E18BC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+ Tra cứu nội dung về khai thác mỏ trong tài liệu [2 và 3].</w:t>
            </w:r>
          </w:p>
          <w:p w:rsidRPr="00267901" w:rsidR="00236E08" w:rsidP="00236E08" w:rsidRDefault="00236E08" w14:paraId="638B72E5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- Làm bài tập số 1, </w:t>
            </w:r>
            <w:proofErr w:type="gramStart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2,...</w:t>
            </w:r>
            <w:proofErr w:type="gramEnd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..của Chương 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9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[1].</w:t>
            </w:r>
          </w:p>
          <w:p w:rsidRPr="00267901" w:rsidR="004E008E" w:rsidP="00236E08" w:rsidRDefault="004E008E" w14:paraId="275D14AE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- Báo cáo tiểu luận theo nhóm.</w:t>
            </w:r>
          </w:p>
          <w:p w:rsidRPr="00267901" w:rsidR="00964DA7" w:rsidP="00236E08" w:rsidRDefault="00964DA7" w14:paraId="7194DBDC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xmlns:wp14="http://schemas.microsoft.com/office/word/2010/wordml" w:rsidRPr="00267901" w:rsidR="00236E08" w:rsidTr="008014DC" w14:paraId="077BB0C0" wp14:textId="77777777">
        <w:trPr>
          <w:gridAfter w:val="1"/>
          <w:wAfter w:w="175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267901" w:rsidR="00236E08" w:rsidP="00166613" w:rsidRDefault="00236E08" w14:paraId="75697EEC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822" w:type="dxa"/>
            <w:shd w:val="clear" w:color="auto" w:fill="auto"/>
          </w:tcPr>
          <w:p w:rsidRPr="00267901" w:rsidR="00267901" w:rsidP="00267901" w:rsidRDefault="00267901" w14:paraId="2766F4D5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nl-NL"/>
              </w:rPr>
              <w:t>Chương</w:t>
            </w:r>
            <w:r w:rsidRPr="00267901">
              <w:rPr>
                <w:sz w:val="24"/>
                <w:szCs w:val="24"/>
                <w:lang w:val="vi-VN"/>
              </w:rPr>
              <w:t xml:space="preserve"> 10. </w:t>
            </w:r>
            <w:r w:rsidRPr="00267901">
              <w:rPr>
                <w:sz w:val="24"/>
                <w:szCs w:val="24"/>
                <w:lang w:val="nl-NL"/>
              </w:rPr>
              <w:t>Năng lượng sinh học và các dạng năng lượng khác</w:t>
            </w:r>
          </w:p>
          <w:p w:rsidRPr="00267901" w:rsidR="00267901" w:rsidP="00267901" w:rsidRDefault="00267901" w14:paraId="60871976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10.1. </w:t>
            </w:r>
            <w:r w:rsidRPr="00267901">
              <w:rPr>
                <w:sz w:val="24"/>
                <w:szCs w:val="24"/>
                <w:lang w:val="nl-NL"/>
              </w:rPr>
              <w:t>Khái niệm</w:t>
            </w:r>
          </w:p>
          <w:p w:rsidRPr="00267901" w:rsidR="00267901" w:rsidP="00267901" w:rsidRDefault="00267901" w14:paraId="0CC4BF85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10.2. </w:t>
            </w:r>
            <w:r w:rsidRPr="00267901">
              <w:rPr>
                <w:sz w:val="24"/>
                <w:szCs w:val="24"/>
                <w:lang w:val="nl-NL"/>
              </w:rPr>
              <w:t>Tiềm năng của nhiên liệu sinh học</w:t>
            </w:r>
          </w:p>
          <w:p w:rsidRPr="00267901" w:rsidR="00236E08" w:rsidP="00267901" w:rsidRDefault="00267901" w14:paraId="588FD4F5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10.3. </w:t>
            </w:r>
            <w:r w:rsidRPr="00267901">
              <w:rPr>
                <w:sz w:val="24"/>
                <w:szCs w:val="24"/>
                <w:lang w:val="nl-NL"/>
              </w:rPr>
              <w:t>Nhiên liệu Ethanol và Diesen sinh học</w:t>
            </w:r>
          </w:p>
        </w:tc>
        <w:tc>
          <w:tcPr>
            <w:tcW w:w="872" w:type="dxa"/>
            <w:shd w:val="clear" w:color="auto" w:fill="auto"/>
          </w:tcPr>
          <w:p w:rsidRPr="00267901" w:rsidR="00236E08" w:rsidP="00B41EDB" w:rsidRDefault="004E008E" w14:paraId="1AA1B773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Pr="00267901" w:rsidR="00236E08" w:rsidP="00B41EDB" w:rsidRDefault="00236E08" w14:paraId="54B6C890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267901" w:rsidR="00236E08" w:rsidP="00B41EDB" w:rsidRDefault="00236E08" w14:paraId="769D0D3C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67901" w:rsidR="00236E08" w:rsidP="00236E08" w:rsidRDefault="00236E08" w14:paraId="1F25831F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 mục 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10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10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.3 của Chương 10.</w:t>
            </w:r>
          </w:p>
          <w:p w:rsidRPr="00267901" w:rsidR="00236E08" w:rsidP="00236E08" w:rsidRDefault="00236E08" w14:paraId="109736D3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+ Tra cứu nội dung về khai thác mỏ trong tài liệu [2 và 3].</w:t>
            </w:r>
          </w:p>
          <w:p w:rsidRPr="00267901" w:rsidR="00236E08" w:rsidP="00236E08" w:rsidRDefault="00236E08" w14:paraId="43F44462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- Làm bài tập số 1, </w:t>
            </w:r>
            <w:proofErr w:type="gramStart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2,...</w:t>
            </w:r>
            <w:proofErr w:type="gramEnd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..của Chương 9 và 10,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[1].</w:t>
            </w:r>
          </w:p>
          <w:p w:rsidRPr="00267901" w:rsidR="00236E08" w:rsidP="00236E08" w:rsidRDefault="00236E08" w14:paraId="1CD89BC2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- Báo cáo tiểu luận theo nhóm.</w:t>
            </w:r>
          </w:p>
        </w:tc>
      </w:tr>
      <w:tr xmlns:wp14="http://schemas.microsoft.com/office/word/2010/wordml" w:rsidRPr="00267901" w:rsidR="00236E08" w:rsidTr="008014DC" w14:paraId="568E9FC0" wp14:textId="77777777">
        <w:trPr>
          <w:gridAfter w:val="1"/>
          <w:wAfter w:w="175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267901" w:rsidR="00236E08" w:rsidP="00166613" w:rsidRDefault="00236E08" w14:paraId="49832D11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822" w:type="dxa"/>
            <w:shd w:val="clear" w:color="auto" w:fill="auto"/>
          </w:tcPr>
          <w:p w:rsidRPr="00267901" w:rsidR="00267901" w:rsidP="00267901" w:rsidRDefault="00267901" w14:paraId="16FBAAD3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nl-NL"/>
              </w:rPr>
              <w:t>Chương</w:t>
            </w:r>
            <w:r w:rsidRPr="00267901">
              <w:rPr>
                <w:sz w:val="24"/>
                <w:szCs w:val="24"/>
                <w:lang w:val="vi-VN"/>
              </w:rPr>
              <w:t xml:space="preserve"> 11: </w:t>
            </w:r>
            <w:r w:rsidRPr="00267901">
              <w:rPr>
                <w:sz w:val="24"/>
                <w:szCs w:val="24"/>
                <w:lang w:val="nl-NL"/>
              </w:rPr>
              <w:t>Chính sách năng lượng và phát triển bền vững</w:t>
            </w:r>
          </w:p>
          <w:p w:rsidRPr="00267901" w:rsidR="00267901" w:rsidP="00267901" w:rsidRDefault="00267901" w14:paraId="56DC20B2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>11</w:t>
            </w:r>
            <w:r w:rsidRPr="00267901">
              <w:rPr>
                <w:sz w:val="24"/>
                <w:szCs w:val="24"/>
                <w:lang w:val="nl-NL"/>
              </w:rPr>
              <w:t xml:space="preserve">.1. </w:t>
            </w:r>
            <w:r w:rsidRPr="00267901">
              <w:rPr>
                <w:sz w:val="24"/>
                <w:szCs w:val="24"/>
                <w:lang w:val="nl-NL"/>
              </w:rPr>
              <w:t>Khái niệm</w:t>
            </w:r>
          </w:p>
          <w:p w:rsidRPr="00267901" w:rsidR="00267901" w:rsidP="00267901" w:rsidRDefault="00267901" w14:paraId="0DABA333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11.2. </w:t>
            </w:r>
            <w:r w:rsidRPr="00267901">
              <w:rPr>
                <w:sz w:val="24"/>
                <w:szCs w:val="24"/>
                <w:lang w:val="nl-NL"/>
              </w:rPr>
              <w:t>Giải pháp chính sách</w:t>
            </w:r>
          </w:p>
          <w:p w:rsidRPr="00267901" w:rsidR="00267901" w:rsidP="00267901" w:rsidRDefault="00267901" w14:paraId="668D9626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11.3. </w:t>
            </w:r>
            <w:r w:rsidRPr="00267901">
              <w:rPr>
                <w:sz w:val="24"/>
                <w:szCs w:val="24"/>
                <w:lang w:val="nl-NL"/>
              </w:rPr>
              <w:t>Giải pháp xã hội</w:t>
            </w:r>
          </w:p>
          <w:p w:rsidRPr="00267901" w:rsidR="00267901" w:rsidP="00267901" w:rsidRDefault="00267901" w14:paraId="1A5D0422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11.4. </w:t>
            </w:r>
            <w:r w:rsidRPr="00267901">
              <w:rPr>
                <w:sz w:val="24"/>
                <w:szCs w:val="24"/>
                <w:lang w:val="nl-NL"/>
              </w:rPr>
              <w:t>Viễn cảnh quốc tế về chính sách năng lượng</w:t>
            </w:r>
          </w:p>
          <w:p w:rsidRPr="00267901" w:rsidR="00236E08" w:rsidP="00267901" w:rsidRDefault="00267901" w14:paraId="2FF16B6D" wp14:textId="77777777">
            <w:pPr>
              <w:rPr>
                <w:sz w:val="24"/>
                <w:szCs w:val="24"/>
                <w:lang w:val="nl-NL"/>
              </w:rPr>
            </w:pPr>
            <w:r w:rsidRPr="00267901">
              <w:rPr>
                <w:sz w:val="24"/>
                <w:szCs w:val="24"/>
                <w:lang w:val="vi-VN"/>
              </w:rPr>
              <w:t xml:space="preserve">11.5. </w:t>
            </w:r>
            <w:r w:rsidRPr="00267901">
              <w:rPr>
                <w:sz w:val="24"/>
                <w:szCs w:val="24"/>
                <w:lang w:val="nl-NL"/>
              </w:rPr>
              <w:t>Chính sách năng lượng của Việt Nam</w:t>
            </w:r>
          </w:p>
        </w:tc>
        <w:tc>
          <w:tcPr>
            <w:tcW w:w="872" w:type="dxa"/>
            <w:shd w:val="clear" w:color="auto" w:fill="auto"/>
          </w:tcPr>
          <w:p w:rsidRPr="00267901" w:rsidR="00236E08" w:rsidP="00964DA7" w:rsidRDefault="004E008E" w14:paraId="7C964D78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:rsidRPr="00267901" w:rsidR="00236E08" w:rsidP="00964DA7" w:rsidRDefault="004E008E" w14:paraId="0213FF8E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267901" w:rsidR="00236E08" w:rsidP="00964DA7" w:rsidRDefault="00236E08" w14:paraId="54CD245A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67901" w:rsidR="00236E08" w:rsidP="00236E08" w:rsidRDefault="00236E08" w14:paraId="572FED3B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: Nội dung từ mục 1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.2 đến 1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5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 của Chương 1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Pr="00267901" w:rsidR="00236E08" w:rsidP="00236E08" w:rsidRDefault="00236E08" w14:paraId="554B8E4C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+ Tra cứu nội dung về khai thác mỏ trong tài liệu [2 và 3].</w:t>
            </w:r>
          </w:p>
          <w:p w:rsidRPr="00267901" w:rsidR="00236E08" w:rsidP="00236E08" w:rsidRDefault="00236E08" w14:paraId="3513AD69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- Làm bài tập số 1, </w:t>
            </w:r>
            <w:proofErr w:type="gramStart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2,...</w:t>
            </w:r>
            <w:proofErr w:type="gramEnd"/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>..của Chương 1</w:t>
            </w:r>
            <w:r w:rsidR="00267901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267901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267901">
              <w:rPr>
                <w:b/>
                <w:bCs/>
                <w:color w:val="000000"/>
                <w:sz w:val="24"/>
                <w:szCs w:val="24"/>
                <w:lang w:val="nl-NL"/>
              </w:rPr>
              <w:t>[1].</w:t>
            </w:r>
          </w:p>
          <w:p w:rsidRPr="00267901" w:rsidR="00236E08" w:rsidP="00236E08" w:rsidRDefault="00236E08" w14:paraId="1231BE67" wp14:textId="777777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xmlns:wp14="http://schemas.microsoft.com/office/word/2010/wordml" w:rsidRPr="00267901" w:rsidR="009540AF" w:rsidTr="008014DC" w14:paraId="0B91AE59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10"/>
        </w:trPr>
        <w:tc>
          <w:tcPr>
            <w:tcW w:w="5013" w:type="dxa"/>
            <w:gridSpan w:val="4"/>
            <w:shd w:val="clear" w:color="auto" w:fill="auto"/>
          </w:tcPr>
          <w:p w:rsidRPr="00267901" w:rsidR="009540AF" w:rsidP="00D46C15" w:rsidRDefault="009540AF" w14:paraId="36FEB5B0" wp14:textId="77777777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536" w:type="dxa"/>
            <w:gridSpan w:val="4"/>
            <w:shd w:val="clear" w:color="auto" w:fill="auto"/>
          </w:tcPr>
          <w:p w:rsidRPr="00267901" w:rsidR="009540AF" w:rsidP="00D46C15" w:rsidRDefault="00056C76" w14:paraId="5B5D4AAD" wp14:textId="77777777">
            <w:pPr>
              <w:spacing w:before="120"/>
              <w:jc w:val="center"/>
              <w:rPr>
                <w:b/>
                <w:i/>
                <w:sz w:val="24"/>
                <w:szCs w:val="24"/>
                <w:u w:val="single"/>
                <w:lang w:val="vi-VN"/>
              </w:rPr>
            </w:pPr>
            <w:r w:rsidRPr="00267901">
              <w:rPr>
                <w:sz w:val="24"/>
                <w:szCs w:val="24"/>
                <w:lang w:val="nl-NL"/>
              </w:rPr>
              <w:t>Hà N</w:t>
            </w:r>
            <w:r w:rsidRPr="00267901" w:rsidR="00C029C4">
              <w:rPr>
                <w:sz w:val="24"/>
                <w:szCs w:val="24"/>
                <w:lang w:val="nl-NL"/>
              </w:rPr>
              <w:t xml:space="preserve">ội, ngày </w:t>
            </w:r>
            <w:r w:rsidRPr="00267901" w:rsidR="003A65F5">
              <w:rPr>
                <w:sz w:val="24"/>
                <w:szCs w:val="24"/>
                <w:lang w:val="vi-VN"/>
              </w:rPr>
              <w:t>15</w:t>
            </w:r>
            <w:r w:rsidRPr="00267901" w:rsidR="00C029C4">
              <w:rPr>
                <w:sz w:val="24"/>
                <w:szCs w:val="24"/>
                <w:lang w:val="nl-NL"/>
              </w:rPr>
              <w:t xml:space="preserve"> tháng </w:t>
            </w:r>
            <w:r w:rsidRPr="00267901" w:rsidR="003A65F5">
              <w:rPr>
                <w:sz w:val="24"/>
                <w:szCs w:val="24"/>
                <w:lang w:val="vi-VN"/>
              </w:rPr>
              <w:t xml:space="preserve">5 </w:t>
            </w:r>
            <w:r w:rsidRPr="00267901" w:rsidR="00C029C4">
              <w:rPr>
                <w:sz w:val="24"/>
                <w:szCs w:val="24"/>
                <w:lang w:val="nl-NL"/>
              </w:rPr>
              <w:t xml:space="preserve">năm </w:t>
            </w:r>
            <w:r w:rsidRPr="00267901" w:rsidR="003A65F5">
              <w:rPr>
                <w:sz w:val="24"/>
                <w:szCs w:val="24"/>
                <w:lang w:val="vi-VN"/>
              </w:rPr>
              <w:t>2018</w:t>
            </w:r>
          </w:p>
        </w:tc>
      </w:tr>
      <w:tr xmlns:wp14="http://schemas.microsoft.com/office/word/2010/wordml" w:rsidRPr="00267901" w:rsidR="008D6C2E" w:rsidTr="008014DC" w14:paraId="3B9BCAEB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10"/>
        </w:trPr>
        <w:tc>
          <w:tcPr>
            <w:tcW w:w="5013" w:type="dxa"/>
            <w:gridSpan w:val="4"/>
            <w:shd w:val="clear" w:color="auto" w:fill="auto"/>
          </w:tcPr>
          <w:p w:rsidRPr="00267901" w:rsidR="008D6C2E" w:rsidP="008D6C2E" w:rsidRDefault="008D6C2E" w14:paraId="7D23EA0F" wp14:textId="77777777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267901">
              <w:rPr>
                <w:b/>
                <w:sz w:val="24"/>
                <w:szCs w:val="24"/>
              </w:rPr>
              <w:t>TRƯỞNG KHOA</w:t>
            </w:r>
          </w:p>
          <w:p w:rsidRPr="00267901" w:rsidR="008D6C2E" w:rsidP="008D6C2E" w:rsidRDefault="008D6C2E" w14:paraId="30D7AA69" wp14:textId="77777777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4"/>
            <w:shd w:val="clear" w:color="auto" w:fill="auto"/>
          </w:tcPr>
          <w:p w:rsidRPr="00267901" w:rsidR="008D6C2E" w:rsidP="008D6C2E" w:rsidRDefault="008D6C2E" w14:paraId="0F428C5E" wp14:textId="77777777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267901">
              <w:rPr>
                <w:b/>
                <w:sz w:val="24"/>
                <w:szCs w:val="24"/>
              </w:rPr>
              <w:t>TRƯỞNG BỘ MÔN</w:t>
            </w:r>
          </w:p>
          <w:p w:rsidRPr="00267901" w:rsidR="008D6C2E" w:rsidP="00A82BB4" w:rsidRDefault="008D6C2E" w14:paraId="7196D064" wp14:textId="77777777">
            <w:pPr>
              <w:spacing w:before="120"/>
              <w:jc w:val="center"/>
              <w:rPr>
                <w:b/>
                <w:i/>
                <w:sz w:val="24"/>
                <w:szCs w:val="24"/>
                <w:u w:val="single"/>
              </w:rPr>
            </w:pPr>
          </w:p>
        </w:tc>
      </w:tr>
    </w:tbl>
    <w:p xmlns:wp14="http://schemas.microsoft.com/office/word/2010/wordml" w:rsidRPr="0017765D" w:rsidR="009540AF" w:rsidP="00744C77" w:rsidRDefault="009540AF" w14:paraId="34FF1C98" wp14:textId="77777777">
      <w:pPr>
        <w:spacing w:before="120"/>
        <w:jc w:val="both"/>
        <w:rPr>
          <w:b/>
          <w:i/>
          <w:sz w:val="24"/>
          <w:szCs w:val="24"/>
          <w:u w:val="single"/>
        </w:rPr>
      </w:pPr>
    </w:p>
    <w:sectPr w:rsidRPr="0017765D" w:rsidR="009540AF" w:rsidSect="00EB143E">
      <w:footerReference w:type="even" r:id="rId8"/>
      <w:footerReference w:type="default" r:id="rId9"/>
      <w:pgSz w:w="11907" w:h="16840" w:orient="portrait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7A5431" w:rsidRDefault="007A5431" w14:paraId="48A21919" wp14:textId="77777777">
      <w:r>
        <w:separator/>
      </w:r>
    </w:p>
  </w:endnote>
  <w:endnote w:type="continuationSeparator" w:id="0">
    <w:p xmlns:wp14="http://schemas.microsoft.com/office/word/2010/wordml" w:rsidR="007A5431" w:rsidRDefault="007A5431" w14:paraId="6BD18F9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604020202020204"/>
    <w:charset w:val="A3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B41EDB" w:rsidP="004240DB" w:rsidRDefault="00B41EDB" w14:paraId="53928121" wp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xmlns:wp14="http://schemas.microsoft.com/office/word/2010/wordml" w:rsidR="00B41EDB" w:rsidP="00575954" w:rsidRDefault="00B41EDB" w14:paraId="6D072C0D" wp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57507325"/>
      <w:docPartObj>
        <w:docPartGallery w:val="Page Numbers (Bottom of Page)"/>
        <w:docPartUnique/>
      </w:docPartObj>
    </w:sdtPr>
    <w:sdtEndPr>
      <w:rPr>
        <w:noProof/>
      </w:rPr>
    </w:sdtEndPr>
    <w:sdtContent>
      <w:p xmlns:wp14="http://schemas.microsoft.com/office/word/2010/wordml" w:rsidR="00B41EDB" w:rsidRDefault="00B41EDB" w14:paraId="559AE699" wp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xmlns:wp14="http://schemas.microsoft.com/office/word/2010/wordml" w:rsidR="00B41EDB" w:rsidP="00575954" w:rsidRDefault="00B41EDB" w14:paraId="5B08B5D1" wp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7A5431" w:rsidRDefault="007A5431" w14:paraId="238601FE" wp14:textId="77777777">
      <w:r>
        <w:separator/>
      </w:r>
    </w:p>
  </w:footnote>
  <w:footnote w:type="continuationSeparator" w:id="0">
    <w:p xmlns:wp14="http://schemas.microsoft.com/office/word/2010/wordml" w:rsidR="007A5431" w:rsidRDefault="007A5431" w14:paraId="0F3CABC7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1517A"/>
    <w:multiLevelType w:val="multilevel"/>
    <w:tmpl w:val="F0F68D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24922"/>
    <w:multiLevelType w:val="multilevel"/>
    <w:tmpl w:val="B8FAE94A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F76FA"/>
    <w:multiLevelType w:val="multilevel"/>
    <w:tmpl w:val="659A57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/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hint="default" w:ascii="Wingdings" w:hAnsi="Wingdings"/>
      </w:rPr>
    </w:lvl>
  </w:abstractNum>
  <w:abstractNum w:abstractNumId="8" w15:restartNumberingAfterBreak="0">
    <w:nsid w:val="687D63CB"/>
    <w:multiLevelType w:val="multilevel"/>
    <w:tmpl w:val="5B08B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8"/>
  </w:num>
  <w:num w:numId="1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206"/>
  <w:hideSpellingErrors/>
  <w:hideGrammatical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063"/>
    <w:rsid w:val="00000056"/>
    <w:rsid w:val="00026105"/>
    <w:rsid w:val="000500F2"/>
    <w:rsid w:val="00056C76"/>
    <w:rsid w:val="00061141"/>
    <w:rsid w:val="00065D49"/>
    <w:rsid w:val="00095A1D"/>
    <w:rsid w:val="000A4B11"/>
    <w:rsid w:val="000B22B4"/>
    <w:rsid w:val="000D075E"/>
    <w:rsid w:val="000D6DC7"/>
    <w:rsid w:val="000E75A9"/>
    <w:rsid w:val="000F4072"/>
    <w:rsid w:val="000F78FF"/>
    <w:rsid w:val="001265BC"/>
    <w:rsid w:val="001471E8"/>
    <w:rsid w:val="00166613"/>
    <w:rsid w:val="0017765D"/>
    <w:rsid w:val="001915A3"/>
    <w:rsid w:val="001A478F"/>
    <w:rsid w:val="001F2CFE"/>
    <w:rsid w:val="00200F66"/>
    <w:rsid w:val="00210206"/>
    <w:rsid w:val="002204BF"/>
    <w:rsid w:val="002360EC"/>
    <w:rsid w:val="00236E08"/>
    <w:rsid w:val="00267901"/>
    <w:rsid w:val="00290C2F"/>
    <w:rsid w:val="00296F71"/>
    <w:rsid w:val="002A7D7D"/>
    <w:rsid w:val="002B3774"/>
    <w:rsid w:val="002F3703"/>
    <w:rsid w:val="003409C3"/>
    <w:rsid w:val="003555B5"/>
    <w:rsid w:val="00367502"/>
    <w:rsid w:val="003961B0"/>
    <w:rsid w:val="003A2D6B"/>
    <w:rsid w:val="003A38FA"/>
    <w:rsid w:val="003A65F5"/>
    <w:rsid w:val="003B7211"/>
    <w:rsid w:val="003B73BB"/>
    <w:rsid w:val="003E0101"/>
    <w:rsid w:val="003F5908"/>
    <w:rsid w:val="003F7694"/>
    <w:rsid w:val="0042133F"/>
    <w:rsid w:val="004240DB"/>
    <w:rsid w:val="0042577A"/>
    <w:rsid w:val="004377BB"/>
    <w:rsid w:val="004425BF"/>
    <w:rsid w:val="004437C7"/>
    <w:rsid w:val="0047459D"/>
    <w:rsid w:val="0048413E"/>
    <w:rsid w:val="004900EB"/>
    <w:rsid w:val="0049105F"/>
    <w:rsid w:val="004A21C9"/>
    <w:rsid w:val="004B1BA6"/>
    <w:rsid w:val="004B2147"/>
    <w:rsid w:val="004B724F"/>
    <w:rsid w:val="004D085E"/>
    <w:rsid w:val="004D5F6C"/>
    <w:rsid w:val="004E008E"/>
    <w:rsid w:val="004F013A"/>
    <w:rsid w:val="00534B5D"/>
    <w:rsid w:val="00551492"/>
    <w:rsid w:val="00575954"/>
    <w:rsid w:val="00576F9B"/>
    <w:rsid w:val="00606CB2"/>
    <w:rsid w:val="0061018F"/>
    <w:rsid w:val="00612534"/>
    <w:rsid w:val="00620827"/>
    <w:rsid w:val="00635063"/>
    <w:rsid w:val="006406CA"/>
    <w:rsid w:val="006447AD"/>
    <w:rsid w:val="00651093"/>
    <w:rsid w:val="00653B3A"/>
    <w:rsid w:val="00654888"/>
    <w:rsid w:val="00665547"/>
    <w:rsid w:val="00665EF4"/>
    <w:rsid w:val="0066760E"/>
    <w:rsid w:val="00687412"/>
    <w:rsid w:val="00691EA9"/>
    <w:rsid w:val="00695501"/>
    <w:rsid w:val="006A0E70"/>
    <w:rsid w:val="006A5431"/>
    <w:rsid w:val="006D03CF"/>
    <w:rsid w:val="006E5BAC"/>
    <w:rsid w:val="00721B37"/>
    <w:rsid w:val="00726E47"/>
    <w:rsid w:val="007276B6"/>
    <w:rsid w:val="00733BDA"/>
    <w:rsid w:val="00744C77"/>
    <w:rsid w:val="007513A4"/>
    <w:rsid w:val="00760509"/>
    <w:rsid w:val="0077772C"/>
    <w:rsid w:val="0079638B"/>
    <w:rsid w:val="007A5431"/>
    <w:rsid w:val="007A7F11"/>
    <w:rsid w:val="007B1760"/>
    <w:rsid w:val="007B7392"/>
    <w:rsid w:val="007C7EDD"/>
    <w:rsid w:val="007F7694"/>
    <w:rsid w:val="008014DC"/>
    <w:rsid w:val="00812F81"/>
    <w:rsid w:val="008543C1"/>
    <w:rsid w:val="00875E93"/>
    <w:rsid w:val="008B29D3"/>
    <w:rsid w:val="008C1294"/>
    <w:rsid w:val="008C4E59"/>
    <w:rsid w:val="008D09FC"/>
    <w:rsid w:val="008D6C2E"/>
    <w:rsid w:val="008D7D0A"/>
    <w:rsid w:val="0090524F"/>
    <w:rsid w:val="0090595D"/>
    <w:rsid w:val="0091264D"/>
    <w:rsid w:val="00922FEC"/>
    <w:rsid w:val="00926E23"/>
    <w:rsid w:val="00952045"/>
    <w:rsid w:val="009540AF"/>
    <w:rsid w:val="00960A3D"/>
    <w:rsid w:val="00964DA7"/>
    <w:rsid w:val="009A19F7"/>
    <w:rsid w:val="009B531D"/>
    <w:rsid w:val="009C37E7"/>
    <w:rsid w:val="009D205C"/>
    <w:rsid w:val="009E0BE8"/>
    <w:rsid w:val="009E52A6"/>
    <w:rsid w:val="00A01BDF"/>
    <w:rsid w:val="00A029FB"/>
    <w:rsid w:val="00A32034"/>
    <w:rsid w:val="00A35151"/>
    <w:rsid w:val="00A532D6"/>
    <w:rsid w:val="00A662C9"/>
    <w:rsid w:val="00A82BB4"/>
    <w:rsid w:val="00A85DBB"/>
    <w:rsid w:val="00AC3486"/>
    <w:rsid w:val="00AE5C59"/>
    <w:rsid w:val="00B21C5A"/>
    <w:rsid w:val="00B23623"/>
    <w:rsid w:val="00B25A8C"/>
    <w:rsid w:val="00B400C8"/>
    <w:rsid w:val="00B41EDB"/>
    <w:rsid w:val="00B47A7A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3921"/>
    <w:rsid w:val="00BA7C39"/>
    <w:rsid w:val="00BC2752"/>
    <w:rsid w:val="00BD1AB9"/>
    <w:rsid w:val="00C00A99"/>
    <w:rsid w:val="00C02961"/>
    <w:rsid w:val="00C029C4"/>
    <w:rsid w:val="00C10F31"/>
    <w:rsid w:val="00C2548B"/>
    <w:rsid w:val="00C41392"/>
    <w:rsid w:val="00C53616"/>
    <w:rsid w:val="00C54134"/>
    <w:rsid w:val="00C633CB"/>
    <w:rsid w:val="00C7326B"/>
    <w:rsid w:val="00C8287E"/>
    <w:rsid w:val="00C902AD"/>
    <w:rsid w:val="00CA7149"/>
    <w:rsid w:val="00CB0A27"/>
    <w:rsid w:val="00CD0E6E"/>
    <w:rsid w:val="00D1342D"/>
    <w:rsid w:val="00D15239"/>
    <w:rsid w:val="00D171C9"/>
    <w:rsid w:val="00D20B8C"/>
    <w:rsid w:val="00D421E9"/>
    <w:rsid w:val="00D46C15"/>
    <w:rsid w:val="00D61127"/>
    <w:rsid w:val="00D63879"/>
    <w:rsid w:val="00DA409D"/>
    <w:rsid w:val="00DC3527"/>
    <w:rsid w:val="00E24454"/>
    <w:rsid w:val="00E25CF8"/>
    <w:rsid w:val="00E31267"/>
    <w:rsid w:val="00E46710"/>
    <w:rsid w:val="00E6594E"/>
    <w:rsid w:val="00E74535"/>
    <w:rsid w:val="00EA047A"/>
    <w:rsid w:val="00EA472E"/>
    <w:rsid w:val="00EB143E"/>
    <w:rsid w:val="00EC06C9"/>
    <w:rsid w:val="00EE3756"/>
    <w:rsid w:val="00EE5D69"/>
    <w:rsid w:val="00F0731C"/>
    <w:rsid w:val="00F22CA1"/>
    <w:rsid w:val="00F26E9C"/>
    <w:rsid w:val="00F4451D"/>
    <w:rsid w:val="00F82CF3"/>
    <w:rsid w:val="00F96568"/>
    <w:rsid w:val="00FB5F7D"/>
    <w:rsid w:val="00FB745F"/>
    <w:rsid w:val="11D1EE88"/>
    <w:rsid w:val="2DD94EC1"/>
    <w:rsid w:val="3036FEE1"/>
    <w:rsid w:val="30FF0E22"/>
    <w:rsid w:val="35E9860A"/>
    <w:rsid w:val="3728CEA9"/>
    <w:rsid w:val="3A0E4B58"/>
    <w:rsid w:val="3C0ED0E3"/>
    <w:rsid w:val="4F0D16CF"/>
    <w:rsid w:val="5A56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D1730"/>
  <w15:docId w15:val="{3B8A36BC-B987-EC47-AAB2-D4CEC0FEF9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4C77"/>
    <w:rPr>
      <w:rFonts w:ascii="Times New Roman" w:hAnsi="Times New Roman" w:eastAsia="Times New Roman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harCharChar" w:customStyle="1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styleId="BodyText2Char" w:customStyle="1">
    <w:name w:val="Body Text 2 Char"/>
    <w:link w:val="BodyText2"/>
    <w:rsid w:val="00744C77"/>
    <w:rPr>
      <w:rFonts w:ascii="Times New Roman" w:hAnsi="Times New Roman" w:eastAsia="Times New Roman" w:cs="Times New Roman"/>
      <w:sz w:val="26"/>
      <w:szCs w:val="26"/>
    </w:rPr>
  </w:style>
  <w:style w:type="paragraph" w:styleId="Normal1" w:customStyle="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styleId="Default" w:customStyle="1">
    <w:name w:val="Default"/>
    <w:rsid w:val="00744C77"/>
    <w:pPr>
      <w:autoSpaceDE w:val="0"/>
      <w:autoSpaceDN w:val="0"/>
      <w:adjustRightInd w:val="0"/>
    </w:pPr>
    <w:rPr>
      <w:rFonts w:ascii="Times New Roman" w:hAnsi="Times New Roman" w:eastAsia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styleId="FooterChar" w:customStyle="1">
    <w:name w:val="Footer Char"/>
    <w:link w:val="Footer"/>
    <w:uiPriority w:val="99"/>
    <w:rsid w:val="00744C77"/>
    <w:rPr>
      <w:rFonts w:ascii="Times New Roman" w:hAnsi="Times New Roman" w:eastAsia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6A5431"/>
    <w:rPr>
      <w:rFonts w:ascii="Segoe UI" w:hAnsi="Segoe UI" w:eastAsia="Times New Roman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D61127"/>
    <w:rPr>
      <w:rFonts w:ascii="Times New Roman" w:hAnsi="Times New Roman"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customXml" Target="../customXml/item4.xml" Id="rId14" /><Relationship Type="http://schemas.openxmlformats.org/officeDocument/2006/relationships/glossaryDocument" Target="/word/glossary/document.xml" Id="Rf33a60292e724d63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Sony\Downloads\Mau_de_cuong_chi_tiet_20151204160403%20(3).dot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9e7f6-12aa-4b03-8ad6-f96a1f42fa7f}"/>
      </w:docPartPr>
      <w:docPartBody>
        <w:p w14:paraId="5A567D3F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42785F58573488A18736DF19B5296" ma:contentTypeVersion="2" ma:contentTypeDescription="Create a new document." ma:contentTypeScope="" ma:versionID="f02816d8f2592654b9c05c2b1893e91c">
  <xsd:schema xmlns:xsd="http://www.w3.org/2001/XMLSchema" xmlns:xs="http://www.w3.org/2001/XMLSchema" xmlns:p="http://schemas.microsoft.com/office/2006/metadata/properties" xmlns:ns2="03615e5a-7c18-4a19-a125-95967d770dd8" targetNamespace="http://schemas.microsoft.com/office/2006/metadata/properties" ma:root="true" ma:fieldsID="c0a79f91a76c5a3f605db166912b22b4" ns2:_="">
    <xsd:import namespace="03615e5a-7c18-4a19-a125-95967d770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5e5a-7c18-4a19-a125-95967d770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1B9024-47ED-1F4B-A9C1-564CF9D27C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49E680-ECBE-4DDC-B99E-0090DBD044FA}"/>
</file>

<file path=customXml/itemProps3.xml><?xml version="1.0" encoding="utf-8"?>
<ds:datastoreItem xmlns:ds="http://schemas.openxmlformats.org/officeDocument/2006/customXml" ds:itemID="{488EDFF1-C6A9-4FE1-AC29-14DF9E7C9F07}"/>
</file>

<file path=customXml/itemProps4.xml><?xml version="1.0" encoding="utf-8"?>
<ds:datastoreItem xmlns:ds="http://schemas.openxmlformats.org/officeDocument/2006/customXml" ds:itemID="{B46E735A-65B7-4E34-B764-C914CE7CA83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C:\Users\Sony\Downloads\Mau_de_cuong_chi_tiet_20151204160403 (3).dot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Sony</dc:creator>
  <cp:keywords/>
  <dc:description/>
  <cp:lastModifiedBy>Phan Quang Van</cp:lastModifiedBy>
  <cp:revision>3</cp:revision>
  <cp:lastPrinted>2017-09-05T02:03:00Z</cp:lastPrinted>
  <dcterms:created xsi:type="dcterms:W3CDTF">2020-04-04T01:39:00Z</dcterms:created>
  <dcterms:modified xsi:type="dcterms:W3CDTF">2020-04-10T09:46:52Z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0x010100EB142785F58573488A18736DF19B5296</vt:lpwstr>
  </property>
</Properties>
</file>