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954A296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8296B14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F23D77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10"/>
          <w:szCs w:val="10"/>
        </w:rPr>
      </w:pPr>
    </w:p>
    <w:p w:rsidR="00744C77" w:rsidRDefault="00744C77" w:rsidP="00744C77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62D20" w:rsidRPr="00662D20" w:rsidRDefault="00662D20" w:rsidP="00744C77">
      <w:pPr>
        <w:pStyle w:val="Normal1"/>
        <w:spacing w:before="240"/>
        <w:ind w:left="0" w:firstLine="0"/>
        <w:jc w:val="center"/>
        <w:rPr>
          <w:bCs/>
          <w:color w:val="000000"/>
          <w:sz w:val="10"/>
          <w:szCs w:val="10"/>
        </w:rPr>
      </w:pPr>
    </w:p>
    <w:p w:rsidR="00A7164B" w:rsidRPr="00A7164B" w:rsidRDefault="00F16A57" w:rsidP="00F16A57">
      <w:pPr>
        <w:pStyle w:val="BodyText2"/>
        <w:spacing w:after="0" w:line="312" w:lineRule="auto"/>
        <w:jc w:val="both"/>
        <w:rPr>
          <w:b/>
          <w:sz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3555B5">
        <w:rPr>
          <w:b/>
          <w:bCs/>
          <w:color w:val="000000"/>
          <w:sz w:val="24"/>
          <w:szCs w:val="24"/>
        </w:rPr>
        <w:t>Tên</w:t>
      </w:r>
      <w:r w:rsidR="00744C77"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21245A">
        <w:rPr>
          <w:b/>
          <w:bCs/>
          <w:sz w:val="24"/>
          <w:szCs w:val="24"/>
        </w:rPr>
        <w:t xml:space="preserve">: </w:t>
      </w:r>
      <w:r w:rsidR="00CC400E" w:rsidRPr="00F16A57">
        <w:rPr>
          <w:bCs/>
          <w:i/>
          <w:sz w:val="24"/>
          <w:szCs w:val="24"/>
        </w:rPr>
        <w:t xml:space="preserve"> </w:t>
      </w:r>
      <w:r w:rsidR="00A7164B" w:rsidRPr="00F16A57">
        <w:rPr>
          <w:bCs/>
          <w:i/>
          <w:sz w:val="24"/>
          <w:szCs w:val="24"/>
        </w:rPr>
        <w:t>Các quá trình Sinh học trong Công nghệ Môi trường</w:t>
      </w:r>
      <w:r>
        <w:rPr>
          <w:bCs/>
          <w:i/>
          <w:sz w:val="24"/>
          <w:szCs w:val="24"/>
        </w:rPr>
        <w:t xml:space="preserve"> (</w:t>
      </w:r>
      <w:r w:rsidR="00A7164B" w:rsidRPr="00F16A57">
        <w:rPr>
          <w:i/>
          <w:sz w:val="24"/>
        </w:rPr>
        <w:t>Biological processes in environmental technology</w:t>
      </w:r>
      <w:r>
        <w:rPr>
          <w:i/>
          <w:sz w:val="24"/>
        </w:rPr>
        <w:t>)</w:t>
      </w:r>
    </w:p>
    <w:p w:rsidR="00744C77" w:rsidRPr="003555B5" w:rsidRDefault="00744C77" w:rsidP="00F16A57">
      <w:pPr>
        <w:pStyle w:val="BodyText2"/>
        <w:spacing w:before="240" w:after="0" w:line="24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B0406">
        <w:rPr>
          <w:sz w:val="24"/>
          <w:szCs w:val="24"/>
        </w:rPr>
        <w:t xml:space="preserve"> </w:t>
      </w:r>
      <w:r w:rsidR="00762F96" w:rsidRPr="00F16A57">
        <w:rPr>
          <w:sz w:val="24"/>
          <w:szCs w:val="24"/>
        </w:rPr>
        <w:t>7110203</w:t>
      </w:r>
    </w:p>
    <w:p w:rsidR="00744C77" w:rsidRPr="00A63268" w:rsidRDefault="00744C77" w:rsidP="00F16A57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3C42D3">
        <w:rPr>
          <w:b/>
          <w:bCs/>
          <w:color w:val="000000"/>
          <w:sz w:val="24"/>
          <w:szCs w:val="24"/>
        </w:rPr>
        <w:t xml:space="preserve"> </w:t>
      </w:r>
      <w:r w:rsidR="00980CD1" w:rsidRPr="00F16A57">
        <w:rPr>
          <w:bCs/>
          <w:color w:val="000000"/>
          <w:sz w:val="24"/>
          <w:szCs w:val="24"/>
        </w:rPr>
        <w:t>2</w:t>
      </w:r>
      <w:r w:rsidR="00A63268">
        <w:rPr>
          <w:bCs/>
          <w:color w:val="000000"/>
          <w:sz w:val="24"/>
          <w:szCs w:val="24"/>
        </w:rPr>
        <w:t xml:space="preserve"> (2-0-4)</w:t>
      </w:r>
      <w:r w:rsidR="006F7950">
        <w:rPr>
          <w:bCs/>
          <w:color w:val="000000"/>
          <w:sz w:val="24"/>
          <w:szCs w:val="24"/>
        </w:rPr>
        <w:t>, thời gian học</w:t>
      </w:r>
      <w:r w:rsidR="00F16A57">
        <w:rPr>
          <w:bCs/>
          <w:color w:val="000000"/>
          <w:sz w:val="24"/>
          <w:szCs w:val="24"/>
        </w:rPr>
        <w:t xml:space="preserve"> </w:t>
      </w:r>
      <w:r w:rsidR="006F7950">
        <w:rPr>
          <w:bCs/>
          <w:color w:val="000000"/>
          <w:sz w:val="24"/>
          <w:szCs w:val="24"/>
        </w:rPr>
        <w:t>8 tuần</w:t>
      </w:r>
    </w:p>
    <w:p w:rsidR="00F16A57" w:rsidRDefault="00F16A57" w:rsidP="00F16A57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3090"/>
        <w:gridCol w:w="3097"/>
      </w:tblGrid>
      <w:tr w:rsidR="00F16A57" w:rsidRPr="00CB21F6" w:rsidTr="006D2481"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thuyết:</w:t>
            </w:r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hành:</w:t>
            </w:r>
            <w:r>
              <w:rPr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0</w:t>
            </w:r>
          </w:p>
        </w:tc>
      </w:tr>
      <w:tr w:rsidR="00F16A57" w:rsidRPr="00CB21F6" w:rsidTr="006D2481"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tập: 0</w:t>
            </w:r>
          </w:p>
        </w:tc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:rsidR="00F16A57" w:rsidRPr="00CB21F6" w:rsidRDefault="00F16A57" w:rsidP="006D2481">
            <w:pPr>
              <w:spacing w:before="60" w:after="60" w:line="288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60</w:t>
            </w:r>
          </w:p>
        </w:tc>
      </w:tr>
    </w:tbl>
    <w:p w:rsidR="00F16A57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DA1460">
        <w:rPr>
          <w:b/>
          <w:color w:val="000000" w:themeColor="text1"/>
          <w:sz w:val="24"/>
          <w:szCs w:val="24"/>
        </w:rPr>
        <w:t xml:space="preserve">2. </w:t>
      </w: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24"/>
      </w:tblGrid>
      <w:tr w:rsidR="00F16A57" w:rsidRPr="002817CD" w:rsidTr="00F16A57">
        <w:tc>
          <w:tcPr>
            <w:tcW w:w="4664" w:type="dxa"/>
          </w:tcPr>
          <w:p w:rsidR="00F16A57" w:rsidRPr="002817CD" w:rsidRDefault="00F16A57" w:rsidP="006D2481">
            <w:pPr>
              <w:spacing w:before="60" w:after="60" w:line="288" w:lineRule="auto"/>
              <w:rPr>
                <w:b/>
                <w:sz w:val="24"/>
                <w:szCs w:val="24"/>
              </w:rPr>
            </w:pPr>
            <w:r w:rsidRPr="002817CD">
              <w:rPr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624" w:type="dxa"/>
          </w:tcPr>
          <w:p w:rsidR="00F16A57" w:rsidRPr="002817CD" w:rsidRDefault="00F16A57" w:rsidP="006D2481">
            <w:pPr>
              <w:spacing w:before="60" w:after="60" w:line="288" w:lineRule="auto"/>
              <w:jc w:val="center"/>
              <w:rPr>
                <w:b/>
                <w:sz w:val="24"/>
                <w:szCs w:val="24"/>
              </w:rPr>
            </w:pPr>
            <w:r w:rsidRPr="002817CD">
              <w:rPr>
                <w:b/>
                <w:sz w:val="24"/>
                <w:szCs w:val="24"/>
              </w:rPr>
              <w:t>Mã giảng viên</w:t>
            </w:r>
          </w:p>
        </w:tc>
      </w:tr>
      <w:tr w:rsidR="00F16A57" w:rsidRPr="002817CD" w:rsidTr="00F16A57">
        <w:tc>
          <w:tcPr>
            <w:tcW w:w="4664" w:type="dxa"/>
          </w:tcPr>
          <w:p w:rsidR="00F16A57" w:rsidRPr="002817CD" w:rsidRDefault="00F16A57" w:rsidP="00F16A57">
            <w:pPr>
              <w:pStyle w:val="ListParagraph"/>
              <w:numPr>
                <w:ilvl w:val="0"/>
                <w:numId w:val="11"/>
              </w:numPr>
              <w:spacing w:before="60" w:after="60" w:line="288" w:lineRule="auto"/>
              <w:contextualSpacing/>
            </w:pPr>
            <w:r w:rsidRPr="002817CD">
              <w:t>TS. Trần Thị Th</w:t>
            </w:r>
            <w:r>
              <w:t>u Hương</w:t>
            </w:r>
          </w:p>
        </w:tc>
        <w:tc>
          <w:tcPr>
            <w:tcW w:w="4624" w:type="dxa"/>
          </w:tcPr>
          <w:p w:rsidR="00F16A57" w:rsidRPr="002817CD" w:rsidRDefault="00F16A57" w:rsidP="006D2481">
            <w:pPr>
              <w:spacing w:before="60" w:after="60" w:line="28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0408-06</w:t>
            </w:r>
          </w:p>
        </w:tc>
      </w:tr>
      <w:tr w:rsidR="00F16A57" w:rsidRPr="002817CD" w:rsidTr="00F16A57">
        <w:tc>
          <w:tcPr>
            <w:tcW w:w="4664" w:type="dxa"/>
          </w:tcPr>
          <w:p w:rsidR="00F16A57" w:rsidRPr="002817CD" w:rsidRDefault="00F16A57" w:rsidP="00F16A57">
            <w:pPr>
              <w:pStyle w:val="ListParagraph"/>
              <w:numPr>
                <w:ilvl w:val="0"/>
                <w:numId w:val="11"/>
              </w:numPr>
              <w:spacing w:before="60" w:after="60" w:line="288" w:lineRule="auto"/>
              <w:contextualSpacing/>
            </w:pPr>
            <w:r w:rsidRPr="00F533DB">
              <w:t xml:space="preserve">TS. </w:t>
            </w:r>
            <w:r>
              <w:t>Vũ Thị Phương Thảo</w:t>
            </w:r>
          </w:p>
        </w:tc>
        <w:tc>
          <w:tcPr>
            <w:tcW w:w="4624" w:type="dxa"/>
          </w:tcPr>
          <w:p w:rsidR="00F16A57" w:rsidRDefault="00F16A57" w:rsidP="006D2481">
            <w:pPr>
              <w:spacing w:before="60" w:after="60" w:line="288" w:lineRule="auto"/>
              <w:jc w:val="center"/>
              <w:rPr>
                <w:sz w:val="24"/>
                <w:szCs w:val="24"/>
              </w:rPr>
            </w:pPr>
            <w:r w:rsidRPr="00F533DB">
              <w:rPr>
                <w:sz w:val="24"/>
                <w:szCs w:val="24"/>
              </w:rPr>
              <w:t>0408-</w:t>
            </w:r>
            <w:r>
              <w:rPr>
                <w:sz w:val="24"/>
                <w:szCs w:val="24"/>
              </w:rPr>
              <w:t>14</w:t>
            </w:r>
          </w:p>
        </w:tc>
      </w:tr>
    </w:tbl>
    <w:p w:rsidR="00F16A57" w:rsidRPr="004F013A" w:rsidRDefault="00F16A57" w:rsidP="00F16A57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Pr="00DA1460">
        <w:rPr>
          <w:sz w:val="24"/>
          <w:szCs w:val="24"/>
        </w:rPr>
        <w:t>Địa sinh thái và CNMT</w:t>
      </w:r>
    </w:p>
    <w:p w:rsidR="00F16A57" w:rsidRPr="003555B5" w:rsidRDefault="00F16A57" w:rsidP="00F16A57">
      <w:pPr>
        <w:pStyle w:val="BodyText2"/>
        <w:tabs>
          <w:tab w:val="num" w:pos="520"/>
        </w:tabs>
        <w:spacing w:before="12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 w:rsidRPr="00DA1460">
        <w:rPr>
          <w:sz w:val="24"/>
          <w:szCs w:val="24"/>
        </w:rPr>
        <w:t>Môi trường</w:t>
      </w:r>
    </w:p>
    <w:p w:rsidR="00F16A57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học học phần</w:t>
      </w:r>
      <w:r w:rsidRPr="003555B5">
        <w:rPr>
          <w:b/>
          <w:bCs/>
          <w:color w:val="000000"/>
          <w:sz w:val="24"/>
          <w:szCs w:val="24"/>
        </w:rPr>
        <w:t xml:space="preserve"> </w:t>
      </w:r>
    </w:p>
    <w:p w:rsidR="00F16A57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Pr="003555B5">
        <w:rPr>
          <w:b/>
          <w:bCs/>
          <w:color w:val="000000"/>
          <w:sz w:val="24"/>
          <w:szCs w:val="24"/>
        </w:rPr>
        <w:t>Môn học tiên quyết:</w:t>
      </w:r>
      <w:r>
        <w:rPr>
          <w:b/>
          <w:bCs/>
          <w:color w:val="000000"/>
          <w:sz w:val="24"/>
          <w:szCs w:val="24"/>
        </w:rPr>
        <w:t xml:space="preserve"> </w:t>
      </w:r>
      <w:r w:rsidRPr="006F7950">
        <w:rPr>
          <w:bCs/>
          <w:color w:val="000000"/>
          <w:sz w:val="24"/>
          <w:szCs w:val="24"/>
        </w:rPr>
        <w:t>Vi hoá sinh môi trường (7110238)</w:t>
      </w:r>
    </w:p>
    <w:p w:rsidR="002B0406" w:rsidRPr="003555B5" w:rsidRDefault="00F16A57" w:rsidP="00F16A57">
      <w:pPr>
        <w:pStyle w:val="BodyText2"/>
        <w:spacing w:before="120" w:after="0" w:line="240" w:lineRule="auto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Pr="00932A15">
        <w:rPr>
          <w:b/>
          <w:bCs/>
          <w:color w:val="000000"/>
          <w:sz w:val="24"/>
          <w:szCs w:val="24"/>
        </w:rPr>
        <w:t xml:space="preserve">Môn học học trước: </w:t>
      </w:r>
      <w:r w:rsidRPr="006F7950">
        <w:rPr>
          <w:bCs/>
          <w:color w:val="000000"/>
          <w:sz w:val="24"/>
          <w:szCs w:val="24"/>
        </w:rPr>
        <w:t>Xử lý chất thải bằng công nghệ sinh học (7110239)</w:t>
      </w:r>
    </w:p>
    <w:p w:rsidR="00B4219B" w:rsidRPr="001807D1" w:rsidRDefault="00F16A57" w:rsidP="00F16A57">
      <w:pPr>
        <w:pStyle w:val="BodyText2"/>
        <w:spacing w:before="60" w:after="60" w:line="312" w:lineRule="auto"/>
        <w:jc w:val="both"/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B4219B">
        <w:rPr>
          <w:b/>
          <w:bCs/>
          <w:color w:val="000000"/>
          <w:sz w:val="24"/>
          <w:szCs w:val="24"/>
        </w:rPr>
        <w:t>Mục tiêu của học phần</w:t>
      </w:r>
      <w:r w:rsidR="00B4219B" w:rsidRPr="00B4219B">
        <w:rPr>
          <w:b/>
          <w:bCs/>
          <w:color w:val="000000"/>
          <w:sz w:val="24"/>
          <w:szCs w:val="24"/>
        </w:rPr>
        <w:t xml:space="preserve">: </w:t>
      </w:r>
    </w:p>
    <w:p w:rsidR="001807D1" w:rsidRPr="0000526A" w:rsidRDefault="001807D1" w:rsidP="00C869BC">
      <w:pPr>
        <w:pStyle w:val="ListParagraph"/>
        <w:spacing w:before="60" w:after="60" w:line="312" w:lineRule="auto"/>
        <w:ind w:left="0" w:firstLine="360"/>
        <w:jc w:val="both"/>
        <w:rPr>
          <w:color w:val="000000" w:themeColor="text1"/>
        </w:rPr>
      </w:pPr>
      <w:r w:rsidRPr="0000526A">
        <w:rPr>
          <w:color w:val="000000" w:themeColor="text1"/>
        </w:rPr>
        <w:t>Trang bị cho sinh viên kiến thức về các quá trình chuyển hóa hóa sinh và sinh học, vai trò của vi sinh vật trong các quá trình xử lý ô nhiễm môi trường.</w:t>
      </w:r>
      <w:r w:rsidR="0000526A" w:rsidRPr="0000526A">
        <w:rPr>
          <w:color w:val="000000" w:themeColor="text1"/>
        </w:rPr>
        <w:t xml:space="preserve"> Giúp sinh viên hiểu các quá trình sinh học xảy ra khi xử lý ô nhiễm nước thải, khí thải và chất thải rắn.</w:t>
      </w:r>
    </w:p>
    <w:p w:rsidR="00744C77" w:rsidRPr="00F16A57" w:rsidRDefault="00F16A57" w:rsidP="00F16A57">
      <w:pPr>
        <w:spacing w:before="120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F16A57">
        <w:rPr>
          <w:b/>
          <w:bCs/>
          <w:lang w:val="vi-VN"/>
        </w:rPr>
        <w:t xml:space="preserve">Kiến thức </w:t>
      </w:r>
    </w:p>
    <w:p w:rsidR="00C56F7A" w:rsidRDefault="0020098C" w:rsidP="00BD1BD6">
      <w:pPr>
        <w:pStyle w:val="ListParagraph"/>
        <w:numPr>
          <w:ilvl w:val="2"/>
          <w:numId w:val="1"/>
        </w:numPr>
        <w:spacing w:before="120" w:line="312" w:lineRule="auto"/>
        <w:jc w:val="both"/>
      </w:pPr>
      <w:r>
        <w:t>Lý thuyết về cơ sở sinh học của các quá trình xử lý ô nhiễm môi trường.</w:t>
      </w:r>
    </w:p>
    <w:p w:rsidR="00C56F7A" w:rsidRDefault="0020098C" w:rsidP="00BD1BD6">
      <w:pPr>
        <w:pStyle w:val="ListParagraph"/>
        <w:numPr>
          <w:ilvl w:val="2"/>
          <w:numId w:val="1"/>
        </w:numPr>
        <w:spacing w:before="120" w:line="312" w:lineRule="auto"/>
        <w:jc w:val="both"/>
      </w:pPr>
      <w:r>
        <w:t xml:space="preserve">Lý thuyết về nước thải và các </w:t>
      </w:r>
      <w:r w:rsidR="005E6504">
        <w:t>quá trình sinh học xảy ra trong môi trường khi xử</w:t>
      </w:r>
      <w:r>
        <w:t xml:space="preserve"> lý ô nhiễm nước thải.</w:t>
      </w:r>
    </w:p>
    <w:p w:rsidR="0020098C" w:rsidRDefault="0020098C" w:rsidP="0020098C">
      <w:pPr>
        <w:pStyle w:val="ListParagraph"/>
        <w:numPr>
          <w:ilvl w:val="2"/>
          <w:numId w:val="1"/>
        </w:numPr>
        <w:spacing w:before="120" w:line="312" w:lineRule="auto"/>
        <w:jc w:val="both"/>
      </w:pPr>
      <w:r>
        <w:t xml:space="preserve">Lý thuyết về chất thải rắn và các quá trình sinh học xảy ra </w:t>
      </w:r>
      <w:r w:rsidR="005E6504">
        <w:t xml:space="preserve">trong môi trường </w:t>
      </w:r>
      <w:r>
        <w:t>khi x</w:t>
      </w:r>
      <w:r w:rsidR="005E6504">
        <w:t>ử</w:t>
      </w:r>
      <w:r>
        <w:t xml:space="preserve"> lý ô nhiễm chất thải rắn.</w:t>
      </w:r>
    </w:p>
    <w:p w:rsidR="0020098C" w:rsidRDefault="0020098C" w:rsidP="0020098C">
      <w:pPr>
        <w:pStyle w:val="ListParagraph"/>
        <w:numPr>
          <w:ilvl w:val="2"/>
          <w:numId w:val="1"/>
        </w:numPr>
        <w:spacing w:before="120" w:line="312" w:lineRule="auto"/>
        <w:jc w:val="both"/>
      </w:pPr>
      <w:r>
        <w:t xml:space="preserve">Lý thuyết về khí thải và các quá trình sinh học xảy ra </w:t>
      </w:r>
      <w:r w:rsidR="005E6504">
        <w:t xml:space="preserve">trong môi trường </w:t>
      </w:r>
      <w:r>
        <w:t>khi x</w:t>
      </w:r>
      <w:r w:rsidR="005E6504">
        <w:t>ử</w:t>
      </w:r>
      <w:r>
        <w:t xml:space="preserve"> lý ô nhiễm khí thải.</w:t>
      </w:r>
    </w:p>
    <w:p w:rsidR="00744C77" w:rsidRPr="00F16A57" w:rsidRDefault="00F16A57" w:rsidP="00F16A57">
      <w:pPr>
        <w:spacing w:before="120"/>
        <w:jc w:val="both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744C77" w:rsidRPr="00F16A57">
        <w:rPr>
          <w:b/>
          <w:bCs/>
          <w:lang w:val="vi-VN"/>
        </w:rPr>
        <w:t>Kỹ năng</w:t>
      </w:r>
      <w:r w:rsidR="00BA09EA" w:rsidRPr="00F16A57">
        <w:rPr>
          <w:b/>
          <w:bCs/>
          <w:lang w:val="vi-VN"/>
        </w:rPr>
        <w:t xml:space="preserve"> </w:t>
      </w:r>
    </w:p>
    <w:p w:rsidR="005E6504" w:rsidRPr="00F16A57" w:rsidRDefault="00831B0B" w:rsidP="00F16A57">
      <w:pPr>
        <w:tabs>
          <w:tab w:val="num" w:pos="993"/>
        </w:tabs>
        <w:spacing w:before="120" w:line="312" w:lineRule="auto"/>
        <w:ind w:left="426"/>
        <w:jc w:val="both"/>
        <w:rPr>
          <w:bCs/>
          <w:color w:val="000000" w:themeColor="text1"/>
        </w:rPr>
      </w:pPr>
      <w:r w:rsidRPr="00F16A57">
        <w:rPr>
          <w:color w:val="000000" w:themeColor="text1"/>
          <w:lang w:val="nl-NL"/>
        </w:rPr>
        <w:lastRenderedPageBreak/>
        <w:t xml:space="preserve"> </w:t>
      </w:r>
      <w:r w:rsidR="00F16A57" w:rsidRPr="00F16A57">
        <w:rPr>
          <w:color w:val="000000" w:themeColor="text1"/>
          <w:lang w:val="nl-NL"/>
        </w:rPr>
        <w:t xml:space="preserve">4.2.1. </w:t>
      </w:r>
      <w:r w:rsidRPr="00F16A57">
        <w:rPr>
          <w:color w:val="000000" w:themeColor="text1"/>
          <w:lang w:val="nl-NL"/>
        </w:rPr>
        <w:t>Sinh viên nắ</w:t>
      </w:r>
      <w:r w:rsidR="00202A25" w:rsidRPr="00F16A57">
        <w:rPr>
          <w:color w:val="000000" w:themeColor="text1"/>
          <w:lang w:val="nl-NL"/>
        </w:rPr>
        <w:t xml:space="preserve">m được các kiến thức căn bản về </w:t>
      </w:r>
      <w:r w:rsidR="005E6504">
        <w:t>cơ sở sinh học của các quá trình xử lý ô nhiễm môi trường.</w:t>
      </w:r>
    </w:p>
    <w:p w:rsidR="00B60C95" w:rsidRPr="00F16A57" w:rsidRDefault="005E6504" w:rsidP="00F16A57">
      <w:pPr>
        <w:tabs>
          <w:tab w:val="num" w:pos="993"/>
        </w:tabs>
        <w:spacing w:before="120" w:line="312" w:lineRule="auto"/>
        <w:ind w:left="426"/>
        <w:jc w:val="both"/>
        <w:rPr>
          <w:bCs/>
          <w:color w:val="000000" w:themeColor="text1"/>
        </w:rPr>
      </w:pPr>
      <w:r w:rsidRPr="00F16A57">
        <w:rPr>
          <w:color w:val="FF0000"/>
          <w:lang w:val="nl-NL"/>
        </w:rPr>
        <w:t xml:space="preserve"> </w:t>
      </w:r>
      <w:r w:rsidR="00F16A57" w:rsidRPr="00F16A57">
        <w:rPr>
          <w:color w:val="000000" w:themeColor="text1"/>
          <w:lang w:val="nl-NL"/>
        </w:rPr>
        <w:t>4.2.</w:t>
      </w:r>
      <w:r w:rsidR="00F16A57">
        <w:rPr>
          <w:color w:val="000000" w:themeColor="text1"/>
          <w:lang w:val="nl-NL"/>
        </w:rPr>
        <w:t xml:space="preserve">2. </w:t>
      </w:r>
      <w:r w:rsidR="007F0886" w:rsidRPr="00F16A57">
        <w:rPr>
          <w:color w:val="000000" w:themeColor="text1"/>
          <w:lang w:val="nl-NL"/>
        </w:rPr>
        <w:t xml:space="preserve">Sinh viên có kiến thức cơ bản về </w:t>
      </w:r>
      <w:r>
        <w:t>các quá trình sinh học xảy ra trong môi trường khi xử lý ô nhiễm nước thải.</w:t>
      </w:r>
    </w:p>
    <w:p w:rsidR="005E6504" w:rsidRPr="00F16A57" w:rsidRDefault="005E6504" w:rsidP="00F16A57">
      <w:pPr>
        <w:tabs>
          <w:tab w:val="num" w:pos="993"/>
        </w:tabs>
        <w:spacing w:before="120" w:line="312" w:lineRule="auto"/>
        <w:ind w:left="426"/>
        <w:jc w:val="both"/>
        <w:rPr>
          <w:bCs/>
          <w:color w:val="000000" w:themeColor="text1"/>
        </w:rPr>
      </w:pPr>
      <w:r w:rsidRPr="00F16A57">
        <w:rPr>
          <w:color w:val="000000" w:themeColor="text1"/>
          <w:lang w:val="nl-NL"/>
        </w:rPr>
        <w:t xml:space="preserve"> </w:t>
      </w:r>
      <w:r w:rsidR="00F16A57" w:rsidRPr="00F16A57">
        <w:rPr>
          <w:color w:val="000000" w:themeColor="text1"/>
          <w:lang w:val="nl-NL"/>
        </w:rPr>
        <w:t>4.2.</w:t>
      </w:r>
      <w:r w:rsidR="00F16A57">
        <w:rPr>
          <w:color w:val="000000" w:themeColor="text1"/>
          <w:lang w:val="nl-NL"/>
        </w:rPr>
        <w:t xml:space="preserve">3. </w:t>
      </w:r>
      <w:r w:rsidRPr="00F16A57">
        <w:rPr>
          <w:color w:val="000000" w:themeColor="text1"/>
          <w:lang w:val="nl-NL"/>
        </w:rPr>
        <w:t xml:space="preserve">Sinh viên có kiến thức cơ bản về </w:t>
      </w:r>
      <w:r>
        <w:t>các quá trình sinh học xảy ra trong môi trường khi xử lý ô nhiễm chất thải rắn.</w:t>
      </w:r>
    </w:p>
    <w:p w:rsidR="005E6504" w:rsidRPr="00F16A57" w:rsidRDefault="00F16A57" w:rsidP="00F16A57">
      <w:pPr>
        <w:tabs>
          <w:tab w:val="num" w:pos="993"/>
        </w:tabs>
        <w:spacing w:before="120" w:line="312" w:lineRule="auto"/>
        <w:ind w:left="426"/>
        <w:jc w:val="both"/>
        <w:rPr>
          <w:bCs/>
          <w:color w:val="000000" w:themeColor="text1"/>
        </w:rPr>
      </w:pPr>
      <w:r w:rsidRPr="00F16A57">
        <w:rPr>
          <w:color w:val="000000" w:themeColor="text1"/>
          <w:lang w:val="nl-NL"/>
        </w:rPr>
        <w:t>4.2.</w:t>
      </w:r>
      <w:r>
        <w:rPr>
          <w:color w:val="000000" w:themeColor="text1"/>
          <w:lang w:val="nl-NL"/>
        </w:rPr>
        <w:t>4.</w:t>
      </w:r>
      <w:r w:rsidR="005E6504" w:rsidRPr="00F16A57">
        <w:rPr>
          <w:bCs/>
          <w:color w:val="000000" w:themeColor="text1"/>
        </w:rPr>
        <w:t xml:space="preserve"> </w:t>
      </w:r>
      <w:r w:rsidR="005E6504" w:rsidRPr="00F16A57">
        <w:rPr>
          <w:color w:val="000000" w:themeColor="text1"/>
          <w:lang w:val="nl-NL"/>
        </w:rPr>
        <w:t xml:space="preserve">Sinh viên có kiến thức cơ bản về </w:t>
      </w:r>
      <w:r w:rsidR="005E6504">
        <w:t>các quá trình sinh học xảy ra trong môi trường khi xử lý ô nhiễm khí thải.</w:t>
      </w:r>
    </w:p>
    <w:p w:rsidR="00744C77" w:rsidRPr="003555B5" w:rsidRDefault="00F16A57" w:rsidP="00F16A57">
      <w:pPr>
        <w:pStyle w:val="BodyText2"/>
        <w:spacing w:before="12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B4219B" w:rsidRPr="00F16A57" w:rsidRDefault="00B4219B" w:rsidP="00F16A57">
      <w:pPr>
        <w:spacing w:before="60" w:after="60" w:line="312" w:lineRule="auto"/>
        <w:ind w:firstLine="426"/>
        <w:jc w:val="both"/>
        <w:rPr>
          <w:b/>
          <w:bCs/>
          <w:u w:val="single"/>
          <w:lang w:val="fr-FR"/>
        </w:rPr>
      </w:pPr>
      <w:r w:rsidRPr="00F16A57">
        <w:rPr>
          <w:lang w:val="fr-FR"/>
        </w:rPr>
        <w:t xml:space="preserve">- </w:t>
      </w:r>
      <w:r w:rsidR="007A0D4E" w:rsidRPr="00F16A57">
        <w:rPr>
          <w:lang w:val="fr-FR"/>
        </w:rPr>
        <w:t>Tình hình ô nhiễm môi trường hiện nay và nguyên lý của các quá trình chuyển hoá sinh học.</w:t>
      </w:r>
    </w:p>
    <w:p w:rsidR="00B4219B" w:rsidRDefault="00B4219B" w:rsidP="00F16A57">
      <w:pPr>
        <w:pStyle w:val="BodyTextIndent"/>
        <w:spacing w:before="60" w:after="60" w:line="312" w:lineRule="auto"/>
        <w:jc w:val="both"/>
        <w:rPr>
          <w:bCs/>
          <w:lang w:val="nb-NO"/>
        </w:rPr>
      </w:pPr>
      <w:r w:rsidRPr="00FF7FA5">
        <w:rPr>
          <w:bCs/>
          <w:lang w:val="nb-NO"/>
        </w:rPr>
        <w:t xml:space="preserve">- </w:t>
      </w:r>
      <w:r w:rsidR="007A0D4E">
        <w:t>Các quá trình sinh học xảy ra trong môi trường khi xử lý ô nhiễm nước thải</w:t>
      </w:r>
      <w:r w:rsidR="0089682C" w:rsidRPr="00FF7FA5">
        <w:rPr>
          <w:bCs/>
          <w:lang w:val="nb-NO"/>
        </w:rPr>
        <w:t>.</w:t>
      </w:r>
    </w:p>
    <w:p w:rsidR="007A0D4E" w:rsidRDefault="007A0D4E" w:rsidP="00F16A57">
      <w:pPr>
        <w:pStyle w:val="BodyTextIndent"/>
        <w:spacing w:before="60" w:after="60" w:line="312" w:lineRule="auto"/>
        <w:jc w:val="both"/>
        <w:rPr>
          <w:bCs/>
          <w:lang w:val="nb-NO"/>
        </w:rPr>
      </w:pPr>
      <w:r>
        <w:rPr>
          <w:bCs/>
          <w:lang w:val="nb-NO"/>
        </w:rPr>
        <w:t xml:space="preserve">- </w:t>
      </w:r>
      <w:r>
        <w:t>Các quá trình sinh học xảy ra trong môi trường khi xử lý ô nhiễm chất thải</w:t>
      </w:r>
      <w:r>
        <w:rPr>
          <w:bCs/>
          <w:lang w:val="nb-NO"/>
        </w:rPr>
        <w:t xml:space="preserve"> rắn.</w:t>
      </w:r>
    </w:p>
    <w:p w:rsidR="007A0D4E" w:rsidRPr="00FF7FA5" w:rsidRDefault="007A0D4E" w:rsidP="00F16A57">
      <w:pPr>
        <w:pStyle w:val="BodyTextIndent"/>
        <w:spacing w:before="60" w:after="60" w:line="312" w:lineRule="auto"/>
        <w:jc w:val="both"/>
        <w:rPr>
          <w:lang w:val="nb-NO"/>
        </w:rPr>
      </w:pPr>
      <w:r>
        <w:rPr>
          <w:bCs/>
          <w:lang w:val="nb-NO"/>
        </w:rPr>
        <w:t xml:space="preserve">- </w:t>
      </w:r>
      <w:r>
        <w:t>Các quá trình sinh học xảy ra trong môi trường khi xử lý ô nhiễm khí thải</w:t>
      </w:r>
      <w:r w:rsidRPr="00FF7FA5">
        <w:rPr>
          <w:bCs/>
          <w:lang w:val="nb-NO"/>
        </w:rPr>
        <w:t>.</w:t>
      </w:r>
    </w:p>
    <w:p w:rsidR="00296F71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54"/>
        <w:gridCol w:w="1021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5C7771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54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3B73BB" w:rsidRPr="00E60B71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color w:val="FF0000"/>
                <w:lang w:val="vi-VN"/>
              </w:rPr>
            </w:pPr>
            <w:r w:rsidRPr="00A76D37">
              <w:rPr>
                <w:b/>
                <w:bCs/>
                <w:i/>
                <w:color w:val="000000" w:themeColor="text1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5C7771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54" w:type="dxa"/>
            <w:vAlign w:val="center"/>
          </w:tcPr>
          <w:p w:rsidR="003B73BB" w:rsidRPr="00F64AA3" w:rsidRDefault="00F64AA3" w:rsidP="00D9645E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lang w:val="vi-VN"/>
              </w:rPr>
            </w:pPr>
            <w:r w:rsidRPr="00F64AA3">
              <w:rPr>
                <w:b/>
                <w:bCs/>
              </w:rPr>
              <w:t>CƠ SỞ SINH HỌC CỦA CÁC QUÁ TRÌNH XỬ LÝ Ô NHIỄM MÔI TRƯỜNG</w:t>
            </w:r>
          </w:p>
        </w:tc>
        <w:tc>
          <w:tcPr>
            <w:tcW w:w="1021" w:type="dxa"/>
            <w:vAlign w:val="center"/>
          </w:tcPr>
          <w:p w:rsidR="003B73BB" w:rsidRPr="001D1591" w:rsidRDefault="00C67476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 w:rsidTr="005C7771">
        <w:tc>
          <w:tcPr>
            <w:tcW w:w="1408" w:type="dxa"/>
            <w:vAlign w:val="center"/>
          </w:tcPr>
          <w:p w:rsidR="003B73BB" w:rsidRPr="00F64AA3" w:rsidRDefault="003B73BB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64AA3">
              <w:rPr>
                <w:bCs/>
                <w:lang w:val="vi-VN"/>
              </w:rPr>
              <w:t>1.1</w:t>
            </w:r>
          </w:p>
        </w:tc>
        <w:tc>
          <w:tcPr>
            <w:tcW w:w="4654" w:type="dxa"/>
            <w:vAlign w:val="center"/>
          </w:tcPr>
          <w:p w:rsidR="003B73BB" w:rsidRPr="00F64AA3" w:rsidRDefault="00F64AA3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F64AA3">
              <w:rPr>
                <w:sz w:val="24"/>
                <w:szCs w:val="24"/>
              </w:rPr>
              <w:t>Tình hình ô nhiễm môi trường hiện nay</w:t>
            </w:r>
          </w:p>
        </w:tc>
        <w:tc>
          <w:tcPr>
            <w:tcW w:w="1021" w:type="dxa"/>
            <w:vAlign w:val="center"/>
          </w:tcPr>
          <w:p w:rsidR="003B73BB" w:rsidRP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A76D37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200F66" w:rsidRPr="00A76D37" w:rsidRDefault="00200F66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64AA3">
              <w:rPr>
                <w:bCs/>
                <w:lang w:val="vi-VN"/>
              </w:rPr>
              <w:t>4.1.1</w:t>
            </w:r>
            <w:r w:rsidR="00A76D37">
              <w:rPr>
                <w:bCs/>
              </w:rPr>
              <w:t>, 4.2.1</w:t>
            </w:r>
          </w:p>
          <w:p w:rsidR="00EE3756" w:rsidRPr="00F64AA3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A76D37" w:rsidRPr="003555B5" w:rsidTr="005C7771">
        <w:tc>
          <w:tcPr>
            <w:tcW w:w="1408" w:type="dxa"/>
            <w:vAlign w:val="center"/>
          </w:tcPr>
          <w:p w:rsidR="00A76D37" w:rsidRPr="00F64AA3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64AA3">
              <w:rPr>
                <w:bCs/>
                <w:lang w:val="vi-VN"/>
              </w:rPr>
              <w:t>1.2</w:t>
            </w:r>
          </w:p>
        </w:tc>
        <w:tc>
          <w:tcPr>
            <w:tcW w:w="4654" w:type="dxa"/>
            <w:vAlign w:val="center"/>
          </w:tcPr>
          <w:p w:rsidR="00A76D37" w:rsidRPr="00F64AA3" w:rsidRDefault="00A76D37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F64AA3">
              <w:rPr>
                <w:sz w:val="24"/>
                <w:szCs w:val="24"/>
              </w:rPr>
              <w:t>Nguyên lý cơ bản của các quá trình</w:t>
            </w:r>
          </w:p>
        </w:tc>
        <w:tc>
          <w:tcPr>
            <w:tcW w:w="1021" w:type="dxa"/>
            <w:vAlign w:val="center"/>
          </w:tcPr>
          <w:p w:rsidR="00A76D37" w:rsidRP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A76D37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A76D37" w:rsidRDefault="00A76D37" w:rsidP="00D9645E">
            <w:pPr>
              <w:spacing w:line="312" w:lineRule="auto"/>
              <w:jc w:val="center"/>
            </w:pPr>
            <w:r w:rsidRPr="004C3181">
              <w:rPr>
                <w:bCs/>
                <w:sz w:val="24"/>
                <w:szCs w:val="24"/>
                <w:lang w:val="vi-VN"/>
              </w:rPr>
              <w:t>4.1.1</w:t>
            </w:r>
            <w:r w:rsidRPr="004C3181">
              <w:rPr>
                <w:bCs/>
              </w:rPr>
              <w:t>, 4.2.1</w:t>
            </w:r>
          </w:p>
        </w:tc>
      </w:tr>
      <w:tr w:rsidR="00A76D37" w:rsidRPr="003555B5" w:rsidTr="005C7771">
        <w:tc>
          <w:tcPr>
            <w:tcW w:w="1408" w:type="dxa"/>
            <w:vAlign w:val="center"/>
          </w:tcPr>
          <w:p w:rsidR="00A76D37" w:rsidRPr="00F64AA3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F64AA3">
              <w:rPr>
                <w:bCs/>
              </w:rPr>
              <w:t>1.3</w:t>
            </w:r>
          </w:p>
        </w:tc>
        <w:tc>
          <w:tcPr>
            <w:tcW w:w="4654" w:type="dxa"/>
            <w:vAlign w:val="center"/>
          </w:tcPr>
          <w:p w:rsidR="00A76D37" w:rsidRPr="00683A35" w:rsidRDefault="00A76D37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683A35">
              <w:rPr>
                <w:sz w:val="24"/>
                <w:szCs w:val="24"/>
              </w:rPr>
              <w:t>Sự nhiễm bẩn nguồn nước, quá trình tự làm sạch của nước nguồn (sông, hồ)</w:t>
            </w:r>
          </w:p>
        </w:tc>
        <w:tc>
          <w:tcPr>
            <w:tcW w:w="1021" w:type="dxa"/>
            <w:vAlign w:val="center"/>
          </w:tcPr>
          <w:p w:rsidR="00A76D37" w:rsidRP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A76D37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A76D37" w:rsidRDefault="00A76D37" w:rsidP="00D9645E">
            <w:pPr>
              <w:spacing w:line="312" w:lineRule="auto"/>
              <w:jc w:val="center"/>
            </w:pPr>
            <w:r w:rsidRPr="004C3181">
              <w:rPr>
                <w:bCs/>
                <w:sz w:val="24"/>
                <w:szCs w:val="24"/>
                <w:lang w:val="vi-VN"/>
              </w:rPr>
              <w:t>4.1.1</w:t>
            </w:r>
            <w:r w:rsidRPr="004C3181">
              <w:rPr>
                <w:bCs/>
              </w:rPr>
              <w:t>, 4.2.1</w:t>
            </w:r>
          </w:p>
        </w:tc>
      </w:tr>
      <w:tr w:rsidR="00A76D37" w:rsidRPr="003555B5" w:rsidTr="005C7771">
        <w:tc>
          <w:tcPr>
            <w:tcW w:w="1408" w:type="dxa"/>
            <w:vAlign w:val="center"/>
          </w:tcPr>
          <w:p w:rsidR="00A76D37" w:rsidRPr="00F64AA3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54" w:type="dxa"/>
            <w:vAlign w:val="center"/>
          </w:tcPr>
          <w:p w:rsidR="00A76D37" w:rsidRPr="00683A35" w:rsidRDefault="00A76D37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683A35">
              <w:rPr>
                <w:sz w:val="24"/>
                <w:szCs w:val="24"/>
              </w:rPr>
              <w:t>Các quá trình sinh học trong các công trình xử lý nước thiên nhiên</w:t>
            </w:r>
          </w:p>
        </w:tc>
        <w:tc>
          <w:tcPr>
            <w:tcW w:w="1021" w:type="dxa"/>
            <w:vAlign w:val="center"/>
          </w:tcPr>
          <w:p w:rsidR="00A76D37" w:rsidRP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A76D37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A76D37" w:rsidRDefault="00A76D37" w:rsidP="00D9645E">
            <w:pPr>
              <w:spacing w:line="312" w:lineRule="auto"/>
              <w:jc w:val="center"/>
            </w:pPr>
            <w:r w:rsidRPr="004C3181">
              <w:rPr>
                <w:bCs/>
                <w:sz w:val="24"/>
                <w:szCs w:val="24"/>
                <w:lang w:val="vi-VN"/>
              </w:rPr>
              <w:t>4.1.1</w:t>
            </w:r>
            <w:r w:rsidRPr="004C3181">
              <w:rPr>
                <w:bCs/>
              </w:rPr>
              <w:t>, 4.2.1</w:t>
            </w:r>
          </w:p>
        </w:tc>
      </w:tr>
      <w:tr w:rsidR="00A76D37" w:rsidRPr="003555B5" w:rsidTr="005C7771">
        <w:tc>
          <w:tcPr>
            <w:tcW w:w="1408" w:type="dxa"/>
            <w:vAlign w:val="center"/>
          </w:tcPr>
          <w:p w:rsid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54" w:type="dxa"/>
            <w:vAlign w:val="center"/>
          </w:tcPr>
          <w:p w:rsidR="00A76D37" w:rsidRPr="00683A35" w:rsidRDefault="00A76D37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683A35">
              <w:rPr>
                <w:sz w:val="24"/>
                <w:szCs w:val="24"/>
              </w:rPr>
              <w:t>Vi sinh vật với quá trình xử lý ô nhiễm môi trường nước</w:t>
            </w:r>
          </w:p>
        </w:tc>
        <w:tc>
          <w:tcPr>
            <w:tcW w:w="1021" w:type="dxa"/>
            <w:vAlign w:val="center"/>
          </w:tcPr>
          <w:p w:rsidR="00A76D37" w:rsidRPr="00A76D37" w:rsidRDefault="00A76D37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A76D37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A76D37" w:rsidRDefault="00A76D37" w:rsidP="00D9645E">
            <w:pPr>
              <w:spacing w:line="312" w:lineRule="auto"/>
              <w:jc w:val="center"/>
            </w:pPr>
            <w:r w:rsidRPr="004C3181">
              <w:rPr>
                <w:bCs/>
                <w:sz w:val="24"/>
                <w:szCs w:val="24"/>
                <w:lang w:val="vi-VN"/>
              </w:rPr>
              <w:t>4.1.1</w:t>
            </w:r>
            <w:r w:rsidRPr="004C3181">
              <w:rPr>
                <w:bCs/>
              </w:rPr>
              <w:t>, 4.2.1</w:t>
            </w:r>
          </w:p>
        </w:tc>
      </w:tr>
      <w:tr w:rsidR="00BA7C39" w:rsidRPr="003555B5" w:rsidTr="005C7771">
        <w:tc>
          <w:tcPr>
            <w:tcW w:w="1408" w:type="dxa"/>
            <w:vAlign w:val="center"/>
          </w:tcPr>
          <w:p w:rsidR="00EE3756" w:rsidRPr="003555B5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54" w:type="dxa"/>
            <w:vAlign w:val="center"/>
          </w:tcPr>
          <w:p w:rsidR="00EE3756" w:rsidRPr="00C91F8D" w:rsidRDefault="00C91F8D" w:rsidP="00D9645E">
            <w:pPr>
              <w:spacing w:line="312" w:lineRule="auto"/>
              <w:jc w:val="both"/>
              <w:rPr>
                <w:b/>
              </w:rPr>
            </w:pPr>
            <w:r w:rsidRPr="00C91F8D">
              <w:rPr>
                <w:b/>
                <w:sz w:val="24"/>
              </w:rPr>
              <w:t>NƯỚC THẢI VÀ CÁC QUÁ TRÌNH SINH HỌC TRONG XỬ LÝ NƯỚC THẢI</w:t>
            </w:r>
          </w:p>
        </w:tc>
        <w:tc>
          <w:tcPr>
            <w:tcW w:w="1021" w:type="dxa"/>
            <w:vAlign w:val="center"/>
          </w:tcPr>
          <w:p w:rsidR="00EE3756" w:rsidRPr="003555B5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 w:rsidTr="005C7771">
        <w:trPr>
          <w:trHeight w:val="591"/>
        </w:trPr>
        <w:tc>
          <w:tcPr>
            <w:tcW w:w="1408" w:type="dxa"/>
            <w:vAlign w:val="center"/>
          </w:tcPr>
          <w:p w:rsidR="00EE3756" w:rsidRPr="00904721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904721">
              <w:rPr>
                <w:bCs/>
                <w:lang w:val="vi-VN"/>
              </w:rPr>
              <w:t>2.1</w:t>
            </w:r>
          </w:p>
        </w:tc>
        <w:tc>
          <w:tcPr>
            <w:tcW w:w="4654" w:type="dxa"/>
            <w:vAlign w:val="center"/>
          </w:tcPr>
          <w:p w:rsidR="00EE3756" w:rsidRPr="00904721" w:rsidRDefault="00C91F8D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904721">
              <w:rPr>
                <w:sz w:val="24"/>
                <w:szCs w:val="24"/>
              </w:rPr>
              <w:t>Các quá trình sinh học trong xử lý nước thải ở điều kiện hiếu khí</w:t>
            </w:r>
          </w:p>
        </w:tc>
        <w:tc>
          <w:tcPr>
            <w:tcW w:w="1021" w:type="dxa"/>
            <w:vAlign w:val="center"/>
          </w:tcPr>
          <w:p w:rsidR="00EE3756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8F198F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EE3756" w:rsidRPr="00904721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904721">
              <w:rPr>
                <w:bCs/>
              </w:rPr>
              <w:t>4.1</w:t>
            </w:r>
            <w:r w:rsidR="003F7694" w:rsidRPr="00904721">
              <w:rPr>
                <w:bCs/>
              </w:rPr>
              <w:t>.2</w:t>
            </w:r>
            <w:r w:rsidR="008F198F">
              <w:rPr>
                <w:bCs/>
              </w:rPr>
              <w:t>, 4.2.2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  <w:r w:rsidRPr="00904721">
              <w:rPr>
                <w:bCs/>
                <w:lang w:val="vi-VN"/>
              </w:rPr>
              <w:t>2.2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both"/>
              <w:rPr>
                <w:bCs/>
              </w:rPr>
            </w:pPr>
            <w:r w:rsidRPr="00904721">
              <w:t>Các quá trình sinh học trong xử lý nước thải ở điều kiện kỵ khí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8F198F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BC5D7E">
              <w:rPr>
                <w:bCs/>
                <w:sz w:val="24"/>
                <w:szCs w:val="24"/>
              </w:rPr>
              <w:t>4.1.2</w:t>
            </w:r>
            <w:r w:rsidRPr="00BC5D7E">
              <w:rPr>
                <w:bCs/>
              </w:rPr>
              <w:t>, 4.2.2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904721">
              <w:rPr>
                <w:bCs/>
              </w:rPr>
              <w:lastRenderedPageBreak/>
              <w:t>2.3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904721">
              <w:rPr>
                <w:sz w:val="24"/>
                <w:szCs w:val="24"/>
              </w:rPr>
              <w:t>Quá trình loại bỏ các chất dinh dưỡng bằng biện pháp sinh hoá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8F198F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BC5D7E">
              <w:rPr>
                <w:bCs/>
                <w:sz w:val="24"/>
                <w:szCs w:val="24"/>
              </w:rPr>
              <w:t>4.1.2</w:t>
            </w:r>
            <w:r w:rsidRPr="00BC5D7E">
              <w:rPr>
                <w:bCs/>
              </w:rPr>
              <w:t>, 4.2.2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904721">
              <w:rPr>
                <w:bCs/>
              </w:rPr>
              <w:t>2.4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both"/>
            </w:pPr>
            <w:r w:rsidRPr="00904721">
              <w:t>Quá trình xử lý và sử dụng bùn cặn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8F198F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BC5D7E">
              <w:rPr>
                <w:bCs/>
                <w:sz w:val="24"/>
                <w:szCs w:val="24"/>
              </w:rPr>
              <w:t>4.1.2</w:t>
            </w:r>
            <w:r w:rsidRPr="00BC5D7E">
              <w:rPr>
                <w:bCs/>
              </w:rPr>
              <w:t>, 4.2.2</w:t>
            </w:r>
          </w:p>
        </w:tc>
      </w:tr>
      <w:tr w:rsidR="00BA7C39" w:rsidRPr="003555B5" w:rsidTr="005C7771">
        <w:tc>
          <w:tcPr>
            <w:tcW w:w="1408" w:type="dxa"/>
            <w:vAlign w:val="center"/>
          </w:tcPr>
          <w:p w:rsidR="00EE3756" w:rsidRPr="00904721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904721">
              <w:rPr>
                <w:b/>
                <w:bCs/>
                <w:lang w:val="nl-NL"/>
              </w:rPr>
              <w:t xml:space="preserve">Chương </w:t>
            </w:r>
            <w:r w:rsidRPr="00904721">
              <w:rPr>
                <w:b/>
                <w:bCs/>
                <w:lang w:val="vi-VN"/>
              </w:rPr>
              <w:t>3</w:t>
            </w:r>
          </w:p>
        </w:tc>
        <w:tc>
          <w:tcPr>
            <w:tcW w:w="4654" w:type="dxa"/>
            <w:vAlign w:val="center"/>
          </w:tcPr>
          <w:p w:rsidR="00EE3756" w:rsidRPr="00904721" w:rsidRDefault="00904721" w:rsidP="00D9645E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lang w:val="vi-VN"/>
              </w:rPr>
            </w:pPr>
            <w:r w:rsidRPr="00904721">
              <w:rPr>
                <w:b/>
              </w:rPr>
              <w:t>CHẤT THẢI RẮN VÀ CÁC QUÁ TRÌNH SINH HỌC TRONG XỬ LÝ CHẤT THẢI RẮN</w:t>
            </w:r>
          </w:p>
        </w:tc>
        <w:tc>
          <w:tcPr>
            <w:tcW w:w="1021" w:type="dxa"/>
            <w:vAlign w:val="center"/>
          </w:tcPr>
          <w:p w:rsidR="00EE3756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EE3756" w:rsidRPr="00904721" w:rsidRDefault="00EE3756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F177BA" w:rsidRPr="003555B5" w:rsidTr="005C7771">
        <w:tc>
          <w:tcPr>
            <w:tcW w:w="1408" w:type="dxa"/>
            <w:vAlign w:val="center"/>
          </w:tcPr>
          <w:p w:rsidR="00F177BA" w:rsidRPr="00904721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904721">
              <w:rPr>
                <w:bCs/>
                <w:lang w:val="nl-NL"/>
              </w:rPr>
              <w:t>3.1</w:t>
            </w:r>
          </w:p>
        </w:tc>
        <w:tc>
          <w:tcPr>
            <w:tcW w:w="4654" w:type="dxa"/>
            <w:vAlign w:val="center"/>
          </w:tcPr>
          <w:p w:rsidR="00F177BA" w:rsidRPr="00904721" w:rsidRDefault="00904721" w:rsidP="00D9645E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904721">
              <w:rPr>
                <w:sz w:val="24"/>
                <w:szCs w:val="24"/>
              </w:rPr>
              <w:t>Khái niệm và nguồn gốc chất thải rắn</w:t>
            </w:r>
          </w:p>
        </w:tc>
        <w:tc>
          <w:tcPr>
            <w:tcW w:w="1021" w:type="dxa"/>
            <w:vAlign w:val="center"/>
          </w:tcPr>
          <w:p w:rsidR="00F177BA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F177BA" w:rsidRPr="00904721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904721">
              <w:rPr>
                <w:bCs/>
              </w:rPr>
              <w:t>4.1.3</w:t>
            </w:r>
            <w:r w:rsidR="008F198F">
              <w:rPr>
                <w:bCs/>
              </w:rPr>
              <w:t>, 4.2.3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904721">
              <w:rPr>
                <w:bCs/>
                <w:lang w:val="nl-NL"/>
              </w:rPr>
              <w:t>3.2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both"/>
              <w:rPr>
                <w:bCs/>
                <w:lang w:val="vi-VN"/>
              </w:rPr>
            </w:pPr>
            <w:r w:rsidRPr="00904721">
              <w:t>Các phương pháp sinh học xử lý chất thải rắn giàu chất hữu cơ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4B3258">
              <w:rPr>
                <w:bCs/>
                <w:sz w:val="24"/>
                <w:szCs w:val="24"/>
              </w:rPr>
              <w:t>4.1.3</w:t>
            </w:r>
            <w:r w:rsidRPr="004B3258">
              <w:rPr>
                <w:bCs/>
              </w:rPr>
              <w:t>, 4.2.3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904721">
              <w:rPr>
                <w:bCs/>
                <w:lang w:val="nl-NL"/>
              </w:rPr>
              <w:t>3.2.1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both"/>
            </w:pPr>
            <w:r w:rsidRPr="00904721">
              <w:t>Các phương pháp yếm khí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3,5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4B3258">
              <w:rPr>
                <w:bCs/>
                <w:sz w:val="24"/>
                <w:szCs w:val="24"/>
              </w:rPr>
              <w:t>4.1.3</w:t>
            </w:r>
            <w:r w:rsidRPr="004B3258">
              <w:rPr>
                <w:bCs/>
              </w:rPr>
              <w:t>, 4.2.3</w:t>
            </w:r>
          </w:p>
        </w:tc>
      </w:tr>
      <w:tr w:rsidR="008F198F" w:rsidRPr="003555B5" w:rsidTr="005C7771">
        <w:tc>
          <w:tcPr>
            <w:tcW w:w="1408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904721">
              <w:rPr>
                <w:bCs/>
                <w:lang w:val="nl-NL"/>
              </w:rPr>
              <w:t>3.2.2</w:t>
            </w:r>
          </w:p>
        </w:tc>
        <w:tc>
          <w:tcPr>
            <w:tcW w:w="4654" w:type="dxa"/>
            <w:vAlign w:val="center"/>
          </w:tcPr>
          <w:p w:rsidR="008F198F" w:rsidRPr="00904721" w:rsidRDefault="008F198F" w:rsidP="00D9645E">
            <w:pPr>
              <w:pStyle w:val="ListParagraph"/>
              <w:spacing w:line="312" w:lineRule="auto"/>
              <w:ind w:left="0"/>
              <w:jc w:val="both"/>
            </w:pPr>
            <w:r w:rsidRPr="00904721">
              <w:t>Các phương pháp hiếu khí</w:t>
            </w:r>
          </w:p>
        </w:tc>
        <w:tc>
          <w:tcPr>
            <w:tcW w:w="1021" w:type="dxa"/>
            <w:vAlign w:val="center"/>
          </w:tcPr>
          <w:p w:rsidR="008F198F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3,5</w:t>
            </w:r>
          </w:p>
        </w:tc>
        <w:tc>
          <w:tcPr>
            <w:tcW w:w="1979" w:type="dxa"/>
            <w:vAlign w:val="center"/>
          </w:tcPr>
          <w:p w:rsidR="008F198F" w:rsidRDefault="008F198F" w:rsidP="00D9645E">
            <w:pPr>
              <w:spacing w:line="312" w:lineRule="auto"/>
              <w:jc w:val="center"/>
            </w:pPr>
            <w:r w:rsidRPr="004B3258">
              <w:rPr>
                <w:bCs/>
                <w:sz w:val="24"/>
                <w:szCs w:val="24"/>
              </w:rPr>
              <w:t>4.1.3</w:t>
            </w:r>
            <w:r w:rsidRPr="004B3258">
              <w:rPr>
                <w:bCs/>
              </w:rPr>
              <w:t>, 4.2.3</w:t>
            </w:r>
          </w:p>
        </w:tc>
      </w:tr>
      <w:tr w:rsidR="00F177BA" w:rsidRPr="003555B5" w:rsidTr="005C7771">
        <w:tc>
          <w:tcPr>
            <w:tcW w:w="1408" w:type="dxa"/>
            <w:vAlign w:val="center"/>
          </w:tcPr>
          <w:p w:rsidR="00F177BA" w:rsidRPr="00F177BA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654" w:type="dxa"/>
            <w:vAlign w:val="center"/>
          </w:tcPr>
          <w:p w:rsidR="00F177BA" w:rsidRPr="00904721" w:rsidRDefault="00904721" w:rsidP="00D9645E">
            <w:pPr>
              <w:spacing w:line="312" w:lineRule="auto"/>
              <w:jc w:val="both"/>
              <w:rPr>
                <w:b/>
              </w:rPr>
            </w:pPr>
            <w:r w:rsidRPr="00904721">
              <w:rPr>
                <w:b/>
                <w:sz w:val="24"/>
              </w:rPr>
              <w:t>KHÍ THẢI VÀ CÁC QUÁ TRÌNH SINH HỌC TRONG XỬ LÝ KHÍ THẢI</w:t>
            </w:r>
          </w:p>
        </w:tc>
        <w:tc>
          <w:tcPr>
            <w:tcW w:w="1021" w:type="dxa"/>
            <w:vAlign w:val="center"/>
          </w:tcPr>
          <w:p w:rsidR="00F177BA" w:rsidRPr="00C64E98" w:rsidRDefault="001D1591" w:rsidP="00D9645E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C64E98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F177BA" w:rsidRPr="003555B5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F177BA" w:rsidRPr="003555B5" w:rsidTr="005C7771">
        <w:tc>
          <w:tcPr>
            <w:tcW w:w="1408" w:type="dxa"/>
            <w:vAlign w:val="center"/>
          </w:tcPr>
          <w:p w:rsidR="00F177BA" w:rsidRPr="00F177BA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</w:t>
            </w:r>
          </w:p>
        </w:tc>
        <w:tc>
          <w:tcPr>
            <w:tcW w:w="4654" w:type="dxa"/>
            <w:vAlign w:val="center"/>
          </w:tcPr>
          <w:p w:rsidR="00F177BA" w:rsidRPr="005C7771" w:rsidRDefault="00904721" w:rsidP="00D9645E">
            <w:pPr>
              <w:spacing w:line="312" w:lineRule="auto"/>
              <w:jc w:val="both"/>
              <w:rPr>
                <w:sz w:val="24"/>
              </w:rPr>
            </w:pPr>
            <w:r w:rsidRPr="005C7771">
              <w:rPr>
                <w:sz w:val="24"/>
              </w:rPr>
              <w:t>Nguyên lý của quá trình xử lý khí thải</w:t>
            </w:r>
          </w:p>
        </w:tc>
        <w:tc>
          <w:tcPr>
            <w:tcW w:w="1021" w:type="dxa"/>
            <w:vAlign w:val="center"/>
          </w:tcPr>
          <w:p w:rsidR="00F177BA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F177BA" w:rsidRPr="003555B5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8F198F">
              <w:rPr>
                <w:bCs/>
              </w:rPr>
              <w:t>, 4.2.4</w:t>
            </w:r>
          </w:p>
        </w:tc>
      </w:tr>
      <w:tr w:rsidR="00F177BA" w:rsidRPr="003555B5" w:rsidTr="005C7771">
        <w:tc>
          <w:tcPr>
            <w:tcW w:w="1408" w:type="dxa"/>
            <w:vAlign w:val="center"/>
          </w:tcPr>
          <w:p w:rsidR="00F177BA" w:rsidRPr="00F177BA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4.2</w:t>
            </w:r>
          </w:p>
        </w:tc>
        <w:tc>
          <w:tcPr>
            <w:tcW w:w="4654" w:type="dxa"/>
            <w:vAlign w:val="center"/>
          </w:tcPr>
          <w:p w:rsidR="00F177BA" w:rsidRPr="005C7771" w:rsidRDefault="00904721" w:rsidP="00305A7A">
            <w:pPr>
              <w:pStyle w:val="ListParagraph"/>
              <w:spacing w:line="312" w:lineRule="auto"/>
              <w:ind w:left="0"/>
              <w:rPr>
                <w:bCs/>
                <w:lang w:val="vi-VN"/>
              </w:rPr>
            </w:pPr>
            <w:r w:rsidRPr="005C7771">
              <w:rPr>
                <w:szCs w:val="26"/>
              </w:rPr>
              <w:t>Các quá trình sinh học trong xử lý khí thải</w:t>
            </w:r>
          </w:p>
        </w:tc>
        <w:tc>
          <w:tcPr>
            <w:tcW w:w="1021" w:type="dxa"/>
            <w:vAlign w:val="center"/>
          </w:tcPr>
          <w:p w:rsidR="00F177BA" w:rsidRPr="008F198F" w:rsidRDefault="008F198F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F177BA" w:rsidRPr="003555B5" w:rsidRDefault="00F177BA" w:rsidP="00D9645E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8F198F">
              <w:rPr>
                <w:bCs/>
              </w:rPr>
              <w:t>, 4.2.4</w:t>
            </w:r>
          </w:p>
        </w:tc>
      </w:tr>
    </w:tbl>
    <w:p w:rsidR="00744C77" w:rsidRPr="003555B5" w:rsidRDefault="00F16A57" w:rsidP="00F16A57">
      <w:pPr>
        <w:pStyle w:val="BodyText2"/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BB491F">
      <w:pPr>
        <w:pStyle w:val="ListParagraph"/>
        <w:spacing w:before="120" w:line="312" w:lineRule="auto"/>
        <w:ind w:left="425" w:firstLine="284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:rsidR="00D171C9" w:rsidRPr="003555B5" w:rsidRDefault="00296F71" w:rsidP="00BB491F">
      <w:pPr>
        <w:pStyle w:val="ListParagraph"/>
        <w:spacing w:before="120" w:line="312" w:lineRule="auto"/>
        <w:ind w:left="425" w:firstLine="284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E60B71">
        <w:t>Giảng dạy kết hợp với thực tế: sinh viên tiếp cận với những vấn đề xử lý ô nhiễm môi trường điển hình, cấp thiết đang xảy ra trong cuộc sống</w:t>
      </w:r>
      <w:r w:rsidR="00495594">
        <w:t>, giải thích một số công đoạn trong các quá trình xử lý bằng phương pháp sinh học</w:t>
      </w:r>
      <w:r w:rsidR="00E60B71">
        <w:t>. Từ kiến thức đã học có thể áp dụng vào các hệ thống xử lý thực tế, giải thích được các vấn đề ô nhiễm môi trường theo kiến thức hoá sinh, vi sinh một cách khoa học.</w:t>
      </w:r>
    </w:p>
    <w:p w:rsidR="00744C77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</w:t>
      </w:r>
      <w:r w:rsidR="00952B68">
        <w:rPr>
          <w:bCs/>
          <w:color w:val="000000"/>
          <w:sz w:val="24"/>
          <w:szCs w:val="24"/>
        </w:rPr>
        <w:t>các bài tập nhóm/</w:t>
      </w:r>
      <w:r w:rsidRPr="003555B5">
        <w:rPr>
          <w:bCs/>
          <w:color w:val="000000"/>
          <w:sz w:val="24"/>
          <w:szCs w:val="24"/>
        </w:rPr>
        <w:t xml:space="preserve">bài tập và </w:t>
      </w:r>
      <w:r w:rsidR="00523F15">
        <w:rPr>
          <w:bCs/>
          <w:color w:val="000000"/>
          <w:sz w:val="24"/>
          <w:szCs w:val="24"/>
        </w:rPr>
        <w:t>được đánh giá kết quả thực hiện.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523F1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BB491F">
      <w:pPr>
        <w:pStyle w:val="BodyText2"/>
        <w:tabs>
          <w:tab w:val="num" w:pos="960"/>
        </w:tabs>
        <w:spacing w:after="0" w:line="312" w:lineRule="auto"/>
        <w:ind w:left="425" w:firstLine="283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F16A57" w:rsidP="00F16A57">
      <w:pPr>
        <w:pStyle w:val="BodyText2"/>
        <w:spacing w:before="120" w:line="240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9559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Số </w:t>
            </w:r>
            <w:r w:rsidR="00495594">
              <w:rPr>
                <w:bCs/>
                <w:color w:val="000000"/>
                <w:sz w:val="24"/>
                <w:szCs w:val="24"/>
                <w:lang w:val="nl-NL"/>
              </w:rPr>
              <w:t xml:space="preserve">tiểu luận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đã làm/số </w:t>
            </w:r>
            <w:r w:rsidR="00495594">
              <w:rPr>
                <w:bCs/>
                <w:color w:val="000000"/>
                <w:sz w:val="24"/>
                <w:szCs w:val="24"/>
                <w:lang w:val="nl-NL"/>
              </w:rPr>
              <w:t>tiểu luận, bài thu hoạch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E4302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3A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thí nghiệm/thực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3AE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>Thi viết/trắc nghi</w:t>
            </w:r>
            <w:r w:rsidR="00553AEC">
              <w:rPr>
                <w:bCs/>
                <w:color w:val="000000"/>
                <w:sz w:val="24"/>
                <w:szCs w:val="24"/>
                <w:lang w:val="nl-NL"/>
              </w:rPr>
              <w:t>ệm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553AEC">
              <w:rPr>
                <w:bCs/>
                <w:color w:val="000000"/>
                <w:sz w:val="24"/>
                <w:szCs w:val="24"/>
                <w:lang w:val="nl-NL"/>
              </w:rPr>
              <w:t xml:space="preserve">thi viết 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>45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952B68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 xml:space="preserve">ết/trắc </w:t>
            </w:r>
            <w:r w:rsidR="00553AEC"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553AEC">
              <w:rPr>
                <w:bCs/>
                <w:color w:val="000000"/>
                <w:sz w:val="24"/>
                <w:szCs w:val="24"/>
                <w:lang w:val="nl-NL"/>
              </w:rPr>
              <w:t xml:space="preserve">thi viết </w:t>
            </w:r>
            <w:r w:rsidR="00E430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F16A57" w:rsidP="00F16A57">
      <w:pPr>
        <w:pStyle w:val="BodyText2"/>
        <w:spacing w:before="120"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464141">
      <w:pPr>
        <w:pStyle w:val="BodyText2"/>
        <w:tabs>
          <w:tab w:val="num" w:pos="390"/>
        </w:tabs>
        <w:spacing w:before="120" w:after="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464141">
      <w:pPr>
        <w:pStyle w:val="BodyText2"/>
        <w:tabs>
          <w:tab w:val="num" w:pos="390"/>
        </w:tabs>
        <w:spacing w:before="120"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[1]. Phạm Thị Trân Châu (Chủ biên). </w:t>
      </w:r>
      <w:r w:rsidRPr="00F16A57">
        <w:rPr>
          <w:i/>
        </w:rPr>
        <w:t>Hóa sinh học</w:t>
      </w:r>
      <w:r w:rsidRPr="00A1652E">
        <w:t>. Nhà xuất bản Giáo dục, 2000.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[2]. Nguyễn Lân Dũng (Chủ biên). </w:t>
      </w:r>
      <w:r w:rsidRPr="00F16A57">
        <w:rPr>
          <w:i/>
        </w:rPr>
        <w:t>Vi sinh vật học</w:t>
      </w:r>
      <w:r w:rsidRPr="00A1652E">
        <w:t>. Nhà xuất bản Giáo dục, 2000.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[3]. Trần Hiếu Nhuệ, </w:t>
      </w:r>
      <w:r w:rsidRPr="00F16A57">
        <w:rPr>
          <w:i/>
        </w:rPr>
        <w:t>Thoát nước và xử lý nước thải công nghiệp</w:t>
      </w:r>
      <w:r w:rsidRPr="00A1652E">
        <w:t>, Nhà xuất bản Khoa học và Kỹ thuật, 2001.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[4]. Lê Xuân Phương. </w:t>
      </w:r>
      <w:r w:rsidRPr="00F16A57">
        <w:rPr>
          <w:i/>
        </w:rPr>
        <w:t>Vi sinh vật học công nghiệp</w:t>
      </w:r>
      <w:r w:rsidRPr="00A1652E">
        <w:t>. Nhà xuất bản Xây dựng, 2001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[5]. Trần Thị Thanh. </w:t>
      </w:r>
      <w:r w:rsidRPr="00F16A57">
        <w:rPr>
          <w:i/>
        </w:rPr>
        <w:t>Công nghệ Vi sinh.</w:t>
      </w:r>
      <w:r w:rsidRPr="00A1652E">
        <w:t xml:space="preserve"> Nhà xuất bản Giáo dục, 2001</w:t>
      </w:r>
    </w:p>
    <w:p w:rsidR="00A1652E" w:rsidRPr="00A1652E" w:rsidRDefault="00A1652E" w:rsidP="00A1652E">
      <w:pPr>
        <w:pStyle w:val="ListParagraph"/>
        <w:spacing w:before="60" w:after="60" w:line="312" w:lineRule="auto"/>
        <w:jc w:val="both"/>
      </w:pPr>
      <w:r w:rsidRPr="00A1652E">
        <w:t xml:space="preserve">[6]. Trần Thị Thu Hương, </w:t>
      </w:r>
      <w:r w:rsidRPr="00F16A57">
        <w:rPr>
          <w:i/>
        </w:rPr>
        <w:t>Giáo trình Các quá trình Sinh học trong công nghệ Môi trường</w:t>
      </w:r>
      <w:r w:rsidRPr="00A1652E">
        <w:t>, Khoa Môi trường, Trường Đại học Mỏ Địa chất</w:t>
      </w:r>
    </w:p>
    <w:p w:rsidR="00744C77" w:rsidRPr="003555B5" w:rsidRDefault="00F16A57" w:rsidP="00F16A5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80"/>
        <w:gridCol w:w="993"/>
        <w:gridCol w:w="850"/>
        <w:gridCol w:w="851"/>
        <w:gridCol w:w="3106"/>
      </w:tblGrid>
      <w:tr w:rsidR="00744C77" w:rsidRPr="003555B5" w:rsidTr="00340002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A1652E" w:rsidRPr="003555B5" w:rsidTr="00340002">
        <w:trPr>
          <w:trHeight w:val="8237"/>
        </w:trPr>
        <w:tc>
          <w:tcPr>
            <w:tcW w:w="830" w:type="dxa"/>
            <w:shd w:val="clear" w:color="auto" w:fill="auto"/>
            <w:vAlign w:val="center"/>
          </w:tcPr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0" w:type="dxa"/>
            <w:shd w:val="clear" w:color="auto" w:fill="auto"/>
          </w:tcPr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4C213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Pr="004C2138">
              <w:rPr>
                <w:b/>
                <w:bCs/>
                <w:sz w:val="24"/>
                <w:szCs w:val="24"/>
              </w:rPr>
              <w:t>CƠ SỞ SINH HỌC CỦA CÁC QUÁ TRÌNH XỬ LÝ Ô NHIỄM MÔI TRƯỜNG</w:t>
            </w:r>
          </w:p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1.1. Tình hình ô nhiễm môi trường hiện nay</w:t>
            </w:r>
          </w:p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1.2. Nguyên lý cơ bản của các quá trình</w:t>
            </w:r>
          </w:p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1.3. Sự nhiễm bẩn nguồn nước, quá trình tự làm sạch của nước nguồn (sông, hồ)</w:t>
            </w:r>
          </w:p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1.4. Các quá trình sinh học trong các công trình xử lý nước thiên nhiên</w:t>
            </w:r>
          </w:p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1.5. Vi sinh vật với quá trìn</w:t>
            </w:r>
            <w:r>
              <w:rPr>
                <w:sz w:val="24"/>
                <w:szCs w:val="24"/>
              </w:rPr>
              <w:t>h xử lý ô nhiễm môi trường nước</w:t>
            </w:r>
          </w:p>
        </w:tc>
        <w:tc>
          <w:tcPr>
            <w:tcW w:w="993" w:type="dxa"/>
            <w:shd w:val="clear" w:color="auto" w:fill="auto"/>
          </w:tcPr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A1652E" w:rsidRPr="003555B5" w:rsidRDefault="00A1652E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Pr="00ED4B46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</w:t>
            </w:r>
            <w:r>
              <w:rPr>
                <w:bCs/>
                <w:sz w:val="24"/>
                <w:szCs w:val="24"/>
                <w:lang w:val="nl-NL"/>
              </w:rPr>
              <w:t>, 2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[3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</w:t>
            </w:r>
            <w:r>
              <w:rPr>
                <w:bCs/>
                <w:sz w:val="24"/>
                <w:szCs w:val="24"/>
                <w:lang w:val="nl-NL"/>
              </w:rPr>
              <w:t>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80" w:type="dxa"/>
            <w:shd w:val="clear" w:color="auto" w:fill="auto"/>
          </w:tcPr>
          <w:p w:rsidR="00A1652E" w:rsidRPr="004C2138" w:rsidRDefault="00A1652E" w:rsidP="004C2138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4C2138">
              <w:rPr>
                <w:b/>
                <w:sz w:val="24"/>
                <w:szCs w:val="24"/>
              </w:rPr>
              <w:t>CHƯƠNG 2. NƯỚC THẢI VÀ CÁC QUÁ TRÌNH SINH HỌC TRONG XỬ LÝ NƯỚC THẢI</w:t>
            </w:r>
          </w:p>
          <w:p w:rsidR="00A1652E" w:rsidRPr="00C428BF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2.1. Các quá trình sinh học trong xử lý nước thải ở điều kiện hiếu khí</w:t>
            </w:r>
          </w:p>
        </w:tc>
        <w:tc>
          <w:tcPr>
            <w:tcW w:w="993" w:type="dxa"/>
            <w:shd w:val="clear" w:color="auto" w:fill="auto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Pr="00ED4B46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[3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</w:t>
            </w:r>
            <w:r>
              <w:rPr>
                <w:bCs/>
                <w:sz w:val="24"/>
                <w:szCs w:val="24"/>
                <w:lang w:val="nl-NL"/>
              </w:rPr>
              <w:t>0, mục 10.1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680" w:type="dxa"/>
            <w:shd w:val="clear" w:color="auto" w:fill="auto"/>
          </w:tcPr>
          <w:p w:rsidR="00A1652E" w:rsidRDefault="00A1652E" w:rsidP="004C2138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2: tiếp</w:t>
            </w:r>
          </w:p>
          <w:p w:rsidR="00A1652E" w:rsidRPr="00C428BF" w:rsidRDefault="00A1652E" w:rsidP="004C213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2.2. Các quá trình sinh học trong xử lý nước thải ở điều kiện kỵ khí</w:t>
            </w:r>
          </w:p>
        </w:tc>
        <w:tc>
          <w:tcPr>
            <w:tcW w:w="993" w:type="dxa"/>
            <w:shd w:val="clear" w:color="auto" w:fill="auto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Pr="003555B5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Pr="00ED4B46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[3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</w:t>
            </w:r>
            <w:r>
              <w:rPr>
                <w:bCs/>
                <w:sz w:val="24"/>
                <w:szCs w:val="24"/>
                <w:lang w:val="nl-NL"/>
              </w:rPr>
              <w:t>0, mục 10.2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80" w:type="dxa"/>
            <w:shd w:val="clear" w:color="auto" w:fill="auto"/>
          </w:tcPr>
          <w:p w:rsidR="00A1652E" w:rsidRDefault="00A1652E" w:rsidP="00C428BF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2: tiếp</w:t>
            </w:r>
          </w:p>
          <w:p w:rsidR="00A1652E" w:rsidRPr="004C2138" w:rsidRDefault="00A1652E" w:rsidP="00C428BF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lastRenderedPageBreak/>
              <w:t>2.3. Quá trình loại bỏ các chất dinh dưỡng bằng biện pháp sinh hoá</w:t>
            </w:r>
          </w:p>
          <w:p w:rsidR="00A1652E" w:rsidRDefault="00A1652E" w:rsidP="00C428BF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4C2138">
              <w:rPr>
                <w:sz w:val="24"/>
                <w:szCs w:val="24"/>
              </w:rPr>
              <w:t>2.4. Quá trình xử lý và sử dụng bùn cặn</w:t>
            </w:r>
          </w:p>
        </w:tc>
        <w:tc>
          <w:tcPr>
            <w:tcW w:w="993" w:type="dxa"/>
            <w:shd w:val="clear" w:color="auto" w:fill="auto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850" w:type="dxa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Default="00A1652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Pr="00ED4B46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>: Chương 1</w:t>
            </w:r>
            <w:r>
              <w:rPr>
                <w:bCs/>
                <w:sz w:val="24"/>
                <w:szCs w:val="24"/>
                <w:lang w:val="nl-NL"/>
              </w:rPr>
              <w:t xml:space="preserve">0, </w:t>
            </w:r>
            <w:r>
              <w:rPr>
                <w:bCs/>
                <w:sz w:val="24"/>
                <w:szCs w:val="24"/>
                <w:lang w:val="nl-NL"/>
              </w:rPr>
              <w:lastRenderedPageBreak/>
              <w:t>mục 10.3; 10.4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A1652E" w:rsidRPr="00904721" w:rsidRDefault="00A1652E" w:rsidP="00ED128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680" w:type="dxa"/>
            <w:shd w:val="clear" w:color="auto" w:fill="auto"/>
            <w:vAlign w:val="center"/>
          </w:tcPr>
          <w:p w:rsidR="00A1652E" w:rsidRDefault="00A1652E" w:rsidP="00ED128A">
            <w:pPr>
              <w:pStyle w:val="ListParagraph"/>
              <w:spacing w:line="312" w:lineRule="auto"/>
              <w:ind w:left="0"/>
              <w:jc w:val="both"/>
              <w:rPr>
                <w:b/>
              </w:rPr>
            </w:pPr>
            <w:r w:rsidRPr="00904721">
              <w:rPr>
                <w:b/>
                <w:bCs/>
                <w:lang w:val="nl-NL"/>
              </w:rPr>
              <w:t xml:space="preserve">Chương </w:t>
            </w:r>
            <w:r w:rsidRPr="00904721">
              <w:rPr>
                <w:b/>
                <w:bCs/>
                <w:lang w:val="vi-VN"/>
              </w:rPr>
              <w:t>3</w:t>
            </w:r>
            <w:r>
              <w:rPr>
                <w:b/>
                <w:bCs/>
              </w:rPr>
              <w:t xml:space="preserve">: </w:t>
            </w:r>
            <w:r w:rsidRPr="00904721">
              <w:rPr>
                <w:b/>
              </w:rPr>
              <w:t>CHẤT THẢI RẮN VÀ CÁC QUÁ TRÌNH SINH HỌC TRONG XỬ LÝ CHẤT THẢI RẮN</w:t>
            </w:r>
          </w:p>
          <w:p w:rsidR="00A1652E" w:rsidRDefault="00A1652E" w:rsidP="00ED128A">
            <w:pPr>
              <w:pStyle w:val="ListParagraph"/>
              <w:spacing w:line="312" w:lineRule="auto"/>
              <w:ind w:left="0"/>
              <w:jc w:val="both"/>
            </w:pPr>
            <w:r>
              <w:t xml:space="preserve">3.1. </w:t>
            </w:r>
            <w:r w:rsidRPr="00904721">
              <w:t>Khái niệm và nguồn gốc chất thải rắn</w:t>
            </w:r>
          </w:p>
          <w:p w:rsidR="00A1652E" w:rsidRDefault="00A1652E" w:rsidP="00ED128A">
            <w:pPr>
              <w:pStyle w:val="ListParagraph"/>
              <w:spacing w:line="312" w:lineRule="auto"/>
              <w:ind w:left="0"/>
              <w:jc w:val="both"/>
            </w:pPr>
            <w:r>
              <w:t xml:space="preserve">3.2. </w:t>
            </w:r>
            <w:r w:rsidRPr="00904721">
              <w:t>Các phương pháp sinh học xử lý chất thải rắn giàu chất hữu cơ</w:t>
            </w:r>
          </w:p>
          <w:p w:rsidR="00A1652E" w:rsidRPr="00C428BF" w:rsidRDefault="00A1652E" w:rsidP="00ED128A">
            <w:pPr>
              <w:pStyle w:val="ListParagraph"/>
              <w:spacing w:line="312" w:lineRule="auto"/>
              <w:ind w:left="0"/>
              <w:jc w:val="both"/>
            </w:pPr>
            <w:r>
              <w:t xml:space="preserve">3.2.1. </w:t>
            </w:r>
            <w:r w:rsidRPr="00904721">
              <w:t>Các phương pháp yếm khí</w:t>
            </w:r>
          </w:p>
        </w:tc>
        <w:tc>
          <w:tcPr>
            <w:tcW w:w="993" w:type="dxa"/>
            <w:shd w:val="clear" w:color="auto" w:fill="auto"/>
          </w:tcPr>
          <w:p w:rsidR="00A1652E" w:rsidRPr="00C428BF" w:rsidRDefault="00A1652E" w:rsidP="00C428B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50" w:type="dxa"/>
          </w:tcPr>
          <w:p w:rsidR="00A1652E" w:rsidRPr="00C428BF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428BF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Pr="00C428BF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3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[3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xem toàn bộ tài liệu này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3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1652E" w:rsidRPr="00904721" w:rsidRDefault="00A1652E" w:rsidP="00ED128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680" w:type="dxa"/>
            <w:shd w:val="clear" w:color="auto" w:fill="auto"/>
          </w:tcPr>
          <w:p w:rsidR="00A1652E" w:rsidRDefault="00A1652E" w:rsidP="00F8332A">
            <w:pPr>
              <w:pStyle w:val="ListParagraph"/>
              <w:spacing w:line="312" w:lineRule="auto"/>
              <w:ind w:left="0"/>
              <w:rPr>
                <w:b/>
                <w:bCs/>
              </w:rPr>
            </w:pPr>
            <w:r w:rsidRPr="00904721">
              <w:rPr>
                <w:b/>
                <w:bCs/>
                <w:lang w:val="nl-NL"/>
              </w:rPr>
              <w:t xml:space="preserve">Chương </w:t>
            </w:r>
            <w:r w:rsidRPr="00904721">
              <w:rPr>
                <w:b/>
                <w:bCs/>
                <w:lang w:val="vi-VN"/>
              </w:rPr>
              <w:t>3</w:t>
            </w:r>
            <w:r>
              <w:rPr>
                <w:b/>
                <w:bCs/>
              </w:rPr>
              <w:t>: tiếp</w:t>
            </w:r>
          </w:p>
          <w:p w:rsidR="00A1652E" w:rsidRDefault="00A1652E" w:rsidP="00F8332A">
            <w:pPr>
              <w:pStyle w:val="ListParagraph"/>
              <w:spacing w:line="312" w:lineRule="auto"/>
              <w:ind w:left="0"/>
            </w:pPr>
            <w:r>
              <w:t xml:space="preserve">3.2.1. </w:t>
            </w:r>
            <w:r w:rsidRPr="00904721">
              <w:t>Các phương pháp yếm khí</w:t>
            </w:r>
          </w:p>
          <w:p w:rsidR="00A1652E" w:rsidRPr="00904721" w:rsidRDefault="00A1652E" w:rsidP="00F8332A">
            <w:pPr>
              <w:pStyle w:val="ListParagraph"/>
              <w:spacing w:line="312" w:lineRule="auto"/>
              <w:ind w:left="0"/>
              <w:rPr>
                <w:b/>
                <w:bCs/>
                <w:lang w:val="nl-NL"/>
              </w:rPr>
            </w:pPr>
            <w:r>
              <w:t xml:space="preserve">3.2.2. </w:t>
            </w:r>
            <w:r w:rsidRPr="00904721">
              <w:t>Các phương pháp hiếu khí</w:t>
            </w:r>
          </w:p>
        </w:tc>
        <w:tc>
          <w:tcPr>
            <w:tcW w:w="993" w:type="dxa"/>
            <w:shd w:val="clear" w:color="auto" w:fill="auto"/>
          </w:tcPr>
          <w:p w:rsidR="00A1652E" w:rsidRDefault="00A1652E" w:rsidP="00C428B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50" w:type="dxa"/>
          </w:tcPr>
          <w:p w:rsidR="00A1652E" w:rsidRPr="00C428BF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3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[3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xem toàn bộ tài liệu này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3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F8332A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</w:tc>
      </w:tr>
      <w:tr w:rsidR="00A1652E" w:rsidRPr="003555B5" w:rsidTr="00340002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A1652E" w:rsidRDefault="00A1652E" w:rsidP="00ED128A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A1652E" w:rsidRPr="00EA2167" w:rsidRDefault="00A1652E" w:rsidP="00ED128A">
            <w:pPr>
              <w:pStyle w:val="ListParagraph"/>
              <w:spacing w:line="312" w:lineRule="auto"/>
              <w:ind w:left="0"/>
              <w:jc w:val="both"/>
            </w:pPr>
            <w:r w:rsidRPr="00EA2167">
              <w:rPr>
                <w:b/>
                <w:bCs/>
                <w:lang w:val="nl-NL"/>
              </w:rPr>
              <w:t xml:space="preserve">Chương 4: </w:t>
            </w:r>
            <w:r w:rsidRPr="00EA2167">
              <w:t>KHÍ THẢI VÀ CÁC QUÁ TRÌNH SINH HỌC TRONG XỬ LÝ KHÍ THẢI</w:t>
            </w:r>
          </w:p>
          <w:p w:rsidR="00A1652E" w:rsidRPr="00EA2167" w:rsidRDefault="00A1652E" w:rsidP="00EA2167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EA2167">
              <w:rPr>
                <w:sz w:val="24"/>
                <w:szCs w:val="24"/>
              </w:rPr>
              <w:t>4.1. Nguyên lý của quá trình xử lý khí thải</w:t>
            </w:r>
          </w:p>
          <w:p w:rsidR="00A1652E" w:rsidRPr="00EA2167" w:rsidRDefault="00A1652E" w:rsidP="00EA2167">
            <w:pPr>
              <w:spacing w:line="312" w:lineRule="auto"/>
              <w:jc w:val="both"/>
            </w:pPr>
            <w:r w:rsidRPr="00EA2167">
              <w:rPr>
                <w:sz w:val="24"/>
                <w:szCs w:val="24"/>
              </w:rPr>
              <w:t>4.2. Các quá trình sinh học trong xử lý khí thải</w:t>
            </w:r>
          </w:p>
        </w:tc>
        <w:tc>
          <w:tcPr>
            <w:tcW w:w="993" w:type="dxa"/>
            <w:shd w:val="clear" w:color="auto" w:fill="auto"/>
          </w:tcPr>
          <w:p w:rsidR="00A1652E" w:rsidRDefault="00A1652E" w:rsidP="00C428B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50" w:type="dxa"/>
          </w:tcPr>
          <w:p w:rsidR="00A1652E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A1652E" w:rsidRDefault="00A1652E" w:rsidP="00C428B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[4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4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ED4B4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>
              <w:rPr>
                <w:b/>
                <w:bCs/>
                <w:sz w:val="24"/>
                <w:szCs w:val="24"/>
                <w:lang w:val="nl-NL"/>
              </w:rPr>
              <w:t>[6</w:t>
            </w:r>
            <w:r w:rsidRPr="00ED4B46">
              <w:rPr>
                <w:b/>
                <w:bCs/>
                <w:sz w:val="24"/>
                <w:szCs w:val="24"/>
                <w:lang w:val="nl-NL"/>
              </w:rPr>
              <w:t>]</w:t>
            </w:r>
            <w:r w:rsidRPr="00ED4B46">
              <w:rPr>
                <w:bCs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sz w:val="24"/>
                <w:szCs w:val="24"/>
                <w:lang w:val="nl-NL"/>
              </w:rPr>
              <w:t>Chương 4</w:t>
            </w:r>
            <w:r w:rsidRPr="00ED4B46">
              <w:rPr>
                <w:bCs/>
                <w:sz w:val="24"/>
                <w:szCs w:val="24"/>
                <w:lang w:val="nl-NL"/>
              </w:rPr>
              <w:t>.</w:t>
            </w:r>
          </w:p>
          <w:p w:rsidR="00A1652E" w:rsidRPr="00357DF0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7DF0">
              <w:rPr>
                <w:bCs/>
                <w:color w:val="000000"/>
                <w:sz w:val="24"/>
                <w:szCs w:val="24"/>
                <w:lang w:val="de-DE"/>
              </w:rPr>
              <w:t>+ 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thêm các tài liệu còn lại để có kiến thức chung về vi sinh vật và các quá trình phân huỷ, biến đổi có vi sinh tham gia.</w:t>
            </w:r>
          </w:p>
          <w:p w:rsidR="00A1652E" w:rsidRPr="003555B5" w:rsidRDefault="00A1652E" w:rsidP="008075A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305A7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 xml:space="preserve">Hà nội, ngày </w:t>
            </w:r>
            <w:r w:rsidR="00305A7A"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tháng </w:t>
            </w:r>
            <w:r w:rsidR="00305A7A">
              <w:rPr>
                <w:sz w:val="24"/>
                <w:szCs w:val="24"/>
              </w:rPr>
              <w:t>…. năm 20…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</w:tr>
    </w:tbl>
    <w:p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2D3" w:rsidRDefault="007C62D3">
      <w:r>
        <w:separator/>
      </w:r>
    </w:p>
  </w:endnote>
  <w:endnote w:type="continuationSeparator" w:id="0">
    <w:p w:rsidR="007C62D3" w:rsidRDefault="007C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3075">
      <w:rPr>
        <w:rStyle w:val="PageNumber"/>
        <w:noProof/>
      </w:rPr>
      <w:t>6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2D3" w:rsidRDefault="007C62D3">
      <w:r>
        <w:separator/>
      </w:r>
    </w:p>
  </w:footnote>
  <w:footnote w:type="continuationSeparator" w:id="0">
    <w:p w:rsidR="007C62D3" w:rsidRDefault="007C6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F3B7E9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082BCB"/>
    <w:multiLevelType w:val="multilevel"/>
    <w:tmpl w:val="3B48C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>
    <w:nsid w:val="71CB539F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>
    <w:nsid w:val="73763BBD"/>
    <w:multiLevelType w:val="hybridMultilevel"/>
    <w:tmpl w:val="DED0816E"/>
    <w:lvl w:ilvl="0" w:tplc="E8C696B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2E6C28"/>
    <w:multiLevelType w:val="hybridMultilevel"/>
    <w:tmpl w:val="905A6AF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8E"/>
    <w:rsid w:val="00000056"/>
    <w:rsid w:val="0000526A"/>
    <w:rsid w:val="000142D5"/>
    <w:rsid w:val="00026105"/>
    <w:rsid w:val="00061141"/>
    <w:rsid w:val="00063DB5"/>
    <w:rsid w:val="00065D49"/>
    <w:rsid w:val="00070EF0"/>
    <w:rsid w:val="00073015"/>
    <w:rsid w:val="00092400"/>
    <w:rsid w:val="00095A1D"/>
    <w:rsid w:val="000B22B4"/>
    <w:rsid w:val="000B7B64"/>
    <w:rsid w:val="000D075E"/>
    <w:rsid w:val="000D19CF"/>
    <w:rsid w:val="000D6DC7"/>
    <w:rsid w:val="000F78FF"/>
    <w:rsid w:val="001265BC"/>
    <w:rsid w:val="00140D1D"/>
    <w:rsid w:val="001471E8"/>
    <w:rsid w:val="001807D1"/>
    <w:rsid w:val="001915A3"/>
    <w:rsid w:val="001D1591"/>
    <w:rsid w:val="001E49EF"/>
    <w:rsid w:val="001F2CFE"/>
    <w:rsid w:val="0020098C"/>
    <w:rsid w:val="00200F66"/>
    <w:rsid w:val="00202A25"/>
    <w:rsid w:val="00210206"/>
    <w:rsid w:val="0021245A"/>
    <w:rsid w:val="002360EC"/>
    <w:rsid w:val="00283190"/>
    <w:rsid w:val="00290C2F"/>
    <w:rsid w:val="00290CED"/>
    <w:rsid w:val="002949C1"/>
    <w:rsid w:val="00296F71"/>
    <w:rsid w:val="002A36D3"/>
    <w:rsid w:val="002A7D7D"/>
    <w:rsid w:val="002B0406"/>
    <w:rsid w:val="002B3774"/>
    <w:rsid w:val="002C3488"/>
    <w:rsid w:val="002C378E"/>
    <w:rsid w:val="002D63F9"/>
    <w:rsid w:val="00305A7A"/>
    <w:rsid w:val="00340002"/>
    <w:rsid w:val="003409C3"/>
    <w:rsid w:val="003555B5"/>
    <w:rsid w:val="00357DF0"/>
    <w:rsid w:val="00367502"/>
    <w:rsid w:val="00390D62"/>
    <w:rsid w:val="003961B0"/>
    <w:rsid w:val="003A6FA4"/>
    <w:rsid w:val="003B73BB"/>
    <w:rsid w:val="003C1296"/>
    <w:rsid w:val="003C42D3"/>
    <w:rsid w:val="003E0101"/>
    <w:rsid w:val="003F4BCD"/>
    <w:rsid w:val="003F5908"/>
    <w:rsid w:val="003F7694"/>
    <w:rsid w:val="004240DB"/>
    <w:rsid w:val="0042577A"/>
    <w:rsid w:val="00430D74"/>
    <w:rsid w:val="004377BB"/>
    <w:rsid w:val="004437C7"/>
    <w:rsid w:val="00464141"/>
    <w:rsid w:val="0047459D"/>
    <w:rsid w:val="0048413E"/>
    <w:rsid w:val="00485D68"/>
    <w:rsid w:val="00486DBE"/>
    <w:rsid w:val="00487E04"/>
    <w:rsid w:val="004900EB"/>
    <w:rsid w:val="0049105F"/>
    <w:rsid w:val="00495594"/>
    <w:rsid w:val="004A21C9"/>
    <w:rsid w:val="004A65CE"/>
    <w:rsid w:val="004B2147"/>
    <w:rsid w:val="004C2138"/>
    <w:rsid w:val="004D085E"/>
    <w:rsid w:val="004E14B4"/>
    <w:rsid w:val="004E309E"/>
    <w:rsid w:val="004F013A"/>
    <w:rsid w:val="00523F15"/>
    <w:rsid w:val="00534763"/>
    <w:rsid w:val="00534B5D"/>
    <w:rsid w:val="00536BEC"/>
    <w:rsid w:val="00551492"/>
    <w:rsid w:val="00553AEC"/>
    <w:rsid w:val="00575954"/>
    <w:rsid w:val="005C7771"/>
    <w:rsid w:val="005E6504"/>
    <w:rsid w:val="005F5F1E"/>
    <w:rsid w:val="0061018F"/>
    <w:rsid w:val="00612534"/>
    <w:rsid w:val="00625B5C"/>
    <w:rsid w:val="006406CA"/>
    <w:rsid w:val="006447AD"/>
    <w:rsid w:val="00654888"/>
    <w:rsid w:val="00662D20"/>
    <w:rsid w:val="00665547"/>
    <w:rsid w:val="00683A35"/>
    <w:rsid w:val="00695501"/>
    <w:rsid w:val="006A0E70"/>
    <w:rsid w:val="006A5431"/>
    <w:rsid w:val="006D03CF"/>
    <w:rsid w:val="006E5BAC"/>
    <w:rsid w:val="006F7950"/>
    <w:rsid w:val="00704082"/>
    <w:rsid w:val="007067F2"/>
    <w:rsid w:val="00707882"/>
    <w:rsid w:val="00733BDA"/>
    <w:rsid w:val="00744C77"/>
    <w:rsid w:val="00762F96"/>
    <w:rsid w:val="00775793"/>
    <w:rsid w:val="0077772C"/>
    <w:rsid w:val="00782E5E"/>
    <w:rsid w:val="007A0D4E"/>
    <w:rsid w:val="007A7F11"/>
    <w:rsid w:val="007B1760"/>
    <w:rsid w:val="007B7392"/>
    <w:rsid w:val="007C62D3"/>
    <w:rsid w:val="007C7CDF"/>
    <w:rsid w:val="007C7EDD"/>
    <w:rsid w:val="007D73AB"/>
    <w:rsid w:val="007F0886"/>
    <w:rsid w:val="007F33E1"/>
    <w:rsid w:val="007F7694"/>
    <w:rsid w:val="00831B0B"/>
    <w:rsid w:val="00852F90"/>
    <w:rsid w:val="008543C1"/>
    <w:rsid w:val="00864B29"/>
    <w:rsid w:val="00872E87"/>
    <w:rsid w:val="00875E93"/>
    <w:rsid w:val="0089682C"/>
    <w:rsid w:val="008973A9"/>
    <w:rsid w:val="008A4B2B"/>
    <w:rsid w:val="008C1294"/>
    <w:rsid w:val="008C4E59"/>
    <w:rsid w:val="008D09FC"/>
    <w:rsid w:val="008F198F"/>
    <w:rsid w:val="00904721"/>
    <w:rsid w:val="0090524F"/>
    <w:rsid w:val="0091264D"/>
    <w:rsid w:val="00926E23"/>
    <w:rsid w:val="009343D4"/>
    <w:rsid w:val="009439C6"/>
    <w:rsid w:val="00952045"/>
    <w:rsid w:val="00952B68"/>
    <w:rsid w:val="009540AF"/>
    <w:rsid w:val="00973D8D"/>
    <w:rsid w:val="00980CD1"/>
    <w:rsid w:val="009A19F7"/>
    <w:rsid w:val="009B3075"/>
    <w:rsid w:val="009C37E7"/>
    <w:rsid w:val="009D205C"/>
    <w:rsid w:val="009D624D"/>
    <w:rsid w:val="009E0BE8"/>
    <w:rsid w:val="009E52A6"/>
    <w:rsid w:val="00A01BDF"/>
    <w:rsid w:val="00A029FB"/>
    <w:rsid w:val="00A1652E"/>
    <w:rsid w:val="00A35151"/>
    <w:rsid w:val="00A44A33"/>
    <w:rsid w:val="00A4593F"/>
    <w:rsid w:val="00A46B68"/>
    <w:rsid w:val="00A5673A"/>
    <w:rsid w:val="00A63268"/>
    <w:rsid w:val="00A65F12"/>
    <w:rsid w:val="00A7164B"/>
    <w:rsid w:val="00A71680"/>
    <w:rsid w:val="00A718F9"/>
    <w:rsid w:val="00A76D37"/>
    <w:rsid w:val="00AA3332"/>
    <w:rsid w:val="00B10585"/>
    <w:rsid w:val="00B14CD1"/>
    <w:rsid w:val="00B16177"/>
    <w:rsid w:val="00B23623"/>
    <w:rsid w:val="00B25A8C"/>
    <w:rsid w:val="00B400C8"/>
    <w:rsid w:val="00B4219B"/>
    <w:rsid w:val="00B51514"/>
    <w:rsid w:val="00B571C2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491F"/>
    <w:rsid w:val="00BC2752"/>
    <w:rsid w:val="00BD1BD6"/>
    <w:rsid w:val="00BD1FE1"/>
    <w:rsid w:val="00BF2E2C"/>
    <w:rsid w:val="00C02961"/>
    <w:rsid w:val="00C03124"/>
    <w:rsid w:val="00C2548B"/>
    <w:rsid w:val="00C41392"/>
    <w:rsid w:val="00C428BF"/>
    <w:rsid w:val="00C53616"/>
    <w:rsid w:val="00C54134"/>
    <w:rsid w:val="00C56F7A"/>
    <w:rsid w:val="00C64E98"/>
    <w:rsid w:val="00C67476"/>
    <w:rsid w:val="00C7326B"/>
    <w:rsid w:val="00C8287E"/>
    <w:rsid w:val="00C869BC"/>
    <w:rsid w:val="00C91F8D"/>
    <w:rsid w:val="00CA7149"/>
    <w:rsid w:val="00CB0A27"/>
    <w:rsid w:val="00CC400E"/>
    <w:rsid w:val="00D15239"/>
    <w:rsid w:val="00D171C9"/>
    <w:rsid w:val="00D20B8C"/>
    <w:rsid w:val="00D46C15"/>
    <w:rsid w:val="00D61127"/>
    <w:rsid w:val="00D63879"/>
    <w:rsid w:val="00D66C67"/>
    <w:rsid w:val="00D84728"/>
    <w:rsid w:val="00D9645E"/>
    <w:rsid w:val="00DA409D"/>
    <w:rsid w:val="00DC3527"/>
    <w:rsid w:val="00DD5424"/>
    <w:rsid w:val="00DE1167"/>
    <w:rsid w:val="00DE7744"/>
    <w:rsid w:val="00E25CF8"/>
    <w:rsid w:val="00E43022"/>
    <w:rsid w:val="00E46710"/>
    <w:rsid w:val="00E60B71"/>
    <w:rsid w:val="00E60EC9"/>
    <w:rsid w:val="00E6594E"/>
    <w:rsid w:val="00E84486"/>
    <w:rsid w:val="00EA2167"/>
    <w:rsid w:val="00EA411E"/>
    <w:rsid w:val="00EA472E"/>
    <w:rsid w:val="00EB143E"/>
    <w:rsid w:val="00EC06C9"/>
    <w:rsid w:val="00EC0BF9"/>
    <w:rsid w:val="00EC71A8"/>
    <w:rsid w:val="00EE0A90"/>
    <w:rsid w:val="00EE3756"/>
    <w:rsid w:val="00EE5D69"/>
    <w:rsid w:val="00F0731C"/>
    <w:rsid w:val="00F10EE6"/>
    <w:rsid w:val="00F16A57"/>
    <w:rsid w:val="00F177BA"/>
    <w:rsid w:val="00F221F3"/>
    <w:rsid w:val="00F23D77"/>
    <w:rsid w:val="00F26E9C"/>
    <w:rsid w:val="00F4451D"/>
    <w:rsid w:val="00F54DB3"/>
    <w:rsid w:val="00F6205C"/>
    <w:rsid w:val="00F64AA3"/>
    <w:rsid w:val="00F8332A"/>
    <w:rsid w:val="00F96568"/>
    <w:rsid w:val="00FB136F"/>
    <w:rsid w:val="00FB5F7D"/>
    <w:rsid w:val="00FB745F"/>
    <w:rsid w:val="00FC2C9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B4219B"/>
    <w:pPr>
      <w:spacing w:after="120"/>
      <w:ind w:left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4219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B4219B"/>
    <w:pPr>
      <w:spacing w:after="120"/>
      <w:ind w:left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4219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7CE55-A3DB-416C-A690-4AE72294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74</TotalTime>
  <Pages>6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</cp:lastModifiedBy>
  <cp:revision>10</cp:revision>
  <cp:lastPrinted>2015-12-03T10:52:00Z</cp:lastPrinted>
  <dcterms:created xsi:type="dcterms:W3CDTF">2020-03-16T08:26:00Z</dcterms:created>
  <dcterms:modified xsi:type="dcterms:W3CDTF">2020-04-10T02:50:00Z</dcterms:modified>
</cp:coreProperties>
</file>