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D13D2D" w:rsidRPr="00D13D2D" w14:paraId="4D397F3D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6477A5E0" w14:textId="293F70CC" w:rsidR="00744C77" w:rsidRPr="00D13D2D" w:rsidRDefault="002C378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D13D2D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3A262B29" wp14:editId="65529809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5395FDD8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D13D2D">
              <w:rPr>
                <w:bCs/>
                <w:sz w:val="24"/>
              </w:rPr>
              <w:t>BỘ GI</w:t>
            </w:r>
            <w:r w:rsidR="00B65AB4" w:rsidRPr="00D13D2D">
              <w:rPr>
                <w:bCs/>
                <w:sz w:val="24"/>
              </w:rPr>
              <w:t>Á</w:t>
            </w:r>
            <w:r w:rsidR="00744C77" w:rsidRPr="00D13D2D">
              <w:rPr>
                <w:bCs/>
                <w:sz w:val="24"/>
              </w:rPr>
              <w:t>O DỤC VÀ ĐÀO TẠO</w:t>
            </w:r>
            <w:r w:rsidR="004A21C9" w:rsidRPr="00D13D2D">
              <w:rPr>
                <w:bCs/>
                <w:sz w:val="24"/>
              </w:rPr>
              <w:t xml:space="preserve"> </w:t>
            </w:r>
            <w:r w:rsidR="00744C77" w:rsidRPr="00D13D2D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D237BC2" w14:textId="77777777" w:rsidR="00744C77" w:rsidRPr="00D13D2D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D13D2D">
              <w:rPr>
                <w:b/>
                <w:bCs/>
                <w:sz w:val="24"/>
              </w:rPr>
              <w:t>CỘNG HÒA XÃ HỘI CHỦ NGHĨA VIỆT NAM</w:t>
            </w:r>
          </w:p>
          <w:p w14:paraId="354FB0AC" w14:textId="77777777" w:rsidR="00744C77" w:rsidRPr="00D13D2D" w:rsidRDefault="002C378E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D13D2D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2C9F90CD" wp14:editId="0082C1CC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7516AC1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D13D2D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14:paraId="31D32F50" w14:textId="77777777" w:rsidR="00744C77" w:rsidRPr="00D13D2D" w:rsidRDefault="00744C77" w:rsidP="00744C77">
      <w:pPr>
        <w:pStyle w:val="Normal1"/>
        <w:spacing w:before="0"/>
        <w:ind w:left="0" w:firstLine="0"/>
        <w:jc w:val="center"/>
        <w:rPr>
          <w:b/>
          <w:bCs/>
          <w:sz w:val="24"/>
        </w:rPr>
      </w:pPr>
    </w:p>
    <w:p w14:paraId="0DCAD5F9" w14:textId="77777777" w:rsidR="00744C77" w:rsidRPr="00D13D2D" w:rsidRDefault="00744C77" w:rsidP="00744C77">
      <w:pPr>
        <w:pStyle w:val="Normal1"/>
        <w:spacing w:before="240"/>
        <w:ind w:left="0" w:firstLine="0"/>
        <w:jc w:val="center"/>
        <w:rPr>
          <w:b/>
          <w:bCs/>
          <w:sz w:val="24"/>
          <w:lang w:val="vi-VN"/>
        </w:rPr>
      </w:pPr>
      <w:r w:rsidRPr="00D13D2D">
        <w:rPr>
          <w:b/>
          <w:bCs/>
          <w:sz w:val="24"/>
          <w:lang w:val="vi-VN"/>
        </w:rPr>
        <w:t>Đ</w:t>
      </w:r>
      <w:r w:rsidRPr="00D13D2D">
        <w:rPr>
          <w:b/>
          <w:bCs/>
          <w:sz w:val="24"/>
        </w:rPr>
        <w:t>Ề</w:t>
      </w:r>
      <w:r w:rsidRPr="00D13D2D">
        <w:rPr>
          <w:b/>
          <w:bCs/>
          <w:sz w:val="24"/>
          <w:lang w:val="vi-VN"/>
        </w:rPr>
        <w:t xml:space="preserve"> CƯƠNG CHI TIẾT HỌC PHẦN</w:t>
      </w:r>
    </w:p>
    <w:p w14:paraId="397F76FE" w14:textId="77777777" w:rsidR="006F0832" w:rsidRPr="00D13D2D" w:rsidRDefault="006F0832" w:rsidP="00744C77">
      <w:pPr>
        <w:pStyle w:val="Normal1"/>
        <w:spacing w:before="240"/>
        <w:ind w:left="0" w:firstLine="0"/>
        <w:jc w:val="center"/>
        <w:rPr>
          <w:bCs/>
          <w:sz w:val="24"/>
        </w:rPr>
      </w:pPr>
    </w:p>
    <w:p w14:paraId="7C596D22" w14:textId="15200290" w:rsidR="00DA0201" w:rsidRPr="00F420B0" w:rsidRDefault="00F420B0" w:rsidP="00F420B0">
      <w:pPr>
        <w:pStyle w:val="BodyText2"/>
        <w:spacing w:after="0" w:line="312" w:lineRule="auto"/>
        <w:jc w:val="both"/>
        <w:rPr>
          <w:i/>
        </w:rPr>
      </w:pPr>
      <w:r>
        <w:rPr>
          <w:b/>
          <w:bCs/>
          <w:sz w:val="24"/>
          <w:szCs w:val="24"/>
        </w:rPr>
        <w:t xml:space="preserve">1. </w:t>
      </w:r>
      <w:r w:rsidR="00744C77" w:rsidRPr="00826EC0">
        <w:rPr>
          <w:b/>
          <w:bCs/>
          <w:sz w:val="24"/>
          <w:szCs w:val="24"/>
        </w:rPr>
        <w:t>Tên</w:t>
      </w:r>
      <w:r w:rsidR="00744C77" w:rsidRPr="00826EC0">
        <w:rPr>
          <w:b/>
          <w:bCs/>
          <w:sz w:val="24"/>
          <w:szCs w:val="24"/>
          <w:lang w:val="vi-VN"/>
        </w:rPr>
        <w:t xml:space="preserve"> học phần</w:t>
      </w:r>
      <w:r w:rsidR="009540AF" w:rsidRPr="00826EC0">
        <w:rPr>
          <w:b/>
          <w:bCs/>
          <w:sz w:val="24"/>
          <w:szCs w:val="24"/>
        </w:rPr>
        <w:t xml:space="preserve">:  </w:t>
      </w:r>
      <w:r w:rsidR="00DA0201" w:rsidRPr="00826EC0">
        <w:rPr>
          <w:lang w:val="sv-SE"/>
        </w:rPr>
        <w:t xml:space="preserve"> </w:t>
      </w:r>
      <w:r w:rsidR="00C607D0" w:rsidRPr="00F420B0">
        <w:rPr>
          <w:i/>
          <w:lang w:val="sv-SE"/>
        </w:rPr>
        <w:t>An toàn, s</w:t>
      </w:r>
      <w:r w:rsidR="00453C0D" w:rsidRPr="00F420B0">
        <w:rPr>
          <w:i/>
          <w:lang w:val="sv-SE"/>
        </w:rPr>
        <w:t>ức khoẻ và môi trường</w:t>
      </w:r>
      <w:r w:rsidR="00826EC0" w:rsidRPr="00F420B0">
        <w:rPr>
          <w:i/>
          <w:lang w:val="sv-SE"/>
        </w:rPr>
        <w:t xml:space="preserve"> (</w:t>
      </w:r>
      <w:r w:rsidR="00453C0D" w:rsidRPr="00F420B0">
        <w:rPr>
          <w:i/>
          <w:lang w:val="sv-SE"/>
        </w:rPr>
        <w:t>Heath,</w:t>
      </w:r>
      <w:r w:rsidR="00AA4EEA" w:rsidRPr="00F420B0">
        <w:rPr>
          <w:i/>
        </w:rPr>
        <w:t xml:space="preserve"> safety</w:t>
      </w:r>
      <w:r w:rsidR="00C607D0" w:rsidRPr="00F420B0">
        <w:rPr>
          <w:i/>
        </w:rPr>
        <w:t xml:space="preserve"> </w:t>
      </w:r>
      <w:r w:rsidR="00453C0D" w:rsidRPr="00F420B0">
        <w:rPr>
          <w:i/>
        </w:rPr>
        <w:t>and Environment</w:t>
      </w:r>
      <w:r>
        <w:rPr>
          <w:i/>
        </w:rPr>
        <w:t>)</w:t>
      </w:r>
    </w:p>
    <w:p w14:paraId="0DBC9EC0" w14:textId="080EFD39" w:rsidR="00DA0201" w:rsidRPr="00D13D2D" w:rsidRDefault="00DA0201" w:rsidP="006F0832">
      <w:pPr>
        <w:pStyle w:val="ListParagraph"/>
        <w:spacing w:line="312" w:lineRule="auto"/>
        <w:ind w:left="0"/>
        <w:jc w:val="both"/>
        <w:rPr>
          <w:lang w:val="sv-SE"/>
        </w:rPr>
      </w:pPr>
      <w:r w:rsidRPr="00D13D2D">
        <w:rPr>
          <w:b/>
          <w:bCs/>
          <w:lang w:val="sv-SE"/>
        </w:rPr>
        <w:t xml:space="preserve">Mã học phần: </w:t>
      </w:r>
      <w:r w:rsidR="00ED734C" w:rsidRPr="00F420B0">
        <w:rPr>
          <w:bCs/>
          <w:lang w:val="sv-SE"/>
        </w:rPr>
        <w:t xml:space="preserve"> 7110201</w:t>
      </w:r>
    </w:p>
    <w:p w14:paraId="1822E6B9" w14:textId="3839B91B" w:rsidR="004757D4" w:rsidRPr="00D13D2D" w:rsidRDefault="004757D4" w:rsidP="006F0832">
      <w:pPr>
        <w:pStyle w:val="ListParagraph"/>
        <w:spacing w:line="312" w:lineRule="auto"/>
        <w:ind w:left="0"/>
        <w:jc w:val="both"/>
        <w:rPr>
          <w:lang w:val="sv-SE"/>
        </w:rPr>
      </w:pPr>
      <w:r w:rsidRPr="00D13D2D">
        <w:rPr>
          <w:b/>
          <w:bCs/>
          <w:lang w:val="sv-SE"/>
        </w:rPr>
        <w:t>Số tín chỉ</w:t>
      </w:r>
      <w:r w:rsidRPr="00D13D2D">
        <w:rPr>
          <w:b/>
          <w:bCs/>
          <w:lang w:val="vi-VN"/>
        </w:rPr>
        <w:t xml:space="preserve"> học phần</w:t>
      </w:r>
      <w:r w:rsidRPr="00D13D2D">
        <w:rPr>
          <w:b/>
          <w:bCs/>
          <w:lang w:val="sv-SE"/>
        </w:rPr>
        <w:t xml:space="preserve">: </w:t>
      </w:r>
      <w:r w:rsidRPr="00D13D2D">
        <w:rPr>
          <w:lang w:val="sv-SE"/>
        </w:rPr>
        <w:t>2 (2-0-4)</w:t>
      </w:r>
      <w:r w:rsidR="00F420B0">
        <w:rPr>
          <w:lang w:val="sv-SE"/>
        </w:rPr>
        <w:t>, học trong 8 tuần</w:t>
      </w:r>
    </w:p>
    <w:p w14:paraId="0DF9F8D0" w14:textId="77777777" w:rsidR="004757D4" w:rsidRPr="00D13D2D" w:rsidRDefault="004757D4" w:rsidP="006F0832">
      <w:pPr>
        <w:pStyle w:val="ListParagraph"/>
        <w:spacing w:line="312" w:lineRule="auto"/>
        <w:ind w:left="0"/>
        <w:jc w:val="both"/>
        <w:rPr>
          <w:b/>
          <w:bCs/>
          <w:lang w:val="sv-SE"/>
        </w:rPr>
      </w:pPr>
      <w:r w:rsidRPr="00D13D2D">
        <w:rPr>
          <w:b/>
          <w:bCs/>
          <w:lang w:val="sv-SE"/>
        </w:rPr>
        <w:t xml:space="preserve"> </w:t>
      </w:r>
      <w:r w:rsidRPr="00D13D2D">
        <w:rPr>
          <w:b/>
          <w:bCs/>
          <w:lang w:val="vi-VN"/>
        </w:rPr>
        <w:t>Số tiết học phần</w:t>
      </w:r>
      <w:r w:rsidRPr="00D13D2D">
        <w:rPr>
          <w:b/>
          <w:bCs/>
          <w:lang w:val="sv-SE"/>
        </w:rPr>
        <w:t>:</w:t>
      </w:r>
    </w:p>
    <w:p w14:paraId="49CB007B" w14:textId="32647CDE" w:rsidR="004757D4" w:rsidRPr="00D13D2D" w:rsidRDefault="004757D4" w:rsidP="006F0832">
      <w:pPr>
        <w:pStyle w:val="ListParagraph"/>
        <w:spacing w:line="312" w:lineRule="auto"/>
        <w:ind w:left="0"/>
        <w:jc w:val="both"/>
        <w:rPr>
          <w:lang w:val="vi-VN"/>
        </w:rPr>
      </w:pPr>
      <w:r w:rsidRPr="00D13D2D">
        <w:rPr>
          <w:lang w:val="sv-SE"/>
        </w:rPr>
        <w:t xml:space="preserve"> </w:t>
      </w:r>
      <w:r w:rsidR="006F0832" w:rsidRPr="00D13D2D">
        <w:rPr>
          <w:lang w:val="sv-SE"/>
        </w:rPr>
        <w:tab/>
      </w:r>
      <w:r w:rsidRPr="00D13D2D">
        <w:rPr>
          <w:lang w:val="vi-VN"/>
        </w:rPr>
        <w:t xml:space="preserve">Lý thuyết 30 tiết; </w:t>
      </w:r>
      <w:r w:rsidR="00826EC0">
        <w:rPr>
          <w:lang w:val="vi-VN"/>
        </w:rPr>
        <w:tab/>
      </w:r>
      <w:r w:rsidR="00826EC0">
        <w:rPr>
          <w:lang w:val="vi-VN"/>
        </w:rPr>
        <w:tab/>
      </w:r>
      <w:r w:rsidRPr="00D13D2D">
        <w:rPr>
          <w:lang w:val="vi-VN"/>
        </w:rPr>
        <w:t xml:space="preserve">Bài tập </w:t>
      </w:r>
      <w:r w:rsidRPr="00D13D2D">
        <w:rPr>
          <w:lang w:val="sv-SE"/>
        </w:rPr>
        <w:t>0</w:t>
      </w:r>
      <w:r w:rsidRPr="00D13D2D">
        <w:rPr>
          <w:lang w:val="vi-VN"/>
        </w:rPr>
        <w:t xml:space="preserve"> tiết; </w:t>
      </w:r>
      <w:r w:rsidR="00826EC0">
        <w:rPr>
          <w:lang w:val="vi-VN"/>
        </w:rPr>
        <w:tab/>
      </w:r>
      <w:r w:rsidR="00826EC0">
        <w:rPr>
          <w:lang w:val="vi-VN"/>
        </w:rPr>
        <w:tab/>
      </w:r>
      <w:r w:rsidRPr="00D13D2D">
        <w:rPr>
          <w:lang w:val="vi-VN"/>
        </w:rPr>
        <w:t xml:space="preserve">Thực hành 0 tiết </w:t>
      </w:r>
    </w:p>
    <w:p w14:paraId="0BDE3C03" w14:textId="7863FF5F" w:rsidR="004757D4" w:rsidRPr="00D13D2D" w:rsidRDefault="004757D4" w:rsidP="006F0832">
      <w:pPr>
        <w:pStyle w:val="BodyText2"/>
        <w:spacing w:after="0" w:line="312" w:lineRule="auto"/>
        <w:ind w:left="2080" w:hanging="2080"/>
        <w:rPr>
          <w:bCs/>
          <w:sz w:val="24"/>
          <w:szCs w:val="24"/>
          <w:lang w:val="vi-VN"/>
        </w:rPr>
      </w:pPr>
      <w:r w:rsidRPr="00D13D2D">
        <w:rPr>
          <w:sz w:val="24"/>
          <w:szCs w:val="24"/>
          <w:lang w:val="vi-VN"/>
        </w:rPr>
        <w:t xml:space="preserve">        </w:t>
      </w:r>
      <w:r w:rsidR="006F0832" w:rsidRPr="00D13D2D">
        <w:rPr>
          <w:sz w:val="24"/>
          <w:szCs w:val="24"/>
          <w:lang w:val="vi-VN"/>
        </w:rPr>
        <w:t xml:space="preserve">    </w:t>
      </w:r>
      <w:r w:rsidRPr="00D13D2D">
        <w:rPr>
          <w:sz w:val="24"/>
          <w:szCs w:val="24"/>
          <w:lang w:val="vi-VN"/>
        </w:rPr>
        <w:t xml:space="preserve">Thực tập: 0 ; </w:t>
      </w:r>
      <w:r w:rsidR="00826EC0">
        <w:rPr>
          <w:sz w:val="24"/>
          <w:szCs w:val="24"/>
          <w:lang w:val="vi-VN"/>
        </w:rPr>
        <w:tab/>
      </w:r>
      <w:r w:rsidR="00826EC0">
        <w:rPr>
          <w:sz w:val="24"/>
          <w:szCs w:val="24"/>
          <w:lang w:val="vi-VN"/>
        </w:rPr>
        <w:tab/>
      </w:r>
      <w:r w:rsidR="00826EC0">
        <w:rPr>
          <w:sz w:val="24"/>
          <w:szCs w:val="24"/>
          <w:lang w:val="vi-VN"/>
        </w:rPr>
        <w:tab/>
      </w:r>
      <w:r w:rsidR="00826EC0">
        <w:rPr>
          <w:sz w:val="24"/>
          <w:szCs w:val="24"/>
          <w:lang w:val="vi-VN"/>
        </w:rPr>
        <w:tab/>
      </w:r>
      <w:r w:rsidRPr="00D13D2D">
        <w:rPr>
          <w:sz w:val="24"/>
          <w:szCs w:val="24"/>
          <w:lang w:val="vi-VN"/>
        </w:rPr>
        <w:t xml:space="preserve">Đồ án: 0; </w:t>
      </w:r>
      <w:r w:rsidR="00826EC0">
        <w:rPr>
          <w:sz w:val="24"/>
          <w:szCs w:val="24"/>
          <w:lang w:val="vi-VN"/>
        </w:rPr>
        <w:tab/>
      </w:r>
      <w:r w:rsidR="00826EC0">
        <w:rPr>
          <w:sz w:val="24"/>
          <w:szCs w:val="24"/>
          <w:lang w:val="vi-VN"/>
        </w:rPr>
        <w:tab/>
      </w:r>
      <w:r w:rsidRPr="00D13D2D">
        <w:rPr>
          <w:sz w:val="24"/>
          <w:szCs w:val="24"/>
          <w:lang w:val="vi-VN"/>
        </w:rPr>
        <w:t>Tự học: 60;</w:t>
      </w:r>
    </w:p>
    <w:p w14:paraId="67B103F2" w14:textId="08319AEE" w:rsidR="00744C77" w:rsidRPr="00D13D2D" w:rsidRDefault="00F420B0" w:rsidP="00F420B0">
      <w:pPr>
        <w:pStyle w:val="BodyText2"/>
        <w:spacing w:after="0" w:line="312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sz w:val="24"/>
          <w:szCs w:val="24"/>
        </w:rPr>
        <w:t xml:space="preserve">2. </w:t>
      </w:r>
      <w:r w:rsidR="00744C77" w:rsidRPr="00D13D2D">
        <w:rPr>
          <w:b/>
          <w:bCs/>
          <w:sz w:val="24"/>
          <w:szCs w:val="24"/>
          <w:lang w:val="vi-VN"/>
        </w:rPr>
        <w:t xml:space="preserve">Đơn vị </w:t>
      </w:r>
      <w:r w:rsidR="004A21C9" w:rsidRPr="00D13D2D">
        <w:rPr>
          <w:b/>
          <w:bCs/>
          <w:sz w:val="24"/>
          <w:szCs w:val="24"/>
          <w:lang w:val="vi-VN"/>
        </w:rPr>
        <w:t xml:space="preserve">quản lý </w:t>
      </w:r>
      <w:r w:rsidR="00744C77" w:rsidRPr="00D13D2D">
        <w:rPr>
          <w:b/>
          <w:bCs/>
          <w:sz w:val="24"/>
          <w:szCs w:val="24"/>
          <w:lang w:val="vi-VN"/>
        </w:rPr>
        <w:t>học phần</w:t>
      </w:r>
    </w:p>
    <w:p w14:paraId="0CF15859" w14:textId="327F098E" w:rsidR="003F5908" w:rsidRPr="00D13D2D" w:rsidRDefault="006447AD" w:rsidP="006F0832">
      <w:pPr>
        <w:pStyle w:val="BodyText2"/>
        <w:tabs>
          <w:tab w:val="left" w:pos="5670"/>
        </w:tabs>
        <w:spacing w:after="0" w:line="312" w:lineRule="auto"/>
        <w:ind w:firstLine="11"/>
        <w:jc w:val="both"/>
        <w:rPr>
          <w:b/>
          <w:sz w:val="24"/>
          <w:szCs w:val="24"/>
          <w:lang w:val="vi-VN"/>
        </w:rPr>
      </w:pPr>
      <w:r w:rsidRPr="00D13D2D">
        <w:rPr>
          <w:b/>
          <w:sz w:val="24"/>
          <w:szCs w:val="24"/>
          <w:lang w:val="vi-VN"/>
        </w:rPr>
        <w:t>2.1.</w:t>
      </w:r>
      <w:r w:rsidR="003555B5" w:rsidRPr="00D13D2D">
        <w:rPr>
          <w:b/>
          <w:sz w:val="24"/>
          <w:szCs w:val="24"/>
          <w:lang w:val="vi-VN"/>
        </w:rPr>
        <w:t xml:space="preserve"> </w:t>
      </w:r>
      <w:r w:rsidR="003F5908" w:rsidRPr="00D13D2D">
        <w:rPr>
          <w:b/>
          <w:sz w:val="24"/>
          <w:szCs w:val="24"/>
          <w:lang w:val="vi-VN"/>
        </w:rPr>
        <w:t>Giảng viên giảng dạy:</w:t>
      </w:r>
      <w:r w:rsidR="006D03CF" w:rsidRPr="00D13D2D">
        <w:rPr>
          <w:b/>
          <w:sz w:val="24"/>
          <w:szCs w:val="24"/>
          <w:lang w:val="vi-VN"/>
        </w:rPr>
        <w:tab/>
      </w:r>
      <w:r w:rsidR="00826EC0">
        <w:rPr>
          <w:b/>
          <w:sz w:val="24"/>
          <w:szCs w:val="24"/>
          <w:lang w:val="vi-VN"/>
        </w:rPr>
        <w:tab/>
      </w:r>
      <w:r w:rsidR="006D03CF" w:rsidRPr="00D13D2D">
        <w:rPr>
          <w:b/>
          <w:sz w:val="24"/>
          <w:szCs w:val="24"/>
          <w:lang w:val="vi-VN"/>
        </w:rPr>
        <w:t>Mã giảng viên</w:t>
      </w:r>
    </w:p>
    <w:p w14:paraId="21D7045C" w14:textId="60506B4F" w:rsidR="004757D4" w:rsidRPr="00D13D2D" w:rsidRDefault="00F420B0" w:rsidP="00F420B0">
      <w:pPr>
        <w:pStyle w:val="BodyText2"/>
        <w:tabs>
          <w:tab w:val="left" w:pos="5954"/>
        </w:tabs>
        <w:spacing w:after="0" w:line="312" w:lineRule="auto"/>
        <w:ind w:firstLine="426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1. ThS. Nguyễn Quang Minh</w:t>
      </w:r>
      <w:r w:rsidR="004757D4" w:rsidRPr="00D13D2D">
        <w:rPr>
          <w:sz w:val="24"/>
          <w:szCs w:val="24"/>
          <w:lang w:val="vi-VN"/>
        </w:rPr>
        <w:t xml:space="preserve"> </w:t>
      </w:r>
      <w:r w:rsidR="00826EC0">
        <w:rPr>
          <w:sz w:val="24"/>
          <w:szCs w:val="24"/>
          <w:lang w:val="vi-VN"/>
        </w:rPr>
        <w:t xml:space="preserve">                                              </w:t>
      </w:r>
      <w:r>
        <w:rPr>
          <w:sz w:val="24"/>
          <w:szCs w:val="24"/>
        </w:rPr>
        <w:t xml:space="preserve"> </w:t>
      </w:r>
      <w:r w:rsidR="00826EC0">
        <w:rPr>
          <w:sz w:val="24"/>
          <w:szCs w:val="24"/>
          <w:lang w:val="vi-VN"/>
        </w:rPr>
        <w:t xml:space="preserve"> </w:t>
      </w:r>
      <w:r w:rsidR="004757D4" w:rsidRPr="00D13D2D">
        <w:rPr>
          <w:sz w:val="24"/>
          <w:szCs w:val="24"/>
          <w:lang w:val="vi-VN"/>
        </w:rPr>
        <w:t>0408-10</w:t>
      </w:r>
    </w:p>
    <w:p w14:paraId="50CEEF79" w14:textId="33599869" w:rsidR="004757D4" w:rsidRPr="00D13D2D" w:rsidRDefault="004757D4" w:rsidP="00F420B0">
      <w:pPr>
        <w:pStyle w:val="BodyText2"/>
        <w:tabs>
          <w:tab w:val="left" w:pos="5954"/>
        </w:tabs>
        <w:spacing w:after="0" w:line="312" w:lineRule="auto"/>
        <w:ind w:firstLine="426"/>
        <w:jc w:val="both"/>
        <w:rPr>
          <w:sz w:val="24"/>
          <w:szCs w:val="24"/>
          <w:lang w:val="vi-VN"/>
        </w:rPr>
      </w:pPr>
      <w:r w:rsidRPr="00D13D2D">
        <w:rPr>
          <w:sz w:val="24"/>
          <w:szCs w:val="24"/>
          <w:lang w:val="vi-VN"/>
        </w:rPr>
        <w:t xml:space="preserve">2. ThS. </w:t>
      </w:r>
      <w:r w:rsidR="008B6066" w:rsidRPr="00D13D2D">
        <w:rPr>
          <w:sz w:val="24"/>
          <w:szCs w:val="24"/>
          <w:lang w:val="vi-VN"/>
        </w:rPr>
        <w:t>Đỗ Cao Cường.</w:t>
      </w:r>
      <w:r w:rsidR="00826EC0">
        <w:rPr>
          <w:sz w:val="24"/>
          <w:szCs w:val="24"/>
          <w:lang w:val="vi-VN"/>
        </w:rPr>
        <w:t xml:space="preserve">                                                          </w:t>
      </w:r>
      <w:r w:rsidRPr="00D13D2D">
        <w:rPr>
          <w:sz w:val="24"/>
          <w:szCs w:val="24"/>
          <w:lang w:val="vi-VN"/>
        </w:rPr>
        <w:t>0408-</w:t>
      </w:r>
      <w:r w:rsidR="006F0832" w:rsidRPr="00D13D2D">
        <w:rPr>
          <w:sz w:val="24"/>
          <w:szCs w:val="24"/>
          <w:lang w:val="vi-VN"/>
        </w:rPr>
        <w:t>07</w:t>
      </w:r>
    </w:p>
    <w:p w14:paraId="2DC5DBAF" w14:textId="77777777" w:rsidR="00744C77" w:rsidRPr="00D13D2D" w:rsidRDefault="006447AD" w:rsidP="006F0832">
      <w:pPr>
        <w:pStyle w:val="BodyText2"/>
        <w:spacing w:after="0" w:line="312" w:lineRule="auto"/>
        <w:ind w:hanging="70"/>
        <w:jc w:val="both"/>
        <w:rPr>
          <w:b/>
          <w:sz w:val="24"/>
          <w:szCs w:val="24"/>
          <w:lang w:val="vi-VN"/>
        </w:rPr>
      </w:pPr>
      <w:r w:rsidRPr="00D13D2D">
        <w:rPr>
          <w:b/>
          <w:sz w:val="24"/>
          <w:szCs w:val="24"/>
          <w:lang w:val="vi-VN"/>
        </w:rPr>
        <w:t>2.2</w:t>
      </w:r>
      <w:r w:rsidR="003555B5" w:rsidRPr="00D13D2D">
        <w:rPr>
          <w:b/>
          <w:sz w:val="24"/>
          <w:szCs w:val="24"/>
          <w:lang w:val="vi-VN"/>
        </w:rPr>
        <w:t xml:space="preserve">. </w:t>
      </w:r>
      <w:r w:rsidR="006F0832" w:rsidRPr="00D13D2D">
        <w:rPr>
          <w:b/>
          <w:sz w:val="24"/>
          <w:szCs w:val="24"/>
          <w:lang w:val="vi-VN"/>
        </w:rPr>
        <w:t xml:space="preserve">  </w:t>
      </w:r>
      <w:r w:rsidR="00744C77" w:rsidRPr="00D13D2D">
        <w:rPr>
          <w:b/>
          <w:sz w:val="24"/>
          <w:szCs w:val="24"/>
          <w:lang w:val="vi-VN"/>
        </w:rPr>
        <w:t>Bộ môn:</w:t>
      </w:r>
      <w:r w:rsidR="00DA0201" w:rsidRPr="00D13D2D">
        <w:rPr>
          <w:b/>
          <w:sz w:val="24"/>
          <w:szCs w:val="24"/>
          <w:lang w:val="vi-VN"/>
        </w:rPr>
        <w:t xml:space="preserve"> </w:t>
      </w:r>
      <w:r w:rsidR="00DA0201" w:rsidRPr="00F420B0">
        <w:rPr>
          <w:sz w:val="24"/>
          <w:szCs w:val="24"/>
          <w:lang w:val="vi-VN"/>
        </w:rPr>
        <w:t>Địa sinh thái và Công nghệ môi trường</w:t>
      </w:r>
    </w:p>
    <w:p w14:paraId="1A89A38A" w14:textId="77777777" w:rsidR="00744C77" w:rsidRPr="00D13D2D" w:rsidRDefault="006447AD" w:rsidP="006F0832">
      <w:pPr>
        <w:pStyle w:val="BodyText2"/>
        <w:tabs>
          <w:tab w:val="num" w:pos="520"/>
        </w:tabs>
        <w:spacing w:after="0" w:line="312" w:lineRule="auto"/>
        <w:ind w:hanging="70"/>
        <w:jc w:val="both"/>
        <w:rPr>
          <w:sz w:val="24"/>
          <w:szCs w:val="24"/>
          <w:lang w:val="vi-VN"/>
        </w:rPr>
      </w:pPr>
      <w:r w:rsidRPr="00D13D2D">
        <w:rPr>
          <w:b/>
          <w:sz w:val="24"/>
          <w:szCs w:val="24"/>
          <w:lang w:val="vi-VN"/>
        </w:rPr>
        <w:t xml:space="preserve">2.3. </w:t>
      </w:r>
      <w:r w:rsidR="006F0832" w:rsidRPr="00D13D2D">
        <w:rPr>
          <w:b/>
          <w:sz w:val="24"/>
          <w:szCs w:val="24"/>
        </w:rPr>
        <w:t xml:space="preserve">  </w:t>
      </w:r>
      <w:r w:rsidRPr="00D13D2D">
        <w:rPr>
          <w:b/>
          <w:sz w:val="24"/>
          <w:szCs w:val="24"/>
          <w:lang w:val="vi-VN"/>
        </w:rPr>
        <w:t>Khoa</w:t>
      </w:r>
      <w:r w:rsidRPr="00D13D2D">
        <w:rPr>
          <w:b/>
          <w:sz w:val="24"/>
          <w:szCs w:val="24"/>
        </w:rPr>
        <w:t>:</w:t>
      </w:r>
      <w:r w:rsidR="00DA0201" w:rsidRPr="00D13D2D">
        <w:rPr>
          <w:b/>
          <w:sz w:val="24"/>
          <w:szCs w:val="24"/>
          <w:lang w:val="vi-VN"/>
        </w:rPr>
        <w:t xml:space="preserve"> </w:t>
      </w:r>
      <w:r w:rsidR="00DA0201" w:rsidRPr="00F420B0">
        <w:rPr>
          <w:sz w:val="24"/>
          <w:szCs w:val="24"/>
          <w:lang w:val="vi-VN"/>
        </w:rPr>
        <w:t>Môi trường</w:t>
      </w:r>
    </w:p>
    <w:p w14:paraId="2D53AC3E" w14:textId="72115F25" w:rsidR="00744C77" w:rsidRDefault="00F420B0" w:rsidP="00F420B0">
      <w:pPr>
        <w:pStyle w:val="BodyText2"/>
        <w:spacing w:after="0" w:line="312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sz w:val="24"/>
          <w:szCs w:val="24"/>
        </w:rPr>
        <w:t xml:space="preserve">3. </w:t>
      </w:r>
      <w:r w:rsidR="00744C77" w:rsidRPr="00D13D2D">
        <w:rPr>
          <w:b/>
          <w:bCs/>
          <w:sz w:val="24"/>
          <w:szCs w:val="24"/>
          <w:lang w:val="vi-VN"/>
        </w:rPr>
        <w:t xml:space="preserve">Điều kiện </w:t>
      </w:r>
      <w:r w:rsidR="00DA409D" w:rsidRPr="00D13D2D">
        <w:rPr>
          <w:b/>
          <w:bCs/>
          <w:sz w:val="24"/>
          <w:szCs w:val="24"/>
          <w:lang w:val="vi-VN"/>
        </w:rPr>
        <w:t>học học phần</w:t>
      </w:r>
      <w:r w:rsidR="00BA09EA" w:rsidRPr="00D13D2D">
        <w:rPr>
          <w:b/>
          <w:bCs/>
          <w:sz w:val="24"/>
          <w:szCs w:val="24"/>
          <w:lang w:val="vi-VN"/>
        </w:rPr>
        <w:t xml:space="preserve"> </w:t>
      </w:r>
    </w:p>
    <w:p w14:paraId="203B8189" w14:textId="77777777" w:rsidR="00826EC0" w:rsidRDefault="00826EC0" w:rsidP="00826EC0">
      <w:pPr>
        <w:pStyle w:val="BodyText2"/>
        <w:spacing w:after="0" w:line="312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3.1.  Điều kiện tiên quyết: </w:t>
      </w:r>
      <w:r>
        <w:rPr>
          <w:bCs/>
          <w:sz w:val="24"/>
          <w:szCs w:val="24"/>
        </w:rPr>
        <w:t>Không</w:t>
      </w:r>
    </w:p>
    <w:p w14:paraId="6896EAB6" w14:textId="1DE63840" w:rsidR="008B6066" w:rsidRPr="00826EC0" w:rsidRDefault="00826EC0" w:rsidP="00826EC0">
      <w:pPr>
        <w:pStyle w:val="BodyText2"/>
        <w:spacing w:after="0" w:line="312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3.2. </w:t>
      </w:r>
      <w:r w:rsidR="008B6066" w:rsidRPr="00D13D2D">
        <w:rPr>
          <w:b/>
          <w:bCs/>
          <w:sz w:val="24"/>
          <w:szCs w:val="24"/>
          <w:lang w:val="vi-VN"/>
        </w:rPr>
        <w:t xml:space="preserve">Môn học </w:t>
      </w:r>
      <w:r>
        <w:rPr>
          <w:b/>
          <w:bCs/>
          <w:sz w:val="24"/>
          <w:szCs w:val="24"/>
        </w:rPr>
        <w:t>học trước</w:t>
      </w:r>
      <w:r w:rsidR="008B6066" w:rsidRPr="00D13D2D">
        <w:rPr>
          <w:b/>
          <w:bCs/>
          <w:sz w:val="24"/>
          <w:szCs w:val="24"/>
          <w:lang w:val="vi-VN"/>
        </w:rPr>
        <w:t xml:space="preserve">: </w:t>
      </w:r>
      <w:r w:rsidR="008B6066" w:rsidRPr="00D13D2D">
        <w:rPr>
          <w:sz w:val="24"/>
          <w:szCs w:val="24"/>
          <w:lang w:val="pl-PL"/>
        </w:rPr>
        <w:t xml:space="preserve">Luật và chính sách </w:t>
      </w:r>
      <w:r w:rsidR="003152A4" w:rsidRPr="00D13D2D">
        <w:rPr>
          <w:sz w:val="24"/>
          <w:szCs w:val="24"/>
          <w:lang w:val="pl-PL"/>
        </w:rPr>
        <w:t>m</w:t>
      </w:r>
      <w:r w:rsidR="008B6066" w:rsidRPr="00D13D2D">
        <w:rPr>
          <w:sz w:val="24"/>
          <w:szCs w:val="24"/>
          <w:lang w:val="pl-PL"/>
        </w:rPr>
        <w:t>ôi trường (7110110)</w:t>
      </w:r>
    </w:p>
    <w:p w14:paraId="00B72BDA" w14:textId="1F7C019C" w:rsidR="008B6066" w:rsidRPr="00D13D2D" w:rsidRDefault="00F420B0" w:rsidP="00F420B0">
      <w:pPr>
        <w:pStyle w:val="BodyText2"/>
        <w:spacing w:after="0" w:line="312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sz w:val="24"/>
          <w:szCs w:val="24"/>
        </w:rPr>
        <w:t xml:space="preserve">4. </w:t>
      </w:r>
      <w:r w:rsidR="00744C77" w:rsidRPr="00D13D2D">
        <w:rPr>
          <w:b/>
          <w:bCs/>
          <w:sz w:val="24"/>
          <w:szCs w:val="24"/>
          <w:lang w:val="vi-VN"/>
        </w:rPr>
        <w:t>Mục tiêu của học phần</w:t>
      </w:r>
      <w:r w:rsidR="008B6066" w:rsidRPr="00D13D2D">
        <w:rPr>
          <w:b/>
          <w:bCs/>
          <w:sz w:val="24"/>
          <w:szCs w:val="24"/>
          <w:lang w:val="vi-VN"/>
        </w:rPr>
        <w:t>:</w:t>
      </w:r>
    </w:p>
    <w:p w14:paraId="0E19F49C" w14:textId="77777777" w:rsidR="00DA0201" w:rsidRPr="00D13D2D" w:rsidRDefault="00744C77" w:rsidP="006F0832">
      <w:pPr>
        <w:pStyle w:val="ListParagraph"/>
        <w:numPr>
          <w:ilvl w:val="1"/>
          <w:numId w:val="1"/>
        </w:numPr>
        <w:spacing w:line="312" w:lineRule="auto"/>
        <w:ind w:left="621" w:hanging="621"/>
        <w:rPr>
          <w:b/>
          <w:bCs/>
          <w:lang w:val="vi-VN"/>
        </w:rPr>
      </w:pPr>
      <w:r w:rsidRPr="00D13D2D">
        <w:rPr>
          <w:b/>
          <w:bCs/>
          <w:lang w:val="vi-VN"/>
        </w:rPr>
        <w:t xml:space="preserve">Kiến thức </w:t>
      </w:r>
    </w:p>
    <w:p w14:paraId="5DBD00DF" w14:textId="0412EEF7" w:rsidR="00087F5B" w:rsidRDefault="00087F5B" w:rsidP="00F420B0">
      <w:pPr>
        <w:spacing w:line="312" w:lineRule="auto"/>
        <w:ind w:firstLine="621"/>
        <w:jc w:val="both"/>
        <w:rPr>
          <w:lang w:val="sv-SE"/>
        </w:rPr>
      </w:pPr>
      <w:r>
        <w:rPr>
          <w:lang w:val="sv-SE"/>
        </w:rPr>
        <w:t xml:space="preserve">4.1.1 </w:t>
      </w:r>
      <w:r w:rsidR="00AA4EEA" w:rsidRPr="00087F5B">
        <w:rPr>
          <w:lang w:val="sv-SE"/>
        </w:rPr>
        <w:t xml:space="preserve">Những vấn đề chung về </w:t>
      </w:r>
      <w:r w:rsidR="00453C0D" w:rsidRPr="00087F5B">
        <w:rPr>
          <w:lang w:val="sv-SE"/>
        </w:rPr>
        <w:t xml:space="preserve">Sức khoẻ nghề nghiệp, </w:t>
      </w:r>
      <w:r w:rsidR="00AA4EEA" w:rsidRPr="00087F5B">
        <w:rPr>
          <w:lang w:val="sv-SE"/>
        </w:rPr>
        <w:t xml:space="preserve">quản lý môi trường; an toàn lao động; </w:t>
      </w:r>
    </w:p>
    <w:p w14:paraId="7B3433F8" w14:textId="65662E07" w:rsidR="00087F5B" w:rsidRDefault="00087F5B" w:rsidP="00F420B0">
      <w:pPr>
        <w:spacing w:line="312" w:lineRule="auto"/>
        <w:ind w:firstLine="621"/>
        <w:jc w:val="both"/>
        <w:rPr>
          <w:lang w:val="sv-SE"/>
        </w:rPr>
      </w:pPr>
      <w:r>
        <w:rPr>
          <w:lang w:val="sv-SE"/>
        </w:rPr>
        <w:t xml:space="preserve">4.1.2.. </w:t>
      </w:r>
      <w:r w:rsidR="00AA4EEA" w:rsidRPr="00087F5B">
        <w:rPr>
          <w:lang w:val="sv-SE"/>
        </w:rPr>
        <w:t>Phân tích điều kiện lao động;</w:t>
      </w:r>
    </w:p>
    <w:p w14:paraId="14C9B0CF" w14:textId="06F8CB08" w:rsidR="00AA4EEA" w:rsidRPr="00087F5B" w:rsidRDefault="00087F5B" w:rsidP="00F420B0">
      <w:pPr>
        <w:spacing w:line="312" w:lineRule="auto"/>
        <w:ind w:firstLine="621"/>
        <w:jc w:val="both"/>
        <w:rPr>
          <w:lang w:val="pl-PL"/>
        </w:rPr>
      </w:pPr>
      <w:r>
        <w:rPr>
          <w:lang w:val="sv-SE"/>
        </w:rPr>
        <w:t xml:space="preserve">4.1.3. </w:t>
      </w:r>
      <w:r w:rsidR="00AA4EEA" w:rsidRPr="00087F5B">
        <w:rPr>
          <w:lang w:val="sv-SE"/>
        </w:rPr>
        <w:t>Những yêu cầu đảm bảo an toàn</w:t>
      </w:r>
      <w:r w:rsidR="00A97D96" w:rsidRPr="00087F5B">
        <w:rPr>
          <w:lang w:val="sv-SE"/>
        </w:rPr>
        <w:t>, vệ sinh</w:t>
      </w:r>
      <w:r w:rsidR="00AA4EEA" w:rsidRPr="00087F5B">
        <w:rPr>
          <w:lang w:val="sv-SE"/>
        </w:rPr>
        <w:t xml:space="preserve"> </w:t>
      </w:r>
      <w:r w:rsidR="00453C0D" w:rsidRPr="00087F5B">
        <w:rPr>
          <w:lang w:val="sv-SE"/>
        </w:rPr>
        <w:t>trong lao động sản xuất</w:t>
      </w:r>
    </w:p>
    <w:p w14:paraId="1890B3A8" w14:textId="77777777" w:rsidR="00744C77" w:rsidRPr="00D13D2D" w:rsidRDefault="00744C77" w:rsidP="006F0832">
      <w:pPr>
        <w:pStyle w:val="ListParagraph"/>
        <w:numPr>
          <w:ilvl w:val="1"/>
          <w:numId w:val="1"/>
        </w:numPr>
        <w:spacing w:line="312" w:lineRule="auto"/>
        <w:ind w:left="621" w:hanging="621"/>
        <w:rPr>
          <w:b/>
          <w:bCs/>
          <w:lang w:val="vi-VN"/>
        </w:rPr>
      </w:pPr>
      <w:r w:rsidRPr="00D13D2D">
        <w:rPr>
          <w:b/>
          <w:bCs/>
          <w:lang w:val="vi-VN"/>
        </w:rPr>
        <w:t>Kỹ năng</w:t>
      </w:r>
      <w:r w:rsidR="00BA09EA" w:rsidRPr="00D13D2D">
        <w:rPr>
          <w:b/>
          <w:bCs/>
          <w:lang w:val="vi-VN"/>
        </w:rPr>
        <w:t xml:space="preserve"> </w:t>
      </w:r>
    </w:p>
    <w:p w14:paraId="23A6C026" w14:textId="77777777" w:rsidR="00087F5B" w:rsidRDefault="00087F5B" w:rsidP="00F420B0">
      <w:pPr>
        <w:pStyle w:val="ListParagraph"/>
        <w:spacing w:line="312" w:lineRule="auto"/>
        <w:ind w:left="0" w:firstLine="621"/>
        <w:jc w:val="both"/>
        <w:rPr>
          <w:lang w:val="pl-PL"/>
        </w:rPr>
      </w:pPr>
      <w:r>
        <w:rPr>
          <w:lang w:val="pl-PL"/>
        </w:rPr>
        <w:t>4.2.1.Kỹ năng về s</w:t>
      </w:r>
      <w:r w:rsidR="00453C0D" w:rsidRPr="00D13D2D">
        <w:rPr>
          <w:lang w:val="pl-PL"/>
        </w:rPr>
        <w:t>ức khoẻ nghề nghiệp,</w:t>
      </w:r>
    </w:p>
    <w:p w14:paraId="0248E394" w14:textId="08AE61C5" w:rsidR="00DA0201" w:rsidRPr="00D13D2D" w:rsidRDefault="00087F5B" w:rsidP="00F420B0">
      <w:pPr>
        <w:pStyle w:val="ListParagraph"/>
        <w:spacing w:line="312" w:lineRule="auto"/>
        <w:ind w:left="0" w:firstLine="621"/>
        <w:jc w:val="both"/>
        <w:rPr>
          <w:lang w:val="pl-PL"/>
        </w:rPr>
      </w:pPr>
      <w:r>
        <w:rPr>
          <w:lang w:val="pl-PL"/>
        </w:rPr>
        <w:t>4.2.2.</w:t>
      </w:r>
      <w:r w:rsidR="00E51D1B" w:rsidRPr="00D13D2D">
        <w:rPr>
          <w:lang w:val="pl-PL"/>
        </w:rPr>
        <w:t xml:space="preserve"> </w:t>
      </w:r>
      <w:r>
        <w:rPr>
          <w:lang w:val="pl-PL"/>
        </w:rPr>
        <w:t>M</w:t>
      </w:r>
      <w:r w:rsidR="00AA4EEA" w:rsidRPr="00D13D2D">
        <w:rPr>
          <w:lang w:val="pl-PL"/>
        </w:rPr>
        <w:t>ôi trường lao động và an toàn trong khi làm việc</w:t>
      </w:r>
      <w:r w:rsidR="00453C0D" w:rsidRPr="00D13D2D">
        <w:rPr>
          <w:lang w:val="pl-PL"/>
        </w:rPr>
        <w:t>.</w:t>
      </w:r>
    </w:p>
    <w:p w14:paraId="414F4EB0" w14:textId="73567830" w:rsidR="00744C77" w:rsidRPr="00D13D2D" w:rsidRDefault="00F420B0" w:rsidP="00F420B0">
      <w:pPr>
        <w:pStyle w:val="BodyText2"/>
        <w:spacing w:after="0" w:line="312" w:lineRule="auto"/>
        <w:jc w:val="both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5. </w:t>
      </w:r>
      <w:r w:rsidR="00BA09EA" w:rsidRPr="00D13D2D">
        <w:rPr>
          <w:b/>
          <w:bCs/>
          <w:sz w:val="24"/>
          <w:szCs w:val="24"/>
          <w:lang w:val="pl-PL"/>
        </w:rPr>
        <w:t>T</w:t>
      </w:r>
      <w:r w:rsidR="00744C77" w:rsidRPr="00D13D2D">
        <w:rPr>
          <w:b/>
          <w:bCs/>
          <w:sz w:val="24"/>
          <w:szCs w:val="24"/>
          <w:lang w:val="pl-PL"/>
        </w:rPr>
        <w:t>óm tắt nội dung học phần</w:t>
      </w:r>
    </w:p>
    <w:p w14:paraId="24E981E2" w14:textId="2D28813C" w:rsidR="00087F5B" w:rsidRDefault="00087F5B" w:rsidP="006F0832">
      <w:pPr>
        <w:spacing w:line="312" w:lineRule="auto"/>
        <w:ind w:firstLine="720"/>
        <w:jc w:val="both"/>
        <w:rPr>
          <w:lang w:val="pl-PL"/>
        </w:rPr>
      </w:pPr>
      <w:r>
        <w:rPr>
          <w:lang w:val="pl-PL"/>
        </w:rPr>
        <w:t>Nội dung học phần gồm 5 chương:</w:t>
      </w:r>
    </w:p>
    <w:p w14:paraId="1A8A94B0" w14:textId="05F2B53D" w:rsidR="00DA5BB7" w:rsidRPr="00D13D2D" w:rsidRDefault="00DA5BB7" w:rsidP="006F0832">
      <w:pPr>
        <w:spacing w:line="312" w:lineRule="auto"/>
        <w:ind w:firstLine="720"/>
        <w:jc w:val="both"/>
        <w:rPr>
          <w:lang w:val="sv-SE"/>
        </w:rPr>
      </w:pPr>
      <w:r w:rsidRPr="00D13D2D">
        <w:rPr>
          <w:lang w:val="pl-PL"/>
        </w:rPr>
        <w:t xml:space="preserve">- </w:t>
      </w:r>
      <w:r w:rsidR="00087F5B">
        <w:rPr>
          <w:lang w:val="pl-PL"/>
        </w:rPr>
        <w:t xml:space="preserve">Chương 1: </w:t>
      </w:r>
      <w:r w:rsidRPr="00D13D2D">
        <w:rPr>
          <w:lang w:val="sv-SE"/>
        </w:rPr>
        <w:t xml:space="preserve">Những vấn đề chung về quản lý môi trường; </w:t>
      </w:r>
    </w:p>
    <w:p w14:paraId="5176F575" w14:textId="4B1FA1DA" w:rsidR="00DA5BB7" w:rsidRPr="00D13D2D" w:rsidRDefault="00DA5BB7" w:rsidP="006F0832">
      <w:pPr>
        <w:spacing w:line="312" w:lineRule="auto"/>
        <w:ind w:firstLine="720"/>
        <w:jc w:val="both"/>
        <w:rPr>
          <w:lang w:val="sv-SE"/>
        </w:rPr>
      </w:pPr>
      <w:r w:rsidRPr="00D13D2D">
        <w:rPr>
          <w:lang w:val="sv-SE"/>
        </w:rPr>
        <w:t xml:space="preserve">- </w:t>
      </w:r>
      <w:r w:rsidR="00087F5B">
        <w:rPr>
          <w:lang w:val="sv-SE"/>
        </w:rPr>
        <w:t xml:space="preserve">Chương 2: </w:t>
      </w:r>
      <w:r w:rsidRPr="00D13D2D">
        <w:rPr>
          <w:lang w:val="sv-SE"/>
        </w:rPr>
        <w:t xml:space="preserve">Tổng quan về </w:t>
      </w:r>
      <w:r w:rsidR="00A97D96" w:rsidRPr="00D13D2D">
        <w:rPr>
          <w:lang w:val="sv-SE"/>
        </w:rPr>
        <w:t>sức khoẻ nghề nghiệp</w:t>
      </w:r>
      <w:r w:rsidRPr="00D13D2D">
        <w:rPr>
          <w:lang w:val="sv-SE"/>
        </w:rPr>
        <w:t xml:space="preserve"> và an toàn lao động; </w:t>
      </w:r>
    </w:p>
    <w:p w14:paraId="5BB37B52" w14:textId="40AA1552" w:rsidR="00DA5BB7" w:rsidRPr="00D13D2D" w:rsidRDefault="00DA5BB7" w:rsidP="006F0832">
      <w:pPr>
        <w:spacing w:line="312" w:lineRule="auto"/>
        <w:ind w:firstLine="720"/>
        <w:jc w:val="both"/>
        <w:rPr>
          <w:lang w:val="sv-SE"/>
        </w:rPr>
      </w:pPr>
      <w:r w:rsidRPr="00D13D2D">
        <w:rPr>
          <w:lang w:val="sv-SE"/>
        </w:rPr>
        <w:t xml:space="preserve">- </w:t>
      </w:r>
      <w:r w:rsidR="00087F5B">
        <w:rPr>
          <w:lang w:val="sv-SE"/>
        </w:rPr>
        <w:t>Chương 3: Những nội dung chủ yếu của vệ sinh an toàn lao động</w:t>
      </w:r>
      <w:r w:rsidRPr="00D13D2D">
        <w:rPr>
          <w:lang w:val="sv-SE"/>
        </w:rPr>
        <w:t xml:space="preserve"> </w:t>
      </w:r>
    </w:p>
    <w:p w14:paraId="0F8ECF42" w14:textId="2E08EE35" w:rsidR="00DA5BB7" w:rsidRPr="00D13D2D" w:rsidRDefault="00DA5BB7" w:rsidP="006F0832">
      <w:pPr>
        <w:spacing w:line="312" w:lineRule="auto"/>
        <w:ind w:firstLine="720"/>
        <w:jc w:val="both"/>
        <w:rPr>
          <w:lang w:val="sv-SE"/>
        </w:rPr>
      </w:pPr>
      <w:r w:rsidRPr="00D13D2D">
        <w:rPr>
          <w:lang w:val="sv-SE"/>
        </w:rPr>
        <w:t xml:space="preserve">- </w:t>
      </w:r>
      <w:r w:rsidR="00087F5B">
        <w:rPr>
          <w:lang w:val="sv-SE"/>
        </w:rPr>
        <w:t xml:space="preserve">Chương 4: </w:t>
      </w:r>
      <w:r w:rsidRPr="00D13D2D">
        <w:rPr>
          <w:lang w:val="sv-SE"/>
        </w:rPr>
        <w:t xml:space="preserve">Những </w:t>
      </w:r>
      <w:r w:rsidR="00087F5B">
        <w:rPr>
          <w:lang w:val="sv-SE"/>
        </w:rPr>
        <w:t>vấn đề cơ bản của kỹ thuật an toàn lao động</w:t>
      </w:r>
      <w:r w:rsidRPr="00D13D2D">
        <w:rPr>
          <w:lang w:val="sv-SE"/>
        </w:rPr>
        <w:t>;</w:t>
      </w:r>
    </w:p>
    <w:p w14:paraId="74B1E1FA" w14:textId="08A01D67" w:rsidR="00DA5BB7" w:rsidRPr="00D13D2D" w:rsidRDefault="00DA5BB7" w:rsidP="006F0832">
      <w:pPr>
        <w:spacing w:line="312" w:lineRule="auto"/>
        <w:ind w:firstLine="720"/>
        <w:jc w:val="both"/>
        <w:rPr>
          <w:lang w:val="pl-PL"/>
        </w:rPr>
      </w:pPr>
      <w:r w:rsidRPr="00D13D2D">
        <w:rPr>
          <w:lang w:val="sv-SE"/>
        </w:rPr>
        <w:t xml:space="preserve">- </w:t>
      </w:r>
      <w:r w:rsidR="00087F5B">
        <w:rPr>
          <w:lang w:val="sv-SE"/>
        </w:rPr>
        <w:t>Chương 5: Phương tiện bảo vệ cá nhân</w:t>
      </w:r>
      <w:r w:rsidRPr="00D13D2D">
        <w:rPr>
          <w:lang w:val="sv-SE"/>
        </w:rPr>
        <w:t>.</w:t>
      </w:r>
    </w:p>
    <w:p w14:paraId="67372D34" w14:textId="574DC452" w:rsidR="00296F71" w:rsidRPr="00D13D2D" w:rsidRDefault="00F420B0" w:rsidP="00F420B0">
      <w:pPr>
        <w:pStyle w:val="BodyText2"/>
        <w:spacing w:after="0" w:line="312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sz w:val="24"/>
          <w:szCs w:val="24"/>
        </w:rPr>
        <w:t xml:space="preserve">6. </w:t>
      </w:r>
      <w:r w:rsidR="009540AF" w:rsidRPr="00D13D2D">
        <w:rPr>
          <w:b/>
          <w:bCs/>
          <w:sz w:val="24"/>
          <w:szCs w:val="24"/>
          <w:lang w:val="vi-VN"/>
        </w:rPr>
        <w:t>Cấu trúc nội dung học phần</w:t>
      </w:r>
    </w:p>
    <w:p w14:paraId="4ACE079F" w14:textId="77777777" w:rsidR="006F0832" w:rsidRPr="00D13D2D" w:rsidRDefault="006F0832" w:rsidP="006F0832">
      <w:pPr>
        <w:pStyle w:val="BodyText2"/>
        <w:spacing w:after="0" w:line="312" w:lineRule="auto"/>
        <w:jc w:val="both"/>
        <w:rPr>
          <w:b/>
          <w:bCs/>
          <w:sz w:val="24"/>
          <w:szCs w:val="24"/>
          <w:lang w:val="vi-VN"/>
        </w:rPr>
      </w:pPr>
    </w:p>
    <w:p w14:paraId="5D072F88" w14:textId="77777777" w:rsidR="004A21C9" w:rsidRPr="00D13D2D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D13D2D">
        <w:rPr>
          <w:b/>
          <w:bCs/>
          <w:lang w:val="nl-NL"/>
        </w:rPr>
        <w:lastRenderedPageBreak/>
        <w:t>Bảng 1</w:t>
      </w:r>
      <w:r w:rsidR="004A21C9" w:rsidRPr="00D13D2D">
        <w:rPr>
          <w:b/>
          <w:bCs/>
          <w:lang w:val="nl-NL"/>
        </w:rPr>
        <w:t>. Nội dung học phần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817"/>
        <w:gridCol w:w="708"/>
        <w:gridCol w:w="1276"/>
      </w:tblGrid>
      <w:tr w:rsidR="00D13D2D" w:rsidRPr="00D13D2D" w14:paraId="52E7A304" w14:textId="77777777" w:rsidTr="006F0832"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6D43" w14:textId="77777777" w:rsidR="001265BC" w:rsidRPr="00D13D2D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D13D2D">
              <w:rPr>
                <w:b/>
                <w:bCs/>
              </w:rPr>
              <w:t>6.1. Lý thuyết</w:t>
            </w:r>
          </w:p>
        </w:tc>
      </w:tr>
      <w:tr w:rsidR="00D13D2D" w:rsidRPr="00D13D2D" w14:paraId="32969C58" w14:textId="77777777" w:rsidTr="006F0832">
        <w:tc>
          <w:tcPr>
            <w:tcW w:w="1408" w:type="dxa"/>
            <w:tcBorders>
              <w:top w:val="single" w:sz="4" w:space="0" w:color="auto"/>
            </w:tcBorders>
          </w:tcPr>
          <w:p w14:paraId="1B65BE13" w14:textId="77777777" w:rsidR="003B73BB" w:rsidRPr="00F420B0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F420B0">
              <w:rPr>
                <w:b/>
                <w:bCs/>
              </w:rPr>
              <w:t>Đề mục</w:t>
            </w:r>
          </w:p>
        </w:tc>
        <w:tc>
          <w:tcPr>
            <w:tcW w:w="5817" w:type="dxa"/>
            <w:tcBorders>
              <w:top w:val="single" w:sz="4" w:space="0" w:color="auto"/>
            </w:tcBorders>
          </w:tcPr>
          <w:p w14:paraId="2939AEC7" w14:textId="77777777" w:rsidR="003B73BB" w:rsidRPr="00F420B0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420B0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24F2D3E6" w14:textId="77777777" w:rsidR="003B73BB" w:rsidRPr="00F420B0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420B0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2B7DC99" w14:textId="77777777" w:rsidR="003B73BB" w:rsidRPr="00F420B0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F420B0">
              <w:rPr>
                <w:b/>
                <w:bCs/>
                <w:lang w:val="vi-VN"/>
              </w:rPr>
              <w:t>Mục tiêu</w:t>
            </w:r>
          </w:p>
        </w:tc>
      </w:tr>
      <w:tr w:rsidR="00D13D2D" w:rsidRPr="00D13D2D" w14:paraId="2302E0CF" w14:textId="77777777" w:rsidTr="006F0832">
        <w:trPr>
          <w:trHeight w:val="548"/>
        </w:trPr>
        <w:tc>
          <w:tcPr>
            <w:tcW w:w="1408" w:type="dxa"/>
            <w:vAlign w:val="center"/>
          </w:tcPr>
          <w:p w14:paraId="56F8AFBD" w14:textId="77777777" w:rsidR="003B73BB" w:rsidRPr="00D13D2D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817" w:type="dxa"/>
            <w:vAlign w:val="center"/>
          </w:tcPr>
          <w:p w14:paraId="1D7AC259" w14:textId="77777777" w:rsidR="003B73BB" w:rsidRPr="00D13D2D" w:rsidRDefault="00DA5BB7" w:rsidP="00F347A3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>NHỮNG VẤN ĐỀ CHUNG VỀ QUẢN LÍ MÔI TRƯỜNG</w:t>
            </w:r>
          </w:p>
        </w:tc>
        <w:tc>
          <w:tcPr>
            <w:tcW w:w="708" w:type="dxa"/>
            <w:vAlign w:val="center"/>
          </w:tcPr>
          <w:p w14:paraId="097E9E43" w14:textId="77777777" w:rsidR="003B73BB" w:rsidRPr="00D13D2D" w:rsidRDefault="00455E6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4</w:t>
            </w:r>
          </w:p>
        </w:tc>
        <w:tc>
          <w:tcPr>
            <w:tcW w:w="1276" w:type="dxa"/>
            <w:vAlign w:val="center"/>
          </w:tcPr>
          <w:p w14:paraId="598A2038" w14:textId="77777777" w:rsidR="003B73BB" w:rsidRPr="00D13D2D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D13D2D" w:rsidRPr="00D13D2D" w14:paraId="3B1B503E" w14:textId="77777777" w:rsidTr="006F0832">
        <w:tc>
          <w:tcPr>
            <w:tcW w:w="1408" w:type="dxa"/>
            <w:vAlign w:val="center"/>
          </w:tcPr>
          <w:p w14:paraId="40771E38" w14:textId="77777777" w:rsidR="003B73BB" w:rsidRPr="00D13D2D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  <w:lang w:val="vi-VN"/>
              </w:rPr>
              <w:t>1.1</w:t>
            </w:r>
          </w:p>
        </w:tc>
        <w:tc>
          <w:tcPr>
            <w:tcW w:w="5817" w:type="dxa"/>
            <w:vAlign w:val="center"/>
          </w:tcPr>
          <w:p w14:paraId="34CF2CF3" w14:textId="77777777" w:rsidR="003B73BB" w:rsidRPr="00D13D2D" w:rsidRDefault="00DA5BB7" w:rsidP="00F347A3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 xml:space="preserve"> Các khái niệm cơ bản về quản lý môi trường</w:t>
            </w:r>
          </w:p>
        </w:tc>
        <w:tc>
          <w:tcPr>
            <w:tcW w:w="708" w:type="dxa"/>
            <w:vAlign w:val="center"/>
          </w:tcPr>
          <w:p w14:paraId="0AFC419E" w14:textId="77777777" w:rsidR="003B73BB" w:rsidRPr="00D13D2D" w:rsidRDefault="003F50B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0A6E0DFD" w14:textId="77777777" w:rsidR="00EE3756" w:rsidRPr="00D13D2D" w:rsidRDefault="003F50B8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52A9F412" w14:textId="77777777" w:rsidTr="006F0832">
        <w:tc>
          <w:tcPr>
            <w:tcW w:w="1408" w:type="dxa"/>
            <w:vAlign w:val="center"/>
          </w:tcPr>
          <w:p w14:paraId="21E2303E" w14:textId="77777777" w:rsidR="00F347A3" w:rsidRPr="00D13D2D" w:rsidRDefault="00F347A3" w:rsidP="004807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  <w:lang w:val="vi-VN"/>
              </w:rPr>
              <w:t>1.2</w:t>
            </w:r>
          </w:p>
        </w:tc>
        <w:tc>
          <w:tcPr>
            <w:tcW w:w="5817" w:type="dxa"/>
            <w:vAlign w:val="center"/>
          </w:tcPr>
          <w:p w14:paraId="7D618C91" w14:textId="77777777" w:rsidR="00F347A3" w:rsidRPr="00D13D2D" w:rsidRDefault="00DA5BB7" w:rsidP="00B934BE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>Cơ sở khoa học của công tác quản lý môi trường</w:t>
            </w:r>
          </w:p>
        </w:tc>
        <w:tc>
          <w:tcPr>
            <w:tcW w:w="708" w:type="dxa"/>
            <w:vAlign w:val="center"/>
          </w:tcPr>
          <w:p w14:paraId="225A92E9" w14:textId="77777777" w:rsidR="00F347A3" w:rsidRPr="00D13D2D" w:rsidRDefault="003F50B8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07C2AE6B" w14:textId="77777777" w:rsidR="00F347A3" w:rsidRPr="00D13D2D" w:rsidRDefault="003F50B8" w:rsidP="00480798">
            <w:pPr>
              <w:pStyle w:val="ListParagraph"/>
              <w:ind w:left="0"/>
              <w:jc w:val="center"/>
              <w:rPr>
                <w:bCs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0558B067" w14:textId="77777777" w:rsidTr="006F0832">
        <w:tc>
          <w:tcPr>
            <w:tcW w:w="1408" w:type="dxa"/>
            <w:vAlign w:val="center"/>
          </w:tcPr>
          <w:p w14:paraId="5D052F07" w14:textId="77777777" w:rsidR="00B934BE" w:rsidRPr="00D13D2D" w:rsidRDefault="00B934BE" w:rsidP="00480798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Cs/>
                <w:lang w:val="vi-VN"/>
              </w:rPr>
              <w:t>1.3</w:t>
            </w:r>
          </w:p>
        </w:tc>
        <w:tc>
          <w:tcPr>
            <w:tcW w:w="5817" w:type="dxa"/>
            <w:vAlign w:val="center"/>
          </w:tcPr>
          <w:p w14:paraId="2AEA0D3D" w14:textId="77777777" w:rsidR="00B934BE" w:rsidRPr="00D13D2D" w:rsidRDefault="00DA5BB7" w:rsidP="00B934BE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>Các công cụ quản lý môi trường</w:t>
            </w:r>
          </w:p>
        </w:tc>
        <w:tc>
          <w:tcPr>
            <w:tcW w:w="708" w:type="dxa"/>
            <w:vAlign w:val="center"/>
          </w:tcPr>
          <w:p w14:paraId="700AB400" w14:textId="77777777" w:rsidR="00B934BE" w:rsidRPr="00D13D2D" w:rsidRDefault="00455E6C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65A851D8" w14:textId="77777777" w:rsidR="00B934BE" w:rsidRPr="00D13D2D" w:rsidRDefault="003F50B8" w:rsidP="0048079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2FA3B14C" w14:textId="77777777" w:rsidTr="006F0832">
        <w:tc>
          <w:tcPr>
            <w:tcW w:w="1408" w:type="dxa"/>
            <w:vAlign w:val="center"/>
          </w:tcPr>
          <w:p w14:paraId="3674063B" w14:textId="77777777" w:rsidR="00F347A3" w:rsidRPr="00D13D2D" w:rsidRDefault="00B934BE" w:rsidP="00480798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Cs/>
                <w:lang w:val="vi-VN"/>
              </w:rPr>
              <w:t>1.4</w:t>
            </w:r>
          </w:p>
        </w:tc>
        <w:tc>
          <w:tcPr>
            <w:tcW w:w="5817" w:type="dxa"/>
            <w:vAlign w:val="center"/>
          </w:tcPr>
          <w:p w14:paraId="1C1FE2B9" w14:textId="77777777" w:rsidR="00F347A3" w:rsidRPr="00D13D2D" w:rsidRDefault="00DA5BB7" w:rsidP="00480798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>Các công cụ luật pháp trong quản lý môi trường</w:t>
            </w:r>
          </w:p>
        </w:tc>
        <w:tc>
          <w:tcPr>
            <w:tcW w:w="708" w:type="dxa"/>
            <w:vAlign w:val="center"/>
          </w:tcPr>
          <w:p w14:paraId="0E498C28" w14:textId="77777777" w:rsidR="00F347A3" w:rsidRPr="00D13D2D" w:rsidRDefault="00455E6C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36928FCE" w14:textId="77777777" w:rsidR="00F347A3" w:rsidRPr="00D13D2D" w:rsidRDefault="003F50B8" w:rsidP="0048079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7C808A25" w14:textId="77777777" w:rsidTr="006F0832">
        <w:tc>
          <w:tcPr>
            <w:tcW w:w="1408" w:type="dxa"/>
            <w:vAlign w:val="center"/>
          </w:tcPr>
          <w:p w14:paraId="35D573D2" w14:textId="77777777" w:rsidR="00EE3756" w:rsidRPr="00D13D2D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D13D2D">
              <w:rPr>
                <w:b/>
                <w:bCs/>
                <w:lang w:val="nl-NL"/>
              </w:rPr>
              <w:t xml:space="preserve">Chương </w:t>
            </w:r>
            <w:r w:rsidRPr="00D13D2D">
              <w:rPr>
                <w:b/>
                <w:bCs/>
                <w:lang w:val="vi-VN"/>
              </w:rPr>
              <w:t>2</w:t>
            </w:r>
          </w:p>
        </w:tc>
        <w:tc>
          <w:tcPr>
            <w:tcW w:w="5817" w:type="dxa"/>
            <w:vAlign w:val="center"/>
          </w:tcPr>
          <w:p w14:paraId="58C91681" w14:textId="77777777" w:rsidR="00EE3756" w:rsidRPr="00D13D2D" w:rsidRDefault="00DA5BB7" w:rsidP="00453C0D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 xml:space="preserve">TỔNG QUAN VỀ </w:t>
            </w:r>
            <w:r w:rsidR="00453C0D" w:rsidRPr="00D13D2D">
              <w:rPr>
                <w:sz w:val="24"/>
                <w:szCs w:val="24"/>
                <w:lang w:val="sv-SE"/>
              </w:rPr>
              <w:t>SỨC KHOẺ NGHỀ NGHIỆP</w:t>
            </w:r>
            <w:r w:rsidRPr="00D13D2D">
              <w:rPr>
                <w:sz w:val="24"/>
                <w:szCs w:val="24"/>
                <w:lang w:val="sv-SE"/>
              </w:rPr>
              <w:t xml:space="preserve"> VÀ AN TOÀN LAO ĐỘNG</w:t>
            </w:r>
          </w:p>
        </w:tc>
        <w:tc>
          <w:tcPr>
            <w:tcW w:w="708" w:type="dxa"/>
            <w:vAlign w:val="center"/>
          </w:tcPr>
          <w:p w14:paraId="35713D30" w14:textId="77777777" w:rsidR="00EE3756" w:rsidRPr="00D13D2D" w:rsidRDefault="00455E6C" w:rsidP="00F347A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5</w:t>
            </w:r>
          </w:p>
        </w:tc>
        <w:tc>
          <w:tcPr>
            <w:tcW w:w="1276" w:type="dxa"/>
            <w:vAlign w:val="center"/>
          </w:tcPr>
          <w:p w14:paraId="54452A9C" w14:textId="77777777" w:rsidR="00EE3756" w:rsidRPr="00D13D2D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D13D2D" w:rsidRPr="00D13D2D" w14:paraId="587CFF41" w14:textId="77777777" w:rsidTr="006F0832">
        <w:tc>
          <w:tcPr>
            <w:tcW w:w="1408" w:type="dxa"/>
            <w:vAlign w:val="center"/>
          </w:tcPr>
          <w:p w14:paraId="6A40A7B9" w14:textId="77777777" w:rsidR="00EE3756" w:rsidRPr="00D13D2D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Cs/>
                <w:lang w:val="vi-VN"/>
              </w:rPr>
              <w:t>2.1</w:t>
            </w:r>
          </w:p>
        </w:tc>
        <w:tc>
          <w:tcPr>
            <w:tcW w:w="5817" w:type="dxa"/>
            <w:vAlign w:val="center"/>
          </w:tcPr>
          <w:p w14:paraId="4D6F4ED4" w14:textId="77777777" w:rsidR="00EE3756" w:rsidRPr="00D13D2D" w:rsidRDefault="00DA5BB7" w:rsidP="00F347A3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Một số khái niệm, định nghĩa cơ bản</w:t>
            </w:r>
          </w:p>
        </w:tc>
        <w:tc>
          <w:tcPr>
            <w:tcW w:w="708" w:type="dxa"/>
            <w:vAlign w:val="center"/>
          </w:tcPr>
          <w:p w14:paraId="42300710" w14:textId="77777777" w:rsidR="00EE3756" w:rsidRPr="00D13D2D" w:rsidRDefault="00455E6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478BC7CE" w14:textId="77777777" w:rsidR="00EE3756" w:rsidRPr="00D13D2D" w:rsidRDefault="003F50B8" w:rsidP="00BA7C3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54CFFCAF" w14:textId="77777777" w:rsidTr="006F0832">
        <w:tc>
          <w:tcPr>
            <w:tcW w:w="1408" w:type="dxa"/>
            <w:vAlign w:val="center"/>
          </w:tcPr>
          <w:p w14:paraId="4E593D26" w14:textId="77777777" w:rsidR="00F347A3" w:rsidRPr="00D13D2D" w:rsidRDefault="00F347A3" w:rsidP="00480798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Cs/>
                <w:lang w:val="vi-VN"/>
              </w:rPr>
              <w:t>2.2</w:t>
            </w:r>
          </w:p>
        </w:tc>
        <w:tc>
          <w:tcPr>
            <w:tcW w:w="5817" w:type="dxa"/>
            <w:vAlign w:val="center"/>
          </w:tcPr>
          <w:p w14:paraId="508BC128" w14:textId="77777777" w:rsidR="00F347A3" w:rsidRPr="00D13D2D" w:rsidRDefault="00DA5BB7" w:rsidP="00480798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Mục đích, ý nghĩa của công tác bảo hộ lao động</w:t>
            </w:r>
          </w:p>
        </w:tc>
        <w:tc>
          <w:tcPr>
            <w:tcW w:w="708" w:type="dxa"/>
            <w:vAlign w:val="center"/>
          </w:tcPr>
          <w:p w14:paraId="1C7DFA05" w14:textId="77777777" w:rsidR="00F347A3" w:rsidRPr="00D13D2D" w:rsidRDefault="003F50B8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14:paraId="27ED472B" w14:textId="77777777" w:rsidR="00F347A3" w:rsidRPr="00D13D2D" w:rsidRDefault="003F50B8" w:rsidP="0048079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2349806F" w14:textId="77777777" w:rsidTr="006F0832">
        <w:tc>
          <w:tcPr>
            <w:tcW w:w="1408" w:type="dxa"/>
            <w:vAlign w:val="center"/>
          </w:tcPr>
          <w:p w14:paraId="4A1DAB07" w14:textId="77777777" w:rsidR="00F347A3" w:rsidRPr="00D13D2D" w:rsidRDefault="00F347A3" w:rsidP="00480798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Cs/>
                <w:lang w:val="vi-VN"/>
              </w:rPr>
              <w:t>2.3</w:t>
            </w:r>
          </w:p>
        </w:tc>
        <w:tc>
          <w:tcPr>
            <w:tcW w:w="5817" w:type="dxa"/>
            <w:vAlign w:val="center"/>
          </w:tcPr>
          <w:p w14:paraId="6F370322" w14:textId="77777777" w:rsidR="00F347A3" w:rsidRPr="00D13D2D" w:rsidRDefault="00DA5BB7" w:rsidP="00480798">
            <w:pPr>
              <w:spacing w:line="312" w:lineRule="auto"/>
              <w:jc w:val="both"/>
              <w:rPr>
                <w:sz w:val="24"/>
                <w:szCs w:val="24"/>
                <w:lang w:val="vi-VN"/>
              </w:rPr>
            </w:pPr>
            <w:r w:rsidRPr="00D13D2D">
              <w:rPr>
                <w:sz w:val="24"/>
                <w:szCs w:val="24"/>
                <w:lang w:val="vi-VN"/>
              </w:rPr>
              <w:t>Tính chất của công tác bảo hộ lao động</w:t>
            </w:r>
          </w:p>
        </w:tc>
        <w:tc>
          <w:tcPr>
            <w:tcW w:w="708" w:type="dxa"/>
            <w:vAlign w:val="center"/>
          </w:tcPr>
          <w:p w14:paraId="2C801628" w14:textId="77777777" w:rsidR="00F347A3" w:rsidRPr="00D13D2D" w:rsidRDefault="003F50B8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14:paraId="48DEB819" w14:textId="77777777" w:rsidR="00F347A3" w:rsidRPr="00D13D2D" w:rsidRDefault="003F50B8" w:rsidP="0048079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2E5EE920" w14:textId="77777777" w:rsidTr="006F0832">
        <w:tc>
          <w:tcPr>
            <w:tcW w:w="1408" w:type="dxa"/>
            <w:vAlign w:val="center"/>
          </w:tcPr>
          <w:p w14:paraId="55D0E4A2" w14:textId="77777777" w:rsidR="00EE3756" w:rsidRPr="00D13D2D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  <w:lang w:val="nl-NL"/>
              </w:rPr>
              <w:t xml:space="preserve">Chương </w:t>
            </w:r>
            <w:r w:rsidRPr="00D13D2D">
              <w:rPr>
                <w:b/>
                <w:bCs/>
                <w:lang w:val="vi-VN"/>
              </w:rPr>
              <w:t>3</w:t>
            </w:r>
          </w:p>
        </w:tc>
        <w:tc>
          <w:tcPr>
            <w:tcW w:w="5817" w:type="dxa"/>
            <w:vAlign w:val="center"/>
          </w:tcPr>
          <w:p w14:paraId="49E0118A" w14:textId="77777777" w:rsidR="00EE3756" w:rsidRPr="00D13D2D" w:rsidRDefault="002910DF" w:rsidP="00CD2981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 xml:space="preserve">NHỮNG NỘI DUNG CHỦ YẾU CỦA </w:t>
            </w:r>
            <w:r w:rsidR="00CD2981" w:rsidRPr="00D13D2D">
              <w:rPr>
                <w:sz w:val="24"/>
                <w:szCs w:val="24"/>
                <w:lang w:val="pt-BR"/>
              </w:rPr>
              <w:t>VỆ SINH VÀ AN TOÀN LAO ĐỘNG</w:t>
            </w:r>
          </w:p>
        </w:tc>
        <w:tc>
          <w:tcPr>
            <w:tcW w:w="708" w:type="dxa"/>
            <w:vAlign w:val="center"/>
          </w:tcPr>
          <w:p w14:paraId="340DAA2F" w14:textId="77777777" w:rsidR="00EE3756" w:rsidRPr="00D13D2D" w:rsidRDefault="00455E6C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10</w:t>
            </w:r>
          </w:p>
        </w:tc>
        <w:tc>
          <w:tcPr>
            <w:tcW w:w="1276" w:type="dxa"/>
            <w:vAlign w:val="center"/>
          </w:tcPr>
          <w:p w14:paraId="0B4698C1" w14:textId="77777777" w:rsidR="00EE3756" w:rsidRPr="00D13D2D" w:rsidRDefault="00EE3756" w:rsidP="00BA7C39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D13D2D" w:rsidRPr="00D13D2D" w14:paraId="7E9797E7" w14:textId="77777777" w:rsidTr="006F0832">
        <w:tc>
          <w:tcPr>
            <w:tcW w:w="1408" w:type="dxa"/>
            <w:vAlign w:val="center"/>
          </w:tcPr>
          <w:p w14:paraId="0A222F45" w14:textId="77777777" w:rsidR="00E51D1B" w:rsidRPr="00D13D2D" w:rsidRDefault="00E51D1B" w:rsidP="004807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3.1</w:t>
            </w:r>
          </w:p>
        </w:tc>
        <w:tc>
          <w:tcPr>
            <w:tcW w:w="5817" w:type="dxa"/>
            <w:vAlign w:val="center"/>
          </w:tcPr>
          <w:p w14:paraId="5C7C17D9" w14:textId="77777777" w:rsidR="00E51D1B" w:rsidRPr="00D13D2D" w:rsidRDefault="002910DF" w:rsidP="00E51D1B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Khái niệm về các nguy cơ nghề nghiệp</w:t>
            </w:r>
          </w:p>
        </w:tc>
        <w:tc>
          <w:tcPr>
            <w:tcW w:w="708" w:type="dxa"/>
            <w:vAlign w:val="center"/>
          </w:tcPr>
          <w:p w14:paraId="1FABB900" w14:textId="77777777" w:rsidR="00E51D1B" w:rsidRPr="00D13D2D" w:rsidRDefault="00455E6C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19E4EE53" w14:textId="77777777" w:rsidR="00E51D1B" w:rsidRPr="00D13D2D" w:rsidRDefault="003F50B8" w:rsidP="00E24A4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  <w:r w:rsidR="00F13A21" w:rsidRPr="00D13D2D">
              <w:rPr>
                <w:b/>
                <w:bCs/>
              </w:rPr>
              <w:t xml:space="preserve"> và 4.2</w:t>
            </w:r>
          </w:p>
        </w:tc>
      </w:tr>
      <w:tr w:rsidR="00D13D2D" w:rsidRPr="00D13D2D" w14:paraId="3311CF6A" w14:textId="77777777" w:rsidTr="006F0832">
        <w:tc>
          <w:tcPr>
            <w:tcW w:w="1408" w:type="dxa"/>
            <w:vAlign w:val="center"/>
          </w:tcPr>
          <w:p w14:paraId="18AB6A23" w14:textId="77777777" w:rsidR="00E51D1B" w:rsidRPr="00D13D2D" w:rsidRDefault="00E51D1B" w:rsidP="004807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3.2</w:t>
            </w:r>
          </w:p>
        </w:tc>
        <w:tc>
          <w:tcPr>
            <w:tcW w:w="5817" w:type="dxa"/>
            <w:vAlign w:val="center"/>
          </w:tcPr>
          <w:p w14:paraId="031385E1" w14:textId="77777777" w:rsidR="00E51D1B" w:rsidRPr="00D13D2D" w:rsidRDefault="002910DF" w:rsidP="00E51D1B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Các biện pháp kiểm soát các yếu tố nguy cơ nghề nghiệp</w:t>
            </w:r>
          </w:p>
        </w:tc>
        <w:tc>
          <w:tcPr>
            <w:tcW w:w="708" w:type="dxa"/>
            <w:vAlign w:val="center"/>
          </w:tcPr>
          <w:p w14:paraId="1F03AEF4" w14:textId="77777777" w:rsidR="00E51D1B" w:rsidRPr="00D13D2D" w:rsidRDefault="00455E6C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6B5B928B" w14:textId="77777777" w:rsidR="00E51D1B" w:rsidRPr="00D13D2D" w:rsidRDefault="003F50B8" w:rsidP="00E24A4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  <w:r w:rsidR="00F13A21" w:rsidRPr="00D13D2D">
              <w:rPr>
                <w:b/>
                <w:bCs/>
              </w:rPr>
              <w:t xml:space="preserve"> và 4.2</w:t>
            </w:r>
          </w:p>
        </w:tc>
      </w:tr>
      <w:tr w:rsidR="00D13D2D" w:rsidRPr="00D13D2D" w14:paraId="6A401B2C" w14:textId="77777777" w:rsidTr="006F0832">
        <w:tc>
          <w:tcPr>
            <w:tcW w:w="1408" w:type="dxa"/>
            <w:vAlign w:val="center"/>
          </w:tcPr>
          <w:p w14:paraId="4D4EE528" w14:textId="77777777" w:rsidR="00F13A21" w:rsidRPr="00D13D2D" w:rsidRDefault="00F13A21" w:rsidP="000427B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3.3</w:t>
            </w:r>
          </w:p>
        </w:tc>
        <w:tc>
          <w:tcPr>
            <w:tcW w:w="5817" w:type="dxa"/>
            <w:vAlign w:val="center"/>
          </w:tcPr>
          <w:p w14:paraId="66BA0C97" w14:textId="77777777" w:rsidR="00F13A21" w:rsidRPr="00D13D2D" w:rsidRDefault="00F13A21" w:rsidP="000427B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Xây dựng, thực hiện các văn bản pháp quy</w:t>
            </w:r>
          </w:p>
        </w:tc>
        <w:tc>
          <w:tcPr>
            <w:tcW w:w="708" w:type="dxa"/>
            <w:vAlign w:val="center"/>
          </w:tcPr>
          <w:p w14:paraId="0A81EDA0" w14:textId="77777777" w:rsidR="00F13A21" w:rsidRPr="00D13D2D" w:rsidRDefault="00455E6C" w:rsidP="000427B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3585D4C3" w14:textId="77777777" w:rsidR="00F13A21" w:rsidRPr="00D13D2D" w:rsidRDefault="00F13A21" w:rsidP="000427BD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5B946A7A" w14:textId="77777777" w:rsidTr="006F0832">
        <w:tc>
          <w:tcPr>
            <w:tcW w:w="1408" w:type="dxa"/>
            <w:vAlign w:val="center"/>
          </w:tcPr>
          <w:p w14:paraId="385F5B20" w14:textId="77777777" w:rsidR="00F13A21" w:rsidRPr="00D13D2D" w:rsidRDefault="00F13A21" w:rsidP="000427B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3.4</w:t>
            </w:r>
          </w:p>
        </w:tc>
        <w:tc>
          <w:tcPr>
            <w:tcW w:w="5817" w:type="dxa"/>
            <w:vAlign w:val="center"/>
          </w:tcPr>
          <w:p w14:paraId="3D37A2EE" w14:textId="77777777" w:rsidR="00F13A21" w:rsidRPr="00D13D2D" w:rsidRDefault="00F13A21" w:rsidP="000427BD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D13D2D">
              <w:rPr>
                <w:sz w:val="24"/>
                <w:szCs w:val="24"/>
              </w:rPr>
              <w:t>Khoa học về Y học lao động</w:t>
            </w:r>
          </w:p>
        </w:tc>
        <w:tc>
          <w:tcPr>
            <w:tcW w:w="708" w:type="dxa"/>
            <w:vAlign w:val="center"/>
          </w:tcPr>
          <w:p w14:paraId="1A72692B" w14:textId="77777777" w:rsidR="00F13A21" w:rsidRPr="00D13D2D" w:rsidRDefault="00455E6C" w:rsidP="000427B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32394EE5" w14:textId="77777777" w:rsidR="00F13A21" w:rsidRPr="00D13D2D" w:rsidRDefault="00D105CE" w:rsidP="000427BD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4FCC9EB9" w14:textId="77777777" w:rsidTr="006F0832">
        <w:tc>
          <w:tcPr>
            <w:tcW w:w="1408" w:type="dxa"/>
            <w:vAlign w:val="center"/>
          </w:tcPr>
          <w:p w14:paraId="67C5A881" w14:textId="77777777" w:rsidR="00F13A21" w:rsidRPr="00D13D2D" w:rsidRDefault="00F13A21" w:rsidP="000427B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3.5</w:t>
            </w:r>
          </w:p>
        </w:tc>
        <w:tc>
          <w:tcPr>
            <w:tcW w:w="5817" w:type="dxa"/>
            <w:vAlign w:val="center"/>
          </w:tcPr>
          <w:p w14:paraId="24DE4311" w14:textId="77777777" w:rsidR="00F13A21" w:rsidRPr="00D13D2D" w:rsidRDefault="00F13A21" w:rsidP="000427BD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D13D2D">
              <w:rPr>
                <w:sz w:val="24"/>
                <w:szCs w:val="24"/>
              </w:rPr>
              <w:t>Các ngành khoa học về kỹ thuật vệ sinh</w:t>
            </w:r>
          </w:p>
        </w:tc>
        <w:tc>
          <w:tcPr>
            <w:tcW w:w="708" w:type="dxa"/>
            <w:vAlign w:val="center"/>
          </w:tcPr>
          <w:p w14:paraId="7DBFB3B8" w14:textId="77777777" w:rsidR="00F13A21" w:rsidRPr="00D13D2D" w:rsidRDefault="00D105CE" w:rsidP="000427B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3E5EA429" w14:textId="77777777" w:rsidR="00F13A21" w:rsidRPr="00D13D2D" w:rsidRDefault="00D105CE" w:rsidP="000427BD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1F7A17FA" w14:textId="77777777" w:rsidTr="006F0832">
        <w:tc>
          <w:tcPr>
            <w:tcW w:w="1408" w:type="dxa"/>
            <w:vAlign w:val="center"/>
          </w:tcPr>
          <w:p w14:paraId="77F1F346" w14:textId="77777777" w:rsidR="00F13A21" w:rsidRPr="00D13D2D" w:rsidRDefault="00F13A21" w:rsidP="000427B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3.6</w:t>
            </w:r>
          </w:p>
        </w:tc>
        <w:tc>
          <w:tcPr>
            <w:tcW w:w="5817" w:type="dxa"/>
            <w:vAlign w:val="center"/>
          </w:tcPr>
          <w:p w14:paraId="180EBCFE" w14:textId="77777777" w:rsidR="00F13A21" w:rsidRPr="00D13D2D" w:rsidRDefault="00F13A21" w:rsidP="000427B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Kỹ thuật an toàn</w:t>
            </w:r>
          </w:p>
        </w:tc>
        <w:tc>
          <w:tcPr>
            <w:tcW w:w="708" w:type="dxa"/>
            <w:vAlign w:val="center"/>
          </w:tcPr>
          <w:p w14:paraId="087519CB" w14:textId="77777777" w:rsidR="00F13A21" w:rsidRPr="00D13D2D" w:rsidRDefault="00455E6C" w:rsidP="000427B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0F6B3918" w14:textId="77777777" w:rsidR="00F13A21" w:rsidRPr="00D13D2D" w:rsidRDefault="00D105CE" w:rsidP="000427BD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4.1 và 4.2</w:t>
            </w:r>
          </w:p>
        </w:tc>
      </w:tr>
      <w:tr w:rsidR="00D13D2D" w:rsidRPr="00D13D2D" w14:paraId="159B3BDB" w14:textId="77777777" w:rsidTr="006F0832">
        <w:tc>
          <w:tcPr>
            <w:tcW w:w="1408" w:type="dxa"/>
            <w:vAlign w:val="center"/>
          </w:tcPr>
          <w:p w14:paraId="29F68586" w14:textId="77777777" w:rsidR="00F13A21" w:rsidRPr="00D13D2D" w:rsidRDefault="00F13A21" w:rsidP="000427B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3.7</w:t>
            </w:r>
          </w:p>
        </w:tc>
        <w:tc>
          <w:tcPr>
            <w:tcW w:w="5817" w:type="dxa"/>
            <w:vAlign w:val="center"/>
          </w:tcPr>
          <w:p w14:paraId="716D25E4" w14:textId="77777777" w:rsidR="00F13A21" w:rsidRPr="00D13D2D" w:rsidRDefault="00F13A21" w:rsidP="000427B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Khoa học về phương tiện bảo vệ cá nhân</w:t>
            </w:r>
          </w:p>
        </w:tc>
        <w:tc>
          <w:tcPr>
            <w:tcW w:w="708" w:type="dxa"/>
            <w:vAlign w:val="center"/>
          </w:tcPr>
          <w:p w14:paraId="03538F39" w14:textId="77777777" w:rsidR="00F13A21" w:rsidRPr="00D13D2D" w:rsidRDefault="00455E6C" w:rsidP="000427B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37AA26B2" w14:textId="77777777" w:rsidR="00F13A21" w:rsidRPr="00D13D2D" w:rsidRDefault="00D105CE" w:rsidP="000427BD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4.1 và 4.2</w:t>
            </w:r>
          </w:p>
        </w:tc>
      </w:tr>
      <w:tr w:rsidR="00D13D2D" w:rsidRPr="00D13D2D" w14:paraId="76A2A061" w14:textId="77777777" w:rsidTr="006F0832">
        <w:tc>
          <w:tcPr>
            <w:tcW w:w="1408" w:type="dxa"/>
            <w:vAlign w:val="center"/>
          </w:tcPr>
          <w:p w14:paraId="7F540C15" w14:textId="77777777" w:rsidR="00F13A21" w:rsidRPr="00D13D2D" w:rsidRDefault="00F13A21" w:rsidP="000427B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3.8</w:t>
            </w:r>
          </w:p>
        </w:tc>
        <w:tc>
          <w:tcPr>
            <w:tcW w:w="5817" w:type="dxa"/>
            <w:vAlign w:val="center"/>
          </w:tcPr>
          <w:p w14:paraId="5660856D" w14:textId="77777777" w:rsidR="00F13A21" w:rsidRPr="00D13D2D" w:rsidRDefault="00F13A21" w:rsidP="000427B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Tuyên truyền, giáo dục</w:t>
            </w:r>
          </w:p>
        </w:tc>
        <w:tc>
          <w:tcPr>
            <w:tcW w:w="708" w:type="dxa"/>
            <w:vAlign w:val="center"/>
          </w:tcPr>
          <w:p w14:paraId="4FEB93EB" w14:textId="77777777" w:rsidR="00F13A21" w:rsidRPr="00D13D2D" w:rsidRDefault="00D105CE" w:rsidP="000427B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1B9678BD" w14:textId="77777777" w:rsidR="00F13A21" w:rsidRPr="00D13D2D" w:rsidRDefault="00D105CE" w:rsidP="000427BD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78CFE699" w14:textId="77777777" w:rsidTr="006F0832">
        <w:tc>
          <w:tcPr>
            <w:tcW w:w="1408" w:type="dxa"/>
            <w:vAlign w:val="center"/>
          </w:tcPr>
          <w:p w14:paraId="57EFB281" w14:textId="77777777" w:rsidR="00B934BE" w:rsidRPr="00D13D2D" w:rsidRDefault="00F13A21" w:rsidP="004807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3.9</w:t>
            </w:r>
          </w:p>
        </w:tc>
        <w:tc>
          <w:tcPr>
            <w:tcW w:w="5817" w:type="dxa"/>
            <w:vAlign w:val="center"/>
          </w:tcPr>
          <w:p w14:paraId="219FF614" w14:textId="77777777" w:rsidR="00B934BE" w:rsidRPr="00D13D2D" w:rsidRDefault="002910DF" w:rsidP="00480798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Ecgonômi với an toàn và sức khoẻ nghề nghiệp</w:t>
            </w:r>
          </w:p>
        </w:tc>
        <w:tc>
          <w:tcPr>
            <w:tcW w:w="708" w:type="dxa"/>
            <w:vAlign w:val="center"/>
          </w:tcPr>
          <w:p w14:paraId="10B0105F" w14:textId="77777777" w:rsidR="00B934BE" w:rsidRPr="00D13D2D" w:rsidRDefault="003F50B8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14:paraId="4D70BB57" w14:textId="77777777" w:rsidR="00B934BE" w:rsidRPr="00D13D2D" w:rsidRDefault="003F50B8" w:rsidP="00480798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668A1E94" w14:textId="77777777" w:rsidTr="006F0832">
        <w:tc>
          <w:tcPr>
            <w:tcW w:w="1408" w:type="dxa"/>
            <w:vAlign w:val="center"/>
          </w:tcPr>
          <w:p w14:paraId="5ACE6E4C" w14:textId="77777777" w:rsidR="00E51D1B" w:rsidRPr="00D13D2D" w:rsidRDefault="00E51D1B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Chương 4</w:t>
            </w:r>
          </w:p>
        </w:tc>
        <w:tc>
          <w:tcPr>
            <w:tcW w:w="5817" w:type="dxa"/>
            <w:vAlign w:val="center"/>
          </w:tcPr>
          <w:p w14:paraId="3C6A370C" w14:textId="77777777" w:rsidR="00E51D1B" w:rsidRPr="00D13D2D" w:rsidRDefault="007908B7" w:rsidP="00E51D1B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</w:rPr>
              <w:t>N</w:t>
            </w:r>
            <w:r w:rsidR="002910DF" w:rsidRPr="00D13D2D">
              <w:rPr>
                <w:sz w:val="24"/>
                <w:szCs w:val="24"/>
                <w:lang w:val="pt-BR"/>
              </w:rPr>
              <w:t>HỮNG VẤN ĐỀ CƠ BẢN CỦA KỸ THUẬT AN TOÀN</w:t>
            </w:r>
            <w:r w:rsidR="00F13A21" w:rsidRPr="00D13D2D">
              <w:rPr>
                <w:sz w:val="24"/>
                <w:szCs w:val="24"/>
                <w:lang w:val="pt-BR"/>
              </w:rPr>
              <w:t xml:space="preserve"> LAO ĐỘNG</w:t>
            </w:r>
          </w:p>
        </w:tc>
        <w:tc>
          <w:tcPr>
            <w:tcW w:w="708" w:type="dxa"/>
            <w:vAlign w:val="center"/>
          </w:tcPr>
          <w:p w14:paraId="51CE8E3E" w14:textId="77777777" w:rsidR="00E51D1B" w:rsidRPr="00D13D2D" w:rsidRDefault="00455E6C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pl-PL"/>
              </w:rPr>
            </w:pPr>
            <w:r w:rsidRPr="00D13D2D">
              <w:rPr>
                <w:b/>
                <w:bCs/>
                <w:lang w:val="pl-PL"/>
              </w:rPr>
              <w:t>5</w:t>
            </w:r>
          </w:p>
        </w:tc>
        <w:tc>
          <w:tcPr>
            <w:tcW w:w="1276" w:type="dxa"/>
            <w:vAlign w:val="center"/>
          </w:tcPr>
          <w:p w14:paraId="7C33B3EA" w14:textId="77777777" w:rsidR="00E51D1B" w:rsidRPr="00D13D2D" w:rsidRDefault="00E51D1B" w:rsidP="0048079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3D2D" w:rsidRPr="00D13D2D" w14:paraId="69A43E0B" w14:textId="77777777" w:rsidTr="006F0832">
        <w:tc>
          <w:tcPr>
            <w:tcW w:w="1408" w:type="dxa"/>
            <w:vAlign w:val="center"/>
          </w:tcPr>
          <w:p w14:paraId="5BC3F64C" w14:textId="77777777" w:rsidR="00E51D1B" w:rsidRPr="00D13D2D" w:rsidRDefault="00D7750F" w:rsidP="004807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4.1</w:t>
            </w:r>
          </w:p>
        </w:tc>
        <w:tc>
          <w:tcPr>
            <w:tcW w:w="5817" w:type="dxa"/>
            <w:vAlign w:val="center"/>
          </w:tcPr>
          <w:p w14:paraId="07CC95FB" w14:textId="77777777" w:rsidR="00E51D1B" w:rsidRPr="00D13D2D" w:rsidRDefault="002910DF" w:rsidP="00E51D1B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Các yếu tố cơ bản và biện pháp phòng ngừa</w:t>
            </w:r>
          </w:p>
        </w:tc>
        <w:tc>
          <w:tcPr>
            <w:tcW w:w="708" w:type="dxa"/>
            <w:vAlign w:val="center"/>
          </w:tcPr>
          <w:p w14:paraId="4EA285E4" w14:textId="77777777" w:rsidR="00E51D1B" w:rsidRPr="00D13D2D" w:rsidRDefault="00455E6C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14:paraId="4BF74F26" w14:textId="77777777" w:rsidR="00E51D1B" w:rsidRPr="00D13D2D" w:rsidRDefault="003F50B8" w:rsidP="00E24A4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7E5F0894" w14:textId="77777777" w:rsidTr="006F0832">
        <w:tc>
          <w:tcPr>
            <w:tcW w:w="1408" w:type="dxa"/>
            <w:vAlign w:val="center"/>
          </w:tcPr>
          <w:p w14:paraId="5CED12A5" w14:textId="77777777" w:rsidR="00B934BE" w:rsidRPr="00D13D2D" w:rsidRDefault="00B934BE" w:rsidP="004807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4.2</w:t>
            </w:r>
          </w:p>
        </w:tc>
        <w:tc>
          <w:tcPr>
            <w:tcW w:w="5817" w:type="dxa"/>
            <w:vAlign w:val="center"/>
          </w:tcPr>
          <w:p w14:paraId="0DF13E4D" w14:textId="77777777" w:rsidR="00B934BE" w:rsidRPr="00D13D2D" w:rsidRDefault="002910DF" w:rsidP="00480798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An toàn sản xuất theo nhóm và các yếu tố nguy hiểm, các yêu cầu và biện pháp cơ bản</w:t>
            </w:r>
          </w:p>
        </w:tc>
        <w:tc>
          <w:tcPr>
            <w:tcW w:w="708" w:type="dxa"/>
            <w:vAlign w:val="center"/>
          </w:tcPr>
          <w:p w14:paraId="7AEFDB33" w14:textId="77777777" w:rsidR="00B934BE" w:rsidRPr="00D13D2D" w:rsidRDefault="003F50B8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14:paraId="5EB91B74" w14:textId="77777777" w:rsidR="00B934BE" w:rsidRPr="00D13D2D" w:rsidRDefault="003F50B8" w:rsidP="0048079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  <w:r w:rsidR="000E290E" w:rsidRPr="00D13D2D">
              <w:rPr>
                <w:b/>
                <w:bCs/>
              </w:rPr>
              <w:t xml:space="preserve"> và 4.2</w:t>
            </w:r>
          </w:p>
        </w:tc>
      </w:tr>
      <w:tr w:rsidR="00D13D2D" w:rsidRPr="00D13D2D" w14:paraId="52D3B6D9" w14:textId="77777777" w:rsidTr="006F0832">
        <w:tc>
          <w:tcPr>
            <w:tcW w:w="1408" w:type="dxa"/>
            <w:vAlign w:val="center"/>
          </w:tcPr>
          <w:p w14:paraId="1ED914FF" w14:textId="77777777" w:rsidR="00B934BE" w:rsidRPr="00D13D2D" w:rsidRDefault="00B934BE" w:rsidP="004807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4.3</w:t>
            </w:r>
          </w:p>
        </w:tc>
        <w:tc>
          <w:tcPr>
            <w:tcW w:w="5817" w:type="dxa"/>
            <w:vAlign w:val="center"/>
          </w:tcPr>
          <w:p w14:paraId="09073E9A" w14:textId="77777777" w:rsidR="00B934BE" w:rsidRPr="00D13D2D" w:rsidRDefault="002910DF" w:rsidP="00480798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Một vài ý kiến nâng cao công tác quản lý ATLĐ ở cơ sở</w:t>
            </w:r>
          </w:p>
        </w:tc>
        <w:tc>
          <w:tcPr>
            <w:tcW w:w="708" w:type="dxa"/>
            <w:vAlign w:val="center"/>
          </w:tcPr>
          <w:p w14:paraId="75F943C1" w14:textId="77777777" w:rsidR="00B934BE" w:rsidRPr="00D13D2D" w:rsidRDefault="003F50B8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14:paraId="76A92A96" w14:textId="77777777" w:rsidR="00B934BE" w:rsidRPr="00D13D2D" w:rsidRDefault="003F50B8" w:rsidP="0048079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7468D275" w14:textId="77777777" w:rsidTr="006F0832">
        <w:tc>
          <w:tcPr>
            <w:tcW w:w="1408" w:type="dxa"/>
            <w:vAlign w:val="center"/>
          </w:tcPr>
          <w:p w14:paraId="1F1A9480" w14:textId="77777777" w:rsidR="007C3838" w:rsidRPr="00D13D2D" w:rsidRDefault="007C3838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  <w:lang w:val="nl-NL"/>
              </w:rPr>
              <w:t xml:space="preserve">Chương </w:t>
            </w:r>
            <w:r w:rsidRPr="00D13D2D">
              <w:rPr>
                <w:b/>
                <w:bCs/>
                <w:lang w:val="vi-VN"/>
              </w:rPr>
              <w:t>5</w:t>
            </w:r>
          </w:p>
        </w:tc>
        <w:tc>
          <w:tcPr>
            <w:tcW w:w="5817" w:type="dxa"/>
            <w:vAlign w:val="center"/>
          </w:tcPr>
          <w:p w14:paraId="59BFBB08" w14:textId="77777777" w:rsidR="007C3838" w:rsidRPr="00D13D2D" w:rsidRDefault="00BE2E74" w:rsidP="00480798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PHƯƠNG TIỆN BẢO VỆ CÁ NHÂN</w:t>
            </w:r>
          </w:p>
        </w:tc>
        <w:tc>
          <w:tcPr>
            <w:tcW w:w="708" w:type="dxa"/>
            <w:vAlign w:val="center"/>
          </w:tcPr>
          <w:p w14:paraId="2B76F527" w14:textId="77777777" w:rsidR="007C3838" w:rsidRPr="00D13D2D" w:rsidRDefault="00455E6C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5</w:t>
            </w:r>
          </w:p>
        </w:tc>
        <w:tc>
          <w:tcPr>
            <w:tcW w:w="1276" w:type="dxa"/>
            <w:vAlign w:val="center"/>
          </w:tcPr>
          <w:p w14:paraId="0DA7AB71" w14:textId="77777777" w:rsidR="007C3838" w:rsidRPr="00D13D2D" w:rsidRDefault="007C3838" w:rsidP="00480798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13D2D" w:rsidRPr="00D13D2D" w14:paraId="6052FB6E" w14:textId="77777777" w:rsidTr="006F0832">
        <w:tc>
          <w:tcPr>
            <w:tcW w:w="1408" w:type="dxa"/>
            <w:vAlign w:val="center"/>
          </w:tcPr>
          <w:p w14:paraId="745ECC7C" w14:textId="77777777" w:rsidR="007C3838" w:rsidRPr="00D13D2D" w:rsidRDefault="007C3838" w:rsidP="004807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5.1</w:t>
            </w:r>
          </w:p>
        </w:tc>
        <w:tc>
          <w:tcPr>
            <w:tcW w:w="5817" w:type="dxa"/>
            <w:vAlign w:val="center"/>
          </w:tcPr>
          <w:p w14:paraId="73D7A628" w14:textId="77777777" w:rsidR="007C3838" w:rsidRPr="00D13D2D" w:rsidRDefault="00BE2E74" w:rsidP="00480798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Phương tiện bảo vệ cá nhân, những vấn đề chung</w:t>
            </w:r>
          </w:p>
        </w:tc>
        <w:tc>
          <w:tcPr>
            <w:tcW w:w="708" w:type="dxa"/>
            <w:vAlign w:val="center"/>
          </w:tcPr>
          <w:p w14:paraId="330E4923" w14:textId="77777777" w:rsidR="007C3838" w:rsidRPr="00D13D2D" w:rsidRDefault="00455E6C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  <w:p w14:paraId="4618A040" w14:textId="77777777" w:rsidR="00480798" w:rsidRPr="00D13D2D" w:rsidRDefault="00480798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C89D9A" w14:textId="77777777" w:rsidR="007C3838" w:rsidRPr="00D13D2D" w:rsidRDefault="003F50B8" w:rsidP="0048079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</w:p>
        </w:tc>
      </w:tr>
      <w:tr w:rsidR="00D13D2D" w:rsidRPr="00D13D2D" w14:paraId="45CDFD07" w14:textId="77777777" w:rsidTr="006F0832">
        <w:tc>
          <w:tcPr>
            <w:tcW w:w="1408" w:type="dxa"/>
            <w:vAlign w:val="center"/>
          </w:tcPr>
          <w:p w14:paraId="6A8486AC" w14:textId="77777777" w:rsidR="007C3838" w:rsidRPr="00D13D2D" w:rsidRDefault="007C3838" w:rsidP="0048079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D13D2D">
              <w:rPr>
                <w:bCs/>
              </w:rPr>
              <w:t>5.2</w:t>
            </w:r>
          </w:p>
        </w:tc>
        <w:tc>
          <w:tcPr>
            <w:tcW w:w="5817" w:type="dxa"/>
            <w:vAlign w:val="center"/>
          </w:tcPr>
          <w:p w14:paraId="792F5AE8" w14:textId="77777777" w:rsidR="007C3838" w:rsidRPr="00D13D2D" w:rsidRDefault="007A399C" w:rsidP="00480798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Giới thiệu</w:t>
            </w:r>
            <w:r w:rsidR="00BE2E74" w:rsidRPr="00D13D2D">
              <w:rPr>
                <w:sz w:val="24"/>
                <w:szCs w:val="24"/>
                <w:lang w:val="pl-PL"/>
              </w:rPr>
              <w:t xml:space="preserve"> một số loại PTBVCN có công dụng đặc biệt được dùng phổ biến</w:t>
            </w:r>
          </w:p>
        </w:tc>
        <w:tc>
          <w:tcPr>
            <w:tcW w:w="708" w:type="dxa"/>
            <w:vAlign w:val="center"/>
          </w:tcPr>
          <w:p w14:paraId="28BF8219" w14:textId="77777777" w:rsidR="007C3838" w:rsidRPr="00D13D2D" w:rsidRDefault="003F50B8" w:rsidP="0048079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3</w:t>
            </w:r>
          </w:p>
        </w:tc>
        <w:tc>
          <w:tcPr>
            <w:tcW w:w="1276" w:type="dxa"/>
            <w:vAlign w:val="center"/>
          </w:tcPr>
          <w:p w14:paraId="55EED0D2" w14:textId="77777777" w:rsidR="007C3838" w:rsidRPr="00D13D2D" w:rsidRDefault="003F50B8" w:rsidP="0048079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D13D2D">
              <w:rPr>
                <w:b/>
                <w:bCs/>
              </w:rPr>
              <w:t>4.1</w:t>
            </w:r>
            <w:r w:rsidR="000E290E" w:rsidRPr="00D13D2D">
              <w:rPr>
                <w:b/>
                <w:bCs/>
              </w:rPr>
              <w:t xml:space="preserve"> và 4.2</w:t>
            </w:r>
          </w:p>
        </w:tc>
      </w:tr>
      <w:tr w:rsidR="00D13D2D" w:rsidRPr="00D13D2D" w14:paraId="24CAF489" w14:textId="77777777" w:rsidTr="006F0832"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CF3C" w14:textId="77777777" w:rsidR="001265BC" w:rsidRPr="00D13D2D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D13D2D">
              <w:rPr>
                <w:b/>
                <w:bCs/>
                <w:lang w:val="vi-VN"/>
              </w:rPr>
              <w:lastRenderedPageBreak/>
              <w:t>6.</w:t>
            </w:r>
            <w:r w:rsidR="00B60C95" w:rsidRPr="00D13D2D">
              <w:rPr>
                <w:b/>
                <w:bCs/>
                <w:lang w:val="vi-VN"/>
              </w:rPr>
              <w:t>2</w:t>
            </w:r>
            <w:r w:rsidRPr="00D13D2D">
              <w:rPr>
                <w:b/>
                <w:bCs/>
                <w:lang w:val="vi-VN"/>
              </w:rPr>
              <w:t xml:space="preserve">. </w:t>
            </w:r>
            <w:r w:rsidR="009540AF" w:rsidRPr="00D13D2D">
              <w:rPr>
                <w:b/>
                <w:bCs/>
                <w:lang w:val="vi-VN"/>
              </w:rPr>
              <w:t>Thí nghiệm/</w:t>
            </w:r>
            <w:r w:rsidR="00B60C95" w:rsidRPr="00D13D2D">
              <w:rPr>
                <w:b/>
                <w:bCs/>
                <w:lang w:val="vi-VN"/>
              </w:rPr>
              <w:t>Thực hành</w:t>
            </w:r>
            <w:r w:rsidR="001D5038" w:rsidRPr="00D13D2D">
              <w:rPr>
                <w:b/>
                <w:bCs/>
                <w:lang w:val="vi-VN"/>
              </w:rPr>
              <w:t xml:space="preserve"> </w:t>
            </w:r>
            <w:r w:rsidR="001D5038" w:rsidRPr="00F420B0">
              <w:rPr>
                <w:bCs/>
                <w:lang w:val="vi-VN"/>
              </w:rPr>
              <w:t>(không</w:t>
            </w:r>
            <w:r w:rsidR="003F7694" w:rsidRPr="00F420B0">
              <w:rPr>
                <w:bCs/>
                <w:lang w:val="vi-VN"/>
              </w:rPr>
              <w:t>)</w:t>
            </w:r>
          </w:p>
        </w:tc>
      </w:tr>
    </w:tbl>
    <w:p w14:paraId="1913E70A" w14:textId="5D71536E" w:rsidR="006F0832" w:rsidRPr="00D13D2D" w:rsidRDefault="00F420B0" w:rsidP="00F420B0">
      <w:pPr>
        <w:pStyle w:val="BodyText2"/>
        <w:spacing w:before="120" w:after="0" w:line="240" w:lineRule="auto"/>
        <w:jc w:val="both"/>
        <w:rPr>
          <w:bCs/>
          <w:lang w:val="vi-VN"/>
        </w:rPr>
      </w:pPr>
      <w:r>
        <w:rPr>
          <w:b/>
          <w:bCs/>
          <w:sz w:val="24"/>
          <w:szCs w:val="24"/>
        </w:rPr>
        <w:t xml:space="preserve">7. </w:t>
      </w:r>
      <w:r w:rsidR="00744C77" w:rsidRPr="00D13D2D">
        <w:rPr>
          <w:b/>
          <w:bCs/>
          <w:sz w:val="24"/>
          <w:szCs w:val="24"/>
          <w:lang w:val="vi-VN"/>
        </w:rPr>
        <w:t>Phương pháp giảng dạy</w:t>
      </w:r>
      <w:r w:rsidR="006A5431" w:rsidRPr="00D13D2D">
        <w:rPr>
          <w:b/>
          <w:bCs/>
          <w:sz w:val="24"/>
          <w:szCs w:val="24"/>
          <w:lang w:val="vi-VN"/>
        </w:rPr>
        <w:t xml:space="preserve"> </w:t>
      </w:r>
    </w:p>
    <w:p w14:paraId="2B93381C" w14:textId="77777777" w:rsidR="00D171C9" w:rsidRPr="00D13D2D" w:rsidRDefault="003F7694" w:rsidP="00E23242">
      <w:pPr>
        <w:pStyle w:val="ListParagraph"/>
        <w:spacing w:before="120"/>
        <w:ind w:left="567" w:hanging="238"/>
        <w:jc w:val="both"/>
        <w:rPr>
          <w:lang w:val="vi-VN"/>
        </w:rPr>
      </w:pPr>
      <w:r w:rsidRPr="00D13D2D">
        <w:rPr>
          <w:lang w:val="vi-VN"/>
        </w:rPr>
        <w:t xml:space="preserve">- Giảng dạy lý thuyết kết hợp bài tập </w:t>
      </w:r>
    </w:p>
    <w:p w14:paraId="49DC5CF8" w14:textId="01A64CAE" w:rsidR="00D171C9" w:rsidRPr="00D13D2D" w:rsidRDefault="00296F71" w:rsidP="00296F71">
      <w:pPr>
        <w:pStyle w:val="ListParagraph"/>
        <w:spacing w:before="120"/>
        <w:ind w:left="567" w:hanging="238"/>
        <w:jc w:val="both"/>
        <w:rPr>
          <w:bCs/>
          <w:lang w:val="vi-VN"/>
        </w:rPr>
      </w:pPr>
      <w:r w:rsidRPr="00D13D2D">
        <w:rPr>
          <w:lang w:val="vi-VN"/>
        </w:rPr>
        <w:t>-</w:t>
      </w:r>
      <w:r w:rsidR="00F26E9C" w:rsidRPr="00D13D2D">
        <w:rPr>
          <w:lang w:val="vi-VN"/>
        </w:rPr>
        <w:t xml:space="preserve"> </w:t>
      </w:r>
      <w:r w:rsidR="00E51D1B" w:rsidRPr="00D13D2D">
        <w:rPr>
          <w:lang w:val="vi-VN"/>
        </w:rPr>
        <w:t>Tham khảo các tài liệu viết về dự án thực tế</w:t>
      </w:r>
    </w:p>
    <w:p w14:paraId="25E764EC" w14:textId="5F9A9467" w:rsidR="00744C77" w:rsidRPr="00D13D2D" w:rsidRDefault="00F420B0" w:rsidP="00F420B0">
      <w:pPr>
        <w:pStyle w:val="BodyText2"/>
        <w:spacing w:before="240" w:after="0" w:line="240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sz w:val="24"/>
          <w:szCs w:val="24"/>
        </w:rPr>
        <w:t xml:space="preserve">8. </w:t>
      </w:r>
      <w:r w:rsidR="00744C77" w:rsidRPr="00D13D2D">
        <w:rPr>
          <w:b/>
          <w:bCs/>
          <w:sz w:val="24"/>
          <w:szCs w:val="24"/>
          <w:lang w:val="vi-VN"/>
        </w:rPr>
        <w:t>Nhiệm vụ của sinh viên</w:t>
      </w:r>
      <w:r w:rsidR="009540AF" w:rsidRPr="00D13D2D">
        <w:rPr>
          <w:b/>
          <w:bCs/>
          <w:sz w:val="24"/>
          <w:szCs w:val="24"/>
          <w:lang w:val="vi-VN"/>
        </w:rPr>
        <w:t xml:space="preserve"> </w:t>
      </w:r>
    </w:p>
    <w:p w14:paraId="39176882" w14:textId="77777777" w:rsidR="00744C77" w:rsidRPr="00D13D2D" w:rsidRDefault="006F0832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D13D2D">
        <w:rPr>
          <w:bCs/>
          <w:sz w:val="24"/>
          <w:szCs w:val="24"/>
          <w:lang w:val="vi-VN"/>
        </w:rPr>
        <w:t xml:space="preserve">    </w:t>
      </w:r>
      <w:r w:rsidR="00744C77" w:rsidRPr="00D13D2D">
        <w:rPr>
          <w:bCs/>
          <w:sz w:val="24"/>
          <w:szCs w:val="24"/>
          <w:lang w:val="vi-VN"/>
        </w:rPr>
        <w:t>Sinh viên phải thực hiện các nhiệm vụ sau:</w:t>
      </w:r>
    </w:p>
    <w:p w14:paraId="52111499" w14:textId="77777777" w:rsidR="00744C77" w:rsidRPr="00D13D2D" w:rsidRDefault="00744C77" w:rsidP="006F0832">
      <w:pPr>
        <w:pStyle w:val="BodyText2"/>
        <w:tabs>
          <w:tab w:val="num" w:pos="960"/>
        </w:tabs>
        <w:spacing w:after="0" w:line="240" w:lineRule="auto"/>
        <w:ind w:left="510"/>
        <w:jc w:val="both"/>
        <w:rPr>
          <w:bCs/>
          <w:sz w:val="24"/>
          <w:szCs w:val="24"/>
          <w:lang w:val="vi-VN"/>
        </w:rPr>
      </w:pPr>
      <w:r w:rsidRPr="00D13D2D">
        <w:rPr>
          <w:bCs/>
          <w:sz w:val="24"/>
          <w:szCs w:val="24"/>
          <w:lang w:val="vi-VN"/>
        </w:rPr>
        <w:t xml:space="preserve">- </w:t>
      </w:r>
      <w:r w:rsidR="006E5BAC" w:rsidRPr="00D13D2D">
        <w:rPr>
          <w:bCs/>
          <w:sz w:val="24"/>
          <w:szCs w:val="24"/>
          <w:lang w:val="vi-VN"/>
        </w:rPr>
        <w:t>Có mặt</w:t>
      </w:r>
      <w:r w:rsidRPr="00D13D2D">
        <w:rPr>
          <w:bCs/>
          <w:sz w:val="24"/>
          <w:szCs w:val="24"/>
          <w:lang w:val="vi-VN"/>
        </w:rPr>
        <w:t xml:space="preserve"> tối thiểu 80% số tiết học lý thuyết.</w:t>
      </w:r>
    </w:p>
    <w:p w14:paraId="74501575" w14:textId="77777777" w:rsidR="00744C77" w:rsidRPr="00D13D2D" w:rsidRDefault="00744C77" w:rsidP="006F0832">
      <w:pPr>
        <w:pStyle w:val="BodyText2"/>
        <w:tabs>
          <w:tab w:val="num" w:pos="960"/>
        </w:tabs>
        <w:spacing w:after="0" w:line="240" w:lineRule="auto"/>
        <w:ind w:left="510"/>
        <w:jc w:val="both"/>
        <w:rPr>
          <w:bCs/>
          <w:sz w:val="24"/>
          <w:szCs w:val="24"/>
          <w:lang w:val="vi-VN"/>
        </w:rPr>
      </w:pPr>
      <w:r w:rsidRPr="00D13D2D">
        <w:rPr>
          <w:bCs/>
          <w:sz w:val="24"/>
          <w:szCs w:val="24"/>
          <w:lang w:val="vi-VN"/>
        </w:rPr>
        <w:t xml:space="preserve">- </w:t>
      </w:r>
      <w:r w:rsidR="006E5BAC" w:rsidRPr="00D13D2D">
        <w:rPr>
          <w:bCs/>
          <w:sz w:val="24"/>
          <w:szCs w:val="24"/>
          <w:lang w:val="vi-VN"/>
        </w:rPr>
        <w:t>Hoàn thành</w:t>
      </w:r>
      <w:r w:rsidRPr="00D13D2D">
        <w:rPr>
          <w:bCs/>
          <w:sz w:val="24"/>
          <w:szCs w:val="24"/>
          <w:lang w:val="vi-VN"/>
        </w:rPr>
        <w:t xml:space="preserve"> đầy đủ 100% giờ thực hành/thí nghiệm/thực tập và có báo cáo kết quả.</w:t>
      </w:r>
    </w:p>
    <w:p w14:paraId="3F542E94" w14:textId="77777777" w:rsidR="00744C77" w:rsidRPr="00D13D2D" w:rsidRDefault="00744C77" w:rsidP="006F0832">
      <w:pPr>
        <w:pStyle w:val="BodyText2"/>
        <w:tabs>
          <w:tab w:val="num" w:pos="960"/>
        </w:tabs>
        <w:spacing w:after="0" w:line="240" w:lineRule="auto"/>
        <w:ind w:left="510"/>
        <w:jc w:val="both"/>
        <w:rPr>
          <w:bCs/>
          <w:sz w:val="24"/>
          <w:szCs w:val="24"/>
          <w:lang w:val="vi-VN"/>
        </w:rPr>
      </w:pPr>
      <w:r w:rsidRPr="00D13D2D">
        <w:rPr>
          <w:bCs/>
          <w:sz w:val="24"/>
          <w:szCs w:val="24"/>
          <w:lang w:val="vi-VN"/>
        </w:rPr>
        <w:t xml:space="preserve">- </w:t>
      </w:r>
      <w:r w:rsidR="006E5BAC" w:rsidRPr="00D13D2D">
        <w:rPr>
          <w:bCs/>
          <w:sz w:val="24"/>
          <w:szCs w:val="24"/>
          <w:lang w:val="vi-VN"/>
        </w:rPr>
        <w:t>Hoàn thành</w:t>
      </w:r>
      <w:r w:rsidRPr="00D13D2D">
        <w:rPr>
          <w:bCs/>
          <w:sz w:val="24"/>
          <w:szCs w:val="24"/>
          <w:lang w:val="vi-VN"/>
        </w:rPr>
        <w:t xml:space="preserve"> đầy đủ các bài tập nhóm/ bài tập và được đánh giá kết quả thực hiện.</w:t>
      </w:r>
    </w:p>
    <w:p w14:paraId="1B8BAE06" w14:textId="77777777" w:rsidR="00744C77" w:rsidRPr="00D13D2D" w:rsidRDefault="00744C77" w:rsidP="006F0832">
      <w:pPr>
        <w:pStyle w:val="BodyText2"/>
        <w:tabs>
          <w:tab w:val="num" w:pos="960"/>
        </w:tabs>
        <w:spacing w:after="0" w:line="240" w:lineRule="auto"/>
        <w:ind w:left="510"/>
        <w:jc w:val="both"/>
        <w:rPr>
          <w:bCs/>
          <w:sz w:val="24"/>
          <w:szCs w:val="24"/>
          <w:lang w:val="vi-VN"/>
        </w:rPr>
      </w:pPr>
      <w:r w:rsidRPr="00D13D2D">
        <w:rPr>
          <w:bCs/>
          <w:sz w:val="24"/>
          <w:szCs w:val="24"/>
          <w:lang w:val="vi-VN"/>
        </w:rPr>
        <w:t>- Tham dự kiểm tra giữa học kỳ.</w:t>
      </w:r>
    </w:p>
    <w:p w14:paraId="589FCFE1" w14:textId="77777777" w:rsidR="00744C77" w:rsidRPr="00D13D2D" w:rsidRDefault="00744C77" w:rsidP="006F0832">
      <w:pPr>
        <w:pStyle w:val="BodyText2"/>
        <w:tabs>
          <w:tab w:val="num" w:pos="960"/>
        </w:tabs>
        <w:spacing w:after="0" w:line="240" w:lineRule="auto"/>
        <w:ind w:left="510"/>
        <w:jc w:val="both"/>
        <w:rPr>
          <w:bCs/>
          <w:sz w:val="24"/>
          <w:szCs w:val="24"/>
          <w:lang w:val="vi-VN"/>
        </w:rPr>
      </w:pPr>
      <w:r w:rsidRPr="00D13D2D">
        <w:rPr>
          <w:bCs/>
          <w:sz w:val="24"/>
          <w:szCs w:val="24"/>
          <w:lang w:val="vi-VN"/>
        </w:rPr>
        <w:t>- Tham dự thi kết thúc học phần</w:t>
      </w:r>
      <w:r w:rsidR="000F78FF" w:rsidRPr="00D13D2D">
        <w:rPr>
          <w:bCs/>
          <w:sz w:val="24"/>
          <w:szCs w:val="24"/>
          <w:lang w:val="vi-VN"/>
        </w:rPr>
        <w:t xml:space="preserve"> (bắt buộc)</w:t>
      </w:r>
      <w:r w:rsidRPr="00D13D2D">
        <w:rPr>
          <w:bCs/>
          <w:sz w:val="24"/>
          <w:szCs w:val="24"/>
          <w:lang w:val="vi-VN"/>
        </w:rPr>
        <w:t>.</w:t>
      </w:r>
    </w:p>
    <w:p w14:paraId="05F6D152" w14:textId="77777777" w:rsidR="00744C77" w:rsidRPr="00D13D2D" w:rsidRDefault="00744C77" w:rsidP="006F0832">
      <w:pPr>
        <w:pStyle w:val="BodyText2"/>
        <w:tabs>
          <w:tab w:val="num" w:pos="960"/>
        </w:tabs>
        <w:spacing w:after="0" w:line="240" w:lineRule="auto"/>
        <w:ind w:left="510"/>
        <w:jc w:val="both"/>
        <w:rPr>
          <w:bCs/>
          <w:sz w:val="24"/>
          <w:szCs w:val="24"/>
          <w:lang w:val="vi-VN"/>
        </w:rPr>
      </w:pPr>
      <w:r w:rsidRPr="00D13D2D">
        <w:rPr>
          <w:bCs/>
          <w:sz w:val="24"/>
          <w:szCs w:val="24"/>
          <w:lang w:val="vi-VN"/>
        </w:rPr>
        <w:t xml:space="preserve">- Chủ động </w:t>
      </w:r>
      <w:r w:rsidR="002B3774" w:rsidRPr="00D13D2D">
        <w:rPr>
          <w:bCs/>
          <w:sz w:val="24"/>
          <w:szCs w:val="24"/>
          <w:lang w:val="vi-VN"/>
        </w:rPr>
        <w:t xml:space="preserve">chuẩn bị các nội dung và </w:t>
      </w:r>
      <w:r w:rsidRPr="00D13D2D">
        <w:rPr>
          <w:bCs/>
          <w:sz w:val="24"/>
          <w:szCs w:val="24"/>
          <w:lang w:val="vi-VN"/>
        </w:rPr>
        <w:t>thực hiện giờ tự học</w:t>
      </w:r>
      <w:r w:rsidR="002B3774" w:rsidRPr="00D13D2D">
        <w:rPr>
          <w:bCs/>
          <w:sz w:val="24"/>
          <w:szCs w:val="24"/>
          <w:lang w:val="vi-VN"/>
        </w:rPr>
        <w:t xml:space="preserve"> theo mục 11</w:t>
      </w:r>
      <w:r w:rsidRPr="00D13D2D">
        <w:rPr>
          <w:bCs/>
          <w:sz w:val="24"/>
          <w:szCs w:val="24"/>
          <w:lang w:val="vi-VN"/>
        </w:rPr>
        <w:t>.</w:t>
      </w:r>
    </w:p>
    <w:p w14:paraId="68C8DD73" w14:textId="483C0D68" w:rsidR="00744C77" w:rsidRPr="00D13D2D" w:rsidRDefault="00F420B0" w:rsidP="00F420B0">
      <w:pPr>
        <w:pStyle w:val="BodyText2"/>
        <w:spacing w:before="240" w:after="0" w:line="240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sz w:val="24"/>
          <w:szCs w:val="24"/>
        </w:rPr>
        <w:t xml:space="preserve">9. </w:t>
      </w:r>
      <w:r w:rsidR="00744C77" w:rsidRPr="00D13D2D">
        <w:rPr>
          <w:b/>
          <w:bCs/>
          <w:sz w:val="24"/>
          <w:szCs w:val="24"/>
          <w:lang w:val="vi-VN"/>
        </w:rPr>
        <w:t>Đánh gi</w:t>
      </w:r>
      <w:r w:rsidR="009540AF" w:rsidRPr="00D13D2D">
        <w:rPr>
          <w:b/>
          <w:bCs/>
          <w:sz w:val="24"/>
          <w:szCs w:val="24"/>
          <w:lang w:val="vi-VN"/>
        </w:rPr>
        <w:t>á kết quả học tập của sinh viên</w:t>
      </w:r>
    </w:p>
    <w:p w14:paraId="643BF4F6" w14:textId="42DB2E64" w:rsidR="00744C77" w:rsidRPr="00474766" w:rsidRDefault="00F420B0" w:rsidP="00F420B0">
      <w:pPr>
        <w:pStyle w:val="BodyText2"/>
        <w:spacing w:line="240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sz w:val="24"/>
          <w:szCs w:val="24"/>
        </w:rPr>
        <w:t xml:space="preserve">9.1. </w:t>
      </w:r>
      <w:r w:rsidR="00744C77" w:rsidRPr="00474766">
        <w:rPr>
          <w:b/>
          <w:bCs/>
          <w:sz w:val="24"/>
          <w:szCs w:val="24"/>
          <w:lang w:val="vi-VN"/>
        </w:rPr>
        <w:t>Sinh viên được đánh giá tích lũy học phần như sau:</w:t>
      </w:r>
    </w:p>
    <w:p w14:paraId="6B315C67" w14:textId="77777777" w:rsidR="00BA7C39" w:rsidRPr="00D13D2D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sz w:val="24"/>
          <w:szCs w:val="24"/>
          <w:lang w:val="nl-NL"/>
        </w:rPr>
      </w:pPr>
      <w:r w:rsidRPr="00474766">
        <w:rPr>
          <w:b/>
          <w:bCs/>
          <w:sz w:val="24"/>
          <w:szCs w:val="24"/>
          <w:lang w:val="vi-VN"/>
        </w:rPr>
        <w:t xml:space="preserve">                     </w:t>
      </w:r>
      <w:r w:rsidR="004A21C9" w:rsidRPr="00474766">
        <w:rPr>
          <w:b/>
          <w:bCs/>
          <w:sz w:val="24"/>
          <w:szCs w:val="24"/>
          <w:lang w:val="vi-VN"/>
        </w:rPr>
        <w:t xml:space="preserve">               </w:t>
      </w:r>
      <w:r w:rsidRPr="00D13D2D">
        <w:rPr>
          <w:b/>
          <w:bCs/>
          <w:sz w:val="24"/>
          <w:szCs w:val="24"/>
          <w:lang w:val="nl-NL"/>
        </w:rPr>
        <w:t>Bảng 2</w:t>
      </w:r>
      <w:r w:rsidR="004A21C9" w:rsidRPr="00D13D2D">
        <w:rPr>
          <w:b/>
          <w:bCs/>
          <w:sz w:val="24"/>
          <w:szCs w:val="24"/>
          <w:lang w:val="nl-NL"/>
        </w:rPr>
        <w:t>. Đánh giá học phần</w:t>
      </w:r>
      <w:r w:rsidRPr="00D13D2D">
        <w:rPr>
          <w:b/>
          <w:bCs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D13D2D" w:rsidRPr="00D13D2D" w14:paraId="590B1FFA" w14:textId="77777777" w:rsidTr="00665547">
        <w:tc>
          <w:tcPr>
            <w:tcW w:w="564" w:type="dxa"/>
            <w:shd w:val="clear" w:color="auto" w:fill="auto"/>
          </w:tcPr>
          <w:p w14:paraId="5FB2CFDB" w14:textId="77777777" w:rsidR="00665547" w:rsidRPr="00D13D2D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13D2D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9DCE8E3" w14:textId="77777777" w:rsidR="00665547" w:rsidRPr="00D13D2D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13D2D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5ADF2E9F" w14:textId="77777777" w:rsidR="00665547" w:rsidRPr="00D13D2D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13D2D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3F0C61A7" w14:textId="77777777" w:rsidR="00665547" w:rsidRPr="00D13D2D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13D2D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D13D2D" w:rsidRPr="00D13D2D" w14:paraId="5BDC5E44" w14:textId="77777777" w:rsidTr="00665547">
        <w:tc>
          <w:tcPr>
            <w:tcW w:w="564" w:type="dxa"/>
            <w:shd w:val="clear" w:color="auto" w:fill="auto"/>
            <w:vAlign w:val="center"/>
          </w:tcPr>
          <w:p w14:paraId="1AD6B1A2" w14:textId="77777777" w:rsidR="00665547" w:rsidRPr="00D13D2D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9695856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196EB5D5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427702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D13D2D" w:rsidRPr="00E04689" w14:paraId="7003446F" w14:textId="77777777" w:rsidTr="00665547">
        <w:tc>
          <w:tcPr>
            <w:tcW w:w="564" w:type="dxa"/>
            <w:shd w:val="clear" w:color="auto" w:fill="auto"/>
            <w:vAlign w:val="center"/>
          </w:tcPr>
          <w:p w14:paraId="30194F0A" w14:textId="77777777" w:rsidR="00665547" w:rsidRPr="00D13D2D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5FA0188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19A282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Số bài tập đã làm/số bài tập được giao</w:t>
            </w:r>
            <w:r w:rsidRPr="00D13D2D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7C48D7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D13D2D" w:rsidRPr="00E04689" w14:paraId="671CC8E4" w14:textId="77777777" w:rsidTr="00665547">
        <w:tc>
          <w:tcPr>
            <w:tcW w:w="564" w:type="dxa"/>
            <w:vMerge w:val="restart"/>
            <w:shd w:val="clear" w:color="auto" w:fill="auto"/>
            <w:vAlign w:val="center"/>
          </w:tcPr>
          <w:p w14:paraId="4865387B" w14:textId="77777777" w:rsidR="00F256C2" w:rsidRPr="00D13D2D" w:rsidRDefault="00F256C2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6E349EB9" w14:textId="77777777" w:rsidR="00F256C2" w:rsidRPr="00D13D2D" w:rsidRDefault="00F256C2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BA0974" w14:textId="77777777" w:rsidR="00F256C2" w:rsidRPr="00D13D2D" w:rsidRDefault="00F256C2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- Báo cáo/thuyết minh/...</w:t>
            </w:r>
          </w:p>
          <w:p w14:paraId="430996DC" w14:textId="77777777" w:rsidR="00F256C2" w:rsidRPr="00D13D2D" w:rsidRDefault="00F256C2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- Được nhóm xác nhận có tham gia</w:t>
            </w:r>
            <w:r w:rsidRPr="00D13D2D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ED492A" w14:textId="77777777" w:rsidR="00F256C2" w:rsidRPr="00D13D2D" w:rsidRDefault="00F256C2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D13D2D" w:rsidRPr="00D13D2D" w14:paraId="11FB34B3" w14:textId="77777777" w:rsidTr="00665547">
        <w:tc>
          <w:tcPr>
            <w:tcW w:w="564" w:type="dxa"/>
            <w:vMerge/>
            <w:shd w:val="clear" w:color="auto" w:fill="auto"/>
            <w:vAlign w:val="center"/>
          </w:tcPr>
          <w:p w14:paraId="5653BD9A" w14:textId="77777777" w:rsidR="00F256C2" w:rsidRPr="00D13D2D" w:rsidRDefault="00F256C2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659D9090" w14:textId="77777777" w:rsidR="00F256C2" w:rsidRPr="00D13D2D" w:rsidRDefault="00F256C2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BFD96C" w14:textId="77777777" w:rsidR="00F256C2" w:rsidRPr="00D13D2D" w:rsidRDefault="00F256C2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0500C4" w14:textId="77777777" w:rsidR="00F256C2" w:rsidRPr="00D13D2D" w:rsidRDefault="00F256C2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vi-VN"/>
              </w:rPr>
              <w:t>3</w:t>
            </w:r>
            <w:r w:rsidRPr="00D13D2D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  <w:tr w:rsidR="00D13D2D" w:rsidRPr="00D13D2D" w14:paraId="13045191" w14:textId="77777777" w:rsidTr="00665547">
        <w:tc>
          <w:tcPr>
            <w:tcW w:w="564" w:type="dxa"/>
            <w:shd w:val="clear" w:color="auto" w:fill="auto"/>
            <w:vAlign w:val="center"/>
          </w:tcPr>
          <w:p w14:paraId="6D21742B" w14:textId="77777777" w:rsidR="00665547" w:rsidRPr="00D13D2D" w:rsidRDefault="00F256C2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77277DA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Điểm kiểm tra</w:t>
            </w:r>
          </w:p>
          <w:p w14:paraId="3D6CC521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D36227" w14:textId="77777777" w:rsidR="00665547" w:rsidRPr="00D13D2D" w:rsidRDefault="00665547" w:rsidP="001D503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- Thi viết</w:t>
            </w:r>
            <w:r w:rsidR="001D5038" w:rsidRPr="00D13D2D">
              <w:rPr>
                <w:bCs/>
                <w:sz w:val="24"/>
                <w:szCs w:val="24"/>
                <w:lang w:val="nl-NL"/>
              </w:rPr>
              <w:t xml:space="preserve"> (30</w:t>
            </w:r>
            <w:r w:rsidRPr="00D13D2D">
              <w:rPr>
                <w:bCs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91982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D13D2D" w:rsidRPr="00D13D2D" w14:paraId="2CF90785" w14:textId="77777777" w:rsidTr="00665547">
        <w:tc>
          <w:tcPr>
            <w:tcW w:w="564" w:type="dxa"/>
            <w:shd w:val="clear" w:color="auto" w:fill="auto"/>
            <w:vAlign w:val="center"/>
          </w:tcPr>
          <w:p w14:paraId="27B9EA24" w14:textId="77777777" w:rsidR="00665547" w:rsidRPr="00D13D2D" w:rsidRDefault="00F256C2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2581EFA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9A923A1" w14:textId="77777777" w:rsidR="00665547" w:rsidRPr="00D13D2D" w:rsidRDefault="001D5038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 xml:space="preserve">- Thi viết/trắc nghiệm/vấn đáp </w:t>
            </w:r>
            <w:r w:rsidR="00665547" w:rsidRPr="00D13D2D">
              <w:rPr>
                <w:bCs/>
                <w:sz w:val="24"/>
                <w:szCs w:val="24"/>
                <w:lang w:val="nl-NL"/>
              </w:rPr>
              <w:t xml:space="preserve"> (</w:t>
            </w:r>
            <w:r w:rsidRPr="00D13D2D">
              <w:rPr>
                <w:bCs/>
                <w:sz w:val="24"/>
                <w:szCs w:val="24"/>
                <w:lang w:val="nl-NL"/>
              </w:rPr>
              <w:t>60</w:t>
            </w:r>
            <w:r w:rsidR="00665547" w:rsidRPr="00D13D2D">
              <w:rPr>
                <w:bCs/>
                <w:sz w:val="24"/>
                <w:szCs w:val="24"/>
                <w:lang w:val="nl-NL"/>
              </w:rPr>
              <w:t xml:space="preserve"> phút)</w:t>
            </w:r>
            <w:r w:rsidR="00665547" w:rsidRPr="00D13D2D">
              <w:rPr>
                <w:bCs/>
                <w:sz w:val="24"/>
                <w:szCs w:val="24"/>
                <w:lang w:val="vi-VN"/>
              </w:rPr>
              <w:t>.</w:t>
            </w:r>
          </w:p>
          <w:p w14:paraId="58C8A3EA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14:paraId="24452C57" w14:textId="77777777" w:rsidR="00665547" w:rsidRPr="00D13D2D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D13D2D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EA472E" w:rsidRPr="00D13D2D">
              <w:rPr>
                <w:bCs/>
                <w:sz w:val="24"/>
                <w:szCs w:val="24"/>
                <w:lang w:val="nl-NL"/>
              </w:rPr>
              <w:t>D</w:t>
            </w:r>
            <w:r w:rsidRPr="00D13D2D">
              <w:rPr>
                <w:bCs/>
                <w:sz w:val="24"/>
                <w:szCs w:val="24"/>
                <w:lang w:val="nl-NL"/>
              </w:rPr>
              <w:t>ự thi</w:t>
            </w:r>
            <w:r w:rsidR="00EA472E" w:rsidRPr="00D13D2D">
              <w:rPr>
                <w:bCs/>
                <w:sz w:val="24"/>
                <w:szCs w:val="24"/>
                <w:lang w:val="nl-NL"/>
              </w:rPr>
              <w:t xml:space="preserve"> kết thúc học phần</w:t>
            </w:r>
            <w:r w:rsidRPr="00D13D2D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CC2C167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14:paraId="26823DF3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14:paraId="6D8F4939" w14:textId="77777777" w:rsidR="00665547" w:rsidRPr="00D13D2D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13D2D">
              <w:rPr>
                <w:bCs/>
                <w:sz w:val="24"/>
                <w:szCs w:val="24"/>
                <w:lang w:val="vi-VN"/>
              </w:rPr>
              <w:t>6</w:t>
            </w:r>
            <w:r w:rsidRPr="00D13D2D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68A23DE0" w14:textId="6D8F8379" w:rsidR="00744C77" w:rsidRPr="00D13D2D" w:rsidRDefault="00F420B0" w:rsidP="00F420B0">
      <w:pPr>
        <w:pStyle w:val="BodyText2"/>
        <w:spacing w:before="12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9.2. </w:t>
      </w:r>
      <w:r w:rsidR="00744C77" w:rsidRPr="00D13D2D">
        <w:rPr>
          <w:b/>
          <w:bCs/>
          <w:sz w:val="24"/>
          <w:szCs w:val="24"/>
        </w:rPr>
        <w:t>Cách tính điểm</w:t>
      </w:r>
    </w:p>
    <w:p w14:paraId="332C9BEF" w14:textId="77777777" w:rsidR="00744C77" w:rsidRPr="00D13D2D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D13D2D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5166E655" w14:textId="77777777" w:rsidR="00744C77" w:rsidRPr="00D13D2D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D13D2D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D13D2D">
        <w:rPr>
          <w:bCs/>
          <w:sz w:val="24"/>
          <w:szCs w:val="24"/>
          <w:lang w:val="vi-VN"/>
        </w:rPr>
        <w:t xml:space="preserve">tính </w:t>
      </w:r>
      <w:r w:rsidRPr="00D13D2D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D13D2D">
        <w:rPr>
          <w:bCs/>
          <w:sz w:val="24"/>
          <w:szCs w:val="24"/>
          <w:lang w:val="vi-VN"/>
        </w:rPr>
        <w:t>Nhà t</w:t>
      </w:r>
      <w:r w:rsidRPr="00D13D2D">
        <w:rPr>
          <w:bCs/>
          <w:sz w:val="24"/>
          <w:szCs w:val="24"/>
        </w:rPr>
        <w:t xml:space="preserve">rường. </w:t>
      </w:r>
    </w:p>
    <w:p w14:paraId="739F21CB" w14:textId="35B3AE4C" w:rsidR="00744C77" w:rsidRDefault="00F420B0" w:rsidP="00F420B0">
      <w:pPr>
        <w:pStyle w:val="BodyText2"/>
        <w:spacing w:before="240"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10. </w:t>
      </w:r>
      <w:r w:rsidR="00744C77" w:rsidRPr="00D13D2D">
        <w:rPr>
          <w:b/>
          <w:bCs/>
          <w:sz w:val="24"/>
          <w:szCs w:val="24"/>
        </w:rPr>
        <w:t>Tài liệu học tập</w:t>
      </w:r>
    </w:p>
    <w:p w14:paraId="12DE7B7C" w14:textId="77777777" w:rsidR="00913D33" w:rsidRPr="00B364DA" w:rsidRDefault="00913D33" w:rsidP="00913D33">
      <w:pPr>
        <w:pStyle w:val="Default"/>
        <w:spacing w:before="120"/>
        <w:ind w:left="360"/>
        <w:rPr>
          <w:color w:val="auto"/>
          <w:lang w:val="es-ES"/>
        </w:rPr>
      </w:pPr>
      <w:r w:rsidRPr="00B364DA">
        <w:rPr>
          <w:bCs/>
          <w:color w:val="auto"/>
        </w:rPr>
        <w:t>[1].</w:t>
      </w:r>
      <w:r w:rsidRPr="00B364DA">
        <w:rPr>
          <w:b/>
          <w:bCs/>
          <w:color w:val="auto"/>
        </w:rPr>
        <w:t xml:space="preserve"> </w:t>
      </w:r>
      <w:r w:rsidRPr="00B364DA">
        <w:rPr>
          <w:color w:val="auto"/>
          <w:lang w:val="es-ES"/>
        </w:rPr>
        <w:t xml:space="preserve">ThS. Nguyễn Quang Minh. </w:t>
      </w:r>
      <w:r w:rsidRPr="00B364DA">
        <w:rPr>
          <w:i/>
          <w:color w:val="auto"/>
          <w:lang w:val="es-ES"/>
        </w:rPr>
        <w:t xml:space="preserve">Bài giảng Sức khoẻ, </w:t>
      </w:r>
      <w:r w:rsidRPr="00B364DA">
        <w:rPr>
          <w:i/>
          <w:color w:val="auto"/>
          <w:lang w:val="sv-SE"/>
        </w:rPr>
        <w:t>an toàn sản xuất và môi trường</w:t>
      </w:r>
      <w:r w:rsidRPr="00B364DA">
        <w:rPr>
          <w:color w:val="auto"/>
          <w:lang w:val="sv-SE"/>
        </w:rPr>
        <w:t>.</w:t>
      </w:r>
      <w:r w:rsidRPr="00B364DA">
        <w:rPr>
          <w:color w:val="auto"/>
          <w:lang w:val="es-ES"/>
        </w:rPr>
        <w:t xml:space="preserve"> </w:t>
      </w:r>
    </w:p>
    <w:p w14:paraId="7C34066E" w14:textId="77777777" w:rsidR="00913D33" w:rsidRPr="00B364DA" w:rsidRDefault="00913D33" w:rsidP="00913D33">
      <w:pPr>
        <w:tabs>
          <w:tab w:val="num" w:pos="912"/>
        </w:tabs>
        <w:spacing w:line="312" w:lineRule="auto"/>
        <w:ind w:left="360"/>
        <w:jc w:val="both"/>
        <w:rPr>
          <w:lang w:val="sv-SE"/>
        </w:rPr>
      </w:pPr>
      <w:r w:rsidRPr="00B364DA">
        <w:rPr>
          <w:bCs/>
          <w:lang w:val="es-ES"/>
        </w:rPr>
        <w:t>[2].</w:t>
      </w:r>
      <w:r w:rsidRPr="00B364DA">
        <w:rPr>
          <w:b/>
          <w:bCs/>
          <w:lang w:val="es-ES"/>
        </w:rPr>
        <w:t xml:space="preserve"> </w:t>
      </w:r>
      <w:r w:rsidRPr="00B364DA">
        <w:rPr>
          <w:lang w:val="sv-SE"/>
        </w:rPr>
        <w:t xml:space="preserve">Lưu Đức Hải. </w:t>
      </w:r>
      <w:r w:rsidRPr="00B364DA">
        <w:rPr>
          <w:i/>
          <w:lang w:val="sv-SE"/>
        </w:rPr>
        <w:t>Cơ sở khoa học môi trường</w:t>
      </w:r>
      <w:r w:rsidRPr="00B364DA">
        <w:rPr>
          <w:lang w:val="sv-SE"/>
        </w:rPr>
        <w:t>. NXB Đại học Quốc gia, Hà Nội, 2007.</w:t>
      </w:r>
    </w:p>
    <w:p w14:paraId="72E7A79D" w14:textId="77777777" w:rsidR="00913D33" w:rsidRPr="00B364DA" w:rsidRDefault="00913D33" w:rsidP="00913D33">
      <w:pPr>
        <w:spacing w:line="312" w:lineRule="auto"/>
        <w:ind w:left="360"/>
        <w:jc w:val="both"/>
        <w:rPr>
          <w:lang w:val="sv-SE"/>
        </w:rPr>
      </w:pPr>
      <w:r w:rsidRPr="00B364DA">
        <w:rPr>
          <w:lang w:val="sv-SE"/>
        </w:rPr>
        <w:t xml:space="preserve">[3]. Lê Văn Khoa, Nguyễn Ngọc Sinh, Nguyễn Tiến Dũng. </w:t>
      </w:r>
      <w:r w:rsidRPr="00B364DA">
        <w:rPr>
          <w:i/>
          <w:lang w:val="sv-SE"/>
        </w:rPr>
        <w:t>Chiến lược và chính sách môi trường</w:t>
      </w:r>
      <w:r w:rsidRPr="00B364DA">
        <w:rPr>
          <w:lang w:val="sv-SE"/>
        </w:rPr>
        <w:t>. NXB Đại học Quốc gia, Hà Nội, 2001.</w:t>
      </w:r>
    </w:p>
    <w:p w14:paraId="4729AEF0" w14:textId="77777777" w:rsidR="00913D33" w:rsidRPr="00913D33" w:rsidRDefault="00913D33" w:rsidP="00F420B0">
      <w:pPr>
        <w:spacing w:line="312" w:lineRule="auto"/>
        <w:jc w:val="both"/>
        <w:rPr>
          <w:b/>
          <w:lang w:val="es-ES"/>
        </w:rPr>
      </w:pPr>
      <w:r w:rsidRPr="00913D33">
        <w:rPr>
          <w:b/>
          <w:lang w:val="es-ES"/>
        </w:rPr>
        <w:t>11. Hướng dẫn tự học của học phần</w:t>
      </w:r>
    </w:p>
    <w:p w14:paraId="6627E31A" w14:textId="435C28C0" w:rsidR="00913D33" w:rsidRPr="00D13D2D" w:rsidRDefault="00913D33" w:rsidP="00913D33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  <w:lang w:val="es-ES"/>
        </w:rPr>
        <w:t xml:space="preserve">                                     </w:t>
      </w:r>
      <w:r w:rsidRPr="00087F5B">
        <w:rPr>
          <w:b/>
          <w:sz w:val="24"/>
          <w:szCs w:val="24"/>
          <w:lang w:val="es-ES"/>
        </w:rPr>
        <w:t>Bảng 3. Nội dung chuẩn bị</w:t>
      </w:r>
    </w:p>
    <w:tbl>
      <w:tblPr>
        <w:tblW w:w="946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3595"/>
        <w:gridCol w:w="975"/>
        <w:gridCol w:w="685"/>
        <w:gridCol w:w="820"/>
        <w:gridCol w:w="2595"/>
      </w:tblGrid>
      <w:tr w:rsidR="00C9020D" w:rsidRPr="00C9020D" w14:paraId="3E4485DD" w14:textId="05747C0B" w:rsidTr="00913D33">
        <w:tc>
          <w:tcPr>
            <w:tcW w:w="790" w:type="dxa"/>
            <w:tcBorders>
              <w:top w:val="single" w:sz="4" w:space="0" w:color="auto"/>
            </w:tcBorders>
          </w:tcPr>
          <w:p w14:paraId="2BD9BDA2" w14:textId="05061E15" w:rsidR="00C9020D" w:rsidRPr="00C9020D" w:rsidRDefault="00C9020D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9020D">
              <w:rPr>
                <w:b/>
                <w:bCs/>
              </w:rPr>
              <w:t>Tuần</w:t>
            </w:r>
          </w:p>
        </w:tc>
        <w:tc>
          <w:tcPr>
            <w:tcW w:w="3595" w:type="dxa"/>
            <w:tcBorders>
              <w:top w:val="single" w:sz="4" w:space="0" w:color="auto"/>
            </w:tcBorders>
          </w:tcPr>
          <w:p w14:paraId="5B4CC472" w14:textId="21ABC41B" w:rsidR="00C9020D" w:rsidRPr="00C9020D" w:rsidRDefault="00C9020D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9020D">
              <w:rPr>
                <w:b/>
                <w:bCs/>
              </w:rPr>
              <w:t>Nội dung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33A0ED74" w14:textId="77777777" w:rsidR="00C9020D" w:rsidRPr="00C9020D" w:rsidRDefault="00C9020D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9020D">
              <w:rPr>
                <w:b/>
                <w:bCs/>
              </w:rPr>
              <w:t xml:space="preserve">Lý </w:t>
            </w:r>
          </w:p>
          <w:p w14:paraId="2B192607" w14:textId="3FC24073" w:rsidR="00C9020D" w:rsidRPr="00C9020D" w:rsidRDefault="00C9020D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9020D">
              <w:rPr>
                <w:b/>
                <w:bCs/>
              </w:rPr>
              <w:lastRenderedPageBreak/>
              <w:t>thuyết</w:t>
            </w:r>
          </w:p>
        </w:tc>
        <w:tc>
          <w:tcPr>
            <w:tcW w:w="685" w:type="dxa"/>
            <w:tcBorders>
              <w:top w:val="single" w:sz="4" w:space="0" w:color="auto"/>
            </w:tcBorders>
          </w:tcPr>
          <w:p w14:paraId="7ED4A17F" w14:textId="744CF3F7" w:rsidR="00C9020D" w:rsidRPr="00C9020D" w:rsidRDefault="00C9020D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C9020D">
              <w:rPr>
                <w:b/>
              </w:rPr>
              <w:lastRenderedPageBreak/>
              <w:t xml:space="preserve">Bài </w:t>
            </w:r>
            <w:r w:rsidRPr="00C9020D">
              <w:rPr>
                <w:b/>
              </w:rPr>
              <w:lastRenderedPageBreak/>
              <w:t>tập</w:t>
            </w:r>
          </w:p>
        </w:tc>
        <w:tc>
          <w:tcPr>
            <w:tcW w:w="820" w:type="dxa"/>
            <w:tcBorders>
              <w:top w:val="single" w:sz="4" w:space="0" w:color="auto"/>
            </w:tcBorders>
          </w:tcPr>
          <w:p w14:paraId="2BACAC31" w14:textId="47383654" w:rsidR="00C9020D" w:rsidRPr="00C9020D" w:rsidRDefault="00C9020D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C9020D">
              <w:rPr>
                <w:b/>
              </w:rPr>
              <w:lastRenderedPageBreak/>
              <w:t xml:space="preserve">Thực </w:t>
            </w:r>
            <w:r w:rsidRPr="00C9020D">
              <w:rPr>
                <w:b/>
              </w:rPr>
              <w:lastRenderedPageBreak/>
              <w:t>hành</w:t>
            </w:r>
          </w:p>
        </w:tc>
        <w:tc>
          <w:tcPr>
            <w:tcW w:w="2595" w:type="dxa"/>
            <w:tcBorders>
              <w:top w:val="single" w:sz="4" w:space="0" w:color="auto"/>
            </w:tcBorders>
          </w:tcPr>
          <w:p w14:paraId="60C76D90" w14:textId="5289080F" w:rsidR="00C9020D" w:rsidRPr="00C9020D" w:rsidRDefault="00C9020D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C9020D">
              <w:rPr>
                <w:b/>
              </w:rPr>
              <w:lastRenderedPageBreak/>
              <w:t>Sinh viên chuẩn bị</w:t>
            </w:r>
          </w:p>
        </w:tc>
      </w:tr>
      <w:tr w:rsidR="00913D33" w:rsidRPr="00D13D2D" w14:paraId="14E6E4A1" w14:textId="5DC316A9" w:rsidTr="00913D33">
        <w:trPr>
          <w:trHeight w:val="548"/>
        </w:trPr>
        <w:tc>
          <w:tcPr>
            <w:tcW w:w="790" w:type="dxa"/>
            <w:vAlign w:val="center"/>
          </w:tcPr>
          <w:p w14:paraId="65D04B85" w14:textId="1538A108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</w:t>
            </w:r>
          </w:p>
        </w:tc>
        <w:tc>
          <w:tcPr>
            <w:tcW w:w="3595" w:type="dxa"/>
            <w:vAlign w:val="center"/>
          </w:tcPr>
          <w:p w14:paraId="02EE1E2A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>NHỮNG VẤN ĐỀ CHUNG VỀ QUẢN LÍ MÔI TRƯỜNG</w:t>
            </w:r>
          </w:p>
        </w:tc>
        <w:tc>
          <w:tcPr>
            <w:tcW w:w="975" w:type="dxa"/>
            <w:vAlign w:val="center"/>
          </w:tcPr>
          <w:p w14:paraId="0407D381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4</w:t>
            </w:r>
          </w:p>
        </w:tc>
        <w:tc>
          <w:tcPr>
            <w:tcW w:w="685" w:type="dxa"/>
            <w:vAlign w:val="center"/>
          </w:tcPr>
          <w:p w14:paraId="3B49AFB7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20" w:type="dxa"/>
          </w:tcPr>
          <w:p w14:paraId="0A72BCB4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595" w:type="dxa"/>
            <w:vMerge w:val="restart"/>
          </w:tcPr>
          <w:p w14:paraId="79167B9A" w14:textId="0D76BF35" w:rsidR="00913D33" w:rsidRPr="00913D33" w:rsidRDefault="00913D33" w:rsidP="00913D33">
            <w:pPr>
              <w:spacing w:before="120"/>
              <w:rPr>
                <w:bCs/>
              </w:rPr>
            </w:pPr>
            <w:r>
              <w:rPr>
                <w:bCs/>
              </w:rPr>
              <w:t>-</w:t>
            </w:r>
            <w:r w:rsidRPr="00913D33">
              <w:rPr>
                <w:bCs/>
              </w:rPr>
              <w:t>Nghiên cứu lý thuyết chương 1,2  [1], [2], [3]</w:t>
            </w:r>
          </w:p>
          <w:p w14:paraId="382CA204" w14:textId="77777777" w:rsidR="00913D33" w:rsidRPr="00913D33" w:rsidRDefault="00913D33" w:rsidP="00913D33">
            <w:pPr>
              <w:spacing w:before="120"/>
              <w:rPr>
                <w:bCs/>
              </w:rPr>
            </w:pPr>
            <w:r>
              <w:rPr>
                <w:bCs/>
              </w:rPr>
              <w:t xml:space="preserve">-Tham khảo </w:t>
            </w:r>
            <w:r w:rsidRPr="00913D33">
              <w:rPr>
                <w:bCs/>
              </w:rPr>
              <w:t>[1], [2], [3]</w:t>
            </w:r>
          </w:p>
          <w:p w14:paraId="20493A12" w14:textId="6BD1A53A" w:rsidR="00913D33" w:rsidRPr="00913D33" w:rsidRDefault="00913D33" w:rsidP="00913D33">
            <w:pPr>
              <w:spacing w:before="120"/>
              <w:rPr>
                <w:bCs/>
              </w:rPr>
            </w:pPr>
            <w:r>
              <w:rPr>
                <w:bCs/>
              </w:rPr>
              <w:t>Yêu cầu: hiểu được các khái niệm về MT</w:t>
            </w:r>
            <w:r w:rsidR="003252F5">
              <w:rPr>
                <w:bCs/>
              </w:rPr>
              <w:t>, quản lý môi trường, môi trường lao động</w:t>
            </w:r>
          </w:p>
        </w:tc>
      </w:tr>
      <w:tr w:rsidR="00913D33" w:rsidRPr="00D13D2D" w14:paraId="2F2FBBAA" w14:textId="344594DD" w:rsidTr="00913D33">
        <w:tc>
          <w:tcPr>
            <w:tcW w:w="790" w:type="dxa"/>
            <w:vAlign w:val="center"/>
          </w:tcPr>
          <w:p w14:paraId="78DDA0EB" w14:textId="3D97C7EF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69734C8F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 xml:space="preserve"> Các khái niệm cơ bản về quản lý môi trường</w:t>
            </w:r>
          </w:p>
        </w:tc>
        <w:tc>
          <w:tcPr>
            <w:tcW w:w="975" w:type="dxa"/>
            <w:vAlign w:val="center"/>
          </w:tcPr>
          <w:p w14:paraId="074CE717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2C4A085E" w14:textId="1A9B639F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0746823E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6C6CB155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13D33" w:rsidRPr="00D13D2D" w14:paraId="5341AB55" w14:textId="20DBFBEC" w:rsidTr="00913D33">
        <w:tc>
          <w:tcPr>
            <w:tcW w:w="790" w:type="dxa"/>
            <w:vAlign w:val="center"/>
          </w:tcPr>
          <w:p w14:paraId="553F4777" w14:textId="02DDE269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77A590D8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>Cơ sở khoa học của công tác quản lý môi trường</w:t>
            </w:r>
          </w:p>
        </w:tc>
        <w:tc>
          <w:tcPr>
            <w:tcW w:w="975" w:type="dxa"/>
            <w:vAlign w:val="center"/>
          </w:tcPr>
          <w:p w14:paraId="25B2AEE6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52EC6DEB" w14:textId="56499D8E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20" w:type="dxa"/>
          </w:tcPr>
          <w:p w14:paraId="756248B5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595" w:type="dxa"/>
            <w:vMerge/>
          </w:tcPr>
          <w:p w14:paraId="325C51E5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13D33" w:rsidRPr="00D13D2D" w14:paraId="4ED81C98" w14:textId="1ABE8AC5" w:rsidTr="00913D33">
        <w:tc>
          <w:tcPr>
            <w:tcW w:w="790" w:type="dxa"/>
            <w:vAlign w:val="center"/>
          </w:tcPr>
          <w:p w14:paraId="1956C95A" w14:textId="15438DAB" w:rsidR="00913D33" w:rsidRPr="00C9020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317743A2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>Các công cụ quản lý môi trường</w:t>
            </w:r>
          </w:p>
        </w:tc>
        <w:tc>
          <w:tcPr>
            <w:tcW w:w="975" w:type="dxa"/>
            <w:vAlign w:val="center"/>
          </w:tcPr>
          <w:p w14:paraId="476A71B2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59989D51" w14:textId="612E45C6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5D5E2302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1ADE7379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13D33" w:rsidRPr="00D13D2D" w14:paraId="4D359414" w14:textId="63009C82" w:rsidTr="00913D33">
        <w:tc>
          <w:tcPr>
            <w:tcW w:w="790" w:type="dxa"/>
            <w:vAlign w:val="center"/>
          </w:tcPr>
          <w:p w14:paraId="53CDC9D6" w14:textId="5B9EA373" w:rsidR="00913D33" w:rsidRPr="00C9020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18C4EFAF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>Các công cụ luật pháp trong quản lý môi trường</w:t>
            </w:r>
          </w:p>
        </w:tc>
        <w:tc>
          <w:tcPr>
            <w:tcW w:w="975" w:type="dxa"/>
            <w:vAlign w:val="center"/>
          </w:tcPr>
          <w:p w14:paraId="562BD75A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6AF17C2C" w14:textId="47379A11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532A7D59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2980FFDE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13D33" w:rsidRPr="00E04689" w14:paraId="3756048F" w14:textId="54E4BCEA" w:rsidTr="00913D33">
        <w:tc>
          <w:tcPr>
            <w:tcW w:w="790" w:type="dxa"/>
            <w:vAlign w:val="center"/>
          </w:tcPr>
          <w:p w14:paraId="1B7E92EB" w14:textId="2A60E14A" w:rsidR="00913D33" w:rsidRPr="00C9020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2,3</w:t>
            </w:r>
          </w:p>
        </w:tc>
        <w:tc>
          <w:tcPr>
            <w:tcW w:w="3595" w:type="dxa"/>
            <w:vAlign w:val="center"/>
          </w:tcPr>
          <w:p w14:paraId="61D6F811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sv-SE"/>
              </w:rPr>
            </w:pPr>
            <w:r w:rsidRPr="00D13D2D">
              <w:rPr>
                <w:sz w:val="24"/>
                <w:szCs w:val="24"/>
                <w:lang w:val="sv-SE"/>
              </w:rPr>
              <w:t>TỔNG QUAN VỀ SỨC KHOẺ NGHỀ NGHIỆP VÀ AN TOÀN LAO ĐỘNG</w:t>
            </w:r>
          </w:p>
        </w:tc>
        <w:tc>
          <w:tcPr>
            <w:tcW w:w="975" w:type="dxa"/>
            <w:vAlign w:val="center"/>
          </w:tcPr>
          <w:p w14:paraId="0EF794F2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5</w:t>
            </w:r>
          </w:p>
        </w:tc>
        <w:tc>
          <w:tcPr>
            <w:tcW w:w="685" w:type="dxa"/>
            <w:vAlign w:val="center"/>
          </w:tcPr>
          <w:p w14:paraId="4B19C98D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820" w:type="dxa"/>
          </w:tcPr>
          <w:p w14:paraId="47195F1A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2595" w:type="dxa"/>
            <w:vMerge w:val="restart"/>
          </w:tcPr>
          <w:p w14:paraId="569A9099" w14:textId="7490BB85" w:rsidR="00913D33" w:rsidRPr="00474766" w:rsidRDefault="00913D33" w:rsidP="00913D33">
            <w:pPr>
              <w:spacing w:before="120"/>
              <w:rPr>
                <w:bCs/>
                <w:lang w:val="vi-VN"/>
              </w:rPr>
            </w:pPr>
            <w:r w:rsidRPr="00474766">
              <w:rPr>
                <w:bCs/>
                <w:lang w:val="vi-VN"/>
              </w:rPr>
              <w:t>Nghiên cứu lý thuyết chương 2,3  [1], [2], [3]</w:t>
            </w:r>
          </w:p>
          <w:p w14:paraId="02AA2690" w14:textId="77777777" w:rsidR="00913D33" w:rsidRPr="00474766" w:rsidRDefault="00913D33" w:rsidP="00913D33">
            <w:pPr>
              <w:spacing w:before="120"/>
              <w:rPr>
                <w:bCs/>
                <w:lang w:val="vi-VN"/>
              </w:rPr>
            </w:pPr>
            <w:r w:rsidRPr="00474766">
              <w:rPr>
                <w:bCs/>
                <w:lang w:val="vi-VN"/>
              </w:rPr>
              <w:t>-Tham khảo [1], [2], [3]</w:t>
            </w:r>
          </w:p>
          <w:p w14:paraId="663051F8" w14:textId="59995F83" w:rsidR="00913D33" w:rsidRPr="00D13D2D" w:rsidRDefault="00913D33" w:rsidP="003252F5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474766">
              <w:rPr>
                <w:bCs/>
                <w:lang w:val="vi-VN"/>
              </w:rPr>
              <w:t>Yêu cầu: hiểu được các khái niệm về sức khỏe nghề nghiệp, an toàn lao động</w:t>
            </w:r>
          </w:p>
        </w:tc>
      </w:tr>
      <w:tr w:rsidR="00913D33" w:rsidRPr="00D13D2D" w14:paraId="4126BBF7" w14:textId="66C585B0" w:rsidTr="00913D33">
        <w:tc>
          <w:tcPr>
            <w:tcW w:w="790" w:type="dxa"/>
            <w:vAlign w:val="center"/>
          </w:tcPr>
          <w:p w14:paraId="79F9AFB9" w14:textId="1B9B86F4" w:rsidR="00913D33" w:rsidRPr="00474766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3595" w:type="dxa"/>
            <w:vAlign w:val="center"/>
          </w:tcPr>
          <w:p w14:paraId="7AD73ADF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Một số khái niệm, định nghĩa cơ bản</w:t>
            </w:r>
          </w:p>
        </w:tc>
        <w:tc>
          <w:tcPr>
            <w:tcW w:w="975" w:type="dxa"/>
            <w:vAlign w:val="center"/>
          </w:tcPr>
          <w:p w14:paraId="2DFA8828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7F4625D8" w14:textId="3B1E4F8C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5A4E0AEF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42A68EAC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13D33" w:rsidRPr="00D13D2D" w14:paraId="20A5CAD9" w14:textId="0ABC3F3E" w:rsidTr="00913D33">
        <w:tc>
          <w:tcPr>
            <w:tcW w:w="790" w:type="dxa"/>
            <w:vAlign w:val="center"/>
          </w:tcPr>
          <w:p w14:paraId="0605CD2C" w14:textId="38950CF1" w:rsidR="00913D33" w:rsidRPr="00C9020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279CCDAE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Mục đích, ý nghĩa của công tác bảo hộ lao động</w:t>
            </w:r>
          </w:p>
        </w:tc>
        <w:tc>
          <w:tcPr>
            <w:tcW w:w="975" w:type="dxa"/>
            <w:vAlign w:val="center"/>
          </w:tcPr>
          <w:p w14:paraId="458B44A2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</w:tc>
        <w:tc>
          <w:tcPr>
            <w:tcW w:w="685" w:type="dxa"/>
            <w:vAlign w:val="center"/>
          </w:tcPr>
          <w:p w14:paraId="0AD4CC14" w14:textId="14DE91BE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3110D7E9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72D2F06E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13D33" w:rsidRPr="00D13D2D" w14:paraId="690E4BC4" w14:textId="215EB408" w:rsidTr="00913D33">
        <w:tc>
          <w:tcPr>
            <w:tcW w:w="790" w:type="dxa"/>
            <w:vAlign w:val="center"/>
          </w:tcPr>
          <w:p w14:paraId="1363A76C" w14:textId="491E4C45" w:rsidR="00913D33" w:rsidRPr="00C9020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711AA3BD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vi-VN"/>
              </w:rPr>
            </w:pPr>
            <w:r w:rsidRPr="00D13D2D">
              <w:rPr>
                <w:sz w:val="24"/>
                <w:szCs w:val="24"/>
                <w:lang w:val="vi-VN"/>
              </w:rPr>
              <w:t>Tính chất của công tác bảo hộ lao động</w:t>
            </w:r>
          </w:p>
        </w:tc>
        <w:tc>
          <w:tcPr>
            <w:tcW w:w="975" w:type="dxa"/>
            <w:vAlign w:val="center"/>
          </w:tcPr>
          <w:p w14:paraId="26086AC5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</w:tc>
        <w:tc>
          <w:tcPr>
            <w:tcW w:w="685" w:type="dxa"/>
            <w:vAlign w:val="center"/>
          </w:tcPr>
          <w:p w14:paraId="2BF4CAA1" w14:textId="3989DE5F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711AE2FE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492D6B5A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13D33" w:rsidRPr="00D13D2D" w14:paraId="40455C72" w14:textId="6E7C2A5E" w:rsidTr="00913D33">
        <w:tc>
          <w:tcPr>
            <w:tcW w:w="790" w:type="dxa"/>
            <w:vAlign w:val="center"/>
          </w:tcPr>
          <w:p w14:paraId="647D90C4" w14:textId="2705394B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3,4,5</w:t>
            </w:r>
          </w:p>
        </w:tc>
        <w:tc>
          <w:tcPr>
            <w:tcW w:w="3595" w:type="dxa"/>
            <w:vAlign w:val="center"/>
          </w:tcPr>
          <w:p w14:paraId="4027A4FE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NHỮNG NỘI DUNG CHỦ YẾU CỦA VỆ SINH VÀ AN TOÀN LAO ĐỘNG</w:t>
            </w:r>
          </w:p>
        </w:tc>
        <w:tc>
          <w:tcPr>
            <w:tcW w:w="975" w:type="dxa"/>
            <w:vAlign w:val="center"/>
          </w:tcPr>
          <w:p w14:paraId="4BF16C6E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10</w:t>
            </w:r>
          </w:p>
        </w:tc>
        <w:tc>
          <w:tcPr>
            <w:tcW w:w="685" w:type="dxa"/>
            <w:vAlign w:val="center"/>
          </w:tcPr>
          <w:p w14:paraId="07D98EBB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20" w:type="dxa"/>
          </w:tcPr>
          <w:p w14:paraId="52978362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595" w:type="dxa"/>
            <w:vMerge w:val="restart"/>
          </w:tcPr>
          <w:p w14:paraId="28AF4E12" w14:textId="77777777" w:rsidR="00913D33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  <w:p w14:paraId="6852E346" w14:textId="1040C101" w:rsidR="00913D33" w:rsidRPr="00913D33" w:rsidRDefault="00913D33" w:rsidP="00913D33">
            <w:pPr>
              <w:spacing w:before="120"/>
              <w:rPr>
                <w:bCs/>
              </w:rPr>
            </w:pPr>
            <w:r w:rsidRPr="00913D33">
              <w:rPr>
                <w:bCs/>
              </w:rPr>
              <w:t>Nghiên cứu lý thuyết chương</w:t>
            </w:r>
            <w:r>
              <w:rPr>
                <w:bCs/>
              </w:rPr>
              <w:t xml:space="preserve"> 3,4</w:t>
            </w:r>
            <w:r w:rsidRPr="00913D33">
              <w:rPr>
                <w:bCs/>
              </w:rPr>
              <w:t xml:space="preserve">  [1], [2], [3]</w:t>
            </w:r>
          </w:p>
          <w:p w14:paraId="4EE5F35C" w14:textId="77777777" w:rsidR="00913D33" w:rsidRPr="00913D33" w:rsidRDefault="00913D33" w:rsidP="00913D33">
            <w:pPr>
              <w:spacing w:before="120"/>
              <w:rPr>
                <w:bCs/>
              </w:rPr>
            </w:pPr>
            <w:r>
              <w:rPr>
                <w:bCs/>
              </w:rPr>
              <w:t xml:space="preserve">-Tham khảo </w:t>
            </w:r>
            <w:r w:rsidRPr="00913D33">
              <w:rPr>
                <w:bCs/>
              </w:rPr>
              <w:t>[1], [2], [3]</w:t>
            </w:r>
          </w:p>
          <w:p w14:paraId="2C724DB6" w14:textId="093E3F52" w:rsidR="00913D33" w:rsidRPr="00D13D2D" w:rsidRDefault="00913D33" w:rsidP="003252F5">
            <w:pPr>
              <w:pStyle w:val="ListParagraph"/>
              <w:ind w:left="0"/>
              <w:jc w:val="both"/>
              <w:rPr>
                <w:b/>
                <w:bCs/>
              </w:rPr>
            </w:pPr>
            <w:r>
              <w:rPr>
                <w:bCs/>
              </w:rPr>
              <w:t>Yêu cầu: hiểu được các khái niệm về vệ sinh công nghiệp, vệ sinh lao động, an toàn lao động</w:t>
            </w:r>
          </w:p>
        </w:tc>
      </w:tr>
      <w:tr w:rsidR="00913D33" w:rsidRPr="00D13D2D" w14:paraId="1BB70EEF" w14:textId="381C18CF" w:rsidTr="00913D33">
        <w:tc>
          <w:tcPr>
            <w:tcW w:w="790" w:type="dxa"/>
            <w:vAlign w:val="center"/>
          </w:tcPr>
          <w:p w14:paraId="3FF86A50" w14:textId="0E73B34A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3813644B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Khái niệm về các nguy cơ nghề nghiệp</w:t>
            </w:r>
          </w:p>
        </w:tc>
        <w:tc>
          <w:tcPr>
            <w:tcW w:w="975" w:type="dxa"/>
            <w:vAlign w:val="center"/>
          </w:tcPr>
          <w:p w14:paraId="5AFB53EE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76CFC49F" w14:textId="7924ACC3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7B218C3B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28F080F0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13D33" w:rsidRPr="00D13D2D" w14:paraId="5DB006F8" w14:textId="2D8F3275" w:rsidTr="00913D33">
        <w:tc>
          <w:tcPr>
            <w:tcW w:w="790" w:type="dxa"/>
            <w:vAlign w:val="center"/>
          </w:tcPr>
          <w:p w14:paraId="58C4B460" w14:textId="07B1C47A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0D48A0A4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Các biện pháp kiểm soát các yếu tố nguy cơ nghề nghiệp</w:t>
            </w:r>
          </w:p>
        </w:tc>
        <w:tc>
          <w:tcPr>
            <w:tcW w:w="975" w:type="dxa"/>
            <w:vAlign w:val="center"/>
          </w:tcPr>
          <w:p w14:paraId="36477E48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6FC46DAA" w14:textId="0F04B545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131943C4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698F7FFA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13D33" w:rsidRPr="00D13D2D" w14:paraId="07353117" w14:textId="412D92FB" w:rsidTr="00913D33">
        <w:tc>
          <w:tcPr>
            <w:tcW w:w="790" w:type="dxa"/>
            <w:vAlign w:val="center"/>
          </w:tcPr>
          <w:p w14:paraId="45084DCE" w14:textId="49CB1E56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6A9DBF62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Xây dựng, thực hiện các văn bản pháp quy</w:t>
            </w:r>
          </w:p>
        </w:tc>
        <w:tc>
          <w:tcPr>
            <w:tcW w:w="975" w:type="dxa"/>
            <w:vAlign w:val="center"/>
          </w:tcPr>
          <w:p w14:paraId="40C413DA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3D3A78B3" w14:textId="42AAD86E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20" w:type="dxa"/>
          </w:tcPr>
          <w:p w14:paraId="5945B6F2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0C6C7603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913D33" w:rsidRPr="00D13D2D" w14:paraId="2BAEBF3B" w14:textId="37F807DD" w:rsidTr="00913D33">
        <w:tc>
          <w:tcPr>
            <w:tcW w:w="790" w:type="dxa"/>
            <w:vAlign w:val="center"/>
          </w:tcPr>
          <w:p w14:paraId="1EA8EC77" w14:textId="1057B4EB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5184520B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D13D2D">
              <w:rPr>
                <w:sz w:val="24"/>
                <w:szCs w:val="24"/>
              </w:rPr>
              <w:t>Khoa học về Y học lao động</w:t>
            </w:r>
          </w:p>
        </w:tc>
        <w:tc>
          <w:tcPr>
            <w:tcW w:w="975" w:type="dxa"/>
            <w:vAlign w:val="center"/>
          </w:tcPr>
          <w:p w14:paraId="5C4C4E68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7668C086" w14:textId="2F3DCEED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20" w:type="dxa"/>
          </w:tcPr>
          <w:p w14:paraId="1E7A9786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41527AA8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913D33" w:rsidRPr="00D13D2D" w14:paraId="17FC08F5" w14:textId="143862EA" w:rsidTr="00913D33">
        <w:tc>
          <w:tcPr>
            <w:tcW w:w="790" w:type="dxa"/>
            <w:vAlign w:val="center"/>
          </w:tcPr>
          <w:p w14:paraId="69EAF94C" w14:textId="0FC44F86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766AC1A8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</w:rPr>
            </w:pPr>
            <w:r w:rsidRPr="00D13D2D">
              <w:rPr>
                <w:sz w:val="24"/>
                <w:szCs w:val="24"/>
              </w:rPr>
              <w:t>Các ngành khoa học về kỹ thuật vệ sinh</w:t>
            </w:r>
          </w:p>
        </w:tc>
        <w:tc>
          <w:tcPr>
            <w:tcW w:w="975" w:type="dxa"/>
            <w:vAlign w:val="center"/>
          </w:tcPr>
          <w:p w14:paraId="78943D31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69FC880B" w14:textId="71382134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20" w:type="dxa"/>
          </w:tcPr>
          <w:p w14:paraId="6BDA2D8A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5237635A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913D33" w:rsidRPr="00D13D2D" w14:paraId="79D642C4" w14:textId="31EB6450" w:rsidTr="00913D33">
        <w:tc>
          <w:tcPr>
            <w:tcW w:w="790" w:type="dxa"/>
            <w:vAlign w:val="center"/>
          </w:tcPr>
          <w:p w14:paraId="3AF05541" w14:textId="792B8B56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31036592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Kỹ thuật an toàn</w:t>
            </w:r>
          </w:p>
        </w:tc>
        <w:tc>
          <w:tcPr>
            <w:tcW w:w="975" w:type="dxa"/>
            <w:vAlign w:val="center"/>
          </w:tcPr>
          <w:p w14:paraId="6A5C6C66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76B78780" w14:textId="115EB032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20" w:type="dxa"/>
          </w:tcPr>
          <w:p w14:paraId="46635172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2E742B21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913D33" w:rsidRPr="00D13D2D" w14:paraId="23098088" w14:textId="39A75134" w:rsidTr="00913D33">
        <w:tc>
          <w:tcPr>
            <w:tcW w:w="790" w:type="dxa"/>
            <w:vAlign w:val="center"/>
          </w:tcPr>
          <w:p w14:paraId="2BCC506A" w14:textId="168D6346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5835CC0C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Khoa học về phương tiện bảo vệ cá nhân</w:t>
            </w:r>
          </w:p>
        </w:tc>
        <w:tc>
          <w:tcPr>
            <w:tcW w:w="975" w:type="dxa"/>
            <w:vAlign w:val="center"/>
          </w:tcPr>
          <w:p w14:paraId="22E1C486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4A3D0C31" w14:textId="789A1BA4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20" w:type="dxa"/>
          </w:tcPr>
          <w:p w14:paraId="6CF8929E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62E304EA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913D33" w:rsidRPr="00D13D2D" w14:paraId="3CC8C935" w14:textId="3A407AB9" w:rsidTr="00913D33">
        <w:tc>
          <w:tcPr>
            <w:tcW w:w="790" w:type="dxa"/>
            <w:vAlign w:val="center"/>
          </w:tcPr>
          <w:p w14:paraId="3E9494E2" w14:textId="49261FD0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652073C5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Tuyên truyền, giáo dục</w:t>
            </w:r>
          </w:p>
        </w:tc>
        <w:tc>
          <w:tcPr>
            <w:tcW w:w="975" w:type="dxa"/>
            <w:vAlign w:val="center"/>
          </w:tcPr>
          <w:p w14:paraId="29064C52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71AAB403" w14:textId="4B236C98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20" w:type="dxa"/>
          </w:tcPr>
          <w:p w14:paraId="68E8AE66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56B0CC65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913D33" w:rsidRPr="00D13D2D" w14:paraId="3977C20D" w14:textId="579E1994" w:rsidTr="00913D33">
        <w:tc>
          <w:tcPr>
            <w:tcW w:w="790" w:type="dxa"/>
            <w:vAlign w:val="center"/>
          </w:tcPr>
          <w:p w14:paraId="7DDBC24D" w14:textId="569F4EEB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72BA122F" w14:textId="77777777" w:rsidR="00913D33" w:rsidRPr="00D13D2D" w:rsidRDefault="00913D33" w:rsidP="00C9020D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Ecgonômi với an toàn và sức khoẻ nghề nghiệp</w:t>
            </w:r>
          </w:p>
        </w:tc>
        <w:tc>
          <w:tcPr>
            <w:tcW w:w="975" w:type="dxa"/>
            <w:vAlign w:val="center"/>
          </w:tcPr>
          <w:p w14:paraId="67588BFC" w14:textId="77777777" w:rsidR="00913D33" w:rsidRPr="00D13D2D" w:rsidRDefault="00913D33" w:rsidP="00C9020D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</w:tc>
        <w:tc>
          <w:tcPr>
            <w:tcW w:w="685" w:type="dxa"/>
            <w:vAlign w:val="center"/>
          </w:tcPr>
          <w:p w14:paraId="4AFF2693" w14:textId="2909F38A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820" w:type="dxa"/>
          </w:tcPr>
          <w:p w14:paraId="1DCD5602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2595" w:type="dxa"/>
            <w:vMerge/>
          </w:tcPr>
          <w:p w14:paraId="67482944" w14:textId="77777777" w:rsidR="00913D33" w:rsidRPr="00D13D2D" w:rsidRDefault="00913D33" w:rsidP="00C9020D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3252F5" w:rsidRPr="00D13D2D" w14:paraId="4C4252EB" w14:textId="56640220" w:rsidTr="00913D33">
        <w:tc>
          <w:tcPr>
            <w:tcW w:w="790" w:type="dxa"/>
            <w:vAlign w:val="center"/>
          </w:tcPr>
          <w:p w14:paraId="425C2EBC" w14:textId="38A37DD7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5,6</w:t>
            </w:r>
          </w:p>
        </w:tc>
        <w:tc>
          <w:tcPr>
            <w:tcW w:w="3595" w:type="dxa"/>
            <w:vAlign w:val="center"/>
          </w:tcPr>
          <w:p w14:paraId="6579BD1C" w14:textId="77777777" w:rsidR="003252F5" w:rsidRPr="00D13D2D" w:rsidRDefault="003252F5" w:rsidP="003252F5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</w:rPr>
              <w:t>N</w:t>
            </w:r>
            <w:r w:rsidRPr="00D13D2D">
              <w:rPr>
                <w:sz w:val="24"/>
                <w:szCs w:val="24"/>
                <w:lang w:val="pt-BR"/>
              </w:rPr>
              <w:t xml:space="preserve">HỮNG VẤN ĐỀ CƠ BẢN CỦA KỸ THUẬT AN TOÀN LAO </w:t>
            </w:r>
            <w:r w:rsidRPr="00D13D2D">
              <w:rPr>
                <w:sz w:val="24"/>
                <w:szCs w:val="24"/>
                <w:lang w:val="pt-BR"/>
              </w:rPr>
              <w:lastRenderedPageBreak/>
              <w:t>ĐỘNG</w:t>
            </w:r>
          </w:p>
        </w:tc>
        <w:tc>
          <w:tcPr>
            <w:tcW w:w="975" w:type="dxa"/>
            <w:vAlign w:val="center"/>
          </w:tcPr>
          <w:p w14:paraId="0A58BAB6" w14:textId="77777777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pl-PL"/>
              </w:rPr>
            </w:pPr>
            <w:r w:rsidRPr="00D13D2D">
              <w:rPr>
                <w:b/>
                <w:bCs/>
                <w:lang w:val="pl-PL"/>
              </w:rPr>
              <w:lastRenderedPageBreak/>
              <w:t>5</w:t>
            </w:r>
          </w:p>
        </w:tc>
        <w:tc>
          <w:tcPr>
            <w:tcW w:w="685" w:type="dxa"/>
            <w:vAlign w:val="center"/>
          </w:tcPr>
          <w:p w14:paraId="08FF7BF0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20" w:type="dxa"/>
          </w:tcPr>
          <w:p w14:paraId="07A929DD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595" w:type="dxa"/>
            <w:vMerge w:val="restart"/>
          </w:tcPr>
          <w:p w14:paraId="17F3AF67" w14:textId="77777777" w:rsidR="003252F5" w:rsidRDefault="003252F5" w:rsidP="003252F5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  <w:p w14:paraId="7A9CCDB8" w14:textId="19FAEC05" w:rsidR="003252F5" w:rsidRPr="00913D33" w:rsidRDefault="003252F5" w:rsidP="003252F5">
            <w:pPr>
              <w:spacing w:before="120"/>
              <w:rPr>
                <w:bCs/>
              </w:rPr>
            </w:pPr>
            <w:r w:rsidRPr="00913D33">
              <w:rPr>
                <w:bCs/>
              </w:rPr>
              <w:t xml:space="preserve">Nghiên cứu lý thuyết </w:t>
            </w:r>
            <w:r w:rsidRPr="00913D33">
              <w:rPr>
                <w:bCs/>
              </w:rPr>
              <w:lastRenderedPageBreak/>
              <w:t>chương</w:t>
            </w:r>
            <w:r>
              <w:rPr>
                <w:bCs/>
              </w:rPr>
              <w:t xml:space="preserve"> 4,5</w:t>
            </w:r>
            <w:r w:rsidRPr="00913D33">
              <w:rPr>
                <w:bCs/>
              </w:rPr>
              <w:t xml:space="preserve">  [1], [2], [3]</w:t>
            </w:r>
          </w:p>
          <w:p w14:paraId="6C8CFABC" w14:textId="77777777" w:rsidR="003252F5" w:rsidRPr="00913D33" w:rsidRDefault="003252F5" w:rsidP="003252F5">
            <w:pPr>
              <w:spacing w:before="120"/>
              <w:rPr>
                <w:bCs/>
              </w:rPr>
            </w:pPr>
            <w:r>
              <w:rPr>
                <w:bCs/>
              </w:rPr>
              <w:t xml:space="preserve">-Tham khảo </w:t>
            </w:r>
            <w:r w:rsidRPr="00913D33">
              <w:rPr>
                <w:bCs/>
              </w:rPr>
              <w:t>[1], [2], [3]</w:t>
            </w:r>
          </w:p>
          <w:p w14:paraId="55B25918" w14:textId="2BD2B950" w:rsidR="003252F5" w:rsidRPr="00D13D2D" w:rsidRDefault="003252F5" w:rsidP="003252F5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Yêu cầu: hiểu được các khái niệm kỹ thuật an toàn, các biện pháp an toàn trong lao động</w:t>
            </w:r>
          </w:p>
        </w:tc>
      </w:tr>
      <w:tr w:rsidR="003252F5" w:rsidRPr="00D13D2D" w14:paraId="583A49CE" w14:textId="3610D4E5" w:rsidTr="00913D33">
        <w:tc>
          <w:tcPr>
            <w:tcW w:w="790" w:type="dxa"/>
            <w:vAlign w:val="center"/>
          </w:tcPr>
          <w:p w14:paraId="2773EC12" w14:textId="2D63DD6A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25343B31" w14:textId="77777777" w:rsidR="003252F5" w:rsidRPr="00D13D2D" w:rsidRDefault="003252F5" w:rsidP="003252F5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Các yếu tố cơ bản và biện pháp phòng ngừa</w:t>
            </w:r>
          </w:p>
        </w:tc>
        <w:tc>
          <w:tcPr>
            <w:tcW w:w="975" w:type="dxa"/>
            <w:vAlign w:val="center"/>
          </w:tcPr>
          <w:p w14:paraId="5FCF99AB" w14:textId="77777777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1</w:t>
            </w:r>
          </w:p>
        </w:tc>
        <w:tc>
          <w:tcPr>
            <w:tcW w:w="685" w:type="dxa"/>
            <w:vAlign w:val="center"/>
          </w:tcPr>
          <w:p w14:paraId="3A473147" w14:textId="7DD0B352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489FE958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3EC4339A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252F5" w:rsidRPr="00D13D2D" w14:paraId="19D92503" w14:textId="07FC6FB1" w:rsidTr="00913D33">
        <w:tc>
          <w:tcPr>
            <w:tcW w:w="790" w:type="dxa"/>
            <w:vAlign w:val="center"/>
          </w:tcPr>
          <w:p w14:paraId="4F2E5BF2" w14:textId="6B31E87F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408A3346" w14:textId="77777777" w:rsidR="003252F5" w:rsidRPr="00D13D2D" w:rsidRDefault="003252F5" w:rsidP="003252F5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An toàn sản xuất theo nhóm và các yếu tố nguy hiểm, các yêu cầu và biện pháp cơ bản</w:t>
            </w:r>
          </w:p>
        </w:tc>
        <w:tc>
          <w:tcPr>
            <w:tcW w:w="975" w:type="dxa"/>
            <w:vAlign w:val="center"/>
          </w:tcPr>
          <w:p w14:paraId="10DDCE89" w14:textId="77777777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</w:tc>
        <w:tc>
          <w:tcPr>
            <w:tcW w:w="685" w:type="dxa"/>
            <w:vAlign w:val="center"/>
          </w:tcPr>
          <w:p w14:paraId="284929E6" w14:textId="4A7C47DA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3D1F8626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7A559D7B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252F5" w:rsidRPr="00D13D2D" w14:paraId="505EDA37" w14:textId="41878320" w:rsidTr="00913D33">
        <w:tc>
          <w:tcPr>
            <w:tcW w:w="790" w:type="dxa"/>
            <w:vAlign w:val="center"/>
          </w:tcPr>
          <w:p w14:paraId="3A6DB05E" w14:textId="74B14ACB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1D13DC8B" w14:textId="77777777" w:rsidR="003252F5" w:rsidRPr="00D13D2D" w:rsidRDefault="003252F5" w:rsidP="003252F5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Một vài ý kiến nâng cao công tác quản lý ATLĐ ở cơ sở</w:t>
            </w:r>
          </w:p>
        </w:tc>
        <w:tc>
          <w:tcPr>
            <w:tcW w:w="975" w:type="dxa"/>
            <w:vAlign w:val="center"/>
          </w:tcPr>
          <w:p w14:paraId="1E008489" w14:textId="77777777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</w:tc>
        <w:tc>
          <w:tcPr>
            <w:tcW w:w="685" w:type="dxa"/>
            <w:vAlign w:val="center"/>
          </w:tcPr>
          <w:p w14:paraId="14E92C8D" w14:textId="1CDD41CD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6BC2A82F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06BE3DD1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252F5" w:rsidRPr="00D13D2D" w14:paraId="1DCBCFD7" w14:textId="4B563093" w:rsidTr="00913D33">
        <w:tc>
          <w:tcPr>
            <w:tcW w:w="790" w:type="dxa"/>
            <w:vAlign w:val="center"/>
          </w:tcPr>
          <w:p w14:paraId="61E64446" w14:textId="731F6D3B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7,8</w:t>
            </w:r>
          </w:p>
        </w:tc>
        <w:tc>
          <w:tcPr>
            <w:tcW w:w="3595" w:type="dxa"/>
            <w:vAlign w:val="center"/>
          </w:tcPr>
          <w:p w14:paraId="59D61888" w14:textId="77777777" w:rsidR="003252F5" w:rsidRPr="00D13D2D" w:rsidRDefault="003252F5" w:rsidP="003252F5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PHƯƠNG TIỆN BẢO VỆ CÁ NHÂN</w:t>
            </w:r>
          </w:p>
        </w:tc>
        <w:tc>
          <w:tcPr>
            <w:tcW w:w="975" w:type="dxa"/>
            <w:vAlign w:val="center"/>
          </w:tcPr>
          <w:p w14:paraId="0577F0DA" w14:textId="77777777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5</w:t>
            </w:r>
          </w:p>
        </w:tc>
        <w:tc>
          <w:tcPr>
            <w:tcW w:w="685" w:type="dxa"/>
            <w:vAlign w:val="center"/>
          </w:tcPr>
          <w:p w14:paraId="655F8DB2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820" w:type="dxa"/>
          </w:tcPr>
          <w:p w14:paraId="141065DB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595" w:type="dxa"/>
            <w:vMerge w:val="restart"/>
          </w:tcPr>
          <w:p w14:paraId="14797BE2" w14:textId="3B8E4FE9" w:rsidR="003252F5" w:rsidRPr="00913D33" w:rsidRDefault="003252F5" w:rsidP="003252F5">
            <w:pPr>
              <w:spacing w:before="120"/>
              <w:rPr>
                <w:bCs/>
              </w:rPr>
            </w:pPr>
            <w:r w:rsidRPr="00913D33">
              <w:rPr>
                <w:bCs/>
              </w:rPr>
              <w:t>Nghiên cứu lý thuyết chương</w:t>
            </w:r>
            <w:r>
              <w:rPr>
                <w:bCs/>
              </w:rPr>
              <w:t xml:space="preserve"> 5</w:t>
            </w:r>
            <w:r w:rsidRPr="00913D33">
              <w:rPr>
                <w:bCs/>
              </w:rPr>
              <w:t xml:space="preserve">  [1], [2], [3]</w:t>
            </w:r>
          </w:p>
          <w:p w14:paraId="1392411B" w14:textId="77777777" w:rsidR="003252F5" w:rsidRPr="00913D33" w:rsidRDefault="003252F5" w:rsidP="003252F5">
            <w:pPr>
              <w:spacing w:before="120"/>
              <w:rPr>
                <w:bCs/>
              </w:rPr>
            </w:pPr>
            <w:r>
              <w:rPr>
                <w:bCs/>
              </w:rPr>
              <w:t xml:space="preserve">-Tham khảo </w:t>
            </w:r>
            <w:r w:rsidRPr="00913D33">
              <w:rPr>
                <w:bCs/>
              </w:rPr>
              <w:t>[1], [2], [3]</w:t>
            </w:r>
          </w:p>
          <w:p w14:paraId="44925357" w14:textId="067FB1B8" w:rsidR="003252F5" w:rsidRPr="00D13D2D" w:rsidRDefault="003252F5" w:rsidP="003252F5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Yêu cầu: hiểu được các vấn đề về PTBVCN và công dụng của nó.</w:t>
            </w:r>
          </w:p>
        </w:tc>
      </w:tr>
      <w:tr w:rsidR="003252F5" w:rsidRPr="00D13D2D" w14:paraId="168F014D" w14:textId="3C940593" w:rsidTr="00913D33">
        <w:tc>
          <w:tcPr>
            <w:tcW w:w="790" w:type="dxa"/>
            <w:vAlign w:val="center"/>
          </w:tcPr>
          <w:p w14:paraId="2EF12D58" w14:textId="20EE2039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75655252" w14:textId="77777777" w:rsidR="003252F5" w:rsidRPr="00D13D2D" w:rsidRDefault="003252F5" w:rsidP="003252F5">
            <w:pPr>
              <w:spacing w:line="312" w:lineRule="auto"/>
              <w:jc w:val="both"/>
              <w:rPr>
                <w:sz w:val="24"/>
                <w:szCs w:val="24"/>
                <w:lang w:val="pt-BR"/>
              </w:rPr>
            </w:pPr>
            <w:r w:rsidRPr="00D13D2D">
              <w:rPr>
                <w:sz w:val="24"/>
                <w:szCs w:val="24"/>
                <w:lang w:val="pt-BR"/>
              </w:rPr>
              <w:t>Phương tiện bảo vệ cá nhân, những vấn đề chung</w:t>
            </w:r>
          </w:p>
        </w:tc>
        <w:tc>
          <w:tcPr>
            <w:tcW w:w="975" w:type="dxa"/>
            <w:vAlign w:val="center"/>
          </w:tcPr>
          <w:p w14:paraId="4B140D53" w14:textId="77777777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2</w:t>
            </w:r>
          </w:p>
          <w:p w14:paraId="5B4FF49B" w14:textId="77777777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685" w:type="dxa"/>
            <w:vAlign w:val="center"/>
          </w:tcPr>
          <w:p w14:paraId="2567B4C7" w14:textId="6F321383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7238EF47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15A6B17F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3252F5" w:rsidRPr="00D13D2D" w14:paraId="69AB1D01" w14:textId="36F4077D" w:rsidTr="00913D33">
        <w:tc>
          <w:tcPr>
            <w:tcW w:w="790" w:type="dxa"/>
            <w:vAlign w:val="center"/>
          </w:tcPr>
          <w:p w14:paraId="073193A2" w14:textId="6A56E00E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3595" w:type="dxa"/>
            <w:vAlign w:val="center"/>
          </w:tcPr>
          <w:p w14:paraId="13F96B39" w14:textId="77777777" w:rsidR="003252F5" w:rsidRPr="00D13D2D" w:rsidRDefault="003252F5" w:rsidP="003252F5">
            <w:pPr>
              <w:spacing w:line="312" w:lineRule="auto"/>
              <w:jc w:val="both"/>
              <w:rPr>
                <w:sz w:val="24"/>
                <w:szCs w:val="24"/>
                <w:lang w:val="pl-PL"/>
              </w:rPr>
            </w:pPr>
            <w:r w:rsidRPr="00D13D2D">
              <w:rPr>
                <w:sz w:val="24"/>
                <w:szCs w:val="24"/>
                <w:lang w:val="pl-PL"/>
              </w:rPr>
              <w:t>Giới thiệu một số loại PTBVCN có công dụng đặc biệt được dùng phổ biến</w:t>
            </w:r>
          </w:p>
        </w:tc>
        <w:tc>
          <w:tcPr>
            <w:tcW w:w="975" w:type="dxa"/>
            <w:vAlign w:val="center"/>
          </w:tcPr>
          <w:p w14:paraId="6293141D" w14:textId="77777777" w:rsidR="003252F5" w:rsidRPr="00D13D2D" w:rsidRDefault="003252F5" w:rsidP="003252F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D13D2D">
              <w:rPr>
                <w:b/>
                <w:bCs/>
              </w:rPr>
              <w:t>3</w:t>
            </w:r>
          </w:p>
        </w:tc>
        <w:tc>
          <w:tcPr>
            <w:tcW w:w="685" w:type="dxa"/>
            <w:vAlign w:val="center"/>
          </w:tcPr>
          <w:p w14:paraId="3F779565" w14:textId="6F2371B6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820" w:type="dxa"/>
          </w:tcPr>
          <w:p w14:paraId="78D4F7D6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595" w:type="dxa"/>
            <w:vMerge/>
          </w:tcPr>
          <w:p w14:paraId="4AD022A6" w14:textId="77777777" w:rsidR="003252F5" w:rsidRPr="00D13D2D" w:rsidRDefault="003252F5" w:rsidP="003252F5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14:paraId="6F94CA6A" w14:textId="111D6464" w:rsidR="000427BD" w:rsidRDefault="000427BD" w:rsidP="0087311A">
      <w:pPr>
        <w:pStyle w:val="BodyText2"/>
        <w:spacing w:before="240" w:after="0" w:line="240" w:lineRule="auto"/>
        <w:jc w:val="both"/>
        <w:rPr>
          <w:sz w:val="24"/>
          <w:szCs w:val="24"/>
          <w:lang w:val="pl-PL"/>
        </w:rPr>
      </w:pPr>
    </w:p>
    <w:tbl>
      <w:tblPr>
        <w:tblW w:w="9310" w:type="dxa"/>
        <w:tblLayout w:type="fixed"/>
        <w:tblLook w:val="01E0" w:firstRow="1" w:lastRow="1" w:firstColumn="1" w:lastColumn="1" w:noHBand="0" w:noVBand="0"/>
      </w:tblPr>
      <w:tblGrid>
        <w:gridCol w:w="4655"/>
        <w:gridCol w:w="4655"/>
      </w:tblGrid>
      <w:tr w:rsidR="00D13D2D" w:rsidRPr="00D13D2D" w14:paraId="49C5CE1F" w14:textId="77777777" w:rsidTr="0081317A">
        <w:trPr>
          <w:trHeight w:val="210"/>
        </w:trPr>
        <w:tc>
          <w:tcPr>
            <w:tcW w:w="4655" w:type="dxa"/>
            <w:shd w:val="clear" w:color="auto" w:fill="auto"/>
          </w:tcPr>
          <w:p w14:paraId="6A7628EB" w14:textId="77777777" w:rsidR="003152A4" w:rsidRPr="00D13D2D" w:rsidRDefault="003152A4" w:rsidP="0081317A">
            <w:pPr>
              <w:spacing w:before="120" w:after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shd w:val="clear" w:color="auto" w:fill="auto"/>
          </w:tcPr>
          <w:p w14:paraId="520CA293" w14:textId="77777777" w:rsidR="003152A4" w:rsidRPr="00D13D2D" w:rsidRDefault="003152A4" w:rsidP="0081317A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 w:rsidRPr="00D13D2D">
              <w:rPr>
                <w:sz w:val="24"/>
                <w:szCs w:val="24"/>
              </w:rPr>
              <w:t>Hà nội, ngày 16 tháng 05 năm 2018</w:t>
            </w:r>
          </w:p>
        </w:tc>
      </w:tr>
      <w:tr w:rsidR="00D13D2D" w:rsidRPr="00D13D2D" w14:paraId="4977A943" w14:textId="77777777" w:rsidTr="0081317A">
        <w:trPr>
          <w:trHeight w:val="210"/>
        </w:trPr>
        <w:tc>
          <w:tcPr>
            <w:tcW w:w="4655" w:type="dxa"/>
            <w:shd w:val="clear" w:color="auto" w:fill="auto"/>
          </w:tcPr>
          <w:p w14:paraId="44816A9B" w14:textId="5EEC4544" w:rsidR="003152A4" w:rsidRPr="00D13D2D" w:rsidRDefault="003152A4" w:rsidP="0081317A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D13D2D">
              <w:rPr>
                <w:b/>
                <w:sz w:val="24"/>
                <w:szCs w:val="24"/>
              </w:rPr>
              <w:t>TRƯỞNG KHOA</w:t>
            </w:r>
          </w:p>
          <w:p w14:paraId="33E39300" w14:textId="77777777" w:rsidR="003152A4" w:rsidRPr="00D13D2D" w:rsidRDefault="003152A4" w:rsidP="0081317A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3C8B46E9" w14:textId="77777777" w:rsidR="003152A4" w:rsidRDefault="003152A4" w:rsidP="0081317A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2C5EF8A9" w14:textId="77777777" w:rsidR="00F420B0" w:rsidRPr="00D13D2D" w:rsidRDefault="00F420B0" w:rsidP="0081317A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462C1F4D" w14:textId="77777777" w:rsidR="003152A4" w:rsidRPr="00D13D2D" w:rsidRDefault="003152A4" w:rsidP="0081317A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25B9B1D4" w14:textId="292A1CAB" w:rsidR="003152A4" w:rsidRPr="00D13D2D" w:rsidRDefault="003152A4" w:rsidP="003152A4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shd w:val="clear" w:color="auto" w:fill="auto"/>
          </w:tcPr>
          <w:p w14:paraId="5FE7D839" w14:textId="77777777" w:rsidR="003152A4" w:rsidRPr="00D13D2D" w:rsidRDefault="003152A4" w:rsidP="0081317A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D13D2D">
              <w:rPr>
                <w:b/>
                <w:sz w:val="24"/>
                <w:szCs w:val="24"/>
              </w:rPr>
              <w:t>TRƯỞNG BỘ MÔN</w:t>
            </w:r>
          </w:p>
          <w:p w14:paraId="20568A39" w14:textId="77777777" w:rsidR="003152A4" w:rsidRPr="00D13D2D" w:rsidRDefault="003152A4" w:rsidP="003152A4">
            <w:pPr>
              <w:spacing w:before="120" w:after="120"/>
              <w:rPr>
                <w:b/>
                <w:sz w:val="24"/>
                <w:szCs w:val="24"/>
              </w:rPr>
            </w:pPr>
          </w:p>
          <w:p w14:paraId="330168CD" w14:textId="77777777" w:rsidR="003152A4" w:rsidRDefault="003152A4" w:rsidP="003152A4">
            <w:pPr>
              <w:spacing w:before="120" w:after="120"/>
              <w:rPr>
                <w:b/>
                <w:sz w:val="24"/>
                <w:szCs w:val="24"/>
              </w:rPr>
            </w:pPr>
          </w:p>
          <w:p w14:paraId="49325E78" w14:textId="77777777" w:rsidR="00F420B0" w:rsidRPr="00D13D2D" w:rsidRDefault="00F420B0" w:rsidP="003152A4">
            <w:pPr>
              <w:spacing w:before="120" w:after="120"/>
              <w:rPr>
                <w:b/>
                <w:sz w:val="24"/>
                <w:szCs w:val="24"/>
              </w:rPr>
            </w:pPr>
          </w:p>
          <w:p w14:paraId="581E4DDF" w14:textId="77777777" w:rsidR="003152A4" w:rsidRPr="00D13D2D" w:rsidRDefault="003152A4" w:rsidP="003152A4">
            <w:pPr>
              <w:spacing w:before="120" w:after="120"/>
              <w:rPr>
                <w:b/>
                <w:sz w:val="24"/>
                <w:szCs w:val="24"/>
              </w:rPr>
            </w:pPr>
          </w:p>
          <w:p w14:paraId="64D48ED0" w14:textId="4F9A933A" w:rsidR="003152A4" w:rsidRPr="00D13D2D" w:rsidRDefault="003152A4" w:rsidP="003152A4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bookmarkStart w:id="0" w:name="_GoBack"/>
            <w:bookmarkEnd w:id="0"/>
          </w:p>
        </w:tc>
      </w:tr>
    </w:tbl>
    <w:p w14:paraId="6886A829" w14:textId="77777777" w:rsidR="00011822" w:rsidRDefault="00011822">
      <w:pPr>
        <w:rPr>
          <w:sz w:val="24"/>
          <w:szCs w:val="24"/>
          <w:lang w:val="pl-PL"/>
        </w:rPr>
      </w:pPr>
    </w:p>
    <w:p w14:paraId="10EE1B6B" w14:textId="77777777" w:rsidR="00011822" w:rsidRDefault="00011822">
      <w:pPr>
        <w:rPr>
          <w:sz w:val="24"/>
          <w:szCs w:val="24"/>
          <w:lang w:val="pl-PL"/>
        </w:rPr>
      </w:pPr>
    </w:p>
    <w:p w14:paraId="199E8847" w14:textId="77777777" w:rsidR="00011822" w:rsidRDefault="00011822">
      <w:pPr>
        <w:rPr>
          <w:sz w:val="24"/>
          <w:szCs w:val="24"/>
          <w:lang w:val="pl-PL"/>
        </w:rPr>
      </w:pPr>
    </w:p>
    <w:p w14:paraId="71DECC4E" w14:textId="77777777" w:rsidR="00011822" w:rsidRDefault="00011822">
      <w:pPr>
        <w:rPr>
          <w:sz w:val="24"/>
          <w:szCs w:val="24"/>
          <w:lang w:val="pl-PL"/>
        </w:rPr>
      </w:pPr>
    </w:p>
    <w:p w14:paraId="0B50B53D" w14:textId="77777777" w:rsidR="00011822" w:rsidRDefault="00011822">
      <w:pPr>
        <w:rPr>
          <w:sz w:val="24"/>
          <w:szCs w:val="24"/>
          <w:lang w:val="pl-PL"/>
        </w:rPr>
      </w:pPr>
    </w:p>
    <w:p w14:paraId="3245A407" w14:textId="77777777" w:rsidR="00011822" w:rsidRDefault="00011822">
      <w:pPr>
        <w:rPr>
          <w:sz w:val="24"/>
          <w:szCs w:val="24"/>
          <w:lang w:val="pl-PL"/>
        </w:rPr>
      </w:pPr>
    </w:p>
    <w:p w14:paraId="34B2633B" w14:textId="77777777" w:rsidR="00011822" w:rsidRDefault="00011822">
      <w:pPr>
        <w:rPr>
          <w:sz w:val="24"/>
          <w:szCs w:val="24"/>
          <w:lang w:val="pl-PL"/>
        </w:rPr>
      </w:pPr>
    </w:p>
    <w:p w14:paraId="3A959B3C" w14:textId="77777777" w:rsidR="00011822" w:rsidRDefault="00011822">
      <w:pPr>
        <w:rPr>
          <w:sz w:val="24"/>
          <w:szCs w:val="24"/>
          <w:lang w:val="pl-PL"/>
        </w:rPr>
      </w:pPr>
    </w:p>
    <w:p w14:paraId="18712D9B" w14:textId="77777777" w:rsidR="00011822" w:rsidRDefault="00011822">
      <w:pPr>
        <w:rPr>
          <w:sz w:val="24"/>
          <w:szCs w:val="24"/>
          <w:lang w:val="pl-PL"/>
        </w:rPr>
      </w:pPr>
    </w:p>
    <w:p w14:paraId="48EF60DC" w14:textId="77777777" w:rsidR="00011822" w:rsidRDefault="00011822">
      <w:pPr>
        <w:rPr>
          <w:sz w:val="24"/>
          <w:szCs w:val="24"/>
          <w:lang w:val="pl-PL"/>
        </w:rPr>
      </w:pPr>
    </w:p>
    <w:p w14:paraId="2263B1B0" w14:textId="77777777" w:rsidR="00011822" w:rsidRDefault="00011822">
      <w:pPr>
        <w:rPr>
          <w:sz w:val="24"/>
          <w:szCs w:val="24"/>
          <w:lang w:val="pl-PL"/>
        </w:rPr>
      </w:pPr>
    </w:p>
    <w:p w14:paraId="65A477A4" w14:textId="77777777" w:rsidR="00011822" w:rsidRDefault="00011822">
      <w:pPr>
        <w:rPr>
          <w:sz w:val="24"/>
          <w:szCs w:val="24"/>
          <w:lang w:val="pl-PL"/>
        </w:rPr>
      </w:pPr>
    </w:p>
    <w:p w14:paraId="718EAC16" w14:textId="77777777" w:rsidR="00011822" w:rsidRDefault="00011822">
      <w:pPr>
        <w:rPr>
          <w:sz w:val="24"/>
          <w:szCs w:val="24"/>
          <w:lang w:val="pl-PL"/>
        </w:rPr>
      </w:pPr>
    </w:p>
    <w:p w14:paraId="096CBC36" w14:textId="77777777" w:rsidR="00011822" w:rsidRDefault="00011822">
      <w:pPr>
        <w:rPr>
          <w:sz w:val="24"/>
          <w:szCs w:val="24"/>
          <w:lang w:val="pl-PL"/>
        </w:rPr>
      </w:pPr>
    </w:p>
    <w:p w14:paraId="2B7D0C9B" w14:textId="77777777" w:rsidR="00011822" w:rsidRDefault="00011822">
      <w:pPr>
        <w:rPr>
          <w:sz w:val="24"/>
          <w:szCs w:val="24"/>
          <w:lang w:val="pl-PL"/>
        </w:rPr>
      </w:pPr>
    </w:p>
    <w:p w14:paraId="7759577E" w14:textId="77777777" w:rsidR="00011822" w:rsidRDefault="00011822">
      <w:pPr>
        <w:rPr>
          <w:sz w:val="24"/>
          <w:szCs w:val="24"/>
          <w:lang w:val="pl-PL"/>
        </w:rPr>
      </w:pPr>
    </w:p>
    <w:p w14:paraId="65E56A43" w14:textId="77777777" w:rsidR="00575119" w:rsidRPr="003555B5" w:rsidRDefault="00575119" w:rsidP="00575119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575119" w:rsidRPr="003555B5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E51B20" w14:textId="77777777" w:rsidR="000718E1" w:rsidRDefault="000718E1">
      <w:r>
        <w:separator/>
      </w:r>
    </w:p>
  </w:endnote>
  <w:endnote w:type="continuationSeparator" w:id="0">
    <w:p w14:paraId="598BE2E7" w14:textId="77777777" w:rsidR="000718E1" w:rsidRDefault="00071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67FC3" w14:textId="77777777" w:rsidR="00826EC0" w:rsidRDefault="00826EC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E0202C" w14:textId="77777777" w:rsidR="00826EC0" w:rsidRDefault="00826EC0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6171F2" w14:textId="77777777" w:rsidR="00826EC0" w:rsidRDefault="00826EC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20B0">
      <w:rPr>
        <w:rStyle w:val="PageNumber"/>
        <w:noProof/>
      </w:rPr>
      <w:t>5</w:t>
    </w:r>
    <w:r>
      <w:rPr>
        <w:rStyle w:val="PageNumber"/>
      </w:rPr>
      <w:fldChar w:fldCharType="end"/>
    </w:r>
  </w:p>
  <w:p w14:paraId="0B5D2DC1" w14:textId="77777777" w:rsidR="00826EC0" w:rsidRDefault="00826EC0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74FD62" w14:textId="77777777" w:rsidR="000718E1" w:rsidRDefault="000718E1">
      <w:r>
        <w:separator/>
      </w:r>
    </w:p>
  </w:footnote>
  <w:footnote w:type="continuationSeparator" w:id="0">
    <w:p w14:paraId="7E12C1FF" w14:textId="77777777" w:rsidR="000718E1" w:rsidRDefault="000718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F7547"/>
    <w:multiLevelType w:val="hybridMultilevel"/>
    <w:tmpl w:val="AFBE8C18"/>
    <w:lvl w:ilvl="0" w:tplc="4AE49B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162FF3"/>
    <w:multiLevelType w:val="multilevel"/>
    <w:tmpl w:val="59D25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2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  <w:bCs w:val="0"/>
      </w:rPr>
    </w:lvl>
  </w:abstractNum>
  <w:abstractNum w:abstractNumId="2">
    <w:nsid w:val="51917FB3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5A571EA"/>
    <w:multiLevelType w:val="multilevel"/>
    <w:tmpl w:val="F30A6B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588E0662"/>
    <w:multiLevelType w:val="multilevel"/>
    <w:tmpl w:val="3E721A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5B5068C8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>
    <w:nsid w:val="5EB20F43"/>
    <w:multiLevelType w:val="hybridMultilevel"/>
    <w:tmpl w:val="69C4EFBC"/>
    <w:lvl w:ilvl="0" w:tplc="751C51DA">
      <w:start w:val="1"/>
      <w:numFmt w:val="bullet"/>
      <w:lvlText w:val="-"/>
      <w:lvlJc w:val="left"/>
      <w:pPr>
        <w:ind w:left="6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8">
    <w:nsid w:val="60EC1832"/>
    <w:multiLevelType w:val="hybridMultilevel"/>
    <w:tmpl w:val="F126D2AE"/>
    <w:lvl w:ilvl="0" w:tplc="211C7E5E">
      <w:start w:val="1"/>
      <w:numFmt w:val="decimal"/>
      <w:lvlText w:val="%1."/>
      <w:lvlJc w:val="left"/>
      <w:pPr>
        <w:tabs>
          <w:tab w:val="num" w:pos="720"/>
        </w:tabs>
        <w:ind w:left="720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0460EF4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1">
    <w:nsid w:val="746A51A1"/>
    <w:multiLevelType w:val="hybridMultilevel"/>
    <w:tmpl w:val="9F10B0DE"/>
    <w:lvl w:ilvl="0" w:tplc="E118F5C2">
      <w:start w:val="5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3"/>
  </w:num>
  <w:num w:numId="5">
    <w:abstractNumId w:val="11"/>
  </w:num>
  <w:num w:numId="6">
    <w:abstractNumId w:val="2"/>
  </w:num>
  <w:num w:numId="7">
    <w:abstractNumId w:val="6"/>
  </w:num>
  <w:num w:numId="8">
    <w:abstractNumId w:val="0"/>
  </w:num>
  <w:num w:numId="9">
    <w:abstractNumId w:val="9"/>
  </w:num>
  <w:num w:numId="10">
    <w:abstractNumId w:val="8"/>
  </w:num>
  <w:num w:numId="11">
    <w:abstractNumId w:val="5"/>
  </w:num>
  <w:num w:numId="12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78E"/>
    <w:rsid w:val="00000056"/>
    <w:rsid w:val="00011822"/>
    <w:rsid w:val="00026105"/>
    <w:rsid w:val="000427BD"/>
    <w:rsid w:val="00061141"/>
    <w:rsid w:val="00065D49"/>
    <w:rsid w:val="000718E1"/>
    <w:rsid w:val="00083D79"/>
    <w:rsid w:val="00087F5B"/>
    <w:rsid w:val="00093E3D"/>
    <w:rsid w:val="00095A1D"/>
    <w:rsid w:val="000B1CAC"/>
    <w:rsid w:val="000B22B4"/>
    <w:rsid w:val="000D075E"/>
    <w:rsid w:val="000D6DC7"/>
    <w:rsid w:val="000E16B3"/>
    <w:rsid w:val="000E290E"/>
    <w:rsid w:val="000F78FF"/>
    <w:rsid w:val="001237D3"/>
    <w:rsid w:val="001265BC"/>
    <w:rsid w:val="00132816"/>
    <w:rsid w:val="001471E8"/>
    <w:rsid w:val="0015532C"/>
    <w:rsid w:val="001915A3"/>
    <w:rsid w:val="001B2B3B"/>
    <w:rsid w:val="001C130E"/>
    <w:rsid w:val="001D5038"/>
    <w:rsid w:val="001E6E6C"/>
    <w:rsid w:val="001F2CFE"/>
    <w:rsid w:val="00200F66"/>
    <w:rsid w:val="00210206"/>
    <w:rsid w:val="002360EC"/>
    <w:rsid w:val="00290C2F"/>
    <w:rsid w:val="002910DF"/>
    <w:rsid w:val="00296F71"/>
    <w:rsid w:val="002A32F7"/>
    <w:rsid w:val="002A7D7D"/>
    <w:rsid w:val="002B3774"/>
    <w:rsid w:val="002B5C5C"/>
    <w:rsid w:val="002B6AC5"/>
    <w:rsid w:val="002C378E"/>
    <w:rsid w:val="002C63EF"/>
    <w:rsid w:val="003069ED"/>
    <w:rsid w:val="003152A4"/>
    <w:rsid w:val="003252F5"/>
    <w:rsid w:val="00327EA9"/>
    <w:rsid w:val="003409C3"/>
    <w:rsid w:val="003555B5"/>
    <w:rsid w:val="0036037B"/>
    <w:rsid w:val="00367502"/>
    <w:rsid w:val="00377AD9"/>
    <w:rsid w:val="003961B0"/>
    <w:rsid w:val="003B73BB"/>
    <w:rsid w:val="003E0101"/>
    <w:rsid w:val="003F50B8"/>
    <w:rsid w:val="003F5908"/>
    <w:rsid w:val="003F7694"/>
    <w:rsid w:val="0041405A"/>
    <w:rsid w:val="004240DB"/>
    <w:rsid w:val="0042577A"/>
    <w:rsid w:val="004377BB"/>
    <w:rsid w:val="004437C7"/>
    <w:rsid w:val="00453C0D"/>
    <w:rsid w:val="00455E6C"/>
    <w:rsid w:val="0047459D"/>
    <w:rsid w:val="00474766"/>
    <w:rsid w:val="004757D4"/>
    <w:rsid w:val="00480798"/>
    <w:rsid w:val="0048413E"/>
    <w:rsid w:val="00487A18"/>
    <w:rsid w:val="004900EB"/>
    <w:rsid w:val="0049105F"/>
    <w:rsid w:val="004A21C9"/>
    <w:rsid w:val="004B2147"/>
    <w:rsid w:val="004C64F2"/>
    <w:rsid w:val="004D085E"/>
    <w:rsid w:val="004F013A"/>
    <w:rsid w:val="00504F85"/>
    <w:rsid w:val="00520521"/>
    <w:rsid w:val="00534B5D"/>
    <w:rsid w:val="00551492"/>
    <w:rsid w:val="00575119"/>
    <w:rsid w:val="00575954"/>
    <w:rsid w:val="00580989"/>
    <w:rsid w:val="00584F74"/>
    <w:rsid w:val="0059432E"/>
    <w:rsid w:val="005F342D"/>
    <w:rsid w:val="0061018F"/>
    <w:rsid w:val="00612534"/>
    <w:rsid w:val="00624E19"/>
    <w:rsid w:val="00625B5C"/>
    <w:rsid w:val="006406CA"/>
    <w:rsid w:val="006447AD"/>
    <w:rsid w:val="0065295E"/>
    <w:rsid w:val="00654888"/>
    <w:rsid w:val="00661785"/>
    <w:rsid w:val="00665547"/>
    <w:rsid w:val="00695501"/>
    <w:rsid w:val="006A0E70"/>
    <w:rsid w:val="006A0FAD"/>
    <w:rsid w:val="006A5431"/>
    <w:rsid w:val="006B6567"/>
    <w:rsid w:val="006D03CF"/>
    <w:rsid w:val="006E5BAC"/>
    <w:rsid w:val="006E63FF"/>
    <w:rsid w:val="006F0832"/>
    <w:rsid w:val="00700BF8"/>
    <w:rsid w:val="00733691"/>
    <w:rsid w:val="00733BDA"/>
    <w:rsid w:val="00744C77"/>
    <w:rsid w:val="00755025"/>
    <w:rsid w:val="0077772C"/>
    <w:rsid w:val="007908B7"/>
    <w:rsid w:val="007A399C"/>
    <w:rsid w:val="007A7F11"/>
    <w:rsid w:val="007B1760"/>
    <w:rsid w:val="007B2061"/>
    <w:rsid w:val="007B7392"/>
    <w:rsid w:val="007C3838"/>
    <w:rsid w:val="007C7EDD"/>
    <w:rsid w:val="007F0585"/>
    <w:rsid w:val="007F7694"/>
    <w:rsid w:val="00806541"/>
    <w:rsid w:val="008115BB"/>
    <w:rsid w:val="008123AB"/>
    <w:rsid w:val="0081317A"/>
    <w:rsid w:val="00826EC0"/>
    <w:rsid w:val="008543C1"/>
    <w:rsid w:val="008663FD"/>
    <w:rsid w:val="0087311A"/>
    <w:rsid w:val="00875E93"/>
    <w:rsid w:val="00890F4F"/>
    <w:rsid w:val="008B6066"/>
    <w:rsid w:val="008C1294"/>
    <w:rsid w:val="008C4E59"/>
    <w:rsid w:val="008D09FC"/>
    <w:rsid w:val="0090524F"/>
    <w:rsid w:val="0091264D"/>
    <w:rsid w:val="00913D33"/>
    <w:rsid w:val="00926E23"/>
    <w:rsid w:val="00947394"/>
    <w:rsid w:val="00952045"/>
    <w:rsid w:val="009540AF"/>
    <w:rsid w:val="009802AE"/>
    <w:rsid w:val="00990E43"/>
    <w:rsid w:val="009A19F7"/>
    <w:rsid w:val="009A3C46"/>
    <w:rsid w:val="009C12A5"/>
    <w:rsid w:val="009C37E7"/>
    <w:rsid w:val="009D205C"/>
    <w:rsid w:val="009E0BE8"/>
    <w:rsid w:val="009E52A6"/>
    <w:rsid w:val="009F325B"/>
    <w:rsid w:val="00A01BDF"/>
    <w:rsid w:val="00A029FB"/>
    <w:rsid w:val="00A267A2"/>
    <w:rsid w:val="00A274F2"/>
    <w:rsid w:val="00A35151"/>
    <w:rsid w:val="00A41003"/>
    <w:rsid w:val="00A80FCA"/>
    <w:rsid w:val="00A93982"/>
    <w:rsid w:val="00A97D96"/>
    <w:rsid w:val="00AA4EEA"/>
    <w:rsid w:val="00AB562D"/>
    <w:rsid w:val="00B20A1B"/>
    <w:rsid w:val="00B23623"/>
    <w:rsid w:val="00B25A8C"/>
    <w:rsid w:val="00B364DA"/>
    <w:rsid w:val="00B400C8"/>
    <w:rsid w:val="00B45B4C"/>
    <w:rsid w:val="00B51514"/>
    <w:rsid w:val="00B60C95"/>
    <w:rsid w:val="00B63516"/>
    <w:rsid w:val="00B65AB4"/>
    <w:rsid w:val="00B908A0"/>
    <w:rsid w:val="00B90939"/>
    <w:rsid w:val="00B934BE"/>
    <w:rsid w:val="00B94BE5"/>
    <w:rsid w:val="00B96712"/>
    <w:rsid w:val="00BA09EA"/>
    <w:rsid w:val="00BA0F72"/>
    <w:rsid w:val="00BA2A8D"/>
    <w:rsid w:val="00BA34A2"/>
    <w:rsid w:val="00BA7C39"/>
    <w:rsid w:val="00BC2752"/>
    <w:rsid w:val="00BC6C54"/>
    <w:rsid w:val="00BE2E74"/>
    <w:rsid w:val="00C02961"/>
    <w:rsid w:val="00C14EA7"/>
    <w:rsid w:val="00C1681D"/>
    <w:rsid w:val="00C2548B"/>
    <w:rsid w:val="00C41392"/>
    <w:rsid w:val="00C53616"/>
    <w:rsid w:val="00C54134"/>
    <w:rsid w:val="00C5442F"/>
    <w:rsid w:val="00C607D0"/>
    <w:rsid w:val="00C7326B"/>
    <w:rsid w:val="00C77D5E"/>
    <w:rsid w:val="00C8287E"/>
    <w:rsid w:val="00C84F11"/>
    <w:rsid w:val="00C87C28"/>
    <w:rsid w:val="00C9020D"/>
    <w:rsid w:val="00CA7149"/>
    <w:rsid w:val="00CB0A27"/>
    <w:rsid w:val="00CB4CC4"/>
    <w:rsid w:val="00CB6BB2"/>
    <w:rsid w:val="00CD2981"/>
    <w:rsid w:val="00D105CE"/>
    <w:rsid w:val="00D13D2D"/>
    <w:rsid w:val="00D15239"/>
    <w:rsid w:val="00D171C9"/>
    <w:rsid w:val="00D20B8C"/>
    <w:rsid w:val="00D210F1"/>
    <w:rsid w:val="00D46C15"/>
    <w:rsid w:val="00D61127"/>
    <w:rsid w:val="00D63879"/>
    <w:rsid w:val="00D7750F"/>
    <w:rsid w:val="00DA0201"/>
    <w:rsid w:val="00DA2CFD"/>
    <w:rsid w:val="00DA409D"/>
    <w:rsid w:val="00DA5BB7"/>
    <w:rsid w:val="00DC3527"/>
    <w:rsid w:val="00E04689"/>
    <w:rsid w:val="00E21A92"/>
    <w:rsid w:val="00E23242"/>
    <w:rsid w:val="00E24A4F"/>
    <w:rsid w:val="00E25CF8"/>
    <w:rsid w:val="00E34C7E"/>
    <w:rsid w:val="00E46710"/>
    <w:rsid w:val="00E51D1B"/>
    <w:rsid w:val="00E6594E"/>
    <w:rsid w:val="00EA472E"/>
    <w:rsid w:val="00EB143E"/>
    <w:rsid w:val="00EC06C9"/>
    <w:rsid w:val="00ED734C"/>
    <w:rsid w:val="00EE2729"/>
    <w:rsid w:val="00EE3756"/>
    <w:rsid w:val="00EE5D69"/>
    <w:rsid w:val="00EE7C80"/>
    <w:rsid w:val="00EF20CA"/>
    <w:rsid w:val="00F0558E"/>
    <w:rsid w:val="00F0731C"/>
    <w:rsid w:val="00F13A21"/>
    <w:rsid w:val="00F256C2"/>
    <w:rsid w:val="00F26E9C"/>
    <w:rsid w:val="00F347A3"/>
    <w:rsid w:val="00F420B0"/>
    <w:rsid w:val="00F4451D"/>
    <w:rsid w:val="00F60482"/>
    <w:rsid w:val="00F634A7"/>
    <w:rsid w:val="00F96568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5984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5119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link w:val="ListParagraphChar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ListParagraphChar">
    <w:name w:val="List Paragraph Char"/>
    <w:link w:val="ListParagraph"/>
    <w:locked/>
    <w:rsid w:val="00B934BE"/>
    <w:rPr>
      <w:rFonts w:ascii="Times New Roman" w:eastAsia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427B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427BD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0427BD"/>
  </w:style>
  <w:style w:type="character" w:styleId="Emphasis">
    <w:name w:val="Emphasis"/>
    <w:qFormat/>
    <w:rsid w:val="000427BD"/>
    <w:rPr>
      <w:i/>
      <w:iCs/>
    </w:rPr>
  </w:style>
  <w:style w:type="character" w:styleId="Hyperlink">
    <w:name w:val="Hyperlink"/>
    <w:basedOn w:val="DefaultParagraphFont"/>
    <w:uiPriority w:val="99"/>
    <w:rsid w:val="000427BD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C1681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1681D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75119"/>
    <w:rPr>
      <w:rFonts w:ascii="Cambria" w:eastAsia="Times New Roman" w:hAnsi="Cambria"/>
      <w:b/>
      <w:bCs/>
      <w:kern w:val="32"/>
      <w:sz w:val="32"/>
      <w:szCs w:val="32"/>
    </w:rPr>
  </w:style>
  <w:style w:type="paragraph" w:customStyle="1" w:styleId="newstitler">
    <w:name w:val="news_titler"/>
    <w:basedOn w:val="Normal"/>
    <w:rsid w:val="0057511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4">
    <w:name w:val="Font Style154"/>
    <w:uiPriority w:val="99"/>
    <w:rsid w:val="00575119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Normal"/>
    <w:uiPriority w:val="99"/>
    <w:rsid w:val="00575119"/>
    <w:pPr>
      <w:widowControl w:val="0"/>
      <w:autoSpaceDE w:val="0"/>
      <w:autoSpaceDN w:val="0"/>
      <w:adjustRightInd w:val="0"/>
    </w:pPr>
    <w:rPr>
      <w:rFonts w:ascii="Calibri" w:hAnsi="Calibri"/>
      <w:sz w:val="24"/>
      <w:szCs w:val="24"/>
    </w:rPr>
  </w:style>
  <w:style w:type="character" w:customStyle="1" w:styleId="hps">
    <w:name w:val="hps"/>
    <w:basedOn w:val="DefaultParagraphFont"/>
    <w:rsid w:val="0059432E"/>
  </w:style>
  <w:style w:type="paragraph" w:customStyle="1" w:styleId="Style12">
    <w:name w:val="Style12"/>
    <w:basedOn w:val="Normal"/>
    <w:uiPriority w:val="99"/>
    <w:rsid w:val="0059432E"/>
    <w:pPr>
      <w:widowControl w:val="0"/>
      <w:autoSpaceDE w:val="0"/>
      <w:autoSpaceDN w:val="0"/>
      <w:adjustRightInd w:val="0"/>
      <w:jc w:val="both"/>
    </w:pPr>
    <w:rPr>
      <w:rFonts w:ascii="Calibri" w:hAnsi="Calibri"/>
      <w:sz w:val="24"/>
      <w:szCs w:val="24"/>
    </w:rPr>
  </w:style>
  <w:style w:type="character" w:customStyle="1" w:styleId="cs5efed22f">
    <w:name w:val="cs5efed22f"/>
    <w:rsid w:val="0059432E"/>
  </w:style>
  <w:style w:type="character" w:customStyle="1" w:styleId="citation">
    <w:name w:val="citation"/>
    <w:basedOn w:val="DefaultParagraphFont"/>
    <w:uiPriority w:val="99"/>
    <w:rsid w:val="00F0558E"/>
  </w:style>
  <w:style w:type="paragraph" w:customStyle="1" w:styleId="msonormal0">
    <w:name w:val="msonormal"/>
    <w:basedOn w:val="Normal"/>
    <w:rsid w:val="00F0558E"/>
    <w:pPr>
      <w:spacing w:before="100" w:beforeAutospacing="1" w:after="100" w:afterAutospacing="1"/>
    </w:pPr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0558E"/>
    <w:pPr>
      <w:tabs>
        <w:tab w:val="right" w:leader="dot" w:pos="9120"/>
      </w:tabs>
      <w:spacing w:beforeLines="60" w:afterLines="40" w:line="312" w:lineRule="auto"/>
      <w:jc w:val="both"/>
    </w:pPr>
    <w:rPr>
      <w:b/>
      <w:noProof/>
      <w:sz w:val="24"/>
      <w:szCs w:val="24"/>
    </w:rPr>
  </w:style>
  <w:style w:type="paragraph" w:customStyle="1" w:styleId="Style14">
    <w:name w:val="Style14"/>
    <w:basedOn w:val="Normal"/>
    <w:uiPriority w:val="99"/>
    <w:rsid w:val="00377AD9"/>
    <w:pPr>
      <w:widowControl w:val="0"/>
      <w:autoSpaceDE w:val="0"/>
      <w:autoSpaceDN w:val="0"/>
      <w:adjustRightInd w:val="0"/>
      <w:spacing w:line="446" w:lineRule="exact"/>
      <w:jc w:val="both"/>
    </w:pPr>
    <w:rPr>
      <w:sz w:val="24"/>
      <w:szCs w:val="24"/>
    </w:rPr>
  </w:style>
  <w:style w:type="character" w:customStyle="1" w:styleId="FontStyle75">
    <w:name w:val="Font Style75"/>
    <w:uiPriority w:val="99"/>
    <w:rsid w:val="00377AD9"/>
    <w:rPr>
      <w:rFonts w:ascii="Times New Roman" w:hAnsi="Times New Roman" w:cs="Times New Roman" w:hint="default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5119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link w:val="ListParagraphChar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ListParagraphChar">
    <w:name w:val="List Paragraph Char"/>
    <w:link w:val="ListParagraph"/>
    <w:locked/>
    <w:rsid w:val="00B934BE"/>
    <w:rPr>
      <w:rFonts w:ascii="Times New Roman" w:eastAsia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427B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427BD"/>
    <w:rPr>
      <w:rFonts w:ascii="Times New Roman" w:eastAsia="Times New Roman" w:hAnsi="Times New Roman"/>
      <w:sz w:val="26"/>
      <w:szCs w:val="26"/>
    </w:rPr>
  </w:style>
  <w:style w:type="character" w:customStyle="1" w:styleId="apple-converted-space">
    <w:name w:val="apple-converted-space"/>
    <w:basedOn w:val="DefaultParagraphFont"/>
    <w:rsid w:val="000427BD"/>
  </w:style>
  <w:style w:type="character" w:styleId="Emphasis">
    <w:name w:val="Emphasis"/>
    <w:qFormat/>
    <w:rsid w:val="000427BD"/>
    <w:rPr>
      <w:i/>
      <w:iCs/>
    </w:rPr>
  </w:style>
  <w:style w:type="character" w:styleId="Hyperlink">
    <w:name w:val="Hyperlink"/>
    <w:basedOn w:val="DefaultParagraphFont"/>
    <w:uiPriority w:val="99"/>
    <w:rsid w:val="000427BD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C1681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1681D"/>
    <w:rPr>
      <w:rFonts w:ascii="Times New Roman" w:eastAsia="Times New Roman" w:hAnsi="Times New Roman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75119"/>
    <w:rPr>
      <w:rFonts w:ascii="Cambria" w:eastAsia="Times New Roman" w:hAnsi="Cambria"/>
      <w:b/>
      <w:bCs/>
      <w:kern w:val="32"/>
      <w:sz w:val="32"/>
      <w:szCs w:val="32"/>
    </w:rPr>
  </w:style>
  <w:style w:type="paragraph" w:customStyle="1" w:styleId="newstitler">
    <w:name w:val="news_titler"/>
    <w:basedOn w:val="Normal"/>
    <w:rsid w:val="0057511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4">
    <w:name w:val="Font Style154"/>
    <w:uiPriority w:val="99"/>
    <w:rsid w:val="00575119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7">
    <w:name w:val="Style7"/>
    <w:basedOn w:val="Normal"/>
    <w:uiPriority w:val="99"/>
    <w:rsid w:val="00575119"/>
    <w:pPr>
      <w:widowControl w:val="0"/>
      <w:autoSpaceDE w:val="0"/>
      <w:autoSpaceDN w:val="0"/>
      <w:adjustRightInd w:val="0"/>
    </w:pPr>
    <w:rPr>
      <w:rFonts w:ascii="Calibri" w:hAnsi="Calibri"/>
      <w:sz w:val="24"/>
      <w:szCs w:val="24"/>
    </w:rPr>
  </w:style>
  <w:style w:type="character" w:customStyle="1" w:styleId="hps">
    <w:name w:val="hps"/>
    <w:basedOn w:val="DefaultParagraphFont"/>
    <w:rsid w:val="0059432E"/>
  </w:style>
  <w:style w:type="paragraph" w:customStyle="1" w:styleId="Style12">
    <w:name w:val="Style12"/>
    <w:basedOn w:val="Normal"/>
    <w:uiPriority w:val="99"/>
    <w:rsid w:val="0059432E"/>
    <w:pPr>
      <w:widowControl w:val="0"/>
      <w:autoSpaceDE w:val="0"/>
      <w:autoSpaceDN w:val="0"/>
      <w:adjustRightInd w:val="0"/>
      <w:jc w:val="both"/>
    </w:pPr>
    <w:rPr>
      <w:rFonts w:ascii="Calibri" w:hAnsi="Calibri"/>
      <w:sz w:val="24"/>
      <w:szCs w:val="24"/>
    </w:rPr>
  </w:style>
  <w:style w:type="character" w:customStyle="1" w:styleId="cs5efed22f">
    <w:name w:val="cs5efed22f"/>
    <w:rsid w:val="0059432E"/>
  </w:style>
  <w:style w:type="character" w:customStyle="1" w:styleId="citation">
    <w:name w:val="citation"/>
    <w:basedOn w:val="DefaultParagraphFont"/>
    <w:uiPriority w:val="99"/>
    <w:rsid w:val="00F0558E"/>
  </w:style>
  <w:style w:type="paragraph" w:customStyle="1" w:styleId="msonormal0">
    <w:name w:val="msonormal"/>
    <w:basedOn w:val="Normal"/>
    <w:rsid w:val="00F0558E"/>
    <w:pPr>
      <w:spacing w:before="100" w:beforeAutospacing="1" w:after="100" w:afterAutospacing="1"/>
    </w:pPr>
    <w:rPr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0558E"/>
    <w:pPr>
      <w:tabs>
        <w:tab w:val="right" w:leader="dot" w:pos="9120"/>
      </w:tabs>
      <w:spacing w:beforeLines="60" w:afterLines="40" w:line="312" w:lineRule="auto"/>
      <w:jc w:val="both"/>
    </w:pPr>
    <w:rPr>
      <w:b/>
      <w:noProof/>
      <w:sz w:val="24"/>
      <w:szCs w:val="24"/>
    </w:rPr>
  </w:style>
  <w:style w:type="paragraph" w:customStyle="1" w:styleId="Style14">
    <w:name w:val="Style14"/>
    <w:basedOn w:val="Normal"/>
    <w:uiPriority w:val="99"/>
    <w:rsid w:val="00377AD9"/>
    <w:pPr>
      <w:widowControl w:val="0"/>
      <w:autoSpaceDE w:val="0"/>
      <w:autoSpaceDN w:val="0"/>
      <w:adjustRightInd w:val="0"/>
      <w:spacing w:line="446" w:lineRule="exact"/>
      <w:jc w:val="both"/>
    </w:pPr>
    <w:rPr>
      <w:sz w:val="24"/>
      <w:szCs w:val="24"/>
    </w:rPr>
  </w:style>
  <w:style w:type="character" w:customStyle="1" w:styleId="FontStyle75">
    <w:name w:val="Font Style75"/>
    <w:uiPriority w:val="99"/>
    <w:rsid w:val="00377AD9"/>
    <w:rPr>
      <w:rFonts w:ascii="Times New Roman" w:hAnsi="Times New Roman" w:cs="Times New Roman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C9564-3DE0-483A-ACA8-8CC2A92C0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</Template>
  <TotalTime>6</TotalTime>
  <Pages>5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7431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ADMIN</dc:creator>
  <cp:keywords/>
  <dc:description/>
  <cp:lastModifiedBy>Nguyen </cp:lastModifiedBy>
  <cp:revision>5</cp:revision>
  <cp:lastPrinted>2015-12-03T10:52:00Z</cp:lastPrinted>
  <dcterms:created xsi:type="dcterms:W3CDTF">2020-04-09T14:20:00Z</dcterms:created>
  <dcterms:modified xsi:type="dcterms:W3CDTF">2020-04-10T01:59:00Z</dcterms:modified>
</cp:coreProperties>
</file>