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67D83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467D83" w:rsidRDefault="00F8395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67D83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C7810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67D83">
              <w:rPr>
                <w:bCs/>
                <w:color w:val="000000"/>
                <w:sz w:val="24"/>
              </w:rPr>
              <w:t>BỘ GI</w:t>
            </w:r>
            <w:r w:rsidR="00B65AB4" w:rsidRPr="00467D83">
              <w:rPr>
                <w:bCs/>
                <w:color w:val="000000"/>
                <w:sz w:val="24"/>
              </w:rPr>
              <w:t>Á</w:t>
            </w:r>
            <w:r w:rsidR="00744C77" w:rsidRPr="00467D83">
              <w:rPr>
                <w:bCs/>
                <w:color w:val="000000"/>
                <w:sz w:val="24"/>
              </w:rPr>
              <w:t>O DỤC VÀ ĐÀO TẠO</w:t>
            </w:r>
            <w:r w:rsidR="004A21C9" w:rsidRPr="00467D83">
              <w:rPr>
                <w:bCs/>
                <w:color w:val="000000"/>
                <w:sz w:val="24"/>
              </w:rPr>
              <w:t xml:space="preserve"> </w:t>
            </w:r>
            <w:r w:rsidR="00744C77" w:rsidRPr="00467D8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67D83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67D8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467D83" w:rsidRDefault="00F8395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67D83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617D6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67D8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467D83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467D83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467D83">
        <w:rPr>
          <w:b/>
          <w:bCs/>
          <w:color w:val="000000"/>
          <w:sz w:val="24"/>
          <w:lang w:val="vi-VN"/>
        </w:rPr>
        <w:t>Đ</w:t>
      </w:r>
      <w:r w:rsidRPr="00467D83">
        <w:rPr>
          <w:b/>
          <w:bCs/>
          <w:color w:val="000000"/>
          <w:sz w:val="24"/>
        </w:rPr>
        <w:t>Ề</w:t>
      </w:r>
      <w:r w:rsidRPr="00467D8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67502" w:rsidRPr="004E37E5" w:rsidRDefault="00744C77" w:rsidP="004E37E5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Cs/>
          <w:i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Tên</w:t>
      </w:r>
      <w:r w:rsidRPr="00467D8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467D83">
        <w:rPr>
          <w:b/>
          <w:bCs/>
          <w:sz w:val="24"/>
          <w:szCs w:val="24"/>
        </w:rPr>
        <w:t xml:space="preserve">: </w:t>
      </w:r>
      <w:r w:rsidR="002D4890" w:rsidRPr="004E37E5">
        <w:rPr>
          <w:bCs/>
          <w:i/>
          <w:sz w:val="24"/>
          <w:szCs w:val="24"/>
        </w:rPr>
        <w:t xml:space="preserve">Tin học </w:t>
      </w:r>
      <w:r w:rsidR="004E37E5" w:rsidRPr="004E37E5">
        <w:rPr>
          <w:bCs/>
          <w:i/>
          <w:sz w:val="24"/>
          <w:szCs w:val="24"/>
        </w:rPr>
        <w:t xml:space="preserve">ứng dụng trong cơ khí </w:t>
      </w:r>
      <w:r w:rsidR="00EB4083" w:rsidRPr="004E37E5">
        <w:rPr>
          <w:rFonts w:hint="eastAsia"/>
          <w:bCs/>
          <w:i/>
          <w:sz w:val="24"/>
          <w:szCs w:val="24"/>
        </w:rPr>
        <w:t>(</w:t>
      </w:r>
      <w:r w:rsidR="004E37E5" w:rsidRPr="004E37E5">
        <w:rPr>
          <w:bCs/>
          <w:i/>
          <w:sz w:val="24"/>
          <w:szCs w:val="24"/>
        </w:rPr>
        <w:t>Informatics applied in mechanics</w:t>
      </w:r>
      <w:r w:rsidR="004E37E5">
        <w:rPr>
          <w:bCs/>
          <w:i/>
          <w:sz w:val="24"/>
          <w:szCs w:val="24"/>
          <w:lang w:val="en-US"/>
        </w:rPr>
        <w:t>)</w:t>
      </w:r>
    </w:p>
    <w:p w:rsidR="00744C77" w:rsidRPr="00467D83" w:rsidRDefault="00744C77" w:rsidP="006447AD">
      <w:pPr>
        <w:pStyle w:val="BodyText2"/>
        <w:spacing w:before="120" w:after="0" w:line="240" w:lineRule="auto"/>
        <w:ind w:left="720"/>
        <w:jc w:val="both"/>
        <w:rPr>
          <w:rFonts w:eastAsia="SimSun"/>
          <w:sz w:val="24"/>
          <w:szCs w:val="24"/>
          <w:lang w:eastAsia="zh-CN"/>
        </w:rPr>
      </w:pPr>
      <w:r w:rsidRPr="00467D83">
        <w:rPr>
          <w:b/>
          <w:sz w:val="24"/>
          <w:szCs w:val="24"/>
          <w:lang w:val="vi-VN"/>
        </w:rPr>
        <w:t>Mã số học phần:</w:t>
      </w:r>
      <w:r w:rsidR="00E147FF" w:rsidRPr="00467D83">
        <w:rPr>
          <w:b/>
          <w:sz w:val="24"/>
          <w:szCs w:val="24"/>
          <w:lang w:val="vi-VN"/>
        </w:rPr>
        <w:t xml:space="preserve"> </w:t>
      </w:r>
      <w:r w:rsidR="00F83955">
        <w:rPr>
          <w:b/>
          <w:sz w:val="24"/>
          <w:szCs w:val="24"/>
          <w:lang w:val="vi-VN"/>
        </w:rPr>
        <w:t>709054</w:t>
      </w:r>
      <w:r w:rsidR="009D0BE4" w:rsidRPr="009D0BE4">
        <w:rPr>
          <w:b/>
          <w:sz w:val="24"/>
          <w:szCs w:val="24"/>
          <w:lang w:val="vi-VN"/>
        </w:rPr>
        <w:t>6</w:t>
      </w:r>
    </w:p>
    <w:p w:rsidR="00744C77" w:rsidRPr="00F8395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rFonts w:eastAsia="SimSun"/>
          <w:sz w:val="24"/>
          <w:szCs w:val="24"/>
          <w:lang w:val="en-US" w:eastAsia="zh-CN"/>
        </w:rPr>
      </w:pPr>
      <w:r w:rsidRPr="00467D83">
        <w:rPr>
          <w:b/>
          <w:bCs/>
          <w:color w:val="000000"/>
          <w:sz w:val="24"/>
          <w:szCs w:val="24"/>
        </w:rPr>
        <w:t>Số tín chỉ học phần:</w:t>
      </w:r>
      <w:r w:rsidR="00E147FF" w:rsidRPr="00467D83">
        <w:rPr>
          <w:rFonts w:eastAsia="SimSun"/>
          <w:b/>
          <w:bCs/>
          <w:color w:val="000000"/>
          <w:sz w:val="24"/>
          <w:szCs w:val="24"/>
          <w:lang w:eastAsia="zh-CN"/>
        </w:rPr>
        <w:t xml:space="preserve"> </w:t>
      </w:r>
      <w:r w:rsidR="00FC604E">
        <w:rPr>
          <w:rFonts w:eastAsia="SimSun"/>
          <w:b/>
          <w:bCs/>
          <w:color w:val="000000"/>
          <w:sz w:val="24"/>
          <w:szCs w:val="24"/>
          <w:lang w:val="en-US" w:eastAsia="zh-CN"/>
        </w:rPr>
        <w:t>3</w:t>
      </w:r>
      <w:r w:rsidR="00E147FF" w:rsidRPr="00467D83">
        <w:rPr>
          <w:rFonts w:eastAsia="SimSun"/>
          <w:b/>
          <w:bCs/>
          <w:color w:val="000000"/>
          <w:sz w:val="24"/>
          <w:szCs w:val="24"/>
          <w:lang w:eastAsia="zh-CN"/>
        </w:rPr>
        <w:t>TC</w:t>
      </w:r>
      <w:r w:rsidR="00F83955">
        <w:rPr>
          <w:rFonts w:eastAsia="SimSun"/>
          <w:b/>
          <w:bCs/>
          <w:color w:val="000000"/>
          <w:sz w:val="24"/>
          <w:szCs w:val="24"/>
          <w:lang w:val="en-US" w:eastAsia="zh-CN"/>
        </w:rPr>
        <w:t xml:space="preserve"> (3-0-6), học trong 16 tuần.</w:t>
      </w:r>
    </w:p>
    <w:p w:rsidR="006447AD" w:rsidRPr="00FC604E" w:rsidRDefault="00744C77" w:rsidP="006447AD">
      <w:pPr>
        <w:pStyle w:val="BodyText2"/>
        <w:spacing w:before="120" w:after="0" w:line="240" w:lineRule="auto"/>
        <w:ind w:left="720"/>
        <w:jc w:val="both"/>
        <w:rPr>
          <w:rFonts w:eastAsia="SimSun"/>
          <w:b/>
          <w:sz w:val="24"/>
          <w:szCs w:val="24"/>
          <w:lang w:val="en-US" w:eastAsia="zh-CN"/>
        </w:rPr>
      </w:pPr>
      <w:r w:rsidRPr="00467D83">
        <w:rPr>
          <w:b/>
          <w:sz w:val="24"/>
          <w:szCs w:val="24"/>
          <w:lang w:val="vi-VN"/>
        </w:rPr>
        <w:t>Số tiết học phần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3021"/>
        <w:gridCol w:w="3022"/>
      </w:tblGrid>
      <w:tr w:rsidR="00FC604E" w:rsidRPr="00CB21F6" w:rsidTr="00FC604E"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 xml:space="preserve"> 45</w:t>
            </w:r>
          </w:p>
        </w:tc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>Bài tập:0</w:t>
            </w:r>
          </w:p>
        </w:tc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>Thực hành :0</w:t>
            </w:r>
          </w:p>
        </w:tc>
      </w:tr>
      <w:tr w:rsidR="00FC604E" w:rsidRPr="00CB21F6" w:rsidTr="00FC604E">
        <w:trPr>
          <w:trHeight w:val="380"/>
        </w:trPr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>Thực tập : 0</w:t>
            </w:r>
          </w:p>
        </w:tc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:rsidR="00FC604E" w:rsidRPr="00FC604E" w:rsidRDefault="00FC604E" w:rsidP="00FC604E">
            <w:pPr>
              <w:spacing w:before="120" w:after="120" w:line="276" w:lineRule="auto"/>
              <w:rPr>
                <w:sz w:val="24"/>
                <w:szCs w:val="24"/>
              </w:rPr>
            </w:pPr>
            <w:r w:rsidRPr="00FC604E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90</w:t>
            </w:r>
          </w:p>
        </w:tc>
      </w:tr>
    </w:tbl>
    <w:p w:rsidR="00744C77" w:rsidRPr="00467D83" w:rsidRDefault="00744C77" w:rsidP="009D0BE4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 xml:space="preserve">Đơn vị </w:t>
      </w:r>
      <w:r w:rsidR="004A21C9" w:rsidRPr="00467D83">
        <w:rPr>
          <w:b/>
          <w:bCs/>
          <w:color w:val="000000"/>
          <w:sz w:val="24"/>
          <w:szCs w:val="24"/>
        </w:rPr>
        <w:t xml:space="preserve">quản lý </w:t>
      </w:r>
      <w:r w:rsidRPr="00467D83">
        <w:rPr>
          <w:b/>
          <w:bCs/>
          <w:color w:val="000000"/>
          <w:sz w:val="24"/>
          <w:szCs w:val="24"/>
        </w:rPr>
        <w:t>học phần</w:t>
      </w:r>
    </w:p>
    <w:p w:rsidR="003F5908" w:rsidRPr="00467D83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67D83">
        <w:rPr>
          <w:b/>
          <w:sz w:val="24"/>
          <w:szCs w:val="24"/>
        </w:rPr>
        <w:t>2.1.</w:t>
      </w:r>
      <w:r w:rsidR="003555B5" w:rsidRPr="00467D83">
        <w:rPr>
          <w:b/>
          <w:sz w:val="24"/>
          <w:szCs w:val="24"/>
        </w:rPr>
        <w:t xml:space="preserve"> </w:t>
      </w:r>
      <w:r w:rsidR="003F5908" w:rsidRPr="00467D83">
        <w:rPr>
          <w:b/>
          <w:sz w:val="24"/>
          <w:szCs w:val="24"/>
        </w:rPr>
        <w:t>Giảng viên giảng dạy:</w:t>
      </w:r>
      <w:r w:rsidR="006D03CF" w:rsidRPr="00467D83">
        <w:rPr>
          <w:b/>
          <w:sz w:val="24"/>
          <w:szCs w:val="24"/>
          <w:lang w:val="vi-VN"/>
        </w:rPr>
        <w:tab/>
      </w:r>
      <w:r w:rsidR="006D03CF" w:rsidRPr="00467D83">
        <w:rPr>
          <w:b/>
          <w:sz w:val="24"/>
          <w:szCs w:val="24"/>
        </w:rPr>
        <w:t>Mã giảng viên</w:t>
      </w:r>
    </w:p>
    <w:p w:rsidR="003F5908" w:rsidRPr="00467D8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rFonts w:eastAsia="SimSun"/>
          <w:sz w:val="24"/>
          <w:szCs w:val="24"/>
          <w:lang w:eastAsia="zh-CN"/>
        </w:rPr>
      </w:pPr>
      <w:r w:rsidRPr="00467D83">
        <w:rPr>
          <w:sz w:val="24"/>
          <w:szCs w:val="24"/>
        </w:rPr>
        <w:t>1. TS. Nguy</w:t>
      </w:r>
      <w:r w:rsidR="00C2548B" w:rsidRPr="00467D83">
        <w:rPr>
          <w:sz w:val="24"/>
          <w:szCs w:val="24"/>
        </w:rPr>
        <w:t>ễ</w:t>
      </w:r>
      <w:r w:rsidRPr="00467D83">
        <w:rPr>
          <w:sz w:val="24"/>
          <w:szCs w:val="24"/>
        </w:rPr>
        <w:t>n V</w:t>
      </w:r>
      <w:r w:rsidR="00C2548B" w:rsidRPr="00467D83">
        <w:rPr>
          <w:sz w:val="24"/>
          <w:szCs w:val="24"/>
        </w:rPr>
        <w:t>ă</w:t>
      </w:r>
      <w:r w:rsidRPr="00467D83">
        <w:rPr>
          <w:sz w:val="24"/>
          <w:szCs w:val="24"/>
        </w:rPr>
        <w:t xml:space="preserve">n </w:t>
      </w:r>
      <w:r w:rsidR="001B31BB" w:rsidRPr="00467D83">
        <w:rPr>
          <w:rFonts w:eastAsia="SimSun"/>
          <w:sz w:val="24"/>
          <w:szCs w:val="24"/>
          <w:lang w:eastAsia="zh-CN"/>
        </w:rPr>
        <w:t>Xô</w:t>
      </w:r>
      <w:r w:rsidR="006D03CF" w:rsidRPr="00467D83">
        <w:rPr>
          <w:sz w:val="24"/>
          <w:szCs w:val="24"/>
        </w:rPr>
        <w:tab/>
      </w:r>
      <w:r w:rsidR="001B31BB" w:rsidRPr="00467D83">
        <w:rPr>
          <w:sz w:val="24"/>
          <w:szCs w:val="24"/>
        </w:rPr>
        <w:t>0</w:t>
      </w:r>
      <w:r w:rsidR="001B31BB" w:rsidRPr="00467D83">
        <w:rPr>
          <w:rFonts w:eastAsia="SimSun"/>
          <w:sz w:val="24"/>
          <w:szCs w:val="24"/>
          <w:lang w:eastAsia="zh-CN"/>
        </w:rPr>
        <w:t>9</w:t>
      </w:r>
      <w:r w:rsidR="00A01BDF" w:rsidRPr="00467D83">
        <w:rPr>
          <w:sz w:val="24"/>
          <w:szCs w:val="24"/>
        </w:rPr>
        <w:t>0</w:t>
      </w:r>
      <w:r w:rsidR="00742C63" w:rsidRPr="00467D83">
        <w:rPr>
          <w:rFonts w:eastAsia="SimSun"/>
          <w:sz w:val="24"/>
          <w:szCs w:val="24"/>
          <w:lang w:eastAsia="zh-CN"/>
        </w:rPr>
        <w:t>4</w:t>
      </w:r>
      <w:r w:rsidR="00A01BDF" w:rsidRPr="00467D83">
        <w:rPr>
          <w:sz w:val="24"/>
          <w:szCs w:val="24"/>
        </w:rPr>
        <w:t>-0</w:t>
      </w:r>
      <w:r w:rsidR="001B31BB" w:rsidRPr="00467D83">
        <w:rPr>
          <w:rFonts w:eastAsia="SimSun"/>
          <w:sz w:val="24"/>
          <w:szCs w:val="24"/>
          <w:lang w:eastAsia="zh-CN"/>
        </w:rPr>
        <w:t>9</w:t>
      </w:r>
    </w:p>
    <w:p w:rsidR="003F5908" w:rsidRPr="00467D8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67D83">
        <w:rPr>
          <w:sz w:val="24"/>
          <w:szCs w:val="24"/>
        </w:rPr>
        <w:t>2. T</w:t>
      </w:r>
      <w:r w:rsidR="00A46D2F" w:rsidRPr="00467D83">
        <w:rPr>
          <w:rFonts w:eastAsia="SimSun"/>
          <w:sz w:val="24"/>
          <w:szCs w:val="24"/>
          <w:lang w:eastAsia="zh-CN"/>
        </w:rPr>
        <w:t>h</w:t>
      </w:r>
      <w:r w:rsidRPr="00467D83">
        <w:rPr>
          <w:sz w:val="24"/>
          <w:szCs w:val="24"/>
        </w:rPr>
        <w:t>S. Ph</w:t>
      </w:r>
      <w:r w:rsidR="00C2548B" w:rsidRPr="00467D83">
        <w:rPr>
          <w:sz w:val="24"/>
          <w:szCs w:val="24"/>
        </w:rPr>
        <w:t>ạ</w:t>
      </w:r>
      <w:r w:rsidR="00A46D2F" w:rsidRPr="00467D83">
        <w:rPr>
          <w:sz w:val="24"/>
          <w:szCs w:val="24"/>
        </w:rPr>
        <w:t xml:space="preserve">m Văn </w:t>
      </w:r>
      <w:r w:rsidR="00A46D2F" w:rsidRPr="00467D83">
        <w:rPr>
          <w:rFonts w:eastAsia="SimSun"/>
          <w:sz w:val="24"/>
          <w:szCs w:val="24"/>
          <w:lang w:eastAsia="zh-CN"/>
        </w:rPr>
        <w:t>Tiến</w:t>
      </w:r>
      <w:r w:rsidR="006D03CF" w:rsidRPr="00467D83">
        <w:rPr>
          <w:sz w:val="24"/>
          <w:szCs w:val="24"/>
        </w:rPr>
        <w:tab/>
      </w:r>
      <w:r w:rsidR="00A01BDF" w:rsidRPr="00467D83">
        <w:rPr>
          <w:sz w:val="24"/>
          <w:szCs w:val="24"/>
        </w:rPr>
        <w:t>0</w:t>
      </w:r>
      <w:r w:rsidR="00EB1657" w:rsidRPr="00467D83">
        <w:rPr>
          <w:rFonts w:eastAsia="SimSun"/>
          <w:sz w:val="24"/>
          <w:szCs w:val="24"/>
          <w:lang w:eastAsia="zh-CN"/>
        </w:rPr>
        <w:t>9</w:t>
      </w:r>
      <w:r w:rsidR="00FA0E8B">
        <w:rPr>
          <w:sz w:val="24"/>
          <w:szCs w:val="24"/>
        </w:rPr>
        <w:t>05-08</w:t>
      </w:r>
    </w:p>
    <w:p w:rsidR="003F5908" w:rsidRPr="00467D8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67D83">
        <w:rPr>
          <w:sz w:val="24"/>
          <w:szCs w:val="24"/>
        </w:rPr>
        <w:t xml:space="preserve">3. Ths. </w:t>
      </w:r>
      <w:r w:rsidR="00A46D2F" w:rsidRPr="00467D83">
        <w:rPr>
          <w:rFonts w:eastAsia="MS Mincho"/>
          <w:sz w:val="24"/>
          <w:szCs w:val="24"/>
          <w:lang w:eastAsia="zh-CN"/>
        </w:rPr>
        <w:t>Đoàn Văn Giáp</w:t>
      </w:r>
      <w:r w:rsidR="006D03CF" w:rsidRPr="00467D83">
        <w:rPr>
          <w:sz w:val="24"/>
          <w:szCs w:val="24"/>
        </w:rPr>
        <w:tab/>
      </w:r>
      <w:r w:rsidR="00A01BDF" w:rsidRPr="00467D83">
        <w:rPr>
          <w:sz w:val="24"/>
          <w:szCs w:val="24"/>
        </w:rPr>
        <w:t>0</w:t>
      </w:r>
      <w:r w:rsidR="003836AC" w:rsidRPr="00467D83">
        <w:rPr>
          <w:rFonts w:eastAsia="SimSun"/>
          <w:sz w:val="24"/>
          <w:szCs w:val="24"/>
          <w:lang w:eastAsia="zh-CN"/>
        </w:rPr>
        <w:t>9</w:t>
      </w:r>
      <w:r w:rsidR="00FA0E8B">
        <w:rPr>
          <w:sz w:val="24"/>
          <w:szCs w:val="24"/>
        </w:rPr>
        <w:t>05-02</w:t>
      </w:r>
    </w:p>
    <w:p w:rsidR="00744C77" w:rsidRPr="00D57200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rFonts w:eastAsia="SimSun"/>
          <w:b/>
          <w:sz w:val="24"/>
          <w:szCs w:val="24"/>
          <w:lang w:val="en-US" w:eastAsia="zh-CN"/>
        </w:rPr>
      </w:pPr>
      <w:r w:rsidRPr="00467D83">
        <w:rPr>
          <w:b/>
          <w:sz w:val="24"/>
          <w:szCs w:val="24"/>
        </w:rPr>
        <w:t>2.2</w:t>
      </w:r>
      <w:r w:rsidR="003555B5" w:rsidRPr="00467D83">
        <w:rPr>
          <w:b/>
          <w:sz w:val="24"/>
          <w:szCs w:val="24"/>
        </w:rPr>
        <w:t xml:space="preserve">. </w:t>
      </w:r>
      <w:r w:rsidR="00744C77" w:rsidRPr="00467D83">
        <w:rPr>
          <w:b/>
          <w:sz w:val="24"/>
          <w:szCs w:val="24"/>
        </w:rPr>
        <w:t>Bộ môn:</w:t>
      </w:r>
      <w:r w:rsidR="000340CD" w:rsidRPr="00467D83">
        <w:rPr>
          <w:rFonts w:eastAsia="SimSun"/>
          <w:b/>
          <w:sz w:val="24"/>
          <w:szCs w:val="24"/>
          <w:lang w:eastAsia="zh-CN"/>
        </w:rPr>
        <w:t>Máy và Thiết bị</w:t>
      </w:r>
      <w:r w:rsidR="00D57200">
        <w:rPr>
          <w:rFonts w:eastAsia="SimSun"/>
          <w:b/>
          <w:sz w:val="24"/>
          <w:szCs w:val="24"/>
          <w:lang w:eastAsia="zh-CN"/>
        </w:rPr>
        <w:t xml:space="preserve"> </w:t>
      </w:r>
      <w:r w:rsidR="00D57200">
        <w:rPr>
          <w:rFonts w:eastAsia="SimSun"/>
          <w:b/>
          <w:sz w:val="24"/>
          <w:szCs w:val="24"/>
          <w:lang w:val="en-US" w:eastAsia="zh-CN"/>
        </w:rPr>
        <w:t>Công nghiệp</w:t>
      </w:r>
    </w:p>
    <w:p w:rsidR="00744C77" w:rsidRPr="00467D83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rFonts w:eastAsia="SimSun"/>
          <w:sz w:val="24"/>
          <w:szCs w:val="24"/>
          <w:lang w:eastAsia="zh-CN"/>
        </w:rPr>
      </w:pPr>
      <w:r w:rsidRPr="00467D83">
        <w:rPr>
          <w:b/>
          <w:sz w:val="24"/>
          <w:szCs w:val="24"/>
        </w:rPr>
        <w:t>2.3. Khoa:</w:t>
      </w:r>
      <w:r w:rsidR="000340CD" w:rsidRPr="00467D83">
        <w:rPr>
          <w:rFonts w:eastAsia="SimSun"/>
          <w:b/>
          <w:sz w:val="24"/>
          <w:szCs w:val="24"/>
          <w:lang w:eastAsia="zh-CN"/>
        </w:rPr>
        <w:t xml:space="preserve">Cơ </w:t>
      </w:r>
      <w:r w:rsidR="0033620A">
        <w:rPr>
          <w:rFonts w:eastAsia="SimSun"/>
          <w:b/>
          <w:sz w:val="24"/>
          <w:szCs w:val="24"/>
          <w:lang w:val="en-US" w:eastAsia="zh-CN"/>
        </w:rPr>
        <w:t xml:space="preserve">- </w:t>
      </w:r>
      <w:r w:rsidR="000340CD" w:rsidRPr="00467D83">
        <w:rPr>
          <w:rFonts w:eastAsia="SimSun"/>
          <w:b/>
          <w:sz w:val="24"/>
          <w:szCs w:val="24"/>
          <w:lang w:eastAsia="zh-CN"/>
        </w:rPr>
        <w:t>Điện</w:t>
      </w:r>
    </w:p>
    <w:p w:rsidR="00744C77" w:rsidRPr="00467D83" w:rsidRDefault="00744C77" w:rsidP="001A7BDA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67D83">
        <w:rPr>
          <w:b/>
          <w:bCs/>
          <w:color w:val="000000"/>
          <w:sz w:val="24"/>
          <w:szCs w:val="24"/>
        </w:rPr>
        <w:t>học học phần</w:t>
      </w:r>
    </w:p>
    <w:p w:rsidR="006D03CF" w:rsidRPr="00467D83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Môn học tiên quyết:</w:t>
      </w:r>
      <w:r w:rsidR="00E21BC5" w:rsidRPr="00467D83">
        <w:rPr>
          <w:rFonts w:eastAsia="SimSun"/>
          <w:b/>
          <w:bCs/>
          <w:color w:val="000000"/>
          <w:sz w:val="24"/>
          <w:szCs w:val="24"/>
          <w:lang w:eastAsia="zh-CN"/>
        </w:rPr>
        <w:t xml:space="preserve"> </w:t>
      </w:r>
      <w:r w:rsidR="00FA0E8B" w:rsidRPr="00FA0E8B">
        <w:rPr>
          <w:rFonts w:eastAsia="SimSun"/>
          <w:bCs/>
          <w:color w:val="000000"/>
          <w:sz w:val="24"/>
          <w:szCs w:val="24"/>
          <w:lang w:val="en-US" w:eastAsia="zh-CN"/>
        </w:rPr>
        <w:t>Hình họa và v</w:t>
      </w:r>
      <w:r w:rsidR="00E21BC5" w:rsidRPr="00FA0E8B">
        <w:rPr>
          <w:rFonts w:eastAsia="SimSun"/>
          <w:sz w:val="24"/>
          <w:szCs w:val="24"/>
          <w:lang w:eastAsia="zh-CN"/>
        </w:rPr>
        <w:t>ẽ kỹ thuật</w:t>
      </w:r>
      <w:r w:rsidR="00FA0E8B" w:rsidRPr="00FA0E8B">
        <w:rPr>
          <w:rFonts w:eastAsia="SimSun"/>
          <w:sz w:val="24"/>
          <w:szCs w:val="24"/>
          <w:lang w:val="en-US" w:eastAsia="zh-CN"/>
        </w:rPr>
        <w:t xml:space="preserve"> (7010403)</w:t>
      </w:r>
    </w:p>
    <w:p w:rsidR="006D03CF" w:rsidRPr="00467D83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Môn học học trước:</w:t>
      </w:r>
      <w:r w:rsidR="000A6CB3" w:rsidRPr="00467D83">
        <w:rPr>
          <w:rFonts w:eastAsia="SimSun"/>
          <w:b/>
          <w:bCs/>
          <w:color w:val="000000"/>
          <w:sz w:val="24"/>
          <w:szCs w:val="24"/>
          <w:lang w:eastAsia="zh-CN"/>
        </w:rPr>
        <w:t xml:space="preserve"> </w:t>
      </w:r>
      <w:r w:rsidR="00403890" w:rsidRPr="00FA0E8B">
        <w:rPr>
          <w:rFonts w:eastAsia="SimSun"/>
          <w:sz w:val="24"/>
          <w:szCs w:val="24"/>
          <w:lang w:eastAsia="zh-CN"/>
        </w:rPr>
        <w:t>Tin học đại cương</w:t>
      </w:r>
      <w:r w:rsidR="00FA0E8B" w:rsidRPr="00FA0E8B">
        <w:rPr>
          <w:rFonts w:eastAsia="SimSun"/>
          <w:sz w:val="24"/>
          <w:szCs w:val="24"/>
          <w:lang w:val="en-US" w:eastAsia="zh-CN"/>
        </w:rPr>
        <w:t xml:space="preserve"> + TH (khối kỹ thuật) (7080226)</w:t>
      </w:r>
    </w:p>
    <w:p w:rsidR="00744C77" w:rsidRPr="00467D83" w:rsidRDefault="00744C77" w:rsidP="003E4EC1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Mục tiêu của học phần</w:t>
      </w:r>
      <w:r w:rsidR="00BA09EA" w:rsidRPr="00467D83">
        <w:rPr>
          <w:b/>
          <w:bCs/>
          <w:color w:val="000000"/>
          <w:sz w:val="24"/>
          <w:szCs w:val="24"/>
        </w:rPr>
        <w:t xml:space="preserve"> </w:t>
      </w:r>
      <w:r w:rsidRPr="00467D83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:rsidR="00744C77" w:rsidRPr="00467D8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67D83">
        <w:rPr>
          <w:b/>
          <w:bCs/>
          <w:lang w:val="vi-VN"/>
        </w:rPr>
        <w:t xml:space="preserve">Kiến thức </w:t>
      </w:r>
      <w:r w:rsidR="0090524F" w:rsidRPr="00467D83">
        <w:rPr>
          <w:b/>
          <w:bCs/>
          <w:lang w:val="vi-VN"/>
        </w:rPr>
        <w:t>(</w:t>
      </w:r>
      <w:r w:rsidR="0090524F" w:rsidRPr="00467D83">
        <w:rPr>
          <w:bCs/>
          <w:i/>
          <w:lang w:val="vi-VN"/>
        </w:rPr>
        <w:t>Trình bày những kiến thức mong muốn sinh viên tích lũy được sau khi hoàn thành học phần?)</w:t>
      </w:r>
    </w:p>
    <w:p w:rsidR="005C2FC9" w:rsidRPr="00467D83" w:rsidRDefault="005C2FC9" w:rsidP="00B60C95">
      <w:pPr>
        <w:pStyle w:val="ListParagraph"/>
        <w:spacing w:before="120"/>
        <w:ind w:left="522"/>
        <w:jc w:val="both"/>
        <w:rPr>
          <w:rFonts w:eastAsia="SimSun"/>
          <w:lang w:val="vi-VN" w:eastAsia="zh-CN"/>
        </w:rPr>
      </w:pPr>
      <w:r w:rsidRPr="00467D83">
        <w:rPr>
          <w:rFonts w:eastAsia="SimSun"/>
          <w:lang w:val="vi-VN" w:eastAsia="zh-CN"/>
        </w:rPr>
        <w:t xml:space="preserve">4.1.1 Hiểu công dụng và nguyên </w:t>
      </w:r>
      <w:r w:rsidR="00CB35A8" w:rsidRPr="00467D83">
        <w:rPr>
          <w:rFonts w:eastAsia="SimSun"/>
          <w:lang w:val="vi-VN" w:eastAsia="zh-CN"/>
        </w:rPr>
        <w:t>tắc</w:t>
      </w:r>
      <w:r w:rsidRPr="00467D83">
        <w:rPr>
          <w:rFonts w:eastAsia="SimSun"/>
          <w:lang w:val="vi-VN" w:eastAsia="zh-CN"/>
        </w:rPr>
        <w:t xml:space="preserve"> </w:t>
      </w:r>
      <w:r w:rsidR="00CB35A8" w:rsidRPr="00467D83">
        <w:rPr>
          <w:rFonts w:eastAsia="SimSun"/>
          <w:lang w:val="vi-VN" w:eastAsia="zh-CN"/>
        </w:rPr>
        <w:t>xây dựng đối tượng vẽ</w:t>
      </w:r>
      <w:r w:rsidRPr="00467D83">
        <w:rPr>
          <w:rFonts w:eastAsia="SimSun"/>
          <w:lang w:val="vi-VN" w:eastAsia="zh-CN"/>
        </w:rPr>
        <w:t xml:space="preserve"> của phần mềm Autocad, biết cách tổ chức thiết lập bản vẽ trong Autocad</w:t>
      </w:r>
    </w:p>
    <w:p w:rsidR="00B60C95" w:rsidRPr="00467D83" w:rsidRDefault="00612534" w:rsidP="00B60C95">
      <w:pPr>
        <w:pStyle w:val="ListParagraph"/>
        <w:spacing w:before="120"/>
        <w:ind w:left="522"/>
        <w:jc w:val="both"/>
        <w:rPr>
          <w:rFonts w:eastAsia="SimSun"/>
          <w:lang w:val="vi-VN" w:eastAsia="zh-CN"/>
        </w:rPr>
      </w:pPr>
      <w:r w:rsidRPr="00467D83">
        <w:rPr>
          <w:lang w:val="vi-VN"/>
        </w:rPr>
        <w:t>4.1.</w:t>
      </w:r>
      <w:r w:rsidR="005C2FC9" w:rsidRPr="00467D83">
        <w:rPr>
          <w:rFonts w:eastAsia="SimSun"/>
          <w:lang w:val="vi-VN" w:eastAsia="zh-CN"/>
        </w:rPr>
        <w:t>2</w:t>
      </w:r>
      <w:r w:rsidR="006C6563" w:rsidRPr="00467D83">
        <w:rPr>
          <w:rFonts w:eastAsia="SimSun"/>
          <w:lang w:val="vi-VN" w:eastAsia="zh-CN"/>
        </w:rPr>
        <w:t xml:space="preserve">  </w:t>
      </w:r>
      <w:r w:rsidR="00544731" w:rsidRPr="00467D83">
        <w:rPr>
          <w:rFonts w:eastAsia="SimSun"/>
          <w:lang w:val="vi-VN" w:eastAsia="zh-CN"/>
        </w:rPr>
        <w:t>B</w:t>
      </w:r>
      <w:r w:rsidR="006C6563" w:rsidRPr="00467D83">
        <w:rPr>
          <w:rFonts w:eastAsia="SimSun"/>
          <w:lang w:val="vi-VN" w:eastAsia="zh-CN"/>
        </w:rPr>
        <w:t>iết cách thiết lập bản vẽ và sử dụng các lệnh cơ bản để vẽ</w:t>
      </w:r>
    </w:p>
    <w:p w:rsidR="00146230" w:rsidRPr="00467D83" w:rsidRDefault="00146230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lang w:val="vi-VN" w:eastAsia="zh-CN"/>
        </w:rPr>
        <w:t>4.1.</w:t>
      </w:r>
      <w:r w:rsidR="005C2FC9" w:rsidRPr="00467D83">
        <w:rPr>
          <w:rFonts w:eastAsia="SimSun"/>
          <w:lang w:val="vi-VN" w:eastAsia="zh-CN"/>
        </w:rPr>
        <w:t>3</w:t>
      </w:r>
      <w:r w:rsidRPr="00467D83">
        <w:rPr>
          <w:rFonts w:eastAsia="SimSun"/>
          <w:lang w:val="vi-VN" w:eastAsia="zh-CN"/>
        </w:rPr>
        <w:t xml:space="preserve"> </w:t>
      </w:r>
      <w:r w:rsidR="002234C1" w:rsidRPr="00467D83">
        <w:rPr>
          <w:rFonts w:eastAsia="SimSun"/>
          <w:lang w:val="vi-VN" w:eastAsia="zh-CN"/>
        </w:rPr>
        <w:t xml:space="preserve"> </w:t>
      </w:r>
      <w:r w:rsidR="00294255" w:rsidRPr="00467D83">
        <w:rPr>
          <w:rFonts w:eastAsia="SimSun"/>
          <w:lang w:val="vi-VN" w:eastAsia="zh-CN"/>
        </w:rPr>
        <w:t>Tìm hiểu các lệnh vẽ nhanh và hiệu chỉnh trong Autocad</w:t>
      </w:r>
      <w:r w:rsidR="00294255" w:rsidRPr="00467D83">
        <w:rPr>
          <w:rFonts w:eastAsia="SimSun"/>
          <w:bCs/>
          <w:lang w:val="vi-VN" w:eastAsia="zh-CN"/>
        </w:rPr>
        <w:t xml:space="preserve"> </w:t>
      </w:r>
    </w:p>
    <w:p w:rsidR="002234C1" w:rsidRPr="00467D83" w:rsidRDefault="002234C1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4.1.</w:t>
      </w:r>
      <w:r w:rsidR="005C2FC9" w:rsidRPr="00467D83">
        <w:rPr>
          <w:rFonts w:eastAsia="SimSun"/>
          <w:bCs/>
          <w:lang w:val="vi-VN" w:eastAsia="zh-CN"/>
        </w:rPr>
        <w:t>4</w:t>
      </w:r>
      <w:r w:rsidRPr="00467D83">
        <w:rPr>
          <w:rFonts w:eastAsia="SimSun"/>
          <w:bCs/>
          <w:lang w:val="vi-VN" w:eastAsia="zh-CN"/>
        </w:rPr>
        <w:t xml:space="preserve"> Tìm hiểu các lệnh ghi kích thước, dung sai cho bản vẽ và các lệnh viết chữ cho bản vẽ</w:t>
      </w:r>
    </w:p>
    <w:p w:rsidR="00E45B0C" w:rsidRPr="00467D83" w:rsidRDefault="00E45B0C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4.1.</w:t>
      </w:r>
      <w:r w:rsidR="005C2FC9" w:rsidRPr="00467D83">
        <w:rPr>
          <w:rFonts w:eastAsia="SimSun"/>
          <w:bCs/>
          <w:lang w:val="vi-VN" w:eastAsia="zh-CN"/>
        </w:rPr>
        <w:t>5</w:t>
      </w:r>
      <w:r w:rsidRPr="00467D83">
        <w:rPr>
          <w:rFonts w:eastAsia="SimSun"/>
          <w:bCs/>
          <w:lang w:val="vi-VN" w:eastAsia="zh-CN"/>
        </w:rPr>
        <w:t xml:space="preserve"> Tìm hiểu các lệnh Block </w:t>
      </w:r>
    </w:p>
    <w:p w:rsidR="005C2FC9" w:rsidRPr="00467D83" w:rsidRDefault="005C2FC9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4.1.6 Tìm hiểu về Layout</w:t>
      </w:r>
    </w:p>
    <w:p w:rsidR="005C2FC9" w:rsidRPr="00467D83" w:rsidRDefault="005C2FC9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4.1.7 Tìm hiểu về cách in bản vẽ của Autocad</w:t>
      </w:r>
    </w:p>
    <w:p w:rsidR="00016967" w:rsidRPr="00467D83" w:rsidRDefault="00016967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lastRenderedPageBreak/>
        <w:t>4.1.8 Giới thiệu các tính năng của phần mề</w:t>
      </w:r>
      <w:r w:rsidR="002A3672" w:rsidRPr="00467D83">
        <w:rPr>
          <w:rFonts w:eastAsia="SimSun"/>
          <w:bCs/>
          <w:lang w:val="vi-VN" w:eastAsia="zh-CN"/>
        </w:rPr>
        <w:t>m Pro Engineer;</w:t>
      </w:r>
      <w:r w:rsidR="009E1E41" w:rsidRPr="00467D83">
        <w:rPr>
          <w:rFonts w:eastAsia="SimSun"/>
          <w:bCs/>
          <w:lang w:val="vi-VN" w:eastAsia="zh-CN"/>
        </w:rPr>
        <w:t xml:space="preserve"> cách thiết lập thư mục làm việc</w:t>
      </w:r>
      <w:r w:rsidR="002A3672" w:rsidRPr="00467D83">
        <w:rPr>
          <w:rFonts w:eastAsia="SimSun"/>
          <w:bCs/>
          <w:lang w:val="vi-VN" w:eastAsia="zh-CN"/>
        </w:rPr>
        <w:t>, thiết lập</w:t>
      </w:r>
      <w:r w:rsidR="00D5013F" w:rsidRPr="00467D83">
        <w:rPr>
          <w:rFonts w:eastAsia="SimSun"/>
          <w:bCs/>
          <w:lang w:val="vi-VN" w:eastAsia="zh-CN"/>
        </w:rPr>
        <w:t xml:space="preserve"> màn hình làm việc</w:t>
      </w:r>
      <w:r w:rsidR="002A3672" w:rsidRPr="00467D83">
        <w:rPr>
          <w:rFonts w:eastAsia="SimSun"/>
          <w:bCs/>
          <w:lang w:val="vi-VN" w:eastAsia="zh-CN"/>
        </w:rPr>
        <w:t>;</w:t>
      </w:r>
      <w:r w:rsidR="009E1E41" w:rsidRPr="00467D83">
        <w:rPr>
          <w:rFonts w:eastAsia="SimSun"/>
          <w:bCs/>
          <w:lang w:val="vi-VN" w:eastAsia="zh-CN"/>
        </w:rPr>
        <w:t xml:space="preserve"> </w:t>
      </w:r>
      <w:r w:rsidR="002A3672" w:rsidRPr="00467D83">
        <w:rPr>
          <w:rFonts w:eastAsia="SimSun"/>
          <w:bCs/>
          <w:lang w:val="vi-VN" w:eastAsia="zh-CN"/>
        </w:rPr>
        <w:t xml:space="preserve">thiết lập </w:t>
      </w:r>
      <w:r w:rsidR="009E1E41" w:rsidRPr="00467D83">
        <w:rPr>
          <w:rFonts w:eastAsia="SimSun"/>
          <w:bCs/>
          <w:lang w:val="vi-VN" w:eastAsia="zh-CN"/>
        </w:rPr>
        <w:t>mầu của hệ thố</w:t>
      </w:r>
      <w:r w:rsidR="002A3672" w:rsidRPr="00467D83">
        <w:rPr>
          <w:rFonts w:eastAsia="SimSun"/>
          <w:bCs/>
          <w:lang w:val="vi-VN" w:eastAsia="zh-CN"/>
        </w:rPr>
        <w:t>ng;</w:t>
      </w:r>
      <w:r w:rsidR="009E1E41" w:rsidRPr="00467D83">
        <w:rPr>
          <w:rFonts w:eastAsia="SimSun"/>
          <w:bCs/>
          <w:lang w:val="vi-VN" w:eastAsia="zh-CN"/>
        </w:rPr>
        <w:t xml:space="preserve"> cách sử dụng các lệnh Open, New, Backup....</w:t>
      </w:r>
    </w:p>
    <w:p w:rsidR="000C2599" w:rsidRPr="00467D83" w:rsidRDefault="00364A36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</w:t>
      </w:r>
      <w:r w:rsidR="007055AA" w:rsidRPr="00467D83">
        <w:rPr>
          <w:rFonts w:eastAsia="SimSun"/>
          <w:bCs/>
          <w:lang w:val="vi-VN" w:eastAsia="zh-CN"/>
        </w:rPr>
        <w:t xml:space="preserve">9 </w:t>
      </w:r>
      <w:r w:rsidR="00BB0E99" w:rsidRPr="00467D83">
        <w:rPr>
          <w:rFonts w:eastAsia="SimSun"/>
          <w:bCs/>
          <w:lang w:val="vi-VN" w:eastAsia="zh-CN"/>
        </w:rPr>
        <w:t>Tìm hiểu</w:t>
      </w:r>
      <w:r w:rsidR="004B2F9A" w:rsidRPr="00467D83">
        <w:rPr>
          <w:rFonts w:eastAsia="SimSun"/>
          <w:bCs/>
          <w:lang w:val="vi-VN" w:eastAsia="zh-CN"/>
        </w:rPr>
        <w:t xml:space="preserve"> </w:t>
      </w:r>
      <w:r w:rsidR="00C336A1" w:rsidRPr="00467D83">
        <w:rPr>
          <w:rFonts w:eastAsia="SimSun"/>
          <w:bCs/>
          <w:lang w:val="vi-VN" w:eastAsia="zh-CN"/>
        </w:rPr>
        <w:t>về các lệnh vẽ phác thảo 2D trong Pro Engineer</w:t>
      </w:r>
    </w:p>
    <w:p w:rsidR="007055AA" w:rsidRPr="00467D83" w:rsidRDefault="000C2599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</w:t>
      </w:r>
      <w:r w:rsidR="00364A36" w:rsidRPr="00467D83">
        <w:rPr>
          <w:rFonts w:eastAsia="SimSun"/>
          <w:bCs/>
          <w:lang w:val="vi-VN" w:eastAsia="zh-CN"/>
        </w:rPr>
        <w:t>1</w:t>
      </w:r>
      <w:r w:rsidRPr="00467D83">
        <w:rPr>
          <w:rFonts w:eastAsia="SimSun"/>
          <w:bCs/>
          <w:lang w:val="vi-VN" w:eastAsia="zh-CN"/>
        </w:rPr>
        <w:t>0 Tìm hiểu về các lệnh xây dựng mô hình 3D</w:t>
      </w:r>
      <w:r w:rsidR="00C336A1" w:rsidRPr="00467D83">
        <w:rPr>
          <w:rFonts w:eastAsia="SimSun"/>
          <w:bCs/>
          <w:lang w:val="vi-VN" w:eastAsia="zh-CN"/>
        </w:rPr>
        <w:t xml:space="preserve"> </w:t>
      </w:r>
    </w:p>
    <w:p w:rsidR="00364A36" w:rsidRPr="00467D83" w:rsidRDefault="00364A36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4.11 Tìm hiểu các lệnh để lắp ghép các chi tiết lại với nhau để tạo thành cơ cấu, máy</w:t>
      </w:r>
    </w:p>
    <w:p w:rsidR="00B54E5A" w:rsidRPr="00467D83" w:rsidRDefault="00B54E5A" w:rsidP="00B60C95">
      <w:pPr>
        <w:pStyle w:val="ListParagraph"/>
        <w:spacing w:before="120"/>
        <w:ind w:left="522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lang w:val="vi-VN" w:eastAsia="zh-CN"/>
        </w:rPr>
        <w:t>4.12 Tìm hiểu các lệnh chuyển mô hình từ 3D sang 2D</w:t>
      </w:r>
    </w:p>
    <w:p w:rsidR="00744C77" w:rsidRPr="00467D8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67D83">
        <w:rPr>
          <w:b/>
          <w:bCs/>
          <w:lang w:val="vi-VN"/>
        </w:rPr>
        <w:t>Kỹ năng</w:t>
      </w:r>
      <w:r w:rsidR="00BA09EA" w:rsidRPr="00467D83">
        <w:rPr>
          <w:b/>
          <w:bCs/>
          <w:lang w:val="vi-VN"/>
        </w:rPr>
        <w:t xml:space="preserve"> </w:t>
      </w:r>
      <w:r w:rsidR="0090524F" w:rsidRPr="00467D83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8D69D5" w:rsidRPr="00467D83" w:rsidRDefault="00AA43B8" w:rsidP="00DE7599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val="vi-VN" w:eastAsia="zh-CN"/>
        </w:rPr>
        <w:t>Thông thạo</w:t>
      </w:r>
      <w:r w:rsidR="008D69D5" w:rsidRPr="00FA0E8B">
        <w:rPr>
          <w:rFonts w:eastAsia="SimSun"/>
          <w:lang w:val="vi-VN" w:eastAsia="zh-CN"/>
        </w:rPr>
        <w:t xml:space="preserve"> cách tổ chức quản lý bản vẽ trong Autocad</w:t>
      </w:r>
      <w:r w:rsidR="00495B39" w:rsidRPr="00FA0E8B">
        <w:rPr>
          <w:rFonts w:eastAsia="SimSun"/>
          <w:lang w:val="vi-VN" w:eastAsia="zh-CN"/>
        </w:rPr>
        <w:t xml:space="preserve"> </w:t>
      </w:r>
    </w:p>
    <w:p w:rsidR="00DE7599" w:rsidRPr="00467D83" w:rsidRDefault="00AA43B8" w:rsidP="00DE7599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val="vi-VN" w:eastAsia="zh-CN"/>
        </w:rPr>
        <w:t>Thông thạo</w:t>
      </w:r>
      <w:r w:rsidR="006C6563" w:rsidRPr="00FA0E8B">
        <w:rPr>
          <w:rFonts w:eastAsia="SimSun"/>
          <w:lang w:val="vi-VN" w:eastAsia="zh-CN"/>
        </w:rPr>
        <w:t xml:space="preserve"> các lệnh vẽ cơ bản của Autocad để vẽ bản vẽ</w:t>
      </w:r>
    </w:p>
    <w:p w:rsidR="00F911B0" w:rsidRPr="00467D83" w:rsidRDefault="00F911B0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val="vi-VN" w:eastAsia="zh-CN"/>
        </w:rPr>
        <w:t xml:space="preserve"> </w:t>
      </w:r>
      <w:r w:rsidR="00AA43B8" w:rsidRPr="00FA0E8B">
        <w:rPr>
          <w:rFonts w:eastAsia="SimSun"/>
          <w:lang w:val="vi-VN" w:eastAsia="zh-CN"/>
        </w:rPr>
        <w:t>Thông thạo</w:t>
      </w:r>
      <w:r w:rsidRPr="00FA0E8B">
        <w:rPr>
          <w:rFonts w:eastAsia="SimSun"/>
          <w:lang w:val="vi-VN" w:eastAsia="zh-CN"/>
        </w:rPr>
        <w:t xml:space="preserve"> các lệnh vẽ nhanh và hiệu chỉnh bản vẽ</w:t>
      </w:r>
      <w:r w:rsidR="00B60C95" w:rsidRPr="00FA0E8B">
        <w:rPr>
          <w:lang w:val="vi-VN"/>
        </w:rPr>
        <w:t>..</w:t>
      </w:r>
    </w:p>
    <w:p w:rsidR="002234C1" w:rsidRPr="00467D83" w:rsidRDefault="002234C1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val="vi-VN" w:eastAsia="zh-CN"/>
        </w:rPr>
        <w:t xml:space="preserve"> </w:t>
      </w:r>
      <w:r w:rsidR="00AA43B8" w:rsidRPr="00FA0E8B">
        <w:rPr>
          <w:rFonts w:eastAsia="SimSun"/>
          <w:lang w:val="vi-VN" w:eastAsia="zh-CN"/>
        </w:rPr>
        <w:t>Thông thạo</w:t>
      </w:r>
      <w:r w:rsidRPr="00FA0E8B">
        <w:rPr>
          <w:rFonts w:eastAsia="SimSun"/>
          <w:lang w:val="vi-VN" w:eastAsia="zh-CN"/>
        </w:rPr>
        <w:t xml:space="preserve"> các lệnh ghi kích thước , dung sai và ghi chữ cho bản vẽ</w:t>
      </w:r>
    </w:p>
    <w:p w:rsidR="00A10172" w:rsidRPr="00467D83" w:rsidRDefault="00A10172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val="vi-VN" w:eastAsia="zh-CN"/>
        </w:rPr>
        <w:t xml:space="preserve"> </w:t>
      </w:r>
      <w:r w:rsidR="00AA43B8" w:rsidRPr="00FA0E8B">
        <w:rPr>
          <w:rFonts w:eastAsia="SimSun"/>
          <w:lang w:eastAsia="zh-CN"/>
        </w:rPr>
        <w:t>Thông thạo</w:t>
      </w:r>
      <w:r w:rsidRPr="00FA0E8B">
        <w:rPr>
          <w:rFonts w:eastAsia="SimSun"/>
          <w:lang w:eastAsia="zh-CN"/>
        </w:rPr>
        <w:t xml:space="preserve"> các</w:t>
      </w:r>
      <w:r w:rsidR="005C2FC9" w:rsidRPr="00FA0E8B">
        <w:rPr>
          <w:rFonts w:eastAsia="SimSun"/>
          <w:lang w:eastAsia="zh-CN"/>
        </w:rPr>
        <w:t xml:space="preserve"> lệnh của</w:t>
      </w:r>
      <w:r w:rsidRPr="00FA0E8B">
        <w:rPr>
          <w:rFonts w:eastAsia="SimSun"/>
          <w:lang w:eastAsia="zh-CN"/>
        </w:rPr>
        <w:t xml:space="preserve"> Block</w:t>
      </w:r>
    </w:p>
    <w:p w:rsidR="005C2FC9" w:rsidRPr="00467D83" w:rsidRDefault="005C2FC9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eastAsia="zh-CN"/>
        </w:rPr>
        <w:t xml:space="preserve"> </w:t>
      </w:r>
      <w:r w:rsidR="00AA43B8" w:rsidRPr="00FA0E8B">
        <w:rPr>
          <w:rFonts w:eastAsia="SimSun"/>
          <w:lang w:eastAsia="zh-CN"/>
        </w:rPr>
        <w:t>Thông thạo</w:t>
      </w:r>
      <w:r w:rsidRPr="00FA0E8B">
        <w:rPr>
          <w:rFonts w:eastAsia="SimSun"/>
          <w:lang w:eastAsia="zh-CN"/>
        </w:rPr>
        <w:t xml:space="preserve"> các lệnh về Layout</w:t>
      </w:r>
    </w:p>
    <w:p w:rsidR="005C2FC9" w:rsidRPr="00467D83" w:rsidRDefault="005C2FC9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eastAsia="zh-CN"/>
        </w:rPr>
        <w:t xml:space="preserve"> </w:t>
      </w:r>
      <w:r w:rsidR="00AA43B8" w:rsidRPr="00FA0E8B">
        <w:rPr>
          <w:rFonts w:eastAsia="SimSun"/>
          <w:lang w:eastAsia="zh-CN"/>
        </w:rPr>
        <w:t>Thông thạo</w:t>
      </w:r>
      <w:r w:rsidRPr="00FA0E8B">
        <w:rPr>
          <w:rFonts w:eastAsia="SimSun"/>
          <w:lang w:eastAsia="zh-CN"/>
        </w:rPr>
        <w:t xml:space="preserve"> các lệnh xử lý trong quá trình in bản vẽ</w:t>
      </w:r>
    </w:p>
    <w:p w:rsidR="009E1E41" w:rsidRPr="00467D83" w:rsidRDefault="009E1E41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A0E8B">
        <w:rPr>
          <w:rFonts w:eastAsia="SimSun"/>
          <w:lang w:eastAsia="zh-CN"/>
        </w:rPr>
        <w:t xml:space="preserve"> </w:t>
      </w:r>
      <w:r w:rsidR="00AA43B8" w:rsidRPr="00FA0E8B">
        <w:rPr>
          <w:rFonts w:eastAsia="SimSun"/>
          <w:lang w:eastAsia="zh-CN"/>
        </w:rPr>
        <w:t>Thông thạo</w:t>
      </w:r>
      <w:r w:rsidR="006956C9" w:rsidRPr="00FA0E8B">
        <w:rPr>
          <w:rFonts w:eastAsia="SimSun"/>
          <w:lang w:eastAsia="zh-CN"/>
        </w:rPr>
        <w:t xml:space="preserve"> cách </w:t>
      </w:r>
      <w:r w:rsidR="00D5013F" w:rsidRPr="00FA0E8B">
        <w:rPr>
          <w:rFonts w:eastAsia="SimSun"/>
          <w:lang w:eastAsia="zh-CN"/>
        </w:rPr>
        <w:t>xây dựng bản vẽ trong Pro Engineer</w:t>
      </w:r>
      <w:r w:rsidR="00936A0A" w:rsidRPr="00FA0E8B">
        <w:rPr>
          <w:rFonts w:eastAsia="SimSun"/>
          <w:lang w:eastAsia="zh-CN"/>
        </w:rPr>
        <w:t>;</w:t>
      </w:r>
      <w:r w:rsidR="00D5013F" w:rsidRPr="00FA0E8B">
        <w:rPr>
          <w:rFonts w:eastAsia="SimSun"/>
          <w:lang w:eastAsia="zh-CN"/>
        </w:rPr>
        <w:t xml:space="preserve"> cách thiết lập màu nhìn của hệ thống và chi tiế</w:t>
      </w:r>
      <w:r w:rsidR="00936A0A" w:rsidRPr="00FA0E8B">
        <w:rPr>
          <w:rFonts w:eastAsia="SimSun"/>
          <w:lang w:eastAsia="zh-CN"/>
        </w:rPr>
        <w:t>t;</w:t>
      </w:r>
      <w:r w:rsidR="00D5013F" w:rsidRPr="00FA0E8B">
        <w:rPr>
          <w:rFonts w:eastAsia="SimSun"/>
          <w:lang w:eastAsia="zh-CN"/>
        </w:rPr>
        <w:t xml:space="preserve"> cách tạo thư mục làm việ</w:t>
      </w:r>
      <w:r w:rsidR="00936A0A" w:rsidRPr="00FA0E8B">
        <w:rPr>
          <w:rFonts w:eastAsia="SimSun"/>
          <w:lang w:eastAsia="zh-CN"/>
        </w:rPr>
        <w:t>c; cách sử dụng các lệnh Open, New, Backup...</w:t>
      </w:r>
      <w:r w:rsidR="00D5013F" w:rsidRPr="00FA0E8B">
        <w:rPr>
          <w:rFonts w:eastAsia="SimSun"/>
          <w:lang w:eastAsia="zh-CN"/>
        </w:rPr>
        <w:t xml:space="preserve"> </w:t>
      </w:r>
    </w:p>
    <w:p w:rsidR="004E217F" w:rsidRPr="00467D83" w:rsidRDefault="00896648" w:rsidP="004E217F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467D83">
        <w:rPr>
          <w:rFonts w:eastAsia="SimSun"/>
          <w:bCs/>
          <w:lang w:val="vi-VN" w:eastAsia="zh-CN"/>
        </w:rPr>
        <w:t xml:space="preserve"> Thông thạo </w:t>
      </w:r>
      <w:r w:rsidR="00F22258" w:rsidRPr="00467D83">
        <w:rPr>
          <w:rFonts w:eastAsia="SimSun"/>
          <w:bCs/>
          <w:lang w:val="vi-VN" w:eastAsia="zh-CN"/>
        </w:rPr>
        <w:t>các lệnh vẽ phác thảo 2D và hiệu chỉnh</w:t>
      </w:r>
    </w:p>
    <w:p w:rsidR="004E217F" w:rsidRPr="00467D83" w:rsidRDefault="004E217F" w:rsidP="00995BB8">
      <w:pPr>
        <w:pStyle w:val="ListParagraph"/>
        <w:numPr>
          <w:ilvl w:val="2"/>
          <w:numId w:val="1"/>
        </w:numPr>
        <w:tabs>
          <w:tab w:val="clear" w:pos="3414"/>
          <w:tab w:val="num" w:pos="567"/>
          <w:tab w:val="num" w:pos="1134"/>
        </w:tabs>
        <w:spacing w:before="120"/>
        <w:ind w:left="522" w:hanging="96"/>
        <w:jc w:val="both"/>
        <w:rPr>
          <w:bCs/>
          <w:lang w:val="vi-VN"/>
        </w:rPr>
      </w:pPr>
      <w:r w:rsidRPr="00467D83">
        <w:rPr>
          <w:rFonts w:eastAsia="SimSun"/>
          <w:bCs/>
          <w:lang w:val="vi-VN" w:eastAsia="zh-CN"/>
        </w:rPr>
        <w:t>Thông thạo các lệnh xây dựng mô hình 3D</w:t>
      </w:r>
    </w:p>
    <w:p w:rsidR="004E217F" w:rsidRPr="00467D83" w:rsidRDefault="00A25D32" w:rsidP="00995BB8">
      <w:pPr>
        <w:pStyle w:val="ListParagraph"/>
        <w:numPr>
          <w:ilvl w:val="2"/>
          <w:numId w:val="1"/>
        </w:numPr>
        <w:tabs>
          <w:tab w:val="clear" w:pos="3414"/>
          <w:tab w:val="num" w:pos="567"/>
          <w:tab w:val="num" w:pos="1134"/>
        </w:tabs>
        <w:spacing w:before="120"/>
        <w:ind w:left="522" w:hanging="96"/>
        <w:jc w:val="both"/>
        <w:rPr>
          <w:bCs/>
          <w:lang w:val="vi-VN"/>
        </w:rPr>
      </w:pPr>
      <w:r w:rsidRPr="00467D83">
        <w:rPr>
          <w:rFonts w:eastAsia="SimSun"/>
          <w:bCs/>
          <w:lang w:val="vi-VN" w:eastAsia="zh-CN"/>
        </w:rPr>
        <w:t>Thành thạo các lệnh để lắp ghép các chi tiết lại với nhau</w:t>
      </w:r>
    </w:p>
    <w:p w:rsidR="000C2599" w:rsidRPr="00467D83" w:rsidRDefault="000C2599" w:rsidP="00995BB8">
      <w:pPr>
        <w:pStyle w:val="ListParagraph"/>
        <w:numPr>
          <w:ilvl w:val="2"/>
          <w:numId w:val="1"/>
        </w:numPr>
        <w:tabs>
          <w:tab w:val="clear" w:pos="3414"/>
          <w:tab w:val="num" w:pos="567"/>
          <w:tab w:val="num" w:pos="1134"/>
        </w:tabs>
        <w:spacing w:before="120"/>
        <w:ind w:left="522" w:hanging="96"/>
        <w:jc w:val="both"/>
        <w:rPr>
          <w:bCs/>
          <w:lang w:val="vi-VN"/>
        </w:rPr>
      </w:pPr>
      <w:r w:rsidRPr="00467D83">
        <w:rPr>
          <w:rFonts w:eastAsia="SimSun"/>
          <w:bCs/>
          <w:lang w:val="vi-VN" w:eastAsia="zh-CN"/>
        </w:rPr>
        <w:t xml:space="preserve">Thông thạo các lệnh </w:t>
      </w:r>
      <w:r w:rsidR="00B54E5A" w:rsidRPr="00467D83">
        <w:rPr>
          <w:rFonts w:eastAsia="SimSun"/>
          <w:bCs/>
          <w:lang w:val="vi-VN" w:eastAsia="zh-CN"/>
        </w:rPr>
        <w:t xml:space="preserve">chuyển mô hình từ 3D sang 2D và hiệu chỉnh bản vẽ </w:t>
      </w:r>
    </w:p>
    <w:p w:rsidR="00744C77" w:rsidRPr="00467D83" w:rsidRDefault="00BA09EA" w:rsidP="003E4EC1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T</w:t>
      </w:r>
      <w:r w:rsidR="00744C77" w:rsidRPr="00467D83">
        <w:rPr>
          <w:b/>
          <w:bCs/>
          <w:color w:val="000000"/>
          <w:sz w:val="24"/>
          <w:szCs w:val="24"/>
        </w:rPr>
        <w:t>óm tắt nội dung học phần</w:t>
      </w:r>
    </w:p>
    <w:p w:rsidR="00744C77" w:rsidRPr="00467D83" w:rsidRDefault="00744C77" w:rsidP="00744C77">
      <w:pPr>
        <w:pStyle w:val="BodyText2"/>
        <w:spacing w:before="120" w:after="0" w:line="240" w:lineRule="auto"/>
        <w:ind w:firstLine="260"/>
        <w:jc w:val="both"/>
        <w:rPr>
          <w:rFonts w:eastAsia="SimSun"/>
          <w:bCs/>
          <w:i/>
          <w:sz w:val="24"/>
          <w:szCs w:val="24"/>
          <w:lang w:eastAsia="zh-CN"/>
        </w:rPr>
      </w:pPr>
      <w:r w:rsidRPr="00467D83">
        <w:rPr>
          <w:bCs/>
          <w:i/>
          <w:sz w:val="24"/>
          <w:szCs w:val="24"/>
        </w:rPr>
        <w:t xml:space="preserve">(Mô tả tóm </w:t>
      </w:r>
      <w:r w:rsidR="0090524F" w:rsidRPr="00467D83">
        <w:rPr>
          <w:bCs/>
          <w:i/>
          <w:sz w:val="24"/>
          <w:szCs w:val="24"/>
        </w:rPr>
        <w:t>tắt</w:t>
      </w:r>
      <w:r w:rsidRPr="00467D83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:rsidR="00CA05E1" w:rsidRPr="00467D83" w:rsidRDefault="003E4EC1" w:rsidP="003E4EC1">
      <w:pPr>
        <w:tabs>
          <w:tab w:val="left" w:pos="567"/>
        </w:tabs>
        <w:jc w:val="both"/>
        <w:rPr>
          <w:rFonts w:eastAsia="SimSun"/>
          <w:lang w:val="vi-VN" w:eastAsia="zh-CN"/>
        </w:rPr>
      </w:pPr>
      <w:r>
        <w:rPr>
          <w:rFonts w:eastAsia="SimSun"/>
          <w:lang w:eastAsia="zh-CN"/>
        </w:rPr>
        <w:tab/>
      </w:r>
      <w:r w:rsidR="004C52E9" w:rsidRPr="00467D83">
        <w:rPr>
          <w:rFonts w:eastAsia="SimSun"/>
          <w:lang w:eastAsia="zh-CN"/>
        </w:rPr>
        <w:t xml:space="preserve">- </w:t>
      </w:r>
      <w:r w:rsidR="00EE4CB4" w:rsidRPr="00467D83">
        <w:rPr>
          <w:rFonts w:eastAsia="SimSun"/>
          <w:lang w:eastAsia="zh-CN"/>
        </w:rPr>
        <w:t>P</w:t>
      </w:r>
      <w:r w:rsidR="003977A6" w:rsidRPr="00467D83">
        <w:rPr>
          <w:rFonts w:eastAsia="SimSun"/>
          <w:lang w:val="vi-VN" w:eastAsia="zh-CN"/>
        </w:rPr>
        <w:t xml:space="preserve">hần mềm Autocad </w:t>
      </w:r>
      <w:r w:rsidR="00415F66" w:rsidRPr="00467D83">
        <w:rPr>
          <w:rFonts w:eastAsia="SimSun"/>
          <w:lang w:val="vi-VN" w:eastAsia="zh-CN"/>
        </w:rPr>
        <w:t xml:space="preserve">trong thiết kế 2D: </w:t>
      </w:r>
      <w:r w:rsidR="00197EAC" w:rsidRPr="00467D83">
        <w:rPr>
          <w:rFonts w:eastAsia="SimSun"/>
          <w:lang w:val="vi-VN" w:eastAsia="zh-CN"/>
        </w:rPr>
        <w:t>giới thiệu</w:t>
      </w:r>
      <w:r w:rsidR="00415F66" w:rsidRPr="00467D83">
        <w:rPr>
          <w:rFonts w:eastAsia="SimSun"/>
          <w:lang w:val="vi-VN" w:eastAsia="zh-CN"/>
        </w:rPr>
        <w:t xml:space="preserve"> </w:t>
      </w:r>
      <w:r w:rsidR="003977A6" w:rsidRPr="00467D83">
        <w:rPr>
          <w:rFonts w:eastAsia="SimSun"/>
          <w:lang w:val="vi-VN" w:eastAsia="zh-CN"/>
        </w:rPr>
        <w:t xml:space="preserve">các </w:t>
      </w:r>
      <w:r w:rsidR="00E356F8" w:rsidRPr="00467D83">
        <w:rPr>
          <w:rFonts w:eastAsia="SimSun"/>
          <w:lang w:val="vi-VN" w:eastAsia="zh-CN"/>
        </w:rPr>
        <w:t>lệnh</w:t>
      </w:r>
      <w:r w:rsidR="003977A6" w:rsidRPr="00467D83">
        <w:rPr>
          <w:rFonts w:eastAsia="SimSun"/>
          <w:lang w:val="vi-VN" w:eastAsia="zh-CN"/>
        </w:rPr>
        <w:t xml:space="preserve"> cơ bản và nâng cao</w:t>
      </w:r>
      <w:r w:rsidR="00E356F8" w:rsidRPr="00467D83">
        <w:rPr>
          <w:rFonts w:eastAsia="SimSun"/>
          <w:lang w:val="vi-VN" w:eastAsia="zh-CN"/>
        </w:rPr>
        <w:t xml:space="preserve"> trong thiết kế bản vẽ</w:t>
      </w:r>
      <w:r w:rsidR="0043729B" w:rsidRPr="00467D83">
        <w:rPr>
          <w:rFonts w:eastAsia="SimSun"/>
          <w:lang w:val="vi-VN" w:eastAsia="zh-CN"/>
        </w:rPr>
        <w:t xml:space="preserve"> 2D</w:t>
      </w:r>
      <w:r w:rsidR="00913BDD" w:rsidRPr="00467D83">
        <w:rPr>
          <w:rFonts w:eastAsia="SimSun"/>
          <w:lang w:val="vi-VN" w:eastAsia="zh-CN"/>
        </w:rPr>
        <w:t>;</w:t>
      </w:r>
      <w:r w:rsidR="002E54CE" w:rsidRPr="00467D83">
        <w:rPr>
          <w:rFonts w:eastAsia="SimSun"/>
          <w:lang w:val="vi-VN" w:eastAsia="zh-CN"/>
        </w:rPr>
        <w:t xml:space="preserve"> yêu cầu </w:t>
      </w:r>
      <w:r w:rsidR="00D2348D" w:rsidRPr="00467D83">
        <w:rPr>
          <w:rFonts w:eastAsia="SimSun"/>
          <w:lang w:val="vi-VN" w:eastAsia="zh-CN"/>
        </w:rPr>
        <w:t>người học phải thành thục các kỹ năng:</w:t>
      </w:r>
      <w:r w:rsidR="002E54CE" w:rsidRPr="00467D83">
        <w:rPr>
          <w:rFonts w:eastAsia="SimSun"/>
          <w:lang w:val="vi-VN" w:eastAsia="zh-CN"/>
        </w:rPr>
        <w:t xml:space="preserve"> vẽ</w:t>
      </w:r>
      <w:r w:rsidR="00092B8D" w:rsidRPr="00467D83">
        <w:rPr>
          <w:rFonts w:eastAsia="SimSun"/>
          <w:lang w:val="vi-VN" w:eastAsia="zh-CN"/>
        </w:rPr>
        <w:t xml:space="preserve"> </w:t>
      </w:r>
      <w:r w:rsidR="00E356F8" w:rsidRPr="00467D83">
        <w:rPr>
          <w:rFonts w:eastAsia="SimSun"/>
          <w:lang w:val="vi-VN" w:eastAsia="zh-CN"/>
        </w:rPr>
        <w:t>bản vẽ-</w:t>
      </w:r>
      <w:r w:rsidR="002E54CE" w:rsidRPr="00467D83">
        <w:rPr>
          <w:rFonts w:eastAsia="SimSun"/>
          <w:lang w:val="vi-VN" w:eastAsia="zh-CN"/>
        </w:rPr>
        <w:t xml:space="preserve"> trình bày bản vẽ </w:t>
      </w:r>
      <w:r w:rsidR="00E356F8" w:rsidRPr="00467D83">
        <w:rPr>
          <w:rFonts w:eastAsia="SimSun"/>
          <w:lang w:val="vi-VN" w:eastAsia="zh-CN"/>
        </w:rPr>
        <w:t>-</w:t>
      </w:r>
      <w:r w:rsidR="00674937" w:rsidRPr="00467D83">
        <w:rPr>
          <w:rFonts w:eastAsia="SimSun"/>
          <w:lang w:val="vi-VN" w:eastAsia="zh-CN"/>
        </w:rPr>
        <w:t xml:space="preserve"> in </w:t>
      </w:r>
      <w:r w:rsidR="00092B8D" w:rsidRPr="00467D83">
        <w:rPr>
          <w:rFonts w:eastAsia="SimSun"/>
          <w:lang w:val="vi-VN" w:eastAsia="zh-CN"/>
        </w:rPr>
        <w:t>bản vẽ</w:t>
      </w:r>
      <w:r w:rsidR="0043729B" w:rsidRPr="00467D83">
        <w:rPr>
          <w:rFonts w:eastAsia="SimSun"/>
          <w:lang w:val="vi-VN" w:eastAsia="zh-CN"/>
        </w:rPr>
        <w:t>.</w:t>
      </w:r>
      <w:r w:rsidR="00CE2FAF" w:rsidRPr="00467D83">
        <w:rPr>
          <w:rFonts w:eastAsia="SimSun"/>
          <w:lang w:val="vi-VN" w:eastAsia="zh-CN"/>
        </w:rPr>
        <w:t xml:space="preserve"> </w:t>
      </w:r>
    </w:p>
    <w:p w:rsidR="00092B8D" w:rsidRPr="00467D83" w:rsidRDefault="003E4EC1" w:rsidP="003E4EC1">
      <w:pPr>
        <w:tabs>
          <w:tab w:val="left" w:pos="567"/>
        </w:tabs>
        <w:jc w:val="both"/>
        <w:rPr>
          <w:rFonts w:eastAsia="SimSun"/>
          <w:lang w:val="vi-VN" w:eastAsia="zh-CN"/>
        </w:rPr>
      </w:pPr>
      <w:r>
        <w:rPr>
          <w:rFonts w:eastAsia="SimSun"/>
          <w:lang w:eastAsia="zh-CN"/>
        </w:rPr>
        <w:tab/>
      </w:r>
      <w:r w:rsidR="004C52E9" w:rsidRPr="00467D83">
        <w:rPr>
          <w:rFonts w:eastAsia="SimSun"/>
          <w:lang w:val="vi-VN" w:eastAsia="zh-CN"/>
        </w:rPr>
        <w:t xml:space="preserve">- </w:t>
      </w:r>
      <w:r w:rsidR="00B820EC" w:rsidRPr="00467D83">
        <w:rPr>
          <w:rFonts w:eastAsia="SimSun"/>
          <w:lang w:val="vi-VN" w:eastAsia="zh-CN"/>
        </w:rPr>
        <w:t>P</w:t>
      </w:r>
      <w:r w:rsidR="00092B8D" w:rsidRPr="00467D83">
        <w:rPr>
          <w:rFonts w:eastAsia="SimSun"/>
          <w:lang w:val="vi-VN" w:eastAsia="zh-CN"/>
        </w:rPr>
        <w:t xml:space="preserve">hần </w:t>
      </w:r>
      <w:r w:rsidR="00092B8D" w:rsidRPr="003E4EC1">
        <w:rPr>
          <w:rFonts w:eastAsia="SimSun"/>
          <w:lang w:eastAsia="zh-CN"/>
        </w:rPr>
        <w:t>mềm</w:t>
      </w:r>
      <w:r w:rsidR="00092B8D" w:rsidRPr="00467D83">
        <w:rPr>
          <w:rFonts w:eastAsia="SimSun"/>
          <w:lang w:val="vi-VN" w:eastAsia="zh-CN"/>
        </w:rPr>
        <w:t xml:space="preserve"> Pro Engineer</w:t>
      </w:r>
      <w:r w:rsidR="00913BDD" w:rsidRPr="00467D83">
        <w:rPr>
          <w:rFonts w:eastAsia="SimSun"/>
          <w:lang w:val="vi-VN" w:eastAsia="zh-CN"/>
        </w:rPr>
        <w:t xml:space="preserve"> </w:t>
      </w:r>
      <w:r w:rsidR="005262ED" w:rsidRPr="00467D83">
        <w:rPr>
          <w:rFonts w:eastAsia="SimSun"/>
          <w:lang w:val="vi-VN" w:eastAsia="zh-CN"/>
        </w:rPr>
        <w:t>trong</w:t>
      </w:r>
      <w:r w:rsidR="00092B8D" w:rsidRPr="00467D83">
        <w:rPr>
          <w:rFonts w:eastAsia="SimSun"/>
          <w:lang w:val="vi-VN" w:eastAsia="zh-CN"/>
        </w:rPr>
        <w:t xml:space="preserve"> thiết kế 3D</w:t>
      </w:r>
      <w:r w:rsidR="00913BDD" w:rsidRPr="00467D83">
        <w:rPr>
          <w:rFonts w:eastAsia="SimSun"/>
          <w:lang w:val="vi-VN" w:eastAsia="zh-CN"/>
        </w:rPr>
        <w:t xml:space="preserve">: </w:t>
      </w:r>
      <w:r w:rsidR="0087366C" w:rsidRPr="00467D83">
        <w:rPr>
          <w:rFonts w:eastAsia="SimSun"/>
          <w:lang w:val="vi-VN" w:eastAsia="zh-CN"/>
        </w:rPr>
        <w:t xml:space="preserve">giới thiệu các </w:t>
      </w:r>
      <w:r w:rsidR="00FF50FD" w:rsidRPr="00467D83">
        <w:rPr>
          <w:rFonts w:eastAsia="SimSun"/>
          <w:lang w:val="vi-VN" w:eastAsia="zh-CN"/>
        </w:rPr>
        <w:t xml:space="preserve">tính năng của phần mềm Pro Engineer và các </w:t>
      </w:r>
      <w:r w:rsidR="0087366C" w:rsidRPr="00467D83">
        <w:rPr>
          <w:rFonts w:eastAsia="SimSun"/>
          <w:lang w:val="vi-VN" w:eastAsia="zh-CN"/>
        </w:rPr>
        <w:t xml:space="preserve">lệnh cơ bản </w:t>
      </w:r>
      <w:r w:rsidR="00FF50FD" w:rsidRPr="00467D83">
        <w:rPr>
          <w:rFonts w:eastAsia="SimSun"/>
          <w:lang w:val="vi-VN" w:eastAsia="zh-CN"/>
        </w:rPr>
        <w:t xml:space="preserve">- </w:t>
      </w:r>
      <w:r w:rsidR="0087366C" w:rsidRPr="00467D83">
        <w:rPr>
          <w:rFonts w:eastAsia="SimSun"/>
          <w:lang w:val="vi-VN" w:eastAsia="zh-CN"/>
        </w:rPr>
        <w:t xml:space="preserve">nâng cao </w:t>
      </w:r>
      <w:r w:rsidR="009F2146" w:rsidRPr="00467D83">
        <w:rPr>
          <w:rFonts w:eastAsia="MS Mincho"/>
          <w:lang w:val="vi-VN" w:eastAsia="zh-CN"/>
        </w:rPr>
        <w:t>để</w:t>
      </w:r>
      <w:r w:rsidR="0087366C" w:rsidRPr="00467D83">
        <w:rPr>
          <w:rFonts w:eastAsia="SimSun"/>
          <w:lang w:val="vi-VN" w:eastAsia="zh-CN"/>
        </w:rPr>
        <w:t xml:space="preserve"> </w:t>
      </w:r>
      <w:r w:rsidR="00913BDD" w:rsidRPr="00467D83">
        <w:rPr>
          <w:rFonts w:eastAsia="SimSun"/>
          <w:lang w:val="vi-VN" w:eastAsia="zh-CN"/>
        </w:rPr>
        <w:t>xây dự</w:t>
      </w:r>
      <w:r w:rsidR="009A71DC" w:rsidRPr="00467D83">
        <w:rPr>
          <w:rFonts w:eastAsia="SimSun"/>
          <w:lang w:val="vi-VN" w:eastAsia="zh-CN"/>
        </w:rPr>
        <w:t>ng mô hình 2</w:t>
      </w:r>
      <w:r w:rsidR="00913BDD" w:rsidRPr="00467D83">
        <w:rPr>
          <w:rFonts w:eastAsia="SimSun"/>
          <w:lang w:val="vi-VN" w:eastAsia="zh-CN"/>
        </w:rPr>
        <w:t>D</w:t>
      </w:r>
      <w:r w:rsidR="009A71DC" w:rsidRPr="00467D83">
        <w:rPr>
          <w:rFonts w:eastAsia="SimSun"/>
          <w:lang w:val="vi-VN" w:eastAsia="zh-CN"/>
        </w:rPr>
        <w:t>, 3D</w:t>
      </w:r>
      <w:r w:rsidR="00913BDD" w:rsidRPr="00467D83">
        <w:rPr>
          <w:rFonts w:eastAsia="SimSun"/>
          <w:lang w:val="vi-VN" w:eastAsia="zh-CN"/>
        </w:rPr>
        <w:t xml:space="preserve"> của chi tiế</w:t>
      </w:r>
      <w:r w:rsidR="0090228C" w:rsidRPr="00467D83">
        <w:rPr>
          <w:rFonts w:eastAsia="SimSun"/>
          <w:lang w:val="vi-VN" w:eastAsia="zh-CN"/>
        </w:rPr>
        <w:t>t;</w:t>
      </w:r>
      <w:r w:rsidR="00913BDD" w:rsidRPr="00467D83">
        <w:rPr>
          <w:rFonts w:eastAsia="SimSun"/>
          <w:lang w:val="vi-VN" w:eastAsia="zh-CN"/>
        </w:rPr>
        <w:t xml:space="preserve"> lắp ghép các chi tiết </w:t>
      </w:r>
      <w:r w:rsidR="00186671" w:rsidRPr="00467D83">
        <w:rPr>
          <w:rFonts w:eastAsia="SimSun"/>
          <w:lang w:val="vi-VN" w:eastAsia="zh-CN"/>
        </w:rPr>
        <w:t>3D</w:t>
      </w:r>
      <w:r w:rsidR="00CE59AE" w:rsidRPr="00467D83">
        <w:rPr>
          <w:rFonts w:eastAsia="SimSun"/>
          <w:lang w:val="vi-VN" w:eastAsia="zh-CN"/>
        </w:rPr>
        <w:t xml:space="preserve"> để tạo thành cơ cấu và máy</w:t>
      </w:r>
      <w:r w:rsidR="0090228C" w:rsidRPr="00467D83">
        <w:rPr>
          <w:rFonts w:eastAsia="SimSun"/>
          <w:lang w:val="vi-VN" w:eastAsia="zh-CN"/>
        </w:rPr>
        <w:t>;</w:t>
      </w:r>
      <w:r w:rsidR="00913BDD" w:rsidRPr="00467D83">
        <w:rPr>
          <w:rFonts w:eastAsia="SimSun"/>
          <w:lang w:val="vi-VN" w:eastAsia="zh-CN"/>
        </w:rPr>
        <w:t xml:space="preserve"> </w:t>
      </w:r>
      <w:r w:rsidR="00642226" w:rsidRPr="00467D83">
        <w:rPr>
          <w:rFonts w:eastAsia="SimSun"/>
          <w:lang w:val="vi-VN" w:eastAsia="zh-CN"/>
        </w:rPr>
        <w:t xml:space="preserve">chuyển </w:t>
      </w:r>
      <w:r w:rsidR="005166A9" w:rsidRPr="00467D83">
        <w:rPr>
          <w:rFonts w:eastAsia="SimSun"/>
          <w:lang w:val="vi-VN" w:eastAsia="zh-CN"/>
        </w:rPr>
        <w:t>mô hình</w:t>
      </w:r>
      <w:r w:rsidR="00642226" w:rsidRPr="00467D83">
        <w:rPr>
          <w:rFonts w:eastAsia="SimSun"/>
          <w:lang w:val="vi-VN" w:eastAsia="zh-CN"/>
        </w:rPr>
        <w:t xml:space="preserve"> từ 3D sang </w:t>
      </w:r>
      <w:r w:rsidR="005166A9" w:rsidRPr="00467D83">
        <w:rPr>
          <w:rFonts w:eastAsia="SimSun"/>
          <w:lang w:val="vi-VN" w:eastAsia="zh-CN"/>
        </w:rPr>
        <w:t xml:space="preserve">bản vẽ </w:t>
      </w:r>
      <w:r w:rsidR="00642226" w:rsidRPr="00467D83">
        <w:rPr>
          <w:rFonts w:eastAsia="SimSun"/>
          <w:lang w:val="vi-VN" w:eastAsia="zh-CN"/>
        </w:rPr>
        <w:t>2D</w:t>
      </w:r>
      <w:r w:rsidR="005166A9" w:rsidRPr="00467D83">
        <w:rPr>
          <w:rFonts w:eastAsia="SimSun"/>
          <w:lang w:val="vi-VN" w:eastAsia="zh-CN"/>
        </w:rPr>
        <w:t xml:space="preserve"> và xuất ra các file</w:t>
      </w:r>
      <w:r w:rsidR="00642226" w:rsidRPr="00467D83">
        <w:rPr>
          <w:rFonts w:eastAsia="SimSun"/>
          <w:lang w:val="vi-VN" w:eastAsia="zh-CN"/>
        </w:rPr>
        <w:t xml:space="preserve">. </w:t>
      </w:r>
    </w:p>
    <w:p w:rsidR="00296F71" w:rsidRPr="00467D83" w:rsidRDefault="009540AF" w:rsidP="00F866E4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467D83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467D83">
        <w:rPr>
          <w:b/>
          <w:bCs/>
          <w:lang w:val="nl-NL"/>
        </w:rPr>
        <w:t>Bảng 1</w:t>
      </w:r>
      <w:r w:rsidR="004A21C9" w:rsidRPr="00467D83">
        <w:rPr>
          <w:b/>
          <w:bCs/>
          <w:lang w:val="nl-NL"/>
        </w:rPr>
        <w:t>. Nội dung học phần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994"/>
        <w:gridCol w:w="851"/>
        <w:gridCol w:w="1288"/>
      </w:tblGrid>
      <w:tr w:rsidR="001265BC" w:rsidRPr="00467D83" w:rsidTr="00EF68D8">
        <w:trPr>
          <w:jc w:val="center"/>
        </w:trPr>
        <w:tc>
          <w:tcPr>
            <w:tcW w:w="9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67D83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7D83">
              <w:rPr>
                <w:b/>
                <w:bCs/>
              </w:rPr>
              <w:t>6.1. Lý thuyết</w:t>
            </w:r>
          </w:p>
        </w:tc>
      </w:tr>
      <w:tr w:rsidR="00095A1D" w:rsidRPr="00467D83" w:rsidTr="00EF68D8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467D83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467D83">
              <w:rPr>
                <w:b/>
                <w:bCs/>
                <w:i/>
              </w:rPr>
              <w:t>Đề mục</w:t>
            </w:r>
          </w:p>
        </w:tc>
        <w:tc>
          <w:tcPr>
            <w:tcW w:w="5994" w:type="dxa"/>
            <w:tcBorders>
              <w:top w:val="single" w:sz="4" w:space="0" w:color="auto"/>
            </w:tcBorders>
          </w:tcPr>
          <w:p w:rsidR="003B73BB" w:rsidRPr="00467D8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7D8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B73BB" w:rsidRPr="00467D8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7D8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3B73BB" w:rsidRPr="00467D83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7D8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467D83" w:rsidTr="00EF68D8">
        <w:trPr>
          <w:trHeight w:val="548"/>
          <w:jc w:val="center"/>
        </w:trPr>
        <w:tc>
          <w:tcPr>
            <w:tcW w:w="1408" w:type="dxa"/>
            <w:vAlign w:val="center"/>
          </w:tcPr>
          <w:p w:rsidR="003B73BB" w:rsidRPr="00467D8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5994" w:type="dxa"/>
            <w:vAlign w:val="center"/>
          </w:tcPr>
          <w:p w:rsidR="003B73BB" w:rsidRPr="000013C1" w:rsidRDefault="00AD60FD" w:rsidP="00762CB0">
            <w:pPr>
              <w:jc w:val="center"/>
              <w:rPr>
                <w:rFonts w:eastAsia="SimSun"/>
                <w:b/>
                <w:bCs/>
                <w:lang w:eastAsia="zh-CN"/>
              </w:rPr>
            </w:pPr>
            <w:r w:rsidRPr="000013C1">
              <w:rPr>
                <w:rFonts w:eastAsia="SimSun"/>
                <w:b/>
                <w:bCs/>
                <w:lang w:eastAsia="zh-CN"/>
              </w:rPr>
              <w:t xml:space="preserve">Phần </w:t>
            </w:r>
            <w:r w:rsidR="00301A04" w:rsidRPr="000013C1">
              <w:rPr>
                <w:rFonts w:eastAsia="SimSun"/>
                <w:b/>
                <w:bCs/>
                <w:lang w:eastAsia="zh-CN"/>
              </w:rPr>
              <w:t xml:space="preserve">I: Phần </w:t>
            </w:r>
            <w:r w:rsidRPr="000013C1">
              <w:rPr>
                <w:rFonts w:eastAsia="SimSun"/>
                <w:b/>
                <w:bCs/>
                <w:lang w:eastAsia="zh-CN"/>
              </w:rPr>
              <w:t>mềm Autocad</w:t>
            </w:r>
          </w:p>
        </w:tc>
        <w:tc>
          <w:tcPr>
            <w:tcW w:w="851" w:type="dxa"/>
            <w:vAlign w:val="center"/>
          </w:tcPr>
          <w:p w:rsidR="003B73BB" w:rsidRPr="00467D83" w:rsidRDefault="003B73BB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288" w:type="dxa"/>
            <w:vAlign w:val="center"/>
          </w:tcPr>
          <w:p w:rsidR="003B73BB" w:rsidRPr="00467D8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7957F8" w:rsidRPr="00467D83" w:rsidTr="00EF68D8">
        <w:trPr>
          <w:jc w:val="center"/>
        </w:trPr>
        <w:tc>
          <w:tcPr>
            <w:tcW w:w="1408" w:type="dxa"/>
            <w:vAlign w:val="center"/>
          </w:tcPr>
          <w:p w:rsidR="007957F8" w:rsidRPr="00467D83" w:rsidRDefault="007957F8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1</w:t>
            </w:r>
          </w:p>
        </w:tc>
        <w:tc>
          <w:tcPr>
            <w:tcW w:w="5994" w:type="dxa"/>
            <w:vAlign w:val="center"/>
          </w:tcPr>
          <w:p w:rsidR="007957F8" w:rsidRPr="00467D83" w:rsidRDefault="007957F8" w:rsidP="000013C1">
            <w:pPr>
              <w:rPr>
                <w:rFonts w:eastAsia="SimSun"/>
                <w:b/>
                <w:bCs/>
                <w:sz w:val="24"/>
                <w:szCs w:val="24"/>
                <w:lang w:val="vi-VN" w:eastAsia="zh-CN"/>
              </w:rPr>
            </w:pPr>
            <w:r w:rsidRPr="00FA0E8B">
              <w:rPr>
                <w:rFonts w:eastAsia="SimSun"/>
                <w:b/>
                <w:bCs/>
                <w:sz w:val="24"/>
                <w:szCs w:val="24"/>
                <w:lang w:val="vi-VN" w:eastAsia="zh-CN"/>
              </w:rPr>
              <w:t>Giới thiệu chung về phần mềm Autocad</w:t>
            </w:r>
          </w:p>
        </w:tc>
        <w:tc>
          <w:tcPr>
            <w:tcW w:w="851" w:type="dxa"/>
            <w:vMerge w:val="restart"/>
            <w:vAlign w:val="center"/>
          </w:tcPr>
          <w:p w:rsidR="007957F8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2</w:t>
            </w:r>
          </w:p>
        </w:tc>
        <w:tc>
          <w:tcPr>
            <w:tcW w:w="1288" w:type="dxa"/>
            <w:vMerge w:val="restart"/>
            <w:vAlign w:val="center"/>
          </w:tcPr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4.1.1</w:t>
            </w:r>
          </w:p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4.2.1</w:t>
            </w:r>
          </w:p>
        </w:tc>
      </w:tr>
      <w:tr w:rsidR="007957F8" w:rsidRPr="00FA0E8B" w:rsidTr="00EF68D8">
        <w:trPr>
          <w:jc w:val="center"/>
        </w:trPr>
        <w:tc>
          <w:tcPr>
            <w:tcW w:w="1408" w:type="dxa"/>
            <w:vAlign w:val="center"/>
          </w:tcPr>
          <w:p w:rsidR="007957F8" w:rsidRPr="00467D83" w:rsidRDefault="007957F8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2</w:t>
            </w:r>
          </w:p>
        </w:tc>
        <w:tc>
          <w:tcPr>
            <w:tcW w:w="5994" w:type="dxa"/>
            <w:vAlign w:val="center"/>
          </w:tcPr>
          <w:p w:rsidR="007957F8" w:rsidRPr="00FA0E8B" w:rsidRDefault="007957F8" w:rsidP="000013C1">
            <w:pPr>
              <w:rPr>
                <w:b/>
                <w:bCs/>
                <w:sz w:val="24"/>
                <w:szCs w:val="24"/>
                <w:lang w:val="vi-VN"/>
              </w:rPr>
            </w:pPr>
            <w:r w:rsidRPr="00FA0E8B">
              <w:rPr>
                <w:b/>
                <w:bCs/>
                <w:sz w:val="24"/>
                <w:szCs w:val="24"/>
                <w:lang w:val="vi-VN"/>
              </w:rPr>
              <w:t>Chuẩn bị và tổ chức bản vẽ</w:t>
            </w:r>
          </w:p>
        </w:tc>
        <w:tc>
          <w:tcPr>
            <w:tcW w:w="851" w:type="dxa"/>
            <w:vMerge/>
            <w:vAlign w:val="center"/>
          </w:tcPr>
          <w:p w:rsidR="007957F8" w:rsidRPr="00FA0E8B" w:rsidRDefault="007957F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57F8" w:rsidRPr="00FA0E8B" w:rsidTr="00EF68D8">
        <w:trPr>
          <w:jc w:val="center"/>
        </w:trPr>
        <w:tc>
          <w:tcPr>
            <w:tcW w:w="1408" w:type="dxa"/>
            <w:vAlign w:val="center"/>
          </w:tcPr>
          <w:p w:rsidR="007957F8" w:rsidRPr="00467D83" w:rsidRDefault="007957F8" w:rsidP="00D81E5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lastRenderedPageBreak/>
              <w:t>2.1</w:t>
            </w:r>
          </w:p>
        </w:tc>
        <w:tc>
          <w:tcPr>
            <w:tcW w:w="5994" w:type="dxa"/>
            <w:vAlign w:val="center"/>
          </w:tcPr>
          <w:p w:rsidR="007957F8" w:rsidRPr="00467D83" w:rsidRDefault="007957F8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Định đơn vị bản vẽ</w:t>
            </w:r>
          </w:p>
        </w:tc>
        <w:tc>
          <w:tcPr>
            <w:tcW w:w="851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57F8" w:rsidRPr="00FA0E8B" w:rsidTr="00EF68D8">
        <w:trPr>
          <w:jc w:val="center"/>
        </w:trPr>
        <w:tc>
          <w:tcPr>
            <w:tcW w:w="1408" w:type="dxa"/>
            <w:vAlign w:val="center"/>
          </w:tcPr>
          <w:p w:rsidR="007957F8" w:rsidRPr="00467D83" w:rsidRDefault="007957F8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2.2</w:t>
            </w:r>
          </w:p>
        </w:tc>
        <w:tc>
          <w:tcPr>
            <w:tcW w:w="5994" w:type="dxa"/>
            <w:vAlign w:val="center"/>
          </w:tcPr>
          <w:p w:rsidR="007957F8" w:rsidRPr="00467D83" w:rsidRDefault="007957F8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Tạo và gán các tính chất cho lớp</w:t>
            </w:r>
          </w:p>
        </w:tc>
        <w:tc>
          <w:tcPr>
            <w:tcW w:w="851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57F8" w:rsidRPr="00FA0E8B" w:rsidTr="00EF68D8">
        <w:trPr>
          <w:jc w:val="center"/>
        </w:trPr>
        <w:tc>
          <w:tcPr>
            <w:tcW w:w="1408" w:type="dxa"/>
            <w:vAlign w:val="center"/>
          </w:tcPr>
          <w:p w:rsidR="007957F8" w:rsidRPr="00467D83" w:rsidRDefault="007957F8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2.3</w:t>
            </w:r>
          </w:p>
        </w:tc>
        <w:tc>
          <w:tcPr>
            <w:tcW w:w="5994" w:type="dxa"/>
            <w:vAlign w:val="center"/>
          </w:tcPr>
          <w:p w:rsidR="007957F8" w:rsidRPr="00467D83" w:rsidRDefault="007957F8" w:rsidP="00CE741E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Các phương thức truy bắt điểm của đối tượng </w:t>
            </w:r>
          </w:p>
        </w:tc>
        <w:tc>
          <w:tcPr>
            <w:tcW w:w="851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7957F8" w:rsidRPr="00467D83" w:rsidRDefault="007957F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0013C1">
        <w:trPr>
          <w:trHeight w:val="340"/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3</w:t>
            </w:r>
          </w:p>
        </w:tc>
        <w:tc>
          <w:tcPr>
            <w:tcW w:w="5994" w:type="dxa"/>
            <w:vAlign w:val="center"/>
          </w:tcPr>
          <w:p w:rsidR="003D2437" w:rsidRPr="00FA0E8B" w:rsidRDefault="003D2437" w:rsidP="000013C1">
            <w:pPr>
              <w:rPr>
                <w:b/>
                <w:bCs/>
                <w:sz w:val="24"/>
                <w:szCs w:val="24"/>
                <w:lang w:val="vi-VN"/>
              </w:rPr>
            </w:pPr>
            <w:r w:rsidRPr="00FA0E8B">
              <w:rPr>
                <w:b/>
                <w:bCs/>
                <w:sz w:val="24"/>
                <w:szCs w:val="24"/>
                <w:lang w:val="vi-VN"/>
              </w:rPr>
              <w:t xml:space="preserve">Các lệnh vẽ cơ bản </w:t>
            </w:r>
          </w:p>
        </w:tc>
        <w:tc>
          <w:tcPr>
            <w:tcW w:w="851" w:type="dxa"/>
            <w:vMerge w:val="restart"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2</w:t>
            </w:r>
          </w:p>
        </w:tc>
        <w:tc>
          <w:tcPr>
            <w:tcW w:w="1288" w:type="dxa"/>
            <w:vMerge w:val="restart"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4.1.2</w:t>
            </w:r>
          </w:p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4.2.2</w:t>
            </w: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3.1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điểm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3.2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đường thẳng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3.3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đường tròn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3.4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cung tròn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3.5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đa tuyến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FA0E8B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3.6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đa giác đều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FA0E8B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3.7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hình chữ nhật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3.8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vẽ elipse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3.9</w:t>
            </w:r>
          </w:p>
        </w:tc>
        <w:tc>
          <w:tcPr>
            <w:tcW w:w="5994" w:type="dxa"/>
            <w:vAlign w:val="center"/>
          </w:tcPr>
          <w:p w:rsidR="003D2437" w:rsidRPr="00FA0E8B" w:rsidRDefault="003D2437" w:rsidP="00D81E5A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>Lệnh vẽ đường cong spline</w:t>
            </w:r>
          </w:p>
        </w:tc>
        <w:tc>
          <w:tcPr>
            <w:tcW w:w="851" w:type="dxa"/>
            <w:vMerge/>
            <w:vAlign w:val="center"/>
          </w:tcPr>
          <w:p w:rsidR="003D2437" w:rsidRPr="00FA0E8B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3.10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6E7905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gạch mặt cắt 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467D83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3.11</w:t>
            </w:r>
          </w:p>
        </w:tc>
        <w:tc>
          <w:tcPr>
            <w:tcW w:w="5994" w:type="dxa"/>
            <w:vAlign w:val="center"/>
          </w:tcPr>
          <w:p w:rsidR="003D2437" w:rsidRPr="00FA0E8B" w:rsidRDefault="003D2437" w:rsidP="00D81E5A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>Hệ tọa độ sử dụng trong Autocad</w:t>
            </w:r>
          </w:p>
        </w:tc>
        <w:tc>
          <w:tcPr>
            <w:tcW w:w="851" w:type="dxa"/>
            <w:vMerge/>
            <w:vAlign w:val="center"/>
          </w:tcPr>
          <w:p w:rsidR="003D2437" w:rsidRPr="00FA0E8B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D2437" w:rsidRPr="00FA0E8B" w:rsidTr="00EF68D8">
        <w:trPr>
          <w:jc w:val="center"/>
        </w:trPr>
        <w:tc>
          <w:tcPr>
            <w:tcW w:w="1408" w:type="dxa"/>
            <w:vAlign w:val="center"/>
          </w:tcPr>
          <w:p w:rsidR="003D2437" w:rsidRPr="00467D83" w:rsidRDefault="003D2437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3.12</w:t>
            </w:r>
          </w:p>
        </w:tc>
        <w:tc>
          <w:tcPr>
            <w:tcW w:w="5994" w:type="dxa"/>
            <w:vAlign w:val="center"/>
          </w:tcPr>
          <w:p w:rsidR="003D2437" w:rsidRPr="00467D83" w:rsidRDefault="003D2437" w:rsidP="00D81E5A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Các ví dụ luyện tập</w:t>
            </w:r>
          </w:p>
        </w:tc>
        <w:tc>
          <w:tcPr>
            <w:tcW w:w="851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3D2437" w:rsidRPr="00467D83" w:rsidRDefault="003D2437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4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0013C1">
            <w:pPr>
              <w:rPr>
                <w:b/>
                <w:bCs/>
                <w:sz w:val="24"/>
                <w:szCs w:val="24"/>
                <w:lang w:val="vi-VN"/>
              </w:rPr>
            </w:pPr>
            <w:r w:rsidRPr="00FA0E8B">
              <w:rPr>
                <w:b/>
                <w:bCs/>
                <w:sz w:val="24"/>
                <w:szCs w:val="24"/>
                <w:lang w:val="vi-VN"/>
              </w:rPr>
              <w:t>Các lệnh vẽ nhanh và hiệu chỉnh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>
              <w:rPr>
                <w:rFonts w:eastAsia="SimSun"/>
                <w:bCs/>
                <w:lang w:val="nl-NL" w:eastAsia="zh-CN"/>
              </w:rPr>
              <w:t>3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4.1.3</w:t>
            </w:r>
          </w:p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4.2.3</w:t>
            </w: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xóa (Arase)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xén một phần đối tượng giữa hai điểm chọn (Break)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7D3C69">
            <w:pPr>
              <w:jc w:val="center"/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4.3</w:t>
            </w:r>
          </w:p>
        </w:tc>
        <w:tc>
          <w:tcPr>
            <w:tcW w:w="5994" w:type="dxa"/>
            <w:vAlign w:val="center"/>
          </w:tcPr>
          <w:p w:rsidR="005A5D9D" w:rsidRPr="00467D83" w:rsidRDefault="007D3C69" w:rsidP="007D3C69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Xén một phần đối tượng nằm giữa hai điểm giao nhau (Trim)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Xén nhiều đối tượng được giới hạn bởi 1 đối tượng giao</w:t>
            </w: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 xml:space="preserve"> </w:t>
            </w:r>
            <w:r w:rsidRPr="00467D83">
              <w:rPr>
                <w:bCs/>
                <w:sz w:val="24"/>
                <w:szCs w:val="24"/>
                <w:lang w:val="nl-NL"/>
              </w:rPr>
              <w:t xml:space="preserve">(Extrim)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kéo dài đối tượng (Extend)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vẽ nối tiếp 2 đối tượng bởi cung tròn (Fillet)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4.7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Lệnh vát mép (Chamfer)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4.8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E8735B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 xml:space="preserve">Quay hình chung quanh 1 điểm (Rotate)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4.9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di chuyển (Move)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4.10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E8735B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 xml:space="preserve">Lệnh sao chép hình (Copy) 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4.11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E8735B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 xml:space="preserve">Lệnh sao chép dãy (Array)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4.12</w:t>
            </w:r>
          </w:p>
        </w:tc>
        <w:tc>
          <w:tcPr>
            <w:tcW w:w="5994" w:type="dxa"/>
            <w:vAlign w:val="center"/>
          </w:tcPr>
          <w:p w:rsidR="005A5D9D" w:rsidRPr="00FA0E8B" w:rsidRDefault="007D3C69" w:rsidP="00E8735B">
            <w:pPr>
              <w:rPr>
                <w:bCs/>
                <w:sz w:val="24"/>
                <w:szCs w:val="24"/>
              </w:rPr>
            </w:pPr>
            <w:r w:rsidRPr="00FA0E8B">
              <w:rPr>
                <w:bCs/>
                <w:sz w:val="24"/>
                <w:szCs w:val="24"/>
              </w:rPr>
              <w:t xml:space="preserve">Tạo các đối tượng song song (Offset)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8F7993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Phép đối xứng qua trục (Mirror)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Phép biến đổi (Scale)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6D4DB9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Lệnh Matchprop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trHeight w:val="367"/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4.16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6D4DB9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Các ví dụ luyện tập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EB3A60">
        <w:trPr>
          <w:trHeight w:val="367"/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nl-NL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5</w:t>
            </w:r>
          </w:p>
        </w:tc>
        <w:tc>
          <w:tcPr>
            <w:tcW w:w="5994" w:type="dxa"/>
            <w:tcBorders>
              <w:top w:val="single" w:sz="4" w:space="0" w:color="auto"/>
            </w:tcBorders>
            <w:vAlign w:val="center"/>
          </w:tcPr>
          <w:p w:rsidR="005A5D9D" w:rsidRPr="00467D83" w:rsidRDefault="005A5D9D" w:rsidP="000013C1">
            <w:pPr>
              <w:rPr>
                <w:b/>
                <w:bCs/>
                <w:sz w:val="24"/>
                <w:szCs w:val="24"/>
                <w:lang w:val="nl-NL"/>
              </w:rPr>
            </w:pPr>
            <w:r w:rsidRPr="00467D83">
              <w:rPr>
                <w:b/>
                <w:bCs/>
                <w:sz w:val="24"/>
                <w:szCs w:val="24"/>
                <w:lang w:val="nl-NL"/>
              </w:rPr>
              <w:t>Viết chữ và ghi kích thước cho bản vẽ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1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</w:tcBorders>
            <w:vAlign w:val="center"/>
          </w:tcPr>
          <w:p w:rsidR="005A5D9D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4.1.4</w:t>
            </w:r>
          </w:p>
          <w:p w:rsidR="00D412F9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4.2.4</w:t>
            </w: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5.1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bCs/>
                <w:sz w:val="24"/>
                <w:szCs w:val="24"/>
                <w:lang w:val="nl-NL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>Tạo kiểu chữ (Style)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lastRenderedPageBreak/>
              <w:t>5.2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bCs/>
                <w:sz w:val="24"/>
                <w:szCs w:val="24"/>
                <w:lang w:val="nl-NL"/>
              </w:rPr>
              <w:t xml:space="preserve">Nhập dòng chữ vào bản vẽ (Text, Mtext) 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5.3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Các lệnh ghi kích thước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5.4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Một số lệnh, phím tắt hay dùng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0013C1">
            <w:pPr>
              <w:rPr>
                <w:rFonts w:eastAsia="SimSun"/>
                <w:b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/>
                <w:bCs/>
                <w:sz w:val="24"/>
                <w:szCs w:val="24"/>
                <w:lang w:val="nl-NL" w:eastAsia="zh-CN"/>
              </w:rPr>
              <w:t>Block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1</w:t>
            </w:r>
          </w:p>
        </w:tc>
        <w:tc>
          <w:tcPr>
            <w:tcW w:w="1288" w:type="dxa"/>
            <w:vMerge w:val="restart"/>
            <w:vAlign w:val="center"/>
          </w:tcPr>
          <w:p w:rsidR="005A5D9D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4.1.5</w:t>
            </w:r>
          </w:p>
          <w:p w:rsidR="00D412F9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4.2.5</w:t>
            </w: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6.1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620422">
            <w:pPr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eastAsia="zh-CN"/>
              </w:rPr>
              <w:t xml:space="preserve">Sự cần thiết tạo Block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6.2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51FC3">
            <w:pPr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eastAsia="zh-CN"/>
              </w:rPr>
              <w:t>Tạo Block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6.3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0C4F4A">
            <w:pPr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L</w:t>
            </w:r>
            <w:r w:rsidRPr="00467D83">
              <w:rPr>
                <w:rFonts w:eastAsia="SimSun"/>
                <w:bCs/>
                <w:sz w:val="24"/>
                <w:szCs w:val="24"/>
                <w:lang w:val="vi-VN" w:eastAsia="zh-CN"/>
              </w:rPr>
              <w:t>ưu Bolock thành file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6.4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B10D2F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eastAsia="zh-CN"/>
              </w:rPr>
              <w:t xml:space="preserve">Chèn Block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EB3A60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6.5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8735B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Hiệu chỉnh Block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7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0013C1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Tạo Layout chuẩn bị in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1</w:t>
            </w:r>
          </w:p>
        </w:tc>
        <w:tc>
          <w:tcPr>
            <w:tcW w:w="1288" w:type="dxa"/>
            <w:vMerge w:val="restart"/>
            <w:vAlign w:val="center"/>
          </w:tcPr>
          <w:p w:rsidR="005A5D9D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4.1.6</w:t>
            </w:r>
          </w:p>
          <w:p w:rsidR="00D412F9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4.2.6</w:t>
            </w:r>
          </w:p>
        </w:tc>
      </w:tr>
      <w:tr w:rsidR="005A5D9D" w:rsidRPr="00FA0E8B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6E1800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7.1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6E1800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Khái niệm cơ bản về Layout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6E1800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7.2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6E1800">
            <w:pPr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SimSun"/>
                <w:bCs/>
                <w:sz w:val="24"/>
                <w:szCs w:val="24"/>
                <w:lang w:eastAsia="zh-CN"/>
              </w:rPr>
              <w:t>Tạo và hiệu chỉnh Layout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6E1800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7.3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6E1800">
            <w:pPr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SimSun"/>
                <w:bCs/>
                <w:sz w:val="24"/>
                <w:szCs w:val="24"/>
                <w:lang w:eastAsia="zh-CN"/>
              </w:rPr>
              <w:t>Trình tự thiết lập trang trên Layout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3643EF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7.4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3643EF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Sử dụng Layout mẫu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2F5F2E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3643EF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7.5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3643EF">
            <w:pPr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SimSun"/>
                <w:bCs/>
                <w:sz w:val="24"/>
                <w:szCs w:val="24"/>
                <w:lang w:eastAsia="zh-CN"/>
              </w:rPr>
              <w:t>Định các thiết lập cho Layout hoặc khi in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B3A60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nl-NL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7.6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E747DC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Tạo và hiệu chỉnh khung nhìn động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3E85" w:rsidRPr="00467D83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nl-NL" w:eastAsia="zh-CN"/>
              </w:rPr>
              <w:t>Ch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ương 8</w:t>
            </w:r>
          </w:p>
        </w:tc>
        <w:tc>
          <w:tcPr>
            <w:tcW w:w="5994" w:type="dxa"/>
            <w:vAlign w:val="center"/>
          </w:tcPr>
          <w:p w:rsidR="002B3E85" w:rsidRPr="00467D83" w:rsidRDefault="002B3E85" w:rsidP="000013C1">
            <w:pPr>
              <w:rPr>
                <w:rFonts w:eastAsia="SimSun"/>
                <w:b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/>
                <w:bCs/>
                <w:sz w:val="24"/>
                <w:szCs w:val="24"/>
                <w:lang w:val="nl-NL" w:eastAsia="zh-CN"/>
              </w:rPr>
              <w:t>In bản vẽ</w:t>
            </w:r>
          </w:p>
        </w:tc>
        <w:tc>
          <w:tcPr>
            <w:tcW w:w="851" w:type="dxa"/>
            <w:vMerge w:val="restart"/>
            <w:vAlign w:val="center"/>
          </w:tcPr>
          <w:p w:rsidR="002B3E85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rFonts w:eastAsia="SimSun"/>
                <w:bCs/>
                <w:lang w:val="nl-NL" w:eastAsia="zh-CN"/>
              </w:rPr>
              <w:t>2</w:t>
            </w:r>
          </w:p>
        </w:tc>
        <w:tc>
          <w:tcPr>
            <w:tcW w:w="1288" w:type="dxa"/>
            <w:vMerge w:val="restart"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4.1.7</w:t>
            </w:r>
          </w:p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4.1.7</w:t>
            </w:r>
          </w:p>
        </w:tc>
      </w:tr>
      <w:tr w:rsidR="002B3E85" w:rsidRPr="00467D83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8.1</w:t>
            </w:r>
          </w:p>
        </w:tc>
        <w:tc>
          <w:tcPr>
            <w:tcW w:w="5994" w:type="dxa"/>
            <w:vAlign w:val="center"/>
          </w:tcPr>
          <w:p w:rsidR="002B3E85" w:rsidRPr="00467D83" w:rsidRDefault="002B3E85" w:rsidP="00E747DC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Khái niệm cơ bản khi in trên Autocad</w:t>
            </w:r>
          </w:p>
        </w:tc>
        <w:tc>
          <w:tcPr>
            <w:tcW w:w="851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3E85" w:rsidRPr="00467D83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8.2</w:t>
            </w:r>
          </w:p>
        </w:tc>
        <w:tc>
          <w:tcPr>
            <w:tcW w:w="5994" w:type="dxa"/>
            <w:vAlign w:val="center"/>
          </w:tcPr>
          <w:p w:rsidR="002B3E85" w:rsidRPr="00FA0E8B" w:rsidRDefault="002B3E85" w:rsidP="00E747DC">
            <w:pPr>
              <w:rPr>
                <w:rFonts w:eastAsia="MS Mincho"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MS Mincho"/>
                <w:bCs/>
                <w:sz w:val="24"/>
                <w:szCs w:val="24"/>
                <w:lang w:eastAsia="zh-CN"/>
              </w:rPr>
              <w:t>Định cấu hình cho thiết bị in</w:t>
            </w:r>
          </w:p>
        </w:tc>
        <w:tc>
          <w:tcPr>
            <w:tcW w:w="851" w:type="dxa"/>
            <w:vMerge/>
            <w:vAlign w:val="center"/>
          </w:tcPr>
          <w:p w:rsidR="002B3E85" w:rsidRPr="00FA0E8B" w:rsidRDefault="002B3E8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3E85" w:rsidRPr="00467D83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8.3</w:t>
            </w:r>
          </w:p>
        </w:tc>
        <w:tc>
          <w:tcPr>
            <w:tcW w:w="5994" w:type="dxa"/>
            <w:vAlign w:val="center"/>
          </w:tcPr>
          <w:p w:rsidR="002B3E85" w:rsidRPr="00467D83" w:rsidRDefault="002B3E85" w:rsidP="00E747DC">
            <w:pPr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S</w:t>
            </w:r>
            <w:r w:rsidRPr="00467D83">
              <w:rPr>
                <w:rFonts w:eastAsia="SimSun"/>
                <w:bCs/>
                <w:sz w:val="24"/>
                <w:szCs w:val="24"/>
                <w:lang w:val="vi-VN" w:eastAsia="zh-CN"/>
              </w:rPr>
              <w:t>ử dụng kiểu in</w:t>
            </w:r>
          </w:p>
        </w:tc>
        <w:tc>
          <w:tcPr>
            <w:tcW w:w="851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3E85" w:rsidRPr="00FA0E8B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8.4</w:t>
            </w:r>
          </w:p>
        </w:tc>
        <w:tc>
          <w:tcPr>
            <w:tcW w:w="5994" w:type="dxa"/>
            <w:vAlign w:val="center"/>
          </w:tcPr>
          <w:p w:rsidR="002B3E85" w:rsidRPr="00467D83" w:rsidRDefault="002B3E85" w:rsidP="00E747DC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Chuyển các thiết lập bút từ phiên bản trước</w:t>
            </w:r>
          </w:p>
        </w:tc>
        <w:tc>
          <w:tcPr>
            <w:tcW w:w="851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3E85" w:rsidRPr="00467D83" w:rsidTr="00545EEE">
        <w:trPr>
          <w:jc w:val="center"/>
        </w:trPr>
        <w:tc>
          <w:tcPr>
            <w:tcW w:w="1408" w:type="dxa"/>
            <w:vAlign w:val="center"/>
          </w:tcPr>
          <w:p w:rsidR="002B3E85" w:rsidRPr="00467D83" w:rsidRDefault="002B3E85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nl-NL" w:eastAsia="zh-CN"/>
              </w:rPr>
            </w:pPr>
            <w:r w:rsidRPr="00467D83">
              <w:rPr>
                <w:rFonts w:eastAsia="SimSun"/>
                <w:bCs/>
                <w:lang w:val="nl-NL" w:eastAsia="zh-CN"/>
              </w:rPr>
              <w:t>8.5</w:t>
            </w:r>
          </w:p>
        </w:tc>
        <w:tc>
          <w:tcPr>
            <w:tcW w:w="5994" w:type="dxa"/>
            <w:vAlign w:val="center"/>
          </w:tcPr>
          <w:p w:rsidR="002B3E85" w:rsidRPr="00467D83" w:rsidRDefault="002B3E85" w:rsidP="00E747DC">
            <w:pPr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sz w:val="24"/>
                <w:szCs w:val="24"/>
                <w:lang w:val="nl-NL" w:eastAsia="zh-CN"/>
              </w:rPr>
              <w:t>In trên Autocad</w:t>
            </w:r>
          </w:p>
        </w:tc>
        <w:tc>
          <w:tcPr>
            <w:tcW w:w="851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88" w:type="dxa"/>
            <w:vMerge/>
            <w:vAlign w:val="center"/>
          </w:tcPr>
          <w:p w:rsidR="002B3E85" w:rsidRPr="00467D83" w:rsidRDefault="002B3E8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10D2F" w:rsidRPr="00467D83" w:rsidTr="00EF68D8">
        <w:trPr>
          <w:jc w:val="center"/>
        </w:trPr>
        <w:tc>
          <w:tcPr>
            <w:tcW w:w="1408" w:type="dxa"/>
            <w:vAlign w:val="center"/>
          </w:tcPr>
          <w:p w:rsidR="00B10D2F" w:rsidRPr="00467D83" w:rsidRDefault="00B10D2F" w:rsidP="00D81E5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5994" w:type="dxa"/>
            <w:vAlign w:val="center"/>
          </w:tcPr>
          <w:p w:rsidR="00B10D2F" w:rsidRPr="000013C1" w:rsidRDefault="00B10D2F" w:rsidP="00301A04">
            <w:pPr>
              <w:jc w:val="center"/>
              <w:rPr>
                <w:rFonts w:eastAsia="SimSun"/>
                <w:b/>
                <w:bCs/>
                <w:lang w:eastAsia="zh-CN"/>
              </w:rPr>
            </w:pPr>
            <w:r w:rsidRPr="000013C1">
              <w:rPr>
                <w:rFonts w:eastAsia="SimSun"/>
                <w:b/>
                <w:bCs/>
                <w:lang w:eastAsia="zh-CN"/>
              </w:rPr>
              <w:t xml:space="preserve">Phần </w:t>
            </w:r>
            <w:r w:rsidR="00301A04" w:rsidRPr="000013C1">
              <w:rPr>
                <w:rFonts w:eastAsia="SimSun"/>
                <w:b/>
                <w:bCs/>
                <w:lang w:eastAsia="zh-CN"/>
              </w:rPr>
              <w:t xml:space="preserve">II: Phần </w:t>
            </w:r>
            <w:r w:rsidRPr="000013C1">
              <w:rPr>
                <w:rFonts w:eastAsia="SimSun"/>
                <w:b/>
                <w:bCs/>
                <w:lang w:eastAsia="zh-CN"/>
              </w:rPr>
              <w:t>mềm Pro Engineer</w:t>
            </w:r>
          </w:p>
        </w:tc>
        <w:tc>
          <w:tcPr>
            <w:tcW w:w="851" w:type="dxa"/>
            <w:vAlign w:val="center"/>
          </w:tcPr>
          <w:p w:rsidR="00B10D2F" w:rsidRPr="00467D83" w:rsidRDefault="00B10D2F" w:rsidP="000B6DA1">
            <w:pPr>
              <w:pStyle w:val="ListParagraph"/>
              <w:spacing w:before="120"/>
              <w:ind w:left="0"/>
              <w:rPr>
                <w:rFonts w:eastAsia="SimSun"/>
                <w:bCs/>
                <w:lang w:eastAsia="zh-CN"/>
              </w:rPr>
            </w:pPr>
          </w:p>
        </w:tc>
        <w:tc>
          <w:tcPr>
            <w:tcW w:w="1288" w:type="dxa"/>
            <w:vAlign w:val="center"/>
          </w:tcPr>
          <w:p w:rsidR="00B10D2F" w:rsidRPr="00467D83" w:rsidRDefault="00B10D2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val="nl-NL" w:eastAsia="zh-CN"/>
              </w:rPr>
            </w:pPr>
            <w:r w:rsidRPr="00467D83">
              <w:rPr>
                <w:b/>
                <w:bCs/>
                <w:lang w:val="nl-NL"/>
              </w:rPr>
              <w:t xml:space="preserve">Chương </w:t>
            </w:r>
            <w:r w:rsidRPr="00467D83">
              <w:rPr>
                <w:rFonts w:eastAsia="SimSun"/>
                <w:b/>
                <w:bCs/>
                <w:lang w:val="nl-NL" w:eastAsia="zh-CN"/>
              </w:rPr>
              <w:t>9</w:t>
            </w:r>
          </w:p>
        </w:tc>
        <w:tc>
          <w:tcPr>
            <w:tcW w:w="5994" w:type="dxa"/>
            <w:vAlign w:val="center"/>
          </w:tcPr>
          <w:p w:rsidR="005A5D9D" w:rsidRPr="00FA0E8B" w:rsidRDefault="005A5D9D" w:rsidP="000013C1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FA0E8B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Giới thiệu chung về phần mềm Pro Engineer</w:t>
            </w:r>
          </w:p>
        </w:tc>
        <w:tc>
          <w:tcPr>
            <w:tcW w:w="851" w:type="dxa"/>
            <w:vMerge w:val="restart"/>
            <w:vAlign w:val="center"/>
          </w:tcPr>
          <w:p w:rsidR="005A5D9D" w:rsidRPr="00467D83" w:rsidRDefault="00D31FD6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3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4.1.8</w:t>
            </w:r>
          </w:p>
          <w:p w:rsidR="00D412F9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4.2.8</w:t>
            </w: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9</w:t>
            </w:r>
            <w:r w:rsidRPr="00467D83">
              <w:rPr>
                <w:bCs/>
                <w:lang w:val="vi-VN"/>
              </w:rPr>
              <w:t>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bCs/>
              </w:rPr>
            </w:pPr>
            <w:r w:rsidRPr="00467D83">
              <w:rPr>
                <w:bCs/>
              </w:rPr>
              <w:t xml:space="preserve">Giới thiệu phần mềm Pro/E  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9</w:t>
            </w:r>
            <w:r w:rsidRPr="00467D83">
              <w:rPr>
                <w:bCs/>
                <w:lang w:val="vi-VN"/>
              </w:rPr>
              <w:t>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bCs/>
                <w:lang w:eastAsia="zh-CN"/>
              </w:rPr>
            </w:pPr>
            <w:r w:rsidRPr="00467D83">
              <w:rPr>
                <w:bCs/>
              </w:rPr>
              <w:t xml:space="preserve">Giao diện chính của Pro/E 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9.3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Cs/>
                <w:lang w:val="vi-VN"/>
              </w:rPr>
              <w:t>Thiết lập thư mục làm việc và màn hình làm việc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5A5D9D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9.4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</w:pPr>
            <w:r w:rsidRPr="00467D83">
              <w:rPr>
                <w:rFonts w:eastAsia="SimSun"/>
                <w:bCs/>
                <w:lang w:eastAsia="zh-CN"/>
              </w:rPr>
              <w:t xml:space="preserve">Các lệnh </w:t>
            </w:r>
            <w:r w:rsidRPr="00467D83">
              <w:rPr>
                <w:bCs/>
              </w:rPr>
              <w:t>Open, New, Save</w:t>
            </w:r>
            <w:r w:rsidRPr="00467D83">
              <w:rPr>
                <w:rFonts w:eastAsia="SimSun"/>
                <w:bCs/>
                <w:lang w:eastAsia="zh-CN"/>
              </w:rPr>
              <w:t>,</w:t>
            </w:r>
            <w:r w:rsidRPr="00467D83">
              <w:rPr>
                <w:bCs/>
              </w:rPr>
              <w:t xml:space="preserve"> Rename, Erase, Delete, Backup, Save a Copy</w:t>
            </w:r>
            <w:r w:rsidRPr="00467D83">
              <w:rPr>
                <w:rFonts w:eastAsia="SimSun"/>
                <w:bCs/>
                <w:lang w:eastAsia="zh-CN"/>
              </w:rPr>
              <w:t>…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5F4" w:rsidRPr="00FA0E8B" w:rsidTr="005A5D9D">
        <w:trPr>
          <w:jc w:val="center"/>
        </w:trPr>
        <w:tc>
          <w:tcPr>
            <w:tcW w:w="1408" w:type="dxa"/>
            <w:vAlign w:val="center"/>
          </w:tcPr>
          <w:p w:rsidR="007935F4" w:rsidRPr="00467D83" w:rsidRDefault="007935F4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9.5</w:t>
            </w:r>
          </w:p>
        </w:tc>
        <w:tc>
          <w:tcPr>
            <w:tcW w:w="5994" w:type="dxa"/>
            <w:vAlign w:val="center"/>
          </w:tcPr>
          <w:p w:rsidR="007935F4" w:rsidRPr="00467D83" w:rsidRDefault="007935F4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Cs/>
                <w:lang w:val="vi-VN"/>
              </w:rPr>
              <w:t>Thiết lập màu nhìn của hệ thống và của chi tiết</w:t>
            </w:r>
          </w:p>
        </w:tc>
        <w:tc>
          <w:tcPr>
            <w:tcW w:w="851" w:type="dxa"/>
            <w:vMerge/>
            <w:vAlign w:val="center"/>
          </w:tcPr>
          <w:p w:rsidR="007935F4" w:rsidRPr="00467D83" w:rsidRDefault="007935F4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</w:p>
        </w:tc>
        <w:tc>
          <w:tcPr>
            <w:tcW w:w="1288" w:type="dxa"/>
            <w:tcBorders>
              <w:top w:val="nil"/>
            </w:tcBorders>
            <w:vAlign w:val="center"/>
          </w:tcPr>
          <w:p w:rsidR="007935F4" w:rsidRPr="00467D83" w:rsidRDefault="007935F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467D83">
              <w:rPr>
                <w:b/>
                <w:bCs/>
                <w:lang w:val="nl-NL"/>
              </w:rPr>
              <w:t xml:space="preserve">Chương </w:t>
            </w:r>
            <w:r w:rsidR="00D412F9" w:rsidRPr="00467D83">
              <w:rPr>
                <w:rFonts w:eastAsia="SimSun"/>
                <w:b/>
                <w:bCs/>
                <w:lang w:val="vi-VN" w:eastAsia="zh-CN"/>
              </w:rPr>
              <w:t>10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0013C1">
            <w:pPr>
              <w:rPr>
                <w:bCs/>
                <w:lang w:val="vi-VN"/>
              </w:rPr>
            </w:pPr>
            <w:r w:rsidRPr="00467D83">
              <w:rPr>
                <w:b/>
                <w:bCs/>
                <w:sz w:val="24"/>
                <w:szCs w:val="24"/>
                <w:lang w:val="nl-NL"/>
              </w:rPr>
              <w:t>Vẽ</w:t>
            </w:r>
            <w:r w:rsidRPr="00467D83">
              <w:rPr>
                <w:b/>
                <w:bCs/>
                <w:lang w:val="vi-VN"/>
              </w:rPr>
              <w:t xml:space="preserve"> phác thảo 2D</w:t>
            </w:r>
          </w:p>
        </w:tc>
        <w:tc>
          <w:tcPr>
            <w:tcW w:w="851" w:type="dxa"/>
            <w:vMerge w:val="restart"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vi-VN" w:eastAsia="zh-CN"/>
              </w:rPr>
              <w:t>6</w:t>
            </w:r>
          </w:p>
        </w:tc>
        <w:tc>
          <w:tcPr>
            <w:tcW w:w="1288" w:type="dxa"/>
            <w:vMerge w:val="restart"/>
            <w:vAlign w:val="center"/>
          </w:tcPr>
          <w:p w:rsidR="005A5D9D" w:rsidRPr="00467D83" w:rsidRDefault="00D412F9" w:rsidP="00BA7C39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</w:t>
            </w:r>
            <w:r w:rsidR="00BF72A1" w:rsidRPr="00467D83">
              <w:rPr>
                <w:rFonts w:eastAsia="SimSun"/>
                <w:bCs/>
                <w:lang w:val="vi-VN" w:eastAsia="zh-CN"/>
              </w:rPr>
              <w:t>9</w:t>
            </w:r>
          </w:p>
          <w:p w:rsidR="00D412F9" w:rsidRPr="00467D83" w:rsidRDefault="00D412F9" w:rsidP="00BF72A1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</w:t>
            </w:r>
            <w:r w:rsidR="00BF72A1" w:rsidRPr="00467D83">
              <w:rPr>
                <w:rFonts w:eastAsia="SimSun"/>
                <w:bCs/>
                <w:lang w:val="vi-VN" w:eastAsia="zh-CN"/>
              </w:rPr>
              <w:t>2</w:t>
            </w:r>
            <w:r w:rsidRPr="00467D83">
              <w:rPr>
                <w:rFonts w:eastAsia="SimSun"/>
                <w:bCs/>
                <w:lang w:val="vi-VN" w:eastAsia="zh-CN"/>
              </w:rPr>
              <w:t>.</w:t>
            </w:r>
            <w:r w:rsidR="00BF72A1" w:rsidRPr="00467D83">
              <w:rPr>
                <w:rFonts w:eastAsia="SimSun"/>
                <w:bCs/>
                <w:lang w:val="vi-VN" w:eastAsia="zh-CN"/>
              </w:rPr>
              <w:t>9</w:t>
            </w: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bCs/>
                <w:lang w:val="vi-VN"/>
              </w:rPr>
              <w:t>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Cs/>
                <w:lang w:val="vi-VN"/>
              </w:rPr>
              <w:t>Thao tác cơ bản và thuật ngữ trong vẽ phác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bCs/>
                <w:lang w:val="vi-VN"/>
              </w:rPr>
              <w:t>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Cs/>
                <w:lang w:val="vi-VN"/>
              </w:rPr>
              <w:t>Thanh công cụ vẽ phác thảo 2D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>Ví dụ thực hành các bài vẽ 2D cơ bản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>Ví dụ thực hành các bài vẽ 2D nâng cao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Các lệnh ghi kích thước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Ẩn hiện các kích thước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lastRenderedPageBreak/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.7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Hiệu chỉnh kích thước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.8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Chuyển đổi các kích thước</w:t>
            </w:r>
          </w:p>
        </w:tc>
        <w:tc>
          <w:tcPr>
            <w:tcW w:w="851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EF68D8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10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.9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bCs/>
                <w:lang w:val="vi-VN" w:eastAsia="zh-CN"/>
              </w:rPr>
            </w:pPr>
            <w:r w:rsidRPr="00FA0E8B">
              <w:rPr>
                <w:rFonts w:eastAsia="SimSun"/>
                <w:bCs/>
                <w:lang w:val="vi-VN" w:eastAsia="zh-CN"/>
              </w:rPr>
              <w:t>Các ràng buộc trong vẽ phác thảo 2D</w:t>
            </w:r>
          </w:p>
        </w:tc>
        <w:tc>
          <w:tcPr>
            <w:tcW w:w="851" w:type="dxa"/>
            <w:vMerge/>
            <w:vAlign w:val="center"/>
          </w:tcPr>
          <w:p w:rsidR="005A5D9D" w:rsidRPr="00FA0E8B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FA0E8B" w:rsidRDefault="005A5D9D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467D83">
              <w:rPr>
                <w:b/>
                <w:bCs/>
                <w:lang w:val="nl-NL"/>
              </w:rPr>
              <w:t xml:space="preserve">Chương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1</w:t>
            </w:r>
            <w:r w:rsidR="00D412F9" w:rsidRPr="00467D83">
              <w:rPr>
                <w:rFonts w:eastAsia="SimSun"/>
                <w:b/>
                <w:bCs/>
                <w:lang w:val="vi-VN" w:eastAsia="zh-CN"/>
              </w:rPr>
              <w:t>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0013C1">
            <w:pPr>
              <w:pStyle w:val="ListParagraph"/>
              <w:ind w:left="0"/>
              <w:rPr>
                <w:bCs/>
                <w:lang w:val="vi-VN"/>
              </w:rPr>
            </w:pPr>
            <w:r w:rsidRPr="00467D83">
              <w:rPr>
                <w:b/>
                <w:bCs/>
                <w:lang w:val="vi-VN"/>
              </w:rPr>
              <w:t>Xây dựng mô hình 3D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5A5D9D" w:rsidRPr="00467D83" w:rsidRDefault="005A5D9D" w:rsidP="00D31FD6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467D83">
              <w:rPr>
                <w:rFonts w:eastAsia="SimSun"/>
                <w:b/>
                <w:bCs/>
                <w:lang w:eastAsia="zh-CN"/>
              </w:rPr>
              <w:t>1</w:t>
            </w:r>
            <w:r w:rsidR="00D31FD6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288" w:type="dxa"/>
            <w:vMerge w:val="restart"/>
            <w:vAlign w:val="center"/>
          </w:tcPr>
          <w:p w:rsidR="005A5D9D" w:rsidRPr="00467D83" w:rsidRDefault="009B64AD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eastAsia="zh-CN"/>
              </w:rPr>
            </w:pPr>
            <w:r w:rsidRPr="00467D83">
              <w:rPr>
                <w:rFonts w:eastAsia="SimSun"/>
                <w:bCs/>
                <w:lang w:eastAsia="zh-CN"/>
              </w:rPr>
              <w:t>4.1.10</w:t>
            </w:r>
          </w:p>
          <w:p w:rsidR="009B64AD" w:rsidRPr="00467D83" w:rsidRDefault="009B64AD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eastAsia="zh-CN"/>
              </w:rPr>
            </w:pPr>
            <w:r w:rsidRPr="00467D83">
              <w:rPr>
                <w:rFonts w:eastAsia="SimSun"/>
                <w:bCs/>
                <w:lang w:eastAsia="zh-CN"/>
              </w:rPr>
              <w:t>4.2.10</w:t>
            </w: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</w:pPr>
            <w:r w:rsidRPr="00467D83">
              <w:rPr>
                <w:bCs/>
              </w:rPr>
              <w:t>Giao diện chính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6C7BBC">
            <w:pPr>
              <w:pStyle w:val="ListParagraph"/>
              <w:spacing w:before="120"/>
              <w:ind w:left="0"/>
              <w:rPr>
                <w:rFonts w:eastAsia="SimSun"/>
                <w:bCs/>
                <w:lang w:eastAsia="zh-CN"/>
              </w:rPr>
            </w:pPr>
            <w:r w:rsidRPr="00467D83">
              <w:rPr>
                <w:rFonts w:eastAsia="SimSun"/>
                <w:bCs/>
                <w:lang w:eastAsia="zh-CN"/>
              </w:rPr>
              <w:t xml:space="preserve">Sử dụng lệnh kéo </w:t>
            </w:r>
            <w:r w:rsidRPr="00467D83">
              <w:rPr>
                <w:rFonts w:eastAsia="SimSun"/>
                <w:b/>
                <w:bCs/>
                <w:lang w:eastAsia="zh-CN"/>
              </w:rPr>
              <w:t>(Extrude)</w:t>
            </w:r>
            <w:r w:rsidRPr="00467D83">
              <w:rPr>
                <w:rFonts w:eastAsia="SimSun"/>
                <w:bCs/>
                <w:lang w:eastAsia="zh-CN"/>
              </w:rPr>
              <w:t xml:space="preserve">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>Một số ví dụ ứng dụng lệnh kéo để xây dựng mô hình 3D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eastAsia="zh-CN"/>
              </w:rPr>
            </w:pPr>
            <w:r w:rsidRPr="00467D83">
              <w:rPr>
                <w:bCs/>
              </w:rPr>
              <w:t xml:space="preserve">Sử dụng </w:t>
            </w:r>
            <w:r w:rsidRPr="00467D83">
              <w:rPr>
                <w:rFonts w:eastAsia="SimSun"/>
                <w:bCs/>
                <w:lang w:eastAsia="zh-CN"/>
              </w:rPr>
              <w:t>lệnh</w:t>
            </w:r>
            <w:r w:rsidRPr="00467D83">
              <w:rPr>
                <w:bCs/>
              </w:rPr>
              <w:t xml:space="preserve"> quay </w:t>
            </w:r>
            <w:r w:rsidRPr="00467D83">
              <w:rPr>
                <w:b/>
                <w:bCs/>
              </w:rPr>
              <w:t>(Revolve)</w:t>
            </w:r>
            <w:r w:rsidRPr="00467D83">
              <w:rPr>
                <w:bCs/>
              </w:rPr>
              <w:t xml:space="preserve">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>Một số ví dụ ứng dụng lệnh quay để xây dựng mô hình 3D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.6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Sử dụng lệnh quét  </w:t>
            </w:r>
            <w:r w:rsidRPr="00467D83">
              <w:rPr>
                <w:rFonts w:eastAsia="SimSun"/>
                <w:b/>
                <w:lang w:val="vi-VN" w:eastAsia="zh-CN"/>
              </w:rPr>
              <w:t>Sweep –Protrusion</w:t>
            </w:r>
            <w:r w:rsidRPr="00467D83">
              <w:rPr>
                <w:rFonts w:eastAsia="SimSun"/>
                <w:lang w:val="vi-VN" w:eastAsia="zh-CN"/>
              </w:rPr>
              <w:t xml:space="preserve">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.7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>Ví dụ ứng dụng lệnh quét để xây dựng mô hình 3D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.8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Sử dụng lệnh quét  </w:t>
            </w:r>
            <w:r w:rsidRPr="00467D83">
              <w:rPr>
                <w:rFonts w:eastAsia="SimSun"/>
                <w:b/>
                <w:bCs/>
                <w:lang w:eastAsia="zh-CN"/>
              </w:rPr>
              <w:t>Sweep –Cut</w:t>
            </w:r>
            <w:r w:rsidRPr="00467D83">
              <w:rPr>
                <w:rFonts w:eastAsia="SimSun"/>
                <w:lang w:val="vi-VN" w:eastAsia="zh-CN"/>
              </w:rPr>
              <w:t xml:space="preserve"> 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.9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Ví dụ ứng dụng lệnh quét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 xml:space="preserve">Sweep –Cut </w:t>
            </w:r>
            <w:r w:rsidRPr="00467D83">
              <w:rPr>
                <w:rFonts w:eastAsia="SimSun"/>
                <w:lang w:val="vi-VN" w:eastAsia="zh-CN"/>
              </w:rPr>
              <w:t>để xây dựng mô hình 3D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467D83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.10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Sử dụng lệnh quét  </w:t>
            </w:r>
            <w:r w:rsidRPr="00467D83">
              <w:rPr>
                <w:rFonts w:eastAsia="SimSun"/>
                <w:b/>
                <w:bCs/>
                <w:lang w:eastAsia="zh-CN"/>
              </w:rPr>
              <w:t>Sweep –Thin Cut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.11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Ví dụ ứng dụng lệnh quét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 xml:space="preserve">Sweep –Thin Cut </w:t>
            </w:r>
            <w:r w:rsidRPr="00467D83">
              <w:rPr>
                <w:rFonts w:eastAsia="SimSun"/>
                <w:lang w:val="vi-VN" w:eastAsia="zh-CN"/>
              </w:rPr>
              <w:t>để xây dựng mô hình 3D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.12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Sử dụng lệnh quét  </w:t>
            </w:r>
            <w:r w:rsidRPr="00FA0E8B">
              <w:rPr>
                <w:rFonts w:eastAsia="SimSun"/>
                <w:b/>
                <w:bCs/>
                <w:lang w:val="vi-VN" w:eastAsia="zh-CN"/>
              </w:rPr>
              <w:t>Sweep –Surface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.13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Ví dụ ứng dụng lệnh quét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 xml:space="preserve">Sweep –Surface  </w:t>
            </w:r>
            <w:r w:rsidRPr="00467D83">
              <w:rPr>
                <w:rFonts w:eastAsia="SimSun"/>
                <w:lang w:val="vi-VN" w:eastAsia="zh-CN"/>
              </w:rPr>
              <w:t>để xây dựng mô hình 3D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.14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Sử dụng lệnh pha trộn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Blend</w:t>
            </w:r>
            <w:r w:rsidRPr="00467D83">
              <w:rPr>
                <w:rFonts w:eastAsia="SimSun"/>
                <w:lang w:val="vi-VN" w:eastAsia="zh-CN"/>
              </w:rPr>
              <w:t xml:space="preserve"> </w:t>
            </w:r>
            <w:r w:rsidRPr="00467D83">
              <w:rPr>
                <w:rFonts w:eastAsia="MS Mincho"/>
                <w:lang w:val="vi-VN" w:eastAsia="zh-CN"/>
              </w:rPr>
              <w:t>đ</w:t>
            </w:r>
            <w:r w:rsidRPr="00467D83">
              <w:rPr>
                <w:rFonts w:eastAsia="SimSun"/>
                <w:lang w:val="vi-VN" w:eastAsia="zh-CN"/>
              </w:rPr>
              <w:t>ể xây dựng mô hình 3D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5D9D" w:rsidRPr="00FA0E8B" w:rsidTr="007935F4">
        <w:trPr>
          <w:jc w:val="center"/>
        </w:trPr>
        <w:tc>
          <w:tcPr>
            <w:tcW w:w="1408" w:type="dxa"/>
            <w:vAlign w:val="center"/>
          </w:tcPr>
          <w:p w:rsidR="005A5D9D" w:rsidRPr="00467D83" w:rsidRDefault="00D412F9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11</w:t>
            </w:r>
            <w:r w:rsidR="005A5D9D" w:rsidRPr="00467D83">
              <w:rPr>
                <w:rFonts w:eastAsia="SimSun"/>
                <w:bCs/>
                <w:lang w:val="vi-VN" w:eastAsia="zh-CN"/>
              </w:rPr>
              <w:t>.15</w:t>
            </w:r>
          </w:p>
        </w:tc>
        <w:tc>
          <w:tcPr>
            <w:tcW w:w="5994" w:type="dxa"/>
            <w:vAlign w:val="center"/>
          </w:tcPr>
          <w:p w:rsidR="005A5D9D" w:rsidRPr="00467D83" w:rsidRDefault="005A5D9D" w:rsidP="001E3059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lang w:val="vi-VN" w:eastAsia="zh-CN"/>
              </w:rPr>
              <w:t>Một số ví dụ tích hợp các lệnh để xây dựng mô hình 3D</w:t>
            </w: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5A5D9D" w:rsidRPr="00467D83" w:rsidRDefault="005A5D9D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5A5D9D" w:rsidRPr="00467D83" w:rsidRDefault="005A5D9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467D83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b/>
                <w:bCs/>
                <w:lang w:val="nl-NL"/>
              </w:rPr>
              <w:t xml:space="preserve">Chương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12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b/>
                <w:bCs/>
                <w:lang w:val="vi-VN"/>
              </w:rPr>
              <w:t>Lắp ghép các chi tiết</w:t>
            </w:r>
            <w:r w:rsidRPr="00467D83">
              <w:rPr>
                <w:b/>
                <w:lang w:val="vi-VN"/>
              </w:rPr>
              <w:t xml:space="preserve"> </w:t>
            </w:r>
            <w:r w:rsidRPr="00467D83">
              <w:rPr>
                <w:rFonts w:eastAsia="SimSun"/>
                <w:b/>
                <w:lang w:val="vi-VN" w:eastAsia="zh-CN"/>
              </w:rPr>
              <w:t>3D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306D2E" w:rsidRPr="00D31FD6" w:rsidRDefault="00D31FD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rFonts w:eastAsia="SimSun"/>
                <w:b/>
                <w:bCs/>
                <w:lang w:eastAsia="zh-CN"/>
              </w:rPr>
              <w:t>6</w:t>
            </w:r>
          </w:p>
        </w:tc>
        <w:tc>
          <w:tcPr>
            <w:tcW w:w="1288" w:type="dxa"/>
            <w:vMerge w:val="restart"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4.1.11</w:t>
            </w:r>
          </w:p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4.2.11</w:t>
            </w: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12.1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bCs/>
                <w:lang w:val="vi-VN"/>
              </w:rPr>
              <w:t>Vào môi trường lắp ghép</w:t>
            </w:r>
            <w:r w:rsidRPr="00467D83">
              <w:rPr>
                <w:rFonts w:eastAsia="SimSun"/>
                <w:bCs/>
                <w:lang w:val="vi-VN" w:eastAsia="zh-CN"/>
              </w:rPr>
              <w:t xml:space="preserve"> 3D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12.2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Cs/>
                <w:lang w:val="vi-VN"/>
              </w:rPr>
              <w:t>Các tính năng điều khiển trong quá trình lắp ghép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12.3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 xml:space="preserve">ùng ràng buộc tự động để ghép các chi tiết 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12.4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 xml:space="preserve">ùng ràng buộc tự động để ghép các chi tiết 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12.5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1F69DC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>ùng ràng buộc</w:t>
            </w:r>
            <w:r w:rsidRPr="00FA0E8B">
              <w:rPr>
                <w:rFonts w:eastAsia="SimSun"/>
                <w:b/>
                <w:bCs/>
                <w:lang w:val="vi-VN"/>
              </w:rPr>
              <w:t>对齐</w:t>
            </w:r>
            <w:r w:rsidRPr="00FA0E8B">
              <w:rPr>
                <w:b/>
                <w:bCs/>
                <w:lang w:val="vi-VN"/>
              </w:rPr>
              <w:t>-</w:t>
            </w:r>
            <w:r w:rsidRPr="00FA0E8B">
              <w:rPr>
                <w:rFonts w:eastAsia="SimSun"/>
                <w:b/>
                <w:bCs/>
                <w:lang w:val="vi-VN"/>
              </w:rPr>
              <w:t>匹配</w:t>
            </w:r>
            <w:r w:rsidRPr="00467D83">
              <w:rPr>
                <w:bCs/>
                <w:lang w:val="vi-VN"/>
              </w:rPr>
              <w:t xml:space="preserve">để ghép các chi tiết 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12.6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1F69D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>ùng ràng buộc</w:t>
            </w:r>
            <w:r w:rsidRPr="00467D83">
              <w:rPr>
                <w:rFonts w:eastAsia="SimSun"/>
                <w:b/>
                <w:bCs/>
                <w:lang w:val="vi-VN"/>
              </w:rPr>
              <w:t>插入</w:t>
            </w:r>
            <w:r w:rsidRPr="00467D83">
              <w:rPr>
                <w:bCs/>
                <w:lang w:val="vi-VN"/>
              </w:rPr>
              <w:t>để ghép các chi tiết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1F69DC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12.7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1F69D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>ùng ràng buộc</w:t>
            </w:r>
            <w:r w:rsidRPr="00FA0E8B">
              <w:rPr>
                <w:rFonts w:eastAsia="SimSun"/>
                <w:b/>
                <w:bCs/>
                <w:lang w:val="vi-VN"/>
              </w:rPr>
              <w:t>直线上的点</w:t>
            </w:r>
            <w:r w:rsidRPr="00467D83">
              <w:rPr>
                <w:bCs/>
                <w:lang w:val="vi-VN"/>
              </w:rPr>
              <w:t>để ghép các chi tiết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06D2E" w:rsidRPr="00FA0E8B" w:rsidTr="00EF68D8">
        <w:trPr>
          <w:jc w:val="center"/>
        </w:trPr>
        <w:tc>
          <w:tcPr>
            <w:tcW w:w="1408" w:type="dxa"/>
            <w:vAlign w:val="center"/>
          </w:tcPr>
          <w:p w:rsidR="00306D2E" w:rsidRPr="00467D83" w:rsidRDefault="00306D2E" w:rsidP="00D81E5A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12.8</w:t>
            </w:r>
          </w:p>
        </w:tc>
        <w:tc>
          <w:tcPr>
            <w:tcW w:w="5994" w:type="dxa"/>
            <w:vAlign w:val="center"/>
          </w:tcPr>
          <w:p w:rsidR="00306D2E" w:rsidRPr="00467D83" w:rsidRDefault="00306D2E" w:rsidP="001F69D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D</w:t>
            </w:r>
            <w:r w:rsidRPr="00467D83">
              <w:rPr>
                <w:bCs/>
                <w:lang w:val="vi-VN"/>
              </w:rPr>
              <w:t>ùng ràng buộc</w:t>
            </w:r>
            <w:r w:rsidRPr="00467D83">
              <w:rPr>
                <w:rFonts w:eastAsia="SimSun"/>
                <w:b/>
                <w:bCs/>
                <w:lang w:val="vi-VN"/>
              </w:rPr>
              <w:t>相切</w:t>
            </w:r>
            <w:r w:rsidRPr="00467D83">
              <w:rPr>
                <w:bCs/>
                <w:lang w:val="vi-VN"/>
              </w:rPr>
              <w:t>để ghép các chi tiết</w:t>
            </w:r>
          </w:p>
        </w:tc>
        <w:tc>
          <w:tcPr>
            <w:tcW w:w="851" w:type="dxa"/>
            <w:vMerge/>
            <w:vAlign w:val="center"/>
          </w:tcPr>
          <w:p w:rsidR="00306D2E" w:rsidRPr="00467D83" w:rsidRDefault="00306D2E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306D2E" w:rsidRPr="00467D83" w:rsidRDefault="00306D2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467D83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b/>
                <w:bCs/>
                <w:lang w:val="nl-NL"/>
              </w:rPr>
              <w:t xml:space="preserve">Chương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13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467D83">
              <w:rPr>
                <w:b/>
                <w:bCs/>
                <w:lang w:val="vi-VN"/>
              </w:rPr>
              <w:t xml:space="preserve">Chuyển </w:t>
            </w:r>
            <w:r w:rsidRPr="00467D83">
              <w:rPr>
                <w:rFonts w:eastAsia="SimSun"/>
                <w:b/>
                <w:bCs/>
                <w:lang w:val="vi-VN" w:eastAsia="zh-CN"/>
              </w:rPr>
              <w:t>mô hình</w:t>
            </w:r>
            <w:r w:rsidRPr="00467D83">
              <w:rPr>
                <w:b/>
                <w:bCs/>
                <w:lang w:val="vi-VN"/>
              </w:rPr>
              <w:t xml:space="preserve"> từ 3D sang bản vẽ 2D</w:t>
            </w:r>
          </w:p>
        </w:tc>
        <w:tc>
          <w:tcPr>
            <w:tcW w:w="851" w:type="dxa"/>
            <w:vMerge w:val="restart"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467D83">
              <w:rPr>
                <w:rFonts w:eastAsia="SimSun"/>
                <w:b/>
                <w:bCs/>
                <w:lang w:val="vi-VN" w:eastAsia="zh-CN"/>
              </w:rPr>
              <w:t>4</w:t>
            </w:r>
          </w:p>
        </w:tc>
        <w:tc>
          <w:tcPr>
            <w:tcW w:w="1288" w:type="dxa"/>
            <w:vMerge w:val="restart"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4.1.12</w:t>
            </w:r>
          </w:p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4.2.12</w:t>
            </w:r>
          </w:p>
        </w:tc>
      </w:tr>
      <w:tr w:rsidR="00B41554" w:rsidRPr="00467D83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13.1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rFonts w:eastAsia="SimSun"/>
                <w:lang w:val="vi-VN" w:eastAsia="zh-CN"/>
              </w:rPr>
            </w:pPr>
            <w:r w:rsidRPr="00467D83">
              <w:rPr>
                <w:bCs/>
                <w:lang w:val="vi-VN"/>
              </w:rPr>
              <w:t>Vào môi trường 2D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13.2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Các tính năng điều khiển trong quá trình chuyển đổi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13.3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Thiết lập các hình chiếu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13.4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Thiết lập hình cắt toàn phần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lastRenderedPageBreak/>
              <w:t>13.5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 xml:space="preserve">Thiết lập một nửa hình chiếu 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13.6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Thiết lập một phần hình chiếu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13.7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Thiết lập một nửa hình cắt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13.8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Thiết lập phần hình cắt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13.9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67D83">
              <w:rPr>
                <w:bCs/>
                <w:lang w:val="vi-VN"/>
              </w:rPr>
              <w:t>Ghi kích thước, văn bản, dung sai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13.10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Xuất bản vẽ ra các file (pdf, dwg,..)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41554" w:rsidRPr="00FA0E8B" w:rsidTr="00EF68D8">
        <w:trPr>
          <w:jc w:val="center"/>
        </w:trPr>
        <w:tc>
          <w:tcPr>
            <w:tcW w:w="1408" w:type="dxa"/>
            <w:vAlign w:val="center"/>
          </w:tcPr>
          <w:p w:rsidR="00B41554" w:rsidRPr="00467D83" w:rsidRDefault="00B41554" w:rsidP="009B64AD">
            <w:pPr>
              <w:pStyle w:val="ListParagraph"/>
              <w:spacing w:before="120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467D83">
              <w:rPr>
                <w:rFonts w:eastAsia="SimSun"/>
                <w:bCs/>
                <w:lang w:val="vi-VN" w:eastAsia="zh-CN"/>
              </w:rPr>
              <w:t>13.11</w:t>
            </w:r>
          </w:p>
        </w:tc>
        <w:tc>
          <w:tcPr>
            <w:tcW w:w="5994" w:type="dxa"/>
            <w:vAlign w:val="center"/>
          </w:tcPr>
          <w:p w:rsidR="00B41554" w:rsidRPr="00467D83" w:rsidRDefault="00B41554" w:rsidP="00D81E5A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7D83">
              <w:rPr>
                <w:bCs/>
                <w:lang w:val="vi-VN"/>
              </w:rPr>
              <w:t xml:space="preserve">Các ví dụ </w:t>
            </w:r>
            <w:r w:rsidRPr="00467D83">
              <w:rPr>
                <w:rFonts w:eastAsia="SimSun"/>
                <w:bCs/>
                <w:lang w:val="vi-VN" w:eastAsia="zh-CN"/>
              </w:rPr>
              <w:t xml:space="preserve">tổng hợp </w:t>
            </w:r>
            <w:r w:rsidRPr="00467D83">
              <w:rPr>
                <w:bCs/>
                <w:lang w:val="vi-VN"/>
              </w:rPr>
              <w:t>luyện tập</w:t>
            </w:r>
          </w:p>
        </w:tc>
        <w:tc>
          <w:tcPr>
            <w:tcW w:w="851" w:type="dxa"/>
            <w:vMerge/>
            <w:vAlign w:val="center"/>
          </w:tcPr>
          <w:p w:rsidR="00B41554" w:rsidRPr="00467D83" w:rsidRDefault="00B41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288" w:type="dxa"/>
            <w:vMerge/>
            <w:vAlign w:val="center"/>
          </w:tcPr>
          <w:p w:rsidR="00B41554" w:rsidRPr="00467D83" w:rsidRDefault="00B4155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744C77" w:rsidRPr="00467D83" w:rsidRDefault="00744C77" w:rsidP="001F3DF9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467D83">
        <w:rPr>
          <w:b/>
          <w:bCs/>
          <w:color w:val="000000"/>
          <w:sz w:val="24"/>
          <w:szCs w:val="24"/>
          <w:lang w:val="vi-VN"/>
        </w:rPr>
        <w:t>Phương pháp giảng dạy</w:t>
      </w:r>
      <w:r w:rsidR="006A5431" w:rsidRPr="00467D83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A5431" w:rsidRPr="00467D83">
        <w:rPr>
          <w:bCs/>
          <w:i/>
          <w:color w:val="000000"/>
          <w:sz w:val="24"/>
          <w:szCs w:val="24"/>
          <w:lang w:val="vi-VN"/>
        </w:rPr>
        <w:t>(Trình bày các phương pháp giảng dạy được áp dụng giảng dạy học phần)</w:t>
      </w:r>
    </w:p>
    <w:p w:rsidR="00021790" w:rsidRPr="00467D83" w:rsidRDefault="003F7694" w:rsidP="00296F71">
      <w:pPr>
        <w:pStyle w:val="ListParagraph"/>
        <w:spacing w:before="120"/>
        <w:ind w:left="567" w:hanging="238"/>
        <w:jc w:val="both"/>
        <w:rPr>
          <w:rFonts w:eastAsia="SimSun"/>
          <w:bCs/>
          <w:color w:val="000000"/>
          <w:lang w:val="vi-VN" w:eastAsia="zh-CN"/>
        </w:rPr>
      </w:pPr>
      <w:r w:rsidRPr="00467D83">
        <w:rPr>
          <w:bCs/>
          <w:color w:val="000000"/>
          <w:lang w:val="vi-VN"/>
        </w:rPr>
        <w:t xml:space="preserve">- </w:t>
      </w:r>
      <w:r w:rsidR="00021790" w:rsidRPr="00467D83">
        <w:rPr>
          <w:bCs/>
          <w:color w:val="000000"/>
          <w:lang w:val="vi-VN"/>
        </w:rPr>
        <w:t xml:space="preserve">Giảng dạy lý thuyết </w:t>
      </w:r>
      <w:r w:rsidR="002C59F0" w:rsidRPr="00467D83">
        <w:rPr>
          <w:rFonts w:eastAsia="SimSun"/>
          <w:bCs/>
          <w:color w:val="000000"/>
          <w:lang w:val="vi-VN" w:eastAsia="zh-CN"/>
        </w:rPr>
        <w:t>song song với</w:t>
      </w:r>
      <w:r w:rsidR="00021790" w:rsidRPr="00467D83">
        <w:rPr>
          <w:bCs/>
          <w:color w:val="000000"/>
          <w:lang w:val="vi-VN"/>
        </w:rPr>
        <w:t xml:space="preserve"> thực hành trên lớp</w:t>
      </w:r>
    </w:p>
    <w:p w:rsidR="00D171C9" w:rsidRPr="00467D83" w:rsidRDefault="00021790" w:rsidP="00296F71">
      <w:pPr>
        <w:pStyle w:val="ListParagraph"/>
        <w:spacing w:before="120"/>
        <w:ind w:left="567" w:hanging="238"/>
        <w:jc w:val="both"/>
        <w:rPr>
          <w:rFonts w:eastAsia="SimSun"/>
          <w:bCs/>
          <w:lang w:val="vi-VN" w:eastAsia="zh-CN"/>
        </w:rPr>
      </w:pPr>
      <w:r w:rsidRPr="00467D83">
        <w:rPr>
          <w:rFonts w:eastAsia="SimSun"/>
          <w:bCs/>
          <w:color w:val="000000"/>
          <w:lang w:val="vi-VN" w:eastAsia="zh-CN"/>
        </w:rPr>
        <w:t>- Sau mỗi buổi học, sẽ giao bài tập sinh viên cho sinh viên về nhà tự luyện tập</w:t>
      </w:r>
      <w:r w:rsidR="008471BC" w:rsidRPr="00467D83">
        <w:rPr>
          <w:rFonts w:eastAsia="SimSun"/>
          <w:bCs/>
          <w:color w:val="000000"/>
          <w:lang w:val="vi-VN" w:eastAsia="zh-CN"/>
        </w:rPr>
        <w:t>, buổi tiếp theo sẽ kiểm tra.</w:t>
      </w:r>
    </w:p>
    <w:p w:rsidR="00744C77" w:rsidRPr="00467D83" w:rsidRDefault="00744C77" w:rsidP="001F3DF9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  <w:lang w:val="vi-VN"/>
        </w:rPr>
        <w:t>Nhiệm</w:t>
      </w:r>
      <w:r w:rsidRPr="00467D83">
        <w:rPr>
          <w:b/>
          <w:bCs/>
          <w:color w:val="000000"/>
          <w:sz w:val="24"/>
          <w:szCs w:val="24"/>
        </w:rPr>
        <w:t xml:space="preserve"> vụ của sinh viên</w:t>
      </w:r>
      <w:r w:rsidR="009540AF" w:rsidRPr="00467D83">
        <w:rPr>
          <w:b/>
          <w:bCs/>
          <w:color w:val="000000"/>
          <w:sz w:val="24"/>
          <w:szCs w:val="24"/>
        </w:rPr>
        <w:t xml:space="preserve"> </w:t>
      </w:r>
      <w:r w:rsidR="006A5431" w:rsidRPr="00467D83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467D83">
        <w:rPr>
          <w:bCs/>
          <w:i/>
          <w:color w:val="000000"/>
          <w:sz w:val="24"/>
          <w:szCs w:val="24"/>
        </w:rPr>
        <w:t>)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 xml:space="preserve">- </w:t>
      </w:r>
      <w:r w:rsidR="006E5BAC" w:rsidRPr="00467D83">
        <w:rPr>
          <w:bCs/>
          <w:color w:val="000000"/>
          <w:sz w:val="24"/>
          <w:szCs w:val="24"/>
        </w:rPr>
        <w:t>Có mặt</w:t>
      </w:r>
      <w:r w:rsidRPr="00467D83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 xml:space="preserve">- </w:t>
      </w:r>
      <w:r w:rsidR="006E5BAC" w:rsidRPr="00467D83">
        <w:rPr>
          <w:bCs/>
          <w:color w:val="000000"/>
          <w:sz w:val="24"/>
          <w:szCs w:val="24"/>
        </w:rPr>
        <w:t>Hoàn thành</w:t>
      </w:r>
      <w:r w:rsidRPr="00467D83">
        <w:rPr>
          <w:bCs/>
          <w:color w:val="000000"/>
          <w:sz w:val="24"/>
          <w:szCs w:val="24"/>
        </w:rPr>
        <w:t xml:space="preserve"> đầy đủ 100% giờ thực hành.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rFonts w:eastAsia="SimSun"/>
          <w:bCs/>
          <w:color w:val="000000"/>
          <w:sz w:val="24"/>
          <w:szCs w:val="24"/>
          <w:lang w:eastAsia="zh-CN"/>
        </w:rPr>
      </w:pPr>
      <w:r w:rsidRPr="00467D83">
        <w:rPr>
          <w:bCs/>
          <w:color w:val="000000"/>
          <w:sz w:val="24"/>
          <w:szCs w:val="24"/>
        </w:rPr>
        <w:t xml:space="preserve">- </w:t>
      </w:r>
      <w:r w:rsidR="006E5BAC" w:rsidRPr="00467D83">
        <w:rPr>
          <w:bCs/>
          <w:color w:val="000000"/>
          <w:sz w:val="24"/>
          <w:szCs w:val="24"/>
        </w:rPr>
        <w:t>Hoàn thành</w:t>
      </w:r>
      <w:r w:rsidRPr="00467D83">
        <w:rPr>
          <w:bCs/>
          <w:color w:val="000000"/>
          <w:sz w:val="24"/>
          <w:szCs w:val="24"/>
        </w:rPr>
        <w:t xml:space="preserve"> đầy đủ các bài tập </w:t>
      </w:r>
      <w:r w:rsidR="009A2242" w:rsidRPr="00467D83">
        <w:rPr>
          <w:rFonts w:eastAsia="SimSun"/>
          <w:bCs/>
          <w:color w:val="000000"/>
          <w:sz w:val="24"/>
          <w:szCs w:val="24"/>
          <w:lang w:eastAsia="zh-CN"/>
        </w:rPr>
        <w:t>sau mỗi buổi học.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>- Tham dự kiểm tra giữa học kỳ.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>- Tham dự thi kết thúc học phần</w:t>
      </w:r>
      <w:r w:rsidR="000F78FF" w:rsidRPr="00467D83">
        <w:rPr>
          <w:bCs/>
          <w:color w:val="000000"/>
          <w:sz w:val="24"/>
          <w:szCs w:val="24"/>
        </w:rPr>
        <w:t xml:space="preserve"> (bắt buộc)</w:t>
      </w:r>
      <w:r w:rsidRPr="00467D83">
        <w:rPr>
          <w:bCs/>
          <w:color w:val="000000"/>
          <w:sz w:val="24"/>
          <w:szCs w:val="24"/>
        </w:rPr>
        <w:t>.</w:t>
      </w:r>
    </w:p>
    <w:p w:rsidR="00744C77" w:rsidRPr="00467D8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 xml:space="preserve">- Chủ động </w:t>
      </w:r>
      <w:r w:rsidR="002B3774" w:rsidRPr="00467D83">
        <w:rPr>
          <w:bCs/>
          <w:color w:val="000000"/>
          <w:sz w:val="24"/>
          <w:szCs w:val="24"/>
        </w:rPr>
        <w:t xml:space="preserve">chuẩn bị các nội dung và </w:t>
      </w:r>
      <w:r w:rsidRPr="00467D83">
        <w:rPr>
          <w:bCs/>
          <w:color w:val="000000"/>
          <w:sz w:val="24"/>
          <w:szCs w:val="24"/>
        </w:rPr>
        <w:t>thực hiện giờ tự học</w:t>
      </w:r>
      <w:r w:rsidR="002B3774" w:rsidRPr="00467D83">
        <w:rPr>
          <w:bCs/>
          <w:color w:val="000000"/>
          <w:sz w:val="24"/>
          <w:szCs w:val="24"/>
        </w:rPr>
        <w:t xml:space="preserve"> theo mục 11</w:t>
      </w:r>
      <w:r w:rsidRPr="00467D83">
        <w:rPr>
          <w:bCs/>
          <w:color w:val="000000"/>
          <w:sz w:val="24"/>
          <w:szCs w:val="24"/>
        </w:rPr>
        <w:t>.</w:t>
      </w:r>
    </w:p>
    <w:p w:rsidR="00744C77" w:rsidRPr="00467D83" w:rsidRDefault="00744C77" w:rsidP="001F3DF9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Đánh gi</w:t>
      </w:r>
      <w:r w:rsidR="009540AF" w:rsidRPr="00467D83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467D83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Cách đánh giá</w:t>
      </w:r>
    </w:p>
    <w:p w:rsidR="00744C77" w:rsidRPr="00467D83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467D83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467D83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467D83">
        <w:rPr>
          <w:b/>
          <w:bCs/>
          <w:color w:val="000000"/>
          <w:sz w:val="24"/>
          <w:szCs w:val="24"/>
        </w:rPr>
        <w:t xml:space="preserve">               </w:t>
      </w:r>
      <w:r w:rsidRPr="00467D83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67D83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467D83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467D83" w:rsidTr="00665547">
        <w:tc>
          <w:tcPr>
            <w:tcW w:w="564" w:type="dxa"/>
            <w:shd w:val="clear" w:color="auto" w:fill="auto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467D83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467D83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67D83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467D83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FA0E8B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DA732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được giao</w:t>
            </w:r>
            <w:r w:rsidRPr="00467D83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467D83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minh/...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467D83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- Báo cáo</w:t>
            </w:r>
            <w:r w:rsidR="00CB0A27"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kỹ năng thực hành/....</w:t>
            </w:r>
          </w:p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467D83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467D83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467D8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Thi </w:t>
            </w:r>
            <w:r w:rsidR="00467D83"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trên máy</w:t>
            </w:r>
            <w:r w:rsidR="00302E65"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30</w:t>
            </w: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467D83" w:rsidTr="00665547">
        <w:tc>
          <w:tcPr>
            <w:tcW w:w="564" w:type="dxa"/>
            <w:shd w:val="clear" w:color="auto" w:fill="auto"/>
            <w:vAlign w:val="center"/>
          </w:tcPr>
          <w:p w:rsidR="00665547" w:rsidRPr="00467D83" w:rsidRDefault="009333B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24180" w:rsidRPr="00467D83" w:rsidRDefault="00124180" w:rsidP="00124180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Thi </w:t>
            </w:r>
            <w:r w:rsidR="00467D83"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trên máy (75</w:t>
            </w: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467D83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:rsidR="00665547" w:rsidRPr="00467D83" w:rsidRDefault="00124180" w:rsidP="001241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</w:t>
            </w:r>
          </w:p>
        </w:tc>
        <w:tc>
          <w:tcPr>
            <w:tcW w:w="1260" w:type="dxa"/>
            <w:shd w:val="clear" w:color="auto" w:fill="auto"/>
          </w:tcPr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467D83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467D83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467D83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Cách tính điểm</w:t>
      </w:r>
    </w:p>
    <w:p w:rsidR="00744C77" w:rsidRPr="00467D83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467D83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467D8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467D83">
        <w:rPr>
          <w:bCs/>
          <w:color w:val="000000"/>
          <w:sz w:val="24"/>
          <w:szCs w:val="24"/>
          <w:lang w:val="vi-VN"/>
        </w:rPr>
        <w:t xml:space="preserve">tính </w:t>
      </w:r>
      <w:r w:rsidRPr="00467D83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467D83">
        <w:rPr>
          <w:bCs/>
          <w:sz w:val="24"/>
          <w:szCs w:val="24"/>
        </w:rPr>
        <w:t>được quy đổi sang</w:t>
      </w:r>
      <w:r w:rsidRPr="00467D8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467D83">
        <w:rPr>
          <w:bCs/>
          <w:color w:val="000000"/>
          <w:sz w:val="24"/>
          <w:szCs w:val="24"/>
          <w:lang w:val="vi-VN"/>
        </w:rPr>
        <w:t>Nhà t</w:t>
      </w:r>
      <w:r w:rsidRPr="00467D83">
        <w:rPr>
          <w:bCs/>
          <w:color w:val="000000"/>
          <w:sz w:val="24"/>
          <w:szCs w:val="24"/>
        </w:rPr>
        <w:t xml:space="preserve">rường. </w:t>
      </w:r>
    </w:p>
    <w:p w:rsidR="00744C77" w:rsidRPr="00467D83" w:rsidRDefault="00744C77" w:rsidP="001F3DF9">
      <w:pPr>
        <w:pStyle w:val="BodyText2"/>
        <w:numPr>
          <w:ilvl w:val="0"/>
          <w:numId w:val="6"/>
        </w:numPr>
        <w:tabs>
          <w:tab w:val="left" w:pos="284"/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  <w:lang w:eastAsia="en-US"/>
        </w:rPr>
      </w:pPr>
      <w:r w:rsidRPr="00467D83">
        <w:rPr>
          <w:b/>
          <w:bCs/>
          <w:color w:val="000000"/>
          <w:sz w:val="24"/>
          <w:szCs w:val="24"/>
        </w:rPr>
        <w:lastRenderedPageBreak/>
        <w:t>Tài liệu học tập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77C5C" w:rsidRPr="00FA0E8B" w:rsidTr="00977C5C">
        <w:tc>
          <w:tcPr>
            <w:tcW w:w="9280" w:type="dxa"/>
            <w:shd w:val="clear" w:color="auto" w:fill="auto"/>
          </w:tcPr>
          <w:p w:rsidR="00977C5C" w:rsidRPr="000E4140" w:rsidRDefault="00977C5C" w:rsidP="00575954">
            <w:pPr>
              <w:pStyle w:val="Default"/>
              <w:spacing w:before="120"/>
              <w:ind w:left="260" w:hanging="260"/>
              <w:rPr>
                <w:rFonts w:eastAsia="SimSun"/>
                <w:b/>
                <w:lang w:eastAsia="zh-CN"/>
              </w:rPr>
            </w:pPr>
            <w:r w:rsidRPr="000E4140">
              <w:rPr>
                <w:b/>
              </w:rPr>
              <w:t xml:space="preserve">(Giáo trình/bài giảng) </w:t>
            </w:r>
          </w:p>
          <w:p w:rsidR="00977C5C" w:rsidRPr="00467D83" w:rsidRDefault="00977C5C" w:rsidP="00575954">
            <w:pPr>
              <w:pStyle w:val="Default"/>
              <w:spacing w:before="120"/>
              <w:ind w:left="260" w:hanging="260"/>
              <w:rPr>
                <w:rFonts w:eastAsia="SimSun"/>
                <w:lang w:eastAsia="zh-CN"/>
              </w:rPr>
            </w:pPr>
            <w:r w:rsidRPr="00467D83">
              <w:t>[1]</w:t>
            </w:r>
            <w:r w:rsidRPr="00467D83">
              <w:rPr>
                <w:rFonts w:eastAsia="SimSun"/>
                <w:lang w:eastAsia="zh-CN"/>
              </w:rPr>
              <w:t xml:space="preserve"> </w:t>
            </w:r>
            <w:r w:rsidR="006F26A7" w:rsidRPr="00467D83">
              <w:rPr>
                <w:rFonts w:eastAsia="SimSun"/>
                <w:lang w:eastAsia="zh-CN"/>
              </w:rPr>
              <w:t xml:space="preserve">PGS.TS </w:t>
            </w:r>
            <w:r w:rsidR="006F26A7" w:rsidRPr="00467D83">
              <w:t xml:space="preserve">Nguyễn </w:t>
            </w:r>
            <w:r w:rsidR="006F26A7" w:rsidRPr="00467D83">
              <w:rPr>
                <w:rFonts w:eastAsia="SimSun"/>
                <w:lang w:eastAsia="zh-CN"/>
              </w:rPr>
              <w:t>H</w:t>
            </w:r>
            <w:r w:rsidR="006F26A7" w:rsidRPr="00467D83">
              <w:rPr>
                <w:rFonts w:eastAsia="SimSun"/>
                <w:lang w:val="vi-VN" w:eastAsia="zh-CN"/>
              </w:rPr>
              <w:t>ữu Lộc.</w:t>
            </w:r>
            <w:r w:rsidR="006F26A7" w:rsidRPr="00467D83">
              <w:rPr>
                <w:rFonts w:eastAsia="SimSun"/>
                <w:lang w:eastAsia="zh-CN"/>
              </w:rPr>
              <w:t xml:space="preserve"> </w:t>
            </w:r>
            <w:r w:rsidR="00694ED7" w:rsidRPr="00467D83">
              <w:rPr>
                <w:rFonts w:eastAsia="SimSun"/>
                <w:lang w:eastAsia="zh-CN"/>
              </w:rPr>
              <w:t>S</w:t>
            </w:r>
            <w:r w:rsidR="00694ED7" w:rsidRPr="00467D83">
              <w:rPr>
                <w:rFonts w:eastAsia="SimSun"/>
                <w:lang w:val="vi-VN" w:eastAsia="zh-CN"/>
              </w:rPr>
              <w:t>ử dụng Autocad 2007, tập 1</w:t>
            </w:r>
            <w:r w:rsidR="006F26A7" w:rsidRPr="00467D83">
              <w:rPr>
                <w:rFonts w:eastAsia="SimSun"/>
                <w:lang w:val="vi-VN" w:eastAsia="zh-CN"/>
              </w:rPr>
              <w:t xml:space="preserve"> -</w:t>
            </w:r>
            <w:r w:rsidRPr="00467D83">
              <w:t xml:space="preserve">  </w:t>
            </w:r>
            <w:r w:rsidR="00694ED7" w:rsidRPr="00467D83">
              <w:rPr>
                <w:rFonts w:eastAsia="SimSun"/>
                <w:lang w:eastAsia="zh-CN"/>
              </w:rPr>
              <w:t>NXB Tổng hợp TP Hồ Chí Minh,</w:t>
            </w:r>
            <w:r w:rsidRPr="00467D83">
              <w:t xml:space="preserve"> 20</w:t>
            </w:r>
            <w:r w:rsidR="00694ED7" w:rsidRPr="00467D83">
              <w:rPr>
                <w:rFonts w:eastAsia="SimSun"/>
                <w:lang w:eastAsia="zh-CN"/>
              </w:rPr>
              <w:t>08</w:t>
            </w:r>
          </w:p>
          <w:p w:rsidR="006F26A7" w:rsidRPr="00467D83" w:rsidRDefault="006F26A7" w:rsidP="006F26A7">
            <w:pPr>
              <w:pStyle w:val="Default"/>
              <w:spacing w:before="120"/>
              <w:ind w:left="260" w:hanging="260"/>
              <w:rPr>
                <w:rFonts w:eastAsia="SimSun"/>
                <w:lang w:eastAsia="zh-CN"/>
              </w:rPr>
            </w:pPr>
            <w:r w:rsidRPr="00467D83">
              <w:t>[</w:t>
            </w:r>
            <w:r w:rsidRPr="00467D83">
              <w:rPr>
                <w:rFonts w:eastAsia="SimSun"/>
                <w:lang w:eastAsia="zh-CN"/>
              </w:rPr>
              <w:t>2</w:t>
            </w:r>
            <w:r w:rsidRPr="00467D83">
              <w:t>]</w:t>
            </w:r>
            <w:r w:rsidRPr="00467D83">
              <w:rPr>
                <w:rFonts w:eastAsia="SimSun"/>
                <w:lang w:eastAsia="zh-CN"/>
              </w:rPr>
              <w:t xml:space="preserve"> PGS.TS </w:t>
            </w:r>
            <w:r w:rsidRPr="00467D83">
              <w:t xml:space="preserve">Nguyễn </w:t>
            </w:r>
            <w:r w:rsidRPr="00467D83">
              <w:rPr>
                <w:rFonts w:eastAsia="SimSun"/>
                <w:lang w:eastAsia="zh-CN"/>
              </w:rPr>
              <w:t>H</w:t>
            </w:r>
            <w:r w:rsidRPr="00467D83">
              <w:rPr>
                <w:rFonts w:eastAsia="SimSun"/>
                <w:lang w:val="vi-VN" w:eastAsia="zh-CN"/>
              </w:rPr>
              <w:t>ữu Lộc.</w:t>
            </w:r>
            <w:r w:rsidRPr="00467D83">
              <w:rPr>
                <w:rFonts w:eastAsia="SimSun"/>
                <w:lang w:eastAsia="zh-CN"/>
              </w:rPr>
              <w:t xml:space="preserve"> S</w:t>
            </w:r>
            <w:r w:rsidRPr="00467D83">
              <w:rPr>
                <w:rFonts w:eastAsia="SimSun"/>
                <w:lang w:val="vi-VN" w:eastAsia="zh-CN"/>
              </w:rPr>
              <w:t xml:space="preserve">ử dụng Autocad 2007, tập </w:t>
            </w:r>
            <w:r w:rsidR="004F02E1" w:rsidRPr="00467D83">
              <w:rPr>
                <w:rFonts w:eastAsia="SimSun"/>
                <w:lang w:val="vi-VN" w:eastAsia="zh-CN"/>
              </w:rPr>
              <w:t>2</w:t>
            </w:r>
            <w:r w:rsidRPr="00467D83">
              <w:rPr>
                <w:rFonts w:eastAsia="SimSun"/>
                <w:lang w:val="vi-VN" w:eastAsia="zh-CN"/>
              </w:rPr>
              <w:t xml:space="preserve"> -</w:t>
            </w:r>
            <w:r w:rsidRPr="00467D83">
              <w:t xml:space="preserve">  </w:t>
            </w:r>
            <w:r w:rsidRPr="00467D83">
              <w:rPr>
                <w:rFonts w:eastAsia="SimSun"/>
                <w:lang w:eastAsia="zh-CN"/>
              </w:rPr>
              <w:t>NXB Tổng hợp TP Hồ Chí Minh,</w:t>
            </w:r>
            <w:r w:rsidRPr="00467D83">
              <w:t xml:space="preserve"> 20</w:t>
            </w:r>
            <w:r w:rsidRPr="00467D83">
              <w:rPr>
                <w:rFonts w:eastAsia="SimSun"/>
                <w:lang w:eastAsia="zh-CN"/>
              </w:rPr>
              <w:t>08</w:t>
            </w:r>
          </w:p>
          <w:p w:rsidR="006F26A7" w:rsidRPr="00467D83" w:rsidRDefault="00214CEC" w:rsidP="00575954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 xml:space="preserve">[3] </w:t>
            </w:r>
            <w:r w:rsidR="00300E00" w:rsidRPr="00467D83">
              <w:rPr>
                <w:rFonts w:eastAsia="SimSun"/>
                <w:lang w:val="vi-VN" w:eastAsia="zh-CN"/>
              </w:rPr>
              <w:t>Nguyễn Hải Đăng</w:t>
            </w:r>
            <w:r w:rsidR="006F0CD6" w:rsidRPr="00467D83">
              <w:rPr>
                <w:rFonts w:eastAsia="SimSun"/>
                <w:lang w:val="vi-VN" w:eastAsia="zh-CN"/>
              </w:rPr>
              <w:t>.</w:t>
            </w:r>
            <w:r w:rsidRPr="00467D83">
              <w:rPr>
                <w:rFonts w:eastAsia="SimSun"/>
                <w:lang w:val="vi-VN" w:eastAsia="zh-CN"/>
              </w:rPr>
              <w:t xml:space="preserve"> Bài tập thực hành Autocad</w:t>
            </w:r>
            <w:r w:rsidR="008E05AB" w:rsidRPr="00467D83">
              <w:rPr>
                <w:rFonts w:eastAsia="SimSun"/>
                <w:lang w:val="vi-VN" w:eastAsia="zh-CN"/>
              </w:rPr>
              <w:t xml:space="preserve"> 2004 </w:t>
            </w:r>
            <w:r w:rsidR="00300E00" w:rsidRPr="00467D83">
              <w:rPr>
                <w:rFonts w:eastAsia="SimSun"/>
                <w:lang w:val="vi-VN" w:eastAsia="zh-CN"/>
              </w:rPr>
              <w:t xml:space="preserve">- ĐH Nông nghiệp TP Hồ Chí Minh </w:t>
            </w:r>
          </w:p>
          <w:p w:rsidR="001D3409" w:rsidRPr="00467D83" w:rsidRDefault="001D3409" w:rsidP="00575954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>[4]</w:t>
            </w:r>
            <w:r w:rsidRPr="00467D83">
              <w:rPr>
                <w:rFonts w:eastAsia="SimSun"/>
                <w:lang w:val="vi-VN" w:eastAsia="zh-CN"/>
              </w:rPr>
              <w:t>孙海波、陈功。</w:t>
            </w:r>
            <w:r w:rsidRPr="00467D83">
              <w:rPr>
                <w:rFonts w:eastAsia="SimSun"/>
                <w:lang w:val="vi-VN" w:eastAsia="zh-CN"/>
              </w:rPr>
              <w:t xml:space="preserve">Pro/Engineer WildFire 4.0 </w:t>
            </w:r>
            <w:r w:rsidRPr="00467D83">
              <w:rPr>
                <w:rFonts w:eastAsia="SimSun"/>
                <w:lang w:val="vi-VN" w:eastAsia="zh-CN"/>
              </w:rPr>
              <w:t>三维造型及应用</w:t>
            </w:r>
          </w:p>
          <w:p w:rsidR="00300E00" w:rsidRPr="00467D83" w:rsidRDefault="00300E00" w:rsidP="00575954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  <w:r w:rsidRPr="00467D83">
              <w:rPr>
                <w:rFonts w:eastAsia="SimSun"/>
                <w:lang w:val="vi-VN" w:eastAsia="zh-CN"/>
              </w:rPr>
              <w:t>[5]TS.Nguyễ</w:t>
            </w:r>
            <w:r w:rsidR="006F0CD6" w:rsidRPr="00467D83">
              <w:rPr>
                <w:rFonts w:eastAsia="SimSun"/>
                <w:lang w:val="vi-VN" w:eastAsia="zh-CN"/>
              </w:rPr>
              <w:t xml:space="preserve">n Văn Xô. Bài tập thực hành ProEngineer </w:t>
            </w:r>
            <w:r w:rsidRPr="00467D83">
              <w:rPr>
                <w:rFonts w:eastAsia="SimSun"/>
                <w:lang w:val="vi-VN" w:eastAsia="zh-CN"/>
              </w:rPr>
              <w:t xml:space="preserve"> </w:t>
            </w:r>
          </w:p>
          <w:p w:rsidR="00977C5C" w:rsidRPr="00467D83" w:rsidRDefault="00977C5C" w:rsidP="00575954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</w:p>
        </w:tc>
      </w:tr>
      <w:tr w:rsidR="00977C5C" w:rsidRPr="00FA0E8B" w:rsidTr="00977C5C">
        <w:tc>
          <w:tcPr>
            <w:tcW w:w="9280" w:type="dxa"/>
            <w:shd w:val="clear" w:color="auto" w:fill="auto"/>
          </w:tcPr>
          <w:p w:rsidR="00977C5C" w:rsidRPr="00FA0E8B" w:rsidRDefault="00977C5C" w:rsidP="00575954">
            <w:pPr>
              <w:pStyle w:val="Default"/>
              <w:spacing w:before="120"/>
              <w:ind w:left="260" w:hanging="260"/>
              <w:rPr>
                <w:rFonts w:eastAsia="SimSun"/>
                <w:b/>
                <w:lang w:val="vi-VN" w:eastAsia="zh-CN"/>
              </w:rPr>
            </w:pPr>
            <w:r w:rsidRPr="00FA0E8B">
              <w:rPr>
                <w:b/>
                <w:lang w:val="vi-VN"/>
              </w:rPr>
              <w:t xml:space="preserve">[2] (Tài liệu tham khảo khác) </w:t>
            </w:r>
          </w:p>
          <w:p w:rsidR="00374B41" w:rsidRPr="00BA1727" w:rsidRDefault="00374B41" w:rsidP="00374B41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  <w:r w:rsidRPr="00BA1727">
              <w:rPr>
                <w:rFonts w:eastAsia="SimSun"/>
                <w:lang w:val="vi-VN" w:eastAsia="zh-CN"/>
              </w:rPr>
              <w:t>[</w:t>
            </w:r>
            <w:r w:rsidR="00BD65EF">
              <w:rPr>
                <w:rFonts w:eastAsia="SimSun" w:hint="eastAsia"/>
                <w:lang w:val="vi-VN" w:eastAsia="zh-CN"/>
              </w:rPr>
              <w:t>6</w:t>
            </w:r>
            <w:r w:rsidRPr="00BA1727">
              <w:rPr>
                <w:rFonts w:eastAsia="SimSun"/>
                <w:lang w:val="vi-VN" w:eastAsia="zh-CN"/>
              </w:rPr>
              <w:t xml:space="preserve">] </w:t>
            </w:r>
            <w:r w:rsidRPr="00BA1727">
              <w:rPr>
                <w:rFonts w:eastAsia="SimSun"/>
                <w:lang w:val="vi-VN" w:eastAsia="zh-CN"/>
              </w:rPr>
              <w:t>林清安</w:t>
            </w:r>
            <w:r w:rsidRPr="00BA1727">
              <w:rPr>
                <w:rFonts w:eastAsia="SimSun"/>
                <w:lang w:val="vi-VN" w:eastAsia="zh-CN"/>
              </w:rPr>
              <w:t xml:space="preserve"> </w:t>
            </w:r>
            <w:r w:rsidRPr="00BA1727">
              <w:rPr>
                <w:rFonts w:eastAsia="SimSun"/>
                <w:lang w:val="vi-VN" w:eastAsia="zh-CN"/>
              </w:rPr>
              <w:t>编著。完全精通</w:t>
            </w:r>
            <w:r w:rsidRPr="00BA1727">
              <w:rPr>
                <w:rFonts w:eastAsia="SimSun"/>
                <w:lang w:val="vi-VN" w:eastAsia="zh-CN"/>
              </w:rPr>
              <w:t>Pro/ENGINEER</w:t>
            </w:r>
            <w:r w:rsidRPr="00BA1727">
              <w:rPr>
                <w:rFonts w:eastAsia="SimSun"/>
                <w:lang w:val="vi-VN" w:eastAsia="zh-CN"/>
              </w:rPr>
              <w:t>野火</w:t>
            </w:r>
            <w:r w:rsidRPr="00BA1727">
              <w:rPr>
                <w:rFonts w:eastAsia="SimSun"/>
                <w:lang w:val="vi-VN" w:eastAsia="zh-CN"/>
              </w:rPr>
              <w:t>5.0</w:t>
            </w:r>
            <w:r w:rsidRPr="00BA1727">
              <w:rPr>
                <w:rFonts w:eastAsia="SimSun"/>
                <w:lang w:val="vi-VN" w:eastAsia="zh-CN"/>
              </w:rPr>
              <w:t>中文版零件设计基础入门</w:t>
            </w:r>
            <w:r w:rsidRPr="00BA1727">
              <w:rPr>
                <w:rFonts w:eastAsia="SimSun"/>
                <w:lang w:val="vi-VN" w:eastAsia="zh-CN"/>
              </w:rPr>
              <w:t xml:space="preserve">. </w:t>
            </w:r>
            <w:r w:rsidRPr="00BA1727">
              <w:rPr>
                <w:rFonts w:eastAsia="SimSun"/>
                <w:lang w:val="vi-VN" w:eastAsia="zh-CN"/>
              </w:rPr>
              <w:t>电子工业出版社</w:t>
            </w:r>
            <w:r w:rsidRPr="00BA1727">
              <w:rPr>
                <w:rFonts w:eastAsia="SimSun"/>
                <w:lang w:val="vi-VN" w:eastAsia="zh-CN"/>
              </w:rPr>
              <w:t>,2010</w:t>
            </w:r>
          </w:p>
          <w:p w:rsidR="00374B41" w:rsidRPr="00BA1727" w:rsidRDefault="00374B41" w:rsidP="00374B41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  <w:r w:rsidRPr="00BA1727">
              <w:rPr>
                <w:rFonts w:eastAsia="SimSun"/>
                <w:lang w:val="vi-VN" w:eastAsia="zh-CN"/>
              </w:rPr>
              <w:t>[</w:t>
            </w:r>
            <w:r w:rsidR="00BD65EF">
              <w:rPr>
                <w:rFonts w:eastAsia="SimSun" w:hint="eastAsia"/>
                <w:lang w:val="vi-VN" w:eastAsia="zh-CN"/>
              </w:rPr>
              <w:t>7</w:t>
            </w:r>
            <w:r w:rsidRPr="00BA1727">
              <w:rPr>
                <w:rFonts w:eastAsia="SimSun"/>
                <w:lang w:val="vi-VN" w:eastAsia="zh-CN"/>
              </w:rPr>
              <w:t xml:space="preserve">] </w:t>
            </w:r>
            <w:r w:rsidRPr="00BA1727">
              <w:rPr>
                <w:rFonts w:eastAsia="SimSun"/>
                <w:lang w:val="vi-VN" w:eastAsia="zh-CN"/>
              </w:rPr>
              <w:t>林清安</w:t>
            </w:r>
            <w:r w:rsidRPr="00BA1727">
              <w:rPr>
                <w:rFonts w:eastAsia="SimSun"/>
                <w:lang w:val="vi-VN" w:eastAsia="zh-CN"/>
              </w:rPr>
              <w:t xml:space="preserve"> </w:t>
            </w:r>
            <w:r w:rsidRPr="00BA1727">
              <w:rPr>
                <w:rFonts w:eastAsia="SimSun"/>
                <w:lang w:val="vi-VN" w:eastAsia="zh-CN"/>
              </w:rPr>
              <w:t>编著。</w:t>
            </w:r>
            <w:r w:rsidRPr="00BA1727">
              <w:rPr>
                <w:rFonts w:eastAsia="SimSun"/>
                <w:lang w:val="vi-VN" w:eastAsia="zh-CN"/>
              </w:rPr>
              <w:t>Pro/ENGINEER</w:t>
            </w:r>
            <w:r w:rsidRPr="00BA1727">
              <w:rPr>
                <w:rFonts w:eastAsia="SimSun"/>
                <w:lang w:val="vi-VN" w:eastAsia="zh-CN"/>
              </w:rPr>
              <w:t>野火版</w:t>
            </w:r>
            <w:r w:rsidRPr="00BA1727">
              <w:rPr>
                <w:rFonts w:eastAsia="SimSun"/>
                <w:lang w:val="vi-VN" w:eastAsia="zh-CN"/>
              </w:rPr>
              <w:t>5.0</w:t>
            </w:r>
            <w:r w:rsidRPr="00BA1727">
              <w:rPr>
                <w:rFonts w:eastAsia="SimSun"/>
                <w:lang w:val="vi-VN" w:eastAsia="zh-CN"/>
              </w:rPr>
              <w:t>机械设计教程</w:t>
            </w:r>
            <w:r w:rsidRPr="00BA1727">
              <w:rPr>
                <w:rFonts w:eastAsia="SimSun"/>
                <w:lang w:val="vi-VN" w:eastAsia="zh-CN"/>
              </w:rPr>
              <w:t xml:space="preserve">. </w:t>
            </w:r>
            <w:r w:rsidRPr="00BA1727">
              <w:rPr>
                <w:rFonts w:eastAsia="SimSun"/>
                <w:lang w:val="vi-VN" w:eastAsia="zh-CN"/>
              </w:rPr>
              <w:t>机械工业出版社</w:t>
            </w:r>
            <w:r w:rsidRPr="00BA1727">
              <w:rPr>
                <w:rFonts w:eastAsia="SimSun"/>
                <w:lang w:val="vi-VN" w:eastAsia="zh-CN"/>
              </w:rPr>
              <w:t>,2012</w:t>
            </w:r>
          </w:p>
          <w:p w:rsidR="00374B41" w:rsidRPr="00FA0E8B" w:rsidRDefault="00374B41" w:rsidP="00575954">
            <w:pPr>
              <w:pStyle w:val="Default"/>
              <w:spacing w:before="120"/>
              <w:ind w:left="260" w:hanging="260"/>
              <w:rPr>
                <w:rFonts w:eastAsia="SimSun"/>
                <w:lang w:val="vi-VN" w:eastAsia="zh-CN"/>
              </w:rPr>
            </w:pPr>
          </w:p>
        </w:tc>
      </w:tr>
    </w:tbl>
    <w:p w:rsidR="00744C77" w:rsidRPr="00FA0E8B" w:rsidRDefault="00744C77" w:rsidP="00BA09EA">
      <w:pPr>
        <w:ind w:firstLine="648"/>
        <w:jc w:val="both"/>
        <w:rPr>
          <w:i/>
          <w:color w:val="FF0000"/>
          <w:sz w:val="24"/>
          <w:szCs w:val="24"/>
          <w:lang w:val="vi-VN"/>
        </w:rPr>
      </w:pPr>
      <w:r w:rsidRPr="00FA0E8B">
        <w:rPr>
          <w:i/>
          <w:color w:val="FF0000"/>
          <w:sz w:val="24"/>
          <w:szCs w:val="24"/>
          <w:u w:val="single"/>
          <w:lang w:val="vi-VN"/>
        </w:rPr>
        <w:t>Lưu ý</w:t>
      </w:r>
      <w:r w:rsidRPr="00FA0E8B">
        <w:rPr>
          <w:i/>
          <w:color w:val="FF0000"/>
          <w:sz w:val="24"/>
          <w:szCs w:val="24"/>
          <w:lang w:val="vi-VN"/>
        </w:rPr>
        <w:t xml:space="preserve">: Giới thiệu tối thiểu 3 giáo trình/ tài liệu tham khảo của học phần. </w:t>
      </w:r>
    </w:p>
    <w:p w:rsidR="00744C77" w:rsidRPr="00467D83" w:rsidRDefault="007A7F11" w:rsidP="001F3DF9">
      <w:pPr>
        <w:pStyle w:val="BodyText2"/>
        <w:numPr>
          <w:ilvl w:val="0"/>
          <w:numId w:val="6"/>
        </w:numPr>
        <w:tabs>
          <w:tab w:val="left" w:pos="0"/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7D83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en-US"/>
        </w:rPr>
      </w:pPr>
      <w:r w:rsidRPr="00467D83">
        <w:rPr>
          <w:b/>
          <w:bCs/>
          <w:color w:val="000000"/>
          <w:sz w:val="24"/>
          <w:szCs w:val="24"/>
        </w:rPr>
        <w:t>Bảng 3</w:t>
      </w:r>
      <w:r w:rsidR="00D61127" w:rsidRPr="00467D83">
        <w:rPr>
          <w:b/>
          <w:bCs/>
          <w:color w:val="000000"/>
          <w:sz w:val="24"/>
          <w:szCs w:val="24"/>
        </w:rPr>
        <w:t xml:space="preserve">. </w:t>
      </w:r>
      <w:r w:rsidR="007B1760" w:rsidRPr="00467D83">
        <w:rPr>
          <w:b/>
          <w:bCs/>
          <w:color w:val="000000"/>
          <w:sz w:val="24"/>
          <w:szCs w:val="24"/>
        </w:rPr>
        <w:t>Nội dung chuẩn bị</w:t>
      </w:r>
    </w:p>
    <w:p w:rsidR="007C7361" w:rsidRPr="007C7361" w:rsidRDefault="007C7361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en-US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964"/>
        <w:gridCol w:w="1843"/>
        <w:gridCol w:w="3921"/>
      </w:tblGrid>
      <w:tr w:rsidR="006D1CA3" w:rsidRPr="00FA0E8B" w:rsidTr="0045555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6D1CA3" w:rsidRPr="00467D83" w:rsidRDefault="006D1CA3" w:rsidP="0045555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6D1CA3" w:rsidRPr="00467D83" w:rsidRDefault="006D1CA3" w:rsidP="0045555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1CA3" w:rsidRPr="00467D83" w:rsidRDefault="006D1CA3" w:rsidP="0045555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Lý thuyết </w:t>
            </w:r>
            <w:r w:rsidRPr="00467D83">
              <w:rPr>
                <w:rFonts w:eastAsia="SimSun"/>
                <w:b/>
                <w:bCs/>
                <w:color w:val="000000"/>
                <w:sz w:val="24"/>
                <w:szCs w:val="24"/>
                <w:lang w:val="nl-NL" w:eastAsia="zh-CN"/>
              </w:rPr>
              <w:t>+ Thực hành</w:t>
            </w: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CA3" w:rsidRPr="00467D83" w:rsidRDefault="006D1CA3" w:rsidP="0045555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7F1CFC" w:rsidRPr="00FA0E8B" w:rsidTr="00455551">
        <w:trPr>
          <w:trHeight w:val="1419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1-3</w:t>
            </w:r>
          </w:p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Chương 1: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</w:t>
            </w: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Giới thiệu chung về phần mềm Autocad</w:t>
            </w:r>
          </w:p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Chương 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2</w:t>
            </w: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: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</w:t>
            </w:r>
            <w:r w:rsidRPr="00455551">
              <w:rPr>
                <w:bCs/>
                <w:sz w:val="24"/>
                <w:szCs w:val="24"/>
                <w:lang w:val="nl-NL"/>
              </w:rPr>
              <w:t>Chuẩn bị và tổ chức bản vẽ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Cài phầ</w:t>
            </w:r>
            <w:r w:rsidRPr="00467D83">
              <w:rPr>
                <w:rFonts w:eastAsia="PMingLiU"/>
                <w:bCs/>
                <w:color w:val="000000"/>
                <w:sz w:val="24"/>
                <w:szCs w:val="24"/>
                <w:lang w:val="nl-NL" w:eastAsia="zh-CN"/>
              </w:rPr>
              <w:t>n mềm Autocad</w:t>
            </w: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vào máy tính của mình</w:t>
            </w: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 w:eastAsia="en-US"/>
              </w:rPr>
            </w:pPr>
            <w:r w:rsidRPr="00467D83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>Đ</w:t>
            </w: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ọc trước chương 1, chương 2, chương 3 tài liệu [1]</w:t>
            </w:r>
          </w:p>
        </w:tc>
      </w:tr>
      <w:tr w:rsidR="007F1CFC" w:rsidRPr="00FA0E8B" w:rsidTr="00455551">
        <w:trPr>
          <w:trHeight w:val="727"/>
        </w:trPr>
        <w:tc>
          <w:tcPr>
            <w:tcW w:w="830" w:type="dxa"/>
            <w:vMerge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455551">
              <w:rPr>
                <w:bCs/>
                <w:sz w:val="24"/>
                <w:szCs w:val="24"/>
                <w:lang w:val="nl-NL"/>
              </w:rPr>
              <w:t>Chương 3: Các lệnh vẽ cơ bản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5 tài liệu [1]</w:t>
            </w:r>
          </w:p>
        </w:tc>
      </w:tr>
      <w:tr w:rsidR="007F1CFC" w:rsidRPr="00FA0E8B" w:rsidTr="00455551">
        <w:trPr>
          <w:trHeight w:val="1302"/>
        </w:trPr>
        <w:tc>
          <w:tcPr>
            <w:tcW w:w="830" w:type="dxa"/>
            <w:vMerge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Chương 4: Các lệnh vẽ nhanh và hiệu chỉnh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thực hành số 1, bài tập thực hành số 2, bài tập thực hành số 3 trong tài liệu [3] (mỗi bài sinh viên chọn tối thiểu 2 hình để luyện tập)</w:t>
            </w: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FA0E8B"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  <w:t>Đọc trước chương 7 tài liệu [1]</w:t>
            </w:r>
          </w:p>
        </w:tc>
      </w:tr>
      <w:tr w:rsidR="007F1CFC" w:rsidRPr="00FA0E8B" w:rsidTr="00455551">
        <w:trPr>
          <w:trHeight w:val="1583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Chương 5: Viết chữ và ghi kích thước cho bản vẽ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thực hành số 4, bài tập thực hành số 5, bài tập thực hành số 6 trong tài liệu [3] (mỗi bài sinh viên chọn tối thiểu 2 hình để luyện tập)</w:t>
            </w:r>
          </w:p>
          <w:p w:rsidR="007F1CFC" w:rsidRPr="00FA0E8B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  <w:t>Đọc trước chương 15 tài liệu [1]</w:t>
            </w:r>
          </w:p>
        </w:tc>
      </w:tr>
      <w:tr w:rsidR="007F1CFC" w:rsidRPr="00FA0E8B" w:rsidTr="0063047A">
        <w:trPr>
          <w:trHeight w:val="1909"/>
        </w:trPr>
        <w:tc>
          <w:tcPr>
            <w:tcW w:w="830" w:type="dxa"/>
            <w:vMerge/>
            <w:shd w:val="clear" w:color="auto" w:fill="auto"/>
            <w:vAlign w:val="center"/>
          </w:tcPr>
          <w:p w:rsidR="007F1CFC" w:rsidRPr="00FA0E8B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Ch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ương 6: Block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thực hành số 4, bài tập thực hành số 5, bài tập thực hành số 6 trong tài liệu [3] (mỗi bài sinh viên chọn tối thiểu 2 hình để luyện tập)</w:t>
            </w:r>
          </w:p>
          <w:p w:rsidR="007F1CFC" w:rsidRPr="00FA0E8B" w:rsidRDefault="007F1CFC" w:rsidP="00455551">
            <w:pPr>
              <w:pStyle w:val="BodyText2"/>
              <w:numPr>
                <w:ilvl w:val="0"/>
                <w:numId w:val="9"/>
              </w:numPr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  <w:t>Đọc trước chương 21 tài liệu [2]</w:t>
            </w:r>
          </w:p>
        </w:tc>
      </w:tr>
      <w:tr w:rsidR="007F1CFC" w:rsidRPr="00FA0E8B" w:rsidTr="00455551">
        <w:trPr>
          <w:trHeight w:val="1412"/>
        </w:trPr>
        <w:tc>
          <w:tcPr>
            <w:tcW w:w="830" w:type="dxa"/>
            <w:vMerge/>
            <w:shd w:val="clear" w:color="auto" w:fill="auto"/>
            <w:vAlign w:val="center"/>
          </w:tcPr>
          <w:p w:rsidR="007F1CFC" w:rsidRPr="00FA0E8B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de-DE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A0E8B">
              <w:rPr>
                <w:rFonts w:eastAsia="SimSun"/>
                <w:bCs/>
                <w:sz w:val="24"/>
                <w:szCs w:val="24"/>
                <w:lang w:val="en-US" w:eastAsia="zh-CN"/>
              </w:rPr>
              <w:t>Chương 7: Tạo Layout chuẩn bị in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thực hành số 7, bài tập thực hành số 8, trong tài liệu [3] (mỗi bài sinh viên chọn tối thiểu 2 hình để luyện tập)</w:t>
            </w:r>
          </w:p>
          <w:p w:rsidR="007F1CFC" w:rsidRPr="00FA0E8B" w:rsidRDefault="007F1CFC" w:rsidP="00455551">
            <w:pPr>
              <w:pStyle w:val="BodyText2"/>
              <w:numPr>
                <w:ilvl w:val="0"/>
                <w:numId w:val="9"/>
              </w:numPr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  <w:t>Đọc trước chương 26 tài liệu [2]</w:t>
            </w:r>
          </w:p>
        </w:tc>
      </w:tr>
      <w:tr w:rsidR="007F1CFC" w:rsidRPr="00FA0E8B" w:rsidTr="00455551">
        <w:trPr>
          <w:trHeight w:val="11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Ch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ương 8: In bản vẽ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ôn tậptrong tài liệu [3]</w:t>
            </w: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  <w:t>Đọc trước chương 27 tài liệu [2]</w:t>
            </w:r>
          </w:p>
          <w:p w:rsidR="007F1CFC" w:rsidRPr="00FA0E8B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</w:p>
          <w:p w:rsidR="007F1CFC" w:rsidRPr="00FA0E8B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rFonts w:eastAsia="SimSun"/>
                <w:bCs/>
                <w:color w:val="000000"/>
                <w:sz w:val="24"/>
                <w:szCs w:val="24"/>
                <w:lang w:val="de-DE" w:eastAsia="zh-CN"/>
              </w:rPr>
            </w:pPr>
          </w:p>
        </w:tc>
      </w:tr>
      <w:tr w:rsidR="007F1CFC" w:rsidRPr="00FA0E8B" w:rsidTr="00455551">
        <w:trPr>
          <w:trHeight w:val="1426"/>
        </w:trPr>
        <w:tc>
          <w:tcPr>
            <w:tcW w:w="830" w:type="dxa"/>
            <w:vMerge/>
            <w:shd w:val="clear" w:color="auto" w:fill="auto"/>
            <w:vAlign w:val="center"/>
          </w:tcPr>
          <w:p w:rsidR="007F1CFC" w:rsidRPr="00FA0E8B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7F1CFC" w:rsidRPr="00455551" w:rsidRDefault="007F1CFC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A0E8B">
              <w:rPr>
                <w:rFonts w:eastAsia="SimSun"/>
                <w:bCs/>
                <w:color w:val="000000"/>
                <w:sz w:val="24"/>
                <w:szCs w:val="24"/>
                <w:lang w:val="en-US" w:eastAsia="zh-CN"/>
              </w:rPr>
              <w:t>Ch</w:t>
            </w: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ương 9: </w:t>
            </w:r>
            <w:r w:rsidRPr="00FA0E8B">
              <w:rPr>
                <w:rFonts w:eastAsia="SimSun"/>
                <w:bCs/>
                <w:sz w:val="24"/>
                <w:szCs w:val="24"/>
                <w:lang w:val="en-US" w:eastAsia="zh-CN"/>
              </w:rPr>
              <w:t>Giới thiệu chung về phần mềm Pro Engineer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1CFC" w:rsidRPr="0020670E" w:rsidRDefault="007F1CFC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0670E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Cài trước phần mềm Pro Engineer vào máy tính của mình</w:t>
            </w: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7F1CFC" w:rsidRPr="00467D83" w:rsidRDefault="007F1CFC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1 tài liệu [4]</w:t>
            </w:r>
          </w:p>
        </w:tc>
      </w:tr>
      <w:tr w:rsidR="005A12A2" w:rsidRPr="00FA0E8B" w:rsidTr="00455551">
        <w:trPr>
          <w:trHeight w:val="1058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5A12A2" w:rsidRPr="0045555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55551">
              <w:rPr>
                <w:bCs/>
                <w:color w:val="000000"/>
                <w:sz w:val="24"/>
                <w:szCs w:val="24"/>
                <w:lang w:val="nl-NL" w:eastAsia="en-US"/>
              </w:rPr>
              <w:t>6-7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5A12A2" w:rsidRPr="0045555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Chương 10: Vẽ phác thảo 2D</w:t>
            </w:r>
          </w:p>
          <w:p w:rsidR="005A12A2" w:rsidRPr="0045555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10.1 Thao tác cơ bản và thuật ngữ trong vẽ phác</w:t>
            </w:r>
          </w:p>
          <w:p w:rsidR="005A12A2" w:rsidRPr="0045555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sz w:val="24"/>
                <w:szCs w:val="24"/>
                <w:lang w:val="nl-NL" w:eastAsia="zh-CN"/>
              </w:rPr>
              <w:t>10.2 Thanh công cụ vẽ phác thảo 2D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12A2" w:rsidRPr="00467D83" w:rsidRDefault="005A12A2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2A2" w:rsidRPr="00467D83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  <w:p w:rsidR="005A12A2" w:rsidRPr="00467D83" w:rsidRDefault="005A12A2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5A12A2" w:rsidRPr="00467D83" w:rsidRDefault="005A12A2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2 tài liệu [4]</w:t>
            </w:r>
          </w:p>
        </w:tc>
      </w:tr>
      <w:tr w:rsidR="005A12A2" w:rsidRPr="00FA0E8B" w:rsidTr="000013C1">
        <w:trPr>
          <w:trHeight w:val="3458"/>
        </w:trPr>
        <w:tc>
          <w:tcPr>
            <w:tcW w:w="830" w:type="dxa"/>
            <w:vMerge/>
            <w:shd w:val="clear" w:color="auto" w:fill="auto"/>
            <w:vAlign w:val="center"/>
          </w:tcPr>
          <w:p w:rsidR="005A12A2" w:rsidRPr="0045555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10.3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Ví dụ thực hành các bài vẽ 2D cơ bản</w:t>
            </w:r>
          </w:p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10.4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Ví dụ thực hành các bài vẽ 2D nâng cao</w:t>
            </w:r>
          </w:p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10.5 Các lệnh ghi kích thước</w:t>
            </w:r>
          </w:p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10.6 Ẩn hiện các kích thước</w:t>
            </w:r>
          </w:p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10.7 Hiệu chỉnh kích thước</w:t>
            </w:r>
          </w:p>
          <w:p w:rsidR="005A12A2" w:rsidRPr="000013C1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10.8 Chuyển đổi các kích thước</w:t>
            </w:r>
          </w:p>
          <w:p w:rsidR="005A12A2" w:rsidRPr="00FA0E8B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10.9 Các ràng buộc trong vẽ phác thảo 2D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12A2" w:rsidRPr="00467D83" w:rsidRDefault="005A12A2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2A2" w:rsidRPr="00467D83" w:rsidRDefault="005A12A2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5A12A2" w:rsidRPr="00467D83" w:rsidRDefault="005A12A2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2 tài liệu [4]</w:t>
            </w:r>
          </w:p>
          <w:p w:rsidR="005A12A2" w:rsidRPr="00467D83" w:rsidRDefault="005A12A2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2.1 đến 2.6 tài liệu [5]</w:t>
            </w:r>
          </w:p>
        </w:tc>
      </w:tr>
      <w:tr w:rsidR="002C1675" w:rsidRPr="00FA0E8B" w:rsidTr="00455551">
        <w:trPr>
          <w:trHeight w:val="49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C1675" w:rsidRPr="00455551" w:rsidRDefault="00002098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55551">
              <w:rPr>
                <w:rFonts w:eastAsia="SimSun"/>
                <w:lang w:val="en-US" w:eastAsia="zh-CN"/>
              </w:rPr>
              <w:t>8-13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Chương 11: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11.1 Giao diện chính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11.2 Sử dụng lệnh kéo (Extrude)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28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3 tài liệu [4]</w:t>
            </w:r>
          </w:p>
          <w:p w:rsidR="002C1675" w:rsidRPr="00467D83" w:rsidRDefault="002C1675" w:rsidP="00455551">
            <w:pPr>
              <w:pStyle w:val="BodyText2"/>
              <w:ind w:left="360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</w:tr>
      <w:tr w:rsidR="002C1675" w:rsidRPr="00FA0E8B" w:rsidTr="0045555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2C1675" w:rsidRPr="0045555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lang w:val="vi-VN" w:eastAsia="zh-CN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11.3 Một số ví dụ ứng dụng lệnh kéo để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lastRenderedPageBreak/>
              <w:t>11.4 Sử dụng lệnh quay (Revolve)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11.5 Một số ví dụ ứng dụng lệnh quay để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11.6 Sử dụng lệnh quét  Sweep –Protrusion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11.7 Ví dụ ứng dụng lệnh quét để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11.8 Sử dụng lệnh quét  Sweep –Cut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11.9 Ví dụ ứng dụng lệnh quét Sweep –Cut để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11.10 Sử dụng lệnh quét  </w:t>
            </w:r>
            <w:r w:rsidRPr="000013C1">
              <w:rPr>
                <w:rFonts w:eastAsia="SimSun"/>
                <w:bCs/>
                <w:sz w:val="24"/>
                <w:szCs w:val="24"/>
                <w:lang w:eastAsia="zh-CN"/>
              </w:rPr>
              <w:t>Sweep –Thin Cut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eastAsia="zh-CN"/>
              </w:rPr>
              <w:t xml:space="preserve">11.11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Ví dụ ứng dụng lệnh quét 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Sweep –Thin Cut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để xây dựng mô hình 3D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3, chương 4, chương 5 tài liệu [4]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3.1 đến 3.7 tài liệu [5]</w:t>
            </w:r>
          </w:p>
        </w:tc>
      </w:tr>
      <w:tr w:rsidR="002C1675" w:rsidRPr="00FA0E8B" w:rsidTr="00455551">
        <w:trPr>
          <w:trHeight w:val="980"/>
        </w:trPr>
        <w:tc>
          <w:tcPr>
            <w:tcW w:w="830" w:type="dxa"/>
            <w:tcBorders>
              <w:top w:val="nil"/>
            </w:tcBorders>
            <w:shd w:val="clear" w:color="auto" w:fill="auto"/>
            <w:vAlign w:val="center"/>
          </w:tcPr>
          <w:p w:rsidR="002C1675" w:rsidRPr="0045555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11.12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Sử dụng lệnh quét  </w:t>
            </w:r>
            <w:r w:rsidRPr="000013C1">
              <w:rPr>
                <w:rFonts w:eastAsia="SimSun"/>
                <w:bCs/>
                <w:sz w:val="24"/>
                <w:szCs w:val="24"/>
                <w:lang w:eastAsia="zh-CN"/>
              </w:rPr>
              <w:t>Sweep –Surface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eastAsia="zh-CN"/>
              </w:rPr>
              <w:t xml:space="preserve">11.13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Ví dụ ứng dụng lệnh quét 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Sweep –Surface  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để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11.14 Sử dụng lệnh pha trộn 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>Blend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 </w:t>
            </w:r>
            <w:r w:rsidRPr="000013C1">
              <w:rPr>
                <w:rFonts w:eastAsia="MS Mincho"/>
                <w:sz w:val="24"/>
                <w:szCs w:val="24"/>
                <w:lang w:val="vi-VN" w:eastAsia="zh-CN"/>
              </w:rPr>
              <w:t>đ</w:t>
            </w: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ể xây dựng mô hình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>11.15 Một số ví dụ tích hợp các lệnh để xây dựng mô hình 3D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FA0E8B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3, chương 4, chương 5 tài liệu [4]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3.8 đến 3.14 tài liệu [5]</w:t>
            </w:r>
          </w:p>
        </w:tc>
      </w:tr>
      <w:tr w:rsidR="002C1675" w:rsidRPr="00FA0E8B" w:rsidTr="00455551">
        <w:trPr>
          <w:trHeight w:val="1731"/>
        </w:trPr>
        <w:tc>
          <w:tcPr>
            <w:tcW w:w="830" w:type="dxa"/>
            <w:shd w:val="clear" w:color="auto" w:fill="auto"/>
            <w:vAlign w:val="center"/>
          </w:tcPr>
          <w:p w:rsidR="002C1675" w:rsidRPr="00455551" w:rsidRDefault="00002098" w:rsidP="00455551">
            <w:pPr>
              <w:pStyle w:val="BodyText2"/>
              <w:tabs>
                <w:tab w:val="num" w:pos="960"/>
              </w:tabs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13-15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0013C1">
              <w:rPr>
                <w:bCs/>
                <w:sz w:val="24"/>
                <w:szCs w:val="24"/>
                <w:lang w:val="vi-VN"/>
              </w:rPr>
              <w:t>Chương 12 Lắp ghép các chi tiết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bCs/>
                <w:sz w:val="24"/>
                <w:szCs w:val="24"/>
                <w:lang w:val="vi-VN"/>
              </w:rPr>
              <w:t>12.1 Vào môi trường lắp ghép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 3D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sz w:val="24"/>
                <w:szCs w:val="24"/>
                <w:lang w:val="vi-VN" w:eastAsia="zh-CN"/>
              </w:rPr>
              <w:t xml:space="preserve">12.2 </w:t>
            </w:r>
            <w:r w:rsidRPr="000013C1">
              <w:rPr>
                <w:bCs/>
                <w:sz w:val="24"/>
                <w:szCs w:val="24"/>
                <w:lang w:val="vi-VN"/>
              </w:rPr>
              <w:t>Các tính năng điều khiển trong quá trình lắp ghép</w:t>
            </w:r>
          </w:p>
          <w:p w:rsidR="002C1675" w:rsidRPr="000013C1" w:rsidRDefault="002C167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>12.3 D</w:t>
            </w:r>
            <w:r w:rsidRPr="000013C1">
              <w:rPr>
                <w:bCs/>
                <w:sz w:val="24"/>
                <w:szCs w:val="24"/>
                <w:lang w:val="vi-VN"/>
              </w:rPr>
              <w:t>ùng ràng buộc tự động để ghép các chi tiết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DA7563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8 tài liệu [4]</w:t>
            </w:r>
          </w:p>
          <w:p w:rsidR="002C1675" w:rsidRPr="00467D83" w:rsidRDefault="002C1675" w:rsidP="00455551">
            <w:pPr>
              <w:pStyle w:val="BodyText2"/>
              <w:numPr>
                <w:ilvl w:val="0"/>
                <w:numId w:val="9"/>
              </w:numPr>
              <w:tabs>
                <w:tab w:val="num" w:pos="176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3.</w:t>
            </w:r>
            <w:r>
              <w:rPr>
                <w:rFonts w:eastAsia="SimSun" w:hint="eastAsia"/>
                <w:bCs/>
                <w:color w:val="000000"/>
                <w:sz w:val="24"/>
                <w:szCs w:val="24"/>
                <w:lang w:val="nl-NL" w:eastAsia="zh-CN"/>
              </w:rPr>
              <w:t>15</w:t>
            </w: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đến 3.14 tài liệ</w:t>
            </w: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u [5]</w:t>
            </w:r>
          </w:p>
        </w:tc>
      </w:tr>
      <w:tr w:rsidR="00E93D45" w:rsidRPr="00FA0E8B" w:rsidTr="0045555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93D45" w:rsidRPr="00455551" w:rsidRDefault="00002098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5555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15-16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Ch</w:t>
            </w: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ương 13: </w:t>
            </w:r>
            <w:r w:rsidRPr="000013C1">
              <w:rPr>
                <w:bCs/>
                <w:sz w:val="24"/>
                <w:szCs w:val="24"/>
                <w:lang w:val="vi-VN"/>
              </w:rPr>
              <w:t xml:space="preserve">Chuyển 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>mô hình</w:t>
            </w:r>
            <w:r w:rsidRPr="000013C1">
              <w:rPr>
                <w:bCs/>
                <w:sz w:val="24"/>
                <w:szCs w:val="24"/>
                <w:lang w:val="vi-VN"/>
              </w:rPr>
              <w:t xml:space="preserve"> từ 3D sang bản vẽ 2D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13.1 </w:t>
            </w:r>
            <w:r w:rsidRPr="000013C1">
              <w:rPr>
                <w:bCs/>
                <w:sz w:val="24"/>
                <w:szCs w:val="24"/>
                <w:lang w:val="vi-VN"/>
              </w:rPr>
              <w:t>Vào môi trường 2D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13.2 </w:t>
            </w:r>
            <w:r w:rsidRPr="000013C1">
              <w:rPr>
                <w:bCs/>
                <w:sz w:val="24"/>
                <w:szCs w:val="24"/>
                <w:lang w:val="vi-VN"/>
              </w:rPr>
              <w:t>Các tính năng điều khiển trong quá trình chuyển đổi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13.3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các hình chiếu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13.4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hình cắt toàn phần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13.5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một nửa hình chiếu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lastRenderedPageBreak/>
              <w:t xml:space="preserve">13.6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một phần hình chiếu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13.7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một nửa hình cắt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13.8 </w:t>
            </w:r>
            <w:r w:rsidRPr="000013C1">
              <w:rPr>
                <w:bCs/>
                <w:sz w:val="24"/>
                <w:szCs w:val="24"/>
                <w:lang w:val="vi-VN"/>
              </w:rPr>
              <w:t>Thiết lập phần hình cắt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13.9 </w:t>
            </w:r>
            <w:r w:rsidRPr="000013C1">
              <w:rPr>
                <w:bCs/>
                <w:sz w:val="24"/>
                <w:szCs w:val="24"/>
                <w:lang w:val="vi-VN"/>
              </w:rPr>
              <w:t>Ghi kích thước, văn bản, dung sai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>13.10 Xuất bản vẽ ra các file (pdf, dwg,..)</w:t>
            </w:r>
          </w:p>
          <w:p w:rsidR="00E93D45" w:rsidRPr="000013C1" w:rsidRDefault="00E93D45" w:rsidP="00455551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>13.11</w:t>
            </w:r>
            <w:r w:rsidRPr="000013C1">
              <w:rPr>
                <w:bCs/>
                <w:sz w:val="24"/>
                <w:szCs w:val="24"/>
                <w:lang w:val="vi-VN"/>
              </w:rPr>
              <w:t xml:space="preserve"> Các ví dụ </w:t>
            </w:r>
            <w:r w:rsidRPr="000013C1">
              <w:rPr>
                <w:rFonts w:eastAsia="SimSun"/>
                <w:bCs/>
                <w:sz w:val="24"/>
                <w:szCs w:val="24"/>
                <w:lang w:val="vi-VN" w:eastAsia="zh-CN"/>
              </w:rPr>
              <w:t xml:space="preserve">tổng hợp </w:t>
            </w:r>
            <w:r w:rsidRPr="000013C1">
              <w:rPr>
                <w:bCs/>
                <w:sz w:val="24"/>
                <w:szCs w:val="24"/>
                <w:lang w:val="vi-VN"/>
              </w:rPr>
              <w:t>luyện tập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D45" w:rsidRPr="00467D83" w:rsidRDefault="00DA7563" w:rsidP="0045555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8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D45" w:rsidRPr="00467D83" w:rsidRDefault="00E93D4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Tìm hiểu trên mạng</w:t>
            </w:r>
          </w:p>
          <w:p w:rsidR="00BD5EB4" w:rsidRPr="00467D83" w:rsidRDefault="00E93D4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Đọc trước chương 3 tài liệu [4]</w:t>
            </w:r>
          </w:p>
          <w:p w:rsidR="00E93D45" w:rsidRPr="00467D83" w:rsidRDefault="00E93D45" w:rsidP="00455551">
            <w:pPr>
              <w:pStyle w:val="BodyText2"/>
              <w:numPr>
                <w:ilvl w:val="0"/>
                <w:numId w:val="9"/>
              </w:num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67D83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Làm bài tập 3.8 đến 3.14 tài liệu [5]</w:t>
            </w:r>
          </w:p>
        </w:tc>
      </w:tr>
    </w:tbl>
    <w:p w:rsidR="00C53616" w:rsidRPr="00467D83" w:rsidRDefault="00C53616">
      <w:pPr>
        <w:rPr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FA0E8B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55551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FE5A3B" w:rsidRDefault="009540AF" w:rsidP="00FA0E8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FE5A3B">
              <w:rPr>
                <w:sz w:val="24"/>
                <w:szCs w:val="24"/>
                <w:lang w:val="nl-NL"/>
              </w:rPr>
              <w:t xml:space="preserve">Hà nội, ngày </w:t>
            </w:r>
            <w:r w:rsidR="00FA0E8B">
              <w:rPr>
                <w:sz w:val="24"/>
                <w:szCs w:val="24"/>
                <w:lang w:val="nl-NL"/>
              </w:rPr>
              <w:t xml:space="preserve">  </w:t>
            </w:r>
            <w:r w:rsidRPr="00FE5A3B">
              <w:rPr>
                <w:sz w:val="24"/>
                <w:szCs w:val="24"/>
                <w:lang w:val="nl-NL"/>
              </w:rPr>
              <w:t xml:space="preserve"> tháng </w:t>
            </w:r>
            <w:r w:rsidR="00FA0E8B">
              <w:rPr>
                <w:sz w:val="24"/>
                <w:szCs w:val="24"/>
                <w:lang w:val="nl-NL"/>
              </w:rPr>
              <w:t xml:space="preserve">  </w:t>
            </w:r>
            <w:r w:rsidRPr="00FE5A3B">
              <w:rPr>
                <w:sz w:val="24"/>
                <w:szCs w:val="24"/>
                <w:lang w:val="nl-NL"/>
              </w:rPr>
              <w:t xml:space="preserve"> năm 20</w:t>
            </w:r>
            <w:r w:rsidR="00FA0E8B">
              <w:rPr>
                <w:sz w:val="24"/>
                <w:szCs w:val="24"/>
                <w:lang w:val="nl-NL"/>
              </w:rPr>
              <w:t>18</w:t>
            </w:r>
          </w:p>
        </w:tc>
      </w:tr>
      <w:tr w:rsidR="009540AF" w:rsidRPr="00467D83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467D83">
              <w:rPr>
                <w:b/>
                <w:sz w:val="24"/>
                <w:szCs w:val="24"/>
              </w:rPr>
              <w:t>TRƯỞNG KHOA</w:t>
            </w:r>
          </w:p>
          <w:p w:rsidR="00FA0E8B" w:rsidRDefault="00FA0E8B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FA0E8B" w:rsidRDefault="00FA0E8B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FA0E8B" w:rsidRDefault="00FA0E8B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013C1" w:rsidRDefault="000013C1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FA0E8B" w:rsidRPr="00467D83" w:rsidRDefault="00FA0E8B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Khổng Cao Phong</w:t>
            </w:r>
          </w:p>
          <w:p w:rsidR="009540AF" w:rsidRPr="00467D8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67D83">
              <w:rPr>
                <w:b/>
                <w:sz w:val="24"/>
                <w:szCs w:val="24"/>
              </w:rPr>
              <w:t>TRƯỞNG BỘ MÔN</w:t>
            </w:r>
          </w:p>
          <w:p w:rsidR="00FA0E8B" w:rsidRDefault="00FA0E8B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FA0E8B" w:rsidRDefault="00FA0E8B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FA0E8B" w:rsidRDefault="00FA0E8B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:rsidR="00FA0E8B" w:rsidRPr="00467D83" w:rsidRDefault="00FA0E8B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</w:p>
          <w:p w:rsidR="009540AF" w:rsidRPr="00467D8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467D8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467D83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4EF" w:rsidRDefault="000214EF">
      <w:r>
        <w:separator/>
      </w:r>
    </w:p>
  </w:endnote>
  <w:endnote w:type="continuationSeparator" w:id="0">
    <w:p w:rsidR="000214EF" w:rsidRDefault="00021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48" w:rsidRDefault="0089664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6648" w:rsidRDefault="0089664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D7" w:rsidRDefault="005B0ED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763" w:rsidRPr="00C62763">
      <w:rPr>
        <w:noProof/>
        <w:lang w:val="zh-CN"/>
      </w:rPr>
      <w:t>10</w:t>
    </w:r>
    <w:r>
      <w:fldChar w:fldCharType="end"/>
    </w:r>
  </w:p>
  <w:p w:rsidR="00896648" w:rsidRDefault="0089664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4EF" w:rsidRDefault="000214EF">
      <w:r>
        <w:separator/>
      </w:r>
    </w:p>
  </w:footnote>
  <w:footnote w:type="continuationSeparator" w:id="0">
    <w:p w:rsidR="000214EF" w:rsidRDefault="00021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D7D57"/>
    <w:multiLevelType w:val="multilevel"/>
    <w:tmpl w:val="85244D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D656E"/>
    <w:multiLevelType w:val="multilevel"/>
    <w:tmpl w:val="EB3CED28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7854044"/>
    <w:multiLevelType w:val="hybridMultilevel"/>
    <w:tmpl w:val="2536D55A"/>
    <w:lvl w:ilvl="0" w:tplc="602E5CF8">
      <w:start w:val="4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14"/>
        </w:tabs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BC"/>
    <w:rsid w:val="00000056"/>
    <w:rsid w:val="000013C1"/>
    <w:rsid w:val="00002098"/>
    <w:rsid w:val="00012A4A"/>
    <w:rsid w:val="00016967"/>
    <w:rsid w:val="00017270"/>
    <w:rsid w:val="00020EF1"/>
    <w:rsid w:val="000214EF"/>
    <w:rsid w:val="00021790"/>
    <w:rsid w:val="00025B24"/>
    <w:rsid w:val="00025DA0"/>
    <w:rsid w:val="00026105"/>
    <w:rsid w:val="000271AA"/>
    <w:rsid w:val="000340CD"/>
    <w:rsid w:val="0005510E"/>
    <w:rsid w:val="00061141"/>
    <w:rsid w:val="00065D49"/>
    <w:rsid w:val="0007166D"/>
    <w:rsid w:val="00077EC3"/>
    <w:rsid w:val="00082340"/>
    <w:rsid w:val="0008396D"/>
    <w:rsid w:val="00085473"/>
    <w:rsid w:val="00090350"/>
    <w:rsid w:val="00092B8D"/>
    <w:rsid w:val="00095A1D"/>
    <w:rsid w:val="000A6CB3"/>
    <w:rsid w:val="000A7F5D"/>
    <w:rsid w:val="000B22B4"/>
    <w:rsid w:val="000B6DA1"/>
    <w:rsid w:val="000C0C28"/>
    <w:rsid w:val="000C2599"/>
    <w:rsid w:val="000C4F4A"/>
    <w:rsid w:val="000D075E"/>
    <w:rsid w:val="000D2699"/>
    <w:rsid w:val="000D6DC7"/>
    <w:rsid w:val="000E4140"/>
    <w:rsid w:val="000F6F7C"/>
    <w:rsid w:val="000F78FF"/>
    <w:rsid w:val="00101B31"/>
    <w:rsid w:val="001162EA"/>
    <w:rsid w:val="00124180"/>
    <w:rsid w:val="00125C1D"/>
    <w:rsid w:val="001265BC"/>
    <w:rsid w:val="00127627"/>
    <w:rsid w:val="001376AA"/>
    <w:rsid w:val="00146230"/>
    <w:rsid w:val="001471E8"/>
    <w:rsid w:val="001524A1"/>
    <w:rsid w:val="001555DF"/>
    <w:rsid w:val="00157E35"/>
    <w:rsid w:val="0016591F"/>
    <w:rsid w:val="00170726"/>
    <w:rsid w:val="0017106D"/>
    <w:rsid w:val="00181DDC"/>
    <w:rsid w:val="00186671"/>
    <w:rsid w:val="001915A3"/>
    <w:rsid w:val="00194F80"/>
    <w:rsid w:val="001958E1"/>
    <w:rsid w:val="00196B39"/>
    <w:rsid w:val="00197EAC"/>
    <w:rsid w:val="001A0A19"/>
    <w:rsid w:val="001A7BDA"/>
    <w:rsid w:val="001B1566"/>
    <w:rsid w:val="001B31BB"/>
    <w:rsid w:val="001B3E0C"/>
    <w:rsid w:val="001C07F1"/>
    <w:rsid w:val="001C2183"/>
    <w:rsid w:val="001C7476"/>
    <w:rsid w:val="001C7C2D"/>
    <w:rsid w:val="001D31A5"/>
    <w:rsid w:val="001D3409"/>
    <w:rsid w:val="001D5FCB"/>
    <w:rsid w:val="001D6829"/>
    <w:rsid w:val="001E3059"/>
    <w:rsid w:val="001E4465"/>
    <w:rsid w:val="001E5921"/>
    <w:rsid w:val="001E6232"/>
    <w:rsid w:val="001F2CFE"/>
    <w:rsid w:val="001F3DF9"/>
    <w:rsid w:val="001F69DC"/>
    <w:rsid w:val="00200F66"/>
    <w:rsid w:val="0020670E"/>
    <w:rsid w:val="00210206"/>
    <w:rsid w:val="00214CEC"/>
    <w:rsid w:val="002151EC"/>
    <w:rsid w:val="002234C1"/>
    <w:rsid w:val="0023321A"/>
    <w:rsid w:val="0023439F"/>
    <w:rsid w:val="002360EC"/>
    <w:rsid w:val="00257B05"/>
    <w:rsid w:val="00274390"/>
    <w:rsid w:val="00290C2F"/>
    <w:rsid w:val="00294255"/>
    <w:rsid w:val="00296F71"/>
    <w:rsid w:val="002A0C24"/>
    <w:rsid w:val="002A17DB"/>
    <w:rsid w:val="002A2BFA"/>
    <w:rsid w:val="002A3672"/>
    <w:rsid w:val="002A7D7D"/>
    <w:rsid w:val="002B3774"/>
    <w:rsid w:val="002B3E85"/>
    <w:rsid w:val="002B45E4"/>
    <w:rsid w:val="002B7A4B"/>
    <w:rsid w:val="002C1675"/>
    <w:rsid w:val="002C17F0"/>
    <w:rsid w:val="002C59F0"/>
    <w:rsid w:val="002D4890"/>
    <w:rsid w:val="002D6F01"/>
    <w:rsid w:val="002E04A6"/>
    <w:rsid w:val="002E0834"/>
    <w:rsid w:val="002E136E"/>
    <w:rsid w:val="002E30E8"/>
    <w:rsid w:val="002E398F"/>
    <w:rsid w:val="002E54CE"/>
    <w:rsid w:val="002F06A1"/>
    <w:rsid w:val="002F448A"/>
    <w:rsid w:val="002F5F2E"/>
    <w:rsid w:val="002F60A2"/>
    <w:rsid w:val="00300E00"/>
    <w:rsid w:val="00301A04"/>
    <w:rsid w:val="00301F33"/>
    <w:rsid w:val="00302E65"/>
    <w:rsid w:val="0030593E"/>
    <w:rsid w:val="00305D3C"/>
    <w:rsid w:val="00306D2E"/>
    <w:rsid w:val="003266EA"/>
    <w:rsid w:val="003329D4"/>
    <w:rsid w:val="00335B6A"/>
    <w:rsid w:val="0033620A"/>
    <w:rsid w:val="003402D7"/>
    <w:rsid w:val="003409C3"/>
    <w:rsid w:val="003416C9"/>
    <w:rsid w:val="00344CAD"/>
    <w:rsid w:val="003551FF"/>
    <w:rsid w:val="003555B5"/>
    <w:rsid w:val="00362ACA"/>
    <w:rsid w:val="003643EF"/>
    <w:rsid w:val="00364A36"/>
    <w:rsid w:val="00367502"/>
    <w:rsid w:val="003747F7"/>
    <w:rsid w:val="00374B41"/>
    <w:rsid w:val="003836AC"/>
    <w:rsid w:val="003961B0"/>
    <w:rsid w:val="003977A6"/>
    <w:rsid w:val="003B1D38"/>
    <w:rsid w:val="003B73BB"/>
    <w:rsid w:val="003C23E9"/>
    <w:rsid w:val="003D2437"/>
    <w:rsid w:val="003D2CAB"/>
    <w:rsid w:val="003E0101"/>
    <w:rsid w:val="003E0DF7"/>
    <w:rsid w:val="003E4EC1"/>
    <w:rsid w:val="003E7E19"/>
    <w:rsid w:val="003F2ECA"/>
    <w:rsid w:val="003F5908"/>
    <w:rsid w:val="003F617D"/>
    <w:rsid w:val="003F7694"/>
    <w:rsid w:val="00403890"/>
    <w:rsid w:val="00404D13"/>
    <w:rsid w:val="00411216"/>
    <w:rsid w:val="004134DD"/>
    <w:rsid w:val="00415F66"/>
    <w:rsid w:val="004240DB"/>
    <w:rsid w:val="0042577A"/>
    <w:rsid w:val="0043729B"/>
    <w:rsid w:val="004377BB"/>
    <w:rsid w:val="00437A36"/>
    <w:rsid w:val="004437C7"/>
    <w:rsid w:val="00444C84"/>
    <w:rsid w:val="00455551"/>
    <w:rsid w:val="00461924"/>
    <w:rsid w:val="00466D6F"/>
    <w:rsid w:val="00467D83"/>
    <w:rsid w:val="00470BDB"/>
    <w:rsid w:val="0047459D"/>
    <w:rsid w:val="00483306"/>
    <w:rsid w:val="0048413E"/>
    <w:rsid w:val="004900EB"/>
    <w:rsid w:val="004903A5"/>
    <w:rsid w:val="0049105F"/>
    <w:rsid w:val="00491A0D"/>
    <w:rsid w:val="00495B39"/>
    <w:rsid w:val="0049678E"/>
    <w:rsid w:val="004A21C9"/>
    <w:rsid w:val="004A5078"/>
    <w:rsid w:val="004B2147"/>
    <w:rsid w:val="004B2F9A"/>
    <w:rsid w:val="004C21D1"/>
    <w:rsid w:val="004C52E9"/>
    <w:rsid w:val="004D085E"/>
    <w:rsid w:val="004E217F"/>
    <w:rsid w:val="004E37E5"/>
    <w:rsid w:val="004F013A"/>
    <w:rsid w:val="004F02E1"/>
    <w:rsid w:val="004F2BD0"/>
    <w:rsid w:val="004F4A28"/>
    <w:rsid w:val="00503FBD"/>
    <w:rsid w:val="00506611"/>
    <w:rsid w:val="00510501"/>
    <w:rsid w:val="0051527C"/>
    <w:rsid w:val="005166A9"/>
    <w:rsid w:val="00523B5C"/>
    <w:rsid w:val="005262ED"/>
    <w:rsid w:val="00531768"/>
    <w:rsid w:val="00534B5D"/>
    <w:rsid w:val="00544731"/>
    <w:rsid w:val="00545EEE"/>
    <w:rsid w:val="00551492"/>
    <w:rsid w:val="00553299"/>
    <w:rsid w:val="00572D57"/>
    <w:rsid w:val="0057449A"/>
    <w:rsid w:val="00575954"/>
    <w:rsid w:val="005A12A2"/>
    <w:rsid w:val="005A2CF0"/>
    <w:rsid w:val="005A4F6B"/>
    <w:rsid w:val="005A5D9D"/>
    <w:rsid w:val="005B0ED7"/>
    <w:rsid w:val="005B7E42"/>
    <w:rsid w:val="005C2FC9"/>
    <w:rsid w:val="005C55DF"/>
    <w:rsid w:val="005C79A8"/>
    <w:rsid w:val="005D0928"/>
    <w:rsid w:val="005D1CF8"/>
    <w:rsid w:val="005E6FF4"/>
    <w:rsid w:val="005F3B5C"/>
    <w:rsid w:val="005F4D8D"/>
    <w:rsid w:val="00607A2F"/>
    <w:rsid w:val="00607F82"/>
    <w:rsid w:val="0061018F"/>
    <w:rsid w:val="00612534"/>
    <w:rsid w:val="00620422"/>
    <w:rsid w:val="00623105"/>
    <w:rsid w:val="00627006"/>
    <w:rsid w:val="0063047A"/>
    <w:rsid w:val="006346E4"/>
    <w:rsid w:val="006406CA"/>
    <w:rsid w:val="006411BE"/>
    <w:rsid w:val="00642226"/>
    <w:rsid w:val="00642EFD"/>
    <w:rsid w:val="006447AD"/>
    <w:rsid w:val="006538D9"/>
    <w:rsid w:val="00654888"/>
    <w:rsid w:val="0065661B"/>
    <w:rsid w:val="00665547"/>
    <w:rsid w:val="00672CB7"/>
    <w:rsid w:val="00674937"/>
    <w:rsid w:val="00687F52"/>
    <w:rsid w:val="0069053F"/>
    <w:rsid w:val="0069114A"/>
    <w:rsid w:val="00694ED7"/>
    <w:rsid w:val="00695501"/>
    <w:rsid w:val="006956C9"/>
    <w:rsid w:val="006A0E70"/>
    <w:rsid w:val="006A4097"/>
    <w:rsid w:val="006A5431"/>
    <w:rsid w:val="006A584A"/>
    <w:rsid w:val="006A71A2"/>
    <w:rsid w:val="006B56E3"/>
    <w:rsid w:val="006B6DA2"/>
    <w:rsid w:val="006C1405"/>
    <w:rsid w:val="006C6563"/>
    <w:rsid w:val="006C7BBC"/>
    <w:rsid w:val="006D03CF"/>
    <w:rsid w:val="006D1CA3"/>
    <w:rsid w:val="006D4DB9"/>
    <w:rsid w:val="006E1800"/>
    <w:rsid w:val="006E2ACC"/>
    <w:rsid w:val="006E3BF6"/>
    <w:rsid w:val="006E549F"/>
    <w:rsid w:val="006E5BAC"/>
    <w:rsid w:val="006E6AAE"/>
    <w:rsid w:val="006E6CA0"/>
    <w:rsid w:val="006E7905"/>
    <w:rsid w:val="006F0CD6"/>
    <w:rsid w:val="006F26A7"/>
    <w:rsid w:val="007055AA"/>
    <w:rsid w:val="007111DF"/>
    <w:rsid w:val="007164B2"/>
    <w:rsid w:val="00733BDA"/>
    <w:rsid w:val="00742C63"/>
    <w:rsid w:val="00744C77"/>
    <w:rsid w:val="00751334"/>
    <w:rsid w:val="00756CFB"/>
    <w:rsid w:val="00762CB0"/>
    <w:rsid w:val="00763942"/>
    <w:rsid w:val="00770453"/>
    <w:rsid w:val="00775B8E"/>
    <w:rsid w:val="0077772C"/>
    <w:rsid w:val="007866A2"/>
    <w:rsid w:val="00792EBD"/>
    <w:rsid w:val="007935F4"/>
    <w:rsid w:val="007957F8"/>
    <w:rsid w:val="007A328C"/>
    <w:rsid w:val="007A495B"/>
    <w:rsid w:val="007A7F11"/>
    <w:rsid w:val="007B0C02"/>
    <w:rsid w:val="007B1760"/>
    <w:rsid w:val="007B7392"/>
    <w:rsid w:val="007B794E"/>
    <w:rsid w:val="007C7361"/>
    <w:rsid w:val="007C7EDD"/>
    <w:rsid w:val="007D3C69"/>
    <w:rsid w:val="007D59E4"/>
    <w:rsid w:val="007F1CFC"/>
    <w:rsid w:val="007F7694"/>
    <w:rsid w:val="008004CE"/>
    <w:rsid w:val="00801860"/>
    <w:rsid w:val="00805491"/>
    <w:rsid w:val="00810D77"/>
    <w:rsid w:val="008471BC"/>
    <w:rsid w:val="008507D5"/>
    <w:rsid w:val="00850A48"/>
    <w:rsid w:val="008542FB"/>
    <w:rsid w:val="008543C1"/>
    <w:rsid w:val="008603CB"/>
    <w:rsid w:val="008637E0"/>
    <w:rsid w:val="00865A01"/>
    <w:rsid w:val="0087039B"/>
    <w:rsid w:val="0087366C"/>
    <w:rsid w:val="00875E93"/>
    <w:rsid w:val="008777B0"/>
    <w:rsid w:val="0088255B"/>
    <w:rsid w:val="00896648"/>
    <w:rsid w:val="008A1BBC"/>
    <w:rsid w:val="008A3E1C"/>
    <w:rsid w:val="008B097E"/>
    <w:rsid w:val="008B0E73"/>
    <w:rsid w:val="008B274D"/>
    <w:rsid w:val="008B613A"/>
    <w:rsid w:val="008C1294"/>
    <w:rsid w:val="008C21C8"/>
    <w:rsid w:val="008C4E59"/>
    <w:rsid w:val="008D09FC"/>
    <w:rsid w:val="008D48E2"/>
    <w:rsid w:val="008D69D5"/>
    <w:rsid w:val="008E05AB"/>
    <w:rsid w:val="008E2B58"/>
    <w:rsid w:val="008F7993"/>
    <w:rsid w:val="0090228C"/>
    <w:rsid w:val="00904280"/>
    <w:rsid w:val="0090524F"/>
    <w:rsid w:val="009063F7"/>
    <w:rsid w:val="0091264D"/>
    <w:rsid w:val="00913BDD"/>
    <w:rsid w:val="00926E23"/>
    <w:rsid w:val="009333BE"/>
    <w:rsid w:val="00936A0A"/>
    <w:rsid w:val="00941560"/>
    <w:rsid w:val="0094177D"/>
    <w:rsid w:val="0094361C"/>
    <w:rsid w:val="0094784E"/>
    <w:rsid w:val="00952045"/>
    <w:rsid w:val="00953EBF"/>
    <w:rsid w:val="009540AF"/>
    <w:rsid w:val="009568E5"/>
    <w:rsid w:val="00957A94"/>
    <w:rsid w:val="009760A7"/>
    <w:rsid w:val="00977C5C"/>
    <w:rsid w:val="00985388"/>
    <w:rsid w:val="00995BB8"/>
    <w:rsid w:val="00997CD2"/>
    <w:rsid w:val="009A0AD5"/>
    <w:rsid w:val="009A19F7"/>
    <w:rsid w:val="009A2242"/>
    <w:rsid w:val="009A63B5"/>
    <w:rsid w:val="009A71DC"/>
    <w:rsid w:val="009B64AD"/>
    <w:rsid w:val="009C15C1"/>
    <w:rsid w:val="009C37E7"/>
    <w:rsid w:val="009C5063"/>
    <w:rsid w:val="009D0BE4"/>
    <w:rsid w:val="009D205C"/>
    <w:rsid w:val="009D3273"/>
    <w:rsid w:val="009D3CC0"/>
    <w:rsid w:val="009D71BA"/>
    <w:rsid w:val="009E0BE8"/>
    <w:rsid w:val="009E0F5A"/>
    <w:rsid w:val="009E1E41"/>
    <w:rsid w:val="009E3B0E"/>
    <w:rsid w:val="009E52A6"/>
    <w:rsid w:val="009E66E7"/>
    <w:rsid w:val="009F2146"/>
    <w:rsid w:val="009F3FD4"/>
    <w:rsid w:val="009F50D3"/>
    <w:rsid w:val="00A01BDF"/>
    <w:rsid w:val="00A029FB"/>
    <w:rsid w:val="00A042F1"/>
    <w:rsid w:val="00A054FF"/>
    <w:rsid w:val="00A05F38"/>
    <w:rsid w:val="00A10172"/>
    <w:rsid w:val="00A25D32"/>
    <w:rsid w:val="00A25F11"/>
    <w:rsid w:val="00A35151"/>
    <w:rsid w:val="00A35588"/>
    <w:rsid w:val="00A46D2F"/>
    <w:rsid w:val="00A613E2"/>
    <w:rsid w:val="00A661E7"/>
    <w:rsid w:val="00AA43B8"/>
    <w:rsid w:val="00AB0DCE"/>
    <w:rsid w:val="00AB1500"/>
    <w:rsid w:val="00AB5820"/>
    <w:rsid w:val="00AD60FD"/>
    <w:rsid w:val="00AE6462"/>
    <w:rsid w:val="00AF7658"/>
    <w:rsid w:val="00B00180"/>
    <w:rsid w:val="00B060D9"/>
    <w:rsid w:val="00B07E65"/>
    <w:rsid w:val="00B10D2F"/>
    <w:rsid w:val="00B23623"/>
    <w:rsid w:val="00B25A8C"/>
    <w:rsid w:val="00B37825"/>
    <w:rsid w:val="00B400C8"/>
    <w:rsid w:val="00B41554"/>
    <w:rsid w:val="00B41BB3"/>
    <w:rsid w:val="00B47FA2"/>
    <w:rsid w:val="00B51514"/>
    <w:rsid w:val="00B54E5A"/>
    <w:rsid w:val="00B56D93"/>
    <w:rsid w:val="00B60822"/>
    <w:rsid w:val="00B60C95"/>
    <w:rsid w:val="00B63516"/>
    <w:rsid w:val="00B63664"/>
    <w:rsid w:val="00B65AB4"/>
    <w:rsid w:val="00B76914"/>
    <w:rsid w:val="00B820EC"/>
    <w:rsid w:val="00B90939"/>
    <w:rsid w:val="00B92219"/>
    <w:rsid w:val="00B9433A"/>
    <w:rsid w:val="00B94BE5"/>
    <w:rsid w:val="00B96712"/>
    <w:rsid w:val="00BA09EA"/>
    <w:rsid w:val="00BA0F72"/>
    <w:rsid w:val="00BA2A8D"/>
    <w:rsid w:val="00BA4CCA"/>
    <w:rsid w:val="00BA7C39"/>
    <w:rsid w:val="00BB0E99"/>
    <w:rsid w:val="00BB2444"/>
    <w:rsid w:val="00BC2752"/>
    <w:rsid w:val="00BC2E3A"/>
    <w:rsid w:val="00BD5EB4"/>
    <w:rsid w:val="00BD65EF"/>
    <w:rsid w:val="00BE15BC"/>
    <w:rsid w:val="00BE2615"/>
    <w:rsid w:val="00BE4FEC"/>
    <w:rsid w:val="00BF72A1"/>
    <w:rsid w:val="00C02790"/>
    <w:rsid w:val="00C02961"/>
    <w:rsid w:val="00C04230"/>
    <w:rsid w:val="00C14D0A"/>
    <w:rsid w:val="00C17AA4"/>
    <w:rsid w:val="00C2548B"/>
    <w:rsid w:val="00C30C3B"/>
    <w:rsid w:val="00C336A1"/>
    <w:rsid w:val="00C41392"/>
    <w:rsid w:val="00C51928"/>
    <w:rsid w:val="00C53616"/>
    <w:rsid w:val="00C54134"/>
    <w:rsid w:val="00C62763"/>
    <w:rsid w:val="00C71971"/>
    <w:rsid w:val="00C7326B"/>
    <w:rsid w:val="00C8287E"/>
    <w:rsid w:val="00C92220"/>
    <w:rsid w:val="00C9795B"/>
    <w:rsid w:val="00CA05E1"/>
    <w:rsid w:val="00CA7149"/>
    <w:rsid w:val="00CB0A27"/>
    <w:rsid w:val="00CB3104"/>
    <w:rsid w:val="00CB35A8"/>
    <w:rsid w:val="00CB72A1"/>
    <w:rsid w:val="00CE2FAF"/>
    <w:rsid w:val="00CE59AE"/>
    <w:rsid w:val="00CE741E"/>
    <w:rsid w:val="00CF0DAD"/>
    <w:rsid w:val="00CF3830"/>
    <w:rsid w:val="00D15239"/>
    <w:rsid w:val="00D171C9"/>
    <w:rsid w:val="00D20B8C"/>
    <w:rsid w:val="00D22A16"/>
    <w:rsid w:val="00D2348D"/>
    <w:rsid w:val="00D25659"/>
    <w:rsid w:val="00D27377"/>
    <w:rsid w:val="00D31FD6"/>
    <w:rsid w:val="00D40360"/>
    <w:rsid w:val="00D412F9"/>
    <w:rsid w:val="00D46C15"/>
    <w:rsid w:val="00D46D7A"/>
    <w:rsid w:val="00D5013F"/>
    <w:rsid w:val="00D517D9"/>
    <w:rsid w:val="00D54047"/>
    <w:rsid w:val="00D57200"/>
    <w:rsid w:val="00D61127"/>
    <w:rsid w:val="00D613A0"/>
    <w:rsid w:val="00D63879"/>
    <w:rsid w:val="00D730ED"/>
    <w:rsid w:val="00D81E5A"/>
    <w:rsid w:val="00D84BE9"/>
    <w:rsid w:val="00D92B36"/>
    <w:rsid w:val="00D95E52"/>
    <w:rsid w:val="00DA3B30"/>
    <w:rsid w:val="00DA409D"/>
    <w:rsid w:val="00DA4ABF"/>
    <w:rsid w:val="00DA7322"/>
    <w:rsid w:val="00DA7563"/>
    <w:rsid w:val="00DC3527"/>
    <w:rsid w:val="00DE0185"/>
    <w:rsid w:val="00DE248B"/>
    <w:rsid w:val="00DE7599"/>
    <w:rsid w:val="00DF551F"/>
    <w:rsid w:val="00E03635"/>
    <w:rsid w:val="00E147FF"/>
    <w:rsid w:val="00E160DC"/>
    <w:rsid w:val="00E1702F"/>
    <w:rsid w:val="00E21BC5"/>
    <w:rsid w:val="00E241BF"/>
    <w:rsid w:val="00E25CF8"/>
    <w:rsid w:val="00E356F8"/>
    <w:rsid w:val="00E45B0C"/>
    <w:rsid w:val="00E46710"/>
    <w:rsid w:val="00E5103B"/>
    <w:rsid w:val="00E51FC3"/>
    <w:rsid w:val="00E5333B"/>
    <w:rsid w:val="00E56BCC"/>
    <w:rsid w:val="00E631BF"/>
    <w:rsid w:val="00E6594E"/>
    <w:rsid w:val="00E674D0"/>
    <w:rsid w:val="00E67BED"/>
    <w:rsid w:val="00E747DC"/>
    <w:rsid w:val="00E8735B"/>
    <w:rsid w:val="00E913D4"/>
    <w:rsid w:val="00E93D45"/>
    <w:rsid w:val="00E95C18"/>
    <w:rsid w:val="00EA472E"/>
    <w:rsid w:val="00EB143E"/>
    <w:rsid w:val="00EB1657"/>
    <w:rsid w:val="00EB209F"/>
    <w:rsid w:val="00EB3A60"/>
    <w:rsid w:val="00EB4083"/>
    <w:rsid w:val="00EB4CEF"/>
    <w:rsid w:val="00EC06C9"/>
    <w:rsid w:val="00ED45CD"/>
    <w:rsid w:val="00EE3756"/>
    <w:rsid w:val="00EE4CB4"/>
    <w:rsid w:val="00EE5400"/>
    <w:rsid w:val="00EE5D69"/>
    <w:rsid w:val="00EF26B5"/>
    <w:rsid w:val="00EF68D8"/>
    <w:rsid w:val="00F0731C"/>
    <w:rsid w:val="00F12AF1"/>
    <w:rsid w:val="00F13C5B"/>
    <w:rsid w:val="00F22258"/>
    <w:rsid w:val="00F2249A"/>
    <w:rsid w:val="00F26E9C"/>
    <w:rsid w:val="00F31F2D"/>
    <w:rsid w:val="00F34A2D"/>
    <w:rsid w:val="00F43A63"/>
    <w:rsid w:val="00F4451D"/>
    <w:rsid w:val="00F57E80"/>
    <w:rsid w:val="00F65A4B"/>
    <w:rsid w:val="00F6680F"/>
    <w:rsid w:val="00F72495"/>
    <w:rsid w:val="00F731E3"/>
    <w:rsid w:val="00F743BD"/>
    <w:rsid w:val="00F83955"/>
    <w:rsid w:val="00F84E76"/>
    <w:rsid w:val="00F866E4"/>
    <w:rsid w:val="00F90775"/>
    <w:rsid w:val="00F911B0"/>
    <w:rsid w:val="00F927A2"/>
    <w:rsid w:val="00F957CA"/>
    <w:rsid w:val="00F96568"/>
    <w:rsid w:val="00FA0E8B"/>
    <w:rsid w:val="00FA1430"/>
    <w:rsid w:val="00FB3704"/>
    <w:rsid w:val="00FB5F7D"/>
    <w:rsid w:val="00FB745F"/>
    <w:rsid w:val="00FC5488"/>
    <w:rsid w:val="00FC604E"/>
    <w:rsid w:val="00FD0226"/>
    <w:rsid w:val="00FD64DD"/>
    <w:rsid w:val="00FD7890"/>
    <w:rsid w:val="00FE1302"/>
    <w:rsid w:val="00FE5A3B"/>
    <w:rsid w:val="00FF293A"/>
    <w:rsid w:val="00FF39AC"/>
    <w:rsid w:val="00FF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77630"/>
  <w15:chartTrackingRefBased/>
  <w15:docId w15:val="{4217940D-B306-477E-84EE-D4F43783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C2FC9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5C2FC9"/>
    <w:rPr>
      <w:rFonts w:ascii="Times New Roman" w:eastAsia="Times New Roman" w:hAnsi="Times New Roman"/>
      <w:sz w:val="26"/>
      <w:szCs w:val="26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37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37E5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H\AppData\Local\Temp\Mau_de_cuong_chi_tiet_20151204160403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36319-3EDB-4332-B6F3-D1E3BFDD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Mau_de_cuong_chi_tiet_20151204160403-1.dot</Template>
  <TotalTime>0</TotalTime>
  <Pages>10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CHINH</dc:creator>
  <cp:keywords/>
  <cp:lastModifiedBy>DOAN GIAP</cp:lastModifiedBy>
  <cp:revision>2</cp:revision>
  <cp:lastPrinted>2015-12-24T04:12:00Z</cp:lastPrinted>
  <dcterms:created xsi:type="dcterms:W3CDTF">2018-08-22T09:17:00Z</dcterms:created>
  <dcterms:modified xsi:type="dcterms:W3CDTF">2018-08-22T09:17:00Z</dcterms:modified>
</cp:coreProperties>
</file>