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45" w:type="dxa"/>
        <w:tblInd w:w="-72" w:type="dxa"/>
        <w:tblLook w:val="01E0"/>
      </w:tblPr>
      <w:tblGrid>
        <w:gridCol w:w="4410"/>
        <w:gridCol w:w="5435"/>
      </w:tblGrid>
      <w:tr w:rsidR="004577B6" w:rsidRPr="003555B5" w:rsidTr="003E7513">
        <w:trPr>
          <w:trHeight w:val="960"/>
        </w:trPr>
        <w:tc>
          <w:tcPr>
            <w:tcW w:w="4410" w:type="dxa"/>
            <w:shd w:val="clear" w:color="auto" w:fill="auto"/>
          </w:tcPr>
          <w:p w:rsidR="004577B6" w:rsidRPr="003555B5" w:rsidRDefault="00C02F9F" w:rsidP="00AE507C">
            <w:pPr>
              <w:pStyle w:val="Normal1"/>
              <w:spacing w:before="0" w:line="360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C02F9F">
              <w:rPr>
                <w:noProof/>
              </w:rPr>
              <w:pict>
                <v:line id="Straight Connector 1" o:spid="_x0000_s1026" style="position:absolute;left:0;text-align:left;z-index:251657216;visibility:visible;mso-wrap-distance-top:-8e-5mm;mso-wrap-distance-bottom:-8e-5mm" from="62.55pt,36.55pt" to="137.55pt,3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OFs0pt0AAAAJAQAADwAAAAAAAAAAAAAAAAB1BAAAZHJzL2Rvd25yZXYueG1sUEsF&#10;BgAAAAAEAAQA8wAAAH8FAAAAAA==&#10;" strokeweight="1pt"/>
              </w:pict>
            </w:r>
            <w:r w:rsidR="004577B6" w:rsidRPr="003555B5">
              <w:rPr>
                <w:bCs/>
                <w:color w:val="000000"/>
                <w:sz w:val="24"/>
              </w:rPr>
              <w:t xml:space="preserve">BỘ GIÁO DỤC VÀ ĐÀO TẠO </w:t>
            </w:r>
            <w:r w:rsidR="004577B6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4577B6" w:rsidRPr="003555B5" w:rsidRDefault="004577B6" w:rsidP="00AE507C">
            <w:pPr>
              <w:pStyle w:val="Normal1"/>
              <w:spacing w:before="0" w:line="360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4577B6" w:rsidRPr="003555B5" w:rsidRDefault="00C02F9F" w:rsidP="009A6C53">
            <w:pPr>
              <w:pStyle w:val="Normal1"/>
              <w:spacing w:before="0" w:line="360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C02F9F">
              <w:rPr>
                <w:noProof/>
              </w:rPr>
              <w:pict>
                <v:line id="Straight Connector 4" o:spid="_x0000_s1027" style="position:absolute;left:0;text-align:left;z-index:251658240;visibility:visible;mso-wrap-distance-top:-6e-5mm;mso-wrap-distance-bottom:-6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9A6C53">
              <w:rPr>
                <w:b/>
                <w:bCs/>
                <w:color w:val="000000"/>
                <w:sz w:val="24"/>
              </w:rPr>
              <w:t>Độc lập -</w:t>
            </w:r>
            <w:r w:rsidR="004577B6" w:rsidRPr="003555B5">
              <w:rPr>
                <w:b/>
                <w:bCs/>
                <w:color w:val="000000"/>
                <w:sz w:val="24"/>
              </w:rPr>
              <w:t xml:space="preserve"> Tự do </w:t>
            </w:r>
            <w:r w:rsidR="009A6C53">
              <w:rPr>
                <w:b/>
                <w:bCs/>
                <w:color w:val="000000"/>
                <w:sz w:val="24"/>
              </w:rPr>
              <w:t>-</w:t>
            </w:r>
            <w:r w:rsidR="004577B6" w:rsidRPr="003555B5">
              <w:rPr>
                <w:b/>
                <w:bCs/>
                <w:color w:val="000000"/>
                <w:sz w:val="24"/>
              </w:rPr>
              <w:t xml:space="preserve"> Hạnh Phúc</w:t>
            </w:r>
          </w:p>
        </w:tc>
      </w:tr>
    </w:tbl>
    <w:p w:rsidR="004577B6" w:rsidRPr="003555B5" w:rsidRDefault="004577B6" w:rsidP="00AE507C">
      <w:pPr>
        <w:pStyle w:val="Normal1"/>
        <w:spacing w:before="0" w:line="360" w:lineRule="auto"/>
        <w:ind w:left="0" w:firstLine="0"/>
        <w:jc w:val="center"/>
        <w:rPr>
          <w:b/>
          <w:bCs/>
          <w:color w:val="000000"/>
          <w:sz w:val="24"/>
        </w:rPr>
      </w:pPr>
    </w:p>
    <w:p w:rsidR="004577B6" w:rsidRPr="00AE507C" w:rsidRDefault="004577B6" w:rsidP="00AE507C">
      <w:pPr>
        <w:pStyle w:val="Normal1"/>
        <w:spacing w:before="0" w:line="360" w:lineRule="auto"/>
        <w:ind w:left="0" w:firstLine="0"/>
        <w:jc w:val="center"/>
        <w:rPr>
          <w:bCs/>
          <w:color w:val="000000"/>
          <w:sz w:val="28"/>
          <w:szCs w:val="28"/>
        </w:rPr>
      </w:pPr>
      <w:r w:rsidRPr="00AE507C">
        <w:rPr>
          <w:b/>
          <w:bCs/>
          <w:color w:val="000000"/>
          <w:sz w:val="28"/>
          <w:szCs w:val="28"/>
          <w:lang w:val="vi-VN"/>
        </w:rPr>
        <w:t>Đ</w:t>
      </w:r>
      <w:r w:rsidRPr="00AE507C">
        <w:rPr>
          <w:b/>
          <w:bCs/>
          <w:color w:val="000000"/>
          <w:sz w:val="28"/>
          <w:szCs w:val="28"/>
        </w:rPr>
        <w:t>Ề</w:t>
      </w:r>
      <w:r w:rsidRPr="00AE507C">
        <w:rPr>
          <w:b/>
          <w:bCs/>
          <w:color w:val="000000"/>
          <w:sz w:val="28"/>
          <w:szCs w:val="28"/>
          <w:lang w:val="vi-VN"/>
        </w:rPr>
        <w:t xml:space="preserve"> CƯƠNG CHI TIẾT HỌC PHẦN</w:t>
      </w:r>
    </w:p>
    <w:p w:rsidR="004577B6" w:rsidRPr="003555B5" w:rsidRDefault="004577B6" w:rsidP="00AE507C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3555B5">
        <w:rPr>
          <w:b/>
          <w:bCs/>
          <w:sz w:val="24"/>
          <w:szCs w:val="24"/>
        </w:rPr>
        <w:t xml:space="preserve">:  </w:t>
      </w:r>
    </w:p>
    <w:p w:rsidR="004577B6" w:rsidRDefault="004577B6" w:rsidP="00AE507C">
      <w:pPr>
        <w:pStyle w:val="BodyText2"/>
        <w:spacing w:after="0" w:line="360" w:lineRule="auto"/>
        <w:ind w:left="720" w:firstLine="720"/>
        <w:jc w:val="both"/>
        <w:rPr>
          <w:b/>
          <w:sz w:val="24"/>
          <w:szCs w:val="24"/>
        </w:rPr>
      </w:pPr>
      <w:r w:rsidRPr="00DD0B3D">
        <w:rPr>
          <w:sz w:val="24"/>
          <w:szCs w:val="24"/>
        </w:rPr>
        <w:t>Tên tiếng Việt:</w:t>
      </w:r>
      <w:r>
        <w:rPr>
          <w:b/>
          <w:sz w:val="24"/>
          <w:szCs w:val="24"/>
        </w:rPr>
        <w:t xml:space="preserve"> Máy vận tải </w:t>
      </w:r>
    </w:p>
    <w:p w:rsidR="004577B6" w:rsidRDefault="004577B6" w:rsidP="00AE507C">
      <w:pPr>
        <w:pStyle w:val="BodyText2"/>
        <w:spacing w:after="0" w:line="360" w:lineRule="auto"/>
        <w:ind w:left="720" w:firstLine="720"/>
        <w:jc w:val="both"/>
        <w:rPr>
          <w:b/>
          <w:sz w:val="24"/>
          <w:szCs w:val="24"/>
        </w:rPr>
      </w:pPr>
      <w:r w:rsidRPr="00DD0B3D">
        <w:rPr>
          <w:sz w:val="24"/>
          <w:szCs w:val="24"/>
        </w:rPr>
        <w:t>Tên tiếng anh:</w:t>
      </w:r>
      <w:r w:rsidR="008420BB" w:rsidRPr="008420BB">
        <w:rPr>
          <w:b/>
          <w:sz w:val="24"/>
          <w:szCs w:val="24"/>
        </w:rPr>
        <w:t>Transporting machines</w:t>
      </w:r>
    </w:p>
    <w:p w:rsidR="004577B6" w:rsidRPr="006F598C" w:rsidRDefault="004577B6" w:rsidP="00AE507C">
      <w:pPr>
        <w:pStyle w:val="BodyText2"/>
        <w:spacing w:after="0" w:line="360" w:lineRule="auto"/>
        <w:ind w:left="720"/>
        <w:jc w:val="both"/>
        <w:rPr>
          <w:sz w:val="24"/>
          <w:szCs w:val="24"/>
          <w:lang w:val="en-US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6F598C">
        <w:rPr>
          <w:sz w:val="24"/>
          <w:szCs w:val="24"/>
          <w:lang w:val="en-US"/>
        </w:rPr>
        <w:t>7090528</w:t>
      </w:r>
    </w:p>
    <w:p w:rsidR="004577B6" w:rsidRPr="003555B5" w:rsidRDefault="004577B6" w:rsidP="00AE507C">
      <w:pPr>
        <w:pStyle w:val="BodyText2"/>
        <w:spacing w:after="0" w:line="360" w:lineRule="auto"/>
        <w:ind w:left="720" w:hanging="9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>
        <w:rPr>
          <w:bCs/>
          <w:color w:val="000000"/>
          <w:sz w:val="24"/>
          <w:szCs w:val="24"/>
        </w:rPr>
        <w:t>3</w:t>
      </w:r>
      <w:r w:rsidR="00977D3B">
        <w:rPr>
          <w:bCs/>
          <w:color w:val="000000"/>
          <w:sz w:val="24"/>
          <w:szCs w:val="24"/>
        </w:rPr>
        <w:t>TC</w:t>
      </w:r>
      <w:r w:rsidR="006F598C">
        <w:rPr>
          <w:bCs/>
          <w:color w:val="000000"/>
          <w:sz w:val="24"/>
          <w:szCs w:val="24"/>
        </w:rPr>
        <w:t xml:space="preserve"> (3-0-6), học trong 16 </w:t>
      </w:r>
      <w:r w:rsidR="0026697A">
        <w:rPr>
          <w:bCs/>
          <w:color w:val="000000"/>
          <w:sz w:val="24"/>
          <w:szCs w:val="24"/>
        </w:rPr>
        <w:t>tuần</w:t>
      </w:r>
    </w:p>
    <w:p w:rsidR="004577B6" w:rsidRPr="003555B5" w:rsidRDefault="004577B6" w:rsidP="00AE507C">
      <w:pPr>
        <w:pStyle w:val="BodyText2"/>
        <w:spacing w:after="0" w:line="36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</w:p>
    <w:p w:rsidR="006F598C" w:rsidRDefault="004577B6" w:rsidP="00AE507C">
      <w:pPr>
        <w:pStyle w:val="BodyText2"/>
        <w:spacing w:after="0" w:line="360" w:lineRule="auto"/>
        <w:ind w:left="720"/>
        <w:jc w:val="both"/>
        <w:rPr>
          <w:sz w:val="24"/>
          <w:szCs w:val="24"/>
          <w:lang w:val="en-US"/>
        </w:rPr>
      </w:pPr>
      <w:r w:rsidRPr="003555B5">
        <w:rPr>
          <w:sz w:val="24"/>
          <w:szCs w:val="24"/>
          <w:lang w:val="vi-VN"/>
        </w:rPr>
        <w:t>Lý thuyết</w:t>
      </w:r>
      <w:r w:rsidR="00D46AA9">
        <w:rPr>
          <w:sz w:val="24"/>
          <w:szCs w:val="24"/>
        </w:rPr>
        <w:t>: 3</w:t>
      </w:r>
      <w:r w:rsidR="00D22B37">
        <w:rPr>
          <w:sz w:val="24"/>
          <w:szCs w:val="24"/>
          <w:lang w:val="en-US"/>
        </w:rPr>
        <w:t>9</w:t>
      </w:r>
      <w:r w:rsidRPr="003555B5">
        <w:rPr>
          <w:sz w:val="24"/>
          <w:szCs w:val="24"/>
          <w:lang w:val="vi-VN"/>
        </w:rPr>
        <w:t xml:space="preserve">; </w:t>
      </w:r>
      <w:r w:rsidR="006F598C">
        <w:rPr>
          <w:sz w:val="24"/>
          <w:szCs w:val="24"/>
          <w:lang w:val="en-US"/>
        </w:rPr>
        <w:tab/>
      </w:r>
      <w:r w:rsidR="006F598C">
        <w:rPr>
          <w:sz w:val="24"/>
          <w:szCs w:val="24"/>
          <w:lang w:val="en-US"/>
        </w:rPr>
        <w:tab/>
      </w:r>
      <w:r>
        <w:rPr>
          <w:sz w:val="24"/>
          <w:szCs w:val="24"/>
          <w:lang w:val="vi-VN"/>
        </w:rPr>
        <w:t>Bài tập</w:t>
      </w:r>
      <w:r>
        <w:rPr>
          <w:sz w:val="24"/>
          <w:szCs w:val="24"/>
        </w:rPr>
        <w:t xml:space="preserve">: </w:t>
      </w:r>
      <w:r w:rsidR="00D22B37">
        <w:rPr>
          <w:sz w:val="24"/>
          <w:szCs w:val="24"/>
          <w:lang w:val="en-US"/>
        </w:rPr>
        <w:t>6</w:t>
      </w:r>
      <w:r w:rsidRPr="003555B5">
        <w:rPr>
          <w:sz w:val="24"/>
          <w:szCs w:val="24"/>
          <w:lang w:val="vi-VN"/>
        </w:rPr>
        <w:t xml:space="preserve">; </w:t>
      </w:r>
      <w:r w:rsidR="006F598C">
        <w:rPr>
          <w:sz w:val="24"/>
          <w:szCs w:val="24"/>
          <w:lang w:val="en-US"/>
        </w:rPr>
        <w:tab/>
      </w:r>
      <w:r w:rsidRPr="003555B5">
        <w:rPr>
          <w:sz w:val="24"/>
          <w:szCs w:val="24"/>
          <w:lang w:val="vi-VN"/>
        </w:rPr>
        <w:t>Thực hành:</w:t>
      </w:r>
      <w:r>
        <w:rPr>
          <w:sz w:val="24"/>
          <w:szCs w:val="24"/>
        </w:rPr>
        <w:t xml:space="preserve"> 0</w:t>
      </w:r>
      <w:r w:rsidRPr="003555B5">
        <w:rPr>
          <w:sz w:val="24"/>
          <w:szCs w:val="24"/>
          <w:lang w:val="vi-VN"/>
        </w:rPr>
        <w:t xml:space="preserve">; </w:t>
      </w:r>
    </w:p>
    <w:p w:rsidR="004577B6" w:rsidRPr="00230463" w:rsidRDefault="004577B6" w:rsidP="00AE507C">
      <w:pPr>
        <w:pStyle w:val="BodyText2"/>
        <w:spacing w:after="0" w:line="360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</w:rPr>
        <w:t>T</w:t>
      </w:r>
      <w:r w:rsidRPr="003555B5">
        <w:rPr>
          <w:sz w:val="24"/>
          <w:szCs w:val="24"/>
          <w:lang w:val="vi-VN"/>
        </w:rPr>
        <w:t>hực tập</w:t>
      </w:r>
      <w:r>
        <w:rPr>
          <w:sz w:val="24"/>
          <w:szCs w:val="24"/>
          <w:lang w:val="vi-VN"/>
        </w:rPr>
        <w:t>:</w:t>
      </w:r>
      <w:r>
        <w:rPr>
          <w:sz w:val="24"/>
          <w:szCs w:val="24"/>
        </w:rPr>
        <w:t xml:space="preserve"> 0</w:t>
      </w:r>
      <w:r w:rsidRPr="003555B5">
        <w:rPr>
          <w:sz w:val="24"/>
          <w:szCs w:val="24"/>
          <w:lang w:val="vi-VN"/>
        </w:rPr>
        <w:t xml:space="preserve">; </w:t>
      </w:r>
      <w:r w:rsidR="006F598C">
        <w:rPr>
          <w:sz w:val="24"/>
          <w:szCs w:val="24"/>
          <w:lang w:val="en-US"/>
        </w:rPr>
        <w:tab/>
      </w:r>
      <w:r w:rsidR="006F598C">
        <w:rPr>
          <w:sz w:val="24"/>
          <w:szCs w:val="24"/>
          <w:lang w:val="en-US"/>
        </w:rPr>
        <w:tab/>
      </w:r>
      <w:r w:rsidRPr="003555B5">
        <w:rPr>
          <w:sz w:val="24"/>
          <w:szCs w:val="24"/>
          <w:lang w:val="vi-VN"/>
        </w:rPr>
        <w:t>Đồ án</w:t>
      </w:r>
      <w:r>
        <w:rPr>
          <w:sz w:val="24"/>
          <w:szCs w:val="24"/>
          <w:lang w:val="vi-VN"/>
        </w:rPr>
        <w:t>:</w:t>
      </w:r>
      <w:r>
        <w:rPr>
          <w:sz w:val="24"/>
          <w:szCs w:val="24"/>
        </w:rPr>
        <w:t xml:space="preserve"> 0</w:t>
      </w:r>
      <w:r w:rsidRPr="003555B5">
        <w:rPr>
          <w:sz w:val="24"/>
          <w:szCs w:val="24"/>
          <w:lang w:val="vi-VN"/>
        </w:rPr>
        <w:t xml:space="preserve">; </w:t>
      </w:r>
      <w:r w:rsidR="006F598C">
        <w:rPr>
          <w:sz w:val="24"/>
          <w:szCs w:val="24"/>
          <w:lang w:val="en-US"/>
        </w:rPr>
        <w:tab/>
      </w:r>
      <w:r w:rsidRPr="003555B5">
        <w:rPr>
          <w:sz w:val="24"/>
          <w:szCs w:val="24"/>
          <w:lang w:val="vi-VN"/>
        </w:rPr>
        <w:t>Tự học</w:t>
      </w:r>
      <w:r>
        <w:rPr>
          <w:sz w:val="24"/>
          <w:szCs w:val="24"/>
          <w:lang w:val="vi-VN"/>
        </w:rPr>
        <w:t>:</w:t>
      </w:r>
      <w:r>
        <w:rPr>
          <w:sz w:val="24"/>
          <w:szCs w:val="24"/>
        </w:rPr>
        <w:t xml:space="preserve"> 90</w:t>
      </w:r>
    </w:p>
    <w:p w:rsidR="004577B6" w:rsidRPr="00904054" w:rsidRDefault="004577B6" w:rsidP="00AE507C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904054">
        <w:rPr>
          <w:b/>
          <w:bCs/>
          <w:color w:val="000000"/>
          <w:sz w:val="24"/>
          <w:szCs w:val="24"/>
          <w:lang w:val="vi-VN"/>
        </w:rPr>
        <w:t>Đơn vị quản lý học phần</w:t>
      </w:r>
    </w:p>
    <w:p w:rsidR="004577B6" w:rsidRPr="00904054" w:rsidRDefault="004577B6" w:rsidP="00AE507C">
      <w:pPr>
        <w:pStyle w:val="BodyText2"/>
        <w:spacing w:after="0" w:line="360" w:lineRule="auto"/>
        <w:ind w:left="360" w:firstLine="351"/>
        <w:jc w:val="both"/>
        <w:rPr>
          <w:b/>
          <w:sz w:val="24"/>
          <w:szCs w:val="24"/>
          <w:lang w:val="vi-VN"/>
        </w:rPr>
      </w:pPr>
      <w:r w:rsidRPr="00904054">
        <w:rPr>
          <w:b/>
          <w:sz w:val="24"/>
          <w:szCs w:val="24"/>
          <w:lang w:val="vi-VN"/>
        </w:rPr>
        <w:t>2.1. Giảng viên giảng dạy:</w:t>
      </w:r>
      <w:r w:rsidRPr="003555B5">
        <w:rPr>
          <w:b/>
          <w:sz w:val="24"/>
          <w:szCs w:val="24"/>
          <w:lang w:val="vi-VN"/>
        </w:rPr>
        <w:tab/>
      </w:r>
      <w:r w:rsidRPr="00904054">
        <w:rPr>
          <w:b/>
          <w:sz w:val="24"/>
          <w:szCs w:val="24"/>
          <w:lang w:val="vi-VN"/>
        </w:rPr>
        <w:tab/>
        <w:t>Mã giảng viên</w:t>
      </w:r>
    </w:p>
    <w:p w:rsidR="00882E00" w:rsidRDefault="00882E00" w:rsidP="00AE507C">
      <w:pPr>
        <w:pStyle w:val="BodyText2"/>
        <w:spacing w:after="0" w:line="360" w:lineRule="auto"/>
        <w:ind w:left="711" w:firstLine="20"/>
        <w:jc w:val="both"/>
        <w:rPr>
          <w:sz w:val="24"/>
          <w:szCs w:val="24"/>
          <w:lang w:val="vi-VN"/>
        </w:rPr>
      </w:pPr>
      <w:r w:rsidRPr="00882E00">
        <w:rPr>
          <w:sz w:val="24"/>
          <w:szCs w:val="24"/>
          <w:lang w:val="vi-VN"/>
        </w:rPr>
        <w:t>1.TS</w:t>
      </w:r>
      <w:r w:rsidR="00203122">
        <w:rPr>
          <w:sz w:val="24"/>
          <w:szCs w:val="24"/>
          <w:lang w:val="en-US"/>
        </w:rPr>
        <w:t>.</w:t>
      </w:r>
      <w:r w:rsidRPr="00882E00">
        <w:rPr>
          <w:sz w:val="24"/>
          <w:szCs w:val="24"/>
          <w:lang w:val="vi-VN"/>
        </w:rPr>
        <w:t xml:space="preserve"> Nguyễn Văn Xô   </w:t>
      </w:r>
      <w:r w:rsidR="00F80C13">
        <w:rPr>
          <w:sz w:val="24"/>
          <w:szCs w:val="24"/>
          <w:lang w:val="en-US"/>
        </w:rPr>
        <w:tab/>
      </w:r>
      <w:r w:rsidRPr="00882E00">
        <w:rPr>
          <w:sz w:val="24"/>
          <w:szCs w:val="24"/>
          <w:lang w:val="vi-VN"/>
        </w:rPr>
        <w:t>0904</w:t>
      </w:r>
      <w:r w:rsidR="0074154E">
        <w:rPr>
          <w:sz w:val="24"/>
          <w:szCs w:val="24"/>
          <w:lang w:val="en-US"/>
        </w:rPr>
        <w:t>-</w:t>
      </w:r>
      <w:r w:rsidRPr="00882E00">
        <w:rPr>
          <w:sz w:val="24"/>
          <w:szCs w:val="24"/>
          <w:lang w:val="vi-VN"/>
        </w:rPr>
        <w:t>09</w:t>
      </w:r>
    </w:p>
    <w:p w:rsidR="00882E00" w:rsidRDefault="00882E00" w:rsidP="00AE507C">
      <w:pPr>
        <w:pStyle w:val="BodyText2"/>
        <w:spacing w:after="0" w:line="360" w:lineRule="auto"/>
        <w:ind w:left="711" w:firstLine="20"/>
        <w:jc w:val="both"/>
        <w:rPr>
          <w:sz w:val="24"/>
          <w:szCs w:val="24"/>
          <w:lang w:val="vi-VN"/>
        </w:rPr>
      </w:pPr>
      <w:r w:rsidRPr="00882E00">
        <w:rPr>
          <w:sz w:val="24"/>
          <w:szCs w:val="24"/>
          <w:lang w:val="vi-VN"/>
        </w:rPr>
        <w:t xml:space="preserve"> 2. ThS. Trần Viết Linh    </w:t>
      </w:r>
      <w:r w:rsidRPr="00882E00">
        <w:rPr>
          <w:sz w:val="24"/>
          <w:szCs w:val="24"/>
          <w:lang w:val="vi-VN"/>
        </w:rPr>
        <w:tab/>
        <w:t xml:space="preserve">  0905-14</w:t>
      </w:r>
    </w:p>
    <w:p w:rsidR="004577B6" w:rsidRPr="00882E00" w:rsidRDefault="00882E00" w:rsidP="00AE507C">
      <w:pPr>
        <w:pStyle w:val="BodyText2"/>
        <w:spacing w:after="0" w:line="360" w:lineRule="auto"/>
        <w:ind w:left="711" w:firstLine="20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3</w:t>
      </w:r>
      <w:r w:rsidR="004577B6" w:rsidRPr="00882E00">
        <w:rPr>
          <w:sz w:val="24"/>
          <w:szCs w:val="24"/>
          <w:lang w:val="vi-VN"/>
        </w:rPr>
        <w:t>. ThS. Đặng Vũ Đinh</w:t>
      </w:r>
      <w:r w:rsidR="004577B6" w:rsidRPr="00882E00">
        <w:rPr>
          <w:sz w:val="24"/>
          <w:szCs w:val="24"/>
          <w:lang w:val="vi-VN"/>
        </w:rPr>
        <w:tab/>
        <w:t>090</w:t>
      </w:r>
      <w:bookmarkStart w:id="0" w:name="_GoBack"/>
      <w:bookmarkEnd w:id="0"/>
      <w:r w:rsidR="004577B6" w:rsidRPr="00882E00">
        <w:rPr>
          <w:sz w:val="24"/>
          <w:szCs w:val="24"/>
          <w:lang w:val="vi-VN"/>
        </w:rPr>
        <w:t>5-12</w:t>
      </w:r>
    </w:p>
    <w:p w:rsidR="00C15661" w:rsidRPr="003555B5" w:rsidRDefault="00636516" w:rsidP="008F020C">
      <w:pPr>
        <w:pStyle w:val="BodyText2"/>
        <w:spacing w:after="0" w:line="360" w:lineRule="auto"/>
        <w:ind w:left="731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C15661">
        <w:rPr>
          <w:sz w:val="24"/>
          <w:szCs w:val="24"/>
        </w:rPr>
        <w:t xml:space="preserve">. </w:t>
      </w:r>
      <w:r w:rsidR="009055E3">
        <w:rPr>
          <w:sz w:val="24"/>
          <w:szCs w:val="24"/>
        </w:rPr>
        <w:t xml:space="preserve">ThS. </w:t>
      </w:r>
      <w:r w:rsidR="00882E00">
        <w:rPr>
          <w:sz w:val="24"/>
          <w:szCs w:val="24"/>
        </w:rPr>
        <w:t>Đoàn Công Luận</w:t>
      </w:r>
      <w:r w:rsidR="00F80C13">
        <w:rPr>
          <w:sz w:val="24"/>
          <w:szCs w:val="24"/>
          <w:lang w:val="en-US"/>
        </w:rPr>
        <w:tab/>
      </w:r>
      <w:r>
        <w:rPr>
          <w:sz w:val="24"/>
          <w:szCs w:val="24"/>
        </w:rPr>
        <w:t>0905-03</w:t>
      </w:r>
    </w:p>
    <w:p w:rsidR="004577B6" w:rsidRPr="004F013A" w:rsidRDefault="004577B6" w:rsidP="00AE507C">
      <w:pPr>
        <w:pStyle w:val="BodyText2"/>
        <w:spacing w:after="0" w:line="360" w:lineRule="auto"/>
        <w:ind w:left="520" w:hanging="7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>
        <w:rPr>
          <w:b/>
          <w:sz w:val="24"/>
          <w:szCs w:val="24"/>
        </w:rPr>
        <w:t xml:space="preserve">. </w:t>
      </w:r>
      <w:r w:rsidRPr="003555B5">
        <w:rPr>
          <w:b/>
          <w:sz w:val="24"/>
          <w:szCs w:val="24"/>
        </w:rPr>
        <w:t>Bộ môn</w:t>
      </w:r>
      <w:r w:rsidR="00203122">
        <w:rPr>
          <w:b/>
          <w:sz w:val="24"/>
          <w:szCs w:val="24"/>
        </w:rPr>
        <w:t>: Máy V</w:t>
      </w:r>
      <w:r>
        <w:rPr>
          <w:b/>
          <w:sz w:val="24"/>
          <w:szCs w:val="24"/>
        </w:rPr>
        <w:t xml:space="preserve">à </w:t>
      </w:r>
      <w:r w:rsidR="00203122">
        <w:rPr>
          <w:b/>
          <w:sz w:val="24"/>
          <w:szCs w:val="24"/>
          <w:lang w:val="en-US"/>
        </w:rPr>
        <w:t>T</w:t>
      </w:r>
      <w:r>
        <w:rPr>
          <w:b/>
          <w:sz w:val="24"/>
          <w:szCs w:val="24"/>
        </w:rPr>
        <w:t xml:space="preserve">hiết </w:t>
      </w:r>
      <w:r w:rsidR="00203122">
        <w:rPr>
          <w:b/>
          <w:sz w:val="24"/>
          <w:szCs w:val="24"/>
          <w:lang w:val="en-US"/>
        </w:rPr>
        <w:t>B</w:t>
      </w:r>
      <w:r>
        <w:rPr>
          <w:b/>
          <w:sz w:val="24"/>
          <w:szCs w:val="24"/>
        </w:rPr>
        <w:t xml:space="preserve">ị </w:t>
      </w:r>
      <w:r w:rsidR="00203122">
        <w:rPr>
          <w:b/>
          <w:sz w:val="24"/>
          <w:szCs w:val="24"/>
          <w:lang w:val="en-US"/>
        </w:rPr>
        <w:t>Công Nghiệp</w:t>
      </w:r>
    </w:p>
    <w:p w:rsidR="004577B6" w:rsidRPr="003555B5" w:rsidRDefault="004577B6" w:rsidP="00AE507C">
      <w:pPr>
        <w:pStyle w:val="BodyText2"/>
        <w:tabs>
          <w:tab w:val="num" w:pos="520"/>
        </w:tabs>
        <w:spacing w:after="0" w:line="360" w:lineRule="auto"/>
        <w:ind w:left="520" w:hanging="70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>2.3. Khoa</w:t>
      </w:r>
      <w:r>
        <w:rPr>
          <w:b/>
          <w:sz w:val="24"/>
          <w:szCs w:val="24"/>
        </w:rPr>
        <w:t>: Cơ Điện</w:t>
      </w:r>
    </w:p>
    <w:p w:rsidR="004577B6" w:rsidRPr="003555B5" w:rsidRDefault="004577B6" w:rsidP="00AE507C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>
        <w:rPr>
          <w:b/>
          <w:bCs/>
          <w:color w:val="000000"/>
          <w:sz w:val="24"/>
          <w:szCs w:val="24"/>
        </w:rPr>
        <w:t>học học phần</w:t>
      </w:r>
      <w:r w:rsidRPr="003555B5">
        <w:rPr>
          <w:b/>
          <w:bCs/>
          <w:color w:val="000000"/>
          <w:sz w:val="24"/>
          <w:szCs w:val="24"/>
        </w:rPr>
        <w:t xml:space="preserve"> (mã số học phần)</w:t>
      </w:r>
    </w:p>
    <w:p w:rsidR="004577B6" w:rsidRDefault="004577B6" w:rsidP="00AE507C">
      <w:pPr>
        <w:pStyle w:val="BodyText2"/>
        <w:numPr>
          <w:ilvl w:val="1"/>
          <w:numId w:val="6"/>
        </w:numPr>
        <w:spacing w:after="0" w:line="360" w:lineRule="auto"/>
        <w:ind w:hanging="371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tiên quyết:</w:t>
      </w:r>
    </w:p>
    <w:p w:rsidR="00504849" w:rsidRPr="00504849" w:rsidRDefault="00504849" w:rsidP="00AE507C">
      <w:pPr>
        <w:pStyle w:val="BodyText2"/>
        <w:numPr>
          <w:ilvl w:val="1"/>
          <w:numId w:val="6"/>
        </w:numPr>
        <w:spacing w:after="0" w:line="360" w:lineRule="auto"/>
        <w:ind w:hanging="371"/>
        <w:jc w:val="both"/>
        <w:rPr>
          <w:b/>
          <w:bCs/>
          <w:color w:val="000000"/>
          <w:sz w:val="24"/>
          <w:szCs w:val="24"/>
        </w:rPr>
      </w:pPr>
      <w:r w:rsidRPr="00504849">
        <w:rPr>
          <w:b/>
          <w:bCs/>
          <w:color w:val="000000"/>
          <w:sz w:val="24"/>
          <w:szCs w:val="24"/>
        </w:rPr>
        <w:t xml:space="preserve">Môn học học trước: </w:t>
      </w:r>
      <w:r w:rsidR="00E71CBE">
        <w:rPr>
          <w:sz w:val="24"/>
          <w:szCs w:val="24"/>
        </w:rPr>
        <w:t>Nguyên lý chi tiết máy (7</w:t>
      </w:r>
      <w:r w:rsidRPr="00904054">
        <w:rPr>
          <w:sz w:val="24"/>
          <w:szCs w:val="24"/>
        </w:rPr>
        <w:t>0904</w:t>
      </w:r>
      <w:r w:rsidR="00E71CBE">
        <w:rPr>
          <w:sz w:val="24"/>
          <w:szCs w:val="24"/>
          <w:lang w:val="en-US"/>
        </w:rPr>
        <w:t>31</w:t>
      </w:r>
      <w:r w:rsidRPr="00904054">
        <w:rPr>
          <w:sz w:val="24"/>
          <w:szCs w:val="24"/>
        </w:rPr>
        <w:t>)</w:t>
      </w:r>
      <w:r w:rsidR="00B346BF" w:rsidRPr="00904054">
        <w:rPr>
          <w:sz w:val="24"/>
          <w:szCs w:val="24"/>
        </w:rPr>
        <w:t> </w:t>
      </w:r>
      <w:r w:rsidRPr="00904054">
        <w:rPr>
          <w:sz w:val="24"/>
          <w:szCs w:val="24"/>
        </w:rPr>
        <w:t xml:space="preserve">;  </w:t>
      </w:r>
    </w:p>
    <w:p w:rsidR="004577B6" w:rsidRPr="00504849" w:rsidRDefault="00504849" w:rsidP="00504849">
      <w:pPr>
        <w:pStyle w:val="BodyText2"/>
        <w:spacing w:after="0" w:line="360" w:lineRule="auto"/>
        <w:ind w:left="1080"/>
        <w:jc w:val="both"/>
        <w:rPr>
          <w:b/>
          <w:bCs/>
          <w:color w:val="000000"/>
          <w:sz w:val="24"/>
          <w:szCs w:val="24"/>
        </w:rPr>
      </w:pPr>
      <w:r w:rsidRPr="00904054">
        <w:rPr>
          <w:sz w:val="24"/>
          <w:szCs w:val="24"/>
        </w:rPr>
        <w:t>Sức bền vật liệu (</w:t>
      </w:r>
      <w:r w:rsidR="00E71CBE">
        <w:rPr>
          <w:sz w:val="24"/>
          <w:szCs w:val="24"/>
          <w:lang w:val="en-US"/>
        </w:rPr>
        <w:t>7</w:t>
      </w:r>
      <w:r w:rsidRPr="00904054">
        <w:rPr>
          <w:sz w:val="24"/>
          <w:szCs w:val="24"/>
        </w:rPr>
        <w:t>030503)</w:t>
      </w:r>
    </w:p>
    <w:p w:rsidR="004577B6" w:rsidRDefault="004577B6" w:rsidP="00AE507C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Mục tiêu của học phần</w:t>
      </w:r>
    </w:p>
    <w:p w:rsidR="00504849" w:rsidRDefault="007905C9" w:rsidP="00504849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Kết thúc khóa học s</w:t>
      </w:r>
      <w:r w:rsidR="00504849" w:rsidRPr="00504849">
        <w:rPr>
          <w:sz w:val="24"/>
          <w:szCs w:val="24"/>
        </w:rPr>
        <w:t>inh viên sẽ nắm được các nội dung sau:</w:t>
      </w:r>
    </w:p>
    <w:p w:rsidR="007905C9" w:rsidRDefault="007905C9" w:rsidP="007905C9">
      <w:pPr>
        <w:pStyle w:val="ListParagraph"/>
        <w:numPr>
          <w:ilvl w:val="0"/>
          <w:numId w:val="11"/>
        </w:numPr>
        <w:spacing w:line="360" w:lineRule="auto"/>
        <w:jc w:val="both"/>
      </w:pPr>
      <w:r>
        <w:t>Phương pháp tính toán các thông số về máy gồm: thông số làm việc (năng suất, công suất…), thông số kết cấu (dài, rộng…)</w:t>
      </w:r>
    </w:p>
    <w:p w:rsidR="007905C9" w:rsidRDefault="007905C9" w:rsidP="007905C9">
      <w:pPr>
        <w:pStyle w:val="ListParagraph"/>
        <w:numPr>
          <w:ilvl w:val="0"/>
          <w:numId w:val="11"/>
        </w:numPr>
        <w:spacing w:line="360" w:lineRule="auto"/>
        <w:jc w:val="both"/>
      </w:pPr>
      <w:r>
        <w:t>Phương pháp tính toán, kiểm tra độ bền các chi tiết (liên quan đến động học, động lực học, vật liệu…</w:t>
      </w:r>
    </w:p>
    <w:p w:rsidR="007905C9" w:rsidRPr="007905C9" w:rsidRDefault="007905C9" w:rsidP="007905C9">
      <w:pPr>
        <w:pStyle w:val="ListParagraph"/>
        <w:numPr>
          <w:ilvl w:val="0"/>
          <w:numId w:val="11"/>
        </w:numPr>
        <w:spacing w:line="360" w:lineRule="auto"/>
        <w:jc w:val="both"/>
      </w:pPr>
      <w:r>
        <w:t>Có khả năng thiết kế các bộ phận cơ bản.</w:t>
      </w:r>
    </w:p>
    <w:p w:rsidR="004577B6" w:rsidRPr="00426F86" w:rsidRDefault="004577B6" w:rsidP="00AE507C">
      <w:pPr>
        <w:pStyle w:val="ListParagraph"/>
        <w:numPr>
          <w:ilvl w:val="1"/>
          <w:numId w:val="1"/>
        </w:numPr>
        <w:spacing w:line="360" w:lineRule="auto"/>
        <w:rPr>
          <w:bCs/>
        </w:rPr>
      </w:pPr>
      <w:r w:rsidRPr="00D87F98">
        <w:rPr>
          <w:b/>
          <w:bCs/>
          <w:lang w:val="vi-VN"/>
        </w:rPr>
        <w:t>Kiến thức</w:t>
      </w:r>
    </w:p>
    <w:p w:rsidR="00426F86" w:rsidRDefault="007905C9" w:rsidP="00426F86">
      <w:pPr>
        <w:pStyle w:val="ListParagraph"/>
        <w:numPr>
          <w:ilvl w:val="2"/>
          <w:numId w:val="1"/>
        </w:numPr>
        <w:spacing w:line="360" w:lineRule="auto"/>
        <w:ind w:hanging="533"/>
        <w:rPr>
          <w:bCs/>
        </w:rPr>
      </w:pPr>
      <w:r>
        <w:rPr>
          <w:bCs/>
        </w:rPr>
        <w:t>Giới thiệu sơ đồ công nghệ</w:t>
      </w:r>
      <w:r w:rsidR="00426F86">
        <w:rPr>
          <w:bCs/>
        </w:rPr>
        <w:t xml:space="preserve"> về hệ thống vận tải mỏ</w:t>
      </w:r>
    </w:p>
    <w:p w:rsidR="00426F86" w:rsidRDefault="007905C9" w:rsidP="00426F86">
      <w:pPr>
        <w:pStyle w:val="ListParagraph"/>
        <w:numPr>
          <w:ilvl w:val="2"/>
          <w:numId w:val="1"/>
        </w:numPr>
        <w:spacing w:line="360" w:lineRule="auto"/>
        <w:ind w:hanging="533"/>
        <w:rPr>
          <w:bCs/>
        </w:rPr>
      </w:pPr>
      <w:r>
        <w:rPr>
          <w:bCs/>
        </w:rPr>
        <w:t>Trình bày</w:t>
      </w:r>
      <w:r w:rsidR="00426F86">
        <w:rPr>
          <w:bCs/>
        </w:rPr>
        <w:t xml:space="preserve"> cấu tạo, nguyên lý làm việc, phạm vi sử dụng của máy và thiết bị vận tải</w:t>
      </w:r>
    </w:p>
    <w:p w:rsidR="00426F86" w:rsidRDefault="00426F86" w:rsidP="00426F86">
      <w:pPr>
        <w:pStyle w:val="ListParagraph"/>
        <w:numPr>
          <w:ilvl w:val="2"/>
          <w:numId w:val="1"/>
        </w:numPr>
        <w:spacing w:line="360" w:lineRule="auto"/>
        <w:ind w:hanging="533"/>
        <w:rPr>
          <w:bCs/>
        </w:rPr>
      </w:pPr>
      <w:r>
        <w:rPr>
          <w:bCs/>
        </w:rPr>
        <w:lastRenderedPageBreak/>
        <w:t>Cơ sở lý thuyết tính toán, kiểm tra khả năng làm việc của máy vận tải</w:t>
      </w:r>
    </w:p>
    <w:p w:rsidR="00426F86" w:rsidRPr="00426F86" w:rsidRDefault="00426F86" w:rsidP="00426F86">
      <w:pPr>
        <w:pStyle w:val="ListParagraph"/>
        <w:numPr>
          <w:ilvl w:val="2"/>
          <w:numId w:val="1"/>
        </w:numPr>
        <w:spacing w:line="360" w:lineRule="auto"/>
        <w:ind w:hanging="533"/>
        <w:rPr>
          <w:bCs/>
        </w:rPr>
      </w:pPr>
      <w:r>
        <w:rPr>
          <w:bCs/>
        </w:rPr>
        <w:t>Bài tập vận dụng giúp sinh viên có khả năng tính toán, kiểm tra và khả năng tự thiết kế chế tạo một số chi tiết, bộ phận máy.</w:t>
      </w:r>
    </w:p>
    <w:p w:rsidR="004577B6" w:rsidRPr="00D87F98" w:rsidRDefault="004577B6" w:rsidP="00AE507C">
      <w:pPr>
        <w:pStyle w:val="ListParagraph"/>
        <w:numPr>
          <w:ilvl w:val="1"/>
          <w:numId w:val="1"/>
        </w:numPr>
        <w:tabs>
          <w:tab w:val="clear" w:pos="981"/>
          <w:tab w:val="num" w:pos="993"/>
        </w:tabs>
        <w:spacing w:line="360" w:lineRule="auto"/>
        <w:jc w:val="both"/>
        <w:rPr>
          <w:b/>
          <w:bCs/>
          <w:lang w:val="vi-VN"/>
        </w:rPr>
      </w:pPr>
      <w:r w:rsidRPr="00D87F98">
        <w:rPr>
          <w:b/>
          <w:bCs/>
          <w:lang w:val="vi-VN"/>
        </w:rPr>
        <w:t xml:space="preserve">Kỹ năng </w:t>
      </w:r>
    </w:p>
    <w:p w:rsidR="004577B6" w:rsidRPr="00904054" w:rsidRDefault="004577B6" w:rsidP="00AE507C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line="360" w:lineRule="auto"/>
        <w:ind w:left="522" w:firstLine="187"/>
        <w:jc w:val="both"/>
        <w:rPr>
          <w:bCs/>
          <w:lang w:val="vi-VN"/>
        </w:rPr>
      </w:pPr>
      <w:r w:rsidRPr="00904054">
        <w:rPr>
          <w:bCs/>
          <w:lang w:val="vi-VN"/>
        </w:rPr>
        <w:t>Có khả năng</w:t>
      </w:r>
      <w:r w:rsidR="00426F86" w:rsidRPr="00904054">
        <w:rPr>
          <w:bCs/>
          <w:lang w:val="vi-VN"/>
        </w:rPr>
        <w:t xml:space="preserve"> vận dụng</w:t>
      </w:r>
      <w:r w:rsidRPr="00904054">
        <w:rPr>
          <w:bCs/>
          <w:lang w:val="vi-VN"/>
        </w:rPr>
        <w:t xml:space="preserve"> tính toán, kiểm tra</w:t>
      </w:r>
      <w:r w:rsidR="00AB1458" w:rsidRPr="00576487">
        <w:rPr>
          <w:bCs/>
          <w:lang w:val="vi-VN"/>
        </w:rPr>
        <w:t>các thông số làm việc và kết cấu của máy vận tải</w:t>
      </w:r>
    </w:p>
    <w:p w:rsidR="004577B6" w:rsidRPr="00904054" w:rsidRDefault="004577B6" w:rsidP="00AE507C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line="360" w:lineRule="auto"/>
        <w:ind w:left="522" w:firstLine="187"/>
        <w:jc w:val="both"/>
        <w:rPr>
          <w:bCs/>
          <w:lang w:val="vi-VN"/>
        </w:rPr>
      </w:pPr>
      <w:r w:rsidRPr="00904054">
        <w:rPr>
          <w:bCs/>
          <w:lang w:val="vi-VN"/>
        </w:rPr>
        <w:t>Phát t</w:t>
      </w:r>
      <w:r w:rsidR="00426F86" w:rsidRPr="00904054">
        <w:rPr>
          <w:bCs/>
          <w:lang w:val="vi-VN"/>
        </w:rPr>
        <w:t>riển kỹ năng đọc, dịch tài liệu, tra tài liệu trên internet…</w:t>
      </w:r>
    </w:p>
    <w:p w:rsidR="004577B6" w:rsidRPr="0026697A" w:rsidRDefault="00AB1458" w:rsidP="00AE507C">
      <w:pPr>
        <w:pStyle w:val="ListParagraph"/>
        <w:numPr>
          <w:ilvl w:val="2"/>
          <w:numId w:val="1"/>
        </w:numPr>
        <w:spacing w:line="360" w:lineRule="auto"/>
        <w:ind w:hanging="533"/>
        <w:jc w:val="both"/>
        <w:rPr>
          <w:bCs/>
          <w:lang w:val="vi-VN"/>
        </w:rPr>
      </w:pPr>
      <w:r w:rsidRPr="00AB1458">
        <w:rPr>
          <w:bCs/>
          <w:lang w:val="vi-VN"/>
        </w:rPr>
        <w:t>Nâng cao khả năng</w:t>
      </w:r>
      <w:r>
        <w:rPr>
          <w:bCs/>
          <w:lang w:val="vi-VN"/>
        </w:rPr>
        <w:t xml:space="preserve"> làm việc nhóm và</w:t>
      </w:r>
      <w:r w:rsidR="004577B6" w:rsidRPr="0026697A">
        <w:rPr>
          <w:bCs/>
          <w:lang w:val="vi-VN"/>
        </w:rPr>
        <w:t xml:space="preserve"> khả năng thuyết trình</w:t>
      </w:r>
      <w:r w:rsidR="00426F86" w:rsidRPr="0026697A">
        <w:rPr>
          <w:bCs/>
          <w:lang w:val="vi-VN"/>
        </w:rPr>
        <w:t>.</w:t>
      </w:r>
    </w:p>
    <w:p w:rsidR="004577B6" w:rsidRPr="0026697A" w:rsidRDefault="004577B6" w:rsidP="00AE507C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26697A">
        <w:rPr>
          <w:b/>
          <w:bCs/>
          <w:color w:val="000000"/>
          <w:sz w:val="24"/>
          <w:szCs w:val="24"/>
          <w:lang w:val="vi-VN"/>
        </w:rPr>
        <w:t>Tóm tắt nội dung học phần</w:t>
      </w:r>
    </w:p>
    <w:p w:rsidR="002E3ACD" w:rsidRPr="00C72DA6" w:rsidRDefault="002E3ACD" w:rsidP="00877242">
      <w:pPr>
        <w:spacing w:line="317" w:lineRule="auto"/>
        <w:ind w:firstLine="360"/>
        <w:jc w:val="both"/>
        <w:rPr>
          <w:sz w:val="24"/>
          <w:szCs w:val="24"/>
          <w:lang w:val="vi-VN"/>
        </w:rPr>
      </w:pPr>
      <w:r w:rsidRPr="00C72DA6">
        <w:rPr>
          <w:bCs/>
          <w:sz w:val="24"/>
          <w:szCs w:val="24"/>
          <w:lang w:val="vi-VN"/>
        </w:rPr>
        <w:t xml:space="preserve">Những vấn đề chung về vận tải mỏ; Cơ sở lý thuyết để tính toán máy và tổ hợp thiết bị vận tải mỏ; Những nét đặc thù của máy và thiết bị vận tải liên tục; </w:t>
      </w:r>
      <w:r w:rsidRPr="00C72DA6">
        <w:rPr>
          <w:sz w:val="24"/>
          <w:szCs w:val="24"/>
          <w:lang w:val="vi-VN"/>
        </w:rPr>
        <w:t>Vận tải bằng máng cào; Vận tải bằng băng tải; Vận tải bằng sức nước và khí; Thiết bị vận tải đường sắt; Vận tải bằng tời trục; Vận tải bằng ô tô; Vận tải liên hợp; Các thiết bị phối hợp</w:t>
      </w:r>
      <w:r w:rsidR="00357F20" w:rsidRPr="00C72DA6">
        <w:rPr>
          <w:sz w:val="24"/>
          <w:szCs w:val="24"/>
          <w:lang w:val="vi-VN"/>
        </w:rPr>
        <w:t>.</w:t>
      </w:r>
    </w:p>
    <w:p w:rsidR="002E3ACD" w:rsidRPr="00C72DA6" w:rsidRDefault="002E3ACD" w:rsidP="00AE507C">
      <w:pPr>
        <w:pStyle w:val="BodyText2"/>
        <w:spacing w:after="0" w:line="360" w:lineRule="auto"/>
        <w:ind w:firstLine="720"/>
        <w:jc w:val="both"/>
        <w:rPr>
          <w:bCs/>
          <w:sz w:val="24"/>
          <w:szCs w:val="24"/>
          <w:lang w:val="vi-VN"/>
        </w:rPr>
      </w:pPr>
    </w:p>
    <w:p w:rsidR="004577B6" w:rsidRPr="007905C9" w:rsidRDefault="004577B6" w:rsidP="00AE507C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7905C9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4577B6" w:rsidRPr="003555B5" w:rsidRDefault="004577B6" w:rsidP="00AE507C">
      <w:pPr>
        <w:pStyle w:val="ListParagraph"/>
        <w:spacing w:line="360" w:lineRule="auto"/>
        <w:rPr>
          <w:b/>
          <w:bCs/>
          <w:lang w:val="nl-NL"/>
        </w:rPr>
      </w:pPr>
      <w:r w:rsidRPr="003555B5">
        <w:rPr>
          <w:b/>
          <w:bCs/>
          <w:lang w:val="nl-NL"/>
        </w:rPr>
        <w:t>Bảng 1. Nội dung học phần</w:t>
      </w:r>
    </w:p>
    <w:tbl>
      <w:tblPr>
        <w:tblW w:w="9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08"/>
        <w:gridCol w:w="5079"/>
        <w:gridCol w:w="992"/>
        <w:gridCol w:w="1979"/>
      </w:tblGrid>
      <w:tr w:rsidR="004577B6" w:rsidRPr="00690EAB" w:rsidTr="003E7513">
        <w:tc>
          <w:tcPr>
            <w:tcW w:w="9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B6" w:rsidRPr="00690EAB" w:rsidRDefault="004577B6" w:rsidP="00AE507C">
            <w:pPr>
              <w:pStyle w:val="ListParagraph"/>
              <w:spacing w:line="360" w:lineRule="auto"/>
              <w:ind w:left="0"/>
              <w:rPr>
                <w:b/>
                <w:bCs/>
                <w:lang w:val="vi-VN"/>
              </w:rPr>
            </w:pPr>
            <w:r w:rsidRPr="00690EAB">
              <w:rPr>
                <w:b/>
                <w:bCs/>
              </w:rPr>
              <w:t>6.1. Lý thuyết</w:t>
            </w:r>
          </w:p>
        </w:tc>
      </w:tr>
      <w:tr w:rsidR="004577B6" w:rsidRPr="00690EAB" w:rsidTr="003E7513">
        <w:tc>
          <w:tcPr>
            <w:tcW w:w="1408" w:type="dxa"/>
            <w:tcBorders>
              <w:top w:val="single" w:sz="4" w:space="0" w:color="auto"/>
            </w:tcBorders>
          </w:tcPr>
          <w:p w:rsidR="004577B6" w:rsidRPr="00690EAB" w:rsidRDefault="004577B6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i/>
              </w:rPr>
            </w:pPr>
            <w:r w:rsidRPr="00690EAB">
              <w:rPr>
                <w:b/>
                <w:bCs/>
                <w:i/>
              </w:rPr>
              <w:t>Đề mục</w:t>
            </w:r>
          </w:p>
        </w:tc>
        <w:tc>
          <w:tcPr>
            <w:tcW w:w="5079" w:type="dxa"/>
            <w:tcBorders>
              <w:top w:val="single" w:sz="4" w:space="0" w:color="auto"/>
            </w:tcBorders>
          </w:tcPr>
          <w:p w:rsidR="004577B6" w:rsidRPr="00690EAB" w:rsidRDefault="004577B6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690EAB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577B6" w:rsidRPr="00690EAB" w:rsidRDefault="004577B6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690EAB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4577B6" w:rsidRPr="00690EAB" w:rsidRDefault="004577B6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690EAB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4577B6" w:rsidRPr="00690EAB" w:rsidTr="003E7513">
        <w:trPr>
          <w:trHeight w:val="548"/>
        </w:trPr>
        <w:tc>
          <w:tcPr>
            <w:tcW w:w="1408" w:type="dxa"/>
            <w:vAlign w:val="center"/>
          </w:tcPr>
          <w:p w:rsidR="004577B6" w:rsidRPr="00690EAB" w:rsidRDefault="004577B6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  <w:r w:rsidRPr="00690EAB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079" w:type="dxa"/>
            <w:vAlign w:val="center"/>
          </w:tcPr>
          <w:p w:rsidR="004577B6" w:rsidRPr="00690EAB" w:rsidRDefault="004577B6" w:rsidP="000F654A">
            <w:pPr>
              <w:pStyle w:val="ListParagraph"/>
              <w:spacing w:line="360" w:lineRule="auto"/>
              <w:ind w:left="0"/>
              <w:jc w:val="both"/>
              <w:rPr>
                <w:b/>
                <w:bCs/>
              </w:rPr>
            </w:pPr>
            <w:r w:rsidRPr="00690EAB">
              <w:rPr>
                <w:b/>
                <w:bCs/>
              </w:rPr>
              <w:t xml:space="preserve">Những vấn đề chung </w:t>
            </w:r>
          </w:p>
        </w:tc>
        <w:tc>
          <w:tcPr>
            <w:tcW w:w="992" w:type="dxa"/>
            <w:vAlign w:val="center"/>
          </w:tcPr>
          <w:p w:rsidR="004577B6" w:rsidRPr="00462771" w:rsidRDefault="004577B6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  <w:r w:rsidRPr="00462771">
              <w:rPr>
                <w:b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4577B6" w:rsidRPr="00690EAB" w:rsidRDefault="004577B6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</w:tr>
      <w:tr w:rsidR="00904054" w:rsidRPr="00690EAB" w:rsidTr="003E7513">
        <w:tc>
          <w:tcPr>
            <w:tcW w:w="1408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 w:rsidRPr="00690EAB">
              <w:rPr>
                <w:bCs/>
                <w:lang w:val="vi-VN"/>
              </w:rPr>
              <w:t>1.1</w:t>
            </w:r>
          </w:p>
        </w:tc>
        <w:tc>
          <w:tcPr>
            <w:tcW w:w="5079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both"/>
              <w:rPr>
                <w:bCs/>
              </w:rPr>
            </w:pPr>
            <w:r w:rsidRPr="00690EAB">
              <w:t>Đặc điểm máy vận tải mỏ</w:t>
            </w:r>
          </w:p>
        </w:tc>
        <w:tc>
          <w:tcPr>
            <w:tcW w:w="992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904054" w:rsidRPr="00690EAB" w:rsidRDefault="00904054" w:rsidP="000F65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904054" w:rsidRPr="00690EAB" w:rsidTr="003E7513">
        <w:tc>
          <w:tcPr>
            <w:tcW w:w="1408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 w:rsidRPr="00690EAB">
              <w:rPr>
                <w:bCs/>
                <w:lang w:val="vi-VN"/>
              </w:rPr>
              <w:t>1.2</w:t>
            </w:r>
          </w:p>
        </w:tc>
        <w:tc>
          <w:tcPr>
            <w:tcW w:w="5079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both"/>
              <w:rPr>
                <w:bCs/>
              </w:rPr>
            </w:pPr>
            <w:r w:rsidRPr="00690EAB">
              <w:t>Phân loại máy vận tải mỏ</w:t>
            </w:r>
          </w:p>
        </w:tc>
        <w:tc>
          <w:tcPr>
            <w:tcW w:w="992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904054" w:rsidRPr="00690EAB" w:rsidTr="003E7513">
        <w:tc>
          <w:tcPr>
            <w:tcW w:w="1408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 w:rsidRPr="00690EAB">
              <w:rPr>
                <w:bCs/>
              </w:rPr>
              <w:t>1.3</w:t>
            </w:r>
          </w:p>
        </w:tc>
        <w:tc>
          <w:tcPr>
            <w:tcW w:w="5079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both"/>
            </w:pPr>
            <w:r w:rsidRPr="00690EAB">
              <w:t>Hệ thống vận tải mỏ</w:t>
            </w:r>
          </w:p>
        </w:tc>
        <w:tc>
          <w:tcPr>
            <w:tcW w:w="992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904054" w:rsidRPr="00690EAB" w:rsidTr="003E7513">
        <w:tc>
          <w:tcPr>
            <w:tcW w:w="1408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 w:rsidRPr="00690EAB">
              <w:rPr>
                <w:bCs/>
              </w:rPr>
              <w:t>1.4</w:t>
            </w:r>
          </w:p>
        </w:tc>
        <w:tc>
          <w:tcPr>
            <w:tcW w:w="5079" w:type="dxa"/>
            <w:vAlign w:val="center"/>
          </w:tcPr>
          <w:p w:rsidR="00904054" w:rsidRPr="00690EAB" w:rsidRDefault="00904054" w:rsidP="00AE507C">
            <w:pPr>
              <w:spacing w:line="360" w:lineRule="auto"/>
              <w:rPr>
                <w:sz w:val="24"/>
                <w:szCs w:val="24"/>
              </w:rPr>
            </w:pPr>
            <w:r w:rsidRPr="00690EAB">
              <w:rPr>
                <w:sz w:val="24"/>
                <w:szCs w:val="24"/>
              </w:rPr>
              <w:t>Nguyên tắc thiết kế hệ thống vận tải mỏ</w:t>
            </w:r>
          </w:p>
        </w:tc>
        <w:tc>
          <w:tcPr>
            <w:tcW w:w="992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4577B6" w:rsidRPr="00690EAB" w:rsidTr="003E7513">
        <w:tc>
          <w:tcPr>
            <w:tcW w:w="1408" w:type="dxa"/>
            <w:vAlign w:val="center"/>
          </w:tcPr>
          <w:p w:rsidR="004577B6" w:rsidRPr="00690EAB" w:rsidRDefault="004577B6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  <w:r w:rsidRPr="00690EAB">
              <w:rPr>
                <w:b/>
                <w:bCs/>
                <w:lang w:val="nl-NL"/>
              </w:rPr>
              <w:t xml:space="preserve">Chương </w:t>
            </w:r>
            <w:r w:rsidRPr="00690EAB">
              <w:rPr>
                <w:b/>
                <w:bCs/>
                <w:lang w:val="vi-VN"/>
              </w:rPr>
              <w:t>2</w:t>
            </w:r>
          </w:p>
        </w:tc>
        <w:tc>
          <w:tcPr>
            <w:tcW w:w="5079" w:type="dxa"/>
            <w:vAlign w:val="center"/>
          </w:tcPr>
          <w:p w:rsidR="004577B6" w:rsidRPr="00690EAB" w:rsidRDefault="000F654A" w:rsidP="00AE507C">
            <w:pPr>
              <w:pStyle w:val="ListParagraph"/>
              <w:spacing w:line="360" w:lineRule="auto"/>
              <w:ind w:left="0"/>
              <w:jc w:val="both"/>
              <w:rPr>
                <w:b/>
                <w:bCs/>
              </w:rPr>
            </w:pPr>
            <w:r w:rsidRPr="00690EAB">
              <w:rPr>
                <w:b/>
                <w:bCs/>
              </w:rPr>
              <w:t>Cơ sở lý thuyết để tính toán máy và tổ hợp thiết bị vận tải</w:t>
            </w:r>
            <w:r w:rsidR="00616120" w:rsidRPr="00690EAB">
              <w:rPr>
                <w:b/>
                <w:bCs/>
              </w:rPr>
              <w:t xml:space="preserve"> mỏ</w:t>
            </w:r>
          </w:p>
        </w:tc>
        <w:tc>
          <w:tcPr>
            <w:tcW w:w="992" w:type="dxa"/>
            <w:vAlign w:val="center"/>
          </w:tcPr>
          <w:p w:rsidR="004577B6" w:rsidRPr="00690EAB" w:rsidRDefault="00462771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:rsidR="004577B6" w:rsidRPr="00690EAB" w:rsidRDefault="004577B6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904054" w:rsidRPr="00904054" w:rsidTr="003E7513">
        <w:tc>
          <w:tcPr>
            <w:tcW w:w="1408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  <w:r w:rsidRPr="00690EAB">
              <w:rPr>
                <w:bCs/>
                <w:lang w:val="vi-VN"/>
              </w:rPr>
              <w:t>2.1</w:t>
            </w:r>
          </w:p>
        </w:tc>
        <w:tc>
          <w:tcPr>
            <w:tcW w:w="5079" w:type="dxa"/>
            <w:vAlign w:val="center"/>
          </w:tcPr>
          <w:p w:rsidR="00904054" w:rsidRPr="00904054" w:rsidRDefault="00904054" w:rsidP="00AE507C">
            <w:pPr>
              <w:pStyle w:val="ListParagraph"/>
              <w:spacing w:line="360" w:lineRule="auto"/>
              <w:ind w:left="0"/>
              <w:jc w:val="both"/>
              <w:rPr>
                <w:bCs/>
                <w:lang w:val="vi-VN"/>
              </w:rPr>
            </w:pPr>
            <w:r w:rsidRPr="00904054">
              <w:rPr>
                <w:lang w:val="vi-VN"/>
              </w:rPr>
              <w:t>Tính chất khối lượng mỏ vận tải</w:t>
            </w:r>
          </w:p>
        </w:tc>
        <w:tc>
          <w:tcPr>
            <w:tcW w:w="992" w:type="dxa"/>
            <w:vAlign w:val="center"/>
          </w:tcPr>
          <w:p w:rsidR="00904054" w:rsidRPr="00904054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904054" w:rsidRPr="00904054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4.1.1, 4.1.3</w:t>
            </w:r>
          </w:p>
        </w:tc>
      </w:tr>
      <w:tr w:rsidR="00904054" w:rsidRPr="00E71CBE" w:rsidTr="003E7513">
        <w:tc>
          <w:tcPr>
            <w:tcW w:w="1408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  <w:r w:rsidRPr="00690EAB">
              <w:rPr>
                <w:bCs/>
                <w:lang w:val="vi-VN"/>
              </w:rPr>
              <w:t>2.2</w:t>
            </w:r>
          </w:p>
        </w:tc>
        <w:tc>
          <w:tcPr>
            <w:tcW w:w="5079" w:type="dxa"/>
            <w:vAlign w:val="center"/>
          </w:tcPr>
          <w:p w:rsidR="00904054" w:rsidRPr="00904054" w:rsidRDefault="00904054" w:rsidP="00AE507C">
            <w:pPr>
              <w:spacing w:line="360" w:lineRule="auto"/>
              <w:rPr>
                <w:sz w:val="24"/>
                <w:szCs w:val="24"/>
                <w:lang w:val="vi-VN"/>
              </w:rPr>
            </w:pPr>
            <w:r w:rsidRPr="00904054">
              <w:rPr>
                <w:sz w:val="24"/>
                <w:szCs w:val="24"/>
                <w:lang w:val="vi-VN"/>
              </w:rPr>
              <w:t>Năng suất của máy và thiết bị vận tải mỏ</w:t>
            </w:r>
          </w:p>
        </w:tc>
        <w:tc>
          <w:tcPr>
            <w:tcW w:w="992" w:type="dxa"/>
            <w:vAlign w:val="center"/>
          </w:tcPr>
          <w:p w:rsidR="00904054" w:rsidRPr="00904054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904054" w:rsidRPr="00904054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904054" w:rsidRPr="00690EAB" w:rsidTr="003E7513">
        <w:tc>
          <w:tcPr>
            <w:tcW w:w="1408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 w:rsidRPr="00690EAB">
              <w:rPr>
                <w:bCs/>
              </w:rPr>
              <w:t>2.3</w:t>
            </w:r>
          </w:p>
        </w:tc>
        <w:tc>
          <w:tcPr>
            <w:tcW w:w="5079" w:type="dxa"/>
            <w:vAlign w:val="center"/>
          </w:tcPr>
          <w:p w:rsidR="00904054" w:rsidRPr="00690EAB" w:rsidRDefault="00904054" w:rsidP="00AE507C">
            <w:pPr>
              <w:spacing w:line="360" w:lineRule="auto"/>
              <w:rPr>
                <w:sz w:val="24"/>
                <w:szCs w:val="24"/>
              </w:rPr>
            </w:pPr>
            <w:r w:rsidRPr="00690EAB">
              <w:rPr>
                <w:sz w:val="24"/>
                <w:szCs w:val="24"/>
              </w:rPr>
              <w:t>Sức cản chuyển động của máy vận tải</w:t>
            </w:r>
          </w:p>
        </w:tc>
        <w:tc>
          <w:tcPr>
            <w:tcW w:w="992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904054" w:rsidRPr="00690EAB" w:rsidTr="003E7513">
        <w:tc>
          <w:tcPr>
            <w:tcW w:w="1408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 w:rsidRPr="00690EAB">
              <w:rPr>
                <w:bCs/>
              </w:rPr>
              <w:t>2.4</w:t>
            </w:r>
          </w:p>
        </w:tc>
        <w:tc>
          <w:tcPr>
            <w:tcW w:w="5079" w:type="dxa"/>
            <w:vAlign w:val="center"/>
          </w:tcPr>
          <w:p w:rsidR="00904054" w:rsidRPr="00690EAB" w:rsidRDefault="00904054" w:rsidP="00AE507C">
            <w:pPr>
              <w:spacing w:line="360" w:lineRule="auto"/>
              <w:rPr>
                <w:sz w:val="24"/>
                <w:szCs w:val="24"/>
              </w:rPr>
            </w:pPr>
            <w:r w:rsidRPr="00690EAB">
              <w:rPr>
                <w:sz w:val="24"/>
                <w:szCs w:val="24"/>
              </w:rPr>
              <w:t>Phương trình chuyển động của máy vận tải</w:t>
            </w:r>
          </w:p>
        </w:tc>
        <w:tc>
          <w:tcPr>
            <w:tcW w:w="992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904054" w:rsidRPr="00690EAB" w:rsidTr="003E7513">
        <w:tc>
          <w:tcPr>
            <w:tcW w:w="1408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 w:rsidRPr="00690EAB">
              <w:rPr>
                <w:bCs/>
              </w:rPr>
              <w:t>2.5</w:t>
            </w:r>
          </w:p>
        </w:tc>
        <w:tc>
          <w:tcPr>
            <w:tcW w:w="5079" w:type="dxa"/>
            <w:vAlign w:val="center"/>
          </w:tcPr>
          <w:p w:rsidR="00904054" w:rsidRPr="00690EAB" w:rsidRDefault="00904054" w:rsidP="00AE507C">
            <w:pPr>
              <w:spacing w:line="360" w:lineRule="auto"/>
              <w:rPr>
                <w:sz w:val="24"/>
                <w:szCs w:val="24"/>
              </w:rPr>
            </w:pPr>
            <w:r w:rsidRPr="00690EAB">
              <w:rPr>
                <w:sz w:val="24"/>
                <w:szCs w:val="24"/>
              </w:rPr>
              <w:t>Lực kéo F (N) và công  suất dẫn động N (Kw)</w:t>
            </w:r>
          </w:p>
        </w:tc>
        <w:tc>
          <w:tcPr>
            <w:tcW w:w="992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4577B6" w:rsidRPr="00690EAB" w:rsidTr="003E7513">
        <w:tc>
          <w:tcPr>
            <w:tcW w:w="1408" w:type="dxa"/>
            <w:vAlign w:val="center"/>
          </w:tcPr>
          <w:p w:rsidR="004577B6" w:rsidRPr="00690EAB" w:rsidRDefault="004577B6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  <w:r w:rsidRPr="00690EAB">
              <w:rPr>
                <w:b/>
                <w:bCs/>
                <w:lang w:val="nl-NL"/>
              </w:rPr>
              <w:t xml:space="preserve">Chương </w:t>
            </w:r>
            <w:r w:rsidRPr="00690EAB">
              <w:rPr>
                <w:b/>
                <w:bCs/>
                <w:lang w:val="vi-VN"/>
              </w:rPr>
              <w:t>3</w:t>
            </w:r>
          </w:p>
        </w:tc>
        <w:tc>
          <w:tcPr>
            <w:tcW w:w="5079" w:type="dxa"/>
            <w:vAlign w:val="center"/>
          </w:tcPr>
          <w:p w:rsidR="004577B6" w:rsidRPr="00690EAB" w:rsidRDefault="001D4C98" w:rsidP="00AE507C">
            <w:pPr>
              <w:pStyle w:val="ListParagraph"/>
              <w:spacing w:line="360" w:lineRule="auto"/>
              <w:ind w:left="0"/>
              <w:jc w:val="both"/>
              <w:rPr>
                <w:b/>
                <w:bCs/>
              </w:rPr>
            </w:pPr>
            <w:r w:rsidRPr="00690EAB">
              <w:rPr>
                <w:b/>
                <w:bCs/>
              </w:rPr>
              <w:t>Những nét đặc thù của máy và thiết bị vận tải liên tục</w:t>
            </w:r>
          </w:p>
        </w:tc>
        <w:tc>
          <w:tcPr>
            <w:tcW w:w="992" w:type="dxa"/>
            <w:vAlign w:val="center"/>
          </w:tcPr>
          <w:p w:rsidR="004577B6" w:rsidRPr="00690EAB" w:rsidRDefault="00462771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4577B6" w:rsidRPr="00690EAB" w:rsidRDefault="004577B6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904054" w:rsidRPr="00904054" w:rsidTr="003E7513">
        <w:tc>
          <w:tcPr>
            <w:tcW w:w="1408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 w:rsidRPr="00690EAB">
              <w:rPr>
                <w:bCs/>
                <w:lang w:val="nl-NL"/>
              </w:rPr>
              <w:t>3.1</w:t>
            </w:r>
          </w:p>
        </w:tc>
        <w:tc>
          <w:tcPr>
            <w:tcW w:w="5079" w:type="dxa"/>
            <w:vAlign w:val="center"/>
          </w:tcPr>
          <w:p w:rsidR="00904054" w:rsidRPr="00904054" w:rsidRDefault="00904054" w:rsidP="00AE507C">
            <w:pPr>
              <w:pStyle w:val="ListParagraph"/>
              <w:spacing w:line="360" w:lineRule="auto"/>
              <w:ind w:left="0"/>
              <w:jc w:val="both"/>
              <w:rPr>
                <w:bCs/>
                <w:lang w:val="nl-NL"/>
              </w:rPr>
            </w:pPr>
            <w:r w:rsidRPr="00904054">
              <w:rPr>
                <w:lang w:val="nl-NL"/>
              </w:rPr>
              <w:t>Công dụng và phân loại</w:t>
            </w:r>
          </w:p>
        </w:tc>
        <w:tc>
          <w:tcPr>
            <w:tcW w:w="992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904054" w:rsidRPr="00904054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4.1.1</w:t>
            </w:r>
          </w:p>
        </w:tc>
      </w:tr>
      <w:tr w:rsidR="00904054" w:rsidRPr="00E71CBE" w:rsidTr="003E7513">
        <w:tc>
          <w:tcPr>
            <w:tcW w:w="1408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 w:rsidRPr="00690EAB">
              <w:rPr>
                <w:bCs/>
                <w:lang w:val="nl-NL"/>
              </w:rPr>
              <w:t>3.2</w:t>
            </w:r>
          </w:p>
        </w:tc>
        <w:tc>
          <w:tcPr>
            <w:tcW w:w="5079" w:type="dxa"/>
            <w:vAlign w:val="center"/>
          </w:tcPr>
          <w:p w:rsidR="00904054" w:rsidRPr="00904054" w:rsidRDefault="00904054" w:rsidP="00AE507C">
            <w:pPr>
              <w:pStyle w:val="ListParagraph"/>
              <w:spacing w:line="360" w:lineRule="auto"/>
              <w:ind w:left="0"/>
              <w:jc w:val="both"/>
              <w:rPr>
                <w:bCs/>
                <w:lang w:val="nl-NL"/>
              </w:rPr>
            </w:pPr>
            <w:r w:rsidRPr="00904054">
              <w:rPr>
                <w:lang w:val="nl-NL"/>
              </w:rPr>
              <w:t>Dẫn động cho các thiết bị vận tải liên tục có bộ phận kéo dạng dây uốn mềm theo vòng khép kín</w:t>
            </w:r>
          </w:p>
        </w:tc>
        <w:tc>
          <w:tcPr>
            <w:tcW w:w="992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904054" w:rsidRPr="00904054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</w:p>
        </w:tc>
      </w:tr>
      <w:tr w:rsidR="004577B6" w:rsidRPr="00690EAB" w:rsidTr="003E7513">
        <w:tc>
          <w:tcPr>
            <w:tcW w:w="1408" w:type="dxa"/>
            <w:vAlign w:val="center"/>
          </w:tcPr>
          <w:p w:rsidR="004577B6" w:rsidRPr="00690EAB" w:rsidRDefault="004577B6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lang w:val="nl-NL"/>
              </w:rPr>
            </w:pPr>
            <w:r w:rsidRPr="00690EAB">
              <w:rPr>
                <w:b/>
                <w:bCs/>
                <w:lang w:val="nl-NL"/>
              </w:rPr>
              <w:lastRenderedPageBreak/>
              <w:t>Chương 4</w:t>
            </w:r>
          </w:p>
        </w:tc>
        <w:tc>
          <w:tcPr>
            <w:tcW w:w="5079" w:type="dxa"/>
            <w:vAlign w:val="center"/>
          </w:tcPr>
          <w:p w:rsidR="004577B6" w:rsidRPr="00904054" w:rsidRDefault="004577B6" w:rsidP="00AE507C">
            <w:pPr>
              <w:pStyle w:val="ListParagraph"/>
              <w:spacing w:line="360" w:lineRule="auto"/>
              <w:ind w:left="0"/>
              <w:jc w:val="both"/>
              <w:rPr>
                <w:b/>
                <w:lang w:val="nl-NL"/>
              </w:rPr>
            </w:pPr>
            <w:r w:rsidRPr="00904054">
              <w:rPr>
                <w:b/>
                <w:lang w:val="nl-NL"/>
              </w:rPr>
              <w:t>Vận tải bằng máng cào</w:t>
            </w:r>
          </w:p>
        </w:tc>
        <w:tc>
          <w:tcPr>
            <w:tcW w:w="992" w:type="dxa"/>
            <w:vAlign w:val="center"/>
          </w:tcPr>
          <w:p w:rsidR="004577B6" w:rsidRPr="00462771" w:rsidRDefault="00462771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:rsidR="004577B6" w:rsidRPr="00690EAB" w:rsidRDefault="004577B6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4577B6" w:rsidRPr="00904054" w:rsidTr="003E7513">
        <w:tc>
          <w:tcPr>
            <w:tcW w:w="1408" w:type="dxa"/>
            <w:vAlign w:val="center"/>
          </w:tcPr>
          <w:p w:rsidR="004577B6" w:rsidRPr="00690EAB" w:rsidRDefault="004577B6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 w:rsidRPr="00690EAB">
              <w:rPr>
                <w:bCs/>
                <w:lang w:val="nl-NL"/>
              </w:rPr>
              <w:t>4.1</w:t>
            </w:r>
          </w:p>
        </w:tc>
        <w:tc>
          <w:tcPr>
            <w:tcW w:w="5079" w:type="dxa"/>
            <w:vAlign w:val="center"/>
          </w:tcPr>
          <w:p w:rsidR="004577B6" w:rsidRPr="00904054" w:rsidRDefault="004577B6" w:rsidP="00AE507C">
            <w:pPr>
              <w:pStyle w:val="ListParagraph"/>
              <w:spacing w:line="360" w:lineRule="auto"/>
              <w:ind w:left="0"/>
              <w:jc w:val="both"/>
              <w:rPr>
                <w:bCs/>
                <w:lang w:val="nl-NL"/>
              </w:rPr>
            </w:pPr>
            <w:r w:rsidRPr="00904054">
              <w:rPr>
                <w:lang w:val="nl-NL"/>
              </w:rPr>
              <w:t xml:space="preserve">Sơ đồ </w:t>
            </w:r>
            <w:r w:rsidR="00027B86" w:rsidRPr="00904054">
              <w:rPr>
                <w:lang w:val="nl-NL"/>
              </w:rPr>
              <w:t xml:space="preserve">cấu tạo, </w:t>
            </w:r>
            <w:r w:rsidRPr="00904054">
              <w:rPr>
                <w:lang w:val="nl-NL"/>
              </w:rPr>
              <w:t>nguyên lý</w:t>
            </w:r>
            <w:r w:rsidR="00027B86" w:rsidRPr="00904054">
              <w:rPr>
                <w:lang w:val="nl-NL"/>
              </w:rPr>
              <w:t xml:space="preserve"> làm việc</w:t>
            </w:r>
            <w:r w:rsidRPr="00904054">
              <w:rPr>
                <w:lang w:val="nl-NL"/>
              </w:rPr>
              <w:t>, lĩnh vực ứng dụng máng cào</w:t>
            </w:r>
          </w:p>
        </w:tc>
        <w:tc>
          <w:tcPr>
            <w:tcW w:w="992" w:type="dxa"/>
            <w:vAlign w:val="center"/>
          </w:tcPr>
          <w:p w:rsidR="004577B6" w:rsidRPr="00690EAB" w:rsidRDefault="004577B6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4577B6" w:rsidRPr="00904054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4.1.2</w:t>
            </w:r>
          </w:p>
        </w:tc>
      </w:tr>
      <w:tr w:rsidR="004577B6" w:rsidRPr="00904054" w:rsidTr="003E7513">
        <w:tc>
          <w:tcPr>
            <w:tcW w:w="1408" w:type="dxa"/>
            <w:vAlign w:val="center"/>
          </w:tcPr>
          <w:p w:rsidR="004577B6" w:rsidRPr="00690EAB" w:rsidRDefault="004577B6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 w:rsidRPr="00690EAB">
              <w:rPr>
                <w:bCs/>
                <w:lang w:val="nl-NL"/>
              </w:rPr>
              <w:t>4.2</w:t>
            </w:r>
          </w:p>
        </w:tc>
        <w:tc>
          <w:tcPr>
            <w:tcW w:w="5079" w:type="dxa"/>
            <w:vAlign w:val="center"/>
          </w:tcPr>
          <w:p w:rsidR="004577B6" w:rsidRPr="00904054" w:rsidRDefault="004577B6" w:rsidP="00AE507C">
            <w:pPr>
              <w:pStyle w:val="ListParagraph"/>
              <w:spacing w:line="360" w:lineRule="auto"/>
              <w:ind w:left="0"/>
              <w:jc w:val="both"/>
              <w:rPr>
                <w:bCs/>
                <w:lang w:val="nl-NL"/>
              </w:rPr>
            </w:pPr>
            <w:r w:rsidRPr="00904054">
              <w:rPr>
                <w:lang w:val="nl-NL"/>
              </w:rPr>
              <w:t>Các bộ phận chủ yếu của máng cào</w:t>
            </w:r>
          </w:p>
        </w:tc>
        <w:tc>
          <w:tcPr>
            <w:tcW w:w="992" w:type="dxa"/>
            <w:vAlign w:val="center"/>
          </w:tcPr>
          <w:p w:rsidR="004577B6" w:rsidRPr="00690EAB" w:rsidRDefault="004577B6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4577B6" w:rsidRPr="00904054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4.1.2, 4.2.2</w:t>
            </w:r>
          </w:p>
        </w:tc>
      </w:tr>
      <w:tr w:rsidR="004577B6" w:rsidRPr="00904054" w:rsidTr="003E7513">
        <w:tc>
          <w:tcPr>
            <w:tcW w:w="1408" w:type="dxa"/>
            <w:vAlign w:val="center"/>
          </w:tcPr>
          <w:p w:rsidR="004577B6" w:rsidRPr="00690EAB" w:rsidRDefault="004577B6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 w:rsidRPr="00690EAB">
              <w:rPr>
                <w:bCs/>
                <w:lang w:val="nl-NL"/>
              </w:rPr>
              <w:t>4.3</w:t>
            </w:r>
          </w:p>
        </w:tc>
        <w:tc>
          <w:tcPr>
            <w:tcW w:w="5079" w:type="dxa"/>
            <w:vAlign w:val="center"/>
          </w:tcPr>
          <w:p w:rsidR="004577B6" w:rsidRPr="00904054" w:rsidRDefault="004577B6" w:rsidP="00AE507C">
            <w:pPr>
              <w:pStyle w:val="ListParagraph"/>
              <w:spacing w:line="360" w:lineRule="auto"/>
              <w:ind w:left="0"/>
              <w:jc w:val="both"/>
              <w:rPr>
                <w:bCs/>
                <w:lang w:val="nl-NL"/>
              </w:rPr>
            </w:pPr>
            <w:r w:rsidRPr="00904054">
              <w:rPr>
                <w:lang w:val="nl-NL"/>
              </w:rPr>
              <w:t>Tính toán vận tải máng cào</w:t>
            </w:r>
          </w:p>
        </w:tc>
        <w:tc>
          <w:tcPr>
            <w:tcW w:w="992" w:type="dxa"/>
            <w:vAlign w:val="center"/>
          </w:tcPr>
          <w:p w:rsidR="004577B6" w:rsidRPr="00690EAB" w:rsidRDefault="004577B6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4577B6" w:rsidRPr="00904054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4.1.3, 4.1.4</w:t>
            </w:r>
          </w:p>
        </w:tc>
      </w:tr>
      <w:tr w:rsidR="00965706" w:rsidRPr="00904054" w:rsidTr="003E7513">
        <w:tc>
          <w:tcPr>
            <w:tcW w:w="1408" w:type="dxa"/>
            <w:vAlign w:val="center"/>
          </w:tcPr>
          <w:p w:rsidR="00965706" w:rsidRPr="00690EAB" w:rsidRDefault="00965706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4.4</w:t>
            </w:r>
          </w:p>
        </w:tc>
        <w:tc>
          <w:tcPr>
            <w:tcW w:w="5079" w:type="dxa"/>
            <w:vAlign w:val="center"/>
          </w:tcPr>
          <w:p w:rsidR="00965706" w:rsidRPr="00904054" w:rsidRDefault="00965706" w:rsidP="00AE507C">
            <w:pPr>
              <w:pStyle w:val="ListParagraph"/>
              <w:spacing w:line="360" w:lineRule="auto"/>
              <w:ind w:left="0"/>
              <w:jc w:val="both"/>
              <w:rPr>
                <w:lang w:val="nl-NL"/>
              </w:rPr>
            </w:pPr>
            <w:r w:rsidRPr="00904054">
              <w:rPr>
                <w:lang w:val="nl-NL"/>
              </w:rPr>
              <w:t>Bài tập: tính toán, kiểm tra khả năng làm việc của máng cào</w:t>
            </w:r>
          </w:p>
        </w:tc>
        <w:tc>
          <w:tcPr>
            <w:tcW w:w="992" w:type="dxa"/>
            <w:vAlign w:val="center"/>
          </w:tcPr>
          <w:p w:rsidR="00965706" w:rsidRPr="00690EAB" w:rsidRDefault="00965706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65706" w:rsidRPr="00904054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4.1.3, 4.1.4, 4.2.1, 4.2.3</w:t>
            </w:r>
          </w:p>
        </w:tc>
      </w:tr>
      <w:tr w:rsidR="004577B6" w:rsidRPr="00690EAB" w:rsidTr="003E7513">
        <w:tc>
          <w:tcPr>
            <w:tcW w:w="1408" w:type="dxa"/>
            <w:vAlign w:val="center"/>
          </w:tcPr>
          <w:p w:rsidR="004577B6" w:rsidRPr="00690EAB" w:rsidRDefault="004577B6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lang w:val="nl-NL"/>
              </w:rPr>
            </w:pPr>
            <w:r w:rsidRPr="00690EAB">
              <w:rPr>
                <w:b/>
                <w:bCs/>
                <w:lang w:val="nl-NL"/>
              </w:rPr>
              <w:t>Chương 5</w:t>
            </w:r>
          </w:p>
        </w:tc>
        <w:tc>
          <w:tcPr>
            <w:tcW w:w="5079" w:type="dxa"/>
            <w:vAlign w:val="center"/>
          </w:tcPr>
          <w:p w:rsidR="004577B6" w:rsidRPr="00904054" w:rsidRDefault="004577B6" w:rsidP="00AE507C">
            <w:pPr>
              <w:pStyle w:val="ListParagraph"/>
              <w:spacing w:line="360" w:lineRule="auto"/>
              <w:ind w:left="0"/>
              <w:jc w:val="both"/>
              <w:rPr>
                <w:b/>
                <w:lang w:val="nl-NL"/>
              </w:rPr>
            </w:pPr>
            <w:r w:rsidRPr="00904054">
              <w:rPr>
                <w:b/>
                <w:lang w:val="nl-NL"/>
              </w:rPr>
              <w:t xml:space="preserve">Vận tải bằng băng </w:t>
            </w:r>
            <w:r w:rsidR="00027B86" w:rsidRPr="00904054">
              <w:rPr>
                <w:b/>
                <w:lang w:val="nl-NL"/>
              </w:rPr>
              <w:t>tải</w:t>
            </w:r>
          </w:p>
        </w:tc>
        <w:tc>
          <w:tcPr>
            <w:tcW w:w="992" w:type="dxa"/>
            <w:vAlign w:val="center"/>
          </w:tcPr>
          <w:p w:rsidR="004577B6" w:rsidRPr="00462771" w:rsidRDefault="008B5F33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979" w:type="dxa"/>
            <w:vAlign w:val="center"/>
          </w:tcPr>
          <w:p w:rsidR="004577B6" w:rsidRPr="00690EAB" w:rsidRDefault="004577B6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4577B6" w:rsidRPr="00904054" w:rsidTr="003E7513">
        <w:tc>
          <w:tcPr>
            <w:tcW w:w="1408" w:type="dxa"/>
            <w:vAlign w:val="center"/>
          </w:tcPr>
          <w:p w:rsidR="004577B6" w:rsidRPr="00690EAB" w:rsidRDefault="004577B6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 w:rsidRPr="00690EAB">
              <w:rPr>
                <w:bCs/>
                <w:lang w:val="nl-NL"/>
              </w:rPr>
              <w:t>5.1</w:t>
            </w:r>
          </w:p>
        </w:tc>
        <w:tc>
          <w:tcPr>
            <w:tcW w:w="5079" w:type="dxa"/>
            <w:vAlign w:val="center"/>
          </w:tcPr>
          <w:p w:rsidR="004577B6" w:rsidRPr="00904054" w:rsidRDefault="004577B6" w:rsidP="00AE507C">
            <w:pPr>
              <w:pStyle w:val="ListParagraph"/>
              <w:spacing w:line="360" w:lineRule="auto"/>
              <w:ind w:left="0"/>
              <w:jc w:val="both"/>
              <w:rPr>
                <w:lang w:val="nl-NL"/>
              </w:rPr>
            </w:pPr>
            <w:r w:rsidRPr="00904054">
              <w:rPr>
                <w:lang w:val="nl-NL"/>
              </w:rPr>
              <w:t xml:space="preserve">Sơ đồ </w:t>
            </w:r>
            <w:r w:rsidR="00027B86" w:rsidRPr="00904054">
              <w:rPr>
                <w:lang w:val="nl-NL"/>
              </w:rPr>
              <w:t xml:space="preserve">cấu tạo, </w:t>
            </w:r>
            <w:r w:rsidRPr="00904054">
              <w:rPr>
                <w:lang w:val="nl-NL"/>
              </w:rPr>
              <w:t>nguyên lý</w:t>
            </w:r>
            <w:r w:rsidR="00027B86" w:rsidRPr="00904054">
              <w:rPr>
                <w:lang w:val="nl-NL"/>
              </w:rPr>
              <w:t xml:space="preserve"> làm việc</w:t>
            </w:r>
            <w:r w:rsidRPr="00904054">
              <w:rPr>
                <w:lang w:val="nl-NL"/>
              </w:rPr>
              <w:t xml:space="preserve">, lĩnh vực ứng dụng băng </w:t>
            </w:r>
            <w:r w:rsidR="00027B86" w:rsidRPr="00904054">
              <w:rPr>
                <w:lang w:val="nl-NL"/>
              </w:rPr>
              <w:t>tải</w:t>
            </w:r>
          </w:p>
        </w:tc>
        <w:tc>
          <w:tcPr>
            <w:tcW w:w="992" w:type="dxa"/>
            <w:vAlign w:val="center"/>
          </w:tcPr>
          <w:p w:rsidR="004577B6" w:rsidRPr="00690EAB" w:rsidRDefault="004577B6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4577B6" w:rsidRPr="00904054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4.1.2</w:t>
            </w:r>
          </w:p>
        </w:tc>
      </w:tr>
      <w:tr w:rsidR="00904054" w:rsidRPr="00904054" w:rsidTr="003E7513">
        <w:tc>
          <w:tcPr>
            <w:tcW w:w="1408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 w:rsidRPr="00690EAB">
              <w:rPr>
                <w:bCs/>
                <w:lang w:val="nl-NL"/>
              </w:rPr>
              <w:t>5.2</w:t>
            </w:r>
          </w:p>
        </w:tc>
        <w:tc>
          <w:tcPr>
            <w:tcW w:w="5079" w:type="dxa"/>
            <w:vAlign w:val="center"/>
          </w:tcPr>
          <w:p w:rsidR="00904054" w:rsidRPr="00904054" w:rsidRDefault="00904054" w:rsidP="00AE507C">
            <w:pPr>
              <w:pStyle w:val="ListParagraph"/>
              <w:spacing w:line="360" w:lineRule="auto"/>
              <w:ind w:left="0"/>
              <w:jc w:val="both"/>
              <w:rPr>
                <w:lang w:val="nl-NL"/>
              </w:rPr>
            </w:pPr>
            <w:r w:rsidRPr="00904054">
              <w:rPr>
                <w:lang w:val="nl-NL"/>
              </w:rPr>
              <w:t>Các bộ phận chủ yếu của băng tải</w:t>
            </w:r>
          </w:p>
        </w:tc>
        <w:tc>
          <w:tcPr>
            <w:tcW w:w="992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04054" w:rsidRPr="00904054" w:rsidRDefault="00904054" w:rsidP="003E7513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4.1.2, 4.2.2</w:t>
            </w:r>
          </w:p>
        </w:tc>
      </w:tr>
      <w:tr w:rsidR="00904054" w:rsidRPr="00904054" w:rsidTr="003E7513">
        <w:tc>
          <w:tcPr>
            <w:tcW w:w="1408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 w:rsidRPr="00690EAB">
              <w:rPr>
                <w:bCs/>
                <w:lang w:val="nl-NL"/>
              </w:rPr>
              <w:t>5.3</w:t>
            </w:r>
          </w:p>
        </w:tc>
        <w:tc>
          <w:tcPr>
            <w:tcW w:w="5079" w:type="dxa"/>
            <w:vAlign w:val="center"/>
          </w:tcPr>
          <w:p w:rsidR="00904054" w:rsidRPr="00904054" w:rsidRDefault="00904054" w:rsidP="00AE507C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904054">
              <w:rPr>
                <w:sz w:val="24"/>
                <w:szCs w:val="24"/>
                <w:lang w:val="nl-NL"/>
              </w:rPr>
              <w:t>Tính toán vận tải băng tải</w:t>
            </w:r>
          </w:p>
        </w:tc>
        <w:tc>
          <w:tcPr>
            <w:tcW w:w="992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04054" w:rsidRPr="00904054" w:rsidRDefault="00904054" w:rsidP="003E7513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4.1.3, 4.1.4</w:t>
            </w:r>
          </w:p>
        </w:tc>
      </w:tr>
      <w:tr w:rsidR="00B346BF" w:rsidRPr="00904054" w:rsidTr="003E7513">
        <w:tc>
          <w:tcPr>
            <w:tcW w:w="1408" w:type="dxa"/>
            <w:vAlign w:val="center"/>
          </w:tcPr>
          <w:p w:rsidR="00B346BF" w:rsidRPr="00690EAB" w:rsidRDefault="00B346BF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5.4</w:t>
            </w:r>
          </w:p>
        </w:tc>
        <w:tc>
          <w:tcPr>
            <w:tcW w:w="5079" w:type="dxa"/>
            <w:vAlign w:val="center"/>
          </w:tcPr>
          <w:p w:rsidR="00B346BF" w:rsidRPr="00904054" w:rsidRDefault="00B346BF" w:rsidP="00AE507C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904054">
              <w:rPr>
                <w:sz w:val="24"/>
                <w:szCs w:val="24"/>
                <w:lang w:val="nl-NL"/>
              </w:rPr>
              <w:t>Các dạng băng tải đặc biệt</w:t>
            </w:r>
          </w:p>
        </w:tc>
        <w:tc>
          <w:tcPr>
            <w:tcW w:w="992" w:type="dxa"/>
            <w:vAlign w:val="center"/>
          </w:tcPr>
          <w:p w:rsidR="00B346BF" w:rsidRPr="00690EAB" w:rsidRDefault="00B346BF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B346BF" w:rsidRPr="00904054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4.1.2, 4.2.2</w:t>
            </w:r>
          </w:p>
        </w:tc>
      </w:tr>
      <w:tr w:rsidR="00904054" w:rsidRPr="00904054" w:rsidTr="003E7513">
        <w:tc>
          <w:tcPr>
            <w:tcW w:w="1408" w:type="dxa"/>
            <w:vAlign w:val="center"/>
          </w:tcPr>
          <w:p w:rsidR="00904054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5.5</w:t>
            </w:r>
          </w:p>
        </w:tc>
        <w:tc>
          <w:tcPr>
            <w:tcW w:w="5079" w:type="dxa"/>
            <w:vAlign w:val="center"/>
          </w:tcPr>
          <w:p w:rsidR="00904054" w:rsidRPr="00904054" w:rsidRDefault="00904054" w:rsidP="00AE507C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904054">
              <w:rPr>
                <w:sz w:val="24"/>
                <w:szCs w:val="24"/>
                <w:lang w:val="nl-NL"/>
              </w:rPr>
              <w:t>Bài tập: Tính toán, kiểm tra khả năng làm việc của băng tải</w:t>
            </w:r>
          </w:p>
        </w:tc>
        <w:tc>
          <w:tcPr>
            <w:tcW w:w="992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04054" w:rsidRPr="00904054" w:rsidRDefault="00904054" w:rsidP="003E7513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4.1.3, 4.1.4, 4.2.1, 4.2.3</w:t>
            </w:r>
          </w:p>
        </w:tc>
      </w:tr>
      <w:tr w:rsidR="00904054" w:rsidRPr="00690EAB" w:rsidTr="003E7513">
        <w:tc>
          <w:tcPr>
            <w:tcW w:w="1408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lang w:val="nl-NL"/>
              </w:rPr>
            </w:pPr>
            <w:r w:rsidRPr="00690EAB">
              <w:rPr>
                <w:b/>
                <w:bCs/>
                <w:lang w:val="nl-NL"/>
              </w:rPr>
              <w:t>Chương 6</w:t>
            </w:r>
          </w:p>
        </w:tc>
        <w:tc>
          <w:tcPr>
            <w:tcW w:w="5079" w:type="dxa"/>
            <w:vAlign w:val="center"/>
          </w:tcPr>
          <w:p w:rsidR="00904054" w:rsidRPr="00904054" w:rsidRDefault="00904054" w:rsidP="00027B86">
            <w:pPr>
              <w:pStyle w:val="ListParagraph"/>
              <w:spacing w:line="360" w:lineRule="auto"/>
              <w:ind w:left="0"/>
              <w:jc w:val="both"/>
              <w:rPr>
                <w:b/>
                <w:lang w:val="nl-NL"/>
              </w:rPr>
            </w:pPr>
            <w:r w:rsidRPr="00904054">
              <w:rPr>
                <w:b/>
                <w:lang w:val="nl-NL"/>
              </w:rPr>
              <w:t>Vận tải bằng sức nước và khí</w:t>
            </w:r>
          </w:p>
        </w:tc>
        <w:tc>
          <w:tcPr>
            <w:tcW w:w="992" w:type="dxa"/>
            <w:vAlign w:val="center"/>
          </w:tcPr>
          <w:p w:rsidR="00904054" w:rsidRPr="00462771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  <w:r w:rsidRPr="00462771">
              <w:rPr>
                <w:b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904054" w:rsidRPr="00690EAB" w:rsidTr="003E7513">
        <w:tc>
          <w:tcPr>
            <w:tcW w:w="1408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 w:rsidRPr="00690EAB">
              <w:rPr>
                <w:bCs/>
                <w:lang w:val="nl-NL"/>
              </w:rPr>
              <w:t>6.1</w:t>
            </w:r>
          </w:p>
        </w:tc>
        <w:tc>
          <w:tcPr>
            <w:tcW w:w="5079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both"/>
            </w:pPr>
            <w:r w:rsidRPr="00690EAB">
              <w:t>Khái niệm chung</w:t>
            </w:r>
          </w:p>
        </w:tc>
        <w:tc>
          <w:tcPr>
            <w:tcW w:w="992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04054" w:rsidRPr="00690EAB" w:rsidRDefault="001E4BEB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1E4BEB" w:rsidRPr="00904054" w:rsidTr="003E7513">
        <w:tc>
          <w:tcPr>
            <w:tcW w:w="1408" w:type="dxa"/>
            <w:vAlign w:val="center"/>
          </w:tcPr>
          <w:p w:rsidR="001E4BEB" w:rsidRPr="00690EAB" w:rsidRDefault="001E4BEB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 w:rsidRPr="00690EAB">
              <w:rPr>
                <w:bCs/>
                <w:lang w:val="nl-NL"/>
              </w:rPr>
              <w:t>6.2</w:t>
            </w:r>
          </w:p>
        </w:tc>
        <w:tc>
          <w:tcPr>
            <w:tcW w:w="5079" w:type="dxa"/>
            <w:vAlign w:val="center"/>
          </w:tcPr>
          <w:p w:rsidR="001E4BEB" w:rsidRPr="00904054" w:rsidRDefault="001E4BEB" w:rsidP="00AE507C">
            <w:pPr>
              <w:tabs>
                <w:tab w:val="left" w:pos="1260"/>
              </w:tabs>
              <w:spacing w:line="360" w:lineRule="auto"/>
              <w:rPr>
                <w:sz w:val="24"/>
                <w:szCs w:val="24"/>
                <w:lang w:val="nl-NL"/>
              </w:rPr>
            </w:pPr>
            <w:r w:rsidRPr="00904054">
              <w:rPr>
                <w:sz w:val="24"/>
                <w:szCs w:val="24"/>
                <w:lang w:val="nl-NL"/>
              </w:rPr>
              <w:t>Thiết bị vận tải bằng sức nước</w:t>
            </w:r>
          </w:p>
        </w:tc>
        <w:tc>
          <w:tcPr>
            <w:tcW w:w="992" w:type="dxa"/>
            <w:vAlign w:val="center"/>
          </w:tcPr>
          <w:p w:rsidR="001E4BEB" w:rsidRPr="00690EAB" w:rsidRDefault="001E4BEB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1E4BEB" w:rsidRPr="00904054" w:rsidRDefault="001E4BEB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4.1.2</w:t>
            </w:r>
          </w:p>
        </w:tc>
      </w:tr>
      <w:tr w:rsidR="001E4BEB" w:rsidRPr="00E71CBE" w:rsidTr="003E7513">
        <w:tc>
          <w:tcPr>
            <w:tcW w:w="1408" w:type="dxa"/>
            <w:vAlign w:val="center"/>
          </w:tcPr>
          <w:p w:rsidR="001E4BEB" w:rsidRPr="00690EAB" w:rsidRDefault="001E4BEB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 w:rsidRPr="00690EAB">
              <w:rPr>
                <w:bCs/>
                <w:lang w:val="nl-NL"/>
              </w:rPr>
              <w:t>6.3</w:t>
            </w:r>
          </w:p>
        </w:tc>
        <w:tc>
          <w:tcPr>
            <w:tcW w:w="5079" w:type="dxa"/>
            <w:vAlign w:val="center"/>
          </w:tcPr>
          <w:p w:rsidR="001E4BEB" w:rsidRPr="00904054" w:rsidRDefault="001E4BEB" w:rsidP="00AE507C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904054">
              <w:rPr>
                <w:sz w:val="24"/>
                <w:szCs w:val="24"/>
                <w:lang w:val="nl-NL"/>
              </w:rPr>
              <w:t>Vận tải bằng sức khí</w:t>
            </w:r>
          </w:p>
        </w:tc>
        <w:tc>
          <w:tcPr>
            <w:tcW w:w="992" w:type="dxa"/>
            <w:vAlign w:val="center"/>
          </w:tcPr>
          <w:p w:rsidR="001E4BEB" w:rsidRPr="00690EAB" w:rsidRDefault="001E4BEB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1E4BEB" w:rsidRPr="00904054" w:rsidRDefault="001E4BEB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</w:p>
        </w:tc>
      </w:tr>
      <w:tr w:rsidR="00904054" w:rsidRPr="00690EAB" w:rsidTr="003E7513">
        <w:tc>
          <w:tcPr>
            <w:tcW w:w="1408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lang w:val="nl-NL"/>
              </w:rPr>
            </w:pPr>
            <w:r w:rsidRPr="00690EAB">
              <w:rPr>
                <w:b/>
                <w:bCs/>
                <w:lang w:val="nl-NL"/>
              </w:rPr>
              <w:t>Chương 7</w:t>
            </w:r>
          </w:p>
        </w:tc>
        <w:tc>
          <w:tcPr>
            <w:tcW w:w="5079" w:type="dxa"/>
            <w:vAlign w:val="center"/>
          </w:tcPr>
          <w:p w:rsidR="00904054" w:rsidRPr="00904054" w:rsidRDefault="00904054" w:rsidP="00C85C02">
            <w:pPr>
              <w:spacing w:line="360" w:lineRule="auto"/>
              <w:rPr>
                <w:b/>
                <w:sz w:val="24"/>
                <w:szCs w:val="24"/>
                <w:lang w:val="nl-NL"/>
              </w:rPr>
            </w:pPr>
            <w:r w:rsidRPr="00904054">
              <w:rPr>
                <w:b/>
                <w:sz w:val="24"/>
                <w:szCs w:val="24"/>
                <w:lang w:val="nl-NL"/>
              </w:rPr>
              <w:t>Thiết bị vận tải đường sắt</w:t>
            </w:r>
          </w:p>
        </w:tc>
        <w:tc>
          <w:tcPr>
            <w:tcW w:w="992" w:type="dxa"/>
            <w:vAlign w:val="center"/>
          </w:tcPr>
          <w:p w:rsidR="00904054" w:rsidRPr="00462771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  <w:r w:rsidRPr="00462771">
              <w:rPr>
                <w:b/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904054" w:rsidRPr="00690EAB" w:rsidTr="003E7513">
        <w:tc>
          <w:tcPr>
            <w:tcW w:w="1408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 w:rsidRPr="00690EAB">
              <w:rPr>
                <w:bCs/>
                <w:lang w:val="nl-NL"/>
              </w:rPr>
              <w:t>7.1</w:t>
            </w:r>
          </w:p>
        </w:tc>
        <w:tc>
          <w:tcPr>
            <w:tcW w:w="5079" w:type="dxa"/>
            <w:vAlign w:val="center"/>
          </w:tcPr>
          <w:p w:rsidR="00904054" w:rsidRPr="00690EAB" w:rsidRDefault="00904054" w:rsidP="00AE507C">
            <w:pPr>
              <w:spacing w:line="360" w:lineRule="auto"/>
              <w:rPr>
                <w:sz w:val="24"/>
                <w:szCs w:val="24"/>
              </w:rPr>
            </w:pPr>
            <w:r w:rsidRPr="00690EAB">
              <w:rPr>
                <w:sz w:val="24"/>
                <w:szCs w:val="24"/>
              </w:rPr>
              <w:t>Khái niệm chung</w:t>
            </w:r>
          </w:p>
        </w:tc>
        <w:tc>
          <w:tcPr>
            <w:tcW w:w="992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04054" w:rsidRPr="00690EAB" w:rsidRDefault="001E4BEB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1E4BEB" w:rsidRPr="00690EAB" w:rsidTr="003E7513">
        <w:tc>
          <w:tcPr>
            <w:tcW w:w="1408" w:type="dxa"/>
            <w:vAlign w:val="center"/>
          </w:tcPr>
          <w:p w:rsidR="001E4BEB" w:rsidRPr="00690EAB" w:rsidRDefault="001E4BEB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 w:rsidRPr="00690EAB">
              <w:rPr>
                <w:bCs/>
                <w:lang w:val="nl-NL"/>
              </w:rPr>
              <w:t>7.2</w:t>
            </w:r>
          </w:p>
        </w:tc>
        <w:tc>
          <w:tcPr>
            <w:tcW w:w="5079" w:type="dxa"/>
            <w:vAlign w:val="center"/>
          </w:tcPr>
          <w:p w:rsidR="001E4BEB" w:rsidRPr="00690EAB" w:rsidRDefault="001E4BEB" w:rsidP="00AE507C">
            <w:pPr>
              <w:spacing w:line="360" w:lineRule="auto"/>
              <w:rPr>
                <w:sz w:val="24"/>
                <w:szCs w:val="24"/>
              </w:rPr>
            </w:pPr>
            <w:r w:rsidRPr="00690EAB">
              <w:rPr>
                <w:sz w:val="24"/>
                <w:szCs w:val="24"/>
              </w:rPr>
              <w:t>Đường sắt</w:t>
            </w:r>
          </w:p>
        </w:tc>
        <w:tc>
          <w:tcPr>
            <w:tcW w:w="992" w:type="dxa"/>
            <w:vAlign w:val="center"/>
          </w:tcPr>
          <w:p w:rsidR="001E4BEB" w:rsidRPr="00690EAB" w:rsidRDefault="001E4BEB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1E4BEB" w:rsidRPr="00690EAB" w:rsidRDefault="001E4BEB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4.1.2, 4.2.2</w:t>
            </w:r>
          </w:p>
        </w:tc>
      </w:tr>
      <w:tr w:rsidR="001E4BEB" w:rsidRPr="00690EAB" w:rsidTr="003E7513">
        <w:tc>
          <w:tcPr>
            <w:tcW w:w="1408" w:type="dxa"/>
            <w:vAlign w:val="center"/>
          </w:tcPr>
          <w:p w:rsidR="001E4BEB" w:rsidRPr="00690EAB" w:rsidRDefault="001E4BEB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 w:rsidRPr="00690EAB">
              <w:rPr>
                <w:bCs/>
                <w:lang w:val="nl-NL"/>
              </w:rPr>
              <w:t>7.3</w:t>
            </w:r>
          </w:p>
        </w:tc>
        <w:tc>
          <w:tcPr>
            <w:tcW w:w="5079" w:type="dxa"/>
            <w:vAlign w:val="center"/>
          </w:tcPr>
          <w:p w:rsidR="001E4BEB" w:rsidRPr="00690EAB" w:rsidRDefault="001E4BEB" w:rsidP="00AE507C">
            <w:pPr>
              <w:spacing w:line="360" w:lineRule="auto"/>
              <w:rPr>
                <w:sz w:val="24"/>
                <w:szCs w:val="24"/>
              </w:rPr>
            </w:pPr>
            <w:r w:rsidRPr="00690EAB">
              <w:rPr>
                <w:sz w:val="24"/>
                <w:szCs w:val="24"/>
              </w:rPr>
              <w:t>Goòng và toa xe</w:t>
            </w:r>
          </w:p>
        </w:tc>
        <w:tc>
          <w:tcPr>
            <w:tcW w:w="992" w:type="dxa"/>
            <w:vAlign w:val="center"/>
          </w:tcPr>
          <w:p w:rsidR="001E4BEB" w:rsidRPr="00690EAB" w:rsidRDefault="001E4BEB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1E4BEB" w:rsidRPr="00690EAB" w:rsidRDefault="001E4BEB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1E4BEB" w:rsidRPr="00690EAB" w:rsidTr="003E7513">
        <w:tc>
          <w:tcPr>
            <w:tcW w:w="1408" w:type="dxa"/>
            <w:vAlign w:val="center"/>
          </w:tcPr>
          <w:p w:rsidR="001E4BEB" w:rsidRPr="00690EAB" w:rsidRDefault="001E4BEB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 w:rsidRPr="00690EAB">
              <w:rPr>
                <w:bCs/>
                <w:lang w:val="nl-NL"/>
              </w:rPr>
              <w:t>7.4</w:t>
            </w:r>
          </w:p>
        </w:tc>
        <w:tc>
          <w:tcPr>
            <w:tcW w:w="5079" w:type="dxa"/>
            <w:vAlign w:val="center"/>
          </w:tcPr>
          <w:p w:rsidR="001E4BEB" w:rsidRPr="00690EAB" w:rsidRDefault="001E4BEB" w:rsidP="00AE507C">
            <w:pPr>
              <w:spacing w:line="360" w:lineRule="auto"/>
              <w:rPr>
                <w:sz w:val="24"/>
                <w:szCs w:val="24"/>
              </w:rPr>
            </w:pPr>
            <w:r w:rsidRPr="00690EAB">
              <w:rPr>
                <w:sz w:val="24"/>
                <w:szCs w:val="24"/>
              </w:rPr>
              <w:t>Đoàn tàu</w:t>
            </w:r>
          </w:p>
        </w:tc>
        <w:tc>
          <w:tcPr>
            <w:tcW w:w="992" w:type="dxa"/>
            <w:vAlign w:val="center"/>
          </w:tcPr>
          <w:p w:rsidR="001E4BEB" w:rsidRPr="00690EAB" w:rsidRDefault="001E4BEB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1E4BEB" w:rsidRPr="00690EAB" w:rsidRDefault="001E4BEB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904054" w:rsidRPr="00904054" w:rsidTr="003E7513">
        <w:tc>
          <w:tcPr>
            <w:tcW w:w="1408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 w:rsidRPr="00690EAB">
              <w:rPr>
                <w:bCs/>
                <w:lang w:val="nl-NL"/>
              </w:rPr>
              <w:t>7.5</w:t>
            </w:r>
          </w:p>
        </w:tc>
        <w:tc>
          <w:tcPr>
            <w:tcW w:w="5079" w:type="dxa"/>
            <w:vAlign w:val="center"/>
          </w:tcPr>
          <w:p w:rsidR="00904054" w:rsidRPr="00904054" w:rsidRDefault="00904054" w:rsidP="00AE507C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904054">
              <w:rPr>
                <w:sz w:val="24"/>
                <w:szCs w:val="24"/>
                <w:lang w:val="nl-NL"/>
              </w:rPr>
              <w:t>Tính toán vận tải đường sắt</w:t>
            </w:r>
          </w:p>
        </w:tc>
        <w:tc>
          <w:tcPr>
            <w:tcW w:w="992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04054" w:rsidRPr="00904054" w:rsidRDefault="001E4BEB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4.1.3, 4.1.4</w:t>
            </w:r>
          </w:p>
        </w:tc>
      </w:tr>
      <w:tr w:rsidR="00904054" w:rsidRPr="00904054" w:rsidTr="003E7513">
        <w:tc>
          <w:tcPr>
            <w:tcW w:w="1408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7.6</w:t>
            </w:r>
          </w:p>
        </w:tc>
        <w:tc>
          <w:tcPr>
            <w:tcW w:w="5079" w:type="dxa"/>
            <w:vAlign w:val="center"/>
          </w:tcPr>
          <w:p w:rsidR="00904054" w:rsidRPr="00904054" w:rsidRDefault="00904054" w:rsidP="00AE507C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904054">
              <w:rPr>
                <w:sz w:val="24"/>
                <w:szCs w:val="24"/>
                <w:lang w:val="nl-NL"/>
              </w:rPr>
              <w:t>Bài tập: Tính toán thiết bị vận tải đường sắt</w:t>
            </w:r>
          </w:p>
        </w:tc>
        <w:tc>
          <w:tcPr>
            <w:tcW w:w="992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04054" w:rsidRPr="00904054" w:rsidRDefault="001E4BEB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4.1.3, 4.1.4, 4.2.1, 4.2.3</w:t>
            </w:r>
          </w:p>
        </w:tc>
      </w:tr>
      <w:tr w:rsidR="00904054" w:rsidRPr="00690EAB" w:rsidTr="003E7513">
        <w:tc>
          <w:tcPr>
            <w:tcW w:w="1408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lang w:val="nl-NL"/>
              </w:rPr>
            </w:pPr>
            <w:r w:rsidRPr="00690EAB">
              <w:rPr>
                <w:b/>
                <w:bCs/>
                <w:lang w:val="nl-NL"/>
              </w:rPr>
              <w:t>Chương 8</w:t>
            </w:r>
          </w:p>
        </w:tc>
        <w:tc>
          <w:tcPr>
            <w:tcW w:w="5079" w:type="dxa"/>
            <w:vAlign w:val="center"/>
          </w:tcPr>
          <w:p w:rsidR="00904054" w:rsidRPr="00904054" w:rsidRDefault="00904054" w:rsidP="00C85C02">
            <w:pPr>
              <w:spacing w:line="360" w:lineRule="auto"/>
              <w:rPr>
                <w:b/>
                <w:sz w:val="24"/>
                <w:szCs w:val="24"/>
                <w:lang w:val="nl-NL"/>
              </w:rPr>
            </w:pPr>
            <w:r w:rsidRPr="00904054">
              <w:rPr>
                <w:b/>
                <w:sz w:val="24"/>
                <w:szCs w:val="24"/>
                <w:lang w:val="nl-NL"/>
              </w:rPr>
              <w:t>Vận tải bằng tời trục</w:t>
            </w:r>
          </w:p>
        </w:tc>
        <w:tc>
          <w:tcPr>
            <w:tcW w:w="992" w:type="dxa"/>
            <w:vAlign w:val="center"/>
          </w:tcPr>
          <w:p w:rsidR="00904054" w:rsidRPr="00462771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  <w:r w:rsidRPr="00462771">
              <w:rPr>
                <w:b/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904054" w:rsidRPr="00904054" w:rsidTr="003E7513">
        <w:tc>
          <w:tcPr>
            <w:tcW w:w="1408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 w:rsidRPr="00690EAB">
              <w:rPr>
                <w:bCs/>
                <w:lang w:val="nl-NL"/>
              </w:rPr>
              <w:t>8.1</w:t>
            </w:r>
          </w:p>
        </w:tc>
        <w:tc>
          <w:tcPr>
            <w:tcW w:w="5079" w:type="dxa"/>
            <w:vAlign w:val="center"/>
          </w:tcPr>
          <w:p w:rsidR="00904054" w:rsidRPr="00904054" w:rsidRDefault="00904054" w:rsidP="00AE507C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904054">
              <w:rPr>
                <w:sz w:val="24"/>
                <w:szCs w:val="24"/>
                <w:lang w:val="nl-NL"/>
              </w:rPr>
              <w:t>Sơ đồ nguyên lý làm việc, phân loại và lĩnh vực ứng dụng tời trục</w:t>
            </w:r>
          </w:p>
        </w:tc>
        <w:tc>
          <w:tcPr>
            <w:tcW w:w="992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04054" w:rsidRPr="00904054" w:rsidRDefault="001E4BEB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4.1.2</w:t>
            </w:r>
          </w:p>
        </w:tc>
      </w:tr>
      <w:tr w:rsidR="00904054" w:rsidRPr="00904054" w:rsidTr="003E7513">
        <w:tc>
          <w:tcPr>
            <w:tcW w:w="1408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 w:rsidRPr="00690EAB">
              <w:rPr>
                <w:bCs/>
                <w:lang w:val="nl-NL"/>
              </w:rPr>
              <w:t>8.2</w:t>
            </w:r>
          </w:p>
        </w:tc>
        <w:tc>
          <w:tcPr>
            <w:tcW w:w="5079" w:type="dxa"/>
            <w:vAlign w:val="center"/>
          </w:tcPr>
          <w:p w:rsidR="00904054" w:rsidRPr="00904054" w:rsidRDefault="00904054" w:rsidP="00AE507C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904054">
              <w:rPr>
                <w:sz w:val="24"/>
                <w:szCs w:val="24"/>
                <w:lang w:val="nl-NL"/>
              </w:rPr>
              <w:t>Các bộ phận chủ yếu của tời trục</w:t>
            </w:r>
          </w:p>
        </w:tc>
        <w:tc>
          <w:tcPr>
            <w:tcW w:w="992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04054" w:rsidRPr="00904054" w:rsidRDefault="001E4BEB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4.1.2, 4.2.2</w:t>
            </w:r>
          </w:p>
        </w:tc>
      </w:tr>
      <w:tr w:rsidR="00904054" w:rsidRPr="00904054" w:rsidTr="003E7513">
        <w:tc>
          <w:tcPr>
            <w:tcW w:w="1408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 w:rsidRPr="00690EAB">
              <w:rPr>
                <w:bCs/>
                <w:lang w:val="nl-NL"/>
              </w:rPr>
              <w:t>8.3</w:t>
            </w:r>
          </w:p>
        </w:tc>
        <w:tc>
          <w:tcPr>
            <w:tcW w:w="5079" w:type="dxa"/>
            <w:vAlign w:val="center"/>
          </w:tcPr>
          <w:p w:rsidR="00904054" w:rsidRPr="00904054" w:rsidRDefault="00904054" w:rsidP="00AE507C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904054">
              <w:rPr>
                <w:sz w:val="24"/>
                <w:szCs w:val="24"/>
                <w:lang w:val="nl-NL"/>
              </w:rPr>
              <w:t>Tính toán vận tải bằng tời hữu cực</w:t>
            </w:r>
          </w:p>
        </w:tc>
        <w:tc>
          <w:tcPr>
            <w:tcW w:w="992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04054" w:rsidRPr="00904054" w:rsidRDefault="001E4BEB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4.1.3</w:t>
            </w:r>
          </w:p>
        </w:tc>
      </w:tr>
      <w:tr w:rsidR="001E4BEB" w:rsidRPr="00690EAB" w:rsidTr="003E7513">
        <w:tc>
          <w:tcPr>
            <w:tcW w:w="1408" w:type="dxa"/>
            <w:vAlign w:val="center"/>
          </w:tcPr>
          <w:p w:rsidR="001E4BEB" w:rsidRPr="00690EAB" w:rsidRDefault="001E4BEB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 w:rsidRPr="00690EAB">
              <w:rPr>
                <w:bCs/>
                <w:lang w:val="nl-NL"/>
              </w:rPr>
              <w:t>8.4</w:t>
            </w:r>
          </w:p>
        </w:tc>
        <w:tc>
          <w:tcPr>
            <w:tcW w:w="5079" w:type="dxa"/>
            <w:vAlign w:val="center"/>
          </w:tcPr>
          <w:p w:rsidR="001E4BEB" w:rsidRPr="00690EAB" w:rsidRDefault="001E4BEB" w:rsidP="00AE507C">
            <w:pPr>
              <w:spacing w:line="360" w:lineRule="auto"/>
              <w:rPr>
                <w:sz w:val="24"/>
                <w:szCs w:val="24"/>
              </w:rPr>
            </w:pPr>
            <w:r w:rsidRPr="00690EAB">
              <w:rPr>
                <w:sz w:val="24"/>
                <w:szCs w:val="24"/>
              </w:rPr>
              <w:t>Tời trục chở người</w:t>
            </w:r>
          </w:p>
        </w:tc>
        <w:tc>
          <w:tcPr>
            <w:tcW w:w="992" w:type="dxa"/>
            <w:vAlign w:val="center"/>
          </w:tcPr>
          <w:p w:rsidR="001E4BEB" w:rsidRPr="00690EAB" w:rsidRDefault="001E4BEB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1E4BEB" w:rsidRPr="00690EAB" w:rsidRDefault="001E4BEB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4.1.2, 4.2.2</w:t>
            </w:r>
          </w:p>
        </w:tc>
      </w:tr>
      <w:tr w:rsidR="001E4BEB" w:rsidRPr="00690EAB" w:rsidTr="003E7513">
        <w:tc>
          <w:tcPr>
            <w:tcW w:w="1408" w:type="dxa"/>
            <w:vAlign w:val="center"/>
          </w:tcPr>
          <w:p w:rsidR="001E4BEB" w:rsidRPr="00690EAB" w:rsidRDefault="001E4BEB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 w:rsidRPr="00690EAB">
              <w:rPr>
                <w:bCs/>
                <w:lang w:val="nl-NL"/>
              </w:rPr>
              <w:t>8.5</w:t>
            </w:r>
          </w:p>
        </w:tc>
        <w:tc>
          <w:tcPr>
            <w:tcW w:w="5079" w:type="dxa"/>
            <w:vAlign w:val="center"/>
          </w:tcPr>
          <w:p w:rsidR="001E4BEB" w:rsidRPr="00690EAB" w:rsidRDefault="001E4BEB" w:rsidP="00AE507C">
            <w:pPr>
              <w:spacing w:line="360" w:lineRule="auto"/>
              <w:rPr>
                <w:sz w:val="24"/>
                <w:szCs w:val="24"/>
              </w:rPr>
            </w:pPr>
            <w:r w:rsidRPr="00690EAB">
              <w:rPr>
                <w:sz w:val="24"/>
                <w:szCs w:val="24"/>
              </w:rPr>
              <w:t>Tời vô cực</w:t>
            </w:r>
          </w:p>
        </w:tc>
        <w:tc>
          <w:tcPr>
            <w:tcW w:w="992" w:type="dxa"/>
            <w:vAlign w:val="center"/>
          </w:tcPr>
          <w:p w:rsidR="001E4BEB" w:rsidRPr="00690EAB" w:rsidRDefault="001E4BEB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1E4BEB" w:rsidRPr="00690EAB" w:rsidRDefault="001E4BEB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904054" w:rsidRPr="00690EAB" w:rsidTr="003E7513">
        <w:tc>
          <w:tcPr>
            <w:tcW w:w="1408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lang w:val="nl-NL"/>
              </w:rPr>
            </w:pPr>
            <w:r w:rsidRPr="00690EAB">
              <w:rPr>
                <w:b/>
                <w:bCs/>
                <w:lang w:val="nl-NL"/>
              </w:rPr>
              <w:lastRenderedPageBreak/>
              <w:t>Chương 9</w:t>
            </w:r>
          </w:p>
        </w:tc>
        <w:tc>
          <w:tcPr>
            <w:tcW w:w="5079" w:type="dxa"/>
            <w:vAlign w:val="center"/>
          </w:tcPr>
          <w:p w:rsidR="00904054" w:rsidRPr="00904054" w:rsidRDefault="00904054" w:rsidP="00B012C6">
            <w:pPr>
              <w:spacing w:line="360" w:lineRule="auto"/>
              <w:rPr>
                <w:b/>
                <w:sz w:val="24"/>
                <w:szCs w:val="24"/>
                <w:lang w:val="nl-NL"/>
              </w:rPr>
            </w:pPr>
            <w:r w:rsidRPr="00904054">
              <w:rPr>
                <w:b/>
                <w:sz w:val="24"/>
                <w:szCs w:val="24"/>
                <w:lang w:val="nl-NL"/>
              </w:rPr>
              <w:t>Vận tải bằng ô tô</w:t>
            </w:r>
          </w:p>
        </w:tc>
        <w:tc>
          <w:tcPr>
            <w:tcW w:w="992" w:type="dxa"/>
            <w:vAlign w:val="center"/>
          </w:tcPr>
          <w:p w:rsidR="00904054" w:rsidRPr="00462771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  <w:r w:rsidRPr="00462771">
              <w:rPr>
                <w:b/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904054" w:rsidRPr="00904054" w:rsidTr="003E7513">
        <w:tc>
          <w:tcPr>
            <w:tcW w:w="1408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 w:rsidRPr="00690EAB">
              <w:rPr>
                <w:bCs/>
                <w:lang w:val="nl-NL"/>
              </w:rPr>
              <w:t>9.1</w:t>
            </w:r>
          </w:p>
        </w:tc>
        <w:tc>
          <w:tcPr>
            <w:tcW w:w="5079" w:type="dxa"/>
            <w:vAlign w:val="center"/>
          </w:tcPr>
          <w:p w:rsidR="00904054" w:rsidRPr="00904054" w:rsidRDefault="00904054" w:rsidP="00AE507C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904054">
              <w:rPr>
                <w:sz w:val="24"/>
                <w:szCs w:val="24"/>
                <w:lang w:val="nl-NL"/>
              </w:rPr>
              <w:t>Lĩnh vực ứng dụng, ưu khuyết điểm của vận tải bằng ô tô</w:t>
            </w:r>
          </w:p>
        </w:tc>
        <w:tc>
          <w:tcPr>
            <w:tcW w:w="992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04054" w:rsidRPr="00904054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4.1.2</w:t>
            </w:r>
          </w:p>
        </w:tc>
      </w:tr>
      <w:tr w:rsidR="004A5321" w:rsidRPr="00690EAB" w:rsidTr="003E7513">
        <w:tc>
          <w:tcPr>
            <w:tcW w:w="1408" w:type="dxa"/>
            <w:vAlign w:val="center"/>
          </w:tcPr>
          <w:p w:rsidR="004A5321" w:rsidRPr="00690EAB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 w:rsidRPr="00690EAB">
              <w:rPr>
                <w:bCs/>
                <w:lang w:val="nl-NL"/>
              </w:rPr>
              <w:t>9.2</w:t>
            </w:r>
          </w:p>
        </w:tc>
        <w:tc>
          <w:tcPr>
            <w:tcW w:w="5079" w:type="dxa"/>
            <w:vAlign w:val="center"/>
          </w:tcPr>
          <w:p w:rsidR="004A5321" w:rsidRPr="00690EAB" w:rsidRDefault="004A5321" w:rsidP="00490E30">
            <w:pPr>
              <w:spacing w:line="360" w:lineRule="auto"/>
              <w:rPr>
                <w:sz w:val="24"/>
                <w:szCs w:val="24"/>
              </w:rPr>
            </w:pPr>
            <w:r w:rsidRPr="00690EAB">
              <w:rPr>
                <w:sz w:val="24"/>
                <w:szCs w:val="24"/>
              </w:rPr>
              <w:t>Đường ô tô</w:t>
            </w:r>
          </w:p>
        </w:tc>
        <w:tc>
          <w:tcPr>
            <w:tcW w:w="992" w:type="dxa"/>
            <w:vAlign w:val="center"/>
          </w:tcPr>
          <w:p w:rsidR="004A5321" w:rsidRPr="00690EAB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4A5321" w:rsidRPr="00690EAB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4.1.2, 4.2.2</w:t>
            </w:r>
          </w:p>
        </w:tc>
      </w:tr>
      <w:tr w:rsidR="004A5321" w:rsidRPr="00690EAB" w:rsidTr="003E7513">
        <w:tc>
          <w:tcPr>
            <w:tcW w:w="1408" w:type="dxa"/>
            <w:vAlign w:val="center"/>
          </w:tcPr>
          <w:p w:rsidR="004A5321" w:rsidRPr="00690EAB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 w:rsidRPr="00690EAB">
              <w:rPr>
                <w:bCs/>
                <w:lang w:val="nl-NL"/>
              </w:rPr>
              <w:t>9.3</w:t>
            </w:r>
          </w:p>
        </w:tc>
        <w:tc>
          <w:tcPr>
            <w:tcW w:w="5079" w:type="dxa"/>
            <w:vAlign w:val="center"/>
          </w:tcPr>
          <w:p w:rsidR="004A5321" w:rsidRPr="00690EAB" w:rsidRDefault="004A5321" w:rsidP="00AE507C">
            <w:pPr>
              <w:spacing w:line="360" w:lineRule="auto"/>
              <w:rPr>
                <w:sz w:val="24"/>
                <w:szCs w:val="24"/>
              </w:rPr>
            </w:pPr>
            <w:r w:rsidRPr="00690EAB">
              <w:rPr>
                <w:sz w:val="24"/>
                <w:szCs w:val="24"/>
              </w:rPr>
              <w:t>Ô tô mỏ</w:t>
            </w:r>
          </w:p>
        </w:tc>
        <w:tc>
          <w:tcPr>
            <w:tcW w:w="992" w:type="dxa"/>
            <w:vAlign w:val="center"/>
          </w:tcPr>
          <w:p w:rsidR="004A5321" w:rsidRPr="00690EAB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4A5321" w:rsidRPr="00690EAB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904054" w:rsidRPr="00904054" w:rsidTr="003E7513">
        <w:tc>
          <w:tcPr>
            <w:tcW w:w="1408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 w:rsidRPr="00690EAB">
              <w:rPr>
                <w:bCs/>
                <w:lang w:val="nl-NL"/>
              </w:rPr>
              <w:t>9.4</w:t>
            </w:r>
          </w:p>
        </w:tc>
        <w:tc>
          <w:tcPr>
            <w:tcW w:w="5079" w:type="dxa"/>
            <w:vAlign w:val="center"/>
          </w:tcPr>
          <w:p w:rsidR="00904054" w:rsidRPr="00904054" w:rsidRDefault="00904054" w:rsidP="00AE507C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904054">
              <w:rPr>
                <w:sz w:val="24"/>
                <w:szCs w:val="24"/>
                <w:lang w:val="nl-NL"/>
              </w:rPr>
              <w:t>Tính toán vận tải ô tô</w:t>
            </w:r>
          </w:p>
        </w:tc>
        <w:tc>
          <w:tcPr>
            <w:tcW w:w="992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04054" w:rsidRPr="00904054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4.1.3</w:t>
            </w:r>
          </w:p>
        </w:tc>
      </w:tr>
      <w:tr w:rsidR="004A5321" w:rsidRPr="00904054" w:rsidTr="003E7513">
        <w:tc>
          <w:tcPr>
            <w:tcW w:w="1408" w:type="dxa"/>
            <w:vAlign w:val="center"/>
          </w:tcPr>
          <w:p w:rsidR="004A5321" w:rsidRPr="00690EAB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 w:rsidRPr="00690EAB">
              <w:rPr>
                <w:bCs/>
                <w:lang w:val="nl-NL"/>
              </w:rPr>
              <w:t>9.5</w:t>
            </w:r>
          </w:p>
        </w:tc>
        <w:tc>
          <w:tcPr>
            <w:tcW w:w="5079" w:type="dxa"/>
            <w:vAlign w:val="center"/>
          </w:tcPr>
          <w:p w:rsidR="004A5321" w:rsidRPr="00904054" w:rsidRDefault="004A5321" w:rsidP="00AE507C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904054">
              <w:rPr>
                <w:sz w:val="24"/>
                <w:szCs w:val="24"/>
                <w:lang w:val="nl-NL"/>
              </w:rPr>
              <w:t>Công tác tổ chức vận tải bằng ô tô</w:t>
            </w:r>
          </w:p>
        </w:tc>
        <w:tc>
          <w:tcPr>
            <w:tcW w:w="992" w:type="dxa"/>
            <w:vAlign w:val="center"/>
          </w:tcPr>
          <w:p w:rsidR="004A5321" w:rsidRPr="00690EAB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4A5321" w:rsidRPr="00904054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4.1.1, 4.2.2</w:t>
            </w:r>
          </w:p>
        </w:tc>
      </w:tr>
      <w:tr w:rsidR="004A5321" w:rsidRPr="00E71CBE" w:rsidTr="003E7513">
        <w:tc>
          <w:tcPr>
            <w:tcW w:w="1408" w:type="dxa"/>
            <w:vAlign w:val="center"/>
          </w:tcPr>
          <w:p w:rsidR="004A5321" w:rsidRPr="00690EAB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 w:rsidRPr="00690EAB">
              <w:rPr>
                <w:bCs/>
                <w:lang w:val="nl-NL"/>
              </w:rPr>
              <w:t>9.6</w:t>
            </w:r>
          </w:p>
        </w:tc>
        <w:tc>
          <w:tcPr>
            <w:tcW w:w="5079" w:type="dxa"/>
            <w:vAlign w:val="center"/>
          </w:tcPr>
          <w:p w:rsidR="004A5321" w:rsidRPr="00904054" w:rsidRDefault="004A5321" w:rsidP="00AE507C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904054">
              <w:rPr>
                <w:sz w:val="24"/>
                <w:szCs w:val="24"/>
                <w:lang w:val="nl-NL"/>
              </w:rPr>
              <w:t>Tổ chức bảo dưỡng và sửa chữa</w:t>
            </w:r>
          </w:p>
        </w:tc>
        <w:tc>
          <w:tcPr>
            <w:tcW w:w="992" w:type="dxa"/>
            <w:vAlign w:val="center"/>
          </w:tcPr>
          <w:p w:rsidR="004A5321" w:rsidRPr="00690EAB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4A5321" w:rsidRPr="00904054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</w:p>
        </w:tc>
      </w:tr>
      <w:tr w:rsidR="004A5321" w:rsidRPr="00E71CBE" w:rsidTr="003E7513">
        <w:tc>
          <w:tcPr>
            <w:tcW w:w="1408" w:type="dxa"/>
            <w:vAlign w:val="center"/>
          </w:tcPr>
          <w:p w:rsidR="004A5321" w:rsidRPr="00690EAB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 w:rsidRPr="00690EAB">
              <w:rPr>
                <w:bCs/>
                <w:lang w:val="nl-NL"/>
              </w:rPr>
              <w:t>9.7</w:t>
            </w:r>
          </w:p>
        </w:tc>
        <w:tc>
          <w:tcPr>
            <w:tcW w:w="5079" w:type="dxa"/>
            <w:vAlign w:val="center"/>
          </w:tcPr>
          <w:p w:rsidR="004A5321" w:rsidRPr="00904054" w:rsidRDefault="004A5321" w:rsidP="00AE507C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904054">
              <w:rPr>
                <w:sz w:val="24"/>
                <w:szCs w:val="24"/>
                <w:lang w:val="nl-NL"/>
              </w:rPr>
              <w:t>Chỉ tiêu kinh tế của vận tải bằng ô tô</w:t>
            </w:r>
          </w:p>
        </w:tc>
        <w:tc>
          <w:tcPr>
            <w:tcW w:w="992" w:type="dxa"/>
            <w:vAlign w:val="center"/>
          </w:tcPr>
          <w:p w:rsidR="004A5321" w:rsidRPr="00690EAB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4A5321" w:rsidRPr="00904054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</w:p>
        </w:tc>
      </w:tr>
      <w:tr w:rsidR="00904054" w:rsidRPr="00904054" w:rsidTr="003E7513">
        <w:tc>
          <w:tcPr>
            <w:tcW w:w="1408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9.8</w:t>
            </w:r>
          </w:p>
        </w:tc>
        <w:tc>
          <w:tcPr>
            <w:tcW w:w="5079" w:type="dxa"/>
            <w:vAlign w:val="center"/>
          </w:tcPr>
          <w:p w:rsidR="00904054" w:rsidRPr="00904054" w:rsidRDefault="00904054" w:rsidP="00AE507C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904054">
              <w:rPr>
                <w:sz w:val="24"/>
                <w:szCs w:val="24"/>
                <w:lang w:val="nl-NL"/>
              </w:rPr>
              <w:t>Bài tập: Tính toán vận tải ô tô</w:t>
            </w:r>
          </w:p>
        </w:tc>
        <w:tc>
          <w:tcPr>
            <w:tcW w:w="992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04054" w:rsidRPr="00904054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4.1.3, 4.1.4, 4.2.1</w:t>
            </w:r>
          </w:p>
        </w:tc>
      </w:tr>
      <w:tr w:rsidR="00904054" w:rsidRPr="00690EAB" w:rsidTr="003E7513">
        <w:tc>
          <w:tcPr>
            <w:tcW w:w="1408" w:type="dxa"/>
            <w:vAlign w:val="center"/>
          </w:tcPr>
          <w:p w:rsidR="00904054" w:rsidRPr="00021028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Chương 10</w:t>
            </w:r>
          </w:p>
        </w:tc>
        <w:tc>
          <w:tcPr>
            <w:tcW w:w="5079" w:type="dxa"/>
            <w:vAlign w:val="center"/>
          </w:tcPr>
          <w:p w:rsidR="00904054" w:rsidRPr="00690EAB" w:rsidRDefault="00904054" w:rsidP="00AE507C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Vận tải liên hợp</w:t>
            </w:r>
          </w:p>
        </w:tc>
        <w:tc>
          <w:tcPr>
            <w:tcW w:w="992" w:type="dxa"/>
            <w:vAlign w:val="center"/>
          </w:tcPr>
          <w:p w:rsidR="00904054" w:rsidRPr="00462771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904054" w:rsidRPr="00690EAB" w:rsidTr="003E7513">
        <w:tc>
          <w:tcPr>
            <w:tcW w:w="1408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10.1</w:t>
            </w:r>
          </w:p>
        </w:tc>
        <w:tc>
          <w:tcPr>
            <w:tcW w:w="5079" w:type="dxa"/>
            <w:vAlign w:val="center"/>
          </w:tcPr>
          <w:p w:rsidR="00904054" w:rsidRPr="00690EAB" w:rsidRDefault="00904054" w:rsidP="00AE507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Khái niệm chung</w:t>
            </w:r>
          </w:p>
        </w:tc>
        <w:tc>
          <w:tcPr>
            <w:tcW w:w="992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904054" w:rsidRPr="00690EAB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4A5321" w:rsidRPr="00904054" w:rsidTr="003E7513">
        <w:tc>
          <w:tcPr>
            <w:tcW w:w="1408" w:type="dxa"/>
            <w:vAlign w:val="center"/>
          </w:tcPr>
          <w:p w:rsidR="004A5321" w:rsidRPr="00690EAB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10.2</w:t>
            </w:r>
          </w:p>
        </w:tc>
        <w:tc>
          <w:tcPr>
            <w:tcW w:w="5079" w:type="dxa"/>
            <w:vAlign w:val="center"/>
          </w:tcPr>
          <w:p w:rsidR="004A5321" w:rsidRPr="00904054" w:rsidRDefault="004A5321" w:rsidP="00AE507C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904054">
              <w:rPr>
                <w:sz w:val="24"/>
                <w:szCs w:val="24"/>
                <w:lang w:val="nl-NL"/>
              </w:rPr>
              <w:t>Vận tải liên hợp trong mỏ lộ thiên</w:t>
            </w:r>
          </w:p>
        </w:tc>
        <w:tc>
          <w:tcPr>
            <w:tcW w:w="992" w:type="dxa"/>
            <w:vAlign w:val="center"/>
          </w:tcPr>
          <w:p w:rsidR="004A5321" w:rsidRPr="00690EAB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4A5321" w:rsidRPr="00904054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4.1.1, 4.1.2, 4.2.2</w:t>
            </w:r>
          </w:p>
        </w:tc>
      </w:tr>
      <w:tr w:rsidR="004A5321" w:rsidRPr="00E71CBE" w:rsidTr="003E7513">
        <w:tc>
          <w:tcPr>
            <w:tcW w:w="1408" w:type="dxa"/>
            <w:vAlign w:val="center"/>
          </w:tcPr>
          <w:p w:rsidR="004A5321" w:rsidRPr="00690EAB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10.3</w:t>
            </w:r>
          </w:p>
        </w:tc>
        <w:tc>
          <w:tcPr>
            <w:tcW w:w="5079" w:type="dxa"/>
            <w:vAlign w:val="center"/>
          </w:tcPr>
          <w:p w:rsidR="004A5321" w:rsidRPr="00904054" w:rsidRDefault="004A5321" w:rsidP="00AE507C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904054">
              <w:rPr>
                <w:sz w:val="24"/>
                <w:szCs w:val="24"/>
                <w:lang w:val="nl-NL"/>
              </w:rPr>
              <w:t>Vận tải liên hợp trong mỏ hầm lò</w:t>
            </w:r>
          </w:p>
        </w:tc>
        <w:tc>
          <w:tcPr>
            <w:tcW w:w="992" w:type="dxa"/>
            <w:vAlign w:val="center"/>
          </w:tcPr>
          <w:p w:rsidR="004A5321" w:rsidRPr="00690EAB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4A5321" w:rsidRPr="00904054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</w:p>
        </w:tc>
      </w:tr>
      <w:tr w:rsidR="004A5321" w:rsidRPr="00E71CBE" w:rsidTr="003E7513">
        <w:tc>
          <w:tcPr>
            <w:tcW w:w="1408" w:type="dxa"/>
            <w:vAlign w:val="center"/>
          </w:tcPr>
          <w:p w:rsidR="004A5321" w:rsidRPr="00021028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10.4</w:t>
            </w:r>
          </w:p>
        </w:tc>
        <w:tc>
          <w:tcPr>
            <w:tcW w:w="5079" w:type="dxa"/>
            <w:vAlign w:val="center"/>
          </w:tcPr>
          <w:p w:rsidR="004A5321" w:rsidRPr="00904054" w:rsidRDefault="004A5321" w:rsidP="00AE507C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904054">
              <w:rPr>
                <w:sz w:val="24"/>
                <w:szCs w:val="24"/>
                <w:lang w:val="nl-NL"/>
              </w:rPr>
              <w:t>Vận tải liên hợp ở sân ga giếng mỏ</w:t>
            </w:r>
          </w:p>
        </w:tc>
        <w:tc>
          <w:tcPr>
            <w:tcW w:w="992" w:type="dxa"/>
            <w:vAlign w:val="center"/>
          </w:tcPr>
          <w:p w:rsidR="004A5321" w:rsidRPr="00690EAB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4A5321" w:rsidRPr="00904054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</w:p>
        </w:tc>
      </w:tr>
      <w:tr w:rsidR="004A5321" w:rsidRPr="00E71CBE" w:rsidTr="003E7513">
        <w:tc>
          <w:tcPr>
            <w:tcW w:w="1408" w:type="dxa"/>
            <w:vAlign w:val="center"/>
          </w:tcPr>
          <w:p w:rsidR="004A5321" w:rsidRPr="00690EAB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10.5</w:t>
            </w:r>
          </w:p>
        </w:tc>
        <w:tc>
          <w:tcPr>
            <w:tcW w:w="5079" w:type="dxa"/>
            <w:vAlign w:val="center"/>
          </w:tcPr>
          <w:p w:rsidR="004A5321" w:rsidRPr="00904054" w:rsidRDefault="004A5321" w:rsidP="00AE507C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904054">
              <w:rPr>
                <w:sz w:val="24"/>
                <w:szCs w:val="24"/>
                <w:lang w:val="nl-NL"/>
              </w:rPr>
              <w:t>Vận tải liên hợp trên mặt mỏ</w:t>
            </w:r>
          </w:p>
        </w:tc>
        <w:tc>
          <w:tcPr>
            <w:tcW w:w="992" w:type="dxa"/>
            <w:vAlign w:val="center"/>
          </w:tcPr>
          <w:p w:rsidR="004A5321" w:rsidRPr="00690EAB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4A5321" w:rsidRPr="00904054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</w:p>
        </w:tc>
      </w:tr>
      <w:tr w:rsidR="00904054" w:rsidRPr="00690EAB" w:rsidTr="003E7513">
        <w:tc>
          <w:tcPr>
            <w:tcW w:w="1408" w:type="dxa"/>
            <w:vAlign w:val="center"/>
          </w:tcPr>
          <w:p w:rsidR="00904054" w:rsidRPr="00021028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Chương 11</w:t>
            </w:r>
          </w:p>
        </w:tc>
        <w:tc>
          <w:tcPr>
            <w:tcW w:w="5079" w:type="dxa"/>
            <w:vAlign w:val="center"/>
          </w:tcPr>
          <w:p w:rsidR="00904054" w:rsidRPr="00904054" w:rsidRDefault="00904054" w:rsidP="00AE507C">
            <w:pPr>
              <w:spacing w:line="360" w:lineRule="auto"/>
              <w:rPr>
                <w:b/>
                <w:sz w:val="24"/>
                <w:szCs w:val="24"/>
                <w:lang w:val="nl-NL"/>
              </w:rPr>
            </w:pPr>
            <w:r w:rsidRPr="00904054">
              <w:rPr>
                <w:b/>
                <w:sz w:val="24"/>
                <w:szCs w:val="24"/>
                <w:lang w:val="nl-NL"/>
              </w:rPr>
              <w:t>Các thiết bị phối hợp</w:t>
            </w:r>
          </w:p>
        </w:tc>
        <w:tc>
          <w:tcPr>
            <w:tcW w:w="992" w:type="dxa"/>
            <w:vAlign w:val="center"/>
          </w:tcPr>
          <w:p w:rsidR="00904054" w:rsidRPr="00462771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904054" w:rsidRPr="00690EAB" w:rsidRDefault="00904054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4A5321" w:rsidRPr="00690EAB" w:rsidTr="003E7513">
        <w:tc>
          <w:tcPr>
            <w:tcW w:w="1408" w:type="dxa"/>
            <w:vAlign w:val="center"/>
          </w:tcPr>
          <w:p w:rsidR="004A5321" w:rsidRPr="00021028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11.1</w:t>
            </w:r>
          </w:p>
        </w:tc>
        <w:tc>
          <w:tcPr>
            <w:tcW w:w="5079" w:type="dxa"/>
            <w:vAlign w:val="center"/>
          </w:tcPr>
          <w:p w:rsidR="004A5321" w:rsidRPr="00021028" w:rsidRDefault="004A5321" w:rsidP="00AE507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Máng trượt</w:t>
            </w:r>
          </w:p>
        </w:tc>
        <w:tc>
          <w:tcPr>
            <w:tcW w:w="992" w:type="dxa"/>
            <w:vAlign w:val="center"/>
          </w:tcPr>
          <w:p w:rsidR="004A5321" w:rsidRPr="00690EAB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4A5321" w:rsidRPr="00690EAB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nl-NL"/>
              </w:rPr>
              <w:t>4.1.1, 4.1.2, 4.2.2</w:t>
            </w:r>
          </w:p>
        </w:tc>
      </w:tr>
      <w:tr w:rsidR="004A5321" w:rsidRPr="00E71CBE" w:rsidTr="003E7513">
        <w:tc>
          <w:tcPr>
            <w:tcW w:w="1408" w:type="dxa"/>
            <w:vAlign w:val="center"/>
          </w:tcPr>
          <w:p w:rsidR="004A5321" w:rsidRPr="00021028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11.2</w:t>
            </w:r>
          </w:p>
        </w:tc>
        <w:tc>
          <w:tcPr>
            <w:tcW w:w="5079" w:type="dxa"/>
            <w:vAlign w:val="center"/>
          </w:tcPr>
          <w:p w:rsidR="004A5321" w:rsidRPr="00904054" w:rsidRDefault="004A5321" w:rsidP="00AE507C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904054">
              <w:rPr>
                <w:sz w:val="24"/>
                <w:szCs w:val="24"/>
                <w:lang w:val="nl-NL"/>
              </w:rPr>
              <w:t>Máy chất tải và máy bốc xúc - vận tải</w:t>
            </w:r>
          </w:p>
        </w:tc>
        <w:tc>
          <w:tcPr>
            <w:tcW w:w="992" w:type="dxa"/>
            <w:vAlign w:val="center"/>
          </w:tcPr>
          <w:p w:rsidR="004A5321" w:rsidRPr="00690EAB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4A5321" w:rsidRPr="00904054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</w:p>
        </w:tc>
      </w:tr>
      <w:tr w:rsidR="004A5321" w:rsidRPr="00E71CBE" w:rsidTr="003E7513">
        <w:tc>
          <w:tcPr>
            <w:tcW w:w="1408" w:type="dxa"/>
            <w:vAlign w:val="center"/>
          </w:tcPr>
          <w:p w:rsidR="004A5321" w:rsidRPr="00021028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11.3</w:t>
            </w:r>
          </w:p>
        </w:tc>
        <w:tc>
          <w:tcPr>
            <w:tcW w:w="5079" w:type="dxa"/>
            <w:vAlign w:val="center"/>
          </w:tcPr>
          <w:p w:rsidR="004A5321" w:rsidRPr="00904054" w:rsidRDefault="004A5321" w:rsidP="00AE507C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904054">
              <w:rPr>
                <w:sz w:val="24"/>
                <w:szCs w:val="24"/>
                <w:lang w:val="nl-NL"/>
              </w:rPr>
              <w:t>Máy dỡ tải goòng, toa xe</w:t>
            </w:r>
          </w:p>
        </w:tc>
        <w:tc>
          <w:tcPr>
            <w:tcW w:w="992" w:type="dxa"/>
            <w:vAlign w:val="center"/>
          </w:tcPr>
          <w:p w:rsidR="004A5321" w:rsidRPr="00690EAB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4A5321" w:rsidRPr="00904054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</w:p>
        </w:tc>
      </w:tr>
      <w:tr w:rsidR="004A5321" w:rsidRPr="00E71CBE" w:rsidTr="003E7513">
        <w:tc>
          <w:tcPr>
            <w:tcW w:w="1408" w:type="dxa"/>
            <w:vAlign w:val="center"/>
          </w:tcPr>
          <w:p w:rsidR="004A5321" w:rsidRPr="00021028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11.4</w:t>
            </w:r>
          </w:p>
        </w:tc>
        <w:tc>
          <w:tcPr>
            <w:tcW w:w="5079" w:type="dxa"/>
            <w:vAlign w:val="center"/>
          </w:tcPr>
          <w:p w:rsidR="004A5321" w:rsidRPr="00904054" w:rsidRDefault="004A5321" w:rsidP="00AE507C">
            <w:pPr>
              <w:spacing w:line="360" w:lineRule="auto"/>
              <w:rPr>
                <w:sz w:val="24"/>
                <w:szCs w:val="24"/>
                <w:lang w:val="nl-NL"/>
              </w:rPr>
            </w:pPr>
            <w:r w:rsidRPr="00904054">
              <w:rPr>
                <w:sz w:val="24"/>
                <w:szCs w:val="24"/>
                <w:lang w:val="nl-NL"/>
              </w:rPr>
              <w:t>Máy bù cào và máy đẩy goòng</w:t>
            </w:r>
          </w:p>
        </w:tc>
        <w:tc>
          <w:tcPr>
            <w:tcW w:w="992" w:type="dxa"/>
            <w:vAlign w:val="center"/>
          </w:tcPr>
          <w:p w:rsidR="004A5321" w:rsidRPr="00690EAB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4A5321" w:rsidRPr="00904054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</w:p>
        </w:tc>
      </w:tr>
      <w:tr w:rsidR="004A5321" w:rsidRPr="00E71CBE" w:rsidTr="003E7513">
        <w:tc>
          <w:tcPr>
            <w:tcW w:w="1408" w:type="dxa"/>
            <w:vAlign w:val="center"/>
          </w:tcPr>
          <w:p w:rsidR="004A5321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11.5</w:t>
            </w:r>
          </w:p>
        </w:tc>
        <w:tc>
          <w:tcPr>
            <w:tcW w:w="5079" w:type="dxa"/>
            <w:vAlign w:val="center"/>
          </w:tcPr>
          <w:p w:rsidR="004A5321" w:rsidRPr="00904054" w:rsidRDefault="004A5321" w:rsidP="00AE507C">
            <w:pPr>
              <w:spacing w:line="360" w:lineRule="auto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Bunke và các thiết bị tháo cập liệu</w:t>
            </w:r>
          </w:p>
        </w:tc>
        <w:tc>
          <w:tcPr>
            <w:tcW w:w="992" w:type="dxa"/>
            <w:vAlign w:val="center"/>
          </w:tcPr>
          <w:p w:rsidR="004A5321" w:rsidRPr="00690EAB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4A5321" w:rsidRPr="00904054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</w:p>
        </w:tc>
      </w:tr>
      <w:tr w:rsidR="004A5321" w:rsidRPr="00904054" w:rsidTr="003E7513">
        <w:tc>
          <w:tcPr>
            <w:tcW w:w="1408" w:type="dxa"/>
            <w:vAlign w:val="center"/>
          </w:tcPr>
          <w:p w:rsidR="004A5321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11.6</w:t>
            </w:r>
          </w:p>
        </w:tc>
        <w:tc>
          <w:tcPr>
            <w:tcW w:w="5079" w:type="dxa"/>
            <w:vAlign w:val="center"/>
          </w:tcPr>
          <w:p w:rsidR="004A5321" w:rsidRPr="00904054" w:rsidRDefault="004A5321" w:rsidP="00AE507C">
            <w:pPr>
              <w:spacing w:line="360" w:lineRule="auto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Kho chứa</w:t>
            </w:r>
          </w:p>
        </w:tc>
        <w:tc>
          <w:tcPr>
            <w:tcW w:w="992" w:type="dxa"/>
            <w:vAlign w:val="center"/>
          </w:tcPr>
          <w:p w:rsidR="004A5321" w:rsidRPr="00690EAB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4A5321" w:rsidRPr="00904054" w:rsidRDefault="004A5321" w:rsidP="00AE507C">
            <w:pPr>
              <w:pStyle w:val="ListParagraph"/>
              <w:spacing w:line="360" w:lineRule="auto"/>
              <w:ind w:left="0"/>
              <w:jc w:val="center"/>
              <w:rPr>
                <w:bCs/>
                <w:lang w:val="nl-NL"/>
              </w:rPr>
            </w:pPr>
          </w:p>
        </w:tc>
      </w:tr>
    </w:tbl>
    <w:p w:rsidR="004577B6" w:rsidRPr="00770656" w:rsidRDefault="004577B6" w:rsidP="00AE507C">
      <w:pPr>
        <w:pStyle w:val="BodyText2"/>
        <w:numPr>
          <w:ilvl w:val="0"/>
          <w:numId w:val="6"/>
        </w:numPr>
        <w:spacing w:after="0" w:line="360" w:lineRule="auto"/>
        <w:ind w:left="567" w:hanging="238"/>
        <w:jc w:val="both"/>
        <w:rPr>
          <w:bCs/>
        </w:rPr>
      </w:pPr>
      <w:r w:rsidRPr="00770656">
        <w:rPr>
          <w:b/>
          <w:bCs/>
          <w:color w:val="000000"/>
          <w:sz w:val="24"/>
          <w:szCs w:val="24"/>
        </w:rPr>
        <w:t xml:space="preserve">Phương pháp giảng dạy </w:t>
      </w:r>
    </w:p>
    <w:p w:rsidR="004577B6" w:rsidRPr="00770656" w:rsidRDefault="004577B6" w:rsidP="00AE507C">
      <w:pPr>
        <w:pStyle w:val="BodyText2"/>
        <w:spacing w:after="0" w:line="360" w:lineRule="auto"/>
        <w:ind w:left="567" w:firstLine="153"/>
        <w:jc w:val="both"/>
        <w:rPr>
          <w:bCs/>
        </w:rPr>
      </w:pPr>
      <w:r w:rsidRPr="00770656">
        <w:rPr>
          <w:bCs/>
          <w:color w:val="000000"/>
        </w:rPr>
        <w:t xml:space="preserve">- Giảng dạy lý thuyết kết hợp bài tập </w:t>
      </w:r>
    </w:p>
    <w:p w:rsidR="00035D59" w:rsidRDefault="004577B6" w:rsidP="00035D59">
      <w:pPr>
        <w:pStyle w:val="ListParagraph"/>
        <w:spacing w:line="360" w:lineRule="auto"/>
        <w:ind w:left="567" w:hanging="238"/>
        <w:jc w:val="both"/>
      </w:pPr>
      <w:r>
        <w:tab/>
        <w:t xml:space="preserve">   - Giảng dạy kết hợp với thực tế sản xuất </w:t>
      </w:r>
    </w:p>
    <w:p w:rsidR="004577B6" w:rsidRPr="003555B5" w:rsidRDefault="004577B6" w:rsidP="00AE507C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Nhiệm vụ của sinh viên</w:t>
      </w:r>
      <w:r w:rsidR="00035D59">
        <w:rPr>
          <w:b/>
          <w:bCs/>
          <w:color w:val="000000"/>
          <w:sz w:val="24"/>
          <w:szCs w:val="24"/>
        </w:rPr>
        <w:t>:</w:t>
      </w:r>
      <w:r w:rsidR="00035D59" w:rsidRPr="003555B5">
        <w:rPr>
          <w:bCs/>
          <w:color w:val="000000"/>
          <w:sz w:val="24"/>
          <w:szCs w:val="24"/>
        </w:rPr>
        <w:t>Sinh viên phải thực hiện các nhiệm vụ sau:</w:t>
      </w:r>
    </w:p>
    <w:p w:rsidR="004577B6" w:rsidRPr="003555B5" w:rsidRDefault="004577B6" w:rsidP="00035D59">
      <w:pPr>
        <w:pStyle w:val="BodyText2"/>
        <w:tabs>
          <w:tab w:val="num" w:pos="960"/>
        </w:tabs>
        <w:spacing w:after="0" w:line="360" w:lineRule="auto"/>
        <w:ind w:firstLine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</w:r>
      <w:r w:rsidRPr="003555B5">
        <w:rPr>
          <w:bCs/>
          <w:color w:val="000000"/>
          <w:sz w:val="24"/>
          <w:szCs w:val="24"/>
        </w:rPr>
        <w:t>- Có mặt tối thiểu 80% số tiết học lý thuyết.</w:t>
      </w:r>
    </w:p>
    <w:p w:rsidR="004577B6" w:rsidRPr="003555B5" w:rsidRDefault="004577B6" w:rsidP="00AE507C">
      <w:pPr>
        <w:pStyle w:val="BodyText2"/>
        <w:tabs>
          <w:tab w:val="num" w:pos="960"/>
        </w:tabs>
        <w:spacing w:after="0" w:line="360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</w:r>
      <w:r w:rsidRPr="003555B5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:rsidR="004577B6" w:rsidRPr="003555B5" w:rsidRDefault="004577B6" w:rsidP="00AE507C">
      <w:pPr>
        <w:pStyle w:val="BodyText2"/>
        <w:tabs>
          <w:tab w:val="num" w:pos="960"/>
        </w:tabs>
        <w:spacing w:after="0" w:line="360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</w:r>
      <w:r w:rsidRPr="003555B5">
        <w:rPr>
          <w:bCs/>
          <w:color w:val="000000"/>
          <w:sz w:val="24"/>
          <w:szCs w:val="24"/>
        </w:rPr>
        <w:t>- Tham dự kiểm tra giữa học kỳ.</w:t>
      </w:r>
    </w:p>
    <w:p w:rsidR="004577B6" w:rsidRPr="003555B5" w:rsidRDefault="004577B6" w:rsidP="00AE507C">
      <w:pPr>
        <w:pStyle w:val="BodyText2"/>
        <w:tabs>
          <w:tab w:val="num" w:pos="960"/>
        </w:tabs>
        <w:spacing w:after="0" w:line="360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</w:r>
      <w:r w:rsidRPr="003555B5">
        <w:rPr>
          <w:bCs/>
          <w:color w:val="000000"/>
          <w:sz w:val="24"/>
          <w:szCs w:val="24"/>
        </w:rPr>
        <w:t>- Tham dự thi kết thúc học phần (bắt buộc).</w:t>
      </w:r>
    </w:p>
    <w:p w:rsidR="004577B6" w:rsidRDefault="004577B6" w:rsidP="00AE507C">
      <w:pPr>
        <w:pStyle w:val="BodyText2"/>
        <w:tabs>
          <w:tab w:val="num" w:pos="960"/>
        </w:tabs>
        <w:spacing w:after="0" w:line="360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</w:r>
      <w:r w:rsidRPr="003555B5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:rsidR="004577B6" w:rsidRPr="003555B5" w:rsidRDefault="004577B6" w:rsidP="00AE507C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giá kết quả học tập của sinh viên</w:t>
      </w:r>
    </w:p>
    <w:p w:rsidR="004577B6" w:rsidRPr="003555B5" w:rsidRDefault="004577B6" w:rsidP="00AE507C">
      <w:pPr>
        <w:pStyle w:val="BodyText2"/>
        <w:numPr>
          <w:ilvl w:val="1"/>
          <w:numId w:val="6"/>
        </w:numPr>
        <w:spacing w:after="0" w:line="360" w:lineRule="auto"/>
        <w:ind w:left="851" w:hanging="425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:rsidR="004577B6" w:rsidRDefault="00011F16" w:rsidP="00AE507C">
      <w:pPr>
        <w:pStyle w:val="BodyText2"/>
        <w:tabs>
          <w:tab w:val="num" w:pos="960"/>
        </w:tabs>
        <w:spacing w:after="0" w:line="360" w:lineRule="auto"/>
        <w:ind w:firstLine="25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lastRenderedPageBreak/>
        <w:tab/>
      </w:r>
      <w:r w:rsidR="004577B6"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4577B6" w:rsidRPr="003555B5" w:rsidRDefault="004577B6" w:rsidP="00AE507C">
      <w:pPr>
        <w:pStyle w:val="BodyText2"/>
        <w:tabs>
          <w:tab w:val="num" w:pos="960"/>
        </w:tabs>
        <w:spacing w:after="0" w:line="36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 xml:space="preserve">Bảng 2. Đánh giá học phần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4"/>
        <w:gridCol w:w="2154"/>
        <w:gridCol w:w="4740"/>
        <w:gridCol w:w="1260"/>
      </w:tblGrid>
      <w:tr w:rsidR="004577B6" w:rsidRPr="003555B5" w:rsidTr="003E7513">
        <w:tc>
          <w:tcPr>
            <w:tcW w:w="564" w:type="dxa"/>
            <w:shd w:val="clear" w:color="auto" w:fill="auto"/>
          </w:tcPr>
          <w:p w:rsidR="004577B6" w:rsidRPr="003555B5" w:rsidRDefault="004577B6" w:rsidP="00AE50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4577B6" w:rsidRPr="003555B5" w:rsidRDefault="004577B6" w:rsidP="00AE50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4577B6" w:rsidRPr="003555B5" w:rsidRDefault="004577B6" w:rsidP="00AE50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4577B6" w:rsidRPr="003555B5" w:rsidRDefault="004577B6" w:rsidP="00AE50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Trọng số</w:t>
            </w:r>
          </w:p>
        </w:tc>
      </w:tr>
      <w:tr w:rsidR="004577B6" w:rsidRPr="003555B5" w:rsidTr="003E7513">
        <w:tc>
          <w:tcPr>
            <w:tcW w:w="564" w:type="dxa"/>
            <w:shd w:val="clear" w:color="auto" w:fill="auto"/>
            <w:vAlign w:val="center"/>
          </w:tcPr>
          <w:p w:rsidR="004577B6" w:rsidRPr="003555B5" w:rsidRDefault="004577B6" w:rsidP="00AE50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4577B6" w:rsidRPr="003555B5" w:rsidRDefault="004577B6" w:rsidP="00AE507C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4577B6" w:rsidRPr="003555B5" w:rsidRDefault="004577B6" w:rsidP="00AE507C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577B6" w:rsidRPr="003555B5" w:rsidRDefault="004577B6" w:rsidP="00AE50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10%</w:t>
            </w:r>
          </w:p>
        </w:tc>
      </w:tr>
      <w:tr w:rsidR="004577B6" w:rsidRPr="00E71CBE" w:rsidTr="003E7513">
        <w:tc>
          <w:tcPr>
            <w:tcW w:w="564" w:type="dxa"/>
            <w:shd w:val="clear" w:color="auto" w:fill="auto"/>
            <w:vAlign w:val="center"/>
          </w:tcPr>
          <w:p w:rsidR="004577B6" w:rsidRPr="003555B5" w:rsidRDefault="004577B6" w:rsidP="00AE50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4577B6" w:rsidRPr="003555B5" w:rsidRDefault="004577B6" w:rsidP="00AE507C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577B6" w:rsidRPr="003555B5" w:rsidRDefault="004577B6" w:rsidP="00AE507C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Số bài tập đã làm/số bài tập được giao</w:t>
            </w: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77B6" w:rsidRPr="003555B5" w:rsidRDefault="004577B6" w:rsidP="00AE50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4577B6" w:rsidRPr="003555B5" w:rsidTr="003E7513">
        <w:tc>
          <w:tcPr>
            <w:tcW w:w="564" w:type="dxa"/>
            <w:shd w:val="clear" w:color="auto" w:fill="auto"/>
            <w:vAlign w:val="center"/>
          </w:tcPr>
          <w:p w:rsidR="004577B6" w:rsidRPr="003555B5" w:rsidRDefault="004577B6" w:rsidP="00AE50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4577B6" w:rsidRPr="003555B5" w:rsidRDefault="004577B6" w:rsidP="00AE507C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577B6" w:rsidRDefault="004577B6" w:rsidP="00AE507C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- Báo cáo bảng phân công làm việc theo nhóm</w:t>
            </w:r>
          </w:p>
          <w:p w:rsidR="004577B6" w:rsidRPr="003555B5" w:rsidRDefault="004577B6" w:rsidP="00AE507C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- Được nhóm xác nhận có tham gia</w:t>
            </w: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77B6" w:rsidRPr="003555B5" w:rsidRDefault="004577B6" w:rsidP="00AE50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30%</w:t>
            </w:r>
          </w:p>
        </w:tc>
      </w:tr>
      <w:tr w:rsidR="004577B6" w:rsidRPr="003555B5" w:rsidTr="003E7513">
        <w:tc>
          <w:tcPr>
            <w:tcW w:w="564" w:type="dxa"/>
            <w:shd w:val="clear" w:color="auto" w:fill="auto"/>
            <w:vAlign w:val="center"/>
          </w:tcPr>
          <w:p w:rsidR="004577B6" w:rsidRPr="003555B5" w:rsidRDefault="004577B6" w:rsidP="00AE50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4577B6" w:rsidRPr="003555B5" w:rsidRDefault="004577B6" w:rsidP="00AE507C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kiểm tra</w:t>
            </w:r>
          </w:p>
          <w:p w:rsidR="004577B6" w:rsidRPr="003555B5" w:rsidRDefault="004577B6" w:rsidP="00AE507C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577B6" w:rsidRPr="003555B5" w:rsidRDefault="004577B6" w:rsidP="00AE507C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- T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hi viết  30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phút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7B6" w:rsidRPr="003555B5" w:rsidRDefault="004577B6" w:rsidP="00AE50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4577B6" w:rsidRPr="003555B5" w:rsidTr="003E7513">
        <w:tc>
          <w:tcPr>
            <w:tcW w:w="564" w:type="dxa"/>
            <w:shd w:val="clear" w:color="auto" w:fill="auto"/>
            <w:vAlign w:val="center"/>
          </w:tcPr>
          <w:p w:rsidR="004577B6" w:rsidRPr="003555B5" w:rsidRDefault="004577B6" w:rsidP="00AE50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4577B6" w:rsidRPr="003555B5" w:rsidRDefault="004577B6" w:rsidP="00AE507C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4577B6" w:rsidRPr="00904054" w:rsidRDefault="004577B6" w:rsidP="00AE507C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- Thi viế</w:t>
            </w:r>
            <w:r w:rsidR="00C36806">
              <w:rPr>
                <w:bCs/>
                <w:color w:val="000000"/>
                <w:sz w:val="24"/>
                <w:szCs w:val="24"/>
                <w:lang w:val="nl-NL" w:eastAsia="en-US"/>
              </w:rPr>
              <w:t>t 75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phút)</w:t>
            </w:r>
          </w:p>
          <w:p w:rsidR="004577B6" w:rsidRPr="009420B5" w:rsidRDefault="004577B6" w:rsidP="00AE507C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- Tham dự đủ 80% tiết lý thuyết </w:t>
            </w:r>
          </w:p>
        </w:tc>
        <w:tc>
          <w:tcPr>
            <w:tcW w:w="1260" w:type="dxa"/>
            <w:shd w:val="clear" w:color="auto" w:fill="auto"/>
          </w:tcPr>
          <w:p w:rsidR="004577B6" w:rsidRPr="00904054" w:rsidRDefault="004577B6" w:rsidP="00AE507C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4577B6" w:rsidRPr="003555B5" w:rsidRDefault="004577B6" w:rsidP="00AE50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0%</w:t>
            </w:r>
          </w:p>
        </w:tc>
      </w:tr>
    </w:tbl>
    <w:p w:rsidR="004577B6" w:rsidRDefault="004577B6" w:rsidP="00AE507C">
      <w:pPr>
        <w:spacing w:line="360" w:lineRule="auto"/>
        <w:ind w:firstLine="648"/>
        <w:jc w:val="both"/>
        <w:rPr>
          <w:i/>
          <w:color w:val="FF0000"/>
          <w:sz w:val="24"/>
          <w:szCs w:val="24"/>
          <w:u w:val="single"/>
        </w:rPr>
      </w:pPr>
    </w:p>
    <w:p w:rsidR="004577B6" w:rsidRPr="003555B5" w:rsidRDefault="004577B6" w:rsidP="00AE507C">
      <w:pPr>
        <w:pStyle w:val="BodyText2"/>
        <w:numPr>
          <w:ilvl w:val="1"/>
          <w:numId w:val="6"/>
        </w:numPr>
        <w:spacing w:after="0" w:line="360" w:lineRule="auto"/>
        <w:ind w:left="851" w:hanging="425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:rsidR="004577B6" w:rsidRPr="003555B5" w:rsidRDefault="004577B6" w:rsidP="00AE507C">
      <w:pPr>
        <w:pStyle w:val="BodyText2"/>
        <w:tabs>
          <w:tab w:val="num" w:pos="390"/>
        </w:tabs>
        <w:spacing w:after="0" w:line="360" w:lineRule="auto"/>
        <w:ind w:left="391" w:hanging="13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4577B6" w:rsidRDefault="004577B6" w:rsidP="00AE507C">
      <w:pPr>
        <w:pStyle w:val="BodyText2"/>
        <w:tabs>
          <w:tab w:val="num" w:pos="993"/>
        </w:tabs>
        <w:spacing w:after="0" w:line="360" w:lineRule="auto"/>
        <w:ind w:left="391" w:hanging="13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FB1F7C" w:rsidRPr="003555B5" w:rsidRDefault="00FB1F7C" w:rsidP="00203122">
      <w:pPr>
        <w:pStyle w:val="BodyText2"/>
        <w:tabs>
          <w:tab w:val="num" w:pos="993"/>
        </w:tabs>
        <w:spacing w:after="0" w:line="240" w:lineRule="auto"/>
        <w:ind w:left="391" w:hanging="130"/>
        <w:jc w:val="both"/>
        <w:rPr>
          <w:bCs/>
          <w:color w:val="0000FF"/>
          <w:sz w:val="24"/>
          <w:szCs w:val="24"/>
        </w:rPr>
      </w:pPr>
    </w:p>
    <w:p w:rsidR="004577B6" w:rsidRDefault="004577B6" w:rsidP="00AE507C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:rsidR="000E75B6" w:rsidRDefault="000E75B6" w:rsidP="000E75B6">
      <w:pPr>
        <w:pStyle w:val="ListParagraph"/>
        <w:numPr>
          <w:ilvl w:val="0"/>
          <w:numId w:val="7"/>
        </w:numPr>
        <w:spacing w:line="360" w:lineRule="auto"/>
      </w:pPr>
      <w:r w:rsidRPr="00DC2A9E">
        <w:t>Máy</w:t>
      </w:r>
      <w:r w:rsidR="00CF4333">
        <w:t xml:space="preserve"> và tổ hợp thiết bị vận tải mỏ. Nguyễn Văn Kháng, Nhà xuất bản khoa họck</w:t>
      </w:r>
      <w:r w:rsidRPr="00DC2A9E">
        <w:t>ỹ thuật, HN 2005.</w:t>
      </w:r>
    </w:p>
    <w:p w:rsidR="006C0B5C" w:rsidRDefault="006C0B5C" w:rsidP="00AE507C">
      <w:pPr>
        <w:pStyle w:val="ListParagraph"/>
        <w:numPr>
          <w:ilvl w:val="0"/>
          <w:numId w:val="7"/>
        </w:numPr>
        <w:spacing w:line="360" w:lineRule="auto"/>
      </w:pPr>
      <w:r>
        <w:t>Võ Quang Phiên. Máy vận tải - Trường Đại học mỏ - Địa chất, Hà Nội 2005</w:t>
      </w:r>
    </w:p>
    <w:p w:rsidR="000E75B6" w:rsidRPr="00002D81" w:rsidRDefault="00576487" w:rsidP="000E75B6">
      <w:pPr>
        <w:pStyle w:val="ListParagraph"/>
        <w:numPr>
          <w:ilvl w:val="0"/>
          <w:numId w:val="7"/>
        </w:numPr>
        <w:spacing w:line="360" w:lineRule="auto"/>
        <w:jc w:val="both"/>
      </w:pPr>
      <w:r>
        <w:t xml:space="preserve">Cao Trọng Khuông . </w:t>
      </w:r>
      <w:r w:rsidR="00C025B1">
        <w:t>Bài giảng v</w:t>
      </w:r>
      <w:r w:rsidR="000E75B6" w:rsidRPr="00BE6798">
        <w:t xml:space="preserve">ận tải </w:t>
      </w:r>
      <w:r>
        <w:t xml:space="preserve">mỏ </w:t>
      </w:r>
      <w:r w:rsidR="000E75B6" w:rsidRPr="00BE6798">
        <w:t>- Trường</w:t>
      </w:r>
      <w:r w:rsidR="000E75B6">
        <w:t xml:space="preserve"> Đại học Mỏ-Địa chất, Hà Nội</w:t>
      </w:r>
      <w:r>
        <w:t xml:space="preserve"> 2003</w:t>
      </w:r>
    </w:p>
    <w:p w:rsidR="000E75B6" w:rsidRPr="00DC2A9E" w:rsidRDefault="00490124" w:rsidP="00AE507C">
      <w:pPr>
        <w:pStyle w:val="ListParagraph"/>
        <w:numPr>
          <w:ilvl w:val="0"/>
          <w:numId w:val="7"/>
        </w:numPr>
        <w:spacing w:line="360" w:lineRule="auto"/>
      </w:pPr>
      <w:r>
        <w:t>Bài giảng v</w:t>
      </w:r>
      <w:r w:rsidR="000E75B6" w:rsidRPr="00DC2A9E">
        <w:t>ận tải và kho chứa. Võ Quang Phiên. Đại học Mỏ - Địa chất, Hà Nội 2000</w:t>
      </w:r>
    </w:p>
    <w:p w:rsidR="008B5F33" w:rsidRDefault="000E75B6">
      <w:r>
        <w:rPr>
          <w:lang w:val="ru-RU"/>
        </w:rPr>
        <w:br w:type="page"/>
      </w:r>
    </w:p>
    <w:p w:rsidR="008B5F33" w:rsidRPr="003555B5" w:rsidRDefault="008B5F33" w:rsidP="008B5F33">
      <w:pPr>
        <w:pStyle w:val="BodyText2"/>
        <w:numPr>
          <w:ilvl w:val="0"/>
          <w:numId w:val="6"/>
        </w:numPr>
        <w:spacing w:after="0" w:line="36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lastRenderedPageBreak/>
        <w:t>Hướng dẫn tự học của học phần</w:t>
      </w:r>
    </w:p>
    <w:p w:rsidR="008B5F33" w:rsidRPr="008B5F33" w:rsidRDefault="008B5F33" w:rsidP="003A420D">
      <w:pPr>
        <w:pStyle w:val="BodyText2"/>
        <w:tabs>
          <w:tab w:val="num" w:pos="960"/>
        </w:tabs>
        <w:spacing w:after="0" w:line="360" w:lineRule="auto"/>
        <w:jc w:val="center"/>
        <w:rPr>
          <w:b/>
          <w:bCs/>
          <w:color w:val="000000"/>
          <w:sz w:val="24"/>
          <w:szCs w:val="24"/>
        </w:rPr>
      </w:pPr>
      <w:r w:rsidRPr="008B5F33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9"/>
        <w:gridCol w:w="392"/>
        <w:gridCol w:w="4252"/>
        <w:gridCol w:w="851"/>
        <w:gridCol w:w="709"/>
        <w:gridCol w:w="850"/>
        <w:gridCol w:w="2234"/>
        <w:gridCol w:w="601"/>
      </w:tblGrid>
      <w:tr w:rsidR="008B5F33" w:rsidRPr="00E71CBE" w:rsidTr="00320857">
        <w:trPr>
          <w:trHeight w:val="282"/>
        </w:trPr>
        <w:tc>
          <w:tcPr>
            <w:tcW w:w="851" w:type="dxa"/>
            <w:gridSpan w:val="2"/>
            <w:shd w:val="clear" w:color="auto" w:fill="auto"/>
            <w:vAlign w:val="center"/>
          </w:tcPr>
          <w:p w:rsidR="008B5F33" w:rsidRPr="00320857" w:rsidRDefault="008B5F33" w:rsidP="003E751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20857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Tuần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8B5F33" w:rsidRPr="000F7992" w:rsidRDefault="008B5F33" w:rsidP="003E751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0F7992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Nội dung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5F33" w:rsidRPr="00FF1A7A" w:rsidRDefault="008B5F33" w:rsidP="003E751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nl-NL" w:eastAsia="en-US"/>
              </w:rPr>
            </w:pPr>
            <w:r w:rsidRPr="00FF1A7A">
              <w:rPr>
                <w:b/>
                <w:bCs/>
                <w:color w:val="000000"/>
                <w:sz w:val="20"/>
                <w:szCs w:val="20"/>
                <w:lang w:val="nl-NL" w:eastAsia="en-US"/>
              </w:rPr>
              <w:t>Lý thuyết (tiết)</w:t>
            </w:r>
          </w:p>
        </w:tc>
        <w:tc>
          <w:tcPr>
            <w:tcW w:w="709" w:type="dxa"/>
            <w:vAlign w:val="center"/>
          </w:tcPr>
          <w:p w:rsidR="008B5F33" w:rsidRPr="00FF1A7A" w:rsidRDefault="008B5F33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nl-NL" w:eastAsia="en-US"/>
              </w:rPr>
            </w:pPr>
            <w:r w:rsidRPr="00FF1A7A">
              <w:rPr>
                <w:b/>
                <w:bCs/>
                <w:color w:val="000000"/>
                <w:sz w:val="20"/>
                <w:szCs w:val="20"/>
                <w:lang w:val="nl-NL" w:eastAsia="en-US"/>
              </w:rPr>
              <w:t>Bài tập</w:t>
            </w:r>
          </w:p>
          <w:p w:rsidR="008B5F33" w:rsidRPr="00FF1A7A" w:rsidRDefault="008B5F33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nl-NL" w:eastAsia="en-US"/>
              </w:rPr>
            </w:pPr>
            <w:r w:rsidRPr="00FF1A7A">
              <w:rPr>
                <w:b/>
                <w:bCs/>
                <w:color w:val="000000"/>
                <w:sz w:val="20"/>
                <w:szCs w:val="20"/>
                <w:lang w:val="nl-NL" w:eastAsia="en-US"/>
              </w:rPr>
              <w:t>(tiết)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B5F33" w:rsidRPr="00FF1A7A" w:rsidRDefault="008B5F33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nl-NL" w:eastAsia="en-US"/>
              </w:rPr>
            </w:pPr>
            <w:r w:rsidRPr="00FF1A7A">
              <w:rPr>
                <w:b/>
                <w:bCs/>
                <w:color w:val="000000"/>
                <w:sz w:val="20"/>
                <w:szCs w:val="20"/>
                <w:lang w:val="nl-NL" w:eastAsia="en-US"/>
              </w:rPr>
              <w:t>Thực hành</w:t>
            </w:r>
          </w:p>
          <w:p w:rsidR="008B5F33" w:rsidRPr="00FF1A7A" w:rsidRDefault="008B5F33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nl-NL" w:eastAsia="en-US"/>
              </w:rPr>
            </w:pPr>
            <w:r w:rsidRPr="00FF1A7A">
              <w:rPr>
                <w:b/>
                <w:bCs/>
                <w:color w:val="000000"/>
                <w:sz w:val="20"/>
                <w:szCs w:val="20"/>
                <w:lang w:val="nl-NL" w:eastAsia="en-US"/>
              </w:rPr>
              <w:t>(tiết)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B5F33" w:rsidRPr="000F7992" w:rsidRDefault="008B5F33" w:rsidP="003E751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0F7992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Sinh viên cần chuẩn bị</w:t>
            </w:r>
          </w:p>
        </w:tc>
      </w:tr>
      <w:tr w:rsidR="008431A7" w:rsidRPr="00E71CBE" w:rsidTr="00320857">
        <w:trPr>
          <w:trHeight w:val="282"/>
        </w:trPr>
        <w:tc>
          <w:tcPr>
            <w:tcW w:w="851" w:type="dxa"/>
            <w:gridSpan w:val="2"/>
            <w:vMerge w:val="restart"/>
            <w:shd w:val="clear" w:color="auto" w:fill="auto"/>
            <w:vAlign w:val="center"/>
          </w:tcPr>
          <w:p w:rsidR="008431A7" w:rsidRPr="00FF1A7A" w:rsidRDefault="008431A7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1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8431A7" w:rsidRPr="00CD221F" w:rsidRDefault="008431A7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CD221F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Chương 1: </w:t>
            </w: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Những vấn đề chung</w:t>
            </w:r>
          </w:p>
          <w:p w:rsidR="008431A7" w:rsidRPr="00FE4D5C" w:rsidRDefault="008431A7" w:rsidP="008B5F33">
            <w:pPr>
              <w:pStyle w:val="BodyText2"/>
              <w:numPr>
                <w:ilvl w:val="1"/>
                <w:numId w:val="8"/>
              </w:numPr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t xml:space="preserve">Đặc điểm máy vận tải mỏ </w:t>
            </w:r>
          </w:p>
          <w:p w:rsidR="008431A7" w:rsidRPr="00FE4D5C" w:rsidRDefault="008431A7" w:rsidP="008B5F33">
            <w:pPr>
              <w:pStyle w:val="BodyText2"/>
              <w:numPr>
                <w:ilvl w:val="1"/>
                <w:numId w:val="8"/>
              </w:numPr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t>Phân loại máy vận tải mỏ</w:t>
            </w:r>
          </w:p>
          <w:p w:rsidR="008431A7" w:rsidRPr="00FE4D5C" w:rsidRDefault="008431A7" w:rsidP="008B5F33">
            <w:pPr>
              <w:pStyle w:val="BodyText2"/>
              <w:numPr>
                <w:ilvl w:val="1"/>
                <w:numId w:val="8"/>
              </w:numPr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5475D5">
              <w:rPr>
                <w:sz w:val="24"/>
                <w:szCs w:val="24"/>
                <w:lang w:val="en-US" w:eastAsia="en-US"/>
              </w:rPr>
              <w:t>Hệ thống vận tải mỏ</w:t>
            </w:r>
          </w:p>
          <w:p w:rsidR="008431A7" w:rsidRPr="000F7992" w:rsidRDefault="008431A7" w:rsidP="008B5F33">
            <w:pPr>
              <w:pStyle w:val="BodyText2"/>
              <w:numPr>
                <w:ilvl w:val="1"/>
                <w:numId w:val="8"/>
              </w:numPr>
              <w:spacing w:after="0" w:line="360" w:lineRule="auto"/>
              <w:jc w:val="both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t>Nguyên tắc thiết kế hệ thống vận tải mỏ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431A7" w:rsidRDefault="008431A7" w:rsidP="003E751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8431A7" w:rsidRDefault="008431A7" w:rsidP="003E751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8431A7" w:rsidRPr="001D46EF" w:rsidRDefault="0022305E" w:rsidP="003E751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  <w:p w:rsidR="008431A7" w:rsidRPr="001D46EF" w:rsidRDefault="008431A7" w:rsidP="003E7513">
            <w:pPr>
              <w:pStyle w:val="BodyText2"/>
              <w:tabs>
                <w:tab w:val="num" w:pos="960"/>
              </w:tabs>
              <w:spacing w:before="120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09" w:type="dxa"/>
            <w:vAlign w:val="center"/>
          </w:tcPr>
          <w:p w:rsidR="008431A7" w:rsidRPr="001D46EF" w:rsidRDefault="008431A7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1D46EF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431A7" w:rsidRPr="001D46EF" w:rsidRDefault="008431A7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1D46EF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431A7" w:rsidRPr="003E7513" w:rsidRDefault="008431A7" w:rsidP="003E7513">
            <w:pPr>
              <w:pStyle w:val="BodyText2"/>
              <w:tabs>
                <w:tab w:val="num" w:pos="960"/>
              </w:tabs>
              <w:spacing w:before="120" w:line="312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Nghiên cứu nội dung chương 1 trong tài liệu [1], tham khảo thêm tài liệu [2], [3]</w:t>
            </w:r>
          </w:p>
        </w:tc>
      </w:tr>
      <w:tr w:rsidR="008431A7" w:rsidRPr="00E71CBE" w:rsidTr="00320857">
        <w:trPr>
          <w:trHeight w:val="282"/>
        </w:trPr>
        <w:tc>
          <w:tcPr>
            <w:tcW w:w="851" w:type="dxa"/>
            <w:gridSpan w:val="2"/>
            <w:vMerge/>
            <w:shd w:val="clear" w:color="auto" w:fill="auto"/>
            <w:vAlign w:val="center"/>
          </w:tcPr>
          <w:p w:rsidR="008431A7" w:rsidRPr="003555B5" w:rsidRDefault="008431A7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:rsidR="008431A7" w:rsidRPr="003E7513" w:rsidRDefault="008431A7" w:rsidP="000430D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E7513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Chương 2: </w:t>
            </w:r>
            <w:r w:rsidRPr="003E7513">
              <w:rPr>
                <w:b/>
                <w:bCs/>
                <w:sz w:val="24"/>
                <w:szCs w:val="24"/>
                <w:lang w:val="nl-NL" w:eastAsia="en-US"/>
              </w:rPr>
              <w:t>Cơ sở lý thuyết để tính toán máy và tổ hợp thiết bị vận tải mỏ</w:t>
            </w:r>
          </w:p>
          <w:p w:rsidR="008431A7" w:rsidRPr="003E7513" w:rsidRDefault="008431A7" w:rsidP="000430D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E7513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2.1 </w:t>
            </w:r>
            <w:r w:rsidRPr="003E7513">
              <w:rPr>
                <w:sz w:val="24"/>
                <w:szCs w:val="24"/>
                <w:lang w:val="nl-NL" w:eastAsia="en-US"/>
              </w:rPr>
              <w:t>Tính chất vật liệu vận tải mỏ</w:t>
            </w:r>
          </w:p>
          <w:p w:rsidR="008431A7" w:rsidRPr="000430D3" w:rsidRDefault="008431A7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2</w:t>
            </w:r>
            <w:r w:rsidRPr="00CD221F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.2 </w:t>
            </w:r>
            <w:r w:rsidRPr="00904054">
              <w:rPr>
                <w:sz w:val="24"/>
                <w:szCs w:val="24"/>
                <w:lang w:val="nl-NL" w:eastAsia="en-US"/>
              </w:rPr>
              <w:t>Năng suất của máy và thiết bị vận tải mỏ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431A7" w:rsidRPr="001D46EF" w:rsidRDefault="00FA4343" w:rsidP="003E751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709" w:type="dxa"/>
            <w:vAlign w:val="center"/>
          </w:tcPr>
          <w:p w:rsidR="008431A7" w:rsidRPr="001D46EF" w:rsidRDefault="008431A7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431A7" w:rsidRPr="001D46EF" w:rsidRDefault="008431A7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431A7" w:rsidRDefault="008431A7" w:rsidP="003E7513">
            <w:pPr>
              <w:pStyle w:val="BodyText2"/>
              <w:tabs>
                <w:tab w:val="num" w:pos="960"/>
              </w:tabs>
              <w:spacing w:before="120" w:line="312" w:lineRule="auto"/>
              <w:jc w:val="both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Nghiên cứu nội dung chương 2 trong tài liệu [1], tham khảo thêm tài liệu [2], [3]</w:t>
            </w:r>
          </w:p>
        </w:tc>
      </w:tr>
      <w:tr w:rsidR="008B5F33" w:rsidRPr="00E71CBE" w:rsidTr="00320857">
        <w:trPr>
          <w:trHeight w:val="70"/>
        </w:trPr>
        <w:tc>
          <w:tcPr>
            <w:tcW w:w="851" w:type="dxa"/>
            <w:gridSpan w:val="2"/>
            <w:shd w:val="clear" w:color="auto" w:fill="auto"/>
            <w:vAlign w:val="center"/>
          </w:tcPr>
          <w:p w:rsidR="008B5F33" w:rsidRPr="003555B5" w:rsidRDefault="008B5F33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2</w:t>
            </w:r>
            <w:r w:rsidR="00FA4343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,3</w:t>
            </w:r>
          </w:p>
        </w:tc>
        <w:tc>
          <w:tcPr>
            <w:tcW w:w="4252" w:type="dxa"/>
            <w:shd w:val="clear" w:color="auto" w:fill="auto"/>
          </w:tcPr>
          <w:p w:rsidR="008B5F33" w:rsidRPr="00CD221F" w:rsidRDefault="008B5F33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2</w:t>
            </w:r>
            <w:r w:rsidRPr="00CD221F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.3 </w:t>
            </w:r>
            <w:r w:rsidRPr="00904054">
              <w:rPr>
                <w:sz w:val="24"/>
                <w:szCs w:val="24"/>
                <w:lang w:val="nl-NL" w:eastAsia="en-US"/>
              </w:rPr>
              <w:t>Sức cản chuyển động của máy vận tải</w:t>
            </w:r>
          </w:p>
          <w:p w:rsidR="008B5F33" w:rsidRPr="00904054" w:rsidRDefault="008B5F33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2</w:t>
            </w:r>
            <w:r w:rsidRPr="00CD221F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.4 </w:t>
            </w:r>
            <w:r w:rsidRPr="00904054">
              <w:rPr>
                <w:sz w:val="24"/>
                <w:szCs w:val="24"/>
                <w:lang w:val="nl-NL" w:eastAsia="en-US"/>
              </w:rPr>
              <w:t>Phương trình chuyển động của máy vận tải</w:t>
            </w:r>
          </w:p>
          <w:p w:rsidR="008B5F33" w:rsidRPr="00CD221F" w:rsidRDefault="008B5F33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t>2.5 Lực kéo F (N) và công  suất dẫn động N (Kw)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5F33" w:rsidRPr="00FA785F" w:rsidRDefault="00FA4343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10</w:t>
            </w:r>
          </w:p>
        </w:tc>
        <w:tc>
          <w:tcPr>
            <w:tcW w:w="709" w:type="dxa"/>
          </w:tcPr>
          <w:p w:rsidR="008B5F33" w:rsidRPr="003555B5" w:rsidRDefault="008B5F33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8B5F33" w:rsidRPr="003555B5" w:rsidRDefault="008B5F33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F33" w:rsidRPr="003555B5" w:rsidRDefault="003E7513" w:rsidP="003E7513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Nghiên cứu nội dung chương 2 trong tài liệu [1], tham khảo thêm tài liệu [2], [3]</w:t>
            </w:r>
          </w:p>
        </w:tc>
      </w:tr>
      <w:tr w:rsidR="00716AB9" w:rsidRPr="00E71CBE" w:rsidTr="00320857">
        <w:trPr>
          <w:trHeight w:val="70"/>
        </w:trPr>
        <w:tc>
          <w:tcPr>
            <w:tcW w:w="851" w:type="dxa"/>
            <w:gridSpan w:val="2"/>
            <w:vMerge w:val="restart"/>
            <w:shd w:val="clear" w:color="auto" w:fill="auto"/>
            <w:vAlign w:val="center"/>
          </w:tcPr>
          <w:p w:rsidR="00716AB9" w:rsidRPr="003555B5" w:rsidRDefault="00FA4343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4252" w:type="dxa"/>
            <w:shd w:val="clear" w:color="auto" w:fill="auto"/>
          </w:tcPr>
          <w:p w:rsidR="00716AB9" w:rsidRPr="003E7513" w:rsidRDefault="00716AB9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E7513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Chương 3: </w:t>
            </w:r>
            <w:r w:rsidRPr="003E7513">
              <w:rPr>
                <w:b/>
                <w:bCs/>
                <w:sz w:val="24"/>
                <w:szCs w:val="24"/>
                <w:lang w:val="nl-NL" w:eastAsia="en-US"/>
              </w:rPr>
              <w:t>Những nét đặc thù của máy và thiết bị vận tải liên tục</w:t>
            </w:r>
          </w:p>
          <w:p w:rsidR="00716AB9" w:rsidRPr="003E7513" w:rsidRDefault="00716AB9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E7513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3.1 </w:t>
            </w:r>
            <w:r w:rsidRPr="003E7513">
              <w:rPr>
                <w:sz w:val="24"/>
                <w:szCs w:val="24"/>
                <w:lang w:val="nl-NL" w:eastAsia="en-US"/>
              </w:rPr>
              <w:t>Công dụng và phân loại</w:t>
            </w:r>
          </w:p>
          <w:p w:rsidR="00716AB9" w:rsidRPr="003E7513" w:rsidRDefault="00716AB9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E7513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3.2 </w:t>
            </w:r>
            <w:r w:rsidRPr="003E7513">
              <w:rPr>
                <w:sz w:val="24"/>
                <w:szCs w:val="24"/>
                <w:lang w:val="nl-NL" w:eastAsia="en-US"/>
              </w:rPr>
              <w:t>Dẫn động cho các thiết bị vận tải liên tục có bộ phận kéo dạng dây uốn mềm theo vòng khép kín</w:t>
            </w:r>
          </w:p>
          <w:p w:rsidR="00716AB9" w:rsidRPr="00CD221F" w:rsidRDefault="00716AB9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E7513">
              <w:rPr>
                <w:bCs/>
                <w:color w:val="000000"/>
                <w:sz w:val="24"/>
                <w:szCs w:val="24"/>
                <w:lang w:val="nl-NL" w:eastAsia="en-US"/>
              </w:rPr>
              <w:t>3.3 Khởi động và dừng máy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16AB9" w:rsidRPr="00A41237" w:rsidRDefault="002C5BD8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  <w:p w:rsidR="00716AB9" w:rsidRPr="00A41237" w:rsidRDefault="00716AB9" w:rsidP="003E7513">
            <w:pPr>
              <w:pStyle w:val="BodyText2"/>
              <w:tabs>
                <w:tab w:val="num" w:pos="960"/>
              </w:tabs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709" w:type="dxa"/>
            <w:vAlign w:val="center"/>
          </w:tcPr>
          <w:p w:rsidR="00716AB9" w:rsidRPr="00846A48" w:rsidRDefault="00716AB9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16AB9" w:rsidRPr="003555B5" w:rsidRDefault="00716AB9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AB9" w:rsidRDefault="00716AB9" w:rsidP="003E7513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Nghiên cứu nội dung chương 3 trong tài liệu [1]</w:t>
            </w:r>
          </w:p>
          <w:p w:rsidR="00716AB9" w:rsidRPr="003555B5" w:rsidRDefault="00716AB9" w:rsidP="003E7513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Ôn tập nội dung phần chương 1,2 về phân loại thiết bị vận tải (vận tải liên tục, vận tải chu kỳ, vận tải liên hợp)</w:t>
            </w:r>
          </w:p>
        </w:tc>
      </w:tr>
      <w:tr w:rsidR="00716AB9" w:rsidRPr="00E71CBE" w:rsidTr="00320857">
        <w:trPr>
          <w:trHeight w:val="70"/>
        </w:trPr>
        <w:tc>
          <w:tcPr>
            <w:tcW w:w="851" w:type="dxa"/>
            <w:gridSpan w:val="2"/>
            <w:vMerge/>
            <w:shd w:val="clear" w:color="auto" w:fill="auto"/>
            <w:vAlign w:val="center"/>
          </w:tcPr>
          <w:p w:rsidR="00716AB9" w:rsidRPr="003555B5" w:rsidRDefault="00716AB9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4252" w:type="dxa"/>
            <w:shd w:val="clear" w:color="auto" w:fill="auto"/>
          </w:tcPr>
          <w:p w:rsidR="00716AB9" w:rsidRPr="003E7513" w:rsidRDefault="00716AB9" w:rsidP="004B0EEA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E7513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Chương 4: </w:t>
            </w:r>
            <w:r w:rsidRPr="003E7513">
              <w:rPr>
                <w:b/>
                <w:sz w:val="24"/>
                <w:szCs w:val="24"/>
                <w:lang w:val="nl-NL" w:eastAsia="en-US"/>
              </w:rPr>
              <w:t>Vận tải bằng máng cào</w:t>
            </w:r>
          </w:p>
          <w:p w:rsidR="00716AB9" w:rsidRPr="003E7513" w:rsidRDefault="00716AB9" w:rsidP="004B0EEA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3E7513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4.1 </w:t>
            </w:r>
            <w:r w:rsidRPr="003E7513">
              <w:rPr>
                <w:sz w:val="24"/>
                <w:szCs w:val="24"/>
                <w:lang w:val="nl-NL" w:eastAsia="en-US"/>
              </w:rPr>
              <w:t xml:space="preserve">Sơ đồ cấu tạo, nguyên lý làm việc, lĩnh vực ứng dụng máng cào </w:t>
            </w:r>
          </w:p>
          <w:p w:rsidR="00716AB9" w:rsidRPr="004B0EEA" w:rsidRDefault="00716AB9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3E7513">
              <w:rPr>
                <w:sz w:val="24"/>
                <w:szCs w:val="24"/>
                <w:lang w:val="nl-NL" w:eastAsia="en-US"/>
              </w:rPr>
              <w:t>4.2 Các bộ phận chủ yếu của máng cào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16AB9" w:rsidRDefault="00FA4343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709" w:type="dxa"/>
            <w:vAlign w:val="center"/>
          </w:tcPr>
          <w:p w:rsidR="00716AB9" w:rsidRPr="00846A48" w:rsidRDefault="00716AB9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16AB9" w:rsidRPr="003555B5" w:rsidRDefault="00716AB9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AB9" w:rsidRPr="00716AB9" w:rsidRDefault="00716AB9" w:rsidP="003E7513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Nghiên cứu nội dung chương 4 trong tài liệu [1], tham khảo thêm tài liệu [2], [3]</w:t>
            </w:r>
          </w:p>
        </w:tc>
      </w:tr>
      <w:tr w:rsidR="008B5F33" w:rsidRPr="00E71CBE" w:rsidTr="00320857">
        <w:trPr>
          <w:trHeight w:val="70"/>
        </w:trPr>
        <w:tc>
          <w:tcPr>
            <w:tcW w:w="851" w:type="dxa"/>
            <w:gridSpan w:val="2"/>
            <w:shd w:val="clear" w:color="auto" w:fill="auto"/>
            <w:vAlign w:val="center"/>
          </w:tcPr>
          <w:p w:rsidR="008B5F33" w:rsidRPr="003555B5" w:rsidRDefault="00FA4343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5,6</w:t>
            </w:r>
          </w:p>
        </w:tc>
        <w:tc>
          <w:tcPr>
            <w:tcW w:w="4252" w:type="dxa"/>
            <w:shd w:val="clear" w:color="auto" w:fill="auto"/>
          </w:tcPr>
          <w:p w:rsidR="008B5F33" w:rsidRPr="003E7513" w:rsidRDefault="008B5F33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3E7513">
              <w:rPr>
                <w:sz w:val="24"/>
                <w:szCs w:val="24"/>
                <w:lang w:val="nl-NL" w:eastAsia="en-US"/>
              </w:rPr>
              <w:t>4.3 Tính toán vận tải máng cào</w:t>
            </w:r>
          </w:p>
          <w:p w:rsidR="008B5F33" w:rsidRPr="003E7513" w:rsidRDefault="008B5F33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3E7513">
              <w:rPr>
                <w:sz w:val="24"/>
                <w:szCs w:val="24"/>
                <w:lang w:val="nl-NL" w:eastAsia="en-US"/>
              </w:rPr>
              <w:t>4.4 Bài tập: tính toán, kiểm tra khả năng làm việc của máng cào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5F33" w:rsidRPr="003555B5" w:rsidRDefault="00FA4343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6</w:t>
            </w:r>
          </w:p>
        </w:tc>
        <w:tc>
          <w:tcPr>
            <w:tcW w:w="709" w:type="dxa"/>
            <w:vAlign w:val="center"/>
          </w:tcPr>
          <w:p w:rsidR="008B5F33" w:rsidRPr="00846A48" w:rsidRDefault="00716AB9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8B5F33" w:rsidRPr="003555B5" w:rsidRDefault="008B5F33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F33" w:rsidRDefault="003E7513" w:rsidP="007A7FC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Nghiên cứu nội dung chương 4 trong tài liệu [1], tham khảo thêm tài liệu [2], [3]</w:t>
            </w:r>
          </w:p>
          <w:p w:rsidR="007A7FCF" w:rsidRDefault="007A7FCF" w:rsidP="007A7FC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lastRenderedPageBreak/>
              <w:t>+ Ôn tập nội dung chương 2,3 trong tài liệu [1]</w:t>
            </w:r>
          </w:p>
          <w:p w:rsidR="007A7FCF" w:rsidRPr="007A7FCF" w:rsidRDefault="007A7FCF" w:rsidP="007A7FC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7A7FCF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Bài tập (theo nhóm) tính toán kiểm tra khả năng làm việc của máng cào.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Xác đinh: kích thước máng, lực cản chuyển động, sức căng, công suất động cơ... </w:t>
            </w:r>
            <w:r w:rsidRPr="007A7FCF">
              <w:rPr>
                <w:bCs/>
                <w:color w:val="000000"/>
                <w:sz w:val="24"/>
                <w:szCs w:val="24"/>
                <w:lang w:val="nl-NL" w:eastAsia="en-US"/>
              </w:rPr>
              <w:t>Nghiên cứu trong tài liệu [1], tham khảo thêm trong tài liệu [2]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, [3]</w:t>
            </w:r>
          </w:p>
        </w:tc>
      </w:tr>
      <w:tr w:rsidR="00C07407" w:rsidRPr="00E71CBE" w:rsidTr="00320857">
        <w:trPr>
          <w:trHeight w:val="70"/>
        </w:trPr>
        <w:tc>
          <w:tcPr>
            <w:tcW w:w="851" w:type="dxa"/>
            <w:gridSpan w:val="2"/>
            <w:shd w:val="clear" w:color="auto" w:fill="auto"/>
            <w:vAlign w:val="center"/>
          </w:tcPr>
          <w:p w:rsidR="00C07407" w:rsidRDefault="00FA4343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lastRenderedPageBreak/>
              <w:t>7</w:t>
            </w:r>
          </w:p>
        </w:tc>
        <w:tc>
          <w:tcPr>
            <w:tcW w:w="4252" w:type="dxa"/>
            <w:shd w:val="clear" w:color="auto" w:fill="auto"/>
          </w:tcPr>
          <w:p w:rsidR="00C07407" w:rsidRPr="003E7513" w:rsidRDefault="00C07407" w:rsidP="00C07407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/>
                <w:sz w:val="24"/>
                <w:szCs w:val="24"/>
                <w:lang w:val="nl-NL" w:eastAsia="en-US"/>
              </w:rPr>
            </w:pPr>
            <w:r w:rsidRPr="003E7513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Chương 5: </w:t>
            </w:r>
            <w:r>
              <w:rPr>
                <w:b/>
                <w:sz w:val="24"/>
                <w:szCs w:val="24"/>
                <w:lang w:val="nl-NL" w:eastAsia="en-US"/>
              </w:rPr>
              <w:t>vận tải bằng băng tải</w:t>
            </w:r>
          </w:p>
          <w:p w:rsidR="00C07407" w:rsidRPr="003E7513" w:rsidRDefault="00C07407" w:rsidP="00C07407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3E7513">
              <w:rPr>
                <w:sz w:val="24"/>
                <w:szCs w:val="24"/>
                <w:lang w:val="nl-NL" w:eastAsia="en-US"/>
              </w:rPr>
              <w:t>5.1 Sơ đồ cấu tạo, nguyên lý làm việc, lĩnh vực ứng dụng băng tải</w:t>
            </w:r>
          </w:p>
          <w:p w:rsidR="00C07407" w:rsidRPr="003E7513" w:rsidRDefault="00C07407" w:rsidP="00C07407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3E7513">
              <w:rPr>
                <w:sz w:val="24"/>
                <w:szCs w:val="24"/>
                <w:lang w:val="nl-NL" w:eastAsia="en-US"/>
              </w:rPr>
              <w:t>5.2 Các bộ phận chủ yếu của băng tải</w:t>
            </w:r>
          </w:p>
          <w:p w:rsidR="00C07407" w:rsidRPr="003E7513" w:rsidRDefault="00C07407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3E7513">
              <w:rPr>
                <w:sz w:val="24"/>
                <w:szCs w:val="24"/>
                <w:lang w:val="nl-NL" w:eastAsia="en-US"/>
              </w:rPr>
              <w:t>5.3 Tính toán vận tải băng tải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07407" w:rsidRDefault="00DD38C9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6</w:t>
            </w:r>
          </w:p>
        </w:tc>
        <w:tc>
          <w:tcPr>
            <w:tcW w:w="709" w:type="dxa"/>
            <w:vAlign w:val="center"/>
          </w:tcPr>
          <w:p w:rsidR="00C07407" w:rsidRDefault="00C07407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C07407" w:rsidRPr="003555B5" w:rsidRDefault="00C07407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407" w:rsidRPr="00C07407" w:rsidRDefault="00C07407" w:rsidP="007A7FC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Nghiên cứu nội dung chương 5 trong tài liệu [1], tham khảo thêm tài liệu [2], [3]</w:t>
            </w:r>
          </w:p>
        </w:tc>
      </w:tr>
      <w:tr w:rsidR="008B5F33" w:rsidRPr="00E71CBE" w:rsidTr="00192144">
        <w:trPr>
          <w:trHeight w:val="70"/>
        </w:trPr>
        <w:tc>
          <w:tcPr>
            <w:tcW w:w="851" w:type="dxa"/>
            <w:gridSpan w:val="2"/>
            <w:shd w:val="clear" w:color="auto" w:fill="auto"/>
            <w:vAlign w:val="center"/>
          </w:tcPr>
          <w:p w:rsidR="008B5F33" w:rsidRPr="003555B5" w:rsidRDefault="00DD38C9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8,9</w:t>
            </w:r>
          </w:p>
        </w:tc>
        <w:tc>
          <w:tcPr>
            <w:tcW w:w="4252" w:type="dxa"/>
            <w:shd w:val="clear" w:color="auto" w:fill="auto"/>
          </w:tcPr>
          <w:p w:rsidR="008B5F33" w:rsidRPr="003E7513" w:rsidRDefault="008B5F33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3E7513">
              <w:rPr>
                <w:sz w:val="24"/>
                <w:szCs w:val="24"/>
                <w:lang w:val="nl-NL" w:eastAsia="en-US"/>
              </w:rPr>
              <w:t>5.4 Các dạng băng tải đặc biệt</w:t>
            </w:r>
          </w:p>
          <w:p w:rsidR="008B5F33" w:rsidRPr="003E7513" w:rsidRDefault="008B5F33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E7513">
              <w:rPr>
                <w:sz w:val="24"/>
                <w:szCs w:val="24"/>
                <w:lang w:val="nl-NL" w:eastAsia="en-US"/>
              </w:rPr>
              <w:t>5.5 Bài tập: Tính toán, kiểm tra khả năng làm việc của băng tải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5F33" w:rsidRPr="00A41237" w:rsidRDefault="00DD38C9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6</w:t>
            </w:r>
          </w:p>
        </w:tc>
        <w:tc>
          <w:tcPr>
            <w:tcW w:w="709" w:type="dxa"/>
            <w:vAlign w:val="center"/>
          </w:tcPr>
          <w:p w:rsidR="008B5F33" w:rsidRPr="00192144" w:rsidRDefault="00C07407" w:rsidP="0019214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8B5F33" w:rsidRPr="003555B5" w:rsidRDefault="008B5F33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FCF" w:rsidRDefault="007A7FCF" w:rsidP="007A7FC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Nghiên cứu nội dung chương 5 trong tài liệu [1], tham khảo thêm tài liệu [2], [3]</w:t>
            </w:r>
          </w:p>
          <w:p w:rsidR="008B5F33" w:rsidRPr="003555B5" w:rsidRDefault="007A7FCF" w:rsidP="003A420D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7A7FCF">
              <w:rPr>
                <w:bCs/>
                <w:color w:val="000000"/>
                <w:sz w:val="24"/>
                <w:szCs w:val="24"/>
                <w:lang w:val="nl-NL" w:eastAsia="en-US"/>
              </w:rPr>
              <w:t>+ Bài tập (theo nhóm) tính toán kiểm tra khả năng làm việc của băng tải.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Xác định: chiều rộng băng, lực cản chuyển động, sức căng, công suất động cơ...</w:t>
            </w:r>
            <w:r w:rsidRPr="007A7FCF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Nghiên cứu trong tài liệu [1], tham khảo thêm trong tài liệu [2]</w:t>
            </w:r>
            <w:r w:rsidR="00965B43">
              <w:rPr>
                <w:bCs/>
                <w:color w:val="000000"/>
                <w:sz w:val="24"/>
                <w:szCs w:val="24"/>
                <w:lang w:val="nl-NL" w:eastAsia="en-US"/>
              </w:rPr>
              <w:t>, [3]</w:t>
            </w:r>
          </w:p>
        </w:tc>
      </w:tr>
      <w:tr w:rsidR="00EE0DDB" w:rsidRPr="00E71CBE" w:rsidTr="00320857">
        <w:trPr>
          <w:trHeight w:val="70"/>
        </w:trPr>
        <w:tc>
          <w:tcPr>
            <w:tcW w:w="851" w:type="dxa"/>
            <w:gridSpan w:val="2"/>
            <w:vMerge w:val="restart"/>
            <w:shd w:val="clear" w:color="auto" w:fill="auto"/>
            <w:vAlign w:val="center"/>
          </w:tcPr>
          <w:p w:rsidR="00EE0DDB" w:rsidRPr="003555B5" w:rsidRDefault="00DD38C9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10</w:t>
            </w:r>
          </w:p>
        </w:tc>
        <w:tc>
          <w:tcPr>
            <w:tcW w:w="4252" w:type="dxa"/>
            <w:shd w:val="clear" w:color="auto" w:fill="auto"/>
          </w:tcPr>
          <w:p w:rsidR="00EE0DDB" w:rsidRPr="003E7513" w:rsidRDefault="00EE0DDB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/>
                <w:sz w:val="24"/>
                <w:szCs w:val="24"/>
                <w:lang w:val="nl-NL" w:eastAsia="en-US"/>
              </w:rPr>
            </w:pPr>
            <w:r w:rsidRPr="003E7513">
              <w:rPr>
                <w:b/>
                <w:sz w:val="24"/>
                <w:szCs w:val="24"/>
                <w:lang w:val="nl-NL" w:eastAsia="en-US"/>
              </w:rPr>
              <w:t>Chương 6: Vận tải bằng sức nước và khí</w:t>
            </w:r>
          </w:p>
          <w:p w:rsidR="00EE0DDB" w:rsidRPr="00904054" w:rsidRDefault="00EE0DDB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t xml:space="preserve">6.1 </w:t>
            </w:r>
            <w:r w:rsidRPr="00904054">
              <w:rPr>
                <w:lang w:val="nl-NL" w:eastAsia="en-US"/>
              </w:rPr>
              <w:t>Khái niệm chung</w:t>
            </w:r>
          </w:p>
          <w:p w:rsidR="00EE0DDB" w:rsidRPr="00904054" w:rsidRDefault="00EE0DDB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t>6.2 Thiết bị vận tải bằng sức nước</w:t>
            </w:r>
          </w:p>
          <w:p w:rsidR="00EE0DDB" w:rsidRPr="00904054" w:rsidRDefault="00EE0DDB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t>6.3 Vận tải bằng sức khí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0DDB" w:rsidRPr="00A41237" w:rsidRDefault="00472E18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709" w:type="dxa"/>
          </w:tcPr>
          <w:p w:rsidR="00EE0DDB" w:rsidRPr="003555B5" w:rsidRDefault="00EE0DDB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EE0DDB" w:rsidRPr="003555B5" w:rsidRDefault="00EE0DDB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DDB" w:rsidRDefault="00EE0DDB" w:rsidP="003A420D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Nghiên cứu nội dung chương 6 trong tài liệu [1]</w:t>
            </w:r>
          </w:p>
          <w:p w:rsidR="00EE0DDB" w:rsidRDefault="00EE0DDB" w:rsidP="003E751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EE0DDB" w:rsidRDefault="00EE0DDB" w:rsidP="003E7513">
            <w:pPr>
              <w:rPr>
                <w:lang w:val="nl-NL"/>
              </w:rPr>
            </w:pPr>
          </w:p>
          <w:p w:rsidR="00EE0DDB" w:rsidRPr="009F4C67" w:rsidRDefault="00EE0DDB" w:rsidP="003E7513">
            <w:pPr>
              <w:ind w:firstLine="720"/>
              <w:rPr>
                <w:lang w:val="nl-NL"/>
              </w:rPr>
            </w:pPr>
          </w:p>
        </w:tc>
      </w:tr>
      <w:tr w:rsidR="00EE0DDB" w:rsidRPr="00E71CBE" w:rsidTr="00320857">
        <w:trPr>
          <w:trHeight w:val="70"/>
        </w:trPr>
        <w:tc>
          <w:tcPr>
            <w:tcW w:w="851" w:type="dxa"/>
            <w:gridSpan w:val="2"/>
            <w:vMerge/>
            <w:shd w:val="clear" w:color="auto" w:fill="auto"/>
            <w:vAlign w:val="center"/>
          </w:tcPr>
          <w:p w:rsidR="00EE0DDB" w:rsidRDefault="00EE0DDB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4252" w:type="dxa"/>
            <w:shd w:val="clear" w:color="auto" w:fill="auto"/>
          </w:tcPr>
          <w:p w:rsidR="00EE0DDB" w:rsidRPr="00904054" w:rsidRDefault="00EE0DDB" w:rsidP="00EE0DDB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/>
                <w:sz w:val="24"/>
                <w:szCs w:val="24"/>
                <w:lang w:val="nl-NL" w:eastAsia="en-US"/>
              </w:rPr>
            </w:pPr>
            <w:r w:rsidRPr="00904054">
              <w:rPr>
                <w:b/>
                <w:sz w:val="24"/>
                <w:szCs w:val="24"/>
                <w:lang w:val="nl-NL" w:eastAsia="en-US"/>
              </w:rPr>
              <w:t>Chương 7: Thiết bị vận tải đường sắt</w:t>
            </w:r>
          </w:p>
          <w:p w:rsidR="00EE0DDB" w:rsidRPr="00904054" w:rsidRDefault="00EE0DDB" w:rsidP="00EE0DDB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t>7.1 Khái niệm chung</w:t>
            </w:r>
          </w:p>
          <w:p w:rsidR="00EE0DDB" w:rsidRPr="00904054" w:rsidRDefault="00EE0DDB" w:rsidP="00EE0DDB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t>7.2 Đường sắt</w:t>
            </w:r>
          </w:p>
          <w:p w:rsidR="00EE0DDB" w:rsidRPr="00EE0DDB" w:rsidRDefault="00EE0DDB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lastRenderedPageBreak/>
              <w:t>7.3 Goòng và toa xe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E0DDB" w:rsidRDefault="00DD38C9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lastRenderedPageBreak/>
              <w:t>2</w:t>
            </w:r>
          </w:p>
        </w:tc>
        <w:tc>
          <w:tcPr>
            <w:tcW w:w="709" w:type="dxa"/>
          </w:tcPr>
          <w:p w:rsidR="00EE0DDB" w:rsidRPr="003555B5" w:rsidRDefault="00EE0DDB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EE0DDB" w:rsidRPr="003555B5" w:rsidRDefault="00EE0DDB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DDB" w:rsidRDefault="00EE0DDB" w:rsidP="00EE0DDB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Nghiên cứu nội dung chương 7 trong tài liệu [1], tham khảo thêm tài liệu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lastRenderedPageBreak/>
              <w:t>[2], [3]</w:t>
            </w:r>
          </w:p>
          <w:p w:rsidR="00EE0DDB" w:rsidRDefault="00EE0DDB" w:rsidP="003A420D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FB7B94" w:rsidRPr="00E71CBE" w:rsidTr="00192144">
        <w:trPr>
          <w:trHeight w:val="3312"/>
        </w:trPr>
        <w:tc>
          <w:tcPr>
            <w:tcW w:w="851" w:type="dxa"/>
            <w:gridSpan w:val="2"/>
            <w:vMerge w:val="restart"/>
            <w:shd w:val="clear" w:color="auto" w:fill="auto"/>
            <w:vAlign w:val="center"/>
          </w:tcPr>
          <w:p w:rsidR="00FB7B94" w:rsidRDefault="00DD38C9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lastRenderedPageBreak/>
              <w:t>11,12</w:t>
            </w:r>
          </w:p>
        </w:tc>
        <w:tc>
          <w:tcPr>
            <w:tcW w:w="4252" w:type="dxa"/>
            <w:shd w:val="clear" w:color="auto" w:fill="auto"/>
          </w:tcPr>
          <w:p w:rsidR="00FB7B94" w:rsidRPr="00904054" w:rsidRDefault="00FB7B94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t>7.4 Đoàn tàu</w:t>
            </w:r>
          </w:p>
          <w:p w:rsidR="00FB7B94" w:rsidRPr="00904054" w:rsidRDefault="00FB7B94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t>7.5 Tính toán vận tải đường sắt</w:t>
            </w:r>
          </w:p>
          <w:p w:rsidR="00FB7B94" w:rsidRPr="00904054" w:rsidRDefault="00FB7B94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/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t>7.6 Bài tập: Tính toán thiết bị vận tải đường sắt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B7B94" w:rsidRPr="00192144" w:rsidRDefault="00DD38C9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6</w:t>
            </w:r>
          </w:p>
        </w:tc>
        <w:tc>
          <w:tcPr>
            <w:tcW w:w="709" w:type="dxa"/>
            <w:vAlign w:val="center"/>
          </w:tcPr>
          <w:p w:rsidR="00FB7B94" w:rsidRPr="00192144" w:rsidRDefault="00FB7B94" w:rsidP="0019214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FB7B94" w:rsidRPr="003555B5" w:rsidRDefault="00FB7B94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7B94" w:rsidRDefault="00FB7B94" w:rsidP="003A420D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Nghiên cứu nội dung chương 7 trong tài liệu [1], tham khảo thêm tài liệu [2], [3]</w:t>
            </w:r>
          </w:p>
          <w:p w:rsidR="00FB7B94" w:rsidRPr="003A420D" w:rsidRDefault="00FB7B94" w:rsidP="003A420D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A420D">
              <w:rPr>
                <w:bCs/>
                <w:color w:val="000000"/>
                <w:sz w:val="24"/>
                <w:szCs w:val="24"/>
                <w:lang w:val="nl-NL" w:eastAsia="en-US"/>
              </w:rPr>
              <w:t>+ Bài tập tính toán vận tải đường sắt: xác định lực kéo, sức cản chuyển động,  lực hãm, phương trình chuyển động của đoàn tàu.. Nghiên cứu trong tài liệu [1]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, tham khảo thêm tài liệu [2], [3]</w:t>
            </w:r>
          </w:p>
        </w:tc>
      </w:tr>
      <w:tr w:rsidR="00FB7B94" w:rsidRPr="00E71CBE" w:rsidTr="00FB7B94">
        <w:trPr>
          <w:trHeight w:val="1537"/>
        </w:trPr>
        <w:tc>
          <w:tcPr>
            <w:tcW w:w="851" w:type="dxa"/>
            <w:gridSpan w:val="2"/>
            <w:vMerge/>
            <w:shd w:val="clear" w:color="auto" w:fill="auto"/>
            <w:vAlign w:val="center"/>
          </w:tcPr>
          <w:p w:rsidR="00FB7B94" w:rsidRDefault="00FB7B94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4252" w:type="dxa"/>
            <w:shd w:val="clear" w:color="auto" w:fill="auto"/>
          </w:tcPr>
          <w:p w:rsidR="00FB7B94" w:rsidRPr="00904054" w:rsidRDefault="00FB7B94" w:rsidP="00FB7B94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/>
                <w:sz w:val="24"/>
                <w:szCs w:val="24"/>
                <w:lang w:val="nl-NL" w:eastAsia="en-US"/>
              </w:rPr>
            </w:pPr>
            <w:r w:rsidRPr="00904054">
              <w:rPr>
                <w:b/>
                <w:sz w:val="24"/>
                <w:szCs w:val="24"/>
                <w:lang w:val="nl-NL" w:eastAsia="en-US"/>
              </w:rPr>
              <w:t>Chương 8: Vận tải bằng tời trục</w:t>
            </w:r>
          </w:p>
          <w:p w:rsidR="00FB7B94" w:rsidRPr="00904054" w:rsidRDefault="00FB7B94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t>8.1 Sơ đồ nguyên lý làm việc, phân loại và lĩnh vực ứng dụng tời trục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B7B94" w:rsidRDefault="00FB7B94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709" w:type="dxa"/>
            <w:vAlign w:val="center"/>
          </w:tcPr>
          <w:p w:rsidR="00FB7B94" w:rsidRDefault="00FB7B94" w:rsidP="0019214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FB7B94" w:rsidRPr="003555B5" w:rsidRDefault="00FB7B94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7B94" w:rsidRDefault="00FB7B94" w:rsidP="005475D5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Nghiên cứu nội dung chương 8 trong tài liệu [1], tham khảo thêm tài liệu [3]</w:t>
            </w:r>
          </w:p>
        </w:tc>
      </w:tr>
      <w:tr w:rsidR="00FB7B94" w:rsidRPr="00E71CBE" w:rsidTr="00320857">
        <w:trPr>
          <w:trHeight w:val="70"/>
        </w:trPr>
        <w:tc>
          <w:tcPr>
            <w:tcW w:w="851" w:type="dxa"/>
            <w:gridSpan w:val="2"/>
            <w:shd w:val="clear" w:color="auto" w:fill="auto"/>
            <w:vAlign w:val="center"/>
          </w:tcPr>
          <w:p w:rsidR="00FB7B94" w:rsidRDefault="00DD38C9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13</w:t>
            </w:r>
          </w:p>
        </w:tc>
        <w:tc>
          <w:tcPr>
            <w:tcW w:w="4252" w:type="dxa"/>
            <w:shd w:val="clear" w:color="auto" w:fill="auto"/>
          </w:tcPr>
          <w:p w:rsidR="00FB7B94" w:rsidRPr="00904054" w:rsidRDefault="00FB7B94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t>8.2 Các bộ phận chủ yếu của tời trục</w:t>
            </w:r>
          </w:p>
          <w:p w:rsidR="00FB7B94" w:rsidRPr="00904054" w:rsidRDefault="00FB7B94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t>8.3 Tính toán vận tải bằng tời hữu cực</w:t>
            </w:r>
          </w:p>
          <w:p w:rsidR="00FB7B94" w:rsidRPr="00904054" w:rsidRDefault="00FB7B94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t>8.4 Tời trục chở người</w:t>
            </w:r>
          </w:p>
          <w:p w:rsidR="00FB7B94" w:rsidRPr="00904054" w:rsidRDefault="00FB7B94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/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t>8.5 Tời vô cực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B7B94" w:rsidRDefault="00FB7B94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8</w:t>
            </w:r>
          </w:p>
        </w:tc>
        <w:tc>
          <w:tcPr>
            <w:tcW w:w="709" w:type="dxa"/>
          </w:tcPr>
          <w:p w:rsidR="00FB7B94" w:rsidRPr="003555B5" w:rsidRDefault="00FB7B94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FB7B94" w:rsidRPr="003555B5" w:rsidRDefault="00FB7B94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B94" w:rsidRDefault="00FB7B94" w:rsidP="00D6198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Nghiên cứu nội dung chương 8 trong tài liệu [1], tham khảo thêm tài liệu [3]</w:t>
            </w:r>
          </w:p>
        </w:tc>
      </w:tr>
      <w:tr w:rsidR="00FB7B94" w:rsidRPr="00E71CBE" w:rsidTr="00192144">
        <w:trPr>
          <w:trHeight w:val="70"/>
        </w:trPr>
        <w:tc>
          <w:tcPr>
            <w:tcW w:w="851" w:type="dxa"/>
            <w:gridSpan w:val="2"/>
            <w:shd w:val="clear" w:color="auto" w:fill="auto"/>
            <w:vAlign w:val="center"/>
          </w:tcPr>
          <w:p w:rsidR="00FB7B94" w:rsidRDefault="00DD38C9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14</w:t>
            </w:r>
          </w:p>
        </w:tc>
        <w:tc>
          <w:tcPr>
            <w:tcW w:w="4252" w:type="dxa"/>
            <w:shd w:val="clear" w:color="auto" w:fill="auto"/>
          </w:tcPr>
          <w:p w:rsidR="00FB7B94" w:rsidRPr="00904054" w:rsidRDefault="00FB7B94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/>
                <w:sz w:val="24"/>
                <w:szCs w:val="24"/>
                <w:lang w:val="nl-NL" w:eastAsia="en-US"/>
              </w:rPr>
            </w:pPr>
            <w:r w:rsidRPr="00904054">
              <w:rPr>
                <w:b/>
                <w:sz w:val="24"/>
                <w:szCs w:val="24"/>
                <w:lang w:val="nl-NL" w:eastAsia="en-US"/>
              </w:rPr>
              <w:t>Chương 9: Vận tải bằng ô tô</w:t>
            </w:r>
          </w:p>
          <w:p w:rsidR="00FB7B94" w:rsidRPr="00904054" w:rsidRDefault="00FB7B94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t>9.1 Lĩnh vực ứng dụng, ưu khuyết điểm của vận tải bằng ô tô</w:t>
            </w:r>
          </w:p>
          <w:p w:rsidR="00FB7B94" w:rsidRPr="00904054" w:rsidRDefault="00FB7B94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t>9.2 Đường ô tô</w:t>
            </w:r>
          </w:p>
          <w:p w:rsidR="00FB7B94" w:rsidRPr="00904054" w:rsidRDefault="00FB7B94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t>9.3 Ô tô mỏ</w:t>
            </w:r>
          </w:p>
          <w:p w:rsidR="00FB7B94" w:rsidRPr="00904054" w:rsidRDefault="00FB7B94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t>9.4 Tính toán vận tải ô tô</w:t>
            </w:r>
          </w:p>
          <w:p w:rsidR="00FB7B94" w:rsidRPr="00904054" w:rsidRDefault="00FB7B94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t>9.5 Công tác tổ chức vận tải bằng ô tô</w:t>
            </w:r>
          </w:p>
          <w:p w:rsidR="00FB7B94" w:rsidRPr="00904054" w:rsidRDefault="00FB7B94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t>9.6 Tổ chức bảo dưỡng và sửa chữa</w:t>
            </w:r>
          </w:p>
          <w:p w:rsidR="00FB7B94" w:rsidRPr="00904054" w:rsidRDefault="00FB7B94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B7B94" w:rsidRDefault="00DD38C9" w:rsidP="0019214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6</w:t>
            </w:r>
          </w:p>
        </w:tc>
        <w:tc>
          <w:tcPr>
            <w:tcW w:w="709" w:type="dxa"/>
            <w:vAlign w:val="center"/>
          </w:tcPr>
          <w:p w:rsidR="00FB7B94" w:rsidRPr="00192144" w:rsidRDefault="00FB7B94" w:rsidP="0019214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FB7B94" w:rsidRPr="003555B5" w:rsidRDefault="00FB7B94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B94" w:rsidRDefault="00FB7B94" w:rsidP="001C2382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Nghiên cứu nội dung chương 9 trong tài liệu [1], tham khảo thêm tài liệu [2], [3]</w:t>
            </w:r>
          </w:p>
          <w:p w:rsidR="00FB7B94" w:rsidRPr="001C2382" w:rsidRDefault="00FB7B94" w:rsidP="001C2382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FB7B94" w:rsidRPr="00E71CBE" w:rsidTr="00192144">
        <w:trPr>
          <w:trHeight w:val="70"/>
        </w:trPr>
        <w:tc>
          <w:tcPr>
            <w:tcW w:w="851" w:type="dxa"/>
            <w:gridSpan w:val="2"/>
            <w:shd w:val="clear" w:color="auto" w:fill="auto"/>
            <w:vAlign w:val="center"/>
          </w:tcPr>
          <w:p w:rsidR="00FB7B94" w:rsidRDefault="00FB7B94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4252" w:type="dxa"/>
            <w:shd w:val="clear" w:color="auto" w:fill="auto"/>
          </w:tcPr>
          <w:p w:rsidR="00DD38C9" w:rsidRDefault="00DD38C9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t>9.7 Chỉ tiêu kinh tế của vận tải bằ</w:t>
            </w:r>
            <w:r>
              <w:rPr>
                <w:sz w:val="24"/>
                <w:szCs w:val="24"/>
                <w:lang w:val="nl-NL" w:eastAsia="en-US"/>
              </w:rPr>
              <w:t>ng ô tô</w:t>
            </w:r>
          </w:p>
          <w:p w:rsidR="00FB7B94" w:rsidRPr="00904054" w:rsidRDefault="00FB7B94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/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t>9.8 Bài tập: Tính toán vận tải ô tô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B7B94" w:rsidRDefault="00DD38C9" w:rsidP="0019214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709" w:type="dxa"/>
            <w:vAlign w:val="center"/>
          </w:tcPr>
          <w:p w:rsidR="00FB7B94" w:rsidRPr="00192144" w:rsidRDefault="00FB7B94" w:rsidP="0019214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FB7B94" w:rsidRPr="003555B5" w:rsidRDefault="00FB7B94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B94" w:rsidRDefault="00FB7B94" w:rsidP="001C2382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1C2382">
              <w:rPr>
                <w:bCs/>
                <w:color w:val="000000"/>
                <w:sz w:val="24"/>
                <w:szCs w:val="24"/>
                <w:lang w:val="nl-NL" w:eastAsia="en-US"/>
              </w:rPr>
              <w:t>+ Bài tập tính toán vận tải ô tô: xác định lực kéo, lực cản, phương trình chuyển động... Nghiên cứu  trong tài liệu [1], tham khảo thêm tài liệu [2]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, [3]</w:t>
            </w:r>
          </w:p>
        </w:tc>
      </w:tr>
      <w:tr w:rsidR="00FB7B94" w:rsidRPr="00E71CBE" w:rsidTr="00320857">
        <w:trPr>
          <w:trHeight w:val="70"/>
        </w:trPr>
        <w:tc>
          <w:tcPr>
            <w:tcW w:w="851" w:type="dxa"/>
            <w:gridSpan w:val="2"/>
            <w:shd w:val="clear" w:color="auto" w:fill="auto"/>
            <w:vAlign w:val="center"/>
          </w:tcPr>
          <w:p w:rsidR="00FB7B94" w:rsidRDefault="00DD38C9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15</w:t>
            </w:r>
          </w:p>
        </w:tc>
        <w:tc>
          <w:tcPr>
            <w:tcW w:w="4252" w:type="dxa"/>
            <w:shd w:val="clear" w:color="auto" w:fill="auto"/>
          </w:tcPr>
          <w:p w:rsidR="00FB7B94" w:rsidRPr="00904054" w:rsidRDefault="00FB7B94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/>
                <w:sz w:val="24"/>
                <w:szCs w:val="24"/>
                <w:lang w:val="nl-NL" w:eastAsia="en-US"/>
              </w:rPr>
            </w:pPr>
            <w:r w:rsidRPr="00904054">
              <w:rPr>
                <w:b/>
                <w:sz w:val="24"/>
                <w:szCs w:val="24"/>
                <w:lang w:val="nl-NL" w:eastAsia="en-US"/>
              </w:rPr>
              <w:t>Chương 10: Vận tải liên hợp</w:t>
            </w:r>
          </w:p>
          <w:p w:rsidR="00FB7B94" w:rsidRPr="00904054" w:rsidRDefault="00FB7B94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lastRenderedPageBreak/>
              <w:t>10.1 Khái niệm chung</w:t>
            </w:r>
          </w:p>
          <w:p w:rsidR="00FB7B94" w:rsidRPr="00904054" w:rsidRDefault="00FB7B94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t>10.2 Vận tải liên hợp trong mỏ lộ thiên</w:t>
            </w:r>
          </w:p>
          <w:p w:rsidR="00FB7B94" w:rsidRPr="00904054" w:rsidRDefault="00FB7B94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t>10.3 Vận tải liên hợp trong mỏ hầm lò</w:t>
            </w:r>
          </w:p>
          <w:p w:rsidR="00FB7B94" w:rsidRPr="00904054" w:rsidRDefault="00FB7B94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t>10.4 Vận tải liên hợp ở sân ga giếng mỏ</w:t>
            </w:r>
          </w:p>
          <w:p w:rsidR="00FB7B94" w:rsidRPr="00904054" w:rsidRDefault="00FB7B94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t>10.5 Vận tải liên hợp trên mặt mỏ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B7B94" w:rsidRDefault="00FB7B94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lastRenderedPageBreak/>
              <w:t>4</w:t>
            </w:r>
          </w:p>
        </w:tc>
        <w:tc>
          <w:tcPr>
            <w:tcW w:w="709" w:type="dxa"/>
          </w:tcPr>
          <w:p w:rsidR="00FB7B94" w:rsidRPr="003555B5" w:rsidRDefault="00FB7B94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FB7B94" w:rsidRPr="003555B5" w:rsidRDefault="00FB7B94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B94" w:rsidRDefault="00FB7B94" w:rsidP="004B1BAD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Nghiên cứu nội dung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lastRenderedPageBreak/>
              <w:t>chương 10 trong tài liệu [1]</w:t>
            </w:r>
          </w:p>
          <w:p w:rsidR="00FB7B94" w:rsidRDefault="00FB7B94" w:rsidP="003E751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FB7B94" w:rsidRPr="00E71CBE" w:rsidTr="00320857">
        <w:trPr>
          <w:trHeight w:val="70"/>
        </w:trPr>
        <w:tc>
          <w:tcPr>
            <w:tcW w:w="851" w:type="dxa"/>
            <w:gridSpan w:val="2"/>
            <w:shd w:val="clear" w:color="auto" w:fill="auto"/>
            <w:vAlign w:val="center"/>
          </w:tcPr>
          <w:p w:rsidR="00FB7B94" w:rsidRDefault="00DD38C9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lastRenderedPageBreak/>
              <w:t>16</w:t>
            </w:r>
          </w:p>
        </w:tc>
        <w:tc>
          <w:tcPr>
            <w:tcW w:w="4252" w:type="dxa"/>
            <w:shd w:val="clear" w:color="auto" w:fill="auto"/>
          </w:tcPr>
          <w:p w:rsidR="00FB7B94" w:rsidRPr="00904054" w:rsidRDefault="00FB7B94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/>
                <w:sz w:val="24"/>
                <w:szCs w:val="24"/>
                <w:lang w:val="nl-NL" w:eastAsia="en-US"/>
              </w:rPr>
            </w:pPr>
            <w:r w:rsidRPr="00904054">
              <w:rPr>
                <w:b/>
                <w:sz w:val="24"/>
                <w:szCs w:val="24"/>
                <w:lang w:val="nl-NL" w:eastAsia="en-US"/>
              </w:rPr>
              <w:t>Chương 11: Các thiết bị phối hợp</w:t>
            </w:r>
          </w:p>
          <w:p w:rsidR="00FB7B94" w:rsidRPr="00904054" w:rsidRDefault="00FB7B94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t>11.1 Máng trượt</w:t>
            </w:r>
          </w:p>
          <w:p w:rsidR="00FB7B94" w:rsidRPr="00904054" w:rsidRDefault="00FB7B94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t>11.2 Máy chất tải và máy bốc xúc - vận tải</w:t>
            </w:r>
          </w:p>
          <w:p w:rsidR="00FB7B94" w:rsidRPr="00904054" w:rsidRDefault="00FB7B94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t>11.3 Máy dỡ tải goòng, toa xe</w:t>
            </w:r>
          </w:p>
          <w:p w:rsidR="00FB7B94" w:rsidRDefault="00FB7B94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 w:rsidRPr="00904054">
              <w:rPr>
                <w:sz w:val="24"/>
                <w:szCs w:val="24"/>
                <w:lang w:val="nl-NL" w:eastAsia="en-US"/>
              </w:rPr>
              <w:t>11.4 Máy bù cào và máy đẩy goòng</w:t>
            </w:r>
          </w:p>
          <w:p w:rsidR="00FB7B94" w:rsidRDefault="00FB7B94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>
              <w:rPr>
                <w:sz w:val="24"/>
                <w:szCs w:val="24"/>
                <w:lang w:val="nl-NL" w:eastAsia="en-US"/>
              </w:rPr>
              <w:t>11.5 Bunke và các thiết bị tháo cấp liệu</w:t>
            </w:r>
          </w:p>
          <w:p w:rsidR="00FB7B94" w:rsidRPr="00904054" w:rsidRDefault="00FB7B94" w:rsidP="003E751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sz w:val="24"/>
                <w:szCs w:val="24"/>
                <w:lang w:val="nl-NL" w:eastAsia="en-US"/>
              </w:rPr>
            </w:pPr>
            <w:r>
              <w:rPr>
                <w:sz w:val="24"/>
                <w:szCs w:val="24"/>
                <w:lang w:val="nl-NL" w:eastAsia="en-US"/>
              </w:rPr>
              <w:t>11.6 Kho chứa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B7B94" w:rsidRDefault="00FB7B94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709" w:type="dxa"/>
          </w:tcPr>
          <w:p w:rsidR="00FB7B94" w:rsidRPr="003555B5" w:rsidRDefault="00FB7B94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FB7B94" w:rsidRPr="003555B5" w:rsidRDefault="00FB7B94" w:rsidP="003E751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B94" w:rsidRDefault="00FB7B94" w:rsidP="004B1BAD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Nghiên cứu nội dung chương 11 trong tài liệu [1], tham khảo thêm tài liệu [4]</w:t>
            </w:r>
          </w:p>
          <w:p w:rsidR="00FB7B94" w:rsidRDefault="00FB7B94" w:rsidP="004B1BAD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Ôn tập chuẩn bị thi kết thúc học kỳ</w:t>
            </w:r>
          </w:p>
          <w:p w:rsidR="00FB7B94" w:rsidRDefault="00FB7B94" w:rsidP="003E751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FB7B94" w:rsidRPr="00E71CBE" w:rsidTr="003208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459" w:type="dxa"/>
          <w:wAfter w:w="601" w:type="dxa"/>
          <w:trHeight w:val="210"/>
        </w:trPr>
        <w:tc>
          <w:tcPr>
            <w:tcW w:w="4644" w:type="dxa"/>
            <w:gridSpan w:val="2"/>
            <w:shd w:val="clear" w:color="auto" w:fill="auto"/>
          </w:tcPr>
          <w:p w:rsidR="00FB7B94" w:rsidRPr="004B1BAD" w:rsidRDefault="00FB7B94" w:rsidP="00AE507C">
            <w:pPr>
              <w:spacing w:line="360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  <w:p w:rsidR="00FB7B94" w:rsidRPr="004B1BAD" w:rsidRDefault="00FB7B94" w:rsidP="00AE507C">
            <w:pPr>
              <w:spacing w:line="360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gridSpan w:val="4"/>
            <w:shd w:val="clear" w:color="auto" w:fill="auto"/>
          </w:tcPr>
          <w:p w:rsidR="00FB7B94" w:rsidRPr="00203122" w:rsidRDefault="00FB7B94" w:rsidP="00AE507C">
            <w:pPr>
              <w:spacing w:line="360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FB7B94" w:rsidRPr="00203122" w:rsidRDefault="00203122" w:rsidP="00AE507C">
            <w:pPr>
              <w:spacing w:line="360" w:lineRule="auto"/>
              <w:jc w:val="center"/>
              <w:rPr>
                <w:b/>
                <w:sz w:val="24"/>
                <w:szCs w:val="24"/>
                <w:lang w:val="nl-NL"/>
              </w:rPr>
            </w:pPr>
            <w:r w:rsidRPr="00203122">
              <w:rPr>
                <w:b/>
                <w:sz w:val="24"/>
                <w:szCs w:val="24"/>
                <w:lang w:val="nl-NL"/>
              </w:rPr>
              <w:t>Hà Nội, ngày 20 tháng 7 năm 2018</w:t>
            </w:r>
          </w:p>
        </w:tc>
      </w:tr>
      <w:tr w:rsidR="00FB7B94" w:rsidRPr="003555B5" w:rsidTr="003208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459" w:type="dxa"/>
          <w:wAfter w:w="601" w:type="dxa"/>
          <w:trHeight w:val="210"/>
        </w:trPr>
        <w:tc>
          <w:tcPr>
            <w:tcW w:w="4644" w:type="dxa"/>
            <w:gridSpan w:val="2"/>
            <w:shd w:val="clear" w:color="auto" w:fill="auto"/>
          </w:tcPr>
          <w:p w:rsidR="00FB7B94" w:rsidRDefault="00FB7B94" w:rsidP="00AE507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:rsidR="00203122" w:rsidRDefault="00203122" w:rsidP="00AE507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  <w:p w:rsidR="00203122" w:rsidRDefault="00203122" w:rsidP="00AE507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  <w:p w:rsidR="00203122" w:rsidRDefault="00203122" w:rsidP="00AE507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  <w:p w:rsidR="00203122" w:rsidRPr="003555B5" w:rsidRDefault="00203122" w:rsidP="00AE507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TS. Khổng Cao Phong</w:t>
            </w:r>
          </w:p>
          <w:p w:rsidR="00FB7B94" w:rsidRPr="003555B5" w:rsidRDefault="00FB7B94" w:rsidP="00AE507C">
            <w:pPr>
              <w:spacing w:line="360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4"/>
            <w:shd w:val="clear" w:color="auto" w:fill="auto"/>
          </w:tcPr>
          <w:p w:rsidR="00FB7B94" w:rsidRDefault="00FB7B94" w:rsidP="00AE507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:rsidR="00203122" w:rsidRDefault="00203122" w:rsidP="00AE507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  <w:p w:rsidR="00203122" w:rsidRDefault="00203122" w:rsidP="00AE507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  <w:p w:rsidR="00203122" w:rsidRDefault="00203122" w:rsidP="00AE507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  <w:p w:rsidR="00203122" w:rsidRPr="003555B5" w:rsidRDefault="00203122" w:rsidP="00AE507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TS. Nguyễn Văn Xô</w:t>
            </w:r>
          </w:p>
          <w:p w:rsidR="00FB7B94" w:rsidRPr="003555B5" w:rsidRDefault="00FB7B94" w:rsidP="00AE507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  <w:p w:rsidR="00FB7B94" w:rsidRPr="003555B5" w:rsidRDefault="00FB7B94" w:rsidP="00AE507C">
            <w:pPr>
              <w:spacing w:line="360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:rsidR="004577B6" w:rsidRPr="003555B5" w:rsidRDefault="004577B6" w:rsidP="00AE507C">
      <w:pPr>
        <w:spacing w:line="360" w:lineRule="auto"/>
        <w:jc w:val="both"/>
        <w:rPr>
          <w:b/>
          <w:i/>
          <w:color w:val="FF0000"/>
          <w:sz w:val="24"/>
          <w:szCs w:val="24"/>
          <w:u w:val="single"/>
        </w:rPr>
      </w:pPr>
    </w:p>
    <w:sectPr w:rsidR="004577B6" w:rsidRPr="003555B5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5FAB" w:rsidRDefault="000D5FAB">
      <w:r>
        <w:separator/>
      </w:r>
    </w:p>
  </w:endnote>
  <w:endnote w:type="continuationSeparator" w:id="1">
    <w:p w:rsidR="000D5FAB" w:rsidRDefault="000D5F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513" w:rsidRDefault="00C02F9F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E751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E7513" w:rsidRDefault="003E7513" w:rsidP="0057595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513" w:rsidRDefault="00C02F9F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E75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0C13">
      <w:rPr>
        <w:rStyle w:val="PageNumber"/>
        <w:noProof/>
      </w:rPr>
      <w:t>1</w:t>
    </w:r>
    <w:r>
      <w:rPr>
        <w:rStyle w:val="PageNumber"/>
      </w:rPr>
      <w:fldChar w:fldCharType="end"/>
    </w:r>
  </w:p>
  <w:p w:rsidR="003E7513" w:rsidRDefault="003E7513" w:rsidP="0057595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5FAB" w:rsidRDefault="000D5FAB">
      <w:r>
        <w:separator/>
      </w:r>
    </w:p>
  </w:footnote>
  <w:footnote w:type="continuationSeparator" w:id="1">
    <w:p w:rsidR="000D5FAB" w:rsidRDefault="000D5F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5133F"/>
    <w:multiLevelType w:val="hybridMultilevel"/>
    <w:tmpl w:val="9F68CD20"/>
    <w:lvl w:ilvl="0" w:tplc="EA7882A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B6D56C7"/>
    <w:multiLevelType w:val="hybridMultilevel"/>
    <w:tmpl w:val="0764D332"/>
    <w:lvl w:ilvl="0" w:tplc="C8EA5A60">
      <w:start w:val="1"/>
      <w:numFmt w:val="decimal"/>
      <w:lvlText w:val="%1."/>
      <w:lvlJc w:val="left"/>
      <w:pPr>
        <w:ind w:left="1074" w:hanging="360"/>
      </w:pPr>
      <w:rPr>
        <w:rFonts w:ascii="Times New Roman" w:eastAsia="Times New Roman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3FC2B98"/>
    <w:multiLevelType w:val="multilevel"/>
    <w:tmpl w:val="BAAAB876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color w:val="000000"/>
        <w:sz w:val="24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  <w:b w:val="0"/>
        <w:color w:val="0000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  <w:sz w:val="24"/>
      </w:rPr>
    </w:lvl>
  </w:abstractNum>
  <w:abstractNum w:abstractNumId="5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E855E8"/>
    <w:multiLevelType w:val="hybridMultilevel"/>
    <w:tmpl w:val="0764D332"/>
    <w:lvl w:ilvl="0" w:tplc="C8EA5A60">
      <w:start w:val="1"/>
      <w:numFmt w:val="decimal"/>
      <w:lvlText w:val="%1."/>
      <w:lvlJc w:val="left"/>
      <w:pPr>
        <w:ind w:left="1074" w:hanging="360"/>
      </w:pPr>
      <w:rPr>
        <w:rFonts w:ascii="Times New Roman" w:eastAsia="Times New Roman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>
    <w:nsid w:val="3D1E75DE"/>
    <w:multiLevelType w:val="hybridMultilevel"/>
    <w:tmpl w:val="904EABCA"/>
    <w:lvl w:ilvl="0" w:tplc="28082310">
      <w:start w:val="9"/>
      <w:numFmt w:val="bullet"/>
      <w:lvlText w:val="-"/>
      <w:lvlJc w:val="left"/>
      <w:pPr>
        <w:ind w:left="1341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0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1" w:hanging="360"/>
      </w:pPr>
      <w:rPr>
        <w:rFonts w:ascii="Wingdings" w:hAnsi="Wingdings" w:hint="default"/>
      </w:rPr>
    </w:lvl>
  </w:abstractNum>
  <w:abstractNum w:abstractNumId="8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0">
    <w:nsid w:val="718B218E"/>
    <w:multiLevelType w:val="multilevel"/>
    <w:tmpl w:val="4F90A81A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9"/>
  </w:num>
  <w:num w:numId="5">
    <w:abstractNumId w:val="2"/>
  </w:num>
  <w:num w:numId="6">
    <w:abstractNumId w:val="8"/>
  </w:num>
  <w:num w:numId="7">
    <w:abstractNumId w:val="6"/>
  </w:num>
  <w:num w:numId="8">
    <w:abstractNumId w:val="4"/>
  </w:num>
  <w:num w:numId="9">
    <w:abstractNumId w:val="1"/>
  </w:num>
  <w:num w:numId="10">
    <w:abstractNumId w:val="7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3560"/>
    <w:rsid w:val="00000056"/>
    <w:rsid w:val="00002D81"/>
    <w:rsid w:val="00011F16"/>
    <w:rsid w:val="00013215"/>
    <w:rsid w:val="0001444E"/>
    <w:rsid w:val="00021028"/>
    <w:rsid w:val="00026105"/>
    <w:rsid w:val="00027B86"/>
    <w:rsid w:val="00035D59"/>
    <w:rsid w:val="000430D3"/>
    <w:rsid w:val="00061141"/>
    <w:rsid w:val="00061D5F"/>
    <w:rsid w:val="00065D49"/>
    <w:rsid w:val="00095A1D"/>
    <w:rsid w:val="000B22B4"/>
    <w:rsid w:val="000C63A9"/>
    <w:rsid w:val="000D075E"/>
    <w:rsid w:val="000D5FAB"/>
    <w:rsid w:val="000D6DC7"/>
    <w:rsid w:val="000E75B6"/>
    <w:rsid w:val="000F654A"/>
    <w:rsid w:val="000F78FF"/>
    <w:rsid w:val="00100578"/>
    <w:rsid w:val="0010193D"/>
    <w:rsid w:val="001265BC"/>
    <w:rsid w:val="001471E8"/>
    <w:rsid w:val="00173BCE"/>
    <w:rsid w:val="001915A3"/>
    <w:rsid w:val="00192144"/>
    <w:rsid w:val="001C2382"/>
    <w:rsid w:val="001D46EF"/>
    <w:rsid w:val="001D4C98"/>
    <w:rsid w:val="001E4BEB"/>
    <w:rsid w:val="001F2CFE"/>
    <w:rsid w:val="00200F66"/>
    <w:rsid w:val="00203122"/>
    <w:rsid w:val="00210206"/>
    <w:rsid w:val="002111EB"/>
    <w:rsid w:val="00216AE1"/>
    <w:rsid w:val="002221E2"/>
    <w:rsid w:val="0022305E"/>
    <w:rsid w:val="00230463"/>
    <w:rsid w:val="002360EC"/>
    <w:rsid w:val="002454D8"/>
    <w:rsid w:val="0026697A"/>
    <w:rsid w:val="0028647D"/>
    <w:rsid w:val="00290C2F"/>
    <w:rsid w:val="00296F71"/>
    <w:rsid w:val="002A7D7D"/>
    <w:rsid w:val="002B3774"/>
    <w:rsid w:val="002C5BD8"/>
    <w:rsid w:val="002E3ACD"/>
    <w:rsid w:val="002E447D"/>
    <w:rsid w:val="002F07A7"/>
    <w:rsid w:val="0030186B"/>
    <w:rsid w:val="00311AD8"/>
    <w:rsid w:val="00320857"/>
    <w:rsid w:val="003409C3"/>
    <w:rsid w:val="003555B5"/>
    <w:rsid w:val="00357F20"/>
    <w:rsid w:val="00367502"/>
    <w:rsid w:val="003961B0"/>
    <w:rsid w:val="003A420D"/>
    <w:rsid w:val="003A63A9"/>
    <w:rsid w:val="003B73BB"/>
    <w:rsid w:val="003E0101"/>
    <w:rsid w:val="003E7513"/>
    <w:rsid w:val="003F5908"/>
    <w:rsid w:val="003F7694"/>
    <w:rsid w:val="00407FF1"/>
    <w:rsid w:val="004240DB"/>
    <w:rsid w:val="0042577A"/>
    <w:rsid w:val="00426F86"/>
    <w:rsid w:val="004377BB"/>
    <w:rsid w:val="0044257D"/>
    <w:rsid w:val="004437C7"/>
    <w:rsid w:val="00446622"/>
    <w:rsid w:val="004507DC"/>
    <w:rsid w:val="004577B6"/>
    <w:rsid w:val="00462771"/>
    <w:rsid w:val="00472E18"/>
    <w:rsid w:val="0047459D"/>
    <w:rsid w:val="0048413E"/>
    <w:rsid w:val="004900EB"/>
    <w:rsid w:val="00490124"/>
    <w:rsid w:val="00490E30"/>
    <w:rsid w:val="0049105F"/>
    <w:rsid w:val="004A21C9"/>
    <w:rsid w:val="004A5321"/>
    <w:rsid w:val="004B0EEA"/>
    <w:rsid w:val="004B1BAD"/>
    <w:rsid w:val="004B2147"/>
    <w:rsid w:val="004B4406"/>
    <w:rsid w:val="004C0ED4"/>
    <w:rsid w:val="004D085E"/>
    <w:rsid w:val="004E57FC"/>
    <w:rsid w:val="004F013A"/>
    <w:rsid w:val="004F1B09"/>
    <w:rsid w:val="00504849"/>
    <w:rsid w:val="00521B34"/>
    <w:rsid w:val="00534B5D"/>
    <w:rsid w:val="005422A1"/>
    <w:rsid w:val="005424F5"/>
    <w:rsid w:val="005475D5"/>
    <w:rsid w:val="00551492"/>
    <w:rsid w:val="005524B4"/>
    <w:rsid w:val="00575954"/>
    <w:rsid w:val="00576487"/>
    <w:rsid w:val="00585C74"/>
    <w:rsid w:val="005D692E"/>
    <w:rsid w:val="005E1084"/>
    <w:rsid w:val="0061018F"/>
    <w:rsid w:val="00612534"/>
    <w:rsid w:val="00616120"/>
    <w:rsid w:val="0062469A"/>
    <w:rsid w:val="00636516"/>
    <w:rsid w:val="006406CA"/>
    <w:rsid w:val="006447AD"/>
    <w:rsid w:val="00654888"/>
    <w:rsid w:val="00665547"/>
    <w:rsid w:val="006671C2"/>
    <w:rsid w:val="00690EAB"/>
    <w:rsid w:val="00695501"/>
    <w:rsid w:val="006A0E70"/>
    <w:rsid w:val="006A5431"/>
    <w:rsid w:val="006C0B5C"/>
    <w:rsid w:val="006D03CF"/>
    <w:rsid w:val="006E5BAC"/>
    <w:rsid w:val="006F598C"/>
    <w:rsid w:val="00703B93"/>
    <w:rsid w:val="00716AB9"/>
    <w:rsid w:val="0073225C"/>
    <w:rsid w:val="00733BDA"/>
    <w:rsid w:val="0074154E"/>
    <w:rsid w:val="00744C77"/>
    <w:rsid w:val="0077772C"/>
    <w:rsid w:val="007905C9"/>
    <w:rsid w:val="007A0ECD"/>
    <w:rsid w:val="007A7F11"/>
    <w:rsid w:val="007A7FCF"/>
    <w:rsid w:val="007B1760"/>
    <w:rsid w:val="007B7392"/>
    <w:rsid w:val="007B7AED"/>
    <w:rsid w:val="007C7EDD"/>
    <w:rsid w:val="007D592C"/>
    <w:rsid w:val="007E351D"/>
    <w:rsid w:val="007F7694"/>
    <w:rsid w:val="00826EFD"/>
    <w:rsid w:val="00831A17"/>
    <w:rsid w:val="008420BB"/>
    <w:rsid w:val="008431A7"/>
    <w:rsid w:val="00844046"/>
    <w:rsid w:val="008543C1"/>
    <w:rsid w:val="00875E93"/>
    <w:rsid w:val="00877242"/>
    <w:rsid w:val="00882E00"/>
    <w:rsid w:val="008B5F33"/>
    <w:rsid w:val="008C1294"/>
    <w:rsid w:val="008C1511"/>
    <w:rsid w:val="008C4E59"/>
    <w:rsid w:val="008D09FC"/>
    <w:rsid w:val="008D6548"/>
    <w:rsid w:val="008F020C"/>
    <w:rsid w:val="00904054"/>
    <w:rsid w:val="0090524F"/>
    <w:rsid w:val="009055E3"/>
    <w:rsid w:val="0091264D"/>
    <w:rsid w:val="00926E23"/>
    <w:rsid w:val="00952045"/>
    <w:rsid w:val="009540AF"/>
    <w:rsid w:val="0096431F"/>
    <w:rsid w:val="00965706"/>
    <w:rsid w:val="00965B43"/>
    <w:rsid w:val="009764A6"/>
    <w:rsid w:val="00977D3B"/>
    <w:rsid w:val="00982B32"/>
    <w:rsid w:val="009A19F7"/>
    <w:rsid w:val="009A6C53"/>
    <w:rsid w:val="009B0B75"/>
    <w:rsid w:val="009C37E7"/>
    <w:rsid w:val="009C7524"/>
    <w:rsid w:val="009D205C"/>
    <w:rsid w:val="009E047C"/>
    <w:rsid w:val="009E0BE8"/>
    <w:rsid w:val="009E52A6"/>
    <w:rsid w:val="00A01BDF"/>
    <w:rsid w:val="00A029FB"/>
    <w:rsid w:val="00A35151"/>
    <w:rsid w:val="00AB1458"/>
    <w:rsid w:val="00AB3117"/>
    <w:rsid w:val="00AB5E53"/>
    <w:rsid w:val="00AC6042"/>
    <w:rsid w:val="00AE14E6"/>
    <w:rsid w:val="00AE507C"/>
    <w:rsid w:val="00B012C6"/>
    <w:rsid w:val="00B2154D"/>
    <w:rsid w:val="00B23623"/>
    <w:rsid w:val="00B25A8C"/>
    <w:rsid w:val="00B265C1"/>
    <w:rsid w:val="00B346BF"/>
    <w:rsid w:val="00B400C8"/>
    <w:rsid w:val="00B47DF7"/>
    <w:rsid w:val="00B51514"/>
    <w:rsid w:val="00B5273A"/>
    <w:rsid w:val="00B60C95"/>
    <w:rsid w:val="00B63516"/>
    <w:rsid w:val="00B65AB4"/>
    <w:rsid w:val="00B70611"/>
    <w:rsid w:val="00B74B52"/>
    <w:rsid w:val="00B90939"/>
    <w:rsid w:val="00B94BE5"/>
    <w:rsid w:val="00B96712"/>
    <w:rsid w:val="00BA09EA"/>
    <w:rsid w:val="00BA0F72"/>
    <w:rsid w:val="00BA2A8D"/>
    <w:rsid w:val="00BA7C39"/>
    <w:rsid w:val="00BB3560"/>
    <w:rsid w:val="00BC2752"/>
    <w:rsid w:val="00C025B1"/>
    <w:rsid w:val="00C02961"/>
    <w:rsid w:val="00C02F9F"/>
    <w:rsid w:val="00C07407"/>
    <w:rsid w:val="00C15661"/>
    <w:rsid w:val="00C16940"/>
    <w:rsid w:val="00C2548B"/>
    <w:rsid w:val="00C36806"/>
    <w:rsid w:val="00C41392"/>
    <w:rsid w:val="00C53616"/>
    <w:rsid w:val="00C54134"/>
    <w:rsid w:val="00C72DA6"/>
    <w:rsid w:val="00C7326B"/>
    <w:rsid w:val="00C77C16"/>
    <w:rsid w:val="00C8287E"/>
    <w:rsid w:val="00C85C02"/>
    <w:rsid w:val="00CA7149"/>
    <w:rsid w:val="00CB0A27"/>
    <w:rsid w:val="00CF4333"/>
    <w:rsid w:val="00D15239"/>
    <w:rsid w:val="00D1604C"/>
    <w:rsid w:val="00D171C9"/>
    <w:rsid w:val="00D20B8C"/>
    <w:rsid w:val="00D22B37"/>
    <w:rsid w:val="00D46AA9"/>
    <w:rsid w:val="00D46C15"/>
    <w:rsid w:val="00D570F7"/>
    <w:rsid w:val="00D61127"/>
    <w:rsid w:val="00D6198F"/>
    <w:rsid w:val="00D63879"/>
    <w:rsid w:val="00D87F98"/>
    <w:rsid w:val="00DA1FD9"/>
    <w:rsid w:val="00DA409D"/>
    <w:rsid w:val="00DC3527"/>
    <w:rsid w:val="00DC4603"/>
    <w:rsid w:val="00DD0B3D"/>
    <w:rsid w:val="00DD38C9"/>
    <w:rsid w:val="00E25CF8"/>
    <w:rsid w:val="00E42F5D"/>
    <w:rsid w:val="00E44318"/>
    <w:rsid w:val="00E46710"/>
    <w:rsid w:val="00E6594E"/>
    <w:rsid w:val="00E71CBE"/>
    <w:rsid w:val="00E739B3"/>
    <w:rsid w:val="00E93293"/>
    <w:rsid w:val="00E95F46"/>
    <w:rsid w:val="00EA472E"/>
    <w:rsid w:val="00EB143E"/>
    <w:rsid w:val="00EC06C9"/>
    <w:rsid w:val="00EC61E0"/>
    <w:rsid w:val="00ED206D"/>
    <w:rsid w:val="00EE0DDB"/>
    <w:rsid w:val="00EE3756"/>
    <w:rsid w:val="00EE5D69"/>
    <w:rsid w:val="00EE6470"/>
    <w:rsid w:val="00F0731C"/>
    <w:rsid w:val="00F15908"/>
    <w:rsid w:val="00F26E9C"/>
    <w:rsid w:val="00F4451D"/>
    <w:rsid w:val="00F80C13"/>
    <w:rsid w:val="00F96568"/>
    <w:rsid w:val="00FA4343"/>
    <w:rsid w:val="00FB1F7C"/>
    <w:rsid w:val="00FB5F7D"/>
    <w:rsid w:val="00FB745F"/>
    <w:rsid w:val="00FB7B94"/>
    <w:rsid w:val="00FE3142"/>
    <w:rsid w:val="00FE338F"/>
    <w:rsid w:val="00FF05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7B6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  <w:rPr>
      <w:lang/>
    </w:r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  <w:rPr>
      <w:lang/>
    </w:r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NH\Downloads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2AB9B6-E77E-4907-8629-2775F34BA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0</TotalTime>
  <Pages>9</Pages>
  <Words>1763</Words>
  <Characters>10051</Characters>
  <Application>Microsoft Office Word</Application>
  <DocSecurity>0</DocSecurity>
  <Lines>83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BỘ GIÁO DỤC VÀ ĐÀO TẠO TRƯỜNG ĐẠI HỌC MỎ - ĐỊA CHẤT</vt:lpstr>
      <vt:lpstr>BỘ GIÁO DỤC VÀ ĐÀO TẠO TRƯỜNG ĐẠI HỌC MỎ - ĐỊA CHẤT</vt:lpstr>
    </vt:vector>
  </TitlesOfParts>
  <Company/>
  <LinksUpToDate>false</LinksUpToDate>
  <CharactersWithSpaces>11791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DINH</dc:creator>
  <cp:keywords/>
  <cp:lastModifiedBy>linhtran13688</cp:lastModifiedBy>
  <cp:revision>3</cp:revision>
  <cp:lastPrinted>2015-12-03T10:52:00Z</cp:lastPrinted>
  <dcterms:created xsi:type="dcterms:W3CDTF">2018-08-22T03:19:00Z</dcterms:created>
  <dcterms:modified xsi:type="dcterms:W3CDTF">2018-08-29T03:37:00Z</dcterms:modified>
</cp:coreProperties>
</file>