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106" w:type="dxa"/>
        <w:tblLook w:val="01E0"/>
      </w:tblPr>
      <w:tblGrid>
        <w:gridCol w:w="4410"/>
        <w:gridCol w:w="5435"/>
      </w:tblGrid>
      <w:tr w:rsidR="009872F4" w:rsidRPr="003555B5">
        <w:trPr>
          <w:trHeight w:val="960"/>
        </w:trPr>
        <w:tc>
          <w:tcPr>
            <w:tcW w:w="4410" w:type="dxa"/>
          </w:tcPr>
          <w:p w:rsidR="009872F4" w:rsidRPr="003555B5" w:rsidRDefault="00270AFA" w:rsidP="008801C5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70AFA">
              <w:rPr>
                <w:noProof/>
              </w:rPr>
              <w:pict>
                <v:line id="Straight Connector 1" o:spid="_x0000_s1026" style="position:absolute;left:0;text-align:left;z-index:251657216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jRogBxsCAAA2BAAADgAAAAAAAAAAAAAAAAAuAgAAZHJzL2Uyb0RvYy54bWxQSwECLQAU&#10;AAYACAAAACEASVI5Yt0AAAAJAQAADwAAAAAAAAAAAAAAAAB1BAAAZHJzL2Rvd25yZXYueG1sUEsF&#10;BgAAAAAEAAQA8wAAAH8FAAAAAA==&#10;" strokeweight="1pt"/>
              </w:pict>
            </w:r>
            <w:r w:rsidR="009872F4" w:rsidRPr="003555B5">
              <w:rPr>
                <w:color w:val="000000"/>
                <w:sz w:val="24"/>
                <w:szCs w:val="24"/>
              </w:rPr>
              <w:t>BỘ GIÁO DỤC VÀ ĐÀO TẠO</w:t>
            </w:r>
            <w:r w:rsidR="009872F4" w:rsidRPr="003555B5">
              <w:rPr>
                <w:b/>
                <w:bCs/>
                <w:color w:val="000000"/>
                <w:sz w:val="24"/>
                <w:szCs w:val="24"/>
              </w:rPr>
              <w:t>TRƯỜNG ĐẠI HỌC MỎ - ĐỊA CHẤT</w:t>
            </w:r>
          </w:p>
        </w:tc>
        <w:tc>
          <w:tcPr>
            <w:tcW w:w="5435" w:type="dxa"/>
          </w:tcPr>
          <w:p w:rsidR="009872F4" w:rsidRPr="003555B5" w:rsidRDefault="009872F4" w:rsidP="008A141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:rsidR="009872F4" w:rsidRPr="003555B5" w:rsidRDefault="00270AFA" w:rsidP="008A141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70AFA">
              <w:rPr>
                <w:noProof/>
              </w:rPr>
              <w:pict>
                <v:line id="Straight Connector 4" o:spid="_x0000_s1027" style="position:absolute;left:0;text-align:left;z-index:251658240;visibility:visible;mso-wrap-distance-top:-8e-5mm;mso-wrap-distance-bottom:-8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" strokeweight="1pt">
                  <v:stroke joinstyle="miter"/>
                  <o:lock v:ext="edit" shapetype="f"/>
                </v:line>
              </w:pict>
            </w:r>
            <w:r w:rsidR="009872F4" w:rsidRPr="003555B5">
              <w:rPr>
                <w:b/>
                <w:bCs/>
                <w:color w:val="000000"/>
                <w:sz w:val="24"/>
                <w:szCs w:val="24"/>
              </w:rPr>
              <w:t>Độc lập – Tự do – Hạnh Phúc</w:t>
            </w:r>
          </w:p>
        </w:tc>
      </w:tr>
    </w:tbl>
    <w:p w:rsidR="009872F4" w:rsidRPr="003555B5" w:rsidRDefault="009872F4" w:rsidP="008A141A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  <w:szCs w:val="24"/>
        </w:rPr>
      </w:pPr>
    </w:p>
    <w:p w:rsidR="009872F4" w:rsidRPr="003555B5" w:rsidRDefault="009872F4" w:rsidP="008A141A">
      <w:pPr>
        <w:pStyle w:val="Normal1"/>
        <w:spacing w:before="0"/>
        <w:ind w:left="0" w:firstLine="0"/>
        <w:jc w:val="center"/>
        <w:rPr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  <w:lang w:val="vi-VN"/>
        </w:rPr>
        <w:t>Đ</w:t>
      </w:r>
      <w:r w:rsidRPr="003555B5">
        <w:rPr>
          <w:b/>
          <w:bCs/>
          <w:color w:val="000000"/>
          <w:sz w:val="24"/>
          <w:szCs w:val="24"/>
        </w:rPr>
        <w:t>Ề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CƯƠNG CHI TIẾT HỌC PHẦN</w:t>
      </w:r>
    </w:p>
    <w:p w:rsidR="009872F4" w:rsidRPr="008C1002" w:rsidRDefault="009872F4" w:rsidP="008801C5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sz w:val="24"/>
          <w:szCs w:val="24"/>
        </w:rPr>
      </w:pPr>
      <w:r w:rsidRPr="008C1002">
        <w:rPr>
          <w:b/>
          <w:bCs/>
          <w:color w:val="000000"/>
          <w:sz w:val="24"/>
          <w:szCs w:val="24"/>
        </w:rPr>
        <w:t>Tên</w:t>
      </w:r>
      <w:r w:rsidRPr="008C100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8C1002">
        <w:rPr>
          <w:b/>
          <w:bCs/>
          <w:sz w:val="24"/>
          <w:szCs w:val="24"/>
        </w:rPr>
        <w:t xml:space="preserve">: </w:t>
      </w:r>
      <w:r w:rsidRPr="008C1002">
        <w:rPr>
          <w:sz w:val="24"/>
          <w:szCs w:val="24"/>
        </w:rPr>
        <w:t>C</w:t>
      </w:r>
      <w:r w:rsidR="00641BCC">
        <w:rPr>
          <w:sz w:val="24"/>
          <w:szCs w:val="24"/>
        </w:rPr>
        <w:t>ông nghệ sửa chữa máy</w:t>
      </w:r>
    </w:p>
    <w:p w:rsidR="009872F4" w:rsidRPr="00054B88" w:rsidRDefault="009872F4" w:rsidP="008A141A">
      <w:pPr>
        <w:rPr>
          <w:sz w:val="24"/>
          <w:szCs w:val="24"/>
        </w:rPr>
      </w:pPr>
      <w:r w:rsidRPr="00054B88">
        <w:rPr>
          <w:sz w:val="24"/>
          <w:szCs w:val="24"/>
        </w:rPr>
        <w:tab/>
      </w:r>
      <w:r w:rsidRPr="00054B88">
        <w:rPr>
          <w:sz w:val="24"/>
          <w:szCs w:val="24"/>
        </w:rPr>
        <w:tab/>
        <w:t>T</w:t>
      </w:r>
      <w:r w:rsidR="00641BCC">
        <w:rPr>
          <w:sz w:val="24"/>
          <w:szCs w:val="24"/>
        </w:rPr>
        <w:t>echnology of machine repair</w:t>
      </w:r>
    </w:p>
    <w:p w:rsidR="009872F4" w:rsidRPr="003555B5" w:rsidRDefault="009872F4" w:rsidP="008801C5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bCs/>
          <w:sz w:val="24"/>
          <w:szCs w:val="24"/>
          <w:lang w:val="vi-VN"/>
        </w:rPr>
        <w:t>Mã số học phần:</w:t>
      </w:r>
      <w:r w:rsidR="00FE1871">
        <w:rPr>
          <w:sz w:val="24"/>
          <w:szCs w:val="24"/>
        </w:rPr>
        <w:t xml:space="preserve">  7</w:t>
      </w:r>
      <w:r>
        <w:rPr>
          <w:sz w:val="24"/>
          <w:szCs w:val="24"/>
        </w:rPr>
        <w:t>09050</w:t>
      </w:r>
      <w:r w:rsidR="00FE1871">
        <w:rPr>
          <w:sz w:val="24"/>
          <w:szCs w:val="24"/>
        </w:rPr>
        <w:t>9</w:t>
      </w:r>
    </w:p>
    <w:p w:rsidR="009872F4" w:rsidRPr="003555B5" w:rsidRDefault="009872F4" w:rsidP="008801C5">
      <w:pPr>
        <w:pStyle w:val="BodyText2"/>
        <w:spacing w:before="6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FE1871">
        <w:rPr>
          <w:color w:val="000000"/>
          <w:sz w:val="24"/>
          <w:szCs w:val="24"/>
        </w:rPr>
        <w:t>2</w:t>
      </w:r>
      <w:r w:rsidR="00595B2F">
        <w:rPr>
          <w:color w:val="000000"/>
          <w:sz w:val="24"/>
          <w:szCs w:val="24"/>
        </w:rPr>
        <w:t xml:space="preserve"> (2</w:t>
      </w:r>
      <w:r w:rsidR="00B21798">
        <w:rPr>
          <w:color w:val="000000"/>
          <w:sz w:val="24"/>
          <w:szCs w:val="24"/>
        </w:rPr>
        <w:t>-0-</w:t>
      </w:r>
      <w:r w:rsidR="00595B2F">
        <w:rPr>
          <w:color w:val="000000"/>
          <w:sz w:val="24"/>
          <w:szCs w:val="24"/>
        </w:rPr>
        <w:t>4</w:t>
      </w:r>
      <w:r w:rsidR="00B21798">
        <w:rPr>
          <w:color w:val="000000"/>
          <w:sz w:val="24"/>
          <w:szCs w:val="24"/>
        </w:rPr>
        <w:t>)</w:t>
      </w:r>
      <w:r w:rsidR="00FE1871">
        <w:rPr>
          <w:color w:val="000000"/>
          <w:sz w:val="24"/>
          <w:szCs w:val="24"/>
        </w:rPr>
        <w:t>; học trong 8</w:t>
      </w:r>
      <w:r w:rsidR="00E51C08">
        <w:rPr>
          <w:color w:val="000000"/>
          <w:sz w:val="24"/>
          <w:szCs w:val="24"/>
        </w:rPr>
        <w:t xml:space="preserve"> tuần</w:t>
      </w:r>
    </w:p>
    <w:p w:rsidR="009872F4" w:rsidRPr="003555B5" w:rsidRDefault="009872F4" w:rsidP="008801C5">
      <w:pPr>
        <w:pStyle w:val="BodyText2"/>
        <w:spacing w:before="60" w:after="0" w:line="240" w:lineRule="auto"/>
        <w:ind w:left="720"/>
        <w:jc w:val="both"/>
        <w:rPr>
          <w:b/>
          <w:bCs/>
          <w:sz w:val="24"/>
          <w:szCs w:val="24"/>
        </w:rPr>
      </w:pPr>
      <w:r w:rsidRPr="003555B5">
        <w:rPr>
          <w:b/>
          <w:bCs/>
          <w:sz w:val="24"/>
          <w:szCs w:val="24"/>
          <w:lang w:val="vi-VN"/>
        </w:rPr>
        <w:t>Số tiết học phần:</w:t>
      </w:r>
      <w:r w:rsidR="00937A95">
        <w:rPr>
          <w:b/>
          <w:bCs/>
          <w:sz w:val="24"/>
          <w:szCs w:val="24"/>
        </w:rPr>
        <w:t>30</w:t>
      </w:r>
      <w:r>
        <w:rPr>
          <w:sz w:val="24"/>
          <w:szCs w:val="24"/>
        </w:rPr>
        <w:t xml:space="preserve"> ti</w:t>
      </w:r>
      <w:r w:rsidRPr="004E58A6">
        <w:rPr>
          <w:sz w:val="24"/>
          <w:szCs w:val="24"/>
        </w:rPr>
        <w:t>ết</w:t>
      </w:r>
    </w:p>
    <w:p w:rsidR="009872F4" w:rsidRPr="003555B5" w:rsidRDefault="009872F4" w:rsidP="00B21798">
      <w:pPr>
        <w:pStyle w:val="BodyText2"/>
        <w:spacing w:after="0" w:line="240" w:lineRule="auto"/>
        <w:ind w:firstLine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</w:t>
      </w:r>
      <w:r>
        <w:rPr>
          <w:sz w:val="24"/>
          <w:szCs w:val="24"/>
          <w:lang w:val="vi-VN"/>
        </w:rPr>
        <w:t xml:space="preserve">: </w:t>
      </w:r>
      <w:r w:rsidR="00937A95">
        <w:rPr>
          <w:sz w:val="24"/>
          <w:szCs w:val="24"/>
        </w:rPr>
        <w:t>28,5</w:t>
      </w:r>
      <w:r w:rsidR="00B21798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Bài tập:</w:t>
      </w:r>
      <w:r w:rsidR="00937A95">
        <w:rPr>
          <w:sz w:val="24"/>
          <w:szCs w:val="24"/>
        </w:rPr>
        <w:t xml:space="preserve"> 1,5</w:t>
      </w:r>
      <w:r w:rsidR="00B21798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Thực hành:</w:t>
      </w:r>
      <w:r w:rsidR="00F83D2A">
        <w:rPr>
          <w:sz w:val="24"/>
          <w:szCs w:val="24"/>
        </w:rPr>
        <w:t xml:space="preserve"> 0</w:t>
      </w:r>
    </w:p>
    <w:p w:rsidR="009872F4" w:rsidRPr="003555B5" w:rsidRDefault="009872F4" w:rsidP="008A141A">
      <w:pPr>
        <w:pStyle w:val="BodyText2"/>
        <w:spacing w:after="0" w:line="240" w:lineRule="auto"/>
        <w:ind w:left="2340" w:hanging="2080"/>
        <w:rPr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tập:</w:t>
      </w:r>
      <w:r w:rsidR="00F83D2A">
        <w:rPr>
          <w:sz w:val="24"/>
          <w:szCs w:val="24"/>
        </w:rPr>
        <w:t xml:space="preserve"> 0</w:t>
      </w:r>
      <w:r w:rsidR="00B21798">
        <w:rPr>
          <w:sz w:val="24"/>
          <w:szCs w:val="24"/>
        </w:rPr>
        <w:tab/>
      </w:r>
      <w:r w:rsidR="00B21798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Đồ án:</w:t>
      </w:r>
      <w:r w:rsidR="00F83D2A">
        <w:rPr>
          <w:sz w:val="24"/>
          <w:szCs w:val="24"/>
        </w:rPr>
        <w:t xml:space="preserve"> 0</w:t>
      </w:r>
      <w:r w:rsidR="00B21798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Tự học</w:t>
      </w:r>
      <w:r>
        <w:rPr>
          <w:sz w:val="24"/>
          <w:szCs w:val="24"/>
          <w:lang w:val="vi-VN"/>
        </w:rPr>
        <w:t>:</w:t>
      </w:r>
      <w:r w:rsidR="00937A95">
        <w:rPr>
          <w:sz w:val="24"/>
          <w:szCs w:val="24"/>
          <w:lang w:val="vi-VN"/>
        </w:rPr>
        <w:t>6</w:t>
      </w:r>
      <w:r w:rsidR="00F83D2A">
        <w:rPr>
          <w:sz w:val="24"/>
          <w:szCs w:val="24"/>
        </w:rPr>
        <w:t>0</w:t>
      </w:r>
    </w:p>
    <w:p w:rsidR="009872F4" w:rsidRPr="003555B5" w:rsidRDefault="009872F4" w:rsidP="008801C5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9872F4" w:rsidRPr="003555B5" w:rsidRDefault="009872F4" w:rsidP="008B4DD0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bCs/>
          <w:sz w:val="24"/>
          <w:szCs w:val="24"/>
        </w:rPr>
      </w:pPr>
      <w:r w:rsidRPr="003555B5">
        <w:rPr>
          <w:b/>
          <w:bCs/>
          <w:sz w:val="24"/>
          <w:szCs w:val="24"/>
        </w:rPr>
        <w:t>2.1.Giảng viên giảng dạy:</w:t>
      </w:r>
      <w:r w:rsidRPr="003555B5">
        <w:rPr>
          <w:b/>
          <w:bCs/>
          <w:sz w:val="24"/>
          <w:szCs w:val="24"/>
          <w:lang w:val="vi-VN"/>
        </w:rPr>
        <w:tab/>
      </w:r>
      <w:r w:rsidRPr="003555B5">
        <w:rPr>
          <w:b/>
          <w:bCs/>
          <w:sz w:val="24"/>
          <w:szCs w:val="24"/>
        </w:rPr>
        <w:t>Mã giảng viên</w:t>
      </w:r>
    </w:p>
    <w:p w:rsidR="00937A95" w:rsidRPr="003040BF" w:rsidRDefault="00937A95" w:rsidP="00937A95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3040BF">
        <w:rPr>
          <w:sz w:val="24"/>
          <w:szCs w:val="24"/>
        </w:rPr>
        <w:t>. ThS. Đoàn Văn Giáp</w:t>
      </w:r>
      <w:r w:rsidRPr="003040BF">
        <w:rPr>
          <w:sz w:val="24"/>
          <w:szCs w:val="24"/>
        </w:rPr>
        <w:tab/>
        <w:t>0</w:t>
      </w:r>
      <w:r w:rsidRPr="003040BF">
        <w:rPr>
          <w:sz w:val="24"/>
          <w:szCs w:val="24"/>
          <w:lang w:val="vi-VN"/>
        </w:rPr>
        <w:t>9</w:t>
      </w:r>
      <w:r w:rsidRPr="003040BF">
        <w:rPr>
          <w:sz w:val="24"/>
          <w:szCs w:val="24"/>
        </w:rPr>
        <w:t>05-</w:t>
      </w:r>
      <w:r>
        <w:rPr>
          <w:sz w:val="24"/>
          <w:szCs w:val="24"/>
        </w:rPr>
        <w:t>02</w:t>
      </w:r>
    </w:p>
    <w:p w:rsidR="009872F4" w:rsidRPr="00115F90" w:rsidRDefault="00937A95" w:rsidP="008A141A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2</w:t>
      </w:r>
      <w:r w:rsidR="009872F4" w:rsidRPr="003555B5">
        <w:rPr>
          <w:sz w:val="24"/>
          <w:szCs w:val="24"/>
        </w:rPr>
        <w:t>. T</w:t>
      </w:r>
      <w:r w:rsidR="009872F4">
        <w:rPr>
          <w:sz w:val="24"/>
          <w:szCs w:val="24"/>
        </w:rPr>
        <w:t>h</w:t>
      </w:r>
      <w:r w:rsidR="009872F4" w:rsidRPr="003555B5">
        <w:rPr>
          <w:sz w:val="24"/>
          <w:szCs w:val="24"/>
        </w:rPr>
        <w:t xml:space="preserve">S. </w:t>
      </w:r>
      <w:r w:rsidR="009872F4">
        <w:rPr>
          <w:sz w:val="24"/>
          <w:szCs w:val="24"/>
          <w:lang w:val="vi-VN"/>
        </w:rPr>
        <w:t>Phạm Văn Tiến</w:t>
      </w:r>
      <w:r w:rsidR="009872F4" w:rsidRPr="003555B5">
        <w:rPr>
          <w:sz w:val="24"/>
          <w:szCs w:val="24"/>
        </w:rPr>
        <w:tab/>
      </w:r>
      <w:r w:rsidR="009872F4">
        <w:rPr>
          <w:sz w:val="24"/>
          <w:szCs w:val="24"/>
        </w:rPr>
        <w:t>0</w:t>
      </w:r>
      <w:r w:rsidR="009872F4">
        <w:rPr>
          <w:sz w:val="24"/>
          <w:szCs w:val="24"/>
          <w:lang w:val="vi-VN"/>
        </w:rPr>
        <w:t>9</w:t>
      </w:r>
      <w:r w:rsidR="009872F4">
        <w:rPr>
          <w:sz w:val="24"/>
          <w:szCs w:val="24"/>
        </w:rPr>
        <w:t>05-0</w:t>
      </w:r>
      <w:r w:rsidR="009872F4">
        <w:rPr>
          <w:sz w:val="24"/>
          <w:szCs w:val="24"/>
          <w:lang w:val="vi-VN"/>
        </w:rPr>
        <w:t>8</w:t>
      </w:r>
    </w:p>
    <w:p w:rsidR="009872F4" w:rsidRPr="00A536A4" w:rsidRDefault="009872F4" w:rsidP="008B4DD0">
      <w:pPr>
        <w:pStyle w:val="BodyText2"/>
        <w:spacing w:before="120" w:after="0" w:line="240" w:lineRule="auto"/>
        <w:ind w:left="520" w:hanging="70"/>
        <w:jc w:val="both"/>
        <w:rPr>
          <w:b/>
          <w:bCs/>
          <w:sz w:val="24"/>
          <w:szCs w:val="24"/>
          <w:lang w:val="vi-VN"/>
        </w:rPr>
      </w:pPr>
      <w:r w:rsidRPr="00A536A4">
        <w:rPr>
          <w:b/>
          <w:bCs/>
          <w:sz w:val="24"/>
          <w:szCs w:val="24"/>
          <w:lang w:val="vi-VN"/>
        </w:rPr>
        <w:t>2.2. Bộ môn:</w:t>
      </w:r>
      <w:r w:rsidRPr="006A4693">
        <w:rPr>
          <w:sz w:val="24"/>
          <w:szCs w:val="24"/>
          <w:lang w:val="vi-VN"/>
        </w:rPr>
        <w:t xml:space="preserve">Máy </w:t>
      </w:r>
      <w:r w:rsidR="008B4DD0" w:rsidRPr="00A536A4">
        <w:rPr>
          <w:sz w:val="24"/>
          <w:szCs w:val="24"/>
          <w:lang w:val="vi-VN"/>
        </w:rPr>
        <w:t>V</w:t>
      </w:r>
      <w:r w:rsidRPr="006A4693">
        <w:rPr>
          <w:sz w:val="24"/>
          <w:szCs w:val="24"/>
          <w:lang w:val="vi-VN"/>
        </w:rPr>
        <w:t xml:space="preserve">à Thiết </w:t>
      </w:r>
      <w:r w:rsidR="008B4DD0" w:rsidRPr="00A536A4">
        <w:rPr>
          <w:sz w:val="24"/>
          <w:szCs w:val="24"/>
          <w:lang w:val="vi-VN"/>
        </w:rPr>
        <w:t>B</w:t>
      </w:r>
      <w:r w:rsidRPr="006A4693">
        <w:rPr>
          <w:sz w:val="24"/>
          <w:szCs w:val="24"/>
          <w:lang w:val="vi-VN"/>
        </w:rPr>
        <w:t xml:space="preserve">ị </w:t>
      </w:r>
      <w:r w:rsidR="008B4DD0" w:rsidRPr="00A536A4">
        <w:rPr>
          <w:sz w:val="24"/>
          <w:szCs w:val="24"/>
          <w:lang w:val="vi-VN"/>
        </w:rPr>
        <w:t>Công Nghiệp</w:t>
      </w:r>
    </w:p>
    <w:p w:rsidR="009872F4" w:rsidRPr="00115F90" w:rsidRDefault="009872F4" w:rsidP="008A141A">
      <w:pPr>
        <w:pStyle w:val="BodyText2"/>
        <w:tabs>
          <w:tab w:val="num" w:pos="520"/>
        </w:tabs>
        <w:spacing w:after="0" w:line="240" w:lineRule="auto"/>
        <w:ind w:left="520" w:hanging="70"/>
        <w:jc w:val="both"/>
        <w:rPr>
          <w:sz w:val="24"/>
          <w:szCs w:val="24"/>
          <w:lang w:val="vi-VN"/>
        </w:rPr>
      </w:pPr>
      <w:r w:rsidRPr="003555B5">
        <w:rPr>
          <w:b/>
          <w:bCs/>
          <w:sz w:val="24"/>
          <w:szCs w:val="24"/>
        </w:rPr>
        <w:t>2.3. Khoa:</w:t>
      </w:r>
      <w:r w:rsidRPr="006A4693">
        <w:rPr>
          <w:sz w:val="24"/>
          <w:szCs w:val="24"/>
          <w:lang w:val="vi-VN"/>
        </w:rPr>
        <w:t>Cơ Điện</w:t>
      </w:r>
    </w:p>
    <w:p w:rsidR="009872F4" w:rsidRPr="00FE1871" w:rsidRDefault="009872F4" w:rsidP="008801C5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FE1871">
        <w:rPr>
          <w:b/>
          <w:bCs/>
          <w:color w:val="000000"/>
          <w:sz w:val="24"/>
          <w:szCs w:val="24"/>
          <w:lang w:val="vi-VN"/>
        </w:rPr>
        <w:t>Điều kiện học học phần (mã số học phần)</w:t>
      </w:r>
    </w:p>
    <w:p w:rsidR="009872F4" w:rsidRPr="00FE1871" w:rsidRDefault="009872F4" w:rsidP="008A141A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FE1871">
        <w:rPr>
          <w:b/>
          <w:bCs/>
          <w:color w:val="000000"/>
          <w:sz w:val="24"/>
          <w:szCs w:val="24"/>
          <w:lang w:val="vi-VN"/>
        </w:rPr>
        <w:t xml:space="preserve">Môn học tiên quyết:  </w:t>
      </w:r>
    </w:p>
    <w:p w:rsidR="009872F4" w:rsidRPr="0041102A" w:rsidRDefault="009872F4" w:rsidP="008A141A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41102A">
        <w:rPr>
          <w:b/>
          <w:bCs/>
          <w:color w:val="000000"/>
          <w:sz w:val="24"/>
          <w:szCs w:val="24"/>
          <w:lang w:val="vi-VN"/>
        </w:rPr>
        <w:t xml:space="preserve">Môn học học trước: </w:t>
      </w:r>
      <w:r w:rsidR="0041102A" w:rsidRPr="008B4DD0">
        <w:rPr>
          <w:sz w:val="24"/>
          <w:szCs w:val="24"/>
          <w:lang w:val="vi-VN"/>
        </w:rPr>
        <w:t>C</w:t>
      </w:r>
      <w:r w:rsidR="0041102A" w:rsidRPr="00FE1871">
        <w:rPr>
          <w:sz w:val="24"/>
          <w:szCs w:val="24"/>
          <w:lang w:val="vi-VN"/>
        </w:rPr>
        <w:t>ông</w:t>
      </w:r>
      <w:r w:rsidR="0041102A" w:rsidRPr="008B4DD0">
        <w:rPr>
          <w:sz w:val="24"/>
          <w:szCs w:val="24"/>
          <w:lang w:val="vi-VN"/>
        </w:rPr>
        <w:t xml:space="preserve"> nghệ chế tạo máy 1</w:t>
      </w:r>
      <w:r w:rsidR="0041102A">
        <w:rPr>
          <w:sz w:val="24"/>
          <w:szCs w:val="24"/>
          <w:lang w:val="vi-VN"/>
        </w:rPr>
        <w:t xml:space="preserve"> (7</w:t>
      </w:r>
      <w:r w:rsidR="0041102A" w:rsidRPr="00FE1871">
        <w:rPr>
          <w:sz w:val="24"/>
          <w:szCs w:val="24"/>
          <w:lang w:val="vi-VN"/>
        </w:rPr>
        <w:t>090409)</w:t>
      </w:r>
    </w:p>
    <w:p w:rsidR="009872F4" w:rsidRPr="008B4DD0" w:rsidRDefault="009872F4" w:rsidP="00F83D2A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B4DD0">
        <w:rPr>
          <w:b/>
          <w:bCs/>
          <w:color w:val="000000"/>
          <w:sz w:val="24"/>
          <w:szCs w:val="24"/>
          <w:lang w:val="vi-VN"/>
        </w:rPr>
        <w:t xml:space="preserve">Mục tiêu của học phần </w:t>
      </w:r>
      <w:r w:rsidRPr="008B4DD0">
        <w:rPr>
          <w:i/>
          <w:iCs/>
          <w:color w:val="000000"/>
          <w:sz w:val="24"/>
          <w:szCs w:val="24"/>
          <w:lang w:val="vi-VN"/>
        </w:rPr>
        <w:t>(là kết quả học tập mong đợi người học đạt được)</w:t>
      </w:r>
    </w:p>
    <w:p w:rsidR="009872F4" w:rsidRPr="003555B5" w:rsidRDefault="009872F4" w:rsidP="008A141A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Pr="003040BF">
        <w:rPr>
          <w:bCs/>
          <w:lang w:val="vi-VN"/>
        </w:rPr>
        <w:t>(</w:t>
      </w:r>
      <w:r w:rsidR="001E1141" w:rsidRPr="001E1141">
        <w:rPr>
          <w:bCs/>
          <w:i/>
          <w:lang w:val="vi-VN"/>
        </w:rPr>
        <w:t>N</w:t>
      </w:r>
      <w:r w:rsidRPr="003555B5">
        <w:rPr>
          <w:i/>
          <w:iCs/>
          <w:lang w:val="vi-VN"/>
        </w:rPr>
        <w:t>hững kiến thức mong muốn sinh viên tích lũy được sau khi hoàn thành học phần?)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4.1.1- </w:t>
      </w:r>
      <w:r w:rsidR="006E09C9" w:rsidRPr="00FE1871">
        <w:rPr>
          <w:sz w:val="24"/>
          <w:szCs w:val="24"/>
          <w:lang w:val="vi-VN"/>
        </w:rPr>
        <w:t>Nắm được b</w:t>
      </w:r>
      <w:r w:rsidRPr="00FE1871">
        <w:rPr>
          <w:sz w:val="24"/>
          <w:szCs w:val="24"/>
          <w:lang w:val="vi-VN"/>
        </w:rPr>
        <w:t>ản chất của ma sát và mòn, các dạng phá hỏng chi tiết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4.1.2- </w:t>
      </w:r>
      <w:r w:rsidR="006E09C9" w:rsidRPr="00FE1871">
        <w:rPr>
          <w:sz w:val="24"/>
          <w:szCs w:val="24"/>
          <w:lang w:val="vi-VN"/>
        </w:rPr>
        <w:t>Nắm được đ</w:t>
      </w:r>
      <w:r w:rsidRPr="00FE1871">
        <w:rPr>
          <w:sz w:val="24"/>
          <w:szCs w:val="24"/>
          <w:lang w:val="vi-VN"/>
        </w:rPr>
        <w:t>ộ mòn giới hạn trong một số mối ghép thông dụng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4.1.3- </w:t>
      </w:r>
      <w:r w:rsidR="00CB3B79" w:rsidRPr="00FE1871">
        <w:rPr>
          <w:sz w:val="24"/>
          <w:szCs w:val="24"/>
          <w:lang w:val="vi-VN"/>
        </w:rPr>
        <w:t>Nắm được quy trình c</w:t>
      </w:r>
      <w:r w:rsidRPr="00FE1871">
        <w:rPr>
          <w:sz w:val="24"/>
          <w:szCs w:val="24"/>
          <w:lang w:val="vi-VN"/>
        </w:rPr>
        <w:t>ông nghệ sửa chữa máy</w:t>
      </w:r>
      <w:r w:rsidR="00EF62E6" w:rsidRPr="00FE1871">
        <w:rPr>
          <w:sz w:val="24"/>
          <w:szCs w:val="24"/>
          <w:lang w:val="vi-VN"/>
        </w:rPr>
        <w:t>;lập quy</w:t>
      </w:r>
      <w:r w:rsidRPr="00FE1871">
        <w:rPr>
          <w:sz w:val="24"/>
          <w:szCs w:val="24"/>
          <w:lang w:val="vi-VN"/>
        </w:rPr>
        <w:t xml:space="preserve"> trình công nghệ sửa chữa chi tiết mòn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4.1.4- </w:t>
      </w:r>
      <w:r w:rsidR="00EF62E6" w:rsidRPr="00FE1871">
        <w:rPr>
          <w:sz w:val="24"/>
          <w:szCs w:val="24"/>
          <w:lang w:val="vi-VN"/>
        </w:rPr>
        <w:t>Nắm được m</w:t>
      </w:r>
      <w:r w:rsidRPr="00FE1871">
        <w:rPr>
          <w:sz w:val="24"/>
          <w:szCs w:val="24"/>
          <w:lang w:val="vi-VN"/>
        </w:rPr>
        <w:t>ột số phương pháp sửa chữa bằng cách bổ sung kim loại vào vị trí mòn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4.1.5- </w:t>
      </w:r>
      <w:r w:rsidR="00EF62E6" w:rsidRPr="00FE1871">
        <w:rPr>
          <w:sz w:val="24"/>
          <w:szCs w:val="24"/>
          <w:lang w:val="vi-VN"/>
        </w:rPr>
        <w:t>Hiểu được kk</w:t>
      </w:r>
      <w:r w:rsidRPr="00FE1871">
        <w:rPr>
          <w:sz w:val="24"/>
          <w:szCs w:val="24"/>
          <w:lang w:val="vi-VN"/>
        </w:rPr>
        <w:t>ích thước sửa chữa</w:t>
      </w:r>
      <w:r w:rsidR="00EF62E6" w:rsidRPr="00FE1871">
        <w:rPr>
          <w:sz w:val="24"/>
          <w:szCs w:val="24"/>
          <w:lang w:val="vi-VN"/>
        </w:rPr>
        <w:t xml:space="preserve"> và</w:t>
      </w:r>
      <w:r w:rsidRPr="00FE1871">
        <w:rPr>
          <w:sz w:val="24"/>
          <w:szCs w:val="24"/>
          <w:lang w:val="vi-VN"/>
        </w:rPr>
        <w:t xml:space="preserve"> phương pháp sửa chữa loại trừ hệ thống mòn cũ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4.1.6- </w:t>
      </w:r>
      <w:r w:rsidR="00EF62E6" w:rsidRPr="00FE1871">
        <w:rPr>
          <w:sz w:val="24"/>
          <w:szCs w:val="24"/>
          <w:lang w:val="vi-VN"/>
        </w:rPr>
        <w:t>Hiểu được bản chất và các p</w:t>
      </w:r>
      <w:r w:rsidRPr="00FE1871">
        <w:rPr>
          <w:sz w:val="24"/>
          <w:szCs w:val="24"/>
          <w:lang w:val="vi-VN"/>
        </w:rPr>
        <w:t>hương pháp cân bằng chi tiết chuyển động quay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4.1.7- </w:t>
      </w:r>
      <w:r w:rsidR="00EF62E6" w:rsidRPr="00FE1871">
        <w:rPr>
          <w:sz w:val="24"/>
          <w:szCs w:val="24"/>
          <w:lang w:val="vi-VN"/>
        </w:rPr>
        <w:t>Nắm được phương pháp s</w:t>
      </w:r>
      <w:r w:rsidRPr="00FE1871">
        <w:rPr>
          <w:sz w:val="24"/>
          <w:szCs w:val="24"/>
          <w:lang w:val="vi-VN"/>
        </w:rPr>
        <w:t>ửa chữa phục hồi một số loại thiết bị điện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4.1.8- </w:t>
      </w:r>
      <w:r w:rsidR="00EF62E6" w:rsidRPr="00FE1871">
        <w:rPr>
          <w:sz w:val="24"/>
          <w:szCs w:val="24"/>
          <w:lang w:val="vi-VN"/>
        </w:rPr>
        <w:t>Nắm được các p</w:t>
      </w:r>
      <w:r w:rsidRPr="00FE1871">
        <w:rPr>
          <w:sz w:val="24"/>
          <w:szCs w:val="24"/>
          <w:lang w:val="vi-VN"/>
        </w:rPr>
        <w:t>hương pháp lắp ráp máy trong sửa chữa, biết cách lắp một số bộ truyền</w:t>
      </w:r>
      <w:r w:rsidR="009144D6" w:rsidRPr="00FE1871">
        <w:rPr>
          <w:sz w:val="24"/>
          <w:szCs w:val="24"/>
          <w:lang w:val="vi-VN"/>
        </w:rPr>
        <w:t xml:space="preserve"> thông dụng.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>4.1.9-</w:t>
      </w:r>
      <w:r w:rsidR="00EF62E6" w:rsidRPr="00FE1871">
        <w:rPr>
          <w:sz w:val="24"/>
          <w:szCs w:val="24"/>
          <w:lang w:val="vi-VN"/>
        </w:rPr>
        <w:t xml:space="preserve"> Nắm đượcp</w:t>
      </w:r>
      <w:r w:rsidRPr="00FE1871">
        <w:rPr>
          <w:sz w:val="24"/>
          <w:szCs w:val="24"/>
          <w:lang w:val="vi-VN"/>
        </w:rPr>
        <w:t>hương pháp thử máy</w:t>
      </w:r>
      <w:r w:rsidR="00EF62E6" w:rsidRPr="00FE1871">
        <w:rPr>
          <w:sz w:val="24"/>
          <w:szCs w:val="24"/>
          <w:lang w:val="vi-VN"/>
        </w:rPr>
        <w:t xml:space="preserve"> sau khi sửa; vật liệu </w:t>
      </w:r>
      <w:r w:rsidRPr="00FE1871">
        <w:rPr>
          <w:sz w:val="24"/>
          <w:szCs w:val="24"/>
          <w:lang w:val="vi-VN"/>
        </w:rPr>
        <w:t>bôi trơn</w:t>
      </w:r>
      <w:r w:rsidR="00EF62E6" w:rsidRPr="00FE1871">
        <w:rPr>
          <w:sz w:val="24"/>
          <w:szCs w:val="24"/>
          <w:lang w:val="vi-VN"/>
        </w:rPr>
        <w:t xml:space="preserve"> và bôi trơnmáy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>4.1.10-</w:t>
      </w:r>
      <w:r w:rsidR="00EF62E6" w:rsidRPr="00FE1871">
        <w:rPr>
          <w:sz w:val="24"/>
          <w:szCs w:val="24"/>
          <w:lang w:val="vi-VN"/>
        </w:rPr>
        <w:t xml:space="preserve"> Biết cách l</w:t>
      </w:r>
      <w:r w:rsidRPr="00FE1871">
        <w:rPr>
          <w:sz w:val="24"/>
          <w:szCs w:val="24"/>
          <w:lang w:val="vi-VN"/>
        </w:rPr>
        <w:t>ập kế hoạch sửa chữa máy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>4.1.11-</w:t>
      </w:r>
      <w:r w:rsidR="00EF62E6" w:rsidRPr="00FE1871">
        <w:rPr>
          <w:sz w:val="24"/>
          <w:szCs w:val="24"/>
          <w:lang w:val="vi-VN"/>
        </w:rPr>
        <w:t xml:space="preserve"> Biết cácht</w:t>
      </w:r>
      <w:r w:rsidRPr="00FE1871">
        <w:rPr>
          <w:sz w:val="24"/>
          <w:szCs w:val="24"/>
          <w:lang w:val="vi-VN"/>
        </w:rPr>
        <w:t>ính toán xưởng sửa chữa</w:t>
      </w:r>
    </w:p>
    <w:p w:rsidR="009872F4" w:rsidRPr="00FE1871" w:rsidRDefault="009872F4" w:rsidP="008A141A">
      <w:pPr>
        <w:ind w:firstLine="567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4.1.12- </w:t>
      </w:r>
      <w:r w:rsidR="00EF62E6" w:rsidRPr="00FE1871">
        <w:rPr>
          <w:sz w:val="24"/>
          <w:szCs w:val="24"/>
          <w:lang w:val="vi-VN"/>
        </w:rPr>
        <w:t>Hiểu được a</w:t>
      </w:r>
      <w:r w:rsidRPr="00FE1871">
        <w:rPr>
          <w:sz w:val="24"/>
          <w:szCs w:val="24"/>
          <w:lang w:val="vi-VN"/>
        </w:rPr>
        <w:t>n toàn lao động và phương hướng nâng cao công tác sửa chữa máy</w:t>
      </w:r>
    </w:p>
    <w:p w:rsidR="009872F4" w:rsidRPr="003555B5" w:rsidRDefault="009872F4" w:rsidP="00F83D2A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1E1141">
        <w:rPr>
          <w:i/>
          <w:iCs/>
          <w:lang w:val="vi-VN"/>
        </w:rPr>
        <w:t>(N</w:t>
      </w:r>
      <w:r w:rsidRPr="003555B5">
        <w:rPr>
          <w:i/>
          <w:iCs/>
          <w:lang w:val="vi-VN"/>
        </w:rPr>
        <w:t>hững kỹ năng cứng và kỹ năng mềm mong muốn sinh viên tích lũy được sau khi hoàn thành học phần?)</w:t>
      </w:r>
    </w:p>
    <w:p w:rsidR="009872F4" w:rsidRPr="00FE1871" w:rsidRDefault="009872F4" w:rsidP="008A141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color w:val="FF0000"/>
          <w:lang w:val="vi-VN"/>
        </w:rPr>
      </w:pPr>
      <w:r w:rsidRPr="00FE1871">
        <w:rPr>
          <w:lang w:val="vi-VN"/>
        </w:rPr>
        <w:t>Nắm được bản chất của sự mòn hỏng chi tiết và máy trên cơ sở đó lựa chọn phương pháp sửa chữa, phục hồi tối ưu.</w:t>
      </w:r>
    </w:p>
    <w:p w:rsidR="009872F4" w:rsidRPr="00FE1871" w:rsidRDefault="009872F4" w:rsidP="008A141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lang w:val="vi-VN"/>
        </w:rPr>
      </w:pPr>
      <w:r w:rsidRPr="00FE1871">
        <w:rPr>
          <w:lang w:val="vi-VN"/>
        </w:rPr>
        <w:t>Biết sử dụng, khai thác một số phần mềm để tính toán, lập bản vẽ kỹ thuật của chi tiết gốc phục vụ cho công tác sửa chữa máy.</w:t>
      </w:r>
    </w:p>
    <w:p w:rsidR="00F83D2A" w:rsidRPr="00FE1871" w:rsidRDefault="009144D6" w:rsidP="008A141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lang w:val="vi-VN"/>
        </w:rPr>
      </w:pPr>
      <w:r w:rsidRPr="00FE1871">
        <w:rPr>
          <w:lang w:val="vi-VN"/>
        </w:rPr>
        <w:t xml:space="preserve"> Biết l</w:t>
      </w:r>
      <w:r w:rsidR="00F83D2A" w:rsidRPr="00FE1871">
        <w:rPr>
          <w:lang w:val="vi-VN"/>
        </w:rPr>
        <w:t>ập</w:t>
      </w:r>
      <w:r w:rsidRPr="00FE1871">
        <w:rPr>
          <w:lang w:val="vi-VN"/>
        </w:rPr>
        <w:t xml:space="preserve"> và chọn</w:t>
      </w:r>
      <w:r w:rsidR="00F83D2A" w:rsidRPr="00FE1871">
        <w:rPr>
          <w:lang w:val="vi-VN"/>
        </w:rPr>
        <w:t xml:space="preserve"> được quy trình công nghệ</w:t>
      </w:r>
      <w:r w:rsidRPr="00FE1871">
        <w:rPr>
          <w:lang w:val="vi-VN"/>
        </w:rPr>
        <w:t xml:space="preserve"> tối ưu để</w:t>
      </w:r>
      <w:r w:rsidR="00F83D2A" w:rsidRPr="00FE1871">
        <w:rPr>
          <w:lang w:val="vi-VN"/>
        </w:rPr>
        <w:t xml:space="preserve"> sửa chữa phục hồi chi tiết m</w:t>
      </w:r>
      <w:r w:rsidRPr="00FE1871">
        <w:rPr>
          <w:lang w:val="vi-VN"/>
        </w:rPr>
        <w:t>òn</w:t>
      </w:r>
      <w:r w:rsidR="00F83D2A" w:rsidRPr="00FE1871">
        <w:rPr>
          <w:lang w:val="vi-VN"/>
        </w:rPr>
        <w:t>.</w:t>
      </w:r>
    </w:p>
    <w:p w:rsidR="009144D6" w:rsidRPr="00FE1871" w:rsidRDefault="009144D6" w:rsidP="008A141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lang w:val="vi-VN"/>
        </w:rPr>
      </w:pPr>
      <w:r w:rsidRPr="00FE1871">
        <w:rPr>
          <w:lang w:val="vi-VN"/>
        </w:rPr>
        <w:t xml:space="preserve"> Biết cách lắp ráp và kiểm tra kỹ thuật của máy sau sửa chữa.</w:t>
      </w:r>
    </w:p>
    <w:p w:rsidR="004A0FF6" w:rsidRPr="00FE1871" w:rsidRDefault="004A0FF6" w:rsidP="008A141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ind w:left="522" w:hanging="96"/>
        <w:jc w:val="both"/>
        <w:rPr>
          <w:lang w:val="vi-VN"/>
        </w:rPr>
      </w:pPr>
      <w:r w:rsidRPr="00FE1871">
        <w:rPr>
          <w:lang w:val="vi-VN"/>
        </w:rPr>
        <w:t xml:space="preserve"> Lập được kế hoạch bảo dưỡng, sửa chữa máy</w:t>
      </w:r>
      <w:r w:rsidR="009144D6" w:rsidRPr="00FE1871">
        <w:rPr>
          <w:lang w:val="vi-VN"/>
        </w:rPr>
        <w:t xml:space="preserve"> trong năm</w:t>
      </w:r>
      <w:r w:rsidRPr="00FE1871">
        <w:rPr>
          <w:lang w:val="vi-VN"/>
        </w:rPr>
        <w:t>.</w:t>
      </w:r>
    </w:p>
    <w:p w:rsidR="009872F4" w:rsidRPr="00FE1871" w:rsidRDefault="009872F4" w:rsidP="00F83D2A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FE1871">
        <w:rPr>
          <w:b/>
          <w:bCs/>
          <w:color w:val="000000"/>
          <w:sz w:val="24"/>
          <w:szCs w:val="24"/>
          <w:lang w:val="vi-VN"/>
        </w:rPr>
        <w:lastRenderedPageBreak/>
        <w:t>Tóm tắt nội dung học phần</w:t>
      </w:r>
    </w:p>
    <w:p w:rsidR="009872F4" w:rsidRPr="00FE1871" w:rsidRDefault="00643323" w:rsidP="008A141A">
      <w:pPr>
        <w:ind w:firstLine="720"/>
        <w:jc w:val="both"/>
        <w:rPr>
          <w:sz w:val="24"/>
          <w:szCs w:val="24"/>
          <w:lang w:val="vi-VN"/>
        </w:rPr>
      </w:pPr>
      <w:r w:rsidRPr="00FE1871">
        <w:rPr>
          <w:sz w:val="24"/>
          <w:szCs w:val="24"/>
          <w:lang w:val="vi-VN"/>
        </w:rPr>
        <w:t xml:space="preserve">Môn học giới thiệu những nội dung chính về: </w:t>
      </w:r>
      <w:r w:rsidR="009872F4" w:rsidRPr="00FE1871">
        <w:rPr>
          <w:sz w:val="24"/>
          <w:szCs w:val="24"/>
          <w:lang w:val="vi-VN"/>
        </w:rPr>
        <w:t>Ma sát và mòn; Độ mòn giới hạn trong mối ghép; Công nghệ sửa chữa máy; Phương pháp sửa chữa bổ sung kim loại vào vị trí mòn; Phương pháp sửa chữa loại trừ hệ thống mòn cũ; Cân bằng chi tiết chuyển động quay; Sửa chữa phục hồi thiết bị điện; Lắp ráp máy; Thử máy và bôi trơn; Lập kế hoạch sửa chữa máy; Tính toán xưởng sửa chữa; An toàn lao động và phương hướng nâng cao hiệu quả công tác sửa chữa.</w:t>
      </w:r>
    </w:p>
    <w:p w:rsidR="009872F4" w:rsidRPr="00FE1871" w:rsidRDefault="009872F4" w:rsidP="001E1141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FE1871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9872F4" w:rsidRPr="003555B5" w:rsidRDefault="009872F4" w:rsidP="00F50341">
      <w:pPr>
        <w:pStyle w:val="ListParagraph"/>
        <w:spacing w:after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28"/>
        <w:gridCol w:w="5580"/>
        <w:gridCol w:w="957"/>
        <w:gridCol w:w="1588"/>
      </w:tblGrid>
      <w:tr w:rsidR="009872F4" w:rsidRPr="003555B5" w:rsidTr="004A0FF6">
        <w:tc>
          <w:tcPr>
            <w:tcW w:w="9853" w:type="dxa"/>
            <w:gridSpan w:val="4"/>
          </w:tcPr>
          <w:p w:rsidR="009872F4" w:rsidRPr="003555B5" w:rsidRDefault="009872F4" w:rsidP="008A141A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9872F4" w:rsidRPr="003555B5" w:rsidTr="004A0FF6">
        <w:tc>
          <w:tcPr>
            <w:tcW w:w="1728" w:type="dxa"/>
          </w:tcPr>
          <w:p w:rsidR="009872F4" w:rsidRPr="003555B5" w:rsidRDefault="009872F4" w:rsidP="008A141A">
            <w:pPr>
              <w:pStyle w:val="ListParagraph"/>
              <w:ind w:left="0"/>
              <w:jc w:val="center"/>
              <w:rPr>
                <w:b/>
                <w:bCs/>
                <w:i/>
                <w:iCs/>
              </w:rPr>
            </w:pPr>
            <w:r w:rsidRPr="003555B5">
              <w:rPr>
                <w:b/>
                <w:bCs/>
                <w:i/>
                <w:iCs/>
              </w:rPr>
              <w:t>Đề mục</w:t>
            </w:r>
          </w:p>
        </w:tc>
        <w:tc>
          <w:tcPr>
            <w:tcW w:w="5580" w:type="dxa"/>
          </w:tcPr>
          <w:p w:rsidR="009872F4" w:rsidRPr="003555B5" w:rsidRDefault="009872F4" w:rsidP="008A141A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vi-VN"/>
              </w:rPr>
            </w:pPr>
            <w:r w:rsidRPr="003555B5">
              <w:rPr>
                <w:b/>
                <w:bCs/>
                <w:i/>
                <w:iCs/>
                <w:lang w:val="vi-VN"/>
              </w:rPr>
              <w:t>Nội dung</w:t>
            </w:r>
          </w:p>
        </w:tc>
        <w:tc>
          <w:tcPr>
            <w:tcW w:w="957" w:type="dxa"/>
          </w:tcPr>
          <w:p w:rsidR="009872F4" w:rsidRPr="003555B5" w:rsidRDefault="009872F4" w:rsidP="008A141A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vi-VN"/>
              </w:rPr>
            </w:pPr>
            <w:r w:rsidRPr="003555B5">
              <w:rPr>
                <w:b/>
                <w:bCs/>
                <w:i/>
                <w:iCs/>
                <w:lang w:val="vi-VN"/>
              </w:rPr>
              <w:t>Số tiết</w:t>
            </w:r>
          </w:p>
        </w:tc>
        <w:tc>
          <w:tcPr>
            <w:tcW w:w="1588" w:type="dxa"/>
          </w:tcPr>
          <w:p w:rsidR="009872F4" w:rsidRPr="003555B5" w:rsidRDefault="009872F4" w:rsidP="008A141A">
            <w:pPr>
              <w:pStyle w:val="ListParagraph"/>
              <w:ind w:left="0"/>
              <w:jc w:val="center"/>
              <w:rPr>
                <w:b/>
                <w:bCs/>
                <w:i/>
                <w:iCs/>
                <w:lang w:val="vi-VN"/>
              </w:rPr>
            </w:pPr>
            <w:r w:rsidRPr="003555B5">
              <w:rPr>
                <w:b/>
                <w:bCs/>
                <w:i/>
                <w:iCs/>
                <w:lang w:val="vi-VN"/>
              </w:rPr>
              <w:t>Mục tiêu</w:t>
            </w:r>
          </w:p>
        </w:tc>
      </w:tr>
      <w:tr w:rsidR="002D515B" w:rsidRPr="003555B5" w:rsidTr="004A0FF6">
        <w:trPr>
          <w:trHeight w:val="305"/>
        </w:trPr>
        <w:tc>
          <w:tcPr>
            <w:tcW w:w="1728" w:type="dxa"/>
            <w:vAlign w:val="center"/>
          </w:tcPr>
          <w:p w:rsidR="002D515B" w:rsidRPr="003555B5" w:rsidRDefault="002D515B" w:rsidP="003040B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FE1871">
            <w:pPr>
              <w:pStyle w:val="ListParagraph"/>
              <w:spacing w:before="60" w:after="60"/>
              <w:ind w:left="0"/>
              <w:rPr>
                <w:lang w:val="vi-VN"/>
              </w:rPr>
            </w:pPr>
            <w:r>
              <w:rPr>
                <w:b/>
                <w:bCs/>
                <w:lang w:val="nl-NL"/>
              </w:rPr>
              <w:t>M</w:t>
            </w:r>
            <w:r w:rsidRPr="008650DA">
              <w:rPr>
                <w:b/>
                <w:bCs/>
                <w:lang w:val="nl-NL"/>
              </w:rPr>
              <w:t>òn</w:t>
            </w:r>
            <w:r>
              <w:rPr>
                <w:b/>
                <w:bCs/>
                <w:lang w:val="nl-NL"/>
              </w:rPr>
              <w:t xml:space="preserve"> trong máy</w:t>
            </w:r>
          </w:p>
        </w:tc>
        <w:tc>
          <w:tcPr>
            <w:tcW w:w="957" w:type="dxa"/>
            <w:vAlign w:val="center"/>
          </w:tcPr>
          <w:p w:rsidR="002D515B" w:rsidRPr="00477006" w:rsidRDefault="002D515B" w:rsidP="003040BF">
            <w:pPr>
              <w:pStyle w:val="ListParagraph"/>
              <w:spacing w:before="60" w:after="60"/>
              <w:ind w:left="0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3040BF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</w:rPr>
            </w:pPr>
            <w:r>
              <w:rPr>
                <w:lang w:val="vi-VN"/>
              </w:rPr>
              <w:t>4</w:t>
            </w:r>
            <w:r w:rsidRPr="00B01EE5">
              <w:rPr>
                <w:lang w:val="vi-VN"/>
              </w:rPr>
              <w:t>.1</w:t>
            </w:r>
            <w:r w:rsidRPr="00B01EE5">
              <w:t>.1</w:t>
            </w:r>
            <w:r>
              <w:t>; 4.2.1</w:t>
            </w:r>
          </w:p>
        </w:tc>
      </w:tr>
      <w:tr w:rsidR="002D515B" w:rsidRPr="003555B5" w:rsidTr="004A0FF6">
        <w:trPr>
          <w:trHeight w:val="197"/>
        </w:trPr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</w:pPr>
            <w:r w:rsidRPr="003555B5">
              <w:rPr>
                <w:lang w:val="vi-VN"/>
              </w:rPr>
              <w:t>1.1</w:t>
            </w:r>
          </w:p>
        </w:tc>
        <w:tc>
          <w:tcPr>
            <w:tcW w:w="5580" w:type="dxa"/>
          </w:tcPr>
          <w:p w:rsidR="002D515B" w:rsidRPr="00480B86" w:rsidRDefault="002D515B" w:rsidP="008A141A">
            <w:pPr>
              <w:rPr>
                <w:sz w:val="24"/>
                <w:szCs w:val="24"/>
              </w:rPr>
            </w:pPr>
            <w:r w:rsidRPr="00480B86">
              <w:rPr>
                <w:sz w:val="24"/>
                <w:szCs w:val="24"/>
              </w:rPr>
              <w:t>Khái niệm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</w:pPr>
            <w:r w:rsidRPr="003555B5">
              <w:rPr>
                <w:lang w:val="vi-VN"/>
              </w:rPr>
              <w:t>1.2</w:t>
            </w:r>
          </w:p>
        </w:tc>
        <w:tc>
          <w:tcPr>
            <w:tcW w:w="5580" w:type="dxa"/>
          </w:tcPr>
          <w:p w:rsidR="002D515B" w:rsidRPr="00480B86" w:rsidRDefault="002D515B" w:rsidP="008A141A">
            <w:pPr>
              <w:rPr>
                <w:sz w:val="24"/>
                <w:szCs w:val="24"/>
              </w:rPr>
            </w:pPr>
            <w:r w:rsidRPr="00480B86">
              <w:rPr>
                <w:sz w:val="24"/>
                <w:szCs w:val="24"/>
              </w:rPr>
              <w:t>Các dạng mòn của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>
              <w:rPr>
                <w:lang w:val="vi-VN"/>
              </w:rPr>
              <w:t>1.3</w:t>
            </w:r>
          </w:p>
        </w:tc>
        <w:tc>
          <w:tcPr>
            <w:tcW w:w="5580" w:type="dxa"/>
          </w:tcPr>
          <w:p w:rsidR="002D515B" w:rsidRPr="00480B86" w:rsidRDefault="002D515B" w:rsidP="008A141A">
            <w:pPr>
              <w:rPr>
                <w:sz w:val="24"/>
                <w:szCs w:val="24"/>
              </w:rPr>
            </w:pPr>
            <w:r w:rsidRPr="00480B86">
              <w:rPr>
                <w:sz w:val="24"/>
                <w:szCs w:val="24"/>
              </w:rPr>
              <w:t>Mòn cơ học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1E1141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>
              <w:rPr>
                <w:lang w:val="vi-VN"/>
              </w:rPr>
              <w:t>1.4</w:t>
            </w:r>
          </w:p>
        </w:tc>
        <w:tc>
          <w:tcPr>
            <w:tcW w:w="5580" w:type="dxa"/>
          </w:tcPr>
          <w:p w:rsidR="002D515B" w:rsidRPr="00FE1871" w:rsidRDefault="002D515B" w:rsidP="008A141A">
            <w:pPr>
              <w:rPr>
                <w:sz w:val="24"/>
                <w:szCs w:val="24"/>
                <w:lang w:val="vi-VN"/>
              </w:rPr>
            </w:pPr>
            <w:r w:rsidRPr="00FE1871">
              <w:rPr>
                <w:sz w:val="24"/>
                <w:szCs w:val="24"/>
                <w:lang w:val="vi-VN"/>
              </w:rPr>
              <w:t>Mòn hoá học và mòn điện hoá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1E1141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5580" w:type="dxa"/>
          </w:tcPr>
          <w:p w:rsidR="002D515B" w:rsidRPr="00FE1871" w:rsidRDefault="002D515B" w:rsidP="008A141A">
            <w:pPr>
              <w:rPr>
                <w:sz w:val="24"/>
                <w:szCs w:val="24"/>
                <w:lang w:val="vi-VN"/>
              </w:rPr>
            </w:pPr>
            <w:r w:rsidRPr="00FE1871">
              <w:rPr>
                <w:sz w:val="24"/>
                <w:szCs w:val="24"/>
                <w:lang w:val="vi-VN"/>
              </w:rPr>
              <w:t>Các chế độ ma sát trong mối ghép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>
              <w:rPr>
                <w:lang w:val="vi-VN"/>
              </w:rPr>
              <w:t>1.6</w:t>
            </w:r>
          </w:p>
        </w:tc>
        <w:tc>
          <w:tcPr>
            <w:tcW w:w="5580" w:type="dxa"/>
          </w:tcPr>
          <w:p w:rsidR="002D515B" w:rsidRPr="00480B86" w:rsidRDefault="002D515B" w:rsidP="008A141A">
            <w:pPr>
              <w:rPr>
                <w:sz w:val="24"/>
                <w:szCs w:val="24"/>
              </w:rPr>
            </w:pPr>
            <w:r w:rsidRPr="00480B86">
              <w:rPr>
                <w:sz w:val="24"/>
                <w:szCs w:val="24"/>
              </w:rPr>
              <w:t>Phá hỏng chi tiết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580" w:type="dxa"/>
            <w:vAlign w:val="center"/>
          </w:tcPr>
          <w:p w:rsidR="002D515B" w:rsidRPr="002B248A" w:rsidRDefault="002D515B" w:rsidP="00FE187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Độ mòn giới hạn trong mối ghép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t>4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</w:pPr>
            <w:r>
              <w:rPr>
                <w:lang w:val="vi-VN"/>
              </w:rPr>
              <w:t>4</w:t>
            </w:r>
            <w:r w:rsidRPr="00B01EE5">
              <w:rPr>
                <w:lang w:val="vi-VN"/>
              </w:rPr>
              <w:t>.1</w:t>
            </w:r>
            <w:r w:rsidRPr="00B01EE5">
              <w:t>.2</w:t>
            </w:r>
            <w:r>
              <w:t>; 4.2.1</w:t>
            </w: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2.1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Khái niệm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B01EE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1E1141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2.2</w:t>
            </w:r>
          </w:p>
        </w:tc>
        <w:tc>
          <w:tcPr>
            <w:tcW w:w="5580" w:type="dxa"/>
          </w:tcPr>
          <w:p w:rsidR="002D515B" w:rsidRPr="00FE1871" w:rsidRDefault="002D515B" w:rsidP="008A141A">
            <w:pPr>
              <w:rPr>
                <w:sz w:val="24"/>
                <w:szCs w:val="24"/>
                <w:lang w:val="vi-VN"/>
              </w:rPr>
            </w:pPr>
            <w:r w:rsidRPr="00FE1871">
              <w:rPr>
                <w:sz w:val="24"/>
                <w:szCs w:val="24"/>
                <w:lang w:val="vi-VN"/>
              </w:rPr>
              <w:t>Giới hạn khe hở của mối ghép phẳng chuyển động tịnh tiến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2.3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Giới hạn mòn của mối ghép ổ trượt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2.4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Mòn của ổ lăn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2.5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Mòn của bánh răng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2.6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Sự mòn của xy lanh pít tông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2.7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Mòn của trục khuỷu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2.8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Mòn của bơm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2.9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 w:rsidRPr="002B248A">
              <w:rPr>
                <w:sz w:val="24"/>
                <w:szCs w:val="24"/>
              </w:rPr>
              <w:t>Mòn của hệ thống truyền động thuỷ lực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22716C" w:rsidTr="004A0FF6">
        <w:tc>
          <w:tcPr>
            <w:tcW w:w="1728" w:type="dxa"/>
            <w:vAlign w:val="center"/>
          </w:tcPr>
          <w:p w:rsidR="002D515B" w:rsidRPr="0022716C" w:rsidRDefault="002D515B" w:rsidP="00A85E2E">
            <w:pPr>
              <w:pStyle w:val="ListParagraph"/>
              <w:ind w:left="0"/>
              <w:jc w:val="center"/>
            </w:pPr>
            <w:r w:rsidRPr="0022716C">
              <w:t>2.10</w:t>
            </w:r>
          </w:p>
        </w:tc>
        <w:tc>
          <w:tcPr>
            <w:tcW w:w="5580" w:type="dxa"/>
          </w:tcPr>
          <w:p w:rsidR="002D515B" w:rsidRPr="0022716C" w:rsidRDefault="002D515B" w:rsidP="008A141A">
            <w:pPr>
              <w:rPr>
                <w:sz w:val="24"/>
                <w:szCs w:val="24"/>
              </w:rPr>
            </w:pPr>
            <w:r w:rsidRPr="0022716C">
              <w:rPr>
                <w:sz w:val="24"/>
                <w:szCs w:val="24"/>
              </w:rPr>
              <w:t>Mòn của hệ thống đường ống dẫn dầu khí bồn chứa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22716C" w:rsidTr="004A0FF6">
        <w:tc>
          <w:tcPr>
            <w:tcW w:w="1728" w:type="dxa"/>
            <w:vAlign w:val="center"/>
          </w:tcPr>
          <w:p w:rsidR="002D515B" w:rsidRPr="0022716C" w:rsidRDefault="002D515B" w:rsidP="00A85E2E">
            <w:pPr>
              <w:pStyle w:val="ListParagraph"/>
              <w:ind w:left="0"/>
              <w:jc w:val="center"/>
            </w:pPr>
            <w:r w:rsidRPr="0022716C">
              <w:t>2.11</w:t>
            </w:r>
          </w:p>
        </w:tc>
        <w:tc>
          <w:tcPr>
            <w:tcW w:w="5580" w:type="dxa"/>
          </w:tcPr>
          <w:p w:rsidR="002D515B" w:rsidRPr="0022716C" w:rsidRDefault="002D515B" w:rsidP="008A141A">
            <w:pPr>
              <w:rPr>
                <w:sz w:val="24"/>
                <w:szCs w:val="24"/>
              </w:rPr>
            </w:pPr>
            <w:r w:rsidRPr="0022716C">
              <w:rPr>
                <w:sz w:val="24"/>
                <w:szCs w:val="24"/>
              </w:rPr>
              <w:t>Mòn của giàn khoan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22716C" w:rsidTr="004A0FF6">
        <w:tc>
          <w:tcPr>
            <w:tcW w:w="1728" w:type="dxa"/>
            <w:vAlign w:val="center"/>
          </w:tcPr>
          <w:p w:rsidR="002D515B" w:rsidRPr="0022716C" w:rsidRDefault="002D515B" w:rsidP="00A85E2E">
            <w:pPr>
              <w:pStyle w:val="ListParagraph"/>
              <w:ind w:left="0"/>
              <w:jc w:val="center"/>
            </w:pPr>
            <w:r w:rsidRPr="0022716C">
              <w:t>2.12</w:t>
            </w:r>
          </w:p>
        </w:tc>
        <w:tc>
          <w:tcPr>
            <w:tcW w:w="5580" w:type="dxa"/>
          </w:tcPr>
          <w:p w:rsidR="002D515B" w:rsidRPr="0022716C" w:rsidRDefault="002D515B" w:rsidP="008A141A">
            <w:pPr>
              <w:rPr>
                <w:sz w:val="24"/>
                <w:szCs w:val="24"/>
              </w:rPr>
            </w:pPr>
            <w:r w:rsidRPr="0022716C">
              <w:rPr>
                <w:sz w:val="24"/>
                <w:szCs w:val="24"/>
              </w:rPr>
              <w:t>Mòn của thiết bị điện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B02F76" w:rsidRDefault="002D515B" w:rsidP="00A85E2E">
            <w:pPr>
              <w:pStyle w:val="ListParagraph"/>
              <w:ind w:left="0"/>
              <w:jc w:val="center"/>
            </w:pPr>
            <w:r>
              <w:t>2.13</w:t>
            </w:r>
          </w:p>
        </w:tc>
        <w:tc>
          <w:tcPr>
            <w:tcW w:w="5580" w:type="dxa"/>
          </w:tcPr>
          <w:p w:rsidR="002D515B" w:rsidRPr="002B248A" w:rsidRDefault="002D515B" w:rsidP="008A14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21082">
              <w:rPr>
                <w:sz w:val="24"/>
                <w:szCs w:val="24"/>
              </w:rPr>
              <w:t>í</w:t>
            </w:r>
            <w:r>
              <w:rPr>
                <w:sz w:val="24"/>
                <w:szCs w:val="24"/>
              </w:rPr>
              <w:t xml:space="preserve"> d</w:t>
            </w:r>
            <w:r w:rsidRPr="00021082">
              <w:rPr>
                <w:sz w:val="24"/>
                <w:szCs w:val="24"/>
              </w:rPr>
              <w:t>ụ</w:t>
            </w:r>
            <w:r w:rsidRPr="002B248A">
              <w:rPr>
                <w:sz w:val="24"/>
                <w:szCs w:val="24"/>
              </w:rPr>
              <w:t xml:space="preserve"> tham khảo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Default="002D515B" w:rsidP="00A85E2E">
            <w:pPr>
              <w:pStyle w:val="ListParagraph"/>
              <w:ind w:left="0"/>
              <w:jc w:val="center"/>
            </w:pPr>
          </w:p>
        </w:tc>
        <w:tc>
          <w:tcPr>
            <w:tcW w:w="5580" w:type="dxa"/>
          </w:tcPr>
          <w:p w:rsidR="002D515B" w:rsidRDefault="002D515B" w:rsidP="008A14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580" w:type="dxa"/>
          </w:tcPr>
          <w:p w:rsidR="002D515B" w:rsidRPr="00FE1871" w:rsidRDefault="002D515B" w:rsidP="00FE1871">
            <w:pPr>
              <w:rPr>
                <w:sz w:val="24"/>
                <w:szCs w:val="24"/>
                <w:lang w:val="vi-VN"/>
              </w:rPr>
            </w:pPr>
            <w:r w:rsidRPr="00FE1871">
              <w:rPr>
                <w:b/>
                <w:bCs/>
                <w:sz w:val="24"/>
                <w:szCs w:val="24"/>
                <w:lang w:val="vi-VN"/>
              </w:rPr>
              <w:t>Công nghệ sửa chữa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4.1.3; 4.2.1</w:t>
            </w:r>
          </w:p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4.2.2; 4.2.3</w:t>
            </w:r>
          </w:p>
        </w:tc>
      </w:tr>
      <w:tr w:rsidR="002D515B" w:rsidRPr="001E1141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 w:rsidRPr="009364C9">
              <w:t>3.1.</w:t>
            </w:r>
          </w:p>
        </w:tc>
        <w:tc>
          <w:tcPr>
            <w:tcW w:w="5580" w:type="dxa"/>
          </w:tcPr>
          <w:p w:rsidR="002D515B" w:rsidRPr="00FE1871" w:rsidRDefault="002D515B" w:rsidP="008A141A">
            <w:pPr>
              <w:rPr>
                <w:sz w:val="24"/>
                <w:szCs w:val="24"/>
                <w:lang w:val="vi-VN"/>
              </w:rPr>
            </w:pPr>
            <w:r w:rsidRPr="00FE1871">
              <w:rPr>
                <w:sz w:val="24"/>
                <w:szCs w:val="24"/>
                <w:lang w:val="vi-VN"/>
              </w:rPr>
              <w:t>Quy trình công nghệ sửa chữa máy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1E1141" w:rsidTr="004A0FF6">
        <w:tc>
          <w:tcPr>
            <w:tcW w:w="1728" w:type="dxa"/>
            <w:vAlign w:val="center"/>
          </w:tcPr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  <w:r w:rsidRPr="009364C9">
              <w:t>3.2.</w:t>
            </w:r>
          </w:p>
        </w:tc>
        <w:tc>
          <w:tcPr>
            <w:tcW w:w="5580" w:type="dxa"/>
          </w:tcPr>
          <w:p w:rsidR="002D515B" w:rsidRPr="00FE1871" w:rsidRDefault="002D515B" w:rsidP="008A141A">
            <w:pPr>
              <w:rPr>
                <w:sz w:val="24"/>
                <w:szCs w:val="24"/>
                <w:lang w:val="vi-VN"/>
              </w:rPr>
            </w:pPr>
            <w:r w:rsidRPr="00FE1871">
              <w:rPr>
                <w:sz w:val="24"/>
                <w:szCs w:val="24"/>
                <w:lang w:val="vi-VN"/>
              </w:rPr>
              <w:t>Lập tiến trình công nghệ sửa chữa phục hồi chi tiết mòn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FE1871" w:rsidTr="004A0FF6">
        <w:tc>
          <w:tcPr>
            <w:tcW w:w="1728" w:type="dxa"/>
            <w:vAlign w:val="center"/>
          </w:tcPr>
          <w:p w:rsidR="002D515B" w:rsidRPr="008B4DD0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  <w:tc>
          <w:tcPr>
            <w:tcW w:w="5580" w:type="dxa"/>
          </w:tcPr>
          <w:p w:rsidR="002D515B" w:rsidRPr="00EE57F8" w:rsidRDefault="002D515B" w:rsidP="008A14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F4510F" w:rsidRPr="003555B5" w:rsidTr="004A0FF6">
        <w:tc>
          <w:tcPr>
            <w:tcW w:w="1728" w:type="dxa"/>
          </w:tcPr>
          <w:p w:rsidR="00F4510F" w:rsidRPr="00E4271F" w:rsidRDefault="00F4510F" w:rsidP="00A85E2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Chương 4</w:t>
            </w:r>
          </w:p>
        </w:tc>
        <w:tc>
          <w:tcPr>
            <w:tcW w:w="5580" w:type="dxa"/>
            <w:vAlign w:val="center"/>
          </w:tcPr>
          <w:p w:rsidR="00F4510F" w:rsidRPr="00525096" w:rsidRDefault="00F4510F" w:rsidP="00FE1871">
            <w:pPr>
              <w:pStyle w:val="ListParagraph"/>
              <w:ind w:left="0"/>
              <w:rPr>
                <w:lang w:val="vi-VN"/>
              </w:rPr>
            </w:pPr>
            <w:r w:rsidRPr="00525096">
              <w:rPr>
                <w:b/>
                <w:bCs/>
              </w:rPr>
              <w:t xml:space="preserve">Phương pháp </w:t>
            </w:r>
            <w:r>
              <w:rPr>
                <w:b/>
                <w:bCs/>
              </w:rPr>
              <w:t>s</w:t>
            </w:r>
            <w:r w:rsidRPr="00525096">
              <w:rPr>
                <w:b/>
                <w:bCs/>
              </w:rPr>
              <w:t>ửa</w:t>
            </w:r>
            <w:r>
              <w:rPr>
                <w:b/>
                <w:bCs/>
              </w:rPr>
              <w:t xml:space="preserve"> ch</w:t>
            </w:r>
            <w:r w:rsidRPr="00525096">
              <w:rPr>
                <w:b/>
                <w:bCs/>
              </w:rPr>
              <w:t>ữa</w:t>
            </w:r>
            <w:r>
              <w:rPr>
                <w:b/>
                <w:bCs/>
              </w:rPr>
              <w:t xml:space="preserve"> b</w:t>
            </w:r>
            <w:r w:rsidRPr="00525096">
              <w:rPr>
                <w:b/>
                <w:bCs/>
              </w:rPr>
              <w:t>ổ</w:t>
            </w:r>
            <w:r>
              <w:rPr>
                <w:b/>
                <w:bCs/>
              </w:rPr>
              <w:t xml:space="preserve"> sung kim lo</w:t>
            </w:r>
            <w:r w:rsidRPr="00525096">
              <w:rPr>
                <w:b/>
                <w:bCs/>
              </w:rPr>
              <w:t>ại</w:t>
            </w:r>
            <w:r>
              <w:rPr>
                <w:b/>
                <w:bCs/>
              </w:rPr>
              <w:t xml:space="preserve"> v</w:t>
            </w:r>
            <w:r w:rsidRPr="00525096">
              <w:rPr>
                <w:b/>
                <w:bCs/>
              </w:rPr>
              <w:t>ào</w:t>
            </w:r>
            <w:r>
              <w:rPr>
                <w:b/>
                <w:bCs/>
              </w:rPr>
              <w:t xml:space="preserve"> v</w:t>
            </w:r>
            <w:r w:rsidRPr="00525096">
              <w:rPr>
                <w:b/>
                <w:bCs/>
              </w:rPr>
              <w:t>ị</w:t>
            </w:r>
            <w:r>
              <w:rPr>
                <w:b/>
                <w:bCs/>
              </w:rPr>
              <w:t xml:space="preserve"> tr</w:t>
            </w:r>
            <w:r w:rsidRPr="00525096">
              <w:rPr>
                <w:b/>
                <w:bCs/>
              </w:rPr>
              <w:t>í</w:t>
            </w:r>
            <w:r>
              <w:rPr>
                <w:b/>
                <w:bCs/>
              </w:rPr>
              <w:t xml:space="preserve"> m</w:t>
            </w:r>
            <w:r w:rsidRPr="00525096">
              <w:rPr>
                <w:b/>
                <w:bCs/>
              </w:rPr>
              <w:t>òn</w:t>
            </w:r>
          </w:p>
        </w:tc>
        <w:tc>
          <w:tcPr>
            <w:tcW w:w="957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8" w:type="dxa"/>
            <w:vMerge w:val="restart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</w:pPr>
            <w:r>
              <w:t>4.1.4</w:t>
            </w:r>
          </w:p>
        </w:tc>
      </w:tr>
      <w:tr w:rsidR="00F4510F" w:rsidRPr="003555B5" w:rsidTr="004A0FF6">
        <w:tc>
          <w:tcPr>
            <w:tcW w:w="1728" w:type="dxa"/>
          </w:tcPr>
          <w:p w:rsidR="00F4510F" w:rsidRPr="00E4271F" w:rsidRDefault="00F4510F" w:rsidP="00A85E2E">
            <w:pPr>
              <w:jc w:val="center"/>
              <w:rPr>
                <w:sz w:val="24"/>
                <w:szCs w:val="24"/>
              </w:rPr>
            </w:pPr>
            <w:r w:rsidRPr="00E4271F">
              <w:rPr>
                <w:sz w:val="24"/>
                <w:szCs w:val="24"/>
              </w:rPr>
              <w:t>4.1.</w:t>
            </w:r>
          </w:p>
        </w:tc>
        <w:tc>
          <w:tcPr>
            <w:tcW w:w="5580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both"/>
              <w:rPr>
                <w:lang w:val="vi-VN"/>
              </w:rPr>
            </w:pPr>
            <w:r w:rsidRPr="00E4271F">
              <w:t>Bổ sung kim loại vào vị trí mòn bằng phương pháphàn</w:t>
            </w:r>
          </w:p>
        </w:tc>
        <w:tc>
          <w:tcPr>
            <w:tcW w:w="957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</w:pPr>
          </w:p>
        </w:tc>
      </w:tr>
      <w:tr w:rsidR="00F4510F" w:rsidRPr="003555B5" w:rsidTr="004A0FF6">
        <w:tc>
          <w:tcPr>
            <w:tcW w:w="1728" w:type="dxa"/>
          </w:tcPr>
          <w:p w:rsidR="00F4510F" w:rsidRPr="00E4271F" w:rsidRDefault="00F4510F" w:rsidP="00A85E2E">
            <w:pPr>
              <w:jc w:val="center"/>
              <w:rPr>
                <w:sz w:val="24"/>
                <w:szCs w:val="24"/>
              </w:rPr>
            </w:pPr>
            <w:r w:rsidRPr="00E4271F">
              <w:rPr>
                <w:sz w:val="24"/>
                <w:szCs w:val="24"/>
              </w:rPr>
              <w:t>4.2.</w:t>
            </w:r>
          </w:p>
        </w:tc>
        <w:tc>
          <w:tcPr>
            <w:tcW w:w="5580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both"/>
              <w:rPr>
                <w:lang w:val="vi-VN"/>
              </w:rPr>
            </w:pPr>
            <w:r w:rsidRPr="00E4271F">
              <w:t>Bổ sung kim loại vào vị trí mòn bằng phương pháp phun kim loại</w:t>
            </w:r>
          </w:p>
        </w:tc>
        <w:tc>
          <w:tcPr>
            <w:tcW w:w="957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</w:pPr>
          </w:p>
        </w:tc>
      </w:tr>
      <w:tr w:rsidR="00F4510F" w:rsidRPr="003555B5" w:rsidTr="004A0FF6">
        <w:tc>
          <w:tcPr>
            <w:tcW w:w="1728" w:type="dxa"/>
          </w:tcPr>
          <w:p w:rsidR="00F4510F" w:rsidRPr="00E4271F" w:rsidRDefault="00F4510F" w:rsidP="00A85E2E">
            <w:pPr>
              <w:jc w:val="center"/>
              <w:rPr>
                <w:sz w:val="24"/>
                <w:szCs w:val="24"/>
              </w:rPr>
            </w:pPr>
            <w:r w:rsidRPr="00E4271F">
              <w:rPr>
                <w:sz w:val="24"/>
                <w:szCs w:val="24"/>
              </w:rPr>
              <w:t>4.3</w:t>
            </w:r>
          </w:p>
        </w:tc>
        <w:tc>
          <w:tcPr>
            <w:tcW w:w="5580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both"/>
              <w:rPr>
                <w:lang w:val="vi-VN"/>
              </w:rPr>
            </w:pPr>
            <w:r w:rsidRPr="00E4271F">
              <w:t>Phục hồi chi tiết mòn bằng phương pháp mạ</w:t>
            </w:r>
          </w:p>
        </w:tc>
        <w:tc>
          <w:tcPr>
            <w:tcW w:w="957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</w:pPr>
          </w:p>
        </w:tc>
      </w:tr>
      <w:tr w:rsidR="00F4510F" w:rsidRPr="003555B5" w:rsidTr="004A0FF6">
        <w:tc>
          <w:tcPr>
            <w:tcW w:w="1728" w:type="dxa"/>
          </w:tcPr>
          <w:p w:rsidR="00F4510F" w:rsidRPr="00E4271F" w:rsidRDefault="00F4510F" w:rsidP="00A85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5580" w:type="dxa"/>
            <w:vAlign w:val="center"/>
          </w:tcPr>
          <w:p w:rsidR="00F4510F" w:rsidRPr="00E4271F" w:rsidRDefault="00F4510F" w:rsidP="008A141A">
            <w:pPr>
              <w:pStyle w:val="ListParagraph"/>
              <w:ind w:left="0"/>
              <w:jc w:val="both"/>
            </w:pPr>
            <w:r>
              <w:t>Xác định chiều dày lớp đắp</w:t>
            </w:r>
          </w:p>
        </w:tc>
        <w:tc>
          <w:tcPr>
            <w:tcW w:w="957" w:type="dxa"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F4510F" w:rsidRPr="003555B5" w:rsidRDefault="00F4510F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153A3" w:rsidRDefault="002D515B" w:rsidP="00A85E2E">
            <w:pPr>
              <w:jc w:val="center"/>
              <w:rPr>
                <w:sz w:val="24"/>
                <w:szCs w:val="24"/>
              </w:rPr>
            </w:pPr>
            <w:r w:rsidRPr="00A153A3"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h</w:t>
            </w:r>
            <w:r w:rsidRPr="00FA1F4A">
              <w:rPr>
                <w:b/>
                <w:bCs/>
                <w:sz w:val="24"/>
                <w:szCs w:val="24"/>
              </w:rPr>
              <w:t>ươ</w:t>
            </w:r>
            <w:r>
              <w:rPr>
                <w:b/>
                <w:bCs/>
                <w:sz w:val="24"/>
                <w:szCs w:val="24"/>
              </w:rPr>
              <w:t>ng</w:t>
            </w:r>
            <w:r w:rsidRPr="00A153A3">
              <w:rPr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FE1871">
            <w:pPr>
              <w:pStyle w:val="ListParagraph"/>
              <w:ind w:left="0"/>
              <w:rPr>
                <w:lang w:val="vi-VN"/>
              </w:rPr>
            </w:pPr>
            <w:r>
              <w:rPr>
                <w:b/>
                <w:bCs/>
              </w:rPr>
              <w:t>Ph</w:t>
            </w:r>
            <w:r w:rsidRPr="00FA1F4A">
              <w:rPr>
                <w:b/>
                <w:bCs/>
              </w:rPr>
              <w:t>ươ</w:t>
            </w:r>
            <w:r>
              <w:rPr>
                <w:b/>
                <w:bCs/>
              </w:rPr>
              <w:t>ng ph</w:t>
            </w:r>
            <w:r w:rsidRPr="00FA1F4A">
              <w:rPr>
                <w:b/>
                <w:bCs/>
              </w:rPr>
              <w:t>áp</w:t>
            </w:r>
            <w:r>
              <w:rPr>
                <w:b/>
                <w:bCs/>
              </w:rPr>
              <w:t xml:space="preserve"> s</w:t>
            </w:r>
            <w:r w:rsidRPr="00FA1F4A">
              <w:rPr>
                <w:b/>
                <w:bCs/>
              </w:rPr>
              <w:t>ửa</w:t>
            </w:r>
            <w:r>
              <w:rPr>
                <w:b/>
                <w:bCs/>
              </w:rPr>
              <w:t xml:space="preserve"> ch</w:t>
            </w:r>
            <w:r w:rsidRPr="00FA1F4A">
              <w:rPr>
                <w:b/>
                <w:bCs/>
              </w:rPr>
              <w:t>ữa</w:t>
            </w:r>
            <w:r>
              <w:rPr>
                <w:b/>
                <w:bCs/>
              </w:rPr>
              <w:t xml:space="preserve"> lo</w:t>
            </w:r>
            <w:r w:rsidRPr="00FA1F4A">
              <w:rPr>
                <w:b/>
                <w:bCs/>
              </w:rPr>
              <w:t>ại</w:t>
            </w:r>
            <w:r>
              <w:rPr>
                <w:b/>
                <w:bCs/>
              </w:rPr>
              <w:t xml:space="preserve"> tr</w:t>
            </w:r>
            <w:r w:rsidRPr="00FA1F4A">
              <w:rPr>
                <w:b/>
                <w:bCs/>
              </w:rPr>
              <w:t>ừ</w:t>
            </w:r>
            <w:r>
              <w:rPr>
                <w:b/>
                <w:bCs/>
              </w:rPr>
              <w:t xml:space="preserve"> h</w:t>
            </w:r>
            <w:r w:rsidRPr="00FA1F4A">
              <w:rPr>
                <w:b/>
                <w:bCs/>
              </w:rPr>
              <w:t>ệ</w:t>
            </w:r>
            <w:r>
              <w:rPr>
                <w:b/>
                <w:bCs/>
              </w:rPr>
              <w:t xml:space="preserve"> th</w:t>
            </w:r>
            <w:r w:rsidRPr="00FA1F4A">
              <w:rPr>
                <w:b/>
                <w:bCs/>
              </w:rPr>
              <w:t>ống</w:t>
            </w:r>
            <w:r>
              <w:rPr>
                <w:b/>
                <w:bCs/>
              </w:rPr>
              <w:t xml:space="preserve"> m</w:t>
            </w:r>
            <w:r w:rsidRPr="00FA1F4A">
              <w:rPr>
                <w:b/>
                <w:bCs/>
              </w:rPr>
              <w:t>òn</w:t>
            </w:r>
            <w:r>
              <w:rPr>
                <w:b/>
                <w:bCs/>
              </w:rPr>
              <w:t xml:space="preserve"> c</w:t>
            </w:r>
            <w:r w:rsidRPr="00FA1F4A">
              <w:rPr>
                <w:b/>
                <w:bCs/>
              </w:rPr>
              <w:t>ũ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4.1.5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A153A3" w:rsidRDefault="002D515B" w:rsidP="00A85E2E">
            <w:pPr>
              <w:jc w:val="center"/>
              <w:rPr>
                <w:sz w:val="24"/>
                <w:szCs w:val="24"/>
              </w:rPr>
            </w:pPr>
            <w:r w:rsidRPr="00A153A3">
              <w:rPr>
                <w:sz w:val="24"/>
                <w:szCs w:val="24"/>
              </w:rPr>
              <w:t>5.1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153A3">
              <w:t>Kích thước sửa chữa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153A3" w:rsidRDefault="002D515B" w:rsidP="00A85E2E">
            <w:pPr>
              <w:jc w:val="center"/>
              <w:rPr>
                <w:sz w:val="24"/>
                <w:szCs w:val="24"/>
              </w:rPr>
            </w:pPr>
            <w:r w:rsidRPr="00A153A3">
              <w:rPr>
                <w:sz w:val="24"/>
                <w:szCs w:val="24"/>
              </w:rPr>
              <w:t>5.2.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153A3">
              <w:t>Sửa chữa phục hồi chi tiết mòn theo kích thước sửa chữa tiêu chuẩn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1E1141" w:rsidTr="004A0FF6">
        <w:tc>
          <w:tcPr>
            <w:tcW w:w="1728" w:type="dxa"/>
            <w:vAlign w:val="center"/>
          </w:tcPr>
          <w:p w:rsidR="002D515B" w:rsidRDefault="002D515B" w:rsidP="00A85E2E">
            <w:pPr>
              <w:jc w:val="center"/>
              <w:rPr>
                <w:sz w:val="24"/>
                <w:szCs w:val="24"/>
              </w:rPr>
            </w:pPr>
            <w:r w:rsidRPr="000731C8">
              <w:rPr>
                <w:sz w:val="24"/>
                <w:szCs w:val="24"/>
              </w:rPr>
              <w:t>5.3</w:t>
            </w:r>
            <w:r>
              <w:rPr>
                <w:sz w:val="24"/>
                <w:szCs w:val="24"/>
              </w:rPr>
              <w:t>.</w:t>
            </w:r>
          </w:p>
          <w:p w:rsidR="002D515B" w:rsidRPr="003555B5" w:rsidRDefault="002D515B" w:rsidP="00A85E2E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lang w:val="vi-VN"/>
              </w:rPr>
              <w:lastRenderedPageBreak/>
              <w:t xml:space="preserve">Sửa chữa phục hồi chi tiết mòn theo kích thước sửa </w:t>
            </w:r>
            <w:r w:rsidRPr="00FE1871">
              <w:rPr>
                <w:lang w:val="vi-VN"/>
              </w:rPr>
              <w:lastRenderedPageBreak/>
              <w:t>chữa tự do</w:t>
            </w:r>
          </w:p>
        </w:tc>
        <w:tc>
          <w:tcPr>
            <w:tcW w:w="957" w:type="dxa"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FE1871" w:rsidRDefault="002D515B" w:rsidP="008A141A">
            <w:pPr>
              <w:pStyle w:val="ListParagraph"/>
              <w:ind w:left="0"/>
              <w:jc w:val="center"/>
              <w:rPr>
                <w:lang w:val="vi-VN"/>
              </w:rPr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E604C4" w:rsidRDefault="002D515B" w:rsidP="00A85E2E">
            <w:pPr>
              <w:jc w:val="center"/>
            </w:pPr>
            <w:r w:rsidRPr="00E604C4">
              <w:rPr>
                <w:b/>
                <w:bCs/>
                <w:sz w:val="22"/>
                <w:szCs w:val="22"/>
              </w:rPr>
              <w:lastRenderedPageBreak/>
              <w:t>C</w:t>
            </w:r>
            <w:r>
              <w:rPr>
                <w:b/>
                <w:bCs/>
                <w:sz w:val="22"/>
                <w:szCs w:val="22"/>
              </w:rPr>
              <w:t>h</w:t>
            </w:r>
            <w:r w:rsidRPr="00431313">
              <w:rPr>
                <w:b/>
                <w:bCs/>
                <w:sz w:val="22"/>
                <w:szCs w:val="22"/>
              </w:rPr>
              <w:t>ươ</w:t>
            </w:r>
            <w:r>
              <w:rPr>
                <w:b/>
                <w:bCs/>
                <w:sz w:val="22"/>
                <w:szCs w:val="22"/>
              </w:rPr>
              <w:t>ng</w:t>
            </w:r>
            <w:r w:rsidRPr="00E604C4">
              <w:rPr>
                <w:b/>
                <w:bCs/>
                <w:sz w:val="22"/>
                <w:szCs w:val="22"/>
              </w:rPr>
              <w:t xml:space="preserve"> 6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FE1871">
            <w:pPr>
              <w:pStyle w:val="ListParagraph"/>
              <w:ind w:left="0"/>
              <w:rPr>
                <w:lang w:val="vi-VN"/>
              </w:rPr>
            </w:pPr>
            <w:r>
              <w:rPr>
                <w:b/>
                <w:bCs/>
                <w:sz w:val="22"/>
                <w:szCs w:val="22"/>
              </w:rPr>
              <w:t>C</w:t>
            </w:r>
            <w:r w:rsidRPr="00431313">
              <w:rPr>
                <w:b/>
                <w:bCs/>
                <w:sz w:val="22"/>
                <w:szCs w:val="22"/>
              </w:rPr>
              <w:t>â</w:t>
            </w:r>
            <w:r>
              <w:rPr>
                <w:b/>
                <w:bCs/>
                <w:sz w:val="22"/>
                <w:szCs w:val="22"/>
              </w:rPr>
              <w:t>n b</w:t>
            </w:r>
            <w:r w:rsidRPr="00431313">
              <w:rPr>
                <w:b/>
                <w:bCs/>
                <w:sz w:val="22"/>
                <w:szCs w:val="22"/>
              </w:rPr>
              <w:t>ằng</w:t>
            </w:r>
            <w:r>
              <w:rPr>
                <w:b/>
                <w:bCs/>
                <w:sz w:val="22"/>
                <w:szCs w:val="22"/>
              </w:rPr>
              <w:t xml:space="preserve"> chi ti</w:t>
            </w:r>
            <w:r w:rsidRPr="00431313">
              <w:rPr>
                <w:b/>
                <w:bCs/>
                <w:sz w:val="22"/>
                <w:szCs w:val="22"/>
              </w:rPr>
              <w:t>ết</w:t>
            </w:r>
            <w:r>
              <w:rPr>
                <w:b/>
                <w:bCs/>
                <w:sz w:val="22"/>
                <w:szCs w:val="22"/>
              </w:rPr>
              <w:t xml:space="preserve"> chuy</w:t>
            </w:r>
            <w:r w:rsidRPr="00431313">
              <w:rPr>
                <w:b/>
                <w:bCs/>
                <w:sz w:val="22"/>
                <w:szCs w:val="22"/>
              </w:rPr>
              <w:t>ểnđộng</w:t>
            </w:r>
            <w:r>
              <w:rPr>
                <w:b/>
                <w:bCs/>
                <w:sz w:val="22"/>
                <w:szCs w:val="22"/>
              </w:rPr>
              <w:t xml:space="preserve"> quay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4.1.6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E604C4" w:rsidRDefault="002D515B" w:rsidP="00A85E2E">
            <w:pPr>
              <w:jc w:val="center"/>
              <w:rPr>
                <w:sz w:val="24"/>
                <w:szCs w:val="24"/>
              </w:rPr>
            </w:pPr>
            <w:r w:rsidRPr="00E604C4">
              <w:rPr>
                <w:sz w:val="24"/>
                <w:szCs w:val="24"/>
              </w:rPr>
              <w:t>6.1.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E604C4">
              <w:t>Khái niệm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E604C4" w:rsidRDefault="002D515B" w:rsidP="00A85E2E">
            <w:pPr>
              <w:jc w:val="center"/>
              <w:rPr>
                <w:sz w:val="24"/>
                <w:szCs w:val="24"/>
              </w:rPr>
            </w:pPr>
            <w:r w:rsidRPr="00E604C4">
              <w:rPr>
                <w:sz w:val="24"/>
                <w:szCs w:val="24"/>
              </w:rPr>
              <w:t>6.2.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E604C4">
              <w:t>Cân bằng tĩnh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E604C4" w:rsidRDefault="002D515B" w:rsidP="00A85E2E">
            <w:pPr>
              <w:jc w:val="center"/>
              <w:rPr>
                <w:sz w:val="24"/>
                <w:szCs w:val="24"/>
              </w:rPr>
            </w:pPr>
            <w:r w:rsidRPr="00E604C4">
              <w:rPr>
                <w:sz w:val="24"/>
                <w:szCs w:val="24"/>
              </w:rPr>
              <w:t>6.3.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E604C4">
              <w:t>Cân bằng động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22716C" w:rsidTr="004A0FF6">
        <w:tc>
          <w:tcPr>
            <w:tcW w:w="1728" w:type="dxa"/>
          </w:tcPr>
          <w:p w:rsidR="002D515B" w:rsidRPr="0022716C" w:rsidRDefault="002D515B" w:rsidP="00A85E2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</w:t>
            </w:r>
            <w:r w:rsidRPr="00356735">
              <w:rPr>
                <w:b/>
                <w:bCs/>
                <w:sz w:val="24"/>
                <w:szCs w:val="24"/>
              </w:rPr>
              <w:t>ươ</w:t>
            </w:r>
            <w:r>
              <w:rPr>
                <w:b/>
                <w:bCs/>
                <w:sz w:val="24"/>
                <w:szCs w:val="24"/>
              </w:rPr>
              <w:t xml:space="preserve">ng </w:t>
            </w:r>
            <w:r w:rsidRPr="0022716C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580" w:type="dxa"/>
            <w:vAlign w:val="center"/>
          </w:tcPr>
          <w:p w:rsidR="002D515B" w:rsidRPr="0022716C" w:rsidRDefault="002D515B" w:rsidP="00FE1871">
            <w:pPr>
              <w:pStyle w:val="ListParagraph"/>
              <w:ind w:left="0"/>
              <w:rPr>
                <w:lang w:val="vi-VN"/>
              </w:rPr>
            </w:pPr>
            <w:r>
              <w:rPr>
                <w:b/>
                <w:bCs/>
              </w:rPr>
              <w:t>S</w:t>
            </w:r>
            <w:r w:rsidRPr="00356735">
              <w:rPr>
                <w:b/>
                <w:bCs/>
              </w:rPr>
              <w:t>ửa</w:t>
            </w:r>
            <w:r>
              <w:rPr>
                <w:b/>
                <w:bCs/>
              </w:rPr>
              <w:t xml:space="preserve"> ch</w:t>
            </w:r>
            <w:r w:rsidRPr="00356735">
              <w:rPr>
                <w:b/>
                <w:bCs/>
              </w:rPr>
              <w:t>ữa</w:t>
            </w:r>
            <w:r>
              <w:rPr>
                <w:b/>
                <w:bCs/>
              </w:rPr>
              <w:t xml:space="preserve"> ph</w:t>
            </w:r>
            <w:r w:rsidRPr="00356735">
              <w:rPr>
                <w:b/>
                <w:bCs/>
              </w:rPr>
              <w:t>ục</w:t>
            </w:r>
            <w:r>
              <w:rPr>
                <w:b/>
                <w:bCs/>
              </w:rPr>
              <w:t xml:space="preserve"> h</w:t>
            </w:r>
            <w:r w:rsidRPr="00356735">
              <w:rPr>
                <w:b/>
                <w:bCs/>
              </w:rPr>
              <w:t>ồi</w:t>
            </w:r>
            <w:r>
              <w:rPr>
                <w:b/>
                <w:bCs/>
              </w:rPr>
              <w:t xml:space="preserve"> thi</w:t>
            </w:r>
            <w:r w:rsidRPr="00356735">
              <w:rPr>
                <w:b/>
                <w:bCs/>
              </w:rPr>
              <w:t>ết</w:t>
            </w:r>
            <w:r>
              <w:rPr>
                <w:b/>
                <w:bCs/>
              </w:rPr>
              <w:t xml:space="preserve"> b</w:t>
            </w:r>
            <w:r w:rsidRPr="00356735">
              <w:rPr>
                <w:b/>
                <w:bCs/>
              </w:rPr>
              <w:t>ịđ</w:t>
            </w:r>
            <w:r>
              <w:rPr>
                <w:b/>
                <w:bCs/>
              </w:rPr>
              <w:t>i</w:t>
            </w:r>
            <w:r w:rsidRPr="00356735">
              <w:rPr>
                <w:b/>
                <w:bCs/>
              </w:rPr>
              <w:t>ện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22716C" w:rsidRDefault="002D515B" w:rsidP="004A0FF6">
            <w:pPr>
              <w:pStyle w:val="ListParagraph"/>
              <w:ind w:left="0"/>
              <w:jc w:val="center"/>
            </w:pPr>
            <w:r>
              <w:t>4.1.7</w:t>
            </w:r>
          </w:p>
        </w:tc>
      </w:tr>
      <w:tr w:rsidR="002D515B" w:rsidRPr="0022716C" w:rsidTr="004A0FF6">
        <w:tc>
          <w:tcPr>
            <w:tcW w:w="1728" w:type="dxa"/>
          </w:tcPr>
          <w:p w:rsidR="002D515B" w:rsidRPr="0022716C" w:rsidRDefault="002D515B" w:rsidP="00A85E2E">
            <w:pPr>
              <w:jc w:val="center"/>
              <w:rPr>
                <w:sz w:val="24"/>
                <w:szCs w:val="24"/>
              </w:rPr>
            </w:pPr>
            <w:r w:rsidRPr="0022716C">
              <w:rPr>
                <w:sz w:val="24"/>
                <w:szCs w:val="24"/>
              </w:rPr>
              <w:t>7.1</w:t>
            </w:r>
          </w:p>
        </w:tc>
        <w:tc>
          <w:tcPr>
            <w:tcW w:w="5580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22716C">
              <w:t>Kiểm tra điện trở cách điện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22716C" w:rsidTr="004A0FF6">
        <w:tc>
          <w:tcPr>
            <w:tcW w:w="1728" w:type="dxa"/>
          </w:tcPr>
          <w:p w:rsidR="002D515B" w:rsidRPr="0022716C" w:rsidRDefault="002D515B" w:rsidP="00A85E2E">
            <w:pPr>
              <w:jc w:val="center"/>
              <w:rPr>
                <w:sz w:val="24"/>
                <w:szCs w:val="24"/>
              </w:rPr>
            </w:pPr>
            <w:r w:rsidRPr="0022716C">
              <w:rPr>
                <w:sz w:val="24"/>
                <w:szCs w:val="24"/>
              </w:rPr>
              <w:t>7.2</w:t>
            </w:r>
          </w:p>
        </w:tc>
        <w:tc>
          <w:tcPr>
            <w:tcW w:w="5580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22716C">
              <w:t xml:space="preserve"> Sửa chữa động cơ điện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22716C" w:rsidTr="004A0FF6">
        <w:tc>
          <w:tcPr>
            <w:tcW w:w="1728" w:type="dxa"/>
          </w:tcPr>
          <w:p w:rsidR="002D515B" w:rsidRPr="0022716C" w:rsidRDefault="002D515B" w:rsidP="00A85E2E">
            <w:pPr>
              <w:jc w:val="center"/>
              <w:rPr>
                <w:sz w:val="24"/>
                <w:szCs w:val="24"/>
              </w:rPr>
            </w:pPr>
            <w:r w:rsidRPr="0022716C">
              <w:rPr>
                <w:sz w:val="24"/>
                <w:szCs w:val="24"/>
              </w:rPr>
              <w:t>7.3.</w:t>
            </w:r>
          </w:p>
        </w:tc>
        <w:tc>
          <w:tcPr>
            <w:tcW w:w="5580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22716C">
              <w:t>Sửa nam châm điện</w:t>
            </w:r>
          </w:p>
        </w:tc>
        <w:tc>
          <w:tcPr>
            <w:tcW w:w="957" w:type="dxa"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22716C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</w:t>
            </w:r>
            <w:r w:rsidRPr="00356735">
              <w:rPr>
                <w:b/>
                <w:bCs/>
                <w:sz w:val="24"/>
                <w:szCs w:val="24"/>
              </w:rPr>
              <w:t>ươ</w:t>
            </w:r>
            <w:r>
              <w:rPr>
                <w:b/>
                <w:bCs/>
                <w:sz w:val="24"/>
                <w:szCs w:val="24"/>
              </w:rPr>
              <w:t>ng</w:t>
            </w:r>
            <w:r w:rsidRPr="00AC475F">
              <w:rPr>
                <w:b/>
                <w:bCs/>
                <w:sz w:val="24"/>
                <w:szCs w:val="24"/>
              </w:rPr>
              <w:t xml:space="preserve"> 8</w:t>
            </w:r>
          </w:p>
        </w:tc>
        <w:tc>
          <w:tcPr>
            <w:tcW w:w="5580" w:type="dxa"/>
            <w:vAlign w:val="center"/>
          </w:tcPr>
          <w:p w:rsidR="002D515B" w:rsidRPr="00356735" w:rsidRDefault="002D515B" w:rsidP="00FE1871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356735">
              <w:rPr>
                <w:b/>
                <w:bCs/>
              </w:rPr>
              <w:t>ắp</w:t>
            </w:r>
            <w:r>
              <w:rPr>
                <w:b/>
                <w:bCs/>
              </w:rPr>
              <w:t xml:space="preserve"> r</w:t>
            </w:r>
            <w:r w:rsidRPr="00356735">
              <w:rPr>
                <w:b/>
                <w:bCs/>
              </w:rPr>
              <w:t>áp</w:t>
            </w:r>
            <w:r>
              <w:rPr>
                <w:b/>
                <w:bCs/>
              </w:rPr>
              <w:t xml:space="preserve"> m</w:t>
            </w:r>
            <w:r w:rsidRPr="00356735">
              <w:rPr>
                <w:b/>
                <w:bCs/>
              </w:rPr>
              <w:t>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4.1.8; 4.2.4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8.1</w:t>
            </w:r>
          </w:p>
        </w:tc>
        <w:tc>
          <w:tcPr>
            <w:tcW w:w="5580" w:type="dxa"/>
            <w:vAlign w:val="center"/>
          </w:tcPr>
          <w:p w:rsidR="002D515B" w:rsidRPr="006B246A" w:rsidRDefault="002D515B" w:rsidP="008A141A">
            <w:pPr>
              <w:pStyle w:val="ListParagraph"/>
              <w:ind w:left="0"/>
            </w:pPr>
            <w:r w:rsidRPr="00AC475F">
              <w:t>Khái niệm về lắp ráp máy trong sửa chữa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8.2</w:t>
            </w:r>
          </w:p>
        </w:tc>
        <w:tc>
          <w:tcPr>
            <w:tcW w:w="5580" w:type="dxa"/>
            <w:vAlign w:val="center"/>
          </w:tcPr>
          <w:p w:rsidR="002D515B" w:rsidRPr="006B246A" w:rsidRDefault="002D515B" w:rsidP="008A141A">
            <w:pPr>
              <w:pStyle w:val="ListParagraph"/>
              <w:ind w:left="0"/>
            </w:pPr>
            <w:r w:rsidRPr="00AC475F">
              <w:t>Các phương pháp lắp ráp trong sửa chữa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8.3</w:t>
            </w:r>
          </w:p>
        </w:tc>
        <w:tc>
          <w:tcPr>
            <w:tcW w:w="5580" w:type="dxa"/>
            <w:vAlign w:val="center"/>
          </w:tcPr>
          <w:p w:rsidR="002D515B" w:rsidRPr="006B246A" w:rsidRDefault="002D515B" w:rsidP="008A141A">
            <w:pPr>
              <w:pStyle w:val="ListParagraph"/>
              <w:ind w:left="0"/>
            </w:pPr>
            <w:r w:rsidRPr="00AC475F">
              <w:t>Ảnh hưởng của nhiệt độ đến khe hở lắp ráp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8.4.</w:t>
            </w:r>
          </w:p>
        </w:tc>
        <w:tc>
          <w:tcPr>
            <w:tcW w:w="5580" w:type="dxa"/>
            <w:vAlign w:val="center"/>
          </w:tcPr>
          <w:p w:rsidR="002D515B" w:rsidRPr="006B246A" w:rsidRDefault="002D515B" w:rsidP="008A141A">
            <w:pPr>
              <w:pStyle w:val="ListParagraph"/>
              <w:ind w:left="0"/>
            </w:pPr>
            <w:r w:rsidRPr="00AC475F">
              <w:t>Lắp ráp mối ghép cố định tháo được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8.5.</w:t>
            </w:r>
          </w:p>
        </w:tc>
        <w:tc>
          <w:tcPr>
            <w:tcW w:w="5580" w:type="dxa"/>
            <w:vAlign w:val="center"/>
          </w:tcPr>
          <w:p w:rsidR="002D515B" w:rsidRPr="006B246A" w:rsidRDefault="002D515B" w:rsidP="008A141A">
            <w:pPr>
              <w:pStyle w:val="ListParagraph"/>
              <w:ind w:left="0"/>
            </w:pPr>
            <w:r w:rsidRPr="00AC475F">
              <w:t>Lắp ổ đỡ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8.6.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Lắp ráp các bộ truyền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8.7.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Lắp khớp nối trục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b/>
                <w:bCs/>
                <w:sz w:val="24"/>
                <w:szCs w:val="24"/>
              </w:rPr>
              <w:t>C</w:t>
            </w:r>
            <w:r>
              <w:rPr>
                <w:b/>
                <w:bCs/>
                <w:sz w:val="24"/>
                <w:szCs w:val="24"/>
              </w:rPr>
              <w:t>h</w:t>
            </w:r>
            <w:r w:rsidRPr="00356735">
              <w:rPr>
                <w:b/>
                <w:bCs/>
                <w:sz w:val="24"/>
                <w:szCs w:val="24"/>
              </w:rPr>
              <w:t>ươ</w:t>
            </w:r>
            <w:r>
              <w:rPr>
                <w:b/>
                <w:bCs/>
                <w:sz w:val="24"/>
                <w:szCs w:val="24"/>
              </w:rPr>
              <w:t>ng</w:t>
            </w:r>
            <w:r w:rsidRPr="00AC475F">
              <w:rPr>
                <w:b/>
                <w:bCs/>
                <w:sz w:val="24"/>
                <w:szCs w:val="24"/>
              </w:rPr>
              <w:t xml:space="preserve"> 9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FE1871">
            <w:pPr>
              <w:pStyle w:val="ListParagraph"/>
              <w:ind w:left="0"/>
              <w:rPr>
                <w:lang w:val="vi-VN"/>
              </w:rPr>
            </w:pPr>
            <w:r>
              <w:rPr>
                <w:b/>
                <w:bCs/>
              </w:rPr>
              <w:t>Th</w:t>
            </w:r>
            <w:r w:rsidRPr="00356735">
              <w:rPr>
                <w:b/>
                <w:bCs/>
              </w:rPr>
              <w:t>ử</w:t>
            </w:r>
            <w:r>
              <w:rPr>
                <w:b/>
                <w:bCs/>
              </w:rPr>
              <w:t xml:space="preserve"> m</w:t>
            </w:r>
            <w:r w:rsidRPr="00356735">
              <w:rPr>
                <w:b/>
                <w:bCs/>
              </w:rPr>
              <w:t>áy</w:t>
            </w:r>
            <w:r>
              <w:rPr>
                <w:b/>
                <w:bCs/>
              </w:rPr>
              <w:t xml:space="preserve"> v</w:t>
            </w:r>
            <w:r w:rsidRPr="00356735">
              <w:rPr>
                <w:b/>
                <w:bCs/>
              </w:rPr>
              <w:t>à</w:t>
            </w:r>
            <w:r>
              <w:rPr>
                <w:b/>
                <w:bCs/>
              </w:rPr>
              <w:t xml:space="preserve"> b</w:t>
            </w:r>
            <w:r w:rsidRPr="00356735">
              <w:rPr>
                <w:b/>
                <w:bCs/>
              </w:rPr>
              <w:t>ô</w:t>
            </w:r>
            <w:r>
              <w:rPr>
                <w:b/>
                <w:bCs/>
              </w:rPr>
              <w:t>i tr</w:t>
            </w:r>
            <w:r w:rsidRPr="00356735">
              <w:rPr>
                <w:b/>
                <w:bCs/>
              </w:rPr>
              <w:t>ơ</w:t>
            </w:r>
            <w:r>
              <w:rPr>
                <w:b/>
                <w:bCs/>
              </w:rPr>
              <w:t>n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4.1.9; 4.2.4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9.1.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Thử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9.2.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Bôi trơn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9.3.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Tính toán lượng dầu bôitrơn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</w:t>
            </w:r>
            <w:r w:rsidRPr="00CE25BD">
              <w:rPr>
                <w:b/>
                <w:bCs/>
                <w:sz w:val="24"/>
                <w:szCs w:val="24"/>
              </w:rPr>
              <w:t>ươ</w:t>
            </w:r>
            <w:r>
              <w:rPr>
                <w:b/>
                <w:bCs/>
                <w:sz w:val="24"/>
                <w:szCs w:val="24"/>
              </w:rPr>
              <w:t>ng</w:t>
            </w:r>
            <w:r w:rsidRPr="00AC475F">
              <w:rPr>
                <w:b/>
                <w:bCs/>
                <w:sz w:val="24"/>
                <w:szCs w:val="24"/>
              </w:rPr>
              <w:t xml:space="preserve"> 10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FE1871">
            <w:pPr>
              <w:pStyle w:val="ListParagraph"/>
              <w:ind w:left="0"/>
              <w:rPr>
                <w:lang w:val="vi-VN"/>
              </w:rPr>
            </w:pPr>
            <w:r w:rsidRPr="00AC475F">
              <w:rPr>
                <w:b/>
                <w:bCs/>
              </w:rPr>
              <w:t>L</w:t>
            </w:r>
            <w:r w:rsidRPr="00CE25BD">
              <w:rPr>
                <w:b/>
                <w:bCs/>
              </w:rPr>
              <w:t>ập</w:t>
            </w:r>
            <w:r>
              <w:rPr>
                <w:b/>
                <w:bCs/>
              </w:rPr>
              <w:t xml:space="preserve"> k</w:t>
            </w:r>
            <w:r w:rsidRPr="00CE25BD">
              <w:rPr>
                <w:b/>
                <w:bCs/>
              </w:rPr>
              <w:t>ế</w:t>
            </w:r>
            <w:r>
              <w:rPr>
                <w:b/>
                <w:bCs/>
              </w:rPr>
              <w:t xml:space="preserve"> ho</w:t>
            </w:r>
            <w:r w:rsidRPr="00CE25BD">
              <w:rPr>
                <w:b/>
                <w:bCs/>
              </w:rPr>
              <w:t>ạch</w:t>
            </w:r>
            <w:r>
              <w:rPr>
                <w:b/>
                <w:bCs/>
              </w:rPr>
              <w:t xml:space="preserve"> s</w:t>
            </w:r>
            <w:r w:rsidRPr="00CE25BD">
              <w:rPr>
                <w:b/>
                <w:bCs/>
              </w:rPr>
              <w:t>ửa</w:t>
            </w:r>
            <w:r>
              <w:rPr>
                <w:b/>
                <w:bCs/>
              </w:rPr>
              <w:t xml:space="preserve"> ch</w:t>
            </w:r>
            <w:r w:rsidRPr="00CE25BD">
              <w:rPr>
                <w:b/>
                <w:bCs/>
              </w:rPr>
              <w:t>ữa</w:t>
            </w:r>
            <w:r>
              <w:rPr>
                <w:b/>
                <w:bCs/>
              </w:rPr>
              <w:t xml:space="preserve"> m</w:t>
            </w:r>
            <w:r w:rsidRPr="00CE25BD">
              <w:rPr>
                <w:b/>
                <w:bCs/>
              </w:rPr>
              <w:t>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4.1.10; 4.2.5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10.1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Mục đích, nội dung công tác bảo dưỡng, kiểm tra kỹ thuật và sửa chữa.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10.2.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Hệ thống tổ chức sửa chữa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10.3.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Lập kế hoạch sửa chữ</w:t>
            </w:r>
            <w:r>
              <w:t>a trong năm cho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0" w:type="dxa"/>
            <w:vAlign w:val="center"/>
          </w:tcPr>
          <w:p w:rsidR="002D515B" w:rsidRPr="00AC475F" w:rsidRDefault="002D515B" w:rsidP="008A141A">
            <w:pPr>
              <w:pStyle w:val="ListParagraph"/>
              <w:ind w:left="0"/>
            </w:pPr>
            <w:r>
              <w:t>Bài tập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</w:t>
            </w:r>
            <w:r w:rsidRPr="00CE25BD">
              <w:rPr>
                <w:b/>
                <w:bCs/>
                <w:sz w:val="24"/>
                <w:szCs w:val="24"/>
              </w:rPr>
              <w:t>ươ</w:t>
            </w:r>
            <w:r>
              <w:rPr>
                <w:b/>
                <w:bCs/>
                <w:sz w:val="24"/>
                <w:szCs w:val="24"/>
              </w:rPr>
              <w:t>ng</w:t>
            </w:r>
            <w:r w:rsidRPr="00AC475F">
              <w:rPr>
                <w:b/>
                <w:bCs/>
                <w:sz w:val="24"/>
                <w:szCs w:val="24"/>
              </w:rPr>
              <w:t xml:space="preserve"> 11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EE57F8">
            <w:pPr>
              <w:pStyle w:val="ListParagraph"/>
              <w:ind w:left="0"/>
              <w:rPr>
                <w:lang w:val="vi-VN"/>
              </w:rPr>
            </w:pPr>
            <w:r>
              <w:rPr>
                <w:b/>
                <w:bCs/>
              </w:rPr>
              <w:t>T</w:t>
            </w:r>
            <w:r w:rsidRPr="00CE25BD">
              <w:rPr>
                <w:b/>
                <w:bCs/>
              </w:rPr>
              <w:t>ính</w:t>
            </w:r>
            <w:r>
              <w:rPr>
                <w:b/>
                <w:bCs/>
              </w:rPr>
              <w:t xml:space="preserve"> to</w:t>
            </w:r>
            <w:r w:rsidRPr="00CE25BD">
              <w:rPr>
                <w:b/>
                <w:bCs/>
              </w:rPr>
              <w:t>án</w:t>
            </w:r>
            <w:r>
              <w:rPr>
                <w:b/>
                <w:bCs/>
              </w:rPr>
              <w:t xml:space="preserve"> x</w:t>
            </w:r>
            <w:r w:rsidRPr="00CE25BD">
              <w:rPr>
                <w:b/>
                <w:bCs/>
              </w:rPr>
              <w:t>ưởng</w:t>
            </w:r>
            <w:r>
              <w:rPr>
                <w:b/>
                <w:bCs/>
              </w:rPr>
              <w:t xml:space="preserve"> s</w:t>
            </w:r>
            <w:r w:rsidRPr="00CE25BD">
              <w:rPr>
                <w:b/>
                <w:bCs/>
              </w:rPr>
              <w:t>ửa</w:t>
            </w:r>
            <w:r>
              <w:rPr>
                <w:b/>
                <w:bCs/>
              </w:rPr>
              <w:t xml:space="preserve"> ch</w:t>
            </w:r>
            <w:r w:rsidRPr="00CE25BD">
              <w:rPr>
                <w:b/>
                <w:bCs/>
              </w:rPr>
              <w:t>ữa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4.1.11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11.1.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Khái niệm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11.2.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Tính toán số công nhân và máy móc của xưởng sửa chữa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11.3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Bố trí thiết bị trong xưởng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11.4.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Móng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b/>
                <w:bCs/>
                <w:w w:val="97"/>
                <w:sz w:val="24"/>
                <w:szCs w:val="24"/>
              </w:rPr>
            </w:pPr>
            <w:r w:rsidRPr="00AC475F">
              <w:rPr>
                <w:b/>
                <w:bCs/>
                <w:w w:val="97"/>
                <w:sz w:val="24"/>
                <w:szCs w:val="24"/>
              </w:rPr>
              <w:t>C</w:t>
            </w:r>
            <w:r>
              <w:rPr>
                <w:b/>
                <w:bCs/>
                <w:w w:val="97"/>
                <w:sz w:val="24"/>
                <w:szCs w:val="24"/>
              </w:rPr>
              <w:t>h</w:t>
            </w:r>
            <w:r w:rsidRPr="00CE25BD">
              <w:rPr>
                <w:b/>
                <w:bCs/>
                <w:w w:val="97"/>
                <w:sz w:val="24"/>
                <w:szCs w:val="24"/>
              </w:rPr>
              <w:t>ươ</w:t>
            </w:r>
            <w:r>
              <w:rPr>
                <w:b/>
                <w:bCs/>
                <w:w w:val="97"/>
                <w:sz w:val="24"/>
                <w:szCs w:val="24"/>
              </w:rPr>
              <w:t>ng</w:t>
            </w:r>
            <w:r w:rsidRPr="00AC475F">
              <w:rPr>
                <w:b/>
                <w:bCs/>
                <w:w w:val="97"/>
                <w:sz w:val="24"/>
                <w:szCs w:val="24"/>
              </w:rPr>
              <w:t xml:space="preserve"> 12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EE57F8">
            <w:pPr>
              <w:pStyle w:val="ListParagraph"/>
              <w:ind w:left="0"/>
              <w:rPr>
                <w:lang w:val="vi-VN"/>
              </w:rPr>
            </w:pPr>
            <w:r>
              <w:rPr>
                <w:b/>
                <w:bCs/>
                <w:w w:val="97"/>
              </w:rPr>
              <w:t>An to</w:t>
            </w:r>
            <w:r w:rsidRPr="00CE25BD">
              <w:rPr>
                <w:b/>
                <w:bCs/>
                <w:w w:val="97"/>
              </w:rPr>
              <w:t>àn</w:t>
            </w:r>
            <w:r>
              <w:rPr>
                <w:b/>
                <w:bCs/>
                <w:w w:val="97"/>
              </w:rPr>
              <w:t xml:space="preserve"> lao </w:t>
            </w:r>
            <w:r w:rsidRPr="00CE25BD">
              <w:rPr>
                <w:b/>
                <w:bCs/>
                <w:w w:val="97"/>
              </w:rPr>
              <w:t>động</w:t>
            </w:r>
            <w:r>
              <w:rPr>
                <w:b/>
                <w:bCs/>
                <w:w w:val="97"/>
              </w:rPr>
              <w:t xml:space="preserve"> v</w:t>
            </w:r>
            <w:r w:rsidRPr="00CE25BD">
              <w:rPr>
                <w:b/>
                <w:bCs/>
                <w:w w:val="97"/>
              </w:rPr>
              <w:t>à</w:t>
            </w:r>
            <w:r>
              <w:rPr>
                <w:b/>
                <w:bCs/>
                <w:w w:val="97"/>
              </w:rPr>
              <w:t xml:space="preserve"> ph</w:t>
            </w:r>
            <w:r w:rsidRPr="00CE25BD">
              <w:rPr>
                <w:b/>
                <w:bCs/>
                <w:w w:val="97"/>
              </w:rPr>
              <w:t>ươ</w:t>
            </w:r>
            <w:r>
              <w:rPr>
                <w:b/>
                <w:bCs/>
                <w:w w:val="97"/>
              </w:rPr>
              <w:t>ng h</w:t>
            </w:r>
            <w:r w:rsidRPr="00CE25BD">
              <w:rPr>
                <w:b/>
                <w:bCs/>
                <w:w w:val="97"/>
              </w:rPr>
              <w:t>ướng</w:t>
            </w:r>
            <w:r>
              <w:rPr>
                <w:b/>
                <w:bCs/>
                <w:w w:val="97"/>
              </w:rPr>
              <w:t xml:space="preserve"> n</w:t>
            </w:r>
            <w:r w:rsidRPr="00CE25BD">
              <w:rPr>
                <w:b/>
                <w:bCs/>
                <w:w w:val="97"/>
              </w:rPr>
              <w:t>â</w:t>
            </w:r>
            <w:r>
              <w:rPr>
                <w:b/>
                <w:bCs/>
                <w:w w:val="97"/>
              </w:rPr>
              <w:t>ng cao hi</w:t>
            </w:r>
            <w:r w:rsidRPr="00CE25BD">
              <w:rPr>
                <w:b/>
                <w:bCs/>
                <w:w w:val="97"/>
              </w:rPr>
              <w:t>ệu</w:t>
            </w:r>
            <w:r>
              <w:rPr>
                <w:b/>
                <w:bCs/>
                <w:w w:val="97"/>
              </w:rPr>
              <w:t xml:space="preserve"> qu</w:t>
            </w:r>
            <w:r w:rsidRPr="00CE25BD">
              <w:rPr>
                <w:b/>
                <w:bCs/>
                <w:w w:val="97"/>
              </w:rPr>
              <w:t>ả</w:t>
            </w:r>
            <w:r>
              <w:rPr>
                <w:b/>
                <w:bCs/>
                <w:w w:val="97"/>
              </w:rPr>
              <w:t xml:space="preserve"> c</w:t>
            </w:r>
            <w:r w:rsidRPr="00CE25BD">
              <w:rPr>
                <w:b/>
                <w:bCs/>
                <w:w w:val="97"/>
              </w:rPr>
              <w:t>ô</w:t>
            </w:r>
            <w:r>
              <w:rPr>
                <w:b/>
                <w:bCs/>
                <w:w w:val="97"/>
              </w:rPr>
              <w:t>ng t</w:t>
            </w:r>
            <w:r w:rsidRPr="00CE25BD">
              <w:rPr>
                <w:b/>
                <w:bCs/>
                <w:w w:val="97"/>
              </w:rPr>
              <w:t>ác</w:t>
            </w:r>
            <w:r>
              <w:rPr>
                <w:b/>
                <w:bCs/>
                <w:w w:val="97"/>
              </w:rPr>
              <w:t xml:space="preserve"> s</w:t>
            </w:r>
            <w:r w:rsidRPr="00CE25BD">
              <w:rPr>
                <w:b/>
                <w:bCs/>
                <w:w w:val="97"/>
              </w:rPr>
              <w:t>ửa</w:t>
            </w:r>
            <w:r>
              <w:rPr>
                <w:b/>
                <w:bCs/>
                <w:w w:val="97"/>
              </w:rPr>
              <w:t xml:space="preserve"> ch</w:t>
            </w:r>
            <w:r w:rsidRPr="00CE25BD">
              <w:rPr>
                <w:b/>
                <w:bCs/>
                <w:w w:val="97"/>
              </w:rPr>
              <w:t>ữa</w:t>
            </w:r>
            <w:r>
              <w:rPr>
                <w:b/>
                <w:bCs/>
                <w:w w:val="97"/>
              </w:rPr>
              <w:t xml:space="preserve"> m</w:t>
            </w:r>
            <w:r w:rsidRPr="00CE25BD">
              <w:rPr>
                <w:b/>
                <w:bCs/>
                <w:w w:val="97"/>
              </w:rPr>
              <w:t>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88" w:type="dxa"/>
            <w:vMerge w:val="restart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  <w:r>
              <w:t>4.1.12</w:t>
            </w: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12.1.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An toàn trong sửa chữa và lắp ráp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12.2.</w:t>
            </w:r>
          </w:p>
        </w:tc>
        <w:tc>
          <w:tcPr>
            <w:tcW w:w="5580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rPr>
                <w:lang w:val="vi-VN"/>
              </w:rPr>
            </w:pPr>
            <w:r w:rsidRPr="00AC475F">
              <w:t>Nhiệm vụ của ngành sửa chữa máy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  <w:tr w:rsidR="002D515B" w:rsidRPr="003555B5" w:rsidTr="004A0FF6">
        <w:tc>
          <w:tcPr>
            <w:tcW w:w="1728" w:type="dxa"/>
          </w:tcPr>
          <w:p w:rsidR="002D515B" w:rsidRPr="00AC475F" w:rsidRDefault="002D515B" w:rsidP="00A85E2E">
            <w:pPr>
              <w:jc w:val="center"/>
              <w:rPr>
                <w:sz w:val="24"/>
                <w:szCs w:val="24"/>
              </w:rPr>
            </w:pPr>
            <w:r w:rsidRPr="00AC475F">
              <w:rPr>
                <w:sz w:val="24"/>
                <w:szCs w:val="24"/>
              </w:rPr>
              <w:t>12.3.</w:t>
            </w:r>
          </w:p>
        </w:tc>
        <w:tc>
          <w:tcPr>
            <w:tcW w:w="5580" w:type="dxa"/>
            <w:vAlign w:val="center"/>
          </w:tcPr>
          <w:p w:rsidR="002D515B" w:rsidRPr="00CE25BD" w:rsidRDefault="002D515B" w:rsidP="008A141A">
            <w:pPr>
              <w:pStyle w:val="ListParagraph"/>
              <w:ind w:left="0"/>
            </w:pPr>
            <w:r w:rsidRPr="00AC475F">
              <w:t>Phương hướng nâng cao hiệu quả công tác sửa chữ</w:t>
            </w:r>
            <w:r>
              <w:t>a m</w:t>
            </w:r>
            <w:r w:rsidRPr="00CE25BD">
              <w:t>áy</w:t>
            </w:r>
          </w:p>
        </w:tc>
        <w:tc>
          <w:tcPr>
            <w:tcW w:w="957" w:type="dxa"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88" w:type="dxa"/>
            <w:vMerge/>
            <w:vAlign w:val="center"/>
          </w:tcPr>
          <w:p w:rsidR="002D515B" w:rsidRPr="003555B5" w:rsidRDefault="002D515B" w:rsidP="008A141A">
            <w:pPr>
              <w:pStyle w:val="ListParagraph"/>
              <w:ind w:left="0"/>
              <w:jc w:val="center"/>
            </w:pPr>
          </w:p>
        </w:tc>
      </w:tr>
    </w:tbl>
    <w:p w:rsidR="009872F4" w:rsidRPr="003555B5" w:rsidRDefault="009872F4" w:rsidP="009144D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i/>
          <w:i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Pr="003555B5">
        <w:rPr>
          <w:i/>
          <w:iCs/>
          <w:color w:val="000000"/>
          <w:sz w:val="24"/>
          <w:szCs w:val="24"/>
        </w:rPr>
        <w:t>(Trình bày các phương pháp giảng dạy được áp dụng giảng dạy học phần)</w:t>
      </w:r>
    </w:p>
    <w:p w:rsidR="009872F4" w:rsidRDefault="009872F4" w:rsidP="00FA3FC4">
      <w:pPr>
        <w:pStyle w:val="ListParagraph"/>
        <w:numPr>
          <w:ilvl w:val="0"/>
          <w:numId w:val="7"/>
        </w:numPr>
        <w:jc w:val="both"/>
        <w:rPr>
          <w:color w:val="000000"/>
        </w:rPr>
      </w:pPr>
      <w:r w:rsidRPr="003555B5">
        <w:rPr>
          <w:color w:val="000000"/>
        </w:rPr>
        <w:t xml:space="preserve">Giảng dạy lý thuyết kết hợp </w:t>
      </w:r>
      <w:r>
        <w:rPr>
          <w:color w:val="000000"/>
        </w:rPr>
        <w:t>v</w:t>
      </w:r>
      <w:r w:rsidRPr="006C3BEE">
        <w:rPr>
          <w:color w:val="000000"/>
        </w:rPr>
        <w:t>í</w:t>
      </w:r>
      <w:r>
        <w:rPr>
          <w:color w:val="000000"/>
        </w:rPr>
        <w:t xml:space="preserve"> d</w:t>
      </w:r>
      <w:r w:rsidRPr="006C3BEE">
        <w:rPr>
          <w:color w:val="000000"/>
        </w:rPr>
        <w:t>ụ</w:t>
      </w:r>
      <w:r>
        <w:rPr>
          <w:color w:val="000000"/>
        </w:rPr>
        <w:t xml:space="preserve"> tr</w:t>
      </w:r>
      <w:r w:rsidRPr="006C3BEE">
        <w:rPr>
          <w:color w:val="000000"/>
        </w:rPr>
        <w:t>ê</w:t>
      </w:r>
      <w:r>
        <w:rPr>
          <w:color w:val="000000"/>
        </w:rPr>
        <w:t>n l</w:t>
      </w:r>
      <w:r w:rsidRPr="006C3BEE">
        <w:rPr>
          <w:color w:val="000000"/>
        </w:rPr>
        <w:t>ớp</w:t>
      </w:r>
    </w:p>
    <w:p w:rsidR="009872F4" w:rsidRPr="003555B5" w:rsidRDefault="009872F4" w:rsidP="009144D6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Pr="003555B5">
        <w:rPr>
          <w:i/>
          <w:iCs/>
          <w:color w:val="000000"/>
          <w:sz w:val="24"/>
          <w:szCs w:val="24"/>
        </w:rPr>
        <w:t>(Trình bày các nhiệm vụ sinh viên phải thực hiện)</w:t>
      </w:r>
    </w:p>
    <w:p w:rsidR="009872F4" w:rsidRPr="003555B5" w:rsidRDefault="009872F4" w:rsidP="008A141A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t>Sinh viên phải thực hiện các nhiệm vụ sau:</w:t>
      </w:r>
    </w:p>
    <w:p w:rsidR="009872F4" w:rsidRPr="003555B5" w:rsidRDefault="009872F4" w:rsidP="008A141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t>- Có mặt tối thiểu 80% số tiết học lý thuyết.</w:t>
      </w:r>
    </w:p>
    <w:p w:rsidR="009872F4" w:rsidRPr="003555B5" w:rsidRDefault="009872F4" w:rsidP="008A141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t>- Tham dự kiểm tra giữa học kỳ.</w:t>
      </w:r>
    </w:p>
    <w:p w:rsidR="009872F4" w:rsidRPr="003555B5" w:rsidRDefault="009872F4" w:rsidP="008A141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t>- Tham dự thi kết thúc học phần (bắt buộc).</w:t>
      </w:r>
    </w:p>
    <w:p w:rsidR="009872F4" w:rsidRPr="003555B5" w:rsidRDefault="009872F4" w:rsidP="008A141A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t>- Chủ động chuẩn bị các nội dung và thực hiện giờ tự họctheo mục 11.</w:t>
      </w:r>
    </w:p>
    <w:p w:rsidR="009872F4" w:rsidRPr="003555B5" w:rsidRDefault="009872F4" w:rsidP="00A536A4">
      <w:pPr>
        <w:pStyle w:val="BodyText2"/>
        <w:numPr>
          <w:ilvl w:val="0"/>
          <w:numId w:val="6"/>
        </w:numPr>
        <w:spacing w:before="120" w:after="0" w:line="240" w:lineRule="auto"/>
        <w:ind w:left="360" w:firstLine="6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9872F4" w:rsidRPr="003555B5" w:rsidRDefault="009872F4" w:rsidP="00A536A4">
      <w:pPr>
        <w:pStyle w:val="BodyText2"/>
        <w:numPr>
          <w:ilvl w:val="1"/>
          <w:numId w:val="6"/>
        </w:numPr>
        <w:spacing w:after="0" w:line="240" w:lineRule="auto"/>
        <w:ind w:left="851" w:hanging="513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9872F4" w:rsidRPr="00A85E2E" w:rsidRDefault="009872F4" w:rsidP="00A85E2E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lastRenderedPageBreak/>
        <w:t>Sinh viên được đánh giá tích lũy học phần như sau:</w:t>
      </w:r>
    </w:p>
    <w:p w:rsidR="009872F4" w:rsidRPr="003555B5" w:rsidRDefault="009872F4" w:rsidP="00FA3FC4">
      <w:pPr>
        <w:pStyle w:val="BodyText2"/>
        <w:tabs>
          <w:tab w:val="num" w:pos="960"/>
        </w:tabs>
        <w:spacing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36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856"/>
        <w:gridCol w:w="4770"/>
        <w:gridCol w:w="1170"/>
      </w:tblGrid>
      <w:tr w:rsidR="009872F4" w:rsidRPr="003555B5" w:rsidTr="00A85E2E">
        <w:tc>
          <w:tcPr>
            <w:tcW w:w="564" w:type="dxa"/>
          </w:tcPr>
          <w:p w:rsidR="009872F4" w:rsidRPr="003555B5" w:rsidRDefault="003040BF" w:rsidP="003040BF">
            <w:pPr>
              <w:pStyle w:val="BodyText2"/>
              <w:tabs>
                <w:tab w:val="center" w:pos="174"/>
                <w:tab w:val="num" w:pos="960"/>
              </w:tabs>
              <w:spacing w:before="60" w:after="6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ab/>
            </w:r>
            <w:r w:rsidR="009872F4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856" w:type="dxa"/>
          </w:tcPr>
          <w:p w:rsidR="009872F4" w:rsidRPr="003555B5" w:rsidRDefault="009872F4" w:rsidP="003040B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70" w:type="dxa"/>
          </w:tcPr>
          <w:p w:rsidR="009872F4" w:rsidRPr="003555B5" w:rsidRDefault="009872F4" w:rsidP="003040B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170" w:type="dxa"/>
          </w:tcPr>
          <w:p w:rsidR="009872F4" w:rsidRPr="003555B5" w:rsidRDefault="009872F4" w:rsidP="003040BF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9872F4" w:rsidRPr="003555B5" w:rsidTr="00A85E2E">
        <w:tc>
          <w:tcPr>
            <w:tcW w:w="564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56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70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170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9872F4" w:rsidRPr="003555B5" w:rsidTr="00A85E2E">
        <w:tc>
          <w:tcPr>
            <w:tcW w:w="564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56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Điểm kiểm tragiữa kỳ</w:t>
            </w:r>
          </w:p>
        </w:tc>
        <w:tc>
          <w:tcPr>
            <w:tcW w:w="4770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9872F4" w:rsidRPr="003555B5" w:rsidTr="00A85E2E">
        <w:tc>
          <w:tcPr>
            <w:tcW w:w="564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56" w:type="dxa"/>
            <w:vAlign w:val="center"/>
          </w:tcPr>
          <w:p w:rsidR="009872F4" w:rsidRPr="003555B5" w:rsidRDefault="00A85E2E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 xml:space="preserve">Điểm thi kết thúc học </w:t>
            </w:r>
            <w:r w:rsidR="009872F4" w:rsidRPr="003555B5">
              <w:rPr>
                <w:color w:val="000000"/>
                <w:sz w:val="24"/>
                <w:szCs w:val="24"/>
                <w:lang w:val="nl-NL"/>
              </w:rPr>
              <w:t>phần</w:t>
            </w:r>
          </w:p>
        </w:tc>
        <w:tc>
          <w:tcPr>
            <w:tcW w:w="4770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3555B5">
              <w:rPr>
                <w:color w:val="000000"/>
                <w:sz w:val="24"/>
                <w:szCs w:val="24"/>
                <w:lang w:val="vi-VN"/>
              </w:rPr>
              <w:t>.</w:t>
            </w:r>
          </w:p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170" w:type="dxa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  <w:p w:rsidR="009872F4" w:rsidRPr="003555B5" w:rsidRDefault="009872F4" w:rsidP="00FA3FC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9872F4" w:rsidRPr="003555B5" w:rsidRDefault="009872F4" w:rsidP="00A536A4">
      <w:pPr>
        <w:pStyle w:val="BodyText2"/>
        <w:numPr>
          <w:ilvl w:val="1"/>
          <w:numId w:val="6"/>
        </w:numPr>
        <w:spacing w:before="120" w:after="0" w:line="240" w:lineRule="auto"/>
        <w:ind w:left="851" w:hanging="513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9872F4" w:rsidRPr="003555B5" w:rsidRDefault="009872F4" w:rsidP="00A536A4">
      <w:pPr>
        <w:pStyle w:val="BodyText2"/>
        <w:spacing w:after="0" w:line="240" w:lineRule="auto"/>
        <w:ind w:left="390" w:hanging="130"/>
        <w:jc w:val="both"/>
        <w:rPr>
          <w:color w:val="000000"/>
          <w:sz w:val="24"/>
          <w:szCs w:val="24"/>
        </w:rPr>
      </w:pPr>
      <w:r w:rsidRPr="003555B5">
        <w:rPr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9872F4" w:rsidRPr="003555B5" w:rsidRDefault="009872F4" w:rsidP="008A141A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color w:val="0000FF"/>
          <w:sz w:val="24"/>
          <w:szCs w:val="24"/>
        </w:rPr>
      </w:pPr>
      <w:r w:rsidRPr="003555B5">
        <w:rPr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color w:val="000000"/>
          <w:sz w:val="24"/>
          <w:szCs w:val="24"/>
          <w:lang w:val="vi-VN"/>
        </w:rPr>
        <w:t xml:space="preserve">tính </w:t>
      </w:r>
      <w:r w:rsidRPr="003555B5">
        <w:rPr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sz w:val="24"/>
          <w:szCs w:val="24"/>
        </w:rPr>
        <w:t>được quy đổi sang</w:t>
      </w:r>
      <w:r w:rsidRPr="003555B5">
        <w:rPr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color w:val="000000"/>
          <w:sz w:val="24"/>
          <w:szCs w:val="24"/>
          <w:lang w:val="vi-VN"/>
        </w:rPr>
        <w:t>Nhà t</w:t>
      </w:r>
      <w:r w:rsidRPr="003555B5">
        <w:rPr>
          <w:color w:val="000000"/>
          <w:sz w:val="24"/>
          <w:szCs w:val="24"/>
        </w:rPr>
        <w:t xml:space="preserve">rường. </w:t>
      </w:r>
    </w:p>
    <w:p w:rsidR="009872F4" w:rsidRPr="003555B5" w:rsidRDefault="009872F4" w:rsidP="001B41BA">
      <w:pPr>
        <w:pStyle w:val="BodyText2"/>
        <w:numPr>
          <w:ilvl w:val="0"/>
          <w:numId w:val="6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Ind w:w="-106" w:type="dxa"/>
        <w:tblLook w:val="01E0"/>
      </w:tblPr>
      <w:tblGrid>
        <w:gridCol w:w="9288"/>
      </w:tblGrid>
      <w:tr w:rsidR="009872F4" w:rsidRPr="003555B5">
        <w:tc>
          <w:tcPr>
            <w:tcW w:w="9288" w:type="dxa"/>
          </w:tcPr>
          <w:p w:rsidR="00F31060" w:rsidRPr="00F31060" w:rsidRDefault="00F31060" w:rsidP="00A536A4">
            <w:pPr>
              <w:pStyle w:val="Default"/>
              <w:spacing w:before="120"/>
              <w:ind w:left="260" w:hanging="260"/>
              <w:rPr>
                <w:b/>
              </w:rPr>
            </w:pPr>
            <w:r w:rsidRPr="00F31060">
              <w:rPr>
                <w:b/>
              </w:rPr>
              <w:t>Giáo trình:</w:t>
            </w:r>
          </w:p>
          <w:p w:rsidR="009872F4" w:rsidRPr="001078B9" w:rsidRDefault="009872F4" w:rsidP="001B41BA">
            <w:pPr>
              <w:pStyle w:val="Default"/>
              <w:ind w:left="260" w:hanging="260"/>
            </w:pPr>
            <w:r w:rsidRPr="003555B5">
              <w:t xml:space="preserve">[1] </w:t>
            </w:r>
            <w:r>
              <w:t>Gi</w:t>
            </w:r>
            <w:r w:rsidRPr="00B12672">
              <w:t>áo</w:t>
            </w:r>
            <w:r>
              <w:t xml:space="preserve"> tr</w:t>
            </w:r>
            <w:r w:rsidRPr="00B12672">
              <w:t>ình</w:t>
            </w:r>
            <w:r>
              <w:t xml:space="preserve"> C</w:t>
            </w:r>
            <w:r w:rsidRPr="00797ADB">
              <w:t>ô</w:t>
            </w:r>
            <w:r>
              <w:t>ng ngh</w:t>
            </w:r>
            <w:r w:rsidRPr="00797ADB">
              <w:t>ệ</w:t>
            </w:r>
            <w:r>
              <w:t xml:space="preserve"> s</w:t>
            </w:r>
            <w:r w:rsidRPr="00797ADB">
              <w:t>ửa</w:t>
            </w:r>
            <w:r>
              <w:t xml:space="preserve"> ch</w:t>
            </w:r>
            <w:r w:rsidRPr="00797ADB">
              <w:t>ữa</w:t>
            </w:r>
            <w:r>
              <w:t xml:space="preserve"> m</w:t>
            </w:r>
            <w:r w:rsidRPr="00797ADB">
              <w:t>áy</w:t>
            </w:r>
            <w:r>
              <w:t xml:space="preserve"> v</w:t>
            </w:r>
            <w:r w:rsidRPr="00AA61E8">
              <w:t>à</w:t>
            </w:r>
            <w:r>
              <w:t xml:space="preserve"> thi</w:t>
            </w:r>
            <w:r w:rsidRPr="00AA61E8">
              <w:t>ết</w:t>
            </w:r>
            <w:r>
              <w:t xml:space="preserve"> b</w:t>
            </w:r>
            <w:r w:rsidRPr="00AA61E8">
              <w:t>ị</w:t>
            </w:r>
            <w:r>
              <w:t xml:space="preserve"> m</w:t>
            </w:r>
            <w:r w:rsidRPr="00AA61E8">
              <w:t>ỏ</w:t>
            </w:r>
            <w:r>
              <w:t xml:space="preserve"> - ThS V</w:t>
            </w:r>
            <w:r w:rsidRPr="00AA61E8">
              <w:t>ũ</w:t>
            </w:r>
            <w:r>
              <w:t xml:space="preserve"> Th</w:t>
            </w:r>
            <w:r w:rsidRPr="00AA61E8">
              <w:t>ế</w:t>
            </w:r>
            <w:r>
              <w:t xml:space="preserve"> S</w:t>
            </w:r>
            <w:r w:rsidRPr="00AA61E8">
              <w:t>ự</w:t>
            </w:r>
            <w:r>
              <w:t xml:space="preserve">, </w:t>
            </w:r>
            <w:r w:rsidR="001B41BA">
              <w:t>T</w:t>
            </w:r>
            <w:r>
              <w:t>rư</w:t>
            </w:r>
            <w:r w:rsidRPr="00AA61E8">
              <w:t>ờngĐại</w:t>
            </w:r>
            <w:r>
              <w:t xml:space="preserve"> h</w:t>
            </w:r>
            <w:r w:rsidRPr="00AA61E8">
              <w:t>ọc</w:t>
            </w:r>
            <w:r>
              <w:t xml:space="preserve"> M</w:t>
            </w:r>
            <w:r w:rsidRPr="00AA61E8">
              <w:t>ỏ</w:t>
            </w:r>
            <w:r>
              <w:t xml:space="preserve"> - </w:t>
            </w:r>
            <w:r w:rsidRPr="00AA61E8">
              <w:t>Địa</w:t>
            </w:r>
            <w:r>
              <w:t xml:space="preserve"> ch</w:t>
            </w:r>
            <w:r w:rsidRPr="00AA61E8">
              <w:t>ất</w:t>
            </w:r>
            <w:r>
              <w:t>, 2008</w:t>
            </w:r>
          </w:p>
        </w:tc>
      </w:tr>
      <w:tr w:rsidR="009872F4" w:rsidRPr="00B22571">
        <w:tc>
          <w:tcPr>
            <w:tcW w:w="9288" w:type="dxa"/>
          </w:tcPr>
          <w:p w:rsidR="00F31060" w:rsidRPr="00F31060" w:rsidRDefault="00F31060" w:rsidP="00F31060">
            <w:pPr>
              <w:pStyle w:val="Default"/>
              <w:spacing w:before="120"/>
              <w:rPr>
                <w:b/>
                <w:color w:val="auto"/>
              </w:rPr>
            </w:pPr>
            <w:r w:rsidRPr="00F31060">
              <w:rPr>
                <w:b/>
                <w:color w:val="auto"/>
              </w:rPr>
              <w:t>Tài liệu tham khảo:</w:t>
            </w:r>
          </w:p>
          <w:p w:rsidR="009872F4" w:rsidRPr="00B22571" w:rsidRDefault="009872F4" w:rsidP="008A141A">
            <w:pPr>
              <w:pStyle w:val="Default"/>
              <w:rPr>
                <w:color w:val="auto"/>
              </w:rPr>
            </w:pPr>
            <w:r w:rsidRPr="00B22571">
              <w:rPr>
                <w:color w:val="auto"/>
              </w:rPr>
              <w:t>[2]  Giáo trình ma sát mòn bôi trơn – PGS.TS Nguyễn Doãn Ý, NXB Khoa học và kỹ thuật, 2013</w:t>
            </w:r>
          </w:p>
          <w:p w:rsidR="009872F4" w:rsidRPr="00B22571" w:rsidRDefault="009872F4" w:rsidP="008A141A">
            <w:pPr>
              <w:pStyle w:val="Default"/>
              <w:rPr>
                <w:color w:val="auto"/>
              </w:rPr>
            </w:pPr>
            <w:r w:rsidRPr="00B22571">
              <w:rPr>
                <w:color w:val="auto"/>
              </w:rPr>
              <w:t>[3] Giáo trình công nghệ hàn – PGS.TS Nguyễn Thúc Hà và nnk, NXB Khoa học và kỹ thuật, 2009</w:t>
            </w:r>
          </w:p>
          <w:p w:rsidR="009872F4" w:rsidRDefault="009872F4" w:rsidP="008A141A">
            <w:pPr>
              <w:pStyle w:val="Default"/>
              <w:rPr>
                <w:color w:val="auto"/>
              </w:rPr>
            </w:pPr>
            <w:r w:rsidRPr="00B22571">
              <w:rPr>
                <w:color w:val="auto"/>
              </w:rPr>
              <w:t>[4] Công nghệ phun phủ và ứng dụng – PGS.TS Hoàng Tùng, NXB Khoa học và kỹ thuật, 2006</w:t>
            </w:r>
            <w:r w:rsidR="002B1E4C">
              <w:rPr>
                <w:color w:val="auto"/>
              </w:rPr>
              <w:t>.</w:t>
            </w:r>
          </w:p>
          <w:p w:rsidR="002B1E4C" w:rsidRPr="00B22571" w:rsidRDefault="002B1E4C" w:rsidP="008A141A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[5]. Sửa chữa máy xây dựng xếp dỡ và thiết kế xưởng ‒ Nguyễn Đăng Điệm ‒ NXB Giao thông vận tải Hà Nội 1996.</w:t>
            </w:r>
          </w:p>
        </w:tc>
      </w:tr>
    </w:tbl>
    <w:p w:rsidR="009872F4" w:rsidRPr="003555B5" w:rsidRDefault="009872F4" w:rsidP="008A141A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9872F4" w:rsidRPr="003555B5" w:rsidRDefault="004A0FF6" w:rsidP="004A0FF6">
      <w:pPr>
        <w:pStyle w:val="BodyText2"/>
        <w:tabs>
          <w:tab w:val="num" w:pos="960"/>
          <w:tab w:val="center" w:pos="4734"/>
          <w:tab w:val="left" w:pos="6630"/>
        </w:tabs>
        <w:spacing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009872F4" w:rsidRPr="003555B5">
        <w:rPr>
          <w:b/>
          <w:bCs/>
          <w:color w:val="000000"/>
          <w:sz w:val="24"/>
          <w:szCs w:val="24"/>
        </w:rPr>
        <w:t>Bảng 3. Nội dung chuẩn bị</w:t>
      </w:r>
      <w:r>
        <w:rPr>
          <w:b/>
          <w:bCs/>
          <w:color w:val="000000"/>
          <w:sz w:val="24"/>
          <w:szCs w:val="24"/>
        </w:rPr>
        <w:tab/>
      </w:r>
    </w:p>
    <w:tbl>
      <w:tblPr>
        <w:tblW w:w="98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3778"/>
        <w:gridCol w:w="36"/>
        <w:gridCol w:w="836"/>
        <w:gridCol w:w="717"/>
        <w:gridCol w:w="846"/>
        <w:gridCol w:w="2245"/>
        <w:gridCol w:w="533"/>
      </w:tblGrid>
      <w:tr w:rsidR="009872F4" w:rsidRPr="001E1141" w:rsidTr="00643323">
        <w:trPr>
          <w:trHeight w:val="282"/>
        </w:trPr>
        <w:tc>
          <w:tcPr>
            <w:tcW w:w="830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778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gridSpan w:val="2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78" w:type="dxa"/>
            <w:gridSpan w:val="2"/>
            <w:vAlign w:val="center"/>
          </w:tcPr>
          <w:p w:rsidR="009872F4" w:rsidRPr="003555B5" w:rsidRDefault="009872F4" w:rsidP="008A141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9872F4" w:rsidRPr="001E1141" w:rsidTr="00643323">
        <w:trPr>
          <w:trHeight w:val="1474"/>
        </w:trPr>
        <w:tc>
          <w:tcPr>
            <w:tcW w:w="830" w:type="dxa"/>
            <w:vAlign w:val="center"/>
          </w:tcPr>
          <w:p w:rsidR="009872F4" w:rsidRPr="003555B5" w:rsidRDefault="009872F4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778" w:type="dxa"/>
          </w:tcPr>
          <w:p w:rsidR="009872F4" w:rsidRPr="00672D37" w:rsidRDefault="009872F4" w:rsidP="001B41B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672D37">
              <w:rPr>
                <w:b/>
                <w:bCs/>
                <w:lang w:val="nl-NL"/>
              </w:rPr>
              <w:t xml:space="preserve">Chương 1: </w:t>
            </w:r>
            <w:r w:rsidR="00FE1871">
              <w:rPr>
                <w:b/>
                <w:bCs/>
                <w:lang w:val="nl-NL"/>
              </w:rPr>
              <w:t>M</w:t>
            </w:r>
            <w:r w:rsidRPr="00672D37">
              <w:rPr>
                <w:b/>
                <w:bCs/>
                <w:lang w:val="nl-NL"/>
              </w:rPr>
              <w:t>òn</w:t>
            </w:r>
            <w:r w:rsidR="00FE1871">
              <w:rPr>
                <w:b/>
                <w:bCs/>
                <w:lang w:val="nl-NL"/>
              </w:rPr>
              <w:t xml:space="preserve"> trong máy</w:t>
            </w:r>
          </w:p>
          <w:p w:rsidR="002D515B" w:rsidRPr="00FE1871" w:rsidRDefault="002D515B" w:rsidP="002D515B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b/>
                <w:bCs/>
                <w:sz w:val="24"/>
                <w:szCs w:val="24"/>
                <w:lang w:val="nl-NL"/>
              </w:rPr>
              <w:t>Chương 2: Độ mòn giới hạn trong mối ghép</w:t>
            </w:r>
          </w:p>
          <w:p w:rsidR="002D515B" w:rsidRPr="00FE1871" w:rsidRDefault="002D515B" w:rsidP="002D515B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2.1. Khái niệm</w:t>
            </w:r>
          </w:p>
          <w:p w:rsidR="002D515B" w:rsidRPr="00FE1871" w:rsidRDefault="00F4510F" w:rsidP="00937A95">
            <w:pPr>
              <w:spacing w:after="120"/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2.2. Giới hạn khe hở của mối g</w:t>
            </w:r>
            <w:r>
              <w:rPr>
                <w:sz w:val="24"/>
                <w:szCs w:val="24"/>
                <w:lang w:val="nl-NL"/>
              </w:rPr>
              <w:t>hép phẳng chuyển động tịnh tiến</w:t>
            </w:r>
          </w:p>
        </w:tc>
        <w:tc>
          <w:tcPr>
            <w:tcW w:w="872" w:type="dxa"/>
            <w:gridSpan w:val="2"/>
          </w:tcPr>
          <w:p w:rsidR="009872F4" w:rsidRPr="003555B5" w:rsidRDefault="00E460FC" w:rsidP="00E460FC">
            <w:pPr>
              <w:pStyle w:val="BodyText2"/>
              <w:tabs>
                <w:tab w:val="left" w:pos="255"/>
                <w:tab w:val="center" w:pos="328"/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ab/>
            </w:r>
            <w:r>
              <w:rPr>
                <w:color w:val="000000"/>
                <w:sz w:val="24"/>
                <w:szCs w:val="24"/>
                <w:lang w:val="nl-NL"/>
              </w:rPr>
              <w:tab/>
            </w:r>
            <w:r w:rsidR="00F50341">
              <w:rPr>
                <w:color w:val="000000"/>
                <w:sz w:val="24"/>
                <w:szCs w:val="24"/>
                <w:lang w:val="nl-NL"/>
              </w:rPr>
              <w:t>8</w:t>
            </w:r>
          </w:p>
          <w:p w:rsidR="009872F4" w:rsidRPr="003555B5" w:rsidRDefault="009872F4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9872F4" w:rsidRPr="003555B5" w:rsidRDefault="009872F4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</w:tcPr>
          <w:p w:rsidR="009872F4" w:rsidRPr="003555B5" w:rsidRDefault="009872F4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>0</w:t>
            </w:r>
          </w:p>
          <w:p w:rsidR="009872F4" w:rsidRPr="003555B5" w:rsidRDefault="009872F4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1</w:t>
            </w:r>
            <w:r w:rsidR="002D515B">
              <w:rPr>
                <w:color w:val="000000"/>
                <w:sz w:val="24"/>
                <w:szCs w:val="24"/>
                <w:lang w:val="nl-NL"/>
              </w:rPr>
              <w:t>, chương 2</w:t>
            </w:r>
          </w:p>
          <w:p w:rsidR="009872F4" w:rsidRDefault="009872F4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[2]</w:t>
            </w: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: </w:t>
            </w:r>
            <w:r w:rsidR="00F4510F">
              <w:rPr>
                <w:color w:val="000000"/>
                <w:sz w:val="24"/>
                <w:szCs w:val="24"/>
                <w:lang w:val="nl-NL"/>
              </w:rPr>
              <w:t>Chương 1,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2,</w:t>
            </w:r>
            <w:r w:rsidR="002D515B">
              <w:rPr>
                <w:color w:val="000000"/>
                <w:sz w:val="24"/>
                <w:szCs w:val="24"/>
                <w:lang w:val="nl-NL"/>
              </w:rPr>
              <w:t xml:space="preserve"> 6, 7, 8</w:t>
            </w:r>
            <w:r w:rsidR="00F4510F">
              <w:rPr>
                <w:color w:val="000000"/>
                <w:sz w:val="24"/>
                <w:szCs w:val="24"/>
                <w:lang w:val="nl-NL"/>
              </w:rPr>
              <w:t xml:space="preserve">, </w:t>
            </w:r>
            <w:r>
              <w:rPr>
                <w:color w:val="000000"/>
                <w:sz w:val="24"/>
                <w:szCs w:val="24"/>
                <w:lang w:val="nl-NL"/>
              </w:rPr>
              <w:t>9</w:t>
            </w:r>
            <w:r w:rsidR="002228E6">
              <w:rPr>
                <w:color w:val="000000"/>
                <w:sz w:val="24"/>
                <w:szCs w:val="24"/>
                <w:lang w:val="nl-NL"/>
              </w:rPr>
              <w:t>.</w:t>
            </w:r>
          </w:p>
          <w:p w:rsidR="009872F4" w:rsidRPr="003555B5" w:rsidRDefault="002B1E4C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de-DE"/>
              </w:rPr>
            </w:pPr>
            <w:r>
              <w:rPr>
                <w:color w:val="000000"/>
                <w:sz w:val="24"/>
                <w:szCs w:val="24"/>
                <w:lang w:val="de-DE"/>
              </w:rPr>
              <w:t>+ Tài liệu [5]: Chương 1, mục 1.4</w:t>
            </w:r>
            <w:r w:rsidR="002D515B">
              <w:rPr>
                <w:color w:val="000000"/>
                <w:sz w:val="24"/>
                <w:szCs w:val="24"/>
                <w:lang w:val="de-DE"/>
              </w:rPr>
              <w:t>, mục 1.5</w:t>
            </w:r>
          </w:p>
        </w:tc>
      </w:tr>
      <w:tr w:rsidR="009872F4" w:rsidRPr="003555B5" w:rsidTr="00643323">
        <w:trPr>
          <w:trHeight w:val="70"/>
        </w:trPr>
        <w:tc>
          <w:tcPr>
            <w:tcW w:w="830" w:type="dxa"/>
            <w:vAlign w:val="center"/>
          </w:tcPr>
          <w:p w:rsidR="009872F4" w:rsidRPr="003555B5" w:rsidRDefault="009872F4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778" w:type="dxa"/>
          </w:tcPr>
          <w:p w:rsidR="009872F4" w:rsidRDefault="009872F4" w:rsidP="00937A95">
            <w:pPr>
              <w:spacing w:before="120"/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2.3. Gi</w:t>
            </w:r>
            <w:r w:rsidR="001B41BA" w:rsidRPr="00FE1871">
              <w:rPr>
                <w:sz w:val="24"/>
                <w:szCs w:val="24"/>
                <w:lang w:val="nl-NL"/>
              </w:rPr>
              <w:t>ới hạn mòn của mối ghép ổ trượt</w:t>
            </w:r>
          </w:p>
          <w:p w:rsidR="00F4510F" w:rsidRPr="00FE1871" w:rsidRDefault="00F4510F" w:rsidP="00F4510F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2.4. Mòn của ổ lăn</w:t>
            </w:r>
          </w:p>
          <w:p w:rsidR="00F4510F" w:rsidRPr="00FE1871" w:rsidRDefault="00F4510F" w:rsidP="00F4510F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2.5. Mòn của bánh răng</w:t>
            </w:r>
          </w:p>
          <w:p w:rsidR="00F4510F" w:rsidRPr="00FE1871" w:rsidRDefault="00F4510F" w:rsidP="00F4510F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2.6. Sự mòn của xy lanh pít tông</w:t>
            </w:r>
          </w:p>
          <w:p w:rsidR="00F4510F" w:rsidRDefault="00F4510F" w:rsidP="00F4510F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2.7. Mòn của trục khuỷu</w:t>
            </w:r>
          </w:p>
          <w:p w:rsidR="002A18E6" w:rsidRPr="00FE1871" w:rsidRDefault="002A18E6" w:rsidP="002A18E6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2.8. Mòn của bơm</w:t>
            </w:r>
          </w:p>
          <w:p w:rsidR="002A18E6" w:rsidRPr="00FE1871" w:rsidRDefault="002A18E6" w:rsidP="002A18E6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2.9. Mòn của hệ thống truyền động thuỷ lực</w:t>
            </w:r>
          </w:p>
          <w:p w:rsidR="002A18E6" w:rsidRPr="00FE1871" w:rsidRDefault="002A18E6" w:rsidP="002A18E6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lastRenderedPageBreak/>
              <w:t>2.10. Mòn của hệ thống đường ống dẫn dầu khí bồn chứa</w:t>
            </w:r>
          </w:p>
          <w:p w:rsidR="002A18E6" w:rsidRPr="00FE1871" w:rsidRDefault="002A18E6" w:rsidP="002A18E6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2.11. Mòn của giàn khoan</w:t>
            </w:r>
          </w:p>
          <w:p w:rsidR="002A18E6" w:rsidRPr="00FE1871" w:rsidRDefault="002A18E6" w:rsidP="002A18E6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2.12. Mòn của thiết bị điện</w:t>
            </w:r>
          </w:p>
          <w:p w:rsidR="002A18E6" w:rsidRPr="00F4510F" w:rsidRDefault="002A18E6" w:rsidP="002A18E6">
            <w:pPr>
              <w:rPr>
                <w:b/>
                <w:bCs/>
                <w:sz w:val="24"/>
                <w:szCs w:val="24"/>
                <w:lang w:val="nl-NL"/>
              </w:rPr>
            </w:pPr>
            <w:r w:rsidRPr="00F4510F">
              <w:rPr>
                <w:sz w:val="24"/>
                <w:szCs w:val="24"/>
                <w:lang w:val="nl-NL"/>
              </w:rPr>
              <w:t>2.13. Ví dụ tham khảo</w:t>
            </w:r>
          </w:p>
          <w:p w:rsidR="002A18E6" w:rsidRDefault="002A18E6" w:rsidP="002A18E6">
            <w:pPr>
              <w:rPr>
                <w:sz w:val="24"/>
                <w:szCs w:val="24"/>
                <w:lang w:val="nl-NL"/>
              </w:rPr>
            </w:pPr>
            <w:r w:rsidRPr="00F4510F">
              <w:rPr>
                <w:sz w:val="24"/>
                <w:szCs w:val="24"/>
                <w:lang w:val="nl-NL"/>
              </w:rPr>
              <w:t>Bài tập</w:t>
            </w:r>
          </w:p>
          <w:p w:rsidR="002A18E6" w:rsidRPr="00FE1871" w:rsidRDefault="002A18E6" w:rsidP="00937A95">
            <w:pPr>
              <w:rPr>
                <w:sz w:val="24"/>
                <w:szCs w:val="24"/>
                <w:lang w:val="nl-NL"/>
              </w:rPr>
            </w:pPr>
            <w:r w:rsidRPr="00FE1871">
              <w:rPr>
                <w:b/>
                <w:bCs/>
                <w:sz w:val="24"/>
                <w:szCs w:val="24"/>
                <w:lang w:val="nl-NL"/>
              </w:rPr>
              <w:t>Chương 3: Công nghệ sửa chữa máy</w:t>
            </w:r>
          </w:p>
          <w:p w:rsidR="002A18E6" w:rsidRPr="00FE1871" w:rsidRDefault="002A18E6" w:rsidP="00937A95">
            <w:pPr>
              <w:spacing w:after="120"/>
              <w:rPr>
                <w:sz w:val="24"/>
                <w:szCs w:val="24"/>
                <w:lang w:val="nl-NL"/>
              </w:rPr>
            </w:pPr>
            <w:r w:rsidRPr="00FE1871">
              <w:rPr>
                <w:sz w:val="24"/>
                <w:szCs w:val="24"/>
                <w:lang w:val="nl-NL"/>
              </w:rPr>
              <w:t>3.1. Q</w:t>
            </w:r>
            <w:r>
              <w:rPr>
                <w:sz w:val="24"/>
                <w:szCs w:val="24"/>
                <w:lang w:val="nl-NL"/>
              </w:rPr>
              <w:t>uy trình công nghệ sửa chữa máy</w:t>
            </w:r>
          </w:p>
        </w:tc>
        <w:tc>
          <w:tcPr>
            <w:tcW w:w="872" w:type="dxa"/>
            <w:gridSpan w:val="2"/>
          </w:tcPr>
          <w:p w:rsidR="009872F4" w:rsidRPr="003555B5" w:rsidRDefault="002A18E6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717" w:type="dxa"/>
          </w:tcPr>
          <w:p w:rsidR="009872F4" w:rsidRPr="003555B5" w:rsidRDefault="002A18E6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</w:tcPr>
          <w:p w:rsidR="009872F4" w:rsidRPr="003555B5" w:rsidRDefault="009872F4" w:rsidP="00E460FC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</w:t>
            </w:r>
            <w:r w:rsidR="00F4510F">
              <w:rPr>
                <w:color w:val="000000"/>
                <w:sz w:val="24"/>
                <w:szCs w:val="24"/>
                <w:lang w:val="nl-NL"/>
              </w:rPr>
              <w:t>2;</w:t>
            </w:r>
          </w:p>
          <w:p w:rsidR="009872F4" w:rsidRDefault="009872F4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[2]</w:t>
            </w: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color w:val="000000"/>
                <w:sz w:val="24"/>
                <w:szCs w:val="24"/>
                <w:lang w:val="nl-NL"/>
              </w:rPr>
              <w:t>Chương 6, Ch</w:t>
            </w:r>
            <w:r w:rsidRPr="00A05D64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7, Ch</w:t>
            </w:r>
            <w:r w:rsidRPr="005653C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8</w:t>
            </w:r>
          </w:p>
          <w:p w:rsidR="009872F4" w:rsidRPr="003555B5" w:rsidRDefault="002B1E4C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de-DE"/>
              </w:rPr>
              <w:t>+ Tài liệu [5]: Chương 1, mục 1.5</w:t>
            </w:r>
          </w:p>
        </w:tc>
      </w:tr>
      <w:tr w:rsidR="009872F4" w:rsidRPr="003555B5" w:rsidTr="00643323">
        <w:trPr>
          <w:trHeight w:val="70"/>
        </w:trPr>
        <w:tc>
          <w:tcPr>
            <w:tcW w:w="830" w:type="dxa"/>
            <w:vAlign w:val="center"/>
          </w:tcPr>
          <w:p w:rsidR="009872F4" w:rsidRPr="003555B5" w:rsidRDefault="002A18E6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3778" w:type="dxa"/>
          </w:tcPr>
          <w:p w:rsidR="00F4510F" w:rsidRDefault="00F4510F" w:rsidP="00F4510F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E1871">
              <w:rPr>
                <w:lang w:val="nl-NL"/>
              </w:rPr>
              <w:t>3.2. Lập tiến trình công nghệ sửa chữa phục hồi chi tiết mòn</w:t>
            </w:r>
          </w:p>
          <w:p w:rsidR="000E6991" w:rsidRPr="00FE1871" w:rsidRDefault="000E6991" w:rsidP="00937A95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lang w:val="nl-NL"/>
              </w:rPr>
              <w:t>Bài tập</w:t>
            </w:r>
          </w:p>
          <w:p w:rsidR="00F4510F" w:rsidRPr="00672D37" w:rsidRDefault="00F4510F" w:rsidP="00F4510F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b/>
                <w:bCs/>
                <w:lang w:val="nl-NL"/>
              </w:rPr>
              <w:t>Chương 4: Phương pháp sửa chữa bổ sung kim loại vào vị trí mòn</w:t>
            </w:r>
          </w:p>
          <w:p w:rsidR="00F4510F" w:rsidRPr="00672D37" w:rsidRDefault="00F4510F" w:rsidP="00F4510F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lang w:val="vi-VN"/>
              </w:rPr>
              <w:t>4.1. Bổ sung kim loại vào vị trí mòn bằng phương pháp hàn</w:t>
            </w:r>
          </w:p>
          <w:p w:rsidR="00F4510F" w:rsidRPr="00672D37" w:rsidRDefault="00F4510F" w:rsidP="00F4510F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lang w:val="vi-VN"/>
              </w:rPr>
              <w:t>4.2. Bổ sung kim loại vào vị trí mòn bằng phương pháp phun kim loại</w:t>
            </w:r>
          </w:p>
          <w:p w:rsidR="009872F4" w:rsidRPr="00F4510F" w:rsidRDefault="009872F4" w:rsidP="00F71205">
            <w:pPr>
              <w:pStyle w:val="ListParagraph"/>
              <w:ind w:left="0"/>
              <w:rPr>
                <w:lang w:val="vi-VN"/>
              </w:rPr>
            </w:pPr>
          </w:p>
        </w:tc>
        <w:tc>
          <w:tcPr>
            <w:tcW w:w="872" w:type="dxa"/>
            <w:gridSpan w:val="2"/>
          </w:tcPr>
          <w:p w:rsidR="009872F4" w:rsidRPr="003555B5" w:rsidRDefault="002A18E6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717" w:type="dxa"/>
          </w:tcPr>
          <w:p w:rsidR="009872F4" w:rsidRPr="003555B5" w:rsidRDefault="002A18E6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 w:rsidR="00F71205">
              <w:rPr>
                <w:color w:val="000000"/>
                <w:sz w:val="24"/>
                <w:szCs w:val="24"/>
                <w:lang w:val="nl-NL"/>
              </w:rPr>
              <w:t>ng 3</w:t>
            </w:r>
            <w:r w:rsidR="00F4510F">
              <w:rPr>
                <w:color w:val="000000"/>
                <w:sz w:val="24"/>
                <w:szCs w:val="24"/>
                <w:lang w:val="nl-NL"/>
              </w:rPr>
              <w:t>, 4.</w:t>
            </w:r>
          </w:p>
          <w:p w:rsidR="009872F4" w:rsidRDefault="009872F4" w:rsidP="001B41B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E460FC">
              <w:rPr>
                <w:bCs/>
                <w:color w:val="000000"/>
                <w:sz w:val="24"/>
                <w:szCs w:val="24"/>
                <w:lang w:val="nl-NL"/>
              </w:rPr>
              <w:t>[3]</w:t>
            </w:r>
            <w:r w:rsidRPr="003555B5">
              <w:rPr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color w:val="000000"/>
                <w:sz w:val="24"/>
                <w:szCs w:val="24"/>
                <w:lang w:val="nl-NL"/>
              </w:rPr>
              <w:t>Chương 1, Ch</w:t>
            </w:r>
            <w:r w:rsidRPr="00A05D64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2, Ch</w:t>
            </w:r>
            <w:r w:rsidRPr="005653C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3</w:t>
            </w:r>
          </w:p>
          <w:p w:rsidR="009872F4" w:rsidRPr="00FE1871" w:rsidRDefault="009872F4" w:rsidP="001B41BA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FE1871">
              <w:rPr>
                <w:color w:val="000000"/>
                <w:sz w:val="24"/>
                <w:szCs w:val="24"/>
              </w:rPr>
              <w:t xml:space="preserve">+ Tài liệu </w:t>
            </w:r>
            <w:r w:rsidRPr="00FE1871">
              <w:rPr>
                <w:bCs/>
                <w:color w:val="000000"/>
                <w:sz w:val="24"/>
                <w:szCs w:val="24"/>
              </w:rPr>
              <w:t>[4]</w:t>
            </w:r>
            <w:r w:rsidRPr="00FE1871">
              <w:rPr>
                <w:color w:val="000000"/>
                <w:sz w:val="24"/>
                <w:szCs w:val="24"/>
              </w:rPr>
              <w:t>: Phần 1 (mục I, V), Phần 2</w:t>
            </w:r>
          </w:p>
          <w:p w:rsidR="002B1E4C" w:rsidRPr="003555B5" w:rsidRDefault="002B1E4C" w:rsidP="00F4510F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 xml:space="preserve">+ Tài liệu [5]: Chương 2, </w:t>
            </w:r>
            <w:r w:rsidR="00F4510F">
              <w:rPr>
                <w:color w:val="000000"/>
                <w:sz w:val="24"/>
                <w:szCs w:val="24"/>
                <w:lang w:val="nl-NL"/>
              </w:rPr>
              <w:t>Chương 3;</w:t>
            </w:r>
          </w:p>
        </w:tc>
      </w:tr>
      <w:tr w:rsidR="009872F4" w:rsidRPr="001E1141" w:rsidTr="00643323">
        <w:trPr>
          <w:trHeight w:val="70"/>
        </w:trPr>
        <w:tc>
          <w:tcPr>
            <w:tcW w:w="830" w:type="dxa"/>
            <w:vAlign w:val="center"/>
          </w:tcPr>
          <w:p w:rsidR="009872F4" w:rsidRPr="003555B5" w:rsidRDefault="002A18E6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778" w:type="dxa"/>
          </w:tcPr>
          <w:p w:rsidR="00F4510F" w:rsidRPr="00FE1871" w:rsidRDefault="00F4510F" w:rsidP="00F4510F">
            <w:pPr>
              <w:pStyle w:val="ListParagraph"/>
              <w:spacing w:before="120"/>
              <w:ind w:left="0"/>
              <w:rPr>
                <w:b/>
                <w:bCs/>
                <w:lang w:val="nl-NL"/>
              </w:rPr>
            </w:pPr>
            <w:r w:rsidRPr="00FE1871">
              <w:rPr>
                <w:lang w:val="nl-NL"/>
              </w:rPr>
              <w:t>4.3. Phục hồi chi tiết mòn bằng phương pháp mạ</w:t>
            </w:r>
          </w:p>
          <w:p w:rsidR="009872F4" w:rsidRDefault="00F4510F" w:rsidP="00F4510F">
            <w:pPr>
              <w:pStyle w:val="ListParagraph"/>
              <w:ind w:left="0"/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4.4 Xác định chiều dày lớp đắp</w:t>
            </w:r>
          </w:p>
          <w:p w:rsidR="000E6991" w:rsidRPr="003555B5" w:rsidRDefault="000E6991" w:rsidP="000E6991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b/>
                <w:bCs/>
                <w:lang w:val="nl-NL"/>
              </w:rPr>
              <w:t>Chương 5: Phương pháp sửa chữa loại trừ hệ thống mòn cũ</w:t>
            </w:r>
          </w:p>
          <w:p w:rsidR="000E6991" w:rsidRPr="000E6991" w:rsidRDefault="000E6991" w:rsidP="00F4510F">
            <w:pPr>
              <w:pStyle w:val="ListParagraph"/>
              <w:ind w:left="0"/>
              <w:rPr>
                <w:lang w:val="vi-VN"/>
              </w:rPr>
            </w:pPr>
          </w:p>
        </w:tc>
        <w:tc>
          <w:tcPr>
            <w:tcW w:w="872" w:type="dxa"/>
            <w:gridSpan w:val="2"/>
          </w:tcPr>
          <w:p w:rsidR="009872F4" w:rsidRPr="003555B5" w:rsidRDefault="00F7120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ng </w:t>
            </w:r>
            <w:r w:rsidR="00F71205">
              <w:rPr>
                <w:color w:val="000000"/>
                <w:sz w:val="24"/>
                <w:szCs w:val="24"/>
                <w:lang w:val="nl-NL"/>
              </w:rPr>
              <w:t>4</w:t>
            </w:r>
            <w:r w:rsidR="000E6991">
              <w:rPr>
                <w:color w:val="000000"/>
                <w:sz w:val="24"/>
                <w:szCs w:val="24"/>
                <w:lang w:val="nl-NL"/>
              </w:rPr>
              <w:t>, Chương 5</w:t>
            </w:r>
            <w:r w:rsidR="00092F34">
              <w:rPr>
                <w:color w:val="000000"/>
                <w:sz w:val="24"/>
                <w:szCs w:val="24"/>
                <w:lang w:val="nl-NL"/>
              </w:rPr>
              <w:t>;</w:t>
            </w:r>
          </w:p>
          <w:p w:rsidR="00092F34" w:rsidRDefault="00092F3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 xml:space="preserve">+ Tài liệu [5]: Chương 3, </w:t>
            </w:r>
          </w:p>
          <w:p w:rsidR="009872F4" w:rsidRPr="003555B5" w:rsidRDefault="009872F4" w:rsidP="003A2CB9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</w:p>
        </w:tc>
      </w:tr>
      <w:tr w:rsidR="009872F4" w:rsidRPr="00FE1871" w:rsidTr="00643323">
        <w:trPr>
          <w:trHeight w:val="70"/>
        </w:trPr>
        <w:tc>
          <w:tcPr>
            <w:tcW w:w="830" w:type="dxa"/>
            <w:vAlign w:val="center"/>
          </w:tcPr>
          <w:p w:rsidR="009872F4" w:rsidRPr="003555B5" w:rsidRDefault="002A18E6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778" w:type="dxa"/>
          </w:tcPr>
          <w:p w:rsidR="00F71205" w:rsidRDefault="00F7120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D179B">
              <w:rPr>
                <w:b/>
                <w:bCs/>
                <w:color w:val="000000"/>
                <w:sz w:val="24"/>
                <w:szCs w:val="24"/>
                <w:lang w:val="nl-NL"/>
              </w:rPr>
              <w:t>Chương 6: Cân bằng chi tiết chuyển động quay</w:t>
            </w:r>
          </w:p>
          <w:p w:rsidR="009872F4" w:rsidRPr="0022716C" w:rsidRDefault="009872F4" w:rsidP="006F7255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b/>
                <w:bCs/>
                <w:lang w:val="nl-NL"/>
              </w:rPr>
              <w:t>Chương 7: Sửa chữa phục hồi thiết bị điện</w:t>
            </w:r>
          </w:p>
          <w:p w:rsidR="002A18E6" w:rsidRPr="002A18E6" w:rsidRDefault="002A18E6" w:rsidP="002A18E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A18E6">
              <w:rPr>
                <w:b/>
                <w:bCs/>
                <w:lang w:val="vi-VN"/>
              </w:rPr>
              <w:t>8: Lắp ráp máy</w:t>
            </w:r>
          </w:p>
          <w:p w:rsidR="002A18E6" w:rsidRPr="002A18E6" w:rsidRDefault="002A18E6" w:rsidP="002A18E6">
            <w:pPr>
              <w:pStyle w:val="ListParagraph"/>
              <w:ind w:left="0"/>
              <w:rPr>
                <w:lang w:val="vi-VN"/>
              </w:rPr>
            </w:pPr>
            <w:r w:rsidRPr="002A18E6">
              <w:rPr>
                <w:lang w:val="vi-VN"/>
              </w:rPr>
              <w:t>8.1. Khái niệm về lắp ráp máy trong sửa chữa</w:t>
            </w:r>
          </w:p>
          <w:p w:rsidR="002A18E6" w:rsidRPr="002A18E6" w:rsidRDefault="002A18E6" w:rsidP="002A18E6">
            <w:pPr>
              <w:pStyle w:val="ListParagraph"/>
              <w:ind w:left="0"/>
              <w:rPr>
                <w:lang w:val="vi-VN"/>
              </w:rPr>
            </w:pPr>
            <w:r w:rsidRPr="002A18E6">
              <w:rPr>
                <w:lang w:val="vi-VN"/>
              </w:rPr>
              <w:t>8.2. Các phương pháp lắp ráp trong sửa chữa</w:t>
            </w:r>
          </w:p>
          <w:p w:rsidR="002A18E6" w:rsidRPr="002A18E6" w:rsidRDefault="002A18E6" w:rsidP="002A18E6">
            <w:pPr>
              <w:pStyle w:val="ListParagraph"/>
              <w:ind w:left="0"/>
              <w:rPr>
                <w:lang w:val="vi-VN"/>
              </w:rPr>
            </w:pPr>
            <w:r w:rsidRPr="002A18E6">
              <w:rPr>
                <w:lang w:val="vi-VN"/>
              </w:rPr>
              <w:t>8.3. Ảnh hưởng của nhiệt độ đến khe hở lắp ráp</w:t>
            </w:r>
          </w:p>
          <w:p w:rsidR="009872F4" w:rsidRPr="00FE1871" w:rsidRDefault="009872F4" w:rsidP="002A18E6">
            <w:pPr>
              <w:pStyle w:val="ListParagraph"/>
              <w:ind w:left="0"/>
              <w:rPr>
                <w:color w:val="000000"/>
                <w:lang w:val="vi-VN"/>
              </w:rPr>
            </w:pPr>
          </w:p>
        </w:tc>
        <w:tc>
          <w:tcPr>
            <w:tcW w:w="872" w:type="dxa"/>
            <w:gridSpan w:val="2"/>
          </w:tcPr>
          <w:p w:rsidR="009872F4" w:rsidRPr="003555B5" w:rsidRDefault="00F7120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</w:t>
            </w:r>
            <w:r w:rsidR="00F71205">
              <w:rPr>
                <w:color w:val="000000"/>
                <w:sz w:val="24"/>
                <w:szCs w:val="24"/>
                <w:lang w:val="nl-NL"/>
              </w:rPr>
              <w:t xml:space="preserve"> Chương 6;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7</w:t>
            </w:r>
            <w:r w:rsidR="002A18E6">
              <w:rPr>
                <w:color w:val="000000"/>
                <w:sz w:val="24"/>
                <w:szCs w:val="24"/>
                <w:lang w:val="nl-NL"/>
              </w:rPr>
              <w:t>; Chương 8</w:t>
            </w:r>
            <w:r w:rsidR="00F71205">
              <w:rPr>
                <w:color w:val="000000"/>
                <w:sz w:val="24"/>
                <w:szCs w:val="24"/>
                <w:lang w:val="nl-NL"/>
              </w:rPr>
              <w:t>.</w:t>
            </w:r>
          </w:p>
          <w:p w:rsidR="00092F34" w:rsidRDefault="00092F34" w:rsidP="00092F34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 xml:space="preserve">+ Tài liệu [5]: </w:t>
            </w:r>
            <w:r w:rsidR="002A18E6">
              <w:rPr>
                <w:color w:val="000000"/>
                <w:sz w:val="24"/>
                <w:szCs w:val="24"/>
                <w:lang w:val="nl-NL"/>
              </w:rPr>
              <w:t xml:space="preserve">Chương 2; 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Chương 4, </w:t>
            </w:r>
          </w:p>
          <w:p w:rsidR="009872F4" w:rsidRPr="003555B5" w:rsidRDefault="009872F4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</w:p>
        </w:tc>
      </w:tr>
      <w:tr w:rsidR="009872F4" w:rsidRPr="00FE1871" w:rsidTr="00643323">
        <w:trPr>
          <w:trHeight w:val="70"/>
        </w:trPr>
        <w:tc>
          <w:tcPr>
            <w:tcW w:w="830" w:type="dxa"/>
            <w:vAlign w:val="center"/>
          </w:tcPr>
          <w:p w:rsidR="009872F4" w:rsidRPr="003555B5" w:rsidRDefault="00937A95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778" w:type="dxa"/>
            <w:vAlign w:val="center"/>
          </w:tcPr>
          <w:p w:rsidR="009872F4" w:rsidRPr="00FE1871" w:rsidRDefault="009872F4" w:rsidP="00937A95">
            <w:pPr>
              <w:pStyle w:val="ListParagraph"/>
              <w:spacing w:before="120"/>
              <w:ind w:left="0"/>
              <w:rPr>
                <w:lang w:val="nl-NL"/>
              </w:rPr>
            </w:pPr>
            <w:r w:rsidRPr="00FE1871">
              <w:rPr>
                <w:lang w:val="nl-NL"/>
              </w:rPr>
              <w:t>8.4. Lắp ráp mối ghép cố định tháo được</w:t>
            </w:r>
          </w:p>
          <w:p w:rsidR="009872F4" w:rsidRPr="008B4DD0" w:rsidRDefault="009872F4" w:rsidP="006F7255">
            <w:pPr>
              <w:pStyle w:val="ListParagraph"/>
              <w:ind w:left="0"/>
              <w:rPr>
                <w:lang w:val="nl-NL"/>
              </w:rPr>
            </w:pPr>
            <w:r w:rsidRPr="008B4DD0">
              <w:rPr>
                <w:lang w:val="nl-NL"/>
              </w:rPr>
              <w:t>8.5. Lắp ổ đỡ</w:t>
            </w:r>
          </w:p>
          <w:p w:rsidR="00BC2083" w:rsidRPr="003555B5" w:rsidRDefault="00BC2083" w:rsidP="00937A95">
            <w:pPr>
              <w:pStyle w:val="ListParagraph"/>
              <w:ind w:left="0"/>
              <w:rPr>
                <w:lang w:val="vi-VN"/>
              </w:rPr>
            </w:pPr>
            <w:r w:rsidRPr="008B4DD0">
              <w:rPr>
                <w:lang w:val="nl-NL"/>
              </w:rPr>
              <w:t>8.6. Lắp ráp các bộ truyền</w:t>
            </w:r>
          </w:p>
          <w:p w:rsidR="00BC2083" w:rsidRPr="003555B5" w:rsidRDefault="00BC2083" w:rsidP="00BC2083">
            <w:pPr>
              <w:pStyle w:val="ListParagraph"/>
              <w:ind w:left="0"/>
              <w:rPr>
                <w:lang w:val="vi-VN"/>
              </w:rPr>
            </w:pPr>
            <w:r w:rsidRPr="008B4DD0">
              <w:rPr>
                <w:lang w:val="vi-VN"/>
              </w:rPr>
              <w:t>8.7.Lắp khớp nối trục8.6. Lắp ráp các bộ truyền</w:t>
            </w:r>
          </w:p>
          <w:p w:rsidR="00BC2083" w:rsidRPr="008B4DD0" w:rsidRDefault="00BC2083" w:rsidP="00BC2083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8B4DD0">
              <w:rPr>
                <w:lang w:val="vi-VN"/>
              </w:rPr>
              <w:t>8.7.Lắp khớp nối trục</w:t>
            </w:r>
          </w:p>
          <w:p w:rsidR="00BC2083" w:rsidRPr="008B4DD0" w:rsidRDefault="00BC2083" w:rsidP="00937A95">
            <w:pPr>
              <w:pStyle w:val="ListParagraph"/>
              <w:spacing w:after="120"/>
              <w:ind w:left="0"/>
              <w:rPr>
                <w:lang w:val="vi-VN"/>
              </w:rPr>
            </w:pPr>
            <w:r w:rsidRPr="008B4DD0">
              <w:rPr>
                <w:b/>
                <w:bCs/>
                <w:lang w:val="vi-VN"/>
              </w:rPr>
              <w:t>Chương 9: Thử máy và bôi trơn</w:t>
            </w:r>
          </w:p>
        </w:tc>
        <w:tc>
          <w:tcPr>
            <w:tcW w:w="872" w:type="dxa"/>
            <w:gridSpan w:val="2"/>
          </w:tcPr>
          <w:p w:rsidR="009872F4" w:rsidRPr="003555B5" w:rsidRDefault="00F7120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: </w:t>
            </w:r>
            <w:r w:rsidR="00F71205">
              <w:rPr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BC2083">
              <w:rPr>
                <w:color w:val="000000"/>
                <w:sz w:val="24"/>
                <w:szCs w:val="24"/>
                <w:lang w:val="nl-NL"/>
              </w:rPr>
              <w:t>8</w:t>
            </w:r>
            <w:r w:rsidR="00F71205">
              <w:rPr>
                <w:color w:val="000000"/>
                <w:sz w:val="24"/>
                <w:szCs w:val="24"/>
                <w:lang w:val="nl-NL"/>
              </w:rPr>
              <w:t xml:space="preserve">; </w:t>
            </w:r>
            <w:r>
              <w:rPr>
                <w:color w:val="000000"/>
                <w:sz w:val="24"/>
                <w:szCs w:val="24"/>
                <w:lang w:val="nl-NL"/>
              </w:rPr>
              <w:t>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 w:rsidR="00937A95">
              <w:rPr>
                <w:color w:val="000000"/>
                <w:sz w:val="24"/>
                <w:szCs w:val="24"/>
                <w:lang w:val="nl-NL"/>
              </w:rPr>
              <w:t>ng 9</w:t>
            </w:r>
            <w:r w:rsidR="00092F34">
              <w:rPr>
                <w:color w:val="000000"/>
                <w:sz w:val="24"/>
                <w:szCs w:val="24"/>
                <w:lang w:val="nl-NL"/>
              </w:rPr>
              <w:t>.</w:t>
            </w:r>
          </w:p>
          <w:p w:rsidR="00937A95" w:rsidRDefault="00937A95" w:rsidP="00937A9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2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10, Ch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11, Ch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14</w:t>
            </w:r>
          </w:p>
          <w:p w:rsidR="00092F34" w:rsidRDefault="00092F3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 xml:space="preserve">+ Tài liệu [5]: Chương 2, </w:t>
            </w:r>
          </w:p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</w:p>
        </w:tc>
      </w:tr>
      <w:tr w:rsidR="009872F4" w:rsidRPr="003555B5" w:rsidTr="00643323">
        <w:trPr>
          <w:trHeight w:val="70"/>
        </w:trPr>
        <w:tc>
          <w:tcPr>
            <w:tcW w:w="830" w:type="dxa"/>
            <w:vAlign w:val="center"/>
          </w:tcPr>
          <w:p w:rsidR="009872F4" w:rsidRPr="003555B5" w:rsidRDefault="00937A95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778" w:type="dxa"/>
          </w:tcPr>
          <w:p w:rsidR="009872F4" w:rsidRPr="003555B5" w:rsidRDefault="009872F4" w:rsidP="001B41B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FE1871">
              <w:rPr>
                <w:b/>
                <w:bCs/>
                <w:lang w:val="nl-NL"/>
              </w:rPr>
              <w:t>Chương 10: Lập kế hoạch sửa chữa máy</w:t>
            </w:r>
          </w:p>
          <w:p w:rsidR="004A0FF6" w:rsidRPr="003555B5" w:rsidRDefault="004A0FF6" w:rsidP="004A0FF6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b/>
                <w:bCs/>
                <w:lang w:val="vi-VN"/>
              </w:rPr>
              <w:t xml:space="preserve">Chương 11: Tính toán xưởng sửa </w:t>
            </w:r>
            <w:r w:rsidRPr="00FE1871">
              <w:rPr>
                <w:b/>
                <w:bCs/>
                <w:lang w:val="vi-VN"/>
              </w:rPr>
              <w:lastRenderedPageBreak/>
              <w:t>chữa</w:t>
            </w:r>
          </w:p>
          <w:p w:rsidR="004A0FF6" w:rsidRPr="003555B5" w:rsidRDefault="004A0FF6" w:rsidP="004A0FF6">
            <w:pPr>
              <w:pStyle w:val="ListParagraph"/>
              <w:ind w:left="0"/>
              <w:rPr>
                <w:lang w:val="vi-VN"/>
              </w:rPr>
            </w:pPr>
            <w:r w:rsidRPr="00FE1871">
              <w:rPr>
                <w:lang w:val="vi-VN"/>
              </w:rPr>
              <w:t>11.1. Khái niệm</w:t>
            </w:r>
          </w:p>
          <w:p w:rsidR="004A0FF6" w:rsidRPr="00643323" w:rsidRDefault="004A0FF6" w:rsidP="00937A95">
            <w:pPr>
              <w:pStyle w:val="ListParagraph"/>
              <w:spacing w:after="120"/>
              <w:ind w:left="0"/>
              <w:rPr>
                <w:lang w:val="vi-VN"/>
              </w:rPr>
            </w:pPr>
            <w:r w:rsidRPr="00FE1871">
              <w:rPr>
                <w:lang w:val="vi-VN"/>
              </w:rPr>
              <w:t>11.2. Tính toán số công nhân và máy móc của xưởng sửa chữa</w:t>
            </w:r>
          </w:p>
        </w:tc>
        <w:tc>
          <w:tcPr>
            <w:tcW w:w="872" w:type="dxa"/>
            <w:gridSpan w:val="2"/>
          </w:tcPr>
          <w:p w:rsidR="009872F4" w:rsidRPr="003555B5" w:rsidRDefault="00937A9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717" w:type="dxa"/>
          </w:tcPr>
          <w:p w:rsidR="009872F4" w:rsidRPr="003555B5" w:rsidRDefault="00937A9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846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10</w:t>
            </w:r>
            <w:r w:rsidR="004A0FF6">
              <w:rPr>
                <w:color w:val="000000"/>
                <w:sz w:val="24"/>
                <w:szCs w:val="24"/>
                <w:lang w:val="nl-NL"/>
              </w:rPr>
              <w:t>; Chương 11.</w:t>
            </w:r>
          </w:p>
          <w:p w:rsidR="009872F4" w:rsidRPr="003555B5" w:rsidRDefault="009872F4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</w:p>
        </w:tc>
      </w:tr>
      <w:tr w:rsidR="009872F4" w:rsidRPr="00FE1871" w:rsidTr="00643323">
        <w:trPr>
          <w:trHeight w:val="70"/>
        </w:trPr>
        <w:tc>
          <w:tcPr>
            <w:tcW w:w="830" w:type="dxa"/>
            <w:vAlign w:val="center"/>
          </w:tcPr>
          <w:p w:rsidR="009872F4" w:rsidRDefault="00937A95" w:rsidP="00DF5D7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3778" w:type="dxa"/>
          </w:tcPr>
          <w:p w:rsidR="009872F4" w:rsidRPr="003555B5" w:rsidRDefault="009872F4" w:rsidP="001B41BA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FE1871">
              <w:rPr>
                <w:lang w:val="nl-NL"/>
              </w:rPr>
              <w:t>11.3. Bố trí thiết bị trong xưởng</w:t>
            </w:r>
          </w:p>
          <w:p w:rsidR="009872F4" w:rsidRPr="00FE1871" w:rsidRDefault="009872F4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lang w:val="vi-VN"/>
              </w:rPr>
            </w:pPr>
            <w:r w:rsidRPr="00FE1871">
              <w:rPr>
                <w:lang w:val="vi-VN"/>
              </w:rPr>
              <w:t>11.4. Móng máy</w:t>
            </w:r>
          </w:p>
          <w:p w:rsidR="004A0FF6" w:rsidRPr="00672D37" w:rsidRDefault="004A0FF6" w:rsidP="004A0FF6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FE1871">
              <w:rPr>
                <w:b/>
                <w:bCs/>
                <w:lang w:val="vi-VN"/>
              </w:rPr>
              <w:t>Chương 12: An toàn lao động và phương hướng nâng cao hiệu quả công tác sửa chữa máy</w:t>
            </w:r>
          </w:p>
          <w:p w:rsidR="004A0FF6" w:rsidRPr="00643323" w:rsidRDefault="004A0FF6" w:rsidP="00643323">
            <w:pPr>
              <w:pStyle w:val="ListParagraph"/>
              <w:ind w:left="0"/>
              <w:rPr>
                <w:lang w:val="vi-VN"/>
              </w:rPr>
            </w:pPr>
          </w:p>
        </w:tc>
        <w:tc>
          <w:tcPr>
            <w:tcW w:w="872" w:type="dxa"/>
            <w:gridSpan w:val="2"/>
          </w:tcPr>
          <w:p w:rsidR="009872F4" w:rsidRPr="003555B5" w:rsidRDefault="00937A95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</w:tcPr>
          <w:p w:rsidR="009872F4" w:rsidRPr="003555B5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778" w:type="dxa"/>
            <w:gridSpan w:val="2"/>
          </w:tcPr>
          <w:p w:rsidR="009872F4" w:rsidRDefault="009872F4" w:rsidP="001B41BA">
            <w:pPr>
              <w:pStyle w:val="BodyText2"/>
              <w:tabs>
                <w:tab w:val="num" w:pos="960"/>
              </w:tabs>
              <w:spacing w:before="120"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1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3A2CB9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11</w:t>
            </w:r>
            <w:r w:rsidR="004A0FF6">
              <w:rPr>
                <w:color w:val="000000"/>
                <w:sz w:val="24"/>
                <w:szCs w:val="24"/>
                <w:lang w:val="nl-NL"/>
              </w:rPr>
              <w:t>; Chương 12;</w:t>
            </w:r>
          </w:p>
          <w:p w:rsidR="004A0FF6" w:rsidRDefault="004A0FF6" w:rsidP="004A0FF6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3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Ch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ươ</w:t>
            </w:r>
            <w:r>
              <w:rPr>
                <w:color w:val="000000"/>
                <w:sz w:val="24"/>
                <w:szCs w:val="24"/>
                <w:lang w:val="nl-NL"/>
              </w:rPr>
              <w:t>ng 9</w:t>
            </w:r>
          </w:p>
          <w:p w:rsidR="00937A95" w:rsidRDefault="00937A95" w:rsidP="00937A9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  <w:r>
              <w:rPr>
                <w:color w:val="000000"/>
                <w:sz w:val="24"/>
                <w:szCs w:val="24"/>
                <w:lang w:val="nl-NL"/>
              </w:rPr>
              <w:t>+ T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li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ệu[</w:t>
            </w:r>
            <w:r>
              <w:rPr>
                <w:color w:val="000000"/>
                <w:sz w:val="24"/>
                <w:szCs w:val="24"/>
                <w:lang w:val="nl-NL"/>
              </w:rPr>
              <w:t>4</w:t>
            </w:r>
            <w:r w:rsidRPr="00A123ED">
              <w:rPr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color w:val="000000"/>
                <w:sz w:val="24"/>
                <w:szCs w:val="24"/>
                <w:lang w:val="nl-NL"/>
              </w:rPr>
              <w:t>: Ph</w:t>
            </w:r>
            <w:r w:rsidRPr="00DF5D7D">
              <w:rPr>
                <w:color w:val="000000"/>
                <w:sz w:val="24"/>
                <w:szCs w:val="24"/>
                <w:lang w:val="nl-NL"/>
              </w:rPr>
              <w:t>ần</w:t>
            </w:r>
            <w:r>
              <w:rPr>
                <w:color w:val="000000"/>
                <w:sz w:val="24"/>
                <w:szCs w:val="24"/>
                <w:lang w:val="nl-NL"/>
              </w:rPr>
              <w:t xml:space="preserve"> 3</w:t>
            </w:r>
          </w:p>
          <w:p w:rsidR="009872F4" w:rsidRPr="003555B5" w:rsidRDefault="009872F4" w:rsidP="006F7255">
            <w:pPr>
              <w:pStyle w:val="BodyText2"/>
              <w:tabs>
                <w:tab w:val="num" w:pos="960"/>
              </w:tabs>
              <w:spacing w:after="0" w:line="240" w:lineRule="auto"/>
              <w:rPr>
                <w:color w:val="000000"/>
                <w:sz w:val="24"/>
                <w:szCs w:val="24"/>
                <w:lang w:val="nl-NL"/>
              </w:rPr>
            </w:pPr>
          </w:p>
        </w:tc>
      </w:tr>
      <w:tr w:rsidR="009872F4" w:rsidRPr="003555B5" w:rsidTr="00643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3" w:type="dxa"/>
          <w:trHeight w:val="210"/>
        </w:trPr>
        <w:tc>
          <w:tcPr>
            <w:tcW w:w="4644" w:type="dxa"/>
            <w:gridSpan w:val="3"/>
          </w:tcPr>
          <w:p w:rsidR="009872F4" w:rsidRPr="003555B5" w:rsidRDefault="009872F4" w:rsidP="008A141A">
            <w:pPr>
              <w:jc w:val="both"/>
              <w:rPr>
                <w:b/>
                <w:bCs/>
                <w:i/>
                <w:iCs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4"/>
          </w:tcPr>
          <w:p w:rsidR="009872F4" w:rsidRPr="00A536A4" w:rsidRDefault="00A536A4" w:rsidP="00A536A4">
            <w:pPr>
              <w:spacing w:before="120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536A4">
              <w:rPr>
                <w:b/>
                <w:bCs/>
                <w:iCs/>
                <w:sz w:val="24"/>
                <w:szCs w:val="24"/>
              </w:rPr>
              <w:t>Hà Nội ngày   tháng    năm 2018</w:t>
            </w:r>
          </w:p>
        </w:tc>
      </w:tr>
      <w:tr w:rsidR="009872F4" w:rsidRPr="003555B5" w:rsidTr="00643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3" w:type="dxa"/>
          <w:trHeight w:val="210"/>
        </w:trPr>
        <w:tc>
          <w:tcPr>
            <w:tcW w:w="4644" w:type="dxa"/>
            <w:gridSpan w:val="3"/>
          </w:tcPr>
          <w:p w:rsidR="009872F4" w:rsidRPr="003555B5" w:rsidRDefault="009872F4" w:rsidP="00431932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3555B5">
              <w:rPr>
                <w:b/>
                <w:bCs/>
                <w:sz w:val="24"/>
                <w:szCs w:val="24"/>
              </w:rPr>
              <w:t>TRƯỞNG KHOA</w:t>
            </w:r>
          </w:p>
          <w:p w:rsidR="009872F4" w:rsidRDefault="009872F4" w:rsidP="008A141A">
            <w:pPr>
              <w:jc w:val="both"/>
              <w:rPr>
                <w:b/>
                <w:bCs/>
                <w:iCs/>
                <w:color w:val="FF0000"/>
                <w:sz w:val="24"/>
                <w:szCs w:val="24"/>
              </w:rPr>
            </w:pPr>
          </w:p>
          <w:p w:rsidR="00FF1B7C" w:rsidRDefault="00FF1B7C" w:rsidP="008A141A">
            <w:pPr>
              <w:jc w:val="both"/>
              <w:rPr>
                <w:b/>
                <w:bCs/>
                <w:iCs/>
                <w:color w:val="FF0000"/>
                <w:sz w:val="24"/>
                <w:szCs w:val="24"/>
              </w:rPr>
            </w:pPr>
          </w:p>
          <w:p w:rsidR="00FF1B7C" w:rsidRDefault="00FF1B7C" w:rsidP="008A141A">
            <w:pPr>
              <w:jc w:val="both"/>
              <w:rPr>
                <w:b/>
                <w:bCs/>
                <w:iCs/>
                <w:color w:val="FF0000"/>
                <w:sz w:val="24"/>
                <w:szCs w:val="24"/>
              </w:rPr>
            </w:pPr>
          </w:p>
          <w:p w:rsidR="00D408AA" w:rsidRDefault="00D408AA" w:rsidP="008A141A">
            <w:pPr>
              <w:jc w:val="both"/>
              <w:rPr>
                <w:b/>
                <w:bCs/>
                <w:iCs/>
                <w:color w:val="FF0000"/>
                <w:sz w:val="24"/>
                <w:szCs w:val="24"/>
              </w:rPr>
            </w:pPr>
          </w:p>
          <w:p w:rsidR="00FF1B7C" w:rsidRDefault="00FF1B7C" w:rsidP="008A141A">
            <w:pPr>
              <w:jc w:val="both"/>
              <w:rPr>
                <w:b/>
                <w:bCs/>
                <w:iCs/>
                <w:color w:val="FF0000"/>
                <w:sz w:val="24"/>
                <w:szCs w:val="24"/>
              </w:rPr>
            </w:pPr>
          </w:p>
          <w:p w:rsidR="00FF1B7C" w:rsidRPr="00FF1B7C" w:rsidRDefault="00D408AA" w:rsidP="00FF1B7C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TS. Khổng Cao Phong</w:t>
            </w:r>
          </w:p>
        </w:tc>
        <w:tc>
          <w:tcPr>
            <w:tcW w:w="4644" w:type="dxa"/>
            <w:gridSpan w:val="4"/>
          </w:tcPr>
          <w:p w:rsidR="009872F4" w:rsidRPr="003555B5" w:rsidRDefault="009872F4" w:rsidP="00431932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3555B5">
              <w:rPr>
                <w:b/>
                <w:bCs/>
                <w:sz w:val="24"/>
                <w:szCs w:val="24"/>
              </w:rPr>
              <w:t>TRƯỞNG BỘ MÔN</w:t>
            </w:r>
          </w:p>
          <w:p w:rsidR="009872F4" w:rsidRPr="003555B5" w:rsidRDefault="009872F4" w:rsidP="008A14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872F4" w:rsidRPr="003555B5" w:rsidRDefault="009872F4" w:rsidP="008A14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872F4" w:rsidRDefault="009872F4" w:rsidP="008A14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408AA" w:rsidRDefault="00D408AA" w:rsidP="008A14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F1B7C" w:rsidRDefault="00FF1B7C" w:rsidP="008A14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9872F4" w:rsidRPr="00D408AA" w:rsidRDefault="00D408AA" w:rsidP="00643323">
            <w:pPr>
              <w:jc w:val="center"/>
              <w:rPr>
                <w:b/>
                <w:bCs/>
                <w:iCs/>
                <w:color w:val="FF0000"/>
                <w:sz w:val="24"/>
                <w:szCs w:val="24"/>
              </w:rPr>
            </w:pPr>
            <w:r w:rsidRPr="00D408AA">
              <w:rPr>
                <w:b/>
                <w:bCs/>
                <w:iCs/>
                <w:sz w:val="24"/>
                <w:szCs w:val="24"/>
              </w:rPr>
              <w:t>TS. Nguyễn Văn Xô</w:t>
            </w:r>
          </w:p>
        </w:tc>
      </w:tr>
    </w:tbl>
    <w:p w:rsidR="009872F4" w:rsidRPr="003555B5" w:rsidRDefault="009872F4" w:rsidP="008A141A">
      <w:pPr>
        <w:jc w:val="both"/>
      </w:pPr>
      <w:bookmarkStart w:id="0" w:name="_GoBack"/>
      <w:bookmarkEnd w:id="0"/>
    </w:p>
    <w:sectPr w:rsidR="009872F4" w:rsidRPr="003555B5" w:rsidSect="00BC5472">
      <w:footerReference w:type="default" r:id="rId8"/>
      <w:pgSz w:w="11907" w:h="16840" w:code="9"/>
      <w:pgMar w:top="1134" w:right="907" w:bottom="1134" w:left="153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DD7" w:rsidRDefault="00542DD7">
      <w:r>
        <w:separator/>
      </w:r>
    </w:p>
  </w:endnote>
  <w:endnote w:type="continuationSeparator" w:id="1">
    <w:p w:rsidR="00542DD7" w:rsidRDefault="00542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341" w:rsidRDefault="00270AFA" w:rsidP="004240D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5034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5B2F">
      <w:rPr>
        <w:rStyle w:val="PageNumber"/>
        <w:noProof/>
      </w:rPr>
      <w:t>1</w:t>
    </w:r>
    <w:r>
      <w:rPr>
        <w:rStyle w:val="PageNumber"/>
      </w:rPr>
      <w:fldChar w:fldCharType="end"/>
    </w:r>
  </w:p>
  <w:p w:rsidR="00F50341" w:rsidRDefault="00F50341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DD7" w:rsidRDefault="00542DD7">
      <w:r>
        <w:separator/>
      </w:r>
    </w:p>
  </w:footnote>
  <w:footnote w:type="continuationSeparator" w:id="1">
    <w:p w:rsidR="00542DD7" w:rsidRDefault="00542D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45DF1"/>
    <w:multiLevelType w:val="hybridMultilevel"/>
    <w:tmpl w:val="786A20CA"/>
    <w:lvl w:ilvl="0" w:tplc="8F926B14">
      <w:start w:val="12"/>
      <w:numFmt w:val="bullet"/>
      <w:lvlText w:val="-"/>
      <w:lvlJc w:val="left"/>
      <w:pPr>
        <w:tabs>
          <w:tab w:val="num" w:pos="689"/>
        </w:tabs>
        <w:ind w:left="689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09"/>
        </w:tabs>
        <w:ind w:left="14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29"/>
        </w:tabs>
        <w:ind w:left="212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49"/>
        </w:tabs>
        <w:ind w:left="284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69"/>
        </w:tabs>
        <w:ind w:left="35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89"/>
        </w:tabs>
        <w:ind w:left="428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09"/>
        </w:tabs>
        <w:ind w:left="500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29"/>
        </w:tabs>
        <w:ind w:left="57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49"/>
        </w:tabs>
        <w:ind w:left="6449" w:hanging="360"/>
      </w:pPr>
      <w:rPr>
        <w:rFonts w:ascii="Wingdings" w:hAnsi="Wingdings" w:cs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168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8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328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8" w:hanging="360"/>
      </w:pPr>
      <w:rPr>
        <w:rFonts w:ascii="Wingdings" w:hAnsi="Wingdings" w:cs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8031A"/>
    <w:rsid w:val="00000056"/>
    <w:rsid w:val="000009D7"/>
    <w:rsid w:val="00000BDA"/>
    <w:rsid w:val="000031B1"/>
    <w:rsid w:val="0001017E"/>
    <w:rsid w:val="00021082"/>
    <w:rsid w:val="00022EC3"/>
    <w:rsid w:val="00026105"/>
    <w:rsid w:val="00046E01"/>
    <w:rsid w:val="00054B88"/>
    <w:rsid w:val="00057191"/>
    <w:rsid w:val="00061141"/>
    <w:rsid w:val="00065D49"/>
    <w:rsid w:val="000731C8"/>
    <w:rsid w:val="00092F34"/>
    <w:rsid w:val="00095A1D"/>
    <w:rsid w:val="000A1D08"/>
    <w:rsid w:val="000B22B4"/>
    <w:rsid w:val="000C0F00"/>
    <w:rsid w:val="000C0F6B"/>
    <w:rsid w:val="000D075E"/>
    <w:rsid w:val="000D0E0D"/>
    <w:rsid w:val="000D6DC7"/>
    <w:rsid w:val="000E6991"/>
    <w:rsid w:val="000F4D07"/>
    <w:rsid w:val="000F78FF"/>
    <w:rsid w:val="00100EDE"/>
    <w:rsid w:val="0010788B"/>
    <w:rsid w:val="001078B9"/>
    <w:rsid w:val="00115F90"/>
    <w:rsid w:val="001265BC"/>
    <w:rsid w:val="00126704"/>
    <w:rsid w:val="001307AA"/>
    <w:rsid w:val="0014189D"/>
    <w:rsid w:val="001471E8"/>
    <w:rsid w:val="001532B3"/>
    <w:rsid w:val="00173821"/>
    <w:rsid w:val="001808D1"/>
    <w:rsid w:val="00187DA8"/>
    <w:rsid w:val="00190944"/>
    <w:rsid w:val="001915A3"/>
    <w:rsid w:val="00194B7E"/>
    <w:rsid w:val="001A0701"/>
    <w:rsid w:val="001B41BA"/>
    <w:rsid w:val="001D1F9A"/>
    <w:rsid w:val="001E0C60"/>
    <w:rsid w:val="001E1141"/>
    <w:rsid w:val="001F2CFE"/>
    <w:rsid w:val="00200F66"/>
    <w:rsid w:val="00210206"/>
    <w:rsid w:val="00217536"/>
    <w:rsid w:val="00221028"/>
    <w:rsid w:val="002228E6"/>
    <w:rsid w:val="0022716C"/>
    <w:rsid w:val="00227A7E"/>
    <w:rsid w:val="00230C15"/>
    <w:rsid w:val="002360EC"/>
    <w:rsid w:val="00263C2E"/>
    <w:rsid w:val="00270AFA"/>
    <w:rsid w:val="0027430D"/>
    <w:rsid w:val="00283B7F"/>
    <w:rsid w:val="00290AE0"/>
    <w:rsid w:val="00290C2F"/>
    <w:rsid w:val="00296F71"/>
    <w:rsid w:val="002A18E6"/>
    <w:rsid w:val="002A1CEA"/>
    <w:rsid w:val="002A35AF"/>
    <w:rsid w:val="002A7D7D"/>
    <w:rsid w:val="002B1A5F"/>
    <w:rsid w:val="002B1E4C"/>
    <w:rsid w:val="002B248A"/>
    <w:rsid w:val="002B3774"/>
    <w:rsid w:val="002B53D6"/>
    <w:rsid w:val="002C3ADC"/>
    <w:rsid w:val="002D2501"/>
    <w:rsid w:val="002D427F"/>
    <w:rsid w:val="002D515B"/>
    <w:rsid w:val="003040BF"/>
    <w:rsid w:val="00332876"/>
    <w:rsid w:val="003409C3"/>
    <w:rsid w:val="003555B5"/>
    <w:rsid w:val="00356735"/>
    <w:rsid w:val="00367502"/>
    <w:rsid w:val="0037085D"/>
    <w:rsid w:val="0037471A"/>
    <w:rsid w:val="0038031A"/>
    <w:rsid w:val="00387584"/>
    <w:rsid w:val="003961B0"/>
    <w:rsid w:val="003A2CB9"/>
    <w:rsid w:val="003B73BB"/>
    <w:rsid w:val="003D2726"/>
    <w:rsid w:val="003D6304"/>
    <w:rsid w:val="003E0101"/>
    <w:rsid w:val="003F5894"/>
    <w:rsid w:val="003F5908"/>
    <w:rsid w:val="003F7694"/>
    <w:rsid w:val="0041102A"/>
    <w:rsid w:val="004240DB"/>
    <w:rsid w:val="0042577A"/>
    <w:rsid w:val="00431313"/>
    <w:rsid w:val="00431932"/>
    <w:rsid w:val="004325E9"/>
    <w:rsid w:val="004377BB"/>
    <w:rsid w:val="004437C7"/>
    <w:rsid w:val="004553F9"/>
    <w:rsid w:val="004638CE"/>
    <w:rsid w:val="0047459D"/>
    <w:rsid w:val="00477006"/>
    <w:rsid w:val="00480B86"/>
    <w:rsid w:val="0048413E"/>
    <w:rsid w:val="00487615"/>
    <w:rsid w:val="004900EB"/>
    <w:rsid w:val="0049105F"/>
    <w:rsid w:val="004A0FF6"/>
    <w:rsid w:val="004A21C9"/>
    <w:rsid w:val="004B2147"/>
    <w:rsid w:val="004B390C"/>
    <w:rsid w:val="004D085E"/>
    <w:rsid w:val="004D2A04"/>
    <w:rsid w:val="004E18F1"/>
    <w:rsid w:val="004E58A6"/>
    <w:rsid w:val="004F013A"/>
    <w:rsid w:val="004F4A8F"/>
    <w:rsid w:val="004F6DD8"/>
    <w:rsid w:val="005006BD"/>
    <w:rsid w:val="00505FC2"/>
    <w:rsid w:val="00514A27"/>
    <w:rsid w:val="00514E4C"/>
    <w:rsid w:val="00525096"/>
    <w:rsid w:val="00534B5D"/>
    <w:rsid w:val="00542DD7"/>
    <w:rsid w:val="0054321E"/>
    <w:rsid w:val="00550C72"/>
    <w:rsid w:val="00551492"/>
    <w:rsid w:val="00561E21"/>
    <w:rsid w:val="00562DBE"/>
    <w:rsid w:val="005653C9"/>
    <w:rsid w:val="0056555F"/>
    <w:rsid w:val="005741DD"/>
    <w:rsid w:val="00575954"/>
    <w:rsid w:val="00595B2F"/>
    <w:rsid w:val="005A460F"/>
    <w:rsid w:val="005D0F9B"/>
    <w:rsid w:val="005E773E"/>
    <w:rsid w:val="0061018F"/>
    <w:rsid w:val="00612534"/>
    <w:rsid w:val="00613FDB"/>
    <w:rsid w:val="006309CD"/>
    <w:rsid w:val="006406CA"/>
    <w:rsid w:val="00641BCC"/>
    <w:rsid w:val="00643323"/>
    <w:rsid w:val="006447AD"/>
    <w:rsid w:val="0065054F"/>
    <w:rsid w:val="00654888"/>
    <w:rsid w:val="00661406"/>
    <w:rsid w:val="00665229"/>
    <w:rsid w:val="00665547"/>
    <w:rsid w:val="00672D37"/>
    <w:rsid w:val="0067378E"/>
    <w:rsid w:val="0067457B"/>
    <w:rsid w:val="00675804"/>
    <w:rsid w:val="00675B8F"/>
    <w:rsid w:val="00694435"/>
    <w:rsid w:val="00695501"/>
    <w:rsid w:val="006A0E70"/>
    <w:rsid w:val="006A1F57"/>
    <w:rsid w:val="006A3B48"/>
    <w:rsid w:val="006A4693"/>
    <w:rsid w:val="006A5431"/>
    <w:rsid w:val="006B246A"/>
    <w:rsid w:val="006C308C"/>
    <w:rsid w:val="006C3BEE"/>
    <w:rsid w:val="006D03CF"/>
    <w:rsid w:val="006D50D2"/>
    <w:rsid w:val="006E09C9"/>
    <w:rsid w:val="006E5BAC"/>
    <w:rsid w:val="006F1B6C"/>
    <w:rsid w:val="006F2380"/>
    <w:rsid w:val="006F7255"/>
    <w:rsid w:val="007023DE"/>
    <w:rsid w:val="00720E88"/>
    <w:rsid w:val="00733BDA"/>
    <w:rsid w:val="00744C77"/>
    <w:rsid w:val="00754047"/>
    <w:rsid w:val="00765B86"/>
    <w:rsid w:val="0077772C"/>
    <w:rsid w:val="00783FA2"/>
    <w:rsid w:val="00797ADB"/>
    <w:rsid w:val="007A7F11"/>
    <w:rsid w:val="007B1760"/>
    <w:rsid w:val="007B7392"/>
    <w:rsid w:val="007C7EDD"/>
    <w:rsid w:val="007E235B"/>
    <w:rsid w:val="007F7694"/>
    <w:rsid w:val="008242D1"/>
    <w:rsid w:val="0082449E"/>
    <w:rsid w:val="008272B4"/>
    <w:rsid w:val="008308C3"/>
    <w:rsid w:val="008543C1"/>
    <w:rsid w:val="008650DA"/>
    <w:rsid w:val="00875E93"/>
    <w:rsid w:val="008801C5"/>
    <w:rsid w:val="00880F08"/>
    <w:rsid w:val="00891330"/>
    <w:rsid w:val="008A141A"/>
    <w:rsid w:val="008A707B"/>
    <w:rsid w:val="008B0831"/>
    <w:rsid w:val="008B2E74"/>
    <w:rsid w:val="008B4DD0"/>
    <w:rsid w:val="008C1002"/>
    <w:rsid w:val="008C1294"/>
    <w:rsid w:val="008C4E59"/>
    <w:rsid w:val="008D09FC"/>
    <w:rsid w:val="008D4B7F"/>
    <w:rsid w:val="0090524F"/>
    <w:rsid w:val="0091264D"/>
    <w:rsid w:val="009144D6"/>
    <w:rsid w:val="00926E23"/>
    <w:rsid w:val="00931DB5"/>
    <w:rsid w:val="009364C9"/>
    <w:rsid w:val="00937A95"/>
    <w:rsid w:val="00952045"/>
    <w:rsid w:val="009540AF"/>
    <w:rsid w:val="00957BC4"/>
    <w:rsid w:val="00966D39"/>
    <w:rsid w:val="009872F4"/>
    <w:rsid w:val="009A19F7"/>
    <w:rsid w:val="009B1791"/>
    <w:rsid w:val="009B272A"/>
    <w:rsid w:val="009C37E7"/>
    <w:rsid w:val="009D179B"/>
    <w:rsid w:val="009D205C"/>
    <w:rsid w:val="009D765A"/>
    <w:rsid w:val="009E0BE8"/>
    <w:rsid w:val="009E52A6"/>
    <w:rsid w:val="009F1BFD"/>
    <w:rsid w:val="00A01BDF"/>
    <w:rsid w:val="00A029FB"/>
    <w:rsid w:val="00A05D64"/>
    <w:rsid w:val="00A123ED"/>
    <w:rsid w:val="00A153A3"/>
    <w:rsid w:val="00A24AA9"/>
    <w:rsid w:val="00A35151"/>
    <w:rsid w:val="00A42B76"/>
    <w:rsid w:val="00A5178E"/>
    <w:rsid w:val="00A536A4"/>
    <w:rsid w:val="00A60011"/>
    <w:rsid w:val="00A75707"/>
    <w:rsid w:val="00A8191F"/>
    <w:rsid w:val="00A8250A"/>
    <w:rsid w:val="00A85E2E"/>
    <w:rsid w:val="00AA048F"/>
    <w:rsid w:val="00AA0F31"/>
    <w:rsid w:val="00AA61E8"/>
    <w:rsid w:val="00AC475F"/>
    <w:rsid w:val="00B01EE5"/>
    <w:rsid w:val="00B02F76"/>
    <w:rsid w:val="00B108E6"/>
    <w:rsid w:val="00B12672"/>
    <w:rsid w:val="00B21798"/>
    <w:rsid w:val="00B22571"/>
    <w:rsid w:val="00B23623"/>
    <w:rsid w:val="00B25A8C"/>
    <w:rsid w:val="00B400C8"/>
    <w:rsid w:val="00B438E9"/>
    <w:rsid w:val="00B475D5"/>
    <w:rsid w:val="00B51514"/>
    <w:rsid w:val="00B60C95"/>
    <w:rsid w:val="00B63516"/>
    <w:rsid w:val="00B65AB4"/>
    <w:rsid w:val="00B677F0"/>
    <w:rsid w:val="00B76735"/>
    <w:rsid w:val="00B81C5B"/>
    <w:rsid w:val="00B90939"/>
    <w:rsid w:val="00B94BE5"/>
    <w:rsid w:val="00B96712"/>
    <w:rsid w:val="00BA09EA"/>
    <w:rsid w:val="00BA0F72"/>
    <w:rsid w:val="00BA2A8D"/>
    <w:rsid w:val="00BA65AC"/>
    <w:rsid w:val="00BA7C39"/>
    <w:rsid w:val="00BC1D6C"/>
    <w:rsid w:val="00BC2083"/>
    <w:rsid w:val="00BC2752"/>
    <w:rsid w:val="00BC4E31"/>
    <w:rsid w:val="00BC5472"/>
    <w:rsid w:val="00C02961"/>
    <w:rsid w:val="00C12005"/>
    <w:rsid w:val="00C2548B"/>
    <w:rsid w:val="00C27940"/>
    <w:rsid w:val="00C31C10"/>
    <w:rsid w:val="00C41392"/>
    <w:rsid w:val="00C53616"/>
    <w:rsid w:val="00C54134"/>
    <w:rsid w:val="00C60024"/>
    <w:rsid w:val="00C7326B"/>
    <w:rsid w:val="00C8287E"/>
    <w:rsid w:val="00CA7149"/>
    <w:rsid w:val="00CB0A27"/>
    <w:rsid w:val="00CB3B79"/>
    <w:rsid w:val="00CD04EF"/>
    <w:rsid w:val="00CE25BD"/>
    <w:rsid w:val="00CE78DC"/>
    <w:rsid w:val="00CE7CB5"/>
    <w:rsid w:val="00CF1E6F"/>
    <w:rsid w:val="00D15239"/>
    <w:rsid w:val="00D171C9"/>
    <w:rsid w:val="00D20B8C"/>
    <w:rsid w:val="00D33C83"/>
    <w:rsid w:val="00D35A38"/>
    <w:rsid w:val="00D408AA"/>
    <w:rsid w:val="00D46C15"/>
    <w:rsid w:val="00D61127"/>
    <w:rsid w:val="00D63879"/>
    <w:rsid w:val="00D7251F"/>
    <w:rsid w:val="00DA409D"/>
    <w:rsid w:val="00DB0EB3"/>
    <w:rsid w:val="00DC2675"/>
    <w:rsid w:val="00DC3527"/>
    <w:rsid w:val="00DC6E53"/>
    <w:rsid w:val="00DD218B"/>
    <w:rsid w:val="00DE6795"/>
    <w:rsid w:val="00DF409D"/>
    <w:rsid w:val="00DF5D7D"/>
    <w:rsid w:val="00E0049D"/>
    <w:rsid w:val="00E15F5B"/>
    <w:rsid w:val="00E25CF8"/>
    <w:rsid w:val="00E4271F"/>
    <w:rsid w:val="00E460FC"/>
    <w:rsid w:val="00E46710"/>
    <w:rsid w:val="00E51C08"/>
    <w:rsid w:val="00E604C4"/>
    <w:rsid w:val="00E6594E"/>
    <w:rsid w:val="00E722D2"/>
    <w:rsid w:val="00E72AB8"/>
    <w:rsid w:val="00E72C80"/>
    <w:rsid w:val="00E76067"/>
    <w:rsid w:val="00E904AD"/>
    <w:rsid w:val="00E94AA1"/>
    <w:rsid w:val="00EA472E"/>
    <w:rsid w:val="00EB143E"/>
    <w:rsid w:val="00EC06C9"/>
    <w:rsid w:val="00ED6063"/>
    <w:rsid w:val="00EE3756"/>
    <w:rsid w:val="00EE3B70"/>
    <w:rsid w:val="00EE57F8"/>
    <w:rsid w:val="00EE5D69"/>
    <w:rsid w:val="00EF190E"/>
    <w:rsid w:val="00EF62E6"/>
    <w:rsid w:val="00F03112"/>
    <w:rsid w:val="00F04C5B"/>
    <w:rsid w:val="00F0731C"/>
    <w:rsid w:val="00F15E7F"/>
    <w:rsid w:val="00F26E9C"/>
    <w:rsid w:val="00F31060"/>
    <w:rsid w:val="00F4451D"/>
    <w:rsid w:val="00F4510F"/>
    <w:rsid w:val="00F50341"/>
    <w:rsid w:val="00F55545"/>
    <w:rsid w:val="00F63AED"/>
    <w:rsid w:val="00F71205"/>
    <w:rsid w:val="00F715D1"/>
    <w:rsid w:val="00F83D2A"/>
    <w:rsid w:val="00F909B5"/>
    <w:rsid w:val="00F93251"/>
    <w:rsid w:val="00F94D6A"/>
    <w:rsid w:val="00F96568"/>
    <w:rsid w:val="00F967A8"/>
    <w:rsid w:val="00FA1E2B"/>
    <w:rsid w:val="00FA1F4A"/>
    <w:rsid w:val="00FA3FC4"/>
    <w:rsid w:val="00FA47EF"/>
    <w:rsid w:val="00FA7DB8"/>
    <w:rsid w:val="00FB5F7D"/>
    <w:rsid w:val="00FB745F"/>
    <w:rsid w:val="00FD669F"/>
    <w:rsid w:val="00FE1871"/>
    <w:rsid w:val="00FF1B7C"/>
    <w:rsid w:val="00FF79B2"/>
    <w:rsid w:val="00FF7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uiPriority w:val="99"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744C77"/>
    <w:rPr>
      <w:rFonts w:ascii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uiPriority w:val="99"/>
    <w:rsid w:val="00744C77"/>
    <w:pPr>
      <w:spacing w:before="120"/>
      <w:ind w:left="1309" w:hanging="345"/>
      <w:jc w:val="both"/>
    </w:pPr>
  </w:style>
  <w:style w:type="paragraph" w:customStyle="1" w:styleId="Default">
    <w:name w:val="Default"/>
    <w:uiPriority w:val="99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744C77"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744C77"/>
  </w:style>
  <w:style w:type="paragraph" w:styleId="ListParagraph">
    <w:name w:val="List Paragraph"/>
    <w:basedOn w:val="Normal"/>
    <w:uiPriority w:val="99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6A543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rsid w:val="003B73B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locked/>
    <w:rsid w:val="00D6112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AN%20GIAP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62F3A-EC72-4752-A4F4-A02BFE885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</TotalTime>
  <Pages>1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MDC</Company>
  <LinksUpToDate>false</LinksUpToDate>
  <CharactersWithSpaces>10162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dc:description/>
  <cp:lastModifiedBy>linhtran13688</cp:lastModifiedBy>
  <cp:revision>4</cp:revision>
  <cp:lastPrinted>2015-12-03T10:52:00Z</cp:lastPrinted>
  <dcterms:created xsi:type="dcterms:W3CDTF">2018-08-21T08:51:00Z</dcterms:created>
  <dcterms:modified xsi:type="dcterms:W3CDTF">2018-09-09T10:26:00Z</dcterms:modified>
</cp:coreProperties>
</file>