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81DEC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F81DEC" w:rsidRDefault="005C5B83" w:rsidP="00F64B55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81DEC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408304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A001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2.15pt" to="137.5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" strokeweight="1pt"/>
                  </w:pict>
                </mc:Fallback>
              </mc:AlternateContent>
            </w:r>
            <w:r w:rsidR="00744C77" w:rsidRPr="00F81DEC">
              <w:rPr>
                <w:bCs/>
                <w:color w:val="000000"/>
                <w:sz w:val="24"/>
              </w:rPr>
              <w:t>BỘ GI</w:t>
            </w:r>
            <w:r w:rsidR="00B65AB4" w:rsidRPr="00F81DEC">
              <w:rPr>
                <w:bCs/>
                <w:color w:val="000000"/>
                <w:sz w:val="24"/>
              </w:rPr>
              <w:t>Á</w:t>
            </w:r>
            <w:r w:rsidR="00744C77" w:rsidRPr="00F81DEC">
              <w:rPr>
                <w:bCs/>
                <w:color w:val="000000"/>
                <w:sz w:val="24"/>
              </w:rPr>
              <w:t>O DỤC VÀ ĐÀO TẠO</w:t>
            </w:r>
            <w:r w:rsidR="004A21C9" w:rsidRPr="00F81DEC">
              <w:rPr>
                <w:bCs/>
                <w:color w:val="000000"/>
                <w:sz w:val="24"/>
              </w:rPr>
              <w:t xml:space="preserve"> </w:t>
            </w:r>
            <w:r w:rsidR="00744C77" w:rsidRPr="00F81DEC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F81DEC" w:rsidRDefault="00744C77" w:rsidP="00F64B55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81DEC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F81DEC" w:rsidRDefault="005C5B83" w:rsidP="00F64B55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81DEC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DAABD1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F81DEC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F81DEC" w:rsidRDefault="00744C77" w:rsidP="00F64B55">
      <w:pPr>
        <w:pStyle w:val="Normal1"/>
        <w:spacing w:before="0" w:line="312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F81DEC" w:rsidRDefault="00744C77" w:rsidP="00F64B55">
      <w:pPr>
        <w:pStyle w:val="Normal1"/>
        <w:spacing w:before="0" w:line="312" w:lineRule="auto"/>
        <w:ind w:left="0" w:firstLine="0"/>
        <w:jc w:val="center"/>
        <w:rPr>
          <w:bCs/>
          <w:color w:val="000000"/>
          <w:sz w:val="24"/>
        </w:rPr>
      </w:pPr>
      <w:r w:rsidRPr="00F81DEC">
        <w:rPr>
          <w:b/>
          <w:bCs/>
          <w:color w:val="000000"/>
          <w:sz w:val="24"/>
          <w:lang w:val="vi-VN"/>
        </w:rPr>
        <w:t>Đ</w:t>
      </w:r>
      <w:r w:rsidRPr="00F81DEC">
        <w:rPr>
          <w:b/>
          <w:bCs/>
          <w:color w:val="000000"/>
          <w:sz w:val="24"/>
        </w:rPr>
        <w:t>Ề</w:t>
      </w:r>
      <w:r w:rsidRPr="00F81DEC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8573A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Cs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Tên</w:t>
      </w:r>
      <w:r w:rsidRPr="00F81DE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F81DEC">
        <w:rPr>
          <w:b/>
          <w:bCs/>
          <w:sz w:val="24"/>
          <w:szCs w:val="24"/>
        </w:rPr>
        <w:t xml:space="preserve">:  </w:t>
      </w:r>
      <w:r w:rsidR="0008087D" w:rsidRPr="00F81DEC">
        <w:rPr>
          <w:rFonts w:eastAsia="SimSun"/>
          <w:sz w:val="24"/>
          <w:szCs w:val="24"/>
          <w:lang w:eastAsia="zh-CN"/>
        </w:rPr>
        <w:t>Công nghệ</w:t>
      </w:r>
      <w:r w:rsidR="0088573A" w:rsidRPr="00F81DEC">
        <w:rPr>
          <w:sz w:val="24"/>
          <w:szCs w:val="24"/>
        </w:rPr>
        <w:t xml:space="preserve"> gia công CNC </w:t>
      </w:r>
      <w:r w:rsidR="000B16E0" w:rsidRPr="00F81DEC">
        <w:rPr>
          <w:sz w:val="24"/>
          <w:szCs w:val="24"/>
          <w:lang w:val="en-US"/>
        </w:rPr>
        <w:t xml:space="preserve"> </w:t>
      </w:r>
      <w:r w:rsidR="00EC0874" w:rsidRPr="00F81DEC">
        <w:rPr>
          <w:rFonts w:hint="eastAsia"/>
          <w:sz w:val="24"/>
          <w:szCs w:val="24"/>
        </w:rPr>
        <w:t>(</w:t>
      </w:r>
      <w:r w:rsidR="000B16E0" w:rsidRPr="000B16E0">
        <w:rPr>
          <w:rFonts w:ascii="inherit" w:hAnsi="inherit" w:cs="Courier New"/>
          <w:color w:val="212121"/>
          <w:sz w:val="24"/>
          <w:szCs w:val="24"/>
          <w:lang w:val="en" w:eastAsia="zh-CN"/>
        </w:rPr>
        <w:t>CNC machining technology</w:t>
      </w:r>
      <w:r w:rsidR="00EC0874" w:rsidRPr="00F81DEC">
        <w:rPr>
          <w:rFonts w:hint="eastAsia"/>
          <w:sz w:val="24"/>
          <w:szCs w:val="24"/>
        </w:rPr>
        <w:t>)</w:t>
      </w:r>
    </w:p>
    <w:p w:rsidR="00744C77" w:rsidRPr="00F81DEC" w:rsidRDefault="00744C77" w:rsidP="00F64B55">
      <w:pPr>
        <w:pStyle w:val="BodyText2"/>
        <w:spacing w:after="0" w:line="312" w:lineRule="auto"/>
        <w:ind w:left="720"/>
        <w:jc w:val="both"/>
        <w:rPr>
          <w:rFonts w:eastAsia="SimSun"/>
          <w:sz w:val="24"/>
          <w:szCs w:val="24"/>
          <w:lang w:val="en-US" w:eastAsia="zh-CN"/>
        </w:rPr>
      </w:pPr>
      <w:r w:rsidRPr="00F81DEC">
        <w:rPr>
          <w:b/>
          <w:sz w:val="24"/>
          <w:szCs w:val="24"/>
          <w:lang w:val="vi-VN"/>
        </w:rPr>
        <w:t>Mã số học phần:</w:t>
      </w:r>
      <w:r w:rsidR="00E147FF" w:rsidRPr="00F81DEC">
        <w:rPr>
          <w:b/>
          <w:sz w:val="24"/>
          <w:szCs w:val="24"/>
          <w:lang w:val="vi-VN" w:eastAsia="en-US"/>
        </w:rPr>
        <w:t xml:space="preserve"> </w:t>
      </w:r>
      <w:r w:rsidR="005C5B83">
        <w:rPr>
          <w:b/>
          <w:sz w:val="24"/>
          <w:szCs w:val="24"/>
          <w:lang w:val="vi-VN" w:eastAsia="en-US"/>
        </w:rPr>
        <w:t>7090507</w:t>
      </w:r>
    </w:p>
    <w:p w:rsidR="00744C77" w:rsidRPr="005C5B83" w:rsidRDefault="00744C77" w:rsidP="00F64B55">
      <w:pPr>
        <w:pStyle w:val="BodyText2"/>
        <w:spacing w:after="0" w:line="312" w:lineRule="auto"/>
        <w:ind w:left="720" w:hanging="9"/>
        <w:jc w:val="both"/>
        <w:rPr>
          <w:rFonts w:eastAsia="SimSun"/>
          <w:sz w:val="24"/>
          <w:szCs w:val="24"/>
          <w:lang w:val="en-US" w:eastAsia="zh-CN"/>
        </w:rPr>
      </w:pPr>
      <w:r w:rsidRPr="00F81DEC">
        <w:rPr>
          <w:b/>
          <w:bCs/>
          <w:color w:val="000000"/>
          <w:sz w:val="24"/>
          <w:szCs w:val="24"/>
        </w:rPr>
        <w:t>Số tín chỉ học phần:</w:t>
      </w:r>
      <w:r w:rsidR="00E147FF" w:rsidRPr="00F81DEC">
        <w:rPr>
          <w:rFonts w:eastAsia="SimSun"/>
          <w:b/>
          <w:bCs/>
          <w:color w:val="000000"/>
          <w:sz w:val="24"/>
          <w:szCs w:val="24"/>
          <w:lang w:eastAsia="zh-CN"/>
        </w:rPr>
        <w:t xml:space="preserve"> </w:t>
      </w:r>
      <w:r w:rsidR="000B16E0" w:rsidRPr="00F81DEC">
        <w:rPr>
          <w:rFonts w:eastAsia="SimSun"/>
          <w:b/>
          <w:bCs/>
          <w:color w:val="000000"/>
          <w:sz w:val="24"/>
          <w:szCs w:val="24"/>
          <w:lang w:val="en-US" w:eastAsia="zh-CN"/>
        </w:rPr>
        <w:t>3</w:t>
      </w:r>
      <w:r w:rsidR="00E147FF" w:rsidRPr="00F81DEC">
        <w:rPr>
          <w:rFonts w:eastAsia="SimSun"/>
          <w:b/>
          <w:bCs/>
          <w:color w:val="000000"/>
          <w:sz w:val="24"/>
          <w:szCs w:val="24"/>
          <w:lang w:eastAsia="zh-CN"/>
        </w:rPr>
        <w:t>TC</w:t>
      </w:r>
      <w:r w:rsidR="005C5B83">
        <w:rPr>
          <w:rFonts w:eastAsia="SimSun"/>
          <w:b/>
          <w:bCs/>
          <w:color w:val="000000"/>
          <w:sz w:val="24"/>
          <w:szCs w:val="24"/>
          <w:lang w:val="en-US" w:eastAsia="zh-CN"/>
        </w:rPr>
        <w:t>(3-0-6), học trong 16 tuần.</w:t>
      </w:r>
    </w:p>
    <w:p w:rsidR="006447AD" w:rsidRPr="00F81DEC" w:rsidRDefault="00744C77" w:rsidP="00F64B55">
      <w:pPr>
        <w:pStyle w:val="BodyText2"/>
        <w:spacing w:after="0" w:line="312" w:lineRule="auto"/>
        <w:ind w:left="720"/>
        <w:jc w:val="both"/>
        <w:rPr>
          <w:rFonts w:eastAsia="SimSun"/>
          <w:b/>
          <w:sz w:val="24"/>
          <w:szCs w:val="24"/>
          <w:lang w:val="en-US" w:eastAsia="zh-CN"/>
        </w:rPr>
      </w:pPr>
      <w:r w:rsidRPr="00F81DEC">
        <w:rPr>
          <w:b/>
          <w:sz w:val="24"/>
          <w:szCs w:val="24"/>
          <w:lang w:val="vi-VN"/>
        </w:rPr>
        <w:t>Số tiết học phần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34"/>
        <w:gridCol w:w="3013"/>
        <w:gridCol w:w="3025"/>
      </w:tblGrid>
      <w:tr w:rsidR="000B16E0" w:rsidRPr="00F81DEC" w:rsidTr="00381EF1">
        <w:tc>
          <w:tcPr>
            <w:tcW w:w="3192" w:type="dxa"/>
          </w:tcPr>
          <w:p w:rsidR="000B16E0" w:rsidRPr="00F81DEC" w:rsidRDefault="00A85481" w:rsidP="00F64B55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Lý thuyết</w:t>
            </w:r>
            <w:r w:rsidR="000B16E0" w:rsidRPr="00F81DEC">
              <w:rPr>
                <w:sz w:val="24"/>
                <w:szCs w:val="24"/>
              </w:rPr>
              <w:t>: 45</w:t>
            </w:r>
          </w:p>
        </w:tc>
        <w:tc>
          <w:tcPr>
            <w:tcW w:w="3192" w:type="dxa"/>
          </w:tcPr>
          <w:p w:rsidR="000B16E0" w:rsidRPr="00F81DEC" w:rsidRDefault="000B16E0" w:rsidP="00F64B55">
            <w:pPr>
              <w:spacing w:line="312" w:lineRule="auto"/>
              <w:rPr>
                <w:sz w:val="24"/>
                <w:szCs w:val="24"/>
              </w:rPr>
            </w:pPr>
            <w:r w:rsidRPr="00F81DEC">
              <w:rPr>
                <w:sz w:val="24"/>
                <w:szCs w:val="24"/>
              </w:rPr>
              <w:t>Bài tập:</w:t>
            </w:r>
            <w:r w:rsidR="00A85481">
              <w:rPr>
                <w:sz w:val="24"/>
                <w:szCs w:val="24"/>
              </w:rPr>
              <w:t xml:space="preserve"> </w:t>
            </w:r>
            <w:r w:rsidRPr="00F81DEC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:rsidR="000B16E0" w:rsidRPr="00F81DEC" w:rsidRDefault="00A85481" w:rsidP="00F64B55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hành</w:t>
            </w:r>
            <w:r w:rsidR="000B16E0" w:rsidRPr="00F81DE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0B16E0" w:rsidRPr="00F81DEC">
              <w:rPr>
                <w:sz w:val="24"/>
                <w:szCs w:val="24"/>
              </w:rPr>
              <w:t>0</w:t>
            </w:r>
          </w:p>
        </w:tc>
      </w:tr>
      <w:tr w:rsidR="000B16E0" w:rsidRPr="00F81DEC" w:rsidTr="00381EF1">
        <w:tc>
          <w:tcPr>
            <w:tcW w:w="3192" w:type="dxa"/>
          </w:tcPr>
          <w:p w:rsidR="000B16E0" w:rsidRPr="00F81DEC" w:rsidRDefault="00A85481" w:rsidP="00F64B55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tập</w:t>
            </w:r>
            <w:r w:rsidR="000B16E0" w:rsidRPr="00F81DEC">
              <w:rPr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:rsidR="000B16E0" w:rsidRPr="00F81DEC" w:rsidRDefault="000B16E0" w:rsidP="00F64B55">
            <w:pPr>
              <w:spacing w:line="312" w:lineRule="auto"/>
              <w:rPr>
                <w:sz w:val="24"/>
                <w:szCs w:val="24"/>
              </w:rPr>
            </w:pPr>
            <w:r w:rsidRPr="00F81DEC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:rsidR="000B16E0" w:rsidRPr="00F81DEC" w:rsidRDefault="000B16E0" w:rsidP="00F64B55">
            <w:pPr>
              <w:spacing w:line="312" w:lineRule="auto"/>
              <w:rPr>
                <w:sz w:val="24"/>
                <w:szCs w:val="24"/>
              </w:rPr>
            </w:pPr>
            <w:r w:rsidRPr="00F81DEC">
              <w:rPr>
                <w:sz w:val="24"/>
                <w:szCs w:val="24"/>
              </w:rPr>
              <w:t>Tự học: 90</w:t>
            </w:r>
            <w:r w:rsidR="00A85481">
              <w:rPr>
                <w:sz w:val="24"/>
                <w:szCs w:val="24"/>
              </w:rPr>
              <w:t>.</w:t>
            </w:r>
          </w:p>
        </w:tc>
      </w:tr>
    </w:tbl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 xml:space="preserve">Đơn vị </w:t>
      </w:r>
      <w:r w:rsidR="004A21C9" w:rsidRPr="00F81DEC">
        <w:rPr>
          <w:b/>
          <w:bCs/>
          <w:color w:val="000000"/>
          <w:sz w:val="24"/>
          <w:szCs w:val="24"/>
        </w:rPr>
        <w:t xml:space="preserve">quản lý </w:t>
      </w:r>
      <w:r w:rsidRPr="00F81DEC">
        <w:rPr>
          <w:b/>
          <w:bCs/>
          <w:color w:val="000000"/>
          <w:sz w:val="24"/>
          <w:szCs w:val="24"/>
        </w:rPr>
        <w:t>học phần</w:t>
      </w:r>
    </w:p>
    <w:p w:rsidR="003F5908" w:rsidRPr="00F81DEC" w:rsidRDefault="006447AD" w:rsidP="00F64B55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F81DEC">
        <w:rPr>
          <w:b/>
          <w:sz w:val="24"/>
          <w:szCs w:val="24"/>
        </w:rPr>
        <w:t>2.1.</w:t>
      </w:r>
      <w:r w:rsidR="003555B5" w:rsidRPr="00F81DEC">
        <w:rPr>
          <w:b/>
          <w:sz w:val="24"/>
          <w:szCs w:val="24"/>
        </w:rPr>
        <w:t xml:space="preserve"> </w:t>
      </w:r>
      <w:r w:rsidR="003F5908" w:rsidRPr="00F81DEC">
        <w:rPr>
          <w:b/>
          <w:sz w:val="24"/>
          <w:szCs w:val="24"/>
        </w:rPr>
        <w:t>Giảng viên giảng dạy:</w:t>
      </w:r>
      <w:r w:rsidR="006D03CF" w:rsidRPr="00F81DEC">
        <w:rPr>
          <w:b/>
          <w:sz w:val="24"/>
          <w:szCs w:val="24"/>
          <w:lang w:val="vi-VN"/>
        </w:rPr>
        <w:tab/>
      </w:r>
      <w:r w:rsidR="006D03CF" w:rsidRPr="00F81DEC">
        <w:rPr>
          <w:b/>
          <w:sz w:val="24"/>
          <w:szCs w:val="24"/>
        </w:rPr>
        <w:t>Mã giảng viên</w:t>
      </w:r>
    </w:p>
    <w:p w:rsidR="003F5908" w:rsidRPr="00F81DEC" w:rsidRDefault="003F5908" w:rsidP="00F64B55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rFonts w:eastAsia="SimSun"/>
          <w:sz w:val="24"/>
          <w:szCs w:val="24"/>
          <w:lang w:eastAsia="zh-CN"/>
        </w:rPr>
      </w:pPr>
      <w:r w:rsidRPr="00F81DEC">
        <w:rPr>
          <w:sz w:val="24"/>
          <w:szCs w:val="24"/>
        </w:rPr>
        <w:t>1. TS. Nguy</w:t>
      </w:r>
      <w:r w:rsidR="00C2548B" w:rsidRPr="00F81DEC">
        <w:rPr>
          <w:sz w:val="24"/>
          <w:szCs w:val="24"/>
        </w:rPr>
        <w:t>ễ</w:t>
      </w:r>
      <w:r w:rsidRPr="00F81DEC">
        <w:rPr>
          <w:sz w:val="24"/>
          <w:szCs w:val="24"/>
        </w:rPr>
        <w:t>n V</w:t>
      </w:r>
      <w:r w:rsidR="00C2548B" w:rsidRPr="00F81DEC">
        <w:rPr>
          <w:sz w:val="24"/>
          <w:szCs w:val="24"/>
        </w:rPr>
        <w:t>ă</w:t>
      </w:r>
      <w:r w:rsidRPr="00F81DEC">
        <w:rPr>
          <w:sz w:val="24"/>
          <w:szCs w:val="24"/>
        </w:rPr>
        <w:t xml:space="preserve">n </w:t>
      </w:r>
      <w:r w:rsidR="001B31BB" w:rsidRPr="00F81DEC">
        <w:rPr>
          <w:rFonts w:eastAsia="SimSun"/>
          <w:sz w:val="24"/>
          <w:szCs w:val="24"/>
          <w:lang w:eastAsia="zh-CN"/>
        </w:rPr>
        <w:t>Xô</w:t>
      </w:r>
      <w:r w:rsidR="006D03CF" w:rsidRPr="00F81DEC">
        <w:rPr>
          <w:sz w:val="24"/>
          <w:szCs w:val="24"/>
        </w:rPr>
        <w:tab/>
      </w:r>
      <w:r w:rsidR="001B31BB" w:rsidRPr="00F81DEC">
        <w:rPr>
          <w:sz w:val="24"/>
          <w:szCs w:val="24"/>
        </w:rPr>
        <w:t>0</w:t>
      </w:r>
      <w:r w:rsidR="001B31BB" w:rsidRPr="00F81DEC">
        <w:rPr>
          <w:rFonts w:eastAsia="SimSun"/>
          <w:sz w:val="24"/>
          <w:szCs w:val="24"/>
          <w:lang w:eastAsia="zh-CN"/>
        </w:rPr>
        <w:t>9</w:t>
      </w:r>
      <w:r w:rsidR="00A01BDF" w:rsidRPr="00F81DEC">
        <w:rPr>
          <w:sz w:val="24"/>
          <w:szCs w:val="24"/>
        </w:rPr>
        <w:t>0</w:t>
      </w:r>
      <w:r w:rsidR="00742C63" w:rsidRPr="00F81DEC">
        <w:rPr>
          <w:rFonts w:eastAsia="SimSun"/>
          <w:sz w:val="24"/>
          <w:szCs w:val="24"/>
          <w:lang w:eastAsia="zh-CN"/>
        </w:rPr>
        <w:t>4</w:t>
      </w:r>
      <w:r w:rsidR="00A01BDF" w:rsidRPr="00F81DEC">
        <w:rPr>
          <w:sz w:val="24"/>
          <w:szCs w:val="24"/>
        </w:rPr>
        <w:t>-0</w:t>
      </w:r>
      <w:r w:rsidR="001B31BB" w:rsidRPr="00F81DEC">
        <w:rPr>
          <w:rFonts w:eastAsia="SimSun"/>
          <w:sz w:val="24"/>
          <w:szCs w:val="24"/>
          <w:lang w:eastAsia="zh-CN"/>
        </w:rPr>
        <w:t>9</w:t>
      </w:r>
    </w:p>
    <w:p w:rsidR="003F5908" w:rsidRPr="00F81DEC" w:rsidRDefault="0051150D" w:rsidP="00F64B55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F81DEC">
        <w:rPr>
          <w:sz w:val="24"/>
          <w:szCs w:val="24"/>
        </w:rPr>
        <w:t>2. T</w:t>
      </w:r>
      <w:r w:rsidRPr="00F81DEC">
        <w:rPr>
          <w:rFonts w:eastAsia="SimSun"/>
          <w:sz w:val="24"/>
          <w:szCs w:val="24"/>
          <w:lang w:eastAsia="zh-CN"/>
        </w:rPr>
        <w:t>hs</w:t>
      </w:r>
      <w:r w:rsidR="003F5908" w:rsidRPr="00F81DEC">
        <w:rPr>
          <w:sz w:val="24"/>
          <w:szCs w:val="24"/>
        </w:rPr>
        <w:t>.</w:t>
      </w:r>
      <w:r w:rsidR="001D13C2" w:rsidRPr="00F81DEC">
        <w:rPr>
          <w:rFonts w:eastAsia="SimSun"/>
          <w:sz w:val="24"/>
          <w:szCs w:val="24"/>
          <w:lang w:eastAsia="zh-CN"/>
        </w:rPr>
        <w:t>Phạm Văn Tiến</w:t>
      </w:r>
      <w:r w:rsidR="006D03CF" w:rsidRPr="00F81DEC">
        <w:rPr>
          <w:sz w:val="24"/>
          <w:szCs w:val="24"/>
        </w:rPr>
        <w:tab/>
      </w:r>
      <w:r w:rsidR="00A01BDF" w:rsidRPr="00F81DEC">
        <w:rPr>
          <w:sz w:val="24"/>
          <w:szCs w:val="24"/>
        </w:rPr>
        <w:t>0</w:t>
      </w:r>
      <w:r w:rsidRPr="00F81DEC">
        <w:rPr>
          <w:rFonts w:eastAsia="SimSun"/>
          <w:sz w:val="24"/>
          <w:szCs w:val="24"/>
          <w:lang w:eastAsia="zh-CN"/>
        </w:rPr>
        <w:t>9</w:t>
      </w:r>
      <w:r w:rsidR="00A01BDF" w:rsidRPr="00F81DEC">
        <w:rPr>
          <w:sz w:val="24"/>
          <w:szCs w:val="24"/>
        </w:rPr>
        <w:t>05-03</w:t>
      </w:r>
    </w:p>
    <w:p w:rsidR="003F5908" w:rsidRPr="00F81DEC" w:rsidRDefault="003F5908" w:rsidP="00F64B55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F81DEC">
        <w:rPr>
          <w:sz w:val="24"/>
          <w:szCs w:val="24"/>
        </w:rPr>
        <w:t xml:space="preserve">3. Ths. </w:t>
      </w:r>
      <w:r w:rsidR="001D13C2" w:rsidRPr="00F81DEC">
        <w:rPr>
          <w:rFonts w:eastAsia="SimSun"/>
          <w:sz w:val="24"/>
          <w:szCs w:val="24"/>
          <w:lang w:eastAsia="zh-CN"/>
        </w:rPr>
        <w:t>Nguyễn Thế Hoàng</w:t>
      </w:r>
      <w:r w:rsidR="006D03CF" w:rsidRPr="00F81DEC">
        <w:rPr>
          <w:sz w:val="24"/>
          <w:szCs w:val="24"/>
        </w:rPr>
        <w:tab/>
      </w:r>
      <w:r w:rsidR="00A01BDF" w:rsidRPr="00F81DEC">
        <w:rPr>
          <w:sz w:val="24"/>
          <w:szCs w:val="24"/>
        </w:rPr>
        <w:t>0</w:t>
      </w:r>
      <w:r w:rsidR="0051150D" w:rsidRPr="00F81DEC">
        <w:rPr>
          <w:rFonts w:eastAsia="SimSun"/>
          <w:sz w:val="24"/>
          <w:szCs w:val="24"/>
          <w:lang w:eastAsia="zh-CN"/>
        </w:rPr>
        <w:t>9</w:t>
      </w:r>
      <w:r w:rsidR="00A01BDF" w:rsidRPr="00F81DEC">
        <w:rPr>
          <w:sz w:val="24"/>
          <w:szCs w:val="24"/>
        </w:rPr>
        <w:t>05-05</w:t>
      </w:r>
    </w:p>
    <w:p w:rsidR="00744C77" w:rsidRPr="00F81DEC" w:rsidRDefault="006447AD" w:rsidP="00F64B55">
      <w:pPr>
        <w:pStyle w:val="BodyText2"/>
        <w:spacing w:after="0" w:line="312" w:lineRule="auto"/>
        <w:ind w:left="520" w:hanging="70"/>
        <w:jc w:val="both"/>
        <w:rPr>
          <w:rFonts w:eastAsia="SimSun"/>
          <w:b/>
          <w:sz w:val="24"/>
          <w:szCs w:val="24"/>
          <w:lang w:eastAsia="zh-CN"/>
        </w:rPr>
      </w:pPr>
      <w:r w:rsidRPr="00F81DEC">
        <w:rPr>
          <w:b/>
          <w:sz w:val="24"/>
          <w:szCs w:val="24"/>
        </w:rPr>
        <w:t>2.2</w:t>
      </w:r>
      <w:r w:rsidR="003555B5" w:rsidRPr="00F81DEC">
        <w:rPr>
          <w:b/>
          <w:sz w:val="24"/>
          <w:szCs w:val="24"/>
        </w:rPr>
        <w:t xml:space="preserve">. </w:t>
      </w:r>
      <w:r w:rsidR="00744C77" w:rsidRPr="00F81DEC">
        <w:rPr>
          <w:b/>
          <w:sz w:val="24"/>
          <w:szCs w:val="24"/>
        </w:rPr>
        <w:t>Bộ môn:</w:t>
      </w:r>
      <w:r w:rsidR="005C5B83">
        <w:rPr>
          <w:b/>
          <w:sz w:val="24"/>
          <w:szCs w:val="24"/>
          <w:lang w:val="en-US"/>
        </w:rPr>
        <w:t xml:space="preserve"> </w:t>
      </w:r>
      <w:r w:rsidR="000340CD" w:rsidRPr="00F81DEC">
        <w:rPr>
          <w:rFonts w:eastAsia="SimSun"/>
          <w:b/>
          <w:sz w:val="24"/>
          <w:szCs w:val="24"/>
          <w:lang w:eastAsia="zh-CN"/>
        </w:rPr>
        <w:t>Máy và Thiết bị Mỏ</w:t>
      </w:r>
    </w:p>
    <w:p w:rsidR="00744C77" w:rsidRPr="00F81DEC" w:rsidRDefault="006447AD" w:rsidP="00F64B55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rFonts w:eastAsia="SimSun"/>
          <w:sz w:val="24"/>
          <w:szCs w:val="24"/>
          <w:lang w:eastAsia="zh-CN"/>
        </w:rPr>
      </w:pPr>
      <w:r w:rsidRPr="00F81DEC">
        <w:rPr>
          <w:b/>
          <w:sz w:val="24"/>
          <w:szCs w:val="24"/>
        </w:rPr>
        <w:t>2.3. Khoa:</w:t>
      </w:r>
      <w:r w:rsidR="005C5B83">
        <w:rPr>
          <w:b/>
          <w:sz w:val="24"/>
          <w:szCs w:val="24"/>
          <w:lang w:val="en-US"/>
        </w:rPr>
        <w:t xml:space="preserve"> </w:t>
      </w:r>
      <w:r w:rsidR="000340CD" w:rsidRPr="00F81DEC">
        <w:rPr>
          <w:rFonts w:eastAsia="SimSun"/>
          <w:b/>
          <w:sz w:val="24"/>
          <w:szCs w:val="24"/>
          <w:lang w:eastAsia="zh-CN"/>
        </w:rPr>
        <w:t>Cơ Điện</w:t>
      </w:r>
    </w:p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F81DEC">
        <w:rPr>
          <w:b/>
          <w:bCs/>
          <w:color w:val="000000"/>
          <w:sz w:val="24"/>
          <w:szCs w:val="24"/>
        </w:rPr>
        <w:t>học học phần</w:t>
      </w:r>
      <w:r w:rsidR="00BA09EA" w:rsidRPr="00F81DEC">
        <w:rPr>
          <w:b/>
          <w:bCs/>
          <w:color w:val="000000"/>
          <w:sz w:val="24"/>
          <w:szCs w:val="24"/>
        </w:rPr>
        <w:t xml:space="preserve"> </w:t>
      </w:r>
      <w:r w:rsidR="006D03CF" w:rsidRPr="00F81DEC">
        <w:rPr>
          <w:b/>
          <w:bCs/>
          <w:color w:val="000000"/>
          <w:sz w:val="24"/>
          <w:szCs w:val="24"/>
        </w:rPr>
        <w:t>(mã số học phần)</w:t>
      </w:r>
    </w:p>
    <w:p w:rsidR="002C0F82" w:rsidRPr="00F81DEC" w:rsidRDefault="006D03CF" w:rsidP="00F64B5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Môn học tiên quyết:</w:t>
      </w:r>
      <w:r w:rsidR="002C0F82" w:rsidRPr="00F81DEC">
        <w:rPr>
          <w:sz w:val="24"/>
          <w:szCs w:val="24"/>
          <w:lang w:val="fr-FR"/>
        </w:rPr>
        <w:t xml:space="preserve"> </w:t>
      </w:r>
      <w:r w:rsidR="005006A5">
        <w:rPr>
          <w:rFonts w:eastAsia="SimSun"/>
          <w:sz w:val="24"/>
          <w:szCs w:val="24"/>
          <w:lang w:val="fr-FR" w:eastAsia="zh-CN"/>
        </w:rPr>
        <w:t>C</w:t>
      </w:r>
      <w:r w:rsidR="00326CD1" w:rsidRPr="00F81DEC">
        <w:rPr>
          <w:rFonts w:eastAsia="SimSun"/>
          <w:sz w:val="24"/>
          <w:szCs w:val="24"/>
          <w:lang w:val="fr-FR" w:eastAsia="zh-CN"/>
        </w:rPr>
        <w:t>ông</w:t>
      </w:r>
      <w:r w:rsidR="005006A5">
        <w:rPr>
          <w:rFonts w:eastAsia="SimSun"/>
          <w:sz w:val="24"/>
          <w:szCs w:val="24"/>
          <w:lang w:val="fr-FR" w:eastAsia="zh-CN"/>
        </w:rPr>
        <w:t xml:space="preserve"> nghệ chế tạo máy 1 </w:t>
      </w:r>
      <w:bookmarkStart w:id="0" w:name="_GoBack"/>
      <w:r w:rsidR="005006A5">
        <w:rPr>
          <w:rFonts w:eastAsia="SimSun"/>
          <w:sz w:val="24"/>
          <w:szCs w:val="24"/>
          <w:lang w:val="fr-FR" w:eastAsia="zh-CN"/>
        </w:rPr>
        <w:t>(7090409)</w:t>
      </w:r>
      <w:bookmarkEnd w:id="0"/>
    </w:p>
    <w:p w:rsidR="006D03CF" w:rsidRPr="00F81DEC" w:rsidRDefault="006D03CF" w:rsidP="00F64B5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Môn học học trước:</w:t>
      </w:r>
      <w:r w:rsidR="000A6CB3" w:rsidRPr="00F81DEC">
        <w:rPr>
          <w:rFonts w:eastAsia="SimSun"/>
          <w:b/>
          <w:bCs/>
          <w:color w:val="000000"/>
          <w:sz w:val="24"/>
          <w:szCs w:val="24"/>
          <w:lang w:eastAsia="zh-CN"/>
        </w:rPr>
        <w:t xml:space="preserve"> </w:t>
      </w:r>
      <w:r w:rsidR="00B559F0" w:rsidRPr="00F81DEC">
        <w:rPr>
          <w:sz w:val="24"/>
          <w:szCs w:val="24"/>
          <w:lang w:val="fr-FR"/>
        </w:rPr>
        <w:t>C</w:t>
      </w:r>
      <w:r w:rsidR="00B559F0" w:rsidRPr="00F81DEC">
        <w:rPr>
          <w:rFonts w:eastAsia="SimSun"/>
          <w:sz w:val="24"/>
          <w:szCs w:val="24"/>
          <w:lang w:val="vi-VN" w:eastAsia="zh-CN"/>
        </w:rPr>
        <w:t>ơ sở thiết kế máy</w:t>
      </w:r>
      <w:r w:rsidR="005006A5">
        <w:rPr>
          <w:rFonts w:eastAsia="SimSun"/>
          <w:sz w:val="24"/>
          <w:szCs w:val="24"/>
          <w:lang w:val="en-US" w:eastAsia="zh-CN"/>
        </w:rPr>
        <w:t xml:space="preserve"> (7090406)</w:t>
      </w:r>
    </w:p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Mục tiêu của học phần</w:t>
      </w:r>
      <w:r w:rsidR="00BA09EA" w:rsidRPr="00F81DEC">
        <w:rPr>
          <w:b/>
          <w:bCs/>
          <w:color w:val="000000"/>
          <w:sz w:val="24"/>
          <w:szCs w:val="24"/>
        </w:rPr>
        <w:t xml:space="preserve"> </w:t>
      </w:r>
      <w:r w:rsidRPr="00F81DEC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:rsidR="00744C77" w:rsidRPr="00F81DEC" w:rsidRDefault="00744C77" w:rsidP="00F64B55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F81DEC">
        <w:rPr>
          <w:b/>
          <w:bCs/>
          <w:lang w:val="vi-VN"/>
        </w:rPr>
        <w:t xml:space="preserve">Kiến thức </w:t>
      </w:r>
      <w:r w:rsidR="0090524F" w:rsidRPr="00F81DEC">
        <w:rPr>
          <w:b/>
          <w:bCs/>
          <w:lang w:val="vi-VN"/>
        </w:rPr>
        <w:t>(</w:t>
      </w:r>
      <w:r w:rsidR="0090524F" w:rsidRPr="00F81DEC">
        <w:rPr>
          <w:bCs/>
          <w:i/>
          <w:lang w:val="vi-VN"/>
        </w:rPr>
        <w:t>Trình bày những kiến thức mong muốn sinh viên tích lũy được sau khi hoàn thành học phần?)</w:t>
      </w:r>
    </w:p>
    <w:p w:rsidR="00604F6D" w:rsidRPr="00F81DEC" w:rsidRDefault="00612534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lang w:val="vi-VN"/>
        </w:rPr>
        <w:t>4.1.1</w:t>
      </w:r>
      <w:r w:rsidR="008C5907" w:rsidRPr="00F81DEC">
        <w:rPr>
          <w:rFonts w:eastAsia="SimSun"/>
          <w:lang w:val="vi-VN" w:eastAsia="zh-CN"/>
        </w:rPr>
        <w:t xml:space="preserve"> </w:t>
      </w:r>
      <w:r w:rsidR="0089365F" w:rsidRPr="00F81DEC">
        <w:rPr>
          <w:rFonts w:eastAsia="SimSun"/>
          <w:lang w:val="vi-VN" w:eastAsia="zh-CN"/>
        </w:rPr>
        <w:t>Giới thiệu những k</w:t>
      </w:r>
      <w:r w:rsidR="0089365F" w:rsidRPr="00F81DEC">
        <w:rPr>
          <w:lang w:val="fr-FR"/>
        </w:rPr>
        <w:t>hái niệm cơ bản v</w:t>
      </w:r>
      <w:r w:rsidR="0089365F" w:rsidRPr="00F81DEC">
        <w:rPr>
          <w:rFonts w:eastAsia="MingLiU"/>
          <w:lang w:val="fr-FR"/>
        </w:rPr>
        <w:t>ề</w:t>
      </w:r>
      <w:r w:rsidR="0089365F" w:rsidRPr="00F81DEC">
        <w:rPr>
          <w:lang w:val="fr-FR"/>
        </w:rPr>
        <w:t xml:space="preserve"> đi</w:t>
      </w:r>
      <w:r w:rsidR="0089365F" w:rsidRPr="00F81DEC">
        <w:rPr>
          <w:rFonts w:eastAsia="MingLiU"/>
          <w:lang w:val="fr-FR"/>
        </w:rPr>
        <w:t>ề</w:t>
      </w:r>
      <w:r w:rsidR="0089365F" w:rsidRPr="00F81DEC">
        <w:rPr>
          <w:lang w:val="fr-FR"/>
        </w:rPr>
        <w:t>u khiển số</w:t>
      </w:r>
    </w:p>
    <w:p w:rsidR="00604F6D" w:rsidRPr="00F81DEC" w:rsidRDefault="00CE0E20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>4.1.2</w:t>
      </w:r>
      <w:r w:rsidR="00B37604" w:rsidRPr="00F81DEC">
        <w:rPr>
          <w:rFonts w:eastAsia="SimSun"/>
          <w:lang w:val="vi-VN" w:eastAsia="zh-CN"/>
        </w:rPr>
        <w:t xml:space="preserve"> </w:t>
      </w:r>
      <w:r w:rsidR="0089365F" w:rsidRPr="00F81DEC">
        <w:rPr>
          <w:rFonts w:eastAsia="SimSun"/>
          <w:lang w:val="vi-VN" w:eastAsia="zh-CN"/>
        </w:rPr>
        <w:t>Giới thiệu về máy công cụ CNC</w:t>
      </w:r>
    </w:p>
    <w:p w:rsidR="00EA246E" w:rsidRPr="00F81DEC" w:rsidRDefault="00EA246E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4.1.3 </w:t>
      </w:r>
      <w:r w:rsidR="0089365F" w:rsidRPr="00F81DEC">
        <w:rPr>
          <w:rFonts w:eastAsia="SimSun"/>
          <w:lang w:val="vi-VN" w:eastAsia="zh-CN"/>
        </w:rPr>
        <w:t>Giới thiệu các</w:t>
      </w:r>
      <w:r w:rsidR="0089365F" w:rsidRPr="00F81DEC">
        <w:rPr>
          <w:lang w:val="vi-VN"/>
        </w:rPr>
        <w:t xml:space="preserve"> khái niệm cơ bản v</w:t>
      </w:r>
      <w:r w:rsidR="0089365F" w:rsidRPr="00F81DEC">
        <w:rPr>
          <w:rFonts w:eastAsia="MingLiU"/>
          <w:lang w:val="vi-VN"/>
        </w:rPr>
        <w:t>ề</w:t>
      </w:r>
      <w:r w:rsidR="0089365F" w:rsidRPr="00F81DEC">
        <w:rPr>
          <w:lang w:val="vi-VN"/>
        </w:rPr>
        <w:t xml:space="preserve"> lập trình gia công trên máy CNC</w:t>
      </w:r>
    </w:p>
    <w:p w:rsidR="0038358C" w:rsidRPr="00F81DEC" w:rsidRDefault="0038358C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4.1.4 </w:t>
      </w:r>
      <w:r w:rsidR="00505C14" w:rsidRPr="00F81DEC">
        <w:rPr>
          <w:rFonts w:eastAsia="SimSun"/>
          <w:lang w:val="vi-VN" w:eastAsia="zh-CN"/>
        </w:rPr>
        <w:t>Giới thiệu q</w:t>
      </w:r>
      <w:r w:rsidR="00505C14" w:rsidRPr="00F81DEC">
        <w:rPr>
          <w:lang w:val="vi-VN"/>
        </w:rPr>
        <w:t>uy trình công nghệ, chủng loại và tính công nghệ của chi ti</w:t>
      </w:r>
      <w:r w:rsidR="00505C14" w:rsidRPr="00F81DEC">
        <w:rPr>
          <w:rFonts w:eastAsia="MingLiU"/>
          <w:lang w:val="vi-VN"/>
        </w:rPr>
        <w:t>ế</w:t>
      </w:r>
      <w:r w:rsidR="00505C14" w:rsidRPr="00F81DEC">
        <w:rPr>
          <w:lang w:val="vi-VN"/>
        </w:rPr>
        <w:t>t gia công trên máy CNC</w:t>
      </w:r>
    </w:p>
    <w:p w:rsidR="00604F6D" w:rsidRPr="00F81DEC" w:rsidRDefault="00C356AC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4.1.5 </w:t>
      </w:r>
      <w:r w:rsidR="00505C14" w:rsidRPr="00F81DEC">
        <w:rPr>
          <w:rFonts w:eastAsia="SimSun"/>
          <w:lang w:val="vi-VN" w:eastAsia="zh-CN"/>
        </w:rPr>
        <w:t>Giới thiệu p</w:t>
      </w:r>
      <w:r w:rsidR="00505C14" w:rsidRPr="00F81DEC">
        <w:rPr>
          <w:lang w:val="vi-VN"/>
        </w:rPr>
        <w:t>hương pháp thực hiện nguyên công trên máy CNC</w:t>
      </w:r>
    </w:p>
    <w:p w:rsidR="0089365F" w:rsidRPr="00F81DEC" w:rsidRDefault="00B9038A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4.1.6 </w:t>
      </w:r>
      <w:r w:rsidR="00CC4582" w:rsidRPr="00F81DEC">
        <w:rPr>
          <w:rFonts w:eastAsia="SimSun"/>
          <w:lang w:val="vi-VN" w:eastAsia="zh-CN"/>
        </w:rPr>
        <w:t>Giới thiệu cách l</w:t>
      </w:r>
      <w:r w:rsidR="00CC4582" w:rsidRPr="00F81DEC">
        <w:rPr>
          <w:lang w:val="vi-VN"/>
        </w:rPr>
        <w:t>ập trình gia công trên máy tiện CNC</w:t>
      </w:r>
    </w:p>
    <w:p w:rsidR="00F21D5D" w:rsidRPr="00F81DEC" w:rsidRDefault="00F21D5D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4.1.7 </w:t>
      </w:r>
      <w:r w:rsidR="00C815D3" w:rsidRPr="00F81DEC">
        <w:rPr>
          <w:rFonts w:eastAsia="SimSun"/>
          <w:lang w:val="vi-VN" w:eastAsia="zh-CN"/>
        </w:rPr>
        <w:t>Giới thiệu cách l</w:t>
      </w:r>
      <w:r w:rsidR="00C815D3" w:rsidRPr="00F81DEC">
        <w:rPr>
          <w:lang w:val="vi-VN"/>
        </w:rPr>
        <w:t xml:space="preserve">ập trình gia công trên máy </w:t>
      </w:r>
      <w:r w:rsidR="00C815D3" w:rsidRPr="00F81DEC">
        <w:rPr>
          <w:rFonts w:eastAsia="SimSun"/>
          <w:lang w:val="vi-VN" w:eastAsia="zh-CN"/>
        </w:rPr>
        <w:t>khoan</w:t>
      </w:r>
      <w:r w:rsidR="00C815D3" w:rsidRPr="00F81DEC">
        <w:rPr>
          <w:lang w:val="vi-VN"/>
        </w:rPr>
        <w:t xml:space="preserve"> CNC</w:t>
      </w:r>
    </w:p>
    <w:p w:rsidR="008F7142" w:rsidRPr="00F81DEC" w:rsidRDefault="008F7142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>4.1.8</w:t>
      </w:r>
      <w:r w:rsidR="004C3D2F" w:rsidRPr="00F81DEC">
        <w:rPr>
          <w:rFonts w:eastAsia="SimSun"/>
          <w:lang w:val="vi-VN" w:eastAsia="zh-CN"/>
        </w:rPr>
        <w:t xml:space="preserve"> Giới thiệu cách l</w:t>
      </w:r>
      <w:r w:rsidR="004C3D2F" w:rsidRPr="00F81DEC">
        <w:rPr>
          <w:lang w:val="vi-VN"/>
        </w:rPr>
        <w:t xml:space="preserve">ập trình gia công trên máy </w:t>
      </w:r>
      <w:r w:rsidR="004C3D2F" w:rsidRPr="00F81DEC">
        <w:rPr>
          <w:rFonts w:eastAsia="SimSun"/>
          <w:lang w:val="vi-VN" w:eastAsia="zh-CN"/>
        </w:rPr>
        <w:t>doa</w:t>
      </w:r>
      <w:r w:rsidR="004C3D2F" w:rsidRPr="00F81DEC">
        <w:rPr>
          <w:lang w:val="vi-VN"/>
        </w:rPr>
        <w:t xml:space="preserve"> CNC</w:t>
      </w:r>
    </w:p>
    <w:p w:rsidR="00CE55E6" w:rsidRPr="00F81DEC" w:rsidRDefault="00CE55E6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4.1.9 </w:t>
      </w:r>
      <w:r w:rsidR="005A7703" w:rsidRPr="00F81DEC">
        <w:rPr>
          <w:rFonts w:eastAsia="SimSun"/>
          <w:lang w:val="vi-VN" w:eastAsia="zh-CN"/>
        </w:rPr>
        <w:t>Giới thiệu cách l</w:t>
      </w:r>
      <w:r w:rsidR="005A7703" w:rsidRPr="00F81DEC">
        <w:rPr>
          <w:lang w:val="vi-VN"/>
        </w:rPr>
        <w:t xml:space="preserve">ập trình gia công trên máy </w:t>
      </w:r>
      <w:r w:rsidR="005A7703" w:rsidRPr="00F81DEC">
        <w:rPr>
          <w:rFonts w:eastAsia="SimSun"/>
          <w:lang w:val="vi-VN" w:eastAsia="zh-CN"/>
        </w:rPr>
        <w:t>phay</w:t>
      </w:r>
      <w:r w:rsidR="005A7703" w:rsidRPr="00F81DEC">
        <w:rPr>
          <w:lang w:val="vi-VN"/>
        </w:rPr>
        <w:t xml:space="preserve"> CNC</w:t>
      </w:r>
    </w:p>
    <w:p w:rsidR="00CE55E6" w:rsidRPr="00F81DEC" w:rsidRDefault="00CE55E6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4.1.10  </w:t>
      </w:r>
      <w:r w:rsidR="00013523" w:rsidRPr="00F81DEC">
        <w:rPr>
          <w:rFonts w:eastAsia="SimSun"/>
          <w:lang w:val="vi-VN" w:eastAsia="zh-CN"/>
        </w:rPr>
        <w:t>Giới thiệu cách l</w:t>
      </w:r>
      <w:r w:rsidR="00013523" w:rsidRPr="00F81DEC">
        <w:rPr>
          <w:lang w:val="vi-VN"/>
        </w:rPr>
        <w:t>ập trình cho các trung tâm gia công CNC</w:t>
      </w:r>
    </w:p>
    <w:p w:rsidR="00BD2B5C" w:rsidRPr="00F81DEC" w:rsidRDefault="00BD2B5C" w:rsidP="00F64B55">
      <w:pPr>
        <w:pStyle w:val="ListParagraph"/>
        <w:spacing w:line="312" w:lineRule="auto"/>
        <w:ind w:left="522"/>
        <w:jc w:val="both"/>
        <w:rPr>
          <w:rFonts w:eastAsia="SimSun"/>
          <w:lang w:val="vi-VN" w:eastAsia="zh-CN"/>
        </w:rPr>
      </w:pPr>
      <w:r w:rsidRPr="00F81DEC">
        <w:rPr>
          <w:rFonts w:eastAsia="SimSun"/>
          <w:lang w:val="vi-VN" w:eastAsia="zh-CN"/>
        </w:rPr>
        <w:t xml:space="preserve">4.1.11 </w:t>
      </w:r>
      <w:r w:rsidR="00013523" w:rsidRPr="00F81DEC">
        <w:rPr>
          <w:rFonts w:eastAsia="SimSun"/>
          <w:lang w:val="vi-VN" w:eastAsia="zh-CN"/>
        </w:rPr>
        <w:t>Giới thiệu cách t</w:t>
      </w:r>
      <w:r w:rsidR="00013523" w:rsidRPr="00F81DEC">
        <w:rPr>
          <w:lang w:val="vi-VN"/>
        </w:rPr>
        <w:t>ự động hóa lập trình cho máy CNC</w:t>
      </w:r>
    </w:p>
    <w:p w:rsidR="00744C77" w:rsidRPr="00F81DEC" w:rsidRDefault="00744C77" w:rsidP="00F64B55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F81DEC">
        <w:rPr>
          <w:b/>
          <w:bCs/>
          <w:lang w:val="vi-VN"/>
        </w:rPr>
        <w:t>Kỹ năng</w:t>
      </w:r>
      <w:r w:rsidR="00BA09EA" w:rsidRPr="00F81DEC">
        <w:rPr>
          <w:b/>
          <w:bCs/>
          <w:lang w:val="vi-VN"/>
        </w:rPr>
        <w:t xml:space="preserve"> </w:t>
      </w:r>
      <w:r w:rsidR="0090524F" w:rsidRPr="00F81DEC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89365F" w:rsidRPr="00F81DEC" w:rsidRDefault="00E17A02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A85481">
        <w:rPr>
          <w:rFonts w:eastAsia="SimSun"/>
          <w:lang w:val="vi-VN" w:eastAsia="zh-CN"/>
        </w:rPr>
        <w:t xml:space="preserve"> </w:t>
      </w:r>
      <w:r w:rsidR="0089365F" w:rsidRPr="00A85481">
        <w:rPr>
          <w:rFonts w:eastAsia="SimSun"/>
          <w:lang w:val="vi-VN" w:eastAsia="zh-CN"/>
        </w:rPr>
        <w:t>Nắm được các khái niệm cơ bản về điều khiển số</w:t>
      </w:r>
    </w:p>
    <w:p w:rsidR="0089365F" w:rsidRPr="00F81DEC" w:rsidRDefault="0089365F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bCs/>
          <w:lang w:val="vi-VN" w:eastAsia="zh-CN"/>
        </w:rPr>
        <w:t>N</w:t>
      </w:r>
      <w:r w:rsidRPr="00F81DEC">
        <w:rPr>
          <w:rFonts w:eastAsia="MS Mincho"/>
          <w:bCs/>
          <w:lang w:val="vi-VN" w:eastAsia="zh-CN"/>
        </w:rPr>
        <w:t xml:space="preserve">ắm được </w:t>
      </w:r>
      <w:r w:rsidRPr="00F81DEC">
        <w:rPr>
          <w:rFonts w:eastAsia="SimSun"/>
          <w:bCs/>
          <w:lang w:val="vi-VN" w:eastAsia="zh-CN"/>
        </w:rPr>
        <w:t>nguyên lý làm việc của máy công cụ CNC</w:t>
      </w:r>
    </w:p>
    <w:p w:rsidR="0089365F" w:rsidRPr="00F81DEC" w:rsidRDefault="0089365F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bCs/>
          <w:lang w:val="vi-VN" w:eastAsia="zh-CN"/>
        </w:rPr>
        <w:lastRenderedPageBreak/>
        <w:t xml:space="preserve"> N</w:t>
      </w:r>
      <w:r w:rsidRPr="00F81DEC">
        <w:rPr>
          <w:rFonts w:eastAsia="MS Mincho"/>
          <w:bCs/>
          <w:lang w:val="vi-VN" w:eastAsia="zh-CN"/>
        </w:rPr>
        <w:t>ắm được nguyên tắc lập trình trên máy CNC</w:t>
      </w:r>
    </w:p>
    <w:p w:rsidR="001A592A" w:rsidRPr="00F81DEC" w:rsidRDefault="00A22C18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bCs/>
          <w:lang w:val="vi-VN" w:eastAsia="zh-CN"/>
        </w:rPr>
        <w:t>N</w:t>
      </w:r>
      <w:r w:rsidRPr="00F81DEC">
        <w:rPr>
          <w:rFonts w:eastAsia="MS Mincho"/>
          <w:bCs/>
          <w:lang w:val="vi-VN" w:eastAsia="zh-CN"/>
        </w:rPr>
        <w:t>ắm được</w:t>
      </w:r>
      <w:r w:rsidRPr="00F81DEC">
        <w:rPr>
          <w:rFonts w:eastAsia="SimSun"/>
          <w:lang w:val="vi-VN" w:eastAsia="zh-CN"/>
        </w:rPr>
        <w:t xml:space="preserve"> q</w:t>
      </w:r>
      <w:r w:rsidRPr="00F81DEC">
        <w:rPr>
          <w:lang w:val="vi-VN"/>
        </w:rPr>
        <w:t>uy trình công nghệ, chủng loại và tính công nghệ của chi ti</w:t>
      </w:r>
      <w:r w:rsidRPr="00F81DEC">
        <w:rPr>
          <w:rFonts w:eastAsia="MingLiU"/>
          <w:lang w:val="vi-VN"/>
        </w:rPr>
        <w:t>ế</w:t>
      </w:r>
      <w:r w:rsidRPr="00F81DEC">
        <w:rPr>
          <w:lang w:val="vi-VN"/>
        </w:rPr>
        <w:t xml:space="preserve">t </w:t>
      </w:r>
      <w:r w:rsidRPr="00F81DEC">
        <w:rPr>
          <w:rFonts w:eastAsia="SimSun"/>
          <w:lang w:val="vi-VN" w:eastAsia="zh-CN"/>
        </w:rPr>
        <w:t xml:space="preserve">khi </w:t>
      </w:r>
      <w:r w:rsidRPr="00F81DEC">
        <w:rPr>
          <w:lang w:val="vi-VN"/>
        </w:rPr>
        <w:t>gia công trên máy CNC</w:t>
      </w:r>
    </w:p>
    <w:p w:rsidR="00A22C18" w:rsidRPr="00F81DEC" w:rsidRDefault="00A22C18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Biết được cách </w:t>
      </w:r>
      <w:r w:rsidRPr="00F81DEC">
        <w:rPr>
          <w:lang w:val="vi-VN"/>
        </w:rPr>
        <w:t>thực hiện nguyên công trên máy CNC</w:t>
      </w:r>
    </w:p>
    <w:p w:rsidR="00CC4582" w:rsidRPr="00F81DEC" w:rsidRDefault="00CC4582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Biết cách lập trình để thực hiện </w:t>
      </w:r>
      <w:r w:rsidRPr="00F81DEC">
        <w:rPr>
          <w:lang w:val="vi-VN"/>
        </w:rPr>
        <w:t xml:space="preserve">gia công </w:t>
      </w:r>
      <w:r w:rsidRPr="00F81DEC">
        <w:rPr>
          <w:rFonts w:eastAsia="SimSun"/>
          <w:lang w:val="vi-VN" w:eastAsia="zh-CN"/>
        </w:rPr>
        <w:t xml:space="preserve">chi tiết </w:t>
      </w:r>
      <w:r w:rsidRPr="00F81DEC">
        <w:rPr>
          <w:lang w:val="vi-VN"/>
        </w:rPr>
        <w:t>trên máy tiện CNC</w:t>
      </w:r>
    </w:p>
    <w:p w:rsidR="00C815D3" w:rsidRPr="00F81DEC" w:rsidRDefault="00C815D3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Biết cách lập trình để thực hiện </w:t>
      </w:r>
      <w:r w:rsidRPr="00F81DEC">
        <w:rPr>
          <w:lang w:val="vi-VN"/>
        </w:rPr>
        <w:t xml:space="preserve">gia công </w:t>
      </w:r>
      <w:r w:rsidRPr="00F81DEC">
        <w:rPr>
          <w:rFonts w:eastAsia="SimSun"/>
          <w:lang w:val="vi-VN" w:eastAsia="zh-CN"/>
        </w:rPr>
        <w:t xml:space="preserve">chi tiết </w:t>
      </w:r>
      <w:r w:rsidRPr="00F81DEC">
        <w:rPr>
          <w:lang w:val="vi-VN"/>
        </w:rPr>
        <w:t xml:space="preserve">trên máy </w:t>
      </w:r>
      <w:r w:rsidRPr="00F81DEC">
        <w:rPr>
          <w:rFonts w:eastAsia="SimSun"/>
          <w:lang w:val="vi-VN" w:eastAsia="zh-CN"/>
        </w:rPr>
        <w:t>khoan</w:t>
      </w:r>
      <w:r w:rsidRPr="00F81DEC">
        <w:rPr>
          <w:lang w:val="vi-VN"/>
        </w:rPr>
        <w:t xml:space="preserve"> CNC</w:t>
      </w:r>
    </w:p>
    <w:p w:rsidR="004C3D2F" w:rsidRPr="00F81DEC" w:rsidRDefault="004C3D2F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Biết cách lập trình để thực hiện </w:t>
      </w:r>
      <w:r w:rsidRPr="00F81DEC">
        <w:rPr>
          <w:lang w:val="vi-VN"/>
        </w:rPr>
        <w:t xml:space="preserve">gia công </w:t>
      </w:r>
      <w:r w:rsidRPr="00F81DEC">
        <w:rPr>
          <w:rFonts w:eastAsia="SimSun"/>
          <w:lang w:val="vi-VN" w:eastAsia="zh-CN"/>
        </w:rPr>
        <w:t xml:space="preserve">chi tiết </w:t>
      </w:r>
      <w:r w:rsidRPr="00F81DEC">
        <w:rPr>
          <w:lang w:val="vi-VN"/>
        </w:rPr>
        <w:t xml:space="preserve">trên máy </w:t>
      </w:r>
      <w:r w:rsidRPr="00F81DEC">
        <w:rPr>
          <w:rFonts w:eastAsia="SimSun"/>
          <w:lang w:val="vi-VN" w:eastAsia="zh-CN"/>
        </w:rPr>
        <w:t>doa</w:t>
      </w:r>
      <w:r w:rsidRPr="00F81DEC">
        <w:rPr>
          <w:lang w:val="vi-VN"/>
        </w:rPr>
        <w:t xml:space="preserve"> CNC</w:t>
      </w:r>
    </w:p>
    <w:p w:rsidR="005A7703" w:rsidRPr="00F81DEC" w:rsidRDefault="005A7703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Biết cách lập trình để thực hiện </w:t>
      </w:r>
      <w:r w:rsidRPr="00F81DEC">
        <w:rPr>
          <w:lang w:val="vi-VN"/>
        </w:rPr>
        <w:t xml:space="preserve">gia công </w:t>
      </w:r>
      <w:r w:rsidRPr="00F81DEC">
        <w:rPr>
          <w:rFonts w:eastAsia="SimSun"/>
          <w:lang w:val="vi-VN" w:eastAsia="zh-CN"/>
        </w:rPr>
        <w:t xml:space="preserve">chi tiết </w:t>
      </w:r>
      <w:r w:rsidRPr="00F81DEC">
        <w:rPr>
          <w:lang w:val="vi-VN"/>
        </w:rPr>
        <w:t xml:space="preserve">trên máy </w:t>
      </w:r>
      <w:r w:rsidRPr="00F81DEC">
        <w:rPr>
          <w:rFonts w:eastAsia="SimSun"/>
          <w:lang w:val="vi-VN" w:eastAsia="zh-CN"/>
        </w:rPr>
        <w:t>phay</w:t>
      </w:r>
      <w:r w:rsidRPr="00F81DEC">
        <w:rPr>
          <w:lang w:val="vi-VN"/>
        </w:rPr>
        <w:t xml:space="preserve"> CNC</w:t>
      </w:r>
    </w:p>
    <w:p w:rsidR="00C815D3" w:rsidRPr="00F81DEC" w:rsidRDefault="00013523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bCs/>
          <w:lang w:val="vi-VN" w:eastAsia="zh-CN"/>
        </w:rPr>
        <w:t>Biết cách lập</w:t>
      </w:r>
      <w:r w:rsidRPr="00F81DEC">
        <w:rPr>
          <w:lang w:val="vi-VN"/>
        </w:rPr>
        <w:t xml:space="preserve"> trình </w:t>
      </w:r>
      <w:r w:rsidRPr="00F81DEC">
        <w:rPr>
          <w:rFonts w:eastAsia="SimSun"/>
          <w:lang w:val="vi-VN" w:eastAsia="zh-CN"/>
        </w:rPr>
        <w:t xml:space="preserve">để thực hiện gia công chi tiết trên các </w:t>
      </w:r>
      <w:r w:rsidRPr="00F81DEC">
        <w:rPr>
          <w:lang w:val="vi-VN"/>
        </w:rPr>
        <w:t>trung tâm gia công CNC</w:t>
      </w:r>
    </w:p>
    <w:p w:rsidR="00013523" w:rsidRPr="00F81DEC" w:rsidRDefault="002A3AFF" w:rsidP="00F64B5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F81DEC">
        <w:rPr>
          <w:rFonts w:eastAsia="SimSun"/>
          <w:lang w:val="vi-VN" w:eastAsia="zh-CN"/>
        </w:rPr>
        <w:t xml:space="preserve">Thành thục </w:t>
      </w:r>
      <w:r w:rsidR="00013523" w:rsidRPr="00F81DEC">
        <w:rPr>
          <w:rFonts w:eastAsia="MS Mincho"/>
          <w:lang w:val="vi-VN" w:eastAsia="zh-CN"/>
        </w:rPr>
        <w:t>tự động hóa lập trình cho máy CNC</w:t>
      </w:r>
    </w:p>
    <w:p w:rsidR="00744C77" w:rsidRPr="00F81DEC" w:rsidRDefault="00BA09EA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T</w:t>
      </w:r>
      <w:r w:rsidR="00744C77" w:rsidRPr="00F81DEC">
        <w:rPr>
          <w:b/>
          <w:bCs/>
          <w:color w:val="000000"/>
          <w:sz w:val="24"/>
          <w:szCs w:val="24"/>
        </w:rPr>
        <w:t>óm tắt nội dung học phần</w:t>
      </w:r>
    </w:p>
    <w:p w:rsidR="00744C77" w:rsidRPr="00F81DEC" w:rsidRDefault="00744C77" w:rsidP="00F64B55">
      <w:pPr>
        <w:pStyle w:val="BodyText2"/>
        <w:spacing w:after="0" w:line="312" w:lineRule="auto"/>
        <w:ind w:firstLine="260"/>
        <w:jc w:val="both"/>
        <w:rPr>
          <w:rFonts w:eastAsia="SimSun"/>
          <w:bCs/>
          <w:i/>
          <w:sz w:val="24"/>
          <w:szCs w:val="24"/>
          <w:lang w:eastAsia="zh-CN"/>
        </w:rPr>
      </w:pPr>
      <w:r w:rsidRPr="00F81DEC">
        <w:rPr>
          <w:bCs/>
          <w:i/>
          <w:sz w:val="24"/>
          <w:szCs w:val="24"/>
        </w:rPr>
        <w:t xml:space="preserve">(Mô tả tóm </w:t>
      </w:r>
      <w:r w:rsidR="0090524F" w:rsidRPr="00F81DEC">
        <w:rPr>
          <w:bCs/>
          <w:i/>
          <w:sz w:val="24"/>
          <w:szCs w:val="24"/>
        </w:rPr>
        <w:t>tắt</w:t>
      </w:r>
      <w:r w:rsidRPr="00F81DEC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:rsidR="001B31BB" w:rsidRPr="00F81DEC" w:rsidRDefault="009E0D5C" w:rsidP="00F64B55">
      <w:pPr>
        <w:pStyle w:val="BodyText2"/>
        <w:spacing w:after="0" w:line="312" w:lineRule="auto"/>
        <w:ind w:firstLine="260"/>
        <w:jc w:val="both"/>
        <w:rPr>
          <w:rFonts w:eastAsia="SimSun"/>
          <w:bCs/>
          <w:i/>
          <w:sz w:val="24"/>
          <w:szCs w:val="24"/>
          <w:lang w:val="en-US" w:eastAsia="zh-CN"/>
        </w:rPr>
      </w:pPr>
      <w:r w:rsidRPr="00F81DEC">
        <w:rPr>
          <w:sz w:val="24"/>
          <w:szCs w:val="24"/>
          <w:lang w:val="fr-FR"/>
        </w:rPr>
        <w:t>Trang bị cho sinh viên: Các khái niệm cơ bản về điều khiển số; Máy công cụ CNC; Những khái niệm cơ bản về lập trình gia công trên máy CNC; Quy trình công nghệ, chủng loại và tính công nghệ của chi tiết gia công trên máy CNC; Phương pháp thực hiện nguyên công trên máy CNC; Lập trình gia công trên máy tiện CNC, máy doa CNC, máy khoan CNC, máy phay CNC; Lập trình cho các trung tâm gia công CNC; Tự động hóa lập trình cho máy CNC</w:t>
      </w:r>
      <w:r w:rsidR="00206889" w:rsidRPr="00F81DEC">
        <w:rPr>
          <w:rFonts w:eastAsia="SimSun"/>
          <w:sz w:val="24"/>
          <w:szCs w:val="24"/>
          <w:lang w:val="fr-FR" w:eastAsia="zh-CN"/>
        </w:rPr>
        <w:t>, sau khi hoàn thành môn học, sinh viên biết cách vận hành và lập trình để gia công được các chi tiết trên máy CNC.</w:t>
      </w:r>
    </w:p>
    <w:p w:rsidR="00296F71" w:rsidRPr="00F81DEC" w:rsidRDefault="009540AF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F81DEC" w:rsidRDefault="00BA7C39" w:rsidP="00F64B55">
      <w:pPr>
        <w:pStyle w:val="ListParagraph"/>
        <w:spacing w:line="312" w:lineRule="auto"/>
        <w:jc w:val="center"/>
        <w:rPr>
          <w:b/>
          <w:bCs/>
          <w:lang w:val="nl-NL"/>
        </w:rPr>
      </w:pPr>
      <w:r w:rsidRPr="00F81DEC">
        <w:rPr>
          <w:b/>
          <w:bCs/>
          <w:lang w:val="nl-NL"/>
        </w:rPr>
        <w:t>Bảng 1</w:t>
      </w:r>
      <w:r w:rsidR="004A21C9" w:rsidRPr="00F81DEC">
        <w:rPr>
          <w:b/>
          <w:bCs/>
          <w:lang w:val="nl-NL"/>
        </w:rPr>
        <w:t>. Nội dung học phần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524"/>
        <w:gridCol w:w="1017"/>
        <w:gridCol w:w="1339"/>
      </w:tblGrid>
      <w:tr w:rsidR="001265BC" w:rsidRPr="00F81DEC" w:rsidTr="000D7A1D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F81DEC" w:rsidRDefault="001265BC" w:rsidP="00F64B55">
            <w:pPr>
              <w:pStyle w:val="ListParagraph"/>
              <w:spacing w:line="312" w:lineRule="auto"/>
              <w:ind w:left="0"/>
              <w:rPr>
                <w:b/>
                <w:bCs/>
                <w:lang w:val="vi-VN"/>
              </w:rPr>
            </w:pPr>
            <w:r w:rsidRPr="00F81DEC">
              <w:rPr>
                <w:b/>
                <w:bCs/>
              </w:rPr>
              <w:t>6.1. Lý thuyết</w:t>
            </w:r>
          </w:p>
        </w:tc>
      </w:tr>
      <w:tr w:rsidR="00095A1D" w:rsidRPr="00F81DEC" w:rsidTr="000D7A1D">
        <w:tc>
          <w:tcPr>
            <w:tcW w:w="1408" w:type="dxa"/>
            <w:tcBorders>
              <w:top w:val="single" w:sz="4" w:space="0" w:color="auto"/>
            </w:tcBorders>
          </w:tcPr>
          <w:p w:rsidR="003B73BB" w:rsidRPr="00F81DEC" w:rsidRDefault="00BA09EA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</w:rPr>
            </w:pPr>
            <w:r w:rsidRPr="00F81DEC">
              <w:rPr>
                <w:b/>
                <w:bCs/>
                <w:i/>
              </w:rPr>
              <w:t>Đề mục</w:t>
            </w:r>
          </w:p>
        </w:tc>
        <w:tc>
          <w:tcPr>
            <w:tcW w:w="5524" w:type="dxa"/>
            <w:tcBorders>
              <w:top w:val="single" w:sz="4" w:space="0" w:color="auto"/>
            </w:tcBorders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1DEC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17" w:type="dxa"/>
            <w:tcBorders>
              <w:top w:val="single" w:sz="4" w:space="0" w:color="auto"/>
            </w:tcBorders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1DEC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339" w:type="dxa"/>
            <w:tcBorders>
              <w:top w:val="single" w:sz="4" w:space="0" w:color="auto"/>
            </w:tcBorders>
          </w:tcPr>
          <w:p w:rsidR="003B73BB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81DEC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F81DEC" w:rsidTr="000D7A1D">
        <w:trPr>
          <w:trHeight w:val="548"/>
        </w:trPr>
        <w:tc>
          <w:tcPr>
            <w:tcW w:w="1408" w:type="dxa"/>
            <w:vAlign w:val="center"/>
          </w:tcPr>
          <w:p w:rsidR="003B73BB" w:rsidRPr="00F81DEC" w:rsidRDefault="007C7ED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81DEC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524" w:type="dxa"/>
            <w:vAlign w:val="center"/>
          </w:tcPr>
          <w:p w:rsidR="003B73BB" w:rsidRPr="00F81DEC" w:rsidRDefault="0058114E" w:rsidP="00F64B55">
            <w:pPr>
              <w:spacing w:line="312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F81DEC">
              <w:rPr>
                <w:b/>
                <w:sz w:val="24"/>
                <w:szCs w:val="24"/>
                <w:lang w:val="fr-FR"/>
              </w:rPr>
              <w:t>Khái niệm cơ bản v</w:t>
            </w:r>
            <w:r w:rsidRPr="00F81DEC">
              <w:rPr>
                <w:rFonts w:eastAsia="MingLiU"/>
                <w:b/>
                <w:sz w:val="24"/>
                <w:szCs w:val="24"/>
                <w:lang w:val="fr-FR"/>
              </w:rPr>
              <w:t>ề</w:t>
            </w:r>
            <w:r w:rsidRPr="00F81DEC">
              <w:rPr>
                <w:b/>
                <w:sz w:val="24"/>
                <w:szCs w:val="24"/>
                <w:lang w:val="fr-FR"/>
              </w:rPr>
              <w:t xml:space="preserve"> đi</w:t>
            </w:r>
            <w:r w:rsidRPr="00F81DEC">
              <w:rPr>
                <w:rFonts w:eastAsia="MingLiU"/>
                <w:b/>
                <w:sz w:val="24"/>
                <w:szCs w:val="24"/>
                <w:lang w:val="fr-FR"/>
              </w:rPr>
              <w:t>ề</w:t>
            </w:r>
            <w:r w:rsidRPr="00F81DEC">
              <w:rPr>
                <w:b/>
                <w:sz w:val="24"/>
                <w:szCs w:val="24"/>
                <w:lang w:val="fr-FR"/>
              </w:rPr>
              <w:t>u khiển số</w:t>
            </w:r>
          </w:p>
        </w:tc>
        <w:tc>
          <w:tcPr>
            <w:tcW w:w="1017" w:type="dxa"/>
            <w:vAlign w:val="center"/>
          </w:tcPr>
          <w:p w:rsidR="003B73BB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3</w:t>
            </w:r>
          </w:p>
        </w:tc>
        <w:tc>
          <w:tcPr>
            <w:tcW w:w="1339" w:type="dxa"/>
            <w:vAlign w:val="center"/>
          </w:tcPr>
          <w:p w:rsidR="003B73BB" w:rsidRPr="00A85481" w:rsidRDefault="0089365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eastAsia="zh-CN"/>
              </w:rPr>
            </w:pPr>
            <w:r w:rsidRPr="00A85481">
              <w:rPr>
                <w:rFonts w:eastAsia="SimSun"/>
                <w:bCs/>
                <w:lang w:eastAsia="zh-CN"/>
              </w:rPr>
              <w:t>4.1.1; 4.1.2</w:t>
            </w: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81DEC">
              <w:rPr>
                <w:bCs/>
                <w:lang w:val="vi-VN"/>
              </w:rPr>
              <w:t>1.1</w:t>
            </w:r>
          </w:p>
        </w:tc>
        <w:tc>
          <w:tcPr>
            <w:tcW w:w="5524" w:type="dxa"/>
            <w:vAlign w:val="center"/>
          </w:tcPr>
          <w:p w:rsidR="003B73BB" w:rsidRPr="00F81DEC" w:rsidRDefault="0058114E" w:rsidP="00F64B55">
            <w:pPr>
              <w:spacing w:line="312" w:lineRule="auto"/>
              <w:rPr>
                <w:bCs/>
                <w:sz w:val="24"/>
                <w:szCs w:val="24"/>
                <w:lang w:val="fr-FR"/>
              </w:rPr>
            </w:pPr>
            <w:r w:rsidRPr="00F81DEC">
              <w:rPr>
                <w:sz w:val="24"/>
                <w:szCs w:val="24"/>
                <w:lang w:val="fr-FR"/>
              </w:rPr>
              <w:t xml:space="preserve"> Bản chất của </w:t>
            </w:r>
            <w:r w:rsidRPr="00F81DEC">
              <w:rPr>
                <w:rFonts w:eastAsia="MS Mincho"/>
                <w:sz w:val="24"/>
                <w:szCs w:val="24"/>
                <w:lang w:val="fr-FR"/>
              </w:rPr>
              <w:t>đ</w:t>
            </w:r>
            <w:r w:rsidRPr="00F81DEC">
              <w:rPr>
                <w:sz w:val="24"/>
                <w:szCs w:val="24"/>
                <w:lang w:val="fr-FR"/>
              </w:rPr>
              <w:t>i</w:t>
            </w:r>
            <w:r w:rsidRPr="00F81DEC">
              <w:rPr>
                <w:rFonts w:eastAsia="PMingLiU"/>
                <w:sz w:val="24"/>
                <w:szCs w:val="24"/>
                <w:lang w:val="fr-FR"/>
              </w:rPr>
              <w:t>ề</w:t>
            </w:r>
            <w:r w:rsidRPr="00F81DEC">
              <w:rPr>
                <w:sz w:val="24"/>
                <w:szCs w:val="24"/>
                <w:lang w:val="fr-FR"/>
              </w:rPr>
              <w:t>u khiển số</w:t>
            </w:r>
          </w:p>
        </w:tc>
        <w:tc>
          <w:tcPr>
            <w:tcW w:w="1017" w:type="dxa"/>
            <w:vAlign w:val="center"/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1339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81DEC">
              <w:rPr>
                <w:bCs/>
                <w:lang w:val="vi-VN"/>
              </w:rPr>
              <w:t>1.2</w:t>
            </w:r>
          </w:p>
        </w:tc>
        <w:tc>
          <w:tcPr>
            <w:tcW w:w="5524" w:type="dxa"/>
            <w:vAlign w:val="center"/>
          </w:tcPr>
          <w:p w:rsidR="003B73BB" w:rsidRPr="00F81DEC" w:rsidRDefault="0058114E" w:rsidP="00F64B55">
            <w:pPr>
              <w:spacing w:line="312" w:lineRule="auto"/>
              <w:rPr>
                <w:bCs/>
                <w:sz w:val="24"/>
                <w:szCs w:val="24"/>
              </w:rPr>
            </w:pPr>
            <w:r w:rsidRPr="00F81DEC">
              <w:rPr>
                <w:sz w:val="24"/>
                <w:szCs w:val="24"/>
              </w:rPr>
              <w:t>Mã hóa thông tin</w:t>
            </w:r>
          </w:p>
        </w:tc>
        <w:tc>
          <w:tcPr>
            <w:tcW w:w="1017" w:type="dxa"/>
            <w:vAlign w:val="center"/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39" w:type="dxa"/>
            <w:vAlign w:val="center"/>
          </w:tcPr>
          <w:p w:rsidR="003B73BB" w:rsidRPr="00F81DEC" w:rsidRDefault="003B73BB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eastAsia="zh-CN"/>
              </w:rPr>
            </w:pP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b/>
                <w:bCs/>
                <w:lang w:val="vi-VN"/>
              </w:rPr>
              <w:t>2</w:t>
            </w:r>
          </w:p>
        </w:tc>
        <w:tc>
          <w:tcPr>
            <w:tcW w:w="5524" w:type="dxa"/>
            <w:vAlign w:val="center"/>
          </w:tcPr>
          <w:p w:rsidR="00EE3756" w:rsidRPr="00F81DEC" w:rsidRDefault="007C5F71" w:rsidP="00F64B55">
            <w:pPr>
              <w:pStyle w:val="ListParagraph"/>
              <w:spacing w:line="312" w:lineRule="auto"/>
              <w:ind w:left="0"/>
              <w:rPr>
                <w:bCs/>
                <w:lang w:val="vi-VN"/>
              </w:rPr>
            </w:pPr>
            <w:r w:rsidRPr="00F81DEC">
              <w:rPr>
                <w:b/>
              </w:rPr>
              <w:t>Máy công cụ CNC</w:t>
            </w:r>
          </w:p>
        </w:tc>
        <w:tc>
          <w:tcPr>
            <w:tcW w:w="1017" w:type="dxa"/>
            <w:vAlign w:val="center"/>
          </w:tcPr>
          <w:p w:rsidR="00EE3756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339" w:type="dxa"/>
            <w:vAlign w:val="center"/>
          </w:tcPr>
          <w:p w:rsidR="00EE3756" w:rsidRPr="00F81DEC" w:rsidRDefault="0089365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eastAsia="zh-CN"/>
              </w:rPr>
            </w:pPr>
            <w:r w:rsidRPr="00F81DEC">
              <w:rPr>
                <w:rFonts w:eastAsia="SimSun"/>
                <w:bCs/>
                <w:lang w:eastAsia="zh-CN"/>
              </w:rPr>
              <w:t>4.1.2;4.2.2</w:t>
            </w:r>
          </w:p>
        </w:tc>
      </w:tr>
      <w:tr w:rsidR="00BA7C39" w:rsidRPr="005006A5" w:rsidTr="000D7A1D">
        <w:tc>
          <w:tcPr>
            <w:tcW w:w="1408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bCs/>
                <w:lang w:val="vi-VN"/>
              </w:rPr>
              <w:t>2.1</w:t>
            </w:r>
          </w:p>
        </w:tc>
        <w:tc>
          <w:tcPr>
            <w:tcW w:w="5524" w:type="dxa"/>
            <w:vAlign w:val="center"/>
          </w:tcPr>
          <w:p w:rsidR="00EE3756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Máy công cụ thông thường</w:t>
            </w:r>
          </w:p>
        </w:tc>
        <w:tc>
          <w:tcPr>
            <w:tcW w:w="1017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E96848" w:rsidRPr="00A85481" w:rsidRDefault="00E96848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bCs/>
                <w:lang w:val="vi-VN"/>
              </w:rPr>
              <w:t>2.2</w:t>
            </w:r>
          </w:p>
        </w:tc>
        <w:tc>
          <w:tcPr>
            <w:tcW w:w="5524" w:type="dxa"/>
            <w:vAlign w:val="center"/>
          </w:tcPr>
          <w:p w:rsidR="00EE3756" w:rsidRPr="00F81DEC" w:rsidRDefault="007C5F71" w:rsidP="00F64B55">
            <w:pPr>
              <w:pStyle w:val="ListParagraph"/>
              <w:spacing w:line="312" w:lineRule="auto"/>
              <w:ind w:left="0"/>
            </w:pPr>
            <w:r w:rsidRPr="00F81DEC">
              <w:t>Máy công cụ NC</w:t>
            </w:r>
          </w:p>
        </w:tc>
        <w:tc>
          <w:tcPr>
            <w:tcW w:w="1017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39" w:type="dxa"/>
            <w:vAlign w:val="center"/>
          </w:tcPr>
          <w:p w:rsidR="00076F6D" w:rsidRPr="00F81DEC" w:rsidRDefault="00076F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eastAsia="zh-CN"/>
              </w:rPr>
            </w:pPr>
          </w:p>
        </w:tc>
      </w:tr>
      <w:tr w:rsidR="00012A4A" w:rsidRPr="00F81DEC" w:rsidTr="000D7A1D">
        <w:tc>
          <w:tcPr>
            <w:tcW w:w="1408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2.3</w:t>
            </w:r>
          </w:p>
        </w:tc>
        <w:tc>
          <w:tcPr>
            <w:tcW w:w="5524" w:type="dxa"/>
            <w:vAlign w:val="center"/>
          </w:tcPr>
          <w:p w:rsidR="00012A4A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Máy công cụ CNC</w:t>
            </w:r>
          </w:p>
        </w:tc>
        <w:tc>
          <w:tcPr>
            <w:tcW w:w="1017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B386B" w:rsidRPr="00F81DEC" w:rsidRDefault="001B386B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12A4A" w:rsidRPr="005006A5" w:rsidTr="000D7A1D">
        <w:tc>
          <w:tcPr>
            <w:tcW w:w="1408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2.4</w:t>
            </w:r>
          </w:p>
        </w:tc>
        <w:tc>
          <w:tcPr>
            <w:tcW w:w="5524" w:type="dxa"/>
            <w:vAlign w:val="center"/>
          </w:tcPr>
          <w:p w:rsidR="00012A4A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Hệ trục tọa độ của máy công cụ CNC</w:t>
            </w:r>
          </w:p>
        </w:tc>
        <w:tc>
          <w:tcPr>
            <w:tcW w:w="1017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F1120D" w:rsidRPr="00F81DEC" w:rsidRDefault="00F1120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12A4A" w:rsidRPr="00F81DEC" w:rsidTr="000D7A1D">
        <w:tc>
          <w:tcPr>
            <w:tcW w:w="1408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2.5</w:t>
            </w:r>
          </w:p>
        </w:tc>
        <w:tc>
          <w:tcPr>
            <w:tcW w:w="5524" w:type="dxa"/>
            <w:vAlign w:val="center"/>
          </w:tcPr>
          <w:p w:rsidR="00012A4A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điểm chuẩn</w:t>
            </w:r>
          </w:p>
        </w:tc>
        <w:tc>
          <w:tcPr>
            <w:tcW w:w="1017" w:type="dxa"/>
            <w:vAlign w:val="center"/>
          </w:tcPr>
          <w:p w:rsidR="00012A4A" w:rsidRPr="00F81DEC" w:rsidRDefault="00012A4A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F21D5D" w:rsidRPr="00F81DEC" w:rsidRDefault="00F21D5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7C5F71" w:rsidRPr="005006A5" w:rsidTr="000D7A1D">
        <w:tc>
          <w:tcPr>
            <w:tcW w:w="1408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2.6</w:t>
            </w:r>
          </w:p>
        </w:tc>
        <w:tc>
          <w:tcPr>
            <w:tcW w:w="5524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Quan hệ giữa các trục tọa độ</w:t>
            </w:r>
          </w:p>
        </w:tc>
        <w:tc>
          <w:tcPr>
            <w:tcW w:w="1017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7C5F71" w:rsidRPr="005006A5" w:rsidTr="000D7A1D">
        <w:tc>
          <w:tcPr>
            <w:tcW w:w="1408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2.7</w:t>
            </w:r>
          </w:p>
        </w:tc>
        <w:tc>
          <w:tcPr>
            <w:tcW w:w="5524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dạng đi</w:t>
            </w:r>
            <w:r w:rsidRPr="00F81DEC">
              <w:rPr>
                <w:rFonts w:eastAsia="MingLiU"/>
                <w:lang w:val="vi-VN"/>
              </w:rPr>
              <w:t>ề</w:t>
            </w:r>
            <w:r w:rsidRPr="00F81DEC">
              <w:rPr>
                <w:lang w:val="vi-VN"/>
              </w:rPr>
              <w:t>u khiển của máy công cụ CNC</w:t>
            </w:r>
          </w:p>
        </w:tc>
        <w:tc>
          <w:tcPr>
            <w:tcW w:w="1017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7C5F71" w:rsidRPr="005006A5" w:rsidTr="000D7A1D">
        <w:tc>
          <w:tcPr>
            <w:tcW w:w="1408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2.8</w:t>
            </w:r>
          </w:p>
        </w:tc>
        <w:tc>
          <w:tcPr>
            <w:tcW w:w="5524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fr-FR"/>
              </w:rPr>
              <w:t>Các chỉ tiêu gia công của máy CNC</w:t>
            </w:r>
          </w:p>
        </w:tc>
        <w:tc>
          <w:tcPr>
            <w:tcW w:w="1017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7C5F71" w:rsidRPr="00F81DEC" w:rsidRDefault="007C5F7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b/>
                <w:bCs/>
                <w:lang w:val="vi-VN"/>
              </w:rPr>
              <w:t>3</w:t>
            </w:r>
          </w:p>
        </w:tc>
        <w:tc>
          <w:tcPr>
            <w:tcW w:w="5524" w:type="dxa"/>
            <w:vAlign w:val="center"/>
          </w:tcPr>
          <w:p w:rsidR="00EE3756" w:rsidRPr="00F81DEC" w:rsidRDefault="005B48F7" w:rsidP="00F64B55">
            <w:pPr>
              <w:pStyle w:val="ListParagraph"/>
              <w:spacing w:line="312" w:lineRule="auto"/>
              <w:ind w:left="0"/>
              <w:rPr>
                <w:bCs/>
                <w:lang w:val="vi-VN"/>
              </w:rPr>
            </w:pPr>
            <w:r w:rsidRPr="00F81DEC">
              <w:rPr>
                <w:b/>
                <w:lang w:val="vi-VN"/>
              </w:rPr>
              <w:t>Những khái niệm cơ bản v</w:t>
            </w:r>
            <w:r w:rsidRPr="00F81DEC">
              <w:rPr>
                <w:rFonts w:eastAsia="MingLiU"/>
                <w:b/>
                <w:lang w:val="vi-VN"/>
              </w:rPr>
              <w:t>ề</w:t>
            </w:r>
            <w:r w:rsidRPr="00F81DEC">
              <w:rPr>
                <w:b/>
                <w:lang w:val="vi-VN"/>
              </w:rPr>
              <w:t xml:space="preserve"> lập trình gia công trên máy CNC</w:t>
            </w:r>
          </w:p>
        </w:tc>
        <w:tc>
          <w:tcPr>
            <w:tcW w:w="1017" w:type="dxa"/>
            <w:vAlign w:val="center"/>
          </w:tcPr>
          <w:p w:rsidR="00EE3756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6</w:t>
            </w:r>
          </w:p>
        </w:tc>
        <w:tc>
          <w:tcPr>
            <w:tcW w:w="1339" w:type="dxa"/>
            <w:vAlign w:val="center"/>
          </w:tcPr>
          <w:p w:rsidR="008F7142" w:rsidRPr="00F81DEC" w:rsidRDefault="001A592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eastAsia="zh-CN"/>
              </w:rPr>
            </w:pPr>
            <w:r w:rsidRPr="00F81DEC">
              <w:rPr>
                <w:rFonts w:eastAsia="SimSun"/>
                <w:bCs/>
                <w:lang w:eastAsia="zh-CN"/>
              </w:rPr>
              <w:t>4.1.3;4.2.3</w:t>
            </w:r>
          </w:p>
        </w:tc>
      </w:tr>
      <w:tr w:rsidR="00BA7C39" w:rsidRPr="00F81DEC" w:rsidTr="000D7A1D">
        <w:tc>
          <w:tcPr>
            <w:tcW w:w="1408" w:type="dxa"/>
            <w:vAlign w:val="center"/>
          </w:tcPr>
          <w:p w:rsidR="00EE375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</w:t>
            </w:r>
          </w:p>
        </w:tc>
        <w:tc>
          <w:tcPr>
            <w:tcW w:w="5524" w:type="dxa"/>
            <w:vAlign w:val="center"/>
          </w:tcPr>
          <w:p w:rsidR="00EE3756" w:rsidRPr="00F81DEC" w:rsidRDefault="005B48F7" w:rsidP="00F64B55">
            <w:pPr>
              <w:pStyle w:val="ListParagraph"/>
              <w:spacing w:line="312" w:lineRule="auto"/>
              <w:ind w:left="0"/>
            </w:pPr>
            <w:r w:rsidRPr="00F81DEC">
              <w:rPr>
                <w:lang w:val="vi-VN"/>
              </w:rPr>
              <w:t>Quỹ đạo gia công</w:t>
            </w:r>
          </w:p>
        </w:tc>
        <w:tc>
          <w:tcPr>
            <w:tcW w:w="1017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339" w:type="dxa"/>
            <w:vAlign w:val="center"/>
          </w:tcPr>
          <w:p w:rsidR="00EE3756" w:rsidRPr="00F81DEC" w:rsidRDefault="00EE375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FD0226" w:rsidRPr="005006A5" w:rsidTr="000D7A1D">
        <w:tc>
          <w:tcPr>
            <w:tcW w:w="1408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lastRenderedPageBreak/>
              <w:t>3.2</w:t>
            </w:r>
          </w:p>
        </w:tc>
        <w:tc>
          <w:tcPr>
            <w:tcW w:w="5524" w:type="dxa"/>
            <w:vAlign w:val="center"/>
          </w:tcPr>
          <w:p w:rsidR="00FD0226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Cách ghi kích thước chi ti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</w:t>
            </w:r>
          </w:p>
        </w:tc>
        <w:tc>
          <w:tcPr>
            <w:tcW w:w="1017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D0226" w:rsidRPr="00F81DEC" w:rsidTr="000D7A1D">
        <w:tc>
          <w:tcPr>
            <w:tcW w:w="1408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3.3</w:t>
            </w:r>
          </w:p>
        </w:tc>
        <w:tc>
          <w:tcPr>
            <w:tcW w:w="5524" w:type="dxa"/>
            <w:vAlign w:val="center"/>
          </w:tcPr>
          <w:p w:rsidR="00FD0226" w:rsidRPr="00F81DEC" w:rsidRDefault="005B48F7" w:rsidP="00F64B55">
            <w:pPr>
              <w:pStyle w:val="ListParagraph"/>
              <w:spacing w:line="312" w:lineRule="auto"/>
              <w:ind w:left="0"/>
            </w:pPr>
            <w:r w:rsidRPr="00F81DEC">
              <w:rPr>
                <w:lang w:val="vi-VN"/>
              </w:rPr>
              <w:t>Các chức năng G</w:t>
            </w:r>
          </w:p>
        </w:tc>
        <w:tc>
          <w:tcPr>
            <w:tcW w:w="1017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D0226" w:rsidRPr="005006A5" w:rsidTr="000D7A1D">
        <w:tc>
          <w:tcPr>
            <w:tcW w:w="1408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3.4</w:t>
            </w:r>
          </w:p>
        </w:tc>
        <w:tc>
          <w:tcPr>
            <w:tcW w:w="5524" w:type="dxa"/>
            <w:vAlign w:val="center"/>
          </w:tcPr>
          <w:p w:rsidR="00FD0226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chức năng phụ M</w:t>
            </w:r>
          </w:p>
        </w:tc>
        <w:tc>
          <w:tcPr>
            <w:tcW w:w="1017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FD0226" w:rsidRPr="00F81DEC" w:rsidRDefault="00FD022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3.5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Một số ký hiệu địa chỉ khác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F81DEC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3.6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Chương trình NC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3.7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phương pháp lập trình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3.8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hình thức tổ chức lập trình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3.9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Chương trình chính và chương trình con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3.10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ví dụ v</w:t>
            </w:r>
            <w:r w:rsidRPr="00F81DEC">
              <w:rPr>
                <w:rFonts w:eastAsia="MingLiU"/>
                <w:lang w:val="vi-VN"/>
              </w:rPr>
              <w:t>ề</w:t>
            </w:r>
            <w:r w:rsidRPr="00F81DEC">
              <w:rPr>
                <w:lang w:val="vi-VN"/>
              </w:rPr>
              <w:t xml:space="preserve"> lập trình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3.11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trình gia công b</w:t>
            </w:r>
            <w:r w:rsidRPr="00F81DEC">
              <w:rPr>
                <w:rFonts w:eastAsia="MingLiU"/>
                <w:lang w:val="vi-VN"/>
              </w:rPr>
              <w:t>ề</w:t>
            </w:r>
            <w:r w:rsidRPr="00F81DEC">
              <w:rPr>
                <w:lang w:val="vi-VN"/>
              </w:rPr>
              <w:t xml:space="preserve"> mặt đối xứng kiểu hình ảnh qua gương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3.12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trình có tính đ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n xê dịch điểm chuẩn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F81DEC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3.13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trình có tính đ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n phóng to, thu nhỏ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F81DEC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3.14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spacing w:line="312" w:lineRule="auto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Lập trình tham số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5006A5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3.15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spacing w:line="312" w:lineRule="auto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Lập trình tham số với các phép tính toán học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5B48F7" w:rsidRPr="00F81DEC" w:rsidTr="000D7A1D">
        <w:tc>
          <w:tcPr>
            <w:tcW w:w="1408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3.16</w:t>
            </w:r>
          </w:p>
        </w:tc>
        <w:tc>
          <w:tcPr>
            <w:tcW w:w="5524" w:type="dxa"/>
            <w:vAlign w:val="center"/>
          </w:tcPr>
          <w:p w:rsidR="005B48F7" w:rsidRPr="00F81DEC" w:rsidRDefault="005B48F7" w:rsidP="00F64B55">
            <w:pPr>
              <w:spacing w:line="312" w:lineRule="auto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Chương trình Macro</w:t>
            </w:r>
          </w:p>
        </w:tc>
        <w:tc>
          <w:tcPr>
            <w:tcW w:w="1017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B48F7" w:rsidRPr="00F81DEC" w:rsidRDefault="005B48F7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3329D4" w:rsidRPr="00F81DEC" w:rsidTr="000D7A1D">
        <w:tc>
          <w:tcPr>
            <w:tcW w:w="1408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4</w:t>
            </w:r>
          </w:p>
        </w:tc>
        <w:tc>
          <w:tcPr>
            <w:tcW w:w="5524" w:type="dxa"/>
            <w:vAlign w:val="center"/>
          </w:tcPr>
          <w:p w:rsidR="003329D4" w:rsidRPr="00F81DEC" w:rsidRDefault="008C636A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Quy trình công nghệ, chủng loại và tính công nghệ của chi ti</w:t>
            </w:r>
            <w:r w:rsidRPr="00F81DEC">
              <w:rPr>
                <w:rFonts w:eastAsia="MingLiU"/>
                <w:b/>
                <w:lang w:val="vi-VN"/>
              </w:rPr>
              <w:t>ế</w:t>
            </w:r>
            <w:r w:rsidRPr="00F81DEC">
              <w:rPr>
                <w:b/>
                <w:lang w:val="vi-VN"/>
              </w:rPr>
              <w:t>t gia công trên máy CNC</w:t>
            </w:r>
          </w:p>
        </w:tc>
        <w:tc>
          <w:tcPr>
            <w:tcW w:w="1017" w:type="dxa"/>
            <w:vAlign w:val="center"/>
          </w:tcPr>
          <w:p w:rsidR="003329D4" w:rsidRPr="00F81DEC" w:rsidRDefault="00663F35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val="vi-VN" w:eastAsia="zh-CN"/>
              </w:rPr>
            </w:pPr>
            <w:r w:rsidRPr="00F81DEC">
              <w:rPr>
                <w:rFonts w:eastAsia="SimSun"/>
                <w:b/>
                <w:bCs/>
                <w:lang w:val="vi-VN" w:eastAsia="zh-CN"/>
              </w:rPr>
              <w:t>2</w:t>
            </w:r>
          </w:p>
        </w:tc>
        <w:tc>
          <w:tcPr>
            <w:tcW w:w="1339" w:type="dxa"/>
            <w:vAlign w:val="center"/>
          </w:tcPr>
          <w:p w:rsidR="003329D4" w:rsidRPr="00F81DEC" w:rsidRDefault="00505C1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rFonts w:eastAsia="SimSun"/>
                <w:bCs/>
                <w:lang w:eastAsia="zh-CN"/>
              </w:rPr>
              <w:t>4.1.4;4.2.4</w:t>
            </w:r>
          </w:p>
        </w:tc>
      </w:tr>
      <w:tr w:rsidR="003329D4" w:rsidRPr="005006A5" w:rsidTr="000D7A1D">
        <w:tc>
          <w:tcPr>
            <w:tcW w:w="1408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4.1</w:t>
            </w:r>
          </w:p>
        </w:tc>
        <w:tc>
          <w:tcPr>
            <w:tcW w:w="5524" w:type="dxa"/>
            <w:vAlign w:val="center"/>
          </w:tcPr>
          <w:p w:rsidR="003329D4" w:rsidRPr="00F81DEC" w:rsidRDefault="008C636A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Đặc điểm công nghệ quy trình gia công trên máy CNC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E55E6" w:rsidRPr="00F81DEC" w:rsidRDefault="00CE55E6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3329D4" w:rsidRPr="005006A5" w:rsidTr="000D7A1D">
        <w:tc>
          <w:tcPr>
            <w:tcW w:w="1408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4.2</w:t>
            </w:r>
          </w:p>
        </w:tc>
        <w:tc>
          <w:tcPr>
            <w:tcW w:w="5524" w:type="dxa"/>
            <w:vAlign w:val="center"/>
          </w:tcPr>
          <w:p w:rsidR="003329D4" w:rsidRPr="00F81DEC" w:rsidRDefault="008C636A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Chọn chủng loại chi ti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 gia công trên máy CNC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329D4" w:rsidRPr="005006A5" w:rsidTr="000D7A1D">
        <w:tc>
          <w:tcPr>
            <w:tcW w:w="1408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4.3</w:t>
            </w:r>
          </w:p>
        </w:tc>
        <w:tc>
          <w:tcPr>
            <w:tcW w:w="5524" w:type="dxa"/>
            <w:vAlign w:val="center"/>
          </w:tcPr>
          <w:p w:rsidR="003329D4" w:rsidRPr="00F81DEC" w:rsidRDefault="008C636A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Yêu cầu đối với tính công nghệ của chi ti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329D4" w:rsidRPr="00F81DEC" w:rsidTr="000D7A1D">
        <w:tc>
          <w:tcPr>
            <w:tcW w:w="1408" w:type="dxa"/>
            <w:vAlign w:val="center"/>
          </w:tcPr>
          <w:p w:rsidR="003329D4" w:rsidRPr="00F81DEC" w:rsidRDefault="00D46D7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5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Phương pháp thực hiện nguyên công trên máy CNC</w:t>
            </w:r>
          </w:p>
        </w:tc>
        <w:tc>
          <w:tcPr>
            <w:tcW w:w="1017" w:type="dxa"/>
            <w:vAlign w:val="center"/>
          </w:tcPr>
          <w:p w:rsidR="003329D4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6</w:t>
            </w:r>
          </w:p>
        </w:tc>
        <w:tc>
          <w:tcPr>
            <w:tcW w:w="1339" w:type="dxa"/>
            <w:vAlign w:val="center"/>
          </w:tcPr>
          <w:p w:rsidR="003329D4" w:rsidRPr="00F81DEC" w:rsidRDefault="00CC4582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rFonts w:eastAsia="SimSun"/>
                <w:bCs/>
                <w:lang w:eastAsia="zh-CN"/>
              </w:rPr>
              <w:t>4.1.5;4.2.5</w:t>
            </w:r>
          </w:p>
        </w:tc>
      </w:tr>
      <w:tr w:rsidR="003329D4" w:rsidRPr="005006A5" w:rsidTr="000D7A1D">
        <w:tc>
          <w:tcPr>
            <w:tcW w:w="1408" w:type="dxa"/>
            <w:vAlign w:val="center"/>
          </w:tcPr>
          <w:p w:rsidR="003329D4" w:rsidRPr="00F81DEC" w:rsidRDefault="00D46D7A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5.1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Phân loại nguyên công trên máy CNC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5253F1" w:rsidRPr="00F81DEC" w:rsidRDefault="005253F1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3329D4" w:rsidRPr="00F81DEC" w:rsidTr="000D7A1D">
        <w:tc>
          <w:tcPr>
            <w:tcW w:w="1408" w:type="dxa"/>
            <w:vAlign w:val="center"/>
          </w:tcPr>
          <w:p w:rsidR="003329D4" w:rsidRPr="00F81DEC" w:rsidRDefault="00257B05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5.2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pStyle w:val="ListParagraph"/>
              <w:spacing w:line="312" w:lineRule="auto"/>
              <w:ind w:left="0"/>
            </w:pPr>
            <w:r w:rsidRPr="00F81DEC">
              <w:rPr>
                <w:lang w:val="vi-VN"/>
              </w:rPr>
              <w:t>Gia công lỗ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329D4" w:rsidRPr="00F81DEC" w:rsidTr="000D7A1D">
        <w:tc>
          <w:tcPr>
            <w:tcW w:w="1408" w:type="dxa"/>
            <w:vAlign w:val="center"/>
          </w:tcPr>
          <w:p w:rsidR="003329D4" w:rsidRPr="00F81DEC" w:rsidRDefault="00257B05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5.3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pStyle w:val="ListParagraph"/>
              <w:spacing w:line="312" w:lineRule="auto"/>
              <w:ind w:left="0"/>
            </w:pPr>
            <w:r w:rsidRPr="00F81DEC">
              <w:rPr>
                <w:lang w:val="vi-VN"/>
              </w:rPr>
              <w:t>Nguyên công tiện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5.4</w:t>
            </w:r>
          </w:p>
        </w:tc>
        <w:tc>
          <w:tcPr>
            <w:tcW w:w="5524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nguyên công phay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5.5</w:t>
            </w:r>
          </w:p>
        </w:tc>
        <w:tc>
          <w:tcPr>
            <w:tcW w:w="5524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Gia công chi ti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 trên các trung tâm gia công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3329D4" w:rsidRPr="00F81DEC" w:rsidTr="000D7A1D">
        <w:tc>
          <w:tcPr>
            <w:tcW w:w="1408" w:type="dxa"/>
            <w:vAlign w:val="center"/>
          </w:tcPr>
          <w:p w:rsidR="003329D4" w:rsidRPr="00F81DEC" w:rsidRDefault="00257B05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6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spacing w:line="312" w:lineRule="auto"/>
              <w:rPr>
                <w:rFonts w:eastAsia="SimSun"/>
                <w:b/>
                <w:sz w:val="24"/>
                <w:szCs w:val="24"/>
                <w:lang w:val="vi-VN" w:eastAsia="zh-CN"/>
              </w:rPr>
            </w:pPr>
            <w:r w:rsidRPr="00F81DEC">
              <w:rPr>
                <w:b/>
                <w:sz w:val="24"/>
                <w:szCs w:val="24"/>
                <w:lang w:val="vi-VN"/>
              </w:rPr>
              <w:t>Lập trình gia công trên máy tiện CNC</w:t>
            </w:r>
          </w:p>
        </w:tc>
        <w:tc>
          <w:tcPr>
            <w:tcW w:w="1017" w:type="dxa"/>
            <w:vAlign w:val="center"/>
          </w:tcPr>
          <w:p w:rsidR="003329D4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5</w:t>
            </w:r>
          </w:p>
        </w:tc>
        <w:tc>
          <w:tcPr>
            <w:tcW w:w="1339" w:type="dxa"/>
            <w:vAlign w:val="center"/>
          </w:tcPr>
          <w:p w:rsidR="003329D4" w:rsidRPr="00F81DEC" w:rsidRDefault="00CC4582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rFonts w:eastAsia="SimSun"/>
                <w:bCs/>
                <w:lang w:eastAsia="zh-CN"/>
              </w:rPr>
              <w:t>4.1.6;4.2.6</w:t>
            </w:r>
          </w:p>
        </w:tc>
      </w:tr>
      <w:tr w:rsidR="003329D4" w:rsidRPr="005006A5" w:rsidTr="000D7A1D">
        <w:tc>
          <w:tcPr>
            <w:tcW w:w="1408" w:type="dxa"/>
            <w:vAlign w:val="center"/>
          </w:tcPr>
          <w:p w:rsidR="003329D4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6.1</w:t>
            </w:r>
          </w:p>
        </w:tc>
        <w:tc>
          <w:tcPr>
            <w:tcW w:w="5524" w:type="dxa"/>
            <w:vAlign w:val="center"/>
          </w:tcPr>
          <w:p w:rsidR="003329D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phi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u công nghệ - tính toán</w:t>
            </w:r>
          </w:p>
        </w:tc>
        <w:tc>
          <w:tcPr>
            <w:tcW w:w="1017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3329D4" w:rsidRPr="00F81DEC" w:rsidRDefault="003329D4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5006A5" w:rsidTr="000D7A1D">
        <w:tc>
          <w:tcPr>
            <w:tcW w:w="1408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6.2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trình gia công bề mặt chi ti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 tròn xoay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F81DEC" w:rsidTr="000D7A1D">
        <w:tc>
          <w:tcPr>
            <w:tcW w:w="1408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6.3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</w:pPr>
            <w:r w:rsidRPr="00F81DEC">
              <w:rPr>
                <w:lang w:val="vi-VN"/>
              </w:rPr>
              <w:t>Lập trình gia công b</w:t>
            </w:r>
            <w:r w:rsidRPr="00F81DEC">
              <w:rPr>
                <w:rFonts w:eastAsia="MingLiU"/>
                <w:lang w:val="vi-VN"/>
              </w:rPr>
              <w:t>ề</w:t>
            </w:r>
            <w:r w:rsidRPr="00F81DEC">
              <w:rPr>
                <w:lang w:val="vi-VN"/>
              </w:rPr>
              <w:t xml:space="preserve"> mặt ren</w:t>
            </w:r>
            <w:r w:rsidRPr="00F81DEC">
              <w:t xml:space="preserve"> trong, ren ngoài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5006A5" w:rsidTr="000D7A1D">
        <w:tc>
          <w:tcPr>
            <w:tcW w:w="1408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6.4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rFonts w:eastAsia="SimSun"/>
                <w:lang w:val="vi-VN" w:eastAsia="zh-CN"/>
              </w:rPr>
            </w:pPr>
            <w:r w:rsidRPr="00F81DEC">
              <w:rPr>
                <w:lang w:val="vi-VN"/>
              </w:rPr>
              <w:t>Lập trình với cách vi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t gọn contour (phương pháp FANUC</w:t>
            </w:r>
            <w:r w:rsidRPr="00F81DEC">
              <w:rPr>
                <w:rFonts w:eastAsia="SimSun"/>
                <w:lang w:val="vi-VN" w:eastAsia="zh-CN"/>
              </w:rPr>
              <w:t>)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F81DEC" w:rsidTr="000D7A1D">
        <w:tc>
          <w:tcPr>
            <w:tcW w:w="1408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7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Lập trình gia công trên máy khoan CNC</w:t>
            </w:r>
          </w:p>
        </w:tc>
        <w:tc>
          <w:tcPr>
            <w:tcW w:w="1017" w:type="dxa"/>
            <w:vAlign w:val="center"/>
          </w:tcPr>
          <w:p w:rsidR="00C02790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339" w:type="dxa"/>
            <w:vAlign w:val="center"/>
          </w:tcPr>
          <w:p w:rsidR="00C02790" w:rsidRPr="00F81DEC" w:rsidRDefault="004A5E33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rFonts w:eastAsia="SimSun"/>
                <w:bCs/>
                <w:lang w:eastAsia="zh-CN"/>
              </w:rPr>
              <w:t>4.1.7;4.2.7</w:t>
            </w:r>
          </w:p>
        </w:tc>
      </w:tr>
      <w:tr w:rsidR="00C02790" w:rsidRPr="005006A5" w:rsidTr="000D7A1D">
        <w:tc>
          <w:tcPr>
            <w:tcW w:w="1408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7.1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spacing w:line="312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sz w:val="24"/>
                <w:szCs w:val="24"/>
                <w:lang w:val="vi-VN"/>
              </w:rPr>
              <w:t>Chọn các bước gia công điển hình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5006A5" w:rsidTr="000D7A1D">
        <w:tc>
          <w:tcPr>
            <w:tcW w:w="1408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7.2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chu kỳ gia công cố định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5006A5" w:rsidTr="000D7A1D">
        <w:tc>
          <w:tcPr>
            <w:tcW w:w="1408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7.3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Phương pháp lập trình rút gọn cho các nguyên công khoan</w:t>
            </w:r>
          </w:p>
        </w:tc>
        <w:tc>
          <w:tcPr>
            <w:tcW w:w="1017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02790" w:rsidRPr="00F81DEC" w:rsidRDefault="00C02790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02790" w:rsidRPr="00F81DEC" w:rsidTr="000D7A1D">
        <w:tc>
          <w:tcPr>
            <w:tcW w:w="1408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8</w:t>
            </w:r>
          </w:p>
        </w:tc>
        <w:tc>
          <w:tcPr>
            <w:tcW w:w="5524" w:type="dxa"/>
            <w:vAlign w:val="center"/>
          </w:tcPr>
          <w:p w:rsidR="00C02790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Lập trình gia công trên máy doa CNC</w:t>
            </w:r>
          </w:p>
        </w:tc>
        <w:tc>
          <w:tcPr>
            <w:tcW w:w="1017" w:type="dxa"/>
            <w:vAlign w:val="center"/>
          </w:tcPr>
          <w:p w:rsidR="00C02790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339" w:type="dxa"/>
            <w:vAlign w:val="center"/>
          </w:tcPr>
          <w:p w:rsidR="00C02790" w:rsidRPr="00F81DEC" w:rsidRDefault="004A5E33" w:rsidP="00F64B55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F81DEC">
              <w:rPr>
                <w:rFonts w:eastAsia="SimSun"/>
                <w:bCs/>
                <w:lang w:eastAsia="zh-CN"/>
              </w:rPr>
              <w:t>4.1.8;4.2.8</w:t>
            </w:r>
          </w:p>
        </w:tc>
      </w:tr>
      <w:tr w:rsidR="00167894" w:rsidRPr="005006A5" w:rsidTr="000D7A1D">
        <w:tc>
          <w:tcPr>
            <w:tcW w:w="1408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8.1</w:t>
            </w:r>
          </w:p>
        </w:tc>
        <w:tc>
          <w:tcPr>
            <w:tcW w:w="5524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Gia công lỗ trên máy doa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8.2</w:t>
            </w:r>
          </w:p>
        </w:tc>
        <w:tc>
          <w:tcPr>
            <w:tcW w:w="5524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Gia công ren trên máy doa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9</w:t>
            </w:r>
          </w:p>
        </w:tc>
        <w:tc>
          <w:tcPr>
            <w:tcW w:w="5524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Lập trình gia công trên máy phay CNC</w:t>
            </w:r>
          </w:p>
        </w:tc>
        <w:tc>
          <w:tcPr>
            <w:tcW w:w="1017" w:type="dxa"/>
            <w:vAlign w:val="center"/>
          </w:tcPr>
          <w:p w:rsidR="00167894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339" w:type="dxa"/>
            <w:vAlign w:val="center"/>
          </w:tcPr>
          <w:p w:rsidR="00167894" w:rsidRPr="00F81DEC" w:rsidRDefault="004A5E33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eastAsia="zh-CN"/>
              </w:rPr>
              <w:t>4.1.9;4.2.9</w:t>
            </w:r>
          </w:p>
        </w:tc>
      </w:tr>
      <w:tr w:rsidR="00167894" w:rsidRPr="005006A5" w:rsidTr="000D7A1D">
        <w:tc>
          <w:tcPr>
            <w:tcW w:w="1408" w:type="dxa"/>
            <w:vAlign w:val="center"/>
          </w:tcPr>
          <w:p w:rsidR="00167894" w:rsidRPr="00F81DEC" w:rsidRDefault="004F449B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9.1</w:t>
            </w:r>
          </w:p>
        </w:tc>
        <w:tc>
          <w:tcPr>
            <w:tcW w:w="5524" w:type="dxa"/>
            <w:vAlign w:val="center"/>
          </w:tcPr>
          <w:p w:rsidR="00167894" w:rsidRPr="00F81DEC" w:rsidRDefault="004F449B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phi</w:t>
            </w:r>
            <w:r w:rsidRPr="00F81DEC">
              <w:rPr>
                <w:rFonts w:eastAsia="MingLiU"/>
                <w:lang w:val="vi-VN"/>
              </w:rPr>
              <w:t>ế</w:t>
            </w:r>
            <w:r w:rsidRPr="00F81DEC">
              <w:rPr>
                <w:lang w:val="vi-VN"/>
              </w:rPr>
              <w:t>u công nghệ - tính toán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4F449B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9.2</w:t>
            </w:r>
          </w:p>
        </w:tc>
        <w:tc>
          <w:tcPr>
            <w:tcW w:w="5524" w:type="dxa"/>
            <w:vAlign w:val="center"/>
          </w:tcPr>
          <w:p w:rsidR="00167894" w:rsidRPr="00F81DEC" w:rsidRDefault="004F449B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sơ đồ phay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9.3</w:t>
            </w:r>
          </w:p>
        </w:tc>
        <w:tc>
          <w:tcPr>
            <w:tcW w:w="5524" w:type="dxa"/>
            <w:vAlign w:val="center"/>
          </w:tcPr>
          <w:p w:rsidR="00167894" w:rsidRPr="00F81DEC" w:rsidRDefault="00C4319F" w:rsidP="00F64B55">
            <w:pPr>
              <w:spacing w:line="312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sz w:val="24"/>
                <w:szCs w:val="24"/>
                <w:lang w:val="vi-VN"/>
              </w:rPr>
              <w:t>Bù thông số dao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F81DEC" w:rsidTr="000D7A1D">
        <w:tc>
          <w:tcPr>
            <w:tcW w:w="1408" w:type="dxa"/>
            <w:vAlign w:val="center"/>
          </w:tcPr>
          <w:p w:rsidR="00167894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10</w:t>
            </w:r>
          </w:p>
        </w:tc>
        <w:tc>
          <w:tcPr>
            <w:tcW w:w="5524" w:type="dxa"/>
            <w:vAlign w:val="center"/>
          </w:tcPr>
          <w:p w:rsidR="00167894" w:rsidRPr="00F81DEC" w:rsidRDefault="00C4319F" w:rsidP="00F64B55">
            <w:pPr>
              <w:spacing w:line="312" w:lineRule="auto"/>
              <w:rPr>
                <w:sz w:val="24"/>
                <w:szCs w:val="24"/>
                <w:lang w:val="vi-VN"/>
              </w:rPr>
            </w:pPr>
            <w:r w:rsidRPr="00F81DEC">
              <w:rPr>
                <w:b/>
                <w:sz w:val="24"/>
                <w:szCs w:val="24"/>
                <w:lang w:val="vi-VN"/>
              </w:rPr>
              <w:t>Lập trình cho các trung tâm gia công CNC</w:t>
            </w:r>
          </w:p>
        </w:tc>
        <w:tc>
          <w:tcPr>
            <w:tcW w:w="1017" w:type="dxa"/>
            <w:vAlign w:val="center"/>
          </w:tcPr>
          <w:p w:rsidR="00167894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3</w:t>
            </w:r>
          </w:p>
        </w:tc>
        <w:tc>
          <w:tcPr>
            <w:tcW w:w="1339" w:type="dxa"/>
            <w:vAlign w:val="center"/>
          </w:tcPr>
          <w:p w:rsidR="00167894" w:rsidRPr="00F81DEC" w:rsidRDefault="004A5E33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eastAsia="zh-CN"/>
              </w:rPr>
              <w:t>4.1.10;4.2.10</w:t>
            </w:r>
          </w:p>
        </w:tc>
      </w:tr>
      <w:tr w:rsidR="00167894" w:rsidRPr="005006A5" w:rsidTr="000D7A1D">
        <w:tc>
          <w:tcPr>
            <w:tcW w:w="1408" w:type="dxa"/>
            <w:vAlign w:val="center"/>
          </w:tcPr>
          <w:p w:rsidR="00167894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10.1</w:t>
            </w:r>
          </w:p>
        </w:tc>
        <w:tc>
          <w:tcPr>
            <w:tcW w:w="5524" w:type="dxa"/>
            <w:vAlign w:val="center"/>
          </w:tcPr>
          <w:p w:rsidR="00167894" w:rsidRPr="00F81DEC" w:rsidRDefault="00C4319F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Đặc điểm của mã hóa thông tin trong lập trình cho các trung tâm gia công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5006A5" w:rsidTr="000D7A1D">
        <w:tc>
          <w:tcPr>
            <w:tcW w:w="1408" w:type="dxa"/>
            <w:vAlign w:val="center"/>
          </w:tcPr>
          <w:p w:rsidR="00167894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10.2</w:t>
            </w:r>
          </w:p>
        </w:tc>
        <w:tc>
          <w:tcPr>
            <w:tcW w:w="5524" w:type="dxa"/>
            <w:vAlign w:val="center"/>
          </w:tcPr>
          <w:p w:rsidR="00167894" w:rsidRPr="00F81DEC" w:rsidRDefault="00EB5A13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Hiệu chỉnh dao khi lập trình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167894" w:rsidRPr="005006A5" w:rsidTr="000D7A1D">
        <w:tc>
          <w:tcPr>
            <w:tcW w:w="1408" w:type="dxa"/>
            <w:vAlign w:val="center"/>
          </w:tcPr>
          <w:p w:rsidR="00167894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10.3</w:t>
            </w:r>
          </w:p>
        </w:tc>
        <w:tc>
          <w:tcPr>
            <w:tcW w:w="5524" w:type="dxa"/>
            <w:vAlign w:val="center"/>
          </w:tcPr>
          <w:p w:rsidR="00167894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Lập trình trong hệ tọa độ cực</w:t>
            </w:r>
          </w:p>
        </w:tc>
        <w:tc>
          <w:tcPr>
            <w:tcW w:w="1017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167894" w:rsidRPr="00F81DEC" w:rsidRDefault="00167894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C4319F" w:rsidRPr="00F81DEC" w:rsidTr="000D7A1D">
        <w:tc>
          <w:tcPr>
            <w:tcW w:w="1408" w:type="dxa"/>
            <w:vAlign w:val="center"/>
          </w:tcPr>
          <w:p w:rsidR="00C4319F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b/>
                <w:bCs/>
                <w:lang w:val="nl-NL"/>
              </w:rPr>
              <w:t xml:space="preserve">Chương </w:t>
            </w:r>
            <w:r w:rsidRPr="00F81DEC">
              <w:rPr>
                <w:rFonts w:eastAsia="SimSun"/>
                <w:b/>
                <w:bCs/>
                <w:lang w:val="vi-VN" w:eastAsia="zh-CN"/>
              </w:rPr>
              <w:t>11</w:t>
            </w:r>
          </w:p>
        </w:tc>
        <w:tc>
          <w:tcPr>
            <w:tcW w:w="5524" w:type="dxa"/>
            <w:vAlign w:val="center"/>
          </w:tcPr>
          <w:p w:rsidR="00C4319F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b/>
                <w:lang w:val="vi-VN"/>
              </w:rPr>
              <w:t>Tự động hóa lập trình cho máy CNC</w:t>
            </w:r>
          </w:p>
        </w:tc>
        <w:tc>
          <w:tcPr>
            <w:tcW w:w="1017" w:type="dxa"/>
            <w:vAlign w:val="center"/>
          </w:tcPr>
          <w:p w:rsidR="00C4319F" w:rsidRPr="00F81DEC" w:rsidRDefault="0035154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/>
                <w:bCs/>
                <w:lang w:eastAsia="zh-CN"/>
              </w:rPr>
            </w:pPr>
            <w:r w:rsidRPr="00F81DEC">
              <w:rPr>
                <w:rFonts w:eastAsia="SimSun"/>
                <w:b/>
                <w:bCs/>
                <w:lang w:eastAsia="zh-CN"/>
              </w:rPr>
              <w:t>4</w:t>
            </w:r>
          </w:p>
        </w:tc>
        <w:tc>
          <w:tcPr>
            <w:tcW w:w="1339" w:type="dxa"/>
            <w:vAlign w:val="center"/>
          </w:tcPr>
          <w:p w:rsidR="00C4319F" w:rsidRPr="00F81DEC" w:rsidRDefault="00234748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eastAsia="zh-CN"/>
              </w:rPr>
              <w:t>4.1.11;4.2.11</w:t>
            </w:r>
          </w:p>
        </w:tc>
      </w:tr>
      <w:tr w:rsidR="00C4319F" w:rsidRPr="005006A5" w:rsidTr="000D7A1D">
        <w:tc>
          <w:tcPr>
            <w:tcW w:w="1408" w:type="dxa"/>
            <w:vAlign w:val="center"/>
          </w:tcPr>
          <w:p w:rsidR="00C4319F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11.1</w:t>
            </w:r>
          </w:p>
        </w:tc>
        <w:tc>
          <w:tcPr>
            <w:tcW w:w="5524" w:type="dxa"/>
            <w:vAlign w:val="center"/>
          </w:tcPr>
          <w:p w:rsidR="00C4319F" w:rsidRPr="00F81DEC" w:rsidRDefault="0000166D" w:rsidP="00F64B55">
            <w:pPr>
              <w:spacing w:line="312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sz w:val="24"/>
                <w:szCs w:val="24"/>
                <w:lang w:val="vi-VN"/>
              </w:rPr>
              <w:t>Phân loại hệ thống tự động hóa lập trình</w:t>
            </w:r>
          </w:p>
        </w:tc>
        <w:tc>
          <w:tcPr>
            <w:tcW w:w="1017" w:type="dxa"/>
            <w:vAlign w:val="center"/>
          </w:tcPr>
          <w:p w:rsidR="00C4319F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4319F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C4319F" w:rsidRPr="005006A5" w:rsidTr="000D7A1D">
        <w:tc>
          <w:tcPr>
            <w:tcW w:w="1408" w:type="dxa"/>
            <w:vAlign w:val="center"/>
          </w:tcPr>
          <w:p w:rsidR="00C4319F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11.2</w:t>
            </w:r>
          </w:p>
        </w:tc>
        <w:tc>
          <w:tcPr>
            <w:tcW w:w="5524" w:type="dxa"/>
            <w:vAlign w:val="center"/>
          </w:tcPr>
          <w:p w:rsidR="00C4319F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Máy tính dùng cho lập trình tự động</w:t>
            </w:r>
          </w:p>
        </w:tc>
        <w:tc>
          <w:tcPr>
            <w:tcW w:w="1017" w:type="dxa"/>
            <w:vAlign w:val="center"/>
          </w:tcPr>
          <w:p w:rsidR="00C4319F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C4319F" w:rsidRPr="00F81DEC" w:rsidRDefault="00C4319F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5006A5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11.3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Cấu trúc của hệ thống tự động hóa lập trình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5006A5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11.4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spacing w:line="312" w:lineRule="auto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sz w:val="24"/>
                <w:szCs w:val="24"/>
                <w:lang w:val="vi-VN"/>
              </w:rPr>
              <w:t>Các từ cơ bản dùng cho lập trình tự động (theo ISO)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5006A5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11.5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ngôn ngữ lập trình tự động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5006A5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11.6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khai báo định ngh</w:t>
            </w:r>
            <w:r w:rsidRPr="00F81DEC">
              <w:rPr>
                <w:rFonts w:eastAsia="MS Gothic"/>
                <w:lang w:val="vi-VN"/>
              </w:rPr>
              <w:t>ĩ</w:t>
            </w:r>
            <w:r w:rsidRPr="00F81DEC">
              <w:rPr>
                <w:lang w:val="vi-VN"/>
              </w:rPr>
              <w:t>a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5006A5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11.7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Các ví dụ lập trình tự động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  <w:tr w:rsidR="0000166D" w:rsidRPr="00F81DEC" w:rsidTr="000D7A1D">
        <w:tc>
          <w:tcPr>
            <w:tcW w:w="1408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  <w:r w:rsidRPr="00F81DEC">
              <w:rPr>
                <w:rFonts w:eastAsia="SimSun"/>
                <w:bCs/>
                <w:lang w:val="vi-VN" w:eastAsia="zh-CN"/>
              </w:rPr>
              <w:t>11.8</w:t>
            </w:r>
          </w:p>
        </w:tc>
        <w:tc>
          <w:tcPr>
            <w:tcW w:w="5524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rPr>
                <w:lang w:val="vi-VN"/>
              </w:rPr>
            </w:pPr>
            <w:r w:rsidRPr="00F81DEC">
              <w:rPr>
                <w:lang w:val="vi-VN"/>
              </w:rPr>
              <w:t>Ngôn ngữ lập trình PROGRAMAT cho máy tiện</w:t>
            </w:r>
          </w:p>
        </w:tc>
        <w:tc>
          <w:tcPr>
            <w:tcW w:w="1017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339" w:type="dxa"/>
            <w:vAlign w:val="center"/>
          </w:tcPr>
          <w:p w:rsidR="0000166D" w:rsidRPr="00F81DEC" w:rsidRDefault="0000166D" w:rsidP="00F64B55">
            <w:pPr>
              <w:pStyle w:val="ListParagraph"/>
              <w:spacing w:line="312" w:lineRule="auto"/>
              <w:ind w:left="0"/>
              <w:jc w:val="center"/>
              <w:rPr>
                <w:rFonts w:eastAsia="SimSun"/>
                <w:bCs/>
                <w:lang w:val="vi-VN" w:eastAsia="zh-CN"/>
              </w:rPr>
            </w:pPr>
          </w:p>
        </w:tc>
      </w:tr>
    </w:tbl>
    <w:p w:rsidR="00744C77" w:rsidRPr="00F81DEC" w:rsidRDefault="00744C77" w:rsidP="00A85481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before="120" w:after="0" w:line="312" w:lineRule="auto"/>
        <w:ind w:left="0" w:right="36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F81DEC">
        <w:rPr>
          <w:b/>
          <w:bCs/>
          <w:color w:val="000000"/>
          <w:sz w:val="24"/>
          <w:szCs w:val="24"/>
          <w:lang w:val="vi-VN"/>
        </w:rPr>
        <w:t>Phương pháp giảng dạy</w:t>
      </w:r>
      <w:r w:rsidR="006A5431" w:rsidRPr="00F81DEC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A5431" w:rsidRPr="00F81DEC">
        <w:rPr>
          <w:bCs/>
          <w:i/>
          <w:color w:val="000000"/>
          <w:sz w:val="24"/>
          <w:szCs w:val="24"/>
          <w:lang w:val="vi-VN"/>
        </w:rPr>
        <w:t>(Trình bày các phương pháp giảng dạy được áp dụng giảng dạy học phần)</w:t>
      </w:r>
    </w:p>
    <w:p w:rsidR="00D171C9" w:rsidRPr="00F81DEC" w:rsidRDefault="003F7694" w:rsidP="00F64B55">
      <w:pPr>
        <w:pStyle w:val="ListParagraph"/>
        <w:spacing w:line="312" w:lineRule="auto"/>
        <w:ind w:left="567" w:hanging="238"/>
        <w:jc w:val="both"/>
        <w:rPr>
          <w:bCs/>
          <w:lang w:val="vi-VN"/>
        </w:rPr>
      </w:pPr>
      <w:r w:rsidRPr="00F81DEC">
        <w:rPr>
          <w:bCs/>
          <w:color w:val="000000"/>
          <w:lang w:val="vi-VN"/>
        </w:rPr>
        <w:t>- Giảng dạy lý thuyết kết hợp bài tập</w:t>
      </w:r>
      <w:r w:rsidR="002A3AFF" w:rsidRPr="00F81DEC">
        <w:rPr>
          <w:rFonts w:eastAsia="SimSun"/>
          <w:bCs/>
          <w:color w:val="000000"/>
          <w:lang w:val="vi-VN" w:eastAsia="zh-CN"/>
        </w:rPr>
        <w:t>, thực hành</w:t>
      </w:r>
      <w:r w:rsidRPr="00F81DEC">
        <w:rPr>
          <w:bCs/>
          <w:color w:val="000000"/>
          <w:lang w:val="vi-VN"/>
        </w:rPr>
        <w:t xml:space="preserve"> </w:t>
      </w:r>
    </w:p>
    <w:p w:rsidR="006E549F" w:rsidRPr="00F81DEC" w:rsidRDefault="00296F71" w:rsidP="00F64B55">
      <w:pPr>
        <w:pStyle w:val="ListParagraph"/>
        <w:spacing w:line="312" w:lineRule="auto"/>
        <w:ind w:left="567" w:hanging="238"/>
        <w:jc w:val="both"/>
        <w:rPr>
          <w:rFonts w:eastAsia="SimSun"/>
          <w:lang w:val="vi-VN" w:eastAsia="zh-CN"/>
        </w:rPr>
      </w:pPr>
      <w:r w:rsidRPr="00F81DEC">
        <w:rPr>
          <w:lang w:val="vi-VN"/>
        </w:rPr>
        <w:t>-</w:t>
      </w:r>
      <w:r w:rsidR="00F26E9C" w:rsidRPr="00F81DEC">
        <w:rPr>
          <w:lang w:val="vi-VN"/>
        </w:rPr>
        <w:t xml:space="preserve"> </w:t>
      </w:r>
      <w:r w:rsidR="006E549F" w:rsidRPr="00F81DEC">
        <w:rPr>
          <w:lang w:val="vi-VN"/>
        </w:rPr>
        <w:t xml:space="preserve">Giảng dạy kết hợp với video, </w:t>
      </w:r>
      <w:r w:rsidR="0021355C" w:rsidRPr="00F81DEC">
        <w:rPr>
          <w:rFonts w:eastAsia="SimSun"/>
          <w:lang w:val="vi-VN" w:eastAsia="zh-CN"/>
        </w:rPr>
        <w:t>và đi thực tế tại các công ty</w:t>
      </w:r>
      <w:r w:rsidR="002A3AFF" w:rsidRPr="00F81DEC">
        <w:rPr>
          <w:rFonts w:eastAsia="SimSun"/>
          <w:lang w:val="vi-VN" w:eastAsia="zh-CN"/>
        </w:rPr>
        <w:t xml:space="preserve"> có sử dụng các máy CNC</w:t>
      </w:r>
      <w:r w:rsidR="006E549F" w:rsidRPr="00F81DEC">
        <w:rPr>
          <w:lang w:val="vi-VN"/>
        </w:rPr>
        <w:t>.</w:t>
      </w:r>
    </w:p>
    <w:p w:rsidR="002A3AFF" w:rsidRPr="00F81DEC" w:rsidRDefault="002A3AFF" w:rsidP="00F64B55">
      <w:pPr>
        <w:pStyle w:val="ListParagraph"/>
        <w:spacing w:line="312" w:lineRule="auto"/>
        <w:ind w:left="567" w:hanging="238"/>
        <w:jc w:val="both"/>
        <w:rPr>
          <w:rFonts w:eastAsia="SimSun"/>
          <w:bCs/>
          <w:lang w:val="vi-VN" w:eastAsia="zh-CN"/>
        </w:rPr>
      </w:pPr>
      <w:r w:rsidRPr="00F81DEC">
        <w:rPr>
          <w:rFonts w:eastAsia="SimSun"/>
          <w:lang w:val="vi-VN" w:eastAsia="zh-CN"/>
        </w:rPr>
        <w:t>- Thực hành gia công các chi tiết trên các máy CNC tại các công ty</w:t>
      </w:r>
    </w:p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  <w:lang w:val="vi-VN"/>
        </w:rPr>
        <w:t>Nhiệm</w:t>
      </w:r>
      <w:r w:rsidRPr="00F81DEC">
        <w:rPr>
          <w:b/>
          <w:bCs/>
          <w:color w:val="000000"/>
          <w:sz w:val="24"/>
          <w:szCs w:val="24"/>
        </w:rPr>
        <w:t xml:space="preserve"> vụ của sinh viên</w:t>
      </w:r>
      <w:r w:rsidR="009540AF" w:rsidRPr="00F81DEC">
        <w:rPr>
          <w:b/>
          <w:bCs/>
          <w:color w:val="000000"/>
          <w:sz w:val="24"/>
          <w:szCs w:val="24"/>
        </w:rPr>
        <w:t xml:space="preserve"> </w:t>
      </w:r>
      <w:r w:rsidR="006A5431" w:rsidRPr="00F81DEC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F81DEC">
        <w:rPr>
          <w:bCs/>
          <w:i/>
          <w:color w:val="000000"/>
          <w:sz w:val="24"/>
          <w:szCs w:val="24"/>
        </w:rPr>
        <w:t>)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</w:t>
      </w:r>
      <w:r w:rsidR="006E5BAC" w:rsidRPr="00F81DEC">
        <w:rPr>
          <w:bCs/>
          <w:color w:val="000000"/>
          <w:sz w:val="24"/>
          <w:szCs w:val="24"/>
        </w:rPr>
        <w:t>Có mặt</w:t>
      </w:r>
      <w:r w:rsidRPr="00F81DEC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</w:t>
      </w:r>
      <w:r w:rsidR="006E5BAC" w:rsidRPr="00F81DEC">
        <w:rPr>
          <w:bCs/>
          <w:color w:val="000000"/>
          <w:sz w:val="24"/>
          <w:szCs w:val="24"/>
        </w:rPr>
        <w:t>Hoàn thành</w:t>
      </w:r>
      <w:r w:rsidRPr="00F81DEC">
        <w:rPr>
          <w:bCs/>
          <w:color w:val="000000"/>
          <w:sz w:val="24"/>
          <w:szCs w:val="24"/>
        </w:rPr>
        <w:t xml:space="preserve"> đầy đủ 100% giờ thực hành</w:t>
      </w:r>
      <w:r w:rsidR="002A3AFF" w:rsidRPr="00F81DEC">
        <w:rPr>
          <w:bCs/>
          <w:color w:val="000000"/>
          <w:sz w:val="24"/>
          <w:szCs w:val="24"/>
        </w:rPr>
        <w:t xml:space="preserve"> </w:t>
      </w:r>
      <w:r w:rsidRPr="00F81DEC">
        <w:rPr>
          <w:bCs/>
          <w:color w:val="000000"/>
          <w:sz w:val="24"/>
          <w:szCs w:val="24"/>
        </w:rPr>
        <w:t>/thực tập và có báo cáo kết quả.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</w:t>
      </w:r>
      <w:r w:rsidR="006E5BAC" w:rsidRPr="00F81DEC">
        <w:rPr>
          <w:bCs/>
          <w:color w:val="000000"/>
          <w:sz w:val="24"/>
          <w:szCs w:val="24"/>
        </w:rPr>
        <w:t>Hoàn thành</w:t>
      </w:r>
      <w:r w:rsidRPr="00F81DEC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>- Tham dự kiểm tra giữa học kỳ.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>- Tham dự thi kết thúc học phần</w:t>
      </w:r>
      <w:r w:rsidR="000F78FF" w:rsidRPr="00F81DEC">
        <w:rPr>
          <w:bCs/>
          <w:color w:val="000000"/>
          <w:sz w:val="24"/>
          <w:szCs w:val="24"/>
        </w:rPr>
        <w:t xml:space="preserve"> (bắt buộc)</w:t>
      </w:r>
      <w:r w:rsidRPr="00F81DEC">
        <w:rPr>
          <w:bCs/>
          <w:color w:val="000000"/>
          <w:sz w:val="24"/>
          <w:szCs w:val="24"/>
        </w:rPr>
        <w:t>.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Chủ động </w:t>
      </w:r>
      <w:r w:rsidR="002B3774" w:rsidRPr="00F81DEC">
        <w:rPr>
          <w:bCs/>
          <w:color w:val="000000"/>
          <w:sz w:val="24"/>
          <w:szCs w:val="24"/>
        </w:rPr>
        <w:t xml:space="preserve">chuẩn bị các nội dung và </w:t>
      </w:r>
      <w:r w:rsidRPr="00F81DEC">
        <w:rPr>
          <w:bCs/>
          <w:color w:val="000000"/>
          <w:sz w:val="24"/>
          <w:szCs w:val="24"/>
        </w:rPr>
        <w:t>thực hiện giờ tự học</w:t>
      </w:r>
      <w:r w:rsidR="002B3774" w:rsidRPr="00F81DEC">
        <w:rPr>
          <w:bCs/>
          <w:color w:val="000000"/>
          <w:sz w:val="24"/>
          <w:szCs w:val="24"/>
        </w:rPr>
        <w:t xml:space="preserve"> theo mục 11</w:t>
      </w:r>
      <w:r w:rsidRPr="00F81DEC">
        <w:rPr>
          <w:bCs/>
          <w:color w:val="000000"/>
          <w:sz w:val="24"/>
          <w:szCs w:val="24"/>
        </w:rPr>
        <w:t>.</w:t>
      </w:r>
    </w:p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Đánh gi</w:t>
      </w:r>
      <w:r w:rsidR="009540AF" w:rsidRPr="00F81DEC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F81DEC" w:rsidRDefault="00744C77" w:rsidP="00F64B55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Cách đánh giá</w:t>
      </w:r>
    </w:p>
    <w:p w:rsidR="00744C77" w:rsidRPr="00F81DEC" w:rsidRDefault="00744C77" w:rsidP="00F64B55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F81DEC" w:rsidRDefault="00BA7C39" w:rsidP="00F64B55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F81DEC">
        <w:rPr>
          <w:b/>
          <w:bCs/>
          <w:color w:val="000000"/>
          <w:sz w:val="24"/>
          <w:szCs w:val="24"/>
        </w:rPr>
        <w:lastRenderedPageBreak/>
        <w:t xml:space="preserve">                     </w:t>
      </w:r>
      <w:r w:rsidR="004A21C9" w:rsidRPr="00F81DEC">
        <w:rPr>
          <w:b/>
          <w:bCs/>
          <w:color w:val="000000"/>
          <w:sz w:val="24"/>
          <w:szCs w:val="24"/>
        </w:rPr>
        <w:t xml:space="preserve">               </w:t>
      </w:r>
      <w:r w:rsidRPr="00F81DEC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F81DEC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F81DEC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F81DEC" w:rsidTr="00A24611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F81DEC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5006A5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F81DEC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5006A5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minh/...</w:t>
            </w:r>
          </w:p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F81DEC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F81DEC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Báo cáo</w:t>
            </w:r>
            <w:r w:rsidR="00CB0A27"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kỹ năng thực hành/....</w:t>
            </w:r>
          </w:p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F81DEC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F81DEC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Thi viết</w:t>
            </w:r>
            <w:r w:rsidR="00302E65"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 xml:space="preserve"> 30</w:t>
            </w: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F81DEC" w:rsidTr="00A2461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F81DEC" w:rsidRDefault="009333BE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24180" w:rsidRPr="00F81DEC" w:rsidRDefault="00124180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Thi viết </w:t>
            </w:r>
            <w:r w:rsidR="0021355C"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75</w:t>
            </w:r>
            <w:r w:rsidR="0021355C"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</w:t>
            </w:r>
          </w:p>
          <w:p w:rsidR="00665547" w:rsidRPr="00F81DEC" w:rsidRDefault="00124180" w:rsidP="00F64B55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</w:t>
            </w:r>
          </w:p>
        </w:tc>
        <w:tc>
          <w:tcPr>
            <w:tcW w:w="1260" w:type="dxa"/>
            <w:shd w:val="clear" w:color="auto" w:fill="auto"/>
          </w:tcPr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F81DEC" w:rsidRDefault="0066554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F81DEC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F81DEC" w:rsidRDefault="00744C77" w:rsidP="00A85481">
      <w:pPr>
        <w:pStyle w:val="BodyText2"/>
        <w:numPr>
          <w:ilvl w:val="1"/>
          <w:numId w:val="6"/>
        </w:numPr>
        <w:spacing w:before="120" w:after="0" w:line="312" w:lineRule="auto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t>Cách tính điểm</w:t>
      </w:r>
    </w:p>
    <w:p w:rsidR="00744C77" w:rsidRPr="00F81DEC" w:rsidRDefault="00744C77" w:rsidP="00F64B55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F81DEC" w:rsidRDefault="00744C77" w:rsidP="00F64B55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81DEC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F81DEC">
        <w:rPr>
          <w:bCs/>
          <w:color w:val="000000"/>
          <w:sz w:val="24"/>
          <w:szCs w:val="24"/>
          <w:lang w:val="vi-VN"/>
        </w:rPr>
        <w:t xml:space="preserve">tính </w:t>
      </w:r>
      <w:r w:rsidRPr="00F81DEC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81DEC">
        <w:rPr>
          <w:bCs/>
          <w:sz w:val="24"/>
          <w:szCs w:val="24"/>
        </w:rPr>
        <w:t>được quy đổi sang</w:t>
      </w:r>
      <w:r w:rsidRPr="00F81DEC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F81DEC">
        <w:rPr>
          <w:bCs/>
          <w:color w:val="000000"/>
          <w:sz w:val="24"/>
          <w:szCs w:val="24"/>
          <w:lang w:val="vi-VN"/>
        </w:rPr>
        <w:t>Nhà t</w:t>
      </w:r>
      <w:r w:rsidRPr="00F81DEC">
        <w:rPr>
          <w:bCs/>
          <w:color w:val="000000"/>
          <w:sz w:val="24"/>
          <w:szCs w:val="24"/>
        </w:rPr>
        <w:t xml:space="preserve">rường. </w:t>
      </w:r>
    </w:p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  <w:lang w:eastAsia="en-US"/>
        </w:rPr>
      </w:pPr>
      <w:r w:rsidRPr="00F81DEC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77C5C" w:rsidRPr="00F81DEC" w:rsidTr="00977C5C">
        <w:tc>
          <w:tcPr>
            <w:tcW w:w="9280" w:type="dxa"/>
            <w:shd w:val="clear" w:color="auto" w:fill="auto"/>
          </w:tcPr>
          <w:p w:rsidR="00977C5C" w:rsidRPr="00F81DEC" w:rsidRDefault="00977C5C" w:rsidP="00F64B55">
            <w:pPr>
              <w:pStyle w:val="Default"/>
              <w:spacing w:line="312" w:lineRule="auto"/>
              <w:ind w:left="260" w:hanging="260"/>
              <w:rPr>
                <w:rFonts w:eastAsia="SimSun"/>
                <w:lang w:eastAsia="zh-CN"/>
              </w:rPr>
            </w:pPr>
            <w:r w:rsidRPr="00F81DEC">
              <w:t xml:space="preserve">(Giáo trình/bài giảng) </w:t>
            </w:r>
          </w:p>
          <w:p w:rsidR="00246C6C" w:rsidRPr="00F81DEC" w:rsidRDefault="00ED511E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 xml:space="preserve">1) </w:t>
            </w:r>
            <w:r w:rsidR="00246C6C"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Công nghệ CNC – Trần Văn Địch, </w:t>
            </w:r>
            <w:r w:rsidR="00246C6C" w:rsidRPr="00F81DEC">
              <w:rPr>
                <w:sz w:val="24"/>
                <w:szCs w:val="24"/>
                <w:lang w:val="vi-VN"/>
              </w:rPr>
              <w:t xml:space="preserve">NXB Khoa học và ỹ thuật, Hà Nội </w:t>
            </w:r>
            <w:r w:rsidR="00246C6C" w:rsidRPr="00F81DEC">
              <w:rPr>
                <w:rFonts w:eastAsia="SimSun"/>
                <w:sz w:val="24"/>
                <w:szCs w:val="24"/>
                <w:lang w:val="vi-VN" w:eastAsia="zh-CN"/>
              </w:rPr>
              <w:t>2004</w:t>
            </w:r>
            <w:r w:rsidR="00246C6C" w:rsidRPr="00F81DEC">
              <w:rPr>
                <w:sz w:val="24"/>
                <w:szCs w:val="24"/>
                <w:lang w:val="vi-VN"/>
              </w:rPr>
              <w:t>.</w:t>
            </w:r>
          </w:p>
          <w:p w:rsidR="00ED511E" w:rsidRPr="00F81DEC" w:rsidRDefault="00ED511E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 xml:space="preserve">2) Hệ thống điều khiển số cho máy công cụ - Tạ Duy Liêm, NXB Khoa học và </w:t>
            </w:r>
            <w:r w:rsidR="00957009" w:rsidRPr="00F81DEC">
              <w:rPr>
                <w:rFonts w:eastAsia="SimSun"/>
                <w:sz w:val="24"/>
                <w:szCs w:val="24"/>
                <w:lang w:val="vi-VN" w:eastAsia="zh-CN"/>
              </w:rPr>
              <w:t>k</w:t>
            </w:r>
            <w:r w:rsidRPr="00F81DEC">
              <w:rPr>
                <w:sz w:val="24"/>
                <w:szCs w:val="24"/>
                <w:lang w:val="vi-VN"/>
              </w:rPr>
              <w:t>ỹ thuật, Hà Nội 1999.</w:t>
            </w:r>
          </w:p>
          <w:p w:rsidR="00ED511E" w:rsidRPr="00F81DEC" w:rsidRDefault="00ED511E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3) Gia công tia lửa điện CNC – Vũ Hoài Ân, NXB Khoa học và kỹ thuật, Hà Nội 2003.</w:t>
            </w:r>
          </w:p>
          <w:p w:rsidR="00ED511E" w:rsidRPr="00F81DEC" w:rsidRDefault="00ED511E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4) Cơ sở công nghệ chế tạo máy – Nguyễn Đắc Lộc và tập thể tác giả - NXB Khoa học và kỹ thuật, Hà Nội 2003.</w:t>
            </w:r>
          </w:p>
          <w:p w:rsidR="00ED511E" w:rsidRPr="00F81DEC" w:rsidRDefault="00ED511E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sz w:val="24"/>
                <w:szCs w:val="24"/>
                <w:lang w:val="vi-VN"/>
              </w:rPr>
              <w:t>5) Thiết kế đồ án công nghệ chế tạo máy – Trần Văn Địch- NXB Khoa học và kỹ thuật, Hà Nội 2003.</w:t>
            </w:r>
          </w:p>
          <w:p w:rsidR="00ED511E" w:rsidRPr="00F81DEC" w:rsidRDefault="00904D30" w:rsidP="00F64B55">
            <w:pPr>
              <w:spacing w:line="312" w:lineRule="auto"/>
              <w:ind w:left="570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>6</w:t>
            </w:r>
            <w:r w:rsidR="00ED511E" w:rsidRPr="00F81DEC">
              <w:rPr>
                <w:sz w:val="24"/>
                <w:szCs w:val="24"/>
                <w:lang w:val="vi-VN"/>
              </w:rPr>
              <w:t>) Giáo trình công nghệ CNC – TS. Trần Đức Quý và tập thể tác giả - NXB Giáo Dục, Hà Nội 2008</w:t>
            </w:r>
          </w:p>
          <w:p w:rsidR="00246C6C" w:rsidRPr="00F81DEC" w:rsidRDefault="00904D30" w:rsidP="00F64B55">
            <w:pPr>
              <w:spacing w:line="312" w:lineRule="auto"/>
              <w:ind w:left="570"/>
              <w:rPr>
                <w:sz w:val="24"/>
                <w:szCs w:val="24"/>
                <w:lang w:val="vi-V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>7</w:t>
            </w:r>
            <w:r w:rsidR="00246C6C" w:rsidRPr="00F81DEC">
              <w:rPr>
                <w:rFonts w:eastAsia="SimSun"/>
                <w:sz w:val="24"/>
                <w:szCs w:val="24"/>
                <w:lang w:val="vi-VN" w:eastAsia="zh-CN"/>
              </w:rPr>
              <w:t>)</w:t>
            </w:r>
            <w:r w:rsidR="00246C6C" w:rsidRPr="00F81DEC">
              <w:rPr>
                <w:sz w:val="24"/>
                <w:szCs w:val="24"/>
                <w:lang w:val="vi-VN"/>
              </w:rPr>
              <w:t xml:space="preserve">Điều khiển số và công nghệ trên máy </w:t>
            </w:r>
            <w:r w:rsidR="00246C6C" w:rsidRPr="00F81DEC">
              <w:rPr>
                <w:rFonts w:eastAsia="MS Mincho"/>
                <w:sz w:val="24"/>
                <w:szCs w:val="24"/>
                <w:lang w:val="vi-VN"/>
              </w:rPr>
              <w:t>đi</w:t>
            </w:r>
            <w:r w:rsidR="00246C6C" w:rsidRPr="00F81DEC">
              <w:rPr>
                <w:rFonts w:eastAsia="MingLiU"/>
                <w:sz w:val="24"/>
                <w:szCs w:val="24"/>
                <w:lang w:val="vi-VN"/>
              </w:rPr>
              <w:t>ều khiển số CNC</w:t>
            </w:r>
            <w:r w:rsidR="00246C6C" w:rsidRPr="00F81DEC">
              <w:rPr>
                <w:sz w:val="24"/>
                <w:szCs w:val="24"/>
                <w:lang w:val="vi-VN"/>
              </w:rPr>
              <w:t xml:space="preserve"> - Nguyễn </w:t>
            </w:r>
            <w:r w:rsidR="00246C6C" w:rsidRPr="00F81DEC">
              <w:rPr>
                <w:rFonts w:eastAsia="MS Mincho"/>
                <w:sz w:val="24"/>
                <w:szCs w:val="24"/>
                <w:lang w:val="vi-VN"/>
              </w:rPr>
              <w:t>Đ</w:t>
            </w:r>
            <w:r w:rsidR="00246C6C" w:rsidRPr="00F81DEC">
              <w:rPr>
                <w:sz w:val="24"/>
                <w:szCs w:val="24"/>
                <w:lang w:val="vi-VN"/>
              </w:rPr>
              <w:t>ắc Lộc, T</w:t>
            </w:r>
            <w:r w:rsidR="00246C6C" w:rsidRPr="00F81DEC">
              <w:rPr>
                <w:rFonts w:eastAsia="MS Mincho"/>
                <w:sz w:val="24"/>
                <w:szCs w:val="24"/>
                <w:lang w:val="vi-VN"/>
              </w:rPr>
              <w:t>ă</w:t>
            </w:r>
            <w:r w:rsidR="00246C6C" w:rsidRPr="00F81DEC">
              <w:rPr>
                <w:sz w:val="24"/>
                <w:szCs w:val="24"/>
                <w:lang w:val="vi-VN"/>
              </w:rPr>
              <w:t>ng Huy</w:t>
            </w:r>
            <w:r w:rsidR="00246C6C" w:rsidRPr="00F81DEC">
              <w:rPr>
                <w:rFonts w:eastAsia="MingLiU"/>
                <w:sz w:val="24"/>
                <w:szCs w:val="24"/>
                <w:lang w:val="vi-VN"/>
              </w:rPr>
              <w:t>, NXB</w:t>
            </w:r>
            <w:r w:rsidR="00246C6C" w:rsidRPr="00F81DEC">
              <w:rPr>
                <w:sz w:val="24"/>
                <w:szCs w:val="24"/>
                <w:lang w:val="vi-VN"/>
              </w:rPr>
              <w:t xml:space="preserve"> Khoa học và kỹ thuật, Hà Nội 2003.</w:t>
            </w:r>
          </w:p>
          <w:p w:rsidR="00977C5C" w:rsidRPr="00F81DEC" w:rsidRDefault="00904D30" w:rsidP="00F64B55">
            <w:pPr>
              <w:spacing w:line="312" w:lineRule="auto"/>
              <w:ind w:left="570"/>
              <w:rPr>
                <w:rFonts w:eastAsia="SimSun"/>
                <w:sz w:val="24"/>
                <w:szCs w:val="24"/>
                <w:lang w:eastAsia="zh-CN"/>
              </w:rPr>
            </w:pPr>
            <w:r w:rsidRPr="00F81DEC">
              <w:rPr>
                <w:rFonts w:eastAsia="SimSun"/>
                <w:sz w:val="24"/>
                <w:szCs w:val="24"/>
                <w:lang w:eastAsia="zh-CN"/>
              </w:rPr>
              <w:t>8</w:t>
            </w:r>
            <w:r w:rsidR="00ED511E" w:rsidRPr="00F81DEC">
              <w:rPr>
                <w:sz w:val="24"/>
                <w:szCs w:val="24"/>
              </w:rPr>
              <w:t xml:space="preserve">) Petter Smid, </w:t>
            </w:r>
            <w:r w:rsidR="00ED511E" w:rsidRPr="00F81DEC">
              <w:rPr>
                <w:i/>
                <w:sz w:val="24"/>
                <w:szCs w:val="24"/>
              </w:rPr>
              <w:t>CNC programming handbook (second edition)</w:t>
            </w:r>
            <w:r w:rsidR="00ED511E" w:rsidRPr="00F81DEC">
              <w:rPr>
                <w:sz w:val="24"/>
                <w:szCs w:val="24"/>
              </w:rPr>
              <w:t>, Industrial Press, Inc, Year 2003.</w:t>
            </w:r>
          </w:p>
        </w:tc>
      </w:tr>
      <w:tr w:rsidR="00977C5C" w:rsidRPr="00F81DEC" w:rsidTr="00977C5C">
        <w:tc>
          <w:tcPr>
            <w:tcW w:w="9280" w:type="dxa"/>
            <w:shd w:val="clear" w:color="auto" w:fill="auto"/>
          </w:tcPr>
          <w:p w:rsidR="00977C5C" w:rsidRPr="00F81DEC" w:rsidRDefault="00977C5C" w:rsidP="00F64B55">
            <w:pPr>
              <w:pStyle w:val="Default"/>
              <w:spacing w:line="312" w:lineRule="auto"/>
              <w:ind w:left="260" w:hanging="260"/>
            </w:pPr>
            <w:r w:rsidRPr="00F81DEC">
              <w:t xml:space="preserve">[2] (Tài liệu tham khảo khác) </w:t>
            </w:r>
          </w:p>
        </w:tc>
      </w:tr>
    </w:tbl>
    <w:p w:rsidR="00744C77" w:rsidRPr="00F81DEC" w:rsidRDefault="00744C77" w:rsidP="00F64B55">
      <w:pPr>
        <w:pStyle w:val="BodyText2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312" w:lineRule="auto"/>
        <w:ind w:left="0" w:right="36" w:firstLine="0"/>
        <w:jc w:val="both"/>
        <w:rPr>
          <w:b/>
          <w:bCs/>
          <w:color w:val="000000"/>
          <w:sz w:val="24"/>
          <w:szCs w:val="24"/>
        </w:rPr>
      </w:pPr>
      <w:r w:rsidRPr="00F81DEC">
        <w:rPr>
          <w:b/>
          <w:bCs/>
          <w:color w:val="000000"/>
          <w:sz w:val="24"/>
          <w:szCs w:val="24"/>
        </w:rPr>
        <w:br w:type="page"/>
      </w:r>
      <w:r w:rsidR="007A7F11" w:rsidRPr="00F81DEC">
        <w:rPr>
          <w:b/>
          <w:bCs/>
          <w:color w:val="000000"/>
          <w:sz w:val="24"/>
          <w:szCs w:val="24"/>
        </w:rPr>
        <w:lastRenderedPageBreak/>
        <w:t>Hướng dẫn tự học của học phần</w:t>
      </w:r>
    </w:p>
    <w:p w:rsidR="00BA7C39" w:rsidRDefault="00BA7C39" w:rsidP="00F64B55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  <w:lang w:val="en-US"/>
        </w:rPr>
      </w:pPr>
      <w:r w:rsidRPr="00F81DEC">
        <w:rPr>
          <w:b/>
          <w:bCs/>
          <w:color w:val="000000"/>
          <w:sz w:val="24"/>
          <w:szCs w:val="24"/>
        </w:rPr>
        <w:t>Bảng 3</w:t>
      </w:r>
      <w:r w:rsidR="00D61127" w:rsidRPr="00F81DEC">
        <w:rPr>
          <w:b/>
          <w:bCs/>
          <w:color w:val="000000"/>
          <w:sz w:val="24"/>
          <w:szCs w:val="24"/>
        </w:rPr>
        <w:t xml:space="preserve">. </w:t>
      </w:r>
      <w:r w:rsidR="007B1760" w:rsidRPr="00F81DEC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5006A5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:rsidR="00744C77" w:rsidRPr="00F81DEC" w:rsidRDefault="00744C77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F81DEC" w:rsidRDefault="00061141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F81DE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23306D" w:rsidRPr="005006A5" w:rsidTr="006E50B8">
        <w:trPr>
          <w:trHeight w:val="928"/>
        </w:trPr>
        <w:tc>
          <w:tcPr>
            <w:tcW w:w="830" w:type="dxa"/>
            <w:shd w:val="clear" w:color="auto" w:fill="auto"/>
            <w:vAlign w:val="center"/>
          </w:tcPr>
          <w:p w:rsidR="0023306D" w:rsidRPr="00234380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234380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23306D" w:rsidRPr="00F81DEC" w:rsidRDefault="0023306D" w:rsidP="00F64B55">
            <w:pPr>
              <w:pStyle w:val="BodyText2"/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Chương 1: </w:t>
            </w:r>
            <w:r w:rsidRPr="00F81DEC">
              <w:rPr>
                <w:sz w:val="24"/>
                <w:szCs w:val="24"/>
                <w:lang w:val="fr-FR"/>
              </w:rPr>
              <w:t>Khái niệm cơ bản v</w:t>
            </w:r>
            <w:r w:rsidRPr="00F81DEC">
              <w:rPr>
                <w:rFonts w:eastAsia="MingLiU"/>
                <w:sz w:val="24"/>
                <w:szCs w:val="24"/>
                <w:lang w:val="fr-FR"/>
              </w:rPr>
              <w:t>ề</w:t>
            </w:r>
            <w:r w:rsidRPr="00F81DEC">
              <w:rPr>
                <w:sz w:val="24"/>
                <w:szCs w:val="24"/>
                <w:lang w:val="fr-FR"/>
              </w:rPr>
              <w:t xml:space="preserve"> đi</w:t>
            </w:r>
            <w:r w:rsidRPr="00F81DEC">
              <w:rPr>
                <w:rFonts w:eastAsia="MingLiU"/>
                <w:sz w:val="24"/>
                <w:szCs w:val="24"/>
                <w:lang w:val="fr-FR"/>
              </w:rPr>
              <w:t>ề</w:t>
            </w:r>
            <w:r w:rsidRPr="00F81DEC">
              <w:rPr>
                <w:sz w:val="24"/>
                <w:szCs w:val="24"/>
                <w:lang w:val="fr-FR"/>
              </w:rPr>
              <w:t>u khiển số</w:t>
            </w:r>
          </w:p>
        </w:tc>
        <w:tc>
          <w:tcPr>
            <w:tcW w:w="872" w:type="dxa"/>
            <w:shd w:val="clear" w:color="auto" w:fill="auto"/>
          </w:tcPr>
          <w:p w:rsidR="0023306D" w:rsidRPr="00F81DEC" w:rsidRDefault="00A5639F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6</w:t>
            </w:r>
          </w:p>
        </w:tc>
        <w:tc>
          <w:tcPr>
            <w:tcW w:w="717" w:type="dxa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06D" w:rsidRPr="00F81DEC" w:rsidRDefault="0023306D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de-DE" w:eastAsia="en-US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1; tài liệu [8] chương 1</w:t>
            </w:r>
          </w:p>
        </w:tc>
      </w:tr>
      <w:tr w:rsidR="0023306D" w:rsidRPr="005006A5" w:rsidTr="00F93436">
        <w:trPr>
          <w:trHeight w:val="545"/>
        </w:trPr>
        <w:tc>
          <w:tcPr>
            <w:tcW w:w="830" w:type="dxa"/>
            <w:shd w:val="clear" w:color="auto" w:fill="auto"/>
            <w:vAlign w:val="center"/>
          </w:tcPr>
          <w:p w:rsidR="0023306D" w:rsidRPr="00234380" w:rsidRDefault="00A5639F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34380">
              <w:rPr>
                <w:bCs/>
                <w:color w:val="000000"/>
                <w:sz w:val="24"/>
                <w:szCs w:val="24"/>
                <w:lang w:val="nl-NL" w:eastAsia="en-US"/>
              </w:rPr>
              <w:t>2-3</w:t>
            </w:r>
          </w:p>
        </w:tc>
        <w:tc>
          <w:tcPr>
            <w:tcW w:w="2345" w:type="dxa"/>
            <w:shd w:val="clear" w:color="auto" w:fill="auto"/>
          </w:tcPr>
          <w:p w:rsidR="0023306D" w:rsidRPr="00F81DEC" w:rsidRDefault="0023306D" w:rsidP="00F64B55">
            <w:pPr>
              <w:pStyle w:val="BodyText2"/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Ch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ương 2: </w:t>
            </w:r>
            <w:r w:rsidRPr="00F81DEC">
              <w:rPr>
                <w:sz w:val="24"/>
                <w:szCs w:val="24"/>
              </w:rPr>
              <w:t>Máy công cụ CNC</w:t>
            </w:r>
          </w:p>
        </w:tc>
        <w:tc>
          <w:tcPr>
            <w:tcW w:w="872" w:type="dxa"/>
            <w:shd w:val="clear" w:color="auto" w:fill="auto"/>
          </w:tcPr>
          <w:p w:rsidR="0023306D" w:rsidRPr="00F81DEC" w:rsidRDefault="00A5639F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8</w:t>
            </w:r>
          </w:p>
        </w:tc>
        <w:tc>
          <w:tcPr>
            <w:tcW w:w="717" w:type="dxa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06D" w:rsidRPr="00F81DEC" w:rsidRDefault="0023306D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2; tài liệu [7] chương 2</w:t>
            </w:r>
          </w:p>
        </w:tc>
      </w:tr>
      <w:tr w:rsidR="0023306D" w:rsidRPr="005006A5" w:rsidTr="00F93436">
        <w:trPr>
          <w:trHeight w:val="1150"/>
        </w:trPr>
        <w:tc>
          <w:tcPr>
            <w:tcW w:w="830" w:type="dxa"/>
            <w:shd w:val="clear" w:color="auto" w:fill="auto"/>
            <w:vAlign w:val="center"/>
          </w:tcPr>
          <w:p w:rsidR="0023306D" w:rsidRPr="00234380" w:rsidRDefault="00A5639F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34380">
              <w:rPr>
                <w:bCs/>
                <w:color w:val="000000"/>
                <w:sz w:val="24"/>
                <w:szCs w:val="24"/>
                <w:lang w:val="nl-NL" w:eastAsia="en-US"/>
              </w:rPr>
              <w:t>3-5</w:t>
            </w:r>
          </w:p>
        </w:tc>
        <w:tc>
          <w:tcPr>
            <w:tcW w:w="2345" w:type="dxa"/>
            <w:shd w:val="clear" w:color="auto" w:fill="auto"/>
          </w:tcPr>
          <w:p w:rsidR="0023306D" w:rsidRPr="00F81DEC" w:rsidRDefault="0023306D" w:rsidP="00F64B55">
            <w:pPr>
              <w:pStyle w:val="BodyText2"/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Chương 3: Những khái niệm cơ bản về lập trình gia công trên máy CNC</w:t>
            </w:r>
          </w:p>
        </w:tc>
        <w:tc>
          <w:tcPr>
            <w:tcW w:w="872" w:type="dxa"/>
            <w:shd w:val="clear" w:color="auto" w:fill="auto"/>
          </w:tcPr>
          <w:p w:rsidR="0023306D" w:rsidRPr="00F81DEC" w:rsidRDefault="00A5639F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12</w:t>
            </w:r>
          </w:p>
        </w:tc>
        <w:tc>
          <w:tcPr>
            <w:tcW w:w="717" w:type="dxa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D6B" w:rsidRPr="00F81DEC" w:rsidRDefault="00A47D6B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3; tài liệu [7] chương 3</w:t>
            </w:r>
          </w:p>
          <w:p w:rsidR="0023306D" w:rsidRPr="00F81DEC" w:rsidRDefault="002330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</w:tr>
      <w:tr w:rsidR="00957009" w:rsidRPr="005006A5" w:rsidTr="00367DE5">
        <w:trPr>
          <w:trHeight w:val="1667"/>
        </w:trPr>
        <w:tc>
          <w:tcPr>
            <w:tcW w:w="830" w:type="dxa"/>
            <w:shd w:val="clear" w:color="auto" w:fill="auto"/>
            <w:vAlign w:val="center"/>
          </w:tcPr>
          <w:p w:rsidR="00957009" w:rsidRPr="00234380" w:rsidRDefault="009D4D48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234380"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Chương 4: </w:t>
            </w:r>
            <w:r w:rsidRPr="00F81DEC">
              <w:rPr>
                <w:sz w:val="24"/>
                <w:szCs w:val="24"/>
                <w:lang w:val="vi-VN"/>
              </w:rPr>
              <w:t>Quy trình công nghệ, chủng loại và tính công nghệ của chi ti</w:t>
            </w:r>
            <w:r w:rsidRPr="00F81DEC">
              <w:rPr>
                <w:rFonts w:eastAsia="MingLiU"/>
                <w:sz w:val="24"/>
                <w:szCs w:val="24"/>
                <w:lang w:val="vi-VN"/>
              </w:rPr>
              <w:t>ế</w:t>
            </w:r>
            <w:r w:rsidRPr="00F81DEC">
              <w:rPr>
                <w:sz w:val="24"/>
                <w:szCs w:val="24"/>
                <w:lang w:val="vi-VN"/>
              </w:rPr>
              <w:t>t gia công trên máy CNC</w:t>
            </w:r>
          </w:p>
        </w:tc>
        <w:tc>
          <w:tcPr>
            <w:tcW w:w="872" w:type="dxa"/>
            <w:shd w:val="clear" w:color="auto" w:fill="auto"/>
          </w:tcPr>
          <w:p w:rsidR="00957009" w:rsidRPr="00F81DEC" w:rsidRDefault="009D4D4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4</w:t>
            </w:r>
          </w:p>
        </w:tc>
        <w:tc>
          <w:tcPr>
            <w:tcW w:w="717" w:type="dxa"/>
          </w:tcPr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009" w:rsidRPr="00F81DEC" w:rsidRDefault="00957009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7; tài liệu [7] chương 5</w:t>
            </w:r>
          </w:p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957009" w:rsidRPr="005006A5" w:rsidTr="00D46C15">
        <w:trPr>
          <w:trHeight w:val="1394"/>
        </w:trPr>
        <w:tc>
          <w:tcPr>
            <w:tcW w:w="830" w:type="dxa"/>
            <w:shd w:val="clear" w:color="auto" w:fill="auto"/>
            <w:vAlign w:val="center"/>
          </w:tcPr>
          <w:p w:rsidR="00957009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7-8</w:t>
            </w:r>
          </w:p>
        </w:tc>
        <w:tc>
          <w:tcPr>
            <w:tcW w:w="2345" w:type="dxa"/>
            <w:shd w:val="clear" w:color="auto" w:fill="auto"/>
          </w:tcPr>
          <w:p w:rsidR="00957009" w:rsidRPr="00F81DEC" w:rsidRDefault="00367DE5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Chương </w:t>
            </w:r>
            <w:r w:rsidR="003407F2"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5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: </w:t>
            </w:r>
            <w:r w:rsidRPr="00F81DEC">
              <w:rPr>
                <w:sz w:val="24"/>
                <w:szCs w:val="24"/>
                <w:lang w:val="vi-VN"/>
              </w:rPr>
              <w:t>Phương pháp thực hiện nguyên công trên máy CNC</w:t>
            </w:r>
          </w:p>
        </w:tc>
        <w:tc>
          <w:tcPr>
            <w:tcW w:w="872" w:type="dxa"/>
            <w:shd w:val="clear" w:color="auto" w:fill="auto"/>
          </w:tcPr>
          <w:p w:rsidR="00957009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12</w:t>
            </w:r>
          </w:p>
        </w:tc>
        <w:tc>
          <w:tcPr>
            <w:tcW w:w="717" w:type="dxa"/>
          </w:tcPr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7DE5" w:rsidRPr="00F81DEC" w:rsidRDefault="00367DE5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8; tài liệu [7] chương 5</w:t>
            </w:r>
          </w:p>
          <w:p w:rsidR="00957009" w:rsidRPr="00F81DEC" w:rsidRDefault="009570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</w:tr>
      <w:tr w:rsidR="000C7A28" w:rsidRPr="005006A5" w:rsidTr="000C7A28">
        <w:trPr>
          <w:trHeight w:val="1236"/>
        </w:trPr>
        <w:tc>
          <w:tcPr>
            <w:tcW w:w="830" w:type="dxa"/>
            <w:shd w:val="clear" w:color="auto" w:fill="auto"/>
            <w:vAlign w:val="center"/>
          </w:tcPr>
          <w:p w:rsidR="000C7A28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9-10</w:t>
            </w:r>
          </w:p>
        </w:tc>
        <w:tc>
          <w:tcPr>
            <w:tcW w:w="2345" w:type="dxa"/>
            <w:shd w:val="clear" w:color="auto" w:fill="auto"/>
          </w:tcPr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Chương 6: Lập trình gia công trên máy tiện CNC </w:t>
            </w:r>
          </w:p>
        </w:tc>
        <w:tc>
          <w:tcPr>
            <w:tcW w:w="872" w:type="dxa"/>
            <w:shd w:val="clear" w:color="auto" w:fill="auto"/>
          </w:tcPr>
          <w:p w:rsidR="000C7A28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10</w:t>
            </w:r>
          </w:p>
        </w:tc>
        <w:tc>
          <w:tcPr>
            <w:tcW w:w="717" w:type="dxa"/>
          </w:tcPr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A28" w:rsidRPr="00F81DEC" w:rsidRDefault="000C7A28" w:rsidP="00F64B55">
            <w:pPr>
              <w:pStyle w:val="BodyText2"/>
              <w:numPr>
                <w:ilvl w:val="0"/>
                <w:numId w:val="9"/>
              </w:numPr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 xml:space="preserve">] chương 9; </w:t>
            </w:r>
          </w:p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0C7A28" w:rsidRPr="005006A5" w:rsidTr="00D46C15">
        <w:trPr>
          <w:trHeight w:val="682"/>
        </w:trPr>
        <w:tc>
          <w:tcPr>
            <w:tcW w:w="830" w:type="dxa"/>
            <w:shd w:val="clear" w:color="auto" w:fill="auto"/>
            <w:vAlign w:val="center"/>
          </w:tcPr>
          <w:p w:rsidR="000C7A28" w:rsidRPr="00F81DEC" w:rsidRDefault="0035696D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10-11</w:t>
            </w:r>
          </w:p>
        </w:tc>
        <w:tc>
          <w:tcPr>
            <w:tcW w:w="2345" w:type="dxa"/>
            <w:shd w:val="clear" w:color="auto" w:fill="auto"/>
          </w:tcPr>
          <w:p w:rsidR="000C7A28" w:rsidRPr="00F81DEC" w:rsidRDefault="005F412F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Chương 7: Lập trình gia công trên máy khoan CNC</w:t>
            </w:r>
          </w:p>
        </w:tc>
        <w:tc>
          <w:tcPr>
            <w:tcW w:w="872" w:type="dxa"/>
            <w:shd w:val="clear" w:color="auto" w:fill="auto"/>
          </w:tcPr>
          <w:p w:rsidR="000C7A28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8</w:t>
            </w:r>
          </w:p>
        </w:tc>
        <w:tc>
          <w:tcPr>
            <w:tcW w:w="717" w:type="dxa"/>
          </w:tcPr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C7A28" w:rsidRPr="00F81DEC" w:rsidRDefault="000C7A28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A28" w:rsidRPr="00F81DEC" w:rsidRDefault="004027DA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10;</w:t>
            </w:r>
          </w:p>
        </w:tc>
      </w:tr>
      <w:tr w:rsidR="00FE74BC" w:rsidRPr="005006A5" w:rsidTr="007825BF">
        <w:trPr>
          <w:trHeight w:val="863"/>
        </w:trPr>
        <w:tc>
          <w:tcPr>
            <w:tcW w:w="830" w:type="dxa"/>
            <w:shd w:val="clear" w:color="auto" w:fill="auto"/>
          </w:tcPr>
          <w:p w:rsidR="00B15F09" w:rsidRPr="00F81DEC" w:rsidRDefault="00B15F09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  <w:p w:rsidR="00B15F09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11-12</w:t>
            </w:r>
          </w:p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2345" w:type="dxa"/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Chương 8: </w:t>
            </w:r>
            <w:r w:rsidRPr="00F81DEC">
              <w:rPr>
                <w:sz w:val="24"/>
                <w:szCs w:val="24"/>
                <w:lang w:val="vi-VN"/>
              </w:rPr>
              <w:t>Lập trình gia công trên máy doa CNC</w:t>
            </w: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FE74BC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8</w:t>
            </w:r>
          </w:p>
        </w:tc>
        <w:tc>
          <w:tcPr>
            <w:tcW w:w="717" w:type="dxa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11;</w:t>
            </w:r>
          </w:p>
        </w:tc>
      </w:tr>
      <w:tr w:rsidR="00FE74BC" w:rsidRPr="005006A5" w:rsidTr="00D63879">
        <w:trPr>
          <w:trHeight w:val="513"/>
        </w:trPr>
        <w:tc>
          <w:tcPr>
            <w:tcW w:w="830" w:type="dxa"/>
            <w:shd w:val="clear" w:color="auto" w:fill="auto"/>
          </w:tcPr>
          <w:p w:rsidR="0035696D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  <w:p w:rsidR="0035696D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12-13</w:t>
            </w:r>
          </w:p>
          <w:p w:rsidR="0035696D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2345" w:type="dxa"/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>C</w:t>
            </w:r>
            <w:r w:rsidRPr="00F81DEC">
              <w:rPr>
                <w:sz w:val="24"/>
                <w:szCs w:val="24"/>
                <w:lang w:val="vi-VN"/>
              </w:rPr>
              <w:t>hương 9: Lập trình gia công trên máy phay CNC</w:t>
            </w:r>
          </w:p>
        </w:tc>
        <w:tc>
          <w:tcPr>
            <w:tcW w:w="872" w:type="dxa"/>
            <w:shd w:val="clear" w:color="auto" w:fill="auto"/>
          </w:tcPr>
          <w:p w:rsidR="00FE74BC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8</w:t>
            </w:r>
          </w:p>
        </w:tc>
        <w:tc>
          <w:tcPr>
            <w:tcW w:w="717" w:type="dxa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4BC" w:rsidRPr="00F81DEC" w:rsidRDefault="00FE74BC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12;</w:t>
            </w:r>
          </w:p>
        </w:tc>
      </w:tr>
      <w:tr w:rsidR="00C154C0" w:rsidRPr="005006A5" w:rsidTr="007825BF">
        <w:trPr>
          <w:trHeight w:val="786"/>
        </w:trPr>
        <w:tc>
          <w:tcPr>
            <w:tcW w:w="830" w:type="dxa"/>
            <w:shd w:val="clear" w:color="auto" w:fill="auto"/>
          </w:tcPr>
          <w:p w:rsidR="00C154C0" w:rsidRPr="00F81DEC" w:rsidRDefault="0035696D" w:rsidP="00F64B55">
            <w:pPr>
              <w:pStyle w:val="BodyText2"/>
              <w:tabs>
                <w:tab w:val="num" w:pos="960"/>
              </w:tabs>
              <w:spacing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lastRenderedPageBreak/>
              <w:t>14</w:t>
            </w:r>
          </w:p>
        </w:tc>
        <w:tc>
          <w:tcPr>
            <w:tcW w:w="2345" w:type="dxa"/>
            <w:shd w:val="clear" w:color="auto" w:fill="auto"/>
          </w:tcPr>
          <w:p w:rsidR="00C154C0" w:rsidRPr="00F81DEC" w:rsidRDefault="00C154C0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Chương 10: </w:t>
            </w:r>
            <w:r w:rsidRPr="00F81DEC">
              <w:rPr>
                <w:sz w:val="24"/>
                <w:szCs w:val="24"/>
                <w:lang w:val="vi-VN"/>
              </w:rPr>
              <w:t>Lập trình cho các trung tâm gia công CNC</w:t>
            </w:r>
          </w:p>
        </w:tc>
        <w:tc>
          <w:tcPr>
            <w:tcW w:w="872" w:type="dxa"/>
            <w:shd w:val="clear" w:color="auto" w:fill="auto"/>
          </w:tcPr>
          <w:p w:rsidR="00C154C0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6</w:t>
            </w:r>
          </w:p>
        </w:tc>
        <w:tc>
          <w:tcPr>
            <w:tcW w:w="717" w:type="dxa"/>
          </w:tcPr>
          <w:p w:rsidR="00C154C0" w:rsidRPr="00F81DEC" w:rsidRDefault="00C154C0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154C0" w:rsidRPr="00F81DEC" w:rsidRDefault="00C154C0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4C0" w:rsidRPr="00F81DEC" w:rsidRDefault="00C154C0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13;</w:t>
            </w:r>
          </w:p>
        </w:tc>
      </w:tr>
      <w:tr w:rsidR="008D5043" w:rsidRPr="005006A5" w:rsidTr="007825BF">
        <w:trPr>
          <w:trHeight w:val="813"/>
        </w:trPr>
        <w:tc>
          <w:tcPr>
            <w:tcW w:w="830" w:type="dxa"/>
            <w:shd w:val="clear" w:color="auto" w:fill="auto"/>
          </w:tcPr>
          <w:p w:rsidR="008D5043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15-16</w:t>
            </w:r>
          </w:p>
        </w:tc>
        <w:tc>
          <w:tcPr>
            <w:tcW w:w="2345" w:type="dxa"/>
            <w:shd w:val="clear" w:color="auto" w:fill="auto"/>
          </w:tcPr>
          <w:p w:rsidR="008D5043" w:rsidRPr="00F81DEC" w:rsidRDefault="008D5043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SimSun"/>
                <w:sz w:val="24"/>
                <w:szCs w:val="24"/>
                <w:lang w:val="vi-VN" w:eastAsia="zh-CN"/>
              </w:rPr>
            </w:pPr>
            <w:r w:rsidRPr="00F81DEC">
              <w:rPr>
                <w:rFonts w:eastAsia="SimSun"/>
                <w:sz w:val="24"/>
                <w:szCs w:val="24"/>
                <w:lang w:val="vi-VN" w:eastAsia="zh-CN"/>
              </w:rPr>
              <w:t xml:space="preserve">Chương 11: </w:t>
            </w:r>
            <w:r w:rsidRPr="00F81DEC">
              <w:rPr>
                <w:sz w:val="24"/>
                <w:szCs w:val="24"/>
                <w:lang w:val="vi-VN"/>
              </w:rPr>
              <w:t>Tự động hóa lập trình cho máy CNC</w:t>
            </w:r>
          </w:p>
        </w:tc>
        <w:tc>
          <w:tcPr>
            <w:tcW w:w="872" w:type="dxa"/>
            <w:shd w:val="clear" w:color="auto" w:fill="auto"/>
          </w:tcPr>
          <w:p w:rsidR="008D5043" w:rsidRPr="00F81DEC" w:rsidRDefault="0035696D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  <w:r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8</w:t>
            </w:r>
          </w:p>
        </w:tc>
        <w:tc>
          <w:tcPr>
            <w:tcW w:w="717" w:type="dxa"/>
          </w:tcPr>
          <w:p w:rsidR="008D5043" w:rsidRPr="00F81DEC" w:rsidRDefault="008D5043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D5043" w:rsidRPr="00F81DEC" w:rsidRDefault="008D5043" w:rsidP="00F64B55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043" w:rsidRPr="00F81DEC" w:rsidRDefault="008D5043" w:rsidP="00F64B55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</w:pPr>
            <w:r w:rsidRPr="00F81DEC">
              <w:rPr>
                <w:rFonts w:eastAsia="MS Mincho"/>
                <w:bCs/>
                <w:color w:val="000000"/>
                <w:sz w:val="24"/>
                <w:szCs w:val="24"/>
                <w:lang w:val="nl-NL" w:eastAsia="zh-CN"/>
              </w:rPr>
              <w:t xml:space="preserve">Đọc trước tài liệu 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nl-NL" w:eastAsia="zh-CN"/>
              </w:rPr>
              <w:t>[1</w:t>
            </w:r>
            <w:r w:rsidRPr="00F81DEC">
              <w:rPr>
                <w:rFonts w:eastAsia="SimSun"/>
                <w:bCs/>
                <w:color w:val="000000"/>
                <w:sz w:val="24"/>
                <w:szCs w:val="24"/>
                <w:lang w:val="vi-VN" w:eastAsia="zh-CN"/>
              </w:rPr>
              <w:t>] chương 14;</w:t>
            </w:r>
          </w:p>
        </w:tc>
      </w:tr>
    </w:tbl>
    <w:p w:rsidR="00C53616" w:rsidRPr="00F81DEC" w:rsidRDefault="00C53616" w:rsidP="00F64B55">
      <w:pPr>
        <w:spacing w:line="312" w:lineRule="auto"/>
        <w:rPr>
          <w:rFonts w:eastAsia="SimSun"/>
          <w:i/>
          <w:color w:val="FF0000"/>
          <w:sz w:val="24"/>
          <w:szCs w:val="24"/>
          <w:u w:val="single"/>
          <w:lang w:val="nl-NL" w:eastAsia="zh-CN"/>
        </w:rPr>
      </w:pPr>
    </w:p>
    <w:p w:rsidR="000E3FFB" w:rsidRPr="00A85481" w:rsidRDefault="000E3FFB" w:rsidP="00F64B55">
      <w:pPr>
        <w:spacing w:line="312" w:lineRule="auto"/>
        <w:ind w:firstLine="648"/>
        <w:jc w:val="both"/>
        <w:rPr>
          <w:rFonts w:eastAsia="SimSun"/>
          <w:i/>
          <w:color w:val="FF0000"/>
          <w:sz w:val="24"/>
          <w:szCs w:val="24"/>
          <w:u w:val="single"/>
          <w:lang w:val="nl-NL" w:eastAsia="zh-CN"/>
        </w:rPr>
      </w:pPr>
    </w:p>
    <w:p w:rsidR="009540AF" w:rsidRPr="00A85481" w:rsidRDefault="009540AF" w:rsidP="00F64B55">
      <w:pPr>
        <w:spacing w:line="312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5006A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A85481" w:rsidRDefault="009540AF" w:rsidP="00F64B55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A85481" w:rsidRDefault="009540AF" w:rsidP="00F64B55">
            <w:pPr>
              <w:spacing w:line="312" w:lineRule="auto"/>
              <w:jc w:val="center"/>
              <w:rPr>
                <w:rFonts w:eastAsia="SimSun"/>
                <w:b/>
                <w:i/>
                <w:color w:val="FF0000"/>
                <w:sz w:val="24"/>
                <w:szCs w:val="24"/>
                <w:u w:val="single"/>
                <w:lang w:val="nl-NL" w:eastAsia="zh-CN"/>
              </w:rPr>
            </w:pPr>
            <w:r w:rsidRPr="00A85481">
              <w:rPr>
                <w:sz w:val="24"/>
                <w:szCs w:val="24"/>
                <w:lang w:val="nl-NL"/>
              </w:rPr>
              <w:t xml:space="preserve">Hà </w:t>
            </w:r>
            <w:r w:rsidR="001A34C9" w:rsidRPr="00A85481">
              <w:rPr>
                <w:rFonts w:eastAsia="SimSun" w:hint="eastAsia"/>
                <w:sz w:val="24"/>
                <w:szCs w:val="24"/>
                <w:lang w:val="nl-NL" w:eastAsia="zh-CN"/>
              </w:rPr>
              <w:t>N</w:t>
            </w:r>
            <w:r w:rsidRPr="00A85481">
              <w:rPr>
                <w:sz w:val="24"/>
                <w:szCs w:val="24"/>
                <w:lang w:val="nl-NL"/>
              </w:rPr>
              <w:t xml:space="preserve">ội, ngày </w:t>
            </w:r>
            <w:r w:rsidR="00D25EF0" w:rsidRPr="00A85481"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 w:rsidRPr="00A85481">
              <w:rPr>
                <w:sz w:val="24"/>
                <w:szCs w:val="24"/>
                <w:lang w:val="nl-NL"/>
              </w:rPr>
              <w:t xml:space="preserve"> tháng </w:t>
            </w:r>
            <w:r w:rsidR="00D25EF0" w:rsidRPr="00A85481"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 w:rsidRPr="00A85481">
              <w:rPr>
                <w:sz w:val="24"/>
                <w:szCs w:val="24"/>
                <w:lang w:val="nl-NL"/>
              </w:rPr>
              <w:t xml:space="preserve"> năm</w:t>
            </w:r>
            <w:r w:rsidR="00A85481">
              <w:rPr>
                <w:sz w:val="24"/>
                <w:szCs w:val="24"/>
                <w:lang w:val="nl-NL"/>
              </w:rPr>
              <w:t xml:space="preserve"> 2018</w:t>
            </w:r>
            <w:r w:rsidRPr="00A85481">
              <w:rPr>
                <w:sz w:val="24"/>
                <w:szCs w:val="24"/>
                <w:lang w:val="nl-NL"/>
              </w:rPr>
              <w:t xml:space="preserve"> </w:t>
            </w:r>
            <w:r w:rsidR="00D25EF0" w:rsidRPr="00A85481">
              <w:rPr>
                <w:sz w:val="24"/>
                <w:szCs w:val="24"/>
                <w:lang w:val="nl-NL"/>
              </w:rPr>
              <w:t xml:space="preserve"> </w:t>
            </w:r>
          </w:p>
        </w:tc>
      </w:tr>
      <w:tr w:rsidR="009540AF" w:rsidRPr="00F81DEC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81DEC">
              <w:rPr>
                <w:b/>
                <w:sz w:val="24"/>
                <w:szCs w:val="24"/>
              </w:rPr>
              <w:t>TRƯỞNG KHOA</w:t>
            </w: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Pr="00F81DEC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Khổng Cao Phong</w:t>
            </w:r>
          </w:p>
          <w:p w:rsidR="009540AF" w:rsidRPr="00F81DEC" w:rsidRDefault="009540AF" w:rsidP="00F64B55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Default="009540AF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F81DEC">
              <w:rPr>
                <w:b/>
                <w:sz w:val="24"/>
                <w:szCs w:val="24"/>
              </w:rPr>
              <w:t>TRƯỞNG BỘ MÔN</w:t>
            </w: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A85481" w:rsidRPr="00F81DEC" w:rsidRDefault="00A85481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</w:p>
          <w:p w:rsidR="009540AF" w:rsidRPr="00F81DEC" w:rsidRDefault="009540AF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81DEC" w:rsidRDefault="009540AF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81DEC" w:rsidRDefault="009540AF" w:rsidP="00F64B55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F81DEC" w:rsidRDefault="009540AF" w:rsidP="00F64B55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F81DEC" w:rsidRDefault="009540AF" w:rsidP="00F64B55">
      <w:pPr>
        <w:spacing w:line="312" w:lineRule="auto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F81DEC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F06" w:rsidRDefault="00494F06">
      <w:r>
        <w:separator/>
      </w:r>
    </w:p>
  </w:endnote>
  <w:endnote w:type="continuationSeparator" w:id="0">
    <w:p w:rsidR="00494F06" w:rsidRDefault="0049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ingLiU">
    <w:altName w:val="細明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9B9" w:rsidRDefault="009379B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06A5" w:rsidRPr="005006A5">
      <w:rPr>
        <w:noProof/>
        <w:lang w:val="zh-CN"/>
      </w:rPr>
      <w:t>1</w:t>
    </w:r>
    <w: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F06" w:rsidRDefault="00494F06">
      <w:r>
        <w:separator/>
      </w:r>
    </w:p>
  </w:footnote>
  <w:footnote w:type="continuationSeparator" w:id="0">
    <w:p w:rsidR="00494F06" w:rsidRDefault="00494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61C4"/>
    <w:multiLevelType w:val="multilevel"/>
    <w:tmpl w:val="D1403A8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D7D57"/>
    <w:multiLevelType w:val="multilevel"/>
    <w:tmpl w:val="85244D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D656E"/>
    <w:multiLevelType w:val="multilevel"/>
    <w:tmpl w:val="EB3CED28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708F763F"/>
    <w:multiLevelType w:val="hybridMultilevel"/>
    <w:tmpl w:val="E4541A2A"/>
    <w:lvl w:ilvl="0" w:tplc="0024CFAE">
      <w:start w:val="13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BC"/>
    <w:rsid w:val="00000056"/>
    <w:rsid w:val="0000166D"/>
    <w:rsid w:val="00012A4A"/>
    <w:rsid w:val="00013523"/>
    <w:rsid w:val="00026105"/>
    <w:rsid w:val="000340CD"/>
    <w:rsid w:val="00061141"/>
    <w:rsid w:val="00065D49"/>
    <w:rsid w:val="00076F6D"/>
    <w:rsid w:val="0008087D"/>
    <w:rsid w:val="00095A1D"/>
    <w:rsid w:val="000A01F6"/>
    <w:rsid w:val="000A6CB3"/>
    <w:rsid w:val="000B16E0"/>
    <w:rsid w:val="000B22B4"/>
    <w:rsid w:val="000C7A28"/>
    <w:rsid w:val="000D075E"/>
    <w:rsid w:val="000D6DC7"/>
    <w:rsid w:val="000D7A1D"/>
    <w:rsid w:val="000E1B92"/>
    <w:rsid w:val="000E3FFB"/>
    <w:rsid w:val="000F2D62"/>
    <w:rsid w:val="000F78FF"/>
    <w:rsid w:val="00103F7E"/>
    <w:rsid w:val="0011664A"/>
    <w:rsid w:val="001213C3"/>
    <w:rsid w:val="00124180"/>
    <w:rsid w:val="00124AB8"/>
    <w:rsid w:val="001265BC"/>
    <w:rsid w:val="001453AC"/>
    <w:rsid w:val="001471E8"/>
    <w:rsid w:val="00151FAC"/>
    <w:rsid w:val="00153629"/>
    <w:rsid w:val="00157E35"/>
    <w:rsid w:val="0016491D"/>
    <w:rsid w:val="00167894"/>
    <w:rsid w:val="001915A3"/>
    <w:rsid w:val="00195A57"/>
    <w:rsid w:val="001A34C9"/>
    <w:rsid w:val="001A592A"/>
    <w:rsid w:val="001B31BB"/>
    <w:rsid w:val="001B386B"/>
    <w:rsid w:val="001C7C2D"/>
    <w:rsid w:val="001D13C2"/>
    <w:rsid w:val="001D6829"/>
    <w:rsid w:val="001E5921"/>
    <w:rsid w:val="001F2CFE"/>
    <w:rsid w:val="001F3CFD"/>
    <w:rsid w:val="001F4B76"/>
    <w:rsid w:val="00200F66"/>
    <w:rsid w:val="00206889"/>
    <w:rsid w:val="00210206"/>
    <w:rsid w:val="0021355C"/>
    <w:rsid w:val="002151EC"/>
    <w:rsid w:val="0022556D"/>
    <w:rsid w:val="0023306D"/>
    <w:rsid w:val="0023321A"/>
    <w:rsid w:val="00234380"/>
    <w:rsid w:val="00234748"/>
    <w:rsid w:val="002360EC"/>
    <w:rsid w:val="00246C6C"/>
    <w:rsid w:val="00257B05"/>
    <w:rsid w:val="00275629"/>
    <w:rsid w:val="00290C2F"/>
    <w:rsid w:val="00296F71"/>
    <w:rsid w:val="002A3AFF"/>
    <w:rsid w:val="002A7D7D"/>
    <w:rsid w:val="002B3774"/>
    <w:rsid w:val="002B45E4"/>
    <w:rsid w:val="002C0F82"/>
    <w:rsid w:val="002D084A"/>
    <w:rsid w:val="002E05E9"/>
    <w:rsid w:val="002E1EA6"/>
    <w:rsid w:val="002E30E8"/>
    <w:rsid w:val="002E49B9"/>
    <w:rsid w:val="0030180E"/>
    <w:rsid w:val="00302E65"/>
    <w:rsid w:val="003212F0"/>
    <w:rsid w:val="0032171E"/>
    <w:rsid w:val="00321B03"/>
    <w:rsid w:val="00326CD1"/>
    <w:rsid w:val="003329D4"/>
    <w:rsid w:val="003407F2"/>
    <w:rsid w:val="003409C3"/>
    <w:rsid w:val="0035154D"/>
    <w:rsid w:val="003555B5"/>
    <w:rsid w:val="0035696D"/>
    <w:rsid w:val="00363708"/>
    <w:rsid w:val="00367502"/>
    <w:rsid w:val="00367DE5"/>
    <w:rsid w:val="00373500"/>
    <w:rsid w:val="00381EF1"/>
    <w:rsid w:val="0038358C"/>
    <w:rsid w:val="003961B0"/>
    <w:rsid w:val="003B73BB"/>
    <w:rsid w:val="003C3844"/>
    <w:rsid w:val="003D6F53"/>
    <w:rsid w:val="003E0101"/>
    <w:rsid w:val="003E4473"/>
    <w:rsid w:val="003F2ECA"/>
    <w:rsid w:val="003F5908"/>
    <w:rsid w:val="003F7694"/>
    <w:rsid w:val="004027DA"/>
    <w:rsid w:val="004240DB"/>
    <w:rsid w:val="0042577A"/>
    <w:rsid w:val="00430062"/>
    <w:rsid w:val="004377BB"/>
    <w:rsid w:val="004437C7"/>
    <w:rsid w:val="00446BB3"/>
    <w:rsid w:val="00466D03"/>
    <w:rsid w:val="00466D6F"/>
    <w:rsid w:val="0047459D"/>
    <w:rsid w:val="0048413E"/>
    <w:rsid w:val="004856B5"/>
    <w:rsid w:val="004900EB"/>
    <w:rsid w:val="0049105F"/>
    <w:rsid w:val="00491A0D"/>
    <w:rsid w:val="00494F06"/>
    <w:rsid w:val="00495B39"/>
    <w:rsid w:val="004A21C9"/>
    <w:rsid w:val="004A4059"/>
    <w:rsid w:val="004A5E33"/>
    <w:rsid w:val="004B2147"/>
    <w:rsid w:val="004C13DD"/>
    <w:rsid w:val="004C3D2F"/>
    <w:rsid w:val="004D085E"/>
    <w:rsid w:val="004D3AC8"/>
    <w:rsid w:val="004F013A"/>
    <w:rsid w:val="004F2C97"/>
    <w:rsid w:val="004F449B"/>
    <w:rsid w:val="005006A5"/>
    <w:rsid w:val="00505C14"/>
    <w:rsid w:val="00510501"/>
    <w:rsid w:val="0051150D"/>
    <w:rsid w:val="005253F1"/>
    <w:rsid w:val="00531768"/>
    <w:rsid w:val="00534B5D"/>
    <w:rsid w:val="00540F41"/>
    <w:rsid w:val="00551492"/>
    <w:rsid w:val="00575954"/>
    <w:rsid w:val="0058114E"/>
    <w:rsid w:val="00582309"/>
    <w:rsid w:val="005A7703"/>
    <w:rsid w:val="005B48F7"/>
    <w:rsid w:val="005C45B8"/>
    <w:rsid w:val="005C55DF"/>
    <w:rsid w:val="005C5B83"/>
    <w:rsid w:val="005C79A8"/>
    <w:rsid w:val="005F412F"/>
    <w:rsid w:val="005F4D8D"/>
    <w:rsid w:val="005F523A"/>
    <w:rsid w:val="00604F6D"/>
    <w:rsid w:val="00607A2F"/>
    <w:rsid w:val="0061018F"/>
    <w:rsid w:val="00612534"/>
    <w:rsid w:val="00613424"/>
    <w:rsid w:val="006221F4"/>
    <w:rsid w:val="006406CA"/>
    <w:rsid w:val="00640A91"/>
    <w:rsid w:val="006411BE"/>
    <w:rsid w:val="006447AD"/>
    <w:rsid w:val="00654888"/>
    <w:rsid w:val="00663F35"/>
    <w:rsid w:val="0066475C"/>
    <w:rsid w:val="00665547"/>
    <w:rsid w:val="0066595C"/>
    <w:rsid w:val="00672CB7"/>
    <w:rsid w:val="00687F52"/>
    <w:rsid w:val="00694D98"/>
    <w:rsid w:val="00695501"/>
    <w:rsid w:val="006A0E70"/>
    <w:rsid w:val="006A5431"/>
    <w:rsid w:val="006C755E"/>
    <w:rsid w:val="006D03CF"/>
    <w:rsid w:val="006E50B8"/>
    <w:rsid w:val="006E549F"/>
    <w:rsid w:val="006E5BAC"/>
    <w:rsid w:val="007111DF"/>
    <w:rsid w:val="00725843"/>
    <w:rsid w:val="00733BDA"/>
    <w:rsid w:val="00740AD8"/>
    <w:rsid w:val="00742C63"/>
    <w:rsid w:val="00744C77"/>
    <w:rsid w:val="0077772C"/>
    <w:rsid w:val="0078027F"/>
    <w:rsid w:val="007825BF"/>
    <w:rsid w:val="00784728"/>
    <w:rsid w:val="007866A2"/>
    <w:rsid w:val="00797C51"/>
    <w:rsid w:val="007A7F11"/>
    <w:rsid w:val="007B0C02"/>
    <w:rsid w:val="007B1760"/>
    <w:rsid w:val="007B7392"/>
    <w:rsid w:val="007C5F71"/>
    <w:rsid w:val="007C7EDD"/>
    <w:rsid w:val="007D7A9C"/>
    <w:rsid w:val="007F443E"/>
    <w:rsid w:val="007F7694"/>
    <w:rsid w:val="00804276"/>
    <w:rsid w:val="00822335"/>
    <w:rsid w:val="00827A27"/>
    <w:rsid w:val="00827B2A"/>
    <w:rsid w:val="0083633E"/>
    <w:rsid w:val="008543C1"/>
    <w:rsid w:val="00863C23"/>
    <w:rsid w:val="00875E93"/>
    <w:rsid w:val="0088573A"/>
    <w:rsid w:val="0089365F"/>
    <w:rsid w:val="008A1BBC"/>
    <w:rsid w:val="008B097E"/>
    <w:rsid w:val="008B613A"/>
    <w:rsid w:val="008C1294"/>
    <w:rsid w:val="008C4E59"/>
    <w:rsid w:val="008C5907"/>
    <w:rsid w:val="008C636A"/>
    <w:rsid w:val="008D09FC"/>
    <w:rsid w:val="008D5043"/>
    <w:rsid w:val="008E6161"/>
    <w:rsid w:val="008F7142"/>
    <w:rsid w:val="00904D30"/>
    <w:rsid w:val="0090524F"/>
    <w:rsid w:val="0091264D"/>
    <w:rsid w:val="0092487E"/>
    <w:rsid w:val="009254C7"/>
    <w:rsid w:val="00926E23"/>
    <w:rsid w:val="009333BE"/>
    <w:rsid w:val="009379B9"/>
    <w:rsid w:val="00952045"/>
    <w:rsid w:val="009540AF"/>
    <w:rsid w:val="00957009"/>
    <w:rsid w:val="00960832"/>
    <w:rsid w:val="0097478C"/>
    <w:rsid w:val="00977C5C"/>
    <w:rsid w:val="00995558"/>
    <w:rsid w:val="009A19F7"/>
    <w:rsid w:val="009B0379"/>
    <w:rsid w:val="009B2307"/>
    <w:rsid w:val="009C37E7"/>
    <w:rsid w:val="009D205C"/>
    <w:rsid w:val="009D3E8C"/>
    <w:rsid w:val="009D4D48"/>
    <w:rsid w:val="009D4DE6"/>
    <w:rsid w:val="009E0BE8"/>
    <w:rsid w:val="009E0D5C"/>
    <w:rsid w:val="009E52A6"/>
    <w:rsid w:val="009F5CA2"/>
    <w:rsid w:val="00A01BDF"/>
    <w:rsid w:val="00A029FB"/>
    <w:rsid w:val="00A10279"/>
    <w:rsid w:val="00A22C18"/>
    <w:rsid w:val="00A24611"/>
    <w:rsid w:val="00A25F11"/>
    <w:rsid w:val="00A275A3"/>
    <w:rsid w:val="00A30A25"/>
    <w:rsid w:val="00A35151"/>
    <w:rsid w:val="00A35588"/>
    <w:rsid w:val="00A40FDF"/>
    <w:rsid w:val="00A47D6B"/>
    <w:rsid w:val="00A5639F"/>
    <w:rsid w:val="00A613E2"/>
    <w:rsid w:val="00A717D8"/>
    <w:rsid w:val="00A775F9"/>
    <w:rsid w:val="00A85481"/>
    <w:rsid w:val="00A901A5"/>
    <w:rsid w:val="00AB5374"/>
    <w:rsid w:val="00AD4AF1"/>
    <w:rsid w:val="00AF356F"/>
    <w:rsid w:val="00B15F09"/>
    <w:rsid w:val="00B169CD"/>
    <w:rsid w:val="00B17BC4"/>
    <w:rsid w:val="00B23623"/>
    <w:rsid w:val="00B25A8C"/>
    <w:rsid w:val="00B37604"/>
    <w:rsid w:val="00B400C8"/>
    <w:rsid w:val="00B51514"/>
    <w:rsid w:val="00B559F0"/>
    <w:rsid w:val="00B60C95"/>
    <w:rsid w:val="00B63516"/>
    <w:rsid w:val="00B65AB4"/>
    <w:rsid w:val="00B9038A"/>
    <w:rsid w:val="00B90939"/>
    <w:rsid w:val="00B94BE5"/>
    <w:rsid w:val="00B96712"/>
    <w:rsid w:val="00BA09EA"/>
    <w:rsid w:val="00BA0F72"/>
    <w:rsid w:val="00BA2A8D"/>
    <w:rsid w:val="00BA7C39"/>
    <w:rsid w:val="00BC2752"/>
    <w:rsid w:val="00BD2B5C"/>
    <w:rsid w:val="00BE2EA8"/>
    <w:rsid w:val="00BF7C76"/>
    <w:rsid w:val="00C02790"/>
    <w:rsid w:val="00C02961"/>
    <w:rsid w:val="00C03DE2"/>
    <w:rsid w:val="00C154C0"/>
    <w:rsid w:val="00C2548B"/>
    <w:rsid w:val="00C356AC"/>
    <w:rsid w:val="00C41392"/>
    <w:rsid w:val="00C4319F"/>
    <w:rsid w:val="00C4767D"/>
    <w:rsid w:val="00C5027A"/>
    <w:rsid w:val="00C53616"/>
    <w:rsid w:val="00C54134"/>
    <w:rsid w:val="00C65969"/>
    <w:rsid w:val="00C71971"/>
    <w:rsid w:val="00C7326B"/>
    <w:rsid w:val="00C815D3"/>
    <w:rsid w:val="00C8287E"/>
    <w:rsid w:val="00CA7149"/>
    <w:rsid w:val="00CB0A27"/>
    <w:rsid w:val="00CB104F"/>
    <w:rsid w:val="00CC4582"/>
    <w:rsid w:val="00CC79E8"/>
    <w:rsid w:val="00CD04F6"/>
    <w:rsid w:val="00CD0B0C"/>
    <w:rsid w:val="00CE0E20"/>
    <w:rsid w:val="00CE55E6"/>
    <w:rsid w:val="00CE642B"/>
    <w:rsid w:val="00CF0DAD"/>
    <w:rsid w:val="00D15239"/>
    <w:rsid w:val="00D171C9"/>
    <w:rsid w:val="00D20B8C"/>
    <w:rsid w:val="00D25EF0"/>
    <w:rsid w:val="00D326F2"/>
    <w:rsid w:val="00D46C15"/>
    <w:rsid w:val="00D46D7A"/>
    <w:rsid w:val="00D54047"/>
    <w:rsid w:val="00D55402"/>
    <w:rsid w:val="00D60B25"/>
    <w:rsid w:val="00D61127"/>
    <w:rsid w:val="00D63879"/>
    <w:rsid w:val="00D6609A"/>
    <w:rsid w:val="00D95E52"/>
    <w:rsid w:val="00D96FDC"/>
    <w:rsid w:val="00DA409D"/>
    <w:rsid w:val="00DC3527"/>
    <w:rsid w:val="00DE7599"/>
    <w:rsid w:val="00E03635"/>
    <w:rsid w:val="00E147FF"/>
    <w:rsid w:val="00E160DC"/>
    <w:rsid w:val="00E17A02"/>
    <w:rsid w:val="00E25CF8"/>
    <w:rsid w:val="00E46710"/>
    <w:rsid w:val="00E53836"/>
    <w:rsid w:val="00E6594E"/>
    <w:rsid w:val="00E67CF4"/>
    <w:rsid w:val="00E73A81"/>
    <w:rsid w:val="00E76E46"/>
    <w:rsid w:val="00E77ED5"/>
    <w:rsid w:val="00E84F20"/>
    <w:rsid w:val="00E91A61"/>
    <w:rsid w:val="00E96848"/>
    <w:rsid w:val="00EA246E"/>
    <w:rsid w:val="00EA4019"/>
    <w:rsid w:val="00EA472E"/>
    <w:rsid w:val="00EB143E"/>
    <w:rsid w:val="00EB5A13"/>
    <w:rsid w:val="00EC06C9"/>
    <w:rsid w:val="00EC0874"/>
    <w:rsid w:val="00EC496A"/>
    <w:rsid w:val="00ED45CD"/>
    <w:rsid w:val="00ED511E"/>
    <w:rsid w:val="00EE3756"/>
    <w:rsid w:val="00EE4532"/>
    <w:rsid w:val="00EE4941"/>
    <w:rsid w:val="00EE5D69"/>
    <w:rsid w:val="00EF26B5"/>
    <w:rsid w:val="00F0731C"/>
    <w:rsid w:val="00F1120D"/>
    <w:rsid w:val="00F21D5D"/>
    <w:rsid w:val="00F26E9C"/>
    <w:rsid w:val="00F4451D"/>
    <w:rsid w:val="00F57E80"/>
    <w:rsid w:val="00F64124"/>
    <w:rsid w:val="00F64B55"/>
    <w:rsid w:val="00F81DEC"/>
    <w:rsid w:val="00F83A0E"/>
    <w:rsid w:val="00F93436"/>
    <w:rsid w:val="00F964B4"/>
    <w:rsid w:val="00F96568"/>
    <w:rsid w:val="00FA34FA"/>
    <w:rsid w:val="00FB3704"/>
    <w:rsid w:val="00FB5F7D"/>
    <w:rsid w:val="00FB745F"/>
    <w:rsid w:val="00FD0226"/>
    <w:rsid w:val="00FE74BC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465E0"/>
  <w15:chartTrackingRefBased/>
  <w15:docId w15:val="{603F249F-9E79-4E59-AC01-6753BD42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1F3CFD"/>
    <w:pPr>
      <w:spacing w:before="100" w:beforeAutospacing="1" w:after="100" w:afterAutospacing="1"/>
    </w:pPr>
    <w:rPr>
      <w:rFonts w:ascii="SimSun" w:eastAsia="SimSun" w:hAnsi="SimSun" w:cs="SimSun"/>
      <w:sz w:val="24"/>
      <w:szCs w:val="24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64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642B"/>
    <w:rPr>
      <w:rFonts w:ascii="SimSun" w:hAnsi="SimSun" w:cs="SimSu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04F6D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604F6D"/>
    <w:rPr>
      <w:rFonts w:ascii="Times New Roman" w:eastAsia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H\AppData\Local\Temp\Mau_de_cuong_chi_tiet_20151204160403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Mau_de_cuong_chi_tiet_20151204160403-1.dot</Template>
  <TotalTime>4</TotalTime>
  <Pages>1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CHINH</dc:creator>
  <cp:keywords/>
  <cp:lastModifiedBy>DOAN GIAP</cp:lastModifiedBy>
  <cp:revision>4</cp:revision>
  <cp:lastPrinted>2015-12-03T10:52:00Z</cp:lastPrinted>
  <dcterms:created xsi:type="dcterms:W3CDTF">2018-08-21T08:49:00Z</dcterms:created>
  <dcterms:modified xsi:type="dcterms:W3CDTF">2018-08-21T10:08:00Z</dcterms:modified>
</cp:coreProperties>
</file>