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85" w:type="dxa"/>
        <w:tblInd w:w="-72" w:type="dxa"/>
        <w:tblLook w:val="01E0" w:firstRow="1" w:lastRow="1" w:firstColumn="1" w:lastColumn="1" w:noHBand="0" w:noVBand="0"/>
      </w:tblPr>
      <w:tblGrid>
        <w:gridCol w:w="4750"/>
        <w:gridCol w:w="5435"/>
      </w:tblGrid>
      <w:tr w:rsidR="00744C77" w:rsidRPr="00394512" w14:paraId="16617797" w14:textId="77777777" w:rsidTr="00CB3297">
        <w:trPr>
          <w:trHeight w:val="960"/>
        </w:trPr>
        <w:tc>
          <w:tcPr>
            <w:tcW w:w="4750" w:type="dxa"/>
            <w:shd w:val="clear" w:color="auto" w:fill="auto"/>
          </w:tcPr>
          <w:p w14:paraId="381022BE" w14:textId="77777777" w:rsidR="00744C77" w:rsidRPr="00394512" w:rsidRDefault="006A620B" w:rsidP="007E1077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94512"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6192" behindDoc="0" locked="0" layoutInCell="1" allowOverlap="1" wp14:anchorId="688B32BC" wp14:editId="3F26324F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CA9D34" id="Straight Connector 1" o:spid="_x0000_s1026" style="position:absolute;z-index:2516561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94512">
              <w:rPr>
                <w:bCs/>
                <w:color w:val="000000"/>
                <w:sz w:val="24"/>
              </w:rPr>
              <w:t>BỘ GI</w:t>
            </w:r>
            <w:r w:rsidR="00B65AB4" w:rsidRPr="00394512">
              <w:rPr>
                <w:bCs/>
                <w:color w:val="000000"/>
                <w:sz w:val="24"/>
              </w:rPr>
              <w:t>Á</w:t>
            </w:r>
            <w:r w:rsidR="00744C77" w:rsidRPr="00394512">
              <w:rPr>
                <w:bCs/>
                <w:color w:val="000000"/>
                <w:sz w:val="24"/>
              </w:rPr>
              <w:t>O DỤC VÀ ĐÀO TẠO</w:t>
            </w:r>
            <w:r w:rsidR="004A21C9" w:rsidRPr="00394512">
              <w:rPr>
                <w:bCs/>
                <w:color w:val="000000"/>
                <w:sz w:val="24"/>
              </w:rPr>
              <w:t xml:space="preserve"> </w:t>
            </w:r>
            <w:r w:rsidR="00744C77" w:rsidRPr="00394512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5E119DA7" w14:textId="77777777" w:rsidR="00744C77" w:rsidRPr="00394512" w:rsidRDefault="00744C77" w:rsidP="007E1077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94512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64D9E635" w14:textId="77777777" w:rsidR="00744C77" w:rsidRPr="00394512" w:rsidRDefault="006A620B" w:rsidP="007E1077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94512"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3764DCA3" wp14:editId="33712E2F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317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8F1828" id="Straight Connector 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94512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3435AAC2" w14:textId="77777777" w:rsidR="00744C77" w:rsidRPr="00394512" w:rsidRDefault="00744C77" w:rsidP="007E10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09E49239" w14:textId="77777777" w:rsidR="00744C77" w:rsidRPr="00394512" w:rsidRDefault="00744C77" w:rsidP="007E10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94512">
        <w:rPr>
          <w:b/>
          <w:bCs/>
          <w:color w:val="000000"/>
          <w:sz w:val="24"/>
          <w:lang w:val="vi-VN"/>
        </w:rPr>
        <w:t>Đ</w:t>
      </w:r>
      <w:r w:rsidRPr="00394512">
        <w:rPr>
          <w:b/>
          <w:bCs/>
          <w:color w:val="000000"/>
          <w:sz w:val="24"/>
        </w:rPr>
        <w:t>Ề</w:t>
      </w:r>
      <w:r w:rsidRPr="00394512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20CA3B99" w14:textId="77777777" w:rsidR="00744C77" w:rsidRPr="00394512" w:rsidRDefault="00744C77" w:rsidP="00394512">
      <w:pPr>
        <w:pStyle w:val="Heading1"/>
        <w:ind w:left="1843" w:hanging="1843"/>
        <w:rPr>
          <w:sz w:val="24"/>
          <w:szCs w:val="24"/>
        </w:rPr>
      </w:pPr>
      <w:r w:rsidRPr="00394512">
        <w:rPr>
          <w:color w:val="000000"/>
          <w:sz w:val="24"/>
          <w:szCs w:val="24"/>
        </w:rPr>
        <w:t>Tên</w:t>
      </w:r>
      <w:r w:rsidRPr="00394512">
        <w:rPr>
          <w:color w:val="000000"/>
          <w:sz w:val="24"/>
          <w:szCs w:val="24"/>
          <w:lang w:val="vi-VN"/>
        </w:rPr>
        <w:t xml:space="preserve"> học phần</w:t>
      </w:r>
      <w:r w:rsidR="000C7644" w:rsidRPr="00394512">
        <w:rPr>
          <w:sz w:val="24"/>
          <w:szCs w:val="24"/>
        </w:rPr>
        <w:t xml:space="preserve">: </w:t>
      </w:r>
      <w:r w:rsidR="00FF4087" w:rsidRPr="00394512">
        <w:rPr>
          <w:b w:val="0"/>
          <w:i/>
          <w:sz w:val="24"/>
          <w:szCs w:val="24"/>
        </w:rPr>
        <w:t>Tiếng Anh chuyên ngành Máy và Tự động Thủ</w:t>
      </w:r>
      <w:r w:rsidR="00FF4087" w:rsidRPr="00394512">
        <w:rPr>
          <w:i/>
          <w:sz w:val="24"/>
          <w:szCs w:val="24"/>
        </w:rPr>
        <w:t xml:space="preserve">y </w:t>
      </w:r>
      <w:r w:rsidR="00FF4087" w:rsidRPr="00394512">
        <w:rPr>
          <w:b w:val="0"/>
          <w:i/>
          <w:sz w:val="24"/>
          <w:szCs w:val="24"/>
        </w:rPr>
        <w:t>khí</w:t>
      </w:r>
      <w:r w:rsidR="00160D72" w:rsidRPr="00394512">
        <w:rPr>
          <w:b w:val="0"/>
          <w:i/>
          <w:sz w:val="24"/>
          <w:szCs w:val="24"/>
        </w:rPr>
        <w:t xml:space="preserve"> </w:t>
      </w:r>
      <w:r w:rsidR="00394512">
        <w:rPr>
          <w:b w:val="0"/>
          <w:i/>
          <w:sz w:val="24"/>
          <w:szCs w:val="24"/>
        </w:rPr>
        <w:t>(</w:t>
      </w:r>
      <w:r w:rsidR="00DC5757" w:rsidRPr="00394512">
        <w:rPr>
          <w:b w:val="0"/>
          <w:i/>
          <w:sz w:val="24"/>
          <w:szCs w:val="24"/>
        </w:rPr>
        <w:t>English for Fluid</w:t>
      </w:r>
      <w:r w:rsidR="00DC5757" w:rsidRPr="00394512">
        <w:rPr>
          <w:b w:val="0"/>
          <w:sz w:val="24"/>
          <w:szCs w:val="24"/>
        </w:rPr>
        <w:t xml:space="preserve"> </w:t>
      </w:r>
      <w:r w:rsidR="00DC5757" w:rsidRPr="00394512">
        <w:rPr>
          <w:b w:val="0"/>
          <w:i/>
          <w:sz w:val="24"/>
          <w:szCs w:val="24"/>
        </w:rPr>
        <w:t>Power and Automation</w:t>
      </w:r>
      <w:r w:rsidR="00394512">
        <w:rPr>
          <w:b w:val="0"/>
          <w:sz w:val="24"/>
          <w:szCs w:val="24"/>
        </w:rPr>
        <w:t>)</w:t>
      </w:r>
    </w:p>
    <w:p w14:paraId="095D1A7A" w14:textId="77777777" w:rsidR="00744C77" w:rsidRPr="00394512" w:rsidRDefault="00744C77" w:rsidP="00394512">
      <w:pPr>
        <w:pStyle w:val="BodyText2"/>
        <w:spacing w:before="120" w:after="0" w:line="240" w:lineRule="auto"/>
        <w:rPr>
          <w:sz w:val="24"/>
          <w:szCs w:val="24"/>
        </w:rPr>
      </w:pPr>
      <w:r w:rsidRPr="00394512">
        <w:rPr>
          <w:b/>
          <w:sz w:val="24"/>
          <w:szCs w:val="24"/>
          <w:lang w:val="vi-VN"/>
        </w:rPr>
        <w:t>Mã số học phần:</w:t>
      </w:r>
      <w:r w:rsidR="00160D72" w:rsidRPr="00394512">
        <w:rPr>
          <w:sz w:val="24"/>
          <w:szCs w:val="24"/>
        </w:rPr>
        <w:t xml:space="preserve"> </w:t>
      </w:r>
      <w:r w:rsidR="00394512" w:rsidRPr="00394512">
        <w:rPr>
          <w:sz w:val="24"/>
          <w:szCs w:val="24"/>
        </w:rPr>
        <w:t>7</w:t>
      </w:r>
      <w:r w:rsidR="00FF4087" w:rsidRPr="00394512">
        <w:rPr>
          <w:sz w:val="24"/>
          <w:szCs w:val="24"/>
        </w:rPr>
        <w:t>09044</w:t>
      </w:r>
      <w:r w:rsidR="00394512" w:rsidRPr="00394512">
        <w:rPr>
          <w:sz w:val="24"/>
          <w:szCs w:val="24"/>
        </w:rPr>
        <w:t>0</w:t>
      </w:r>
    </w:p>
    <w:p w14:paraId="53CD6F25" w14:textId="77777777" w:rsidR="00744C77" w:rsidRPr="00394512" w:rsidRDefault="00744C77" w:rsidP="00394512">
      <w:pPr>
        <w:pStyle w:val="BodyText2"/>
        <w:spacing w:before="120" w:after="0" w:line="240" w:lineRule="auto"/>
        <w:rPr>
          <w:sz w:val="24"/>
          <w:szCs w:val="24"/>
        </w:rPr>
      </w:pPr>
      <w:r w:rsidRPr="00394512">
        <w:rPr>
          <w:b/>
          <w:bCs/>
          <w:color w:val="000000"/>
          <w:sz w:val="24"/>
          <w:szCs w:val="24"/>
        </w:rPr>
        <w:t>Số tín chỉ học phần:</w:t>
      </w:r>
      <w:r w:rsidR="00160D72" w:rsidRPr="00394512">
        <w:rPr>
          <w:sz w:val="24"/>
          <w:szCs w:val="24"/>
        </w:rPr>
        <w:t xml:space="preserve"> </w:t>
      </w:r>
      <w:r w:rsidR="00160D72" w:rsidRPr="00394512">
        <w:rPr>
          <w:bCs/>
          <w:color w:val="000000"/>
          <w:sz w:val="24"/>
          <w:szCs w:val="24"/>
        </w:rPr>
        <w:t>2</w:t>
      </w:r>
      <w:r w:rsidR="00160D72" w:rsidRPr="00394512">
        <w:rPr>
          <w:rFonts w:ascii="TimesNewRomanPS-BoldMT" w:eastAsia="Calibri" w:hAnsi="TimesNewRomanPS-BoldMT" w:cs="TimesNewRomanPS-BoldMT"/>
          <w:bCs/>
          <w:sz w:val="24"/>
          <w:szCs w:val="24"/>
        </w:rPr>
        <w:t xml:space="preserve"> </w:t>
      </w:r>
      <w:r w:rsidR="00160D72" w:rsidRPr="00394512">
        <w:rPr>
          <w:rFonts w:eastAsia="Calibri"/>
          <w:sz w:val="24"/>
          <w:szCs w:val="24"/>
        </w:rPr>
        <w:t>(2-0-4)</w:t>
      </w:r>
      <w:r w:rsidR="001F588D" w:rsidRPr="00394512">
        <w:rPr>
          <w:bCs/>
          <w:sz w:val="24"/>
          <w:szCs w:val="24"/>
        </w:rPr>
        <w:t xml:space="preserve"> học trong </w:t>
      </w:r>
      <w:r w:rsidR="00E1373B" w:rsidRPr="00394512">
        <w:rPr>
          <w:bCs/>
          <w:sz w:val="24"/>
          <w:szCs w:val="24"/>
        </w:rPr>
        <w:t>8</w:t>
      </w:r>
      <w:r w:rsidR="001F588D" w:rsidRPr="00394512">
        <w:rPr>
          <w:bCs/>
          <w:sz w:val="24"/>
          <w:szCs w:val="24"/>
        </w:rPr>
        <w:t xml:space="preserve"> tuần</w:t>
      </w:r>
    </w:p>
    <w:p w14:paraId="0B2DBA75" w14:textId="77777777" w:rsidR="006447AD" w:rsidRPr="00394512" w:rsidRDefault="00744C77" w:rsidP="00394512">
      <w:pPr>
        <w:pStyle w:val="BodyText2"/>
        <w:spacing w:before="120" w:after="0" w:line="240" w:lineRule="auto"/>
        <w:rPr>
          <w:b/>
          <w:sz w:val="24"/>
          <w:szCs w:val="24"/>
        </w:rPr>
      </w:pPr>
      <w:r w:rsidRPr="00394512">
        <w:rPr>
          <w:b/>
          <w:sz w:val="24"/>
          <w:szCs w:val="24"/>
          <w:lang w:val="vi-VN"/>
        </w:rPr>
        <w:t>Số tiết học phần:</w:t>
      </w:r>
    </w:p>
    <w:tbl>
      <w:tblPr>
        <w:tblW w:w="0" w:type="auto"/>
        <w:tblInd w:w="709" w:type="dxa"/>
        <w:tblLook w:val="04A0" w:firstRow="1" w:lastRow="0" w:firstColumn="1" w:lastColumn="0" w:noHBand="0" w:noVBand="1"/>
      </w:tblPr>
      <w:tblGrid>
        <w:gridCol w:w="1418"/>
        <w:gridCol w:w="900"/>
        <w:gridCol w:w="1158"/>
        <w:gridCol w:w="912"/>
        <w:gridCol w:w="1566"/>
        <w:gridCol w:w="864"/>
      </w:tblGrid>
      <w:tr w:rsidR="001F588D" w:rsidRPr="00394512" w14:paraId="1A96C8D3" w14:textId="77777777" w:rsidTr="00E34CEE">
        <w:tc>
          <w:tcPr>
            <w:tcW w:w="1418" w:type="dxa"/>
            <w:shd w:val="clear" w:color="auto" w:fill="auto"/>
          </w:tcPr>
          <w:p w14:paraId="7456D013" w14:textId="77777777" w:rsidR="001F588D" w:rsidRPr="00394512" w:rsidRDefault="001F588D" w:rsidP="007E1077">
            <w:pPr>
              <w:pStyle w:val="BodyText2"/>
              <w:spacing w:before="120"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394512">
              <w:rPr>
                <w:sz w:val="24"/>
                <w:szCs w:val="24"/>
                <w:lang w:val="vi-VN"/>
              </w:rPr>
              <w:t>Lý thuyết:</w:t>
            </w:r>
          </w:p>
        </w:tc>
        <w:tc>
          <w:tcPr>
            <w:tcW w:w="900" w:type="dxa"/>
            <w:shd w:val="clear" w:color="auto" w:fill="auto"/>
          </w:tcPr>
          <w:p w14:paraId="4179643C" w14:textId="77777777" w:rsidR="001F588D" w:rsidRPr="00394512" w:rsidRDefault="001F588D" w:rsidP="007E1077">
            <w:pPr>
              <w:pStyle w:val="BodyText2"/>
              <w:spacing w:before="120"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394512">
              <w:rPr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58" w:type="dxa"/>
            <w:shd w:val="clear" w:color="auto" w:fill="auto"/>
          </w:tcPr>
          <w:p w14:paraId="69072B09" w14:textId="77777777" w:rsidR="001F588D" w:rsidRPr="00394512" w:rsidRDefault="001F588D" w:rsidP="007E1077">
            <w:pPr>
              <w:pStyle w:val="BodyText2"/>
              <w:spacing w:before="120"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394512">
              <w:rPr>
                <w:sz w:val="24"/>
                <w:szCs w:val="24"/>
                <w:lang w:val="vi-VN"/>
              </w:rPr>
              <w:t>Bài tập:</w:t>
            </w:r>
          </w:p>
        </w:tc>
        <w:tc>
          <w:tcPr>
            <w:tcW w:w="912" w:type="dxa"/>
            <w:shd w:val="clear" w:color="auto" w:fill="auto"/>
          </w:tcPr>
          <w:p w14:paraId="530ADEEC" w14:textId="77777777" w:rsidR="001F588D" w:rsidRPr="00394512" w:rsidRDefault="001F588D" w:rsidP="007E1077">
            <w:pPr>
              <w:pStyle w:val="BodyText2"/>
              <w:spacing w:before="120"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394512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14:paraId="6316D7BA" w14:textId="77777777" w:rsidR="001F588D" w:rsidRPr="00394512" w:rsidRDefault="001F588D" w:rsidP="007E1077">
            <w:pPr>
              <w:pStyle w:val="BodyText2"/>
              <w:spacing w:before="120"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394512">
              <w:rPr>
                <w:sz w:val="24"/>
                <w:szCs w:val="24"/>
                <w:lang w:val="vi-VN"/>
              </w:rPr>
              <w:t>Thực hành:</w:t>
            </w:r>
          </w:p>
        </w:tc>
        <w:tc>
          <w:tcPr>
            <w:tcW w:w="864" w:type="dxa"/>
            <w:shd w:val="clear" w:color="auto" w:fill="auto"/>
          </w:tcPr>
          <w:p w14:paraId="7E5EEC28" w14:textId="77777777" w:rsidR="001F588D" w:rsidRPr="00394512" w:rsidRDefault="001F588D" w:rsidP="007E1077">
            <w:pPr>
              <w:pStyle w:val="BodyText2"/>
              <w:spacing w:before="120"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394512">
              <w:rPr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1F588D" w:rsidRPr="00394512" w14:paraId="23D190BB" w14:textId="77777777" w:rsidTr="00E34CEE">
        <w:tc>
          <w:tcPr>
            <w:tcW w:w="1418" w:type="dxa"/>
            <w:shd w:val="clear" w:color="auto" w:fill="auto"/>
          </w:tcPr>
          <w:p w14:paraId="25A2F7BB" w14:textId="77777777" w:rsidR="001F588D" w:rsidRPr="00394512" w:rsidRDefault="001F588D" w:rsidP="007E1077">
            <w:pPr>
              <w:pStyle w:val="BodyText2"/>
              <w:spacing w:before="120"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T</w:t>
            </w:r>
            <w:r w:rsidRPr="00394512">
              <w:rPr>
                <w:sz w:val="24"/>
                <w:szCs w:val="24"/>
                <w:lang w:val="vi-VN"/>
              </w:rPr>
              <w:t>hực tập:</w:t>
            </w:r>
          </w:p>
        </w:tc>
        <w:tc>
          <w:tcPr>
            <w:tcW w:w="900" w:type="dxa"/>
            <w:shd w:val="clear" w:color="auto" w:fill="auto"/>
          </w:tcPr>
          <w:p w14:paraId="780699CC" w14:textId="77777777" w:rsidR="001F588D" w:rsidRPr="00394512" w:rsidRDefault="001F588D" w:rsidP="007E1077">
            <w:pPr>
              <w:pStyle w:val="BodyText2"/>
              <w:spacing w:before="120"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394512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8" w:type="dxa"/>
            <w:shd w:val="clear" w:color="auto" w:fill="auto"/>
          </w:tcPr>
          <w:p w14:paraId="30471149" w14:textId="77777777" w:rsidR="001F588D" w:rsidRPr="00394512" w:rsidRDefault="001F588D" w:rsidP="007E1077">
            <w:pPr>
              <w:pStyle w:val="BodyText2"/>
              <w:spacing w:before="120"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394512">
              <w:rPr>
                <w:sz w:val="24"/>
                <w:szCs w:val="24"/>
                <w:lang w:val="vi-VN"/>
              </w:rPr>
              <w:t>Đồ án:</w:t>
            </w:r>
          </w:p>
        </w:tc>
        <w:tc>
          <w:tcPr>
            <w:tcW w:w="912" w:type="dxa"/>
            <w:shd w:val="clear" w:color="auto" w:fill="auto"/>
          </w:tcPr>
          <w:p w14:paraId="316EDFD5" w14:textId="77777777" w:rsidR="001F588D" w:rsidRPr="00394512" w:rsidRDefault="001F588D" w:rsidP="007E1077">
            <w:pPr>
              <w:pStyle w:val="BodyText2"/>
              <w:spacing w:before="120"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394512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66" w:type="dxa"/>
            <w:shd w:val="clear" w:color="auto" w:fill="auto"/>
          </w:tcPr>
          <w:p w14:paraId="058DBEB5" w14:textId="77777777" w:rsidR="001F588D" w:rsidRPr="00394512" w:rsidRDefault="001F588D" w:rsidP="007E1077">
            <w:pPr>
              <w:pStyle w:val="BodyText2"/>
              <w:spacing w:before="120"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394512">
              <w:rPr>
                <w:sz w:val="24"/>
                <w:szCs w:val="24"/>
                <w:lang w:val="vi-VN"/>
              </w:rPr>
              <w:t>Tự học:</w:t>
            </w:r>
          </w:p>
        </w:tc>
        <w:tc>
          <w:tcPr>
            <w:tcW w:w="864" w:type="dxa"/>
            <w:shd w:val="clear" w:color="auto" w:fill="auto"/>
          </w:tcPr>
          <w:p w14:paraId="29D9CE71" w14:textId="77777777" w:rsidR="001F588D" w:rsidRPr="00394512" w:rsidRDefault="001F588D" w:rsidP="007E1077">
            <w:pPr>
              <w:pStyle w:val="BodyText2"/>
              <w:spacing w:before="120"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394512">
              <w:rPr>
                <w:bCs/>
                <w:color w:val="000000"/>
                <w:sz w:val="24"/>
                <w:szCs w:val="24"/>
              </w:rPr>
              <w:t>60</w:t>
            </w:r>
          </w:p>
        </w:tc>
      </w:tr>
    </w:tbl>
    <w:p w14:paraId="39AA1AF1" w14:textId="77777777" w:rsidR="00744C77" w:rsidRPr="00394512" w:rsidRDefault="00744C77" w:rsidP="007E1077">
      <w:pPr>
        <w:pStyle w:val="Heading1"/>
        <w:rPr>
          <w:sz w:val="24"/>
          <w:szCs w:val="24"/>
        </w:rPr>
      </w:pPr>
      <w:r w:rsidRPr="00394512">
        <w:rPr>
          <w:sz w:val="24"/>
          <w:szCs w:val="24"/>
        </w:rPr>
        <w:t xml:space="preserve">Đơn vị </w:t>
      </w:r>
      <w:r w:rsidR="004A21C9" w:rsidRPr="00394512">
        <w:rPr>
          <w:sz w:val="24"/>
          <w:szCs w:val="24"/>
        </w:rPr>
        <w:t xml:space="preserve">quản lý </w:t>
      </w:r>
      <w:r w:rsidRPr="00394512">
        <w:rPr>
          <w:sz w:val="24"/>
          <w:szCs w:val="24"/>
        </w:rPr>
        <w:t>học phần</w:t>
      </w:r>
      <w:bookmarkStart w:id="0" w:name="_GoBack"/>
      <w:bookmarkEnd w:id="0"/>
    </w:p>
    <w:p w14:paraId="4DD8748E" w14:textId="77777777" w:rsidR="006A620B" w:rsidRPr="00394512" w:rsidRDefault="006A620B" w:rsidP="00394512">
      <w:pPr>
        <w:rPr>
          <w:b/>
          <w:sz w:val="24"/>
          <w:szCs w:val="24"/>
        </w:rPr>
      </w:pPr>
      <w:r w:rsidRPr="00394512">
        <w:rPr>
          <w:b/>
          <w:sz w:val="24"/>
          <w:szCs w:val="24"/>
        </w:rPr>
        <w:t>2.1. Giảng viên giảng dạy</w:t>
      </w:r>
    </w:p>
    <w:tbl>
      <w:tblPr>
        <w:tblW w:w="0" w:type="auto"/>
        <w:tblInd w:w="828" w:type="dxa"/>
        <w:tblLook w:val="0000" w:firstRow="0" w:lastRow="0" w:firstColumn="0" w:lastColumn="0" w:noHBand="0" w:noVBand="0"/>
      </w:tblPr>
      <w:tblGrid>
        <w:gridCol w:w="3690"/>
        <w:gridCol w:w="3490"/>
      </w:tblGrid>
      <w:tr w:rsidR="006A620B" w:rsidRPr="00394512" w14:paraId="669418C3" w14:textId="77777777" w:rsidTr="004D082A">
        <w:trPr>
          <w:trHeight w:val="320"/>
        </w:trPr>
        <w:tc>
          <w:tcPr>
            <w:tcW w:w="3690" w:type="dxa"/>
          </w:tcPr>
          <w:p w14:paraId="03FC3FBC" w14:textId="77777777" w:rsidR="006A620B" w:rsidRPr="00394512" w:rsidRDefault="006A620B" w:rsidP="007E1077">
            <w:pPr>
              <w:pStyle w:val="BodyText2"/>
              <w:tabs>
                <w:tab w:val="left" w:pos="5670"/>
              </w:tabs>
              <w:spacing w:before="120" w:after="0" w:line="240" w:lineRule="auto"/>
              <w:jc w:val="left"/>
              <w:rPr>
                <w:b/>
                <w:sz w:val="24"/>
                <w:szCs w:val="24"/>
                <w:lang w:val="vi-VN"/>
              </w:rPr>
            </w:pPr>
            <w:r w:rsidRPr="00394512">
              <w:rPr>
                <w:b/>
                <w:sz w:val="24"/>
                <w:szCs w:val="24"/>
              </w:rPr>
              <w:t>Tên giảng viên</w:t>
            </w:r>
          </w:p>
        </w:tc>
        <w:tc>
          <w:tcPr>
            <w:tcW w:w="3490" w:type="dxa"/>
          </w:tcPr>
          <w:p w14:paraId="7F25C218" w14:textId="77777777" w:rsidR="006A620B" w:rsidRPr="00394512" w:rsidRDefault="006A620B" w:rsidP="007E1077">
            <w:pPr>
              <w:pStyle w:val="BodyText2"/>
              <w:tabs>
                <w:tab w:val="left" w:pos="5670"/>
              </w:tabs>
              <w:spacing w:before="120" w:after="0" w:line="240" w:lineRule="auto"/>
              <w:jc w:val="left"/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Mã giảng viên</w:t>
            </w:r>
          </w:p>
        </w:tc>
      </w:tr>
      <w:tr w:rsidR="006A620B" w:rsidRPr="00394512" w14:paraId="1DE4D3EB" w14:textId="77777777" w:rsidTr="004D082A">
        <w:trPr>
          <w:trHeight w:val="404"/>
        </w:trPr>
        <w:tc>
          <w:tcPr>
            <w:tcW w:w="3690" w:type="dxa"/>
          </w:tcPr>
          <w:p w14:paraId="5A86EF64" w14:textId="77777777" w:rsidR="006A620B" w:rsidRPr="00394512" w:rsidRDefault="006A620B" w:rsidP="007E1077">
            <w:pPr>
              <w:pStyle w:val="BodyText2"/>
              <w:tabs>
                <w:tab w:val="left" w:pos="5954"/>
              </w:tabs>
              <w:spacing w:before="120" w:after="0" w:line="240" w:lineRule="auto"/>
              <w:jc w:val="left"/>
              <w:rPr>
                <w:sz w:val="24"/>
                <w:szCs w:val="24"/>
              </w:rPr>
            </w:pPr>
            <w:proofErr w:type="gramStart"/>
            <w:r w:rsidRPr="00394512">
              <w:rPr>
                <w:sz w:val="24"/>
                <w:szCs w:val="24"/>
              </w:rPr>
              <w:t>Th.S</w:t>
            </w:r>
            <w:proofErr w:type="gramEnd"/>
            <w:r w:rsidRPr="00394512">
              <w:rPr>
                <w:sz w:val="24"/>
                <w:szCs w:val="24"/>
              </w:rPr>
              <w:t xml:space="preserve"> Nguyễn </w:t>
            </w:r>
            <w:r w:rsidR="00394512">
              <w:rPr>
                <w:sz w:val="24"/>
                <w:szCs w:val="24"/>
              </w:rPr>
              <w:t>Sơn Tùng</w:t>
            </w:r>
          </w:p>
        </w:tc>
        <w:tc>
          <w:tcPr>
            <w:tcW w:w="3490" w:type="dxa"/>
          </w:tcPr>
          <w:p w14:paraId="059AC784" w14:textId="77777777" w:rsidR="006A620B" w:rsidRPr="00394512" w:rsidRDefault="006A620B" w:rsidP="007E1077">
            <w:pPr>
              <w:pStyle w:val="BodyText2"/>
              <w:tabs>
                <w:tab w:val="left" w:pos="5954"/>
              </w:tabs>
              <w:spacing w:before="120" w:after="0" w:line="240" w:lineRule="auto"/>
              <w:jc w:val="left"/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0904-</w:t>
            </w:r>
            <w:r w:rsidR="00394512">
              <w:rPr>
                <w:sz w:val="24"/>
                <w:szCs w:val="24"/>
              </w:rPr>
              <w:t>18</w:t>
            </w:r>
          </w:p>
        </w:tc>
      </w:tr>
      <w:tr w:rsidR="00AD0DA2" w:rsidRPr="00394512" w14:paraId="2CFD7053" w14:textId="77777777" w:rsidTr="004D082A">
        <w:trPr>
          <w:trHeight w:val="404"/>
        </w:trPr>
        <w:tc>
          <w:tcPr>
            <w:tcW w:w="3690" w:type="dxa"/>
          </w:tcPr>
          <w:p w14:paraId="6EA2A45A" w14:textId="77777777" w:rsidR="00AD0DA2" w:rsidRPr="00394512" w:rsidRDefault="00394512" w:rsidP="007E1077">
            <w:pPr>
              <w:pStyle w:val="BodyText2"/>
              <w:tabs>
                <w:tab w:val="left" w:pos="5954"/>
              </w:tabs>
              <w:spacing w:before="12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7B164D" w:rsidRPr="00394512">
              <w:rPr>
                <w:sz w:val="24"/>
                <w:szCs w:val="24"/>
              </w:rPr>
              <w:t xml:space="preserve">S </w:t>
            </w:r>
            <w:r>
              <w:rPr>
                <w:sz w:val="24"/>
                <w:szCs w:val="24"/>
              </w:rPr>
              <w:t>Trần Đức Huân</w:t>
            </w:r>
          </w:p>
        </w:tc>
        <w:tc>
          <w:tcPr>
            <w:tcW w:w="3490" w:type="dxa"/>
          </w:tcPr>
          <w:p w14:paraId="7088038F" w14:textId="77777777" w:rsidR="00AD0DA2" w:rsidRPr="00394512" w:rsidRDefault="007B164D" w:rsidP="007E1077">
            <w:pPr>
              <w:pStyle w:val="BodyText2"/>
              <w:tabs>
                <w:tab w:val="left" w:pos="5954"/>
              </w:tabs>
              <w:spacing w:before="120" w:after="0" w:line="240" w:lineRule="auto"/>
              <w:jc w:val="left"/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0904-1</w:t>
            </w:r>
            <w:r w:rsidR="00394512">
              <w:rPr>
                <w:sz w:val="24"/>
                <w:szCs w:val="24"/>
              </w:rPr>
              <w:t>7</w:t>
            </w:r>
          </w:p>
        </w:tc>
      </w:tr>
    </w:tbl>
    <w:p w14:paraId="11CADEDF" w14:textId="77777777" w:rsidR="00744C77" w:rsidRPr="00394512" w:rsidRDefault="006447AD" w:rsidP="00394512">
      <w:pPr>
        <w:pStyle w:val="BodyText2"/>
        <w:spacing w:before="120" w:after="0" w:line="240" w:lineRule="auto"/>
        <w:rPr>
          <w:b/>
          <w:sz w:val="24"/>
          <w:szCs w:val="24"/>
        </w:rPr>
      </w:pPr>
      <w:r w:rsidRPr="00394512">
        <w:rPr>
          <w:b/>
          <w:sz w:val="24"/>
          <w:szCs w:val="24"/>
        </w:rPr>
        <w:t>2.2</w:t>
      </w:r>
      <w:r w:rsidR="003555B5" w:rsidRPr="00394512">
        <w:rPr>
          <w:b/>
          <w:sz w:val="24"/>
          <w:szCs w:val="24"/>
        </w:rPr>
        <w:t xml:space="preserve">. </w:t>
      </w:r>
      <w:r w:rsidR="00744C77" w:rsidRPr="00394512">
        <w:rPr>
          <w:b/>
          <w:sz w:val="24"/>
          <w:szCs w:val="24"/>
        </w:rPr>
        <w:t>Bộ môn:</w:t>
      </w:r>
      <w:r w:rsidR="006A620B" w:rsidRPr="00394512">
        <w:rPr>
          <w:b/>
          <w:sz w:val="24"/>
          <w:szCs w:val="24"/>
        </w:rPr>
        <w:t xml:space="preserve"> </w:t>
      </w:r>
      <w:r w:rsidR="006A620B" w:rsidRPr="00394512">
        <w:rPr>
          <w:sz w:val="24"/>
          <w:szCs w:val="24"/>
        </w:rPr>
        <w:t>Kỹ thuật Cơ khí</w:t>
      </w:r>
    </w:p>
    <w:p w14:paraId="2ED4C5C3" w14:textId="77777777" w:rsidR="00744C77" w:rsidRPr="00394512" w:rsidRDefault="006447AD" w:rsidP="00394512">
      <w:pPr>
        <w:pStyle w:val="BodyText2"/>
        <w:tabs>
          <w:tab w:val="num" w:pos="520"/>
        </w:tabs>
        <w:spacing w:before="120" w:after="0" w:line="240" w:lineRule="auto"/>
        <w:rPr>
          <w:sz w:val="24"/>
          <w:szCs w:val="24"/>
        </w:rPr>
      </w:pPr>
      <w:r w:rsidRPr="00394512">
        <w:rPr>
          <w:b/>
          <w:sz w:val="24"/>
          <w:szCs w:val="24"/>
        </w:rPr>
        <w:t>2.3. Khoa:</w:t>
      </w:r>
      <w:r w:rsidR="006A620B" w:rsidRPr="00394512">
        <w:rPr>
          <w:b/>
          <w:sz w:val="24"/>
          <w:szCs w:val="24"/>
        </w:rPr>
        <w:t xml:space="preserve"> </w:t>
      </w:r>
      <w:r w:rsidR="006A620B" w:rsidRPr="00394512">
        <w:rPr>
          <w:sz w:val="24"/>
          <w:szCs w:val="24"/>
        </w:rPr>
        <w:t>Cơ – Điện</w:t>
      </w:r>
    </w:p>
    <w:p w14:paraId="33B39EE2" w14:textId="77777777" w:rsidR="00744C77" w:rsidRPr="00394512" w:rsidRDefault="00744C77" w:rsidP="007E1077">
      <w:pPr>
        <w:pStyle w:val="Heading1"/>
        <w:rPr>
          <w:sz w:val="24"/>
          <w:szCs w:val="24"/>
        </w:rPr>
      </w:pPr>
      <w:r w:rsidRPr="00394512">
        <w:rPr>
          <w:sz w:val="24"/>
          <w:szCs w:val="24"/>
        </w:rPr>
        <w:t xml:space="preserve">Điều kiện </w:t>
      </w:r>
      <w:r w:rsidR="00DA409D" w:rsidRPr="00394512">
        <w:rPr>
          <w:sz w:val="24"/>
          <w:szCs w:val="24"/>
        </w:rPr>
        <w:t>học học phần</w:t>
      </w:r>
      <w:r w:rsidR="00BA09EA" w:rsidRPr="00394512">
        <w:rPr>
          <w:sz w:val="24"/>
          <w:szCs w:val="24"/>
        </w:rPr>
        <w:t xml:space="preserve"> </w:t>
      </w:r>
      <w:r w:rsidR="006D03CF" w:rsidRPr="00394512">
        <w:rPr>
          <w:sz w:val="24"/>
          <w:szCs w:val="24"/>
        </w:rPr>
        <w:t>(mã số học phần)</w:t>
      </w:r>
    </w:p>
    <w:p w14:paraId="0CE3242A" w14:textId="77777777" w:rsidR="00270771" w:rsidRPr="00394512" w:rsidRDefault="006D03CF" w:rsidP="00394512">
      <w:pPr>
        <w:pStyle w:val="Heading2"/>
        <w:ind w:left="0" w:firstLine="0"/>
        <w:rPr>
          <w:i w:val="0"/>
          <w:sz w:val="24"/>
          <w:szCs w:val="24"/>
        </w:rPr>
      </w:pPr>
      <w:r w:rsidRPr="00394512">
        <w:rPr>
          <w:i w:val="0"/>
          <w:sz w:val="24"/>
          <w:szCs w:val="24"/>
        </w:rPr>
        <w:t>Môn học tiên quyết:</w:t>
      </w:r>
    </w:p>
    <w:p w14:paraId="00EF0D7E" w14:textId="77777777" w:rsidR="00833151" w:rsidRPr="00394512" w:rsidRDefault="006D03CF" w:rsidP="00394512">
      <w:pPr>
        <w:pStyle w:val="Heading2"/>
        <w:ind w:left="0" w:firstLine="0"/>
        <w:rPr>
          <w:i w:val="0"/>
          <w:sz w:val="24"/>
          <w:szCs w:val="24"/>
        </w:rPr>
      </w:pPr>
      <w:r w:rsidRPr="00394512">
        <w:rPr>
          <w:i w:val="0"/>
          <w:sz w:val="24"/>
          <w:szCs w:val="24"/>
        </w:rPr>
        <w:t>Môn học học trước:</w:t>
      </w:r>
      <w:r w:rsidR="006A620B" w:rsidRPr="00394512">
        <w:rPr>
          <w:i w:val="0"/>
          <w:sz w:val="24"/>
          <w:szCs w:val="24"/>
        </w:rPr>
        <w:t xml:space="preserve"> </w:t>
      </w:r>
    </w:p>
    <w:p w14:paraId="6DE55105" w14:textId="1593F01B" w:rsidR="006D03CF" w:rsidRPr="00394512" w:rsidRDefault="000C7644" w:rsidP="00D31317">
      <w:pPr>
        <w:ind w:firstLine="720"/>
        <w:rPr>
          <w:sz w:val="24"/>
          <w:szCs w:val="24"/>
        </w:rPr>
      </w:pPr>
      <w:r w:rsidRPr="00394512">
        <w:rPr>
          <w:sz w:val="24"/>
          <w:szCs w:val="24"/>
        </w:rPr>
        <w:t>Tiếng Anh</w:t>
      </w:r>
      <w:r w:rsidR="00833151" w:rsidRPr="00394512">
        <w:rPr>
          <w:sz w:val="24"/>
          <w:szCs w:val="24"/>
        </w:rPr>
        <w:t xml:space="preserve"> 1 </w:t>
      </w:r>
      <w:r w:rsidRPr="00394512">
        <w:rPr>
          <w:sz w:val="24"/>
          <w:szCs w:val="24"/>
        </w:rPr>
        <w:t>(</w:t>
      </w:r>
      <w:r w:rsidR="00225ADA">
        <w:rPr>
          <w:sz w:val="24"/>
          <w:szCs w:val="24"/>
        </w:rPr>
        <w:t>7</w:t>
      </w:r>
      <w:r w:rsidRPr="00394512">
        <w:rPr>
          <w:sz w:val="24"/>
          <w:szCs w:val="24"/>
        </w:rPr>
        <w:t>010601), Tiếng Anh</w:t>
      </w:r>
      <w:r w:rsidR="00833151" w:rsidRPr="00394512">
        <w:rPr>
          <w:sz w:val="24"/>
          <w:szCs w:val="24"/>
        </w:rPr>
        <w:t xml:space="preserve"> 2 (</w:t>
      </w:r>
      <w:r w:rsidR="00225ADA">
        <w:rPr>
          <w:sz w:val="24"/>
          <w:szCs w:val="24"/>
        </w:rPr>
        <w:t>7</w:t>
      </w:r>
      <w:r w:rsidR="00833151" w:rsidRPr="00394512">
        <w:rPr>
          <w:sz w:val="24"/>
          <w:szCs w:val="24"/>
        </w:rPr>
        <w:t>010602).</w:t>
      </w:r>
    </w:p>
    <w:p w14:paraId="11621A24" w14:textId="77777777" w:rsidR="00744C77" w:rsidRPr="00394512" w:rsidRDefault="00744C77" w:rsidP="007E1077">
      <w:pPr>
        <w:pStyle w:val="Heading1"/>
        <w:rPr>
          <w:sz w:val="24"/>
          <w:szCs w:val="24"/>
        </w:rPr>
      </w:pPr>
      <w:r w:rsidRPr="00394512">
        <w:rPr>
          <w:sz w:val="24"/>
          <w:szCs w:val="24"/>
        </w:rPr>
        <w:t>Mục tiêu của học phần</w:t>
      </w:r>
    </w:p>
    <w:p w14:paraId="7B9196B0" w14:textId="77777777" w:rsidR="00F12D14" w:rsidRPr="00394512" w:rsidRDefault="00F12D14" w:rsidP="00D31317">
      <w:pPr>
        <w:pStyle w:val="Heading2"/>
        <w:ind w:left="0" w:firstLine="0"/>
        <w:rPr>
          <w:sz w:val="24"/>
          <w:szCs w:val="24"/>
        </w:rPr>
      </w:pPr>
      <w:r w:rsidRPr="00394512">
        <w:rPr>
          <w:sz w:val="24"/>
          <w:szCs w:val="24"/>
        </w:rPr>
        <w:t>Kiến thức</w:t>
      </w:r>
    </w:p>
    <w:p w14:paraId="1B4EE64F" w14:textId="77777777" w:rsidR="00D403CA" w:rsidRPr="00394512" w:rsidRDefault="00396915" w:rsidP="007E1077">
      <w:pPr>
        <w:pStyle w:val="Heading3"/>
        <w:rPr>
          <w:sz w:val="24"/>
          <w:szCs w:val="24"/>
        </w:rPr>
      </w:pPr>
      <w:r w:rsidRPr="00394512">
        <w:rPr>
          <w:sz w:val="24"/>
          <w:szCs w:val="24"/>
        </w:rPr>
        <w:t>Kiến thức về từ vựng, các thuật ngữ và một số cấu trúc câu phổ biến dùng trong chuyên ngành</w:t>
      </w:r>
      <w:r w:rsidR="00D31317">
        <w:rPr>
          <w:sz w:val="24"/>
          <w:szCs w:val="24"/>
        </w:rPr>
        <w:t xml:space="preserve"> Máy và Tự động thủy khí, Thủy lực, Cơ khí</w:t>
      </w:r>
      <w:r w:rsidRPr="00394512">
        <w:rPr>
          <w:sz w:val="24"/>
          <w:szCs w:val="24"/>
        </w:rPr>
        <w:t>.</w:t>
      </w:r>
    </w:p>
    <w:p w14:paraId="3CE62EA7" w14:textId="77777777" w:rsidR="00396915" w:rsidRPr="00394512" w:rsidRDefault="00D31317" w:rsidP="007E1077">
      <w:pPr>
        <w:pStyle w:val="Heading3"/>
        <w:rPr>
          <w:sz w:val="24"/>
          <w:szCs w:val="24"/>
        </w:rPr>
      </w:pPr>
      <w:r>
        <w:rPr>
          <w:sz w:val="24"/>
          <w:szCs w:val="24"/>
        </w:rPr>
        <w:t>C</w:t>
      </w:r>
      <w:r w:rsidR="001B749F" w:rsidRPr="00394512">
        <w:rPr>
          <w:sz w:val="24"/>
          <w:szCs w:val="24"/>
        </w:rPr>
        <w:t xml:space="preserve">ác khái niệm và định nghĩa </w:t>
      </w:r>
      <w:r>
        <w:rPr>
          <w:sz w:val="24"/>
          <w:szCs w:val="24"/>
        </w:rPr>
        <w:t>về độ nhớt, chất lỏng làm việc, áp suất, bơm thủy lực, động cơ thủy lực, máy nén, van, ống dẫn</w:t>
      </w:r>
      <w:r w:rsidR="001B749F" w:rsidRPr="00394512">
        <w:rPr>
          <w:sz w:val="24"/>
          <w:szCs w:val="24"/>
        </w:rPr>
        <w:t>.</w:t>
      </w:r>
    </w:p>
    <w:p w14:paraId="6598A138" w14:textId="77777777" w:rsidR="00396915" w:rsidRPr="00394512" w:rsidRDefault="00396915" w:rsidP="007E1077">
      <w:pPr>
        <w:pStyle w:val="Heading3"/>
        <w:rPr>
          <w:sz w:val="24"/>
          <w:szCs w:val="24"/>
        </w:rPr>
      </w:pPr>
      <w:r w:rsidRPr="00394512">
        <w:rPr>
          <w:sz w:val="24"/>
          <w:szCs w:val="24"/>
        </w:rPr>
        <w:t>Kiến thức về các loại bơm, quạt, máy nén và cấu tạo cơ bản của chúng.</w:t>
      </w:r>
    </w:p>
    <w:p w14:paraId="2B6DD868" w14:textId="77777777" w:rsidR="00396915" w:rsidRPr="00394512" w:rsidRDefault="00396915" w:rsidP="007E1077">
      <w:pPr>
        <w:pStyle w:val="Heading3"/>
        <w:rPr>
          <w:sz w:val="24"/>
          <w:szCs w:val="24"/>
        </w:rPr>
      </w:pPr>
      <w:r w:rsidRPr="00394512">
        <w:rPr>
          <w:sz w:val="24"/>
          <w:szCs w:val="24"/>
        </w:rPr>
        <w:t>Kiến thức cơ bản về thủy lực đường ống</w:t>
      </w:r>
    </w:p>
    <w:p w14:paraId="3013D94F" w14:textId="77777777" w:rsidR="00396915" w:rsidRPr="00394512" w:rsidRDefault="00396915" w:rsidP="007E1077">
      <w:pPr>
        <w:pStyle w:val="Heading3"/>
        <w:rPr>
          <w:sz w:val="24"/>
          <w:szCs w:val="24"/>
        </w:rPr>
      </w:pPr>
      <w:r w:rsidRPr="00394512">
        <w:rPr>
          <w:sz w:val="24"/>
          <w:szCs w:val="24"/>
        </w:rPr>
        <w:t>Kiến thức cơ bản về các phần tử thủy lực, khí nén và các mạch thủy lực, khí nén</w:t>
      </w:r>
    </w:p>
    <w:p w14:paraId="04848924" w14:textId="77777777" w:rsidR="00270771" w:rsidRPr="00394512" w:rsidRDefault="00744C77" w:rsidP="007E1077">
      <w:pPr>
        <w:pStyle w:val="Heading2"/>
        <w:rPr>
          <w:sz w:val="24"/>
          <w:szCs w:val="24"/>
          <w:lang w:val="vi-VN"/>
        </w:rPr>
      </w:pPr>
      <w:r w:rsidRPr="00394512">
        <w:rPr>
          <w:sz w:val="24"/>
          <w:szCs w:val="24"/>
          <w:lang w:val="vi-VN"/>
        </w:rPr>
        <w:lastRenderedPageBreak/>
        <w:t>Kỹ năng</w:t>
      </w:r>
      <w:r w:rsidR="00BA09EA" w:rsidRPr="00394512">
        <w:rPr>
          <w:sz w:val="24"/>
          <w:szCs w:val="24"/>
          <w:lang w:val="vi-VN"/>
        </w:rPr>
        <w:t xml:space="preserve"> </w:t>
      </w:r>
    </w:p>
    <w:p w14:paraId="6B8DCA98" w14:textId="77777777" w:rsidR="000F3A42" w:rsidRPr="00394512" w:rsidRDefault="000F3A42" w:rsidP="007E1077">
      <w:pPr>
        <w:pStyle w:val="Heading3"/>
        <w:rPr>
          <w:sz w:val="24"/>
          <w:szCs w:val="24"/>
        </w:rPr>
      </w:pPr>
      <w:r w:rsidRPr="00394512">
        <w:rPr>
          <w:sz w:val="24"/>
          <w:szCs w:val="24"/>
        </w:rPr>
        <w:t>Kỹ năng nghe, nói, đọc</w:t>
      </w:r>
      <w:r w:rsidR="00D31317">
        <w:rPr>
          <w:sz w:val="24"/>
          <w:szCs w:val="24"/>
        </w:rPr>
        <w:t>,</w:t>
      </w:r>
      <w:r w:rsidRPr="00394512">
        <w:rPr>
          <w:sz w:val="24"/>
          <w:szCs w:val="24"/>
        </w:rPr>
        <w:t xml:space="preserve"> viết</w:t>
      </w:r>
      <w:r w:rsidR="00D31317">
        <w:rPr>
          <w:sz w:val="24"/>
          <w:szCs w:val="24"/>
        </w:rPr>
        <w:t xml:space="preserve"> trao đổi trong lĩnh vực chuyên môn.</w:t>
      </w:r>
    </w:p>
    <w:p w14:paraId="39A222FA" w14:textId="77777777" w:rsidR="00DC0543" w:rsidRPr="00394512" w:rsidRDefault="00DC0543" w:rsidP="007E1077">
      <w:pPr>
        <w:pStyle w:val="Heading3"/>
        <w:rPr>
          <w:sz w:val="24"/>
          <w:szCs w:val="24"/>
        </w:rPr>
      </w:pPr>
      <w:r w:rsidRPr="00394512">
        <w:rPr>
          <w:sz w:val="24"/>
          <w:szCs w:val="24"/>
        </w:rPr>
        <w:t xml:space="preserve">Kỹ năng </w:t>
      </w:r>
      <w:r w:rsidR="001B749F" w:rsidRPr="00394512">
        <w:rPr>
          <w:sz w:val="24"/>
          <w:szCs w:val="24"/>
        </w:rPr>
        <w:t>tra cứu các từ mới</w:t>
      </w:r>
      <w:r w:rsidR="000F3A42" w:rsidRPr="00394512">
        <w:rPr>
          <w:sz w:val="24"/>
          <w:szCs w:val="24"/>
        </w:rPr>
        <w:t>.</w:t>
      </w:r>
    </w:p>
    <w:p w14:paraId="1C24B11B" w14:textId="77777777" w:rsidR="001B749F" w:rsidRPr="00394512" w:rsidRDefault="001B749F" w:rsidP="007E1077">
      <w:pPr>
        <w:pStyle w:val="Heading3"/>
        <w:rPr>
          <w:sz w:val="24"/>
          <w:szCs w:val="24"/>
        </w:rPr>
      </w:pPr>
      <w:r w:rsidRPr="00394512">
        <w:rPr>
          <w:sz w:val="24"/>
          <w:szCs w:val="24"/>
        </w:rPr>
        <w:t>Kỹ năng phân tích câu</w:t>
      </w:r>
      <w:r w:rsidR="000F3A42" w:rsidRPr="00394512">
        <w:rPr>
          <w:sz w:val="24"/>
          <w:szCs w:val="24"/>
        </w:rPr>
        <w:t>.</w:t>
      </w:r>
    </w:p>
    <w:p w14:paraId="46AB1BF2" w14:textId="77777777" w:rsidR="000F3A42" w:rsidRPr="00394512" w:rsidRDefault="000F3A42" w:rsidP="007E1077">
      <w:pPr>
        <w:pStyle w:val="Heading3"/>
        <w:rPr>
          <w:sz w:val="24"/>
          <w:szCs w:val="24"/>
        </w:rPr>
      </w:pPr>
      <w:r w:rsidRPr="00394512">
        <w:rPr>
          <w:sz w:val="24"/>
          <w:szCs w:val="24"/>
        </w:rPr>
        <w:t>Kỹ năng đọc hiểu và phân tích nhanh các mạch thủy lực, khí nén cơ bản.</w:t>
      </w:r>
    </w:p>
    <w:p w14:paraId="2D5BE32A" w14:textId="77777777" w:rsidR="000F3A42" w:rsidRPr="00394512" w:rsidRDefault="000F3A42" w:rsidP="007E1077">
      <w:pPr>
        <w:pStyle w:val="Heading3"/>
        <w:rPr>
          <w:sz w:val="24"/>
          <w:szCs w:val="24"/>
        </w:rPr>
      </w:pPr>
      <w:r w:rsidRPr="00394512">
        <w:rPr>
          <w:sz w:val="24"/>
          <w:szCs w:val="24"/>
        </w:rPr>
        <w:t xml:space="preserve">Kỹ năng </w:t>
      </w:r>
      <w:r w:rsidR="00D31317">
        <w:rPr>
          <w:sz w:val="24"/>
          <w:szCs w:val="24"/>
        </w:rPr>
        <w:t>tham khảo các tài liệu chuyên ngành, hướng dẫn sử dụng bằng tiếng Anh</w:t>
      </w:r>
      <w:r w:rsidRPr="00394512">
        <w:rPr>
          <w:sz w:val="24"/>
          <w:szCs w:val="24"/>
        </w:rPr>
        <w:t>.</w:t>
      </w:r>
    </w:p>
    <w:p w14:paraId="39268A57" w14:textId="77777777" w:rsidR="000F3A42" w:rsidRPr="00394512" w:rsidRDefault="000F3A42" w:rsidP="007E1077">
      <w:pPr>
        <w:pStyle w:val="Heading3"/>
        <w:rPr>
          <w:sz w:val="24"/>
          <w:szCs w:val="24"/>
        </w:rPr>
      </w:pPr>
      <w:r w:rsidRPr="00394512">
        <w:rPr>
          <w:sz w:val="24"/>
          <w:szCs w:val="24"/>
        </w:rPr>
        <w:t>Kỹ năng làm việc theo nhóm: phân công và bố trí công việc, phối hợp và tổ chức dự án</w:t>
      </w:r>
    </w:p>
    <w:p w14:paraId="1695FB68" w14:textId="77777777" w:rsidR="00744C77" w:rsidRPr="00394512" w:rsidRDefault="00BA09EA" w:rsidP="007E1077">
      <w:pPr>
        <w:pStyle w:val="Heading1"/>
        <w:rPr>
          <w:sz w:val="24"/>
          <w:szCs w:val="24"/>
        </w:rPr>
      </w:pPr>
      <w:r w:rsidRPr="00394512">
        <w:rPr>
          <w:sz w:val="24"/>
          <w:szCs w:val="24"/>
        </w:rPr>
        <w:t>T</w:t>
      </w:r>
      <w:r w:rsidR="00744C77" w:rsidRPr="00394512">
        <w:rPr>
          <w:sz w:val="24"/>
          <w:szCs w:val="24"/>
        </w:rPr>
        <w:t>óm tắt nội dung học phần</w:t>
      </w:r>
    </w:p>
    <w:p w14:paraId="12DA896B" w14:textId="77777777" w:rsidR="00DC0543" w:rsidRPr="00394512" w:rsidRDefault="000F3A42" w:rsidP="007E1077">
      <w:pPr>
        <w:pStyle w:val="BodyText2"/>
        <w:spacing w:before="120" w:after="0" w:line="240" w:lineRule="auto"/>
        <w:ind w:firstLine="720"/>
        <w:rPr>
          <w:bCs/>
          <w:i/>
          <w:sz w:val="24"/>
          <w:szCs w:val="24"/>
        </w:rPr>
      </w:pPr>
      <w:r w:rsidRPr="00394512">
        <w:rPr>
          <w:sz w:val="24"/>
          <w:szCs w:val="24"/>
        </w:rPr>
        <w:t>Môn học cung cấp cho sinh viên các kiến thức cơ bản về: Cấu trúc ngữ pháp và từ vựng</w:t>
      </w:r>
      <w:r w:rsidR="00D31317">
        <w:rPr>
          <w:sz w:val="24"/>
          <w:szCs w:val="24"/>
        </w:rPr>
        <w:t xml:space="preserve"> chuyên môn</w:t>
      </w:r>
      <w:r w:rsidRPr="00394512">
        <w:rPr>
          <w:sz w:val="24"/>
          <w:szCs w:val="24"/>
        </w:rPr>
        <w:t xml:space="preserve"> về </w:t>
      </w:r>
      <w:r w:rsidR="00D31317">
        <w:rPr>
          <w:sz w:val="24"/>
          <w:szCs w:val="24"/>
        </w:rPr>
        <w:t>lĩnh vực</w:t>
      </w:r>
      <w:r w:rsidRPr="00394512">
        <w:rPr>
          <w:sz w:val="24"/>
          <w:szCs w:val="24"/>
        </w:rPr>
        <w:t xml:space="preserve"> của </w:t>
      </w:r>
      <w:r w:rsidR="00D31317">
        <w:rPr>
          <w:sz w:val="24"/>
          <w:szCs w:val="24"/>
        </w:rPr>
        <w:t>T</w:t>
      </w:r>
      <w:r w:rsidRPr="00394512">
        <w:rPr>
          <w:sz w:val="24"/>
          <w:szCs w:val="24"/>
        </w:rPr>
        <w:t>hủy lực cơ sở (Basics of fluid mechanics), bơm, quạt, máy nén (Pumps, fans and compressors) và hệ thống truyền động thủy</w:t>
      </w:r>
      <w:r w:rsidR="00D31317">
        <w:rPr>
          <w:sz w:val="24"/>
          <w:szCs w:val="24"/>
        </w:rPr>
        <w:t xml:space="preserve"> lực, khí nén</w:t>
      </w:r>
      <w:r w:rsidRPr="00394512">
        <w:rPr>
          <w:sz w:val="24"/>
          <w:szCs w:val="24"/>
        </w:rPr>
        <w:t xml:space="preserve"> (Hydr</w:t>
      </w:r>
      <w:r w:rsidR="00D31317">
        <w:rPr>
          <w:sz w:val="24"/>
          <w:szCs w:val="24"/>
        </w:rPr>
        <w:t>ostatic Fluid Power Transmission, Pneumatic system</w:t>
      </w:r>
      <w:r w:rsidRPr="00394512">
        <w:rPr>
          <w:sz w:val="24"/>
          <w:szCs w:val="24"/>
        </w:rPr>
        <w:t>).</w:t>
      </w:r>
    </w:p>
    <w:p w14:paraId="64D69008" w14:textId="77777777" w:rsidR="00296F71" w:rsidRPr="00394512" w:rsidRDefault="009540AF" w:rsidP="007E1077">
      <w:pPr>
        <w:pStyle w:val="Heading1"/>
        <w:rPr>
          <w:sz w:val="24"/>
          <w:szCs w:val="24"/>
        </w:rPr>
      </w:pPr>
      <w:r w:rsidRPr="00394512">
        <w:rPr>
          <w:sz w:val="24"/>
          <w:szCs w:val="24"/>
        </w:rPr>
        <w:t>Cấu trúc nội dung học phần</w:t>
      </w:r>
    </w:p>
    <w:p w14:paraId="16606BA9" w14:textId="77777777" w:rsidR="000F3A42" w:rsidRPr="00394512" w:rsidRDefault="000F3A42" w:rsidP="007E1077">
      <w:pPr>
        <w:rPr>
          <w:b/>
          <w:bCs/>
          <w:sz w:val="24"/>
          <w:szCs w:val="24"/>
          <w:lang w:val="nl-NL"/>
        </w:rPr>
      </w:pPr>
    </w:p>
    <w:p w14:paraId="0C0EE354" w14:textId="77777777" w:rsidR="004A21C9" w:rsidRPr="00394512" w:rsidRDefault="00BA7C39" w:rsidP="007E1077">
      <w:pPr>
        <w:pStyle w:val="ListParagraph"/>
        <w:spacing w:before="120"/>
        <w:jc w:val="center"/>
        <w:rPr>
          <w:b/>
          <w:bCs/>
          <w:lang w:val="nl-NL"/>
        </w:rPr>
      </w:pPr>
      <w:r w:rsidRPr="00394512">
        <w:rPr>
          <w:b/>
          <w:bCs/>
          <w:lang w:val="nl-NL"/>
        </w:rPr>
        <w:t>Bảng 1</w:t>
      </w:r>
      <w:r w:rsidR="004A21C9" w:rsidRPr="00394512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F670D2" w:rsidRPr="00394512" w14:paraId="04439BAF" w14:textId="77777777" w:rsidTr="00042ABF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33B215" w14:textId="77777777" w:rsidR="00F670D2" w:rsidRPr="00394512" w:rsidRDefault="00F670D2" w:rsidP="007E1077">
            <w:pPr>
              <w:rPr>
                <w:b/>
                <w:sz w:val="24"/>
                <w:szCs w:val="24"/>
                <w:lang w:val="vi-VN"/>
              </w:rPr>
            </w:pPr>
            <w:r w:rsidRPr="00394512">
              <w:rPr>
                <w:b/>
                <w:sz w:val="24"/>
                <w:szCs w:val="24"/>
                <w:lang w:val="vi-VN"/>
              </w:rPr>
              <w:t>6.1. Lý thuyết</w:t>
            </w:r>
          </w:p>
        </w:tc>
      </w:tr>
      <w:tr w:rsidR="00F670D2" w:rsidRPr="00394512" w14:paraId="1E83E251" w14:textId="77777777" w:rsidTr="00042ABF">
        <w:tc>
          <w:tcPr>
            <w:tcW w:w="140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0B84A10" w14:textId="77777777" w:rsidR="00F670D2" w:rsidRPr="00394512" w:rsidRDefault="00F670D2" w:rsidP="007E1077">
            <w:pPr>
              <w:rPr>
                <w:b/>
                <w:bCs/>
                <w:i/>
                <w:sz w:val="24"/>
                <w:szCs w:val="24"/>
              </w:rPr>
            </w:pPr>
            <w:r w:rsidRPr="00394512">
              <w:rPr>
                <w:b/>
                <w:bCs/>
                <w:i/>
                <w:sz w:val="24"/>
                <w:szCs w:val="24"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8FE1836" w14:textId="77777777" w:rsidR="00F670D2" w:rsidRPr="00394512" w:rsidRDefault="00F670D2" w:rsidP="007E1077">
            <w:pPr>
              <w:rPr>
                <w:b/>
                <w:bCs/>
                <w:i/>
                <w:sz w:val="24"/>
                <w:szCs w:val="24"/>
                <w:lang w:val="vi-VN"/>
              </w:rPr>
            </w:pPr>
            <w:r w:rsidRPr="00394512">
              <w:rPr>
                <w:b/>
                <w:bCs/>
                <w:i/>
                <w:sz w:val="24"/>
                <w:szCs w:val="24"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6F3A5A3" w14:textId="77777777" w:rsidR="00F670D2" w:rsidRPr="00394512" w:rsidRDefault="00F670D2" w:rsidP="007E1077">
            <w:pPr>
              <w:rPr>
                <w:b/>
                <w:bCs/>
                <w:i/>
                <w:sz w:val="24"/>
                <w:szCs w:val="24"/>
                <w:lang w:val="vi-VN"/>
              </w:rPr>
            </w:pPr>
            <w:r w:rsidRPr="00394512">
              <w:rPr>
                <w:b/>
                <w:bCs/>
                <w:i/>
                <w:sz w:val="24"/>
                <w:szCs w:val="24"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C2625C6" w14:textId="77777777" w:rsidR="00F670D2" w:rsidRPr="00394512" w:rsidRDefault="00F670D2" w:rsidP="007E1077">
            <w:pPr>
              <w:rPr>
                <w:b/>
                <w:bCs/>
                <w:i/>
                <w:sz w:val="24"/>
                <w:szCs w:val="24"/>
                <w:lang w:val="vi-VN"/>
              </w:rPr>
            </w:pPr>
            <w:r w:rsidRPr="00394512">
              <w:rPr>
                <w:b/>
                <w:bCs/>
                <w:i/>
                <w:sz w:val="24"/>
                <w:szCs w:val="24"/>
                <w:lang w:val="vi-VN"/>
              </w:rPr>
              <w:t>Mục tiêu</w:t>
            </w:r>
          </w:p>
        </w:tc>
      </w:tr>
      <w:tr w:rsidR="00F670D2" w:rsidRPr="00394512" w14:paraId="1098BBEE" w14:textId="77777777" w:rsidTr="00042ABF">
        <w:trPr>
          <w:trHeight w:val="548"/>
        </w:trPr>
        <w:tc>
          <w:tcPr>
            <w:tcW w:w="1408" w:type="dxa"/>
            <w:shd w:val="clear" w:color="auto" w:fill="FFFFFF" w:themeFill="background1"/>
            <w:vAlign w:val="center"/>
          </w:tcPr>
          <w:p w14:paraId="448DF88B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  <w:r w:rsidRPr="00394512">
              <w:rPr>
                <w:b/>
                <w:bCs/>
                <w:sz w:val="24"/>
                <w:szCs w:val="24"/>
              </w:rPr>
              <w:t>Part 1.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1584D267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  <w:lang w:val="vi-VN"/>
              </w:rPr>
            </w:pPr>
            <w:r w:rsidRPr="00394512">
              <w:rPr>
                <w:b/>
                <w:bCs/>
                <w:sz w:val="24"/>
                <w:szCs w:val="24"/>
              </w:rPr>
              <w:t>BASICS OF FLUID MECHANICS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3886E18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43F45CCB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670D2" w:rsidRPr="00394512" w14:paraId="2E3C55B4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4E6E4751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Unit 1.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77B2CE8E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Properties of hydraulic fluids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1AB1F84" w14:textId="77777777" w:rsidR="00F670D2" w:rsidRPr="00394512" w:rsidRDefault="00042ABF" w:rsidP="007E1077">
            <w:pPr>
              <w:rPr>
                <w:b/>
                <w:bCs/>
                <w:sz w:val="24"/>
                <w:szCs w:val="24"/>
              </w:rPr>
            </w:pPr>
            <w:r w:rsidRPr="0039451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3CE4BD3B" w14:textId="77777777" w:rsidR="00F670D2" w:rsidRPr="00394512" w:rsidRDefault="00F670D2" w:rsidP="007E1077">
            <w:pPr>
              <w:rPr>
                <w:bCs/>
                <w:sz w:val="24"/>
                <w:szCs w:val="24"/>
                <w:lang w:val="vi-VN"/>
              </w:rPr>
            </w:pPr>
          </w:p>
        </w:tc>
      </w:tr>
      <w:tr w:rsidR="00F670D2" w:rsidRPr="00394512" w14:paraId="5EBCFE84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5BB0A8FD" w14:textId="77777777" w:rsidR="00F670D2" w:rsidRPr="00394512" w:rsidRDefault="00F670D2" w:rsidP="007E1077">
            <w:pPr>
              <w:rPr>
                <w:bCs/>
                <w:position w:val="-6"/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1.1.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234FE082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Introducing new words and vocabulary: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A649299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0F58DA57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4.1.1, 4.1.2, 4.2.1, 4.2.2</w:t>
            </w:r>
          </w:p>
        </w:tc>
      </w:tr>
      <w:tr w:rsidR="00F670D2" w:rsidRPr="00394512" w14:paraId="69688E3F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137CEFAA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1.2.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3B02FAD7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Text contents: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C5DD8C7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37523FDB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4.1.1, 4.1.2, 4.2.1, 4.2.2, 4.2.3</w:t>
            </w:r>
          </w:p>
        </w:tc>
      </w:tr>
      <w:tr w:rsidR="00F670D2" w:rsidRPr="00394512" w14:paraId="48889583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6B25F0FC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1.3.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299AD52E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Practice and excersise: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3F11343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427CCB1B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4.1.1, 4.1.2, 4.2.1, 4.2.2, 4.2.3</w:t>
            </w:r>
          </w:p>
        </w:tc>
      </w:tr>
      <w:tr w:rsidR="00F670D2" w:rsidRPr="00394512" w14:paraId="4AE97F95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3ADCA01A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Unit 2.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3CF6D34C" w14:textId="77777777" w:rsidR="00F670D2" w:rsidRPr="00394512" w:rsidRDefault="00F670D2" w:rsidP="007E1077">
            <w:pPr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Energy and power in hydraulic systems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414D9E2" w14:textId="77777777" w:rsidR="00F670D2" w:rsidRPr="00394512" w:rsidRDefault="00042ABF" w:rsidP="007E1077">
            <w:pPr>
              <w:rPr>
                <w:b/>
                <w:bCs/>
                <w:sz w:val="24"/>
                <w:szCs w:val="24"/>
              </w:rPr>
            </w:pPr>
            <w:r w:rsidRPr="0039451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0EF793B0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</w:p>
        </w:tc>
      </w:tr>
      <w:tr w:rsidR="00F670D2" w:rsidRPr="00394512" w14:paraId="2B90FD9D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7AD05D41" w14:textId="77777777" w:rsidR="00F670D2" w:rsidRPr="00394512" w:rsidRDefault="00F670D2" w:rsidP="007E1077">
            <w:pPr>
              <w:rPr>
                <w:bCs/>
                <w:position w:val="-6"/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2.1.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2696768F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Introducing new words and vocabulary: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54F0DCF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74D1B170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4.1.1, 4.1.2</w:t>
            </w:r>
          </w:p>
        </w:tc>
      </w:tr>
      <w:tr w:rsidR="00F670D2" w:rsidRPr="00394512" w14:paraId="4579A68C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745E4779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2.2.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5FE8EC2F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Text contents: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5B9B167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3FD7663A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4.1.1, 4.1.2, 4.2.1, 4.2.2, 4.2.3</w:t>
            </w:r>
          </w:p>
        </w:tc>
      </w:tr>
      <w:tr w:rsidR="00F670D2" w:rsidRPr="00394512" w14:paraId="0B4B31C3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66F71CC7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2.3.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3117E8EB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Practice and excersise: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D4F450D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65190113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4.1.1, 4.1.2. 4.2.1, 4.2.2, 4.2.3</w:t>
            </w:r>
          </w:p>
        </w:tc>
      </w:tr>
      <w:tr w:rsidR="00F670D2" w:rsidRPr="00394512" w14:paraId="47E7B780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5EC0C2FB" w14:textId="77777777" w:rsidR="00F670D2" w:rsidRPr="00394512" w:rsidRDefault="00F670D2" w:rsidP="007E1077">
            <w:pPr>
              <w:rPr>
                <w:bCs/>
                <w:sz w:val="24"/>
                <w:szCs w:val="24"/>
                <w:lang w:val="vi-VN"/>
              </w:rPr>
            </w:pPr>
            <w:r w:rsidRPr="00394512">
              <w:rPr>
                <w:b/>
                <w:sz w:val="24"/>
                <w:szCs w:val="24"/>
              </w:rPr>
              <w:t>Part 2.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2404F96B" w14:textId="77777777" w:rsidR="00F670D2" w:rsidRPr="00394512" w:rsidRDefault="00F670D2" w:rsidP="0052067B">
            <w:pPr>
              <w:jc w:val="left"/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PUMPS, FANS AND AIR</w:t>
            </w:r>
            <w:r w:rsidR="00F95BAA">
              <w:rPr>
                <w:b/>
                <w:sz w:val="24"/>
                <w:szCs w:val="24"/>
              </w:rPr>
              <w:t xml:space="preserve"> </w:t>
            </w:r>
            <w:r w:rsidRPr="00394512">
              <w:rPr>
                <w:b/>
                <w:sz w:val="24"/>
                <w:szCs w:val="24"/>
              </w:rPr>
              <w:t>COMPRESSORS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DE1365D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73EF8C56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</w:p>
        </w:tc>
      </w:tr>
      <w:tr w:rsidR="00F670D2" w:rsidRPr="00394512" w14:paraId="3D450CFB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1F7797DF" w14:textId="77777777" w:rsidR="00F670D2" w:rsidRPr="00394512" w:rsidRDefault="00F670D2" w:rsidP="007E1077">
            <w:pPr>
              <w:rPr>
                <w:bCs/>
                <w:sz w:val="24"/>
                <w:szCs w:val="24"/>
                <w:lang w:val="vi-VN"/>
              </w:rPr>
            </w:pPr>
            <w:r w:rsidRPr="00394512">
              <w:rPr>
                <w:b/>
                <w:sz w:val="24"/>
                <w:szCs w:val="24"/>
              </w:rPr>
              <w:t>Unit 3.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4A0A0ED7" w14:textId="77777777" w:rsidR="00F670D2" w:rsidRPr="00394512" w:rsidRDefault="00F670D2" w:rsidP="007E1077">
            <w:pPr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Pumps</w:t>
            </w:r>
            <w:r w:rsidRPr="00394512">
              <w:rPr>
                <w:b/>
                <w:sz w:val="24"/>
                <w:szCs w:val="24"/>
              </w:rPr>
              <w:tab/>
            </w:r>
            <w:r w:rsidRPr="00394512">
              <w:rPr>
                <w:b/>
                <w:sz w:val="24"/>
                <w:szCs w:val="24"/>
              </w:rPr>
              <w:tab/>
            </w:r>
            <w:r w:rsidRPr="00394512">
              <w:rPr>
                <w:b/>
                <w:sz w:val="24"/>
                <w:szCs w:val="24"/>
              </w:rPr>
              <w:tab/>
            </w:r>
            <w:r w:rsidRPr="00394512">
              <w:rPr>
                <w:b/>
                <w:sz w:val="24"/>
                <w:szCs w:val="24"/>
              </w:rPr>
              <w:tab/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EE83D38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2E819BDC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</w:p>
        </w:tc>
      </w:tr>
      <w:tr w:rsidR="00F670D2" w:rsidRPr="00394512" w14:paraId="787F953B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1D0FCCA8" w14:textId="77777777" w:rsidR="00F670D2" w:rsidRPr="00394512" w:rsidRDefault="00F670D2" w:rsidP="007E1077">
            <w:pPr>
              <w:rPr>
                <w:bCs/>
                <w:position w:val="-6"/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3.1.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022B09D9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Introducing new words and vocabulary: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82581E1" w14:textId="77777777" w:rsidR="00F670D2" w:rsidRPr="00394512" w:rsidRDefault="00042ABF" w:rsidP="007E1077">
            <w:pPr>
              <w:rPr>
                <w:b/>
                <w:bCs/>
                <w:sz w:val="24"/>
                <w:szCs w:val="24"/>
              </w:rPr>
            </w:pPr>
            <w:r w:rsidRPr="0039451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61F4697C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4.1.1, 4.1.3</w:t>
            </w:r>
          </w:p>
        </w:tc>
      </w:tr>
      <w:tr w:rsidR="00F670D2" w:rsidRPr="00394512" w14:paraId="5A8D4679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518CFACF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3.2.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287EB323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Text contents: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FAB1AB0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022B84AB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4.1.1, 4.1.3, 4.2.1, 4.2.2, 4.2.3</w:t>
            </w:r>
          </w:p>
        </w:tc>
      </w:tr>
      <w:tr w:rsidR="00F670D2" w:rsidRPr="00394512" w14:paraId="1A864632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78D56C31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3.3.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2EA49BA6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Practice and excersise: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BF3EEEA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58218F60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 xml:space="preserve">4.1.1, 4.1.3, 4.2.1, </w:t>
            </w:r>
            <w:r w:rsidRPr="00394512">
              <w:rPr>
                <w:bCs/>
                <w:sz w:val="24"/>
                <w:szCs w:val="24"/>
              </w:rPr>
              <w:lastRenderedPageBreak/>
              <w:t>4.2.2, 4.2.3</w:t>
            </w:r>
          </w:p>
        </w:tc>
      </w:tr>
      <w:tr w:rsidR="00F670D2" w:rsidRPr="00394512" w14:paraId="33D8ED6E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2C3FAA5B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lastRenderedPageBreak/>
              <w:t>Unit 4.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217735C2" w14:textId="77777777" w:rsidR="00F670D2" w:rsidRPr="00394512" w:rsidRDefault="00F670D2" w:rsidP="007E1077">
            <w:pPr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Fans and air compressors</w:t>
            </w:r>
            <w:r w:rsidRPr="00394512">
              <w:rPr>
                <w:b/>
                <w:sz w:val="24"/>
                <w:szCs w:val="24"/>
              </w:rPr>
              <w:tab/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5561F00" w14:textId="77777777" w:rsidR="00F670D2" w:rsidRPr="00394512" w:rsidRDefault="00042ABF" w:rsidP="007E1077">
            <w:pPr>
              <w:rPr>
                <w:b/>
                <w:bCs/>
                <w:sz w:val="24"/>
                <w:szCs w:val="24"/>
              </w:rPr>
            </w:pPr>
            <w:r w:rsidRPr="0039451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03F046CE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</w:p>
        </w:tc>
      </w:tr>
      <w:tr w:rsidR="00F670D2" w:rsidRPr="00394512" w14:paraId="7B3222A4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24196F54" w14:textId="77777777" w:rsidR="00F670D2" w:rsidRPr="00394512" w:rsidRDefault="00F670D2" w:rsidP="007E1077">
            <w:pPr>
              <w:rPr>
                <w:bCs/>
                <w:position w:val="-6"/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4.1.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7ED09F3C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Introducing new words and vocabulary: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479CA11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6F49BF05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 xml:space="preserve">4.1.1, 4.1.3 </w:t>
            </w:r>
          </w:p>
        </w:tc>
      </w:tr>
      <w:tr w:rsidR="00F670D2" w:rsidRPr="00394512" w14:paraId="7572BD0A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4D67E949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4.2.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266D6B2A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Text contents: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EB4F556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0F34BE3C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4.1.1, 4.1.3, 4.2.1, 4.2.2, 4.2.3</w:t>
            </w:r>
          </w:p>
        </w:tc>
      </w:tr>
      <w:tr w:rsidR="00F670D2" w:rsidRPr="00394512" w14:paraId="78C978CE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4DCB2025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4.3.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049CFA7F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Practice and excersise: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5427F74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33204A27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</w:p>
        </w:tc>
      </w:tr>
      <w:tr w:rsidR="00F670D2" w:rsidRPr="00394512" w14:paraId="2E52E406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642C7158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Unit 5.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18051636" w14:textId="77777777" w:rsidR="00F670D2" w:rsidRPr="00394512" w:rsidRDefault="00F670D2" w:rsidP="007E1077">
            <w:pPr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Pipes and distribution system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631D5E9" w14:textId="77777777" w:rsidR="00F670D2" w:rsidRPr="00394512" w:rsidRDefault="00042ABF" w:rsidP="007E1077">
            <w:pPr>
              <w:rPr>
                <w:b/>
                <w:bCs/>
                <w:sz w:val="24"/>
                <w:szCs w:val="24"/>
              </w:rPr>
            </w:pPr>
            <w:r w:rsidRPr="0039451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10E7F947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670D2" w:rsidRPr="00394512" w14:paraId="108C963A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3D027BBE" w14:textId="77777777" w:rsidR="00F670D2" w:rsidRPr="00394512" w:rsidRDefault="00F670D2" w:rsidP="007E1077">
            <w:pPr>
              <w:rPr>
                <w:bCs/>
                <w:position w:val="-6"/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5.1.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2351FF64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Introducing new words and vocabulary: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BBF713A" w14:textId="77777777" w:rsidR="00F670D2" w:rsidRPr="00394512" w:rsidRDefault="00F670D2" w:rsidP="007E1077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1A678601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4.1.1, 4.1.4</w:t>
            </w:r>
          </w:p>
        </w:tc>
      </w:tr>
      <w:tr w:rsidR="00F670D2" w:rsidRPr="00394512" w14:paraId="095232FB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7C6BFBF2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5.2.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55AD5AB0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Text contents: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67D01CD" w14:textId="77777777" w:rsidR="00F670D2" w:rsidRPr="00394512" w:rsidRDefault="00F670D2" w:rsidP="007E1077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34BB1CF2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4.1.1, 4.1.4, 4.2.1, 4.2.2, 4.2.3</w:t>
            </w:r>
          </w:p>
        </w:tc>
      </w:tr>
      <w:tr w:rsidR="00F670D2" w:rsidRPr="00394512" w14:paraId="15728520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317A6A1A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5.3.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404533A6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Practice and excersise: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9DB36BB" w14:textId="77777777" w:rsidR="00F670D2" w:rsidRPr="00394512" w:rsidRDefault="00F670D2" w:rsidP="007E1077">
            <w:pPr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29CF6C17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4.1.1, 4.1.4, 4.2.1, 4.2.2, 4.2.3</w:t>
            </w:r>
          </w:p>
        </w:tc>
      </w:tr>
      <w:tr w:rsidR="00F670D2" w:rsidRPr="00394512" w14:paraId="00040C22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6569DD23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Part 3.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2955709E" w14:textId="77777777" w:rsidR="00F670D2" w:rsidRPr="00394512" w:rsidRDefault="00F670D2" w:rsidP="007E1077">
            <w:pPr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HYDRAULIC AND PNEUMATIC SYSTEMS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DCE1C43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771F1F63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</w:p>
        </w:tc>
      </w:tr>
      <w:tr w:rsidR="00F670D2" w:rsidRPr="00394512" w14:paraId="6BDEB94F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36522EDF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Unit 6.</w:t>
            </w:r>
          </w:p>
        </w:tc>
        <w:tc>
          <w:tcPr>
            <w:tcW w:w="4683" w:type="dxa"/>
            <w:shd w:val="clear" w:color="auto" w:fill="FFFFFF" w:themeFill="background1"/>
          </w:tcPr>
          <w:p w14:paraId="09DCF589" w14:textId="77777777" w:rsidR="00F670D2" w:rsidRPr="00394512" w:rsidRDefault="00F670D2" w:rsidP="007E1077">
            <w:pPr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Components of the power supply section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CC445E8" w14:textId="77777777" w:rsidR="00F670D2" w:rsidRPr="00394512" w:rsidRDefault="00042ABF" w:rsidP="007E1077">
            <w:pPr>
              <w:rPr>
                <w:b/>
                <w:bCs/>
                <w:sz w:val="24"/>
                <w:szCs w:val="24"/>
              </w:rPr>
            </w:pPr>
            <w:r w:rsidRPr="0039451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10BADDE1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</w:p>
        </w:tc>
      </w:tr>
      <w:tr w:rsidR="00F670D2" w:rsidRPr="00394512" w14:paraId="7D05960A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5A77EADB" w14:textId="77777777" w:rsidR="00F670D2" w:rsidRPr="00394512" w:rsidRDefault="00F670D2" w:rsidP="007E1077">
            <w:pPr>
              <w:rPr>
                <w:bCs/>
                <w:position w:val="-6"/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6.1.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4579C7C6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Introducing new words and vocabulary: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BF1C634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354D9979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4.1.1, 4.1.5</w:t>
            </w:r>
          </w:p>
        </w:tc>
      </w:tr>
      <w:tr w:rsidR="00F670D2" w:rsidRPr="00394512" w14:paraId="34771D64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5A59EABA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6.2.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468ECD64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Text contents: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F6A5DC7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5E9C7D13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4.1.1, 4.1.5, 4.2.1, 4.2.2, 4.2.3</w:t>
            </w:r>
          </w:p>
        </w:tc>
      </w:tr>
      <w:tr w:rsidR="00F670D2" w:rsidRPr="00394512" w14:paraId="39EDEBEC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58AF56D9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6.3.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59A3B4A6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Practice and excersise: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8561AC5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1A4DE8EF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4.1.1, 4.1.5, 4.2.1, 4.2.2, 4.2.3</w:t>
            </w:r>
          </w:p>
        </w:tc>
      </w:tr>
      <w:tr w:rsidR="00F670D2" w:rsidRPr="00394512" w14:paraId="50B958B3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77808111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Unit 7.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17E45C32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Control components</w:t>
            </w:r>
            <w:r w:rsidRPr="00394512">
              <w:rPr>
                <w:b/>
                <w:sz w:val="24"/>
                <w:szCs w:val="24"/>
              </w:rPr>
              <w:tab/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EB196BF" w14:textId="77777777" w:rsidR="00F670D2" w:rsidRPr="00394512" w:rsidRDefault="00042ABF" w:rsidP="007E1077">
            <w:pPr>
              <w:rPr>
                <w:b/>
                <w:bCs/>
                <w:sz w:val="24"/>
                <w:szCs w:val="24"/>
              </w:rPr>
            </w:pPr>
            <w:r w:rsidRPr="0039451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6DF0FA25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</w:p>
        </w:tc>
      </w:tr>
      <w:tr w:rsidR="00F670D2" w:rsidRPr="00394512" w14:paraId="21266A4E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718C9D39" w14:textId="77777777" w:rsidR="00F670D2" w:rsidRPr="00394512" w:rsidRDefault="00F670D2" w:rsidP="007E1077">
            <w:pPr>
              <w:rPr>
                <w:bCs/>
                <w:position w:val="-6"/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7.1.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3A787783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Introducing new words and vocabulary: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A8DB455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694BEF40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4.1.1, 4.1.5</w:t>
            </w:r>
          </w:p>
        </w:tc>
      </w:tr>
      <w:tr w:rsidR="00F670D2" w:rsidRPr="00394512" w14:paraId="02252C96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59C8F612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7.2.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0D94F22D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Text contents: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61B4F76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00C434AB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4.1.1, 4.1.5, 4.2.1, 4.2.2, 4.2.3</w:t>
            </w:r>
          </w:p>
        </w:tc>
      </w:tr>
      <w:tr w:rsidR="00F670D2" w:rsidRPr="00394512" w14:paraId="71DEAE09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672C2D44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7.3.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24D16694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Practice and excersise: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058F0F8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3F210C39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4.1.1, 4.1.5, 4.2.1, 4.2.2, 4.2.3</w:t>
            </w:r>
          </w:p>
        </w:tc>
      </w:tr>
      <w:tr w:rsidR="00F670D2" w:rsidRPr="00394512" w14:paraId="71C4C8EC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06C78C7B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Unit 8.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3064EBE1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Hydraulic circuit design and analysis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B9DC20" w14:textId="77777777" w:rsidR="00F670D2" w:rsidRPr="00394512" w:rsidRDefault="00DC5757" w:rsidP="007E1077">
            <w:pPr>
              <w:rPr>
                <w:b/>
                <w:bCs/>
                <w:sz w:val="24"/>
                <w:szCs w:val="24"/>
              </w:rPr>
            </w:pPr>
            <w:r w:rsidRPr="0039451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373E72BF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</w:p>
        </w:tc>
      </w:tr>
      <w:tr w:rsidR="00F670D2" w:rsidRPr="00394512" w14:paraId="32093D7C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255D0723" w14:textId="77777777" w:rsidR="00F670D2" w:rsidRPr="00394512" w:rsidRDefault="00F670D2" w:rsidP="007E1077">
            <w:pPr>
              <w:rPr>
                <w:bCs/>
                <w:position w:val="-6"/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8.1.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7CE797DD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Introducing new words and vocabulary: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BB9E46E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057D4694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4.1.1, 4.1.5</w:t>
            </w:r>
          </w:p>
        </w:tc>
      </w:tr>
      <w:tr w:rsidR="00F670D2" w:rsidRPr="00394512" w14:paraId="19A3E894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27888DD9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8.2.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3CB68278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Text contents: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0B7F7C1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6CA88FDC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4.1.1, 4.1.5, 4.2.1, 4.2.2, 4.2.3, 4.2.4</w:t>
            </w:r>
          </w:p>
        </w:tc>
      </w:tr>
      <w:tr w:rsidR="00F670D2" w:rsidRPr="00394512" w14:paraId="5394162E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401E40C5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8.3.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63A79896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Practice and excersise: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F959639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18B0D97C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4.1.1, 4.1.5, 4.2.1, 4.2.2, 4.2.3, 4.2.4</w:t>
            </w:r>
          </w:p>
        </w:tc>
      </w:tr>
      <w:tr w:rsidR="00F670D2" w:rsidRPr="00394512" w14:paraId="515E7F1E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7323BC06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Unit 9.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3CF11FCD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Pneumatics</w:t>
            </w:r>
            <w:r w:rsidRPr="00394512">
              <w:rPr>
                <w:b/>
                <w:sz w:val="24"/>
                <w:szCs w:val="24"/>
              </w:rPr>
              <w:tab/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95DCB6D" w14:textId="77777777" w:rsidR="00F670D2" w:rsidRPr="00394512" w:rsidRDefault="00042ABF" w:rsidP="007E1077">
            <w:pPr>
              <w:rPr>
                <w:b/>
                <w:bCs/>
                <w:sz w:val="24"/>
                <w:szCs w:val="24"/>
              </w:rPr>
            </w:pPr>
            <w:r w:rsidRPr="0039451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6E51C0CE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</w:p>
        </w:tc>
      </w:tr>
      <w:tr w:rsidR="00F670D2" w:rsidRPr="00394512" w14:paraId="5E04EA5B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313F8B79" w14:textId="77777777" w:rsidR="00F670D2" w:rsidRPr="00394512" w:rsidRDefault="00F670D2" w:rsidP="007E1077">
            <w:pPr>
              <w:rPr>
                <w:bCs/>
                <w:position w:val="-6"/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9.1.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6DD6782C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Introducing new words and vocabulary: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7CD1A4E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727718F2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4.1.1, 4.1.5, 4.2.1</w:t>
            </w:r>
          </w:p>
        </w:tc>
      </w:tr>
      <w:tr w:rsidR="00F670D2" w:rsidRPr="00394512" w14:paraId="6EA8D657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7D9F9B5E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9.2.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6F185E15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Text contents: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4DE2C11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2A4D32F6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4.1.1, 4.1.5, 4.2.1, 4.2.2, 4.2.3, 4.2.4</w:t>
            </w:r>
          </w:p>
        </w:tc>
      </w:tr>
      <w:tr w:rsidR="00F670D2" w:rsidRPr="00394512" w14:paraId="5D7DD83A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5E33B2AD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9.3.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005A866C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Practice and excersise: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BE37C1B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511CEB5B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4.1.1, 4.1.5, 4.2.1, 4.2.2, 4.2.3, 4.2.4</w:t>
            </w:r>
          </w:p>
        </w:tc>
      </w:tr>
      <w:tr w:rsidR="00F670D2" w:rsidRPr="00394512" w14:paraId="591EA284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3FDCFE90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Unit 10.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1C1EBDD2" w14:textId="77777777" w:rsidR="00F670D2" w:rsidRPr="00394512" w:rsidRDefault="00F670D2" w:rsidP="007E1077">
            <w:pPr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Pneumatic circuit and applications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264DD28" w14:textId="77777777" w:rsidR="00F670D2" w:rsidRPr="00394512" w:rsidRDefault="00042ABF" w:rsidP="007E1077">
            <w:pPr>
              <w:rPr>
                <w:b/>
                <w:bCs/>
                <w:sz w:val="24"/>
                <w:szCs w:val="24"/>
              </w:rPr>
            </w:pPr>
            <w:r w:rsidRPr="0039451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52852664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</w:p>
        </w:tc>
      </w:tr>
      <w:tr w:rsidR="00F670D2" w:rsidRPr="00394512" w14:paraId="26B9C4E0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074D9A24" w14:textId="77777777" w:rsidR="00F670D2" w:rsidRPr="00394512" w:rsidRDefault="00F670D2" w:rsidP="007E1077">
            <w:pPr>
              <w:rPr>
                <w:bCs/>
                <w:position w:val="-6"/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10.1.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471F180A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Introducing new words and vocabulary: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EEA23FC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477320AF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4.1.1, 4.1.5</w:t>
            </w:r>
          </w:p>
        </w:tc>
      </w:tr>
      <w:tr w:rsidR="00F670D2" w:rsidRPr="00394512" w14:paraId="5827CB56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3FC27D0C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10.2.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23440DA1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Text contents: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4CB8BEB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0FC37337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4.1.1, 4.1.5, 4.2.1, 4.2.2, 4.2.3, 4.2.4</w:t>
            </w:r>
          </w:p>
        </w:tc>
      </w:tr>
      <w:tr w:rsidR="00F670D2" w:rsidRPr="00394512" w14:paraId="7EC781BE" w14:textId="77777777" w:rsidTr="00042ABF">
        <w:tc>
          <w:tcPr>
            <w:tcW w:w="1408" w:type="dxa"/>
            <w:shd w:val="clear" w:color="auto" w:fill="FFFFFF" w:themeFill="background1"/>
            <w:vAlign w:val="center"/>
          </w:tcPr>
          <w:p w14:paraId="09B09197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10.3.</w:t>
            </w:r>
          </w:p>
        </w:tc>
        <w:tc>
          <w:tcPr>
            <w:tcW w:w="4683" w:type="dxa"/>
            <w:shd w:val="clear" w:color="auto" w:fill="FFFFFF" w:themeFill="background1"/>
            <w:vAlign w:val="center"/>
          </w:tcPr>
          <w:p w14:paraId="55CDFE2F" w14:textId="77777777" w:rsidR="00F670D2" w:rsidRPr="00394512" w:rsidRDefault="00F670D2" w:rsidP="007E1077">
            <w:pPr>
              <w:rPr>
                <w:sz w:val="24"/>
                <w:szCs w:val="24"/>
              </w:rPr>
            </w:pPr>
            <w:r w:rsidRPr="00394512">
              <w:rPr>
                <w:sz w:val="24"/>
                <w:szCs w:val="24"/>
              </w:rPr>
              <w:t>Practice and excersise: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A9D30FB" w14:textId="77777777" w:rsidR="00F670D2" w:rsidRPr="00394512" w:rsidRDefault="00F670D2" w:rsidP="007E107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  <w:shd w:val="clear" w:color="auto" w:fill="FFFFFF" w:themeFill="background1"/>
            <w:vAlign w:val="center"/>
          </w:tcPr>
          <w:p w14:paraId="5B6CFA34" w14:textId="77777777" w:rsidR="00F670D2" w:rsidRPr="00394512" w:rsidRDefault="00F670D2" w:rsidP="007E1077">
            <w:pPr>
              <w:rPr>
                <w:bCs/>
                <w:sz w:val="24"/>
                <w:szCs w:val="24"/>
              </w:rPr>
            </w:pPr>
            <w:r w:rsidRPr="00394512">
              <w:rPr>
                <w:bCs/>
                <w:sz w:val="24"/>
                <w:szCs w:val="24"/>
              </w:rPr>
              <w:t>4.1.1, 4.1.5, 4.2.1, 4.2.2, 4.2.3, 4.2.4</w:t>
            </w:r>
          </w:p>
        </w:tc>
      </w:tr>
    </w:tbl>
    <w:p w14:paraId="46C94298" w14:textId="77777777" w:rsidR="00744C77" w:rsidRPr="00394512" w:rsidRDefault="00744C77" w:rsidP="007E1077">
      <w:pPr>
        <w:pStyle w:val="Heading1"/>
        <w:rPr>
          <w:sz w:val="24"/>
          <w:szCs w:val="24"/>
        </w:rPr>
      </w:pPr>
      <w:r w:rsidRPr="00394512">
        <w:rPr>
          <w:sz w:val="24"/>
          <w:szCs w:val="24"/>
        </w:rPr>
        <w:t>Phương pháp giảng dạy</w:t>
      </w:r>
      <w:r w:rsidR="006A5431" w:rsidRPr="00394512">
        <w:rPr>
          <w:sz w:val="24"/>
          <w:szCs w:val="24"/>
        </w:rPr>
        <w:t xml:space="preserve"> </w:t>
      </w:r>
    </w:p>
    <w:p w14:paraId="320CA2B4" w14:textId="77777777" w:rsidR="00D171C9" w:rsidRDefault="003F7694" w:rsidP="007E1077">
      <w:pPr>
        <w:pStyle w:val="ListParagraph"/>
        <w:spacing w:before="120"/>
        <w:ind w:left="567" w:hanging="238"/>
        <w:rPr>
          <w:bCs/>
          <w:color w:val="000000"/>
        </w:rPr>
      </w:pPr>
      <w:r w:rsidRPr="00394512">
        <w:rPr>
          <w:bCs/>
          <w:color w:val="000000"/>
        </w:rPr>
        <w:t>- Giảng dạy lý thuyết kết hợp</w:t>
      </w:r>
      <w:r w:rsidR="00F95BAA">
        <w:rPr>
          <w:bCs/>
          <w:color w:val="000000"/>
        </w:rPr>
        <w:t xml:space="preserve"> trao đổi thảo luận</w:t>
      </w:r>
      <w:r w:rsidRPr="00394512">
        <w:rPr>
          <w:bCs/>
          <w:color w:val="000000"/>
        </w:rPr>
        <w:t xml:space="preserve"> </w:t>
      </w:r>
      <w:r w:rsidR="00F95BAA">
        <w:rPr>
          <w:bCs/>
          <w:color w:val="000000"/>
        </w:rPr>
        <w:t>và làm việc nhóm</w:t>
      </w:r>
    </w:p>
    <w:p w14:paraId="29CA92EE" w14:textId="77777777" w:rsidR="00F95BAA" w:rsidRPr="00394512" w:rsidRDefault="00F95BAA" w:rsidP="007E1077">
      <w:pPr>
        <w:pStyle w:val="ListParagraph"/>
        <w:spacing w:before="120"/>
        <w:ind w:left="567" w:hanging="238"/>
        <w:rPr>
          <w:bCs/>
        </w:rPr>
      </w:pPr>
      <w:r>
        <w:rPr>
          <w:bCs/>
        </w:rPr>
        <w:t>- Giao bài tập về nhà cho sinh viên tự tìm hiểu thêm và báo cáo trước lớp</w:t>
      </w:r>
    </w:p>
    <w:p w14:paraId="5B738F7F" w14:textId="77777777" w:rsidR="00744C77" w:rsidRPr="00394512" w:rsidRDefault="00744C77" w:rsidP="007E1077">
      <w:pPr>
        <w:pStyle w:val="Heading1"/>
        <w:rPr>
          <w:sz w:val="24"/>
          <w:szCs w:val="24"/>
        </w:rPr>
      </w:pPr>
      <w:r w:rsidRPr="00394512">
        <w:rPr>
          <w:sz w:val="24"/>
          <w:szCs w:val="24"/>
        </w:rPr>
        <w:lastRenderedPageBreak/>
        <w:t>Nhiệm vụ của sinh viên</w:t>
      </w:r>
      <w:r w:rsidR="009540AF" w:rsidRPr="00394512">
        <w:rPr>
          <w:sz w:val="24"/>
          <w:szCs w:val="24"/>
        </w:rPr>
        <w:t xml:space="preserve"> </w:t>
      </w:r>
    </w:p>
    <w:p w14:paraId="7B54EF92" w14:textId="77777777" w:rsidR="00744C77" w:rsidRPr="00394512" w:rsidRDefault="00744C77" w:rsidP="000C7644">
      <w:pPr>
        <w:pStyle w:val="BodyText2"/>
        <w:tabs>
          <w:tab w:val="num" w:pos="960"/>
        </w:tabs>
        <w:spacing w:before="120" w:after="0" w:line="240" w:lineRule="auto"/>
        <w:ind w:firstLine="260"/>
        <w:rPr>
          <w:bCs/>
          <w:color w:val="000000"/>
          <w:sz w:val="24"/>
          <w:szCs w:val="24"/>
        </w:rPr>
      </w:pPr>
      <w:r w:rsidRPr="00394512">
        <w:rPr>
          <w:bCs/>
          <w:color w:val="000000"/>
          <w:sz w:val="24"/>
          <w:szCs w:val="24"/>
        </w:rPr>
        <w:t>Sinh viên phải thực hiện các nhiệm vụ sau:</w:t>
      </w:r>
    </w:p>
    <w:p w14:paraId="0477BE96" w14:textId="77777777" w:rsidR="00744C77" w:rsidRPr="00394512" w:rsidRDefault="00744C77" w:rsidP="00F95BAA">
      <w:pPr>
        <w:pStyle w:val="BodyText2"/>
        <w:tabs>
          <w:tab w:val="num" w:pos="960"/>
        </w:tabs>
        <w:spacing w:before="120" w:after="0" w:line="240" w:lineRule="auto"/>
        <w:ind w:left="260"/>
        <w:rPr>
          <w:bCs/>
          <w:color w:val="000000"/>
          <w:sz w:val="24"/>
          <w:szCs w:val="24"/>
        </w:rPr>
      </w:pPr>
      <w:r w:rsidRPr="00394512">
        <w:rPr>
          <w:bCs/>
          <w:color w:val="000000"/>
          <w:sz w:val="24"/>
          <w:szCs w:val="24"/>
        </w:rPr>
        <w:t xml:space="preserve">- </w:t>
      </w:r>
      <w:r w:rsidR="006E5BAC" w:rsidRPr="00394512">
        <w:rPr>
          <w:bCs/>
          <w:color w:val="000000"/>
          <w:sz w:val="24"/>
          <w:szCs w:val="24"/>
        </w:rPr>
        <w:t>Có mặt</w:t>
      </w:r>
      <w:r w:rsidRPr="00394512">
        <w:rPr>
          <w:bCs/>
          <w:color w:val="000000"/>
          <w:sz w:val="24"/>
          <w:szCs w:val="24"/>
        </w:rPr>
        <w:t xml:space="preserve"> tối thiểu 80% số tiết học lý thuyết.</w:t>
      </w:r>
    </w:p>
    <w:p w14:paraId="00D72E6D" w14:textId="77777777" w:rsidR="00744C77" w:rsidRPr="00394512" w:rsidRDefault="00744C77" w:rsidP="000C7644">
      <w:pPr>
        <w:pStyle w:val="BodyText2"/>
        <w:tabs>
          <w:tab w:val="num" w:pos="960"/>
        </w:tabs>
        <w:spacing w:before="120" w:after="0" w:line="240" w:lineRule="auto"/>
        <w:ind w:left="260"/>
        <w:rPr>
          <w:bCs/>
          <w:color w:val="000000"/>
          <w:sz w:val="24"/>
          <w:szCs w:val="24"/>
        </w:rPr>
      </w:pPr>
      <w:r w:rsidRPr="00394512">
        <w:rPr>
          <w:bCs/>
          <w:color w:val="000000"/>
          <w:sz w:val="24"/>
          <w:szCs w:val="24"/>
        </w:rPr>
        <w:t xml:space="preserve">- </w:t>
      </w:r>
      <w:r w:rsidR="006E5BAC" w:rsidRPr="00394512">
        <w:rPr>
          <w:bCs/>
          <w:color w:val="000000"/>
          <w:sz w:val="24"/>
          <w:szCs w:val="24"/>
        </w:rPr>
        <w:t>Hoàn thành</w:t>
      </w:r>
      <w:r w:rsidRPr="00394512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14:paraId="5A1CCC56" w14:textId="77777777" w:rsidR="00744C77" w:rsidRPr="00394512" w:rsidRDefault="00744C77" w:rsidP="000C7644">
      <w:pPr>
        <w:pStyle w:val="BodyText2"/>
        <w:tabs>
          <w:tab w:val="num" w:pos="960"/>
        </w:tabs>
        <w:spacing w:before="120" w:after="0" w:line="240" w:lineRule="auto"/>
        <w:ind w:left="260"/>
        <w:rPr>
          <w:bCs/>
          <w:color w:val="000000"/>
          <w:sz w:val="24"/>
          <w:szCs w:val="24"/>
        </w:rPr>
      </w:pPr>
      <w:r w:rsidRPr="00394512">
        <w:rPr>
          <w:bCs/>
          <w:color w:val="000000"/>
          <w:sz w:val="24"/>
          <w:szCs w:val="24"/>
        </w:rPr>
        <w:t>- Tham dự kiểm tra giữa học kỳ.</w:t>
      </w:r>
    </w:p>
    <w:p w14:paraId="1DD7D6B0" w14:textId="77777777" w:rsidR="00744C77" w:rsidRPr="00394512" w:rsidRDefault="00744C77" w:rsidP="000C7644">
      <w:pPr>
        <w:pStyle w:val="BodyText2"/>
        <w:tabs>
          <w:tab w:val="num" w:pos="960"/>
        </w:tabs>
        <w:spacing w:before="120" w:after="0" w:line="240" w:lineRule="auto"/>
        <w:ind w:left="260"/>
        <w:rPr>
          <w:bCs/>
          <w:color w:val="000000"/>
          <w:sz w:val="24"/>
          <w:szCs w:val="24"/>
        </w:rPr>
      </w:pPr>
      <w:r w:rsidRPr="00394512">
        <w:rPr>
          <w:bCs/>
          <w:color w:val="000000"/>
          <w:sz w:val="24"/>
          <w:szCs w:val="24"/>
        </w:rPr>
        <w:t>- Tham dự thi kết thúc học phần</w:t>
      </w:r>
      <w:r w:rsidR="000F78FF" w:rsidRPr="00394512">
        <w:rPr>
          <w:bCs/>
          <w:color w:val="000000"/>
          <w:sz w:val="24"/>
          <w:szCs w:val="24"/>
        </w:rPr>
        <w:t xml:space="preserve"> (bắt buộc)</w:t>
      </w:r>
      <w:r w:rsidRPr="00394512">
        <w:rPr>
          <w:bCs/>
          <w:color w:val="000000"/>
          <w:sz w:val="24"/>
          <w:szCs w:val="24"/>
        </w:rPr>
        <w:t>.</w:t>
      </w:r>
    </w:p>
    <w:p w14:paraId="7C53DBE6" w14:textId="77777777" w:rsidR="00744C77" w:rsidRPr="00394512" w:rsidRDefault="00744C77" w:rsidP="000C7644">
      <w:pPr>
        <w:pStyle w:val="BodyText2"/>
        <w:tabs>
          <w:tab w:val="num" w:pos="960"/>
        </w:tabs>
        <w:spacing w:before="120" w:after="0" w:line="240" w:lineRule="auto"/>
        <w:ind w:left="260"/>
        <w:rPr>
          <w:bCs/>
          <w:color w:val="000000"/>
          <w:sz w:val="24"/>
          <w:szCs w:val="24"/>
        </w:rPr>
      </w:pPr>
      <w:r w:rsidRPr="00394512">
        <w:rPr>
          <w:bCs/>
          <w:color w:val="000000"/>
          <w:sz w:val="24"/>
          <w:szCs w:val="24"/>
        </w:rPr>
        <w:t xml:space="preserve">- Chủ động </w:t>
      </w:r>
      <w:r w:rsidR="002B3774" w:rsidRPr="00394512">
        <w:rPr>
          <w:bCs/>
          <w:color w:val="000000"/>
          <w:sz w:val="24"/>
          <w:szCs w:val="24"/>
        </w:rPr>
        <w:t xml:space="preserve">chuẩn bị các nội dung và </w:t>
      </w:r>
      <w:r w:rsidRPr="00394512">
        <w:rPr>
          <w:bCs/>
          <w:color w:val="000000"/>
          <w:sz w:val="24"/>
          <w:szCs w:val="24"/>
        </w:rPr>
        <w:t>thực hiện giờ tự học</w:t>
      </w:r>
      <w:r w:rsidR="002B3774" w:rsidRPr="00394512">
        <w:rPr>
          <w:bCs/>
          <w:color w:val="000000"/>
          <w:sz w:val="24"/>
          <w:szCs w:val="24"/>
        </w:rPr>
        <w:t xml:space="preserve"> theo mục 11</w:t>
      </w:r>
      <w:r w:rsidRPr="00394512">
        <w:rPr>
          <w:bCs/>
          <w:color w:val="000000"/>
          <w:sz w:val="24"/>
          <w:szCs w:val="24"/>
        </w:rPr>
        <w:t>.</w:t>
      </w:r>
    </w:p>
    <w:p w14:paraId="38280F13" w14:textId="77777777" w:rsidR="00744C77" w:rsidRPr="00394512" w:rsidRDefault="00744C77" w:rsidP="007E1077">
      <w:pPr>
        <w:pStyle w:val="Heading1"/>
        <w:rPr>
          <w:sz w:val="24"/>
          <w:szCs w:val="24"/>
        </w:rPr>
      </w:pPr>
      <w:r w:rsidRPr="00394512">
        <w:rPr>
          <w:sz w:val="24"/>
          <w:szCs w:val="24"/>
        </w:rPr>
        <w:t>Đánh gi</w:t>
      </w:r>
      <w:r w:rsidR="009540AF" w:rsidRPr="00394512">
        <w:rPr>
          <w:sz w:val="24"/>
          <w:szCs w:val="24"/>
        </w:rPr>
        <w:t>á kết quả học tập của sinh viên</w:t>
      </w:r>
    </w:p>
    <w:p w14:paraId="73D723F1" w14:textId="77777777" w:rsidR="00744C77" w:rsidRPr="00394512" w:rsidRDefault="00744C77" w:rsidP="00F95BAA">
      <w:pPr>
        <w:pStyle w:val="Heading2"/>
        <w:ind w:left="0" w:firstLine="0"/>
        <w:rPr>
          <w:sz w:val="24"/>
          <w:szCs w:val="24"/>
        </w:rPr>
      </w:pPr>
      <w:r w:rsidRPr="00394512">
        <w:rPr>
          <w:sz w:val="24"/>
          <w:szCs w:val="24"/>
        </w:rPr>
        <w:t>Cách đánh giá</w:t>
      </w:r>
    </w:p>
    <w:p w14:paraId="1F8ABECD" w14:textId="77777777" w:rsidR="00744C77" w:rsidRPr="00394512" w:rsidRDefault="00744C77" w:rsidP="007E1077">
      <w:pPr>
        <w:pStyle w:val="BodyText2"/>
        <w:tabs>
          <w:tab w:val="num" w:pos="960"/>
        </w:tabs>
        <w:spacing w:line="240" w:lineRule="auto"/>
        <w:ind w:firstLine="259"/>
        <w:rPr>
          <w:bCs/>
          <w:color w:val="000000"/>
          <w:sz w:val="24"/>
          <w:szCs w:val="24"/>
        </w:rPr>
      </w:pPr>
      <w:r w:rsidRPr="00394512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28C687D4" w14:textId="77777777" w:rsidR="00BA7C39" w:rsidRPr="00394512" w:rsidRDefault="00BA7C39" w:rsidP="007E1077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94512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94512">
        <w:rPr>
          <w:b/>
          <w:bCs/>
          <w:color w:val="000000"/>
          <w:sz w:val="24"/>
          <w:szCs w:val="24"/>
        </w:rPr>
        <w:t xml:space="preserve">               </w:t>
      </w:r>
      <w:r w:rsidRPr="00394512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94512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94512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94512" w14:paraId="139037A7" w14:textId="77777777" w:rsidTr="00665547">
        <w:tc>
          <w:tcPr>
            <w:tcW w:w="564" w:type="dxa"/>
            <w:shd w:val="clear" w:color="auto" w:fill="auto"/>
          </w:tcPr>
          <w:p w14:paraId="6355A32F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676233BD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3D67C88E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5185C2D5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94512" w14:paraId="080E162C" w14:textId="77777777" w:rsidTr="00665547">
        <w:tc>
          <w:tcPr>
            <w:tcW w:w="564" w:type="dxa"/>
            <w:shd w:val="clear" w:color="auto" w:fill="auto"/>
            <w:vAlign w:val="center"/>
          </w:tcPr>
          <w:p w14:paraId="1EB3C614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1C2C0E2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576E9337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127B39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394512" w14:paraId="63E4E335" w14:textId="77777777" w:rsidTr="00665547">
        <w:tc>
          <w:tcPr>
            <w:tcW w:w="564" w:type="dxa"/>
            <w:shd w:val="clear" w:color="auto" w:fill="auto"/>
            <w:vAlign w:val="center"/>
          </w:tcPr>
          <w:p w14:paraId="1F754F02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264BBF7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8BF46F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94512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2D09FD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94512" w14:paraId="3076955B" w14:textId="77777777" w:rsidTr="00665547">
        <w:tc>
          <w:tcPr>
            <w:tcW w:w="564" w:type="dxa"/>
            <w:shd w:val="clear" w:color="auto" w:fill="auto"/>
            <w:vAlign w:val="center"/>
          </w:tcPr>
          <w:p w14:paraId="5EED6036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390F067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6371C3" w14:textId="77777777" w:rsidR="00665547" w:rsidRPr="00394512" w:rsidRDefault="00B8021A" w:rsidP="007E10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- Báo cáo/thuyết minh/Bảng phân công công việc theo nhóm.</w:t>
            </w:r>
          </w:p>
          <w:p w14:paraId="54103795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94512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311EC8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94512" w14:paraId="6E494B33" w14:textId="77777777" w:rsidTr="00665547">
        <w:tc>
          <w:tcPr>
            <w:tcW w:w="564" w:type="dxa"/>
            <w:shd w:val="clear" w:color="auto" w:fill="auto"/>
            <w:vAlign w:val="center"/>
          </w:tcPr>
          <w:p w14:paraId="504C8E76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4022CDF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801EFD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- Báo cáo</w:t>
            </w:r>
            <w:r w:rsidR="00CB0A27" w:rsidRPr="00394512"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kỹ năng thực hành/....</w:t>
            </w:r>
          </w:p>
          <w:p w14:paraId="08317754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394512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BB7375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394512" w14:paraId="526900D2" w14:textId="77777777" w:rsidTr="00665547">
        <w:tc>
          <w:tcPr>
            <w:tcW w:w="564" w:type="dxa"/>
            <w:shd w:val="clear" w:color="auto" w:fill="auto"/>
            <w:vAlign w:val="center"/>
          </w:tcPr>
          <w:p w14:paraId="0CD6D040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7FFF04F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20B2BE00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2FBB6E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F95BAA">
              <w:rPr>
                <w:bCs/>
                <w:color w:val="000000"/>
                <w:sz w:val="24"/>
                <w:szCs w:val="24"/>
                <w:lang w:val="nl-NL"/>
              </w:rPr>
              <w:t>Làm bài kiểm tra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60BA1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94512" w14:paraId="317A72B7" w14:textId="77777777" w:rsidTr="00665547">
        <w:tc>
          <w:tcPr>
            <w:tcW w:w="564" w:type="dxa"/>
            <w:shd w:val="clear" w:color="auto" w:fill="auto"/>
            <w:vAlign w:val="center"/>
          </w:tcPr>
          <w:p w14:paraId="21515042" w14:textId="77777777" w:rsidR="00665547" w:rsidRPr="00394512" w:rsidRDefault="00605674" w:rsidP="007E10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780B0E5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2F0F0E85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F95BAA">
              <w:rPr>
                <w:bCs/>
                <w:color w:val="000000"/>
                <w:sz w:val="24"/>
                <w:szCs w:val="24"/>
                <w:lang w:val="nl-NL"/>
              </w:rPr>
              <w:t>Làm bào kiểm tra kết thúc học phần</w:t>
            </w:r>
          </w:p>
          <w:p w14:paraId="6FACC92C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</w:t>
            </w:r>
          </w:p>
          <w:p w14:paraId="52AE9A6A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94512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94512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94512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0F66B10C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71A2D958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0F7909D2" w14:textId="77777777" w:rsidR="00665547" w:rsidRPr="00394512" w:rsidRDefault="00665547" w:rsidP="007E107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418F9D83" w14:textId="77777777" w:rsidR="00744C77" w:rsidRPr="00394512" w:rsidRDefault="00744C77" w:rsidP="00F95BAA">
      <w:pPr>
        <w:pStyle w:val="Heading2"/>
        <w:ind w:left="0" w:firstLine="0"/>
        <w:rPr>
          <w:sz w:val="24"/>
          <w:szCs w:val="24"/>
        </w:rPr>
      </w:pPr>
      <w:r w:rsidRPr="00394512">
        <w:rPr>
          <w:sz w:val="24"/>
          <w:szCs w:val="24"/>
        </w:rPr>
        <w:t>Cách tính điểm</w:t>
      </w:r>
    </w:p>
    <w:p w14:paraId="3D9A8BEC" w14:textId="77777777" w:rsidR="00744C77" w:rsidRPr="00394512" w:rsidRDefault="00744C77" w:rsidP="007E1077">
      <w:pPr>
        <w:pStyle w:val="BodyText2"/>
        <w:tabs>
          <w:tab w:val="num" w:pos="390"/>
        </w:tabs>
        <w:spacing w:before="120" w:after="60" w:line="240" w:lineRule="auto"/>
        <w:ind w:left="390" w:hanging="130"/>
        <w:rPr>
          <w:bCs/>
          <w:color w:val="000000"/>
          <w:sz w:val="24"/>
          <w:szCs w:val="24"/>
        </w:rPr>
      </w:pPr>
      <w:r w:rsidRPr="00394512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6CF6B4B3" w14:textId="77777777" w:rsidR="00744C77" w:rsidRPr="00394512" w:rsidRDefault="00744C77" w:rsidP="007E1077">
      <w:pPr>
        <w:pStyle w:val="BodyText2"/>
        <w:tabs>
          <w:tab w:val="num" w:pos="390"/>
        </w:tabs>
        <w:spacing w:before="120" w:after="60" w:line="240" w:lineRule="auto"/>
        <w:ind w:left="390" w:hanging="130"/>
        <w:rPr>
          <w:bCs/>
          <w:color w:val="0000FF"/>
          <w:sz w:val="24"/>
          <w:szCs w:val="24"/>
        </w:rPr>
      </w:pPr>
      <w:r w:rsidRPr="00394512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94512">
        <w:rPr>
          <w:bCs/>
          <w:color w:val="000000"/>
          <w:sz w:val="24"/>
          <w:szCs w:val="24"/>
          <w:lang w:val="vi-VN"/>
        </w:rPr>
        <w:t xml:space="preserve">tính </w:t>
      </w:r>
      <w:r w:rsidRPr="00394512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94512">
        <w:rPr>
          <w:bCs/>
          <w:sz w:val="24"/>
          <w:szCs w:val="24"/>
        </w:rPr>
        <w:t>được quy đổi sang</w:t>
      </w:r>
      <w:r w:rsidRPr="00394512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94512">
        <w:rPr>
          <w:bCs/>
          <w:color w:val="000000"/>
          <w:sz w:val="24"/>
          <w:szCs w:val="24"/>
          <w:lang w:val="vi-VN"/>
        </w:rPr>
        <w:t>Nhà t</w:t>
      </w:r>
      <w:r w:rsidRPr="00394512">
        <w:rPr>
          <w:bCs/>
          <w:color w:val="000000"/>
          <w:sz w:val="24"/>
          <w:szCs w:val="24"/>
        </w:rPr>
        <w:t xml:space="preserve">rường. </w:t>
      </w:r>
    </w:p>
    <w:p w14:paraId="4F7F1A4F" w14:textId="77777777" w:rsidR="00744C77" w:rsidRPr="00394512" w:rsidRDefault="00744C77" w:rsidP="007E1077">
      <w:pPr>
        <w:pStyle w:val="Heading1"/>
        <w:rPr>
          <w:sz w:val="24"/>
          <w:szCs w:val="24"/>
        </w:rPr>
      </w:pPr>
      <w:r w:rsidRPr="00394512">
        <w:rPr>
          <w:sz w:val="24"/>
          <w:szCs w:val="24"/>
        </w:rPr>
        <w:t>Tài liệu học tập</w:t>
      </w:r>
    </w:p>
    <w:p w14:paraId="5A211619" w14:textId="77777777" w:rsidR="001B0123" w:rsidRPr="00394512" w:rsidRDefault="001B0123" w:rsidP="001B0123">
      <w:pPr>
        <w:jc w:val="left"/>
        <w:rPr>
          <w:sz w:val="24"/>
          <w:szCs w:val="24"/>
        </w:rPr>
      </w:pPr>
      <w:r w:rsidRPr="00394512">
        <w:rPr>
          <w:sz w:val="24"/>
          <w:szCs w:val="24"/>
        </w:rPr>
        <w:t xml:space="preserve">[1] PGS. TS. Lê Chí Cương – </w:t>
      </w:r>
      <w:r w:rsidRPr="00F95BAA">
        <w:rPr>
          <w:i/>
          <w:sz w:val="24"/>
          <w:szCs w:val="24"/>
        </w:rPr>
        <w:t>Anh Văn Chuyên Ngành Cơ Khí</w:t>
      </w:r>
      <w:r w:rsidRPr="00394512">
        <w:rPr>
          <w:sz w:val="24"/>
          <w:szCs w:val="24"/>
        </w:rPr>
        <w:t xml:space="preserve"> – NXB Đại học Quốc Gia TP. Hồ Chí Minh</w:t>
      </w:r>
    </w:p>
    <w:p w14:paraId="4259AF46" w14:textId="77777777" w:rsidR="001B0123" w:rsidRPr="00394512" w:rsidRDefault="001B0123" w:rsidP="001B0123">
      <w:pPr>
        <w:jc w:val="left"/>
        <w:rPr>
          <w:sz w:val="24"/>
          <w:szCs w:val="24"/>
        </w:rPr>
      </w:pPr>
      <w:r w:rsidRPr="00394512">
        <w:rPr>
          <w:sz w:val="24"/>
          <w:szCs w:val="24"/>
        </w:rPr>
        <w:t xml:space="preserve">[2] Lê Huy Lâm – Phạm Văn Thuận – </w:t>
      </w:r>
      <w:r w:rsidRPr="00F95BAA">
        <w:rPr>
          <w:i/>
          <w:sz w:val="24"/>
          <w:szCs w:val="24"/>
        </w:rPr>
        <w:t>Đàm thoại tiếng Anh thực dụng chuyên ngành Khoa học và Công nghệ</w:t>
      </w:r>
      <w:r w:rsidRPr="00394512">
        <w:rPr>
          <w:sz w:val="24"/>
          <w:szCs w:val="24"/>
        </w:rPr>
        <w:t xml:space="preserve"> - NXB Tổng hợp Thành phố Hồ Chí Minh</w:t>
      </w:r>
    </w:p>
    <w:p w14:paraId="05A5E361" w14:textId="77777777" w:rsidR="00E1373B" w:rsidRDefault="00E1373B" w:rsidP="001B0123">
      <w:pPr>
        <w:jc w:val="left"/>
        <w:rPr>
          <w:sz w:val="24"/>
          <w:szCs w:val="24"/>
        </w:rPr>
      </w:pPr>
      <w:r w:rsidRPr="00394512">
        <w:rPr>
          <w:sz w:val="24"/>
          <w:szCs w:val="24"/>
        </w:rPr>
        <w:t xml:space="preserve">[3] Phạm Văn Đáo – </w:t>
      </w:r>
      <w:r w:rsidRPr="00F95BAA">
        <w:rPr>
          <w:i/>
          <w:sz w:val="24"/>
          <w:szCs w:val="24"/>
        </w:rPr>
        <w:t>Từ điển Kỹ thuật cơ khí Anh</w:t>
      </w:r>
      <w:r w:rsidRPr="00394512">
        <w:rPr>
          <w:sz w:val="24"/>
          <w:szCs w:val="24"/>
        </w:rPr>
        <w:t xml:space="preserve"> – Việt – NXB GTVT</w:t>
      </w:r>
    </w:p>
    <w:p w14:paraId="4810B6A3" w14:textId="77777777" w:rsidR="00B75BAE" w:rsidRDefault="00B75BAE" w:rsidP="001B0123">
      <w:pPr>
        <w:jc w:val="left"/>
        <w:rPr>
          <w:sz w:val="24"/>
          <w:szCs w:val="24"/>
        </w:rPr>
      </w:pPr>
    </w:p>
    <w:p w14:paraId="443B601C" w14:textId="77777777" w:rsidR="00B75BAE" w:rsidRDefault="00B75BAE" w:rsidP="001B0123">
      <w:pPr>
        <w:jc w:val="left"/>
        <w:rPr>
          <w:sz w:val="24"/>
          <w:szCs w:val="24"/>
        </w:rPr>
      </w:pPr>
    </w:p>
    <w:p w14:paraId="34E2E44B" w14:textId="77777777" w:rsidR="00B75BAE" w:rsidRDefault="00B75BAE" w:rsidP="001B0123">
      <w:pPr>
        <w:jc w:val="left"/>
        <w:rPr>
          <w:sz w:val="24"/>
          <w:szCs w:val="24"/>
        </w:rPr>
      </w:pPr>
    </w:p>
    <w:p w14:paraId="7F5CEE14" w14:textId="77777777" w:rsidR="00B75BAE" w:rsidRPr="00394512" w:rsidRDefault="00B75BAE" w:rsidP="001B0123">
      <w:pPr>
        <w:jc w:val="left"/>
        <w:rPr>
          <w:sz w:val="24"/>
          <w:szCs w:val="24"/>
        </w:rPr>
      </w:pPr>
    </w:p>
    <w:p w14:paraId="2B26777E" w14:textId="77777777" w:rsidR="00744C77" w:rsidRPr="00394512" w:rsidRDefault="007A7F11" w:rsidP="000C7644">
      <w:pPr>
        <w:pStyle w:val="Heading1"/>
        <w:rPr>
          <w:i/>
          <w:sz w:val="24"/>
          <w:szCs w:val="24"/>
        </w:rPr>
      </w:pPr>
      <w:r w:rsidRPr="00394512">
        <w:rPr>
          <w:sz w:val="24"/>
          <w:szCs w:val="24"/>
        </w:rPr>
        <w:lastRenderedPageBreak/>
        <w:t>Hướng dẫn tự học của học phần</w:t>
      </w:r>
    </w:p>
    <w:p w14:paraId="7DC2EAEC" w14:textId="77777777" w:rsidR="00BA7C39" w:rsidRPr="00394512" w:rsidRDefault="00BA7C39" w:rsidP="007E107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94512">
        <w:rPr>
          <w:b/>
          <w:bCs/>
          <w:color w:val="000000"/>
          <w:sz w:val="24"/>
          <w:szCs w:val="24"/>
        </w:rPr>
        <w:t>Bảng 3</w:t>
      </w:r>
      <w:r w:rsidR="00D61127" w:rsidRPr="00394512">
        <w:rPr>
          <w:b/>
          <w:bCs/>
          <w:color w:val="000000"/>
          <w:sz w:val="24"/>
          <w:szCs w:val="24"/>
        </w:rPr>
        <w:t xml:space="preserve">. </w:t>
      </w:r>
      <w:r w:rsidR="007B1760" w:rsidRPr="00394512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3090"/>
        <w:gridCol w:w="992"/>
        <w:gridCol w:w="879"/>
        <w:gridCol w:w="1126"/>
        <w:gridCol w:w="2843"/>
      </w:tblGrid>
      <w:tr w:rsidR="00503185" w:rsidRPr="00394512" w14:paraId="186BB705" w14:textId="77777777" w:rsidTr="00B75BAE">
        <w:trPr>
          <w:trHeight w:val="282"/>
        </w:trPr>
        <w:tc>
          <w:tcPr>
            <w:tcW w:w="846" w:type="dxa"/>
            <w:shd w:val="clear" w:color="auto" w:fill="auto"/>
            <w:vAlign w:val="center"/>
          </w:tcPr>
          <w:p w14:paraId="39BB4AE2" w14:textId="77777777" w:rsidR="00503185" w:rsidRPr="00394512" w:rsidRDefault="00503185" w:rsidP="00400830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090" w:type="dxa"/>
            <w:shd w:val="clear" w:color="auto" w:fill="auto"/>
            <w:vAlign w:val="center"/>
          </w:tcPr>
          <w:p w14:paraId="61349059" w14:textId="77777777" w:rsidR="00503185" w:rsidRPr="00394512" w:rsidRDefault="00503185" w:rsidP="00400830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9294C7" w14:textId="77777777" w:rsidR="00503185" w:rsidRPr="00394512" w:rsidRDefault="00503185" w:rsidP="00400830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79" w:type="dxa"/>
            <w:vAlign w:val="center"/>
          </w:tcPr>
          <w:p w14:paraId="6A626617" w14:textId="77777777" w:rsidR="00503185" w:rsidRPr="00394512" w:rsidRDefault="00503185" w:rsidP="0040083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5BF36B5A" w14:textId="77777777" w:rsidR="00503185" w:rsidRPr="00394512" w:rsidRDefault="00503185" w:rsidP="0040083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1126" w:type="dxa"/>
            <w:shd w:val="clear" w:color="auto" w:fill="auto"/>
            <w:vAlign w:val="center"/>
          </w:tcPr>
          <w:p w14:paraId="246A4439" w14:textId="77777777" w:rsidR="00503185" w:rsidRPr="00394512" w:rsidRDefault="00503185" w:rsidP="0040083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1BC80119" w14:textId="77777777" w:rsidR="00503185" w:rsidRPr="00394512" w:rsidRDefault="00503185" w:rsidP="0040083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DECD02" w14:textId="77777777" w:rsidR="00503185" w:rsidRPr="00394512" w:rsidRDefault="00503185" w:rsidP="00400830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503185" w:rsidRPr="00394512" w14:paraId="785649B0" w14:textId="77777777" w:rsidTr="00B75BAE">
        <w:trPr>
          <w:trHeight w:val="3726"/>
        </w:trPr>
        <w:tc>
          <w:tcPr>
            <w:tcW w:w="846" w:type="dxa"/>
            <w:shd w:val="clear" w:color="auto" w:fill="auto"/>
            <w:vAlign w:val="center"/>
          </w:tcPr>
          <w:p w14:paraId="775906DE" w14:textId="77777777" w:rsidR="00503185" w:rsidRPr="00394512" w:rsidRDefault="00503185" w:rsidP="0040083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2D695A80" w14:textId="77777777" w:rsidR="00503185" w:rsidRPr="00394512" w:rsidRDefault="00503185" w:rsidP="0040083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090" w:type="dxa"/>
            <w:shd w:val="clear" w:color="auto" w:fill="auto"/>
          </w:tcPr>
          <w:p w14:paraId="3DC1B10C" w14:textId="77777777" w:rsidR="00503185" w:rsidRPr="00394512" w:rsidRDefault="00503185" w:rsidP="00400830">
            <w:pPr>
              <w:spacing w:line="360" w:lineRule="auto"/>
              <w:jc w:val="left"/>
              <w:rPr>
                <w:i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Part 1. BASICS OF FLUID MECHANICS</w:t>
            </w:r>
          </w:p>
          <w:p w14:paraId="4AB1FD50" w14:textId="77777777" w:rsidR="00503185" w:rsidRPr="00394512" w:rsidRDefault="00503185" w:rsidP="00400830">
            <w:pPr>
              <w:keepNext w:val="0"/>
              <w:keepLines w:val="0"/>
              <w:widowControl/>
              <w:spacing w:line="360" w:lineRule="auto"/>
              <w:jc w:val="left"/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Unit 1. Properties of hydraulic fluids</w:t>
            </w:r>
          </w:p>
          <w:p w14:paraId="294FCBBE" w14:textId="77777777" w:rsidR="00503185" w:rsidRPr="00394512" w:rsidRDefault="00503185" w:rsidP="00400830">
            <w:pPr>
              <w:keepNext w:val="0"/>
              <w:keepLines w:val="0"/>
              <w:widowControl/>
              <w:spacing w:line="360" w:lineRule="auto"/>
              <w:jc w:val="left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1.1. Introducing new words and vocabulary:</w:t>
            </w:r>
          </w:p>
          <w:p w14:paraId="7547FE27" w14:textId="77777777" w:rsidR="00503185" w:rsidRPr="00394512" w:rsidRDefault="00503185" w:rsidP="00400830">
            <w:pPr>
              <w:keepNext w:val="0"/>
              <w:keepLines w:val="0"/>
              <w:widowControl/>
              <w:spacing w:line="360" w:lineRule="auto"/>
              <w:jc w:val="left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1.2. Text contents:</w:t>
            </w:r>
          </w:p>
          <w:p w14:paraId="65EE1EF8" w14:textId="77777777" w:rsidR="00503185" w:rsidRPr="00394512" w:rsidRDefault="00503185" w:rsidP="00400830">
            <w:pPr>
              <w:spacing w:line="360" w:lineRule="auto"/>
              <w:jc w:val="left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1.3. Practice and excersise:</w:t>
            </w:r>
          </w:p>
          <w:p w14:paraId="7B26F338" w14:textId="77777777" w:rsidR="00E1373B" w:rsidRPr="00394512" w:rsidRDefault="00E1373B" w:rsidP="00E1373B">
            <w:pPr>
              <w:keepNext w:val="0"/>
              <w:keepLines w:val="0"/>
              <w:widowControl/>
              <w:spacing w:line="360" w:lineRule="auto"/>
              <w:jc w:val="left"/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 xml:space="preserve">Unit 2. Energy and power in hydraulic systems </w:t>
            </w:r>
            <w:r w:rsidRPr="00394512">
              <w:rPr>
                <w:b/>
                <w:sz w:val="24"/>
                <w:szCs w:val="24"/>
              </w:rPr>
              <w:tab/>
            </w:r>
          </w:p>
          <w:p w14:paraId="204DB776" w14:textId="77777777" w:rsidR="00E1373B" w:rsidRPr="00394512" w:rsidRDefault="00E1373B" w:rsidP="00E1373B">
            <w:pPr>
              <w:keepNext w:val="0"/>
              <w:keepLines w:val="0"/>
              <w:widowControl/>
              <w:spacing w:line="360" w:lineRule="auto"/>
              <w:jc w:val="left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2.1. Introducing new words and vocabulary:</w:t>
            </w:r>
          </w:p>
        </w:tc>
        <w:tc>
          <w:tcPr>
            <w:tcW w:w="992" w:type="dxa"/>
            <w:shd w:val="clear" w:color="auto" w:fill="auto"/>
          </w:tcPr>
          <w:p w14:paraId="6083F71E" w14:textId="77777777" w:rsidR="00503185" w:rsidRPr="00394512" w:rsidRDefault="00E1373B" w:rsidP="0040083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08</w:t>
            </w:r>
          </w:p>
          <w:p w14:paraId="41AC1E27" w14:textId="77777777" w:rsidR="00503185" w:rsidRPr="00394512" w:rsidRDefault="00503185" w:rsidP="0040083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9" w:type="dxa"/>
          </w:tcPr>
          <w:p w14:paraId="030D995C" w14:textId="77777777" w:rsidR="00503185" w:rsidRPr="00394512" w:rsidRDefault="00E1373B" w:rsidP="0040083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</w:tcPr>
          <w:p w14:paraId="3BC11412" w14:textId="77777777" w:rsidR="00503185" w:rsidRPr="00394512" w:rsidRDefault="00E1373B" w:rsidP="0040083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2BD27A" w14:textId="77777777" w:rsidR="00503185" w:rsidRPr="00394512" w:rsidRDefault="00503185" w:rsidP="0040083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1367E4B" w14:textId="77777777" w:rsidR="00503185" w:rsidRPr="00394512" w:rsidRDefault="00D20431" w:rsidP="006B6EF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Đọc trước tài liệu do giảng viên cung cấp;</w:t>
            </w:r>
          </w:p>
          <w:p w14:paraId="4297D358" w14:textId="77777777" w:rsidR="00D20431" w:rsidRPr="00394512" w:rsidRDefault="00D20431" w:rsidP="006B6EF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593B77A" w14:textId="77777777" w:rsidR="00D20431" w:rsidRPr="00394512" w:rsidRDefault="00D20431" w:rsidP="006B6EF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Tham khảo từ vựng và cách phát âm [1]</w:t>
            </w:r>
            <w:r w:rsidR="00B75BAE">
              <w:rPr>
                <w:bCs/>
                <w:color w:val="000000"/>
                <w:sz w:val="24"/>
                <w:szCs w:val="24"/>
                <w:lang w:val="nl-NL"/>
              </w:rPr>
              <w:t>, [3]</w:t>
            </w: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;</w:t>
            </w:r>
          </w:p>
          <w:p w14:paraId="1EF29B5D" w14:textId="77777777" w:rsidR="00D20431" w:rsidRPr="00394512" w:rsidRDefault="00D20431" w:rsidP="006B6EF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C3F02AB" w14:textId="77777777" w:rsidR="00D20431" w:rsidRPr="00394512" w:rsidRDefault="00D20431" w:rsidP="006B6EF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Làm bài tập do giảng viên giao.</w:t>
            </w:r>
          </w:p>
        </w:tc>
      </w:tr>
      <w:tr w:rsidR="00503185" w:rsidRPr="00394512" w14:paraId="5EAC275C" w14:textId="77777777" w:rsidTr="00B75BAE">
        <w:trPr>
          <w:trHeight w:val="3180"/>
        </w:trPr>
        <w:tc>
          <w:tcPr>
            <w:tcW w:w="846" w:type="dxa"/>
            <w:shd w:val="clear" w:color="auto" w:fill="auto"/>
            <w:vAlign w:val="center"/>
          </w:tcPr>
          <w:p w14:paraId="2155D089" w14:textId="77777777" w:rsidR="00503185" w:rsidRPr="00394512" w:rsidRDefault="00E1373B" w:rsidP="0040083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090" w:type="dxa"/>
            <w:shd w:val="clear" w:color="auto" w:fill="auto"/>
          </w:tcPr>
          <w:p w14:paraId="742DEB50" w14:textId="77777777" w:rsidR="00503185" w:rsidRPr="00394512" w:rsidRDefault="00503185" w:rsidP="00400830">
            <w:pPr>
              <w:keepNext w:val="0"/>
              <w:keepLines w:val="0"/>
              <w:widowControl/>
              <w:spacing w:line="360" w:lineRule="auto"/>
              <w:jc w:val="left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2.2. Text contents:</w:t>
            </w:r>
            <w:r w:rsidRPr="00394512">
              <w:rPr>
                <w:sz w:val="24"/>
                <w:szCs w:val="24"/>
              </w:rPr>
              <w:tab/>
            </w:r>
          </w:p>
          <w:p w14:paraId="20A94A36" w14:textId="77777777" w:rsidR="00503185" w:rsidRPr="00394512" w:rsidRDefault="00503185" w:rsidP="00400830">
            <w:pPr>
              <w:spacing w:line="360" w:lineRule="auto"/>
              <w:jc w:val="left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2.3. Practice and excersise:</w:t>
            </w:r>
          </w:p>
          <w:p w14:paraId="1990ADB2" w14:textId="77777777" w:rsidR="00E1373B" w:rsidRPr="00394512" w:rsidRDefault="00E1373B" w:rsidP="00E1373B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Part 2. PUMPS, FANS AND AIR COMPRESSORS</w:t>
            </w:r>
          </w:p>
          <w:p w14:paraId="5E64425B" w14:textId="77777777" w:rsidR="00E1373B" w:rsidRPr="00394512" w:rsidRDefault="00E1373B" w:rsidP="00E1373B">
            <w:pPr>
              <w:spacing w:line="360" w:lineRule="auto"/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Unit 3. Pumps</w:t>
            </w:r>
            <w:r w:rsidRPr="00394512">
              <w:rPr>
                <w:b/>
                <w:sz w:val="24"/>
                <w:szCs w:val="24"/>
              </w:rPr>
              <w:tab/>
            </w:r>
          </w:p>
          <w:p w14:paraId="47527BD8" w14:textId="77777777" w:rsidR="00E1373B" w:rsidRPr="00394512" w:rsidRDefault="00E1373B" w:rsidP="00E1373B">
            <w:pPr>
              <w:spacing w:line="360" w:lineRule="auto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3.1. Introducing new words and vocabulary:</w:t>
            </w:r>
          </w:p>
          <w:p w14:paraId="4265DEB1" w14:textId="77777777" w:rsidR="00E1373B" w:rsidRPr="00B75BAE" w:rsidRDefault="00E1373B" w:rsidP="00B75BAE">
            <w:pPr>
              <w:spacing w:line="360" w:lineRule="auto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3.2. Text contents:</w:t>
            </w:r>
          </w:p>
        </w:tc>
        <w:tc>
          <w:tcPr>
            <w:tcW w:w="992" w:type="dxa"/>
            <w:shd w:val="clear" w:color="auto" w:fill="auto"/>
          </w:tcPr>
          <w:p w14:paraId="591D023E" w14:textId="77777777" w:rsidR="00503185" w:rsidRPr="00394512" w:rsidRDefault="00E1373B" w:rsidP="0040083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08</w:t>
            </w:r>
          </w:p>
        </w:tc>
        <w:tc>
          <w:tcPr>
            <w:tcW w:w="879" w:type="dxa"/>
          </w:tcPr>
          <w:p w14:paraId="48EBEB7A" w14:textId="77777777" w:rsidR="00503185" w:rsidRPr="00394512" w:rsidRDefault="00E1373B" w:rsidP="0040083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</w:tcPr>
          <w:p w14:paraId="1DB570D4" w14:textId="77777777" w:rsidR="00503185" w:rsidRPr="00394512" w:rsidRDefault="00E1373B" w:rsidP="0040083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62FC2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Đọc trước tài liệu do giảng viên cung cấp;</w:t>
            </w:r>
          </w:p>
          <w:p w14:paraId="6C530EE6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96F7D33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Tham khảo từ vựng và cách phát âm [1]</w:t>
            </w:r>
            <w:r w:rsidR="00B75BAE">
              <w:rPr>
                <w:bCs/>
                <w:color w:val="000000"/>
                <w:sz w:val="24"/>
                <w:szCs w:val="24"/>
                <w:lang w:val="nl-NL"/>
              </w:rPr>
              <w:t>, [3]</w:t>
            </w: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;</w:t>
            </w:r>
          </w:p>
          <w:p w14:paraId="5522D9E1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50D6A1A" w14:textId="77777777" w:rsidR="00503185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Làm bài tập do giảng viên giao.</w:t>
            </w:r>
          </w:p>
        </w:tc>
      </w:tr>
      <w:tr w:rsidR="006B6EF3" w:rsidRPr="00394512" w14:paraId="726E7806" w14:textId="77777777" w:rsidTr="00B75BAE">
        <w:trPr>
          <w:trHeight w:val="3894"/>
        </w:trPr>
        <w:tc>
          <w:tcPr>
            <w:tcW w:w="846" w:type="dxa"/>
            <w:shd w:val="clear" w:color="auto" w:fill="auto"/>
            <w:vAlign w:val="center"/>
          </w:tcPr>
          <w:p w14:paraId="0D6ECBF1" w14:textId="77777777" w:rsidR="006B6EF3" w:rsidRPr="00394512" w:rsidRDefault="0075694A" w:rsidP="005F68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3090" w:type="dxa"/>
            <w:shd w:val="clear" w:color="auto" w:fill="auto"/>
          </w:tcPr>
          <w:p w14:paraId="6E929605" w14:textId="77777777" w:rsidR="006B6EF3" w:rsidRPr="00394512" w:rsidRDefault="006B6EF3" w:rsidP="005F68A0">
            <w:pPr>
              <w:spacing w:line="360" w:lineRule="auto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3.3. Practice and excersise:</w:t>
            </w:r>
          </w:p>
          <w:p w14:paraId="089223DF" w14:textId="77777777" w:rsidR="0075694A" w:rsidRPr="00394512" w:rsidRDefault="0075694A" w:rsidP="0075694A">
            <w:pPr>
              <w:spacing w:line="360" w:lineRule="auto"/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Unit 4. Fans and air compressors</w:t>
            </w:r>
            <w:r w:rsidRPr="00394512">
              <w:rPr>
                <w:b/>
                <w:sz w:val="24"/>
                <w:szCs w:val="24"/>
              </w:rPr>
              <w:tab/>
            </w:r>
            <w:r w:rsidRPr="00394512">
              <w:rPr>
                <w:b/>
                <w:sz w:val="24"/>
                <w:szCs w:val="24"/>
              </w:rPr>
              <w:tab/>
            </w:r>
          </w:p>
          <w:p w14:paraId="6976E4C5" w14:textId="77777777" w:rsidR="0075694A" w:rsidRPr="00394512" w:rsidRDefault="0075694A" w:rsidP="0075694A">
            <w:pPr>
              <w:spacing w:line="360" w:lineRule="auto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4.1. Introducing new words and vocabulary:</w:t>
            </w:r>
          </w:p>
          <w:p w14:paraId="113353B4" w14:textId="77777777" w:rsidR="0075694A" w:rsidRPr="00394512" w:rsidRDefault="0075694A" w:rsidP="0075694A">
            <w:pPr>
              <w:spacing w:line="360" w:lineRule="auto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4.2. Text contents:</w:t>
            </w:r>
            <w:r w:rsidRPr="00394512">
              <w:rPr>
                <w:sz w:val="24"/>
                <w:szCs w:val="24"/>
              </w:rPr>
              <w:tab/>
            </w:r>
          </w:p>
          <w:p w14:paraId="791ED6B6" w14:textId="77777777" w:rsidR="0075694A" w:rsidRPr="00394512" w:rsidRDefault="0075694A" w:rsidP="0075694A">
            <w:pPr>
              <w:spacing w:line="360" w:lineRule="auto"/>
              <w:rPr>
                <w:b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4.3. Practice and excersise:</w:t>
            </w:r>
          </w:p>
        </w:tc>
        <w:tc>
          <w:tcPr>
            <w:tcW w:w="992" w:type="dxa"/>
            <w:shd w:val="clear" w:color="auto" w:fill="auto"/>
          </w:tcPr>
          <w:p w14:paraId="2F1FF868" w14:textId="77777777" w:rsidR="006B6EF3" w:rsidRPr="00394512" w:rsidRDefault="0075694A" w:rsidP="005F68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08</w:t>
            </w:r>
          </w:p>
        </w:tc>
        <w:tc>
          <w:tcPr>
            <w:tcW w:w="879" w:type="dxa"/>
          </w:tcPr>
          <w:p w14:paraId="78898405" w14:textId="77777777" w:rsidR="006B6EF3" w:rsidRPr="00394512" w:rsidRDefault="0075694A" w:rsidP="005F68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</w:tcPr>
          <w:p w14:paraId="4E9AB6A4" w14:textId="77777777" w:rsidR="006B6EF3" w:rsidRPr="00394512" w:rsidRDefault="0075694A" w:rsidP="005F68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D911D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Đọc trước tài liệu do giảng viên cung cấp;</w:t>
            </w:r>
          </w:p>
          <w:p w14:paraId="4094CFB7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7F17294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Tham khảo từ vựng và cách phát âm [1]</w:t>
            </w:r>
            <w:r w:rsidR="00B75BAE">
              <w:rPr>
                <w:bCs/>
                <w:color w:val="000000"/>
                <w:sz w:val="24"/>
                <w:szCs w:val="24"/>
                <w:lang w:val="nl-NL"/>
              </w:rPr>
              <w:t>, [3]</w:t>
            </w: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;</w:t>
            </w:r>
          </w:p>
          <w:p w14:paraId="74C55C19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26B1E19" w14:textId="77777777" w:rsidR="006B6EF3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Làm bài tập do giảng viên giao.</w:t>
            </w:r>
          </w:p>
        </w:tc>
      </w:tr>
      <w:tr w:rsidR="006B6EF3" w:rsidRPr="00394512" w14:paraId="56C8F594" w14:textId="77777777" w:rsidTr="00B75BAE">
        <w:trPr>
          <w:trHeight w:val="3042"/>
        </w:trPr>
        <w:tc>
          <w:tcPr>
            <w:tcW w:w="846" w:type="dxa"/>
            <w:shd w:val="clear" w:color="auto" w:fill="auto"/>
            <w:vAlign w:val="center"/>
          </w:tcPr>
          <w:p w14:paraId="12FF814F" w14:textId="77777777" w:rsidR="006B6EF3" w:rsidRPr="00394512" w:rsidRDefault="0075694A" w:rsidP="005F68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090" w:type="dxa"/>
            <w:shd w:val="clear" w:color="auto" w:fill="auto"/>
          </w:tcPr>
          <w:p w14:paraId="6F106261" w14:textId="77777777" w:rsidR="0075694A" w:rsidRPr="00394512" w:rsidRDefault="0075694A" w:rsidP="0075694A">
            <w:pPr>
              <w:spacing w:line="360" w:lineRule="auto"/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Unit 5. Pipes and distribution system</w:t>
            </w:r>
            <w:r w:rsidRPr="00394512">
              <w:rPr>
                <w:b/>
                <w:sz w:val="24"/>
                <w:szCs w:val="24"/>
              </w:rPr>
              <w:tab/>
            </w:r>
          </w:p>
          <w:p w14:paraId="629B034B" w14:textId="77777777" w:rsidR="0075694A" w:rsidRPr="00394512" w:rsidRDefault="0075694A" w:rsidP="0075694A">
            <w:pPr>
              <w:spacing w:line="360" w:lineRule="auto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5.1. Introducing new words and vocabulary:</w:t>
            </w:r>
          </w:p>
          <w:p w14:paraId="6FDA4F5A" w14:textId="77777777" w:rsidR="0075694A" w:rsidRPr="00394512" w:rsidRDefault="0075694A" w:rsidP="0075694A">
            <w:pPr>
              <w:spacing w:line="360" w:lineRule="auto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5.2. Text contents:</w:t>
            </w:r>
            <w:r w:rsidRPr="00394512">
              <w:rPr>
                <w:sz w:val="24"/>
                <w:szCs w:val="24"/>
              </w:rPr>
              <w:tab/>
            </w:r>
          </w:p>
          <w:p w14:paraId="25231A3F" w14:textId="77777777" w:rsidR="006B6EF3" w:rsidRPr="00394512" w:rsidRDefault="0075694A" w:rsidP="0075694A">
            <w:pPr>
              <w:spacing w:line="360" w:lineRule="auto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5.3. Practice and excersise:</w:t>
            </w:r>
          </w:p>
          <w:p w14:paraId="4EB2A1C0" w14:textId="77777777" w:rsidR="0075694A" w:rsidRPr="00394512" w:rsidRDefault="0075694A" w:rsidP="0075694A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Part 3. HYDRAULIC AND PNEUMATIC SYSTEMS</w:t>
            </w:r>
          </w:p>
          <w:p w14:paraId="35F42BCD" w14:textId="77777777" w:rsidR="0075694A" w:rsidRPr="00394512" w:rsidRDefault="0075694A" w:rsidP="0075694A">
            <w:pPr>
              <w:spacing w:line="360" w:lineRule="auto"/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Unit 6. Components of the power supply section</w:t>
            </w:r>
            <w:r w:rsidRPr="00394512">
              <w:rPr>
                <w:b/>
                <w:sz w:val="24"/>
                <w:szCs w:val="24"/>
              </w:rPr>
              <w:tab/>
            </w:r>
            <w:r w:rsidRPr="00394512">
              <w:rPr>
                <w:b/>
                <w:sz w:val="24"/>
                <w:szCs w:val="24"/>
              </w:rPr>
              <w:tab/>
            </w:r>
          </w:p>
          <w:p w14:paraId="73412445" w14:textId="77777777" w:rsidR="0075694A" w:rsidRPr="00394512" w:rsidRDefault="0075694A" w:rsidP="0075694A">
            <w:pPr>
              <w:spacing w:line="360" w:lineRule="auto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6.1. Introducing new words and vocabulary:</w:t>
            </w:r>
          </w:p>
          <w:p w14:paraId="2519723D" w14:textId="77777777" w:rsidR="0075694A" w:rsidRPr="00394512" w:rsidRDefault="0075694A" w:rsidP="0075694A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5C405BB6" w14:textId="77777777" w:rsidR="006B6EF3" w:rsidRPr="00394512" w:rsidRDefault="0075694A" w:rsidP="005F68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08</w:t>
            </w:r>
          </w:p>
        </w:tc>
        <w:tc>
          <w:tcPr>
            <w:tcW w:w="879" w:type="dxa"/>
          </w:tcPr>
          <w:p w14:paraId="2C0B2EE2" w14:textId="77777777" w:rsidR="006B6EF3" w:rsidRPr="00394512" w:rsidRDefault="0075694A" w:rsidP="005F68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</w:tcPr>
          <w:p w14:paraId="44125ECE" w14:textId="77777777" w:rsidR="006B6EF3" w:rsidRPr="00394512" w:rsidRDefault="0075694A" w:rsidP="005F68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BE25A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Đọc trước tài liệu do giảng viên cung cấp;</w:t>
            </w:r>
          </w:p>
          <w:p w14:paraId="1BB73E2F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FD96059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Tham khảo từ vựng và cách phát âm [1]</w:t>
            </w:r>
            <w:r w:rsidR="00B75BAE">
              <w:rPr>
                <w:bCs/>
                <w:color w:val="000000"/>
                <w:sz w:val="24"/>
                <w:szCs w:val="24"/>
                <w:lang w:val="nl-NL"/>
              </w:rPr>
              <w:t>, [3]</w:t>
            </w: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;</w:t>
            </w:r>
          </w:p>
          <w:p w14:paraId="315216EA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545EE05" w14:textId="77777777" w:rsidR="006B6EF3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Làm bài tập do giảng viên giao.</w:t>
            </w:r>
          </w:p>
        </w:tc>
      </w:tr>
      <w:tr w:rsidR="006B6EF3" w:rsidRPr="00394512" w14:paraId="3440BD4D" w14:textId="77777777" w:rsidTr="00B75BAE">
        <w:trPr>
          <w:trHeight w:val="3356"/>
        </w:trPr>
        <w:tc>
          <w:tcPr>
            <w:tcW w:w="846" w:type="dxa"/>
            <w:shd w:val="clear" w:color="auto" w:fill="auto"/>
            <w:vAlign w:val="center"/>
          </w:tcPr>
          <w:p w14:paraId="76821EB5" w14:textId="77777777" w:rsidR="006B6EF3" w:rsidRPr="00394512" w:rsidRDefault="0075694A" w:rsidP="005F68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090" w:type="dxa"/>
            <w:shd w:val="clear" w:color="auto" w:fill="auto"/>
          </w:tcPr>
          <w:p w14:paraId="78E0EDD3" w14:textId="77777777" w:rsidR="0075694A" w:rsidRPr="00394512" w:rsidRDefault="0075694A" w:rsidP="0075694A">
            <w:pPr>
              <w:spacing w:line="360" w:lineRule="auto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6.2. Text contents:</w:t>
            </w:r>
            <w:r w:rsidRPr="00394512">
              <w:rPr>
                <w:sz w:val="24"/>
                <w:szCs w:val="24"/>
              </w:rPr>
              <w:tab/>
            </w:r>
          </w:p>
          <w:p w14:paraId="6810C364" w14:textId="77777777" w:rsidR="006B6EF3" w:rsidRPr="00394512" w:rsidRDefault="0075694A" w:rsidP="0075694A">
            <w:pPr>
              <w:spacing w:line="360" w:lineRule="auto"/>
              <w:jc w:val="left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6.2. Practice and excersise:</w:t>
            </w:r>
          </w:p>
          <w:p w14:paraId="6624CA63" w14:textId="77777777" w:rsidR="0075694A" w:rsidRPr="00394512" w:rsidRDefault="0075694A" w:rsidP="0075694A">
            <w:pPr>
              <w:spacing w:line="360" w:lineRule="auto"/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Unit 7. Control components</w:t>
            </w:r>
            <w:r w:rsidRPr="00394512">
              <w:rPr>
                <w:b/>
                <w:sz w:val="24"/>
                <w:szCs w:val="24"/>
              </w:rPr>
              <w:tab/>
            </w:r>
            <w:r w:rsidRPr="00394512">
              <w:rPr>
                <w:b/>
                <w:sz w:val="24"/>
                <w:szCs w:val="24"/>
              </w:rPr>
              <w:tab/>
            </w:r>
          </w:p>
          <w:p w14:paraId="2C7529DB" w14:textId="77777777" w:rsidR="0075694A" w:rsidRPr="00394512" w:rsidRDefault="0075694A" w:rsidP="0075694A">
            <w:pPr>
              <w:spacing w:line="360" w:lineRule="auto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7.1. Introducing new words and vocabulary:</w:t>
            </w:r>
          </w:p>
          <w:p w14:paraId="25D393FF" w14:textId="77777777" w:rsidR="0075694A" w:rsidRPr="00394512" w:rsidRDefault="0075694A" w:rsidP="0075694A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7.2. Text contents:</w:t>
            </w:r>
          </w:p>
        </w:tc>
        <w:tc>
          <w:tcPr>
            <w:tcW w:w="992" w:type="dxa"/>
            <w:shd w:val="clear" w:color="auto" w:fill="auto"/>
          </w:tcPr>
          <w:p w14:paraId="40E16485" w14:textId="77777777" w:rsidR="006B6EF3" w:rsidRPr="00394512" w:rsidRDefault="0075694A" w:rsidP="005F68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08</w:t>
            </w:r>
          </w:p>
        </w:tc>
        <w:tc>
          <w:tcPr>
            <w:tcW w:w="879" w:type="dxa"/>
          </w:tcPr>
          <w:p w14:paraId="21DA15B7" w14:textId="77777777" w:rsidR="006B6EF3" w:rsidRPr="00394512" w:rsidRDefault="0075694A" w:rsidP="005F68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</w:tcPr>
          <w:p w14:paraId="467FC753" w14:textId="77777777" w:rsidR="006B6EF3" w:rsidRPr="00394512" w:rsidRDefault="0075694A" w:rsidP="005F68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E9DAF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Đọc trước tài liệu do giảng viên cung cấp;</w:t>
            </w:r>
          </w:p>
          <w:p w14:paraId="5EC416F1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3B1099F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Tham khảo từ vựng và cách phát âm [1]</w:t>
            </w:r>
            <w:r w:rsidR="00B75BAE">
              <w:rPr>
                <w:bCs/>
                <w:color w:val="000000"/>
                <w:sz w:val="24"/>
                <w:szCs w:val="24"/>
                <w:lang w:val="nl-NL"/>
              </w:rPr>
              <w:t>, [3]</w:t>
            </w: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;</w:t>
            </w:r>
          </w:p>
          <w:p w14:paraId="59CAEC15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8CFBADE" w14:textId="77777777" w:rsidR="006B6EF3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Làm bài tập do giảng viên giao.</w:t>
            </w:r>
          </w:p>
        </w:tc>
      </w:tr>
      <w:tr w:rsidR="006B6EF3" w:rsidRPr="00394512" w14:paraId="636351BE" w14:textId="77777777" w:rsidTr="00B75BAE">
        <w:trPr>
          <w:trHeight w:val="4820"/>
        </w:trPr>
        <w:tc>
          <w:tcPr>
            <w:tcW w:w="846" w:type="dxa"/>
            <w:shd w:val="clear" w:color="auto" w:fill="auto"/>
            <w:vAlign w:val="center"/>
          </w:tcPr>
          <w:p w14:paraId="32AB06F8" w14:textId="77777777" w:rsidR="006B6EF3" w:rsidRPr="00394512" w:rsidRDefault="0075694A" w:rsidP="0075694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3090" w:type="dxa"/>
            <w:shd w:val="clear" w:color="auto" w:fill="auto"/>
          </w:tcPr>
          <w:p w14:paraId="66372352" w14:textId="77777777" w:rsidR="006B6EF3" w:rsidRPr="00394512" w:rsidRDefault="0075694A" w:rsidP="005F68A0">
            <w:pPr>
              <w:spacing w:line="360" w:lineRule="auto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7.3. Practice and excersise:</w:t>
            </w:r>
          </w:p>
          <w:p w14:paraId="6C52E8B6" w14:textId="77777777" w:rsidR="0075694A" w:rsidRPr="00394512" w:rsidRDefault="0075694A" w:rsidP="0075694A">
            <w:pPr>
              <w:spacing w:line="360" w:lineRule="auto"/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Unit 8. Hydraulic circuit design and analysis</w:t>
            </w:r>
            <w:r w:rsidRPr="00394512">
              <w:rPr>
                <w:b/>
                <w:sz w:val="24"/>
                <w:szCs w:val="24"/>
              </w:rPr>
              <w:tab/>
            </w:r>
            <w:r w:rsidRPr="00394512">
              <w:rPr>
                <w:b/>
                <w:sz w:val="24"/>
                <w:szCs w:val="24"/>
              </w:rPr>
              <w:tab/>
            </w:r>
          </w:p>
          <w:p w14:paraId="43B68BD9" w14:textId="77777777" w:rsidR="0075694A" w:rsidRPr="00394512" w:rsidRDefault="0075694A" w:rsidP="0075694A">
            <w:pPr>
              <w:spacing w:line="360" w:lineRule="auto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8.1. Introducing new words and vocabulary:</w:t>
            </w:r>
          </w:p>
          <w:p w14:paraId="4D1FD5E1" w14:textId="77777777" w:rsidR="0075694A" w:rsidRPr="00394512" w:rsidRDefault="0075694A" w:rsidP="0075694A">
            <w:pPr>
              <w:spacing w:line="360" w:lineRule="auto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8.2. Text contents:</w:t>
            </w:r>
            <w:r w:rsidRPr="00394512">
              <w:rPr>
                <w:sz w:val="24"/>
                <w:szCs w:val="24"/>
              </w:rPr>
              <w:tab/>
            </w:r>
          </w:p>
          <w:p w14:paraId="595CEE9B" w14:textId="77777777" w:rsidR="0075694A" w:rsidRPr="00394512" w:rsidRDefault="0075694A" w:rsidP="0075694A">
            <w:pPr>
              <w:spacing w:line="360" w:lineRule="auto"/>
              <w:rPr>
                <w:b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8.3. Practice and excersise:</w:t>
            </w:r>
          </w:p>
        </w:tc>
        <w:tc>
          <w:tcPr>
            <w:tcW w:w="992" w:type="dxa"/>
            <w:shd w:val="clear" w:color="auto" w:fill="auto"/>
          </w:tcPr>
          <w:p w14:paraId="5D3A904A" w14:textId="77777777" w:rsidR="006B6EF3" w:rsidRPr="00394512" w:rsidRDefault="0075694A" w:rsidP="005F68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08</w:t>
            </w:r>
          </w:p>
        </w:tc>
        <w:tc>
          <w:tcPr>
            <w:tcW w:w="879" w:type="dxa"/>
          </w:tcPr>
          <w:p w14:paraId="2ABE5AE0" w14:textId="77777777" w:rsidR="006B6EF3" w:rsidRPr="00394512" w:rsidRDefault="0075694A" w:rsidP="005F68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</w:tcPr>
          <w:p w14:paraId="63B0FDBE" w14:textId="77777777" w:rsidR="006B6EF3" w:rsidRPr="00394512" w:rsidRDefault="0075694A" w:rsidP="005F68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34EF9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Đọc trước tài liệu do giảng viên cung cấp;</w:t>
            </w:r>
          </w:p>
          <w:p w14:paraId="51F95DFA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6973083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Tham khảo từ vựng và cách phát âm [1]</w:t>
            </w:r>
            <w:r w:rsidR="00B75BAE">
              <w:rPr>
                <w:bCs/>
                <w:color w:val="000000"/>
                <w:sz w:val="24"/>
                <w:szCs w:val="24"/>
                <w:lang w:val="nl-NL"/>
              </w:rPr>
              <w:t>, [3]</w:t>
            </w: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;</w:t>
            </w:r>
          </w:p>
          <w:p w14:paraId="512CF29F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464A038" w14:textId="77777777" w:rsidR="006B6EF3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Làm bài tập do giảng viên giao.</w:t>
            </w:r>
          </w:p>
        </w:tc>
      </w:tr>
      <w:tr w:rsidR="006B6EF3" w:rsidRPr="00394512" w14:paraId="3C2583D8" w14:textId="77777777" w:rsidTr="00B75BAE">
        <w:trPr>
          <w:trHeight w:val="3045"/>
        </w:trPr>
        <w:tc>
          <w:tcPr>
            <w:tcW w:w="846" w:type="dxa"/>
            <w:shd w:val="clear" w:color="auto" w:fill="auto"/>
            <w:vAlign w:val="center"/>
          </w:tcPr>
          <w:p w14:paraId="7443D836" w14:textId="77777777" w:rsidR="006B6EF3" w:rsidRPr="00394512" w:rsidRDefault="0075694A" w:rsidP="0075694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3090" w:type="dxa"/>
            <w:shd w:val="clear" w:color="auto" w:fill="auto"/>
          </w:tcPr>
          <w:p w14:paraId="69CA88ED" w14:textId="77777777" w:rsidR="0075694A" w:rsidRPr="00394512" w:rsidRDefault="0075694A" w:rsidP="0075694A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Unit 9. Pneumatics</w:t>
            </w:r>
            <w:r w:rsidRPr="00394512">
              <w:rPr>
                <w:b/>
                <w:sz w:val="24"/>
                <w:szCs w:val="24"/>
              </w:rPr>
              <w:tab/>
            </w:r>
          </w:p>
          <w:p w14:paraId="19F3C8F0" w14:textId="77777777" w:rsidR="0075694A" w:rsidRPr="00394512" w:rsidRDefault="0075694A" w:rsidP="0075694A">
            <w:pPr>
              <w:spacing w:line="360" w:lineRule="auto"/>
              <w:jc w:val="left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9.1. Introducing new words and vocabulary:</w:t>
            </w:r>
          </w:p>
          <w:p w14:paraId="387054B0" w14:textId="77777777" w:rsidR="0075694A" w:rsidRPr="00394512" w:rsidRDefault="0075694A" w:rsidP="0075694A">
            <w:pPr>
              <w:spacing w:line="360" w:lineRule="auto"/>
              <w:jc w:val="left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9.2. Text contents:</w:t>
            </w:r>
            <w:r w:rsidRPr="00394512">
              <w:rPr>
                <w:sz w:val="24"/>
                <w:szCs w:val="24"/>
              </w:rPr>
              <w:tab/>
            </w:r>
          </w:p>
          <w:p w14:paraId="486DB1F0" w14:textId="77777777" w:rsidR="006B6EF3" w:rsidRPr="00394512" w:rsidRDefault="0075694A" w:rsidP="0075694A">
            <w:pPr>
              <w:spacing w:line="360" w:lineRule="auto"/>
              <w:jc w:val="left"/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9.3. Practice and excersise:</w:t>
            </w:r>
          </w:p>
          <w:p w14:paraId="33502166" w14:textId="77777777" w:rsidR="0075694A" w:rsidRPr="00394512" w:rsidRDefault="0075694A" w:rsidP="0075694A">
            <w:pPr>
              <w:spacing w:line="360" w:lineRule="auto"/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Unit 10. Pneumatic circuit and applications</w:t>
            </w:r>
          </w:p>
          <w:p w14:paraId="241E1E66" w14:textId="77777777" w:rsidR="0075694A" w:rsidRPr="00394512" w:rsidRDefault="0075694A" w:rsidP="0075694A">
            <w:pPr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10.1. Introducing new words and vocabulary:</w:t>
            </w:r>
          </w:p>
          <w:p w14:paraId="3280E873" w14:textId="77777777" w:rsidR="0075694A" w:rsidRPr="00394512" w:rsidRDefault="0075694A" w:rsidP="0075694A">
            <w:pPr>
              <w:spacing w:line="360" w:lineRule="auto"/>
              <w:jc w:val="left"/>
              <w:rPr>
                <w:i/>
                <w:sz w:val="24"/>
                <w:szCs w:val="24"/>
              </w:rPr>
            </w:pPr>
          </w:p>
          <w:p w14:paraId="166262DD" w14:textId="77777777" w:rsidR="006B6EF3" w:rsidRPr="00394512" w:rsidRDefault="006B6EF3" w:rsidP="0075694A">
            <w:pPr>
              <w:spacing w:line="360" w:lineRule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57777F04" w14:textId="77777777" w:rsidR="006B6EF3" w:rsidRPr="00394512" w:rsidRDefault="0075694A" w:rsidP="005F68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08</w:t>
            </w:r>
          </w:p>
        </w:tc>
        <w:tc>
          <w:tcPr>
            <w:tcW w:w="879" w:type="dxa"/>
          </w:tcPr>
          <w:p w14:paraId="1E50A847" w14:textId="77777777" w:rsidR="006B6EF3" w:rsidRPr="00394512" w:rsidRDefault="0075694A" w:rsidP="005F68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</w:tcPr>
          <w:p w14:paraId="17546DE2" w14:textId="77777777" w:rsidR="006B6EF3" w:rsidRPr="00394512" w:rsidRDefault="0075694A" w:rsidP="005F68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83286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Đọc trước tài liệu do giảng viên cung cấp;</w:t>
            </w:r>
          </w:p>
          <w:p w14:paraId="5E86F3BA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A41177C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Tham khảo từ vựng và cách phát âm [1]</w:t>
            </w:r>
            <w:r w:rsidR="00B75BAE">
              <w:rPr>
                <w:bCs/>
                <w:color w:val="000000"/>
                <w:sz w:val="24"/>
                <w:szCs w:val="24"/>
                <w:lang w:val="nl-NL"/>
              </w:rPr>
              <w:t>, [3]</w:t>
            </w: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;</w:t>
            </w:r>
          </w:p>
          <w:p w14:paraId="2E2EE5FC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839CACA" w14:textId="77777777" w:rsidR="006B6EF3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Làm bài tập do giảng viên giao.</w:t>
            </w:r>
          </w:p>
        </w:tc>
      </w:tr>
      <w:tr w:rsidR="006B6EF3" w:rsidRPr="00394512" w14:paraId="7213D9C2" w14:textId="77777777" w:rsidTr="00B75BAE">
        <w:trPr>
          <w:trHeight w:val="2487"/>
        </w:trPr>
        <w:tc>
          <w:tcPr>
            <w:tcW w:w="846" w:type="dxa"/>
            <w:shd w:val="clear" w:color="auto" w:fill="auto"/>
            <w:vAlign w:val="center"/>
          </w:tcPr>
          <w:p w14:paraId="063FD4DB" w14:textId="77777777" w:rsidR="006B6EF3" w:rsidRPr="00394512" w:rsidRDefault="0075694A" w:rsidP="0075694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3090" w:type="dxa"/>
            <w:shd w:val="clear" w:color="auto" w:fill="auto"/>
          </w:tcPr>
          <w:p w14:paraId="59D591CD" w14:textId="77777777" w:rsidR="0075694A" w:rsidRPr="00394512" w:rsidRDefault="0075694A" w:rsidP="0075694A">
            <w:pPr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10.2. Text contents:</w:t>
            </w:r>
            <w:r w:rsidRPr="00394512">
              <w:rPr>
                <w:i/>
                <w:sz w:val="24"/>
                <w:szCs w:val="24"/>
              </w:rPr>
              <w:tab/>
            </w:r>
          </w:p>
          <w:p w14:paraId="714740CF" w14:textId="77777777" w:rsidR="0075694A" w:rsidRPr="00394512" w:rsidRDefault="0075694A" w:rsidP="0075694A">
            <w:pPr>
              <w:rPr>
                <w:i/>
                <w:sz w:val="24"/>
                <w:szCs w:val="24"/>
              </w:rPr>
            </w:pPr>
            <w:r w:rsidRPr="00394512">
              <w:rPr>
                <w:i/>
                <w:sz w:val="24"/>
                <w:szCs w:val="24"/>
              </w:rPr>
              <w:t>10.3. Practice and excersise:</w:t>
            </w:r>
          </w:p>
          <w:p w14:paraId="558E2F26" w14:textId="77777777" w:rsidR="0075694A" w:rsidRPr="00394512" w:rsidRDefault="0075694A" w:rsidP="006B6EF3">
            <w:pPr>
              <w:spacing w:line="360" w:lineRule="auto"/>
              <w:rPr>
                <w:b/>
                <w:sz w:val="24"/>
                <w:szCs w:val="24"/>
              </w:rPr>
            </w:pPr>
          </w:p>
          <w:p w14:paraId="4AB398A6" w14:textId="77777777" w:rsidR="0075694A" w:rsidRPr="00394512" w:rsidRDefault="0075694A" w:rsidP="006B6EF3">
            <w:pPr>
              <w:spacing w:line="360" w:lineRule="auto"/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 xml:space="preserve">Dự trữ </w:t>
            </w:r>
          </w:p>
          <w:p w14:paraId="66F3FBF5" w14:textId="77777777" w:rsidR="0075694A" w:rsidRPr="00394512" w:rsidRDefault="0075694A" w:rsidP="006B6EF3">
            <w:pPr>
              <w:spacing w:line="360" w:lineRule="auto"/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Ôn tập</w:t>
            </w:r>
          </w:p>
        </w:tc>
        <w:tc>
          <w:tcPr>
            <w:tcW w:w="992" w:type="dxa"/>
            <w:shd w:val="clear" w:color="auto" w:fill="auto"/>
          </w:tcPr>
          <w:p w14:paraId="3915D62C" w14:textId="77777777" w:rsidR="006B6EF3" w:rsidRPr="00394512" w:rsidRDefault="0075694A" w:rsidP="005F68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04</w:t>
            </w:r>
          </w:p>
        </w:tc>
        <w:tc>
          <w:tcPr>
            <w:tcW w:w="879" w:type="dxa"/>
          </w:tcPr>
          <w:p w14:paraId="15C62C9B" w14:textId="77777777" w:rsidR="006B6EF3" w:rsidRPr="00394512" w:rsidRDefault="0075694A" w:rsidP="005F68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1126" w:type="dxa"/>
            <w:tcBorders>
              <w:right w:val="single" w:sz="4" w:space="0" w:color="auto"/>
            </w:tcBorders>
            <w:shd w:val="clear" w:color="auto" w:fill="auto"/>
          </w:tcPr>
          <w:p w14:paraId="6EA9E8E2" w14:textId="77777777" w:rsidR="006B6EF3" w:rsidRPr="00394512" w:rsidRDefault="0075694A" w:rsidP="005F68A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8173F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Đọc trước tài liệu do giảng viên cung cấp;</w:t>
            </w:r>
          </w:p>
          <w:p w14:paraId="59808A27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340D1D6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Tham khảo từ vựng và cách phát âm [1]</w:t>
            </w:r>
            <w:r w:rsidR="00B75BAE">
              <w:rPr>
                <w:bCs/>
                <w:color w:val="000000"/>
                <w:sz w:val="24"/>
                <w:szCs w:val="24"/>
                <w:lang w:val="nl-NL"/>
              </w:rPr>
              <w:t>, [3]</w:t>
            </w: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;</w:t>
            </w:r>
          </w:p>
          <w:p w14:paraId="58BEC626" w14:textId="77777777" w:rsidR="000A4619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9C47D9E" w14:textId="77777777" w:rsidR="006B6EF3" w:rsidRPr="00394512" w:rsidRDefault="000A4619" w:rsidP="000A461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94512">
              <w:rPr>
                <w:bCs/>
                <w:color w:val="000000"/>
                <w:sz w:val="24"/>
                <w:szCs w:val="24"/>
                <w:lang w:val="nl-NL"/>
              </w:rPr>
              <w:t>Làm bài tập do giảng viên giao.</w:t>
            </w:r>
          </w:p>
        </w:tc>
      </w:tr>
    </w:tbl>
    <w:p w14:paraId="7E95CCA0" w14:textId="77777777" w:rsidR="009540AF" w:rsidRPr="00394512" w:rsidRDefault="009540AF" w:rsidP="007E1077">
      <w:pPr>
        <w:spacing w:before="120"/>
        <w:rPr>
          <w:b/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22"/>
        <w:gridCol w:w="4621"/>
      </w:tblGrid>
      <w:tr w:rsidR="009540AF" w:rsidRPr="00394512" w14:paraId="3E774C74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53D81EB8" w14:textId="77777777" w:rsidR="009540AF" w:rsidRPr="00394512" w:rsidRDefault="009540AF" w:rsidP="007E1077">
            <w:pPr>
              <w:spacing w:before="120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251F57C8" w14:textId="77777777" w:rsidR="009540AF" w:rsidRPr="00394512" w:rsidRDefault="009540AF" w:rsidP="007E1077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94512">
              <w:rPr>
                <w:sz w:val="24"/>
                <w:szCs w:val="24"/>
              </w:rPr>
              <w:t>Hà nội, ngày … tháng … năm 20…</w:t>
            </w:r>
          </w:p>
        </w:tc>
      </w:tr>
      <w:tr w:rsidR="009540AF" w:rsidRPr="00394512" w14:paraId="1D20E1F8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01BCCBD8" w14:textId="77777777" w:rsidR="009540AF" w:rsidRPr="00394512" w:rsidRDefault="009540AF" w:rsidP="007E1077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TRƯỞNG KHOA</w:t>
            </w:r>
          </w:p>
          <w:p w14:paraId="42E4DECE" w14:textId="77777777" w:rsidR="009540AF" w:rsidRPr="00394512" w:rsidRDefault="009540AF" w:rsidP="007E1077">
            <w:pPr>
              <w:spacing w:before="120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61446DA9" w14:textId="77777777" w:rsidR="009540AF" w:rsidRPr="00394512" w:rsidRDefault="009540AF" w:rsidP="007E1077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94512">
              <w:rPr>
                <w:b/>
                <w:sz w:val="24"/>
                <w:szCs w:val="24"/>
              </w:rPr>
              <w:t>TRƯỞNG BỘ MÔN</w:t>
            </w:r>
          </w:p>
          <w:p w14:paraId="192FE1A9" w14:textId="77777777" w:rsidR="009540AF" w:rsidRPr="00394512" w:rsidRDefault="009540AF" w:rsidP="00B75BAE">
            <w:pPr>
              <w:spacing w:before="120"/>
              <w:rPr>
                <w:b/>
                <w:sz w:val="24"/>
                <w:szCs w:val="24"/>
              </w:rPr>
            </w:pPr>
          </w:p>
          <w:p w14:paraId="5CF0CE22" w14:textId="77777777" w:rsidR="009540AF" w:rsidRPr="00394512" w:rsidRDefault="009540AF" w:rsidP="007E1077">
            <w:pPr>
              <w:spacing w:before="120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1189A4FD" w14:textId="77777777" w:rsidR="00575954" w:rsidRPr="00394512" w:rsidRDefault="00575954" w:rsidP="00B75BAE">
      <w:pPr>
        <w:rPr>
          <w:sz w:val="24"/>
          <w:szCs w:val="24"/>
        </w:rPr>
      </w:pPr>
    </w:p>
    <w:sectPr w:rsidR="00575954" w:rsidRPr="00394512" w:rsidSect="00394512">
      <w:headerReference w:type="default" r:id="rId8"/>
      <w:footerReference w:type="even" r:id="rId9"/>
      <w:footerReference w:type="default" r:id="rId10"/>
      <w:pgSz w:w="11907" w:h="16840" w:code="9"/>
      <w:pgMar w:top="1440" w:right="1440" w:bottom="1440" w:left="1440" w:header="720" w:footer="8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B25334" w14:textId="77777777" w:rsidR="00E9219F" w:rsidRDefault="00E9219F">
      <w:r>
        <w:separator/>
      </w:r>
    </w:p>
  </w:endnote>
  <w:endnote w:type="continuationSeparator" w:id="0">
    <w:p w14:paraId="2CF1FD25" w14:textId="77777777" w:rsidR="00E9219F" w:rsidRDefault="00E92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TimesNewRomanPS-BoldMT">
    <w:altName w:val="MS Gothic"/>
    <w:panose1 w:val="00000000000000000000"/>
    <w:charset w:val="00"/>
    <w:family w:val="roman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75F00" w14:textId="77777777" w:rsidR="00D31317" w:rsidRDefault="00D31317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746981" w14:textId="77777777" w:rsidR="00D31317" w:rsidRDefault="00D31317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693481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A11434" w14:textId="77777777" w:rsidR="00D31317" w:rsidRDefault="00D3131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790F611" w14:textId="77777777" w:rsidR="00D31317" w:rsidRPr="00D403CA" w:rsidRDefault="00D31317" w:rsidP="00D403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357246" w14:textId="77777777" w:rsidR="00E9219F" w:rsidRDefault="00E9219F">
      <w:r>
        <w:separator/>
      </w:r>
    </w:p>
  </w:footnote>
  <w:footnote w:type="continuationSeparator" w:id="0">
    <w:p w14:paraId="349428A8" w14:textId="77777777" w:rsidR="00E9219F" w:rsidRDefault="00E921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429464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FFA79D" w14:textId="77777777" w:rsidR="00D31317" w:rsidRDefault="00E9219F">
        <w:pPr>
          <w:pStyle w:val="Header"/>
          <w:jc w:val="center"/>
        </w:pPr>
      </w:p>
    </w:sdtContent>
  </w:sdt>
  <w:p w14:paraId="47CDEC2E" w14:textId="77777777" w:rsidR="00D31317" w:rsidRDefault="00D313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B773A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082BCB"/>
    <w:multiLevelType w:val="multilevel"/>
    <w:tmpl w:val="B6AEDE5A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  <w:b/>
        <w:color w:val="000000"/>
      </w:rPr>
    </w:lvl>
    <w:lvl w:ilvl="1">
      <w:start w:val="1"/>
      <w:numFmt w:val="decimal"/>
      <w:pStyle w:val="Heading2"/>
      <w:isLgl/>
      <w:suff w:val="space"/>
      <w:lvlText w:val="%1.%2."/>
      <w:lvlJc w:val="left"/>
      <w:pPr>
        <w:ind w:left="360" w:firstLine="360"/>
      </w:pPr>
      <w:rPr>
        <w:rFonts w:hint="default"/>
      </w:rPr>
    </w:lvl>
    <w:lvl w:ilvl="2">
      <w:start w:val="1"/>
      <w:numFmt w:val="decimal"/>
      <w:pStyle w:val="Heading3"/>
      <w:isLgl/>
      <w:suff w:val="space"/>
      <w:lvlText w:val="%1.%2.%3."/>
      <w:lvlJc w:val="left"/>
      <w:pPr>
        <w:ind w:left="720" w:firstLine="0"/>
      </w:pPr>
      <w:rPr>
        <w:rFonts w:hint="default"/>
      </w:rPr>
    </w:lvl>
    <w:lvl w:ilvl="3">
      <w:start w:val="1"/>
      <w:numFmt w:val="decimal"/>
      <w:pStyle w:val="Heading4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7" w15:restartNumberingAfterBreak="0">
    <w:nsid w:val="77D62DE4"/>
    <w:multiLevelType w:val="hybridMultilevel"/>
    <w:tmpl w:val="1EF86E20"/>
    <w:lvl w:ilvl="0" w:tplc="7A02445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1BBC"/>
    <w:rsid w:val="00000056"/>
    <w:rsid w:val="00026105"/>
    <w:rsid w:val="00042ABF"/>
    <w:rsid w:val="00061141"/>
    <w:rsid w:val="00065D49"/>
    <w:rsid w:val="000756ED"/>
    <w:rsid w:val="00095A1D"/>
    <w:rsid w:val="000A4619"/>
    <w:rsid w:val="000B22B4"/>
    <w:rsid w:val="000C1F69"/>
    <w:rsid w:val="000C7644"/>
    <w:rsid w:val="000D075E"/>
    <w:rsid w:val="000D6DC7"/>
    <w:rsid w:val="000D6F8F"/>
    <w:rsid w:val="000E7407"/>
    <w:rsid w:val="000F3A42"/>
    <w:rsid w:val="000F78FF"/>
    <w:rsid w:val="001265BC"/>
    <w:rsid w:val="00141BE8"/>
    <w:rsid w:val="001471E8"/>
    <w:rsid w:val="00160D72"/>
    <w:rsid w:val="001650BF"/>
    <w:rsid w:val="001915A3"/>
    <w:rsid w:val="001B0123"/>
    <w:rsid w:val="001B749F"/>
    <w:rsid w:val="001E5921"/>
    <w:rsid w:val="001F2CFE"/>
    <w:rsid w:val="001F588D"/>
    <w:rsid w:val="00200F66"/>
    <w:rsid w:val="00210206"/>
    <w:rsid w:val="00225ADA"/>
    <w:rsid w:val="002360EC"/>
    <w:rsid w:val="00270771"/>
    <w:rsid w:val="00290C2F"/>
    <w:rsid w:val="00296F71"/>
    <w:rsid w:val="002A7D7D"/>
    <w:rsid w:val="002B3774"/>
    <w:rsid w:val="002E62BE"/>
    <w:rsid w:val="003409C3"/>
    <w:rsid w:val="003450DB"/>
    <w:rsid w:val="003519CA"/>
    <w:rsid w:val="003555B5"/>
    <w:rsid w:val="00360A26"/>
    <w:rsid w:val="00367502"/>
    <w:rsid w:val="00394512"/>
    <w:rsid w:val="003961B0"/>
    <w:rsid w:val="00396915"/>
    <w:rsid w:val="003A6630"/>
    <w:rsid w:val="003B73BB"/>
    <w:rsid w:val="003E0101"/>
    <w:rsid w:val="003F5908"/>
    <w:rsid w:val="003F7694"/>
    <w:rsid w:val="00400830"/>
    <w:rsid w:val="00420E8F"/>
    <w:rsid w:val="004240DB"/>
    <w:rsid w:val="00424EC2"/>
    <w:rsid w:val="0042577A"/>
    <w:rsid w:val="004377BB"/>
    <w:rsid w:val="004437C7"/>
    <w:rsid w:val="0047459D"/>
    <w:rsid w:val="0048413E"/>
    <w:rsid w:val="004900EB"/>
    <w:rsid w:val="0049105F"/>
    <w:rsid w:val="004A21C9"/>
    <w:rsid w:val="004B2147"/>
    <w:rsid w:val="004D082A"/>
    <w:rsid w:val="004D085E"/>
    <w:rsid w:val="004E0F4A"/>
    <w:rsid w:val="004F013A"/>
    <w:rsid w:val="00503185"/>
    <w:rsid w:val="0052067B"/>
    <w:rsid w:val="00534B5D"/>
    <w:rsid w:val="00551492"/>
    <w:rsid w:val="00575954"/>
    <w:rsid w:val="005F243D"/>
    <w:rsid w:val="005F68A0"/>
    <w:rsid w:val="00602DC4"/>
    <w:rsid w:val="00605674"/>
    <w:rsid w:val="0061018F"/>
    <w:rsid w:val="00612534"/>
    <w:rsid w:val="0062396E"/>
    <w:rsid w:val="006406CA"/>
    <w:rsid w:val="006447AD"/>
    <w:rsid w:val="00654888"/>
    <w:rsid w:val="00660914"/>
    <w:rsid w:val="00665547"/>
    <w:rsid w:val="006760D9"/>
    <w:rsid w:val="00695501"/>
    <w:rsid w:val="006A0E70"/>
    <w:rsid w:val="006A5431"/>
    <w:rsid w:val="006A620B"/>
    <w:rsid w:val="006B6EF3"/>
    <w:rsid w:val="006D03CF"/>
    <w:rsid w:val="006E5BAC"/>
    <w:rsid w:val="006F6559"/>
    <w:rsid w:val="00713247"/>
    <w:rsid w:val="00733BDA"/>
    <w:rsid w:val="00744C77"/>
    <w:rsid w:val="0075694A"/>
    <w:rsid w:val="00764A4F"/>
    <w:rsid w:val="0077772C"/>
    <w:rsid w:val="007A7F11"/>
    <w:rsid w:val="007B164D"/>
    <w:rsid w:val="007B1760"/>
    <w:rsid w:val="007B7392"/>
    <w:rsid w:val="007C7EDD"/>
    <w:rsid w:val="007E1077"/>
    <w:rsid w:val="007F7694"/>
    <w:rsid w:val="007F7755"/>
    <w:rsid w:val="008049BA"/>
    <w:rsid w:val="00833151"/>
    <w:rsid w:val="008543C1"/>
    <w:rsid w:val="00875E93"/>
    <w:rsid w:val="00887540"/>
    <w:rsid w:val="008A1BBC"/>
    <w:rsid w:val="008C1294"/>
    <w:rsid w:val="008C4E59"/>
    <w:rsid w:val="008D09FC"/>
    <w:rsid w:val="008D47AF"/>
    <w:rsid w:val="008F0334"/>
    <w:rsid w:val="008F2EF1"/>
    <w:rsid w:val="00901853"/>
    <w:rsid w:val="0090524F"/>
    <w:rsid w:val="009119FD"/>
    <w:rsid w:val="0091264D"/>
    <w:rsid w:val="00926E23"/>
    <w:rsid w:val="00940164"/>
    <w:rsid w:val="00952045"/>
    <w:rsid w:val="009540AF"/>
    <w:rsid w:val="009664ED"/>
    <w:rsid w:val="009A19F7"/>
    <w:rsid w:val="009C37E7"/>
    <w:rsid w:val="009D205C"/>
    <w:rsid w:val="009E0BE8"/>
    <w:rsid w:val="009E52A6"/>
    <w:rsid w:val="00A01BDF"/>
    <w:rsid w:val="00A029FB"/>
    <w:rsid w:val="00A0444B"/>
    <w:rsid w:val="00A062BF"/>
    <w:rsid w:val="00A11BC6"/>
    <w:rsid w:val="00A35151"/>
    <w:rsid w:val="00A7135F"/>
    <w:rsid w:val="00A76D24"/>
    <w:rsid w:val="00AD0DA2"/>
    <w:rsid w:val="00B170BC"/>
    <w:rsid w:val="00B22971"/>
    <w:rsid w:val="00B23623"/>
    <w:rsid w:val="00B24150"/>
    <w:rsid w:val="00B25A8C"/>
    <w:rsid w:val="00B400C8"/>
    <w:rsid w:val="00B4196F"/>
    <w:rsid w:val="00B51514"/>
    <w:rsid w:val="00B56587"/>
    <w:rsid w:val="00B60C95"/>
    <w:rsid w:val="00B6159B"/>
    <w:rsid w:val="00B63516"/>
    <w:rsid w:val="00B65AB4"/>
    <w:rsid w:val="00B75BAE"/>
    <w:rsid w:val="00B8021A"/>
    <w:rsid w:val="00B90939"/>
    <w:rsid w:val="00B94BE5"/>
    <w:rsid w:val="00B96712"/>
    <w:rsid w:val="00BA09EA"/>
    <w:rsid w:val="00BA0F72"/>
    <w:rsid w:val="00BA2A8D"/>
    <w:rsid w:val="00BA7C39"/>
    <w:rsid w:val="00BC2752"/>
    <w:rsid w:val="00C02961"/>
    <w:rsid w:val="00C2548B"/>
    <w:rsid w:val="00C41392"/>
    <w:rsid w:val="00C53616"/>
    <w:rsid w:val="00C54134"/>
    <w:rsid w:val="00C62424"/>
    <w:rsid w:val="00C7326B"/>
    <w:rsid w:val="00C74350"/>
    <w:rsid w:val="00C8287E"/>
    <w:rsid w:val="00C854FB"/>
    <w:rsid w:val="00CA7149"/>
    <w:rsid w:val="00CB0A27"/>
    <w:rsid w:val="00CB3297"/>
    <w:rsid w:val="00CC1AAC"/>
    <w:rsid w:val="00CC341A"/>
    <w:rsid w:val="00D15239"/>
    <w:rsid w:val="00D171C9"/>
    <w:rsid w:val="00D20431"/>
    <w:rsid w:val="00D20B8C"/>
    <w:rsid w:val="00D21D7D"/>
    <w:rsid w:val="00D251AE"/>
    <w:rsid w:val="00D31317"/>
    <w:rsid w:val="00D403CA"/>
    <w:rsid w:val="00D42879"/>
    <w:rsid w:val="00D45BD2"/>
    <w:rsid w:val="00D46C15"/>
    <w:rsid w:val="00D50026"/>
    <w:rsid w:val="00D578D6"/>
    <w:rsid w:val="00D61127"/>
    <w:rsid w:val="00D63879"/>
    <w:rsid w:val="00DA409D"/>
    <w:rsid w:val="00DB2E30"/>
    <w:rsid w:val="00DC0543"/>
    <w:rsid w:val="00DC3527"/>
    <w:rsid w:val="00DC477B"/>
    <w:rsid w:val="00DC5757"/>
    <w:rsid w:val="00E1373B"/>
    <w:rsid w:val="00E23D5A"/>
    <w:rsid w:val="00E25CF8"/>
    <w:rsid w:val="00E34CEE"/>
    <w:rsid w:val="00E46710"/>
    <w:rsid w:val="00E6594E"/>
    <w:rsid w:val="00E9219F"/>
    <w:rsid w:val="00EA472E"/>
    <w:rsid w:val="00EB143E"/>
    <w:rsid w:val="00EB2053"/>
    <w:rsid w:val="00EC06C9"/>
    <w:rsid w:val="00EE3756"/>
    <w:rsid w:val="00EE5D69"/>
    <w:rsid w:val="00EF6A13"/>
    <w:rsid w:val="00F0731C"/>
    <w:rsid w:val="00F0776E"/>
    <w:rsid w:val="00F12D14"/>
    <w:rsid w:val="00F22169"/>
    <w:rsid w:val="00F26E9C"/>
    <w:rsid w:val="00F4451D"/>
    <w:rsid w:val="00F670D2"/>
    <w:rsid w:val="00F93E98"/>
    <w:rsid w:val="00F95BAA"/>
    <w:rsid w:val="00F96568"/>
    <w:rsid w:val="00FA5E38"/>
    <w:rsid w:val="00FB5F7D"/>
    <w:rsid w:val="00FB745F"/>
    <w:rsid w:val="00FC55F3"/>
    <w:rsid w:val="00FF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479C41"/>
  <w15:docId w15:val="{050345EF-478A-4840-A43B-7021C748E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1077"/>
    <w:pPr>
      <w:keepNext/>
      <w:keepLines/>
      <w:widowControl w:val="0"/>
    </w:pPr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1077"/>
    <w:pPr>
      <w:numPr>
        <w:numId w:val="6"/>
      </w:numPr>
      <w:spacing w:before="240" w:after="60"/>
      <w:outlineLvl w:val="0"/>
    </w:pPr>
    <w:rPr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0771"/>
    <w:pPr>
      <w:numPr>
        <w:ilvl w:val="1"/>
        <w:numId w:val="6"/>
      </w:numPr>
      <w:spacing w:before="240" w:after="60"/>
      <w:outlineLvl w:val="1"/>
    </w:pPr>
    <w:rPr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47AF"/>
    <w:pPr>
      <w:numPr>
        <w:ilvl w:val="2"/>
        <w:numId w:val="6"/>
      </w:numPr>
      <w:spacing w:before="240" w:after="60"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0771"/>
    <w:pPr>
      <w:numPr>
        <w:ilvl w:val="3"/>
        <w:numId w:val="6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1Char">
    <w:name w:val="Heading 1 Char"/>
    <w:link w:val="Heading1"/>
    <w:uiPriority w:val="9"/>
    <w:rsid w:val="007E1077"/>
    <w:rPr>
      <w:rFonts w:ascii="Times New Roman" w:eastAsia="Times New Roman" w:hAnsi="Times New Roman"/>
      <w:b/>
      <w:bCs/>
      <w:kern w:val="32"/>
      <w:sz w:val="26"/>
      <w:szCs w:val="32"/>
    </w:rPr>
  </w:style>
  <w:style w:type="character" w:customStyle="1" w:styleId="Heading2Char">
    <w:name w:val="Heading 2 Char"/>
    <w:link w:val="Heading2"/>
    <w:uiPriority w:val="9"/>
    <w:rsid w:val="00270771"/>
    <w:rPr>
      <w:rFonts w:ascii="Times New Roman" w:eastAsia="Times New Roman" w:hAnsi="Times New Roman" w:cs="Times New Roman"/>
      <w:b/>
      <w:bCs/>
      <w:i/>
      <w:iCs/>
      <w:sz w:val="26"/>
      <w:szCs w:val="28"/>
    </w:rPr>
  </w:style>
  <w:style w:type="character" w:customStyle="1" w:styleId="Heading3Char">
    <w:name w:val="Heading 3 Char"/>
    <w:link w:val="Heading3"/>
    <w:uiPriority w:val="9"/>
    <w:rsid w:val="008D47AF"/>
    <w:rPr>
      <w:rFonts w:ascii="Times New Roman" w:eastAsia="Times New Roman" w:hAnsi="Times New Roman"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270771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45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INH\AppData\Local\Temp\Mau_de_cuong_chi_tiet_20151204160403-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0F03C-88D5-4A00-9C50-174D09085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Mau_de_cuong_chi_tiet_20151204160403-1</Template>
  <TotalTime>85</TotalTime>
  <Pages>1</Pages>
  <Words>1345</Words>
  <Characters>7671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8999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CHINH</dc:creator>
  <cp:keywords/>
  <dc:description/>
  <cp:lastModifiedBy>CHINH</cp:lastModifiedBy>
  <cp:revision>13</cp:revision>
  <cp:lastPrinted>2015-12-03T10:52:00Z</cp:lastPrinted>
  <dcterms:created xsi:type="dcterms:W3CDTF">2017-08-13T09:13:00Z</dcterms:created>
  <dcterms:modified xsi:type="dcterms:W3CDTF">2018-07-31T06:11:00Z</dcterms:modified>
</cp:coreProperties>
</file>