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DE3E88" w14:paraId="1A950C02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1A950BFF" w14:textId="77777777" w:rsidR="00744C77" w:rsidRPr="00DE3E88" w:rsidRDefault="00F66676" w:rsidP="00045E83">
            <w:pPr>
              <w:pStyle w:val="Normal1"/>
              <w:spacing w:before="0"/>
              <w:ind w:left="0" w:firstLine="0"/>
              <w:contextualSpacing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1A950E04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DE3E88">
              <w:rPr>
                <w:bCs/>
                <w:color w:val="000000"/>
                <w:sz w:val="24"/>
              </w:rPr>
              <w:t>BỘ GI</w:t>
            </w:r>
            <w:r w:rsidR="00B65AB4" w:rsidRPr="00DE3E88">
              <w:rPr>
                <w:bCs/>
                <w:color w:val="000000"/>
                <w:sz w:val="24"/>
              </w:rPr>
              <w:t>Á</w:t>
            </w:r>
            <w:r w:rsidR="00744C77" w:rsidRPr="00DE3E88">
              <w:rPr>
                <w:bCs/>
                <w:color w:val="000000"/>
                <w:sz w:val="24"/>
              </w:rPr>
              <w:t>O DỤC VÀ ĐÀO TẠO</w:t>
            </w:r>
            <w:r w:rsidR="004A21C9" w:rsidRPr="00DE3E88">
              <w:rPr>
                <w:bCs/>
                <w:color w:val="000000"/>
                <w:sz w:val="24"/>
              </w:rPr>
              <w:t xml:space="preserve"> </w:t>
            </w:r>
            <w:r w:rsidR="00744C77" w:rsidRPr="00DE3E88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A950C00" w14:textId="77777777" w:rsidR="00744C77" w:rsidRPr="00DE3E88" w:rsidRDefault="00744C77" w:rsidP="00045E83">
            <w:pPr>
              <w:pStyle w:val="Normal1"/>
              <w:spacing w:before="0"/>
              <w:ind w:left="0" w:firstLine="0"/>
              <w:contextualSpacing/>
              <w:jc w:val="center"/>
              <w:rPr>
                <w:b/>
                <w:bCs/>
                <w:color w:val="000000"/>
                <w:sz w:val="24"/>
              </w:rPr>
            </w:pPr>
            <w:r w:rsidRPr="00DE3E88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1A950C01" w14:textId="77777777" w:rsidR="00744C77" w:rsidRPr="00DE3E88" w:rsidRDefault="00F66676" w:rsidP="00045E83">
            <w:pPr>
              <w:pStyle w:val="Normal1"/>
              <w:spacing w:before="0"/>
              <w:ind w:left="0" w:firstLine="0"/>
              <w:contextualSpacing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1A950E05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DE3E88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1A950C03" w14:textId="77777777" w:rsidR="00744C77" w:rsidRPr="00DE3E88" w:rsidRDefault="00744C77" w:rsidP="00045E83">
      <w:pPr>
        <w:pStyle w:val="Normal1"/>
        <w:spacing w:before="0"/>
        <w:ind w:left="0" w:firstLine="0"/>
        <w:contextualSpacing/>
        <w:jc w:val="center"/>
        <w:rPr>
          <w:b/>
          <w:bCs/>
          <w:color w:val="000000"/>
          <w:sz w:val="24"/>
        </w:rPr>
      </w:pPr>
    </w:p>
    <w:p w14:paraId="1A950C04" w14:textId="77777777" w:rsidR="00744C77" w:rsidRPr="00DE3E88" w:rsidRDefault="00744C77" w:rsidP="00045E83">
      <w:pPr>
        <w:pStyle w:val="Normal1"/>
        <w:spacing w:before="0"/>
        <w:ind w:left="0" w:firstLine="0"/>
        <w:contextualSpacing/>
        <w:jc w:val="center"/>
        <w:rPr>
          <w:bCs/>
          <w:color w:val="000000"/>
          <w:sz w:val="24"/>
        </w:rPr>
      </w:pPr>
      <w:r w:rsidRPr="00DE3E88">
        <w:rPr>
          <w:b/>
          <w:bCs/>
          <w:color w:val="000000"/>
          <w:sz w:val="24"/>
          <w:lang w:val="vi-VN"/>
        </w:rPr>
        <w:t>Đ</w:t>
      </w:r>
      <w:r w:rsidRPr="00DE3E88">
        <w:rPr>
          <w:b/>
          <w:bCs/>
          <w:color w:val="000000"/>
          <w:sz w:val="24"/>
        </w:rPr>
        <w:t>Ề</w:t>
      </w:r>
      <w:r w:rsidRPr="00DE3E88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A950C05" w14:textId="77777777" w:rsidR="003D3FAB" w:rsidRPr="00DE3E88" w:rsidRDefault="00744C77" w:rsidP="00045E83">
      <w:pPr>
        <w:pStyle w:val="BodyText2"/>
        <w:numPr>
          <w:ilvl w:val="0"/>
          <w:numId w:val="6"/>
        </w:numPr>
        <w:spacing w:after="0" w:line="240" w:lineRule="auto"/>
        <w:ind w:left="360" w:firstLine="0"/>
        <w:contextualSpacing/>
        <w:jc w:val="both"/>
        <w:rPr>
          <w:bCs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Tên</w:t>
      </w:r>
      <w:r w:rsidRPr="00DE3E88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DE3E88">
        <w:rPr>
          <w:b/>
          <w:bCs/>
          <w:sz w:val="24"/>
          <w:szCs w:val="24"/>
        </w:rPr>
        <w:t xml:space="preserve">:  </w:t>
      </w:r>
    </w:p>
    <w:p w14:paraId="1A950C06" w14:textId="77777777" w:rsidR="00C06A50" w:rsidRPr="00DE3E88" w:rsidRDefault="00C06A50" w:rsidP="00045E83">
      <w:pPr>
        <w:pStyle w:val="ListParagraph"/>
        <w:contextualSpacing/>
        <w:jc w:val="both"/>
      </w:pPr>
      <w:r w:rsidRPr="00DE3E88">
        <w:t>Tiếng Việt:</w:t>
      </w:r>
      <w:r w:rsidRPr="00DE3E88">
        <w:rPr>
          <w:b/>
        </w:rPr>
        <w:t xml:space="preserve"> </w:t>
      </w:r>
      <w:r w:rsidRPr="00DE3E88">
        <w:t xml:space="preserve"> </w:t>
      </w:r>
      <w:r w:rsidR="0026113C" w:rsidRPr="00DE3E88">
        <w:t>XỬ LÝ SỐ TÍN HIỆU</w:t>
      </w:r>
      <w:r w:rsidRPr="00DE3E88">
        <w:t xml:space="preserve"> </w:t>
      </w:r>
    </w:p>
    <w:p w14:paraId="1A950C07" w14:textId="77777777" w:rsidR="00C06A50" w:rsidRPr="00DE3E88" w:rsidRDefault="00C06A50" w:rsidP="00045E83">
      <w:pPr>
        <w:pStyle w:val="List"/>
        <w:ind w:left="720" w:firstLine="0"/>
        <w:contextualSpacing/>
        <w:rPr>
          <w:rFonts w:ascii="Times New Roman" w:hAnsi="Times New Roman"/>
          <w:sz w:val="24"/>
          <w:szCs w:val="24"/>
        </w:rPr>
      </w:pPr>
      <w:r w:rsidRPr="00DE3E88">
        <w:rPr>
          <w:rStyle w:val="hpsalt-edited"/>
          <w:rFonts w:ascii="Times New Roman" w:hAnsi="Times New Roman"/>
          <w:sz w:val="24"/>
          <w:szCs w:val="24"/>
        </w:rPr>
        <w:t xml:space="preserve">Tiếng Anh: </w:t>
      </w:r>
      <w:r w:rsidR="00664DB8" w:rsidRPr="00DE3E88">
        <w:rPr>
          <w:rStyle w:val="hpsalt-edited"/>
          <w:rFonts w:ascii="Times New Roman" w:hAnsi="Times New Roman"/>
          <w:sz w:val="24"/>
          <w:szCs w:val="24"/>
        </w:rPr>
        <w:t>Digital Signal Processing</w:t>
      </w:r>
      <w:r w:rsidR="00C34519" w:rsidRPr="00DE3E88">
        <w:rPr>
          <w:rStyle w:val="hpsalt-edited"/>
          <w:rFonts w:ascii="Times New Roman" w:hAnsi="Times New Roman"/>
          <w:sz w:val="24"/>
          <w:szCs w:val="24"/>
        </w:rPr>
        <w:t xml:space="preserve"> (DSP)</w:t>
      </w:r>
    </w:p>
    <w:p w14:paraId="1A950C08" w14:textId="29A95558" w:rsidR="00744C77" w:rsidRPr="00DE3E88" w:rsidRDefault="00744C77" w:rsidP="00045E83">
      <w:pPr>
        <w:pStyle w:val="BodyText2"/>
        <w:spacing w:after="0" w:line="240" w:lineRule="auto"/>
        <w:ind w:left="720"/>
        <w:contextualSpacing/>
        <w:jc w:val="both"/>
        <w:rPr>
          <w:sz w:val="24"/>
          <w:szCs w:val="24"/>
        </w:rPr>
      </w:pPr>
      <w:r w:rsidRPr="00DE3E88">
        <w:rPr>
          <w:b/>
          <w:sz w:val="24"/>
          <w:szCs w:val="24"/>
          <w:lang w:val="vi-VN"/>
        </w:rPr>
        <w:t>Mã số học phần:</w:t>
      </w:r>
      <w:r w:rsidR="003D3FAB" w:rsidRPr="00DE3E88">
        <w:rPr>
          <w:b/>
          <w:sz w:val="24"/>
          <w:szCs w:val="24"/>
        </w:rPr>
        <w:t xml:space="preserve"> </w:t>
      </w:r>
      <w:r w:rsidR="00CA745F">
        <w:rPr>
          <w:sz w:val="24"/>
          <w:szCs w:val="24"/>
        </w:rPr>
        <w:t>7</w:t>
      </w:r>
      <w:r w:rsidR="003D3FAB" w:rsidRPr="00DE3E88">
        <w:rPr>
          <w:sz w:val="24"/>
          <w:szCs w:val="24"/>
        </w:rPr>
        <w:t>0903</w:t>
      </w:r>
      <w:r w:rsidR="00CA745F">
        <w:rPr>
          <w:sz w:val="24"/>
          <w:szCs w:val="24"/>
        </w:rPr>
        <w:t>31</w:t>
      </w:r>
    </w:p>
    <w:p w14:paraId="1A950C09" w14:textId="20811D41" w:rsidR="00C06A50" w:rsidRPr="00DE3E88" w:rsidRDefault="00C06A50" w:rsidP="00045E83">
      <w:pPr>
        <w:pStyle w:val="BodyText2"/>
        <w:spacing w:after="0" w:line="240" w:lineRule="auto"/>
        <w:ind w:left="720" w:hanging="9"/>
        <w:contextualSpacing/>
        <w:jc w:val="both"/>
        <w:rPr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Số tín chỉ học phần: 3</w:t>
      </w:r>
      <w:r w:rsidR="0026113C" w:rsidRPr="00DE3E88">
        <w:rPr>
          <w:bCs/>
          <w:color w:val="000000"/>
          <w:sz w:val="24"/>
          <w:szCs w:val="24"/>
        </w:rPr>
        <w:t>(3-0-6</w:t>
      </w:r>
      <w:r w:rsidRPr="00DE3E88">
        <w:rPr>
          <w:bCs/>
          <w:color w:val="000000"/>
          <w:sz w:val="24"/>
          <w:szCs w:val="24"/>
        </w:rPr>
        <w:t>)</w:t>
      </w:r>
      <w:r w:rsidR="00A749D8" w:rsidRPr="00DE3E88">
        <w:rPr>
          <w:bCs/>
          <w:color w:val="000000"/>
          <w:sz w:val="24"/>
          <w:szCs w:val="24"/>
        </w:rPr>
        <w:t xml:space="preserve">, </w:t>
      </w:r>
      <w:r w:rsidR="00045E83" w:rsidRPr="00DE3E88">
        <w:rPr>
          <w:bCs/>
          <w:color w:val="000000"/>
          <w:sz w:val="24"/>
          <w:szCs w:val="24"/>
        </w:rPr>
        <w:t>học trong 16 tuần</w:t>
      </w:r>
    </w:p>
    <w:p w14:paraId="1A950C0A" w14:textId="77777777" w:rsidR="00C06A50" w:rsidRPr="00DE3E88" w:rsidRDefault="00C06A50" w:rsidP="00045E83">
      <w:pPr>
        <w:pStyle w:val="BodyText2"/>
        <w:spacing w:after="0" w:line="240" w:lineRule="auto"/>
        <w:ind w:left="720"/>
        <w:contextualSpacing/>
        <w:jc w:val="both"/>
        <w:rPr>
          <w:sz w:val="24"/>
          <w:szCs w:val="24"/>
        </w:rPr>
      </w:pPr>
      <w:r w:rsidRPr="00DE3E88">
        <w:rPr>
          <w:b/>
          <w:sz w:val="24"/>
          <w:szCs w:val="24"/>
          <w:lang w:val="vi-VN"/>
        </w:rPr>
        <w:t>Số tiết học phần:</w:t>
      </w:r>
      <w:r w:rsidRPr="00DE3E88">
        <w:rPr>
          <w:b/>
          <w:sz w:val="24"/>
          <w:szCs w:val="24"/>
        </w:rPr>
        <w:t xml:space="preserve"> </w:t>
      </w:r>
    </w:p>
    <w:p w14:paraId="1A950C0B" w14:textId="5BB04DA0" w:rsidR="00C06A50" w:rsidRPr="00DE3E88" w:rsidRDefault="00C06A50" w:rsidP="00045E83">
      <w:pPr>
        <w:pStyle w:val="BodyText2"/>
        <w:spacing w:after="0" w:line="240" w:lineRule="auto"/>
        <w:ind w:left="720"/>
        <w:contextualSpacing/>
        <w:jc w:val="both"/>
        <w:rPr>
          <w:sz w:val="24"/>
          <w:szCs w:val="24"/>
          <w:lang w:val="vi-VN"/>
        </w:rPr>
      </w:pPr>
      <w:r w:rsidRPr="00DE3E88">
        <w:rPr>
          <w:sz w:val="24"/>
          <w:szCs w:val="24"/>
          <w:lang w:val="vi-VN"/>
        </w:rPr>
        <w:t>Lý thuyết:</w:t>
      </w:r>
      <w:r w:rsidR="007F29B2" w:rsidRPr="00DE3E88">
        <w:rPr>
          <w:sz w:val="24"/>
          <w:szCs w:val="24"/>
        </w:rPr>
        <w:t xml:space="preserve"> 35</w:t>
      </w:r>
      <w:r w:rsidR="00AB0C5C" w:rsidRPr="00DE3E88">
        <w:rPr>
          <w:sz w:val="24"/>
          <w:szCs w:val="24"/>
        </w:rPr>
        <w:t>;</w:t>
      </w:r>
      <w:r w:rsidRPr="00DE3E88">
        <w:rPr>
          <w:sz w:val="24"/>
          <w:szCs w:val="24"/>
          <w:lang w:val="vi-VN"/>
        </w:rPr>
        <w:t xml:space="preserve"> </w:t>
      </w:r>
      <w:r w:rsidR="00DE3E88">
        <w:rPr>
          <w:sz w:val="24"/>
          <w:szCs w:val="24"/>
          <w:lang w:val="vi-VN"/>
        </w:rPr>
        <w:tab/>
      </w:r>
      <w:r w:rsidR="00DE3E88">
        <w:rPr>
          <w:sz w:val="24"/>
          <w:szCs w:val="24"/>
          <w:lang w:val="vi-VN"/>
        </w:rPr>
        <w:tab/>
      </w:r>
      <w:r w:rsidR="00DE3E88">
        <w:rPr>
          <w:sz w:val="24"/>
          <w:szCs w:val="24"/>
          <w:lang w:val="vi-VN"/>
        </w:rPr>
        <w:tab/>
      </w:r>
      <w:r w:rsidRPr="00DE3E88">
        <w:rPr>
          <w:sz w:val="24"/>
          <w:szCs w:val="24"/>
          <w:lang w:val="vi-VN"/>
        </w:rPr>
        <w:t>Bài tập:</w:t>
      </w:r>
      <w:r w:rsidRPr="00DE3E88">
        <w:rPr>
          <w:sz w:val="24"/>
          <w:szCs w:val="24"/>
        </w:rPr>
        <w:t xml:space="preserve"> </w:t>
      </w:r>
      <w:r w:rsidR="00EA17B1" w:rsidRPr="00DE3E88">
        <w:rPr>
          <w:sz w:val="24"/>
          <w:szCs w:val="24"/>
        </w:rPr>
        <w:t>1</w:t>
      </w:r>
      <w:r w:rsidR="0057537C" w:rsidRPr="00DE3E88">
        <w:rPr>
          <w:sz w:val="24"/>
          <w:szCs w:val="24"/>
        </w:rPr>
        <w:t>0</w:t>
      </w:r>
      <w:r w:rsidRPr="00DE3E88">
        <w:rPr>
          <w:sz w:val="24"/>
          <w:szCs w:val="24"/>
          <w:lang w:val="vi-VN"/>
        </w:rPr>
        <w:t xml:space="preserve">; </w:t>
      </w:r>
      <w:r w:rsidR="00DE3E88">
        <w:rPr>
          <w:sz w:val="24"/>
          <w:szCs w:val="24"/>
          <w:lang w:val="vi-VN"/>
        </w:rPr>
        <w:tab/>
      </w:r>
      <w:r w:rsidR="00DE3E88">
        <w:rPr>
          <w:sz w:val="24"/>
          <w:szCs w:val="24"/>
          <w:lang w:val="vi-VN"/>
        </w:rPr>
        <w:tab/>
      </w:r>
      <w:r w:rsidRPr="00DE3E88">
        <w:rPr>
          <w:sz w:val="24"/>
          <w:szCs w:val="24"/>
          <w:lang w:val="vi-VN"/>
        </w:rPr>
        <w:t>Thực hành:</w:t>
      </w:r>
      <w:r w:rsidRPr="00DE3E88">
        <w:rPr>
          <w:sz w:val="24"/>
          <w:szCs w:val="24"/>
        </w:rPr>
        <w:t xml:space="preserve"> </w:t>
      </w:r>
      <w:r w:rsidR="00EA17B1" w:rsidRPr="00DE3E88">
        <w:rPr>
          <w:sz w:val="24"/>
          <w:szCs w:val="24"/>
        </w:rPr>
        <w:t>0;</w:t>
      </w:r>
      <w:r w:rsidRPr="00DE3E88">
        <w:rPr>
          <w:sz w:val="24"/>
          <w:szCs w:val="24"/>
          <w:lang w:val="vi-VN"/>
        </w:rPr>
        <w:t xml:space="preserve"> </w:t>
      </w:r>
    </w:p>
    <w:p w14:paraId="1A950C0C" w14:textId="4A4FF635" w:rsidR="00C06A50" w:rsidRPr="00DE3E88" w:rsidRDefault="00C06A50" w:rsidP="00045E83">
      <w:pPr>
        <w:pStyle w:val="BodyText2"/>
        <w:spacing w:after="0" w:line="240" w:lineRule="auto"/>
        <w:ind w:left="2340" w:hanging="2080"/>
        <w:contextualSpacing/>
        <w:rPr>
          <w:sz w:val="24"/>
          <w:szCs w:val="24"/>
          <w:lang w:val="vi-VN"/>
        </w:rPr>
      </w:pPr>
      <w:r w:rsidRPr="00DE3E88">
        <w:rPr>
          <w:sz w:val="24"/>
          <w:szCs w:val="24"/>
          <w:lang w:val="vi-VN"/>
        </w:rPr>
        <w:t xml:space="preserve">       Thực tập: 0 </w:t>
      </w:r>
      <w:r w:rsidR="00AB0C5C" w:rsidRPr="00DE3E88">
        <w:rPr>
          <w:sz w:val="24"/>
          <w:szCs w:val="24"/>
          <w:lang w:val="vi-VN"/>
        </w:rPr>
        <w:t>;</w:t>
      </w:r>
      <w:r w:rsidRPr="00DE3E88">
        <w:rPr>
          <w:sz w:val="24"/>
          <w:szCs w:val="24"/>
          <w:lang w:val="vi-VN"/>
        </w:rPr>
        <w:t xml:space="preserve"> </w:t>
      </w:r>
      <w:r w:rsidR="00DE3E88">
        <w:rPr>
          <w:sz w:val="24"/>
          <w:szCs w:val="24"/>
          <w:lang w:val="vi-VN"/>
        </w:rPr>
        <w:tab/>
      </w:r>
      <w:r w:rsidR="00DE3E88">
        <w:rPr>
          <w:sz w:val="24"/>
          <w:szCs w:val="24"/>
          <w:lang w:val="vi-VN"/>
        </w:rPr>
        <w:tab/>
      </w:r>
      <w:r w:rsidR="00DE3E88">
        <w:rPr>
          <w:sz w:val="24"/>
          <w:szCs w:val="24"/>
          <w:lang w:val="vi-VN"/>
        </w:rPr>
        <w:tab/>
      </w:r>
      <w:r w:rsidRPr="00DE3E88">
        <w:rPr>
          <w:sz w:val="24"/>
          <w:szCs w:val="24"/>
          <w:lang w:val="vi-VN"/>
        </w:rPr>
        <w:t>Đồ án: 0</w:t>
      </w:r>
      <w:r w:rsidR="00AB0C5C" w:rsidRPr="00DE3E88">
        <w:rPr>
          <w:sz w:val="24"/>
          <w:szCs w:val="24"/>
          <w:lang w:val="vi-VN"/>
        </w:rPr>
        <w:t>;</w:t>
      </w:r>
      <w:r w:rsidRPr="00DE3E88">
        <w:rPr>
          <w:sz w:val="24"/>
          <w:szCs w:val="24"/>
          <w:lang w:val="vi-VN"/>
        </w:rPr>
        <w:t xml:space="preserve"> </w:t>
      </w:r>
      <w:r w:rsidR="00DE3E88">
        <w:rPr>
          <w:sz w:val="24"/>
          <w:szCs w:val="24"/>
          <w:lang w:val="vi-VN"/>
        </w:rPr>
        <w:tab/>
      </w:r>
      <w:r w:rsidR="00DE3E88">
        <w:rPr>
          <w:sz w:val="24"/>
          <w:szCs w:val="24"/>
          <w:lang w:val="vi-VN"/>
        </w:rPr>
        <w:tab/>
      </w:r>
      <w:r w:rsidRPr="00DE3E88">
        <w:rPr>
          <w:sz w:val="24"/>
          <w:szCs w:val="24"/>
          <w:lang w:val="vi-VN"/>
        </w:rPr>
        <w:t>Tự học:</w:t>
      </w:r>
      <w:r w:rsidR="00EA17B1" w:rsidRPr="00DE3E88">
        <w:rPr>
          <w:sz w:val="24"/>
          <w:szCs w:val="24"/>
          <w:lang w:val="vi-VN"/>
        </w:rPr>
        <w:t xml:space="preserve"> 90</w:t>
      </w:r>
      <w:r w:rsidR="00664DB8" w:rsidRPr="00DE3E88">
        <w:rPr>
          <w:sz w:val="24"/>
          <w:szCs w:val="24"/>
          <w:lang w:val="vi-VN"/>
        </w:rPr>
        <w:t>;</w:t>
      </w:r>
    </w:p>
    <w:p w14:paraId="1A950C0D" w14:textId="77777777" w:rsidR="00744C77" w:rsidRPr="00DE3E88" w:rsidRDefault="00744C77" w:rsidP="00045E83">
      <w:pPr>
        <w:pStyle w:val="BodyText2"/>
        <w:numPr>
          <w:ilvl w:val="0"/>
          <w:numId w:val="6"/>
        </w:numPr>
        <w:spacing w:after="0" w:line="240" w:lineRule="auto"/>
        <w:ind w:left="360" w:firstLine="0"/>
        <w:contextualSpacing/>
        <w:jc w:val="both"/>
        <w:rPr>
          <w:b/>
          <w:bCs/>
          <w:color w:val="000000"/>
          <w:sz w:val="24"/>
          <w:szCs w:val="24"/>
          <w:lang w:val="vi-VN"/>
        </w:rPr>
      </w:pPr>
      <w:r w:rsidRPr="00DE3E88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DE3E88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DE3E88">
        <w:rPr>
          <w:b/>
          <w:bCs/>
          <w:color w:val="000000"/>
          <w:sz w:val="24"/>
          <w:szCs w:val="24"/>
          <w:lang w:val="vi-VN"/>
        </w:rPr>
        <w:t>học phần</w:t>
      </w:r>
    </w:p>
    <w:p w14:paraId="1A950C0E" w14:textId="77777777" w:rsidR="00C70C19" w:rsidRPr="00DE3E88" w:rsidRDefault="006447AD" w:rsidP="00045E83">
      <w:pPr>
        <w:pStyle w:val="BodyText2"/>
        <w:tabs>
          <w:tab w:val="left" w:pos="5670"/>
        </w:tabs>
        <w:spacing w:after="0" w:line="240" w:lineRule="auto"/>
        <w:ind w:left="360" w:firstLine="11"/>
        <w:contextualSpacing/>
        <w:jc w:val="both"/>
        <w:rPr>
          <w:b/>
          <w:sz w:val="24"/>
          <w:szCs w:val="24"/>
          <w:lang w:val="vi-VN"/>
        </w:rPr>
      </w:pPr>
      <w:r w:rsidRPr="00DE3E88">
        <w:rPr>
          <w:b/>
          <w:sz w:val="24"/>
          <w:szCs w:val="24"/>
          <w:lang w:val="vi-VN"/>
        </w:rPr>
        <w:t>2.1.</w:t>
      </w:r>
      <w:r w:rsidR="003555B5" w:rsidRPr="00DE3E88">
        <w:rPr>
          <w:b/>
          <w:sz w:val="24"/>
          <w:szCs w:val="24"/>
          <w:lang w:val="vi-VN"/>
        </w:rPr>
        <w:t xml:space="preserve"> </w:t>
      </w:r>
      <w:r w:rsidR="003F5908" w:rsidRPr="00DE3E88">
        <w:rPr>
          <w:b/>
          <w:sz w:val="24"/>
          <w:szCs w:val="24"/>
          <w:lang w:val="vi-VN"/>
        </w:rPr>
        <w:t>Giảng viên giảng dạy:</w:t>
      </w:r>
      <w:r w:rsidR="006D03CF" w:rsidRPr="00DE3E88">
        <w:rPr>
          <w:b/>
          <w:sz w:val="24"/>
          <w:szCs w:val="24"/>
          <w:lang w:val="vi-VN"/>
        </w:rPr>
        <w:tab/>
        <w:t>Mã giảng viên</w:t>
      </w:r>
    </w:p>
    <w:p w14:paraId="1A950C0F" w14:textId="77777777" w:rsidR="0057537C" w:rsidRPr="00DE3E88" w:rsidRDefault="00E54EE5" w:rsidP="00045E83">
      <w:pPr>
        <w:pStyle w:val="BodyText2"/>
        <w:tabs>
          <w:tab w:val="left" w:pos="5670"/>
        </w:tabs>
        <w:spacing w:after="0" w:line="240" w:lineRule="auto"/>
        <w:ind w:left="360" w:firstLine="11"/>
        <w:contextualSpacing/>
        <w:jc w:val="both"/>
        <w:rPr>
          <w:sz w:val="24"/>
          <w:szCs w:val="24"/>
        </w:rPr>
      </w:pPr>
      <w:r w:rsidRPr="00DE3E88">
        <w:rPr>
          <w:b/>
          <w:sz w:val="24"/>
          <w:szCs w:val="24"/>
          <w:lang w:val="vi-VN"/>
        </w:rPr>
        <w:t xml:space="preserve">     </w:t>
      </w:r>
      <w:r w:rsidRPr="00DE3E88">
        <w:rPr>
          <w:sz w:val="24"/>
          <w:szCs w:val="24"/>
          <w:lang w:val="vi-VN"/>
        </w:rPr>
        <w:t>1. ThS. Hà Thị Chúc</w:t>
      </w:r>
      <w:r w:rsidRPr="00DE3E88">
        <w:rPr>
          <w:sz w:val="24"/>
          <w:szCs w:val="24"/>
          <w:lang w:val="vi-VN"/>
        </w:rPr>
        <w:tab/>
      </w:r>
      <w:r w:rsidRPr="00DE3E88">
        <w:rPr>
          <w:sz w:val="24"/>
          <w:szCs w:val="24"/>
          <w:lang w:val="vi-VN"/>
        </w:rPr>
        <w:tab/>
        <w:t>0903-15</w:t>
      </w:r>
    </w:p>
    <w:p w14:paraId="1A950C10" w14:textId="77777777" w:rsidR="0057537C" w:rsidRPr="00DE3E88" w:rsidRDefault="0057537C" w:rsidP="00045E83">
      <w:pPr>
        <w:pStyle w:val="BodyText2"/>
        <w:tabs>
          <w:tab w:val="left" w:pos="5670"/>
        </w:tabs>
        <w:spacing w:after="0" w:line="240" w:lineRule="auto"/>
        <w:ind w:left="360" w:firstLine="11"/>
        <w:contextualSpacing/>
        <w:jc w:val="both"/>
        <w:rPr>
          <w:sz w:val="24"/>
          <w:szCs w:val="24"/>
        </w:rPr>
      </w:pPr>
      <w:r w:rsidRPr="00DE3E88">
        <w:rPr>
          <w:b/>
          <w:sz w:val="24"/>
          <w:szCs w:val="24"/>
          <w:lang w:val="vi-VN"/>
        </w:rPr>
        <w:t xml:space="preserve">     </w:t>
      </w:r>
      <w:r w:rsidRPr="00DE3E88">
        <w:rPr>
          <w:sz w:val="24"/>
          <w:szCs w:val="24"/>
        </w:rPr>
        <w:t>2</w:t>
      </w:r>
      <w:r w:rsidRPr="00DE3E88">
        <w:rPr>
          <w:sz w:val="24"/>
          <w:szCs w:val="24"/>
          <w:lang w:val="vi-VN"/>
        </w:rPr>
        <w:t xml:space="preserve">. ThS. </w:t>
      </w:r>
      <w:r w:rsidRPr="00DE3E88">
        <w:rPr>
          <w:sz w:val="24"/>
          <w:szCs w:val="24"/>
        </w:rPr>
        <w:t>Tống Ngọc Anh</w:t>
      </w:r>
      <w:r w:rsidRPr="00DE3E88">
        <w:rPr>
          <w:sz w:val="24"/>
          <w:szCs w:val="24"/>
          <w:lang w:val="vi-VN"/>
        </w:rPr>
        <w:tab/>
      </w:r>
      <w:r w:rsidRPr="00DE3E88">
        <w:rPr>
          <w:sz w:val="24"/>
          <w:szCs w:val="24"/>
          <w:lang w:val="vi-VN"/>
        </w:rPr>
        <w:tab/>
        <w:t>0903-1</w:t>
      </w:r>
      <w:r w:rsidRPr="00DE3E88">
        <w:rPr>
          <w:sz w:val="24"/>
          <w:szCs w:val="24"/>
        </w:rPr>
        <w:t>7</w:t>
      </w:r>
    </w:p>
    <w:p w14:paraId="1A950C11" w14:textId="77777777" w:rsidR="0057537C" w:rsidRPr="00DE3E88" w:rsidRDefault="0057537C" w:rsidP="00045E83">
      <w:pPr>
        <w:pStyle w:val="BodyText2"/>
        <w:tabs>
          <w:tab w:val="left" w:pos="5670"/>
        </w:tabs>
        <w:spacing w:after="0" w:line="240" w:lineRule="auto"/>
        <w:ind w:left="360" w:firstLine="11"/>
        <w:contextualSpacing/>
        <w:jc w:val="both"/>
        <w:rPr>
          <w:sz w:val="24"/>
          <w:szCs w:val="24"/>
        </w:rPr>
      </w:pPr>
      <w:r w:rsidRPr="00DE3E88">
        <w:rPr>
          <w:sz w:val="24"/>
          <w:szCs w:val="24"/>
          <w:lang w:val="vi-VN"/>
        </w:rPr>
        <w:t xml:space="preserve">     </w:t>
      </w:r>
      <w:r w:rsidRPr="00DE3E88">
        <w:rPr>
          <w:sz w:val="24"/>
          <w:szCs w:val="24"/>
        </w:rPr>
        <w:t>3</w:t>
      </w:r>
      <w:r w:rsidRPr="00DE3E88">
        <w:rPr>
          <w:sz w:val="24"/>
          <w:szCs w:val="24"/>
          <w:lang w:val="vi-VN"/>
        </w:rPr>
        <w:t xml:space="preserve">. ThS. </w:t>
      </w:r>
      <w:r w:rsidRPr="00DE3E88">
        <w:rPr>
          <w:sz w:val="24"/>
          <w:szCs w:val="24"/>
        </w:rPr>
        <w:t>Nguyễn Tiến Sĩ</w:t>
      </w:r>
      <w:r w:rsidRPr="00DE3E88">
        <w:rPr>
          <w:sz w:val="24"/>
          <w:szCs w:val="24"/>
          <w:lang w:val="vi-VN"/>
        </w:rPr>
        <w:tab/>
      </w:r>
      <w:r w:rsidRPr="00DE3E88">
        <w:rPr>
          <w:sz w:val="24"/>
          <w:szCs w:val="24"/>
          <w:lang w:val="vi-VN"/>
        </w:rPr>
        <w:tab/>
        <w:t>0903-1</w:t>
      </w:r>
      <w:r w:rsidRPr="00DE3E88">
        <w:rPr>
          <w:sz w:val="24"/>
          <w:szCs w:val="24"/>
        </w:rPr>
        <w:t>8</w:t>
      </w:r>
    </w:p>
    <w:p w14:paraId="1A950C12" w14:textId="77777777" w:rsidR="00744C77" w:rsidRPr="00DE3E88" w:rsidRDefault="006447AD" w:rsidP="00045E83">
      <w:pPr>
        <w:pStyle w:val="BodyText2"/>
        <w:spacing w:after="0" w:line="240" w:lineRule="auto"/>
        <w:ind w:firstLine="360"/>
        <w:contextualSpacing/>
        <w:jc w:val="both"/>
        <w:rPr>
          <w:b/>
          <w:sz w:val="24"/>
          <w:szCs w:val="24"/>
          <w:lang w:val="vi-VN"/>
        </w:rPr>
      </w:pPr>
      <w:r w:rsidRPr="00DE3E88">
        <w:rPr>
          <w:b/>
          <w:sz w:val="24"/>
          <w:szCs w:val="24"/>
          <w:lang w:val="vi-VN"/>
        </w:rPr>
        <w:t>2.2</w:t>
      </w:r>
      <w:r w:rsidR="003555B5" w:rsidRPr="00DE3E88">
        <w:rPr>
          <w:b/>
          <w:sz w:val="24"/>
          <w:szCs w:val="24"/>
          <w:lang w:val="vi-VN"/>
        </w:rPr>
        <w:t xml:space="preserve">. </w:t>
      </w:r>
      <w:r w:rsidR="00744C77" w:rsidRPr="00DE3E88">
        <w:rPr>
          <w:b/>
          <w:sz w:val="24"/>
          <w:szCs w:val="24"/>
          <w:lang w:val="vi-VN"/>
        </w:rPr>
        <w:t>Bộ môn:</w:t>
      </w:r>
      <w:r w:rsidR="00C70C19" w:rsidRPr="00DE3E88">
        <w:rPr>
          <w:b/>
          <w:sz w:val="24"/>
          <w:szCs w:val="24"/>
          <w:lang w:val="vi-VN"/>
        </w:rPr>
        <w:t xml:space="preserve"> </w:t>
      </w:r>
      <w:r w:rsidR="00C70C19" w:rsidRPr="00DE3E88">
        <w:rPr>
          <w:sz w:val="24"/>
          <w:szCs w:val="24"/>
          <w:lang w:val="vi-VN"/>
        </w:rPr>
        <w:t>Kỹ thuật điện – Điện tử</w:t>
      </w:r>
    </w:p>
    <w:p w14:paraId="1A950C13" w14:textId="77777777" w:rsidR="00744C77" w:rsidRPr="00DE3E88" w:rsidRDefault="006B78E2" w:rsidP="00045E83">
      <w:pPr>
        <w:pStyle w:val="BodyText2"/>
        <w:tabs>
          <w:tab w:val="num" w:pos="520"/>
        </w:tabs>
        <w:spacing w:after="0" w:line="240" w:lineRule="auto"/>
        <w:contextualSpacing/>
        <w:jc w:val="both"/>
        <w:rPr>
          <w:sz w:val="24"/>
          <w:szCs w:val="24"/>
        </w:rPr>
      </w:pPr>
      <w:r w:rsidRPr="00DE3E88">
        <w:rPr>
          <w:b/>
          <w:sz w:val="24"/>
          <w:szCs w:val="24"/>
          <w:lang w:val="vi-VN"/>
        </w:rPr>
        <w:t xml:space="preserve">      </w:t>
      </w:r>
      <w:r w:rsidR="006447AD" w:rsidRPr="00DE3E88">
        <w:rPr>
          <w:b/>
          <w:sz w:val="24"/>
          <w:szCs w:val="24"/>
        </w:rPr>
        <w:t>2.3. Khoa:</w:t>
      </w:r>
      <w:r w:rsidR="00C70C19" w:rsidRPr="00DE3E88">
        <w:rPr>
          <w:b/>
          <w:sz w:val="24"/>
          <w:szCs w:val="24"/>
        </w:rPr>
        <w:t xml:space="preserve"> </w:t>
      </w:r>
      <w:r w:rsidR="00C70C19" w:rsidRPr="00DE3E88">
        <w:rPr>
          <w:sz w:val="24"/>
          <w:szCs w:val="24"/>
        </w:rPr>
        <w:t>Cơ – Điện</w:t>
      </w:r>
    </w:p>
    <w:p w14:paraId="1A950C14" w14:textId="77777777" w:rsidR="00744C77" w:rsidRPr="00DE3E88" w:rsidRDefault="00744C77" w:rsidP="00045E83">
      <w:pPr>
        <w:pStyle w:val="BodyText2"/>
        <w:numPr>
          <w:ilvl w:val="0"/>
          <w:numId w:val="6"/>
        </w:numPr>
        <w:spacing w:after="0" w:line="240" w:lineRule="auto"/>
        <w:ind w:left="360" w:firstLine="0"/>
        <w:contextualSpacing/>
        <w:jc w:val="both"/>
        <w:rPr>
          <w:b/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DE3E88">
        <w:rPr>
          <w:b/>
          <w:bCs/>
          <w:color w:val="000000"/>
          <w:sz w:val="24"/>
          <w:szCs w:val="24"/>
        </w:rPr>
        <w:t>học học phần</w:t>
      </w:r>
      <w:r w:rsidR="00BA09EA" w:rsidRPr="00DE3E88">
        <w:rPr>
          <w:b/>
          <w:bCs/>
          <w:color w:val="000000"/>
          <w:sz w:val="24"/>
          <w:szCs w:val="24"/>
        </w:rPr>
        <w:t xml:space="preserve"> </w:t>
      </w:r>
      <w:r w:rsidR="006D03CF" w:rsidRPr="00DE3E88">
        <w:rPr>
          <w:b/>
          <w:bCs/>
          <w:color w:val="000000"/>
          <w:sz w:val="24"/>
          <w:szCs w:val="24"/>
        </w:rPr>
        <w:t>(mã số học phần)</w:t>
      </w:r>
    </w:p>
    <w:p w14:paraId="1A950C15" w14:textId="4AF6D36F" w:rsidR="006D03CF" w:rsidRPr="00DE3E88" w:rsidRDefault="00C70C19" w:rsidP="00045E83">
      <w:pPr>
        <w:pStyle w:val="BodyText2"/>
        <w:numPr>
          <w:ilvl w:val="1"/>
          <w:numId w:val="6"/>
        </w:numPr>
        <w:spacing w:after="0" w:line="240" w:lineRule="auto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 xml:space="preserve">Môn học tiên quyết: </w:t>
      </w:r>
      <w:r w:rsidR="00CA745F" w:rsidRPr="00DE3E88">
        <w:rPr>
          <w:bCs/>
          <w:color w:val="000000"/>
          <w:sz w:val="24"/>
          <w:szCs w:val="24"/>
        </w:rPr>
        <w:t>Không</w:t>
      </w:r>
      <w:bookmarkStart w:id="0" w:name="_GoBack"/>
      <w:bookmarkEnd w:id="0"/>
    </w:p>
    <w:p w14:paraId="1A950C16" w14:textId="77777777" w:rsidR="006D03CF" w:rsidRPr="00DE3E88" w:rsidRDefault="006D03CF" w:rsidP="00045E83">
      <w:pPr>
        <w:pStyle w:val="BodyText2"/>
        <w:numPr>
          <w:ilvl w:val="1"/>
          <w:numId w:val="6"/>
        </w:numPr>
        <w:spacing w:after="0" w:line="240" w:lineRule="auto"/>
        <w:contextualSpacing/>
        <w:jc w:val="both"/>
        <w:rPr>
          <w:b/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Môn học học trước:</w:t>
      </w:r>
      <w:r w:rsidR="00144ABA" w:rsidRPr="00DE3E88">
        <w:rPr>
          <w:b/>
          <w:bCs/>
          <w:color w:val="000000"/>
          <w:sz w:val="24"/>
          <w:szCs w:val="24"/>
        </w:rPr>
        <w:t xml:space="preserve"> </w:t>
      </w:r>
      <w:r w:rsidR="00935404" w:rsidRPr="00DE3E88">
        <w:rPr>
          <w:bCs/>
          <w:color w:val="000000"/>
          <w:sz w:val="24"/>
          <w:szCs w:val="24"/>
        </w:rPr>
        <w:t>Không</w:t>
      </w:r>
    </w:p>
    <w:p w14:paraId="1A950C17" w14:textId="77777777" w:rsidR="00744C77" w:rsidRPr="00DE3E88" w:rsidRDefault="00744C77" w:rsidP="00045E83">
      <w:pPr>
        <w:pStyle w:val="BodyText2"/>
        <w:numPr>
          <w:ilvl w:val="0"/>
          <w:numId w:val="6"/>
        </w:numPr>
        <w:spacing w:after="0" w:line="240" w:lineRule="auto"/>
        <w:ind w:left="360" w:firstLine="0"/>
        <w:contextualSpacing/>
        <w:jc w:val="both"/>
        <w:rPr>
          <w:b/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Mục tiêu của học phần</w:t>
      </w:r>
      <w:r w:rsidR="00BA09EA" w:rsidRPr="00DE3E88">
        <w:rPr>
          <w:b/>
          <w:bCs/>
          <w:color w:val="000000"/>
          <w:sz w:val="24"/>
          <w:szCs w:val="24"/>
        </w:rPr>
        <w:t xml:space="preserve"> </w:t>
      </w:r>
    </w:p>
    <w:p w14:paraId="1A950C18" w14:textId="77777777" w:rsidR="00744C77" w:rsidRPr="00DE3E88" w:rsidRDefault="00744C77" w:rsidP="00045E83">
      <w:pPr>
        <w:pStyle w:val="ListParagraph"/>
        <w:numPr>
          <w:ilvl w:val="1"/>
          <w:numId w:val="1"/>
        </w:numPr>
        <w:ind w:hanging="621"/>
        <w:contextualSpacing/>
        <w:rPr>
          <w:b/>
          <w:bCs/>
          <w:lang w:val="vi-VN"/>
        </w:rPr>
      </w:pPr>
      <w:r w:rsidRPr="00DE3E88">
        <w:rPr>
          <w:b/>
          <w:bCs/>
          <w:lang w:val="vi-VN"/>
        </w:rPr>
        <w:t xml:space="preserve">Kiến thức </w:t>
      </w:r>
    </w:p>
    <w:p w14:paraId="1A950C19" w14:textId="77777777" w:rsidR="006177C1" w:rsidRPr="00DE3E88" w:rsidRDefault="006177C1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Cung cấp cho sinh viên những kiến thức cơ bản về</w:t>
      </w:r>
      <w:r w:rsidR="00720BED" w:rsidRPr="00DE3E88">
        <w:rPr>
          <w:lang w:val="vi-VN"/>
        </w:rPr>
        <w:t xml:space="preserve"> tín hiệu và các hệ thống xử lý tín hiệu. Quá trình chuyển đổi từ tín hiệu tương tự sang tín hiệu số và ngược lại</w:t>
      </w:r>
    </w:p>
    <w:p w14:paraId="1A950C1A" w14:textId="77777777" w:rsidR="00C05366" w:rsidRPr="00DE3E88" w:rsidRDefault="00CD000C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 xml:space="preserve">Cung cấp cho sinh viên những kiến thức chung về </w:t>
      </w:r>
      <w:r w:rsidR="00720BED" w:rsidRPr="00DE3E88">
        <w:rPr>
          <w:lang w:val="vi-VN"/>
        </w:rPr>
        <w:t>dãy số, các phương pháp biểu diễn, các phép tính với dãy số.</w:t>
      </w:r>
    </w:p>
    <w:p w14:paraId="1A950C1B" w14:textId="77777777" w:rsidR="005F419C" w:rsidRPr="00DE3E88" w:rsidRDefault="001A7FFB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 xml:space="preserve">Cung cấp cho sinh viên những kiến thức chung về phương </w:t>
      </w:r>
      <w:r w:rsidR="00720BED" w:rsidRPr="00DE3E88">
        <w:rPr>
          <w:lang w:val="vi-VN"/>
        </w:rPr>
        <w:t xml:space="preserve">pháp </w:t>
      </w:r>
      <w:r w:rsidRPr="00DE3E88">
        <w:rPr>
          <w:lang w:val="vi-VN"/>
        </w:rPr>
        <w:t>xử lý tín hiệu trong miền t</w:t>
      </w:r>
      <w:r w:rsidR="00720BED" w:rsidRPr="00DE3E88">
        <w:rPr>
          <w:lang w:val="vi-VN"/>
        </w:rPr>
        <w:t>hời gian rời rạc n.</w:t>
      </w:r>
    </w:p>
    <w:p w14:paraId="1A950C1C" w14:textId="77777777" w:rsidR="001A7FFB" w:rsidRPr="00DE3E88" w:rsidRDefault="005F419C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Phân tích sơ đồ cấu trúc của hệ thống theo phương trình sai phân tuyến tính hệ số hằng.</w:t>
      </w:r>
      <w:r w:rsidR="00720BED" w:rsidRPr="00DE3E88">
        <w:rPr>
          <w:lang w:val="vi-VN"/>
        </w:rPr>
        <w:t xml:space="preserve"> </w:t>
      </w:r>
      <w:r w:rsidR="001A7FFB" w:rsidRPr="00DE3E88">
        <w:rPr>
          <w:lang w:val="vi-VN"/>
        </w:rPr>
        <w:t xml:space="preserve"> </w:t>
      </w:r>
    </w:p>
    <w:p w14:paraId="1A950C1D" w14:textId="77777777" w:rsidR="00E04250" w:rsidRPr="00DE3E88" w:rsidRDefault="00474FF0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Xác định sự sai khác giữa hai</w:t>
      </w:r>
      <w:r w:rsidR="00E04250" w:rsidRPr="00DE3E88">
        <w:rPr>
          <w:lang w:val="vi-VN"/>
        </w:rPr>
        <w:t xml:space="preserve"> tín hiệu khác nhau và cùng một tín hiệu tại các thời điểm khác nhau.</w:t>
      </w:r>
    </w:p>
    <w:p w14:paraId="1A950C1E" w14:textId="77777777" w:rsidR="001827D2" w:rsidRPr="00DE3E88" w:rsidRDefault="00845476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Cung cấp cho sinh viên những kiến thức chung về phép biến đổi Z</w:t>
      </w:r>
      <w:r w:rsidR="00932A28" w:rsidRPr="00DE3E88">
        <w:rPr>
          <w:lang w:val="vi-VN"/>
        </w:rPr>
        <w:t xml:space="preserve"> một phía, biến đổi Z </w:t>
      </w:r>
      <w:r w:rsidR="00474FF0" w:rsidRPr="00DE3E88">
        <w:rPr>
          <w:lang w:val="vi-VN"/>
        </w:rPr>
        <w:t>hai</w:t>
      </w:r>
      <w:r w:rsidR="00932A28" w:rsidRPr="00DE3E88">
        <w:rPr>
          <w:lang w:val="vi-VN"/>
        </w:rPr>
        <w:t xml:space="preserve"> phía</w:t>
      </w:r>
      <w:r w:rsidRPr="00DE3E88">
        <w:rPr>
          <w:lang w:val="vi-VN"/>
        </w:rPr>
        <w:t xml:space="preserve">, </w:t>
      </w:r>
      <w:r w:rsidR="001827D2" w:rsidRPr="00DE3E88">
        <w:rPr>
          <w:lang w:val="vi-VN"/>
        </w:rPr>
        <w:t xml:space="preserve">biến đổi Z thuận, </w:t>
      </w:r>
      <w:r w:rsidR="00932A28" w:rsidRPr="00DE3E88">
        <w:rPr>
          <w:lang w:val="vi-VN"/>
        </w:rPr>
        <w:t xml:space="preserve">biến đổi </w:t>
      </w:r>
      <w:r w:rsidR="001827D2" w:rsidRPr="00DE3E88">
        <w:rPr>
          <w:lang w:val="vi-VN"/>
        </w:rPr>
        <w:t>Z ngược, sự tồn tại của biến đổi Z, các điểm không và điểm cực</w:t>
      </w:r>
      <w:r w:rsidR="00CC1B38" w:rsidRPr="00DE3E88">
        <w:rPr>
          <w:lang w:val="vi-VN"/>
        </w:rPr>
        <w:t>, các tính chất của biến đổi Z.</w:t>
      </w:r>
    </w:p>
    <w:p w14:paraId="1A950C1F" w14:textId="77777777" w:rsidR="00845476" w:rsidRPr="00DE3E88" w:rsidRDefault="001827D2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Ứ</w:t>
      </w:r>
      <w:r w:rsidR="00845476" w:rsidRPr="00DE3E88">
        <w:rPr>
          <w:lang w:val="vi-VN"/>
        </w:rPr>
        <w:t xml:space="preserve">ng dụng phép biến đổi Z trong </w:t>
      </w:r>
      <w:r w:rsidR="00CC1B38" w:rsidRPr="00DE3E88">
        <w:rPr>
          <w:lang w:val="vi-VN"/>
        </w:rPr>
        <w:t>phân tích các hệ thống rời rạc: Giải phương trình sai phân tuyến tính hệ số hằng</w:t>
      </w:r>
      <w:r w:rsidR="00932A28" w:rsidRPr="00DE3E88">
        <w:rPr>
          <w:lang w:val="vi-VN"/>
        </w:rPr>
        <w:t xml:space="preserve"> dựa vào biến đổi Z một phía và vẽ</w:t>
      </w:r>
      <w:r w:rsidR="00CC1B38" w:rsidRPr="00DE3E88">
        <w:rPr>
          <w:lang w:val="vi-VN"/>
        </w:rPr>
        <w:t xml:space="preserve"> sơ đồ cấu trúc của hệ thống.</w:t>
      </w:r>
    </w:p>
    <w:p w14:paraId="1A950C20" w14:textId="77777777" w:rsidR="00A07364" w:rsidRPr="00DE3E88" w:rsidRDefault="00A07364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Cung cấp cho sinh viên các cách xác định hàm truyền đạt theo sơ đồ cấu trúc hệ thống hoặc theo phương trình sai phân tuyến tính hệ số hằng</w:t>
      </w:r>
    </w:p>
    <w:p w14:paraId="1A950C21" w14:textId="77777777" w:rsidR="00845476" w:rsidRPr="00DE3E88" w:rsidRDefault="00845476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Cung cấp cho sinh viên những kiến thức chung về phương</w:t>
      </w:r>
      <w:r w:rsidR="00BD069F" w:rsidRPr="00DE3E88">
        <w:rPr>
          <w:lang w:val="vi-VN"/>
        </w:rPr>
        <w:t xml:space="preserve"> pháp</w:t>
      </w:r>
      <w:r w:rsidRPr="00DE3E88">
        <w:rPr>
          <w:lang w:val="vi-VN"/>
        </w:rPr>
        <w:t xml:space="preserve"> xử lý tín hiệu trong miền tần số liên tục và rời rạc.</w:t>
      </w:r>
    </w:p>
    <w:p w14:paraId="1A950C22" w14:textId="77777777" w:rsidR="00BD069F" w:rsidRPr="00DE3E88" w:rsidRDefault="00BD069F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Phân tích cách biểu diễn và vẽ tín hiệu theo phổ biên độ, phổ pha, độ lớn biên độ và độ lớn pha</w:t>
      </w:r>
    </w:p>
    <w:p w14:paraId="1A950C23" w14:textId="77777777" w:rsidR="00B26CCA" w:rsidRPr="00DE3E88" w:rsidRDefault="00DB183B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Phân tích hệ thống tuyến tính bất biến trong miền tần số liên tục.</w:t>
      </w:r>
    </w:p>
    <w:p w14:paraId="1A950C24" w14:textId="77777777" w:rsidR="00BD069F" w:rsidRPr="00DE3E88" w:rsidRDefault="00BD069F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Phân tích phép dịch vòng và tích chập vòng, tích chập tuần hoàn</w:t>
      </w:r>
    </w:p>
    <w:p w14:paraId="1A950C25" w14:textId="77777777" w:rsidR="00F44CAF" w:rsidRPr="00DE3E88" w:rsidRDefault="00F44CAF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Phân tích các thuật toán tính DFT, IDFT, FFT</w:t>
      </w:r>
    </w:p>
    <w:p w14:paraId="1A950C26" w14:textId="77777777" w:rsidR="00845476" w:rsidRPr="00DE3E88" w:rsidRDefault="00845476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lastRenderedPageBreak/>
        <w:t>Cung cấp cho sinh viên những kiến thức chung về các phương pháp thiết kế bộ lọc số và ứng dụng các bộ lọc trong thực tế.</w:t>
      </w:r>
    </w:p>
    <w:p w14:paraId="1A950C27" w14:textId="77777777" w:rsidR="00A07364" w:rsidRPr="00DE3E88" w:rsidRDefault="000E6D2D" w:rsidP="00045E83">
      <w:pPr>
        <w:pStyle w:val="ListParagraph"/>
        <w:numPr>
          <w:ilvl w:val="2"/>
          <w:numId w:val="1"/>
        </w:numPr>
        <w:contextualSpacing/>
        <w:jc w:val="both"/>
        <w:rPr>
          <w:bCs/>
          <w:lang w:val="vi-VN"/>
        </w:rPr>
      </w:pPr>
      <w:r w:rsidRPr="00DE3E88">
        <w:rPr>
          <w:lang w:val="vi-VN"/>
        </w:rPr>
        <w:t>Phân tích, tổng hợp và thực hiện bộ lọc số FIR pha tuyến tính</w:t>
      </w:r>
    </w:p>
    <w:p w14:paraId="1A950C28" w14:textId="77777777" w:rsidR="007C0168" w:rsidRPr="00DE3E88" w:rsidRDefault="007C0168" w:rsidP="00045E83">
      <w:pPr>
        <w:pStyle w:val="ListParagraph"/>
        <w:numPr>
          <w:ilvl w:val="1"/>
          <w:numId w:val="1"/>
        </w:numPr>
        <w:ind w:hanging="621"/>
        <w:contextualSpacing/>
        <w:rPr>
          <w:b/>
          <w:bCs/>
          <w:lang w:val="vi-VN"/>
        </w:rPr>
      </w:pPr>
      <w:r w:rsidRPr="00DE3E88">
        <w:rPr>
          <w:b/>
          <w:bCs/>
          <w:lang w:val="vi-VN"/>
        </w:rPr>
        <w:t xml:space="preserve">Kỹ năng </w:t>
      </w:r>
    </w:p>
    <w:p w14:paraId="1A950C29" w14:textId="77777777" w:rsidR="002F54CC" w:rsidRPr="00DE3E88" w:rsidRDefault="002F54CC" w:rsidP="00045E83">
      <w:pPr>
        <w:pStyle w:val="ListParagraph"/>
        <w:numPr>
          <w:ilvl w:val="2"/>
          <w:numId w:val="1"/>
        </w:numPr>
        <w:tabs>
          <w:tab w:val="num" w:pos="993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Kỹ năng phân tích sự khác nhau giữa các loại tín hiệu và các hệ xử lý tín hiệu.</w:t>
      </w:r>
    </w:p>
    <w:p w14:paraId="1A950C2A" w14:textId="77777777" w:rsidR="007C0168" w:rsidRPr="00DE3E88" w:rsidRDefault="003302D9" w:rsidP="00045E83">
      <w:pPr>
        <w:pStyle w:val="ListParagraph"/>
        <w:numPr>
          <w:ilvl w:val="2"/>
          <w:numId w:val="1"/>
        </w:numPr>
        <w:tabs>
          <w:tab w:val="num" w:pos="993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Kỹ năng tính tích chập trong</w:t>
      </w:r>
      <w:r w:rsidR="00C43DEC" w:rsidRPr="00DE3E88">
        <w:rPr>
          <w:bCs/>
          <w:lang w:val="vi-VN"/>
        </w:rPr>
        <w:t xml:space="preserve"> miền thời gian rời rạc</w:t>
      </w:r>
    </w:p>
    <w:p w14:paraId="1A950C2B" w14:textId="77777777" w:rsidR="00C43DEC" w:rsidRPr="00DE3E88" w:rsidRDefault="000F13CD" w:rsidP="00045E83">
      <w:pPr>
        <w:pStyle w:val="ListParagraph"/>
        <w:numPr>
          <w:ilvl w:val="2"/>
          <w:numId w:val="1"/>
        </w:numPr>
        <w:tabs>
          <w:tab w:val="num" w:pos="993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Kỹ năng</w:t>
      </w:r>
      <w:r w:rsidR="00C43DEC" w:rsidRPr="00DE3E88">
        <w:rPr>
          <w:bCs/>
          <w:lang w:val="vi-VN"/>
        </w:rPr>
        <w:t xml:space="preserve"> giải phương trình sai phân tuyến tính hệ số hằng, xét tính ổn định của hệ thống và vẽ được sơ đồ cầu trúc của hệ thống</w:t>
      </w:r>
      <w:r w:rsidRPr="00DE3E88">
        <w:rPr>
          <w:bCs/>
          <w:lang w:val="vi-VN"/>
        </w:rPr>
        <w:t xml:space="preserve"> trong miền thời gian rời rạc</w:t>
      </w:r>
    </w:p>
    <w:p w14:paraId="1A950C2C" w14:textId="77777777" w:rsidR="007C0168" w:rsidRPr="00DE3E88" w:rsidRDefault="000F13CD" w:rsidP="00045E83">
      <w:pPr>
        <w:pStyle w:val="ListParagraph"/>
        <w:numPr>
          <w:ilvl w:val="2"/>
          <w:numId w:val="1"/>
        </w:numPr>
        <w:tabs>
          <w:tab w:val="num" w:pos="993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Kỹ năng tính</w:t>
      </w:r>
      <w:r w:rsidR="003302D9" w:rsidRPr="00DE3E88">
        <w:rPr>
          <w:bCs/>
          <w:lang w:val="vi-VN"/>
        </w:rPr>
        <w:t xml:space="preserve"> sự tương quan giữa 2 tín hiệu (tự tương quan và tương quan chéo)</w:t>
      </w:r>
      <w:r w:rsidRPr="00DE3E88">
        <w:rPr>
          <w:bCs/>
          <w:lang w:val="vi-VN"/>
        </w:rPr>
        <w:t xml:space="preserve"> và sự khác nhau với tính tích chập giữa 2 tín hiệu trong miền thời gian rời rạc.</w:t>
      </w:r>
    </w:p>
    <w:p w14:paraId="1A950C2D" w14:textId="77777777" w:rsidR="007C0168" w:rsidRPr="00DE3E88" w:rsidRDefault="007C0168" w:rsidP="00045E83">
      <w:pPr>
        <w:pStyle w:val="ListParagraph"/>
        <w:numPr>
          <w:ilvl w:val="2"/>
          <w:numId w:val="1"/>
        </w:numPr>
        <w:tabs>
          <w:tab w:val="num" w:pos="993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 xml:space="preserve">Kỹ năng </w:t>
      </w:r>
      <w:r w:rsidR="000F13CD" w:rsidRPr="00DE3E88">
        <w:rPr>
          <w:bCs/>
          <w:lang w:val="vi-VN"/>
        </w:rPr>
        <w:t>chuyển đổi tín hiệu từ miền n sang miền Z</w:t>
      </w:r>
    </w:p>
    <w:p w14:paraId="1A950C2E" w14:textId="77777777" w:rsidR="00FA1B93" w:rsidRPr="00DE3E88" w:rsidRDefault="00FA1B93" w:rsidP="00045E83">
      <w:pPr>
        <w:pStyle w:val="ListParagraph"/>
        <w:numPr>
          <w:ilvl w:val="2"/>
          <w:numId w:val="1"/>
        </w:numPr>
        <w:tabs>
          <w:tab w:val="num" w:pos="993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</w:rPr>
        <w:t>Kỹ năng t</w:t>
      </w:r>
      <w:r w:rsidRPr="00DE3E88">
        <w:rPr>
          <w:bCs/>
          <w:lang w:val="vi-VN"/>
        </w:rPr>
        <w:t xml:space="preserve">ính tích chập </w:t>
      </w:r>
      <w:r w:rsidRPr="00DE3E88">
        <w:rPr>
          <w:bCs/>
        </w:rPr>
        <w:t>trong</w:t>
      </w:r>
      <w:r w:rsidRPr="00DE3E88">
        <w:rPr>
          <w:bCs/>
          <w:lang w:val="vi-VN"/>
        </w:rPr>
        <w:t xml:space="preserve"> miền Z</w:t>
      </w:r>
    </w:p>
    <w:p w14:paraId="1A950C2F" w14:textId="77777777" w:rsidR="007C0168" w:rsidRPr="00DE3E88" w:rsidRDefault="000F13CD" w:rsidP="00045E83">
      <w:pPr>
        <w:pStyle w:val="ListParagraph"/>
        <w:numPr>
          <w:ilvl w:val="2"/>
          <w:numId w:val="1"/>
        </w:numPr>
        <w:tabs>
          <w:tab w:val="num" w:pos="993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Kỹ năng tìm ngược lại tín hiệu trong miền rời rạc từ miền Z</w:t>
      </w:r>
    </w:p>
    <w:p w14:paraId="1A950C30" w14:textId="77777777" w:rsidR="007C0168" w:rsidRPr="00DE3E88" w:rsidRDefault="000F13CD" w:rsidP="00045E83">
      <w:pPr>
        <w:pStyle w:val="ListParagraph"/>
        <w:numPr>
          <w:ilvl w:val="2"/>
          <w:numId w:val="1"/>
        </w:numPr>
        <w:tabs>
          <w:tab w:val="num" w:pos="993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Kỹ năng giải phương trình sai phân tuyến tính hệ số hằng, xét tính ổn định</w:t>
      </w:r>
      <w:r w:rsidR="00FA1414" w:rsidRPr="00DE3E88">
        <w:rPr>
          <w:bCs/>
          <w:lang w:val="vi-VN"/>
        </w:rPr>
        <w:t xml:space="preserve"> (theo điểm cực và theo tiêu chuẩn Jury)</w:t>
      </w:r>
      <w:r w:rsidRPr="00DE3E88">
        <w:rPr>
          <w:bCs/>
          <w:lang w:val="vi-VN"/>
        </w:rPr>
        <w:t xml:space="preserve"> và vẽ sơ đồ cầu trúc hệ thống trong miền Z.</w:t>
      </w:r>
    </w:p>
    <w:p w14:paraId="1A950C31" w14:textId="77777777" w:rsidR="00FA1B93" w:rsidRPr="00DE3E88" w:rsidRDefault="00FA1B93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Kỹ năng tính toán hàm truyền đạt dựa vào phương trình sai phân hoặc dựa vào sơ đồ cấu trúc của hệ thống.</w:t>
      </w:r>
    </w:p>
    <w:p w14:paraId="1A950C32" w14:textId="77777777" w:rsidR="007C0168" w:rsidRPr="00DE3E88" w:rsidRDefault="007C0168" w:rsidP="00045E83">
      <w:pPr>
        <w:pStyle w:val="ListParagraph"/>
        <w:numPr>
          <w:ilvl w:val="2"/>
          <w:numId w:val="1"/>
        </w:numPr>
        <w:tabs>
          <w:tab w:val="left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 xml:space="preserve">Kỹ năng </w:t>
      </w:r>
      <w:r w:rsidR="004351FC" w:rsidRPr="00DE3E88">
        <w:rPr>
          <w:bCs/>
          <w:lang w:val="vi-VN"/>
        </w:rPr>
        <w:t>chuyển đổi tín hiệu từ miền n sang miền tần số liên tục và rời rạc</w:t>
      </w:r>
    </w:p>
    <w:p w14:paraId="1A950C33" w14:textId="77777777" w:rsidR="007C0168" w:rsidRPr="00DE3E88" w:rsidRDefault="00FA1414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 xml:space="preserve">Mối liên hệ giữa </w:t>
      </w:r>
      <w:r w:rsidR="00BD436E" w:rsidRPr="00DE3E88">
        <w:rPr>
          <w:bCs/>
          <w:lang w:val="vi-VN"/>
        </w:rPr>
        <w:t>biến đổi Z, biến đổi F liên tục</w:t>
      </w:r>
    </w:p>
    <w:p w14:paraId="1A950C34" w14:textId="77777777" w:rsidR="001B3110" w:rsidRPr="00DE3E88" w:rsidRDefault="007C0168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 xml:space="preserve">Kỹ năng </w:t>
      </w:r>
      <w:r w:rsidR="00FA1414" w:rsidRPr="00DE3E88">
        <w:rPr>
          <w:bCs/>
          <w:lang w:val="vi-VN"/>
        </w:rPr>
        <w:t>tính tích chập trong miền tần số</w:t>
      </w:r>
      <w:r w:rsidR="00BD436E" w:rsidRPr="00DE3E88">
        <w:rPr>
          <w:bCs/>
          <w:lang w:val="vi-VN"/>
        </w:rPr>
        <w:t xml:space="preserve"> </w:t>
      </w:r>
    </w:p>
    <w:p w14:paraId="1A950C35" w14:textId="77777777" w:rsidR="00FA1414" w:rsidRPr="00DE3E88" w:rsidRDefault="00FA1414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Kỹ năng biểu diễn tín hiệu và vẽ đồ thị tín hiệu theo phần thực, ảo, phổ biên độ, phổ pha, biên độ và pha</w:t>
      </w:r>
    </w:p>
    <w:p w14:paraId="1A950C36" w14:textId="77777777" w:rsidR="00316603" w:rsidRPr="00DE3E88" w:rsidRDefault="00316603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 xml:space="preserve">Kỹ năng </w:t>
      </w:r>
      <w:r w:rsidR="00FA1414" w:rsidRPr="00DE3E88">
        <w:rPr>
          <w:bCs/>
          <w:lang w:val="vi-VN"/>
        </w:rPr>
        <w:t>tính đáp ứng tần số theo phương trình sai phân và theo sơ đồ cấu trúc và ngược lại</w:t>
      </w:r>
    </w:p>
    <w:p w14:paraId="1A950C37" w14:textId="77777777" w:rsidR="00BD436E" w:rsidRPr="00DE3E88" w:rsidRDefault="00BD436E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Kỹ năng chuyển đổi tín hiệu từ miền n sang miền tần số rời rạc</w:t>
      </w:r>
    </w:p>
    <w:p w14:paraId="1A950C38" w14:textId="77777777" w:rsidR="001B3110" w:rsidRPr="00DE3E88" w:rsidRDefault="00486EC8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 xml:space="preserve"> </w:t>
      </w:r>
      <w:r w:rsidR="001B3110" w:rsidRPr="00DE3E88">
        <w:rPr>
          <w:bCs/>
          <w:lang w:val="vi-VN"/>
        </w:rPr>
        <w:t xml:space="preserve">Kỹ năng </w:t>
      </w:r>
      <w:r w:rsidR="00BD436E" w:rsidRPr="00DE3E88">
        <w:rPr>
          <w:bCs/>
          <w:lang w:val="vi-VN"/>
        </w:rPr>
        <w:t>tính tích chập tuần hoàn và tích chập vòng trong miền tần số rời rạc</w:t>
      </w:r>
    </w:p>
    <w:p w14:paraId="1A950C39" w14:textId="77777777" w:rsidR="007A3E91" w:rsidRPr="00DE3E88" w:rsidRDefault="007A3E91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</w:rPr>
        <w:t>Kỹ năng tính DFT, IDFT, FFT</w:t>
      </w:r>
    </w:p>
    <w:p w14:paraId="1A950C3A" w14:textId="77777777" w:rsidR="00BD436E" w:rsidRPr="00DE3E88" w:rsidRDefault="00BD436E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>Phân biệt sự khác nhau giữa tích chập tuyến tính, tích chập tuần hoàn và tích chập vòng</w:t>
      </w:r>
    </w:p>
    <w:p w14:paraId="1A950C3B" w14:textId="77777777" w:rsidR="001B3110" w:rsidRPr="00DE3E88" w:rsidRDefault="001B3110" w:rsidP="00045E83">
      <w:pPr>
        <w:pStyle w:val="ListParagraph"/>
        <w:numPr>
          <w:ilvl w:val="2"/>
          <w:numId w:val="1"/>
        </w:numPr>
        <w:tabs>
          <w:tab w:val="num" w:pos="1134"/>
        </w:tabs>
        <w:ind w:left="1418" w:hanging="709"/>
        <w:contextualSpacing/>
        <w:jc w:val="both"/>
        <w:rPr>
          <w:bCs/>
          <w:lang w:val="vi-VN"/>
        </w:rPr>
      </w:pPr>
      <w:r w:rsidRPr="00DE3E88">
        <w:rPr>
          <w:bCs/>
          <w:lang w:val="vi-VN"/>
        </w:rPr>
        <w:t xml:space="preserve">Kỹ năng </w:t>
      </w:r>
      <w:r w:rsidR="000E6D2D" w:rsidRPr="00DE3E88">
        <w:rPr>
          <w:bCs/>
          <w:lang w:val="vi-VN"/>
        </w:rPr>
        <w:t>phân tích, tổng hợp và thực hiện bộ lọc số FIR pha tuyến tính.</w:t>
      </w:r>
    </w:p>
    <w:p w14:paraId="1A950C3C" w14:textId="77777777" w:rsidR="007C0168" w:rsidRPr="00DE3E88" w:rsidRDefault="007C0168" w:rsidP="00045E83">
      <w:pPr>
        <w:pStyle w:val="ListParagraph"/>
        <w:ind w:left="521" w:firstLine="188"/>
        <w:contextualSpacing/>
        <w:jc w:val="both"/>
        <w:rPr>
          <w:bCs/>
          <w:lang w:val="vi-VN"/>
        </w:rPr>
      </w:pPr>
    </w:p>
    <w:p w14:paraId="1A950C3D" w14:textId="77777777" w:rsidR="00744C77" w:rsidRPr="00DE3E88" w:rsidRDefault="00BA09EA" w:rsidP="00045E83">
      <w:pPr>
        <w:pStyle w:val="BodyText2"/>
        <w:numPr>
          <w:ilvl w:val="0"/>
          <w:numId w:val="6"/>
        </w:numPr>
        <w:spacing w:after="0" w:line="240" w:lineRule="auto"/>
        <w:ind w:left="360" w:firstLine="0"/>
        <w:contextualSpacing/>
        <w:jc w:val="both"/>
        <w:rPr>
          <w:b/>
          <w:bCs/>
          <w:color w:val="000000"/>
          <w:sz w:val="24"/>
          <w:szCs w:val="24"/>
          <w:lang w:val="vi-VN"/>
        </w:rPr>
      </w:pPr>
      <w:r w:rsidRPr="00DE3E88">
        <w:rPr>
          <w:b/>
          <w:bCs/>
          <w:color w:val="000000"/>
          <w:sz w:val="24"/>
          <w:szCs w:val="24"/>
          <w:lang w:val="vi-VN"/>
        </w:rPr>
        <w:t>T</w:t>
      </w:r>
      <w:r w:rsidR="00744C77" w:rsidRPr="00DE3E88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1A950C3E" w14:textId="77777777" w:rsidR="007C66D5" w:rsidRPr="00DE3E88" w:rsidRDefault="007C66D5" w:rsidP="00045E83">
      <w:pPr>
        <w:ind w:firstLine="360"/>
        <w:contextualSpacing/>
        <w:jc w:val="both"/>
        <w:rPr>
          <w:sz w:val="24"/>
          <w:szCs w:val="24"/>
          <w:lang w:val="vi-VN"/>
        </w:rPr>
      </w:pPr>
    </w:p>
    <w:p w14:paraId="1A950C3F" w14:textId="77777777" w:rsidR="00C435D5" w:rsidRPr="00DE3E88" w:rsidRDefault="00C435D5" w:rsidP="00045E83">
      <w:pPr>
        <w:ind w:left="426" w:firstLine="294"/>
        <w:contextualSpacing/>
        <w:jc w:val="both"/>
        <w:rPr>
          <w:sz w:val="24"/>
          <w:szCs w:val="24"/>
          <w:lang w:val="vi-VN"/>
        </w:rPr>
      </w:pPr>
      <w:r w:rsidRPr="00DE3E88">
        <w:rPr>
          <w:bCs/>
          <w:color w:val="000000"/>
          <w:sz w:val="24"/>
          <w:szCs w:val="24"/>
          <w:lang w:val="vi-VN"/>
        </w:rPr>
        <w:t xml:space="preserve">Tổng quan về </w:t>
      </w:r>
      <w:r w:rsidR="002F54CC" w:rsidRPr="00DE3E88">
        <w:rPr>
          <w:bCs/>
          <w:color w:val="000000"/>
          <w:sz w:val="24"/>
          <w:szCs w:val="24"/>
          <w:lang w:val="vi-VN"/>
        </w:rPr>
        <w:t>xử lý số tín hiệu</w:t>
      </w:r>
      <w:r w:rsidRPr="00DE3E88">
        <w:rPr>
          <w:bCs/>
          <w:color w:val="000000"/>
          <w:sz w:val="24"/>
          <w:szCs w:val="24"/>
          <w:lang w:val="vi-VN"/>
        </w:rPr>
        <w:t xml:space="preserve">, </w:t>
      </w:r>
      <w:r w:rsidRPr="00DE3E88">
        <w:rPr>
          <w:sz w:val="24"/>
          <w:szCs w:val="24"/>
          <w:lang w:val="vi-VN"/>
        </w:rPr>
        <w:t xml:space="preserve">biểu diễn tín hiệu và hệ thống rời rạc trong miền thời gian rời rạc n; Biểu diễn tín hiệu và hệ thống rời rạc trong miền Z; Biểu diễn tín hiệu và hệ thống rời rạc trong miền tần số liên tục </w:t>
      </w:r>
      <w:r w:rsidRPr="00DE3E88">
        <w:rPr>
          <w:sz w:val="24"/>
          <w:szCs w:val="24"/>
        </w:rPr>
        <w:t>ω</w:t>
      </w:r>
      <w:r w:rsidRPr="00DE3E88">
        <w:rPr>
          <w:sz w:val="24"/>
          <w:szCs w:val="24"/>
          <w:lang w:val="vi-VN"/>
        </w:rPr>
        <w:t xml:space="preserve"> - Biến đổi Fourier</w:t>
      </w:r>
      <w:r w:rsidR="0052156B" w:rsidRPr="00DE3E88">
        <w:rPr>
          <w:sz w:val="24"/>
          <w:szCs w:val="24"/>
          <w:lang w:val="vi-VN"/>
        </w:rPr>
        <w:t xml:space="preserve"> liên tục</w:t>
      </w:r>
      <w:r w:rsidRPr="00DE3E88">
        <w:rPr>
          <w:sz w:val="24"/>
          <w:szCs w:val="24"/>
          <w:lang w:val="vi-VN"/>
        </w:rPr>
        <w:t xml:space="preserve"> (FT); Biểu diễn tín hiệu và hệ thống rời rạc trong miền tần số rời rạc </w:t>
      </w:r>
      <w:r w:rsidRPr="00DE3E88">
        <w:rPr>
          <w:sz w:val="24"/>
          <w:szCs w:val="24"/>
        </w:rPr>
        <w:t>ω</w:t>
      </w:r>
      <w:r w:rsidRPr="00DE3E88">
        <w:rPr>
          <w:sz w:val="24"/>
          <w:szCs w:val="24"/>
          <w:vertAlign w:val="subscript"/>
          <w:lang w:val="vi-VN"/>
        </w:rPr>
        <w:t>k</w:t>
      </w:r>
      <w:r w:rsidRPr="00DE3E88">
        <w:rPr>
          <w:sz w:val="24"/>
          <w:szCs w:val="24"/>
          <w:lang w:val="vi-VN"/>
        </w:rPr>
        <w:t xml:space="preserve"> - Biến đổi Fourier rời rạc (DFT); </w:t>
      </w:r>
      <w:r w:rsidR="00781E1C" w:rsidRPr="00DE3E88">
        <w:rPr>
          <w:sz w:val="24"/>
          <w:szCs w:val="24"/>
          <w:lang w:val="vi-VN"/>
        </w:rPr>
        <w:t>Phân tích, tổng hợp và thực hiện bộ lọc số FIR pha tuyến tính</w:t>
      </w:r>
      <w:r w:rsidR="00D00538" w:rsidRPr="00DE3E88">
        <w:rPr>
          <w:sz w:val="24"/>
          <w:szCs w:val="24"/>
          <w:lang w:val="vi-VN"/>
        </w:rPr>
        <w:t>.</w:t>
      </w:r>
    </w:p>
    <w:p w14:paraId="1A950C40" w14:textId="77777777" w:rsidR="00296F71" w:rsidRPr="00DE3E88" w:rsidRDefault="009540AF" w:rsidP="00045E83">
      <w:pPr>
        <w:pStyle w:val="BodyText2"/>
        <w:numPr>
          <w:ilvl w:val="0"/>
          <w:numId w:val="6"/>
        </w:numPr>
        <w:spacing w:after="0" w:line="240" w:lineRule="auto"/>
        <w:ind w:left="360" w:firstLine="0"/>
        <w:contextualSpacing/>
        <w:jc w:val="both"/>
        <w:rPr>
          <w:b/>
          <w:bCs/>
          <w:sz w:val="24"/>
          <w:szCs w:val="24"/>
          <w:lang w:val="vi-VN"/>
        </w:rPr>
      </w:pPr>
      <w:r w:rsidRPr="00DE3E88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1A950C41" w14:textId="77777777" w:rsidR="004A21C9" w:rsidRPr="00DE3E88" w:rsidRDefault="00BA7C39" w:rsidP="00045E83">
      <w:pPr>
        <w:pStyle w:val="ListParagraph"/>
        <w:contextualSpacing/>
        <w:jc w:val="center"/>
        <w:rPr>
          <w:b/>
          <w:bCs/>
          <w:lang w:val="nl-NL"/>
        </w:rPr>
      </w:pPr>
      <w:r w:rsidRPr="00DE3E88">
        <w:rPr>
          <w:b/>
          <w:bCs/>
          <w:lang w:val="nl-NL"/>
        </w:rPr>
        <w:t>Bảng 1</w:t>
      </w:r>
      <w:r w:rsidR="004A21C9" w:rsidRPr="00DE3E88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708"/>
        <w:gridCol w:w="1583"/>
      </w:tblGrid>
      <w:tr w:rsidR="001265BC" w:rsidRPr="00DE3E88" w14:paraId="1A950C43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0C42" w14:textId="77777777" w:rsidR="001265BC" w:rsidRPr="00DE3E88" w:rsidRDefault="001265BC" w:rsidP="00045E83">
            <w:pPr>
              <w:pStyle w:val="ListParagraph"/>
              <w:ind w:left="0"/>
              <w:contextualSpacing/>
              <w:rPr>
                <w:b/>
                <w:bCs/>
                <w:lang w:val="vi-VN"/>
              </w:rPr>
            </w:pPr>
            <w:r w:rsidRPr="00DE3E88">
              <w:rPr>
                <w:b/>
                <w:bCs/>
              </w:rPr>
              <w:t>6.1. Lý thuyết</w:t>
            </w:r>
          </w:p>
        </w:tc>
      </w:tr>
      <w:tr w:rsidR="00095A1D" w:rsidRPr="00DE3E88" w14:paraId="1A950C48" w14:textId="77777777" w:rsidTr="00DD35C2">
        <w:tc>
          <w:tcPr>
            <w:tcW w:w="1408" w:type="dxa"/>
            <w:tcBorders>
              <w:top w:val="single" w:sz="4" w:space="0" w:color="auto"/>
            </w:tcBorders>
          </w:tcPr>
          <w:p w14:paraId="1A950C44" w14:textId="77777777" w:rsidR="003B73BB" w:rsidRPr="00DE3E88" w:rsidRDefault="00BA09EA" w:rsidP="00045E83">
            <w:pPr>
              <w:pStyle w:val="ListParagraph"/>
              <w:ind w:left="0"/>
              <w:contextualSpacing/>
              <w:jc w:val="center"/>
              <w:rPr>
                <w:b/>
                <w:bCs/>
                <w:i/>
              </w:rPr>
            </w:pPr>
            <w:r w:rsidRPr="00DE3E88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</w:tcPr>
          <w:p w14:paraId="1A950C45" w14:textId="77777777" w:rsidR="003B73BB" w:rsidRPr="00DE3E88" w:rsidRDefault="003B73BB" w:rsidP="00045E83">
            <w:pPr>
              <w:pStyle w:val="ListParagraph"/>
              <w:ind w:left="0"/>
              <w:contextualSpacing/>
              <w:jc w:val="center"/>
              <w:rPr>
                <w:b/>
                <w:bCs/>
                <w:i/>
                <w:lang w:val="vi-VN"/>
              </w:rPr>
            </w:pPr>
            <w:r w:rsidRPr="00DE3E8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A950C46" w14:textId="77777777" w:rsidR="003B73BB" w:rsidRPr="00DE3E88" w:rsidRDefault="003B73BB" w:rsidP="00045E83">
            <w:pPr>
              <w:pStyle w:val="ListParagraph"/>
              <w:ind w:left="0"/>
              <w:contextualSpacing/>
              <w:jc w:val="center"/>
              <w:rPr>
                <w:b/>
                <w:bCs/>
                <w:i/>
                <w:lang w:val="vi-VN"/>
              </w:rPr>
            </w:pPr>
            <w:r w:rsidRPr="00DE3E8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83" w:type="dxa"/>
            <w:tcBorders>
              <w:top w:val="single" w:sz="4" w:space="0" w:color="auto"/>
            </w:tcBorders>
          </w:tcPr>
          <w:p w14:paraId="1A950C47" w14:textId="77777777" w:rsidR="003B73BB" w:rsidRPr="00DE3E88" w:rsidRDefault="00EE3756" w:rsidP="00045E83">
            <w:pPr>
              <w:pStyle w:val="ListParagraph"/>
              <w:ind w:left="0"/>
              <w:contextualSpacing/>
              <w:jc w:val="center"/>
              <w:rPr>
                <w:b/>
                <w:bCs/>
                <w:i/>
                <w:lang w:val="vi-VN"/>
              </w:rPr>
            </w:pPr>
            <w:r w:rsidRPr="00DE3E8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DE3E88" w14:paraId="1A950C4D" w14:textId="77777777" w:rsidTr="00DD35C2">
        <w:trPr>
          <w:trHeight w:val="277"/>
        </w:trPr>
        <w:tc>
          <w:tcPr>
            <w:tcW w:w="1408" w:type="dxa"/>
            <w:vAlign w:val="center"/>
          </w:tcPr>
          <w:p w14:paraId="1A950C49" w14:textId="77777777" w:rsidR="003B73BB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/>
                <w:bCs/>
              </w:rPr>
            </w:pPr>
            <w:r w:rsidRPr="00DE3E88">
              <w:rPr>
                <w:b/>
                <w:bCs/>
              </w:rPr>
              <w:t>Chương 1</w:t>
            </w:r>
          </w:p>
        </w:tc>
        <w:tc>
          <w:tcPr>
            <w:tcW w:w="5363" w:type="dxa"/>
            <w:vAlign w:val="center"/>
          </w:tcPr>
          <w:p w14:paraId="1A950C4A" w14:textId="77777777" w:rsidR="003B73BB" w:rsidRPr="00DE3E88" w:rsidRDefault="00845476" w:rsidP="00045E83">
            <w:pPr>
              <w:pStyle w:val="Mc"/>
              <w:tabs>
                <w:tab w:val="clear" w:pos="1021"/>
                <w:tab w:val="left" w:pos="360"/>
              </w:tabs>
              <w:spacing w:after="0"/>
              <w:ind w:left="0"/>
              <w:contextualSpacing/>
              <w:rPr>
                <w:bCs/>
                <w:lang w:val="vi-VN"/>
              </w:rPr>
            </w:pPr>
            <w:r w:rsidRPr="00DE3E88">
              <w:rPr>
                <w:bCs/>
                <w:color w:val="000000"/>
              </w:rPr>
              <w:t>BIỂU DIỄN TÍN HIỆU VÀ HỆ THỐNG RỜI RẠC TRONG MIỀN THỜI GIAN RỜI RẠC N</w:t>
            </w:r>
          </w:p>
        </w:tc>
        <w:tc>
          <w:tcPr>
            <w:tcW w:w="708" w:type="dxa"/>
            <w:vAlign w:val="center"/>
          </w:tcPr>
          <w:p w14:paraId="1A950C4B" w14:textId="77777777" w:rsidR="003B73BB" w:rsidRPr="00DE3E88" w:rsidRDefault="0057537C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7</w:t>
            </w:r>
            <w:r w:rsidR="00B6694D" w:rsidRPr="00DE3E88">
              <w:rPr>
                <w:bCs/>
              </w:rPr>
              <w:t>+</w:t>
            </w:r>
            <w:r w:rsidRPr="00DE3E88">
              <w:rPr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14:paraId="1A950C4C" w14:textId="77777777" w:rsidR="003B73BB" w:rsidRPr="00DE3E88" w:rsidRDefault="003B73BB" w:rsidP="00045E83">
            <w:pPr>
              <w:pStyle w:val="ListParagraph"/>
              <w:ind w:left="0"/>
              <w:contextualSpacing/>
              <w:jc w:val="center"/>
              <w:rPr>
                <w:b/>
                <w:bCs/>
              </w:rPr>
            </w:pPr>
          </w:p>
        </w:tc>
      </w:tr>
      <w:tr w:rsidR="00BA7C39" w:rsidRPr="00DE3E88" w14:paraId="1A950C52" w14:textId="77777777" w:rsidTr="00DD35C2">
        <w:tc>
          <w:tcPr>
            <w:tcW w:w="1408" w:type="dxa"/>
            <w:vAlign w:val="center"/>
          </w:tcPr>
          <w:p w14:paraId="1A950C4E" w14:textId="77777777" w:rsidR="003B73BB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1.1</w:t>
            </w:r>
          </w:p>
        </w:tc>
        <w:tc>
          <w:tcPr>
            <w:tcW w:w="5363" w:type="dxa"/>
            <w:vAlign w:val="center"/>
          </w:tcPr>
          <w:p w14:paraId="1A950C4F" w14:textId="77777777" w:rsidR="003B73BB" w:rsidRPr="00DE3E88" w:rsidRDefault="00845476" w:rsidP="00045E83">
            <w:pPr>
              <w:pStyle w:val="Chng"/>
              <w:spacing w:before="0" w:after="0"/>
              <w:ind w:left="0"/>
              <w:contextualSpacing/>
              <w:rPr>
                <w:bCs/>
              </w:rPr>
            </w:pPr>
            <w:r w:rsidRPr="00DE3E88">
              <w:rPr>
                <w:bCs/>
                <w:color w:val="000000"/>
              </w:rPr>
              <w:t>Nhập môn</w:t>
            </w:r>
          </w:p>
        </w:tc>
        <w:tc>
          <w:tcPr>
            <w:tcW w:w="708" w:type="dxa"/>
            <w:vAlign w:val="center"/>
          </w:tcPr>
          <w:p w14:paraId="1A950C50" w14:textId="77777777" w:rsidR="003B73BB" w:rsidRPr="00DE3E88" w:rsidRDefault="003B73BB" w:rsidP="00045E83">
            <w:pPr>
              <w:pStyle w:val="ListParagraph"/>
              <w:ind w:left="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83" w:type="dxa"/>
            <w:vAlign w:val="center"/>
          </w:tcPr>
          <w:p w14:paraId="1A950C51" w14:textId="77777777" w:rsidR="00EE3756" w:rsidRPr="00DE3E88" w:rsidRDefault="001126D5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4.1.1</w:t>
            </w:r>
          </w:p>
        </w:tc>
      </w:tr>
      <w:tr w:rsidR="00BA7C39" w:rsidRPr="00DE3E88" w14:paraId="1A950C57" w14:textId="77777777" w:rsidTr="00DD35C2">
        <w:tc>
          <w:tcPr>
            <w:tcW w:w="1408" w:type="dxa"/>
            <w:vAlign w:val="center"/>
          </w:tcPr>
          <w:p w14:paraId="1A950C53" w14:textId="77777777" w:rsidR="003B73BB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1.2</w:t>
            </w:r>
          </w:p>
        </w:tc>
        <w:tc>
          <w:tcPr>
            <w:tcW w:w="5363" w:type="dxa"/>
            <w:vAlign w:val="center"/>
          </w:tcPr>
          <w:p w14:paraId="1A950C54" w14:textId="77777777" w:rsidR="003B73BB" w:rsidRPr="00DE3E88" w:rsidRDefault="00845476" w:rsidP="00045E83">
            <w:pPr>
              <w:pStyle w:val="Chng"/>
              <w:spacing w:before="0" w:after="0"/>
              <w:ind w:left="0"/>
              <w:contextualSpacing/>
              <w:rPr>
                <w:bCs/>
              </w:rPr>
            </w:pPr>
            <w:r w:rsidRPr="00DE3E88">
              <w:t>Tín hiệu và hệ thống xử lý tín hiệu</w:t>
            </w:r>
          </w:p>
        </w:tc>
        <w:tc>
          <w:tcPr>
            <w:tcW w:w="708" w:type="dxa"/>
            <w:vAlign w:val="center"/>
          </w:tcPr>
          <w:p w14:paraId="1A950C55" w14:textId="77777777" w:rsidR="003B73BB" w:rsidRPr="00DE3E88" w:rsidRDefault="003B73BB" w:rsidP="00045E83">
            <w:pPr>
              <w:pStyle w:val="ListParagraph"/>
              <w:ind w:left="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83" w:type="dxa"/>
            <w:vAlign w:val="center"/>
          </w:tcPr>
          <w:p w14:paraId="1A950C56" w14:textId="77777777" w:rsidR="003B73BB" w:rsidRPr="00DE3E88" w:rsidRDefault="001126D5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4.1.1</w:t>
            </w:r>
          </w:p>
        </w:tc>
      </w:tr>
      <w:tr w:rsidR="00BA7C39" w:rsidRPr="00DE3E88" w14:paraId="1A950C5C" w14:textId="77777777" w:rsidTr="00DD35C2">
        <w:tc>
          <w:tcPr>
            <w:tcW w:w="1408" w:type="dxa"/>
            <w:vAlign w:val="center"/>
          </w:tcPr>
          <w:p w14:paraId="1A950C58" w14:textId="77777777" w:rsidR="00EE3756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1.3</w:t>
            </w:r>
          </w:p>
        </w:tc>
        <w:tc>
          <w:tcPr>
            <w:tcW w:w="5363" w:type="dxa"/>
            <w:vAlign w:val="center"/>
          </w:tcPr>
          <w:p w14:paraId="1A950C59" w14:textId="77777777" w:rsidR="00EE3756" w:rsidRPr="00DE3E88" w:rsidRDefault="00845476" w:rsidP="00045E83">
            <w:pPr>
              <w:pStyle w:val="Chng"/>
              <w:spacing w:before="0" w:after="0"/>
              <w:ind w:left="0"/>
              <w:contextualSpacing/>
              <w:rPr>
                <w:bCs/>
                <w:lang w:val="vi-VN"/>
              </w:rPr>
            </w:pPr>
            <w:r w:rsidRPr="00DE3E88">
              <w:t>Tín hiệu rời rạc</w:t>
            </w:r>
            <w:r w:rsidRPr="00DE3E88">
              <w:rPr>
                <w:bCs/>
                <w:lang w:val="vi-VN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1A950C5A" w14:textId="77777777" w:rsidR="00EE3756" w:rsidRPr="00DE3E88" w:rsidRDefault="00EE3756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  <w:tc>
          <w:tcPr>
            <w:tcW w:w="1583" w:type="dxa"/>
            <w:vAlign w:val="center"/>
          </w:tcPr>
          <w:p w14:paraId="1A950C5B" w14:textId="77777777" w:rsidR="00EE3756" w:rsidRPr="00DE3E88" w:rsidRDefault="001126D5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4.1.1</w:t>
            </w:r>
            <w:r w:rsidR="00E04250" w:rsidRPr="00DE3E88">
              <w:rPr>
                <w:bCs/>
              </w:rPr>
              <w:t>, 4.1.2</w:t>
            </w:r>
          </w:p>
        </w:tc>
      </w:tr>
      <w:tr w:rsidR="00BA7C39" w:rsidRPr="00DE3E88" w14:paraId="1A950C61" w14:textId="77777777" w:rsidTr="00DD35C2">
        <w:tc>
          <w:tcPr>
            <w:tcW w:w="1408" w:type="dxa"/>
            <w:vAlign w:val="center"/>
          </w:tcPr>
          <w:p w14:paraId="1A950C5D" w14:textId="77777777" w:rsidR="00EE3756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1.4</w:t>
            </w:r>
          </w:p>
        </w:tc>
        <w:tc>
          <w:tcPr>
            <w:tcW w:w="5363" w:type="dxa"/>
            <w:vAlign w:val="center"/>
          </w:tcPr>
          <w:p w14:paraId="1A950C5E" w14:textId="77777777" w:rsidR="00EE3756" w:rsidRPr="00DE3E88" w:rsidRDefault="00845476" w:rsidP="00045E83">
            <w:pPr>
              <w:pStyle w:val="Chng"/>
              <w:spacing w:before="0" w:after="0"/>
              <w:ind w:left="0"/>
              <w:contextualSpacing/>
              <w:rPr>
                <w:bCs/>
              </w:rPr>
            </w:pPr>
            <w:r w:rsidRPr="00DE3E88">
              <w:t>Hệ thống rời rạc</w:t>
            </w:r>
          </w:p>
        </w:tc>
        <w:tc>
          <w:tcPr>
            <w:tcW w:w="708" w:type="dxa"/>
            <w:vAlign w:val="center"/>
          </w:tcPr>
          <w:p w14:paraId="1A950C5F" w14:textId="77777777" w:rsidR="00EE3756" w:rsidRPr="00DE3E88" w:rsidRDefault="00EE3756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  <w:tc>
          <w:tcPr>
            <w:tcW w:w="1583" w:type="dxa"/>
            <w:vAlign w:val="center"/>
          </w:tcPr>
          <w:p w14:paraId="1A950C60" w14:textId="77777777" w:rsidR="00EE3756" w:rsidRPr="00DE3E88" w:rsidRDefault="001126D5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4.1.1</w:t>
            </w:r>
          </w:p>
        </w:tc>
      </w:tr>
      <w:tr w:rsidR="00BA7C39" w:rsidRPr="00DE3E88" w14:paraId="1A950C66" w14:textId="77777777" w:rsidTr="00DD35C2">
        <w:tc>
          <w:tcPr>
            <w:tcW w:w="1408" w:type="dxa"/>
            <w:vAlign w:val="center"/>
          </w:tcPr>
          <w:p w14:paraId="1A950C62" w14:textId="77777777" w:rsidR="00EE3756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1.5</w:t>
            </w:r>
          </w:p>
        </w:tc>
        <w:tc>
          <w:tcPr>
            <w:tcW w:w="5363" w:type="dxa"/>
            <w:vAlign w:val="center"/>
          </w:tcPr>
          <w:p w14:paraId="1A950C63" w14:textId="77777777" w:rsidR="00EE3756" w:rsidRPr="00DE3E88" w:rsidRDefault="00845476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</w:rPr>
            </w:pPr>
            <w:r w:rsidRPr="00DE3E88">
              <w:t>Hệ thống tuyến tính bất biến theo thời gian (LTE)</w:t>
            </w:r>
          </w:p>
        </w:tc>
        <w:tc>
          <w:tcPr>
            <w:tcW w:w="708" w:type="dxa"/>
            <w:vAlign w:val="center"/>
          </w:tcPr>
          <w:p w14:paraId="1A950C64" w14:textId="77777777" w:rsidR="00EE3756" w:rsidRPr="00DE3E88" w:rsidRDefault="00EE3756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  <w:tc>
          <w:tcPr>
            <w:tcW w:w="1583" w:type="dxa"/>
            <w:vAlign w:val="center"/>
          </w:tcPr>
          <w:p w14:paraId="1A950C65" w14:textId="77777777" w:rsidR="00EE3756" w:rsidRPr="00DE3E88" w:rsidRDefault="00E04250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4.1.3, 4.1.4</w:t>
            </w:r>
          </w:p>
        </w:tc>
      </w:tr>
      <w:tr w:rsidR="00BA7C39" w:rsidRPr="00DE3E88" w14:paraId="1A950C6B" w14:textId="77777777" w:rsidTr="00DD35C2">
        <w:tc>
          <w:tcPr>
            <w:tcW w:w="1408" w:type="dxa"/>
            <w:vAlign w:val="center"/>
          </w:tcPr>
          <w:p w14:paraId="1A950C67" w14:textId="77777777" w:rsidR="00EE3756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1.6</w:t>
            </w:r>
          </w:p>
        </w:tc>
        <w:tc>
          <w:tcPr>
            <w:tcW w:w="5363" w:type="dxa"/>
            <w:vAlign w:val="center"/>
          </w:tcPr>
          <w:p w14:paraId="1A950C68" w14:textId="77777777" w:rsidR="00EE3756" w:rsidRPr="00DE3E88" w:rsidRDefault="00845476" w:rsidP="00045E83">
            <w:pPr>
              <w:pStyle w:val="ListParagraph"/>
              <w:ind w:left="0"/>
              <w:contextualSpacing/>
              <w:rPr>
                <w:bCs/>
                <w:lang w:val="vi-VN"/>
              </w:rPr>
            </w:pPr>
            <w:r w:rsidRPr="00DE3E88">
              <w:t xml:space="preserve">Phân tích hệ thống tuyến tính bất biến nhân quả bằng </w:t>
            </w:r>
            <w:r w:rsidRPr="00DE3E88">
              <w:lastRenderedPageBreak/>
              <w:t>phương trình sai phân</w:t>
            </w:r>
          </w:p>
        </w:tc>
        <w:tc>
          <w:tcPr>
            <w:tcW w:w="708" w:type="dxa"/>
            <w:vAlign w:val="center"/>
          </w:tcPr>
          <w:p w14:paraId="1A950C69" w14:textId="77777777" w:rsidR="00EE3756" w:rsidRPr="00DE3E88" w:rsidRDefault="00EE3756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  <w:tc>
          <w:tcPr>
            <w:tcW w:w="1583" w:type="dxa"/>
            <w:vAlign w:val="center"/>
          </w:tcPr>
          <w:p w14:paraId="1A950C6A" w14:textId="77777777" w:rsidR="00EE3756" w:rsidRPr="00DE3E88" w:rsidRDefault="00E04250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4.1.3, 4.1.4</w:t>
            </w:r>
          </w:p>
        </w:tc>
      </w:tr>
      <w:tr w:rsidR="00BA7C39" w:rsidRPr="00DE3E88" w14:paraId="1A950C70" w14:textId="77777777" w:rsidTr="00DD35C2">
        <w:trPr>
          <w:trHeight w:val="60"/>
        </w:trPr>
        <w:tc>
          <w:tcPr>
            <w:tcW w:w="1408" w:type="dxa"/>
            <w:vAlign w:val="center"/>
          </w:tcPr>
          <w:p w14:paraId="1A950C6C" w14:textId="77777777" w:rsidR="00EE3756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1.7</w:t>
            </w:r>
          </w:p>
        </w:tc>
        <w:tc>
          <w:tcPr>
            <w:tcW w:w="5363" w:type="dxa"/>
            <w:vAlign w:val="center"/>
          </w:tcPr>
          <w:p w14:paraId="1A950C6D" w14:textId="77777777" w:rsidR="00EE3756" w:rsidRPr="00DE3E88" w:rsidRDefault="00845476" w:rsidP="00045E83">
            <w:pPr>
              <w:pStyle w:val="ListParagraph"/>
              <w:ind w:left="0"/>
              <w:contextualSpacing/>
            </w:pPr>
            <w:r w:rsidRPr="00DE3E88">
              <w:t>Hệ thống</w:t>
            </w:r>
            <w:r w:rsidR="00544C07" w:rsidRPr="00DE3E88">
              <w:t xml:space="preserve"> rời rạc đệ quy và không đệ quy</w:t>
            </w:r>
          </w:p>
        </w:tc>
        <w:tc>
          <w:tcPr>
            <w:tcW w:w="708" w:type="dxa"/>
            <w:vAlign w:val="center"/>
          </w:tcPr>
          <w:p w14:paraId="1A950C6E" w14:textId="77777777" w:rsidR="00EE3756" w:rsidRPr="00DE3E88" w:rsidRDefault="00EE3756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  <w:tc>
          <w:tcPr>
            <w:tcW w:w="1583" w:type="dxa"/>
            <w:vAlign w:val="center"/>
          </w:tcPr>
          <w:p w14:paraId="1A950C6F" w14:textId="77777777" w:rsidR="00EE3756" w:rsidRPr="00DE3E88" w:rsidRDefault="00E04250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4.1.3</w:t>
            </w:r>
          </w:p>
        </w:tc>
      </w:tr>
      <w:tr w:rsidR="007A1D61" w:rsidRPr="00DE3E88" w14:paraId="1A950C75" w14:textId="77777777" w:rsidTr="00DD35C2">
        <w:tc>
          <w:tcPr>
            <w:tcW w:w="1408" w:type="dxa"/>
            <w:vAlign w:val="center"/>
          </w:tcPr>
          <w:p w14:paraId="1A950C71" w14:textId="77777777" w:rsidR="007A1D61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1.8</w:t>
            </w:r>
          </w:p>
        </w:tc>
        <w:tc>
          <w:tcPr>
            <w:tcW w:w="5363" w:type="dxa"/>
            <w:vAlign w:val="center"/>
          </w:tcPr>
          <w:p w14:paraId="1A950C72" w14:textId="77777777" w:rsidR="007A1D61" w:rsidRPr="00DE3E88" w:rsidRDefault="00B6694D" w:rsidP="00045E83">
            <w:pPr>
              <w:pStyle w:val="Chng"/>
              <w:spacing w:before="0" w:after="0"/>
              <w:ind w:left="0"/>
              <w:contextualSpacing/>
            </w:pPr>
            <w:r w:rsidRPr="00DE3E88">
              <w:t>Hàm tương quan chéo và hàm tự tương quan</w:t>
            </w:r>
          </w:p>
        </w:tc>
        <w:tc>
          <w:tcPr>
            <w:tcW w:w="708" w:type="dxa"/>
            <w:vAlign w:val="center"/>
          </w:tcPr>
          <w:p w14:paraId="1A950C73" w14:textId="77777777" w:rsidR="007A1D61" w:rsidRPr="00DE3E88" w:rsidRDefault="007A1D61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  <w:tc>
          <w:tcPr>
            <w:tcW w:w="1583" w:type="dxa"/>
            <w:vAlign w:val="center"/>
          </w:tcPr>
          <w:p w14:paraId="1A950C74" w14:textId="77777777" w:rsidR="007A1D61" w:rsidRPr="00DE3E88" w:rsidRDefault="00E04250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</w:t>
            </w:r>
            <w:r w:rsidR="00D71AB0" w:rsidRPr="00DE3E88">
              <w:rPr>
                <w:bCs/>
              </w:rPr>
              <w:t>5</w:t>
            </w:r>
          </w:p>
        </w:tc>
      </w:tr>
      <w:tr w:rsidR="007A1D61" w:rsidRPr="00DE3E88" w14:paraId="1A950C7B" w14:textId="77777777" w:rsidTr="00DD35C2">
        <w:tc>
          <w:tcPr>
            <w:tcW w:w="1408" w:type="dxa"/>
            <w:vAlign w:val="center"/>
          </w:tcPr>
          <w:p w14:paraId="1A950C76" w14:textId="77777777" w:rsidR="007A1D61" w:rsidRPr="00DE3E88" w:rsidRDefault="007A31BA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1.9</w:t>
            </w:r>
          </w:p>
        </w:tc>
        <w:tc>
          <w:tcPr>
            <w:tcW w:w="5363" w:type="dxa"/>
            <w:vAlign w:val="center"/>
          </w:tcPr>
          <w:p w14:paraId="1A950C77" w14:textId="77777777" w:rsidR="007A1D61" w:rsidRPr="00DE3E88" w:rsidRDefault="00B6694D" w:rsidP="00045E83">
            <w:pPr>
              <w:pStyle w:val="Chng"/>
              <w:spacing w:before="0" w:after="0"/>
              <w:ind w:left="0"/>
              <w:contextualSpacing/>
              <w:rPr>
                <w:lang w:val="nl-NL"/>
              </w:rPr>
            </w:pPr>
            <w:r w:rsidRPr="00DE3E88">
              <w:rPr>
                <w:lang w:val="nl-NL"/>
              </w:rPr>
              <w:t>Kết luận và bài tập</w:t>
            </w:r>
          </w:p>
        </w:tc>
        <w:tc>
          <w:tcPr>
            <w:tcW w:w="708" w:type="dxa"/>
            <w:vAlign w:val="center"/>
          </w:tcPr>
          <w:p w14:paraId="1A950C78" w14:textId="77777777" w:rsidR="007A1D61" w:rsidRPr="00DE3E88" w:rsidRDefault="007A1D61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79" w14:textId="77777777" w:rsidR="007A1D61" w:rsidRPr="00DE3E88" w:rsidRDefault="001126D5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</w:t>
            </w:r>
            <w:r w:rsidR="001A022D" w:rsidRPr="00DE3E88">
              <w:rPr>
                <w:bCs/>
              </w:rPr>
              <w:t>2</w:t>
            </w:r>
            <w:r w:rsidRPr="00DE3E88">
              <w:rPr>
                <w:bCs/>
              </w:rPr>
              <w:t>.1</w:t>
            </w:r>
            <w:r w:rsidR="00BA2524" w:rsidRPr="00DE3E88">
              <w:rPr>
                <w:bCs/>
              </w:rPr>
              <w:t>,4.</w:t>
            </w:r>
            <w:r w:rsidR="001A022D" w:rsidRPr="00DE3E88">
              <w:rPr>
                <w:bCs/>
              </w:rPr>
              <w:t>2</w:t>
            </w:r>
            <w:r w:rsidR="00BA2524" w:rsidRPr="00DE3E88">
              <w:rPr>
                <w:bCs/>
              </w:rPr>
              <w:t>.2</w:t>
            </w:r>
          </w:p>
          <w:p w14:paraId="1A950C7A" w14:textId="77777777" w:rsidR="00BA2524" w:rsidRPr="00DE3E88" w:rsidRDefault="00BA2524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</w:t>
            </w:r>
            <w:r w:rsidR="001A022D" w:rsidRPr="00DE3E88">
              <w:rPr>
                <w:bCs/>
              </w:rPr>
              <w:t>2</w:t>
            </w:r>
            <w:r w:rsidRPr="00DE3E88">
              <w:rPr>
                <w:bCs/>
              </w:rPr>
              <w:t>.3,4.</w:t>
            </w:r>
            <w:r w:rsidR="001A022D" w:rsidRPr="00DE3E88">
              <w:rPr>
                <w:bCs/>
              </w:rPr>
              <w:t>2</w:t>
            </w:r>
            <w:r w:rsidRPr="00DE3E88">
              <w:rPr>
                <w:bCs/>
              </w:rPr>
              <w:t>.4</w:t>
            </w:r>
          </w:p>
        </w:tc>
      </w:tr>
      <w:tr w:rsidR="007A1D61" w:rsidRPr="00DE3E88" w14:paraId="1A950C80" w14:textId="77777777" w:rsidTr="00DD35C2">
        <w:tc>
          <w:tcPr>
            <w:tcW w:w="1408" w:type="dxa"/>
            <w:vAlign w:val="center"/>
          </w:tcPr>
          <w:p w14:paraId="1A950C7C" w14:textId="77777777" w:rsidR="007A1D61" w:rsidRPr="00DE3E88" w:rsidRDefault="00627373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/>
                <w:bCs/>
              </w:rPr>
              <w:t>Chương 2</w:t>
            </w:r>
          </w:p>
        </w:tc>
        <w:tc>
          <w:tcPr>
            <w:tcW w:w="5363" w:type="dxa"/>
            <w:vAlign w:val="center"/>
          </w:tcPr>
          <w:p w14:paraId="1A950C7D" w14:textId="77777777" w:rsidR="007A1D61" w:rsidRPr="00DE3E88" w:rsidRDefault="00047EF7" w:rsidP="00045E83">
            <w:pPr>
              <w:pStyle w:val="Chng"/>
              <w:spacing w:before="0" w:after="0"/>
              <w:ind w:left="0"/>
              <w:contextualSpacing/>
              <w:rPr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BIỂU DIỄN TÍN HIỆU VÀ HỆ THỐNG RỜI RẠC TRONG MIỀN Z</w:t>
            </w:r>
          </w:p>
        </w:tc>
        <w:tc>
          <w:tcPr>
            <w:tcW w:w="708" w:type="dxa"/>
            <w:vAlign w:val="center"/>
          </w:tcPr>
          <w:p w14:paraId="1A950C7E" w14:textId="77777777" w:rsidR="007A1D61" w:rsidRPr="00DE3E88" w:rsidRDefault="0057537C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</w:rPr>
              <w:t>7</w:t>
            </w:r>
            <w:r w:rsidR="00A954E0" w:rsidRPr="00DE3E88">
              <w:rPr>
                <w:bCs/>
              </w:rPr>
              <w:t>+</w:t>
            </w:r>
            <w:r w:rsidRPr="00DE3E88">
              <w:rPr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14:paraId="1A950C7F" w14:textId="77777777" w:rsidR="007A1D61" w:rsidRPr="00DE3E88" w:rsidRDefault="007A1D61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</w:tr>
      <w:tr w:rsidR="007A1D61" w:rsidRPr="00DE3E88" w14:paraId="1A950C85" w14:textId="77777777" w:rsidTr="00DD35C2">
        <w:tc>
          <w:tcPr>
            <w:tcW w:w="1408" w:type="dxa"/>
            <w:vAlign w:val="center"/>
          </w:tcPr>
          <w:p w14:paraId="1A950C81" w14:textId="77777777" w:rsidR="007A1D61" w:rsidRPr="00DE3E88" w:rsidRDefault="00627373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2.1</w:t>
            </w:r>
          </w:p>
        </w:tc>
        <w:tc>
          <w:tcPr>
            <w:tcW w:w="5363" w:type="dxa"/>
            <w:vAlign w:val="center"/>
          </w:tcPr>
          <w:p w14:paraId="1A950C82" w14:textId="77777777" w:rsidR="007A1D61" w:rsidRPr="00DE3E88" w:rsidRDefault="00047EF7" w:rsidP="00045E83">
            <w:pPr>
              <w:pStyle w:val="Chng"/>
              <w:spacing w:before="0" w:after="0"/>
              <w:ind w:left="0"/>
              <w:contextualSpacing/>
              <w:rPr>
                <w:lang w:val="nl-NL"/>
              </w:rPr>
            </w:pPr>
            <w:r w:rsidRPr="00DE3E88">
              <w:rPr>
                <w:lang w:val="nl-NL"/>
              </w:rPr>
              <w:t>Mở đầu</w:t>
            </w:r>
          </w:p>
        </w:tc>
        <w:tc>
          <w:tcPr>
            <w:tcW w:w="708" w:type="dxa"/>
            <w:vAlign w:val="center"/>
          </w:tcPr>
          <w:p w14:paraId="1A950C83" w14:textId="77777777" w:rsidR="007A1D61" w:rsidRPr="00DE3E88" w:rsidRDefault="007A1D61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84" w14:textId="77777777" w:rsidR="007A1D61" w:rsidRPr="00DE3E88" w:rsidRDefault="001126D5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</w:t>
            </w:r>
            <w:r w:rsidR="00CC5674" w:rsidRPr="00DE3E88">
              <w:rPr>
                <w:bCs/>
              </w:rPr>
              <w:t>6</w:t>
            </w:r>
          </w:p>
        </w:tc>
      </w:tr>
      <w:tr w:rsidR="007A1D61" w:rsidRPr="00DE3E88" w14:paraId="1A950C8A" w14:textId="77777777" w:rsidTr="00DD35C2">
        <w:tc>
          <w:tcPr>
            <w:tcW w:w="1408" w:type="dxa"/>
            <w:vAlign w:val="center"/>
          </w:tcPr>
          <w:p w14:paraId="1A950C86" w14:textId="77777777" w:rsidR="007A1D61" w:rsidRPr="00DE3E88" w:rsidRDefault="00627373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2.2</w:t>
            </w:r>
          </w:p>
        </w:tc>
        <w:tc>
          <w:tcPr>
            <w:tcW w:w="5363" w:type="dxa"/>
            <w:vAlign w:val="center"/>
          </w:tcPr>
          <w:p w14:paraId="1A950C87" w14:textId="77777777" w:rsidR="007A1D61" w:rsidRPr="00DE3E88" w:rsidRDefault="00047EF7" w:rsidP="00045E83">
            <w:pPr>
              <w:pStyle w:val="ListParagraph"/>
              <w:ind w:left="0"/>
              <w:contextualSpacing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Biến đổi Z thuận</w:t>
            </w:r>
          </w:p>
        </w:tc>
        <w:tc>
          <w:tcPr>
            <w:tcW w:w="708" w:type="dxa"/>
            <w:vAlign w:val="center"/>
          </w:tcPr>
          <w:p w14:paraId="1A950C88" w14:textId="77777777" w:rsidR="007A1D61" w:rsidRPr="00DE3E88" w:rsidRDefault="007A1D61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89" w14:textId="77777777" w:rsidR="007A1D61" w:rsidRPr="00DE3E88" w:rsidRDefault="001126D5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</w:t>
            </w:r>
            <w:r w:rsidR="00CC5674" w:rsidRPr="00DE3E88">
              <w:rPr>
                <w:bCs/>
              </w:rPr>
              <w:t>1.6</w:t>
            </w:r>
          </w:p>
        </w:tc>
      </w:tr>
      <w:tr w:rsidR="007A1D61" w:rsidRPr="00DE3E88" w14:paraId="1A950C8F" w14:textId="77777777" w:rsidTr="00DD35C2">
        <w:tc>
          <w:tcPr>
            <w:tcW w:w="1408" w:type="dxa"/>
            <w:vAlign w:val="center"/>
          </w:tcPr>
          <w:p w14:paraId="1A950C8B" w14:textId="77777777" w:rsidR="007A1D61" w:rsidRPr="00DE3E88" w:rsidRDefault="00627373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2.3</w:t>
            </w:r>
          </w:p>
        </w:tc>
        <w:tc>
          <w:tcPr>
            <w:tcW w:w="5363" w:type="dxa"/>
            <w:vAlign w:val="center"/>
          </w:tcPr>
          <w:p w14:paraId="1A950C8C" w14:textId="77777777" w:rsidR="007A1D61" w:rsidRPr="00DE3E88" w:rsidRDefault="00A954E0" w:rsidP="00045E83">
            <w:pPr>
              <w:pStyle w:val="ListParagraph"/>
              <w:ind w:left="0"/>
              <w:contextualSpacing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Biến đổi Z ngược</w:t>
            </w:r>
          </w:p>
        </w:tc>
        <w:tc>
          <w:tcPr>
            <w:tcW w:w="708" w:type="dxa"/>
            <w:vAlign w:val="center"/>
          </w:tcPr>
          <w:p w14:paraId="1A950C8D" w14:textId="77777777" w:rsidR="007A1D61" w:rsidRPr="00DE3E88" w:rsidRDefault="007A1D61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8E" w14:textId="77777777" w:rsidR="007A1D61" w:rsidRPr="00DE3E88" w:rsidRDefault="00CC5674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4.1.6</w:t>
            </w:r>
          </w:p>
        </w:tc>
      </w:tr>
      <w:tr w:rsidR="007A1D61" w:rsidRPr="00DE3E88" w14:paraId="1A950C94" w14:textId="77777777" w:rsidTr="00DD35C2">
        <w:tc>
          <w:tcPr>
            <w:tcW w:w="1408" w:type="dxa"/>
            <w:vAlign w:val="center"/>
          </w:tcPr>
          <w:p w14:paraId="1A950C90" w14:textId="77777777" w:rsidR="007A1D61" w:rsidRPr="00DE3E88" w:rsidRDefault="00627373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2.4</w:t>
            </w:r>
          </w:p>
        </w:tc>
        <w:tc>
          <w:tcPr>
            <w:tcW w:w="5363" w:type="dxa"/>
            <w:vAlign w:val="center"/>
          </w:tcPr>
          <w:p w14:paraId="1A950C91" w14:textId="77777777" w:rsidR="007A1D61" w:rsidRPr="00DE3E88" w:rsidRDefault="00A954E0" w:rsidP="00045E83">
            <w:pPr>
              <w:pStyle w:val="ListParagraph"/>
              <w:ind w:left="0"/>
              <w:contextualSpacing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Các tính chất của biến đổi Z</w:t>
            </w:r>
          </w:p>
        </w:tc>
        <w:tc>
          <w:tcPr>
            <w:tcW w:w="708" w:type="dxa"/>
            <w:vAlign w:val="center"/>
          </w:tcPr>
          <w:p w14:paraId="1A950C92" w14:textId="77777777" w:rsidR="007A1D61" w:rsidRPr="00DE3E88" w:rsidRDefault="007A1D61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93" w14:textId="77777777" w:rsidR="007A1D61" w:rsidRPr="00DE3E88" w:rsidRDefault="001126D5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</w:t>
            </w:r>
            <w:r w:rsidR="00CC5674" w:rsidRPr="00DE3E88">
              <w:rPr>
                <w:bCs/>
              </w:rPr>
              <w:t>1.6</w:t>
            </w:r>
          </w:p>
        </w:tc>
      </w:tr>
      <w:tr w:rsidR="00A954E0" w:rsidRPr="00DE3E88" w14:paraId="1A950C99" w14:textId="77777777" w:rsidTr="00DD35C2">
        <w:tc>
          <w:tcPr>
            <w:tcW w:w="1408" w:type="dxa"/>
            <w:vAlign w:val="center"/>
          </w:tcPr>
          <w:p w14:paraId="1A950C95" w14:textId="77777777" w:rsidR="00A954E0" w:rsidRPr="00DE3E88" w:rsidRDefault="00A954E0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2.5</w:t>
            </w:r>
          </w:p>
        </w:tc>
        <w:tc>
          <w:tcPr>
            <w:tcW w:w="5363" w:type="dxa"/>
            <w:vAlign w:val="center"/>
          </w:tcPr>
          <w:p w14:paraId="1A950C96" w14:textId="77777777" w:rsidR="00A954E0" w:rsidRPr="00DE3E88" w:rsidRDefault="00A954E0" w:rsidP="00045E83">
            <w:pPr>
              <w:pStyle w:val="ListParagraph"/>
              <w:ind w:left="0"/>
              <w:contextualSpacing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 xml:space="preserve">Biểu diễn hệ thống rời rạc trên miền </w:t>
            </w:r>
            <w:r w:rsidR="00BE70D6" w:rsidRPr="00DE3E88">
              <w:rPr>
                <w:bCs/>
                <w:lang w:val="nl-NL"/>
              </w:rPr>
              <w:t>Z</w:t>
            </w:r>
          </w:p>
        </w:tc>
        <w:tc>
          <w:tcPr>
            <w:tcW w:w="708" w:type="dxa"/>
            <w:vAlign w:val="center"/>
          </w:tcPr>
          <w:p w14:paraId="1A950C97" w14:textId="77777777" w:rsidR="00A954E0" w:rsidRPr="00DE3E88" w:rsidRDefault="00A954E0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98" w14:textId="77777777" w:rsidR="00A954E0" w:rsidRPr="00DE3E88" w:rsidRDefault="00CC5674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4.1.7,4.1.8</w:t>
            </w:r>
          </w:p>
        </w:tc>
      </w:tr>
      <w:tr w:rsidR="00F44CAF" w:rsidRPr="00DE3E88" w14:paraId="1A950CA0" w14:textId="77777777" w:rsidTr="00DD35C2">
        <w:tc>
          <w:tcPr>
            <w:tcW w:w="1408" w:type="dxa"/>
            <w:vAlign w:val="center"/>
          </w:tcPr>
          <w:p w14:paraId="1A950C9A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2.6</w:t>
            </w:r>
          </w:p>
        </w:tc>
        <w:tc>
          <w:tcPr>
            <w:tcW w:w="5363" w:type="dxa"/>
            <w:vAlign w:val="center"/>
          </w:tcPr>
          <w:p w14:paraId="1A950C9B" w14:textId="77777777" w:rsidR="00F44CAF" w:rsidRPr="00DE3E88" w:rsidRDefault="00F44CAF" w:rsidP="00045E83">
            <w:pPr>
              <w:pStyle w:val="ListParagraph"/>
              <w:ind w:left="0"/>
              <w:contextualSpacing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Kết luận và bài tập</w:t>
            </w:r>
          </w:p>
        </w:tc>
        <w:tc>
          <w:tcPr>
            <w:tcW w:w="708" w:type="dxa"/>
            <w:vAlign w:val="center"/>
          </w:tcPr>
          <w:p w14:paraId="1A950C9C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9D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4.2.5,4.2.6</w:t>
            </w:r>
          </w:p>
          <w:p w14:paraId="1A950C9E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4.2.7,4.2.8</w:t>
            </w:r>
          </w:p>
          <w:p w14:paraId="1A950C9F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4.2.9</w:t>
            </w:r>
          </w:p>
        </w:tc>
      </w:tr>
      <w:tr w:rsidR="00F44CAF" w:rsidRPr="00DE3E88" w14:paraId="1A950CA5" w14:textId="77777777" w:rsidTr="00DD35C2">
        <w:tc>
          <w:tcPr>
            <w:tcW w:w="1408" w:type="dxa"/>
            <w:vAlign w:val="center"/>
          </w:tcPr>
          <w:p w14:paraId="1A950CA1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/>
                <w:bCs/>
                <w:lang w:val="nl-NL"/>
              </w:rPr>
            </w:pPr>
            <w:r w:rsidRPr="00DE3E88"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5363" w:type="dxa"/>
            <w:vAlign w:val="center"/>
          </w:tcPr>
          <w:p w14:paraId="1A950CA2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BIỂU DIỄN TÍN HIỆU VÀ HỆ THỐNG RỜI RẠC TRONG MIỀN TẦN SỐ LIÊN TỤC</w:t>
            </w:r>
          </w:p>
        </w:tc>
        <w:tc>
          <w:tcPr>
            <w:tcW w:w="708" w:type="dxa"/>
            <w:vAlign w:val="center"/>
          </w:tcPr>
          <w:p w14:paraId="1A950CA3" w14:textId="77777777" w:rsidR="00F44CAF" w:rsidRPr="00DE3E88" w:rsidRDefault="0057537C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7</w:t>
            </w:r>
            <w:r w:rsidR="00F44CAF" w:rsidRPr="00DE3E88">
              <w:rPr>
                <w:bCs/>
                <w:lang w:val="nl-NL"/>
              </w:rPr>
              <w:t>+</w:t>
            </w:r>
            <w:r w:rsidRPr="00DE3E88">
              <w:rPr>
                <w:bCs/>
                <w:lang w:val="nl-NL"/>
              </w:rPr>
              <w:t>2</w:t>
            </w:r>
          </w:p>
        </w:tc>
        <w:tc>
          <w:tcPr>
            <w:tcW w:w="1583" w:type="dxa"/>
            <w:vAlign w:val="center"/>
          </w:tcPr>
          <w:p w14:paraId="1A950CA4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</w:tr>
      <w:tr w:rsidR="00F44CAF" w:rsidRPr="00DE3E88" w14:paraId="1A950CAA" w14:textId="77777777" w:rsidTr="00DD35C2">
        <w:tc>
          <w:tcPr>
            <w:tcW w:w="1408" w:type="dxa"/>
            <w:vAlign w:val="center"/>
          </w:tcPr>
          <w:p w14:paraId="1A950CA6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3.1</w:t>
            </w:r>
          </w:p>
        </w:tc>
        <w:tc>
          <w:tcPr>
            <w:tcW w:w="5363" w:type="dxa"/>
            <w:vAlign w:val="center"/>
          </w:tcPr>
          <w:p w14:paraId="1A950CA7" w14:textId="77777777" w:rsidR="00F44CAF" w:rsidRPr="00DE3E88" w:rsidRDefault="00F44CAF" w:rsidP="00045E83">
            <w:pPr>
              <w:pStyle w:val="ListParagraph"/>
              <w:ind w:left="0"/>
              <w:contextualSpacing/>
              <w:rPr>
                <w:lang w:val="nl-NL"/>
              </w:rPr>
            </w:pPr>
            <w:r w:rsidRPr="00DE3E88">
              <w:rPr>
                <w:bCs/>
                <w:lang w:val="nl-NL"/>
              </w:rPr>
              <w:t>Mở đầu</w:t>
            </w:r>
          </w:p>
        </w:tc>
        <w:tc>
          <w:tcPr>
            <w:tcW w:w="708" w:type="dxa"/>
            <w:vAlign w:val="center"/>
          </w:tcPr>
          <w:p w14:paraId="1A950CA8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A9" w14:textId="77777777" w:rsidR="00F44CAF" w:rsidRPr="00DE3E88" w:rsidRDefault="00DD35C2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4.1.9</w:t>
            </w:r>
          </w:p>
        </w:tc>
      </w:tr>
      <w:tr w:rsidR="00F44CAF" w:rsidRPr="00DE3E88" w14:paraId="1A950CAF" w14:textId="77777777" w:rsidTr="00DD35C2">
        <w:tc>
          <w:tcPr>
            <w:tcW w:w="1408" w:type="dxa"/>
            <w:vAlign w:val="center"/>
          </w:tcPr>
          <w:p w14:paraId="1A950CAB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3.2</w:t>
            </w:r>
          </w:p>
        </w:tc>
        <w:tc>
          <w:tcPr>
            <w:tcW w:w="5363" w:type="dxa"/>
            <w:vAlign w:val="center"/>
          </w:tcPr>
          <w:p w14:paraId="1A950CAC" w14:textId="77777777" w:rsidR="00F44CAF" w:rsidRPr="00DE3E88" w:rsidRDefault="00F44CAF" w:rsidP="00045E83">
            <w:pPr>
              <w:pStyle w:val="ListParagraph"/>
              <w:ind w:left="0"/>
              <w:contextualSpacing/>
              <w:rPr>
                <w:lang w:val="nl-NL"/>
              </w:rPr>
            </w:pPr>
            <w:r w:rsidRPr="00DE3E88">
              <w:rPr>
                <w:bCs/>
                <w:lang w:val="nl-NL"/>
              </w:rPr>
              <w:t>Biến đổi Fourier liên tục của các tín hiệu rời rạc</w:t>
            </w:r>
          </w:p>
        </w:tc>
        <w:tc>
          <w:tcPr>
            <w:tcW w:w="708" w:type="dxa"/>
            <w:vAlign w:val="center"/>
          </w:tcPr>
          <w:p w14:paraId="1A950CAD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AE" w14:textId="77777777" w:rsidR="00F44CAF" w:rsidRPr="00DE3E88" w:rsidRDefault="00DD35C2" w:rsidP="00045E83">
            <w:pPr>
              <w:pStyle w:val="ListParagraph"/>
              <w:ind w:left="-108" w:hanging="142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4.1.9, 4.1.10</w:t>
            </w:r>
          </w:p>
        </w:tc>
      </w:tr>
      <w:tr w:rsidR="000C5714" w:rsidRPr="00DE3E88" w14:paraId="1A950CB4" w14:textId="77777777" w:rsidTr="00DD35C2">
        <w:trPr>
          <w:trHeight w:val="403"/>
        </w:trPr>
        <w:tc>
          <w:tcPr>
            <w:tcW w:w="1408" w:type="dxa"/>
            <w:vAlign w:val="center"/>
          </w:tcPr>
          <w:p w14:paraId="1A950CB0" w14:textId="77777777" w:rsidR="000C5714" w:rsidRPr="00DE3E88" w:rsidRDefault="000C5714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3.3</w:t>
            </w:r>
          </w:p>
        </w:tc>
        <w:tc>
          <w:tcPr>
            <w:tcW w:w="5363" w:type="dxa"/>
            <w:vAlign w:val="center"/>
          </w:tcPr>
          <w:p w14:paraId="1A950CB1" w14:textId="77777777" w:rsidR="000C5714" w:rsidRPr="00DE3E88" w:rsidRDefault="000C5714" w:rsidP="00045E83">
            <w:pPr>
              <w:pStyle w:val="ListParagraph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Các tính chất của biển đổi Fourier liên tục</w:t>
            </w:r>
          </w:p>
        </w:tc>
        <w:tc>
          <w:tcPr>
            <w:tcW w:w="708" w:type="dxa"/>
            <w:vAlign w:val="center"/>
          </w:tcPr>
          <w:p w14:paraId="1A950CB2" w14:textId="77777777" w:rsidR="000C5714" w:rsidRPr="00DE3E88" w:rsidRDefault="000C5714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B3" w14:textId="77777777" w:rsidR="000C5714" w:rsidRPr="00DE3E88" w:rsidRDefault="000C5714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</w:tr>
      <w:tr w:rsidR="00F44CAF" w:rsidRPr="00DE3E88" w14:paraId="1A950CB9" w14:textId="77777777" w:rsidTr="00DD35C2">
        <w:trPr>
          <w:trHeight w:val="403"/>
        </w:trPr>
        <w:tc>
          <w:tcPr>
            <w:tcW w:w="1408" w:type="dxa"/>
            <w:vAlign w:val="center"/>
          </w:tcPr>
          <w:p w14:paraId="1A950CB5" w14:textId="77777777" w:rsidR="00F44CAF" w:rsidRPr="00DE3E88" w:rsidRDefault="000C5714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3.4</w:t>
            </w:r>
          </w:p>
        </w:tc>
        <w:tc>
          <w:tcPr>
            <w:tcW w:w="5363" w:type="dxa"/>
            <w:vAlign w:val="center"/>
          </w:tcPr>
          <w:p w14:paraId="1A950CB6" w14:textId="77777777" w:rsidR="00F44CAF" w:rsidRPr="00DE3E88" w:rsidRDefault="00F44CAF" w:rsidP="00045E83">
            <w:pPr>
              <w:pStyle w:val="ListParagraph"/>
              <w:ind w:left="0"/>
              <w:contextualSpacing/>
              <w:rPr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Biểu diễn hệ thống rời rạc trong miền tần số liên tục</w:t>
            </w:r>
          </w:p>
        </w:tc>
        <w:tc>
          <w:tcPr>
            <w:tcW w:w="708" w:type="dxa"/>
            <w:vAlign w:val="center"/>
          </w:tcPr>
          <w:p w14:paraId="1A950CB7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B8" w14:textId="77777777" w:rsidR="00F44CAF" w:rsidRPr="00DE3E88" w:rsidRDefault="00503C03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4.1.11</w:t>
            </w:r>
          </w:p>
        </w:tc>
      </w:tr>
      <w:tr w:rsidR="00F44CAF" w:rsidRPr="00DE3E88" w14:paraId="1A950CBE" w14:textId="77777777" w:rsidTr="00DD35C2">
        <w:tc>
          <w:tcPr>
            <w:tcW w:w="1408" w:type="dxa"/>
            <w:vAlign w:val="center"/>
          </w:tcPr>
          <w:p w14:paraId="1A950CBA" w14:textId="77777777" w:rsidR="00F44CAF" w:rsidRPr="00DE3E88" w:rsidRDefault="000C5714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3.5</w:t>
            </w:r>
          </w:p>
        </w:tc>
        <w:tc>
          <w:tcPr>
            <w:tcW w:w="5363" w:type="dxa"/>
            <w:vAlign w:val="center"/>
          </w:tcPr>
          <w:p w14:paraId="1A950CBB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lang w:val="it-IT"/>
              </w:rPr>
            </w:pPr>
            <w:r w:rsidRPr="00DE3E88">
              <w:rPr>
                <w:bCs/>
                <w:color w:val="000000"/>
              </w:rPr>
              <w:t>Lấy mẫu tín hiệu</w:t>
            </w:r>
          </w:p>
        </w:tc>
        <w:tc>
          <w:tcPr>
            <w:tcW w:w="708" w:type="dxa"/>
            <w:vAlign w:val="center"/>
          </w:tcPr>
          <w:p w14:paraId="1A950CBC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  <w:tc>
          <w:tcPr>
            <w:tcW w:w="1583" w:type="dxa"/>
            <w:vAlign w:val="center"/>
          </w:tcPr>
          <w:p w14:paraId="1A950CBD" w14:textId="77777777" w:rsidR="00F44CAF" w:rsidRPr="00DE3E88" w:rsidRDefault="00503C03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  <w:lang w:val="nl-NL"/>
              </w:rPr>
              <w:t>4.1.9</w:t>
            </w:r>
          </w:p>
        </w:tc>
      </w:tr>
      <w:tr w:rsidR="00F44CAF" w:rsidRPr="00DE3E88" w14:paraId="1A950CC5" w14:textId="77777777" w:rsidTr="00DD35C2">
        <w:tc>
          <w:tcPr>
            <w:tcW w:w="1408" w:type="dxa"/>
            <w:vAlign w:val="center"/>
          </w:tcPr>
          <w:p w14:paraId="1A950CBF" w14:textId="77777777" w:rsidR="00F44CAF" w:rsidRPr="00DE3E88" w:rsidRDefault="000C5714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3.6</w:t>
            </w:r>
          </w:p>
        </w:tc>
        <w:tc>
          <w:tcPr>
            <w:tcW w:w="5363" w:type="dxa"/>
            <w:vAlign w:val="center"/>
          </w:tcPr>
          <w:p w14:paraId="1A950CC0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Kết luận và bài tập</w:t>
            </w:r>
          </w:p>
        </w:tc>
        <w:tc>
          <w:tcPr>
            <w:tcW w:w="708" w:type="dxa"/>
            <w:vAlign w:val="center"/>
          </w:tcPr>
          <w:p w14:paraId="1A950CC1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C2" w14:textId="77777777" w:rsidR="00F44CAF" w:rsidRPr="00DE3E88" w:rsidRDefault="00503C03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4.2.10,4.2.11</w:t>
            </w:r>
          </w:p>
          <w:p w14:paraId="1A950CC3" w14:textId="77777777" w:rsidR="00503C03" w:rsidRPr="00DE3E88" w:rsidRDefault="00503C03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4.2.12,4.2.13</w:t>
            </w:r>
          </w:p>
          <w:p w14:paraId="1A950CC4" w14:textId="77777777" w:rsidR="00503C03" w:rsidRPr="00DE3E88" w:rsidRDefault="00503C03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4.2.14</w:t>
            </w:r>
          </w:p>
        </w:tc>
      </w:tr>
      <w:tr w:rsidR="00F44CAF" w:rsidRPr="00DE3E88" w14:paraId="1A950CCA" w14:textId="77777777" w:rsidTr="00DD35C2">
        <w:tc>
          <w:tcPr>
            <w:tcW w:w="1408" w:type="dxa"/>
            <w:vAlign w:val="center"/>
          </w:tcPr>
          <w:p w14:paraId="1A950CC6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363" w:type="dxa"/>
            <w:vAlign w:val="center"/>
          </w:tcPr>
          <w:p w14:paraId="1A950CC7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BIỂU DIỄN TÍN HIỆU VÀ HỆ THỐNG RỜI RẠC TRONG MIỀN TẦN SỐ RỜI RẠC</w:t>
            </w:r>
          </w:p>
        </w:tc>
        <w:tc>
          <w:tcPr>
            <w:tcW w:w="708" w:type="dxa"/>
            <w:vAlign w:val="center"/>
          </w:tcPr>
          <w:p w14:paraId="1A950CC8" w14:textId="77777777" w:rsidR="00F44CAF" w:rsidRPr="00DE3E88" w:rsidRDefault="0057537C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7</w:t>
            </w:r>
            <w:r w:rsidR="00F44CAF" w:rsidRPr="00DE3E88">
              <w:rPr>
                <w:bCs/>
              </w:rPr>
              <w:t>+</w:t>
            </w:r>
            <w:r w:rsidRPr="00DE3E88">
              <w:rPr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14:paraId="1A950CC9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</w:tr>
      <w:tr w:rsidR="00F44CAF" w:rsidRPr="00DE3E88" w14:paraId="1A950CCF" w14:textId="77777777" w:rsidTr="00DD35C2">
        <w:tc>
          <w:tcPr>
            <w:tcW w:w="1408" w:type="dxa"/>
            <w:vAlign w:val="center"/>
          </w:tcPr>
          <w:p w14:paraId="1A950CCB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4.1</w:t>
            </w:r>
          </w:p>
        </w:tc>
        <w:tc>
          <w:tcPr>
            <w:tcW w:w="5363" w:type="dxa"/>
            <w:vAlign w:val="center"/>
          </w:tcPr>
          <w:p w14:paraId="1A950CCC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Mở đầu</w:t>
            </w:r>
          </w:p>
        </w:tc>
        <w:tc>
          <w:tcPr>
            <w:tcW w:w="708" w:type="dxa"/>
            <w:vAlign w:val="center"/>
          </w:tcPr>
          <w:p w14:paraId="1A950CCD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  <w:tc>
          <w:tcPr>
            <w:tcW w:w="1583" w:type="dxa"/>
            <w:vAlign w:val="center"/>
          </w:tcPr>
          <w:p w14:paraId="1A950CCE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4.1.9</w:t>
            </w:r>
          </w:p>
        </w:tc>
      </w:tr>
      <w:tr w:rsidR="00F44CAF" w:rsidRPr="00DE3E88" w14:paraId="1A950CD4" w14:textId="77777777" w:rsidTr="00DD35C2">
        <w:tc>
          <w:tcPr>
            <w:tcW w:w="1408" w:type="dxa"/>
            <w:vAlign w:val="center"/>
          </w:tcPr>
          <w:p w14:paraId="1A950CD0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</w:t>
            </w:r>
          </w:p>
        </w:tc>
        <w:tc>
          <w:tcPr>
            <w:tcW w:w="5363" w:type="dxa"/>
            <w:vAlign w:val="center"/>
          </w:tcPr>
          <w:p w14:paraId="1A950CD1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Biến đổi F rời rạc đối với tín hiệu tuần hoàn có chu kỳ N</w:t>
            </w:r>
          </w:p>
        </w:tc>
        <w:tc>
          <w:tcPr>
            <w:tcW w:w="708" w:type="dxa"/>
            <w:vAlign w:val="center"/>
          </w:tcPr>
          <w:p w14:paraId="1A950CD2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D3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4.1.9</w:t>
            </w:r>
          </w:p>
        </w:tc>
      </w:tr>
      <w:tr w:rsidR="00F44CAF" w:rsidRPr="00DE3E88" w14:paraId="1A950CD9" w14:textId="77777777" w:rsidTr="00DD35C2">
        <w:tc>
          <w:tcPr>
            <w:tcW w:w="1408" w:type="dxa"/>
            <w:vAlign w:val="center"/>
          </w:tcPr>
          <w:p w14:paraId="1A950CD5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4.3</w:t>
            </w:r>
          </w:p>
        </w:tc>
        <w:tc>
          <w:tcPr>
            <w:tcW w:w="5363" w:type="dxa"/>
            <w:vAlign w:val="center"/>
          </w:tcPr>
          <w:p w14:paraId="1A950CD6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Biến đổi F rời rạc đối với tín hiệu không tuần hoàn có chiều dài hữu hạn</w:t>
            </w:r>
          </w:p>
        </w:tc>
        <w:tc>
          <w:tcPr>
            <w:tcW w:w="708" w:type="dxa"/>
            <w:vAlign w:val="center"/>
          </w:tcPr>
          <w:p w14:paraId="1A950CD7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D8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4.1.9</w:t>
            </w:r>
          </w:p>
        </w:tc>
      </w:tr>
      <w:tr w:rsidR="00F44CAF" w:rsidRPr="00DE3E88" w14:paraId="1A950CDE" w14:textId="77777777" w:rsidTr="00DD35C2">
        <w:tc>
          <w:tcPr>
            <w:tcW w:w="1408" w:type="dxa"/>
            <w:vAlign w:val="center"/>
          </w:tcPr>
          <w:p w14:paraId="1A950CDA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4.4</w:t>
            </w:r>
          </w:p>
        </w:tc>
        <w:tc>
          <w:tcPr>
            <w:tcW w:w="5363" w:type="dxa"/>
            <w:vAlign w:val="center"/>
          </w:tcPr>
          <w:p w14:paraId="1A950CDB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Quan hệ giữa DFT với FT và ZT</w:t>
            </w:r>
          </w:p>
        </w:tc>
        <w:tc>
          <w:tcPr>
            <w:tcW w:w="708" w:type="dxa"/>
            <w:vAlign w:val="center"/>
          </w:tcPr>
          <w:p w14:paraId="1A950CDC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DD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4.1.9</w:t>
            </w:r>
          </w:p>
        </w:tc>
      </w:tr>
      <w:tr w:rsidR="00F44CAF" w:rsidRPr="00DE3E88" w14:paraId="1A950CE3" w14:textId="77777777" w:rsidTr="00DD35C2">
        <w:tc>
          <w:tcPr>
            <w:tcW w:w="1408" w:type="dxa"/>
            <w:vAlign w:val="center"/>
          </w:tcPr>
          <w:p w14:paraId="1A950CDF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4.5</w:t>
            </w:r>
          </w:p>
        </w:tc>
        <w:tc>
          <w:tcPr>
            <w:tcW w:w="5363" w:type="dxa"/>
            <w:vAlign w:val="center"/>
          </w:tcPr>
          <w:p w14:paraId="1A950CE0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Phép dịch vòng, tích chập vòng và các tính chất của DFT</w:t>
            </w:r>
          </w:p>
        </w:tc>
        <w:tc>
          <w:tcPr>
            <w:tcW w:w="708" w:type="dxa"/>
            <w:vAlign w:val="center"/>
          </w:tcPr>
          <w:p w14:paraId="1A950CE1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E2" w14:textId="77777777" w:rsidR="00F44CAF" w:rsidRPr="00DE3E88" w:rsidRDefault="0006104A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4.1.12</w:t>
            </w:r>
          </w:p>
        </w:tc>
      </w:tr>
      <w:tr w:rsidR="00F44CAF" w:rsidRPr="00DE3E88" w14:paraId="1A950CE8" w14:textId="77777777" w:rsidTr="00DD35C2">
        <w:tc>
          <w:tcPr>
            <w:tcW w:w="1408" w:type="dxa"/>
            <w:vAlign w:val="center"/>
          </w:tcPr>
          <w:p w14:paraId="1A950CE4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4.6</w:t>
            </w:r>
          </w:p>
        </w:tc>
        <w:tc>
          <w:tcPr>
            <w:tcW w:w="5363" w:type="dxa"/>
            <w:vAlign w:val="center"/>
          </w:tcPr>
          <w:p w14:paraId="1A950CE5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Tính trực tiếp DFT và IDFT</w:t>
            </w:r>
          </w:p>
        </w:tc>
        <w:tc>
          <w:tcPr>
            <w:tcW w:w="708" w:type="dxa"/>
            <w:vAlign w:val="center"/>
          </w:tcPr>
          <w:p w14:paraId="1A950CE6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E7" w14:textId="77777777" w:rsidR="00F44CAF" w:rsidRPr="00DE3E88" w:rsidRDefault="0006104A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</w:rPr>
              <w:t>4.1.13</w:t>
            </w:r>
          </w:p>
        </w:tc>
      </w:tr>
      <w:tr w:rsidR="00F44CAF" w:rsidRPr="00DE3E88" w14:paraId="1A950CED" w14:textId="77777777" w:rsidTr="00DD35C2">
        <w:tc>
          <w:tcPr>
            <w:tcW w:w="1408" w:type="dxa"/>
            <w:vAlign w:val="center"/>
          </w:tcPr>
          <w:p w14:paraId="1A950CE9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4.7</w:t>
            </w:r>
          </w:p>
        </w:tc>
        <w:tc>
          <w:tcPr>
            <w:tcW w:w="5363" w:type="dxa"/>
            <w:vAlign w:val="center"/>
          </w:tcPr>
          <w:p w14:paraId="1A950CEA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Các thuật toán tính DFT nhanh (FFT)</w:t>
            </w:r>
          </w:p>
        </w:tc>
        <w:tc>
          <w:tcPr>
            <w:tcW w:w="708" w:type="dxa"/>
            <w:vAlign w:val="center"/>
          </w:tcPr>
          <w:p w14:paraId="1A950CEB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EC" w14:textId="77777777" w:rsidR="00F44CAF" w:rsidRPr="00DE3E88" w:rsidRDefault="0006104A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</w:rPr>
              <w:t>4.1.13</w:t>
            </w:r>
          </w:p>
        </w:tc>
      </w:tr>
      <w:tr w:rsidR="00F44CAF" w:rsidRPr="00DE3E88" w14:paraId="1A950CF3" w14:textId="77777777" w:rsidTr="00DD35C2">
        <w:tc>
          <w:tcPr>
            <w:tcW w:w="1408" w:type="dxa"/>
            <w:vAlign w:val="center"/>
          </w:tcPr>
          <w:p w14:paraId="1A950CEE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4.8</w:t>
            </w:r>
          </w:p>
        </w:tc>
        <w:tc>
          <w:tcPr>
            <w:tcW w:w="5363" w:type="dxa"/>
            <w:vAlign w:val="center"/>
          </w:tcPr>
          <w:p w14:paraId="1A950CEF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lang w:val="nl-NL"/>
              </w:rPr>
            </w:pPr>
            <w:r w:rsidRPr="00DE3E88">
              <w:rPr>
                <w:lang w:val="nl-NL"/>
              </w:rPr>
              <w:t>Kết luận và bài tập</w:t>
            </w:r>
          </w:p>
        </w:tc>
        <w:tc>
          <w:tcPr>
            <w:tcW w:w="708" w:type="dxa"/>
            <w:vAlign w:val="center"/>
          </w:tcPr>
          <w:p w14:paraId="1A950CF0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F1" w14:textId="77777777" w:rsidR="00F44CAF" w:rsidRPr="00DE3E88" w:rsidRDefault="005E4E49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4.2.15,4.2.16</w:t>
            </w:r>
          </w:p>
          <w:p w14:paraId="1A950CF2" w14:textId="77777777" w:rsidR="005E4E49" w:rsidRPr="00DE3E88" w:rsidRDefault="005E4E49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4.2.17,4.2.18</w:t>
            </w:r>
          </w:p>
        </w:tc>
      </w:tr>
      <w:tr w:rsidR="00F44CAF" w:rsidRPr="00DE3E88" w14:paraId="1A950CF8" w14:textId="77777777" w:rsidTr="00DD35C2">
        <w:trPr>
          <w:trHeight w:val="228"/>
        </w:trPr>
        <w:tc>
          <w:tcPr>
            <w:tcW w:w="1408" w:type="dxa"/>
            <w:vAlign w:val="center"/>
          </w:tcPr>
          <w:p w14:paraId="1A950CF4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363" w:type="dxa"/>
            <w:vAlign w:val="center"/>
          </w:tcPr>
          <w:p w14:paraId="1A950CF5" w14:textId="77777777" w:rsidR="00F44CAF" w:rsidRPr="00DE3E88" w:rsidRDefault="00987E19" w:rsidP="00045E83">
            <w:pPr>
              <w:pStyle w:val="Chng"/>
              <w:spacing w:before="0" w:after="0"/>
              <w:ind w:left="0"/>
              <w:contextualSpacing/>
              <w:rPr>
                <w:lang w:val="it-IT"/>
              </w:rPr>
            </w:pPr>
            <w:r w:rsidRPr="00DE3E88">
              <w:rPr>
                <w:lang w:val="it-IT"/>
              </w:rPr>
              <w:t>TỔNG HỢP CÁC BỘ LỌC SỐ ĐÁP ỨNG XUNG HỮU HẠN, PHA TUYẾN TÍNH</w:t>
            </w:r>
          </w:p>
        </w:tc>
        <w:tc>
          <w:tcPr>
            <w:tcW w:w="708" w:type="dxa"/>
            <w:vAlign w:val="center"/>
          </w:tcPr>
          <w:p w14:paraId="1A950CF6" w14:textId="77777777" w:rsidR="00F44CAF" w:rsidRPr="00DE3E88" w:rsidRDefault="0057537C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7</w:t>
            </w:r>
            <w:r w:rsidR="00F44CAF" w:rsidRPr="00DE3E88">
              <w:rPr>
                <w:bCs/>
              </w:rPr>
              <w:t>+</w:t>
            </w:r>
            <w:r w:rsidRPr="00DE3E88">
              <w:rPr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14:paraId="1A950CF7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</w:p>
        </w:tc>
      </w:tr>
      <w:tr w:rsidR="00F44CAF" w:rsidRPr="00DE3E88" w14:paraId="1A950CFD" w14:textId="77777777" w:rsidTr="00DD35C2">
        <w:tc>
          <w:tcPr>
            <w:tcW w:w="1408" w:type="dxa"/>
            <w:vAlign w:val="center"/>
          </w:tcPr>
          <w:p w14:paraId="1A950CF9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5.1</w:t>
            </w:r>
          </w:p>
        </w:tc>
        <w:tc>
          <w:tcPr>
            <w:tcW w:w="5363" w:type="dxa"/>
            <w:vAlign w:val="center"/>
          </w:tcPr>
          <w:p w14:paraId="1A950CFA" w14:textId="77777777" w:rsidR="00F44CAF" w:rsidRPr="00DE3E88" w:rsidRDefault="00591B24" w:rsidP="00045E83">
            <w:pPr>
              <w:pStyle w:val="Chng"/>
              <w:spacing w:before="0" w:after="0"/>
              <w:ind w:left="0"/>
              <w:contextualSpacing/>
              <w:rPr>
                <w:lang w:val="it-IT"/>
              </w:rPr>
            </w:pPr>
            <w:r w:rsidRPr="00DE3E88">
              <w:rPr>
                <w:lang w:val="it-IT"/>
              </w:rPr>
              <w:t>Các bộ lọc số lý tưởng</w:t>
            </w:r>
          </w:p>
        </w:tc>
        <w:tc>
          <w:tcPr>
            <w:tcW w:w="708" w:type="dxa"/>
            <w:vAlign w:val="center"/>
          </w:tcPr>
          <w:p w14:paraId="1A950CFB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CFC" w14:textId="77777777" w:rsidR="00F44CAF" w:rsidRPr="00DE3E88" w:rsidRDefault="00CD7DB3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4.1.14</w:t>
            </w:r>
          </w:p>
        </w:tc>
      </w:tr>
      <w:tr w:rsidR="00F44CAF" w:rsidRPr="00DE3E88" w14:paraId="1A950D02" w14:textId="77777777" w:rsidTr="00DD35C2">
        <w:tc>
          <w:tcPr>
            <w:tcW w:w="1408" w:type="dxa"/>
            <w:vAlign w:val="center"/>
          </w:tcPr>
          <w:p w14:paraId="1A950CFE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5.2</w:t>
            </w:r>
          </w:p>
        </w:tc>
        <w:tc>
          <w:tcPr>
            <w:tcW w:w="5363" w:type="dxa"/>
            <w:vAlign w:val="center"/>
          </w:tcPr>
          <w:p w14:paraId="1A950CFF" w14:textId="77777777" w:rsidR="00F44CAF" w:rsidRPr="00DE3E88" w:rsidRDefault="00591B24" w:rsidP="00045E83">
            <w:pPr>
              <w:pStyle w:val="Chng"/>
              <w:spacing w:before="0" w:after="0"/>
              <w:ind w:left="0"/>
              <w:contextualSpacing/>
              <w:rPr>
                <w:lang w:val="it-IT"/>
              </w:rPr>
            </w:pPr>
            <w:r w:rsidRPr="00DE3E88">
              <w:rPr>
                <w:lang w:val="nl-NL"/>
              </w:rPr>
              <w:t>Phân tích</w:t>
            </w:r>
            <w:r w:rsidR="00F44CAF" w:rsidRPr="00DE3E88">
              <w:rPr>
                <w:lang w:val="nl-NL"/>
              </w:rPr>
              <w:t xml:space="preserve"> bộ lọc</w:t>
            </w:r>
            <w:r w:rsidRPr="00DE3E88">
              <w:rPr>
                <w:lang w:val="nl-NL"/>
              </w:rPr>
              <w:t xml:space="preserve"> số</w:t>
            </w:r>
            <w:r w:rsidR="00F44CAF" w:rsidRPr="00DE3E88">
              <w:rPr>
                <w:lang w:val="nl-NL"/>
              </w:rPr>
              <w:t xml:space="preserve"> FIR</w:t>
            </w:r>
            <w:r w:rsidRPr="00DE3E88">
              <w:rPr>
                <w:lang w:val="nl-NL"/>
              </w:rPr>
              <w:t xml:space="preserve"> pha tuyến tính</w:t>
            </w:r>
          </w:p>
        </w:tc>
        <w:tc>
          <w:tcPr>
            <w:tcW w:w="708" w:type="dxa"/>
            <w:vAlign w:val="center"/>
          </w:tcPr>
          <w:p w14:paraId="1A950D00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D01" w14:textId="77777777" w:rsidR="00F44CAF" w:rsidRPr="00DE3E88" w:rsidRDefault="00CD7DB3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4.1.15</w:t>
            </w:r>
          </w:p>
        </w:tc>
      </w:tr>
      <w:tr w:rsidR="00F44CAF" w:rsidRPr="00DE3E88" w14:paraId="1A950D07" w14:textId="77777777" w:rsidTr="00DD35C2">
        <w:tc>
          <w:tcPr>
            <w:tcW w:w="1408" w:type="dxa"/>
            <w:vAlign w:val="center"/>
          </w:tcPr>
          <w:p w14:paraId="1A950D03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5.3</w:t>
            </w:r>
          </w:p>
        </w:tc>
        <w:tc>
          <w:tcPr>
            <w:tcW w:w="5363" w:type="dxa"/>
            <w:vAlign w:val="center"/>
          </w:tcPr>
          <w:p w14:paraId="1A950D04" w14:textId="77777777" w:rsidR="00F44CAF" w:rsidRPr="00DE3E88" w:rsidRDefault="00591B24" w:rsidP="00045E83">
            <w:pPr>
              <w:pStyle w:val="Chng"/>
              <w:spacing w:before="0" w:after="0"/>
              <w:ind w:left="0"/>
              <w:contextualSpacing/>
              <w:rPr>
                <w:lang w:val="it-IT"/>
              </w:rPr>
            </w:pPr>
            <w:r w:rsidRPr="00DE3E88">
              <w:rPr>
                <w:lang w:val="nl-NL"/>
              </w:rPr>
              <w:t>Tổng hợp bộ lọc số FIR pha tuyến tính</w:t>
            </w:r>
          </w:p>
        </w:tc>
        <w:tc>
          <w:tcPr>
            <w:tcW w:w="708" w:type="dxa"/>
            <w:vAlign w:val="center"/>
          </w:tcPr>
          <w:p w14:paraId="1A950D05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D06" w14:textId="77777777" w:rsidR="00F44CAF" w:rsidRPr="00DE3E88" w:rsidRDefault="003469DC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4.1.15</w:t>
            </w:r>
          </w:p>
        </w:tc>
      </w:tr>
      <w:tr w:rsidR="00F44CAF" w:rsidRPr="00DE3E88" w14:paraId="1A950D0C" w14:textId="77777777" w:rsidTr="00DD35C2">
        <w:tc>
          <w:tcPr>
            <w:tcW w:w="1408" w:type="dxa"/>
            <w:vAlign w:val="center"/>
          </w:tcPr>
          <w:p w14:paraId="1A950D08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5.4</w:t>
            </w:r>
          </w:p>
        </w:tc>
        <w:tc>
          <w:tcPr>
            <w:tcW w:w="5363" w:type="dxa"/>
            <w:vAlign w:val="center"/>
          </w:tcPr>
          <w:p w14:paraId="1A950D09" w14:textId="77777777" w:rsidR="00F44CAF" w:rsidRPr="00DE3E88" w:rsidRDefault="00591B24" w:rsidP="00045E83">
            <w:pPr>
              <w:pStyle w:val="Chng"/>
              <w:spacing w:before="0" w:after="0"/>
              <w:ind w:left="0"/>
              <w:contextualSpacing/>
              <w:rPr>
                <w:lang w:val="it-IT"/>
              </w:rPr>
            </w:pPr>
            <w:r w:rsidRPr="00DE3E88">
              <w:rPr>
                <w:lang w:val="nl-NL"/>
              </w:rPr>
              <w:t>Thực hiện bộ lọc số FIR pha tuyến tính</w:t>
            </w:r>
          </w:p>
        </w:tc>
        <w:tc>
          <w:tcPr>
            <w:tcW w:w="708" w:type="dxa"/>
            <w:vAlign w:val="center"/>
          </w:tcPr>
          <w:p w14:paraId="1A950D0A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D0B" w14:textId="77777777" w:rsidR="00F44CAF" w:rsidRPr="00DE3E88" w:rsidRDefault="003469DC" w:rsidP="00045E83">
            <w:pPr>
              <w:pStyle w:val="ListParagraph"/>
              <w:ind w:left="0"/>
              <w:contextualSpacing/>
              <w:jc w:val="center"/>
              <w:rPr>
                <w:bCs/>
              </w:rPr>
            </w:pPr>
            <w:r w:rsidRPr="00DE3E88">
              <w:rPr>
                <w:bCs/>
              </w:rPr>
              <w:t>4.1.15</w:t>
            </w:r>
          </w:p>
        </w:tc>
      </w:tr>
      <w:tr w:rsidR="00F44CAF" w:rsidRPr="00DE3E88" w14:paraId="1A950D11" w14:textId="77777777" w:rsidTr="00DD35C2">
        <w:tc>
          <w:tcPr>
            <w:tcW w:w="1408" w:type="dxa"/>
            <w:vAlign w:val="center"/>
          </w:tcPr>
          <w:p w14:paraId="1A950D0D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5.5</w:t>
            </w:r>
          </w:p>
        </w:tc>
        <w:tc>
          <w:tcPr>
            <w:tcW w:w="5363" w:type="dxa"/>
            <w:vAlign w:val="center"/>
          </w:tcPr>
          <w:p w14:paraId="1A950D0E" w14:textId="77777777" w:rsidR="00F44CAF" w:rsidRPr="00DE3E88" w:rsidRDefault="00F44CAF" w:rsidP="00045E83">
            <w:pPr>
              <w:pStyle w:val="Chng"/>
              <w:spacing w:before="0" w:after="0"/>
              <w:ind w:left="0"/>
              <w:contextualSpacing/>
              <w:rPr>
                <w:lang w:val="nl-NL"/>
              </w:rPr>
            </w:pPr>
            <w:r w:rsidRPr="00DE3E88">
              <w:rPr>
                <w:lang w:val="nl-NL"/>
              </w:rPr>
              <w:t>Kết luận và bài tập</w:t>
            </w:r>
          </w:p>
        </w:tc>
        <w:tc>
          <w:tcPr>
            <w:tcW w:w="708" w:type="dxa"/>
            <w:vAlign w:val="center"/>
          </w:tcPr>
          <w:p w14:paraId="1A950D0F" w14:textId="77777777" w:rsidR="00F44CAF" w:rsidRPr="00DE3E88" w:rsidRDefault="00F44CAF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</w:p>
        </w:tc>
        <w:tc>
          <w:tcPr>
            <w:tcW w:w="1583" w:type="dxa"/>
            <w:vAlign w:val="center"/>
          </w:tcPr>
          <w:p w14:paraId="1A950D10" w14:textId="77777777" w:rsidR="00F44CAF" w:rsidRPr="00DE3E88" w:rsidRDefault="003469DC" w:rsidP="00045E83">
            <w:pPr>
              <w:pStyle w:val="ListParagraph"/>
              <w:ind w:left="0"/>
              <w:contextualSpacing/>
              <w:jc w:val="center"/>
              <w:rPr>
                <w:bCs/>
                <w:lang w:val="nl-NL"/>
              </w:rPr>
            </w:pPr>
            <w:r w:rsidRPr="00DE3E88">
              <w:rPr>
                <w:bCs/>
                <w:lang w:val="nl-NL"/>
              </w:rPr>
              <w:t>4.2.19</w:t>
            </w:r>
          </w:p>
        </w:tc>
      </w:tr>
    </w:tbl>
    <w:p w14:paraId="1A950D12" w14:textId="77777777" w:rsidR="009213CE" w:rsidRPr="00DE3E88" w:rsidRDefault="009213CE" w:rsidP="00045E83">
      <w:pPr>
        <w:ind w:firstLine="648"/>
        <w:contextualSpacing/>
        <w:jc w:val="both"/>
        <w:rPr>
          <w:i/>
          <w:color w:val="FF0000"/>
          <w:sz w:val="24"/>
          <w:szCs w:val="24"/>
          <w:u w:val="single"/>
          <w:lang w:val="nl-NL"/>
        </w:rPr>
      </w:pPr>
    </w:p>
    <w:p w14:paraId="1A950D13" w14:textId="77777777" w:rsidR="00975618" w:rsidRPr="00DE3E88" w:rsidRDefault="00E35C3F" w:rsidP="00045E83">
      <w:pPr>
        <w:pStyle w:val="BodyText2"/>
        <w:numPr>
          <w:ilvl w:val="0"/>
          <w:numId w:val="6"/>
        </w:numPr>
        <w:spacing w:after="0" w:line="240" w:lineRule="auto"/>
        <w:ind w:left="567" w:hanging="238"/>
        <w:contextualSpacing/>
        <w:jc w:val="both"/>
        <w:rPr>
          <w:bCs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  <w:lang w:val="nl-NL"/>
        </w:rPr>
        <w:t xml:space="preserve"> </w:t>
      </w:r>
      <w:r w:rsidR="00744C77" w:rsidRPr="00DE3E88">
        <w:rPr>
          <w:b/>
          <w:bCs/>
          <w:color w:val="000000"/>
          <w:sz w:val="24"/>
          <w:szCs w:val="24"/>
        </w:rPr>
        <w:t>Phương pháp giảng dạy</w:t>
      </w:r>
      <w:r w:rsidR="006A5431" w:rsidRPr="00DE3E88">
        <w:rPr>
          <w:b/>
          <w:bCs/>
          <w:color w:val="000000"/>
          <w:sz w:val="24"/>
          <w:szCs w:val="24"/>
        </w:rPr>
        <w:t xml:space="preserve"> </w:t>
      </w:r>
    </w:p>
    <w:p w14:paraId="1A950D14" w14:textId="77777777" w:rsidR="00975618" w:rsidRPr="00DE3E88" w:rsidRDefault="003F7694" w:rsidP="00045E83">
      <w:pPr>
        <w:pStyle w:val="BodyText2"/>
        <w:spacing w:after="0" w:line="240" w:lineRule="auto"/>
        <w:ind w:left="567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>- Giảng dạy lý thuyết kết hợp bài tập</w:t>
      </w:r>
    </w:p>
    <w:p w14:paraId="1A950D15" w14:textId="77777777" w:rsidR="00D171C9" w:rsidRPr="00DE3E88" w:rsidRDefault="00975618" w:rsidP="00045E83">
      <w:pPr>
        <w:pStyle w:val="BodyText2"/>
        <w:spacing w:after="0" w:line="240" w:lineRule="auto"/>
        <w:ind w:left="567"/>
        <w:contextualSpacing/>
        <w:jc w:val="both"/>
        <w:rPr>
          <w:bCs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>- Giảng dạy lý thuyết kết hợp với mô phỏng trên máy tính</w:t>
      </w:r>
      <w:r w:rsidR="003F7694" w:rsidRPr="00DE3E88">
        <w:rPr>
          <w:bCs/>
          <w:color w:val="000000"/>
          <w:sz w:val="24"/>
          <w:szCs w:val="24"/>
        </w:rPr>
        <w:t xml:space="preserve"> </w:t>
      </w:r>
    </w:p>
    <w:p w14:paraId="1A950D16" w14:textId="77777777" w:rsidR="00975618" w:rsidRPr="00DE3E88" w:rsidRDefault="00744C77" w:rsidP="00045E83">
      <w:pPr>
        <w:pStyle w:val="BodyText2"/>
        <w:numPr>
          <w:ilvl w:val="0"/>
          <w:numId w:val="6"/>
        </w:numPr>
        <w:spacing w:after="0" w:line="240" w:lineRule="auto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lastRenderedPageBreak/>
        <w:t>Nhiệm vụ của sinh viên</w:t>
      </w:r>
      <w:r w:rsidR="009540AF" w:rsidRPr="00DE3E88">
        <w:rPr>
          <w:b/>
          <w:bCs/>
          <w:color w:val="000000"/>
          <w:sz w:val="24"/>
          <w:szCs w:val="24"/>
        </w:rPr>
        <w:t xml:space="preserve"> </w:t>
      </w:r>
    </w:p>
    <w:p w14:paraId="1A950D17" w14:textId="77777777" w:rsidR="00744C77" w:rsidRPr="00DE3E88" w:rsidRDefault="0053296A" w:rsidP="00045E83">
      <w:pPr>
        <w:pStyle w:val="BodyText2"/>
        <w:tabs>
          <w:tab w:val="num" w:pos="960"/>
        </w:tabs>
        <w:spacing w:after="0" w:line="240" w:lineRule="auto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ab/>
      </w:r>
      <w:r w:rsidR="00744C77" w:rsidRPr="00DE3E88">
        <w:rPr>
          <w:bCs/>
          <w:color w:val="000000"/>
          <w:sz w:val="24"/>
          <w:szCs w:val="24"/>
        </w:rPr>
        <w:t>Sinh viên phải thực hiện các nhiệm vụ sau:</w:t>
      </w:r>
    </w:p>
    <w:p w14:paraId="1A950D18" w14:textId="77777777" w:rsidR="00744C77" w:rsidRPr="00DE3E88" w:rsidRDefault="00744C77" w:rsidP="00045E83">
      <w:pPr>
        <w:pStyle w:val="BodyText2"/>
        <w:tabs>
          <w:tab w:val="num" w:pos="960"/>
        </w:tabs>
        <w:spacing w:after="0" w:line="240" w:lineRule="auto"/>
        <w:ind w:left="26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 xml:space="preserve">- </w:t>
      </w:r>
      <w:r w:rsidR="006E5BAC" w:rsidRPr="00DE3E88">
        <w:rPr>
          <w:bCs/>
          <w:color w:val="000000"/>
          <w:sz w:val="24"/>
          <w:szCs w:val="24"/>
        </w:rPr>
        <w:t>Có mặt</w:t>
      </w:r>
      <w:r w:rsidRPr="00DE3E88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1A950D19" w14:textId="77777777" w:rsidR="00744C77" w:rsidRPr="00DE3E88" w:rsidRDefault="00744C77" w:rsidP="00045E83">
      <w:pPr>
        <w:pStyle w:val="BodyText2"/>
        <w:tabs>
          <w:tab w:val="num" w:pos="960"/>
        </w:tabs>
        <w:spacing w:after="0" w:line="240" w:lineRule="auto"/>
        <w:ind w:left="26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 xml:space="preserve">- </w:t>
      </w:r>
      <w:r w:rsidR="006E5BAC" w:rsidRPr="00DE3E88">
        <w:rPr>
          <w:bCs/>
          <w:color w:val="000000"/>
          <w:sz w:val="24"/>
          <w:szCs w:val="24"/>
        </w:rPr>
        <w:t>Hoàn thành</w:t>
      </w:r>
      <w:r w:rsidRPr="00DE3E88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1A950D1A" w14:textId="77777777" w:rsidR="00744C77" w:rsidRPr="00DE3E88" w:rsidRDefault="00744C77" w:rsidP="00045E83">
      <w:pPr>
        <w:pStyle w:val="BodyText2"/>
        <w:tabs>
          <w:tab w:val="num" w:pos="960"/>
        </w:tabs>
        <w:spacing w:after="0" w:line="240" w:lineRule="auto"/>
        <w:ind w:left="26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>- Tham dự kiểm tra giữa học kỳ.</w:t>
      </w:r>
    </w:p>
    <w:p w14:paraId="1A950D1B" w14:textId="77777777" w:rsidR="00744C77" w:rsidRPr="00DE3E88" w:rsidRDefault="00744C77" w:rsidP="00045E83">
      <w:pPr>
        <w:pStyle w:val="BodyText2"/>
        <w:tabs>
          <w:tab w:val="num" w:pos="960"/>
        </w:tabs>
        <w:spacing w:after="0" w:line="240" w:lineRule="auto"/>
        <w:ind w:left="26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>- Tham dự thi kết thúc học phần</w:t>
      </w:r>
      <w:r w:rsidR="000F78FF" w:rsidRPr="00DE3E88">
        <w:rPr>
          <w:bCs/>
          <w:color w:val="000000"/>
          <w:sz w:val="24"/>
          <w:szCs w:val="24"/>
        </w:rPr>
        <w:t xml:space="preserve"> (bắt buộc)</w:t>
      </w:r>
      <w:r w:rsidRPr="00DE3E88">
        <w:rPr>
          <w:bCs/>
          <w:color w:val="000000"/>
          <w:sz w:val="24"/>
          <w:szCs w:val="24"/>
        </w:rPr>
        <w:t>.</w:t>
      </w:r>
    </w:p>
    <w:p w14:paraId="1A950D1C" w14:textId="77777777" w:rsidR="00744C77" w:rsidRPr="00DE3E88" w:rsidRDefault="00744C77" w:rsidP="00045E83">
      <w:pPr>
        <w:pStyle w:val="BodyText2"/>
        <w:tabs>
          <w:tab w:val="num" w:pos="960"/>
        </w:tabs>
        <w:spacing w:after="0" w:line="240" w:lineRule="auto"/>
        <w:ind w:left="26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 xml:space="preserve">- Chủ động </w:t>
      </w:r>
      <w:r w:rsidR="002B3774" w:rsidRPr="00DE3E88">
        <w:rPr>
          <w:bCs/>
          <w:color w:val="000000"/>
          <w:sz w:val="24"/>
          <w:szCs w:val="24"/>
        </w:rPr>
        <w:t xml:space="preserve">chuẩn bị các nội dung và </w:t>
      </w:r>
      <w:r w:rsidRPr="00DE3E88">
        <w:rPr>
          <w:bCs/>
          <w:color w:val="000000"/>
          <w:sz w:val="24"/>
          <w:szCs w:val="24"/>
        </w:rPr>
        <w:t>thực hiện giờ tự học</w:t>
      </w:r>
      <w:r w:rsidR="002B3774" w:rsidRPr="00DE3E88">
        <w:rPr>
          <w:bCs/>
          <w:color w:val="000000"/>
          <w:sz w:val="24"/>
          <w:szCs w:val="24"/>
        </w:rPr>
        <w:t xml:space="preserve"> theo mục 11</w:t>
      </w:r>
      <w:r w:rsidRPr="00DE3E88">
        <w:rPr>
          <w:bCs/>
          <w:color w:val="000000"/>
          <w:sz w:val="24"/>
          <w:szCs w:val="24"/>
        </w:rPr>
        <w:t>.</w:t>
      </w:r>
    </w:p>
    <w:p w14:paraId="1A950D1D" w14:textId="77777777" w:rsidR="00744C77" w:rsidRPr="00DE3E88" w:rsidRDefault="00744C77" w:rsidP="00045E83">
      <w:pPr>
        <w:pStyle w:val="BodyText2"/>
        <w:numPr>
          <w:ilvl w:val="0"/>
          <w:numId w:val="6"/>
        </w:numPr>
        <w:spacing w:after="0" w:line="240" w:lineRule="auto"/>
        <w:ind w:left="360" w:firstLine="0"/>
        <w:contextualSpacing/>
        <w:jc w:val="both"/>
        <w:rPr>
          <w:b/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Đánh gi</w:t>
      </w:r>
      <w:r w:rsidR="009540AF" w:rsidRPr="00DE3E88">
        <w:rPr>
          <w:b/>
          <w:bCs/>
          <w:color w:val="000000"/>
          <w:sz w:val="24"/>
          <w:szCs w:val="24"/>
        </w:rPr>
        <w:t>á kết quả học tập của sinh viên</w:t>
      </w:r>
    </w:p>
    <w:p w14:paraId="1A950D1E" w14:textId="77777777" w:rsidR="00744C77" w:rsidRPr="00DE3E88" w:rsidRDefault="00744C77" w:rsidP="00045E83">
      <w:pPr>
        <w:pStyle w:val="BodyText2"/>
        <w:numPr>
          <w:ilvl w:val="1"/>
          <w:numId w:val="6"/>
        </w:numPr>
        <w:spacing w:after="0" w:line="240" w:lineRule="auto"/>
        <w:contextualSpacing/>
        <w:jc w:val="both"/>
        <w:rPr>
          <w:b/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Cách đánh giá</w:t>
      </w:r>
    </w:p>
    <w:p w14:paraId="1A950D1F" w14:textId="77777777" w:rsidR="00744C77" w:rsidRPr="00DE3E88" w:rsidRDefault="0053296A" w:rsidP="00045E83">
      <w:pPr>
        <w:pStyle w:val="BodyText2"/>
        <w:tabs>
          <w:tab w:val="num" w:pos="960"/>
        </w:tabs>
        <w:spacing w:after="0" w:line="240" w:lineRule="auto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ab/>
      </w:r>
      <w:r w:rsidR="00744C77" w:rsidRPr="00DE3E88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A950D20" w14:textId="77777777" w:rsidR="00BA7C39" w:rsidRPr="00DE3E88" w:rsidRDefault="00BA7C39" w:rsidP="00045E83">
      <w:pPr>
        <w:pStyle w:val="BodyText2"/>
        <w:tabs>
          <w:tab w:val="num" w:pos="960"/>
        </w:tabs>
        <w:spacing w:after="0" w:line="240" w:lineRule="auto"/>
        <w:ind w:firstLine="259"/>
        <w:contextualSpacing/>
        <w:rPr>
          <w:b/>
          <w:bCs/>
          <w:color w:val="000000"/>
          <w:sz w:val="24"/>
          <w:szCs w:val="24"/>
          <w:lang w:val="nl-NL"/>
        </w:rPr>
      </w:pPr>
      <w:r w:rsidRPr="00DE3E88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DE3E88">
        <w:rPr>
          <w:b/>
          <w:bCs/>
          <w:color w:val="000000"/>
          <w:sz w:val="24"/>
          <w:szCs w:val="24"/>
        </w:rPr>
        <w:t xml:space="preserve">               </w:t>
      </w:r>
      <w:r w:rsidRPr="00DE3E88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DE3E88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DE3E88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38"/>
        <w:gridCol w:w="4656"/>
        <w:gridCol w:w="1260"/>
      </w:tblGrid>
      <w:tr w:rsidR="00665547" w:rsidRPr="00DE3E88" w14:paraId="1A950D25" w14:textId="77777777" w:rsidTr="002B65D1">
        <w:tc>
          <w:tcPr>
            <w:tcW w:w="564" w:type="dxa"/>
            <w:shd w:val="clear" w:color="auto" w:fill="auto"/>
          </w:tcPr>
          <w:p w14:paraId="1A950D21" w14:textId="77777777" w:rsidR="00665547" w:rsidRPr="00DE3E88" w:rsidRDefault="00665547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238" w:type="dxa"/>
            <w:shd w:val="clear" w:color="auto" w:fill="auto"/>
          </w:tcPr>
          <w:p w14:paraId="1A950D22" w14:textId="77777777" w:rsidR="00665547" w:rsidRPr="00DE3E88" w:rsidRDefault="00665547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56" w:type="dxa"/>
            <w:shd w:val="clear" w:color="auto" w:fill="auto"/>
          </w:tcPr>
          <w:p w14:paraId="1A950D23" w14:textId="77777777" w:rsidR="00665547" w:rsidRPr="00DE3E88" w:rsidRDefault="00665547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1A950D24" w14:textId="77777777" w:rsidR="00665547" w:rsidRPr="00DE3E88" w:rsidRDefault="00665547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5B3D30" w:rsidRPr="00DE3E88" w14:paraId="1A950D2A" w14:textId="77777777" w:rsidTr="002B65D1">
        <w:tc>
          <w:tcPr>
            <w:tcW w:w="564" w:type="dxa"/>
            <w:shd w:val="clear" w:color="auto" w:fill="auto"/>
            <w:vAlign w:val="center"/>
          </w:tcPr>
          <w:p w14:paraId="1A950D26" w14:textId="77777777" w:rsidR="005B3D30" w:rsidRPr="00DE3E88" w:rsidRDefault="005B3D30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1A950D27" w14:textId="77777777" w:rsidR="005B3D30" w:rsidRPr="00DE3E88" w:rsidRDefault="005B3D30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1A950D28" w14:textId="77777777" w:rsidR="005B3D30" w:rsidRPr="00DE3E88" w:rsidRDefault="005B3D30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950D29" w14:textId="77777777" w:rsidR="005B3D30" w:rsidRPr="00DE3E88" w:rsidRDefault="005B3D30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5B3D30" w:rsidRPr="00DE3E88" w14:paraId="1A950D2F" w14:textId="77777777" w:rsidTr="00843DD2">
        <w:tc>
          <w:tcPr>
            <w:tcW w:w="564" w:type="dxa"/>
            <w:shd w:val="clear" w:color="auto" w:fill="auto"/>
            <w:vAlign w:val="center"/>
          </w:tcPr>
          <w:p w14:paraId="1A950D2B" w14:textId="77777777" w:rsidR="005B3D30" w:rsidRPr="00DE3E88" w:rsidRDefault="005B3D30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1A950D2C" w14:textId="77777777" w:rsidR="005B3D30" w:rsidRPr="00DE3E88" w:rsidRDefault="005B3D30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950D2D" w14:textId="77777777" w:rsidR="005B3D30" w:rsidRPr="00DE3E88" w:rsidRDefault="005B3D30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50D2E" w14:textId="77777777" w:rsidR="005B3D30" w:rsidRPr="00DE3E88" w:rsidRDefault="005B3D30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9F3EFE" w:rsidRPr="00DE3E88" w14:paraId="1A950D34" w14:textId="77777777" w:rsidTr="00843DD2">
        <w:tc>
          <w:tcPr>
            <w:tcW w:w="564" w:type="dxa"/>
            <w:shd w:val="clear" w:color="auto" w:fill="auto"/>
            <w:vAlign w:val="center"/>
          </w:tcPr>
          <w:p w14:paraId="1A950D30" w14:textId="77777777" w:rsidR="009F3EFE" w:rsidRPr="00DE3E88" w:rsidRDefault="009F3EFE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1A950D31" w14:textId="77777777" w:rsidR="009F3EFE" w:rsidRPr="00DE3E88" w:rsidRDefault="009F3EFE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</w:tc>
        <w:tc>
          <w:tcPr>
            <w:tcW w:w="4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950D32" w14:textId="77777777" w:rsidR="009F3EFE" w:rsidRPr="00DE3E88" w:rsidRDefault="00114410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Thi viết (45</w:t>
            </w:r>
            <w:r w:rsidR="009F3EFE"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950D33" w14:textId="77777777" w:rsidR="009F3EFE" w:rsidRPr="00DE3E88" w:rsidRDefault="009F3EFE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62B75" w:rsidRPr="00DE3E88" w14:paraId="1A950D3D" w14:textId="77777777" w:rsidTr="002B65D1">
        <w:tc>
          <w:tcPr>
            <w:tcW w:w="564" w:type="dxa"/>
            <w:shd w:val="clear" w:color="auto" w:fill="auto"/>
            <w:vAlign w:val="center"/>
          </w:tcPr>
          <w:p w14:paraId="1A950D35" w14:textId="77777777" w:rsidR="00762B75" w:rsidRPr="00DE3E88" w:rsidRDefault="00C2719B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1A950D36" w14:textId="77777777" w:rsidR="00762B75" w:rsidRPr="00DE3E88" w:rsidRDefault="00762B75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1A950D37" w14:textId="77777777" w:rsidR="00762B75" w:rsidRPr="00DE3E88" w:rsidRDefault="00762B75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vi-VN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2B65D1"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D47E16" w:rsidRPr="00DE3E88">
              <w:rPr>
                <w:bCs/>
                <w:color w:val="000000"/>
                <w:sz w:val="24"/>
                <w:szCs w:val="24"/>
                <w:lang w:val="nl-NL"/>
              </w:rPr>
              <w:t>tự luận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D47E16" w:rsidRPr="00DE3E88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="002B65D1"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DE3E8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1A950D38" w14:textId="77777777" w:rsidR="00D47E16" w:rsidRPr="00DE3E88" w:rsidRDefault="00762B75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1A950D39" w14:textId="77777777" w:rsidR="00762B75" w:rsidRPr="00DE3E88" w:rsidRDefault="00762B75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vi-VN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DE3E8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1A950D3A" w14:textId="77777777" w:rsidR="00762B75" w:rsidRPr="00DE3E88" w:rsidRDefault="00762B75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A950D3B" w14:textId="77777777" w:rsidR="00762B75" w:rsidRPr="00DE3E88" w:rsidRDefault="00762B75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A950D3C" w14:textId="77777777" w:rsidR="00762B75" w:rsidRPr="00DE3E88" w:rsidRDefault="00762B75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1A950D3E" w14:textId="77777777" w:rsidR="00744C77" w:rsidRPr="00DE3E88" w:rsidRDefault="00744C77" w:rsidP="00045E83">
      <w:pPr>
        <w:pStyle w:val="BodyText2"/>
        <w:numPr>
          <w:ilvl w:val="1"/>
          <w:numId w:val="6"/>
        </w:numPr>
        <w:spacing w:after="0" w:line="240" w:lineRule="auto"/>
        <w:contextualSpacing/>
        <w:jc w:val="both"/>
        <w:rPr>
          <w:b/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Cách tính điểm</w:t>
      </w:r>
    </w:p>
    <w:p w14:paraId="1A950D3F" w14:textId="77777777" w:rsidR="00744C77" w:rsidRPr="00DE3E88" w:rsidRDefault="00744C77" w:rsidP="00045E83">
      <w:pPr>
        <w:pStyle w:val="BodyText2"/>
        <w:tabs>
          <w:tab w:val="num" w:pos="390"/>
        </w:tabs>
        <w:spacing w:after="0" w:line="240" w:lineRule="auto"/>
        <w:ind w:left="390" w:hanging="13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1A950D40" w14:textId="77777777" w:rsidR="00744C77" w:rsidRPr="00DE3E88" w:rsidRDefault="00744C77" w:rsidP="00045E83">
      <w:pPr>
        <w:pStyle w:val="BodyText2"/>
        <w:tabs>
          <w:tab w:val="num" w:pos="390"/>
        </w:tabs>
        <w:spacing w:after="0" w:line="240" w:lineRule="auto"/>
        <w:ind w:left="390" w:hanging="130"/>
        <w:contextualSpacing/>
        <w:jc w:val="both"/>
        <w:rPr>
          <w:bCs/>
          <w:color w:val="0000FF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DE3E88">
        <w:rPr>
          <w:bCs/>
          <w:color w:val="000000"/>
          <w:sz w:val="24"/>
          <w:szCs w:val="24"/>
          <w:lang w:val="vi-VN"/>
        </w:rPr>
        <w:t xml:space="preserve">tính </w:t>
      </w:r>
      <w:r w:rsidRPr="00DE3E88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DE3E88">
        <w:rPr>
          <w:bCs/>
          <w:sz w:val="24"/>
          <w:szCs w:val="24"/>
        </w:rPr>
        <w:t>được quy đổi sang</w:t>
      </w:r>
      <w:r w:rsidRPr="00DE3E88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DE3E88">
        <w:rPr>
          <w:bCs/>
          <w:color w:val="000000"/>
          <w:sz w:val="24"/>
          <w:szCs w:val="24"/>
          <w:lang w:val="vi-VN"/>
        </w:rPr>
        <w:t>Nhà t</w:t>
      </w:r>
      <w:r w:rsidRPr="00DE3E88">
        <w:rPr>
          <w:bCs/>
          <w:color w:val="000000"/>
          <w:sz w:val="24"/>
          <w:szCs w:val="24"/>
        </w:rPr>
        <w:t xml:space="preserve">rường. </w:t>
      </w:r>
    </w:p>
    <w:p w14:paraId="1A950D41" w14:textId="77777777" w:rsidR="00744C77" w:rsidRPr="00DE3E88" w:rsidRDefault="00744C77" w:rsidP="00045E83">
      <w:pPr>
        <w:pStyle w:val="BodyText2"/>
        <w:numPr>
          <w:ilvl w:val="0"/>
          <w:numId w:val="6"/>
        </w:numPr>
        <w:spacing w:after="0" w:line="240" w:lineRule="auto"/>
        <w:ind w:left="360" w:firstLine="0"/>
        <w:contextualSpacing/>
        <w:jc w:val="both"/>
        <w:rPr>
          <w:b/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Tài liệu học tập</w:t>
      </w:r>
    </w:p>
    <w:p w14:paraId="1A950D42" w14:textId="77777777" w:rsidR="00BD49F0" w:rsidRPr="00DE3E88" w:rsidRDefault="00BD49F0" w:rsidP="00045E83">
      <w:pPr>
        <w:pStyle w:val="ListParagraph"/>
        <w:tabs>
          <w:tab w:val="left" w:pos="390"/>
        </w:tabs>
        <w:contextualSpacing/>
        <w:jc w:val="both"/>
        <w:rPr>
          <w:b/>
        </w:rPr>
      </w:pPr>
      <w:r w:rsidRPr="00DE3E88">
        <w:rPr>
          <w:b/>
        </w:rPr>
        <w:t xml:space="preserve">Giáo trình: </w:t>
      </w:r>
    </w:p>
    <w:p w14:paraId="1A950D43" w14:textId="77777777" w:rsidR="00897FD2" w:rsidRPr="00DE3E88" w:rsidRDefault="00897FD2" w:rsidP="00045E83">
      <w:pPr>
        <w:ind w:left="72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sz w:val="24"/>
          <w:szCs w:val="24"/>
        </w:rPr>
        <w:t>[1].</w:t>
      </w:r>
      <w:r w:rsidRPr="00DE3E88">
        <w:rPr>
          <w:b/>
          <w:sz w:val="24"/>
          <w:szCs w:val="24"/>
        </w:rPr>
        <w:t xml:space="preserve"> </w:t>
      </w:r>
      <w:r w:rsidR="009D1A5D" w:rsidRPr="00DE3E88">
        <w:rPr>
          <w:sz w:val="24"/>
          <w:szCs w:val="24"/>
        </w:rPr>
        <w:t xml:space="preserve">Nguyễn Quốc Trung (2006), “Xử lý tín hiệu và lọc số tập 1”, NXB khoa </w:t>
      </w:r>
      <w:r w:rsidR="009D1A5D" w:rsidRPr="00DE3E88">
        <w:rPr>
          <w:bCs/>
          <w:color w:val="000000"/>
          <w:sz w:val="24"/>
          <w:szCs w:val="24"/>
        </w:rPr>
        <w:t>học kỹ thuật</w:t>
      </w:r>
    </w:p>
    <w:p w14:paraId="1A950D44" w14:textId="77777777" w:rsidR="00BD49F0" w:rsidRPr="00DE3E88" w:rsidRDefault="00BD49F0" w:rsidP="00045E83">
      <w:pPr>
        <w:pStyle w:val="ListParagraph"/>
        <w:tabs>
          <w:tab w:val="left" w:pos="390"/>
        </w:tabs>
        <w:contextualSpacing/>
        <w:jc w:val="both"/>
        <w:rPr>
          <w:b/>
          <w:bCs/>
          <w:color w:val="000000"/>
        </w:rPr>
      </w:pPr>
      <w:r w:rsidRPr="00DE3E88">
        <w:rPr>
          <w:b/>
          <w:bCs/>
          <w:color w:val="000000"/>
        </w:rPr>
        <w:t xml:space="preserve">Tài liệu tham khảo: </w:t>
      </w:r>
    </w:p>
    <w:p w14:paraId="1A950D45" w14:textId="77777777" w:rsidR="00BC256E" w:rsidRPr="00DE3E88" w:rsidRDefault="00BD0096" w:rsidP="00045E83">
      <w:pPr>
        <w:ind w:left="72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>[2</w:t>
      </w:r>
      <w:r w:rsidR="00BC256E" w:rsidRPr="00DE3E88">
        <w:rPr>
          <w:bCs/>
          <w:color w:val="000000"/>
          <w:sz w:val="24"/>
          <w:szCs w:val="24"/>
        </w:rPr>
        <w:t>]. Nguyễn Lâm Đồng (2004), “Nhập môn Xử lý tín hiệu số”, NXB khoa học kỹ thuật</w:t>
      </w:r>
    </w:p>
    <w:p w14:paraId="1A950D46" w14:textId="77777777" w:rsidR="00BC256E" w:rsidRPr="00DE3E88" w:rsidRDefault="00BD0096" w:rsidP="00045E83">
      <w:pPr>
        <w:ind w:left="360" w:firstLine="36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>[3</w:t>
      </w:r>
      <w:r w:rsidR="00BC256E" w:rsidRPr="00DE3E88">
        <w:rPr>
          <w:bCs/>
          <w:color w:val="000000"/>
          <w:sz w:val="24"/>
          <w:szCs w:val="24"/>
        </w:rPr>
        <w:t>]. Quách Tuấn Ngọc (1999), “Xử lý tín hiệu số”, NXB giáo dục</w:t>
      </w:r>
    </w:p>
    <w:p w14:paraId="1A950D47" w14:textId="77777777" w:rsidR="00BC256E" w:rsidRPr="00DE3E88" w:rsidRDefault="00BD0096" w:rsidP="00045E83">
      <w:pPr>
        <w:ind w:left="72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>[4</w:t>
      </w:r>
      <w:r w:rsidR="00BC256E" w:rsidRPr="00DE3E88">
        <w:rPr>
          <w:bCs/>
          <w:color w:val="000000"/>
          <w:sz w:val="24"/>
          <w:szCs w:val="24"/>
        </w:rPr>
        <w:t>]. Tống Văn On, Hồ Trung Mỹ (2003) “Lý thuyết và Bài tập Xử lý tín hiệu số”, NXB Lao Động Xã Hội</w:t>
      </w:r>
    </w:p>
    <w:p w14:paraId="1A950D48" w14:textId="77777777" w:rsidR="00BC256E" w:rsidRPr="00DE3E88" w:rsidRDefault="00BD0096" w:rsidP="00045E83">
      <w:pPr>
        <w:ind w:left="720"/>
        <w:contextualSpacing/>
        <w:jc w:val="both"/>
        <w:rPr>
          <w:bCs/>
          <w:color w:val="000000"/>
          <w:sz w:val="24"/>
          <w:szCs w:val="24"/>
        </w:rPr>
      </w:pPr>
      <w:r w:rsidRPr="00DE3E88">
        <w:rPr>
          <w:bCs/>
          <w:color w:val="000000"/>
          <w:sz w:val="24"/>
          <w:szCs w:val="24"/>
        </w:rPr>
        <w:t>[5</w:t>
      </w:r>
      <w:r w:rsidR="00BC256E" w:rsidRPr="00DE3E88">
        <w:rPr>
          <w:bCs/>
          <w:color w:val="000000"/>
          <w:sz w:val="24"/>
          <w:szCs w:val="24"/>
        </w:rPr>
        <w:t>]. Hồ Văn Sung (2008), “Thực hành xử lý số tín hiệu với Matlab”, NXB khoa học kỹ thuật</w:t>
      </w:r>
    </w:p>
    <w:p w14:paraId="1A950D49" w14:textId="77777777" w:rsidR="00744C77" w:rsidRPr="00DE3E88" w:rsidRDefault="007A7F11" w:rsidP="00045E83">
      <w:pPr>
        <w:pStyle w:val="BodyText2"/>
        <w:numPr>
          <w:ilvl w:val="0"/>
          <w:numId w:val="6"/>
        </w:numPr>
        <w:spacing w:after="0" w:line="240" w:lineRule="auto"/>
        <w:ind w:left="360" w:firstLine="0"/>
        <w:contextualSpacing/>
        <w:jc w:val="both"/>
        <w:rPr>
          <w:b/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Hướng dẫn tự học của học phần</w:t>
      </w:r>
    </w:p>
    <w:p w14:paraId="1A950D4A" w14:textId="77777777" w:rsidR="00BA7C39" w:rsidRPr="00DE3E88" w:rsidRDefault="00BA7C39" w:rsidP="00045E83">
      <w:pPr>
        <w:pStyle w:val="BodyText2"/>
        <w:tabs>
          <w:tab w:val="num" w:pos="960"/>
        </w:tabs>
        <w:spacing w:after="0" w:line="240" w:lineRule="auto"/>
        <w:contextualSpacing/>
        <w:jc w:val="center"/>
        <w:rPr>
          <w:b/>
          <w:bCs/>
          <w:color w:val="000000"/>
          <w:sz w:val="24"/>
          <w:szCs w:val="24"/>
        </w:rPr>
      </w:pPr>
      <w:r w:rsidRPr="00DE3E88">
        <w:rPr>
          <w:b/>
          <w:bCs/>
          <w:color w:val="000000"/>
          <w:sz w:val="24"/>
          <w:szCs w:val="24"/>
        </w:rPr>
        <w:t>Bảng 3</w:t>
      </w:r>
      <w:r w:rsidR="00D61127" w:rsidRPr="00DE3E88">
        <w:rPr>
          <w:b/>
          <w:bCs/>
          <w:color w:val="000000"/>
          <w:sz w:val="24"/>
          <w:szCs w:val="24"/>
        </w:rPr>
        <w:t xml:space="preserve">. </w:t>
      </w:r>
      <w:r w:rsidR="007B1760" w:rsidRPr="00DE3E88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3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48"/>
        <w:gridCol w:w="2824"/>
        <w:gridCol w:w="567"/>
        <w:gridCol w:w="567"/>
        <w:gridCol w:w="567"/>
        <w:gridCol w:w="2823"/>
      </w:tblGrid>
      <w:tr w:rsidR="00744C77" w:rsidRPr="00DE3E88" w14:paraId="1A950D51" w14:textId="77777777" w:rsidTr="00A20BD6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14:paraId="1A950D4B" w14:textId="77777777" w:rsidR="00744C77" w:rsidRPr="00DE3E88" w:rsidRDefault="00744C77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1A950D4C" w14:textId="77777777" w:rsidR="00744C77" w:rsidRPr="00DE3E88" w:rsidRDefault="00744C77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950D4D" w14:textId="77777777" w:rsidR="00744C77" w:rsidRPr="00DE3E88" w:rsidRDefault="00FA55A3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LT</w:t>
            </w:r>
          </w:p>
        </w:tc>
        <w:tc>
          <w:tcPr>
            <w:tcW w:w="567" w:type="dxa"/>
            <w:vAlign w:val="center"/>
          </w:tcPr>
          <w:p w14:paraId="1A950D4E" w14:textId="77777777" w:rsidR="00744C77" w:rsidRPr="00DE3E88" w:rsidRDefault="00FA55A3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BT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950D4F" w14:textId="77777777" w:rsidR="00744C77" w:rsidRPr="00DE3E88" w:rsidRDefault="00FA55A3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TH</w:t>
            </w:r>
          </w:p>
        </w:tc>
        <w:tc>
          <w:tcPr>
            <w:tcW w:w="28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950D50" w14:textId="77777777" w:rsidR="00744C77" w:rsidRPr="00DE3E88" w:rsidRDefault="00061141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DE3E88" w14:paraId="1A950D60" w14:textId="77777777" w:rsidTr="00A20BD6">
        <w:trPr>
          <w:trHeight w:val="2500"/>
        </w:trPr>
        <w:tc>
          <w:tcPr>
            <w:tcW w:w="817" w:type="dxa"/>
            <w:shd w:val="clear" w:color="auto" w:fill="auto"/>
            <w:vAlign w:val="center"/>
          </w:tcPr>
          <w:p w14:paraId="1A950D52" w14:textId="77777777" w:rsidR="00D63879" w:rsidRPr="00DE3E88" w:rsidRDefault="00D63879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1A950D53" w14:textId="77777777" w:rsidR="00D63879" w:rsidRPr="00DE3E88" w:rsidRDefault="00D63879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972" w:type="dxa"/>
            <w:gridSpan w:val="2"/>
            <w:shd w:val="clear" w:color="auto" w:fill="auto"/>
          </w:tcPr>
          <w:p w14:paraId="1A950D54" w14:textId="77777777" w:rsidR="00EA335C" w:rsidRPr="00DE3E88" w:rsidRDefault="00EA335C" w:rsidP="00045E83">
            <w:pPr>
              <w:ind w:left="34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CHƯƠNG 1. BIỂU DIỄN TÍN HIỆU VÀ HỆ THỐNG RỜI RẠC TRONG MIỀN THỜI GIAN RỜI RẠC N</w:t>
            </w:r>
          </w:p>
          <w:p w14:paraId="1A950D55" w14:textId="77777777" w:rsidR="00EA335C" w:rsidRPr="00DE3E88" w:rsidRDefault="00EA335C" w:rsidP="00045E83">
            <w:pPr>
              <w:pStyle w:val="ListParagraph"/>
              <w:numPr>
                <w:ilvl w:val="1"/>
                <w:numId w:val="12"/>
              </w:numPr>
              <w:contextualSpacing/>
              <w:jc w:val="both"/>
              <w:rPr>
                <w:bCs/>
                <w:color w:val="000000"/>
              </w:rPr>
            </w:pPr>
            <w:r w:rsidRPr="00DE3E88">
              <w:rPr>
                <w:bCs/>
                <w:color w:val="000000"/>
              </w:rPr>
              <w:t>Nhập môn</w:t>
            </w:r>
          </w:p>
          <w:p w14:paraId="1A950D56" w14:textId="77777777" w:rsidR="00EA335C" w:rsidRPr="00DE3E88" w:rsidRDefault="00EA335C" w:rsidP="00045E83">
            <w:pPr>
              <w:pStyle w:val="ListParagraph"/>
              <w:numPr>
                <w:ilvl w:val="1"/>
                <w:numId w:val="12"/>
              </w:numPr>
              <w:contextualSpacing/>
              <w:jc w:val="both"/>
              <w:rPr>
                <w:bCs/>
                <w:color w:val="000000"/>
              </w:rPr>
            </w:pPr>
            <w:r w:rsidRPr="00DE3E88">
              <w:rPr>
                <w:bCs/>
                <w:color w:val="000000"/>
                <w:lang w:val="nl-NL"/>
              </w:rPr>
              <w:t>Tín hiệu và hệ thống xử lý tín</w:t>
            </w:r>
            <w:r w:rsidRPr="00DE3E88">
              <w:t xml:space="preserve"> hiệu</w:t>
            </w:r>
          </w:p>
          <w:p w14:paraId="1A950D57" w14:textId="77777777" w:rsidR="00EA335C" w:rsidRPr="00DE3E88" w:rsidRDefault="00EA335C" w:rsidP="00045E83">
            <w:pPr>
              <w:numPr>
                <w:ilvl w:val="1"/>
                <w:numId w:val="12"/>
              </w:num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 xml:space="preserve"> Tín hiệu rời rạc</w:t>
            </w:r>
          </w:p>
          <w:p w14:paraId="1A950D58" w14:textId="77777777" w:rsidR="00EA335C" w:rsidRPr="00DE3E88" w:rsidRDefault="00EA335C" w:rsidP="00045E83">
            <w:pPr>
              <w:numPr>
                <w:ilvl w:val="1"/>
                <w:numId w:val="12"/>
              </w:num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 xml:space="preserve"> Hệ thống rời rạc</w:t>
            </w:r>
          </w:p>
          <w:p w14:paraId="1A950D59" w14:textId="77777777" w:rsidR="00A615A1" w:rsidRPr="00DE3E88" w:rsidRDefault="00114410" w:rsidP="00045E83">
            <w:pPr>
              <w:numPr>
                <w:ilvl w:val="1"/>
                <w:numId w:val="12"/>
              </w:numPr>
              <w:ind w:left="459" w:hanging="459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 xml:space="preserve"> </w:t>
            </w:r>
            <w:r w:rsidR="00EA335C" w:rsidRPr="00DE3E88">
              <w:rPr>
                <w:sz w:val="24"/>
                <w:szCs w:val="24"/>
              </w:rPr>
              <w:t>Hệ thống tuyến tính bất biến theo thời gian (LTE)</w:t>
            </w:r>
          </w:p>
        </w:tc>
        <w:tc>
          <w:tcPr>
            <w:tcW w:w="567" w:type="dxa"/>
            <w:shd w:val="clear" w:color="auto" w:fill="auto"/>
          </w:tcPr>
          <w:p w14:paraId="1A950D5A" w14:textId="472C67C8" w:rsidR="003655C7" w:rsidRPr="00DE3E88" w:rsidRDefault="00F52FDD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1A950D5B" w14:textId="57016B79" w:rsidR="003655C7" w:rsidRPr="00DE3E88" w:rsidRDefault="00F52FDD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5C" w14:textId="77777777" w:rsidR="00D63879" w:rsidRPr="00DE3E88" w:rsidRDefault="00F53E3E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5D" w14:textId="77777777" w:rsidR="00207ECE" w:rsidRPr="00DE3E88" w:rsidRDefault="008700C4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1.1 đến 1.</w:t>
            </w:r>
            <w:r w:rsidR="00BC0798" w:rsidRPr="00DE3E88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C966CC"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trong</w:t>
            </w:r>
            <w:r w:rsidR="00207ECE"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[1]</w:t>
            </w:r>
          </w:p>
          <w:p w14:paraId="1A950D5E" w14:textId="77777777" w:rsidR="000B22B4" w:rsidRPr="00DE3E88" w:rsidRDefault="00596732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Làm các bài tập 1.9</w:t>
            </w:r>
            <w:r w:rsidR="002A4CF0"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 w:rsidR="00207ECE" w:rsidRPr="00DE3E88">
              <w:rPr>
                <w:bCs/>
                <w:color w:val="000000"/>
                <w:sz w:val="24"/>
                <w:szCs w:val="24"/>
                <w:lang w:val="nl-NL"/>
              </w:rPr>
              <w:t>1.</w:t>
            </w:r>
            <w:r w:rsidR="008743E9" w:rsidRPr="00DE3E88">
              <w:rPr>
                <w:bCs/>
                <w:color w:val="000000"/>
                <w:sz w:val="24"/>
                <w:szCs w:val="24"/>
                <w:lang w:val="nl-NL"/>
              </w:rPr>
              <w:t>19</w:t>
            </w:r>
            <w:r w:rsidR="00207ECE"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2A4CF0" w:rsidRPr="00DE3E88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trang 64,</w:t>
            </w:r>
            <w:r w:rsidR="009F1AE6"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743E9" w:rsidRPr="00DE3E88">
              <w:rPr>
                <w:bCs/>
                <w:color w:val="000000"/>
                <w:sz w:val="24"/>
                <w:szCs w:val="24"/>
                <w:lang w:val="nl-NL"/>
              </w:rPr>
              <w:t>65</w:t>
            </w:r>
            <w:r w:rsidR="002A4CF0" w:rsidRPr="00DE3E88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[2</w:t>
            </w:r>
            <w:r w:rsidR="00207ECE" w:rsidRPr="00DE3E88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1A950D5F" w14:textId="77777777" w:rsidR="003655C7" w:rsidRPr="00DE3E88" w:rsidRDefault="003655C7" w:rsidP="00045E8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F52FDD" w:rsidRPr="00DE3E88" w14:paraId="1A950D71" w14:textId="77777777" w:rsidTr="00A20BD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A950D61" w14:textId="77777777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972" w:type="dxa"/>
            <w:gridSpan w:val="2"/>
            <w:shd w:val="clear" w:color="auto" w:fill="auto"/>
          </w:tcPr>
          <w:p w14:paraId="1A950D62" w14:textId="77777777" w:rsidR="00F52FDD" w:rsidRPr="00DE3E88" w:rsidRDefault="00F52FDD" w:rsidP="00F52FDD">
            <w:pPr>
              <w:pStyle w:val="ListParagraph"/>
              <w:numPr>
                <w:ilvl w:val="1"/>
                <w:numId w:val="12"/>
              </w:numPr>
              <w:ind w:left="459" w:hanging="459"/>
              <w:contextualSpacing/>
              <w:jc w:val="both"/>
              <w:rPr>
                <w:bCs/>
                <w:color w:val="000000"/>
                <w:lang w:val="nl-NL"/>
              </w:rPr>
            </w:pPr>
            <w:r w:rsidRPr="00DE3E88">
              <w:rPr>
                <w:lang w:val="nl-NL"/>
              </w:rPr>
              <w:t xml:space="preserve">Phân tích hệ thống tuyến tính bất biến nhân quả bằng phương trình </w:t>
            </w:r>
            <w:r w:rsidRPr="00DE3E88">
              <w:rPr>
                <w:lang w:val="nl-NL"/>
              </w:rPr>
              <w:lastRenderedPageBreak/>
              <w:t>sai phân</w:t>
            </w:r>
          </w:p>
          <w:p w14:paraId="1A950D63" w14:textId="77777777" w:rsidR="00F52FDD" w:rsidRPr="00DE3E88" w:rsidRDefault="00F52FDD" w:rsidP="00F52FDD">
            <w:pPr>
              <w:numPr>
                <w:ilvl w:val="1"/>
                <w:numId w:val="12"/>
              </w:numPr>
              <w:ind w:left="459" w:hanging="459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Hệ thống rời rạc đệ quy và không đệ quy</w:t>
            </w:r>
          </w:p>
          <w:p w14:paraId="1A950D64" w14:textId="77777777" w:rsidR="00F52FDD" w:rsidRPr="00DE3E88" w:rsidRDefault="00F52FDD" w:rsidP="00F52FDD">
            <w:pPr>
              <w:numPr>
                <w:ilvl w:val="1"/>
                <w:numId w:val="12"/>
              </w:numPr>
              <w:ind w:left="459" w:hanging="459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Hàm tương quan chéo và hàm tự tương quan</w:t>
            </w:r>
          </w:p>
          <w:p w14:paraId="1A950D65" w14:textId="77777777" w:rsidR="00F52FDD" w:rsidRPr="00DE3E88" w:rsidRDefault="00F52FDD" w:rsidP="00F52FDD">
            <w:pPr>
              <w:ind w:left="459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  <w:shd w:val="clear" w:color="auto" w:fill="auto"/>
          </w:tcPr>
          <w:p w14:paraId="1A950D66" w14:textId="18E378DB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567" w:type="dxa"/>
          </w:tcPr>
          <w:p w14:paraId="1A950D67" w14:textId="69A02892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6C" w14:textId="40416007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6D" w14:textId="77777777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1.4 đến 1.5 trong tài liệu [1]</w:t>
            </w:r>
          </w:p>
          <w:p w14:paraId="1A950D6E" w14:textId="77777777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+ Làm các bài tập 1.20 đến 1.27 (trang 65, 66) trong tài liệu [2]</w:t>
            </w:r>
          </w:p>
          <w:p w14:paraId="1A950D6F" w14:textId="77777777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A950D70" w14:textId="77777777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52FDD" w:rsidRPr="00DE3E88" w14:paraId="1A950D79" w14:textId="77777777" w:rsidTr="00A20BD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A950D72" w14:textId="77777777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1A950D73" w14:textId="77777777" w:rsidR="00F52FDD" w:rsidRPr="00DE3E88" w:rsidRDefault="00F52FDD" w:rsidP="00F52FDD">
            <w:pPr>
              <w:numPr>
                <w:ilvl w:val="1"/>
                <w:numId w:val="12"/>
              </w:numPr>
              <w:ind w:left="459" w:hanging="459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Kết luận và bài tập chương 1</w:t>
            </w:r>
          </w:p>
          <w:p w14:paraId="1A950D74" w14:textId="77777777" w:rsidR="00F52FDD" w:rsidRPr="00DE3E88" w:rsidRDefault="00F52FDD" w:rsidP="00F52FDD">
            <w:pPr>
              <w:ind w:left="34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  <w:shd w:val="clear" w:color="auto" w:fill="auto"/>
          </w:tcPr>
          <w:p w14:paraId="1A950D75" w14:textId="061CF84E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567" w:type="dxa"/>
          </w:tcPr>
          <w:p w14:paraId="1A950D76" w14:textId="6C7353DD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77" w14:textId="1F6523D9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78" w14:textId="77777777" w:rsidR="00F52FDD" w:rsidRPr="00DE3E88" w:rsidRDefault="00F52FDD" w:rsidP="00F52FDD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Thảo luận và chữa bài tập từ 1.9 đến 1.27 trong tài liệu [2]</w:t>
            </w:r>
          </w:p>
        </w:tc>
      </w:tr>
      <w:tr w:rsidR="007A3819" w:rsidRPr="00DE3E88" w14:paraId="1A950D88" w14:textId="77777777" w:rsidTr="00A20BD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A950D7A" w14:textId="77777777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1A950D7B" w14:textId="77777777" w:rsidR="007A3819" w:rsidRPr="00DE3E88" w:rsidRDefault="007A3819" w:rsidP="007A3819">
            <w:pPr>
              <w:ind w:left="34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CHƯƠNG 2. BIỂU DIỄN TÍN HIỆU VÀ HỆ THỐNG RỜI RẠC TRONG MIỀN Z</w:t>
            </w:r>
          </w:p>
          <w:p w14:paraId="1A950D7C" w14:textId="77777777" w:rsidR="007A3819" w:rsidRPr="00DE3E88" w:rsidRDefault="007A3819" w:rsidP="007A3819">
            <w:pPr>
              <w:pStyle w:val="ListParagraph"/>
              <w:numPr>
                <w:ilvl w:val="0"/>
                <w:numId w:val="15"/>
              </w:numPr>
              <w:ind w:left="34" w:firstLine="0"/>
              <w:contextualSpacing/>
              <w:jc w:val="both"/>
              <w:rPr>
                <w:bCs/>
                <w:vanish/>
                <w:color w:val="000000"/>
              </w:rPr>
            </w:pPr>
          </w:p>
          <w:p w14:paraId="1A950D7D" w14:textId="77777777" w:rsidR="007A3819" w:rsidRPr="00DE3E88" w:rsidRDefault="007A3819" w:rsidP="007A3819">
            <w:pPr>
              <w:pStyle w:val="ListParagraph"/>
              <w:numPr>
                <w:ilvl w:val="0"/>
                <w:numId w:val="15"/>
              </w:numPr>
              <w:ind w:left="34" w:firstLine="0"/>
              <w:contextualSpacing/>
              <w:jc w:val="both"/>
              <w:rPr>
                <w:bCs/>
                <w:vanish/>
                <w:color w:val="000000"/>
              </w:rPr>
            </w:pPr>
          </w:p>
          <w:p w14:paraId="1A950D7E" w14:textId="77777777" w:rsidR="007A3819" w:rsidRPr="00DE3E88" w:rsidRDefault="007A3819" w:rsidP="007A3819">
            <w:pPr>
              <w:numPr>
                <w:ilvl w:val="1"/>
                <w:numId w:val="15"/>
              </w:numPr>
              <w:ind w:left="34" w:firstLine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DE3E88">
              <w:rPr>
                <w:bCs/>
                <w:color w:val="000000"/>
                <w:sz w:val="24"/>
                <w:szCs w:val="24"/>
              </w:rPr>
              <w:t>Mở đầu</w:t>
            </w:r>
          </w:p>
          <w:p w14:paraId="1A950D7F" w14:textId="77777777" w:rsidR="007A3819" w:rsidRPr="00DE3E88" w:rsidRDefault="007A3819" w:rsidP="007A3819">
            <w:pPr>
              <w:numPr>
                <w:ilvl w:val="1"/>
                <w:numId w:val="15"/>
              </w:numPr>
              <w:ind w:left="34" w:firstLine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DE3E88">
              <w:rPr>
                <w:bCs/>
                <w:color w:val="000000"/>
                <w:sz w:val="24"/>
                <w:szCs w:val="24"/>
              </w:rPr>
              <w:t>Biến đổi Z</w:t>
            </w:r>
          </w:p>
          <w:p w14:paraId="1A950D80" w14:textId="77777777" w:rsidR="007A3819" w:rsidRPr="00DE3E88" w:rsidRDefault="007A3819" w:rsidP="007A3819">
            <w:pPr>
              <w:numPr>
                <w:ilvl w:val="1"/>
                <w:numId w:val="15"/>
              </w:numPr>
              <w:ind w:left="34" w:firstLine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DE3E88">
              <w:rPr>
                <w:bCs/>
                <w:color w:val="000000"/>
                <w:sz w:val="24"/>
                <w:szCs w:val="24"/>
              </w:rPr>
              <w:t>Biến đổi Z ngược</w:t>
            </w:r>
          </w:p>
          <w:p w14:paraId="1A950D81" w14:textId="77777777" w:rsidR="007A3819" w:rsidRPr="00DE3E88" w:rsidRDefault="007A3819" w:rsidP="007A3819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</w:p>
        </w:tc>
        <w:tc>
          <w:tcPr>
            <w:tcW w:w="567" w:type="dxa"/>
            <w:shd w:val="clear" w:color="auto" w:fill="auto"/>
          </w:tcPr>
          <w:p w14:paraId="1A950D82" w14:textId="6CF21814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1A950D83" w14:textId="79BE3491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84" w14:textId="6C9BD57C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85" w14:textId="77777777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2.1 đến 2.3 trong tài liệu [1]</w:t>
            </w:r>
          </w:p>
          <w:p w14:paraId="1A950D86" w14:textId="77777777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Làm các bài tập 2.1 đến 2.8 (trang 117) trong tài liệu [2]</w:t>
            </w:r>
          </w:p>
          <w:p w14:paraId="1A950D87" w14:textId="77777777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A3819" w:rsidRPr="00DE3E88" w14:paraId="1A950D93" w14:textId="77777777" w:rsidTr="00A20BD6">
        <w:trPr>
          <w:trHeight w:val="1375"/>
        </w:trPr>
        <w:tc>
          <w:tcPr>
            <w:tcW w:w="817" w:type="dxa"/>
            <w:shd w:val="clear" w:color="auto" w:fill="auto"/>
            <w:vAlign w:val="center"/>
          </w:tcPr>
          <w:p w14:paraId="1A950D89" w14:textId="77777777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972" w:type="dxa"/>
            <w:gridSpan w:val="2"/>
            <w:shd w:val="clear" w:color="auto" w:fill="auto"/>
          </w:tcPr>
          <w:p w14:paraId="1A950D8A" w14:textId="77777777" w:rsidR="007A3819" w:rsidRPr="00DE3E88" w:rsidRDefault="007A3819" w:rsidP="007A3819">
            <w:pPr>
              <w:pStyle w:val="ListParagraph"/>
              <w:numPr>
                <w:ilvl w:val="1"/>
                <w:numId w:val="15"/>
              </w:numPr>
              <w:ind w:left="459" w:hanging="425"/>
              <w:contextualSpacing/>
              <w:jc w:val="both"/>
              <w:rPr>
                <w:bCs/>
                <w:color w:val="000000"/>
                <w:lang w:val="nl-NL"/>
              </w:rPr>
            </w:pPr>
            <w:r w:rsidRPr="00DE3E88">
              <w:rPr>
                <w:lang w:val="nl-NL"/>
              </w:rPr>
              <w:t>Các tính chất của biến đổi Z</w:t>
            </w:r>
          </w:p>
          <w:p w14:paraId="1A950D8B" w14:textId="77777777" w:rsidR="007A3819" w:rsidRPr="00DE3E88" w:rsidRDefault="007A3819" w:rsidP="007A3819">
            <w:pPr>
              <w:numPr>
                <w:ilvl w:val="1"/>
                <w:numId w:val="15"/>
              </w:numPr>
              <w:ind w:left="459" w:hanging="425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sz w:val="24"/>
                <w:szCs w:val="24"/>
                <w:lang w:val="nl-NL"/>
              </w:rPr>
              <w:t>Biểu diễn hệ thống rời rạc trên miền Z</w:t>
            </w:r>
          </w:p>
          <w:p w14:paraId="1A950D8C" w14:textId="77777777" w:rsidR="007A3819" w:rsidRPr="00DE3E88" w:rsidRDefault="007A3819" w:rsidP="007A3819">
            <w:pPr>
              <w:ind w:left="34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  <w:shd w:val="clear" w:color="auto" w:fill="auto"/>
          </w:tcPr>
          <w:p w14:paraId="1A950D8D" w14:textId="0A21BBB2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1A950D8E" w14:textId="4B2A5E5A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8F" w14:textId="33726F7F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90" w14:textId="77777777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2.4 và 2.5 trong tài liệu [1]</w:t>
            </w:r>
          </w:p>
          <w:p w14:paraId="1A950D92" w14:textId="755B0841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Làm các bài tập 2.9 đến 2.22 (trang 117, 118, 119) trong tài liệu [2]</w:t>
            </w:r>
          </w:p>
        </w:tc>
      </w:tr>
      <w:tr w:rsidR="007A3819" w:rsidRPr="00DE3E88" w14:paraId="1A950D9B" w14:textId="77777777" w:rsidTr="00A20BD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A950D94" w14:textId="77777777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972" w:type="dxa"/>
            <w:gridSpan w:val="2"/>
            <w:shd w:val="clear" w:color="auto" w:fill="auto"/>
          </w:tcPr>
          <w:p w14:paraId="1A950D95" w14:textId="77777777" w:rsidR="007A3819" w:rsidRPr="00DE3E88" w:rsidRDefault="007A3819" w:rsidP="007A3819">
            <w:pPr>
              <w:pStyle w:val="ListParagraph"/>
              <w:numPr>
                <w:ilvl w:val="1"/>
                <w:numId w:val="15"/>
              </w:numPr>
              <w:ind w:left="743" w:hanging="709"/>
              <w:contextualSpacing/>
              <w:jc w:val="both"/>
              <w:rPr>
                <w:bCs/>
                <w:color w:val="000000"/>
                <w:lang w:val="nl-NL"/>
              </w:rPr>
            </w:pPr>
            <w:r w:rsidRPr="00DE3E88">
              <w:rPr>
                <w:lang w:val="nl-NL"/>
              </w:rPr>
              <w:t>Kết luận và bài tập chương 2</w:t>
            </w:r>
          </w:p>
          <w:p w14:paraId="1A950D96" w14:textId="77777777" w:rsidR="007A3819" w:rsidRPr="00DE3E88" w:rsidRDefault="007A3819" w:rsidP="007A3819">
            <w:pPr>
              <w:ind w:left="34"/>
              <w:contextualSpacing/>
              <w:jc w:val="both"/>
              <w:rPr>
                <w:sz w:val="24"/>
                <w:szCs w:val="24"/>
                <w:lang w:val="nl-NL"/>
              </w:rPr>
            </w:pPr>
          </w:p>
        </w:tc>
        <w:tc>
          <w:tcPr>
            <w:tcW w:w="567" w:type="dxa"/>
            <w:shd w:val="clear" w:color="auto" w:fill="auto"/>
          </w:tcPr>
          <w:p w14:paraId="1A950D97" w14:textId="61FEBABC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567" w:type="dxa"/>
          </w:tcPr>
          <w:p w14:paraId="1A950D98" w14:textId="044EBA9B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99" w14:textId="5B598CE5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9A" w14:textId="77777777" w:rsidR="007A3819" w:rsidRPr="00DE3E88" w:rsidRDefault="007A3819" w:rsidP="007A3819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Thảo luận và chữa bài tập từ 2.1 đến 1.22 trong tài liệu [2]</w:t>
            </w:r>
          </w:p>
        </w:tc>
      </w:tr>
      <w:tr w:rsidR="00DF13FB" w:rsidRPr="00DE3E88" w14:paraId="1A950DA8" w14:textId="77777777" w:rsidTr="00A20BD6">
        <w:trPr>
          <w:trHeight w:val="2560"/>
        </w:trPr>
        <w:tc>
          <w:tcPr>
            <w:tcW w:w="817" w:type="dxa"/>
            <w:shd w:val="clear" w:color="auto" w:fill="auto"/>
            <w:vAlign w:val="center"/>
          </w:tcPr>
          <w:p w14:paraId="1A950D9C" w14:textId="77777777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972" w:type="dxa"/>
            <w:gridSpan w:val="2"/>
            <w:shd w:val="clear" w:color="auto" w:fill="auto"/>
          </w:tcPr>
          <w:p w14:paraId="1A950D9D" w14:textId="77777777" w:rsidR="00DF13FB" w:rsidRPr="00DE3E88" w:rsidRDefault="00DF13FB" w:rsidP="00DF13FB">
            <w:pPr>
              <w:ind w:left="34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DE3E88">
              <w:rPr>
                <w:sz w:val="24"/>
                <w:szCs w:val="24"/>
                <w:lang w:val="nl-NL"/>
              </w:rPr>
              <w:t>CHƯƠNG 3. BIỂU DIỄN TÍN HIỆU VÀ HỆ THỐNG RỜI RẠC TRONG MIỀN TẦN SỐ LIÊN TỤC</w:t>
            </w:r>
          </w:p>
          <w:p w14:paraId="1A950D9E" w14:textId="77777777" w:rsidR="00DF13FB" w:rsidRPr="00DE3E88" w:rsidRDefault="00DF13FB" w:rsidP="00DF13FB">
            <w:pPr>
              <w:numPr>
                <w:ilvl w:val="1"/>
                <w:numId w:val="16"/>
              </w:numPr>
              <w:ind w:left="317" w:hanging="283"/>
              <w:contextualSpacing/>
              <w:jc w:val="both"/>
              <w:rPr>
                <w:sz w:val="24"/>
                <w:szCs w:val="24"/>
              </w:rPr>
            </w:pPr>
            <w:r w:rsidRPr="00DE3E88">
              <w:rPr>
                <w:sz w:val="24"/>
                <w:szCs w:val="24"/>
                <w:lang w:val="nl-NL"/>
              </w:rPr>
              <w:t xml:space="preserve"> </w:t>
            </w:r>
            <w:r w:rsidRPr="00DE3E88">
              <w:rPr>
                <w:sz w:val="24"/>
                <w:szCs w:val="24"/>
              </w:rPr>
              <w:t>Mở đầu</w:t>
            </w:r>
          </w:p>
          <w:p w14:paraId="1A950D9F" w14:textId="726726CE" w:rsidR="00DF13FB" w:rsidRPr="00DE3E88" w:rsidRDefault="00DF13FB" w:rsidP="00DF13FB">
            <w:pPr>
              <w:numPr>
                <w:ilvl w:val="1"/>
                <w:numId w:val="16"/>
              </w:numPr>
              <w:ind w:left="459" w:hanging="425"/>
              <w:contextualSpacing/>
              <w:jc w:val="both"/>
              <w:rPr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 xml:space="preserve"> Biến đổi Fourier của các tín hiệu rời rạc</w:t>
            </w:r>
          </w:p>
          <w:p w14:paraId="1A950DA1" w14:textId="58866321" w:rsidR="00DF13FB" w:rsidRPr="00DE3E88" w:rsidRDefault="00DF13FB" w:rsidP="00DF13FB">
            <w:pPr>
              <w:numPr>
                <w:ilvl w:val="1"/>
                <w:numId w:val="16"/>
              </w:numPr>
              <w:ind w:left="459" w:hanging="425"/>
              <w:contextualSpacing/>
              <w:jc w:val="both"/>
              <w:rPr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>Các tính chất của biến đổi Fourier liên tục</w:t>
            </w:r>
          </w:p>
        </w:tc>
        <w:tc>
          <w:tcPr>
            <w:tcW w:w="567" w:type="dxa"/>
            <w:shd w:val="clear" w:color="auto" w:fill="auto"/>
          </w:tcPr>
          <w:p w14:paraId="1A950DA2" w14:textId="60DA52A8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1A950DA3" w14:textId="0560C67B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A4" w14:textId="78A091AF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A5" w14:textId="77777777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3.1 đến 3.3 trong tài liệu [1]</w:t>
            </w:r>
          </w:p>
          <w:p w14:paraId="1A950DA7" w14:textId="226063F4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Làm các bài tập 3.2 đến 3.5 (trang 142) trong tài liệu [2]</w:t>
            </w:r>
          </w:p>
        </w:tc>
      </w:tr>
      <w:tr w:rsidR="00DF13FB" w:rsidRPr="00DE3E88" w14:paraId="1A950DB5" w14:textId="77777777" w:rsidTr="00A20BD6">
        <w:trPr>
          <w:trHeight w:val="1476"/>
        </w:trPr>
        <w:tc>
          <w:tcPr>
            <w:tcW w:w="817" w:type="dxa"/>
            <w:shd w:val="clear" w:color="auto" w:fill="auto"/>
            <w:vAlign w:val="center"/>
          </w:tcPr>
          <w:p w14:paraId="1A950DA9" w14:textId="77777777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1A950DAA" w14:textId="77777777" w:rsidR="00DF13FB" w:rsidRPr="00DE3E88" w:rsidRDefault="00DF13FB" w:rsidP="00DF13FB">
            <w:pPr>
              <w:pStyle w:val="ListParagraph"/>
              <w:numPr>
                <w:ilvl w:val="1"/>
                <w:numId w:val="16"/>
              </w:numPr>
              <w:ind w:left="601" w:hanging="567"/>
              <w:contextualSpacing/>
              <w:jc w:val="both"/>
              <w:rPr>
                <w:lang w:val="nl-NL"/>
              </w:rPr>
            </w:pPr>
            <w:r w:rsidRPr="00DE3E88">
              <w:rPr>
                <w:bCs/>
                <w:color w:val="000000"/>
                <w:lang w:val="nl-NL"/>
              </w:rPr>
              <w:t>Biểu diễn hệ thống rời rạc trong miền tần số liên tục.</w:t>
            </w:r>
          </w:p>
          <w:p w14:paraId="1A950DAB" w14:textId="0B2D106E" w:rsidR="00DF13FB" w:rsidRPr="00DE3E88" w:rsidRDefault="00DF13FB" w:rsidP="00DF13FB">
            <w:pPr>
              <w:numPr>
                <w:ilvl w:val="1"/>
                <w:numId w:val="16"/>
              </w:numPr>
              <w:ind w:left="459" w:hanging="425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Lấy mẫu tín hi</w:t>
            </w:r>
            <w:r w:rsidRPr="00DE3E88">
              <w:rPr>
                <w:bCs/>
                <w:color w:val="000000"/>
                <w:sz w:val="24"/>
                <w:szCs w:val="24"/>
              </w:rPr>
              <w:t>ệu</w:t>
            </w:r>
          </w:p>
          <w:p w14:paraId="5ADC0BCC" w14:textId="46BD8805" w:rsidR="00DF13FB" w:rsidRPr="00DE3E88" w:rsidRDefault="00DF13FB" w:rsidP="00DF13FB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1A950DAE" w14:textId="77777777" w:rsidR="00DF13FB" w:rsidRPr="00DE3E88" w:rsidRDefault="00DF13FB" w:rsidP="00DF13FB">
            <w:pPr>
              <w:pStyle w:val="Chng"/>
              <w:spacing w:before="0" w:after="0"/>
              <w:ind w:left="0"/>
              <w:contextualSpacing/>
              <w:rPr>
                <w:lang w:val="it-IT"/>
              </w:rPr>
            </w:pPr>
          </w:p>
        </w:tc>
        <w:tc>
          <w:tcPr>
            <w:tcW w:w="567" w:type="dxa"/>
            <w:shd w:val="clear" w:color="auto" w:fill="auto"/>
          </w:tcPr>
          <w:p w14:paraId="1A950DAF" w14:textId="67457099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1A950DB0" w14:textId="6DFD946A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B1" w14:textId="3433A9DC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B2" w14:textId="77777777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3.4 đến 3.6 trong tài liệu [1]</w:t>
            </w:r>
          </w:p>
          <w:p w14:paraId="1A950DB3" w14:textId="42A9AF20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Làm các bài tập 3.30 đến 3.35 (trang 207, 208) trong tài liệu [1]</w:t>
            </w:r>
          </w:p>
          <w:p w14:paraId="1A950DB4" w14:textId="551122F8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F13FB" w:rsidRPr="00DE3E88" w14:paraId="27C94315" w14:textId="77777777" w:rsidTr="00A20BD6">
        <w:trPr>
          <w:trHeight w:val="1545"/>
        </w:trPr>
        <w:tc>
          <w:tcPr>
            <w:tcW w:w="817" w:type="dxa"/>
            <w:shd w:val="clear" w:color="auto" w:fill="auto"/>
            <w:vAlign w:val="center"/>
          </w:tcPr>
          <w:p w14:paraId="4B4A850D" w14:textId="5AC0B759" w:rsidR="00DF13FB" w:rsidRPr="00DE3E88" w:rsidRDefault="009021E4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198CA4D2" w14:textId="77777777" w:rsidR="00DF13FB" w:rsidRPr="00DE3E88" w:rsidRDefault="00DF13FB" w:rsidP="00DF13FB">
            <w:pPr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439BD365" w14:textId="77777777" w:rsidR="00DF13FB" w:rsidRPr="00DE3E88" w:rsidRDefault="00DF13FB" w:rsidP="00DF13FB">
            <w:pPr>
              <w:numPr>
                <w:ilvl w:val="1"/>
                <w:numId w:val="16"/>
              </w:numPr>
              <w:ind w:left="601" w:hanging="567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Kết luận và bài tập</w:t>
            </w:r>
          </w:p>
          <w:p w14:paraId="4C09B1FE" w14:textId="77777777" w:rsidR="00DF13FB" w:rsidRPr="00DE3E88" w:rsidRDefault="00DF13FB" w:rsidP="00DF13FB">
            <w:pPr>
              <w:ind w:left="34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DE3E88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04DF1C11" w14:textId="77777777" w:rsidR="00DF13FB" w:rsidRPr="00DE3E88" w:rsidRDefault="00DF13FB" w:rsidP="00DF13FB">
            <w:pPr>
              <w:pStyle w:val="Chng"/>
              <w:spacing w:before="0" w:after="0"/>
              <w:ind w:left="0"/>
              <w:contextualSpacing/>
              <w:rPr>
                <w:bCs/>
                <w:color w:val="000000"/>
                <w:lang w:val="nl-NL"/>
              </w:rPr>
            </w:pPr>
          </w:p>
        </w:tc>
        <w:tc>
          <w:tcPr>
            <w:tcW w:w="567" w:type="dxa"/>
            <w:shd w:val="clear" w:color="auto" w:fill="auto"/>
          </w:tcPr>
          <w:p w14:paraId="7E447191" w14:textId="23C40548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567" w:type="dxa"/>
          </w:tcPr>
          <w:p w14:paraId="22C5CD20" w14:textId="320B7020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95B0B6F" w14:textId="7BD954B6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6DC0" w14:textId="3D9619FF" w:rsidR="00DF13FB" w:rsidRPr="00DE3E88" w:rsidRDefault="00DF13FB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Thảo luận và chữa bài tập từ bài tập 3.2 đến 3.5 (trang 142) trong tài liệu [2], bài tập 3.30 đến 3.35 (trang 207, 208) trong tài liệu [1]</w:t>
            </w:r>
          </w:p>
        </w:tc>
      </w:tr>
      <w:tr w:rsidR="00E5550D" w:rsidRPr="00DE3E88" w14:paraId="171DE831" w14:textId="77777777" w:rsidTr="00E5550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5"/>
          <w:wAfter w:w="7348" w:type="dxa"/>
          <w:trHeight w:val="100"/>
        </w:trPr>
        <w:tc>
          <w:tcPr>
            <w:tcW w:w="1965" w:type="dxa"/>
            <w:gridSpan w:val="2"/>
          </w:tcPr>
          <w:p w14:paraId="26835343" w14:textId="77777777" w:rsidR="00E5550D" w:rsidRPr="00DE3E88" w:rsidRDefault="00E5550D" w:rsidP="00DF13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416CF" w:rsidRPr="00DE3E88" w14:paraId="1A950DC4" w14:textId="77777777" w:rsidTr="00A20BD6">
        <w:trPr>
          <w:trHeight w:val="2070"/>
        </w:trPr>
        <w:tc>
          <w:tcPr>
            <w:tcW w:w="817" w:type="dxa"/>
            <w:shd w:val="clear" w:color="auto" w:fill="auto"/>
            <w:vAlign w:val="center"/>
          </w:tcPr>
          <w:p w14:paraId="1A950DB6" w14:textId="51B8D4CC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3972" w:type="dxa"/>
            <w:gridSpan w:val="2"/>
            <w:shd w:val="clear" w:color="auto" w:fill="auto"/>
          </w:tcPr>
          <w:p w14:paraId="1A950DB7" w14:textId="77777777" w:rsidR="007416CF" w:rsidRPr="00DE3E88" w:rsidRDefault="007416CF" w:rsidP="007416CF">
            <w:pPr>
              <w:ind w:left="34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DE3E88">
              <w:rPr>
                <w:sz w:val="24"/>
                <w:szCs w:val="24"/>
                <w:lang w:val="nl-NL"/>
              </w:rPr>
              <w:t>CHƯƠNG 4. BIỂU DIỄN TÍN HIỆU VÀ HỆ THỐNG RỜI RẠC TRONG MIỀN TẦN SỐ RỜI RẠC</w:t>
            </w:r>
          </w:p>
          <w:p w14:paraId="1A950DB8" w14:textId="77777777" w:rsidR="007416CF" w:rsidRPr="00DE3E88" w:rsidRDefault="007416CF" w:rsidP="007416CF">
            <w:pPr>
              <w:numPr>
                <w:ilvl w:val="1"/>
                <w:numId w:val="17"/>
              </w:numPr>
              <w:ind w:left="459" w:hanging="459"/>
              <w:contextualSpacing/>
              <w:jc w:val="both"/>
              <w:rPr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>Mở đầu</w:t>
            </w:r>
          </w:p>
          <w:p w14:paraId="549D8F95" w14:textId="77777777" w:rsidR="007416CF" w:rsidRPr="00DE3E88" w:rsidRDefault="007416CF" w:rsidP="007416CF">
            <w:pPr>
              <w:numPr>
                <w:ilvl w:val="1"/>
                <w:numId w:val="17"/>
              </w:numPr>
              <w:ind w:left="459" w:hanging="459"/>
              <w:contextualSpacing/>
              <w:jc w:val="both"/>
              <w:rPr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 xml:space="preserve">Biến đổi F rời rạc đối với tín hiệu tuần hoàn có chu kỳ N </w:t>
            </w:r>
          </w:p>
          <w:p w14:paraId="1A950DBD" w14:textId="0F2F2437" w:rsidR="007416CF" w:rsidRPr="00DE3E88" w:rsidRDefault="007416CF" w:rsidP="007416CF">
            <w:pPr>
              <w:numPr>
                <w:ilvl w:val="1"/>
                <w:numId w:val="17"/>
              </w:numPr>
              <w:ind w:left="459" w:hanging="459"/>
              <w:contextualSpacing/>
              <w:jc w:val="both"/>
              <w:rPr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>Biến đổi F rời rạc đối với tín hiệu không tuần hoàn có chiều dài hữu hạn</w:t>
            </w:r>
          </w:p>
        </w:tc>
        <w:tc>
          <w:tcPr>
            <w:tcW w:w="567" w:type="dxa"/>
            <w:shd w:val="clear" w:color="auto" w:fill="auto"/>
          </w:tcPr>
          <w:p w14:paraId="1A950DBE" w14:textId="67F2537A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1A950DBF" w14:textId="56794B7B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C0" w14:textId="06519790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C1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4.1 đến 4.3 trong tài liệu [1]</w:t>
            </w:r>
          </w:p>
          <w:p w14:paraId="1A950DC2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Làm các bài tập 4.8 đến 4.14 (trang 192-193) trong tài liệu [2]</w:t>
            </w:r>
          </w:p>
          <w:p w14:paraId="1A950DC3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416CF" w:rsidRPr="00DE3E88" w14:paraId="5D5FEF66" w14:textId="77777777" w:rsidTr="00A20BD6">
        <w:trPr>
          <w:trHeight w:val="1751"/>
        </w:trPr>
        <w:tc>
          <w:tcPr>
            <w:tcW w:w="817" w:type="dxa"/>
            <w:shd w:val="clear" w:color="auto" w:fill="auto"/>
            <w:vAlign w:val="center"/>
          </w:tcPr>
          <w:p w14:paraId="266991F4" w14:textId="60C36981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3972" w:type="dxa"/>
            <w:gridSpan w:val="2"/>
            <w:shd w:val="clear" w:color="auto" w:fill="auto"/>
          </w:tcPr>
          <w:p w14:paraId="0724D763" w14:textId="77777777" w:rsidR="007416CF" w:rsidRPr="00DE3E88" w:rsidRDefault="007416CF" w:rsidP="007416CF">
            <w:pPr>
              <w:numPr>
                <w:ilvl w:val="1"/>
                <w:numId w:val="17"/>
              </w:numPr>
              <w:ind w:left="459" w:hanging="459"/>
              <w:contextualSpacing/>
              <w:jc w:val="both"/>
              <w:rPr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>Quan hệ giữa DFT với FT và ZT</w:t>
            </w:r>
          </w:p>
          <w:p w14:paraId="2B67B740" w14:textId="77777777" w:rsidR="007416CF" w:rsidRPr="00DE3E88" w:rsidRDefault="007416CF" w:rsidP="007416CF">
            <w:pPr>
              <w:numPr>
                <w:ilvl w:val="1"/>
                <w:numId w:val="17"/>
              </w:numPr>
              <w:ind w:left="459" w:hanging="459"/>
              <w:contextualSpacing/>
              <w:jc w:val="both"/>
              <w:rPr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>Phép dịch vòng, tích chập vòng và các tính chất của DFT</w:t>
            </w:r>
          </w:p>
          <w:p w14:paraId="3B11031A" w14:textId="52055AA7" w:rsidR="007416CF" w:rsidRPr="00DE3E88" w:rsidRDefault="007416CF" w:rsidP="007416CF">
            <w:pPr>
              <w:pStyle w:val="ListParagraph"/>
              <w:numPr>
                <w:ilvl w:val="1"/>
                <w:numId w:val="17"/>
              </w:numPr>
              <w:ind w:left="459" w:hanging="425"/>
              <w:contextualSpacing/>
              <w:jc w:val="both"/>
              <w:rPr>
                <w:lang w:val="nl-NL"/>
              </w:rPr>
            </w:pPr>
            <w:r w:rsidRPr="00DE3E88">
              <w:rPr>
                <w:lang w:val="nl-NL"/>
              </w:rPr>
              <w:t>Tính trực tiếp DFT và IDFT</w:t>
            </w:r>
          </w:p>
        </w:tc>
        <w:tc>
          <w:tcPr>
            <w:tcW w:w="567" w:type="dxa"/>
            <w:shd w:val="clear" w:color="auto" w:fill="auto"/>
          </w:tcPr>
          <w:p w14:paraId="16B0BE89" w14:textId="033015AE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567" w:type="dxa"/>
          </w:tcPr>
          <w:p w14:paraId="158A4931" w14:textId="66BC67AF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752691D9" w14:textId="64E29C9C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0A35C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4.4 đến 4.6 (trang 163-191) trong tài liệu [1]</w:t>
            </w:r>
          </w:p>
          <w:p w14:paraId="63B622BF" w14:textId="0D0295FB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Làm các bài tập 4.15 đến 4.25 (trang 193, 194) trong tài liệu [2]</w:t>
            </w:r>
          </w:p>
        </w:tc>
      </w:tr>
      <w:tr w:rsidR="007416CF" w:rsidRPr="00DE3E88" w14:paraId="1A950DD0" w14:textId="77777777" w:rsidTr="00A20BD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A950DC5" w14:textId="6B72BF4F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1A950DC7" w14:textId="77777777" w:rsidR="007416CF" w:rsidRPr="00DE3E88" w:rsidRDefault="007416CF" w:rsidP="007416CF">
            <w:pPr>
              <w:numPr>
                <w:ilvl w:val="1"/>
                <w:numId w:val="17"/>
              </w:numPr>
              <w:ind w:left="459" w:hanging="425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DE3E88">
              <w:rPr>
                <w:sz w:val="24"/>
                <w:szCs w:val="24"/>
                <w:lang w:val="nl-NL"/>
              </w:rPr>
              <w:t>Các thuật toán tính DFT nhanh (FFT)</w:t>
            </w:r>
          </w:p>
          <w:p w14:paraId="1A950DC8" w14:textId="77777777" w:rsidR="007416CF" w:rsidRPr="00DE3E88" w:rsidRDefault="007416CF" w:rsidP="007416CF">
            <w:pPr>
              <w:numPr>
                <w:ilvl w:val="1"/>
                <w:numId w:val="17"/>
              </w:numPr>
              <w:ind w:left="459" w:hanging="425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DE3E88">
              <w:rPr>
                <w:sz w:val="24"/>
                <w:szCs w:val="24"/>
                <w:lang w:val="nl-NL"/>
              </w:rPr>
              <w:t>Kết luận và bài tập chương 4</w:t>
            </w:r>
          </w:p>
          <w:p w14:paraId="1A950DC9" w14:textId="77777777" w:rsidR="007416CF" w:rsidRPr="00DE3E88" w:rsidRDefault="007416CF" w:rsidP="007416CF">
            <w:pPr>
              <w:pStyle w:val="Chng"/>
              <w:spacing w:before="0" w:after="0"/>
              <w:ind w:left="0"/>
              <w:contextualSpacing/>
              <w:rPr>
                <w:lang w:val="it-IT"/>
              </w:rPr>
            </w:pPr>
          </w:p>
        </w:tc>
        <w:tc>
          <w:tcPr>
            <w:tcW w:w="567" w:type="dxa"/>
            <w:shd w:val="clear" w:color="auto" w:fill="auto"/>
          </w:tcPr>
          <w:p w14:paraId="1A950DCA" w14:textId="649EFD10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567" w:type="dxa"/>
          </w:tcPr>
          <w:p w14:paraId="1A950DCB" w14:textId="425F3A56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CC" w14:textId="5A4DC1D1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CF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Thảo luận và chữa bài tập từ bài tập 4.8 đến 4.25 (trang 192, 193, 194) trong tài liệu [2].</w:t>
            </w:r>
          </w:p>
        </w:tc>
      </w:tr>
      <w:tr w:rsidR="007416CF" w:rsidRPr="00DE3E88" w14:paraId="1A950DE7" w14:textId="77777777" w:rsidTr="00EE16FA">
        <w:trPr>
          <w:trHeight w:val="2040"/>
        </w:trPr>
        <w:tc>
          <w:tcPr>
            <w:tcW w:w="817" w:type="dxa"/>
            <w:shd w:val="clear" w:color="auto" w:fill="auto"/>
            <w:vAlign w:val="center"/>
          </w:tcPr>
          <w:p w14:paraId="1A950DD1" w14:textId="28876A56" w:rsidR="007416CF" w:rsidRPr="00DE3E88" w:rsidRDefault="003A1444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AC4866"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1A950DD2" w14:textId="77777777" w:rsidR="007416CF" w:rsidRPr="00DE3E88" w:rsidRDefault="007416CF" w:rsidP="007416CF">
            <w:pPr>
              <w:contextualSpacing/>
              <w:jc w:val="both"/>
              <w:rPr>
                <w:vanish/>
                <w:sz w:val="24"/>
                <w:szCs w:val="24"/>
                <w:lang w:val="nl-NL"/>
              </w:rPr>
            </w:pPr>
            <w:r w:rsidRPr="00DE3E88">
              <w:rPr>
                <w:sz w:val="24"/>
                <w:szCs w:val="24"/>
                <w:lang w:val="nl-NL"/>
              </w:rPr>
              <w:t xml:space="preserve">CHƯƠNG 5. </w:t>
            </w:r>
            <w:r w:rsidRPr="00DE3E88">
              <w:rPr>
                <w:sz w:val="24"/>
                <w:szCs w:val="24"/>
                <w:lang w:val="it-IT"/>
              </w:rPr>
              <w:t>TỔNG HỢP CÁC BỘ LỌC SỐ ĐÁP ỨNG XUNG HỮU HẠN, PHA TUYẾN TÍNH</w:t>
            </w:r>
            <w:r w:rsidRPr="00DE3E88">
              <w:rPr>
                <w:vanish/>
                <w:sz w:val="24"/>
                <w:szCs w:val="24"/>
                <w:lang w:val="nl-NL"/>
              </w:rPr>
              <w:t xml:space="preserve"> </w:t>
            </w:r>
          </w:p>
          <w:p w14:paraId="1A950DD3" w14:textId="77777777" w:rsidR="007416CF" w:rsidRPr="00DE3E88" w:rsidRDefault="007416CF" w:rsidP="007416CF">
            <w:pPr>
              <w:pStyle w:val="ListParagraph"/>
              <w:numPr>
                <w:ilvl w:val="0"/>
                <w:numId w:val="22"/>
              </w:numPr>
              <w:contextualSpacing/>
              <w:jc w:val="both"/>
              <w:rPr>
                <w:vanish/>
                <w:lang w:val="nl-NL"/>
              </w:rPr>
            </w:pPr>
          </w:p>
          <w:p w14:paraId="1A950DD4" w14:textId="77777777" w:rsidR="007416CF" w:rsidRPr="00DE3E88" w:rsidRDefault="007416CF" w:rsidP="007416CF">
            <w:pPr>
              <w:pStyle w:val="ListParagraph"/>
              <w:numPr>
                <w:ilvl w:val="0"/>
                <w:numId w:val="22"/>
              </w:numPr>
              <w:contextualSpacing/>
              <w:jc w:val="both"/>
              <w:rPr>
                <w:vanish/>
                <w:lang w:val="nl-NL"/>
              </w:rPr>
            </w:pPr>
          </w:p>
          <w:p w14:paraId="1A950DD5" w14:textId="77777777" w:rsidR="007416CF" w:rsidRPr="00DE3E88" w:rsidRDefault="007416CF" w:rsidP="007416CF">
            <w:pPr>
              <w:pStyle w:val="ListParagraph"/>
              <w:numPr>
                <w:ilvl w:val="0"/>
                <w:numId w:val="22"/>
              </w:numPr>
              <w:contextualSpacing/>
              <w:jc w:val="both"/>
              <w:rPr>
                <w:vanish/>
                <w:lang w:val="nl-NL"/>
              </w:rPr>
            </w:pPr>
          </w:p>
          <w:p w14:paraId="1A950DD6" w14:textId="77777777" w:rsidR="007416CF" w:rsidRPr="00DE3E88" w:rsidRDefault="007416CF" w:rsidP="007416CF">
            <w:pPr>
              <w:pStyle w:val="ListParagraph"/>
              <w:numPr>
                <w:ilvl w:val="0"/>
                <w:numId w:val="22"/>
              </w:numPr>
              <w:contextualSpacing/>
              <w:jc w:val="both"/>
              <w:rPr>
                <w:vanish/>
                <w:lang w:val="nl-NL"/>
              </w:rPr>
            </w:pPr>
          </w:p>
          <w:p w14:paraId="1A950DD7" w14:textId="77777777" w:rsidR="007416CF" w:rsidRPr="00DE3E88" w:rsidRDefault="007416CF" w:rsidP="007416CF">
            <w:pPr>
              <w:pStyle w:val="ListParagraph"/>
              <w:numPr>
                <w:ilvl w:val="0"/>
                <w:numId w:val="23"/>
              </w:numPr>
              <w:contextualSpacing/>
              <w:jc w:val="both"/>
              <w:rPr>
                <w:vanish/>
                <w:lang w:val="nl-NL"/>
              </w:rPr>
            </w:pPr>
          </w:p>
          <w:p w14:paraId="1A950DD8" w14:textId="77777777" w:rsidR="007416CF" w:rsidRPr="00DE3E88" w:rsidRDefault="007416CF" w:rsidP="007416CF">
            <w:pPr>
              <w:pStyle w:val="ListParagraph"/>
              <w:numPr>
                <w:ilvl w:val="0"/>
                <w:numId w:val="23"/>
              </w:numPr>
              <w:contextualSpacing/>
              <w:jc w:val="both"/>
              <w:rPr>
                <w:vanish/>
                <w:lang w:val="nl-NL"/>
              </w:rPr>
            </w:pPr>
          </w:p>
          <w:p w14:paraId="1A950DD9" w14:textId="77777777" w:rsidR="007416CF" w:rsidRPr="00DE3E88" w:rsidRDefault="007416CF" w:rsidP="007416CF">
            <w:pPr>
              <w:pStyle w:val="ListParagraph"/>
              <w:numPr>
                <w:ilvl w:val="0"/>
                <w:numId w:val="23"/>
              </w:numPr>
              <w:contextualSpacing/>
              <w:jc w:val="both"/>
              <w:rPr>
                <w:vanish/>
                <w:lang w:val="nl-NL"/>
              </w:rPr>
            </w:pPr>
          </w:p>
          <w:p w14:paraId="1A950DDA" w14:textId="77777777" w:rsidR="007416CF" w:rsidRPr="00DE3E88" w:rsidRDefault="007416CF" w:rsidP="007416CF">
            <w:pPr>
              <w:pStyle w:val="ListParagraph"/>
              <w:numPr>
                <w:ilvl w:val="0"/>
                <w:numId w:val="23"/>
              </w:numPr>
              <w:contextualSpacing/>
              <w:jc w:val="both"/>
              <w:rPr>
                <w:vanish/>
                <w:lang w:val="nl-NL"/>
              </w:rPr>
            </w:pPr>
          </w:p>
          <w:p w14:paraId="1A950DDB" w14:textId="77777777" w:rsidR="007416CF" w:rsidRPr="00DE3E88" w:rsidRDefault="007416CF" w:rsidP="007416CF">
            <w:pPr>
              <w:pStyle w:val="ListParagraph"/>
              <w:numPr>
                <w:ilvl w:val="0"/>
                <w:numId w:val="23"/>
              </w:numPr>
              <w:contextualSpacing/>
              <w:jc w:val="both"/>
              <w:rPr>
                <w:vanish/>
                <w:lang w:val="nl-NL"/>
              </w:rPr>
            </w:pPr>
          </w:p>
          <w:p w14:paraId="1A950DDC" w14:textId="77777777" w:rsidR="007416CF" w:rsidRPr="00DE3E88" w:rsidRDefault="007416CF" w:rsidP="007416CF">
            <w:pPr>
              <w:numPr>
                <w:ilvl w:val="1"/>
                <w:numId w:val="23"/>
              </w:numPr>
              <w:ind w:left="459" w:hanging="425"/>
              <w:contextualSpacing/>
              <w:jc w:val="both"/>
              <w:rPr>
                <w:sz w:val="24"/>
                <w:szCs w:val="24"/>
                <w:lang w:val="nl-NL"/>
              </w:rPr>
            </w:pPr>
          </w:p>
          <w:p w14:paraId="1A950DDD" w14:textId="4BC702E3" w:rsidR="007416CF" w:rsidRPr="00DE3E88" w:rsidRDefault="007416CF" w:rsidP="007416CF">
            <w:pPr>
              <w:pStyle w:val="ListParagraph"/>
              <w:ind w:left="459" w:hanging="425"/>
              <w:contextualSpacing/>
              <w:jc w:val="both"/>
            </w:pPr>
            <w:r w:rsidRPr="00DE3E88">
              <w:t>5.1</w:t>
            </w:r>
            <w:r w:rsidR="004D0CE1" w:rsidRPr="00DE3E88">
              <w:t xml:space="preserve"> </w:t>
            </w:r>
            <w:r w:rsidRPr="00DE3E88">
              <w:t>Các bộ lọc lý tưởng</w:t>
            </w:r>
          </w:p>
          <w:p w14:paraId="1A950DE0" w14:textId="50054944" w:rsidR="007416CF" w:rsidRPr="00DE3E88" w:rsidRDefault="007416CF" w:rsidP="00923DA3">
            <w:pPr>
              <w:numPr>
                <w:ilvl w:val="1"/>
                <w:numId w:val="23"/>
              </w:numPr>
              <w:ind w:left="459" w:hanging="425"/>
              <w:contextualSpacing/>
              <w:jc w:val="both"/>
              <w:rPr>
                <w:sz w:val="24"/>
                <w:szCs w:val="24"/>
              </w:rPr>
            </w:pPr>
            <w:r w:rsidRPr="00DE3E88">
              <w:rPr>
                <w:sz w:val="24"/>
                <w:szCs w:val="24"/>
              </w:rPr>
              <w:t>Phân tích bộ lọc số FIR pha tuyến tính</w:t>
            </w:r>
          </w:p>
        </w:tc>
        <w:tc>
          <w:tcPr>
            <w:tcW w:w="567" w:type="dxa"/>
            <w:shd w:val="clear" w:color="auto" w:fill="auto"/>
          </w:tcPr>
          <w:p w14:paraId="1A950DE1" w14:textId="2289AE7F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1A950DE2" w14:textId="520B9CC2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E3" w14:textId="32FA93FA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E4" w14:textId="35ACB29B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5.1</w:t>
            </w:r>
            <w:r w:rsidR="00923DA3"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5.</w:t>
            </w:r>
            <w:r w:rsidR="00923DA3" w:rsidRPr="00DE3E8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[2]</w:t>
            </w:r>
          </w:p>
          <w:p w14:paraId="1A950DE5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Làm bài tập 5.4 đến 5.10 (trang 242-243) trong tài liệu [2]</w:t>
            </w:r>
          </w:p>
          <w:p w14:paraId="1A950DE6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E16FA" w:rsidRPr="00DE3E88" w14:paraId="3833FFAF" w14:textId="77777777" w:rsidTr="00A20BD6">
        <w:trPr>
          <w:trHeight w:val="981"/>
        </w:trPr>
        <w:tc>
          <w:tcPr>
            <w:tcW w:w="817" w:type="dxa"/>
            <w:shd w:val="clear" w:color="auto" w:fill="auto"/>
            <w:vAlign w:val="center"/>
          </w:tcPr>
          <w:p w14:paraId="50C01266" w14:textId="269E9F38" w:rsidR="00EE16FA" w:rsidRPr="00DE3E88" w:rsidRDefault="00AC4866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14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0018BC36" w14:textId="77777777" w:rsidR="00EE16FA" w:rsidRPr="00DE3E88" w:rsidRDefault="00EE16FA" w:rsidP="00A20BD6">
            <w:pPr>
              <w:numPr>
                <w:ilvl w:val="1"/>
                <w:numId w:val="23"/>
              </w:numPr>
              <w:ind w:left="459" w:hanging="425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DE3E88">
              <w:rPr>
                <w:sz w:val="24"/>
                <w:szCs w:val="24"/>
              </w:rPr>
              <w:t>Tổng hợp bộ lọc số FIR pha tuyến tính</w:t>
            </w:r>
          </w:p>
          <w:p w14:paraId="738EB4AF" w14:textId="17F4B69F" w:rsidR="00923DA3" w:rsidRPr="00DE3E88" w:rsidRDefault="00923DA3" w:rsidP="00923DA3">
            <w:pPr>
              <w:pStyle w:val="ListParagraph"/>
              <w:numPr>
                <w:ilvl w:val="1"/>
                <w:numId w:val="23"/>
              </w:numPr>
              <w:ind w:left="459" w:hanging="425"/>
              <w:contextualSpacing/>
              <w:jc w:val="both"/>
              <w:rPr>
                <w:lang w:val="nl-NL"/>
              </w:rPr>
            </w:pPr>
            <w:r w:rsidRPr="00DE3E88">
              <w:rPr>
                <w:lang w:val="nl-NL"/>
              </w:rPr>
              <w:t>Thực hiện bộ lọc số FIR pha tuyến tính</w:t>
            </w:r>
          </w:p>
        </w:tc>
        <w:tc>
          <w:tcPr>
            <w:tcW w:w="567" w:type="dxa"/>
            <w:shd w:val="clear" w:color="auto" w:fill="auto"/>
          </w:tcPr>
          <w:p w14:paraId="44B6916A" w14:textId="77777777" w:rsidR="00EE16FA" w:rsidRPr="00DE3E88" w:rsidRDefault="00EE16FA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2AF56274" w14:textId="77777777" w:rsidR="00EE16FA" w:rsidRPr="00DE3E88" w:rsidRDefault="00EE16FA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22CED8E7" w14:textId="77777777" w:rsidR="00EE16FA" w:rsidRPr="00DE3E88" w:rsidRDefault="00EE16FA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68F9" w14:textId="34E225FC" w:rsidR="00923DA3" w:rsidRPr="00DE3E88" w:rsidRDefault="00923DA3" w:rsidP="00923DA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Đọc phần 5.3</w:t>
            </w:r>
            <w:r w:rsidR="00FA2227"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5.</w:t>
            </w:r>
            <w:r w:rsidR="00FA2227" w:rsidRPr="00DE3E88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[2]</w:t>
            </w:r>
          </w:p>
          <w:p w14:paraId="7463EACF" w14:textId="4E0EAE6B" w:rsidR="00EE16FA" w:rsidRPr="00DE3E88" w:rsidRDefault="00923DA3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>+ Làm bài tập 5.11 đến 5.20 (trang 243) trong tài liệu [2]</w:t>
            </w:r>
          </w:p>
        </w:tc>
      </w:tr>
      <w:tr w:rsidR="007416CF" w:rsidRPr="00DE3E88" w14:paraId="1A950DF3" w14:textId="77777777" w:rsidTr="00A20BD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1A950DE8" w14:textId="2294F74F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AC4866"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1A950DEB" w14:textId="77777777" w:rsidR="007416CF" w:rsidRPr="00DE3E88" w:rsidRDefault="007416CF" w:rsidP="007416CF">
            <w:pPr>
              <w:numPr>
                <w:ilvl w:val="1"/>
                <w:numId w:val="23"/>
              </w:numPr>
              <w:ind w:left="459" w:hanging="425"/>
              <w:contextualSpacing/>
              <w:jc w:val="both"/>
              <w:rPr>
                <w:sz w:val="24"/>
                <w:szCs w:val="24"/>
                <w:lang w:val="it-IT"/>
              </w:rPr>
            </w:pPr>
            <w:r w:rsidRPr="00DE3E88">
              <w:rPr>
                <w:sz w:val="24"/>
                <w:szCs w:val="24"/>
                <w:lang w:val="nl-NL"/>
              </w:rPr>
              <w:t>Kết luận và bài tập chương 5</w:t>
            </w:r>
          </w:p>
        </w:tc>
        <w:tc>
          <w:tcPr>
            <w:tcW w:w="567" w:type="dxa"/>
            <w:shd w:val="clear" w:color="auto" w:fill="auto"/>
          </w:tcPr>
          <w:p w14:paraId="1A950DEC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1A950DED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A950DEE" w14:textId="77777777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0DF2" w14:textId="3FCB8E59" w:rsidR="007416CF" w:rsidRPr="00DE3E88" w:rsidRDefault="007416CF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+ Thảo luận và chữa bài tập </w:t>
            </w:r>
            <w:r w:rsidR="00FA2227" w:rsidRPr="00DE3E88">
              <w:rPr>
                <w:bCs/>
                <w:color w:val="000000"/>
                <w:sz w:val="24"/>
                <w:szCs w:val="24"/>
                <w:lang w:val="nl-NL"/>
              </w:rPr>
              <w:t>chương 5</w:t>
            </w:r>
            <w:r w:rsidRPr="00DE3E88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[2].</w:t>
            </w:r>
          </w:p>
        </w:tc>
      </w:tr>
      <w:tr w:rsidR="00AC4866" w:rsidRPr="00DE3E88" w14:paraId="46D6956A" w14:textId="77777777" w:rsidTr="00A20BD6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34FCFE77" w14:textId="6E786ACB" w:rsidR="00AC4866" w:rsidRPr="00DE3E88" w:rsidRDefault="00AC4866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E3E88"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3972" w:type="dxa"/>
            <w:gridSpan w:val="2"/>
            <w:shd w:val="clear" w:color="auto" w:fill="auto"/>
            <w:vAlign w:val="center"/>
          </w:tcPr>
          <w:p w14:paraId="68BADAD8" w14:textId="76914972" w:rsidR="00AC4866" w:rsidRPr="00DE3E88" w:rsidRDefault="00AC4866" w:rsidP="00AC4866">
            <w:pPr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DE3E88">
              <w:rPr>
                <w:sz w:val="24"/>
                <w:szCs w:val="24"/>
                <w:lang w:val="nl-NL"/>
              </w:rPr>
              <w:t>Tuần dự trữ</w:t>
            </w:r>
          </w:p>
        </w:tc>
        <w:tc>
          <w:tcPr>
            <w:tcW w:w="567" w:type="dxa"/>
            <w:shd w:val="clear" w:color="auto" w:fill="auto"/>
          </w:tcPr>
          <w:p w14:paraId="636A7279" w14:textId="77777777" w:rsidR="00AC4866" w:rsidRPr="00DE3E88" w:rsidRDefault="00AC4866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</w:tcPr>
          <w:p w14:paraId="05B67C47" w14:textId="77777777" w:rsidR="00AC4866" w:rsidRPr="00DE3E88" w:rsidRDefault="00AC4866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44CA6DFC" w14:textId="77777777" w:rsidR="00AC4866" w:rsidRPr="00DE3E88" w:rsidRDefault="00AC4866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A2D3F" w14:textId="77777777" w:rsidR="00AC4866" w:rsidRPr="00DE3E88" w:rsidRDefault="00AC4866" w:rsidP="007416C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1A950DF4" w14:textId="77777777" w:rsidR="00C53616" w:rsidRPr="00DE3E88" w:rsidRDefault="00C53616" w:rsidP="00045E83">
      <w:pPr>
        <w:contextualSpacing/>
        <w:rPr>
          <w:i/>
          <w:color w:val="FF0000"/>
          <w:sz w:val="24"/>
          <w:szCs w:val="24"/>
          <w:u w:val="single"/>
          <w:lang w:val="nl-NL"/>
        </w:rPr>
      </w:pPr>
    </w:p>
    <w:p w14:paraId="1A950E03" w14:textId="3EBBA050" w:rsidR="00575954" w:rsidRPr="00DE3E88" w:rsidRDefault="00575954" w:rsidP="00045E83">
      <w:pPr>
        <w:contextualSpacing/>
        <w:jc w:val="both"/>
        <w:rPr>
          <w:sz w:val="24"/>
          <w:szCs w:val="24"/>
          <w:lang w:val="nl-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E83A12" w:rsidRPr="00DE3E88" w14:paraId="7A0E8E34" w14:textId="77777777" w:rsidTr="000F113C">
        <w:tc>
          <w:tcPr>
            <w:tcW w:w="4644" w:type="dxa"/>
          </w:tcPr>
          <w:p w14:paraId="260D2F6E" w14:textId="77777777" w:rsidR="00E83A12" w:rsidRPr="00DE3E88" w:rsidRDefault="00E83A12" w:rsidP="000F113C">
            <w:pPr>
              <w:spacing w:line="3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44" w:type="dxa"/>
          </w:tcPr>
          <w:p w14:paraId="62E1588A" w14:textId="77777777" w:rsidR="00E83A12" w:rsidRPr="00DE3E88" w:rsidRDefault="00E83A12" w:rsidP="000F113C">
            <w:pPr>
              <w:spacing w:line="300" w:lineRule="auto"/>
              <w:jc w:val="center"/>
              <w:rPr>
                <w:i/>
                <w:iCs/>
                <w:sz w:val="24"/>
                <w:szCs w:val="24"/>
              </w:rPr>
            </w:pPr>
            <w:r w:rsidRPr="00DE3E88">
              <w:rPr>
                <w:i/>
                <w:iCs/>
                <w:sz w:val="24"/>
                <w:szCs w:val="24"/>
              </w:rPr>
              <w:t>Hà Nội, ngày 31 tháng 3 năm 2020</w:t>
            </w:r>
          </w:p>
        </w:tc>
      </w:tr>
      <w:tr w:rsidR="00E83A12" w:rsidRPr="00DE3E88" w14:paraId="36B66152" w14:textId="77777777" w:rsidTr="000F113C">
        <w:tc>
          <w:tcPr>
            <w:tcW w:w="4644" w:type="dxa"/>
          </w:tcPr>
          <w:p w14:paraId="1B726C8F" w14:textId="77777777" w:rsidR="00E83A12" w:rsidRPr="00DE3E88" w:rsidRDefault="00E83A12" w:rsidP="000F113C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DE3E88">
              <w:rPr>
                <w:b/>
                <w:sz w:val="24"/>
                <w:szCs w:val="24"/>
              </w:rPr>
              <w:t>TRƯỞNG KHOA</w:t>
            </w:r>
          </w:p>
          <w:p w14:paraId="0FBB739B" w14:textId="77777777" w:rsidR="00E83A12" w:rsidRPr="00DE3E88" w:rsidRDefault="00E83A12" w:rsidP="000F113C">
            <w:pPr>
              <w:spacing w:line="30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254EC9FE" w14:textId="77777777" w:rsidR="00E83A12" w:rsidRPr="00DE3E88" w:rsidRDefault="00E83A12" w:rsidP="000F113C">
            <w:pPr>
              <w:spacing w:line="30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5AA7D017" w14:textId="77777777" w:rsidR="00E83A12" w:rsidRPr="00DE3E88" w:rsidRDefault="00E83A12" w:rsidP="000F113C">
            <w:pPr>
              <w:spacing w:line="30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72E6F2BF" w14:textId="77777777" w:rsidR="00E83A12" w:rsidRPr="00DE3E88" w:rsidRDefault="00E83A12" w:rsidP="000F113C">
            <w:pPr>
              <w:spacing w:line="30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20FB74E9" w14:textId="77777777" w:rsidR="00E83A12" w:rsidRPr="00DE3E88" w:rsidRDefault="00E83A12" w:rsidP="000F113C">
            <w:pPr>
              <w:spacing w:line="300" w:lineRule="auto"/>
              <w:jc w:val="both"/>
              <w:rPr>
                <w:sz w:val="24"/>
                <w:szCs w:val="24"/>
              </w:rPr>
            </w:pPr>
            <w:r w:rsidRPr="00DE3E88">
              <w:rPr>
                <w:b/>
                <w:color w:val="000000" w:themeColor="text1"/>
                <w:sz w:val="24"/>
                <w:szCs w:val="24"/>
              </w:rPr>
              <w:t xml:space="preserve">              PGS.TS. Khổng Cao Phong                           </w:t>
            </w:r>
          </w:p>
        </w:tc>
        <w:tc>
          <w:tcPr>
            <w:tcW w:w="4644" w:type="dxa"/>
          </w:tcPr>
          <w:p w14:paraId="69C0DB4B" w14:textId="77777777" w:rsidR="00E83A12" w:rsidRPr="00DE3E88" w:rsidRDefault="00E83A12" w:rsidP="000F113C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DE3E88">
              <w:rPr>
                <w:b/>
                <w:sz w:val="24"/>
                <w:szCs w:val="24"/>
              </w:rPr>
              <w:t>TRƯỞNG BỘ MÔN</w:t>
            </w:r>
          </w:p>
          <w:p w14:paraId="26A9C57B" w14:textId="77777777" w:rsidR="00E83A12" w:rsidRPr="00DE3E88" w:rsidRDefault="00E83A12" w:rsidP="000F113C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  <w:p w14:paraId="5A09D57A" w14:textId="77777777" w:rsidR="00E83A12" w:rsidRPr="00DE3E88" w:rsidRDefault="00E83A12" w:rsidP="000F113C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  <w:p w14:paraId="464F8256" w14:textId="77777777" w:rsidR="00E83A12" w:rsidRPr="00DE3E88" w:rsidRDefault="00E83A12" w:rsidP="000F113C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  <w:p w14:paraId="7347EEFC" w14:textId="77777777" w:rsidR="00E83A12" w:rsidRPr="00DE3E88" w:rsidRDefault="00E83A12" w:rsidP="000F113C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  <w:p w14:paraId="29A84045" w14:textId="77777777" w:rsidR="00E83A12" w:rsidRPr="00DE3E88" w:rsidRDefault="00E83A12" w:rsidP="000F113C">
            <w:pPr>
              <w:spacing w:line="300" w:lineRule="auto"/>
              <w:jc w:val="center"/>
              <w:rPr>
                <w:sz w:val="24"/>
                <w:szCs w:val="24"/>
              </w:rPr>
            </w:pPr>
            <w:r w:rsidRPr="00DE3E88">
              <w:rPr>
                <w:b/>
                <w:sz w:val="24"/>
                <w:szCs w:val="24"/>
              </w:rPr>
              <w:t>TS. Nguyễn Thạc Khánh</w:t>
            </w:r>
          </w:p>
        </w:tc>
      </w:tr>
    </w:tbl>
    <w:p w14:paraId="3F01E751" w14:textId="77777777" w:rsidR="00AC4866" w:rsidRPr="00DE3E88" w:rsidRDefault="00AC4866" w:rsidP="00045E83">
      <w:pPr>
        <w:contextualSpacing/>
        <w:jc w:val="both"/>
        <w:rPr>
          <w:sz w:val="24"/>
          <w:szCs w:val="24"/>
          <w:lang w:val="nl-NL"/>
        </w:rPr>
      </w:pPr>
    </w:p>
    <w:sectPr w:rsidR="00AC4866" w:rsidRPr="00DE3E88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A9541" w14:textId="77777777" w:rsidR="00F66676" w:rsidRDefault="00F66676">
      <w:r>
        <w:separator/>
      </w:r>
    </w:p>
  </w:endnote>
  <w:endnote w:type="continuationSeparator" w:id="0">
    <w:p w14:paraId="75247AED" w14:textId="77777777" w:rsidR="00F66676" w:rsidRDefault="00F66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50E0A" w14:textId="77777777" w:rsidR="00843DD2" w:rsidRDefault="006927C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3D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950E0B" w14:textId="77777777" w:rsidR="00843DD2" w:rsidRDefault="00843DD2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50E0C" w14:textId="77777777" w:rsidR="00843DD2" w:rsidRDefault="006927C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3D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29B2">
      <w:rPr>
        <w:rStyle w:val="PageNumber"/>
        <w:noProof/>
      </w:rPr>
      <w:t>7</w:t>
    </w:r>
    <w:r>
      <w:rPr>
        <w:rStyle w:val="PageNumber"/>
      </w:rPr>
      <w:fldChar w:fldCharType="end"/>
    </w:r>
  </w:p>
  <w:p w14:paraId="1A950E0D" w14:textId="77777777" w:rsidR="00843DD2" w:rsidRDefault="00843DD2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7A2D3" w14:textId="77777777" w:rsidR="00F66676" w:rsidRDefault="00F66676">
      <w:r>
        <w:separator/>
      </w:r>
    </w:p>
  </w:footnote>
  <w:footnote w:type="continuationSeparator" w:id="0">
    <w:p w14:paraId="3CE3F38F" w14:textId="77777777" w:rsidR="00F66676" w:rsidRDefault="00F66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352B8"/>
    <w:multiLevelType w:val="multilevel"/>
    <w:tmpl w:val="66CAB7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abstractNum w:abstractNumId="1" w15:restartNumberingAfterBreak="0">
    <w:nsid w:val="102460AA"/>
    <w:multiLevelType w:val="multilevel"/>
    <w:tmpl w:val="EEDCEC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D97E48"/>
    <w:multiLevelType w:val="hybridMultilevel"/>
    <w:tmpl w:val="F520733E"/>
    <w:lvl w:ilvl="0" w:tplc="EA8EC7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F6BAC"/>
    <w:multiLevelType w:val="multilevel"/>
    <w:tmpl w:val="B07AAFA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22F553A2"/>
    <w:multiLevelType w:val="multilevel"/>
    <w:tmpl w:val="1FCE62B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60" w:hanging="2160"/>
      </w:pPr>
      <w:rPr>
        <w:rFonts w:hint="default"/>
      </w:rPr>
    </w:lvl>
  </w:abstractNum>
  <w:abstractNum w:abstractNumId="6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A5DE7"/>
    <w:multiLevelType w:val="multilevel"/>
    <w:tmpl w:val="1F7C48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</w:rPr>
    </w:lvl>
  </w:abstractNum>
  <w:abstractNum w:abstractNumId="8" w15:restartNumberingAfterBreak="0">
    <w:nsid w:val="2EDB3C58"/>
    <w:multiLevelType w:val="multilevel"/>
    <w:tmpl w:val="B07AAFA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C65A9"/>
    <w:multiLevelType w:val="multilevel"/>
    <w:tmpl w:val="B5CA840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90A06A1"/>
    <w:multiLevelType w:val="multilevel"/>
    <w:tmpl w:val="1FCE62B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60" w:hanging="2160"/>
      </w:pPr>
      <w:rPr>
        <w:rFonts w:hint="default"/>
      </w:rPr>
    </w:lvl>
  </w:abstractNum>
  <w:abstractNum w:abstractNumId="12" w15:restartNumberingAfterBreak="0">
    <w:nsid w:val="3C845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28D553E"/>
    <w:multiLevelType w:val="hybridMultilevel"/>
    <w:tmpl w:val="6F2C4EAA"/>
    <w:lvl w:ilvl="0" w:tplc="9C8081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910749"/>
    <w:multiLevelType w:val="multilevel"/>
    <w:tmpl w:val="5FACCF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82B2953"/>
    <w:multiLevelType w:val="multilevel"/>
    <w:tmpl w:val="66CAB7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abstractNum w:abstractNumId="1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682643F6"/>
    <w:multiLevelType w:val="multilevel"/>
    <w:tmpl w:val="A716AB4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9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0" w15:restartNumberingAfterBreak="0">
    <w:nsid w:val="73D50E38"/>
    <w:multiLevelType w:val="multilevel"/>
    <w:tmpl w:val="5FACCF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5DD6890"/>
    <w:multiLevelType w:val="multilevel"/>
    <w:tmpl w:val="4A3686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abstractNum w:abstractNumId="22" w15:restartNumberingAfterBreak="0">
    <w:nsid w:val="76697C34"/>
    <w:multiLevelType w:val="multilevel"/>
    <w:tmpl w:val="1FCE62B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60" w:hanging="2160"/>
      </w:pPr>
      <w:rPr>
        <w:rFonts w:hint="default"/>
      </w:rPr>
    </w:lvl>
  </w:abstractNum>
  <w:abstractNum w:abstractNumId="23" w15:restartNumberingAfterBreak="0">
    <w:nsid w:val="7DEF7E01"/>
    <w:multiLevelType w:val="multilevel"/>
    <w:tmpl w:val="1F7C48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9"/>
  </w:num>
  <w:num w:numId="4">
    <w:abstractNumId w:val="17"/>
  </w:num>
  <w:num w:numId="5">
    <w:abstractNumId w:val="3"/>
  </w:num>
  <w:num w:numId="6">
    <w:abstractNumId w:val="15"/>
  </w:num>
  <w:num w:numId="7">
    <w:abstractNumId w:val="21"/>
  </w:num>
  <w:num w:numId="8">
    <w:abstractNumId w:val="13"/>
  </w:num>
  <w:num w:numId="9">
    <w:abstractNumId w:val="2"/>
  </w:num>
  <w:num w:numId="10">
    <w:abstractNumId w:val="0"/>
  </w:num>
  <w:num w:numId="11">
    <w:abstractNumId w:val="16"/>
  </w:num>
  <w:num w:numId="12">
    <w:abstractNumId w:val="1"/>
  </w:num>
  <w:num w:numId="13">
    <w:abstractNumId w:val="10"/>
  </w:num>
  <w:num w:numId="14">
    <w:abstractNumId w:val="8"/>
  </w:num>
  <w:num w:numId="15">
    <w:abstractNumId w:val="22"/>
  </w:num>
  <w:num w:numId="16">
    <w:abstractNumId w:val="14"/>
  </w:num>
  <w:num w:numId="17">
    <w:abstractNumId w:val="23"/>
  </w:num>
  <w:num w:numId="18">
    <w:abstractNumId w:val="11"/>
  </w:num>
  <w:num w:numId="19">
    <w:abstractNumId w:val="20"/>
  </w:num>
  <w:num w:numId="20">
    <w:abstractNumId w:val="5"/>
  </w:num>
  <w:num w:numId="21">
    <w:abstractNumId w:val="7"/>
  </w:num>
  <w:num w:numId="22">
    <w:abstractNumId w:val="12"/>
  </w:num>
  <w:num w:numId="23">
    <w:abstractNumId w:val="18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FAA"/>
    <w:rsid w:val="00000056"/>
    <w:rsid w:val="00000B09"/>
    <w:rsid w:val="00010AA3"/>
    <w:rsid w:val="00017856"/>
    <w:rsid w:val="00020C40"/>
    <w:rsid w:val="00022606"/>
    <w:rsid w:val="00022EAD"/>
    <w:rsid w:val="00026105"/>
    <w:rsid w:val="00036523"/>
    <w:rsid w:val="000409BD"/>
    <w:rsid w:val="00045E83"/>
    <w:rsid w:val="00047A52"/>
    <w:rsid w:val="00047EF7"/>
    <w:rsid w:val="00053123"/>
    <w:rsid w:val="0006104A"/>
    <w:rsid w:val="00061141"/>
    <w:rsid w:val="00065D49"/>
    <w:rsid w:val="00067B49"/>
    <w:rsid w:val="00070A29"/>
    <w:rsid w:val="00082086"/>
    <w:rsid w:val="0008419B"/>
    <w:rsid w:val="00095A1D"/>
    <w:rsid w:val="0009701B"/>
    <w:rsid w:val="000A5D57"/>
    <w:rsid w:val="000B08A6"/>
    <w:rsid w:val="000B22B4"/>
    <w:rsid w:val="000B388B"/>
    <w:rsid w:val="000B7430"/>
    <w:rsid w:val="000C5714"/>
    <w:rsid w:val="000D075E"/>
    <w:rsid w:val="000D11B7"/>
    <w:rsid w:val="000D6DC7"/>
    <w:rsid w:val="000E0698"/>
    <w:rsid w:val="000E17A5"/>
    <w:rsid w:val="000E6D2D"/>
    <w:rsid w:val="000F13CD"/>
    <w:rsid w:val="000F78FF"/>
    <w:rsid w:val="00103EC8"/>
    <w:rsid w:val="001065F7"/>
    <w:rsid w:val="001126D5"/>
    <w:rsid w:val="00114410"/>
    <w:rsid w:val="00116DC9"/>
    <w:rsid w:val="00121BB3"/>
    <w:rsid w:val="00124781"/>
    <w:rsid w:val="001265BC"/>
    <w:rsid w:val="00127E91"/>
    <w:rsid w:val="00135B37"/>
    <w:rsid w:val="00144ABA"/>
    <w:rsid w:val="001471E8"/>
    <w:rsid w:val="00151747"/>
    <w:rsid w:val="00156C6E"/>
    <w:rsid w:val="0017053D"/>
    <w:rsid w:val="00173808"/>
    <w:rsid w:val="0017530A"/>
    <w:rsid w:val="00180E9F"/>
    <w:rsid w:val="001827D2"/>
    <w:rsid w:val="001872A9"/>
    <w:rsid w:val="001915A3"/>
    <w:rsid w:val="0019320F"/>
    <w:rsid w:val="001A022D"/>
    <w:rsid w:val="001A7FFB"/>
    <w:rsid w:val="001B3110"/>
    <w:rsid w:val="001F2CFE"/>
    <w:rsid w:val="001F34FB"/>
    <w:rsid w:val="00200F66"/>
    <w:rsid w:val="002063BB"/>
    <w:rsid w:val="00207ECE"/>
    <w:rsid w:val="00210206"/>
    <w:rsid w:val="00212D66"/>
    <w:rsid w:val="00216232"/>
    <w:rsid w:val="00224423"/>
    <w:rsid w:val="002320EE"/>
    <w:rsid w:val="002360EC"/>
    <w:rsid w:val="0026113C"/>
    <w:rsid w:val="00290C2F"/>
    <w:rsid w:val="00296F71"/>
    <w:rsid w:val="002A22B0"/>
    <w:rsid w:val="002A4CF0"/>
    <w:rsid w:val="002A74E6"/>
    <w:rsid w:val="002A7D7D"/>
    <w:rsid w:val="002B2B21"/>
    <w:rsid w:val="002B3774"/>
    <w:rsid w:val="002B5380"/>
    <w:rsid w:val="002B65D1"/>
    <w:rsid w:val="002D3458"/>
    <w:rsid w:val="002D6FAD"/>
    <w:rsid w:val="002D7474"/>
    <w:rsid w:val="002E2949"/>
    <w:rsid w:val="002F54CC"/>
    <w:rsid w:val="00316603"/>
    <w:rsid w:val="003302D9"/>
    <w:rsid w:val="003409C3"/>
    <w:rsid w:val="003469DC"/>
    <w:rsid w:val="003555B5"/>
    <w:rsid w:val="0036518E"/>
    <w:rsid w:val="003655C7"/>
    <w:rsid w:val="003671B6"/>
    <w:rsid w:val="00367502"/>
    <w:rsid w:val="003740D6"/>
    <w:rsid w:val="003743B3"/>
    <w:rsid w:val="00375013"/>
    <w:rsid w:val="00390C92"/>
    <w:rsid w:val="003961B0"/>
    <w:rsid w:val="003A1444"/>
    <w:rsid w:val="003A6804"/>
    <w:rsid w:val="003B6B83"/>
    <w:rsid w:val="003B73BB"/>
    <w:rsid w:val="003B7B2F"/>
    <w:rsid w:val="003D24B8"/>
    <w:rsid w:val="003D3FAB"/>
    <w:rsid w:val="003E0101"/>
    <w:rsid w:val="003F48AB"/>
    <w:rsid w:val="003F5908"/>
    <w:rsid w:val="003F7694"/>
    <w:rsid w:val="003F7906"/>
    <w:rsid w:val="00400DBB"/>
    <w:rsid w:val="00405317"/>
    <w:rsid w:val="004111CA"/>
    <w:rsid w:val="0041186E"/>
    <w:rsid w:val="00412980"/>
    <w:rsid w:val="004143DA"/>
    <w:rsid w:val="004240DB"/>
    <w:rsid w:val="0042514E"/>
    <w:rsid w:val="0042577A"/>
    <w:rsid w:val="004314C1"/>
    <w:rsid w:val="004351FC"/>
    <w:rsid w:val="004377BB"/>
    <w:rsid w:val="00441672"/>
    <w:rsid w:val="00442744"/>
    <w:rsid w:val="004437C7"/>
    <w:rsid w:val="00462E4E"/>
    <w:rsid w:val="0047459D"/>
    <w:rsid w:val="00474FF0"/>
    <w:rsid w:val="0048413E"/>
    <w:rsid w:val="004850C7"/>
    <w:rsid w:val="00486EC8"/>
    <w:rsid w:val="004900EB"/>
    <w:rsid w:val="0049105F"/>
    <w:rsid w:val="004A21C9"/>
    <w:rsid w:val="004A56D6"/>
    <w:rsid w:val="004B2147"/>
    <w:rsid w:val="004C65F2"/>
    <w:rsid w:val="004D085E"/>
    <w:rsid w:val="004D0980"/>
    <w:rsid w:val="004D0CE1"/>
    <w:rsid w:val="004D3BC4"/>
    <w:rsid w:val="004F013A"/>
    <w:rsid w:val="00503C03"/>
    <w:rsid w:val="005047A8"/>
    <w:rsid w:val="0052074C"/>
    <w:rsid w:val="0052156B"/>
    <w:rsid w:val="005250C3"/>
    <w:rsid w:val="00530113"/>
    <w:rsid w:val="00530A22"/>
    <w:rsid w:val="0053296A"/>
    <w:rsid w:val="00532B40"/>
    <w:rsid w:val="00534B5D"/>
    <w:rsid w:val="00544C07"/>
    <w:rsid w:val="00545056"/>
    <w:rsid w:val="00551492"/>
    <w:rsid w:val="0057537C"/>
    <w:rsid w:val="00575954"/>
    <w:rsid w:val="00577E86"/>
    <w:rsid w:val="005835CD"/>
    <w:rsid w:val="00591B24"/>
    <w:rsid w:val="00591F0B"/>
    <w:rsid w:val="00596732"/>
    <w:rsid w:val="005B3D30"/>
    <w:rsid w:val="005B45D0"/>
    <w:rsid w:val="005D405C"/>
    <w:rsid w:val="005E4E49"/>
    <w:rsid w:val="005F07A2"/>
    <w:rsid w:val="005F419C"/>
    <w:rsid w:val="00600F8C"/>
    <w:rsid w:val="0061018F"/>
    <w:rsid w:val="00610FBC"/>
    <w:rsid w:val="00612534"/>
    <w:rsid w:val="006177C1"/>
    <w:rsid w:val="00625ADC"/>
    <w:rsid w:val="00626373"/>
    <w:rsid w:val="00627373"/>
    <w:rsid w:val="00637EE1"/>
    <w:rsid w:val="006406CA"/>
    <w:rsid w:val="00641CDC"/>
    <w:rsid w:val="006447AD"/>
    <w:rsid w:val="00654888"/>
    <w:rsid w:val="0065529C"/>
    <w:rsid w:val="00660471"/>
    <w:rsid w:val="00663F5A"/>
    <w:rsid w:val="00664DB8"/>
    <w:rsid w:val="00665547"/>
    <w:rsid w:val="00666D99"/>
    <w:rsid w:val="006677DE"/>
    <w:rsid w:val="006717C7"/>
    <w:rsid w:val="00674273"/>
    <w:rsid w:val="00675696"/>
    <w:rsid w:val="006844E9"/>
    <w:rsid w:val="006927C2"/>
    <w:rsid w:val="00693A57"/>
    <w:rsid w:val="0069419A"/>
    <w:rsid w:val="00695501"/>
    <w:rsid w:val="006A0E70"/>
    <w:rsid w:val="006A20CC"/>
    <w:rsid w:val="006A2DFC"/>
    <w:rsid w:val="006A5431"/>
    <w:rsid w:val="006B2ADC"/>
    <w:rsid w:val="006B2FF2"/>
    <w:rsid w:val="006B4376"/>
    <w:rsid w:val="006B78E2"/>
    <w:rsid w:val="006C1A11"/>
    <w:rsid w:val="006D03CF"/>
    <w:rsid w:val="006E5BAC"/>
    <w:rsid w:val="006E5C5B"/>
    <w:rsid w:val="006E6D28"/>
    <w:rsid w:val="00707E6D"/>
    <w:rsid w:val="00712B9C"/>
    <w:rsid w:val="00717B8A"/>
    <w:rsid w:val="00720BED"/>
    <w:rsid w:val="00720FDC"/>
    <w:rsid w:val="00733BDA"/>
    <w:rsid w:val="007372CE"/>
    <w:rsid w:val="007416CF"/>
    <w:rsid w:val="00742732"/>
    <w:rsid w:val="00744C77"/>
    <w:rsid w:val="00746228"/>
    <w:rsid w:val="00762B75"/>
    <w:rsid w:val="0076730F"/>
    <w:rsid w:val="00770B96"/>
    <w:rsid w:val="0077772C"/>
    <w:rsid w:val="00781E1C"/>
    <w:rsid w:val="00786824"/>
    <w:rsid w:val="007A1D61"/>
    <w:rsid w:val="007A31BA"/>
    <w:rsid w:val="007A3819"/>
    <w:rsid w:val="007A3E91"/>
    <w:rsid w:val="007A7F11"/>
    <w:rsid w:val="007B1760"/>
    <w:rsid w:val="007B7392"/>
    <w:rsid w:val="007C0168"/>
    <w:rsid w:val="007C04C2"/>
    <w:rsid w:val="007C172E"/>
    <w:rsid w:val="007C66D5"/>
    <w:rsid w:val="007C7EDD"/>
    <w:rsid w:val="007E6E40"/>
    <w:rsid w:val="007F29B2"/>
    <w:rsid w:val="007F7694"/>
    <w:rsid w:val="00800894"/>
    <w:rsid w:val="00804760"/>
    <w:rsid w:val="00836BB6"/>
    <w:rsid w:val="00842BDA"/>
    <w:rsid w:val="00843DD2"/>
    <w:rsid w:val="00845476"/>
    <w:rsid w:val="008543C1"/>
    <w:rsid w:val="008700C4"/>
    <w:rsid w:val="008743E9"/>
    <w:rsid w:val="00875E93"/>
    <w:rsid w:val="00882D5E"/>
    <w:rsid w:val="00886981"/>
    <w:rsid w:val="00890180"/>
    <w:rsid w:val="00897FD2"/>
    <w:rsid w:val="008A7E46"/>
    <w:rsid w:val="008C1294"/>
    <w:rsid w:val="008C2345"/>
    <w:rsid w:val="008C4E59"/>
    <w:rsid w:val="008D09FC"/>
    <w:rsid w:val="008E0BE9"/>
    <w:rsid w:val="009021E4"/>
    <w:rsid w:val="0090524F"/>
    <w:rsid w:val="0091133B"/>
    <w:rsid w:val="0091264D"/>
    <w:rsid w:val="00921086"/>
    <w:rsid w:val="009213CE"/>
    <w:rsid w:val="00923DA3"/>
    <w:rsid w:val="00926E23"/>
    <w:rsid w:val="009310D2"/>
    <w:rsid w:val="00932A28"/>
    <w:rsid w:val="00935404"/>
    <w:rsid w:val="0094474E"/>
    <w:rsid w:val="00952045"/>
    <w:rsid w:val="009523FB"/>
    <w:rsid w:val="009540AF"/>
    <w:rsid w:val="00960969"/>
    <w:rsid w:val="00975618"/>
    <w:rsid w:val="00977026"/>
    <w:rsid w:val="00987E19"/>
    <w:rsid w:val="00991FA8"/>
    <w:rsid w:val="009A19F7"/>
    <w:rsid w:val="009B6D91"/>
    <w:rsid w:val="009C37E7"/>
    <w:rsid w:val="009D153B"/>
    <w:rsid w:val="009D1A5D"/>
    <w:rsid w:val="009D205C"/>
    <w:rsid w:val="009E06D1"/>
    <w:rsid w:val="009E0BE8"/>
    <w:rsid w:val="009E52A6"/>
    <w:rsid w:val="009F1AE6"/>
    <w:rsid w:val="009F2674"/>
    <w:rsid w:val="009F32A4"/>
    <w:rsid w:val="009F3EFE"/>
    <w:rsid w:val="009F6D76"/>
    <w:rsid w:val="00A01BDF"/>
    <w:rsid w:val="00A029FB"/>
    <w:rsid w:val="00A02A25"/>
    <w:rsid w:val="00A049D7"/>
    <w:rsid w:val="00A07364"/>
    <w:rsid w:val="00A12D38"/>
    <w:rsid w:val="00A16FFF"/>
    <w:rsid w:val="00A20BD6"/>
    <w:rsid w:val="00A2767F"/>
    <w:rsid w:val="00A33A48"/>
    <w:rsid w:val="00A35151"/>
    <w:rsid w:val="00A35BD7"/>
    <w:rsid w:val="00A42D70"/>
    <w:rsid w:val="00A548B2"/>
    <w:rsid w:val="00A615A1"/>
    <w:rsid w:val="00A71312"/>
    <w:rsid w:val="00A749D8"/>
    <w:rsid w:val="00A8101D"/>
    <w:rsid w:val="00A84E81"/>
    <w:rsid w:val="00A87DE5"/>
    <w:rsid w:val="00A92FF1"/>
    <w:rsid w:val="00A954E0"/>
    <w:rsid w:val="00AB0C5C"/>
    <w:rsid w:val="00AC0E0A"/>
    <w:rsid w:val="00AC4866"/>
    <w:rsid w:val="00AC7351"/>
    <w:rsid w:val="00AD15BC"/>
    <w:rsid w:val="00AD1E4D"/>
    <w:rsid w:val="00AD4159"/>
    <w:rsid w:val="00AE623D"/>
    <w:rsid w:val="00AF7CE3"/>
    <w:rsid w:val="00B00BBD"/>
    <w:rsid w:val="00B00EC2"/>
    <w:rsid w:val="00B0484E"/>
    <w:rsid w:val="00B07EA8"/>
    <w:rsid w:val="00B23623"/>
    <w:rsid w:val="00B25A8C"/>
    <w:rsid w:val="00B26CCA"/>
    <w:rsid w:val="00B400C8"/>
    <w:rsid w:val="00B51514"/>
    <w:rsid w:val="00B52791"/>
    <w:rsid w:val="00B54949"/>
    <w:rsid w:val="00B60C95"/>
    <w:rsid w:val="00B62860"/>
    <w:rsid w:val="00B63516"/>
    <w:rsid w:val="00B65AB4"/>
    <w:rsid w:val="00B663A3"/>
    <w:rsid w:val="00B6694D"/>
    <w:rsid w:val="00B811B5"/>
    <w:rsid w:val="00B90939"/>
    <w:rsid w:val="00B9373D"/>
    <w:rsid w:val="00B94BE5"/>
    <w:rsid w:val="00B94D4E"/>
    <w:rsid w:val="00B96712"/>
    <w:rsid w:val="00BA09EA"/>
    <w:rsid w:val="00BA0F72"/>
    <w:rsid w:val="00BA2524"/>
    <w:rsid w:val="00BA2A8D"/>
    <w:rsid w:val="00BA40A1"/>
    <w:rsid w:val="00BA7C39"/>
    <w:rsid w:val="00BB3D5C"/>
    <w:rsid w:val="00BC0798"/>
    <w:rsid w:val="00BC256E"/>
    <w:rsid w:val="00BC2752"/>
    <w:rsid w:val="00BC3435"/>
    <w:rsid w:val="00BD0096"/>
    <w:rsid w:val="00BD069F"/>
    <w:rsid w:val="00BD436E"/>
    <w:rsid w:val="00BD49F0"/>
    <w:rsid w:val="00BE70D6"/>
    <w:rsid w:val="00C001F7"/>
    <w:rsid w:val="00C01666"/>
    <w:rsid w:val="00C02961"/>
    <w:rsid w:val="00C03541"/>
    <w:rsid w:val="00C05366"/>
    <w:rsid w:val="00C06A50"/>
    <w:rsid w:val="00C141DA"/>
    <w:rsid w:val="00C172FB"/>
    <w:rsid w:val="00C17F1F"/>
    <w:rsid w:val="00C2548B"/>
    <w:rsid w:val="00C2719B"/>
    <w:rsid w:val="00C27CDA"/>
    <w:rsid w:val="00C34519"/>
    <w:rsid w:val="00C41392"/>
    <w:rsid w:val="00C435D5"/>
    <w:rsid w:val="00C43DEC"/>
    <w:rsid w:val="00C4439C"/>
    <w:rsid w:val="00C5058A"/>
    <w:rsid w:val="00C53616"/>
    <w:rsid w:val="00C54134"/>
    <w:rsid w:val="00C63EF8"/>
    <w:rsid w:val="00C70C19"/>
    <w:rsid w:val="00C7297E"/>
    <w:rsid w:val="00C730A8"/>
    <w:rsid w:val="00C7326B"/>
    <w:rsid w:val="00C76AF5"/>
    <w:rsid w:val="00C81ED0"/>
    <w:rsid w:val="00C8287E"/>
    <w:rsid w:val="00C82D57"/>
    <w:rsid w:val="00C94B70"/>
    <w:rsid w:val="00C966CC"/>
    <w:rsid w:val="00CA7149"/>
    <w:rsid w:val="00CA745F"/>
    <w:rsid w:val="00CB0A27"/>
    <w:rsid w:val="00CB4E43"/>
    <w:rsid w:val="00CB7FAA"/>
    <w:rsid w:val="00CC1B38"/>
    <w:rsid w:val="00CC5674"/>
    <w:rsid w:val="00CD000C"/>
    <w:rsid w:val="00CD7DB3"/>
    <w:rsid w:val="00D00538"/>
    <w:rsid w:val="00D05F9D"/>
    <w:rsid w:val="00D06A4F"/>
    <w:rsid w:val="00D1299C"/>
    <w:rsid w:val="00D15239"/>
    <w:rsid w:val="00D171C9"/>
    <w:rsid w:val="00D20B8C"/>
    <w:rsid w:val="00D326A2"/>
    <w:rsid w:val="00D46C15"/>
    <w:rsid w:val="00D47E16"/>
    <w:rsid w:val="00D61127"/>
    <w:rsid w:val="00D63879"/>
    <w:rsid w:val="00D71AB0"/>
    <w:rsid w:val="00D835E2"/>
    <w:rsid w:val="00D84668"/>
    <w:rsid w:val="00DA409D"/>
    <w:rsid w:val="00DB10F3"/>
    <w:rsid w:val="00DB183B"/>
    <w:rsid w:val="00DB5DCE"/>
    <w:rsid w:val="00DC0D87"/>
    <w:rsid w:val="00DC3527"/>
    <w:rsid w:val="00DC65F1"/>
    <w:rsid w:val="00DD35C2"/>
    <w:rsid w:val="00DE1130"/>
    <w:rsid w:val="00DE3E88"/>
    <w:rsid w:val="00DE5CAC"/>
    <w:rsid w:val="00DE5F9D"/>
    <w:rsid w:val="00DF13FB"/>
    <w:rsid w:val="00DF2B57"/>
    <w:rsid w:val="00E04250"/>
    <w:rsid w:val="00E25CF8"/>
    <w:rsid w:val="00E32293"/>
    <w:rsid w:val="00E33CB4"/>
    <w:rsid w:val="00E35C3F"/>
    <w:rsid w:val="00E46710"/>
    <w:rsid w:val="00E51620"/>
    <w:rsid w:val="00E5386D"/>
    <w:rsid w:val="00E54EE5"/>
    <w:rsid w:val="00E5550D"/>
    <w:rsid w:val="00E55C4F"/>
    <w:rsid w:val="00E60731"/>
    <w:rsid w:val="00E6594E"/>
    <w:rsid w:val="00E83A12"/>
    <w:rsid w:val="00EA17B1"/>
    <w:rsid w:val="00EA335C"/>
    <w:rsid w:val="00EA472E"/>
    <w:rsid w:val="00EA67CA"/>
    <w:rsid w:val="00EA7E2B"/>
    <w:rsid w:val="00EB0F6A"/>
    <w:rsid w:val="00EB143E"/>
    <w:rsid w:val="00EC06C9"/>
    <w:rsid w:val="00ED177B"/>
    <w:rsid w:val="00EE16FA"/>
    <w:rsid w:val="00EE3756"/>
    <w:rsid w:val="00EE5D69"/>
    <w:rsid w:val="00EE72A2"/>
    <w:rsid w:val="00F0562B"/>
    <w:rsid w:val="00F071E0"/>
    <w:rsid w:val="00F0731C"/>
    <w:rsid w:val="00F26183"/>
    <w:rsid w:val="00F26E9C"/>
    <w:rsid w:val="00F31BCF"/>
    <w:rsid w:val="00F370A6"/>
    <w:rsid w:val="00F4451D"/>
    <w:rsid w:val="00F44CAF"/>
    <w:rsid w:val="00F46349"/>
    <w:rsid w:val="00F47952"/>
    <w:rsid w:val="00F52FDD"/>
    <w:rsid w:val="00F53E3E"/>
    <w:rsid w:val="00F544A6"/>
    <w:rsid w:val="00F66676"/>
    <w:rsid w:val="00F72F1E"/>
    <w:rsid w:val="00F73215"/>
    <w:rsid w:val="00F95F9A"/>
    <w:rsid w:val="00F96568"/>
    <w:rsid w:val="00FA1414"/>
    <w:rsid w:val="00FA1B93"/>
    <w:rsid w:val="00FA2227"/>
    <w:rsid w:val="00FA55A3"/>
    <w:rsid w:val="00FB1C03"/>
    <w:rsid w:val="00FB5F7D"/>
    <w:rsid w:val="00FB745F"/>
    <w:rsid w:val="00FC4B80"/>
    <w:rsid w:val="00FC718C"/>
    <w:rsid w:val="00FD21EE"/>
    <w:rsid w:val="00FE7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1A950BFF"/>
  <w15:docId w15:val="{E456DABB-62CA-491E-8061-2C499FFB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psalt-edited">
    <w:name w:val="hps alt-edited"/>
    <w:basedOn w:val="DefaultParagraphFont"/>
    <w:rsid w:val="003D3FAB"/>
  </w:style>
  <w:style w:type="character" w:customStyle="1" w:styleId="hps">
    <w:name w:val="hps"/>
    <w:basedOn w:val="DefaultParagraphFont"/>
    <w:rsid w:val="003D3FAB"/>
  </w:style>
  <w:style w:type="paragraph" w:styleId="List">
    <w:name w:val="List"/>
    <w:basedOn w:val="Normal"/>
    <w:rsid w:val="003D3FAB"/>
    <w:pPr>
      <w:ind w:left="360" w:hanging="360"/>
    </w:pPr>
    <w:rPr>
      <w:rFonts w:ascii=".VnTime" w:hAnsi=".VnTime"/>
      <w:szCs w:val="20"/>
    </w:rPr>
  </w:style>
  <w:style w:type="character" w:customStyle="1" w:styleId="shorttext">
    <w:name w:val="short_text"/>
    <w:basedOn w:val="DefaultParagraphFont"/>
    <w:rsid w:val="003D3FAB"/>
  </w:style>
  <w:style w:type="paragraph" w:styleId="List2">
    <w:name w:val="List 2"/>
    <w:basedOn w:val="Normal"/>
    <w:uiPriority w:val="99"/>
    <w:semiHidden/>
    <w:unhideWhenUsed/>
    <w:rsid w:val="003D3FAB"/>
    <w:pPr>
      <w:ind w:left="720" w:hanging="360"/>
      <w:contextualSpacing/>
    </w:pPr>
  </w:style>
  <w:style w:type="paragraph" w:customStyle="1" w:styleId="Mc">
    <w:name w:val="Mục"/>
    <w:basedOn w:val="Normal"/>
    <w:link w:val="McChar"/>
    <w:rsid w:val="00AF7CE3"/>
    <w:pPr>
      <w:keepNext/>
      <w:tabs>
        <w:tab w:val="left" w:pos="1021"/>
      </w:tabs>
      <w:spacing w:after="60"/>
      <w:ind w:left="567"/>
    </w:pPr>
    <w:rPr>
      <w:sz w:val="24"/>
      <w:szCs w:val="24"/>
    </w:rPr>
  </w:style>
  <w:style w:type="character" w:customStyle="1" w:styleId="McChar">
    <w:name w:val="Mục Char"/>
    <w:basedOn w:val="DefaultParagraphFont"/>
    <w:link w:val="Mc"/>
    <w:rsid w:val="00AF7CE3"/>
    <w:rPr>
      <w:rFonts w:ascii="Times New Roman" w:eastAsia="Times New Roman" w:hAnsi="Times New Roman"/>
      <w:sz w:val="24"/>
      <w:szCs w:val="24"/>
    </w:rPr>
  </w:style>
  <w:style w:type="paragraph" w:customStyle="1" w:styleId="Chng">
    <w:name w:val="Chương"/>
    <w:basedOn w:val="Normal"/>
    <w:link w:val="ChngChar"/>
    <w:rsid w:val="00AF7CE3"/>
    <w:pPr>
      <w:keepNext/>
      <w:spacing w:before="120" w:after="60"/>
      <w:ind w:left="284"/>
    </w:pPr>
    <w:rPr>
      <w:sz w:val="24"/>
      <w:szCs w:val="24"/>
    </w:rPr>
  </w:style>
  <w:style w:type="character" w:customStyle="1" w:styleId="ChngChar">
    <w:name w:val="Chương Char"/>
    <w:basedOn w:val="DefaultParagraphFont"/>
    <w:link w:val="Chng"/>
    <w:rsid w:val="00AF7CE3"/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qFormat/>
    <w:rsid w:val="00627373"/>
    <w:rPr>
      <w:rFonts w:ascii="Verdana" w:hAnsi="Verdana"/>
      <w:b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IMNGO~1.HUM\LOCALS~1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3CC21-00E2-4B37-8EE6-8E34F7D29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38</TotalTime>
  <Pages>6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KimNgocLinh</dc:creator>
  <cp:keywords/>
  <dc:description/>
  <cp:lastModifiedBy>Nguyen Thac Khanh</cp:lastModifiedBy>
  <cp:revision>36</cp:revision>
  <cp:lastPrinted>2015-12-11T06:09:00Z</cp:lastPrinted>
  <dcterms:created xsi:type="dcterms:W3CDTF">2015-12-23T00:30:00Z</dcterms:created>
  <dcterms:modified xsi:type="dcterms:W3CDTF">2020-07-13T22:42:00Z</dcterms:modified>
</cp:coreProperties>
</file>