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20AF4" w14:paraId="0C8E46AB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C8E46A8" w14:textId="77777777" w:rsidR="00744C77" w:rsidRPr="00220AF4" w:rsidRDefault="00F544F7" w:rsidP="00220AF4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0C8E478B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20AF4">
              <w:rPr>
                <w:bCs/>
                <w:color w:val="000000"/>
                <w:sz w:val="24"/>
              </w:rPr>
              <w:t>BỘ GI</w:t>
            </w:r>
            <w:r w:rsidR="00B65AB4" w:rsidRPr="00220AF4">
              <w:rPr>
                <w:bCs/>
                <w:color w:val="000000"/>
                <w:sz w:val="24"/>
              </w:rPr>
              <w:t>Á</w:t>
            </w:r>
            <w:r w:rsidR="00744C77" w:rsidRPr="00220AF4">
              <w:rPr>
                <w:bCs/>
                <w:color w:val="000000"/>
                <w:sz w:val="24"/>
              </w:rPr>
              <w:t>O DỤC VÀ ĐÀO TẠO</w:t>
            </w:r>
            <w:r w:rsidR="004A21C9" w:rsidRPr="00220AF4">
              <w:rPr>
                <w:bCs/>
                <w:color w:val="000000"/>
                <w:sz w:val="24"/>
              </w:rPr>
              <w:t xml:space="preserve"> </w:t>
            </w:r>
            <w:r w:rsidR="00744C77" w:rsidRPr="00220AF4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0C8E46A9" w14:textId="77777777" w:rsidR="00744C77" w:rsidRPr="00220AF4" w:rsidRDefault="00744C77" w:rsidP="00220AF4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20AF4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C8E46AA" w14:textId="77777777" w:rsidR="00744C77" w:rsidRPr="00220AF4" w:rsidRDefault="00F544F7" w:rsidP="00220AF4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0C8E478C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220AF4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0C8E46AC" w14:textId="77777777" w:rsidR="00744C77" w:rsidRPr="00220AF4" w:rsidRDefault="00744C77" w:rsidP="00220AF4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0C8E46AD" w14:textId="49D2419D" w:rsidR="00744C77" w:rsidRPr="00220AF4" w:rsidRDefault="00744C77" w:rsidP="00220AF4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220AF4">
        <w:rPr>
          <w:b/>
          <w:bCs/>
          <w:color w:val="000000"/>
          <w:sz w:val="24"/>
          <w:lang w:val="vi-VN"/>
        </w:rPr>
        <w:t>Đ</w:t>
      </w:r>
      <w:r w:rsidRPr="00220AF4">
        <w:rPr>
          <w:b/>
          <w:bCs/>
          <w:color w:val="000000"/>
          <w:sz w:val="24"/>
        </w:rPr>
        <w:t>Ề</w:t>
      </w:r>
      <w:r w:rsidRPr="00220AF4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22C0512" w14:textId="77777777" w:rsidR="00093D1D" w:rsidRPr="00220AF4" w:rsidRDefault="00093D1D" w:rsidP="00220AF4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</w:p>
    <w:p w14:paraId="0C8E46AE" w14:textId="77777777" w:rsidR="003D3FAB" w:rsidRPr="00220AF4" w:rsidRDefault="00744C77" w:rsidP="00220AF4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Cs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>Tên</w:t>
      </w:r>
      <w:r w:rsidRPr="00220AF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220AF4">
        <w:rPr>
          <w:b/>
          <w:bCs/>
          <w:sz w:val="24"/>
          <w:szCs w:val="24"/>
        </w:rPr>
        <w:t xml:space="preserve">:  </w:t>
      </w:r>
    </w:p>
    <w:p w14:paraId="0C8E46AF" w14:textId="77777777" w:rsidR="004C31E6" w:rsidRPr="00220AF4" w:rsidRDefault="004C31E6" w:rsidP="00220AF4">
      <w:pPr>
        <w:pStyle w:val="List"/>
        <w:ind w:left="720" w:firstLine="0"/>
        <w:rPr>
          <w:rFonts w:ascii="Times New Roman" w:hAnsi="Times New Roman"/>
          <w:sz w:val="24"/>
          <w:szCs w:val="24"/>
        </w:rPr>
      </w:pPr>
      <w:r w:rsidRPr="00220AF4">
        <w:rPr>
          <w:rFonts w:ascii="Times New Roman" w:hAnsi="Times New Roman"/>
          <w:sz w:val="24"/>
          <w:szCs w:val="24"/>
        </w:rPr>
        <w:t>Tiếng Việt:</w:t>
      </w:r>
      <w:r w:rsidRPr="00220AF4">
        <w:rPr>
          <w:rFonts w:ascii="Times New Roman" w:hAnsi="Times New Roman"/>
          <w:b/>
          <w:sz w:val="24"/>
          <w:szCs w:val="24"/>
        </w:rPr>
        <w:t xml:space="preserve"> </w:t>
      </w:r>
      <w:r w:rsidRPr="00220AF4">
        <w:rPr>
          <w:rFonts w:ascii="Times New Roman" w:hAnsi="Times New Roman"/>
          <w:sz w:val="24"/>
          <w:szCs w:val="24"/>
        </w:rPr>
        <w:t xml:space="preserve"> </w:t>
      </w:r>
      <w:r w:rsidR="007672F0" w:rsidRPr="00220AF4">
        <w:rPr>
          <w:rFonts w:ascii="Times New Roman" w:hAnsi="Times New Roman"/>
          <w:sz w:val="24"/>
          <w:szCs w:val="24"/>
        </w:rPr>
        <w:t>TH</w:t>
      </w:r>
      <w:r w:rsidR="007672F0" w:rsidRPr="00220AF4">
        <w:rPr>
          <w:rFonts w:ascii="Times New Roman" w:hAnsi="Times New Roman"/>
          <w:sz w:val="24"/>
          <w:szCs w:val="24"/>
          <w:lang w:val="vi-VN"/>
        </w:rPr>
        <w:t>ỰC HÀNH ĐIỆN – ĐIỆ</w:t>
      </w:r>
      <w:r w:rsidR="007672F0" w:rsidRPr="00220AF4">
        <w:rPr>
          <w:rFonts w:ascii="Times New Roman" w:hAnsi="Times New Roman"/>
          <w:sz w:val="24"/>
          <w:szCs w:val="24"/>
        </w:rPr>
        <w:t>N TỬ 1</w:t>
      </w:r>
    </w:p>
    <w:p w14:paraId="0C8E46B0" w14:textId="77777777" w:rsidR="007672F0" w:rsidRPr="00220AF4" w:rsidRDefault="004C31E6" w:rsidP="00220AF4">
      <w:pPr>
        <w:ind w:firstLine="720"/>
        <w:rPr>
          <w:color w:val="000000"/>
          <w:sz w:val="24"/>
          <w:szCs w:val="24"/>
        </w:rPr>
      </w:pPr>
      <w:r w:rsidRPr="00220AF4">
        <w:rPr>
          <w:rStyle w:val="hpsalt-edited"/>
          <w:sz w:val="24"/>
          <w:szCs w:val="24"/>
        </w:rPr>
        <w:t xml:space="preserve">Tiếng Anh: </w:t>
      </w:r>
      <w:r w:rsidR="007672F0" w:rsidRPr="00220AF4">
        <w:rPr>
          <w:color w:val="000000"/>
          <w:sz w:val="24"/>
          <w:szCs w:val="24"/>
        </w:rPr>
        <w:t>Electrical and Electronic Practice 1</w:t>
      </w:r>
    </w:p>
    <w:p w14:paraId="0C8E46B1" w14:textId="17B8FB57" w:rsidR="00744C77" w:rsidRDefault="00744C77" w:rsidP="00220AF4">
      <w:pPr>
        <w:pStyle w:val="BodyText2"/>
        <w:spacing w:after="0" w:line="240" w:lineRule="auto"/>
        <w:ind w:left="720"/>
        <w:jc w:val="both"/>
        <w:rPr>
          <w:bCs/>
          <w:sz w:val="24"/>
          <w:szCs w:val="24"/>
        </w:rPr>
      </w:pPr>
      <w:r w:rsidRPr="00220AF4">
        <w:rPr>
          <w:b/>
          <w:sz w:val="24"/>
          <w:szCs w:val="24"/>
          <w:lang w:val="vi-VN"/>
        </w:rPr>
        <w:t>Mã số học phần:</w:t>
      </w:r>
      <w:r w:rsidR="003D3FAB" w:rsidRPr="00220AF4">
        <w:rPr>
          <w:b/>
          <w:sz w:val="24"/>
          <w:szCs w:val="24"/>
        </w:rPr>
        <w:t xml:space="preserve"> </w:t>
      </w:r>
      <w:r w:rsidR="004568EA" w:rsidRPr="00204661">
        <w:rPr>
          <w:bCs/>
          <w:sz w:val="24"/>
          <w:szCs w:val="24"/>
        </w:rPr>
        <w:t>7</w:t>
      </w:r>
      <w:r w:rsidR="003D3FAB" w:rsidRPr="00204661">
        <w:rPr>
          <w:bCs/>
          <w:sz w:val="24"/>
          <w:szCs w:val="24"/>
        </w:rPr>
        <w:t>0903</w:t>
      </w:r>
      <w:r w:rsidR="007672F0" w:rsidRPr="00204661">
        <w:rPr>
          <w:bCs/>
          <w:sz w:val="24"/>
          <w:szCs w:val="24"/>
        </w:rPr>
        <w:t>25</w:t>
      </w:r>
    </w:p>
    <w:p w14:paraId="05358065" w14:textId="77777777" w:rsidR="00884F71" w:rsidRPr="005F1D38" w:rsidRDefault="00884F71" w:rsidP="00884F71">
      <w:pPr>
        <w:pStyle w:val="BodyText2"/>
        <w:spacing w:after="0" w:line="300" w:lineRule="auto"/>
        <w:ind w:left="720" w:hanging="9"/>
        <w:jc w:val="both"/>
        <w:rPr>
          <w:sz w:val="24"/>
          <w:szCs w:val="24"/>
        </w:rPr>
      </w:pPr>
      <w:r w:rsidRPr="005F1D38">
        <w:rPr>
          <w:b/>
          <w:bCs/>
          <w:color w:val="000000"/>
          <w:sz w:val="24"/>
          <w:szCs w:val="24"/>
        </w:rPr>
        <w:t>Số tín chỉ học phần: 0</w:t>
      </w:r>
      <w:r>
        <w:rPr>
          <w:b/>
          <w:bCs/>
          <w:color w:val="000000"/>
          <w:sz w:val="24"/>
          <w:szCs w:val="24"/>
        </w:rPr>
        <w:t>2</w:t>
      </w:r>
      <w:r w:rsidRPr="005F1D38">
        <w:rPr>
          <w:b/>
          <w:bCs/>
          <w:color w:val="000000"/>
          <w:sz w:val="24"/>
          <w:szCs w:val="24"/>
        </w:rPr>
        <w:t xml:space="preserve"> (0-</w:t>
      </w:r>
      <w:r>
        <w:rPr>
          <w:b/>
          <w:bCs/>
          <w:color w:val="000000"/>
          <w:sz w:val="24"/>
          <w:szCs w:val="24"/>
        </w:rPr>
        <w:t>2</w:t>
      </w:r>
      <w:r w:rsidRPr="005F1D38">
        <w:rPr>
          <w:b/>
          <w:bCs/>
          <w:color w:val="000000"/>
          <w:sz w:val="24"/>
          <w:szCs w:val="24"/>
        </w:rPr>
        <w:t>-</w:t>
      </w:r>
      <w:r>
        <w:rPr>
          <w:b/>
          <w:bCs/>
          <w:color w:val="000000"/>
          <w:sz w:val="24"/>
          <w:szCs w:val="24"/>
        </w:rPr>
        <w:t>6</w:t>
      </w:r>
      <w:r w:rsidRPr="005F1D38">
        <w:rPr>
          <w:b/>
          <w:bCs/>
          <w:color w:val="000000"/>
          <w:sz w:val="24"/>
          <w:szCs w:val="24"/>
        </w:rPr>
        <w:t xml:space="preserve">), </w:t>
      </w:r>
      <w:r w:rsidRPr="005F1D38">
        <w:rPr>
          <w:bCs/>
          <w:color w:val="000000"/>
          <w:sz w:val="24"/>
          <w:szCs w:val="24"/>
        </w:rPr>
        <w:t xml:space="preserve">thực hiện trong </w:t>
      </w:r>
      <w:r>
        <w:rPr>
          <w:bCs/>
          <w:color w:val="000000"/>
          <w:sz w:val="24"/>
          <w:szCs w:val="24"/>
        </w:rPr>
        <w:t>4</w:t>
      </w:r>
      <w:r w:rsidRPr="005F1D38">
        <w:rPr>
          <w:bCs/>
          <w:color w:val="000000"/>
          <w:sz w:val="24"/>
          <w:szCs w:val="24"/>
        </w:rPr>
        <w:t xml:space="preserve"> tuần</w:t>
      </w:r>
    </w:p>
    <w:p w14:paraId="708B4B4D" w14:textId="77777777" w:rsidR="00884F71" w:rsidRPr="005F1D38" w:rsidRDefault="00884F71" w:rsidP="00884F71">
      <w:pPr>
        <w:pStyle w:val="BodyText2"/>
        <w:spacing w:after="0" w:line="300" w:lineRule="auto"/>
        <w:ind w:left="720"/>
        <w:jc w:val="both"/>
        <w:rPr>
          <w:b/>
          <w:sz w:val="24"/>
          <w:szCs w:val="24"/>
        </w:rPr>
      </w:pPr>
      <w:r w:rsidRPr="005F1D38">
        <w:rPr>
          <w:b/>
          <w:sz w:val="24"/>
          <w:szCs w:val="24"/>
          <w:lang w:val="vi-VN"/>
        </w:rPr>
        <w:t>Số tiết học phần:</w:t>
      </w:r>
      <w:r w:rsidRPr="005F1D38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3"/>
        <w:gridCol w:w="3012"/>
        <w:gridCol w:w="3022"/>
      </w:tblGrid>
      <w:tr w:rsidR="00884F71" w:rsidRPr="005F1D38" w14:paraId="21CD6231" w14:textId="77777777" w:rsidTr="00DA1CBE">
        <w:tc>
          <w:tcPr>
            <w:tcW w:w="2313" w:type="dxa"/>
            <w:hideMark/>
          </w:tcPr>
          <w:p w14:paraId="2AD4B40C" w14:textId="77777777" w:rsidR="00884F71" w:rsidRPr="005F1D38" w:rsidRDefault="00884F71" w:rsidP="00DA1CBE">
            <w:pPr>
              <w:spacing w:line="300" w:lineRule="auto"/>
              <w:rPr>
                <w:sz w:val="24"/>
                <w:szCs w:val="24"/>
              </w:rPr>
            </w:pPr>
            <w:r w:rsidRPr="005F1D38">
              <w:rPr>
                <w:sz w:val="24"/>
                <w:szCs w:val="24"/>
              </w:rPr>
              <w:t>Lý thuyết: 0</w:t>
            </w:r>
          </w:p>
        </w:tc>
        <w:tc>
          <w:tcPr>
            <w:tcW w:w="3012" w:type="dxa"/>
            <w:hideMark/>
          </w:tcPr>
          <w:p w14:paraId="3D0BF991" w14:textId="77777777" w:rsidR="00884F71" w:rsidRPr="005F1D38" w:rsidRDefault="00884F71" w:rsidP="00DA1CBE">
            <w:pPr>
              <w:spacing w:line="300" w:lineRule="auto"/>
              <w:rPr>
                <w:sz w:val="24"/>
                <w:szCs w:val="24"/>
              </w:rPr>
            </w:pPr>
            <w:r w:rsidRPr="005F1D38">
              <w:rPr>
                <w:sz w:val="24"/>
                <w:szCs w:val="24"/>
              </w:rPr>
              <w:t>Bài tập: 0</w:t>
            </w:r>
          </w:p>
        </w:tc>
        <w:tc>
          <w:tcPr>
            <w:tcW w:w="3022" w:type="dxa"/>
            <w:hideMark/>
          </w:tcPr>
          <w:p w14:paraId="0F71F4EA" w14:textId="77777777" w:rsidR="00884F71" w:rsidRPr="005F1D38" w:rsidRDefault="00884F71" w:rsidP="00DA1CBE">
            <w:pPr>
              <w:spacing w:line="300" w:lineRule="auto"/>
              <w:rPr>
                <w:sz w:val="24"/>
                <w:szCs w:val="24"/>
              </w:rPr>
            </w:pPr>
            <w:r w:rsidRPr="005F1D38">
              <w:rPr>
                <w:sz w:val="24"/>
                <w:szCs w:val="24"/>
              </w:rPr>
              <w:t xml:space="preserve">Thực hành: </w:t>
            </w:r>
            <w:r>
              <w:rPr>
                <w:sz w:val="24"/>
                <w:szCs w:val="24"/>
              </w:rPr>
              <w:t>30</w:t>
            </w:r>
          </w:p>
        </w:tc>
      </w:tr>
      <w:tr w:rsidR="00884F71" w:rsidRPr="005F1D38" w14:paraId="1EC9D4F0" w14:textId="77777777" w:rsidTr="00DA1CBE">
        <w:tc>
          <w:tcPr>
            <w:tcW w:w="2313" w:type="dxa"/>
            <w:hideMark/>
          </w:tcPr>
          <w:p w14:paraId="5F3CB995" w14:textId="77777777" w:rsidR="00884F71" w:rsidRPr="005F1D38" w:rsidRDefault="00884F71" w:rsidP="00DA1CBE">
            <w:pPr>
              <w:spacing w:line="300" w:lineRule="auto"/>
              <w:rPr>
                <w:sz w:val="24"/>
                <w:szCs w:val="24"/>
              </w:rPr>
            </w:pPr>
            <w:r w:rsidRPr="005F1D38">
              <w:rPr>
                <w:sz w:val="24"/>
                <w:szCs w:val="24"/>
              </w:rPr>
              <w:t>Thực tập: 0</w:t>
            </w:r>
          </w:p>
        </w:tc>
        <w:tc>
          <w:tcPr>
            <w:tcW w:w="3012" w:type="dxa"/>
            <w:hideMark/>
          </w:tcPr>
          <w:p w14:paraId="37A8636B" w14:textId="77777777" w:rsidR="00884F71" w:rsidRPr="005F1D38" w:rsidRDefault="00884F71" w:rsidP="00DA1CBE">
            <w:pPr>
              <w:spacing w:line="300" w:lineRule="auto"/>
              <w:rPr>
                <w:sz w:val="24"/>
                <w:szCs w:val="24"/>
              </w:rPr>
            </w:pPr>
            <w:r w:rsidRPr="005F1D38">
              <w:rPr>
                <w:sz w:val="24"/>
                <w:szCs w:val="24"/>
              </w:rPr>
              <w:t>Đồ án: 0</w:t>
            </w:r>
          </w:p>
        </w:tc>
        <w:tc>
          <w:tcPr>
            <w:tcW w:w="3022" w:type="dxa"/>
          </w:tcPr>
          <w:p w14:paraId="51FAD4FD" w14:textId="77777777" w:rsidR="00884F71" w:rsidRPr="005F1D38" w:rsidRDefault="00884F71" w:rsidP="00DA1CBE">
            <w:pPr>
              <w:spacing w:line="300" w:lineRule="auto"/>
              <w:rPr>
                <w:sz w:val="24"/>
                <w:szCs w:val="24"/>
              </w:rPr>
            </w:pPr>
            <w:r w:rsidRPr="005F1D38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90</w:t>
            </w:r>
          </w:p>
        </w:tc>
      </w:tr>
    </w:tbl>
    <w:p w14:paraId="2E8EF9DF" w14:textId="77777777" w:rsidR="001A1C8A" w:rsidRPr="00220AF4" w:rsidRDefault="001A1C8A" w:rsidP="00220AF4">
      <w:pPr>
        <w:pStyle w:val="BodyText2"/>
        <w:spacing w:after="0" w:line="240" w:lineRule="auto"/>
        <w:ind w:left="720"/>
        <w:jc w:val="both"/>
        <w:rPr>
          <w:sz w:val="24"/>
          <w:szCs w:val="24"/>
        </w:rPr>
      </w:pPr>
    </w:p>
    <w:p w14:paraId="0C8E46B6" w14:textId="77777777" w:rsidR="00744C77" w:rsidRPr="00220AF4" w:rsidRDefault="00744C77" w:rsidP="00220AF4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 xml:space="preserve">Đơn vị </w:t>
      </w:r>
      <w:r w:rsidR="004A21C9" w:rsidRPr="00220AF4">
        <w:rPr>
          <w:b/>
          <w:bCs/>
          <w:color w:val="000000"/>
          <w:sz w:val="24"/>
          <w:szCs w:val="24"/>
        </w:rPr>
        <w:t xml:space="preserve">quản lý </w:t>
      </w:r>
      <w:r w:rsidRPr="00220AF4">
        <w:rPr>
          <w:b/>
          <w:bCs/>
          <w:color w:val="000000"/>
          <w:sz w:val="24"/>
          <w:szCs w:val="24"/>
        </w:rPr>
        <w:t>học phần</w:t>
      </w:r>
    </w:p>
    <w:p w14:paraId="0C8E46B7" w14:textId="77777777" w:rsidR="003F5908" w:rsidRPr="00220AF4" w:rsidRDefault="006447AD" w:rsidP="00220AF4">
      <w:pPr>
        <w:pStyle w:val="BodyText2"/>
        <w:tabs>
          <w:tab w:val="left" w:pos="5670"/>
        </w:tabs>
        <w:spacing w:after="0" w:line="240" w:lineRule="auto"/>
        <w:ind w:left="360" w:firstLine="11"/>
        <w:jc w:val="both"/>
        <w:rPr>
          <w:b/>
          <w:sz w:val="24"/>
          <w:szCs w:val="24"/>
        </w:rPr>
      </w:pPr>
      <w:r w:rsidRPr="00220AF4">
        <w:rPr>
          <w:b/>
          <w:sz w:val="24"/>
          <w:szCs w:val="24"/>
        </w:rPr>
        <w:t>2.1.</w:t>
      </w:r>
      <w:r w:rsidR="003555B5" w:rsidRPr="00220AF4">
        <w:rPr>
          <w:b/>
          <w:sz w:val="24"/>
          <w:szCs w:val="24"/>
        </w:rPr>
        <w:t xml:space="preserve"> </w:t>
      </w:r>
      <w:r w:rsidR="003F5908" w:rsidRPr="00220AF4">
        <w:rPr>
          <w:b/>
          <w:sz w:val="24"/>
          <w:szCs w:val="24"/>
        </w:rPr>
        <w:t>Giảng viên giảng dạy:</w:t>
      </w:r>
      <w:r w:rsidR="006D03CF" w:rsidRPr="00220AF4">
        <w:rPr>
          <w:b/>
          <w:sz w:val="24"/>
          <w:szCs w:val="24"/>
          <w:lang w:val="vi-VN"/>
        </w:rPr>
        <w:tab/>
      </w:r>
      <w:r w:rsidR="006D03CF" w:rsidRPr="00220AF4">
        <w:rPr>
          <w:b/>
          <w:sz w:val="24"/>
          <w:szCs w:val="24"/>
        </w:rPr>
        <w:t>Mã giảng viên</w:t>
      </w:r>
    </w:p>
    <w:p w14:paraId="0C8E46B8" w14:textId="77777777" w:rsidR="004F0292" w:rsidRPr="00220AF4" w:rsidRDefault="004F0292" w:rsidP="00220AF4">
      <w:pPr>
        <w:pStyle w:val="BodyText2"/>
        <w:tabs>
          <w:tab w:val="left" w:pos="5954"/>
        </w:tabs>
        <w:spacing w:after="0" w:line="240" w:lineRule="auto"/>
        <w:ind w:left="711" w:firstLine="20"/>
        <w:jc w:val="both"/>
        <w:rPr>
          <w:sz w:val="24"/>
          <w:szCs w:val="24"/>
        </w:rPr>
      </w:pPr>
      <w:r w:rsidRPr="00220AF4">
        <w:rPr>
          <w:sz w:val="24"/>
          <w:szCs w:val="24"/>
        </w:rPr>
        <w:t>1. ThS. Nguyễn Trường Giang</w:t>
      </w:r>
      <w:r w:rsidRPr="00220AF4">
        <w:rPr>
          <w:sz w:val="24"/>
          <w:szCs w:val="24"/>
        </w:rPr>
        <w:tab/>
        <w:t>0903-10</w:t>
      </w:r>
    </w:p>
    <w:p w14:paraId="0C8E46B9" w14:textId="77777777" w:rsidR="00793FCF" w:rsidRPr="00220AF4" w:rsidRDefault="004F0292" w:rsidP="00220AF4">
      <w:pPr>
        <w:pStyle w:val="BodyText2"/>
        <w:tabs>
          <w:tab w:val="left" w:pos="5954"/>
        </w:tabs>
        <w:spacing w:after="0" w:line="240" w:lineRule="auto"/>
        <w:ind w:left="711" w:firstLine="20"/>
        <w:jc w:val="both"/>
        <w:rPr>
          <w:sz w:val="24"/>
          <w:szCs w:val="24"/>
        </w:rPr>
      </w:pPr>
      <w:r w:rsidRPr="00220AF4">
        <w:rPr>
          <w:sz w:val="24"/>
          <w:szCs w:val="24"/>
        </w:rPr>
        <w:t>2</w:t>
      </w:r>
      <w:r w:rsidR="00793FCF" w:rsidRPr="00220AF4">
        <w:rPr>
          <w:sz w:val="24"/>
          <w:szCs w:val="24"/>
        </w:rPr>
        <w:t>. PGS. TS Kim Ngọc Linh</w:t>
      </w:r>
      <w:r w:rsidR="00793FCF" w:rsidRPr="00220AF4">
        <w:rPr>
          <w:sz w:val="24"/>
          <w:szCs w:val="24"/>
        </w:rPr>
        <w:tab/>
        <w:t>0903-06</w:t>
      </w:r>
    </w:p>
    <w:p w14:paraId="0C8E46BA" w14:textId="77777777" w:rsidR="00793FCF" w:rsidRPr="00220AF4" w:rsidRDefault="004F0292" w:rsidP="00220AF4">
      <w:pPr>
        <w:pStyle w:val="BodyText2"/>
        <w:tabs>
          <w:tab w:val="left" w:pos="5954"/>
        </w:tabs>
        <w:spacing w:after="0" w:line="240" w:lineRule="auto"/>
        <w:ind w:left="711" w:firstLine="20"/>
        <w:jc w:val="both"/>
        <w:rPr>
          <w:sz w:val="24"/>
          <w:szCs w:val="24"/>
        </w:rPr>
      </w:pPr>
      <w:r w:rsidRPr="00220AF4">
        <w:rPr>
          <w:sz w:val="24"/>
          <w:szCs w:val="24"/>
        </w:rPr>
        <w:t>2</w:t>
      </w:r>
      <w:r w:rsidR="00793FCF" w:rsidRPr="00220AF4">
        <w:rPr>
          <w:sz w:val="24"/>
          <w:szCs w:val="24"/>
        </w:rPr>
        <w:t>. TS. Nguyễn Thạc Khánh</w:t>
      </w:r>
      <w:r w:rsidR="00793FCF" w:rsidRPr="00220AF4">
        <w:rPr>
          <w:sz w:val="24"/>
          <w:szCs w:val="24"/>
        </w:rPr>
        <w:tab/>
        <w:t>0903-09</w:t>
      </w:r>
    </w:p>
    <w:p w14:paraId="0C8E46BB" w14:textId="77777777" w:rsidR="00793FCF" w:rsidRPr="00220AF4" w:rsidRDefault="004F0292" w:rsidP="00220AF4">
      <w:pPr>
        <w:pStyle w:val="BodyText2"/>
        <w:tabs>
          <w:tab w:val="left" w:pos="5954"/>
        </w:tabs>
        <w:spacing w:after="0" w:line="240" w:lineRule="auto"/>
        <w:ind w:left="711" w:firstLine="20"/>
        <w:jc w:val="both"/>
        <w:rPr>
          <w:sz w:val="24"/>
          <w:szCs w:val="24"/>
        </w:rPr>
      </w:pPr>
      <w:r w:rsidRPr="00220AF4">
        <w:rPr>
          <w:sz w:val="24"/>
          <w:szCs w:val="24"/>
        </w:rPr>
        <w:t>4</w:t>
      </w:r>
      <w:r w:rsidR="00793FCF" w:rsidRPr="00220AF4">
        <w:rPr>
          <w:sz w:val="24"/>
          <w:szCs w:val="24"/>
        </w:rPr>
        <w:t>. ThS. Nguyễn Tiến Sỹ</w:t>
      </w:r>
      <w:r w:rsidR="00793FCF" w:rsidRPr="00220AF4">
        <w:rPr>
          <w:sz w:val="24"/>
          <w:szCs w:val="24"/>
        </w:rPr>
        <w:tab/>
        <w:t>0903-18</w:t>
      </w:r>
    </w:p>
    <w:p w14:paraId="0C8E46BC" w14:textId="77777777" w:rsidR="00793FCF" w:rsidRPr="00220AF4" w:rsidRDefault="004F0292" w:rsidP="00220AF4">
      <w:pPr>
        <w:pStyle w:val="BodyText2"/>
        <w:tabs>
          <w:tab w:val="left" w:pos="5954"/>
        </w:tabs>
        <w:spacing w:after="0" w:line="240" w:lineRule="auto"/>
        <w:ind w:left="711" w:firstLine="20"/>
        <w:jc w:val="both"/>
        <w:rPr>
          <w:sz w:val="24"/>
          <w:szCs w:val="24"/>
        </w:rPr>
      </w:pPr>
      <w:r w:rsidRPr="00220AF4">
        <w:rPr>
          <w:sz w:val="24"/>
          <w:szCs w:val="24"/>
        </w:rPr>
        <w:t>5</w:t>
      </w:r>
      <w:r w:rsidR="00793FCF" w:rsidRPr="00220AF4">
        <w:rPr>
          <w:sz w:val="24"/>
          <w:szCs w:val="24"/>
        </w:rPr>
        <w:t>. ThS. Tống Ngọc Anh</w:t>
      </w:r>
      <w:r w:rsidR="00793FCF" w:rsidRPr="00220AF4">
        <w:rPr>
          <w:sz w:val="24"/>
          <w:szCs w:val="24"/>
        </w:rPr>
        <w:tab/>
        <w:t>0903-17</w:t>
      </w:r>
    </w:p>
    <w:p w14:paraId="0C8E46BD" w14:textId="77777777" w:rsidR="00744C77" w:rsidRPr="00220AF4" w:rsidRDefault="006447AD" w:rsidP="00220AF4">
      <w:pPr>
        <w:pStyle w:val="BodyText2"/>
        <w:spacing w:after="0" w:line="240" w:lineRule="auto"/>
        <w:ind w:firstLine="426"/>
        <w:jc w:val="both"/>
        <w:rPr>
          <w:b/>
          <w:sz w:val="24"/>
          <w:szCs w:val="24"/>
        </w:rPr>
      </w:pPr>
      <w:r w:rsidRPr="00220AF4">
        <w:rPr>
          <w:b/>
          <w:sz w:val="24"/>
          <w:szCs w:val="24"/>
        </w:rPr>
        <w:t>2.2</w:t>
      </w:r>
      <w:r w:rsidR="003555B5" w:rsidRPr="00220AF4">
        <w:rPr>
          <w:b/>
          <w:sz w:val="24"/>
          <w:szCs w:val="24"/>
        </w:rPr>
        <w:t xml:space="preserve">. </w:t>
      </w:r>
      <w:r w:rsidR="00744C77" w:rsidRPr="00220AF4">
        <w:rPr>
          <w:b/>
          <w:sz w:val="24"/>
          <w:szCs w:val="24"/>
        </w:rPr>
        <w:t>Bộ môn:</w:t>
      </w:r>
      <w:r w:rsidR="00C70C19" w:rsidRPr="00220AF4">
        <w:rPr>
          <w:b/>
          <w:sz w:val="24"/>
          <w:szCs w:val="24"/>
        </w:rPr>
        <w:t xml:space="preserve"> </w:t>
      </w:r>
      <w:r w:rsidR="00C70C19" w:rsidRPr="00220AF4">
        <w:rPr>
          <w:sz w:val="24"/>
          <w:szCs w:val="24"/>
        </w:rPr>
        <w:t>Kỹ thuật điện – Điện tử</w:t>
      </w:r>
    </w:p>
    <w:p w14:paraId="0C8E46BE" w14:textId="77777777" w:rsidR="00744C77" w:rsidRPr="00220AF4" w:rsidRDefault="00793FCF" w:rsidP="00220AF4">
      <w:pPr>
        <w:pStyle w:val="BodyText2"/>
        <w:tabs>
          <w:tab w:val="num" w:pos="426"/>
        </w:tabs>
        <w:spacing w:after="0" w:line="240" w:lineRule="auto"/>
        <w:jc w:val="both"/>
        <w:rPr>
          <w:sz w:val="24"/>
          <w:szCs w:val="24"/>
        </w:rPr>
      </w:pPr>
      <w:r w:rsidRPr="00220AF4">
        <w:rPr>
          <w:b/>
          <w:sz w:val="24"/>
          <w:szCs w:val="24"/>
        </w:rPr>
        <w:tab/>
      </w:r>
      <w:r w:rsidR="006447AD" w:rsidRPr="00220AF4">
        <w:rPr>
          <w:b/>
          <w:sz w:val="24"/>
          <w:szCs w:val="24"/>
        </w:rPr>
        <w:t>2.3. Khoa:</w:t>
      </w:r>
      <w:r w:rsidR="00C70C19" w:rsidRPr="00220AF4">
        <w:rPr>
          <w:b/>
          <w:sz w:val="24"/>
          <w:szCs w:val="24"/>
        </w:rPr>
        <w:t xml:space="preserve"> </w:t>
      </w:r>
      <w:r w:rsidR="00C70C19" w:rsidRPr="00220AF4">
        <w:rPr>
          <w:sz w:val="24"/>
          <w:szCs w:val="24"/>
        </w:rPr>
        <w:t>Cơ – Điện</w:t>
      </w:r>
    </w:p>
    <w:p w14:paraId="0C8E46BF" w14:textId="77777777" w:rsidR="00744C77" w:rsidRPr="00220AF4" w:rsidRDefault="00744C77" w:rsidP="00220AF4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220AF4">
        <w:rPr>
          <w:b/>
          <w:bCs/>
          <w:color w:val="000000"/>
          <w:sz w:val="24"/>
          <w:szCs w:val="24"/>
        </w:rPr>
        <w:t>học học phần</w:t>
      </w:r>
      <w:r w:rsidR="00BA09EA" w:rsidRPr="00220AF4">
        <w:rPr>
          <w:b/>
          <w:bCs/>
          <w:color w:val="000000"/>
          <w:sz w:val="24"/>
          <w:szCs w:val="24"/>
        </w:rPr>
        <w:t xml:space="preserve"> </w:t>
      </w:r>
      <w:r w:rsidR="006D03CF" w:rsidRPr="00220AF4">
        <w:rPr>
          <w:b/>
          <w:bCs/>
          <w:color w:val="000000"/>
          <w:sz w:val="24"/>
          <w:szCs w:val="24"/>
        </w:rPr>
        <w:t>(mã số học phần)</w:t>
      </w:r>
    </w:p>
    <w:p w14:paraId="0C8E46C0" w14:textId="064263B4" w:rsidR="006D03CF" w:rsidRPr="00220AF4" w:rsidRDefault="00C70C19" w:rsidP="00220AF4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 xml:space="preserve">Môn học tiên quyết: </w:t>
      </w:r>
      <w:r w:rsidR="00EE66DE" w:rsidRPr="00220AF4">
        <w:rPr>
          <w:bCs/>
          <w:color w:val="000000"/>
          <w:sz w:val="24"/>
          <w:szCs w:val="24"/>
        </w:rPr>
        <w:t>Không</w:t>
      </w:r>
    </w:p>
    <w:p w14:paraId="0C8E46C1" w14:textId="77777777" w:rsidR="006D03CF" w:rsidRPr="00220AF4" w:rsidRDefault="006D03CF" w:rsidP="00220AF4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>Môn học học trước:</w:t>
      </w:r>
      <w:r w:rsidR="00144ABA" w:rsidRPr="00220AF4">
        <w:rPr>
          <w:b/>
          <w:bCs/>
          <w:color w:val="000000"/>
          <w:sz w:val="24"/>
          <w:szCs w:val="24"/>
        </w:rPr>
        <w:t xml:space="preserve"> </w:t>
      </w:r>
      <w:r w:rsidR="00793FCF" w:rsidRPr="00220AF4">
        <w:rPr>
          <w:bCs/>
          <w:color w:val="000000"/>
          <w:sz w:val="24"/>
          <w:szCs w:val="24"/>
        </w:rPr>
        <w:t>Không</w:t>
      </w:r>
    </w:p>
    <w:p w14:paraId="0C8E46C2" w14:textId="77777777" w:rsidR="00744C77" w:rsidRPr="00220AF4" w:rsidRDefault="00744C77" w:rsidP="00220AF4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>Mục tiêu của học phần</w:t>
      </w:r>
      <w:r w:rsidR="00BA09EA" w:rsidRPr="00220AF4">
        <w:rPr>
          <w:b/>
          <w:bCs/>
          <w:color w:val="000000"/>
          <w:sz w:val="24"/>
          <w:szCs w:val="24"/>
        </w:rPr>
        <w:t xml:space="preserve"> </w:t>
      </w:r>
    </w:p>
    <w:p w14:paraId="0C8E46C3" w14:textId="77777777" w:rsidR="00744C77" w:rsidRPr="00220AF4" w:rsidRDefault="00744C77" w:rsidP="00220AF4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220AF4">
        <w:rPr>
          <w:b/>
          <w:bCs/>
          <w:lang w:val="vi-VN"/>
        </w:rPr>
        <w:t xml:space="preserve">Kiến thức </w:t>
      </w:r>
    </w:p>
    <w:p w14:paraId="0C8E46C4" w14:textId="77777777" w:rsidR="004F0292" w:rsidRPr="00220AF4" w:rsidRDefault="004F0292" w:rsidP="00220AF4">
      <w:pPr>
        <w:ind w:firstLine="360"/>
        <w:jc w:val="both"/>
        <w:rPr>
          <w:bCs/>
          <w:sz w:val="24"/>
          <w:szCs w:val="24"/>
        </w:rPr>
      </w:pPr>
      <w:r w:rsidRPr="00220AF4">
        <w:rPr>
          <w:sz w:val="24"/>
          <w:szCs w:val="24"/>
          <w:lang w:val="pt-BR"/>
        </w:rPr>
        <w:t>4.1.1 Phân tích được các sơ đồ điều khiển mở máy động cơ không đồng bộ ba pha roto lồng sóc và roto dây quấn.</w:t>
      </w:r>
    </w:p>
    <w:p w14:paraId="0C8E46C5" w14:textId="77777777" w:rsidR="004F0292" w:rsidRPr="00220AF4" w:rsidRDefault="004F0292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4.1.2 Phân tích được các sơ đồ</w:t>
      </w:r>
      <w:r w:rsidRPr="00220AF4">
        <w:rPr>
          <w:b/>
          <w:sz w:val="24"/>
          <w:szCs w:val="24"/>
          <w:lang w:val="pt-BR"/>
        </w:rPr>
        <w:t xml:space="preserve"> </w:t>
      </w:r>
      <w:r w:rsidRPr="00220AF4">
        <w:rPr>
          <w:sz w:val="24"/>
          <w:szCs w:val="24"/>
          <w:lang w:val="pt-BR"/>
        </w:rPr>
        <w:t>mạch điều khiển động cơ không đồng bộ rôto lồng sóc quay 1 chiều và 2 chiều, m</w:t>
      </w:r>
      <w:bookmarkStart w:id="0" w:name="_GoBack"/>
      <w:bookmarkEnd w:id="0"/>
      <w:r w:rsidRPr="00220AF4">
        <w:rPr>
          <w:sz w:val="24"/>
          <w:szCs w:val="24"/>
          <w:lang w:val="pt-BR"/>
        </w:rPr>
        <w:t>ở máy trực tiếp, hãm động năng và hãm đấu ngược.</w:t>
      </w:r>
    </w:p>
    <w:p w14:paraId="0C8E46C6" w14:textId="77777777" w:rsidR="004F0292" w:rsidRPr="00220AF4" w:rsidRDefault="004F0292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 xml:space="preserve">4.1.3 </w:t>
      </w:r>
      <w:r w:rsidR="00CC7E61" w:rsidRPr="00220AF4">
        <w:rPr>
          <w:sz w:val="24"/>
          <w:szCs w:val="24"/>
          <w:lang w:val="pt-BR"/>
        </w:rPr>
        <w:t>Phân tích được sơ đồ điều khiển liên động ba động cơ.</w:t>
      </w:r>
    </w:p>
    <w:p w14:paraId="0C8E46C7" w14:textId="77777777" w:rsidR="00D67116" w:rsidRPr="00220AF4" w:rsidRDefault="00CC7E61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 xml:space="preserve">4.1.4 </w:t>
      </w:r>
      <w:r w:rsidR="00D67116" w:rsidRPr="00220AF4">
        <w:rPr>
          <w:sz w:val="24"/>
          <w:szCs w:val="24"/>
          <w:lang w:val="pt-BR"/>
        </w:rPr>
        <w:t>Phân tích được sơ đồ mạch bảo vệ quá áp và thấp áp</w:t>
      </w:r>
      <w:r w:rsidR="00503349" w:rsidRPr="00220AF4">
        <w:rPr>
          <w:sz w:val="24"/>
          <w:szCs w:val="24"/>
          <w:lang w:val="pt-BR"/>
        </w:rPr>
        <w:t xml:space="preserve"> dùng các phần tử bán dẫn</w:t>
      </w:r>
      <w:r w:rsidR="00D67116" w:rsidRPr="00220AF4">
        <w:rPr>
          <w:sz w:val="24"/>
          <w:szCs w:val="24"/>
          <w:lang w:val="pt-BR"/>
        </w:rPr>
        <w:t>.</w:t>
      </w:r>
    </w:p>
    <w:p w14:paraId="0C8E46C8" w14:textId="77777777" w:rsidR="00D67116" w:rsidRPr="00220AF4" w:rsidRDefault="00D67116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4.1.5 Phân tích được các mạch cơ bản ứng dụng IC555</w:t>
      </w:r>
      <w:r w:rsidR="00503349" w:rsidRPr="00220AF4">
        <w:rPr>
          <w:sz w:val="24"/>
          <w:szCs w:val="24"/>
          <w:lang w:val="pt-BR"/>
        </w:rPr>
        <w:t>.</w:t>
      </w:r>
    </w:p>
    <w:p w14:paraId="0C8E46C9" w14:textId="77777777" w:rsidR="00D67116" w:rsidRPr="00220AF4" w:rsidRDefault="00D67116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 xml:space="preserve">4.1.6 </w:t>
      </w:r>
      <w:r w:rsidR="00672868" w:rsidRPr="00220AF4">
        <w:rPr>
          <w:sz w:val="24"/>
          <w:szCs w:val="24"/>
          <w:lang w:val="pt-BR"/>
        </w:rPr>
        <w:t>Phân tích được một số mạch ứng dụng của bộ đếm</w:t>
      </w:r>
      <w:r w:rsidR="00503349" w:rsidRPr="00220AF4">
        <w:rPr>
          <w:sz w:val="24"/>
          <w:szCs w:val="24"/>
          <w:lang w:val="pt-BR"/>
        </w:rPr>
        <w:t xml:space="preserve"> và các mạch logic.</w:t>
      </w:r>
    </w:p>
    <w:p w14:paraId="0C8E46CA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4.1.7 Phân tích được sơ đồ nguyên lý mạch ghi dịch có hiển thị trạng thái đầu ra bằng đèn LED.</w:t>
      </w:r>
    </w:p>
    <w:p w14:paraId="0C8E46CB" w14:textId="77777777" w:rsidR="00F37FC7" w:rsidRPr="00220AF4" w:rsidRDefault="00F37FC7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4.1.8 Biết lập trình cho LOGO và PLC.</w:t>
      </w:r>
    </w:p>
    <w:p w14:paraId="0C8E46CC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</w:p>
    <w:p w14:paraId="0C8E46CD" w14:textId="77777777" w:rsidR="00CC7E61" w:rsidRPr="00220AF4" w:rsidRDefault="00CC7E61" w:rsidP="00220AF4">
      <w:pPr>
        <w:ind w:firstLine="360"/>
        <w:jc w:val="both"/>
        <w:rPr>
          <w:b/>
          <w:sz w:val="24"/>
          <w:szCs w:val="24"/>
          <w:lang w:val="pt-BR"/>
        </w:rPr>
      </w:pPr>
    </w:p>
    <w:p w14:paraId="0C8E46CE" w14:textId="77777777" w:rsidR="00744C77" w:rsidRPr="00220AF4" w:rsidRDefault="00744C77" w:rsidP="00220AF4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220AF4">
        <w:rPr>
          <w:b/>
          <w:bCs/>
          <w:lang w:val="vi-VN"/>
        </w:rPr>
        <w:t>Kỹ năng</w:t>
      </w:r>
      <w:r w:rsidR="00BA09EA" w:rsidRPr="00220AF4">
        <w:rPr>
          <w:b/>
          <w:bCs/>
          <w:lang w:val="vi-VN"/>
        </w:rPr>
        <w:t xml:space="preserve"> </w:t>
      </w:r>
    </w:p>
    <w:p w14:paraId="0C8E46CF" w14:textId="77777777" w:rsidR="004F0292" w:rsidRPr="00220AF4" w:rsidRDefault="004F0292" w:rsidP="00220AF4">
      <w:pPr>
        <w:ind w:firstLine="360"/>
        <w:jc w:val="both"/>
        <w:rPr>
          <w:bCs/>
          <w:sz w:val="24"/>
          <w:szCs w:val="24"/>
        </w:rPr>
      </w:pPr>
      <w:r w:rsidRPr="00220AF4">
        <w:rPr>
          <w:sz w:val="24"/>
          <w:szCs w:val="24"/>
          <w:lang w:val="pt-BR"/>
        </w:rPr>
        <w:t>4.2.1 Lắp được mạch điều khiển mở máy động cơ không đồng bộ ba pha roto lồng sóc bằng phương pháp đổi nối tam giác – sao.</w:t>
      </w:r>
    </w:p>
    <w:p w14:paraId="0C8E46D0" w14:textId="77777777" w:rsidR="004F0292" w:rsidRPr="00220AF4" w:rsidRDefault="004F0292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4.2.2 Lắp được mạch điều khiển mở máy động cơ không đồng bộ ba pha roto dây quấn với 2 cấp biến trở mở máy.</w:t>
      </w:r>
    </w:p>
    <w:p w14:paraId="0C8E46D1" w14:textId="77777777" w:rsidR="004F0292" w:rsidRPr="00220AF4" w:rsidRDefault="004F0292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</w:t>
      </w:r>
      <w:r w:rsidR="00550A8A" w:rsidRPr="00220AF4">
        <w:rPr>
          <w:sz w:val="24"/>
          <w:szCs w:val="24"/>
          <w:lang w:val="pt-BR"/>
        </w:rPr>
        <w:t>3</w:t>
      </w:r>
      <w:r w:rsidRPr="00220AF4">
        <w:rPr>
          <w:sz w:val="24"/>
          <w:szCs w:val="24"/>
          <w:lang w:val="pt-BR"/>
        </w:rPr>
        <w:t xml:space="preserve"> Lắp được mạch điều khiển động cơ không đồng bộ rôto lồng sóc quay 1 chiều, mở máy trực tiếp, hãm động năng.</w:t>
      </w:r>
    </w:p>
    <w:p w14:paraId="0C8E46D2" w14:textId="77777777" w:rsidR="00C5181E" w:rsidRPr="00220AF4" w:rsidRDefault="004F0292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 xml:space="preserve">4.2.4 </w:t>
      </w:r>
      <w:r w:rsidR="00C5181E" w:rsidRPr="00220AF4">
        <w:rPr>
          <w:sz w:val="24"/>
          <w:szCs w:val="24"/>
          <w:lang w:val="pt-BR"/>
        </w:rPr>
        <w:t>Lắp được mạch điều khiển động cơ không đồng bộ rôto lồng sóc quay 1 chiều, mở máy trực tiếp, hãm đấu ngược.</w:t>
      </w:r>
    </w:p>
    <w:p w14:paraId="0C8E46D3" w14:textId="77777777" w:rsidR="00C5181E" w:rsidRPr="00220AF4" w:rsidRDefault="00C5181E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lastRenderedPageBreak/>
        <w:t>4.2.5 Lắp được mạch điều khiển động cơ không đồng bộ rôto lồng sóc mở máy trực tiếp, quay 2 chiều.</w:t>
      </w:r>
    </w:p>
    <w:p w14:paraId="0C8E46D4" w14:textId="77777777" w:rsidR="00304D31" w:rsidRPr="00220AF4" w:rsidRDefault="00C5181E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 xml:space="preserve">4.2.6 </w:t>
      </w:r>
      <w:r w:rsidR="00304D31" w:rsidRPr="00220AF4">
        <w:rPr>
          <w:sz w:val="24"/>
          <w:szCs w:val="24"/>
          <w:lang w:val="pt-BR"/>
        </w:rPr>
        <w:t>Lắp được mạch điều khiển liên động ba động cơ.</w:t>
      </w:r>
    </w:p>
    <w:p w14:paraId="0C8E46D5" w14:textId="77777777" w:rsidR="00C5181E" w:rsidRPr="00220AF4" w:rsidRDefault="00304D31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 xml:space="preserve">4.2.7 </w:t>
      </w:r>
      <w:r w:rsidR="00D67116" w:rsidRPr="00220AF4">
        <w:rPr>
          <w:sz w:val="24"/>
          <w:szCs w:val="24"/>
          <w:lang w:val="pt-BR"/>
        </w:rPr>
        <w:t>Lắp được mạch bảo vệ quá áp và thấp áp dùng khuếch đại thuật toán và BJT ở chế độ khóa, ngưỡng tác động và thời gian trễ của mạch có thể điều chỉnh được.</w:t>
      </w:r>
    </w:p>
    <w:p w14:paraId="0C8E46D6" w14:textId="77777777" w:rsidR="00D67116" w:rsidRPr="00220AF4" w:rsidRDefault="00D67116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4.2.8 Lắp được mạch dao động đa hài tự dao động, đa hài đợi dùng IC555.</w:t>
      </w:r>
    </w:p>
    <w:p w14:paraId="0C8E46D7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4.2.9 Lắp ráp và hiệu chỉnh được mạch điện thực hiện chức năng đếm có hiển thị kết quả đếm bằng LED 7 thanh.</w:t>
      </w:r>
    </w:p>
    <w:p w14:paraId="0C8E46D8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4.2.10 Thực hành nối tầng các IC để mở rộng dung lượng bộ đếm. Đồng thời biết cách tạo lập bộ đếm với chu trình đếm cho trước.</w:t>
      </w:r>
    </w:p>
    <w:p w14:paraId="0C8E46D9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4.2.11 Lắp ráp và hiệu chỉnh được mạch thực hiện chức năng ghi dịch (có biểu thị trạng thái đầu ra bằng đèn LED) để mạch hoạt động đúng.</w:t>
      </w:r>
    </w:p>
    <w:p w14:paraId="0C8E46DA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4.2.12 Thực hành sử dụng IC đếm 7490/74LS90 để tạo lập mạch chia tần số với số chia bằng 10, 100 và 1000.</w:t>
      </w:r>
    </w:p>
    <w:p w14:paraId="0C8E46DB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4.2.13 Thực hành sử dụng các IC đếm 74190 hoặc 74191 để tạo lập mạch chia tần số với số chia có thể thay đổi theo lập trình.</w:t>
      </w:r>
    </w:p>
    <w:p w14:paraId="0C8E46DC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4.2.14 Biết cách kết hợp giữa IC đếm, IC giải mã BCD/LED 7 thanh, đèn chỉ thị số để lắp một mạch chia tần số có thể lập trình và kết quả được hiển thị bằng LED 7 thanh.</w:t>
      </w:r>
    </w:p>
    <w:p w14:paraId="0C8E46DD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4.2.15 Thực hành lắp được mạch phát xung điều khiển mở tiristo.</w:t>
      </w:r>
    </w:p>
    <w:p w14:paraId="0C8E46DE" w14:textId="77777777" w:rsidR="00672868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4.2.16 Lắp được mạch điều chế độ rộng xung dùng OA và lắp được mạch điều chế độ rộng xung dùng IC555.</w:t>
      </w:r>
    </w:p>
    <w:p w14:paraId="0C8E46DF" w14:textId="77777777" w:rsidR="00F37FC7" w:rsidRPr="00220AF4" w:rsidRDefault="00672868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 xml:space="preserve">4.2.17 </w:t>
      </w:r>
      <w:r w:rsidR="00F37FC7" w:rsidRPr="00220AF4">
        <w:rPr>
          <w:sz w:val="24"/>
          <w:szCs w:val="24"/>
          <w:lang w:val="pt-BR"/>
        </w:rPr>
        <w:t>Lắp được mạch điều khiển đèn giao thông sử dụng IC định thời 555, IC đếm 4017 và IC 4071 (chứa 4 phần tử OR).</w:t>
      </w:r>
    </w:p>
    <w:p w14:paraId="0C8E46E0" w14:textId="77777777" w:rsidR="00F37FC7" w:rsidRPr="00220AF4" w:rsidRDefault="00F37FC7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4.2.18 Lắp được mạch điều khiển cổng, cửa dùng LOGO.</w:t>
      </w:r>
    </w:p>
    <w:p w14:paraId="0C8E46E1" w14:textId="77777777" w:rsidR="00F37FC7" w:rsidRPr="00220AF4" w:rsidRDefault="00F37FC7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4.2.19 Lắp được mạch điều khiển liên động 3 động cơ dùng PLC.</w:t>
      </w:r>
    </w:p>
    <w:p w14:paraId="0C8E46E2" w14:textId="77777777" w:rsidR="00F37FC7" w:rsidRPr="00220AF4" w:rsidRDefault="00F37FC7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4.2.20 Giữ an toàn cho người và thiết bị, rèn luyện được đức tính kiên trì, cẩn thận, khéo léo, hình thành được tác phong làm việc công nghiệp.</w:t>
      </w:r>
    </w:p>
    <w:p w14:paraId="0C8E46E3" w14:textId="77777777" w:rsidR="00F171BF" w:rsidRPr="00220AF4" w:rsidRDefault="00F171BF" w:rsidP="00220AF4">
      <w:pPr>
        <w:ind w:firstLine="360"/>
        <w:jc w:val="both"/>
        <w:rPr>
          <w:sz w:val="24"/>
          <w:szCs w:val="24"/>
          <w:lang w:val="pt-BR"/>
        </w:rPr>
      </w:pPr>
      <w:r w:rsidRPr="00220AF4">
        <w:rPr>
          <w:sz w:val="24"/>
          <w:szCs w:val="24"/>
          <w:lang w:val="pt-BR"/>
        </w:rPr>
        <w:t>4.2.21 Mô phỏng được các mạch điện – tử công nghiệp</w:t>
      </w:r>
      <w:r w:rsidR="00597375" w:rsidRPr="00220AF4">
        <w:rPr>
          <w:sz w:val="24"/>
          <w:szCs w:val="24"/>
          <w:lang w:val="pt-BR"/>
        </w:rPr>
        <w:t xml:space="preserve"> trên máy tính</w:t>
      </w:r>
      <w:r w:rsidRPr="00220AF4">
        <w:rPr>
          <w:sz w:val="24"/>
          <w:szCs w:val="24"/>
          <w:lang w:val="pt-BR"/>
        </w:rPr>
        <w:t>.</w:t>
      </w:r>
    </w:p>
    <w:p w14:paraId="0C8E46E4" w14:textId="77777777" w:rsidR="00744C77" w:rsidRPr="00220AF4" w:rsidRDefault="00BA09EA" w:rsidP="00220AF4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>T</w:t>
      </w:r>
      <w:r w:rsidR="00744C77" w:rsidRPr="00220AF4">
        <w:rPr>
          <w:b/>
          <w:bCs/>
          <w:color w:val="000000"/>
          <w:sz w:val="24"/>
          <w:szCs w:val="24"/>
        </w:rPr>
        <w:t>óm tắt nội dung học phần</w:t>
      </w:r>
    </w:p>
    <w:p w14:paraId="0C8E46E5" w14:textId="77777777" w:rsidR="007A1C49" w:rsidRPr="00220AF4" w:rsidRDefault="007A1C49" w:rsidP="00220AF4">
      <w:pPr>
        <w:pStyle w:val="BodyText2"/>
        <w:spacing w:after="0" w:line="240" w:lineRule="auto"/>
        <w:ind w:left="360" w:firstLine="360"/>
        <w:jc w:val="both"/>
        <w:rPr>
          <w:sz w:val="24"/>
          <w:szCs w:val="24"/>
        </w:rPr>
      </w:pPr>
      <w:r w:rsidRPr="00220AF4">
        <w:rPr>
          <w:sz w:val="24"/>
          <w:szCs w:val="24"/>
        </w:rPr>
        <w:t xml:space="preserve">Sinh viên được giao </w:t>
      </w:r>
      <w:r w:rsidR="00AC00EB" w:rsidRPr="00220AF4">
        <w:rPr>
          <w:sz w:val="24"/>
          <w:szCs w:val="24"/>
        </w:rPr>
        <w:t>làm việc theo nhóm thực hiện 12 bài thực hành về điện – điện tử công nghiệp</w:t>
      </w:r>
      <w:r w:rsidR="003A20D2" w:rsidRPr="00220AF4">
        <w:rPr>
          <w:sz w:val="24"/>
          <w:szCs w:val="24"/>
        </w:rPr>
        <w:t>.</w:t>
      </w:r>
    </w:p>
    <w:p w14:paraId="0C8E46E6" w14:textId="77777777" w:rsidR="00296F71" w:rsidRPr="00220AF4" w:rsidRDefault="009540AF" w:rsidP="00220AF4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>Cấu trúc nội dung học phần</w:t>
      </w:r>
    </w:p>
    <w:p w14:paraId="0C8E46E7" w14:textId="77777777" w:rsidR="004A21C9" w:rsidRPr="00220AF4" w:rsidRDefault="00BA7C39" w:rsidP="00220AF4">
      <w:pPr>
        <w:pStyle w:val="ListParagraph"/>
        <w:jc w:val="center"/>
        <w:rPr>
          <w:b/>
          <w:bCs/>
          <w:lang w:val="nl-NL"/>
        </w:rPr>
      </w:pPr>
      <w:r w:rsidRPr="00220AF4">
        <w:rPr>
          <w:b/>
          <w:bCs/>
          <w:lang w:val="nl-NL"/>
        </w:rPr>
        <w:t>Bảng 1</w:t>
      </w:r>
      <w:r w:rsidR="004A21C9" w:rsidRPr="00220AF4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992"/>
        <w:gridCol w:w="1299"/>
      </w:tblGrid>
      <w:tr w:rsidR="001265BC" w:rsidRPr="00220AF4" w14:paraId="0C8E46E9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46E8" w14:textId="77777777" w:rsidR="001265BC" w:rsidRPr="00220AF4" w:rsidRDefault="001265BC" w:rsidP="00220AF4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220AF4">
              <w:rPr>
                <w:b/>
                <w:bCs/>
              </w:rPr>
              <w:t>6.1. Lý thuyết</w:t>
            </w:r>
          </w:p>
        </w:tc>
      </w:tr>
      <w:tr w:rsidR="00095A1D" w:rsidRPr="00220AF4" w14:paraId="0C8E46EE" w14:textId="77777777" w:rsidTr="009213CE">
        <w:tc>
          <w:tcPr>
            <w:tcW w:w="1408" w:type="dxa"/>
            <w:tcBorders>
              <w:top w:val="single" w:sz="4" w:space="0" w:color="auto"/>
            </w:tcBorders>
          </w:tcPr>
          <w:p w14:paraId="0C8E46EA" w14:textId="77777777" w:rsidR="003B73BB" w:rsidRPr="00220AF4" w:rsidRDefault="00BA09EA" w:rsidP="00220AF4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220AF4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</w:tcPr>
          <w:p w14:paraId="0C8E46EB" w14:textId="77777777" w:rsidR="003B73BB" w:rsidRPr="00220AF4" w:rsidRDefault="003B73BB" w:rsidP="00220AF4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20AF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C8E46EC" w14:textId="77777777" w:rsidR="003B73BB" w:rsidRPr="00220AF4" w:rsidRDefault="003B73BB" w:rsidP="00220AF4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20AF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0C8E46ED" w14:textId="77777777" w:rsidR="003B73BB" w:rsidRPr="00220AF4" w:rsidRDefault="00EE3756" w:rsidP="00220AF4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20AF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550A8A" w:rsidRPr="00220AF4" w14:paraId="0C8E46F3" w14:textId="77777777" w:rsidTr="004C31E6">
        <w:trPr>
          <w:trHeight w:val="345"/>
        </w:trPr>
        <w:tc>
          <w:tcPr>
            <w:tcW w:w="1408" w:type="dxa"/>
            <w:vAlign w:val="center"/>
          </w:tcPr>
          <w:p w14:paraId="0C8E46EF" w14:textId="77777777" w:rsidR="00550A8A" w:rsidRPr="00220AF4" w:rsidRDefault="00550A8A" w:rsidP="00220A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63" w:type="dxa"/>
            <w:vAlign w:val="center"/>
          </w:tcPr>
          <w:p w14:paraId="0C8E46F0" w14:textId="77777777" w:rsidR="00550A8A" w:rsidRPr="00220AF4" w:rsidRDefault="00550A8A" w:rsidP="00220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C8E46F1" w14:textId="77777777" w:rsidR="00550A8A" w:rsidRPr="00220AF4" w:rsidRDefault="00550A8A" w:rsidP="00220AF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299" w:type="dxa"/>
            <w:vAlign w:val="center"/>
          </w:tcPr>
          <w:p w14:paraId="0C8E46F2" w14:textId="77777777" w:rsidR="00550A8A" w:rsidRPr="00220AF4" w:rsidRDefault="00550A8A" w:rsidP="00220AF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0C8E46F4" w14:textId="77777777" w:rsidR="009213CE" w:rsidRPr="00220AF4" w:rsidRDefault="009213CE" w:rsidP="00220AF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992"/>
        <w:gridCol w:w="1299"/>
      </w:tblGrid>
      <w:tr w:rsidR="009213CE" w:rsidRPr="00220AF4" w14:paraId="0C8E46F6" w14:textId="77777777" w:rsidTr="00BC343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46F5" w14:textId="77777777" w:rsidR="009213CE" w:rsidRPr="00220AF4" w:rsidRDefault="009213CE" w:rsidP="00220AF4">
            <w:pPr>
              <w:pStyle w:val="ListParagraph"/>
              <w:ind w:left="0"/>
              <w:rPr>
                <w:b/>
                <w:bCs/>
              </w:rPr>
            </w:pPr>
            <w:r w:rsidRPr="00220AF4">
              <w:rPr>
                <w:b/>
                <w:bCs/>
              </w:rPr>
              <w:t>6.</w:t>
            </w:r>
            <w:r w:rsidRPr="00220AF4">
              <w:rPr>
                <w:b/>
                <w:bCs/>
                <w:lang w:val="vi-VN"/>
              </w:rPr>
              <w:t>2</w:t>
            </w:r>
            <w:r w:rsidRPr="00220AF4">
              <w:rPr>
                <w:b/>
                <w:bCs/>
              </w:rPr>
              <w:t>. Thí nghiệm/</w:t>
            </w:r>
            <w:r w:rsidRPr="00220AF4">
              <w:rPr>
                <w:b/>
                <w:bCs/>
                <w:lang w:val="vi-VN"/>
              </w:rPr>
              <w:t>Thực hành</w:t>
            </w:r>
            <w:r w:rsidRPr="00220AF4">
              <w:rPr>
                <w:b/>
                <w:bCs/>
              </w:rPr>
              <w:t xml:space="preserve"> (nếu có)</w:t>
            </w:r>
          </w:p>
        </w:tc>
      </w:tr>
      <w:tr w:rsidR="009213CE" w:rsidRPr="00220AF4" w14:paraId="0C8E46FB" w14:textId="77777777" w:rsidTr="00AC7351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0C8E46F7" w14:textId="77777777" w:rsidR="009213CE" w:rsidRPr="00220AF4" w:rsidRDefault="009213CE" w:rsidP="00220AF4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20AF4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  <w:vAlign w:val="center"/>
          </w:tcPr>
          <w:p w14:paraId="0C8E46F8" w14:textId="77777777" w:rsidR="009213CE" w:rsidRPr="00220AF4" w:rsidRDefault="009213CE" w:rsidP="00220AF4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20AF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C8E46F9" w14:textId="77777777" w:rsidR="009213CE" w:rsidRPr="00220AF4" w:rsidRDefault="009213CE" w:rsidP="00220AF4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20AF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14:paraId="0C8E46FA" w14:textId="77777777" w:rsidR="009213CE" w:rsidRPr="00220AF4" w:rsidRDefault="009213CE" w:rsidP="00220AF4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20AF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550A8A" w:rsidRPr="00220AF4" w14:paraId="0C8E4701" w14:textId="77777777" w:rsidTr="00AC7351">
        <w:tc>
          <w:tcPr>
            <w:tcW w:w="1408" w:type="dxa"/>
            <w:vAlign w:val="center"/>
          </w:tcPr>
          <w:p w14:paraId="0C8E46FC" w14:textId="77777777" w:rsidR="00550A8A" w:rsidRPr="00220AF4" w:rsidRDefault="00550A8A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Bài số 01</w:t>
            </w:r>
          </w:p>
        </w:tc>
        <w:tc>
          <w:tcPr>
            <w:tcW w:w="5363" w:type="dxa"/>
            <w:vAlign w:val="center"/>
          </w:tcPr>
          <w:p w14:paraId="0C8E46FD" w14:textId="77777777" w:rsidR="00550A8A" w:rsidRPr="00220AF4" w:rsidRDefault="00550A8A" w:rsidP="00220AF4">
            <w:pPr>
              <w:jc w:val="both"/>
              <w:rPr>
                <w:bCs/>
                <w:sz w:val="24"/>
                <w:szCs w:val="24"/>
                <w:lang w:val="vi-VN"/>
              </w:rPr>
            </w:pPr>
            <w:r w:rsidRPr="00220AF4">
              <w:rPr>
                <w:sz w:val="24"/>
                <w:szCs w:val="24"/>
              </w:rPr>
              <w:t>Thực hành lắp mạch điều khiển tự động mở máy động cơ không đồng bộ ba pha</w:t>
            </w:r>
          </w:p>
        </w:tc>
        <w:tc>
          <w:tcPr>
            <w:tcW w:w="992" w:type="dxa"/>
            <w:vAlign w:val="center"/>
          </w:tcPr>
          <w:p w14:paraId="0C8E46FE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6FF" w14:textId="77777777" w:rsidR="00550A8A" w:rsidRPr="00220AF4" w:rsidRDefault="00550A8A" w:rsidP="00220AF4">
            <w:pPr>
              <w:pStyle w:val="ListParagraph"/>
              <w:ind w:left="0"/>
              <w:jc w:val="center"/>
              <w:rPr>
                <w:lang w:val="pt-BR"/>
              </w:rPr>
            </w:pPr>
            <w:r w:rsidRPr="00220AF4">
              <w:rPr>
                <w:lang w:val="pt-BR"/>
              </w:rPr>
              <w:t xml:space="preserve">4.1.1, 4.2.1, </w:t>
            </w:r>
            <w:r w:rsidR="00875456" w:rsidRPr="00220AF4">
              <w:rPr>
                <w:lang w:val="pt-BR"/>
              </w:rPr>
              <w:t xml:space="preserve">4.2.2, </w:t>
            </w:r>
            <w:r w:rsidRPr="00220AF4">
              <w:rPr>
                <w:lang w:val="pt-BR"/>
              </w:rPr>
              <w:t>4.2.20</w:t>
            </w:r>
            <w:r w:rsidR="00F171BF" w:rsidRPr="00220AF4">
              <w:rPr>
                <w:lang w:val="pt-BR"/>
              </w:rPr>
              <w:t>,</w:t>
            </w:r>
          </w:p>
          <w:p w14:paraId="0C8E4700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0A" w14:textId="77777777" w:rsidTr="00AC7351">
        <w:tc>
          <w:tcPr>
            <w:tcW w:w="1408" w:type="dxa"/>
            <w:vAlign w:val="center"/>
          </w:tcPr>
          <w:p w14:paraId="0C8E4702" w14:textId="77777777" w:rsidR="00550A8A" w:rsidRPr="00220AF4" w:rsidRDefault="00550A8A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Bài số 02</w:t>
            </w:r>
          </w:p>
        </w:tc>
        <w:tc>
          <w:tcPr>
            <w:tcW w:w="5363" w:type="dxa"/>
            <w:vAlign w:val="center"/>
          </w:tcPr>
          <w:p w14:paraId="0C8E4703" w14:textId="77777777" w:rsidR="00550A8A" w:rsidRPr="00220AF4" w:rsidRDefault="00550A8A" w:rsidP="00220AF4">
            <w:pPr>
              <w:jc w:val="both"/>
              <w:rPr>
                <w:sz w:val="24"/>
                <w:szCs w:val="24"/>
                <w:lang w:val="pt-BR"/>
              </w:rPr>
            </w:pPr>
            <w:r w:rsidRPr="00220AF4">
              <w:rPr>
                <w:sz w:val="24"/>
                <w:szCs w:val="24"/>
              </w:rPr>
              <w:t>Thực hành lắp mạch điều khiển động cơ không đồng bộ ba pha quay một chiều và hai chiều, mở máy trực tiếp, hãm động năng và hãm đấu ngược</w:t>
            </w:r>
          </w:p>
        </w:tc>
        <w:tc>
          <w:tcPr>
            <w:tcW w:w="992" w:type="dxa"/>
            <w:vAlign w:val="center"/>
          </w:tcPr>
          <w:p w14:paraId="0C8E4704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05" w14:textId="77777777" w:rsidR="00875456" w:rsidRPr="00220AF4" w:rsidRDefault="00550A8A" w:rsidP="00220AF4">
            <w:pPr>
              <w:pStyle w:val="ListParagraph"/>
              <w:ind w:left="0"/>
              <w:jc w:val="center"/>
              <w:rPr>
                <w:lang w:val="pt-BR"/>
              </w:rPr>
            </w:pPr>
            <w:r w:rsidRPr="00220AF4">
              <w:rPr>
                <w:lang w:val="pt-BR"/>
              </w:rPr>
              <w:t>4.1.2, 4.2.</w:t>
            </w:r>
            <w:r w:rsidR="00875456" w:rsidRPr="00220AF4">
              <w:rPr>
                <w:lang w:val="pt-BR"/>
              </w:rPr>
              <w:t>3</w:t>
            </w:r>
            <w:r w:rsidRPr="00220AF4">
              <w:rPr>
                <w:lang w:val="pt-BR"/>
              </w:rPr>
              <w:t xml:space="preserve">, </w:t>
            </w:r>
          </w:p>
          <w:p w14:paraId="0C8E4706" w14:textId="77777777" w:rsidR="00875456" w:rsidRPr="00220AF4" w:rsidRDefault="00875456" w:rsidP="00220AF4">
            <w:pPr>
              <w:pStyle w:val="ListParagraph"/>
              <w:ind w:left="0"/>
              <w:jc w:val="center"/>
              <w:rPr>
                <w:lang w:val="pt-BR"/>
              </w:rPr>
            </w:pPr>
            <w:r w:rsidRPr="00220AF4">
              <w:rPr>
                <w:lang w:val="pt-BR"/>
              </w:rPr>
              <w:t>4.2.4,</w:t>
            </w:r>
          </w:p>
          <w:p w14:paraId="0C8E4707" w14:textId="77777777" w:rsidR="00875456" w:rsidRPr="00220AF4" w:rsidRDefault="00875456" w:rsidP="00220AF4">
            <w:pPr>
              <w:pStyle w:val="ListParagraph"/>
              <w:ind w:left="0"/>
              <w:jc w:val="center"/>
              <w:rPr>
                <w:lang w:val="pt-BR"/>
              </w:rPr>
            </w:pPr>
            <w:r w:rsidRPr="00220AF4">
              <w:rPr>
                <w:lang w:val="pt-BR"/>
              </w:rPr>
              <w:t>4.2.5,</w:t>
            </w:r>
          </w:p>
          <w:p w14:paraId="0C8E4708" w14:textId="77777777" w:rsidR="00550A8A" w:rsidRPr="00220AF4" w:rsidRDefault="00550A8A" w:rsidP="00220AF4">
            <w:pPr>
              <w:pStyle w:val="ListParagraph"/>
              <w:ind w:left="0"/>
              <w:jc w:val="center"/>
              <w:rPr>
                <w:lang w:val="pt-BR"/>
              </w:rPr>
            </w:pPr>
            <w:r w:rsidRPr="00220AF4">
              <w:rPr>
                <w:lang w:val="pt-BR"/>
              </w:rPr>
              <w:t>4.2.20</w:t>
            </w:r>
            <w:r w:rsidR="00F171BF" w:rsidRPr="00220AF4">
              <w:rPr>
                <w:lang w:val="pt-BR"/>
              </w:rPr>
              <w:t>,</w:t>
            </w:r>
          </w:p>
          <w:p w14:paraId="0C8E4709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12" w14:textId="77777777" w:rsidTr="00AC7351">
        <w:tc>
          <w:tcPr>
            <w:tcW w:w="1408" w:type="dxa"/>
            <w:vAlign w:val="center"/>
          </w:tcPr>
          <w:p w14:paraId="0C8E470B" w14:textId="77777777" w:rsidR="00550A8A" w:rsidRPr="00220AF4" w:rsidRDefault="00550A8A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Bài số 03</w:t>
            </w:r>
          </w:p>
        </w:tc>
        <w:tc>
          <w:tcPr>
            <w:tcW w:w="5363" w:type="dxa"/>
            <w:vAlign w:val="center"/>
          </w:tcPr>
          <w:p w14:paraId="0C8E470C" w14:textId="77777777" w:rsidR="00550A8A" w:rsidRPr="00220AF4" w:rsidRDefault="00550A8A" w:rsidP="00220AF4">
            <w:pPr>
              <w:jc w:val="both"/>
              <w:rPr>
                <w:sz w:val="24"/>
                <w:szCs w:val="24"/>
                <w:lang w:val="pt-BR"/>
              </w:rPr>
            </w:pPr>
            <w:r w:rsidRPr="00220AF4">
              <w:rPr>
                <w:sz w:val="24"/>
                <w:szCs w:val="24"/>
              </w:rPr>
              <w:t>Thực hành lắp mạch điều khiển liên động ba động cơ</w:t>
            </w:r>
          </w:p>
        </w:tc>
        <w:tc>
          <w:tcPr>
            <w:tcW w:w="992" w:type="dxa"/>
            <w:vAlign w:val="center"/>
          </w:tcPr>
          <w:p w14:paraId="0C8E470D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0E" w14:textId="77777777" w:rsidR="00550A8A" w:rsidRPr="00220AF4" w:rsidRDefault="00875456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4.1.3,</w:t>
            </w:r>
          </w:p>
          <w:p w14:paraId="0C8E470F" w14:textId="77777777" w:rsidR="00875456" w:rsidRPr="00220AF4" w:rsidRDefault="00875456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4.2.6</w:t>
            </w:r>
          </w:p>
          <w:p w14:paraId="0C8E4710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lastRenderedPageBreak/>
              <w:t>4.2.20</w:t>
            </w:r>
            <w:r w:rsidR="00F171BF" w:rsidRPr="00220AF4">
              <w:rPr>
                <w:bCs/>
              </w:rPr>
              <w:t>,</w:t>
            </w:r>
          </w:p>
          <w:p w14:paraId="0C8E4711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1A" w14:textId="77777777" w:rsidTr="00AC7351">
        <w:tc>
          <w:tcPr>
            <w:tcW w:w="1408" w:type="dxa"/>
            <w:vAlign w:val="center"/>
          </w:tcPr>
          <w:p w14:paraId="0C8E4713" w14:textId="77777777" w:rsidR="00550A8A" w:rsidRPr="00220AF4" w:rsidRDefault="00550A8A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lastRenderedPageBreak/>
              <w:t>Bài số 04</w:t>
            </w:r>
          </w:p>
        </w:tc>
        <w:tc>
          <w:tcPr>
            <w:tcW w:w="5363" w:type="dxa"/>
            <w:vAlign w:val="center"/>
          </w:tcPr>
          <w:p w14:paraId="0C8E4714" w14:textId="77777777" w:rsidR="00550A8A" w:rsidRPr="00220AF4" w:rsidRDefault="00550A8A" w:rsidP="00220AF4">
            <w:pPr>
              <w:jc w:val="both"/>
              <w:rPr>
                <w:sz w:val="24"/>
                <w:szCs w:val="24"/>
                <w:lang w:val="pt-BR"/>
              </w:rPr>
            </w:pPr>
            <w:r w:rsidRPr="00220AF4">
              <w:rPr>
                <w:sz w:val="24"/>
                <w:szCs w:val="24"/>
              </w:rPr>
              <w:t>Thực hành lắp mạch bảo vệ quá áp và thấp áp</w:t>
            </w:r>
          </w:p>
        </w:tc>
        <w:tc>
          <w:tcPr>
            <w:tcW w:w="992" w:type="dxa"/>
            <w:vAlign w:val="center"/>
          </w:tcPr>
          <w:p w14:paraId="0C8E4715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16" w14:textId="77777777" w:rsidR="00550A8A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4.1.4,</w:t>
            </w:r>
          </w:p>
          <w:p w14:paraId="0C8E4717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4.2.7,</w:t>
            </w:r>
          </w:p>
          <w:p w14:paraId="0C8E4718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4.2.20</w:t>
            </w:r>
            <w:r w:rsidR="00F171BF" w:rsidRPr="00220AF4">
              <w:rPr>
                <w:bCs/>
              </w:rPr>
              <w:t>,</w:t>
            </w:r>
          </w:p>
          <w:p w14:paraId="0C8E4719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22" w14:textId="77777777" w:rsidTr="00AC7351">
        <w:tc>
          <w:tcPr>
            <w:tcW w:w="1408" w:type="dxa"/>
            <w:vAlign w:val="center"/>
          </w:tcPr>
          <w:p w14:paraId="0C8E471B" w14:textId="77777777" w:rsidR="00550A8A" w:rsidRPr="00220AF4" w:rsidRDefault="00550A8A" w:rsidP="00220AF4">
            <w:pPr>
              <w:jc w:val="center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Bài số 05</w:t>
            </w:r>
          </w:p>
        </w:tc>
        <w:tc>
          <w:tcPr>
            <w:tcW w:w="5363" w:type="dxa"/>
            <w:vAlign w:val="center"/>
          </w:tcPr>
          <w:p w14:paraId="0C8E471C" w14:textId="77777777" w:rsidR="00550A8A" w:rsidRPr="00220AF4" w:rsidRDefault="00550A8A" w:rsidP="00220AF4">
            <w:pPr>
              <w:jc w:val="both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Thực hành lắp mạch tạo xung dùng IC 555</w:t>
            </w:r>
          </w:p>
        </w:tc>
        <w:tc>
          <w:tcPr>
            <w:tcW w:w="992" w:type="dxa"/>
            <w:vAlign w:val="center"/>
          </w:tcPr>
          <w:p w14:paraId="0C8E471D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1E" w14:textId="77777777" w:rsidR="00550A8A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4.1.5,</w:t>
            </w:r>
          </w:p>
          <w:p w14:paraId="0C8E471F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4.2.8,</w:t>
            </w:r>
          </w:p>
          <w:p w14:paraId="0C8E4720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4.2.20</w:t>
            </w:r>
            <w:r w:rsidR="00F171BF" w:rsidRPr="00220AF4">
              <w:rPr>
                <w:bCs/>
              </w:rPr>
              <w:t>,</w:t>
            </w:r>
          </w:p>
          <w:p w14:paraId="0C8E4721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2A" w14:textId="77777777" w:rsidTr="00AC7351">
        <w:tc>
          <w:tcPr>
            <w:tcW w:w="1408" w:type="dxa"/>
            <w:vAlign w:val="center"/>
          </w:tcPr>
          <w:p w14:paraId="0C8E4723" w14:textId="77777777" w:rsidR="00550A8A" w:rsidRPr="00220AF4" w:rsidRDefault="00550A8A" w:rsidP="00220AF4">
            <w:pPr>
              <w:jc w:val="center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Bài số 06</w:t>
            </w:r>
          </w:p>
        </w:tc>
        <w:tc>
          <w:tcPr>
            <w:tcW w:w="5363" w:type="dxa"/>
            <w:vAlign w:val="center"/>
          </w:tcPr>
          <w:p w14:paraId="0C8E4724" w14:textId="77777777" w:rsidR="00550A8A" w:rsidRPr="00220AF4" w:rsidRDefault="00550A8A" w:rsidP="00220AF4">
            <w:pPr>
              <w:jc w:val="both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Thực hành sử dụng bộ đếm thập phân hiển thị kết quả đếm bằng LED 7 thanh</w:t>
            </w:r>
          </w:p>
        </w:tc>
        <w:tc>
          <w:tcPr>
            <w:tcW w:w="992" w:type="dxa"/>
            <w:vAlign w:val="center"/>
          </w:tcPr>
          <w:p w14:paraId="0C8E4725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26" w14:textId="77777777" w:rsidR="00550A8A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4.1.6,</w:t>
            </w:r>
          </w:p>
          <w:p w14:paraId="0C8E4727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4.2.9,</w:t>
            </w:r>
          </w:p>
          <w:p w14:paraId="0C8E4728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4.2.20</w:t>
            </w:r>
            <w:r w:rsidR="00F171BF" w:rsidRPr="00220AF4">
              <w:rPr>
                <w:bCs/>
              </w:rPr>
              <w:t>,</w:t>
            </w:r>
          </w:p>
          <w:p w14:paraId="0C8E4729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32" w14:textId="77777777" w:rsidTr="00AC7351">
        <w:tc>
          <w:tcPr>
            <w:tcW w:w="1408" w:type="dxa"/>
            <w:vAlign w:val="center"/>
          </w:tcPr>
          <w:p w14:paraId="0C8E472B" w14:textId="77777777" w:rsidR="00550A8A" w:rsidRPr="00220AF4" w:rsidRDefault="00550A8A" w:rsidP="00220AF4">
            <w:pPr>
              <w:jc w:val="center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Bài số 07</w:t>
            </w:r>
          </w:p>
        </w:tc>
        <w:tc>
          <w:tcPr>
            <w:tcW w:w="5363" w:type="dxa"/>
            <w:vAlign w:val="center"/>
          </w:tcPr>
          <w:p w14:paraId="0C8E472C" w14:textId="77777777" w:rsidR="00550A8A" w:rsidRPr="00220AF4" w:rsidRDefault="00550A8A" w:rsidP="00220AF4">
            <w:pPr>
              <w:jc w:val="both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Thực hành lắp mạch sử dụng thanh ghi dịch hiển thị bằng đèn LED</w:t>
            </w:r>
          </w:p>
        </w:tc>
        <w:tc>
          <w:tcPr>
            <w:tcW w:w="992" w:type="dxa"/>
            <w:vAlign w:val="center"/>
          </w:tcPr>
          <w:p w14:paraId="0C8E472D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2E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4.1.7,</w:t>
            </w:r>
          </w:p>
          <w:p w14:paraId="0C8E472F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4.2.11,</w:t>
            </w:r>
          </w:p>
          <w:p w14:paraId="0C8E4730" w14:textId="77777777" w:rsidR="00550A8A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4.2.20</w:t>
            </w:r>
            <w:r w:rsidR="00F171BF" w:rsidRPr="00220AF4">
              <w:rPr>
                <w:bCs/>
              </w:rPr>
              <w:t>,</w:t>
            </w:r>
          </w:p>
          <w:p w14:paraId="0C8E4731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3C" w14:textId="77777777" w:rsidTr="00AC7351">
        <w:tc>
          <w:tcPr>
            <w:tcW w:w="1408" w:type="dxa"/>
            <w:vAlign w:val="center"/>
          </w:tcPr>
          <w:p w14:paraId="0C8E4733" w14:textId="77777777" w:rsidR="00550A8A" w:rsidRPr="00220AF4" w:rsidRDefault="00550A8A" w:rsidP="00220AF4">
            <w:pPr>
              <w:jc w:val="center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Bài số 08</w:t>
            </w:r>
          </w:p>
        </w:tc>
        <w:tc>
          <w:tcPr>
            <w:tcW w:w="5363" w:type="dxa"/>
            <w:vAlign w:val="center"/>
          </w:tcPr>
          <w:p w14:paraId="0C8E4734" w14:textId="77777777" w:rsidR="00550A8A" w:rsidRPr="00220AF4" w:rsidRDefault="00550A8A" w:rsidP="00220AF4">
            <w:pPr>
              <w:jc w:val="both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Thực hành sử dụng bộ đếm làm mạch chia tần số</w:t>
            </w:r>
          </w:p>
        </w:tc>
        <w:tc>
          <w:tcPr>
            <w:tcW w:w="992" w:type="dxa"/>
            <w:vAlign w:val="center"/>
          </w:tcPr>
          <w:p w14:paraId="0C8E4735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36" w14:textId="77777777" w:rsidR="00550A8A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4.1.6,</w:t>
            </w:r>
          </w:p>
          <w:p w14:paraId="0C8E4737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4.2.12,</w:t>
            </w:r>
          </w:p>
          <w:p w14:paraId="0C8E4738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4.2.13,</w:t>
            </w:r>
          </w:p>
          <w:p w14:paraId="0C8E4739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4.2.14,</w:t>
            </w:r>
          </w:p>
          <w:p w14:paraId="0C8E473A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4.2.20</w:t>
            </w:r>
            <w:r w:rsidR="00F171BF" w:rsidRPr="00220AF4">
              <w:rPr>
                <w:bCs/>
              </w:rPr>
              <w:t>,</w:t>
            </w:r>
          </w:p>
          <w:p w14:paraId="0C8E473B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42" w14:textId="77777777" w:rsidTr="00AC7351">
        <w:tc>
          <w:tcPr>
            <w:tcW w:w="1408" w:type="dxa"/>
            <w:vAlign w:val="center"/>
          </w:tcPr>
          <w:p w14:paraId="0C8E473D" w14:textId="77777777" w:rsidR="00550A8A" w:rsidRPr="00220AF4" w:rsidRDefault="00550A8A" w:rsidP="00220AF4">
            <w:pPr>
              <w:jc w:val="center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Bài số 09</w:t>
            </w:r>
          </w:p>
        </w:tc>
        <w:tc>
          <w:tcPr>
            <w:tcW w:w="5363" w:type="dxa"/>
            <w:vAlign w:val="center"/>
          </w:tcPr>
          <w:p w14:paraId="0C8E473E" w14:textId="77777777" w:rsidR="00550A8A" w:rsidRPr="00220AF4" w:rsidRDefault="00550A8A" w:rsidP="00220AF4">
            <w:pPr>
              <w:jc w:val="both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Thực hành lắp mạch phát xung điều khiển mở Tiristo (SCR)</w:t>
            </w:r>
          </w:p>
        </w:tc>
        <w:tc>
          <w:tcPr>
            <w:tcW w:w="992" w:type="dxa"/>
            <w:vAlign w:val="center"/>
          </w:tcPr>
          <w:p w14:paraId="0C8E473F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40" w14:textId="77777777" w:rsidR="00550A8A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4.2.15,</w:t>
            </w:r>
          </w:p>
          <w:p w14:paraId="0C8E4741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4.2.20</w:t>
            </w:r>
          </w:p>
        </w:tc>
      </w:tr>
      <w:tr w:rsidR="00550A8A" w:rsidRPr="00220AF4" w14:paraId="0C8E4749" w14:textId="77777777" w:rsidTr="00AC7351">
        <w:tc>
          <w:tcPr>
            <w:tcW w:w="1408" w:type="dxa"/>
            <w:vAlign w:val="center"/>
          </w:tcPr>
          <w:p w14:paraId="0C8E4743" w14:textId="77777777" w:rsidR="00550A8A" w:rsidRPr="00220AF4" w:rsidRDefault="00550A8A" w:rsidP="00220AF4">
            <w:pPr>
              <w:jc w:val="center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Bài số 10</w:t>
            </w:r>
          </w:p>
        </w:tc>
        <w:tc>
          <w:tcPr>
            <w:tcW w:w="5363" w:type="dxa"/>
            <w:vAlign w:val="center"/>
          </w:tcPr>
          <w:p w14:paraId="0C8E4744" w14:textId="77777777" w:rsidR="00550A8A" w:rsidRPr="00220AF4" w:rsidRDefault="00550A8A" w:rsidP="00220AF4">
            <w:pPr>
              <w:jc w:val="both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Thực hành lắp mạch điều chế động rộng xung (PWM)</w:t>
            </w:r>
          </w:p>
        </w:tc>
        <w:tc>
          <w:tcPr>
            <w:tcW w:w="992" w:type="dxa"/>
            <w:vAlign w:val="center"/>
          </w:tcPr>
          <w:p w14:paraId="0C8E4745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46" w14:textId="77777777" w:rsidR="00550A8A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4.2.16,</w:t>
            </w:r>
          </w:p>
          <w:p w14:paraId="0C8E4747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4.2.20</w:t>
            </w:r>
            <w:r w:rsidR="00F171BF" w:rsidRPr="00220AF4">
              <w:rPr>
                <w:bCs/>
              </w:rPr>
              <w:t>,</w:t>
            </w:r>
          </w:p>
          <w:p w14:paraId="0C8E4748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50" w14:textId="77777777" w:rsidTr="00AC7351">
        <w:tc>
          <w:tcPr>
            <w:tcW w:w="1408" w:type="dxa"/>
            <w:vAlign w:val="center"/>
          </w:tcPr>
          <w:p w14:paraId="0C8E474A" w14:textId="77777777" w:rsidR="00550A8A" w:rsidRPr="00220AF4" w:rsidRDefault="00550A8A" w:rsidP="00220AF4">
            <w:pPr>
              <w:jc w:val="center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Bài số 11</w:t>
            </w:r>
          </w:p>
        </w:tc>
        <w:tc>
          <w:tcPr>
            <w:tcW w:w="5363" w:type="dxa"/>
            <w:vAlign w:val="center"/>
          </w:tcPr>
          <w:p w14:paraId="0C8E474B" w14:textId="77777777" w:rsidR="00550A8A" w:rsidRPr="00220AF4" w:rsidRDefault="00550A8A" w:rsidP="00220AF4">
            <w:pPr>
              <w:jc w:val="both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Thực hành lắp mạch điều khiển đèn giao thông</w:t>
            </w:r>
          </w:p>
        </w:tc>
        <w:tc>
          <w:tcPr>
            <w:tcW w:w="992" w:type="dxa"/>
            <w:vAlign w:val="center"/>
          </w:tcPr>
          <w:p w14:paraId="0C8E474C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4D" w14:textId="77777777" w:rsidR="00550A8A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4.2.17,</w:t>
            </w:r>
          </w:p>
          <w:p w14:paraId="0C8E474E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4.2.20</w:t>
            </w:r>
            <w:r w:rsidR="00F171BF" w:rsidRPr="00220AF4">
              <w:rPr>
                <w:bCs/>
              </w:rPr>
              <w:t>,</w:t>
            </w:r>
          </w:p>
          <w:p w14:paraId="0C8E474F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lang w:val="pt-BR"/>
              </w:rPr>
              <w:t>4.2.21</w:t>
            </w:r>
          </w:p>
        </w:tc>
      </w:tr>
      <w:tr w:rsidR="00550A8A" w:rsidRPr="00220AF4" w14:paraId="0C8E4759" w14:textId="77777777" w:rsidTr="00AC7351">
        <w:tc>
          <w:tcPr>
            <w:tcW w:w="1408" w:type="dxa"/>
            <w:vAlign w:val="center"/>
          </w:tcPr>
          <w:p w14:paraId="0C8E4751" w14:textId="5F984886" w:rsidR="00550A8A" w:rsidRPr="00220AF4" w:rsidRDefault="00550A8A" w:rsidP="00220AF4">
            <w:pPr>
              <w:jc w:val="center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Bài số 12</w:t>
            </w:r>
          </w:p>
        </w:tc>
        <w:tc>
          <w:tcPr>
            <w:tcW w:w="5363" w:type="dxa"/>
            <w:vAlign w:val="center"/>
          </w:tcPr>
          <w:p w14:paraId="0C8E4752" w14:textId="77777777" w:rsidR="00550A8A" w:rsidRPr="00220AF4" w:rsidRDefault="00550A8A" w:rsidP="00220AF4">
            <w:pPr>
              <w:jc w:val="both"/>
              <w:rPr>
                <w:sz w:val="24"/>
                <w:szCs w:val="24"/>
              </w:rPr>
            </w:pPr>
            <w:r w:rsidRPr="00220AF4">
              <w:rPr>
                <w:sz w:val="24"/>
                <w:szCs w:val="24"/>
              </w:rPr>
              <w:t>Thực hành lắp mạch điều khiển cửa (cổng) dùng LOGO</w:t>
            </w:r>
            <w:r w:rsidR="00F171BF" w:rsidRPr="00220AF4">
              <w:rPr>
                <w:sz w:val="24"/>
                <w:szCs w:val="24"/>
              </w:rPr>
              <w:t xml:space="preserve"> và điều khiển liên độ</w:t>
            </w:r>
            <w:r w:rsidRPr="00220AF4">
              <w:rPr>
                <w:sz w:val="24"/>
                <w:szCs w:val="24"/>
              </w:rPr>
              <w:t>ng 03 độn</w:t>
            </w:r>
            <w:r w:rsidR="00F171BF" w:rsidRPr="00220AF4">
              <w:rPr>
                <w:sz w:val="24"/>
                <w:szCs w:val="24"/>
              </w:rPr>
              <w:t>g</w:t>
            </w:r>
            <w:r w:rsidRPr="00220AF4">
              <w:rPr>
                <w:sz w:val="24"/>
                <w:szCs w:val="24"/>
              </w:rPr>
              <w:t xml:space="preserve"> cơ dùng PLC.</w:t>
            </w:r>
          </w:p>
        </w:tc>
        <w:tc>
          <w:tcPr>
            <w:tcW w:w="992" w:type="dxa"/>
            <w:vAlign w:val="center"/>
          </w:tcPr>
          <w:p w14:paraId="0C8E4753" w14:textId="77777777" w:rsidR="00550A8A" w:rsidRPr="00220AF4" w:rsidRDefault="00C348DC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5</w:t>
            </w:r>
          </w:p>
        </w:tc>
        <w:tc>
          <w:tcPr>
            <w:tcW w:w="1299" w:type="dxa"/>
            <w:vAlign w:val="center"/>
          </w:tcPr>
          <w:p w14:paraId="0C8E4754" w14:textId="77777777" w:rsidR="00550A8A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4.1.8,</w:t>
            </w:r>
          </w:p>
          <w:p w14:paraId="0C8E4755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4.2.18,</w:t>
            </w:r>
          </w:p>
          <w:p w14:paraId="0C8E4756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4.2.19,</w:t>
            </w:r>
          </w:p>
          <w:p w14:paraId="0C8E4757" w14:textId="77777777" w:rsidR="00B13FE8" w:rsidRPr="00220AF4" w:rsidRDefault="00B13FE8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bCs/>
              </w:rPr>
              <w:t>4.2.20</w:t>
            </w:r>
            <w:r w:rsidR="00F171BF" w:rsidRPr="00220AF4">
              <w:rPr>
                <w:bCs/>
              </w:rPr>
              <w:t>,</w:t>
            </w:r>
          </w:p>
          <w:p w14:paraId="0C8E4758" w14:textId="77777777" w:rsidR="00F171BF" w:rsidRPr="00220AF4" w:rsidRDefault="00F171BF" w:rsidP="00220AF4">
            <w:pPr>
              <w:pStyle w:val="ListParagraph"/>
              <w:ind w:left="0"/>
              <w:jc w:val="center"/>
              <w:rPr>
                <w:bCs/>
              </w:rPr>
            </w:pPr>
            <w:r w:rsidRPr="00220AF4">
              <w:rPr>
                <w:lang w:val="pt-BR"/>
              </w:rPr>
              <w:t>4.2.21</w:t>
            </w:r>
          </w:p>
        </w:tc>
      </w:tr>
    </w:tbl>
    <w:p w14:paraId="0C8E475A" w14:textId="77777777" w:rsidR="009213CE" w:rsidRPr="00220AF4" w:rsidRDefault="009213CE" w:rsidP="00220AF4">
      <w:pPr>
        <w:ind w:firstLine="648"/>
        <w:jc w:val="both"/>
        <w:rPr>
          <w:i/>
          <w:color w:val="FF0000"/>
          <w:sz w:val="24"/>
          <w:szCs w:val="24"/>
          <w:u w:val="single"/>
        </w:rPr>
      </w:pPr>
    </w:p>
    <w:p w14:paraId="0C8E475B" w14:textId="77777777" w:rsidR="00975618" w:rsidRPr="00220AF4" w:rsidRDefault="00975618" w:rsidP="00220AF4">
      <w:pPr>
        <w:pStyle w:val="BodyText2"/>
        <w:numPr>
          <w:ilvl w:val="0"/>
          <w:numId w:val="6"/>
        </w:numPr>
        <w:spacing w:after="0" w:line="240" w:lineRule="auto"/>
        <w:ind w:left="567" w:hanging="238"/>
        <w:jc w:val="both"/>
        <w:rPr>
          <w:bCs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 xml:space="preserve"> </w:t>
      </w:r>
      <w:r w:rsidR="00744C77" w:rsidRPr="00220AF4">
        <w:rPr>
          <w:b/>
          <w:bCs/>
          <w:color w:val="000000"/>
          <w:sz w:val="24"/>
          <w:szCs w:val="24"/>
        </w:rPr>
        <w:t>Phương pháp giảng dạy</w:t>
      </w:r>
      <w:r w:rsidR="006A5431" w:rsidRPr="00220AF4">
        <w:rPr>
          <w:b/>
          <w:bCs/>
          <w:color w:val="000000"/>
          <w:sz w:val="24"/>
          <w:szCs w:val="24"/>
        </w:rPr>
        <w:t xml:space="preserve"> </w:t>
      </w:r>
    </w:p>
    <w:p w14:paraId="0C8E475C" w14:textId="77777777" w:rsidR="00975618" w:rsidRPr="00220AF4" w:rsidRDefault="005A56BE" w:rsidP="00220AF4">
      <w:pPr>
        <w:pStyle w:val="BodyText2"/>
        <w:spacing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220AF4">
        <w:rPr>
          <w:bCs/>
          <w:color w:val="000000"/>
          <w:sz w:val="24"/>
          <w:szCs w:val="24"/>
        </w:rPr>
        <w:t xml:space="preserve">- Hướng dẫn trực tiếp trên trong </w:t>
      </w:r>
      <w:r w:rsidR="00B13FE8" w:rsidRPr="00220AF4">
        <w:rPr>
          <w:bCs/>
          <w:color w:val="000000"/>
          <w:sz w:val="24"/>
          <w:szCs w:val="24"/>
        </w:rPr>
        <w:t>xưởng thực hành của bộ môn</w:t>
      </w:r>
      <w:r w:rsidRPr="00220AF4">
        <w:rPr>
          <w:bCs/>
          <w:color w:val="000000"/>
          <w:sz w:val="24"/>
          <w:szCs w:val="24"/>
        </w:rPr>
        <w:t>.</w:t>
      </w:r>
      <w:r w:rsidR="004C31E6" w:rsidRPr="00220AF4">
        <w:rPr>
          <w:bCs/>
          <w:color w:val="000000"/>
          <w:sz w:val="24"/>
          <w:szCs w:val="24"/>
        </w:rPr>
        <w:t xml:space="preserve"> </w:t>
      </w:r>
    </w:p>
    <w:p w14:paraId="0C8E475D" w14:textId="77777777" w:rsidR="00975618" w:rsidRPr="00220AF4" w:rsidRDefault="00744C77" w:rsidP="00220AF4">
      <w:pPr>
        <w:pStyle w:val="BodyText2"/>
        <w:numPr>
          <w:ilvl w:val="0"/>
          <w:numId w:val="6"/>
        </w:num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>Nhiệm vụ của sinh viên</w:t>
      </w:r>
      <w:r w:rsidR="009540AF" w:rsidRPr="00220AF4">
        <w:rPr>
          <w:b/>
          <w:bCs/>
          <w:color w:val="000000"/>
          <w:sz w:val="24"/>
          <w:szCs w:val="24"/>
        </w:rPr>
        <w:t xml:space="preserve"> </w:t>
      </w:r>
    </w:p>
    <w:p w14:paraId="0C8E475E" w14:textId="77777777" w:rsidR="00744C77" w:rsidRPr="00220AF4" w:rsidRDefault="00B20820" w:rsidP="00220AF4">
      <w:pPr>
        <w:pStyle w:val="BodyText2"/>
        <w:tabs>
          <w:tab w:val="num" w:pos="960"/>
        </w:tabs>
        <w:spacing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220AF4">
        <w:rPr>
          <w:bCs/>
          <w:color w:val="000000"/>
          <w:sz w:val="24"/>
          <w:szCs w:val="24"/>
        </w:rPr>
        <w:t xml:space="preserve"> </w:t>
      </w:r>
      <w:r w:rsidR="00744C77" w:rsidRPr="00220AF4">
        <w:rPr>
          <w:bCs/>
          <w:color w:val="000000"/>
          <w:sz w:val="24"/>
          <w:szCs w:val="24"/>
        </w:rPr>
        <w:t>Sinh viên phải thực hiện các nhiệm vụ sau:</w:t>
      </w:r>
    </w:p>
    <w:p w14:paraId="0C8E475F" w14:textId="77777777" w:rsidR="00744C77" w:rsidRPr="00220AF4" w:rsidRDefault="00597375" w:rsidP="00220AF4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220AF4">
        <w:rPr>
          <w:bCs/>
          <w:color w:val="000000"/>
          <w:sz w:val="24"/>
          <w:szCs w:val="24"/>
        </w:rPr>
        <w:tab/>
      </w:r>
      <w:r w:rsidR="00744C77" w:rsidRPr="00220AF4">
        <w:rPr>
          <w:bCs/>
          <w:color w:val="000000"/>
          <w:sz w:val="24"/>
          <w:szCs w:val="24"/>
        </w:rPr>
        <w:t xml:space="preserve">- </w:t>
      </w:r>
      <w:r w:rsidR="00B20820" w:rsidRPr="00220AF4">
        <w:rPr>
          <w:bCs/>
          <w:color w:val="000000"/>
          <w:sz w:val="24"/>
          <w:szCs w:val="24"/>
        </w:rPr>
        <w:t>Thực hiện đầy đủ các nội dung của đề tài được giao</w:t>
      </w:r>
    </w:p>
    <w:p w14:paraId="0C8E4760" w14:textId="77777777" w:rsidR="00B20820" w:rsidRPr="00220AF4" w:rsidRDefault="00597375" w:rsidP="00220AF4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220AF4">
        <w:rPr>
          <w:bCs/>
          <w:color w:val="000000"/>
          <w:sz w:val="24"/>
          <w:szCs w:val="24"/>
        </w:rPr>
        <w:tab/>
      </w:r>
      <w:r w:rsidR="00B20820" w:rsidRPr="00220AF4">
        <w:rPr>
          <w:bCs/>
          <w:color w:val="000000"/>
          <w:sz w:val="24"/>
          <w:szCs w:val="24"/>
        </w:rPr>
        <w:t xml:space="preserve">- Nộp </w:t>
      </w:r>
      <w:r w:rsidR="00B13FE8" w:rsidRPr="00220AF4">
        <w:rPr>
          <w:bCs/>
          <w:color w:val="000000"/>
          <w:sz w:val="24"/>
          <w:szCs w:val="24"/>
        </w:rPr>
        <w:t>báo cáo kết quả thực hành</w:t>
      </w:r>
      <w:r w:rsidR="00B20820" w:rsidRPr="00220AF4">
        <w:rPr>
          <w:bCs/>
          <w:color w:val="000000"/>
          <w:sz w:val="24"/>
          <w:szCs w:val="24"/>
        </w:rPr>
        <w:t xml:space="preserve"> đúng thời gian quy định.</w:t>
      </w:r>
    </w:p>
    <w:p w14:paraId="0C8E4761" w14:textId="77777777" w:rsidR="00292B5E" w:rsidRPr="00220AF4" w:rsidRDefault="00597375" w:rsidP="00220AF4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220AF4">
        <w:rPr>
          <w:bCs/>
          <w:color w:val="000000"/>
          <w:sz w:val="24"/>
          <w:szCs w:val="24"/>
        </w:rPr>
        <w:tab/>
      </w:r>
      <w:r w:rsidR="00292B5E" w:rsidRPr="00220AF4">
        <w:rPr>
          <w:bCs/>
          <w:color w:val="000000"/>
          <w:sz w:val="24"/>
          <w:szCs w:val="24"/>
        </w:rPr>
        <w:t>- Bảo vệ kết quả thực hành theo yêu cầu của cán bộ hướng dẫn.</w:t>
      </w:r>
    </w:p>
    <w:p w14:paraId="0C8E4762" w14:textId="77777777" w:rsidR="00744C77" w:rsidRPr="00220AF4" w:rsidRDefault="00744C77" w:rsidP="00220AF4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>Đánh gi</w:t>
      </w:r>
      <w:r w:rsidR="009540AF" w:rsidRPr="00220AF4">
        <w:rPr>
          <w:b/>
          <w:bCs/>
          <w:color w:val="000000"/>
          <w:sz w:val="24"/>
          <w:szCs w:val="24"/>
        </w:rPr>
        <w:t>á kết quả học tập của sinh viên</w:t>
      </w:r>
    </w:p>
    <w:p w14:paraId="0C8E4763" w14:textId="77777777" w:rsidR="00744C77" w:rsidRPr="00220AF4" w:rsidRDefault="00744C77" w:rsidP="00220AF4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>Cách đánh giá</w:t>
      </w:r>
    </w:p>
    <w:p w14:paraId="0C8E4764" w14:textId="77777777" w:rsidR="00744C77" w:rsidRPr="00220AF4" w:rsidRDefault="00744C77" w:rsidP="00220AF4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220AF4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0C8E4765" w14:textId="77777777" w:rsidR="00BA7C39" w:rsidRPr="00220AF4" w:rsidRDefault="00BA7C39" w:rsidP="00220AF4">
      <w:pPr>
        <w:pStyle w:val="BodyText2"/>
        <w:tabs>
          <w:tab w:val="num" w:pos="960"/>
        </w:tabs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220AF4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220AF4">
        <w:rPr>
          <w:b/>
          <w:bCs/>
          <w:color w:val="000000"/>
          <w:sz w:val="24"/>
          <w:szCs w:val="24"/>
        </w:rPr>
        <w:t xml:space="preserve">               </w:t>
      </w:r>
      <w:r w:rsidRPr="00220AF4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220AF4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220AF4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38"/>
        <w:gridCol w:w="4656"/>
        <w:gridCol w:w="1260"/>
      </w:tblGrid>
      <w:tr w:rsidR="00665547" w:rsidRPr="00220AF4" w14:paraId="0C8E476A" w14:textId="77777777" w:rsidTr="002B65D1">
        <w:tc>
          <w:tcPr>
            <w:tcW w:w="564" w:type="dxa"/>
            <w:shd w:val="clear" w:color="auto" w:fill="auto"/>
          </w:tcPr>
          <w:p w14:paraId="0C8E4766" w14:textId="77777777" w:rsidR="00665547" w:rsidRPr="00220AF4" w:rsidRDefault="00665547" w:rsidP="00220A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20AF4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238" w:type="dxa"/>
            <w:shd w:val="clear" w:color="auto" w:fill="auto"/>
          </w:tcPr>
          <w:p w14:paraId="0C8E4767" w14:textId="77777777" w:rsidR="00665547" w:rsidRPr="00220AF4" w:rsidRDefault="00665547" w:rsidP="00220A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20AF4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56" w:type="dxa"/>
            <w:shd w:val="clear" w:color="auto" w:fill="auto"/>
          </w:tcPr>
          <w:p w14:paraId="0C8E4768" w14:textId="77777777" w:rsidR="00665547" w:rsidRPr="00220AF4" w:rsidRDefault="00665547" w:rsidP="00220A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20AF4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0C8E4769" w14:textId="77777777" w:rsidR="00665547" w:rsidRPr="00220AF4" w:rsidRDefault="00665547" w:rsidP="00220A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20AF4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220AF4" w14:paraId="0C8E476F" w14:textId="77777777" w:rsidTr="002B65D1">
        <w:tc>
          <w:tcPr>
            <w:tcW w:w="564" w:type="dxa"/>
            <w:shd w:val="clear" w:color="auto" w:fill="auto"/>
            <w:vAlign w:val="center"/>
          </w:tcPr>
          <w:p w14:paraId="0C8E476B" w14:textId="77777777" w:rsidR="00665547" w:rsidRPr="00220AF4" w:rsidRDefault="00665547" w:rsidP="00220A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20AF4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0C8E476C" w14:textId="77777777" w:rsidR="00665547" w:rsidRPr="00220AF4" w:rsidRDefault="00665547" w:rsidP="00220AF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20AF4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1B72C9" w:rsidRPr="00220AF4">
              <w:rPr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0C8E476D" w14:textId="77777777" w:rsidR="00665547" w:rsidRPr="00220AF4" w:rsidRDefault="00B20820" w:rsidP="00220AF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20AF4">
              <w:rPr>
                <w:bCs/>
                <w:color w:val="000000"/>
                <w:sz w:val="24"/>
                <w:szCs w:val="24"/>
                <w:lang w:val="nl-NL"/>
              </w:rPr>
              <w:t xml:space="preserve">Đủ nội dung, </w:t>
            </w:r>
            <w:r w:rsidR="001B72C9" w:rsidRPr="00220AF4">
              <w:rPr>
                <w:bCs/>
                <w:color w:val="000000"/>
                <w:sz w:val="24"/>
                <w:szCs w:val="24"/>
                <w:lang w:val="nl-NL"/>
              </w:rPr>
              <w:t>đảm bảo thời gian và chất lượng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8E476E" w14:textId="77777777" w:rsidR="00665547" w:rsidRPr="00220AF4" w:rsidRDefault="00665547" w:rsidP="00220AF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20AF4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B20820" w:rsidRPr="00220AF4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  <w:r w:rsidRPr="00220AF4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C8E4770" w14:textId="77777777" w:rsidR="00744C77" w:rsidRPr="00220AF4" w:rsidRDefault="00744C77" w:rsidP="00220AF4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>Cách tính điểm</w:t>
      </w:r>
    </w:p>
    <w:p w14:paraId="0C8E4771" w14:textId="77777777" w:rsidR="007A1C49" w:rsidRPr="00220AF4" w:rsidRDefault="007A1C49" w:rsidP="00220AF4">
      <w:pPr>
        <w:pStyle w:val="BodyText2"/>
        <w:spacing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220AF4">
        <w:rPr>
          <w:bCs/>
          <w:color w:val="000000"/>
          <w:sz w:val="24"/>
          <w:szCs w:val="24"/>
        </w:rPr>
        <w:lastRenderedPageBreak/>
        <w:t>Theo thang điểm 10.</w:t>
      </w:r>
    </w:p>
    <w:p w14:paraId="0C8E4772" w14:textId="77777777" w:rsidR="00744C77" w:rsidRPr="00220AF4" w:rsidRDefault="00744C77" w:rsidP="00220AF4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20AF4">
        <w:rPr>
          <w:b/>
          <w:bCs/>
          <w:color w:val="000000"/>
          <w:sz w:val="24"/>
          <w:szCs w:val="24"/>
        </w:rPr>
        <w:t xml:space="preserve">Tài liệu </w:t>
      </w:r>
      <w:r w:rsidR="001B72C9" w:rsidRPr="00220AF4">
        <w:rPr>
          <w:b/>
          <w:bCs/>
          <w:color w:val="000000"/>
          <w:sz w:val="24"/>
          <w:szCs w:val="24"/>
        </w:rPr>
        <w:t>hướng dẫn</w:t>
      </w:r>
    </w:p>
    <w:p w14:paraId="0C8E4773" w14:textId="77777777" w:rsidR="001B72C9" w:rsidRPr="00220AF4" w:rsidRDefault="001B72C9" w:rsidP="00220AF4">
      <w:pPr>
        <w:jc w:val="both"/>
        <w:rPr>
          <w:sz w:val="24"/>
          <w:szCs w:val="24"/>
        </w:rPr>
      </w:pPr>
    </w:p>
    <w:p w14:paraId="0C8E4774" w14:textId="77777777" w:rsidR="007C1C1F" w:rsidRPr="00220AF4" w:rsidRDefault="007C1C1F" w:rsidP="00220AF4">
      <w:pPr>
        <w:jc w:val="both"/>
        <w:rPr>
          <w:b/>
          <w:sz w:val="24"/>
          <w:szCs w:val="24"/>
        </w:rPr>
      </w:pPr>
      <w:r w:rsidRPr="00220AF4">
        <w:rPr>
          <w:sz w:val="24"/>
          <w:szCs w:val="24"/>
        </w:rPr>
        <w:t>[</w:t>
      </w:r>
      <w:r w:rsidR="00892AD4" w:rsidRPr="00220AF4">
        <w:rPr>
          <w:sz w:val="24"/>
          <w:szCs w:val="24"/>
        </w:rPr>
        <w:t>1</w:t>
      </w:r>
      <w:r w:rsidRPr="00220AF4">
        <w:rPr>
          <w:sz w:val="24"/>
          <w:szCs w:val="24"/>
        </w:rPr>
        <w:t xml:space="preserve">]. Kim Ngọc Linh. </w:t>
      </w:r>
      <w:r w:rsidR="001B72C9" w:rsidRPr="00220AF4">
        <w:rPr>
          <w:sz w:val="24"/>
          <w:szCs w:val="24"/>
        </w:rPr>
        <w:t>Hướng dẫn thực hành điện – điện tử công nghiệp. Bộ môn Kỹ thuật điện – điện tử, 2017.</w:t>
      </w:r>
    </w:p>
    <w:p w14:paraId="0C8E4775" w14:textId="77777777" w:rsidR="00597375" w:rsidRPr="00220AF4" w:rsidRDefault="00597375" w:rsidP="00220AF4">
      <w:pPr>
        <w:tabs>
          <w:tab w:val="left" w:pos="390"/>
        </w:tabs>
        <w:jc w:val="both"/>
        <w:rPr>
          <w:b/>
          <w:sz w:val="24"/>
          <w:szCs w:val="24"/>
        </w:rPr>
      </w:pPr>
    </w:p>
    <w:p w14:paraId="0C8E4776" w14:textId="77777777" w:rsidR="00597375" w:rsidRPr="00220AF4" w:rsidRDefault="00597375" w:rsidP="00220AF4">
      <w:pPr>
        <w:tabs>
          <w:tab w:val="left" w:pos="390"/>
        </w:tabs>
        <w:jc w:val="both"/>
        <w:rPr>
          <w:b/>
          <w:sz w:val="24"/>
          <w:szCs w:val="24"/>
        </w:rPr>
      </w:pPr>
      <w:r w:rsidRPr="00220AF4">
        <w:rPr>
          <w:b/>
          <w:sz w:val="24"/>
          <w:szCs w:val="24"/>
        </w:rPr>
        <w:t xml:space="preserve">     11. Hướng dẫn tự học của học phần</w:t>
      </w:r>
    </w:p>
    <w:p w14:paraId="0C8E4777" w14:textId="77777777" w:rsidR="00597375" w:rsidRPr="00220AF4" w:rsidRDefault="00597375" w:rsidP="00220AF4">
      <w:pPr>
        <w:tabs>
          <w:tab w:val="left" w:pos="390"/>
        </w:tabs>
        <w:jc w:val="both"/>
        <w:rPr>
          <w:sz w:val="24"/>
          <w:szCs w:val="24"/>
        </w:rPr>
      </w:pPr>
      <w:r w:rsidRPr="00220AF4">
        <w:rPr>
          <w:sz w:val="24"/>
          <w:szCs w:val="24"/>
        </w:rPr>
        <w:tab/>
        <w:t>Trước khi đến xưởng thực hành sinh viên phải:</w:t>
      </w:r>
      <w:r w:rsidRPr="00220AF4">
        <w:rPr>
          <w:sz w:val="24"/>
          <w:szCs w:val="24"/>
        </w:rPr>
        <w:tab/>
      </w:r>
      <w:r w:rsidRPr="00220AF4">
        <w:rPr>
          <w:sz w:val="24"/>
          <w:szCs w:val="24"/>
        </w:rPr>
        <w:tab/>
      </w:r>
    </w:p>
    <w:p w14:paraId="0C8E4778" w14:textId="77777777" w:rsidR="00597375" w:rsidRPr="00220AF4" w:rsidRDefault="00597375" w:rsidP="00220AF4">
      <w:pPr>
        <w:tabs>
          <w:tab w:val="left" w:pos="390"/>
        </w:tabs>
        <w:jc w:val="both"/>
        <w:rPr>
          <w:sz w:val="24"/>
          <w:szCs w:val="24"/>
        </w:rPr>
      </w:pPr>
      <w:r w:rsidRPr="00220AF4">
        <w:rPr>
          <w:sz w:val="24"/>
          <w:szCs w:val="24"/>
        </w:rPr>
        <w:tab/>
      </w:r>
      <w:r w:rsidRPr="00220AF4">
        <w:rPr>
          <w:sz w:val="24"/>
          <w:szCs w:val="24"/>
        </w:rPr>
        <w:tab/>
        <w:t>- Nghiên cứu tài liệu [1] theo bài mà nhóm được phân công.</w:t>
      </w:r>
    </w:p>
    <w:p w14:paraId="0C8E4779" w14:textId="77777777" w:rsidR="00597375" w:rsidRPr="00220AF4" w:rsidRDefault="00597375" w:rsidP="00220AF4">
      <w:pPr>
        <w:tabs>
          <w:tab w:val="left" w:pos="390"/>
        </w:tabs>
        <w:jc w:val="both"/>
        <w:rPr>
          <w:sz w:val="24"/>
          <w:szCs w:val="24"/>
        </w:rPr>
      </w:pPr>
      <w:r w:rsidRPr="00220AF4">
        <w:rPr>
          <w:sz w:val="24"/>
          <w:szCs w:val="24"/>
        </w:rPr>
        <w:tab/>
      </w:r>
      <w:r w:rsidRPr="00220AF4">
        <w:rPr>
          <w:sz w:val="24"/>
          <w:szCs w:val="24"/>
        </w:rPr>
        <w:tab/>
        <w:t>- Thực hiện mô phỏng bài thực hành trên máy tính.</w:t>
      </w:r>
    </w:p>
    <w:p w14:paraId="0C8E477A" w14:textId="77777777" w:rsidR="00597375" w:rsidRPr="00220AF4" w:rsidRDefault="00597375" w:rsidP="00220AF4">
      <w:pPr>
        <w:tabs>
          <w:tab w:val="left" w:pos="390"/>
        </w:tabs>
        <w:jc w:val="both"/>
        <w:rPr>
          <w:sz w:val="24"/>
          <w:szCs w:val="24"/>
        </w:rPr>
      </w:pPr>
    </w:p>
    <w:p w14:paraId="0C8E477B" w14:textId="77777777" w:rsidR="00597375" w:rsidRPr="00220AF4" w:rsidRDefault="00597375" w:rsidP="00220AF4">
      <w:pPr>
        <w:tabs>
          <w:tab w:val="left" w:pos="390"/>
        </w:tabs>
        <w:jc w:val="both"/>
        <w:rPr>
          <w:sz w:val="24"/>
          <w:szCs w:val="24"/>
        </w:rPr>
      </w:pPr>
    </w:p>
    <w:p w14:paraId="0C8E478A" w14:textId="376A69A0" w:rsidR="00BD49F0" w:rsidRPr="00220AF4" w:rsidRDefault="00BD49F0" w:rsidP="00220AF4">
      <w:pPr>
        <w:pStyle w:val="BodyText2"/>
        <w:spacing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25077" w:rsidRPr="00220AF4" w14:paraId="15A55069" w14:textId="77777777" w:rsidTr="00F7236E">
        <w:tc>
          <w:tcPr>
            <w:tcW w:w="4644" w:type="dxa"/>
          </w:tcPr>
          <w:p w14:paraId="5712D79E" w14:textId="77777777" w:rsidR="00725077" w:rsidRPr="00220AF4" w:rsidRDefault="00725077" w:rsidP="00220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44" w:type="dxa"/>
          </w:tcPr>
          <w:p w14:paraId="08E6B473" w14:textId="77777777" w:rsidR="00725077" w:rsidRPr="00220AF4" w:rsidRDefault="00725077" w:rsidP="00220AF4">
            <w:pPr>
              <w:jc w:val="center"/>
              <w:rPr>
                <w:i/>
                <w:iCs/>
                <w:sz w:val="24"/>
                <w:szCs w:val="24"/>
              </w:rPr>
            </w:pPr>
            <w:r w:rsidRPr="00220AF4">
              <w:rPr>
                <w:i/>
                <w:iCs/>
                <w:sz w:val="24"/>
                <w:szCs w:val="24"/>
              </w:rPr>
              <w:t>Hà Nội, ngày 31 tháng 3 năm 2020</w:t>
            </w:r>
          </w:p>
        </w:tc>
      </w:tr>
      <w:tr w:rsidR="00725077" w:rsidRPr="00220AF4" w14:paraId="382DA59A" w14:textId="77777777" w:rsidTr="00F7236E">
        <w:tc>
          <w:tcPr>
            <w:tcW w:w="4644" w:type="dxa"/>
          </w:tcPr>
          <w:p w14:paraId="020A7B34" w14:textId="77777777" w:rsidR="00725077" w:rsidRPr="00220AF4" w:rsidRDefault="00725077" w:rsidP="00220AF4">
            <w:pPr>
              <w:jc w:val="center"/>
              <w:rPr>
                <w:b/>
                <w:sz w:val="24"/>
                <w:szCs w:val="24"/>
              </w:rPr>
            </w:pPr>
            <w:r w:rsidRPr="00220AF4">
              <w:rPr>
                <w:b/>
                <w:sz w:val="24"/>
                <w:szCs w:val="24"/>
              </w:rPr>
              <w:t>TRƯỞNG KHOA</w:t>
            </w:r>
          </w:p>
          <w:p w14:paraId="67253010" w14:textId="77777777" w:rsidR="00725077" w:rsidRPr="00220AF4" w:rsidRDefault="00725077" w:rsidP="00220AF4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18B1BC2B" w14:textId="77777777" w:rsidR="00725077" w:rsidRPr="00220AF4" w:rsidRDefault="00725077" w:rsidP="00220AF4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758C8CBE" w14:textId="77777777" w:rsidR="00725077" w:rsidRPr="00220AF4" w:rsidRDefault="00725077" w:rsidP="00220AF4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2C004E09" w14:textId="77777777" w:rsidR="00725077" w:rsidRPr="00220AF4" w:rsidRDefault="00725077" w:rsidP="00220AF4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22BE703C" w14:textId="77777777" w:rsidR="00725077" w:rsidRPr="00220AF4" w:rsidRDefault="00725077" w:rsidP="00220AF4">
            <w:pPr>
              <w:jc w:val="both"/>
              <w:rPr>
                <w:sz w:val="24"/>
                <w:szCs w:val="24"/>
              </w:rPr>
            </w:pPr>
            <w:r w:rsidRPr="00220AF4">
              <w:rPr>
                <w:b/>
                <w:color w:val="000000" w:themeColor="text1"/>
                <w:sz w:val="24"/>
                <w:szCs w:val="24"/>
              </w:rPr>
              <w:t xml:space="preserve">              PGS.TS. Khổng Cao Phong                           </w:t>
            </w:r>
          </w:p>
        </w:tc>
        <w:tc>
          <w:tcPr>
            <w:tcW w:w="4644" w:type="dxa"/>
          </w:tcPr>
          <w:p w14:paraId="7EE473C7" w14:textId="77777777" w:rsidR="00725077" w:rsidRPr="00220AF4" w:rsidRDefault="00725077" w:rsidP="00220AF4">
            <w:pPr>
              <w:jc w:val="center"/>
              <w:rPr>
                <w:b/>
                <w:sz w:val="24"/>
                <w:szCs w:val="24"/>
              </w:rPr>
            </w:pPr>
            <w:r w:rsidRPr="00220AF4">
              <w:rPr>
                <w:b/>
                <w:sz w:val="24"/>
                <w:szCs w:val="24"/>
              </w:rPr>
              <w:t>TRƯỞNG BỘ MÔN</w:t>
            </w:r>
          </w:p>
          <w:p w14:paraId="1D3A8C29" w14:textId="77777777" w:rsidR="00725077" w:rsidRPr="00220AF4" w:rsidRDefault="00725077" w:rsidP="00220AF4">
            <w:pPr>
              <w:jc w:val="center"/>
              <w:rPr>
                <w:b/>
                <w:sz w:val="24"/>
                <w:szCs w:val="24"/>
              </w:rPr>
            </w:pPr>
          </w:p>
          <w:p w14:paraId="6A1FC5E7" w14:textId="77777777" w:rsidR="00725077" w:rsidRPr="00220AF4" w:rsidRDefault="00725077" w:rsidP="00220AF4">
            <w:pPr>
              <w:jc w:val="center"/>
              <w:rPr>
                <w:b/>
                <w:sz w:val="24"/>
                <w:szCs w:val="24"/>
              </w:rPr>
            </w:pPr>
          </w:p>
          <w:p w14:paraId="5FF813EB" w14:textId="77777777" w:rsidR="00725077" w:rsidRPr="00220AF4" w:rsidRDefault="00725077" w:rsidP="00220AF4">
            <w:pPr>
              <w:jc w:val="center"/>
              <w:rPr>
                <w:b/>
                <w:sz w:val="24"/>
                <w:szCs w:val="24"/>
              </w:rPr>
            </w:pPr>
          </w:p>
          <w:p w14:paraId="4B2118E1" w14:textId="77777777" w:rsidR="00725077" w:rsidRPr="00220AF4" w:rsidRDefault="00725077" w:rsidP="00220AF4">
            <w:pPr>
              <w:jc w:val="center"/>
              <w:rPr>
                <w:b/>
                <w:sz w:val="24"/>
                <w:szCs w:val="24"/>
              </w:rPr>
            </w:pPr>
          </w:p>
          <w:p w14:paraId="4FC448E7" w14:textId="77777777" w:rsidR="00725077" w:rsidRPr="00220AF4" w:rsidRDefault="00725077" w:rsidP="00220AF4">
            <w:pPr>
              <w:jc w:val="center"/>
              <w:rPr>
                <w:sz w:val="24"/>
                <w:szCs w:val="24"/>
              </w:rPr>
            </w:pPr>
            <w:r w:rsidRPr="00220AF4">
              <w:rPr>
                <w:b/>
                <w:sz w:val="24"/>
                <w:szCs w:val="24"/>
              </w:rPr>
              <w:t>TS. Nguyễn Thạc Khánh</w:t>
            </w:r>
          </w:p>
        </w:tc>
      </w:tr>
    </w:tbl>
    <w:p w14:paraId="0862F30C" w14:textId="77777777" w:rsidR="00725077" w:rsidRPr="00220AF4" w:rsidRDefault="00725077" w:rsidP="00220AF4">
      <w:pPr>
        <w:pStyle w:val="BodyText2"/>
        <w:spacing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</w:p>
    <w:sectPr w:rsidR="00725077" w:rsidRPr="00220AF4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9F9B0" w14:textId="77777777" w:rsidR="00F544F7" w:rsidRDefault="00F544F7">
      <w:r>
        <w:separator/>
      </w:r>
    </w:p>
  </w:endnote>
  <w:endnote w:type="continuationSeparator" w:id="0">
    <w:p w14:paraId="6FE5B4B7" w14:textId="77777777" w:rsidR="00F544F7" w:rsidRDefault="00F54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4791" w14:textId="77777777" w:rsidR="00C86074" w:rsidRDefault="0013770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8607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8E4792" w14:textId="77777777" w:rsidR="00C86074" w:rsidRDefault="00C8607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4793" w14:textId="77777777" w:rsidR="00C86074" w:rsidRDefault="0013770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8607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7375">
      <w:rPr>
        <w:rStyle w:val="PageNumber"/>
        <w:noProof/>
      </w:rPr>
      <w:t>4</w:t>
    </w:r>
    <w:r>
      <w:rPr>
        <w:rStyle w:val="PageNumber"/>
      </w:rPr>
      <w:fldChar w:fldCharType="end"/>
    </w:r>
  </w:p>
  <w:p w14:paraId="0C8E4794" w14:textId="77777777" w:rsidR="00C86074" w:rsidRDefault="00C8607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746F3" w14:textId="77777777" w:rsidR="00F544F7" w:rsidRDefault="00F544F7">
      <w:r>
        <w:separator/>
      </w:r>
    </w:p>
  </w:footnote>
  <w:footnote w:type="continuationSeparator" w:id="0">
    <w:p w14:paraId="0164A786" w14:textId="77777777" w:rsidR="00F544F7" w:rsidRDefault="00F54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97E48"/>
    <w:multiLevelType w:val="hybridMultilevel"/>
    <w:tmpl w:val="F520733E"/>
    <w:lvl w:ilvl="0" w:tplc="EA8EC7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D553E"/>
    <w:multiLevelType w:val="hybridMultilevel"/>
    <w:tmpl w:val="6F2C4EAA"/>
    <w:lvl w:ilvl="0" w:tplc="9C8081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7274A"/>
    <w:multiLevelType w:val="hybridMultilevel"/>
    <w:tmpl w:val="E7DC905C"/>
    <w:lvl w:ilvl="0" w:tplc="A9C8E752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 w15:restartNumberingAfterBreak="0">
    <w:nsid w:val="75DD6890"/>
    <w:multiLevelType w:val="multilevel"/>
    <w:tmpl w:val="4A3686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6"/>
  </w:num>
  <w:num w:numId="7">
    <w:abstractNumId w:val="9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FAA"/>
    <w:rsid w:val="00000056"/>
    <w:rsid w:val="000005E4"/>
    <w:rsid w:val="00026105"/>
    <w:rsid w:val="00036523"/>
    <w:rsid w:val="00061141"/>
    <w:rsid w:val="00065D49"/>
    <w:rsid w:val="000830F7"/>
    <w:rsid w:val="00093D1D"/>
    <w:rsid w:val="00095A1D"/>
    <w:rsid w:val="00097ED3"/>
    <w:rsid w:val="000B22B4"/>
    <w:rsid w:val="000B47C8"/>
    <w:rsid w:val="000D075E"/>
    <w:rsid w:val="000D6DC7"/>
    <w:rsid w:val="000E0698"/>
    <w:rsid w:val="000F78FF"/>
    <w:rsid w:val="001065F7"/>
    <w:rsid w:val="001265BC"/>
    <w:rsid w:val="00137702"/>
    <w:rsid w:val="00144ABA"/>
    <w:rsid w:val="001471E8"/>
    <w:rsid w:val="00156D3A"/>
    <w:rsid w:val="00164561"/>
    <w:rsid w:val="001659F2"/>
    <w:rsid w:val="0017530A"/>
    <w:rsid w:val="00180E75"/>
    <w:rsid w:val="001915A3"/>
    <w:rsid w:val="001A1C8A"/>
    <w:rsid w:val="001B72C9"/>
    <w:rsid w:val="001F2CFE"/>
    <w:rsid w:val="00200F66"/>
    <w:rsid w:val="00204661"/>
    <w:rsid w:val="00207ECE"/>
    <w:rsid w:val="00210206"/>
    <w:rsid w:val="00220AF4"/>
    <w:rsid w:val="002360EC"/>
    <w:rsid w:val="002774E2"/>
    <w:rsid w:val="00290C2F"/>
    <w:rsid w:val="00292B5E"/>
    <w:rsid w:val="00296F71"/>
    <w:rsid w:val="002A4CF0"/>
    <w:rsid w:val="002A7D7D"/>
    <w:rsid w:val="002B207A"/>
    <w:rsid w:val="002B3774"/>
    <w:rsid w:val="002B5380"/>
    <w:rsid w:val="002B65D1"/>
    <w:rsid w:val="002B6F83"/>
    <w:rsid w:val="00304D31"/>
    <w:rsid w:val="00324C31"/>
    <w:rsid w:val="003275A6"/>
    <w:rsid w:val="0033608E"/>
    <w:rsid w:val="003409C3"/>
    <w:rsid w:val="003555B5"/>
    <w:rsid w:val="003655C7"/>
    <w:rsid w:val="00367502"/>
    <w:rsid w:val="003769D6"/>
    <w:rsid w:val="003961B0"/>
    <w:rsid w:val="003A20D2"/>
    <w:rsid w:val="003B73BB"/>
    <w:rsid w:val="003D27EB"/>
    <w:rsid w:val="003D3FAB"/>
    <w:rsid w:val="003E0101"/>
    <w:rsid w:val="003F5908"/>
    <w:rsid w:val="003F7694"/>
    <w:rsid w:val="00400DBB"/>
    <w:rsid w:val="004051C3"/>
    <w:rsid w:val="00405317"/>
    <w:rsid w:val="004111CA"/>
    <w:rsid w:val="0041186E"/>
    <w:rsid w:val="004240DB"/>
    <w:rsid w:val="0042577A"/>
    <w:rsid w:val="004377BB"/>
    <w:rsid w:val="00441672"/>
    <w:rsid w:val="004437C7"/>
    <w:rsid w:val="004568EA"/>
    <w:rsid w:val="0047459D"/>
    <w:rsid w:val="0048413E"/>
    <w:rsid w:val="004850C7"/>
    <w:rsid w:val="004900EB"/>
    <w:rsid w:val="0049105F"/>
    <w:rsid w:val="004A21C9"/>
    <w:rsid w:val="004A56A6"/>
    <w:rsid w:val="004B2147"/>
    <w:rsid w:val="004C23B6"/>
    <w:rsid w:val="004C31E6"/>
    <w:rsid w:val="004C65F2"/>
    <w:rsid w:val="004D085E"/>
    <w:rsid w:val="004E4FD1"/>
    <w:rsid w:val="004F013A"/>
    <w:rsid w:val="004F0292"/>
    <w:rsid w:val="00503349"/>
    <w:rsid w:val="005047A8"/>
    <w:rsid w:val="005250C3"/>
    <w:rsid w:val="00530A22"/>
    <w:rsid w:val="00534B5D"/>
    <w:rsid w:val="00550A8A"/>
    <w:rsid w:val="00551492"/>
    <w:rsid w:val="00575954"/>
    <w:rsid w:val="00591F0B"/>
    <w:rsid w:val="00597375"/>
    <w:rsid w:val="005A56BE"/>
    <w:rsid w:val="005C3A30"/>
    <w:rsid w:val="005D1F05"/>
    <w:rsid w:val="0061018F"/>
    <w:rsid w:val="00610FBC"/>
    <w:rsid w:val="00612534"/>
    <w:rsid w:val="006231FE"/>
    <w:rsid w:val="00626373"/>
    <w:rsid w:val="006406CA"/>
    <w:rsid w:val="006447AD"/>
    <w:rsid w:val="00654888"/>
    <w:rsid w:val="0065529C"/>
    <w:rsid w:val="00660471"/>
    <w:rsid w:val="00665547"/>
    <w:rsid w:val="00666D99"/>
    <w:rsid w:val="00672868"/>
    <w:rsid w:val="00695501"/>
    <w:rsid w:val="006A0E70"/>
    <w:rsid w:val="006A5431"/>
    <w:rsid w:val="006B2FF2"/>
    <w:rsid w:val="006C1250"/>
    <w:rsid w:val="006D03CF"/>
    <w:rsid w:val="006D297F"/>
    <w:rsid w:val="006E5BAC"/>
    <w:rsid w:val="006E5C36"/>
    <w:rsid w:val="006E6D28"/>
    <w:rsid w:val="00725077"/>
    <w:rsid w:val="007255BC"/>
    <w:rsid w:val="00733BDA"/>
    <w:rsid w:val="00744C77"/>
    <w:rsid w:val="00762B75"/>
    <w:rsid w:val="007672F0"/>
    <w:rsid w:val="00775504"/>
    <w:rsid w:val="0077772C"/>
    <w:rsid w:val="0079370B"/>
    <w:rsid w:val="00793FCF"/>
    <w:rsid w:val="007A1C49"/>
    <w:rsid w:val="007A1D61"/>
    <w:rsid w:val="007A7F11"/>
    <w:rsid w:val="007B1760"/>
    <w:rsid w:val="007B7392"/>
    <w:rsid w:val="007C172E"/>
    <w:rsid w:val="007C1C1F"/>
    <w:rsid w:val="007C7EDD"/>
    <w:rsid w:val="007D07D4"/>
    <w:rsid w:val="007D3AEF"/>
    <w:rsid w:val="007E6E40"/>
    <w:rsid w:val="007F7694"/>
    <w:rsid w:val="00800B56"/>
    <w:rsid w:val="00836BB6"/>
    <w:rsid w:val="00842BDA"/>
    <w:rsid w:val="00846035"/>
    <w:rsid w:val="008543C1"/>
    <w:rsid w:val="00864A96"/>
    <w:rsid w:val="00875456"/>
    <w:rsid w:val="00875E93"/>
    <w:rsid w:val="0088251C"/>
    <w:rsid w:val="00882D5E"/>
    <w:rsid w:val="00884F71"/>
    <w:rsid w:val="00892AD4"/>
    <w:rsid w:val="00895368"/>
    <w:rsid w:val="008B3143"/>
    <w:rsid w:val="008C1294"/>
    <w:rsid w:val="008C2345"/>
    <w:rsid w:val="008C4E59"/>
    <w:rsid w:val="008D09FC"/>
    <w:rsid w:val="0090524F"/>
    <w:rsid w:val="0091264D"/>
    <w:rsid w:val="00913F7B"/>
    <w:rsid w:val="009213CE"/>
    <w:rsid w:val="00926E23"/>
    <w:rsid w:val="00952045"/>
    <w:rsid w:val="009540AF"/>
    <w:rsid w:val="00967E69"/>
    <w:rsid w:val="00974AFA"/>
    <w:rsid w:val="00975618"/>
    <w:rsid w:val="009A19F7"/>
    <w:rsid w:val="009B471C"/>
    <w:rsid w:val="009C37E7"/>
    <w:rsid w:val="009D205C"/>
    <w:rsid w:val="009D6A06"/>
    <w:rsid w:val="009E0BE8"/>
    <w:rsid w:val="009E52A6"/>
    <w:rsid w:val="00A01BDF"/>
    <w:rsid w:val="00A029FB"/>
    <w:rsid w:val="00A02A25"/>
    <w:rsid w:val="00A35151"/>
    <w:rsid w:val="00A42D70"/>
    <w:rsid w:val="00A71312"/>
    <w:rsid w:val="00AC00EB"/>
    <w:rsid w:val="00AC1DD4"/>
    <w:rsid w:val="00AC7351"/>
    <w:rsid w:val="00AD4159"/>
    <w:rsid w:val="00AF7CE3"/>
    <w:rsid w:val="00B034DC"/>
    <w:rsid w:val="00B0484E"/>
    <w:rsid w:val="00B071E0"/>
    <w:rsid w:val="00B13FE8"/>
    <w:rsid w:val="00B20820"/>
    <w:rsid w:val="00B23623"/>
    <w:rsid w:val="00B25A8C"/>
    <w:rsid w:val="00B400C8"/>
    <w:rsid w:val="00B51514"/>
    <w:rsid w:val="00B54949"/>
    <w:rsid w:val="00B60C95"/>
    <w:rsid w:val="00B62860"/>
    <w:rsid w:val="00B63516"/>
    <w:rsid w:val="00B65AB4"/>
    <w:rsid w:val="00B90939"/>
    <w:rsid w:val="00B94BE5"/>
    <w:rsid w:val="00B94D4E"/>
    <w:rsid w:val="00B96712"/>
    <w:rsid w:val="00BA09EA"/>
    <w:rsid w:val="00BA0F72"/>
    <w:rsid w:val="00BA2A8D"/>
    <w:rsid w:val="00BA7C39"/>
    <w:rsid w:val="00BB2531"/>
    <w:rsid w:val="00BB3D5C"/>
    <w:rsid w:val="00BC2752"/>
    <w:rsid w:val="00BC3435"/>
    <w:rsid w:val="00BD49F0"/>
    <w:rsid w:val="00C02961"/>
    <w:rsid w:val="00C0589B"/>
    <w:rsid w:val="00C17C40"/>
    <w:rsid w:val="00C2548B"/>
    <w:rsid w:val="00C348DC"/>
    <w:rsid w:val="00C41392"/>
    <w:rsid w:val="00C5181E"/>
    <w:rsid w:val="00C53616"/>
    <w:rsid w:val="00C54134"/>
    <w:rsid w:val="00C61E50"/>
    <w:rsid w:val="00C70C19"/>
    <w:rsid w:val="00C7326B"/>
    <w:rsid w:val="00C76AF5"/>
    <w:rsid w:val="00C8287E"/>
    <w:rsid w:val="00C86074"/>
    <w:rsid w:val="00C966CC"/>
    <w:rsid w:val="00CA7149"/>
    <w:rsid w:val="00CB0A27"/>
    <w:rsid w:val="00CB41B8"/>
    <w:rsid w:val="00CB4E43"/>
    <w:rsid w:val="00CB7FAA"/>
    <w:rsid w:val="00CC7E61"/>
    <w:rsid w:val="00D15239"/>
    <w:rsid w:val="00D171C9"/>
    <w:rsid w:val="00D20B8C"/>
    <w:rsid w:val="00D342EE"/>
    <w:rsid w:val="00D46C15"/>
    <w:rsid w:val="00D61127"/>
    <w:rsid w:val="00D63879"/>
    <w:rsid w:val="00D67116"/>
    <w:rsid w:val="00DA1833"/>
    <w:rsid w:val="00DA409D"/>
    <w:rsid w:val="00DB5DCE"/>
    <w:rsid w:val="00DC3527"/>
    <w:rsid w:val="00DE1130"/>
    <w:rsid w:val="00DF218D"/>
    <w:rsid w:val="00E25CF8"/>
    <w:rsid w:val="00E27B62"/>
    <w:rsid w:val="00E30F14"/>
    <w:rsid w:val="00E46710"/>
    <w:rsid w:val="00E51620"/>
    <w:rsid w:val="00E55C4F"/>
    <w:rsid w:val="00E60731"/>
    <w:rsid w:val="00E6594E"/>
    <w:rsid w:val="00E93635"/>
    <w:rsid w:val="00EA2FFB"/>
    <w:rsid w:val="00EA472E"/>
    <w:rsid w:val="00EB143E"/>
    <w:rsid w:val="00EC06C9"/>
    <w:rsid w:val="00EE297C"/>
    <w:rsid w:val="00EE3756"/>
    <w:rsid w:val="00EE5D69"/>
    <w:rsid w:val="00EE66DE"/>
    <w:rsid w:val="00F008DE"/>
    <w:rsid w:val="00F0731C"/>
    <w:rsid w:val="00F171BF"/>
    <w:rsid w:val="00F26E9C"/>
    <w:rsid w:val="00F32028"/>
    <w:rsid w:val="00F370A6"/>
    <w:rsid w:val="00F37FC7"/>
    <w:rsid w:val="00F41E33"/>
    <w:rsid w:val="00F4451D"/>
    <w:rsid w:val="00F47225"/>
    <w:rsid w:val="00F544F7"/>
    <w:rsid w:val="00F72F1E"/>
    <w:rsid w:val="00F95D9F"/>
    <w:rsid w:val="00F96568"/>
    <w:rsid w:val="00FA55A3"/>
    <w:rsid w:val="00FB1C03"/>
    <w:rsid w:val="00FB5F7D"/>
    <w:rsid w:val="00FB745F"/>
    <w:rsid w:val="00FC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0C8E46A8"/>
  <w15:docId w15:val="{E7FC46BB-7CB9-4D6B-9BA2-4BC3204C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psalt-edited">
    <w:name w:val="hps alt-edited"/>
    <w:basedOn w:val="DefaultParagraphFont"/>
    <w:rsid w:val="003D3FAB"/>
  </w:style>
  <w:style w:type="character" w:customStyle="1" w:styleId="hps">
    <w:name w:val="hps"/>
    <w:basedOn w:val="DefaultParagraphFont"/>
    <w:rsid w:val="003D3FAB"/>
  </w:style>
  <w:style w:type="paragraph" w:styleId="List">
    <w:name w:val="List"/>
    <w:basedOn w:val="Normal"/>
    <w:rsid w:val="003D3FAB"/>
    <w:pPr>
      <w:ind w:left="360" w:hanging="360"/>
    </w:pPr>
    <w:rPr>
      <w:rFonts w:ascii=".VnTime" w:hAnsi=".VnTime"/>
      <w:szCs w:val="20"/>
    </w:rPr>
  </w:style>
  <w:style w:type="character" w:customStyle="1" w:styleId="shorttext">
    <w:name w:val="short_text"/>
    <w:basedOn w:val="DefaultParagraphFont"/>
    <w:rsid w:val="003D3FAB"/>
  </w:style>
  <w:style w:type="paragraph" w:styleId="List2">
    <w:name w:val="List 2"/>
    <w:basedOn w:val="Normal"/>
    <w:uiPriority w:val="99"/>
    <w:semiHidden/>
    <w:unhideWhenUsed/>
    <w:rsid w:val="003D3FAB"/>
    <w:pPr>
      <w:ind w:left="720" w:hanging="360"/>
      <w:contextualSpacing/>
    </w:pPr>
  </w:style>
  <w:style w:type="paragraph" w:customStyle="1" w:styleId="Mc">
    <w:name w:val="Mục"/>
    <w:basedOn w:val="Normal"/>
    <w:link w:val="McChar"/>
    <w:rsid w:val="00AF7CE3"/>
    <w:pPr>
      <w:keepNext/>
      <w:tabs>
        <w:tab w:val="left" w:pos="1021"/>
      </w:tabs>
      <w:spacing w:after="60"/>
      <w:ind w:left="567"/>
    </w:pPr>
    <w:rPr>
      <w:sz w:val="24"/>
      <w:szCs w:val="24"/>
    </w:rPr>
  </w:style>
  <w:style w:type="character" w:customStyle="1" w:styleId="McChar">
    <w:name w:val="Mục Char"/>
    <w:basedOn w:val="DefaultParagraphFont"/>
    <w:link w:val="Mc"/>
    <w:rsid w:val="00AF7CE3"/>
    <w:rPr>
      <w:rFonts w:ascii="Times New Roman" w:eastAsia="Times New Roman" w:hAnsi="Times New Roman"/>
      <w:sz w:val="24"/>
      <w:szCs w:val="24"/>
    </w:rPr>
  </w:style>
  <w:style w:type="paragraph" w:customStyle="1" w:styleId="Chng">
    <w:name w:val="Chương"/>
    <w:basedOn w:val="Normal"/>
    <w:link w:val="ChngChar"/>
    <w:rsid w:val="00AF7CE3"/>
    <w:pPr>
      <w:keepNext/>
      <w:spacing w:before="120" w:after="60"/>
      <w:ind w:left="284"/>
    </w:pPr>
    <w:rPr>
      <w:sz w:val="24"/>
      <w:szCs w:val="24"/>
    </w:rPr>
  </w:style>
  <w:style w:type="character" w:customStyle="1" w:styleId="ChngChar">
    <w:name w:val="Chương Char"/>
    <w:basedOn w:val="DefaultParagraphFont"/>
    <w:link w:val="Chng"/>
    <w:rsid w:val="00AF7CE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0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IMNGO~1.HUM\LOCALS~1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D3175-C84B-4450-9A62-9ECBA15BE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85</TotalTime>
  <Pages>4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KimNgocLinh</dc:creator>
  <cp:keywords/>
  <dc:description/>
  <cp:lastModifiedBy>Nguyen Thac Khanh</cp:lastModifiedBy>
  <cp:revision>29</cp:revision>
  <cp:lastPrinted>2015-12-03T10:52:00Z</cp:lastPrinted>
  <dcterms:created xsi:type="dcterms:W3CDTF">2018-08-15T14:02:00Z</dcterms:created>
  <dcterms:modified xsi:type="dcterms:W3CDTF">2020-07-13T22:35:00Z</dcterms:modified>
</cp:coreProperties>
</file>