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F24E48" w14:paraId="280EC02A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280EC027" w14:textId="77777777" w:rsidR="00744C77" w:rsidRPr="00F24E48" w:rsidRDefault="00F24E48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24E48">
              <w:rPr>
                <w:noProof/>
              </w:rPr>
              <w:pict w14:anchorId="280EC310"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F24E48">
              <w:rPr>
                <w:bCs/>
                <w:color w:val="000000"/>
                <w:sz w:val="24"/>
              </w:rPr>
              <w:t>BỘ GI</w:t>
            </w:r>
            <w:r w:rsidR="00B65AB4" w:rsidRPr="00F24E48">
              <w:rPr>
                <w:bCs/>
                <w:color w:val="000000"/>
                <w:sz w:val="24"/>
              </w:rPr>
              <w:t>Á</w:t>
            </w:r>
            <w:r w:rsidR="00744C77" w:rsidRPr="00F24E48">
              <w:rPr>
                <w:bCs/>
                <w:color w:val="000000"/>
                <w:sz w:val="24"/>
              </w:rPr>
              <w:t>O DỤC VÀ ĐÀO TẠO</w:t>
            </w:r>
            <w:r w:rsidR="004A21C9" w:rsidRPr="00F24E48">
              <w:rPr>
                <w:bCs/>
                <w:color w:val="000000"/>
                <w:sz w:val="24"/>
              </w:rPr>
              <w:t xml:space="preserve"> </w:t>
            </w:r>
            <w:r w:rsidR="00744C77" w:rsidRPr="00F24E48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280EC028" w14:textId="77777777" w:rsidR="00744C77" w:rsidRPr="00F24E48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24E48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80EC029" w14:textId="77777777" w:rsidR="00744C77" w:rsidRPr="00F24E48" w:rsidRDefault="00F24E48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24E48">
              <w:rPr>
                <w:noProof/>
              </w:rPr>
              <w:pict w14:anchorId="280EC311"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F24E48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280EC02B" w14:textId="77777777" w:rsidR="00744C77" w:rsidRPr="00F24E48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80EC02C" w14:textId="77777777" w:rsidR="00744C77" w:rsidRPr="00F24E48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F24E48">
        <w:rPr>
          <w:b/>
          <w:bCs/>
          <w:color w:val="000000"/>
          <w:sz w:val="24"/>
          <w:lang w:val="vi-VN"/>
        </w:rPr>
        <w:t>Đ</w:t>
      </w:r>
      <w:r w:rsidRPr="00F24E48">
        <w:rPr>
          <w:b/>
          <w:bCs/>
          <w:color w:val="000000"/>
          <w:sz w:val="24"/>
        </w:rPr>
        <w:t>Ề</w:t>
      </w:r>
      <w:r w:rsidRPr="00F24E48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80EC02D" w14:textId="77777777" w:rsidR="003D3FAB" w:rsidRPr="00F24E48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>Tên</w:t>
      </w:r>
      <w:r w:rsidRPr="00F24E48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F24E48">
        <w:rPr>
          <w:b/>
          <w:bCs/>
          <w:sz w:val="24"/>
          <w:szCs w:val="24"/>
        </w:rPr>
        <w:t xml:space="preserve">:  </w:t>
      </w:r>
    </w:p>
    <w:p w14:paraId="280EC02E" w14:textId="77777777" w:rsidR="004C31E6" w:rsidRPr="00F24E48" w:rsidRDefault="004C31E6" w:rsidP="004C31E6">
      <w:pPr>
        <w:pStyle w:val="List"/>
        <w:ind w:left="720" w:firstLine="0"/>
        <w:rPr>
          <w:rFonts w:ascii="Times New Roman" w:hAnsi="Times New Roman"/>
          <w:sz w:val="24"/>
          <w:szCs w:val="24"/>
        </w:rPr>
      </w:pPr>
      <w:r w:rsidRPr="00F24E48">
        <w:rPr>
          <w:rFonts w:ascii="Times New Roman" w:hAnsi="Times New Roman"/>
          <w:sz w:val="24"/>
          <w:szCs w:val="24"/>
        </w:rPr>
        <w:t>Tiếng Việt:</w:t>
      </w:r>
      <w:r w:rsidRPr="00F24E48">
        <w:rPr>
          <w:rFonts w:ascii="Times New Roman" w:hAnsi="Times New Roman"/>
          <w:b/>
        </w:rPr>
        <w:t xml:space="preserve"> </w:t>
      </w:r>
      <w:r w:rsidRPr="00F24E48">
        <w:rPr>
          <w:rFonts w:ascii="Times New Roman" w:hAnsi="Times New Roman"/>
        </w:rPr>
        <w:t xml:space="preserve"> </w:t>
      </w:r>
      <w:r w:rsidRPr="00F24E48">
        <w:rPr>
          <w:rFonts w:ascii="Times New Roman" w:hAnsi="Times New Roman"/>
          <w:sz w:val="24"/>
          <w:szCs w:val="24"/>
        </w:rPr>
        <w:t>THIẾT KẾ MẠCH ĐIỆN TỬ</w:t>
      </w:r>
    </w:p>
    <w:p w14:paraId="280EC02F" w14:textId="77777777" w:rsidR="004C31E6" w:rsidRPr="00F24E48" w:rsidRDefault="004C31E6" w:rsidP="004C31E6">
      <w:pPr>
        <w:pStyle w:val="ListParagraph"/>
        <w:tabs>
          <w:tab w:val="left" w:pos="2451"/>
        </w:tabs>
      </w:pPr>
      <w:r w:rsidRPr="00F24E48">
        <w:rPr>
          <w:rStyle w:val="hpsalt-edited"/>
        </w:rPr>
        <w:t xml:space="preserve">Tiếng Anh: </w:t>
      </w:r>
      <w:r w:rsidRPr="00F24E48">
        <w:t xml:space="preserve">Electronic </w:t>
      </w:r>
      <w:r w:rsidR="00FC267F" w:rsidRPr="00F24E48">
        <w:t>Circuits D</w:t>
      </w:r>
      <w:r w:rsidRPr="00F24E48">
        <w:t>esign</w:t>
      </w:r>
    </w:p>
    <w:p w14:paraId="280EC030" w14:textId="77777777" w:rsidR="00744C77" w:rsidRPr="00F24E48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F24E48">
        <w:rPr>
          <w:b/>
          <w:sz w:val="24"/>
          <w:szCs w:val="24"/>
          <w:lang w:val="vi-VN"/>
        </w:rPr>
        <w:t>Mã số học phần:</w:t>
      </w:r>
      <w:r w:rsidR="003D3FAB" w:rsidRPr="00F24E48">
        <w:rPr>
          <w:b/>
          <w:sz w:val="24"/>
          <w:szCs w:val="24"/>
        </w:rPr>
        <w:t xml:space="preserve"> </w:t>
      </w:r>
      <w:r w:rsidR="00F01F64" w:rsidRPr="00F24E48">
        <w:rPr>
          <w:sz w:val="23"/>
          <w:szCs w:val="23"/>
        </w:rPr>
        <w:t>7</w:t>
      </w:r>
      <w:r w:rsidR="003D3FAB" w:rsidRPr="00F24E48">
        <w:rPr>
          <w:sz w:val="23"/>
          <w:szCs w:val="23"/>
        </w:rPr>
        <w:t>0903</w:t>
      </w:r>
      <w:r w:rsidR="00F01F64" w:rsidRPr="00F24E48">
        <w:rPr>
          <w:sz w:val="23"/>
          <w:szCs w:val="23"/>
        </w:rPr>
        <w:t>23</w:t>
      </w:r>
    </w:p>
    <w:p w14:paraId="280EC031" w14:textId="77777777" w:rsidR="00744C77" w:rsidRPr="00F24E48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>Số tín chỉ học phần:</w:t>
      </w:r>
      <w:r w:rsidR="003D3FAB" w:rsidRPr="00F24E48">
        <w:rPr>
          <w:b/>
          <w:bCs/>
          <w:color w:val="000000"/>
          <w:sz w:val="24"/>
          <w:szCs w:val="24"/>
        </w:rPr>
        <w:t xml:space="preserve"> </w:t>
      </w:r>
      <w:r w:rsidR="00F01F64" w:rsidRPr="00F24E48">
        <w:rPr>
          <w:b/>
          <w:bCs/>
          <w:color w:val="000000"/>
          <w:sz w:val="24"/>
          <w:szCs w:val="24"/>
        </w:rPr>
        <w:t>3</w:t>
      </w:r>
      <w:r w:rsidR="003D3FAB" w:rsidRPr="00F24E48">
        <w:rPr>
          <w:bCs/>
          <w:color w:val="000000"/>
          <w:sz w:val="24"/>
          <w:szCs w:val="24"/>
        </w:rPr>
        <w:t>(</w:t>
      </w:r>
      <w:r w:rsidR="00F01F64" w:rsidRPr="00F24E48">
        <w:rPr>
          <w:bCs/>
          <w:color w:val="000000"/>
          <w:sz w:val="24"/>
          <w:szCs w:val="24"/>
        </w:rPr>
        <w:t>3</w:t>
      </w:r>
      <w:r w:rsidR="003D3FAB" w:rsidRPr="00F24E48">
        <w:rPr>
          <w:bCs/>
          <w:color w:val="000000"/>
          <w:sz w:val="24"/>
          <w:szCs w:val="24"/>
        </w:rPr>
        <w:t>-</w:t>
      </w:r>
      <w:r w:rsidR="004C31E6" w:rsidRPr="00F24E48">
        <w:rPr>
          <w:bCs/>
          <w:color w:val="000000"/>
          <w:sz w:val="24"/>
          <w:szCs w:val="24"/>
        </w:rPr>
        <w:t>0</w:t>
      </w:r>
      <w:r w:rsidR="00C70C19" w:rsidRPr="00F24E48">
        <w:rPr>
          <w:bCs/>
          <w:color w:val="000000"/>
          <w:sz w:val="24"/>
          <w:szCs w:val="24"/>
        </w:rPr>
        <w:t>-</w:t>
      </w:r>
      <w:r w:rsidR="00F01F64" w:rsidRPr="00F24E48">
        <w:rPr>
          <w:bCs/>
          <w:color w:val="000000"/>
          <w:sz w:val="24"/>
          <w:szCs w:val="24"/>
        </w:rPr>
        <w:t>6</w:t>
      </w:r>
      <w:r w:rsidR="003D3FAB" w:rsidRPr="00F24E48">
        <w:rPr>
          <w:bCs/>
          <w:color w:val="000000"/>
          <w:sz w:val="24"/>
          <w:szCs w:val="24"/>
        </w:rPr>
        <w:t>)</w:t>
      </w:r>
      <w:r w:rsidR="00CF73EB" w:rsidRPr="00F24E48">
        <w:rPr>
          <w:bCs/>
          <w:color w:val="000000"/>
          <w:sz w:val="24"/>
          <w:szCs w:val="24"/>
        </w:rPr>
        <w:t>, học trong 16 tuần</w:t>
      </w:r>
    </w:p>
    <w:p w14:paraId="280EC032" w14:textId="77777777" w:rsidR="006447AD" w:rsidRPr="00F24E48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F24E48">
        <w:rPr>
          <w:b/>
          <w:sz w:val="24"/>
          <w:szCs w:val="24"/>
          <w:lang w:val="vi-VN"/>
        </w:rPr>
        <w:t>Số tiết học phần:</w:t>
      </w:r>
      <w:r w:rsidR="004A21C9" w:rsidRPr="00F24E48">
        <w:rPr>
          <w:b/>
          <w:sz w:val="24"/>
          <w:szCs w:val="24"/>
        </w:rPr>
        <w:t xml:space="preserve"> </w:t>
      </w:r>
    </w:p>
    <w:p w14:paraId="280EC033" w14:textId="0DC2105A" w:rsidR="000D075E" w:rsidRPr="00F24E48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F24E48">
        <w:rPr>
          <w:sz w:val="24"/>
          <w:szCs w:val="24"/>
          <w:lang w:val="vi-VN"/>
        </w:rPr>
        <w:t>L</w:t>
      </w:r>
      <w:r w:rsidR="00744C77" w:rsidRPr="00F24E48">
        <w:rPr>
          <w:sz w:val="24"/>
          <w:szCs w:val="24"/>
          <w:lang w:val="vi-VN"/>
        </w:rPr>
        <w:t>ý thuyết</w:t>
      </w:r>
      <w:r w:rsidR="003D3FAB" w:rsidRPr="00F24E48">
        <w:rPr>
          <w:sz w:val="24"/>
          <w:szCs w:val="24"/>
          <w:lang w:val="vi-VN"/>
        </w:rPr>
        <w:t>:</w:t>
      </w:r>
      <w:r w:rsidR="003D3FAB" w:rsidRPr="00F24E48">
        <w:rPr>
          <w:sz w:val="24"/>
          <w:szCs w:val="24"/>
        </w:rPr>
        <w:t xml:space="preserve"> </w:t>
      </w:r>
      <w:r w:rsidR="00F01F64" w:rsidRPr="00F24E48">
        <w:rPr>
          <w:sz w:val="24"/>
          <w:szCs w:val="24"/>
        </w:rPr>
        <w:t>3</w:t>
      </w:r>
      <w:r w:rsidR="00767F43" w:rsidRPr="00F24E48">
        <w:rPr>
          <w:sz w:val="24"/>
          <w:szCs w:val="24"/>
        </w:rPr>
        <w:t>7</w:t>
      </w:r>
      <w:r w:rsidR="00E13B75" w:rsidRPr="00F24E48">
        <w:rPr>
          <w:sz w:val="24"/>
          <w:szCs w:val="24"/>
        </w:rPr>
        <w:t>;</w:t>
      </w:r>
      <w:r w:rsidRPr="00F24E48">
        <w:rPr>
          <w:sz w:val="24"/>
          <w:szCs w:val="24"/>
          <w:lang w:val="vi-VN"/>
        </w:rPr>
        <w:t xml:space="preserve"> </w:t>
      </w:r>
      <w:r w:rsidR="00E13B75" w:rsidRPr="00F24E48">
        <w:rPr>
          <w:sz w:val="24"/>
          <w:szCs w:val="24"/>
          <w:lang w:val="vi-VN"/>
        </w:rPr>
        <w:tab/>
      </w:r>
      <w:r w:rsidR="00E13B75" w:rsidRPr="00F24E48">
        <w:rPr>
          <w:sz w:val="24"/>
          <w:szCs w:val="24"/>
          <w:lang w:val="vi-VN"/>
        </w:rPr>
        <w:tab/>
      </w:r>
      <w:r w:rsidR="00E13B75" w:rsidRPr="00F24E48">
        <w:rPr>
          <w:sz w:val="24"/>
          <w:szCs w:val="24"/>
          <w:lang w:val="vi-VN"/>
        </w:rPr>
        <w:tab/>
      </w:r>
      <w:r w:rsidR="000D075E" w:rsidRPr="00F24E48">
        <w:rPr>
          <w:sz w:val="24"/>
          <w:szCs w:val="24"/>
          <w:lang w:val="vi-VN"/>
        </w:rPr>
        <w:t>Bài tập:</w:t>
      </w:r>
      <w:r w:rsidR="003D3FAB" w:rsidRPr="00F24E48">
        <w:rPr>
          <w:sz w:val="24"/>
          <w:szCs w:val="24"/>
        </w:rPr>
        <w:t xml:space="preserve"> </w:t>
      </w:r>
      <w:r w:rsidR="00767F43" w:rsidRPr="00F24E48">
        <w:rPr>
          <w:sz w:val="24"/>
          <w:szCs w:val="24"/>
        </w:rPr>
        <w:t>8</w:t>
      </w:r>
      <w:r w:rsidR="000D075E" w:rsidRPr="00F24E48">
        <w:rPr>
          <w:sz w:val="24"/>
          <w:szCs w:val="24"/>
          <w:lang w:val="vi-VN"/>
        </w:rPr>
        <w:t xml:space="preserve">; </w:t>
      </w:r>
      <w:r w:rsidR="00E13B75" w:rsidRPr="00F24E48">
        <w:rPr>
          <w:sz w:val="24"/>
          <w:szCs w:val="24"/>
          <w:lang w:val="vi-VN"/>
        </w:rPr>
        <w:tab/>
      </w:r>
      <w:r w:rsidR="00E13B75" w:rsidRPr="00F24E48">
        <w:rPr>
          <w:sz w:val="24"/>
          <w:szCs w:val="24"/>
          <w:lang w:val="vi-VN"/>
        </w:rPr>
        <w:tab/>
      </w:r>
      <w:r w:rsidRPr="00F24E48">
        <w:rPr>
          <w:sz w:val="24"/>
          <w:szCs w:val="24"/>
          <w:lang w:val="vi-VN"/>
        </w:rPr>
        <w:t>T</w:t>
      </w:r>
      <w:r w:rsidR="00744C77" w:rsidRPr="00F24E48">
        <w:rPr>
          <w:sz w:val="24"/>
          <w:szCs w:val="24"/>
          <w:lang w:val="vi-VN"/>
        </w:rPr>
        <w:t>hực hành</w:t>
      </w:r>
      <w:r w:rsidRPr="00F24E48">
        <w:rPr>
          <w:sz w:val="24"/>
          <w:szCs w:val="24"/>
          <w:lang w:val="vi-VN"/>
        </w:rPr>
        <w:t>:</w:t>
      </w:r>
      <w:r w:rsidR="003D3FAB" w:rsidRPr="00F24E48">
        <w:rPr>
          <w:sz w:val="24"/>
          <w:szCs w:val="24"/>
        </w:rPr>
        <w:t xml:space="preserve"> </w:t>
      </w:r>
      <w:r w:rsidR="00C70C19" w:rsidRPr="00F24E48">
        <w:rPr>
          <w:sz w:val="24"/>
          <w:szCs w:val="24"/>
        </w:rPr>
        <w:t>0</w:t>
      </w:r>
      <w:r w:rsidRPr="00F24E48">
        <w:rPr>
          <w:sz w:val="24"/>
          <w:szCs w:val="24"/>
          <w:lang w:val="vi-VN"/>
        </w:rPr>
        <w:t xml:space="preserve">; </w:t>
      </w:r>
    </w:p>
    <w:p w14:paraId="280EC034" w14:textId="40A7791E" w:rsidR="00744C77" w:rsidRPr="00F24E48" w:rsidRDefault="004A21C9" w:rsidP="000D075E">
      <w:pPr>
        <w:pStyle w:val="BodyText2"/>
        <w:spacing w:before="120" w:after="0" w:line="240" w:lineRule="auto"/>
        <w:ind w:left="2340" w:hanging="2080"/>
        <w:rPr>
          <w:sz w:val="24"/>
          <w:szCs w:val="24"/>
        </w:rPr>
      </w:pPr>
      <w:r w:rsidRPr="00F24E48">
        <w:rPr>
          <w:sz w:val="24"/>
          <w:szCs w:val="24"/>
        </w:rPr>
        <w:t xml:space="preserve">       </w:t>
      </w:r>
      <w:r w:rsidR="006447AD" w:rsidRPr="00F24E48">
        <w:rPr>
          <w:sz w:val="24"/>
          <w:szCs w:val="24"/>
        </w:rPr>
        <w:t>T</w:t>
      </w:r>
      <w:r w:rsidR="00744C77" w:rsidRPr="00F24E48">
        <w:rPr>
          <w:sz w:val="24"/>
          <w:szCs w:val="24"/>
          <w:lang w:val="vi-VN"/>
        </w:rPr>
        <w:t>hực tập</w:t>
      </w:r>
      <w:r w:rsidR="000D075E" w:rsidRPr="00F24E48">
        <w:rPr>
          <w:sz w:val="24"/>
          <w:szCs w:val="24"/>
          <w:lang w:val="vi-VN"/>
        </w:rPr>
        <w:t>:</w:t>
      </w:r>
      <w:r w:rsidR="00C70C19" w:rsidRPr="00F24E48">
        <w:rPr>
          <w:sz w:val="24"/>
          <w:szCs w:val="24"/>
        </w:rPr>
        <w:t xml:space="preserve"> </w:t>
      </w:r>
      <w:r w:rsidR="003D3FAB" w:rsidRPr="00F24E48">
        <w:rPr>
          <w:sz w:val="24"/>
          <w:szCs w:val="24"/>
        </w:rPr>
        <w:t>0</w:t>
      </w:r>
      <w:r w:rsidR="00E13B75" w:rsidRPr="00F24E48">
        <w:rPr>
          <w:sz w:val="24"/>
          <w:szCs w:val="24"/>
        </w:rPr>
        <w:t>;</w:t>
      </w:r>
      <w:r w:rsidR="000D075E" w:rsidRPr="00F24E48">
        <w:rPr>
          <w:sz w:val="24"/>
          <w:szCs w:val="24"/>
          <w:lang w:val="vi-VN"/>
        </w:rPr>
        <w:t xml:space="preserve"> </w:t>
      </w:r>
      <w:r w:rsidR="00E13B75" w:rsidRPr="00F24E48">
        <w:rPr>
          <w:sz w:val="24"/>
          <w:szCs w:val="24"/>
          <w:lang w:val="vi-VN"/>
        </w:rPr>
        <w:tab/>
      </w:r>
      <w:r w:rsidR="00E13B75" w:rsidRPr="00F24E48">
        <w:rPr>
          <w:sz w:val="24"/>
          <w:szCs w:val="24"/>
          <w:lang w:val="vi-VN"/>
        </w:rPr>
        <w:tab/>
      </w:r>
      <w:r w:rsidR="00E13B75" w:rsidRPr="00F24E48">
        <w:rPr>
          <w:sz w:val="24"/>
          <w:szCs w:val="24"/>
          <w:lang w:val="vi-VN"/>
        </w:rPr>
        <w:tab/>
      </w:r>
      <w:r w:rsidR="000D075E" w:rsidRPr="00F24E48">
        <w:rPr>
          <w:sz w:val="24"/>
          <w:szCs w:val="24"/>
          <w:lang w:val="vi-VN"/>
        </w:rPr>
        <w:t xml:space="preserve">Đồ </w:t>
      </w:r>
      <w:r w:rsidR="00744C77" w:rsidRPr="00F24E48">
        <w:rPr>
          <w:sz w:val="24"/>
          <w:szCs w:val="24"/>
          <w:lang w:val="vi-VN"/>
        </w:rPr>
        <w:t>án</w:t>
      </w:r>
      <w:r w:rsidR="000D075E" w:rsidRPr="00F24E48">
        <w:rPr>
          <w:sz w:val="24"/>
          <w:szCs w:val="24"/>
          <w:lang w:val="vi-VN"/>
        </w:rPr>
        <w:t>:</w:t>
      </w:r>
      <w:r w:rsidR="003D3FAB" w:rsidRPr="00F24E48">
        <w:rPr>
          <w:sz w:val="24"/>
          <w:szCs w:val="24"/>
        </w:rPr>
        <w:t xml:space="preserve"> </w:t>
      </w:r>
      <w:r w:rsidR="00F01F64" w:rsidRPr="00F24E48">
        <w:rPr>
          <w:sz w:val="24"/>
          <w:szCs w:val="24"/>
        </w:rPr>
        <w:t>0</w:t>
      </w:r>
      <w:r w:rsidR="000D075E" w:rsidRPr="00F24E48">
        <w:rPr>
          <w:sz w:val="24"/>
          <w:szCs w:val="24"/>
          <w:lang w:val="vi-VN"/>
        </w:rPr>
        <w:t xml:space="preserve">; </w:t>
      </w:r>
      <w:r w:rsidR="00E13B75" w:rsidRPr="00F24E48">
        <w:rPr>
          <w:sz w:val="24"/>
          <w:szCs w:val="24"/>
          <w:lang w:val="vi-VN"/>
        </w:rPr>
        <w:tab/>
      </w:r>
      <w:r w:rsidR="00E13B75" w:rsidRPr="00F24E48">
        <w:rPr>
          <w:sz w:val="24"/>
          <w:szCs w:val="24"/>
          <w:lang w:val="vi-VN"/>
        </w:rPr>
        <w:tab/>
      </w:r>
      <w:r w:rsidR="000D075E" w:rsidRPr="00F24E48">
        <w:rPr>
          <w:sz w:val="24"/>
          <w:szCs w:val="24"/>
          <w:lang w:val="vi-VN"/>
        </w:rPr>
        <w:t>T</w:t>
      </w:r>
      <w:r w:rsidR="00744C77" w:rsidRPr="00F24E48">
        <w:rPr>
          <w:sz w:val="24"/>
          <w:szCs w:val="24"/>
          <w:lang w:val="vi-VN"/>
        </w:rPr>
        <w:t>ự học</w:t>
      </w:r>
      <w:r w:rsidR="000D075E" w:rsidRPr="00F24E48">
        <w:rPr>
          <w:sz w:val="24"/>
          <w:szCs w:val="24"/>
          <w:lang w:val="vi-VN"/>
        </w:rPr>
        <w:t>:</w:t>
      </w:r>
      <w:r w:rsidR="003D3FAB" w:rsidRPr="00F24E48">
        <w:rPr>
          <w:sz w:val="24"/>
          <w:szCs w:val="24"/>
        </w:rPr>
        <w:t xml:space="preserve"> </w:t>
      </w:r>
      <w:r w:rsidR="00F01F64" w:rsidRPr="00F24E48">
        <w:rPr>
          <w:sz w:val="24"/>
          <w:szCs w:val="24"/>
        </w:rPr>
        <w:t>9</w:t>
      </w:r>
      <w:r w:rsidR="004C31E6" w:rsidRPr="00F24E48">
        <w:rPr>
          <w:sz w:val="24"/>
          <w:szCs w:val="24"/>
        </w:rPr>
        <w:t>0</w:t>
      </w:r>
    </w:p>
    <w:p w14:paraId="280EC035" w14:textId="77777777" w:rsidR="00744C77" w:rsidRPr="00F24E48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 xml:space="preserve">Đơn vị </w:t>
      </w:r>
      <w:r w:rsidR="004A21C9" w:rsidRPr="00F24E48">
        <w:rPr>
          <w:b/>
          <w:bCs/>
          <w:color w:val="000000"/>
          <w:sz w:val="24"/>
          <w:szCs w:val="24"/>
        </w:rPr>
        <w:t xml:space="preserve">quản lý </w:t>
      </w:r>
      <w:r w:rsidRPr="00F24E48">
        <w:rPr>
          <w:b/>
          <w:bCs/>
          <w:color w:val="000000"/>
          <w:sz w:val="24"/>
          <w:szCs w:val="24"/>
        </w:rPr>
        <w:t>học phần</w:t>
      </w:r>
    </w:p>
    <w:p w14:paraId="280EC036" w14:textId="77777777" w:rsidR="003F5908" w:rsidRPr="00F24E48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F24E48">
        <w:rPr>
          <w:b/>
          <w:sz w:val="24"/>
          <w:szCs w:val="24"/>
        </w:rPr>
        <w:t>2.1.</w:t>
      </w:r>
      <w:r w:rsidR="003555B5" w:rsidRPr="00F24E48">
        <w:rPr>
          <w:b/>
          <w:sz w:val="24"/>
          <w:szCs w:val="24"/>
        </w:rPr>
        <w:t xml:space="preserve"> </w:t>
      </w:r>
      <w:r w:rsidR="003F5908" w:rsidRPr="00F24E48">
        <w:rPr>
          <w:b/>
          <w:sz w:val="24"/>
          <w:szCs w:val="24"/>
        </w:rPr>
        <w:t>Giảng viên giảng dạy:</w:t>
      </w:r>
      <w:r w:rsidR="006D03CF" w:rsidRPr="00F24E48">
        <w:rPr>
          <w:b/>
          <w:sz w:val="24"/>
          <w:szCs w:val="24"/>
          <w:lang w:val="vi-VN"/>
        </w:rPr>
        <w:tab/>
      </w:r>
      <w:r w:rsidR="006D03CF" w:rsidRPr="00F24E48">
        <w:rPr>
          <w:b/>
          <w:sz w:val="24"/>
          <w:szCs w:val="24"/>
        </w:rPr>
        <w:t>Mã giảng viên</w:t>
      </w:r>
    </w:p>
    <w:p w14:paraId="280EC037" w14:textId="77777777" w:rsidR="003F5908" w:rsidRPr="00F24E48" w:rsidRDefault="00C70C19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F24E48">
        <w:rPr>
          <w:sz w:val="24"/>
          <w:szCs w:val="24"/>
        </w:rPr>
        <w:t>1. PGS. TS Kim Ngọc Linh</w:t>
      </w:r>
      <w:r w:rsidR="006D03CF" w:rsidRPr="00F24E48">
        <w:rPr>
          <w:sz w:val="24"/>
          <w:szCs w:val="24"/>
        </w:rPr>
        <w:tab/>
      </w:r>
      <w:r w:rsidRPr="00F24E48">
        <w:rPr>
          <w:sz w:val="24"/>
          <w:szCs w:val="24"/>
        </w:rPr>
        <w:t>0903-06</w:t>
      </w:r>
    </w:p>
    <w:p w14:paraId="280EC038" w14:textId="77777777" w:rsidR="003F5908" w:rsidRPr="00F24E4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F24E48">
        <w:rPr>
          <w:sz w:val="24"/>
          <w:szCs w:val="24"/>
        </w:rPr>
        <w:t xml:space="preserve">2. TS. </w:t>
      </w:r>
      <w:r w:rsidR="00C70C19" w:rsidRPr="00F24E48">
        <w:rPr>
          <w:sz w:val="24"/>
          <w:szCs w:val="24"/>
        </w:rPr>
        <w:t>Nguyễn Thạc Khánh</w:t>
      </w:r>
      <w:r w:rsidR="006D03CF" w:rsidRPr="00F24E48">
        <w:rPr>
          <w:sz w:val="24"/>
          <w:szCs w:val="24"/>
        </w:rPr>
        <w:tab/>
      </w:r>
      <w:r w:rsidR="00C70C19" w:rsidRPr="00F24E48">
        <w:rPr>
          <w:sz w:val="24"/>
          <w:szCs w:val="24"/>
        </w:rPr>
        <w:t>0903-09</w:t>
      </w:r>
    </w:p>
    <w:p w14:paraId="280EC039" w14:textId="77777777" w:rsidR="003F5908" w:rsidRPr="00F24E4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F24E48">
        <w:rPr>
          <w:sz w:val="24"/>
          <w:szCs w:val="24"/>
        </w:rPr>
        <w:t>3. Th</w:t>
      </w:r>
      <w:r w:rsidR="00C70C19" w:rsidRPr="00F24E48">
        <w:rPr>
          <w:sz w:val="24"/>
          <w:szCs w:val="24"/>
        </w:rPr>
        <w:t>S</w:t>
      </w:r>
      <w:r w:rsidRPr="00F24E48">
        <w:rPr>
          <w:sz w:val="24"/>
          <w:szCs w:val="24"/>
        </w:rPr>
        <w:t xml:space="preserve">. </w:t>
      </w:r>
      <w:r w:rsidR="00C70C19" w:rsidRPr="00F24E48">
        <w:rPr>
          <w:sz w:val="24"/>
          <w:szCs w:val="24"/>
        </w:rPr>
        <w:t>Kim Thị Cẩm Ánh</w:t>
      </w:r>
      <w:r w:rsidR="006D03CF" w:rsidRPr="00F24E48">
        <w:rPr>
          <w:sz w:val="24"/>
          <w:szCs w:val="24"/>
        </w:rPr>
        <w:tab/>
      </w:r>
      <w:r w:rsidR="00A01BDF" w:rsidRPr="00F24E48">
        <w:rPr>
          <w:sz w:val="24"/>
          <w:szCs w:val="24"/>
        </w:rPr>
        <w:t>0</w:t>
      </w:r>
      <w:r w:rsidR="00C70C19" w:rsidRPr="00F24E48">
        <w:rPr>
          <w:sz w:val="24"/>
          <w:szCs w:val="24"/>
        </w:rPr>
        <w:t>903-13</w:t>
      </w:r>
    </w:p>
    <w:p w14:paraId="280EC03A" w14:textId="77777777" w:rsidR="00744C77" w:rsidRPr="00F24E48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F24E48">
        <w:rPr>
          <w:b/>
          <w:sz w:val="24"/>
          <w:szCs w:val="24"/>
        </w:rPr>
        <w:t>2.2</w:t>
      </w:r>
      <w:r w:rsidR="003555B5" w:rsidRPr="00F24E48">
        <w:rPr>
          <w:b/>
          <w:sz w:val="24"/>
          <w:szCs w:val="24"/>
        </w:rPr>
        <w:t xml:space="preserve">. </w:t>
      </w:r>
      <w:r w:rsidR="00744C77" w:rsidRPr="00F24E48">
        <w:rPr>
          <w:b/>
          <w:sz w:val="24"/>
          <w:szCs w:val="24"/>
        </w:rPr>
        <w:t>Bộ môn:</w:t>
      </w:r>
      <w:r w:rsidR="00C70C19" w:rsidRPr="00F24E48">
        <w:rPr>
          <w:b/>
          <w:sz w:val="24"/>
          <w:szCs w:val="24"/>
        </w:rPr>
        <w:t xml:space="preserve"> </w:t>
      </w:r>
      <w:r w:rsidR="00C70C19" w:rsidRPr="00F24E48">
        <w:rPr>
          <w:sz w:val="24"/>
          <w:szCs w:val="24"/>
        </w:rPr>
        <w:t>Kỹ thuật điện – Điện tử</w:t>
      </w:r>
    </w:p>
    <w:p w14:paraId="280EC03B" w14:textId="77777777" w:rsidR="00744C77" w:rsidRPr="00F24E48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F24E48">
        <w:rPr>
          <w:b/>
          <w:sz w:val="24"/>
          <w:szCs w:val="24"/>
        </w:rPr>
        <w:t>2.3. Khoa:</w:t>
      </w:r>
      <w:r w:rsidR="00C70C19" w:rsidRPr="00F24E48">
        <w:rPr>
          <w:b/>
          <w:sz w:val="24"/>
          <w:szCs w:val="24"/>
        </w:rPr>
        <w:t xml:space="preserve"> </w:t>
      </w:r>
      <w:r w:rsidR="00C70C19" w:rsidRPr="00F24E48">
        <w:rPr>
          <w:sz w:val="24"/>
          <w:szCs w:val="24"/>
        </w:rPr>
        <w:t>Cơ – Điện</w:t>
      </w:r>
    </w:p>
    <w:p w14:paraId="280EC03C" w14:textId="77777777" w:rsidR="00744C77" w:rsidRPr="00F24E48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F24E48">
        <w:rPr>
          <w:b/>
          <w:bCs/>
          <w:color w:val="000000"/>
          <w:sz w:val="24"/>
          <w:szCs w:val="24"/>
        </w:rPr>
        <w:t>học học phần</w:t>
      </w:r>
      <w:r w:rsidR="00BA09EA" w:rsidRPr="00F24E48">
        <w:rPr>
          <w:b/>
          <w:bCs/>
          <w:color w:val="000000"/>
          <w:sz w:val="24"/>
          <w:szCs w:val="24"/>
        </w:rPr>
        <w:t xml:space="preserve"> </w:t>
      </w:r>
      <w:r w:rsidR="006D03CF" w:rsidRPr="00F24E48">
        <w:rPr>
          <w:b/>
          <w:bCs/>
          <w:color w:val="000000"/>
          <w:sz w:val="24"/>
          <w:szCs w:val="24"/>
        </w:rPr>
        <w:t>(mã số học phần)</w:t>
      </w:r>
    </w:p>
    <w:p w14:paraId="280EC03D" w14:textId="77777777" w:rsidR="006D03CF" w:rsidRPr="00F24E48" w:rsidRDefault="00C70C19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 xml:space="preserve">Môn học tiên quyết: </w:t>
      </w:r>
      <w:r w:rsidR="00F01F64" w:rsidRPr="00F24E48">
        <w:rPr>
          <w:bCs/>
          <w:color w:val="000000"/>
          <w:sz w:val="24"/>
          <w:szCs w:val="24"/>
        </w:rPr>
        <w:t>Không</w:t>
      </w:r>
      <w:r w:rsidRPr="00F24E48">
        <w:rPr>
          <w:b/>
          <w:bCs/>
          <w:color w:val="000000"/>
          <w:sz w:val="24"/>
          <w:szCs w:val="24"/>
        </w:rPr>
        <w:t xml:space="preserve"> </w:t>
      </w:r>
    </w:p>
    <w:p w14:paraId="280EC03E" w14:textId="77777777" w:rsidR="006D03CF" w:rsidRPr="00F24E48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>Môn học học trước:</w:t>
      </w:r>
      <w:r w:rsidR="00144ABA" w:rsidRPr="00F24E48">
        <w:rPr>
          <w:b/>
          <w:bCs/>
          <w:color w:val="000000"/>
          <w:sz w:val="24"/>
          <w:szCs w:val="24"/>
        </w:rPr>
        <w:t xml:space="preserve"> </w:t>
      </w:r>
      <w:r w:rsidR="00F01F64" w:rsidRPr="00F24E48">
        <w:rPr>
          <w:bCs/>
          <w:color w:val="000000"/>
          <w:sz w:val="24"/>
          <w:szCs w:val="24"/>
        </w:rPr>
        <w:t>Không</w:t>
      </w:r>
    </w:p>
    <w:p w14:paraId="280EC03F" w14:textId="77777777" w:rsidR="00744C77" w:rsidRPr="00F24E48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>Mục tiêu của học phần</w:t>
      </w:r>
      <w:r w:rsidR="00BA09EA" w:rsidRPr="00F24E48">
        <w:rPr>
          <w:b/>
          <w:bCs/>
          <w:color w:val="000000"/>
          <w:sz w:val="24"/>
          <w:szCs w:val="24"/>
        </w:rPr>
        <w:t xml:space="preserve"> </w:t>
      </w:r>
    </w:p>
    <w:p w14:paraId="280EC040" w14:textId="77777777" w:rsidR="00744C77" w:rsidRPr="00F24E48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F24E48">
        <w:rPr>
          <w:b/>
          <w:bCs/>
          <w:lang w:val="vi-VN"/>
        </w:rPr>
        <w:t xml:space="preserve">Kiến thức </w:t>
      </w:r>
    </w:p>
    <w:p w14:paraId="280EC041" w14:textId="77777777" w:rsidR="00B60C95" w:rsidRPr="00F24E48" w:rsidRDefault="00AC1DD4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>Tính toán thiết kế được biến áp cho nguồn điều khiển</w:t>
      </w:r>
      <w:r w:rsidR="00E30F14" w:rsidRPr="00F24E48">
        <w:rPr>
          <w:bCs/>
        </w:rPr>
        <w:t xml:space="preserve"> (biến áp công suất nhỏ)</w:t>
      </w:r>
    </w:p>
    <w:p w14:paraId="280EC042" w14:textId="77777777" w:rsidR="00AC1DD4" w:rsidRPr="00F24E48" w:rsidRDefault="00AC1DD4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>Tính toán thiết kế được các bộ nguồn ổn áp 1 chiều công suất nhỏ</w:t>
      </w:r>
    </w:p>
    <w:p w14:paraId="280EC043" w14:textId="77777777" w:rsidR="00AC1DD4" w:rsidRPr="00F24E48" w:rsidRDefault="00AC1DD4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>Tính toán thiết kế được các mạch khuếch đại điện áp, khuếch đại công suất chế độ A và AB, khuếch đại vi sai</w:t>
      </w:r>
    </w:p>
    <w:p w14:paraId="280EC044" w14:textId="77777777" w:rsidR="00AC1DD4" w:rsidRPr="00F24E48" w:rsidRDefault="00AC1DD4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>Tính toán thiết kế được các mạch tạo sóng hình sin</w:t>
      </w:r>
    </w:p>
    <w:p w14:paraId="280EC045" w14:textId="77777777" w:rsidR="00AC1DD4" w:rsidRPr="00F24E48" w:rsidRDefault="00AC1DD4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>Tính toán thiết kế được các mạch tạo sóng vuông góc, sóng răng cưa</w:t>
      </w:r>
    </w:p>
    <w:p w14:paraId="280EC046" w14:textId="77777777" w:rsidR="00AC1DD4" w:rsidRPr="00F24E48" w:rsidRDefault="00AC1DD4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>Tính toán thiết kế được các mạch dao động đa hài,</w:t>
      </w:r>
      <w:r w:rsidR="00324C31" w:rsidRPr="00F24E48">
        <w:rPr>
          <w:bCs/>
        </w:rPr>
        <w:t xml:space="preserve"> mạch</w:t>
      </w:r>
      <w:r w:rsidRPr="00F24E48">
        <w:rPr>
          <w:bCs/>
        </w:rPr>
        <w:t xml:space="preserve"> trigơ dùng BJT và OA</w:t>
      </w:r>
    </w:p>
    <w:p w14:paraId="280EC047" w14:textId="77777777" w:rsidR="00E30F14" w:rsidRPr="00F24E48" w:rsidRDefault="00E30F14" w:rsidP="00E30F14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>Tính toán thiết kế các mạch ứng dụng BJT và khuếch đại thuật toán ở chế độ khóa (mạch bảo vệ rơle)</w:t>
      </w:r>
    </w:p>
    <w:p w14:paraId="280EC048" w14:textId="77777777" w:rsidR="00AC1DD4" w:rsidRPr="00F24E48" w:rsidRDefault="00AC1DD4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>Tính toán thiết kế được các khâu cơ bản trong mạch phát xung điều khiển tiristo</w:t>
      </w:r>
    </w:p>
    <w:p w14:paraId="280EC049" w14:textId="77777777" w:rsidR="00AC1DD4" w:rsidRPr="00F24E48" w:rsidRDefault="00AC1DD4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>Tính toán thiết kế được</w:t>
      </w:r>
      <w:r w:rsidR="005D1F05" w:rsidRPr="00F24E48">
        <w:rPr>
          <w:bCs/>
        </w:rPr>
        <w:t xml:space="preserve"> mạch điều khiển</w:t>
      </w:r>
      <w:r w:rsidRPr="00F24E48">
        <w:rPr>
          <w:bCs/>
        </w:rPr>
        <w:t xml:space="preserve"> các bộ chỉnh lưu có điều khiển</w:t>
      </w:r>
    </w:p>
    <w:p w14:paraId="280EC04A" w14:textId="77777777" w:rsidR="00AC1DD4" w:rsidRPr="00F24E48" w:rsidRDefault="00AC1DD4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 xml:space="preserve">Tính toán thiết kế được </w:t>
      </w:r>
      <w:r w:rsidR="005D1F05" w:rsidRPr="00F24E48">
        <w:rPr>
          <w:bCs/>
        </w:rPr>
        <w:t xml:space="preserve">mạch điều khiển </w:t>
      </w:r>
      <w:r w:rsidRPr="00F24E48">
        <w:rPr>
          <w:bCs/>
        </w:rPr>
        <w:t>các bộ điều áp xoay chiều dùng tiriso</w:t>
      </w:r>
    </w:p>
    <w:p w14:paraId="280EC04B" w14:textId="77777777" w:rsidR="00324C31" w:rsidRPr="00F24E48" w:rsidRDefault="00AC1DD4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 xml:space="preserve">Tính toán thiết kế được </w:t>
      </w:r>
      <w:r w:rsidR="005D1F05" w:rsidRPr="00F24E48">
        <w:rPr>
          <w:bCs/>
        </w:rPr>
        <w:t xml:space="preserve">mạch điều khiển </w:t>
      </w:r>
      <w:r w:rsidRPr="00F24E48">
        <w:rPr>
          <w:bCs/>
        </w:rPr>
        <w:t>các bộ băm xung áp một chiều không</w:t>
      </w:r>
      <w:r w:rsidR="00324C31" w:rsidRPr="00F24E48">
        <w:rPr>
          <w:bCs/>
        </w:rPr>
        <w:t xml:space="preserve"> đảo chiều</w:t>
      </w:r>
    </w:p>
    <w:p w14:paraId="280EC04C" w14:textId="77777777" w:rsidR="00AC1DD4" w:rsidRPr="00F24E48" w:rsidRDefault="00AC1DD4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 xml:space="preserve"> </w:t>
      </w:r>
      <w:r w:rsidR="00324C31" w:rsidRPr="00F24E48">
        <w:rPr>
          <w:bCs/>
        </w:rPr>
        <w:t xml:space="preserve">Tính toán thiết kế được </w:t>
      </w:r>
      <w:r w:rsidR="005D1F05" w:rsidRPr="00F24E48">
        <w:rPr>
          <w:bCs/>
        </w:rPr>
        <w:t xml:space="preserve">mạch điều khiển </w:t>
      </w:r>
      <w:r w:rsidR="00324C31" w:rsidRPr="00F24E48">
        <w:rPr>
          <w:bCs/>
        </w:rPr>
        <w:t>các bộ băm xung áp một chiều</w:t>
      </w:r>
      <w:r w:rsidRPr="00F24E48">
        <w:rPr>
          <w:bCs/>
        </w:rPr>
        <w:t xml:space="preserve"> có đảo chiều</w:t>
      </w:r>
    </w:p>
    <w:p w14:paraId="280EC04D" w14:textId="77777777" w:rsidR="00FA3F81" w:rsidRPr="00F24E48" w:rsidRDefault="00FA3F81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lastRenderedPageBreak/>
        <w:t>Tính toán thiết kế được mạch điều khiển bộ nghịch lưu độc lập điện áp một pha</w:t>
      </w:r>
    </w:p>
    <w:p w14:paraId="280EC04E" w14:textId="77777777" w:rsidR="00324C31" w:rsidRPr="00F24E48" w:rsidRDefault="00324C31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24E48">
        <w:rPr>
          <w:bCs/>
        </w:rPr>
        <w:t>Thiết kế được một số mạch logic tổ hợp và logic dãy đơn giản</w:t>
      </w:r>
    </w:p>
    <w:p w14:paraId="280EC04F" w14:textId="77777777" w:rsidR="00744C77" w:rsidRPr="00F24E48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F24E48">
        <w:rPr>
          <w:b/>
          <w:bCs/>
          <w:lang w:val="vi-VN"/>
        </w:rPr>
        <w:t>Kỹ năng</w:t>
      </w:r>
      <w:r w:rsidR="00BA09EA" w:rsidRPr="00F24E48">
        <w:rPr>
          <w:b/>
          <w:bCs/>
          <w:lang w:val="vi-VN"/>
        </w:rPr>
        <w:t xml:space="preserve"> </w:t>
      </w:r>
    </w:p>
    <w:p w14:paraId="280EC050" w14:textId="77777777" w:rsidR="005D1F05" w:rsidRPr="00F24E48" w:rsidRDefault="002B5380" w:rsidP="00F72F1E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1" w:hanging="96"/>
        <w:jc w:val="both"/>
        <w:rPr>
          <w:bCs/>
        </w:rPr>
      </w:pPr>
      <w:r w:rsidRPr="00F24E48">
        <w:rPr>
          <w:bCs/>
        </w:rPr>
        <w:t xml:space="preserve"> </w:t>
      </w:r>
      <w:r w:rsidR="005D1F05" w:rsidRPr="00F24E48">
        <w:rPr>
          <w:bCs/>
        </w:rPr>
        <w:t xml:space="preserve">Kỹ năng thiết kế mạch điều khiển các thiết bị điện tử công suất </w:t>
      </w:r>
    </w:p>
    <w:p w14:paraId="280EC051" w14:textId="77777777" w:rsidR="00AC1DD4" w:rsidRPr="00F24E48" w:rsidRDefault="005D1F05" w:rsidP="00F72F1E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1" w:hanging="96"/>
        <w:jc w:val="both"/>
        <w:rPr>
          <w:bCs/>
        </w:rPr>
      </w:pPr>
      <w:r w:rsidRPr="00F24E48">
        <w:rPr>
          <w:bCs/>
        </w:rPr>
        <w:t xml:space="preserve"> </w:t>
      </w:r>
      <w:r w:rsidR="00324C31" w:rsidRPr="00F24E48">
        <w:rPr>
          <w:bCs/>
        </w:rPr>
        <w:t>Kỹ năng vận dụng các kiến thức đã học để giải quyết một bài toán thực tế</w:t>
      </w:r>
    </w:p>
    <w:p w14:paraId="280EC052" w14:textId="77777777" w:rsidR="00AC1DD4" w:rsidRPr="00F24E48" w:rsidRDefault="00324C31" w:rsidP="00F72F1E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1" w:hanging="96"/>
        <w:jc w:val="both"/>
        <w:rPr>
          <w:bCs/>
        </w:rPr>
      </w:pPr>
      <w:r w:rsidRPr="00F24E48">
        <w:rPr>
          <w:bCs/>
        </w:rPr>
        <w:t xml:space="preserve"> Kỹ năng tra cứu, lựa chọn linh kiện theo kết quả tính toán</w:t>
      </w:r>
    </w:p>
    <w:p w14:paraId="280EC053" w14:textId="77777777" w:rsidR="00324C31" w:rsidRPr="00F24E48" w:rsidRDefault="00324C31" w:rsidP="00F72F1E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1" w:hanging="96"/>
        <w:jc w:val="both"/>
        <w:rPr>
          <w:bCs/>
        </w:rPr>
      </w:pPr>
      <w:r w:rsidRPr="00F24E48">
        <w:rPr>
          <w:bCs/>
        </w:rPr>
        <w:t xml:space="preserve"> Kỹ năng mô phỏng mạch thiết kế trên máy tính</w:t>
      </w:r>
    </w:p>
    <w:p w14:paraId="280EC054" w14:textId="77777777" w:rsidR="00744C77" w:rsidRPr="00F24E48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>T</w:t>
      </w:r>
      <w:r w:rsidR="00744C77" w:rsidRPr="00F24E48">
        <w:rPr>
          <w:b/>
          <w:bCs/>
          <w:color w:val="000000"/>
          <w:sz w:val="24"/>
          <w:szCs w:val="24"/>
        </w:rPr>
        <w:t>óm tắt nội dung học phần</w:t>
      </w:r>
    </w:p>
    <w:p w14:paraId="280EC055" w14:textId="77777777" w:rsidR="00AF7CE3" w:rsidRPr="00F24E48" w:rsidRDefault="00324C31" w:rsidP="00AF7CE3">
      <w:pPr>
        <w:pStyle w:val="BodyText2"/>
        <w:spacing w:before="240" w:after="0" w:line="240" w:lineRule="auto"/>
        <w:ind w:left="360" w:firstLine="360"/>
        <w:jc w:val="both"/>
        <w:rPr>
          <w:b/>
          <w:bCs/>
          <w:color w:val="000000"/>
          <w:sz w:val="24"/>
          <w:szCs w:val="24"/>
        </w:rPr>
      </w:pPr>
      <w:r w:rsidRPr="00F24E48">
        <w:rPr>
          <w:sz w:val="24"/>
          <w:szCs w:val="24"/>
        </w:rPr>
        <w:t>Thiết kế biến áp cho nguồn điều khiển; Thiết kế bộ nguồn ổn áp một chiều công suất nhỏ; Thiết kế mạch khuếch đại dùng BJT; Thiết kế mạch tạo sóng, tạo xung;</w:t>
      </w:r>
      <w:r w:rsidR="009D6A06" w:rsidRPr="00F24E48">
        <w:rPr>
          <w:sz w:val="24"/>
          <w:szCs w:val="24"/>
        </w:rPr>
        <w:t xml:space="preserve"> Thiết kế các mạch sử dụng BJT và OA ở chế độ khóa;</w:t>
      </w:r>
      <w:r w:rsidRPr="00F24E48">
        <w:rPr>
          <w:sz w:val="24"/>
          <w:szCs w:val="24"/>
        </w:rPr>
        <w:t xml:space="preserve"> Thiết kế mạch phát xung điều khiển tiristo; Thiết kế mạch điều khiển các bộ băm xung áp một chiều; Thiết kế mạch số.</w:t>
      </w:r>
    </w:p>
    <w:p w14:paraId="280EC056" w14:textId="77777777" w:rsidR="00296F71" w:rsidRPr="00F24E48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>Cấu trúc nội dung học phần</w:t>
      </w:r>
    </w:p>
    <w:p w14:paraId="280EC057" w14:textId="77777777" w:rsidR="004A21C9" w:rsidRPr="00F24E48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F24E48">
        <w:rPr>
          <w:b/>
          <w:bCs/>
          <w:lang w:val="nl-NL"/>
        </w:rPr>
        <w:t>Bảng 1</w:t>
      </w:r>
      <w:r w:rsidR="004A21C9" w:rsidRPr="00F24E48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3"/>
        <w:gridCol w:w="992"/>
        <w:gridCol w:w="1299"/>
      </w:tblGrid>
      <w:tr w:rsidR="001265BC" w:rsidRPr="00F24E48" w14:paraId="280EC059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C058" w14:textId="77777777" w:rsidR="001265BC" w:rsidRPr="00F24E48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F24E48">
              <w:rPr>
                <w:b/>
                <w:bCs/>
              </w:rPr>
              <w:t>6.1. Lý thuyết</w:t>
            </w:r>
          </w:p>
        </w:tc>
      </w:tr>
      <w:tr w:rsidR="00095A1D" w:rsidRPr="00F24E48" w14:paraId="280EC05E" w14:textId="77777777" w:rsidTr="009213CE">
        <w:tc>
          <w:tcPr>
            <w:tcW w:w="1408" w:type="dxa"/>
            <w:tcBorders>
              <w:top w:val="single" w:sz="4" w:space="0" w:color="auto"/>
            </w:tcBorders>
          </w:tcPr>
          <w:p w14:paraId="280EC05A" w14:textId="77777777" w:rsidR="003B73BB" w:rsidRPr="00F24E48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F24E48">
              <w:rPr>
                <w:b/>
                <w:bCs/>
                <w:i/>
              </w:rPr>
              <w:t>Đề mục</w:t>
            </w:r>
          </w:p>
        </w:tc>
        <w:tc>
          <w:tcPr>
            <w:tcW w:w="5363" w:type="dxa"/>
            <w:tcBorders>
              <w:top w:val="single" w:sz="4" w:space="0" w:color="auto"/>
            </w:tcBorders>
          </w:tcPr>
          <w:p w14:paraId="280EC05B" w14:textId="77777777" w:rsidR="003B73BB" w:rsidRPr="00F24E48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4E48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80EC05C" w14:textId="77777777" w:rsidR="003B73BB" w:rsidRPr="00F24E48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4E48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280EC05D" w14:textId="77777777" w:rsidR="003B73BB" w:rsidRPr="00F24E48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4E48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F24E48" w14:paraId="280EC063" w14:textId="77777777" w:rsidTr="004C31E6">
        <w:trPr>
          <w:trHeight w:val="345"/>
        </w:trPr>
        <w:tc>
          <w:tcPr>
            <w:tcW w:w="1408" w:type="dxa"/>
            <w:vAlign w:val="center"/>
          </w:tcPr>
          <w:p w14:paraId="280EC05F" w14:textId="77777777" w:rsidR="003B73BB" w:rsidRPr="00F24E48" w:rsidRDefault="007C7EDD" w:rsidP="009213CE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F24E48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363" w:type="dxa"/>
            <w:vAlign w:val="center"/>
          </w:tcPr>
          <w:p w14:paraId="280EC060" w14:textId="77777777" w:rsidR="003B73BB" w:rsidRPr="00F24E48" w:rsidRDefault="009D6A06" w:rsidP="00684E65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lang w:val="vi-VN"/>
              </w:rPr>
            </w:pPr>
            <w:r w:rsidRPr="00F24E48">
              <w:rPr>
                <w:bCs/>
                <w:color w:val="000000"/>
                <w:lang w:val="nl-NL"/>
              </w:rPr>
              <w:t xml:space="preserve">THIẾT KẾ BIẾN ÁP </w:t>
            </w:r>
            <w:r w:rsidR="00684E65" w:rsidRPr="00F24E48">
              <w:rPr>
                <w:bCs/>
                <w:color w:val="000000"/>
                <w:lang w:val="nl-NL"/>
              </w:rPr>
              <w:t>CÔNG SUẤT NHỎ</w:t>
            </w:r>
          </w:p>
        </w:tc>
        <w:tc>
          <w:tcPr>
            <w:tcW w:w="992" w:type="dxa"/>
            <w:vAlign w:val="center"/>
          </w:tcPr>
          <w:p w14:paraId="280EC061" w14:textId="77777777" w:rsidR="003B73BB" w:rsidRPr="00F24E48" w:rsidRDefault="00637292" w:rsidP="009213CE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</w:t>
            </w:r>
          </w:p>
        </w:tc>
        <w:tc>
          <w:tcPr>
            <w:tcW w:w="1299" w:type="dxa"/>
            <w:vAlign w:val="center"/>
          </w:tcPr>
          <w:p w14:paraId="280EC062" w14:textId="77777777" w:rsidR="003B73BB" w:rsidRPr="00F24E48" w:rsidRDefault="003B73BB" w:rsidP="009213CE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F24E48" w14:paraId="280EC068" w14:textId="77777777" w:rsidTr="009213CE">
        <w:tc>
          <w:tcPr>
            <w:tcW w:w="1408" w:type="dxa"/>
            <w:vAlign w:val="center"/>
          </w:tcPr>
          <w:p w14:paraId="280EC064" w14:textId="77777777" w:rsidR="003B73BB" w:rsidRPr="00F24E48" w:rsidRDefault="003B73BB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  <w:lang w:val="vi-VN"/>
              </w:rPr>
              <w:t>1.1</w:t>
            </w:r>
          </w:p>
        </w:tc>
        <w:tc>
          <w:tcPr>
            <w:tcW w:w="5363" w:type="dxa"/>
            <w:vAlign w:val="center"/>
          </w:tcPr>
          <w:p w14:paraId="280EC065" w14:textId="77777777" w:rsidR="003B73BB" w:rsidRPr="00F24E48" w:rsidRDefault="00684E65" w:rsidP="00684E65">
            <w:pPr>
              <w:pStyle w:val="Chng"/>
              <w:spacing w:before="0" w:after="0"/>
              <w:ind w:left="0"/>
              <w:rPr>
                <w:bCs/>
              </w:rPr>
            </w:pPr>
            <w:r w:rsidRPr="00F24E48">
              <w:rPr>
                <w:bCs/>
                <w:color w:val="000000"/>
                <w:lang w:val="nl-NL"/>
              </w:rPr>
              <w:t>Một số đặc điểm</w:t>
            </w:r>
            <w:r w:rsidR="009D6A06" w:rsidRPr="00F24E48">
              <w:rPr>
                <w:bCs/>
                <w:color w:val="000000"/>
                <w:lang w:val="nl-NL"/>
              </w:rPr>
              <w:t xml:space="preserve"> của biến áp </w:t>
            </w:r>
            <w:r w:rsidRPr="00F24E48">
              <w:rPr>
                <w:bCs/>
                <w:color w:val="000000"/>
                <w:lang w:val="nl-NL"/>
              </w:rPr>
              <w:t>công suất nhỏ</w:t>
            </w:r>
          </w:p>
        </w:tc>
        <w:tc>
          <w:tcPr>
            <w:tcW w:w="992" w:type="dxa"/>
            <w:vAlign w:val="center"/>
          </w:tcPr>
          <w:p w14:paraId="280EC066" w14:textId="77777777" w:rsidR="003B73BB" w:rsidRPr="00F24E48" w:rsidRDefault="003B73BB" w:rsidP="00AF7CE3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99" w:type="dxa"/>
            <w:vAlign w:val="center"/>
          </w:tcPr>
          <w:p w14:paraId="280EC067" w14:textId="77777777" w:rsidR="00EE3756" w:rsidRPr="00F24E48" w:rsidRDefault="00E30F14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</w:t>
            </w:r>
          </w:p>
        </w:tc>
      </w:tr>
      <w:tr w:rsidR="00BA7C39" w:rsidRPr="00F24E48" w14:paraId="280EC06D" w14:textId="77777777" w:rsidTr="009213CE">
        <w:tc>
          <w:tcPr>
            <w:tcW w:w="1408" w:type="dxa"/>
            <w:vAlign w:val="center"/>
          </w:tcPr>
          <w:p w14:paraId="280EC069" w14:textId="77777777" w:rsidR="003B73BB" w:rsidRPr="00F24E48" w:rsidRDefault="003B73BB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  <w:lang w:val="vi-VN"/>
              </w:rPr>
              <w:t>1.2</w:t>
            </w:r>
          </w:p>
        </w:tc>
        <w:tc>
          <w:tcPr>
            <w:tcW w:w="5363" w:type="dxa"/>
            <w:vAlign w:val="center"/>
          </w:tcPr>
          <w:p w14:paraId="280EC06A" w14:textId="77777777" w:rsidR="003B73BB" w:rsidRPr="00F24E48" w:rsidRDefault="009D6A06" w:rsidP="00684E65">
            <w:pPr>
              <w:pStyle w:val="ListParagraph"/>
              <w:ind w:left="0"/>
              <w:rPr>
                <w:bCs/>
              </w:rPr>
            </w:pPr>
            <w:r w:rsidRPr="00F24E48">
              <w:rPr>
                <w:bCs/>
                <w:color w:val="000000"/>
                <w:lang w:val="nl-NL"/>
              </w:rPr>
              <w:t xml:space="preserve">Xác định công suất biến áp </w:t>
            </w:r>
          </w:p>
        </w:tc>
        <w:tc>
          <w:tcPr>
            <w:tcW w:w="992" w:type="dxa"/>
            <w:vAlign w:val="center"/>
          </w:tcPr>
          <w:p w14:paraId="280EC06B" w14:textId="77777777" w:rsidR="003B73BB" w:rsidRPr="00F24E48" w:rsidRDefault="003B73BB" w:rsidP="00AF7CE3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99" w:type="dxa"/>
            <w:vAlign w:val="center"/>
          </w:tcPr>
          <w:p w14:paraId="280EC06C" w14:textId="77777777" w:rsidR="003B73BB" w:rsidRPr="00F24E48" w:rsidRDefault="00E30F14" w:rsidP="009213CE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</w:t>
            </w:r>
          </w:p>
        </w:tc>
      </w:tr>
      <w:tr w:rsidR="00BA7C39" w:rsidRPr="00F24E48" w14:paraId="280EC072" w14:textId="77777777" w:rsidTr="009213CE">
        <w:tc>
          <w:tcPr>
            <w:tcW w:w="1408" w:type="dxa"/>
            <w:vAlign w:val="center"/>
          </w:tcPr>
          <w:p w14:paraId="280EC06E" w14:textId="77777777" w:rsidR="00EE3756" w:rsidRPr="00F24E48" w:rsidRDefault="00AF7CE3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1.3</w:t>
            </w:r>
          </w:p>
        </w:tc>
        <w:tc>
          <w:tcPr>
            <w:tcW w:w="5363" w:type="dxa"/>
            <w:vAlign w:val="center"/>
          </w:tcPr>
          <w:p w14:paraId="280EC06F" w14:textId="77777777" w:rsidR="00EE3756" w:rsidRPr="00F24E48" w:rsidRDefault="009D6A06" w:rsidP="009D6A06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lang w:val="vi-VN"/>
              </w:rPr>
            </w:pPr>
            <w:r w:rsidRPr="00F24E48">
              <w:rPr>
                <w:bCs/>
                <w:color w:val="000000"/>
                <w:lang w:val="nl-NL"/>
              </w:rPr>
              <w:t>Trình tự tính toán</w:t>
            </w:r>
          </w:p>
        </w:tc>
        <w:tc>
          <w:tcPr>
            <w:tcW w:w="992" w:type="dxa"/>
            <w:vAlign w:val="center"/>
          </w:tcPr>
          <w:p w14:paraId="280EC070" w14:textId="77777777" w:rsidR="00EE3756" w:rsidRPr="00F24E48" w:rsidRDefault="00EE3756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71" w14:textId="77777777" w:rsidR="00EE3756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</w:t>
            </w:r>
          </w:p>
        </w:tc>
      </w:tr>
      <w:tr w:rsidR="009D6A06" w:rsidRPr="00F24E48" w14:paraId="280EC077" w14:textId="77777777" w:rsidTr="009213CE">
        <w:tc>
          <w:tcPr>
            <w:tcW w:w="1408" w:type="dxa"/>
            <w:vAlign w:val="center"/>
          </w:tcPr>
          <w:p w14:paraId="280EC073" w14:textId="77777777" w:rsidR="009D6A06" w:rsidRPr="00F24E48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1.4</w:t>
            </w:r>
          </w:p>
        </w:tc>
        <w:tc>
          <w:tcPr>
            <w:tcW w:w="5363" w:type="dxa"/>
            <w:vAlign w:val="center"/>
          </w:tcPr>
          <w:p w14:paraId="280EC074" w14:textId="77777777" w:rsidR="009D6A06" w:rsidRPr="00F24E48" w:rsidRDefault="00684E65" w:rsidP="009D6A06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Chế tạo biến áp công suất nhỏ</w:t>
            </w:r>
            <w:r w:rsidR="009D6A06" w:rsidRPr="00F24E48">
              <w:rPr>
                <w:bCs/>
                <w:color w:val="000000"/>
                <w:lang w:val="nl-NL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80EC075" w14:textId="77777777" w:rsidR="009D6A06" w:rsidRPr="00F24E48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76" w14:textId="77777777" w:rsidR="009D6A06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</w:t>
            </w:r>
          </w:p>
        </w:tc>
      </w:tr>
      <w:tr w:rsidR="009D6A06" w:rsidRPr="00F24E48" w14:paraId="280EC07C" w14:textId="77777777" w:rsidTr="009213CE">
        <w:tc>
          <w:tcPr>
            <w:tcW w:w="1408" w:type="dxa"/>
            <w:vAlign w:val="center"/>
          </w:tcPr>
          <w:p w14:paraId="280EC078" w14:textId="77777777" w:rsidR="009D6A06" w:rsidRPr="00F24E48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1.5</w:t>
            </w:r>
          </w:p>
        </w:tc>
        <w:tc>
          <w:tcPr>
            <w:tcW w:w="5363" w:type="dxa"/>
            <w:vAlign w:val="center"/>
          </w:tcPr>
          <w:p w14:paraId="280EC079" w14:textId="77777777" w:rsidR="009D6A06" w:rsidRPr="00F24E48" w:rsidRDefault="00E53CE8" w:rsidP="009D6A06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Ví dụ thiết kế biến áp công suất nhỏ</w:t>
            </w:r>
          </w:p>
        </w:tc>
        <w:tc>
          <w:tcPr>
            <w:tcW w:w="992" w:type="dxa"/>
            <w:vAlign w:val="center"/>
          </w:tcPr>
          <w:p w14:paraId="280EC07A" w14:textId="77777777" w:rsidR="009D6A06" w:rsidRPr="00F24E48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7B" w14:textId="77777777" w:rsidR="009D6A06" w:rsidRPr="00F24E48" w:rsidRDefault="00E53CE8" w:rsidP="00E53CE8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</w:t>
            </w:r>
          </w:p>
        </w:tc>
      </w:tr>
      <w:tr w:rsidR="009D6A06" w:rsidRPr="00F24E48" w14:paraId="280EC081" w14:textId="77777777" w:rsidTr="009213CE">
        <w:tc>
          <w:tcPr>
            <w:tcW w:w="1408" w:type="dxa"/>
            <w:vAlign w:val="center"/>
          </w:tcPr>
          <w:p w14:paraId="280EC07D" w14:textId="77777777" w:rsidR="009D6A06" w:rsidRPr="00F24E48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1.6</w:t>
            </w:r>
          </w:p>
        </w:tc>
        <w:tc>
          <w:tcPr>
            <w:tcW w:w="5363" w:type="dxa"/>
            <w:vAlign w:val="center"/>
          </w:tcPr>
          <w:p w14:paraId="280EC07E" w14:textId="77777777" w:rsidR="009D6A06" w:rsidRPr="00F24E48" w:rsidRDefault="00E53CE8" w:rsidP="009D6A06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Bài tập</w:t>
            </w:r>
          </w:p>
        </w:tc>
        <w:tc>
          <w:tcPr>
            <w:tcW w:w="992" w:type="dxa"/>
            <w:vAlign w:val="center"/>
          </w:tcPr>
          <w:p w14:paraId="280EC07F" w14:textId="77777777" w:rsidR="009D6A06" w:rsidRPr="00F24E48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80" w14:textId="77777777" w:rsidR="009D6A06" w:rsidRPr="00F24E48" w:rsidRDefault="00E53CE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4.1.1, 4.2.3</w:t>
            </w:r>
          </w:p>
        </w:tc>
      </w:tr>
      <w:tr w:rsidR="009D6A06" w:rsidRPr="00F24E48" w14:paraId="280EC086" w14:textId="77777777" w:rsidTr="009D6A06">
        <w:trPr>
          <w:trHeight w:val="398"/>
        </w:trPr>
        <w:tc>
          <w:tcPr>
            <w:tcW w:w="1408" w:type="dxa"/>
            <w:vAlign w:val="center"/>
          </w:tcPr>
          <w:p w14:paraId="280EC082" w14:textId="77777777" w:rsidR="009D6A06" w:rsidRPr="00F24E48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/>
                <w:bCs/>
                <w:lang w:val="nl-NL"/>
              </w:rPr>
              <w:t>Chương 2</w:t>
            </w:r>
          </w:p>
        </w:tc>
        <w:tc>
          <w:tcPr>
            <w:tcW w:w="5363" w:type="dxa"/>
            <w:vAlign w:val="center"/>
          </w:tcPr>
          <w:p w14:paraId="280EC083" w14:textId="77777777" w:rsidR="009D6A06" w:rsidRPr="00F24E48" w:rsidRDefault="009D6A06" w:rsidP="00684E65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 xml:space="preserve">THIẾT KẾ BỘ </w:t>
            </w:r>
            <w:r w:rsidR="00684E65" w:rsidRPr="00F24E48">
              <w:rPr>
                <w:bCs/>
                <w:color w:val="000000"/>
                <w:lang w:val="nl-NL"/>
              </w:rPr>
              <w:t>CHỈNH LƯU VÀ ỔN ÁP MỘT CHIỀU CÔNG SUẤT NHỎ</w:t>
            </w:r>
          </w:p>
        </w:tc>
        <w:tc>
          <w:tcPr>
            <w:tcW w:w="992" w:type="dxa"/>
            <w:vAlign w:val="center"/>
          </w:tcPr>
          <w:p w14:paraId="280EC084" w14:textId="77777777" w:rsidR="009D6A06" w:rsidRPr="00F24E48" w:rsidRDefault="00637292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</w:t>
            </w:r>
          </w:p>
        </w:tc>
        <w:tc>
          <w:tcPr>
            <w:tcW w:w="1299" w:type="dxa"/>
            <w:vAlign w:val="center"/>
          </w:tcPr>
          <w:p w14:paraId="280EC085" w14:textId="77777777" w:rsidR="009D6A06" w:rsidRPr="00F24E48" w:rsidRDefault="009D6A06" w:rsidP="00AD415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D6A06" w:rsidRPr="00F24E48" w14:paraId="280EC08B" w14:textId="77777777" w:rsidTr="009213CE">
        <w:tc>
          <w:tcPr>
            <w:tcW w:w="1408" w:type="dxa"/>
            <w:vAlign w:val="center"/>
          </w:tcPr>
          <w:p w14:paraId="280EC087" w14:textId="77777777" w:rsidR="009D6A06" w:rsidRPr="00F24E48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2.1</w:t>
            </w:r>
          </w:p>
        </w:tc>
        <w:tc>
          <w:tcPr>
            <w:tcW w:w="5363" w:type="dxa"/>
            <w:vAlign w:val="center"/>
          </w:tcPr>
          <w:p w14:paraId="280EC088" w14:textId="77777777" w:rsidR="009D6A06" w:rsidRPr="00F24E48" w:rsidRDefault="009D6A06" w:rsidP="009D6A06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bộ chỉnh lưu một pha công suất nhỏ</w:t>
            </w:r>
          </w:p>
        </w:tc>
        <w:tc>
          <w:tcPr>
            <w:tcW w:w="992" w:type="dxa"/>
            <w:vAlign w:val="center"/>
          </w:tcPr>
          <w:p w14:paraId="280EC089" w14:textId="77777777" w:rsidR="009D6A06" w:rsidRPr="00F24E48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8A" w14:textId="77777777" w:rsidR="009D6A06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4.1.2</w:t>
            </w:r>
          </w:p>
        </w:tc>
      </w:tr>
      <w:tr w:rsidR="009D6A06" w:rsidRPr="00F24E48" w14:paraId="280EC090" w14:textId="77777777" w:rsidTr="009213CE">
        <w:tc>
          <w:tcPr>
            <w:tcW w:w="1408" w:type="dxa"/>
            <w:vAlign w:val="center"/>
          </w:tcPr>
          <w:p w14:paraId="280EC08C" w14:textId="77777777" w:rsidR="009D6A06" w:rsidRPr="00F24E48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2.2</w:t>
            </w:r>
          </w:p>
        </w:tc>
        <w:tc>
          <w:tcPr>
            <w:tcW w:w="5363" w:type="dxa"/>
            <w:vAlign w:val="center"/>
          </w:tcPr>
          <w:p w14:paraId="280EC08D" w14:textId="77777777" w:rsidR="009D6A06" w:rsidRPr="00F24E48" w:rsidRDefault="009D6A06" w:rsidP="009D6A06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bộ nguồn ổn áp một chiều công suất nhỏ</w:t>
            </w:r>
          </w:p>
        </w:tc>
        <w:tc>
          <w:tcPr>
            <w:tcW w:w="992" w:type="dxa"/>
            <w:vAlign w:val="center"/>
          </w:tcPr>
          <w:p w14:paraId="280EC08E" w14:textId="77777777" w:rsidR="009D6A06" w:rsidRPr="00F24E48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8F" w14:textId="77777777" w:rsidR="009D6A06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4.1.2</w:t>
            </w:r>
          </w:p>
        </w:tc>
      </w:tr>
      <w:tr w:rsidR="009D6A06" w:rsidRPr="00F24E48" w14:paraId="280EC095" w14:textId="77777777" w:rsidTr="009213CE">
        <w:tc>
          <w:tcPr>
            <w:tcW w:w="1408" w:type="dxa"/>
            <w:vAlign w:val="center"/>
          </w:tcPr>
          <w:p w14:paraId="280EC091" w14:textId="77777777" w:rsidR="009D6A06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2.3</w:t>
            </w:r>
          </w:p>
        </w:tc>
        <w:tc>
          <w:tcPr>
            <w:tcW w:w="5363" w:type="dxa"/>
            <w:vAlign w:val="center"/>
          </w:tcPr>
          <w:p w14:paraId="280EC092" w14:textId="77777777" w:rsidR="009D6A06" w:rsidRPr="00F24E48" w:rsidRDefault="005D1F05" w:rsidP="009D6A06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Bài tập</w:t>
            </w:r>
          </w:p>
        </w:tc>
        <w:tc>
          <w:tcPr>
            <w:tcW w:w="992" w:type="dxa"/>
            <w:vAlign w:val="center"/>
          </w:tcPr>
          <w:p w14:paraId="280EC093" w14:textId="77777777" w:rsidR="009D6A06" w:rsidRPr="00F24E48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94" w14:textId="77777777" w:rsidR="009D6A06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4.1.2</w:t>
            </w:r>
          </w:p>
        </w:tc>
      </w:tr>
      <w:tr w:rsidR="005D1F05" w:rsidRPr="00F24E48" w14:paraId="280EC09A" w14:textId="77777777" w:rsidTr="009213CE">
        <w:tc>
          <w:tcPr>
            <w:tcW w:w="1408" w:type="dxa"/>
            <w:vAlign w:val="center"/>
          </w:tcPr>
          <w:p w14:paraId="280EC096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/>
                <w:bCs/>
                <w:lang w:val="nl-NL"/>
              </w:rPr>
              <w:t>Chương 3</w:t>
            </w:r>
          </w:p>
        </w:tc>
        <w:tc>
          <w:tcPr>
            <w:tcW w:w="5363" w:type="dxa"/>
            <w:vAlign w:val="center"/>
          </w:tcPr>
          <w:p w14:paraId="280EC097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MẠCH KHUẾCH ĐẠI DÙNG BJT</w:t>
            </w:r>
          </w:p>
        </w:tc>
        <w:tc>
          <w:tcPr>
            <w:tcW w:w="992" w:type="dxa"/>
            <w:vAlign w:val="center"/>
          </w:tcPr>
          <w:p w14:paraId="280EC098" w14:textId="77777777" w:rsidR="005D1F05" w:rsidRPr="00F24E48" w:rsidRDefault="00637292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7</w:t>
            </w:r>
          </w:p>
        </w:tc>
        <w:tc>
          <w:tcPr>
            <w:tcW w:w="1299" w:type="dxa"/>
            <w:vAlign w:val="center"/>
          </w:tcPr>
          <w:p w14:paraId="280EC099" w14:textId="77777777" w:rsidR="005D1F05" w:rsidRPr="00F24E48" w:rsidRDefault="005D1F05" w:rsidP="00AD415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D1F05" w:rsidRPr="00F24E48" w14:paraId="280EC09F" w14:textId="77777777" w:rsidTr="009213CE">
        <w:tc>
          <w:tcPr>
            <w:tcW w:w="1408" w:type="dxa"/>
            <w:vAlign w:val="center"/>
          </w:tcPr>
          <w:p w14:paraId="280EC09B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3.1</w:t>
            </w:r>
          </w:p>
        </w:tc>
        <w:tc>
          <w:tcPr>
            <w:tcW w:w="5363" w:type="dxa"/>
            <w:vAlign w:val="center"/>
          </w:tcPr>
          <w:p w14:paraId="280EC09C" w14:textId="77777777" w:rsidR="005D1F05" w:rsidRPr="00F24E48" w:rsidRDefault="005D1F05" w:rsidP="00C86074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Những vấn đề chung</w:t>
            </w:r>
          </w:p>
        </w:tc>
        <w:tc>
          <w:tcPr>
            <w:tcW w:w="992" w:type="dxa"/>
            <w:vAlign w:val="center"/>
          </w:tcPr>
          <w:p w14:paraId="280EC09D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9E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4.1.3</w:t>
            </w:r>
          </w:p>
        </w:tc>
      </w:tr>
      <w:tr w:rsidR="005D1F05" w:rsidRPr="00F24E48" w14:paraId="280EC0A4" w14:textId="77777777" w:rsidTr="009213CE">
        <w:tc>
          <w:tcPr>
            <w:tcW w:w="1408" w:type="dxa"/>
            <w:vAlign w:val="center"/>
          </w:tcPr>
          <w:p w14:paraId="280EC0A0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3.2</w:t>
            </w:r>
          </w:p>
        </w:tc>
        <w:tc>
          <w:tcPr>
            <w:tcW w:w="5363" w:type="dxa"/>
            <w:vAlign w:val="center"/>
          </w:tcPr>
          <w:p w14:paraId="280EC0A1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mạch khuếch đại cao tần (f=100kHz-100MHz)</w:t>
            </w:r>
          </w:p>
        </w:tc>
        <w:tc>
          <w:tcPr>
            <w:tcW w:w="992" w:type="dxa"/>
            <w:vAlign w:val="center"/>
          </w:tcPr>
          <w:p w14:paraId="280EC0A2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A3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4.1.3</w:t>
            </w:r>
          </w:p>
        </w:tc>
      </w:tr>
      <w:tr w:rsidR="005D1F05" w:rsidRPr="00F24E48" w14:paraId="280EC0A9" w14:textId="77777777" w:rsidTr="009213CE">
        <w:tc>
          <w:tcPr>
            <w:tcW w:w="1408" w:type="dxa"/>
            <w:vAlign w:val="center"/>
          </w:tcPr>
          <w:p w14:paraId="280EC0A5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3.3</w:t>
            </w:r>
          </w:p>
        </w:tc>
        <w:tc>
          <w:tcPr>
            <w:tcW w:w="5363" w:type="dxa"/>
            <w:vAlign w:val="center"/>
          </w:tcPr>
          <w:p w14:paraId="280EC0A6" w14:textId="77777777" w:rsidR="005D1F05" w:rsidRPr="00F24E48" w:rsidRDefault="005D1F05" w:rsidP="005D1F05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 xml:space="preserve">Thiết kế mạch khuếch đại </w:t>
            </w:r>
            <w:r w:rsidR="006C1250" w:rsidRPr="00F24E48">
              <w:rPr>
                <w:bCs/>
                <w:color w:val="000000"/>
                <w:lang w:val="nl-NL"/>
              </w:rPr>
              <w:t xml:space="preserve">điện áp </w:t>
            </w:r>
            <w:r w:rsidRPr="00F24E48">
              <w:rPr>
                <w:bCs/>
                <w:color w:val="000000"/>
                <w:lang w:val="nl-NL"/>
              </w:rPr>
              <w:t>âm tần (dưới 20kHz)</w:t>
            </w:r>
          </w:p>
        </w:tc>
        <w:tc>
          <w:tcPr>
            <w:tcW w:w="992" w:type="dxa"/>
            <w:vAlign w:val="center"/>
          </w:tcPr>
          <w:p w14:paraId="280EC0A7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A8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4.1.3</w:t>
            </w:r>
          </w:p>
        </w:tc>
      </w:tr>
      <w:tr w:rsidR="005D1F05" w:rsidRPr="00F24E48" w14:paraId="280EC0AE" w14:textId="77777777" w:rsidTr="009213CE">
        <w:tc>
          <w:tcPr>
            <w:tcW w:w="1408" w:type="dxa"/>
            <w:vAlign w:val="center"/>
          </w:tcPr>
          <w:p w14:paraId="280EC0AA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3.4</w:t>
            </w:r>
          </w:p>
        </w:tc>
        <w:tc>
          <w:tcPr>
            <w:tcW w:w="5363" w:type="dxa"/>
            <w:vAlign w:val="center"/>
          </w:tcPr>
          <w:p w14:paraId="280EC0AB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mạch khuếch đại điện áp và mạch khuếch đại công suất âm tần, tầng công suất làm việc ở chế độ A</w:t>
            </w:r>
          </w:p>
        </w:tc>
        <w:tc>
          <w:tcPr>
            <w:tcW w:w="992" w:type="dxa"/>
            <w:vAlign w:val="center"/>
          </w:tcPr>
          <w:p w14:paraId="280EC0AC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AD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4.1.3</w:t>
            </w:r>
          </w:p>
        </w:tc>
      </w:tr>
      <w:tr w:rsidR="005D1F05" w:rsidRPr="00F24E48" w14:paraId="280EC0B3" w14:textId="77777777" w:rsidTr="009213CE">
        <w:tc>
          <w:tcPr>
            <w:tcW w:w="1408" w:type="dxa"/>
            <w:vAlign w:val="center"/>
          </w:tcPr>
          <w:p w14:paraId="280EC0AF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3.5</w:t>
            </w:r>
          </w:p>
        </w:tc>
        <w:tc>
          <w:tcPr>
            <w:tcW w:w="5363" w:type="dxa"/>
            <w:vAlign w:val="center"/>
          </w:tcPr>
          <w:p w14:paraId="280EC0B0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mạch khuếch đại điện áp và mạch khuếch đại công suất âm tần, tầng công suất làm việc ở chế độ AB, dùng biến áp</w:t>
            </w:r>
          </w:p>
        </w:tc>
        <w:tc>
          <w:tcPr>
            <w:tcW w:w="992" w:type="dxa"/>
            <w:vAlign w:val="center"/>
          </w:tcPr>
          <w:p w14:paraId="280EC0B1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B2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4.1.3</w:t>
            </w:r>
          </w:p>
        </w:tc>
      </w:tr>
      <w:tr w:rsidR="005D1F05" w:rsidRPr="00F24E48" w14:paraId="280EC0B8" w14:textId="77777777" w:rsidTr="009213CE">
        <w:tc>
          <w:tcPr>
            <w:tcW w:w="1408" w:type="dxa"/>
            <w:vAlign w:val="center"/>
          </w:tcPr>
          <w:p w14:paraId="280EC0B4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3.6</w:t>
            </w:r>
          </w:p>
        </w:tc>
        <w:tc>
          <w:tcPr>
            <w:tcW w:w="5363" w:type="dxa"/>
            <w:vAlign w:val="center"/>
          </w:tcPr>
          <w:p w14:paraId="280EC0B5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mạch khuếch đại điện áp và mạch khuếch đại công suất âm tần, tầng công suất làm việc ở chế độ AB, không dùng biến áp</w:t>
            </w:r>
          </w:p>
        </w:tc>
        <w:tc>
          <w:tcPr>
            <w:tcW w:w="992" w:type="dxa"/>
            <w:vAlign w:val="center"/>
          </w:tcPr>
          <w:p w14:paraId="280EC0B6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B7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4.1.3</w:t>
            </w:r>
          </w:p>
        </w:tc>
      </w:tr>
      <w:tr w:rsidR="005D1F05" w:rsidRPr="00F24E48" w14:paraId="280EC0BD" w14:textId="77777777" w:rsidTr="009213CE">
        <w:tc>
          <w:tcPr>
            <w:tcW w:w="1408" w:type="dxa"/>
            <w:vAlign w:val="center"/>
          </w:tcPr>
          <w:p w14:paraId="280EC0B9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3.7</w:t>
            </w:r>
          </w:p>
        </w:tc>
        <w:tc>
          <w:tcPr>
            <w:tcW w:w="5363" w:type="dxa"/>
            <w:vAlign w:val="center"/>
          </w:tcPr>
          <w:p w14:paraId="280EC0BA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mạch khuếch đại một chiều vi sai</w:t>
            </w:r>
          </w:p>
        </w:tc>
        <w:tc>
          <w:tcPr>
            <w:tcW w:w="992" w:type="dxa"/>
            <w:vAlign w:val="center"/>
          </w:tcPr>
          <w:p w14:paraId="280EC0BB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BC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4.1.3</w:t>
            </w:r>
          </w:p>
        </w:tc>
      </w:tr>
      <w:tr w:rsidR="005D1F05" w:rsidRPr="00F24E48" w14:paraId="280EC0C2" w14:textId="77777777" w:rsidTr="009213CE">
        <w:tc>
          <w:tcPr>
            <w:tcW w:w="1408" w:type="dxa"/>
            <w:vAlign w:val="center"/>
          </w:tcPr>
          <w:p w14:paraId="280EC0BE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3.8</w:t>
            </w:r>
          </w:p>
        </w:tc>
        <w:tc>
          <w:tcPr>
            <w:tcW w:w="5363" w:type="dxa"/>
            <w:vAlign w:val="center"/>
          </w:tcPr>
          <w:p w14:paraId="280EC0BF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Bài tập</w:t>
            </w:r>
          </w:p>
        </w:tc>
        <w:tc>
          <w:tcPr>
            <w:tcW w:w="992" w:type="dxa"/>
            <w:vAlign w:val="center"/>
          </w:tcPr>
          <w:p w14:paraId="280EC0C0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C1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4.2.3, 4.2.4</w:t>
            </w:r>
          </w:p>
        </w:tc>
      </w:tr>
      <w:tr w:rsidR="005D1F05" w:rsidRPr="00F24E48" w14:paraId="280EC0C7" w14:textId="77777777" w:rsidTr="009213CE">
        <w:tc>
          <w:tcPr>
            <w:tcW w:w="1408" w:type="dxa"/>
            <w:vAlign w:val="center"/>
          </w:tcPr>
          <w:p w14:paraId="280EC0C3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5363" w:type="dxa"/>
            <w:vAlign w:val="center"/>
          </w:tcPr>
          <w:p w14:paraId="280EC0C4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MẠCH TẠO SÓNG, TẠO XUNG</w:t>
            </w:r>
          </w:p>
        </w:tc>
        <w:tc>
          <w:tcPr>
            <w:tcW w:w="992" w:type="dxa"/>
            <w:vAlign w:val="center"/>
          </w:tcPr>
          <w:p w14:paraId="280EC0C5" w14:textId="77777777" w:rsidR="005D1F05" w:rsidRPr="00F24E48" w:rsidRDefault="00B94B98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6</w:t>
            </w:r>
          </w:p>
        </w:tc>
        <w:tc>
          <w:tcPr>
            <w:tcW w:w="1299" w:type="dxa"/>
            <w:vAlign w:val="center"/>
          </w:tcPr>
          <w:p w14:paraId="280EC0C6" w14:textId="77777777" w:rsidR="005D1F05" w:rsidRPr="00F24E48" w:rsidRDefault="005D1F05" w:rsidP="00AD415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D1F05" w:rsidRPr="00F24E48" w14:paraId="280EC0CC" w14:textId="77777777" w:rsidTr="009213CE">
        <w:tc>
          <w:tcPr>
            <w:tcW w:w="1408" w:type="dxa"/>
            <w:vAlign w:val="center"/>
          </w:tcPr>
          <w:p w14:paraId="280EC0C8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</w:t>
            </w:r>
          </w:p>
        </w:tc>
        <w:tc>
          <w:tcPr>
            <w:tcW w:w="5363" w:type="dxa"/>
            <w:vAlign w:val="center"/>
          </w:tcPr>
          <w:p w14:paraId="280EC0C9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mạch dao động điều hòa ghép LC</w:t>
            </w:r>
          </w:p>
        </w:tc>
        <w:tc>
          <w:tcPr>
            <w:tcW w:w="992" w:type="dxa"/>
            <w:vAlign w:val="center"/>
          </w:tcPr>
          <w:p w14:paraId="280EC0CA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CB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4.1.4</w:t>
            </w:r>
          </w:p>
        </w:tc>
      </w:tr>
      <w:tr w:rsidR="005D1F05" w:rsidRPr="00F24E48" w14:paraId="280EC0D1" w14:textId="77777777" w:rsidTr="009213CE">
        <w:tc>
          <w:tcPr>
            <w:tcW w:w="1408" w:type="dxa"/>
            <w:vAlign w:val="center"/>
          </w:tcPr>
          <w:p w14:paraId="280EC0CD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lastRenderedPageBreak/>
              <w:t>4.2</w:t>
            </w:r>
          </w:p>
        </w:tc>
        <w:tc>
          <w:tcPr>
            <w:tcW w:w="5363" w:type="dxa"/>
            <w:vAlign w:val="center"/>
          </w:tcPr>
          <w:p w14:paraId="280EC0CE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mạch dao động điều hòa ghép RC</w:t>
            </w:r>
          </w:p>
        </w:tc>
        <w:tc>
          <w:tcPr>
            <w:tcW w:w="992" w:type="dxa"/>
            <w:vAlign w:val="center"/>
          </w:tcPr>
          <w:p w14:paraId="280EC0CF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D0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4.1.4</w:t>
            </w:r>
          </w:p>
        </w:tc>
      </w:tr>
      <w:tr w:rsidR="005D1F05" w:rsidRPr="00F24E48" w14:paraId="280EC0D6" w14:textId="77777777" w:rsidTr="009213CE">
        <w:tc>
          <w:tcPr>
            <w:tcW w:w="1408" w:type="dxa"/>
            <w:vAlign w:val="center"/>
          </w:tcPr>
          <w:p w14:paraId="280EC0D2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4.3</w:t>
            </w:r>
          </w:p>
        </w:tc>
        <w:tc>
          <w:tcPr>
            <w:tcW w:w="5363" w:type="dxa"/>
            <w:vAlign w:val="center"/>
          </w:tcPr>
          <w:p w14:paraId="280EC0D3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mạch dao động kiểu Cầu Viên</w:t>
            </w:r>
          </w:p>
        </w:tc>
        <w:tc>
          <w:tcPr>
            <w:tcW w:w="992" w:type="dxa"/>
            <w:vAlign w:val="center"/>
          </w:tcPr>
          <w:p w14:paraId="280EC0D4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D5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4.1.4</w:t>
            </w:r>
          </w:p>
        </w:tc>
      </w:tr>
      <w:tr w:rsidR="005D1F05" w:rsidRPr="00F24E48" w14:paraId="280EC0DB" w14:textId="77777777" w:rsidTr="009213CE">
        <w:tc>
          <w:tcPr>
            <w:tcW w:w="1408" w:type="dxa"/>
            <w:vAlign w:val="center"/>
          </w:tcPr>
          <w:p w14:paraId="280EC0D7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4.4</w:t>
            </w:r>
          </w:p>
        </w:tc>
        <w:tc>
          <w:tcPr>
            <w:tcW w:w="5363" w:type="dxa"/>
            <w:vAlign w:val="center"/>
          </w:tcPr>
          <w:p w14:paraId="280EC0D8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mạch dao động đa hài dùng BJT</w:t>
            </w:r>
          </w:p>
        </w:tc>
        <w:tc>
          <w:tcPr>
            <w:tcW w:w="992" w:type="dxa"/>
            <w:vAlign w:val="center"/>
          </w:tcPr>
          <w:p w14:paraId="280EC0D9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DA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4.1.5</w:t>
            </w:r>
          </w:p>
        </w:tc>
      </w:tr>
      <w:tr w:rsidR="005D1F05" w:rsidRPr="00F24E48" w14:paraId="280EC0E0" w14:textId="77777777" w:rsidTr="009213CE">
        <w:tc>
          <w:tcPr>
            <w:tcW w:w="1408" w:type="dxa"/>
            <w:vAlign w:val="center"/>
          </w:tcPr>
          <w:p w14:paraId="280EC0DC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4.5</w:t>
            </w:r>
          </w:p>
        </w:tc>
        <w:tc>
          <w:tcPr>
            <w:tcW w:w="5363" w:type="dxa"/>
            <w:vAlign w:val="center"/>
          </w:tcPr>
          <w:p w14:paraId="280EC0DD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mạch dao động đa hài dùng khuếch đại thuật toán</w:t>
            </w:r>
          </w:p>
        </w:tc>
        <w:tc>
          <w:tcPr>
            <w:tcW w:w="992" w:type="dxa"/>
            <w:vAlign w:val="center"/>
          </w:tcPr>
          <w:p w14:paraId="280EC0DE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DF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4.1.5</w:t>
            </w:r>
          </w:p>
        </w:tc>
      </w:tr>
      <w:tr w:rsidR="005D1F05" w:rsidRPr="00F24E48" w14:paraId="280EC0E5" w14:textId="77777777" w:rsidTr="009213CE">
        <w:tc>
          <w:tcPr>
            <w:tcW w:w="1408" w:type="dxa"/>
            <w:vAlign w:val="center"/>
          </w:tcPr>
          <w:p w14:paraId="280EC0E1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4.6</w:t>
            </w:r>
          </w:p>
        </w:tc>
        <w:tc>
          <w:tcPr>
            <w:tcW w:w="5363" w:type="dxa"/>
            <w:vAlign w:val="center"/>
          </w:tcPr>
          <w:p w14:paraId="280EC0E2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mạch trigơ dùng tranzito</w:t>
            </w:r>
          </w:p>
        </w:tc>
        <w:tc>
          <w:tcPr>
            <w:tcW w:w="992" w:type="dxa"/>
            <w:vAlign w:val="center"/>
          </w:tcPr>
          <w:p w14:paraId="280EC0E3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E4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4.1.6</w:t>
            </w:r>
          </w:p>
        </w:tc>
      </w:tr>
      <w:tr w:rsidR="005D1F05" w:rsidRPr="00F24E48" w14:paraId="280EC0EA" w14:textId="77777777" w:rsidTr="009213CE">
        <w:tc>
          <w:tcPr>
            <w:tcW w:w="1408" w:type="dxa"/>
            <w:vAlign w:val="center"/>
          </w:tcPr>
          <w:p w14:paraId="280EC0E6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4.7</w:t>
            </w:r>
          </w:p>
        </w:tc>
        <w:tc>
          <w:tcPr>
            <w:tcW w:w="5363" w:type="dxa"/>
            <w:vAlign w:val="center"/>
          </w:tcPr>
          <w:p w14:paraId="280EC0E7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Bài tập</w:t>
            </w:r>
          </w:p>
        </w:tc>
        <w:tc>
          <w:tcPr>
            <w:tcW w:w="992" w:type="dxa"/>
            <w:vAlign w:val="center"/>
          </w:tcPr>
          <w:p w14:paraId="280EC0E8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E9" w14:textId="77777777" w:rsidR="00E30F14" w:rsidRPr="00F24E48" w:rsidRDefault="00E30F14" w:rsidP="000B47C8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4.2.3,</w:t>
            </w:r>
            <w:r w:rsidR="000B47C8" w:rsidRPr="00F24E48">
              <w:rPr>
                <w:bCs/>
              </w:rPr>
              <w:t xml:space="preserve"> </w:t>
            </w:r>
            <w:r w:rsidRPr="00F24E48">
              <w:rPr>
                <w:bCs/>
              </w:rPr>
              <w:t>4.2.4</w:t>
            </w:r>
          </w:p>
        </w:tc>
      </w:tr>
      <w:tr w:rsidR="005D1F05" w:rsidRPr="00F24E48" w14:paraId="280EC0EF" w14:textId="77777777" w:rsidTr="009213CE">
        <w:tc>
          <w:tcPr>
            <w:tcW w:w="1408" w:type="dxa"/>
            <w:vAlign w:val="center"/>
          </w:tcPr>
          <w:p w14:paraId="280EC0EB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5363" w:type="dxa"/>
            <w:vAlign w:val="center"/>
          </w:tcPr>
          <w:p w14:paraId="280EC0EC" w14:textId="77777777" w:rsidR="005D1F05" w:rsidRPr="00F24E48" w:rsidRDefault="005D1F05" w:rsidP="00C860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THIẾT KẾ CÁC MẠCH SỬ DỤNG TRANZITO VÀ KHUẾCH ĐẠI THUẬT TOÁN Ở CHẾ ĐỘ KHÓA</w:t>
            </w:r>
          </w:p>
        </w:tc>
        <w:tc>
          <w:tcPr>
            <w:tcW w:w="992" w:type="dxa"/>
            <w:vAlign w:val="center"/>
          </w:tcPr>
          <w:p w14:paraId="280EC0ED" w14:textId="77777777" w:rsidR="005D1F05" w:rsidRPr="00F24E48" w:rsidRDefault="00B94B98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6</w:t>
            </w:r>
          </w:p>
        </w:tc>
        <w:tc>
          <w:tcPr>
            <w:tcW w:w="1299" w:type="dxa"/>
            <w:vAlign w:val="center"/>
          </w:tcPr>
          <w:p w14:paraId="280EC0EE" w14:textId="77777777" w:rsidR="005D1F05" w:rsidRPr="00F24E48" w:rsidRDefault="005D1F05" w:rsidP="00AD415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D1F05" w:rsidRPr="00F24E48" w14:paraId="280EC0F4" w14:textId="77777777" w:rsidTr="009213CE">
        <w:tc>
          <w:tcPr>
            <w:tcW w:w="1408" w:type="dxa"/>
            <w:vAlign w:val="center"/>
          </w:tcPr>
          <w:p w14:paraId="280EC0F0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5.1</w:t>
            </w:r>
          </w:p>
        </w:tc>
        <w:tc>
          <w:tcPr>
            <w:tcW w:w="5363" w:type="dxa"/>
            <w:vAlign w:val="center"/>
          </w:tcPr>
          <w:p w14:paraId="280EC0F1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Tính toán sơ đồ có tranzito làm việc ở chế độ khóa</w:t>
            </w:r>
          </w:p>
        </w:tc>
        <w:tc>
          <w:tcPr>
            <w:tcW w:w="992" w:type="dxa"/>
            <w:vAlign w:val="center"/>
          </w:tcPr>
          <w:p w14:paraId="280EC0F2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F3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4.1.7</w:t>
            </w:r>
          </w:p>
        </w:tc>
      </w:tr>
      <w:tr w:rsidR="005D1F05" w:rsidRPr="00F24E48" w14:paraId="280EC0F9" w14:textId="77777777" w:rsidTr="009213CE">
        <w:tc>
          <w:tcPr>
            <w:tcW w:w="1408" w:type="dxa"/>
            <w:vAlign w:val="center"/>
          </w:tcPr>
          <w:p w14:paraId="280EC0F5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5.2</w:t>
            </w:r>
          </w:p>
        </w:tc>
        <w:tc>
          <w:tcPr>
            <w:tcW w:w="5363" w:type="dxa"/>
            <w:vAlign w:val="center"/>
          </w:tcPr>
          <w:p w14:paraId="280EC0F6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Tính toán sơ đồ có tranzito khác loại làm việc ở chế độ khóa</w:t>
            </w:r>
          </w:p>
        </w:tc>
        <w:tc>
          <w:tcPr>
            <w:tcW w:w="992" w:type="dxa"/>
            <w:vAlign w:val="center"/>
          </w:tcPr>
          <w:p w14:paraId="280EC0F7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F8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4.1.7</w:t>
            </w:r>
          </w:p>
        </w:tc>
      </w:tr>
      <w:tr w:rsidR="005D1F05" w:rsidRPr="00F24E48" w14:paraId="280EC0FE" w14:textId="77777777" w:rsidTr="009213CE">
        <w:tc>
          <w:tcPr>
            <w:tcW w:w="1408" w:type="dxa"/>
            <w:vAlign w:val="center"/>
          </w:tcPr>
          <w:p w14:paraId="280EC0FA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5.3</w:t>
            </w:r>
          </w:p>
        </w:tc>
        <w:tc>
          <w:tcPr>
            <w:tcW w:w="5363" w:type="dxa"/>
            <w:vAlign w:val="center"/>
          </w:tcPr>
          <w:p w14:paraId="280EC0FB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Khuếch đại thuật toán ở chế độ khóa</w:t>
            </w:r>
          </w:p>
        </w:tc>
        <w:tc>
          <w:tcPr>
            <w:tcW w:w="992" w:type="dxa"/>
            <w:vAlign w:val="center"/>
          </w:tcPr>
          <w:p w14:paraId="280EC0FC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0FD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4.1.7</w:t>
            </w:r>
          </w:p>
        </w:tc>
      </w:tr>
      <w:tr w:rsidR="005D1F05" w:rsidRPr="00F24E48" w14:paraId="280EC103" w14:textId="77777777" w:rsidTr="009213CE">
        <w:tc>
          <w:tcPr>
            <w:tcW w:w="1408" w:type="dxa"/>
            <w:vAlign w:val="center"/>
          </w:tcPr>
          <w:p w14:paraId="280EC0FF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5.4</w:t>
            </w:r>
          </w:p>
        </w:tc>
        <w:tc>
          <w:tcPr>
            <w:tcW w:w="5363" w:type="dxa"/>
            <w:vAlign w:val="center"/>
          </w:tcPr>
          <w:p w14:paraId="280EC100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Mạch so sánh</w:t>
            </w:r>
          </w:p>
        </w:tc>
        <w:tc>
          <w:tcPr>
            <w:tcW w:w="992" w:type="dxa"/>
            <w:vAlign w:val="center"/>
          </w:tcPr>
          <w:p w14:paraId="280EC101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02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4.1.7</w:t>
            </w:r>
          </w:p>
        </w:tc>
      </w:tr>
      <w:tr w:rsidR="005D1F05" w:rsidRPr="00F24E48" w14:paraId="280EC108" w14:textId="77777777" w:rsidTr="009213CE">
        <w:tc>
          <w:tcPr>
            <w:tcW w:w="1408" w:type="dxa"/>
            <w:vAlign w:val="center"/>
          </w:tcPr>
          <w:p w14:paraId="280EC104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5.5</w:t>
            </w:r>
          </w:p>
        </w:tc>
        <w:tc>
          <w:tcPr>
            <w:tcW w:w="5363" w:type="dxa"/>
            <w:vAlign w:val="center"/>
          </w:tcPr>
          <w:p w14:paraId="280EC105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Tính toán một số khâu của mạch bảo vệ rơle</w:t>
            </w:r>
          </w:p>
        </w:tc>
        <w:tc>
          <w:tcPr>
            <w:tcW w:w="992" w:type="dxa"/>
            <w:vAlign w:val="center"/>
          </w:tcPr>
          <w:p w14:paraId="280EC106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07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4.1.7</w:t>
            </w:r>
          </w:p>
        </w:tc>
      </w:tr>
      <w:tr w:rsidR="005D1F05" w:rsidRPr="00F24E48" w14:paraId="280EC10D" w14:textId="77777777" w:rsidTr="009213CE">
        <w:tc>
          <w:tcPr>
            <w:tcW w:w="1408" w:type="dxa"/>
            <w:vAlign w:val="center"/>
          </w:tcPr>
          <w:p w14:paraId="280EC109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5.6</w:t>
            </w:r>
          </w:p>
        </w:tc>
        <w:tc>
          <w:tcPr>
            <w:tcW w:w="5363" w:type="dxa"/>
            <w:vAlign w:val="center"/>
          </w:tcPr>
          <w:p w14:paraId="280EC10A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Một số ví dụ tổng hợp</w:t>
            </w:r>
          </w:p>
        </w:tc>
        <w:tc>
          <w:tcPr>
            <w:tcW w:w="992" w:type="dxa"/>
            <w:vAlign w:val="center"/>
          </w:tcPr>
          <w:p w14:paraId="280EC10B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0C" w14:textId="77777777" w:rsidR="005D1F05" w:rsidRPr="00F24E48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4.1.7, 4.2.2</w:t>
            </w:r>
          </w:p>
        </w:tc>
      </w:tr>
      <w:tr w:rsidR="005D1F05" w:rsidRPr="00F24E48" w14:paraId="280EC112" w14:textId="77777777" w:rsidTr="009213CE">
        <w:tc>
          <w:tcPr>
            <w:tcW w:w="1408" w:type="dxa"/>
            <w:vAlign w:val="center"/>
          </w:tcPr>
          <w:p w14:paraId="280EC10E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5.7</w:t>
            </w:r>
          </w:p>
        </w:tc>
        <w:tc>
          <w:tcPr>
            <w:tcW w:w="5363" w:type="dxa"/>
            <w:vAlign w:val="center"/>
          </w:tcPr>
          <w:p w14:paraId="280EC10F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Bài tập</w:t>
            </w:r>
          </w:p>
        </w:tc>
        <w:tc>
          <w:tcPr>
            <w:tcW w:w="992" w:type="dxa"/>
            <w:vAlign w:val="center"/>
          </w:tcPr>
          <w:p w14:paraId="280EC110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11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4.2.2, 4.2.4</w:t>
            </w:r>
          </w:p>
        </w:tc>
      </w:tr>
      <w:tr w:rsidR="005D1F05" w:rsidRPr="00F24E48" w14:paraId="280EC117" w14:textId="77777777" w:rsidTr="009213CE">
        <w:tc>
          <w:tcPr>
            <w:tcW w:w="1408" w:type="dxa"/>
            <w:vAlign w:val="center"/>
          </w:tcPr>
          <w:p w14:paraId="280EC113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/>
                <w:bCs/>
                <w:lang w:val="nl-NL"/>
              </w:rPr>
              <w:t>Chương 6</w:t>
            </w:r>
          </w:p>
        </w:tc>
        <w:tc>
          <w:tcPr>
            <w:tcW w:w="5363" w:type="dxa"/>
            <w:vAlign w:val="center"/>
          </w:tcPr>
          <w:p w14:paraId="280EC114" w14:textId="77777777" w:rsidR="005D1F05" w:rsidRPr="00F24E48" w:rsidRDefault="005D1F05" w:rsidP="00C860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>THIẾT KẾ MẠCH ĐIỀU KHIỂN TIRISTO</w:t>
            </w:r>
            <w:r w:rsidR="00843B74" w:rsidRPr="00F24E48">
              <w:rPr>
                <w:sz w:val="23"/>
                <w:szCs w:val="23"/>
                <w:lang w:val="it-IT"/>
              </w:rPr>
              <w:t xml:space="preserve"> và TRIAC</w:t>
            </w:r>
          </w:p>
        </w:tc>
        <w:tc>
          <w:tcPr>
            <w:tcW w:w="992" w:type="dxa"/>
            <w:vAlign w:val="center"/>
          </w:tcPr>
          <w:p w14:paraId="280EC115" w14:textId="77777777" w:rsidR="005D1F05" w:rsidRPr="00F24E48" w:rsidRDefault="00B94B98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7</w:t>
            </w:r>
          </w:p>
        </w:tc>
        <w:tc>
          <w:tcPr>
            <w:tcW w:w="1299" w:type="dxa"/>
            <w:vAlign w:val="center"/>
          </w:tcPr>
          <w:p w14:paraId="280EC116" w14:textId="77777777" w:rsidR="005D1F05" w:rsidRPr="00F24E48" w:rsidRDefault="005D1F05" w:rsidP="00AD415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D1F05" w:rsidRPr="00F24E48" w14:paraId="280EC11C" w14:textId="77777777" w:rsidTr="009213CE">
        <w:tc>
          <w:tcPr>
            <w:tcW w:w="1408" w:type="dxa"/>
            <w:vAlign w:val="center"/>
          </w:tcPr>
          <w:p w14:paraId="280EC118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6.1</w:t>
            </w:r>
          </w:p>
        </w:tc>
        <w:tc>
          <w:tcPr>
            <w:tcW w:w="5363" w:type="dxa"/>
            <w:vAlign w:val="center"/>
          </w:tcPr>
          <w:p w14:paraId="280EC119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>Giới thiệu chung</w:t>
            </w:r>
          </w:p>
        </w:tc>
        <w:tc>
          <w:tcPr>
            <w:tcW w:w="992" w:type="dxa"/>
            <w:vAlign w:val="center"/>
          </w:tcPr>
          <w:p w14:paraId="280EC11A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1B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4.1.8</w:t>
            </w:r>
          </w:p>
        </w:tc>
      </w:tr>
      <w:tr w:rsidR="005D1F05" w:rsidRPr="00F24E48" w14:paraId="280EC121" w14:textId="77777777" w:rsidTr="009213CE">
        <w:tc>
          <w:tcPr>
            <w:tcW w:w="1408" w:type="dxa"/>
            <w:vAlign w:val="center"/>
          </w:tcPr>
          <w:p w14:paraId="280EC11D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6.2</w:t>
            </w:r>
          </w:p>
        </w:tc>
        <w:tc>
          <w:tcPr>
            <w:tcW w:w="5363" w:type="dxa"/>
            <w:vAlign w:val="center"/>
          </w:tcPr>
          <w:p w14:paraId="280EC11E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>Hệ thống điều khiển xung – pha đồng bộ</w:t>
            </w:r>
          </w:p>
        </w:tc>
        <w:tc>
          <w:tcPr>
            <w:tcW w:w="992" w:type="dxa"/>
            <w:vAlign w:val="center"/>
          </w:tcPr>
          <w:p w14:paraId="280EC11F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20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4.1.8</w:t>
            </w:r>
          </w:p>
        </w:tc>
      </w:tr>
      <w:tr w:rsidR="005D1F05" w:rsidRPr="00F24E48" w14:paraId="280EC126" w14:textId="77777777" w:rsidTr="009213CE">
        <w:tc>
          <w:tcPr>
            <w:tcW w:w="1408" w:type="dxa"/>
            <w:vAlign w:val="center"/>
          </w:tcPr>
          <w:p w14:paraId="280EC122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6.3</w:t>
            </w:r>
          </w:p>
        </w:tc>
        <w:tc>
          <w:tcPr>
            <w:tcW w:w="5363" w:type="dxa"/>
            <w:vAlign w:val="center"/>
          </w:tcPr>
          <w:p w14:paraId="280EC123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>Tính toán các khâu cơ bản trong mạch phát xung điều khiển tiristo</w:t>
            </w:r>
          </w:p>
        </w:tc>
        <w:tc>
          <w:tcPr>
            <w:tcW w:w="992" w:type="dxa"/>
            <w:vAlign w:val="center"/>
          </w:tcPr>
          <w:p w14:paraId="280EC124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25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4.1.8</w:t>
            </w:r>
          </w:p>
        </w:tc>
      </w:tr>
      <w:tr w:rsidR="005D1F05" w:rsidRPr="00F24E48" w14:paraId="280EC12B" w14:textId="77777777" w:rsidTr="009213CE">
        <w:tc>
          <w:tcPr>
            <w:tcW w:w="1408" w:type="dxa"/>
            <w:vAlign w:val="center"/>
          </w:tcPr>
          <w:p w14:paraId="280EC127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6.4</w:t>
            </w:r>
          </w:p>
        </w:tc>
        <w:tc>
          <w:tcPr>
            <w:tcW w:w="5363" w:type="dxa"/>
            <w:vAlign w:val="center"/>
          </w:tcPr>
          <w:p w14:paraId="280EC128" w14:textId="77777777" w:rsidR="005D1F05" w:rsidRPr="00F24E48" w:rsidRDefault="00843B74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Các bước tính toán thiết kế mạch phát xung điều khiển Tiristo</w:t>
            </w:r>
          </w:p>
        </w:tc>
        <w:tc>
          <w:tcPr>
            <w:tcW w:w="992" w:type="dxa"/>
            <w:vAlign w:val="center"/>
          </w:tcPr>
          <w:p w14:paraId="280EC129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2A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4.2.1</w:t>
            </w:r>
          </w:p>
        </w:tc>
      </w:tr>
      <w:tr w:rsidR="005D1F05" w:rsidRPr="00F24E48" w14:paraId="280EC130" w14:textId="77777777" w:rsidTr="009213CE">
        <w:tc>
          <w:tcPr>
            <w:tcW w:w="1408" w:type="dxa"/>
            <w:vAlign w:val="center"/>
          </w:tcPr>
          <w:p w14:paraId="280EC12C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6.5</w:t>
            </w:r>
          </w:p>
        </w:tc>
        <w:tc>
          <w:tcPr>
            <w:tcW w:w="5363" w:type="dxa"/>
            <w:vAlign w:val="center"/>
          </w:tcPr>
          <w:p w14:paraId="280EC12D" w14:textId="77777777" w:rsidR="005D1F05" w:rsidRPr="00F24E48" w:rsidRDefault="00843B74" w:rsidP="00843B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 xml:space="preserve">Thiết kế bộ chỉnh lưu </w:t>
            </w:r>
            <w:r w:rsidR="005D1F05" w:rsidRPr="00F24E48">
              <w:rPr>
                <w:sz w:val="23"/>
                <w:szCs w:val="23"/>
                <w:lang w:val="it-IT"/>
              </w:rPr>
              <w:t>chỉnh lưu có điều khiển dùng tiristo</w:t>
            </w:r>
          </w:p>
        </w:tc>
        <w:tc>
          <w:tcPr>
            <w:tcW w:w="992" w:type="dxa"/>
            <w:vAlign w:val="center"/>
          </w:tcPr>
          <w:p w14:paraId="280EC12E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2F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4.1.9</w:t>
            </w:r>
          </w:p>
        </w:tc>
      </w:tr>
      <w:tr w:rsidR="005D1F05" w:rsidRPr="00F24E48" w14:paraId="280EC135" w14:textId="77777777" w:rsidTr="009213CE">
        <w:tc>
          <w:tcPr>
            <w:tcW w:w="1408" w:type="dxa"/>
            <w:vAlign w:val="center"/>
          </w:tcPr>
          <w:p w14:paraId="280EC131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6.6</w:t>
            </w:r>
          </w:p>
        </w:tc>
        <w:tc>
          <w:tcPr>
            <w:tcW w:w="5363" w:type="dxa"/>
            <w:vAlign w:val="center"/>
          </w:tcPr>
          <w:p w14:paraId="280EC132" w14:textId="77777777" w:rsidR="005D1F05" w:rsidRPr="00F24E48" w:rsidRDefault="00843B74" w:rsidP="00843B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>Thiết kế bộ</w:t>
            </w:r>
            <w:r w:rsidR="005D1F05" w:rsidRPr="00F24E48">
              <w:rPr>
                <w:sz w:val="23"/>
                <w:szCs w:val="23"/>
                <w:lang w:val="it-IT"/>
              </w:rPr>
              <w:t xml:space="preserve"> điều áp xoay chiều dùng </w:t>
            </w:r>
          </w:p>
        </w:tc>
        <w:tc>
          <w:tcPr>
            <w:tcW w:w="992" w:type="dxa"/>
            <w:vAlign w:val="center"/>
          </w:tcPr>
          <w:p w14:paraId="280EC133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34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4.1.10</w:t>
            </w:r>
          </w:p>
        </w:tc>
      </w:tr>
      <w:tr w:rsidR="005D1F05" w:rsidRPr="00F24E48" w14:paraId="280EC13A" w14:textId="77777777" w:rsidTr="009213CE">
        <w:tc>
          <w:tcPr>
            <w:tcW w:w="1408" w:type="dxa"/>
            <w:vAlign w:val="center"/>
          </w:tcPr>
          <w:p w14:paraId="280EC136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6.7</w:t>
            </w:r>
          </w:p>
        </w:tc>
        <w:tc>
          <w:tcPr>
            <w:tcW w:w="5363" w:type="dxa"/>
            <w:vAlign w:val="center"/>
          </w:tcPr>
          <w:p w14:paraId="280EC137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Bài tập</w:t>
            </w:r>
          </w:p>
        </w:tc>
        <w:tc>
          <w:tcPr>
            <w:tcW w:w="992" w:type="dxa"/>
            <w:vAlign w:val="center"/>
          </w:tcPr>
          <w:p w14:paraId="280EC138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39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4.2.3, 4.2.4</w:t>
            </w:r>
          </w:p>
        </w:tc>
      </w:tr>
      <w:tr w:rsidR="005D1F05" w:rsidRPr="00F24E48" w14:paraId="280EC13F" w14:textId="77777777" w:rsidTr="009213CE">
        <w:tc>
          <w:tcPr>
            <w:tcW w:w="1408" w:type="dxa"/>
            <w:vAlign w:val="center"/>
          </w:tcPr>
          <w:p w14:paraId="280EC13B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/>
                <w:bCs/>
                <w:lang w:val="nl-NL"/>
              </w:rPr>
              <w:t>Chương 7</w:t>
            </w:r>
          </w:p>
        </w:tc>
        <w:tc>
          <w:tcPr>
            <w:tcW w:w="5363" w:type="dxa"/>
            <w:vAlign w:val="center"/>
          </w:tcPr>
          <w:p w14:paraId="280EC13C" w14:textId="77777777" w:rsidR="005D1F05" w:rsidRPr="00F24E48" w:rsidRDefault="005D1F05" w:rsidP="00C860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>THIẾT KẾ MẠCH ĐIỀU KHIỂN CÁC BỘ BĂM XUNG ÁP MỘT CHIỀU</w:t>
            </w:r>
          </w:p>
        </w:tc>
        <w:tc>
          <w:tcPr>
            <w:tcW w:w="992" w:type="dxa"/>
            <w:vAlign w:val="center"/>
          </w:tcPr>
          <w:p w14:paraId="280EC13D" w14:textId="77777777" w:rsidR="005D1F05" w:rsidRPr="00F24E48" w:rsidRDefault="009E4E72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280EC13E" w14:textId="77777777" w:rsidR="005D1F05" w:rsidRPr="00F24E48" w:rsidRDefault="005D1F05" w:rsidP="00AD415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D1F05" w:rsidRPr="00F24E48" w14:paraId="280EC144" w14:textId="77777777" w:rsidTr="009213CE">
        <w:tc>
          <w:tcPr>
            <w:tcW w:w="1408" w:type="dxa"/>
            <w:vAlign w:val="center"/>
          </w:tcPr>
          <w:p w14:paraId="280EC140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7.1</w:t>
            </w:r>
          </w:p>
        </w:tc>
        <w:tc>
          <w:tcPr>
            <w:tcW w:w="5363" w:type="dxa"/>
            <w:vAlign w:val="center"/>
          </w:tcPr>
          <w:p w14:paraId="280EC141" w14:textId="77777777" w:rsidR="005D1F05" w:rsidRPr="00F24E48" w:rsidRDefault="005D1F05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>Thiết kế mạch điều khiển bộ băm xung áp một chiều không đảo chiều</w:t>
            </w:r>
          </w:p>
        </w:tc>
        <w:tc>
          <w:tcPr>
            <w:tcW w:w="992" w:type="dxa"/>
            <w:vAlign w:val="center"/>
          </w:tcPr>
          <w:p w14:paraId="280EC142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43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4.1.11</w:t>
            </w:r>
          </w:p>
        </w:tc>
      </w:tr>
      <w:tr w:rsidR="005D1F05" w:rsidRPr="00F24E48" w14:paraId="280EC149" w14:textId="77777777" w:rsidTr="009213CE">
        <w:tc>
          <w:tcPr>
            <w:tcW w:w="1408" w:type="dxa"/>
            <w:vAlign w:val="center"/>
          </w:tcPr>
          <w:p w14:paraId="280EC145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7.2</w:t>
            </w:r>
          </w:p>
        </w:tc>
        <w:tc>
          <w:tcPr>
            <w:tcW w:w="5363" w:type="dxa"/>
            <w:vAlign w:val="center"/>
          </w:tcPr>
          <w:p w14:paraId="280EC146" w14:textId="77777777" w:rsidR="005D1F05" w:rsidRPr="00F24E48" w:rsidRDefault="005D1F05" w:rsidP="00C86074">
            <w:pPr>
              <w:pStyle w:val="Chng"/>
              <w:tabs>
                <w:tab w:val="num" w:pos="960"/>
              </w:tabs>
              <w:spacing w:before="0" w:after="0"/>
              <w:ind w:left="34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>Thiết kế mạch điều khiển bộ băm xung áp có đảo chiều</w:t>
            </w:r>
          </w:p>
        </w:tc>
        <w:tc>
          <w:tcPr>
            <w:tcW w:w="992" w:type="dxa"/>
            <w:vAlign w:val="center"/>
          </w:tcPr>
          <w:p w14:paraId="280EC147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48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4.1.12</w:t>
            </w:r>
          </w:p>
        </w:tc>
      </w:tr>
      <w:tr w:rsidR="005D1F05" w:rsidRPr="00F24E48" w14:paraId="280EC14E" w14:textId="77777777" w:rsidTr="009213CE">
        <w:tc>
          <w:tcPr>
            <w:tcW w:w="1408" w:type="dxa"/>
            <w:vAlign w:val="center"/>
          </w:tcPr>
          <w:p w14:paraId="280EC14A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7.3</w:t>
            </w:r>
          </w:p>
        </w:tc>
        <w:tc>
          <w:tcPr>
            <w:tcW w:w="5363" w:type="dxa"/>
            <w:vAlign w:val="center"/>
          </w:tcPr>
          <w:p w14:paraId="280EC14B" w14:textId="77777777" w:rsidR="005D1F05" w:rsidRPr="00F24E48" w:rsidRDefault="005D1F05" w:rsidP="00FA3F81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 xml:space="preserve">Một số </w:t>
            </w:r>
            <w:r w:rsidR="00FA3F81" w:rsidRPr="00F24E48">
              <w:rPr>
                <w:sz w:val="23"/>
                <w:szCs w:val="23"/>
                <w:lang w:val="it-IT"/>
              </w:rPr>
              <w:t>ví dụ tổng hợp</w:t>
            </w:r>
          </w:p>
        </w:tc>
        <w:tc>
          <w:tcPr>
            <w:tcW w:w="992" w:type="dxa"/>
            <w:vAlign w:val="center"/>
          </w:tcPr>
          <w:p w14:paraId="280EC14C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4D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4.2.1</w:t>
            </w:r>
          </w:p>
        </w:tc>
      </w:tr>
      <w:tr w:rsidR="005D1F05" w:rsidRPr="00F24E48" w14:paraId="280EC153" w14:textId="77777777" w:rsidTr="009213CE">
        <w:tc>
          <w:tcPr>
            <w:tcW w:w="1408" w:type="dxa"/>
            <w:vAlign w:val="center"/>
          </w:tcPr>
          <w:p w14:paraId="280EC14F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7.4</w:t>
            </w:r>
          </w:p>
        </w:tc>
        <w:tc>
          <w:tcPr>
            <w:tcW w:w="5363" w:type="dxa"/>
            <w:vAlign w:val="center"/>
          </w:tcPr>
          <w:p w14:paraId="280EC150" w14:textId="77777777" w:rsidR="005D1F05" w:rsidRPr="00F24E48" w:rsidRDefault="005D1F05" w:rsidP="00C860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Bài tập</w:t>
            </w:r>
          </w:p>
        </w:tc>
        <w:tc>
          <w:tcPr>
            <w:tcW w:w="992" w:type="dxa"/>
            <w:vAlign w:val="center"/>
          </w:tcPr>
          <w:p w14:paraId="280EC151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52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4.2.3, 4.2.4</w:t>
            </w:r>
          </w:p>
        </w:tc>
      </w:tr>
      <w:tr w:rsidR="005D1F05" w:rsidRPr="00F24E48" w14:paraId="280EC158" w14:textId="77777777" w:rsidTr="009213CE">
        <w:tc>
          <w:tcPr>
            <w:tcW w:w="1408" w:type="dxa"/>
            <w:vAlign w:val="center"/>
          </w:tcPr>
          <w:p w14:paraId="280EC154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/>
                <w:bCs/>
                <w:lang w:val="nl-NL"/>
              </w:rPr>
              <w:t>Chương 8</w:t>
            </w:r>
          </w:p>
        </w:tc>
        <w:tc>
          <w:tcPr>
            <w:tcW w:w="5363" w:type="dxa"/>
            <w:vAlign w:val="center"/>
          </w:tcPr>
          <w:p w14:paraId="280EC155" w14:textId="77777777" w:rsidR="005D1F05" w:rsidRPr="00F24E48" w:rsidRDefault="005D1F05" w:rsidP="00FA3F81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 xml:space="preserve">THIẾT KẾ </w:t>
            </w:r>
            <w:r w:rsidR="00FA3F81" w:rsidRPr="00F24E48">
              <w:rPr>
                <w:sz w:val="23"/>
                <w:szCs w:val="23"/>
                <w:lang w:val="it-IT"/>
              </w:rPr>
              <w:t>BỘ NGHỊCH LƯU</w:t>
            </w:r>
          </w:p>
        </w:tc>
        <w:tc>
          <w:tcPr>
            <w:tcW w:w="992" w:type="dxa"/>
            <w:vAlign w:val="center"/>
          </w:tcPr>
          <w:p w14:paraId="280EC156" w14:textId="77777777" w:rsidR="005D1F05" w:rsidRPr="00F24E48" w:rsidRDefault="009E4E72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3</w:t>
            </w:r>
          </w:p>
        </w:tc>
        <w:tc>
          <w:tcPr>
            <w:tcW w:w="1299" w:type="dxa"/>
            <w:vAlign w:val="center"/>
          </w:tcPr>
          <w:p w14:paraId="280EC157" w14:textId="77777777" w:rsidR="005D1F05" w:rsidRPr="00F24E48" w:rsidRDefault="005D1F05" w:rsidP="00AD415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D1F05" w:rsidRPr="00F24E48" w14:paraId="280EC15D" w14:textId="77777777" w:rsidTr="009213CE">
        <w:tc>
          <w:tcPr>
            <w:tcW w:w="1408" w:type="dxa"/>
            <w:vAlign w:val="center"/>
          </w:tcPr>
          <w:p w14:paraId="280EC159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8.1</w:t>
            </w:r>
          </w:p>
        </w:tc>
        <w:tc>
          <w:tcPr>
            <w:tcW w:w="5363" w:type="dxa"/>
            <w:vAlign w:val="center"/>
          </w:tcPr>
          <w:p w14:paraId="280EC15A" w14:textId="77777777" w:rsidR="005D1F05" w:rsidRPr="00F24E48" w:rsidRDefault="00FA3F81" w:rsidP="00C86074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Bộ nghịch lưu độc lập điện áp một pha điều khiển kiểu đơn giản</w:t>
            </w:r>
          </w:p>
        </w:tc>
        <w:tc>
          <w:tcPr>
            <w:tcW w:w="992" w:type="dxa"/>
            <w:vAlign w:val="center"/>
          </w:tcPr>
          <w:p w14:paraId="280EC15B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5C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4.1.13</w:t>
            </w:r>
          </w:p>
        </w:tc>
      </w:tr>
      <w:tr w:rsidR="005D1F05" w:rsidRPr="00F24E48" w14:paraId="280EC162" w14:textId="77777777" w:rsidTr="009213CE">
        <w:tc>
          <w:tcPr>
            <w:tcW w:w="1408" w:type="dxa"/>
            <w:vAlign w:val="center"/>
          </w:tcPr>
          <w:p w14:paraId="280EC15E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8.2</w:t>
            </w:r>
          </w:p>
        </w:tc>
        <w:tc>
          <w:tcPr>
            <w:tcW w:w="5363" w:type="dxa"/>
            <w:vAlign w:val="center"/>
          </w:tcPr>
          <w:p w14:paraId="280EC15F" w14:textId="77777777" w:rsidR="005D1F05" w:rsidRPr="00F24E48" w:rsidRDefault="00FA3F81" w:rsidP="00C860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Bộ nghịch lưu độc lập điện áp một pha</w:t>
            </w:r>
            <w:r w:rsidR="00E520CC" w:rsidRPr="00F24E48">
              <w:rPr>
                <w:bCs/>
                <w:color w:val="000000"/>
                <w:lang w:val="nl-NL"/>
              </w:rPr>
              <w:t xml:space="preserve"> kiểu</w:t>
            </w:r>
            <w:r w:rsidRPr="00F24E48">
              <w:rPr>
                <w:bCs/>
                <w:color w:val="000000"/>
                <w:lang w:val="nl-NL"/>
              </w:rPr>
              <w:t xml:space="preserve"> điều chế PWM</w:t>
            </w:r>
          </w:p>
        </w:tc>
        <w:tc>
          <w:tcPr>
            <w:tcW w:w="992" w:type="dxa"/>
            <w:vAlign w:val="center"/>
          </w:tcPr>
          <w:p w14:paraId="280EC160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61" w14:textId="77777777" w:rsidR="005D1F05" w:rsidRPr="00F24E48" w:rsidRDefault="000B47C8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4.1.13</w:t>
            </w:r>
          </w:p>
        </w:tc>
      </w:tr>
      <w:tr w:rsidR="005D1F05" w:rsidRPr="00F24E48" w14:paraId="280EC167" w14:textId="77777777" w:rsidTr="009213CE">
        <w:tc>
          <w:tcPr>
            <w:tcW w:w="1408" w:type="dxa"/>
            <w:vAlign w:val="center"/>
          </w:tcPr>
          <w:p w14:paraId="280EC163" w14:textId="77777777" w:rsidR="005D1F05" w:rsidRPr="00F24E48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8.3</w:t>
            </w:r>
          </w:p>
        </w:tc>
        <w:tc>
          <w:tcPr>
            <w:tcW w:w="5363" w:type="dxa"/>
            <w:vAlign w:val="center"/>
          </w:tcPr>
          <w:p w14:paraId="280EC164" w14:textId="77777777" w:rsidR="005D1F05" w:rsidRPr="00F24E48" w:rsidRDefault="00FA3F81" w:rsidP="00C86074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Nghịch lưu độc lập điện áp ba pha</w:t>
            </w:r>
          </w:p>
        </w:tc>
        <w:tc>
          <w:tcPr>
            <w:tcW w:w="992" w:type="dxa"/>
            <w:vAlign w:val="center"/>
          </w:tcPr>
          <w:p w14:paraId="280EC165" w14:textId="77777777" w:rsidR="005D1F05" w:rsidRPr="00F24E48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66" w14:textId="77777777" w:rsidR="005D1F05" w:rsidRPr="00F24E48" w:rsidRDefault="00FA3F81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4.1.13</w:t>
            </w:r>
          </w:p>
        </w:tc>
      </w:tr>
      <w:tr w:rsidR="00FA3F81" w:rsidRPr="00F24E48" w14:paraId="280EC16C" w14:textId="77777777" w:rsidTr="009213CE">
        <w:tc>
          <w:tcPr>
            <w:tcW w:w="1408" w:type="dxa"/>
            <w:vAlign w:val="center"/>
          </w:tcPr>
          <w:p w14:paraId="280EC168" w14:textId="77777777" w:rsidR="00FA3F81" w:rsidRPr="00F24E48" w:rsidRDefault="00FA3F81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8.4</w:t>
            </w:r>
          </w:p>
        </w:tc>
        <w:tc>
          <w:tcPr>
            <w:tcW w:w="5363" w:type="dxa"/>
            <w:vAlign w:val="center"/>
          </w:tcPr>
          <w:p w14:paraId="280EC169" w14:textId="77777777" w:rsidR="00FA3F81" w:rsidRPr="00F24E48" w:rsidRDefault="00FA3F81" w:rsidP="00C86074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Ví dụ tổng hợp</w:t>
            </w:r>
          </w:p>
        </w:tc>
        <w:tc>
          <w:tcPr>
            <w:tcW w:w="992" w:type="dxa"/>
            <w:vAlign w:val="center"/>
          </w:tcPr>
          <w:p w14:paraId="280EC16A" w14:textId="77777777" w:rsidR="00FA3F81" w:rsidRPr="00F24E48" w:rsidRDefault="00FA3F81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6B" w14:textId="77777777" w:rsidR="00FA3F81" w:rsidRPr="00F24E48" w:rsidRDefault="00FA3F81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4.2.3</w:t>
            </w:r>
          </w:p>
        </w:tc>
      </w:tr>
      <w:tr w:rsidR="00FA3F81" w:rsidRPr="00F24E48" w14:paraId="280EC171" w14:textId="77777777" w:rsidTr="009213CE">
        <w:tc>
          <w:tcPr>
            <w:tcW w:w="1408" w:type="dxa"/>
            <w:vAlign w:val="center"/>
          </w:tcPr>
          <w:p w14:paraId="280EC16D" w14:textId="77777777" w:rsidR="00FA3F81" w:rsidRPr="00F24E48" w:rsidRDefault="00FA3F81" w:rsidP="00FA3F81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/>
                <w:bCs/>
                <w:lang w:val="nl-NL"/>
              </w:rPr>
              <w:t>Chương 9</w:t>
            </w:r>
          </w:p>
        </w:tc>
        <w:tc>
          <w:tcPr>
            <w:tcW w:w="5363" w:type="dxa"/>
            <w:vAlign w:val="center"/>
          </w:tcPr>
          <w:p w14:paraId="280EC16E" w14:textId="77777777" w:rsidR="00FA3F81" w:rsidRPr="00F24E48" w:rsidRDefault="00FA3F81" w:rsidP="00136007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>THIẾT KẾ MẠCH SỐ</w:t>
            </w:r>
          </w:p>
        </w:tc>
        <w:tc>
          <w:tcPr>
            <w:tcW w:w="992" w:type="dxa"/>
            <w:vAlign w:val="center"/>
          </w:tcPr>
          <w:p w14:paraId="280EC16F" w14:textId="77777777" w:rsidR="00FA3F81" w:rsidRPr="00F24E48" w:rsidRDefault="00FA3F81" w:rsidP="00136007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3</w:t>
            </w:r>
          </w:p>
        </w:tc>
        <w:tc>
          <w:tcPr>
            <w:tcW w:w="1299" w:type="dxa"/>
            <w:vAlign w:val="center"/>
          </w:tcPr>
          <w:p w14:paraId="280EC170" w14:textId="77777777" w:rsidR="00FA3F81" w:rsidRPr="00F24E48" w:rsidRDefault="00FA3F81" w:rsidP="0013600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A3F81" w:rsidRPr="00F24E48" w14:paraId="280EC176" w14:textId="77777777" w:rsidTr="009213CE">
        <w:tc>
          <w:tcPr>
            <w:tcW w:w="1408" w:type="dxa"/>
            <w:vAlign w:val="center"/>
          </w:tcPr>
          <w:p w14:paraId="280EC172" w14:textId="77777777" w:rsidR="00FA3F81" w:rsidRPr="00F24E48" w:rsidRDefault="00FA3F81" w:rsidP="00136007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9.1</w:t>
            </w:r>
          </w:p>
        </w:tc>
        <w:tc>
          <w:tcPr>
            <w:tcW w:w="5363" w:type="dxa"/>
            <w:vAlign w:val="center"/>
          </w:tcPr>
          <w:p w14:paraId="280EC173" w14:textId="77777777" w:rsidR="00FA3F81" w:rsidRPr="00F24E48" w:rsidRDefault="00FA3F81" w:rsidP="00136007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>Thiết kế mạch logic tổ hợp</w:t>
            </w:r>
          </w:p>
        </w:tc>
        <w:tc>
          <w:tcPr>
            <w:tcW w:w="992" w:type="dxa"/>
            <w:vAlign w:val="center"/>
          </w:tcPr>
          <w:p w14:paraId="280EC174" w14:textId="77777777" w:rsidR="00FA3F81" w:rsidRPr="00F24E48" w:rsidRDefault="00FA3F81" w:rsidP="0013600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75" w14:textId="77777777" w:rsidR="00FA3F81" w:rsidRPr="00F24E48" w:rsidRDefault="00FA3F81" w:rsidP="00FA3F81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4.1.14</w:t>
            </w:r>
          </w:p>
        </w:tc>
      </w:tr>
      <w:tr w:rsidR="00FA3F81" w:rsidRPr="00F24E48" w14:paraId="280EC17B" w14:textId="77777777" w:rsidTr="009213CE">
        <w:tc>
          <w:tcPr>
            <w:tcW w:w="1408" w:type="dxa"/>
            <w:vAlign w:val="center"/>
          </w:tcPr>
          <w:p w14:paraId="280EC177" w14:textId="77777777" w:rsidR="00FA3F81" w:rsidRPr="00F24E48" w:rsidRDefault="00FA3F81" w:rsidP="00136007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9.2</w:t>
            </w:r>
          </w:p>
        </w:tc>
        <w:tc>
          <w:tcPr>
            <w:tcW w:w="5363" w:type="dxa"/>
            <w:vAlign w:val="center"/>
          </w:tcPr>
          <w:p w14:paraId="280EC178" w14:textId="77777777" w:rsidR="00FA3F81" w:rsidRPr="00F24E48" w:rsidRDefault="00FA3F81" w:rsidP="00136007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>Thiết kế mạch logic dãy</w:t>
            </w:r>
          </w:p>
        </w:tc>
        <w:tc>
          <w:tcPr>
            <w:tcW w:w="992" w:type="dxa"/>
            <w:vAlign w:val="center"/>
          </w:tcPr>
          <w:p w14:paraId="280EC179" w14:textId="77777777" w:rsidR="00FA3F81" w:rsidRPr="00F24E48" w:rsidRDefault="00FA3F81" w:rsidP="0013600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7A" w14:textId="77777777" w:rsidR="00FA3F81" w:rsidRPr="00F24E48" w:rsidRDefault="00FA3F81" w:rsidP="00136007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4.1.14</w:t>
            </w:r>
          </w:p>
        </w:tc>
      </w:tr>
      <w:tr w:rsidR="00FA3F81" w:rsidRPr="00F24E48" w14:paraId="280EC180" w14:textId="77777777" w:rsidTr="009213CE">
        <w:tc>
          <w:tcPr>
            <w:tcW w:w="1408" w:type="dxa"/>
            <w:vAlign w:val="center"/>
          </w:tcPr>
          <w:p w14:paraId="280EC17C" w14:textId="77777777" w:rsidR="00FA3F81" w:rsidRPr="00F24E48" w:rsidRDefault="00FA3F81" w:rsidP="00136007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9.3</w:t>
            </w:r>
          </w:p>
        </w:tc>
        <w:tc>
          <w:tcPr>
            <w:tcW w:w="5363" w:type="dxa"/>
            <w:vAlign w:val="center"/>
          </w:tcPr>
          <w:p w14:paraId="280EC17D" w14:textId="77777777" w:rsidR="00FA3F81" w:rsidRPr="00F24E48" w:rsidRDefault="00FA3F81" w:rsidP="00136007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Bài tập</w:t>
            </w:r>
          </w:p>
        </w:tc>
        <w:tc>
          <w:tcPr>
            <w:tcW w:w="992" w:type="dxa"/>
            <w:vAlign w:val="center"/>
          </w:tcPr>
          <w:p w14:paraId="280EC17E" w14:textId="77777777" w:rsidR="00FA3F81" w:rsidRPr="00F24E48" w:rsidRDefault="00FA3F81" w:rsidP="0013600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7F" w14:textId="77777777" w:rsidR="00FA3F81" w:rsidRPr="00F24E48" w:rsidRDefault="00FA3F81" w:rsidP="00136007">
            <w:pPr>
              <w:pStyle w:val="ListParagraph"/>
              <w:ind w:left="0"/>
              <w:jc w:val="center"/>
              <w:rPr>
                <w:bCs/>
              </w:rPr>
            </w:pPr>
            <w:r w:rsidRPr="00F24E48">
              <w:rPr>
                <w:bCs/>
              </w:rPr>
              <w:t>4.2.3</w:t>
            </w:r>
          </w:p>
        </w:tc>
      </w:tr>
    </w:tbl>
    <w:p w14:paraId="280EC181" w14:textId="070A9606" w:rsidR="009213CE" w:rsidRPr="00F24E48" w:rsidRDefault="009213CE" w:rsidP="003F7694">
      <w:pPr>
        <w:ind w:firstLine="648"/>
        <w:jc w:val="both"/>
        <w:rPr>
          <w:i/>
          <w:color w:val="FF0000"/>
          <w:sz w:val="24"/>
          <w:szCs w:val="24"/>
          <w:u w:val="single"/>
        </w:rPr>
      </w:pPr>
    </w:p>
    <w:p w14:paraId="3C2A1209" w14:textId="3502C367" w:rsidR="00D55F48" w:rsidRPr="00F24E48" w:rsidRDefault="00D55F48" w:rsidP="003F7694">
      <w:pPr>
        <w:ind w:firstLine="648"/>
        <w:jc w:val="both"/>
        <w:rPr>
          <w:i/>
          <w:color w:val="FF0000"/>
          <w:sz w:val="24"/>
          <w:szCs w:val="24"/>
          <w:u w:val="single"/>
        </w:rPr>
      </w:pPr>
    </w:p>
    <w:p w14:paraId="460F21FB" w14:textId="4D9772AC" w:rsidR="00D55F48" w:rsidRPr="00F24E48" w:rsidRDefault="00D55F48" w:rsidP="003F7694">
      <w:pPr>
        <w:ind w:firstLine="648"/>
        <w:jc w:val="both"/>
        <w:rPr>
          <w:i/>
          <w:color w:val="FF0000"/>
          <w:sz w:val="24"/>
          <w:szCs w:val="24"/>
          <w:u w:val="single"/>
        </w:rPr>
      </w:pPr>
    </w:p>
    <w:p w14:paraId="46171E2E" w14:textId="77777777" w:rsidR="00D55F48" w:rsidRPr="00F24E48" w:rsidRDefault="00D55F48" w:rsidP="003F7694">
      <w:pPr>
        <w:ind w:firstLine="648"/>
        <w:jc w:val="both"/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3"/>
        <w:gridCol w:w="992"/>
        <w:gridCol w:w="1299"/>
      </w:tblGrid>
      <w:tr w:rsidR="009213CE" w:rsidRPr="00F24E48" w14:paraId="280EC183" w14:textId="77777777" w:rsidTr="00BC343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EC182" w14:textId="77777777" w:rsidR="009213CE" w:rsidRPr="00F24E48" w:rsidRDefault="009213CE" w:rsidP="00BC3435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F24E48">
              <w:rPr>
                <w:b/>
                <w:bCs/>
              </w:rPr>
              <w:lastRenderedPageBreak/>
              <w:t>6.</w:t>
            </w:r>
            <w:r w:rsidRPr="00F24E48">
              <w:rPr>
                <w:b/>
                <w:bCs/>
                <w:lang w:val="vi-VN"/>
              </w:rPr>
              <w:t>2</w:t>
            </w:r>
            <w:r w:rsidRPr="00F24E48">
              <w:rPr>
                <w:b/>
                <w:bCs/>
              </w:rPr>
              <w:t>. Thí nghiệm/</w:t>
            </w:r>
            <w:r w:rsidRPr="00F24E48">
              <w:rPr>
                <w:b/>
                <w:bCs/>
                <w:lang w:val="vi-VN"/>
              </w:rPr>
              <w:t>Thực hành</w:t>
            </w:r>
            <w:r w:rsidRPr="00F24E48">
              <w:rPr>
                <w:b/>
                <w:bCs/>
              </w:rPr>
              <w:t xml:space="preserve"> (nếu có)</w:t>
            </w:r>
          </w:p>
        </w:tc>
      </w:tr>
      <w:tr w:rsidR="009213CE" w:rsidRPr="00F24E48" w14:paraId="280EC188" w14:textId="77777777" w:rsidTr="00AC7351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280EC184" w14:textId="77777777" w:rsidR="009213CE" w:rsidRPr="00F24E48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4E48">
              <w:rPr>
                <w:b/>
                <w:bCs/>
                <w:i/>
              </w:rPr>
              <w:t>Đề mục</w:t>
            </w:r>
          </w:p>
        </w:tc>
        <w:tc>
          <w:tcPr>
            <w:tcW w:w="5363" w:type="dxa"/>
            <w:tcBorders>
              <w:top w:val="single" w:sz="4" w:space="0" w:color="auto"/>
            </w:tcBorders>
            <w:vAlign w:val="center"/>
          </w:tcPr>
          <w:p w14:paraId="280EC185" w14:textId="77777777" w:rsidR="009213CE" w:rsidRPr="00F24E48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4E48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80EC186" w14:textId="77777777" w:rsidR="009213CE" w:rsidRPr="00F24E48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4E48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280EC187" w14:textId="77777777" w:rsidR="009213CE" w:rsidRPr="00F24E48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4E48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213CE" w:rsidRPr="00F24E48" w14:paraId="280EC18D" w14:textId="77777777" w:rsidTr="00AC7351">
        <w:tc>
          <w:tcPr>
            <w:tcW w:w="1408" w:type="dxa"/>
            <w:vAlign w:val="center"/>
          </w:tcPr>
          <w:p w14:paraId="280EC189" w14:textId="77777777" w:rsidR="009213CE" w:rsidRPr="00F24E48" w:rsidRDefault="009213CE" w:rsidP="00AC735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363" w:type="dxa"/>
            <w:vAlign w:val="center"/>
          </w:tcPr>
          <w:p w14:paraId="280EC18A" w14:textId="77777777" w:rsidR="009213CE" w:rsidRPr="00F24E48" w:rsidRDefault="009213CE" w:rsidP="00AC7351">
            <w:pPr>
              <w:pStyle w:val="ListParagraph"/>
              <w:ind w:left="0"/>
              <w:rPr>
                <w:bCs/>
                <w:lang w:val="vi-VN"/>
              </w:rPr>
            </w:pPr>
          </w:p>
        </w:tc>
        <w:tc>
          <w:tcPr>
            <w:tcW w:w="992" w:type="dxa"/>
            <w:vAlign w:val="center"/>
          </w:tcPr>
          <w:p w14:paraId="280EC18B" w14:textId="77777777" w:rsidR="009213CE" w:rsidRPr="00F24E48" w:rsidRDefault="009213CE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8C" w14:textId="77777777" w:rsidR="009213CE" w:rsidRPr="00F24E48" w:rsidRDefault="009213CE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213CE" w:rsidRPr="00F24E48" w14:paraId="280EC192" w14:textId="77777777" w:rsidTr="00AC7351">
        <w:tc>
          <w:tcPr>
            <w:tcW w:w="1408" w:type="dxa"/>
            <w:vAlign w:val="center"/>
          </w:tcPr>
          <w:p w14:paraId="280EC18E" w14:textId="77777777" w:rsidR="009213CE" w:rsidRPr="00F24E48" w:rsidRDefault="009213CE" w:rsidP="00AC735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363" w:type="dxa"/>
            <w:vAlign w:val="center"/>
          </w:tcPr>
          <w:p w14:paraId="280EC18F" w14:textId="77777777" w:rsidR="009213CE" w:rsidRPr="00F24E48" w:rsidRDefault="009213CE" w:rsidP="00975618">
            <w:pPr>
              <w:tabs>
                <w:tab w:val="left" w:pos="390"/>
              </w:tabs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280EC190" w14:textId="77777777" w:rsidR="009213CE" w:rsidRPr="00F24E48" w:rsidRDefault="009213CE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280EC191" w14:textId="77777777" w:rsidR="009213CE" w:rsidRPr="00F24E48" w:rsidRDefault="009213CE" w:rsidP="00AC735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14:paraId="280EC193" w14:textId="77777777" w:rsidR="009213CE" w:rsidRPr="00F24E48" w:rsidRDefault="009213CE" w:rsidP="003F7694">
      <w:pPr>
        <w:ind w:firstLine="648"/>
        <w:jc w:val="both"/>
        <w:rPr>
          <w:i/>
          <w:color w:val="FF0000"/>
          <w:sz w:val="24"/>
          <w:szCs w:val="24"/>
          <w:u w:val="single"/>
        </w:rPr>
      </w:pPr>
    </w:p>
    <w:p w14:paraId="280EC194" w14:textId="77777777" w:rsidR="00975618" w:rsidRPr="00F24E48" w:rsidRDefault="00975618" w:rsidP="00296F71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r w:rsidRPr="00F24E48">
        <w:rPr>
          <w:b/>
          <w:bCs/>
          <w:color w:val="000000"/>
          <w:sz w:val="24"/>
          <w:szCs w:val="24"/>
        </w:rPr>
        <w:t xml:space="preserve"> </w:t>
      </w:r>
      <w:r w:rsidR="00744C77" w:rsidRPr="00F24E48">
        <w:rPr>
          <w:b/>
          <w:bCs/>
          <w:color w:val="000000"/>
          <w:sz w:val="24"/>
          <w:szCs w:val="24"/>
        </w:rPr>
        <w:t>Phương pháp giảng dạy</w:t>
      </w:r>
      <w:r w:rsidR="006A5431" w:rsidRPr="00F24E48">
        <w:rPr>
          <w:b/>
          <w:bCs/>
          <w:color w:val="000000"/>
          <w:sz w:val="24"/>
          <w:szCs w:val="24"/>
        </w:rPr>
        <w:t xml:space="preserve"> </w:t>
      </w:r>
    </w:p>
    <w:p w14:paraId="280EC195" w14:textId="77777777" w:rsidR="00975618" w:rsidRPr="00F24E48" w:rsidRDefault="003F7694" w:rsidP="00975618">
      <w:pPr>
        <w:pStyle w:val="BodyText2"/>
        <w:spacing w:before="120" w:after="0" w:line="240" w:lineRule="auto"/>
        <w:ind w:left="567"/>
        <w:jc w:val="both"/>
        <w:rPr>
          <w:bCs/>
          <w:color w:val="000000"/>
          <w:sz w:val="24"/>
          <w:szCs w:val="24"/>
        </w:rPr>
      </w:pPr>
      <w:r w:rsidRPr="00F24E48">
        <w:rPr>
          <w:bCs/>
          <w:color w:val="000000"/>
          <w:sz w:val="24"/>
          <w:szCs w:val="24"/>
        </w:rPr>
        <w:t>- Giảng dạy lý thuyết kết hợp bài tập</w:t>
      </w:r>
      <w:r w:rsidR="004C31E6" w:rsidRPr="00F24E48">
        <w:rPr>
          <w:bCs/>
          <w:color w:val="000000"/>
          <w:sz w:val="24"/>
          <w:szCs w:val="24"/>
        </w:rPr>
        <w:t xml:space="preserve"> </w:t>
      </w:r>
    </w:p>
    <w:p w14:paraId="280EC196" w14:textId="77777777" w:rsidR="00975618" w:rsidRPr="00F24E48" w:rsidRDefault="00744C77" w:rsidP="00975618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>Nhiệm vụ của sinh viên</w:t>
      </w:r>
      <w:r w:rsidR="009540AF" w:rsidRPr="00F24E48">
        <w:rPr>
          <w:b/>
          <w:bCs/>
          <w:color w:val="000000"/>
          <w:sz w:val="24"/>
          <w:szCs w:val="24"/>
        </w:rPr>
        <w:t xml:space="preserve"> </w:t>
      </w:r>
    </w:p>
    <w:p w14:paraId="280EC197" w14:textId="77777777" w:rsidR="00744C77" w:rsidRPr="00F24E48" w:rsidRDefault="00975618" w:rsidP="00975618">
      <w:pPr>
        <w:pStyle w:val="BodyText2"/>
        <w:tabs>
          <w:tab w:val="num" w:pos="960"/>
        </w:tabs>
        <w:spacing w:before="240" w:after="0" w:line="240" w:lineRule="auto"/>
        <w:ind w:left="360"/>
        <w:jc w:val="both"/>
        <w:rPr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 xml:space="preserve">- </w:t>
      </w:r>
      <w:r w:rsidR="00744C77" w:rsidRPr="00F24E48">
        <w:rPr>
          <w:bCs/>
          <w:color w:val="000000"/>
          <w:sz w:val="24"/>
          <w:szCs w:val="24"/>
        </w:rPr>
        <w:t>Sinh viên phải thực hiện các nhiệm vụ sau:</w:t>
      </w:r>
    </w:p>
    <w:p w14:paraId="280EC198" w14:textId="77777777" w:rsidR="00744C77" w:rsidRPr="00F24E48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24E48">
        <w:rPr>
          <w:bCs/>
          <w:color w:val="000000"/>
          <w:sz w:val="24"/>
          <w:szCs w:val="24"/>
        </w:rPr>
        <w:t xml:space="preserve">- </w:t>
      </w:r>
      <w:r w:rsidR="006E5BAC" w:rsidRPr="00F24E48">
        <w:rPr>
          <w:bCs/>
          <w:color w:val="000000"/>
          <w:sz w:val="24"/>
          <w:szCs w:val="24"/>
        </w:rPr>
        <w:t>Có mặt</w:t>
      </w:r>
      <w:r w:rsidRPr="00F24E48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280EC199" w14:textId="77777777" w:rsidR="00744C77" w:rsidRPr="00F24E48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24E48">
        <w:rPr>
          <w:bCs/>
          <w:color w:val="000000"/>
          <w:sz w:val="24"/>
          <w:szCs w:val="24"/>
        </w:rPr>
        <w:t xml:space="preserve">- </w:t>
      </w:r>
      <w:r w:rsidR="006E5BAC" w:rsidRPr="00F24E48">
        <w:rPr>
          <w:bCs/>
          <w:color w:val="000000"/>
          <w:sz w:val="24"/>
          <w:szCs w:val="24"/>
        </w:rPr>
        <w:t>Hoàn thành</w:t>
      </w:r>
      <w:r w:rsidRPr="00F24E48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14:paraId="280EC19A" w14:textId="77777777" w:rsidR="00744C77" w:rsidRPr="00F24E48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24E48">
        <w:rPr>
          <w:bCs/>
          <w:color w:val="000000"/>
          <w:sz w:val="24"/>
          <w:szCs w:val="24"/>
        </w:rPr>
        <w:t xml:space="preserve">- </w:t>
      </w:r>
      <w:r w:rsidR="006E5BAC" w:rsidRPr="00F24E48">
        <w:rPr>
          <w:bCs/>
          <w:color w:val="000000"/>
          <w:sz w:val="24"/>
          <w:szCs w:val="24"/>
        </w:rPr>
        <w:t>Hoàn thành</w:t>
      </w:r>
      <w:r w:rsidRPr="00F24E48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280EC19B" w14:textId="77777777" w:rsidR="00744C77" w:rsidRPr="00F24E48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24E48">
        <w:rPr>
          <w:bCs/>
          <w:color w:val="000000"/>
          <w:sz w:val="24"/>
          <w:szCs w:val="24"/>
        </w:rPr>
        <w:t>- Tham dự kiểm tra giữa học kỳ.</w:t>
      </w:r>
    </w:p>
    <w:p w14:paraId="280EC19C" w14:textId="77777777" w:rsidR="00744C77" w:rsidRPr="00F24E48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24E48">
        <w:rPr>
          <w:bCs/>
          <w:color w:val="000000"/>
          <w:sz w:val="24"/>
          <w:szCs w:val="24"/>
        </w:rPr>
        <w:t>- Tham dự thi kết thúc học phần</w:t>
      </w:r>
      <w:r w:rsidR="000F78FF" w:rsidRPr="00F24E48">
        <w:rPr>
          <w:bCs/>
          <w:color w:val="000000"/>
          <w:sz w:val="24"/>
          <w:szCs w:val="24"/>
        </w:rPr>
        <w:t xml:space="preserve"> (bắt buộc)</w:t>
      </w:r>
      <w:r w:rsidRPr="00F24E48">
        <w:rPr>
          <w:bCs/>
          <w:color w:val="000000"/>
          <w:sz w:val="24"/>
          <w:szCs w:val="24"/>
        </w:rPr>
        <w:t>.</w:t>
      </w:r>
    </w:p>
    <w:p w14:paraId="280EC19D" w14:textId="77777777" w:rsidR="00744C77" w:rsidRPr="00F24E48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24E48">
        <w:rPr>
          <w:bCs/>
          <w:color w:val="000000"/>
          <w:sz w:val="24"/>
          <w:szCs w:val="24"/>
        </w:rPr>
        <w:t xml:space="preserve">- Chủ động </w:t>
      </w:r>
      <w:r w:rsidR="002B3774" w:rsidRPr="00F24E48">
        <w:rPr>
          <w:bCs/>
          <w:color w:val="000000"/>
          <w:sz w:val="24"/>
          <w:szCs w:val="24"/>
        </w:rPr>
        <w:t xml:space="preserve">chuẩn bị các nội dung và </w:t>
      </w:r>
      <w:r w:rsidRPr="00F24E48">
        <w:rPr>
          <w:bCs/>
          <w:color w:val="000000"/>
          <w:sz w:val="24"/>
          <w:szCs w:val="24"/>
        </w:rPr>
        <w:t>thực hiện giờ tự học</w:t>
      </w:r>
      <w:r w:rsidR="002B3774" w:rsidRPr="00F24E48">
        <w:rPr>
          <w:bCs/>
          <w:color w:val="000000"/>
          <w:sz w:val="24"/>
          <w:szCs w:val="24"/>
        </w:rPr>
        <w:t xml:space="preserve"> theo mục 11</w:t>
      </w:r>
      <w:r w:rsidRPr="00F24E48">
        <w:rPr>
          <w:bCs/>
          <w:color w:val="000000"/>
          <w:sz w:val="24"/>
          <w:szCs w:val="24"/>
        </w:rPr>
        <w:t>.</w:t>
      </w:r>
    </w:p>
    <w:p w14:paraId="280EC19E" w14:textId="77777777" w:rsidR="00744C77" w:rsidRPr="00F24E48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>Đánh gi</w:t>
      </w:r>
      <w:r w:rsidR="009540AF" w:rsidRPr="00F24E48">
        <w:rPr>
          <w:b/>
          <w:bCs/>
          <w:color w:val="000000"/>
          <w:sz w:val="24"/>
          <w:szCs w:val="24"/>
        </w:rPr>
        <w:t>á kết quả học tập của sinh viên</w:t>
      </w:r>
    </w:p>
    <w:p w14:paraId="280EC19F" w14:textId="77777777" w:rsidR="00744C77" w:rsidRPr="00F24E48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>Cách đánh giá</w:t>
      </w:r>
    </w:p>
    <w:p w14:paraId="280EC1A0" w14:textId="77777777" w:rsidR="00744C77" w:rsidRPr="00F24E48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F24E48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280EC1A1" w14:textId="77777777" w:rsidR="00BA7C39" w:rsidRPr="00F24E48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F24E48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F24E48">
        <w:rPr>
          <w:b/>
          <w:bCs/>
          <w:color w:val="000000"/>
          <w:sz w:val="24"/>
          <w:szCs w:val="24"/>
        </w:rPr>
        <w:t xml:space="preserve">               </w:t>
      </w:r>
      <w:r w:rsidRPr="00F24E48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F24E48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F24E48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238"/>
        <w:gridCol w:w="4656"/>
        <w:gridCol w:w="1260"/>
      </w:tblGrid>
      <w:tr w:rsidR="00665547" w:rsidRPr="00F24E48" w14:paraId="280EC1A6" w14:textId="77777777" w:rsidTr="002B65D1">
        <w:tc>
          <w:tcPr>
            <w:tcW w:w="564" w:type="dxa"/>
            <w:shd w:val="clear" w:color="auto" w:fill="auto"/>
          </w:tcPr>
          <w:p w14:paraId="280EC1A2" w14:textId="77777777" w:rsidR="00665547" w:rsidRPr="00F24E48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238" w:type="dxa"/>
            <w:shd w:val="clear" w:color="auto" w:fill="auto"/>
          </w:tcPr>
          <w:p w14:paraId="280EC1A3" w14:textId="77777777" w:rsidR="00665547" w:rsidRPr="00F24E48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656" w:type="dxa"/>
            <w:shd w:val="clear" w:color="auto" w:fill="auto"/>
          </w:tcPr>
          <w:p w14:paraId="280EC1A4" w14:textId="77777777" w:rsidR="00665547" w:rsidRPr="00F24E48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280EC1A5" w14:textId="77777777" w:rsidR="00665547" w:rsidRPr="00F24E48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F24E48" w14:paraId="280EC1AB" w14:textId="77777777" w:rsidTr="002B65D1">
        <w:tc>
          <w:tcPr>
            <w:tcW w:w="564" w:type="dxa"/>
            <w:shd w:val="clear" w:color="auto" w:fill="auto"/>
            <w:vAlign w:val="center"/>
          </w:tcPr>
          <w:p w14:paraId="280EC1A7" w14:textId="77777777" w:rsidR="00665547" w:rsidRPr="00F24E48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280EC1A8" w14:textId="77777777" w:rsidR="00665547" w:rsidRPr="00F24E48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280EC1A9" w14:textId="77777777" w:rsidR="00665547" w:rsidRPr="00F24E48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0EC1AA" w14:textId="77777777" w:rsidR="00665547" w:rsidRPr="00F24E48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D55F48" w:rsidRPr="00F24E48" w14:paraId="280EC1B0" w14:textId="77777777" w:rsidTr="00D55F48">
        <w:trPr>
          <w:trHeight w:val="761"/>
        </w:trPr>
        <w:tc>
          <w:tcPr>
            <w:tcW w:w="564" w:type="dxa"/>
            <w:shd w:val="clear" w:color="auto" w:fill="auto"/>
            <w:vAlign w:val="center"/>
          </w:tcPr>
          <w:p w14:paraId="280EC1AC" w14:textId="77777777" w:rsidR="00D55F48" w:rsidRPr="00F24E48" w:rsidRDefault="00D55F48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280EC1AD" w14:textId="77777777" w:rsidR="00D55F48" w:rsidRPr="00F24E48" w:rsidRDefault="00D55F48" w:rsidP="00F95D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Điểm bài tập giao cho từng chương</w:t>
            </w:r>
          </w:p>
        </w:tc>
        <w:tc>
          <w:tcPr>
            <w:tcW w:w="4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0EC1AE" w14:textId="77777777" w:rsidR="00D55F48" w:rsidRPr="00F24E48" w:rsidRDefault="00D55F48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F24E48">
              <w:rPr>
                <w:bCs/>
                <w:color w:val="000000"/>
                <w:sz w:val="24"/>
                <w:szCs w:val="24"/>
              </w:rPr>
              <w:t>Làm ở nhà và nộp đúng hạn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EC1AF" w14:textId="2DBA7534" w:rsidR="00D55F48" w:rsidRPr="00F24E48" w:rsidRDefault="00D55F48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762B75" w:rsidRPr="00F24E48" w14:paraId="280EC1C7" w14:textId="77777777" w:rsidTr="007C1C1F">
        <w:trPr>
          <w:trHeight w:val="411"/>
        </w:trPr>
        <w:tc>
          <w:tcPr>
            <w:tcW w:w="564" w:type="dxa"/>
            <w:shd w:val="clear" w:color="auto" w:fill="auto"/>
            <w:vAlign w:val="center"/>
          </w:tcPr>
          <w:p w14:paraId="280EC1C0" w14:textId="77777777" w:rsidR="00762B75" w:rsidRPr="00F24E48" w:rsidRDefault="00F95D9F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280EC1C1" w14:textId="77777777" w:rsidR="00762B75" w:rsidRPr="00F24E48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280EC1C2" w14:textId="77777777" w:rsidR="00762B75" w:rsidRPr="00F24E48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2B65D1"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7C1C1F" w:rsidRPr="00F24E48">
              <w:rPr>
                <w:bCs/>
                <w:color w:val="000000"/>
                <w:sz w:val="24"/>
                <w:szCs w:val="24"/>
                <w:lang w:val="nl-NL"/>
              </w:rPr>
              <w:t>tiểu luận</w:t>
            </w: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7C1C1F" w:rsidRPr="00F24E48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="002B65D1"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F24E4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280EC1C3" w14:textId="77777777" w:rsidR="007C1C1F" w:rsidRPr="00F24E48" w:rsidRDefault="00762B75" w:rsidP="007C1C1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280EC1C4" w14:textId="77777777" w:rsidR="00762B75" w:rsidRPr="00F24E48" w:rsidRDefault="00762B75" w:rsidP="007C1C1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F24E4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80EC1C5" w14:textId="77777777" w:rsidR="00762B75" w:rsidRPr="00F24E48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80EC1C6" w14:textId="77777777" w:rsidR="00762B75" w:rsidRPr="00F24E48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280EC1C8" w14:textId="77777777" w:rsidR="00744C77" w:rsidRPr="00F24E48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>Cách tính điểm</w:t>
      </w:r>
    </w:p>
    <w:p w14:paraId="280EC1C9" w14:textId="77777777" w:rsidR="00744C77" w:rsidRPr="00F24E48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F24E48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280EC1CA" w14:textId="77777777" w:rsidR="00744C77" w:rsidRPr="00F24E48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F24E48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F24E48">
        <w:rPr>
          <w:bCs/>
          <w:color w:val="000000"/>
          <w:sz w:val="24"/>
          <w:szCs w:val="24"/>
          <w:lang w:val="vi-VN"/>
        </w:rPr>
        <w:t xml:space="preserve">tính </w:t>
      </w:r>
      <w:r w:rsidRPr="00F24E48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F24E48">
        <w:rPr>
          <w:bCs/>
          <w:sz w:val="24"/>
          <w:szCs w:val="24"/>
        </w:rPr>
        <w:t>được quy đổi sang</w:t>
      </w:r>
      <w:r w:rsidRPr="00F24E48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F24E48">
        <w:rPr>
          <w:bCs/>
          <w:color w:val="000000"/>
          <w:sz w:val="24"/>
          <w:szCs w:val="24"/>
          <w:lang w:val="vi-VN"/>
        </w:rPr>
        <w:t>Nhà t</w:t>
      </w:r>
      <w:r w:rsidRPr="00F24E48">
        <w:rPr>
          <w:bCs/>
          <w:color w:val="000000"/>
          <w:sz w:val="24"/>
          <w:szCs w:val="24"/>
        </w:rPr>
        <w:t xml:space="preserve">rường. </w:t>
      </w:r>
    </w:p>
    <w:p w14:paraId="280EC1CB" w14:textId="77777777" w:rsidR="00744C77" w:rsidRPr="00F24E48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>Tài liệu học tập</w:t>
      </w:r>
    </w:p>
    <w:p w14:paraId="280EC1CC" w14:textId="77777777" w:rsidR="00BD49F0" w:rsidRPr="00F24E48" w:rsidRDefault="00BD49F0" w:rsidP="00800B56">
      <w:pPr>
        <w:tabs>
          <w:tab w:val="left" w:pos="390"/>
        </w:tabs>
        <w:jc w:val="both"/>
        <w:rPr>
          <w:b/>
          <w:sz w:val="23"/>
          <w:szCs w:val="23"/>
        </w:rPr>
      </w:pPr>
      <w:r w:rsidRPr="00F24E48">
        <w:rPr>
          <w:b/>
          <w:sz w:val="23"/>
          <w:szCs w:val="23"/>
        </w:rPr>
        <w:t xml:space="preserve">Giáo trình: </w:t>
      </w:r>
    </w:p>
    <w:p w14:paraId="280EC1CD" w14:textId="77777777" w:rsidR="007C1C1F" w:rsidRPr="00F24E48" w:rsidRDefault="00892AD4" w:rsidP="00800B56">
      <w:pPr>
        <w:jc w:val="both"/>
        <w:rPr>
          <w:b/>
          <w:sz w:val="24"/>
          <w:szCs w:val="24"/>
        </w:rPr>
      </w:pPr>
      <w:r w:rsidRPr="00F24E48">
        <w:rPr>
          <w:sz w:val="24"/>
          <w:szCs w:val="24"/>
        </w:rPr>
        <w:t xml:space="preserve"> </w:t>
      </w:r>
      <w:r w:rsidR="007C1C1F" w:rsidRPr="00F24E48">
        <w:rPr>
          <w:sz w:val="24"/>
          <w:szCs w:val="24"/>
        </w:rPr>
        <w:t>[</w:t>
      </w:r>
      <w:r w:rsidRPr="00F24E48">
        <w:rPr>
          <w:sz w:val="24"/>
          <w:szCs w:val="24"/>
        </w:rPr>
        <w:t>1</w:t>
      </w:r>
      <w:r w:rsidR="007C1C1F" w:rsidRPr="00F24E48">
        <w:rPr>
          <w:sz w:val="24"/>
          <w:szCs w:val="24"/>
        </w:rPr>
        <w:t>]. Kim Ngọc Linh. Thiết kế Mạch điện tử. Đại học Mỏ-Địa chất, 2016</w:t>
      </w:r>
    </w:p>
    <w:p w14:paraId="280EC1CE" w14:textId="77777777" w:rsidR="00800B56" w:rsidRPr="00F24E48" w:rsidRDefault="00BD49F0" w:rsidP="00800B56">
      <w:pPr>
        <w:tabs>
          <w:tab w:val="left" w:pos="390"/>
        </w:tabs>
        <w:jc w:val="both"/>
        <w:rPr>
          <w:b/>
          <w:sz w:val="23"/>
          <w:szCs w:val="23"/>
        </w:rPr>
      </w:pPr>
      <w:r w:rsidRPr="00F24E48">
        <w:rPr>
          <w:b/>
          <w:sz w:val="23"/>
          <w:szCs w:val="23"/>
        </w:rPr>
        <w:t>Tài liệu tham khảo:</w:t>
      </w:r>
    </w:p>
    <w:p w14:paraId="280EC1CF" w14:textId="77777777" w:rsidR="007C1C1F" w:rsidRPr="00F24E48" w:rsidRDefault="007C1C1F" w:rsidP="00800B56">
      <w:pPr>
        <w:tabs>
          <w:tab w:val="left" w:pos="390"/>
        </w:tabs>
        <w:jc w:val="both"/>
        <w:rPr>
          <w:sz w:val="24"/>
          <w:szCs w:val="24"/>
        </w:rPr>
      </w:pPr>
      <w:r w:rsidRPr="00F24E48">
        <w:rPr>
          <w:sz w:val="24"/>
          <w:szCs w:val="24"/>
        </w:rPr>
        <w:t xml:space="preserve"> [2]. Phạm Quốc Hải. Hướng dẫn thiết kế điện tử công suất.  NXB KHKT, 2009</w:t>
      </w:r>
    </w:p>
    <w:p w14:paraId="280EC1D0" w14:textId="77777777" w:rsidR="008B3143" w:rsidRPr="00F24E48" w:rsidRDefault="00F95D9F" w:rsidP="008B3143">
      <w:pPr>
        <w:jc w:val="both"/>
        <w:rPr>
          <w:b/>
          <w:sz w:val="24"/>
          <w:szCs w:val="24"/>
        </w:rPr>
      </w:pPr>
      <w:r w:rsidRPr="00F24E48">
        <w:rPr>
          <w:sz w:val="24"/>
          <w:szCs w:val="24"/>
        </w:rPr>
        <w:t xml:space="preserve"> [3]. </w:t>
      </w:r>
      <w:r w:rsidR="008B3143" w:rsidRPr="00F24E48">
        <w:rPr>
          <w:vanish/>
          <w:sz w:val="24"/>
          <w:szCs w:val="24"/>
        </w:rPr>
        <w:cr/>
        <w:t xml:space="preserve"> tập chương 5chương 2p từng chương sau khi học xong lý thuyết</w:t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vanish/>
          <w:sz w:val="24"/>
          <w:szCs w:val="24"/>
        </w:rPr>
        <w:pgNum/>
      </w:r>
      <w:r w:rsidR="008B3143" w:rsidRPr="00F24E48">
        <w:rPr>
          <w:sz w:val="24"/>
          <w:szCs w:val="24"/>
        </w:rPr>
        <w:t xml:space="preserve">Kim Ngọc Linh. </w:t>
      </w:r>
      <w:r w:rsidRPr="00F24E48">
        <w:rPr>
          <w:sz w:val="24"/>
          <w:szCs w:val="24"/>
        </w:rPr>
        <w:t xml:space="preserve">Hướng dẫn </w:t>
      </w:r>
      <w:r w:rsidR="008B3143" w:rsidRPr="00F24E48">
        <w:rPr>
          <w:sz w:val="24"/>
          <w:szCs w:val="24"/>
        </w:rPr>
        <w:t>Thiết kế Mạch điện tử. Đại học Mỏ-Địa chất, 20</w:t>
      </w:r>
      <w:r w:rsidRPr="00F24E48">
        <w:rPr>
          <w:sz w:val="24"/>
          <w:szCs w:val="24"/>
        </w:rPr>
        <w:t>04</w:t>
      </w:r>
    </w:p>
    <w:p w14:paraId="280EC1D1" w14:textId="77777777" w:rsidR="007C1C1F" w:rsidRPr="00F24E48" w:rsidRDefault="007C1C1F" w:rsidP="00800B56">
      <w:pPr>
        <w:tabs>
          <w:tab w:val="left" w:pos="390"/>
        </w:tabs>
        <w:jc w:val="both"/>
        <w:rPr>
          <w:sz w:val="24"/>
          <w:szCs w:val="24"/>
        </w:rPr>
      </w:pPr>
      <w:r w:rsidRPr="00F24E48">
        <w:rPr>
          <w:sz w:val="24"/>
          <w:szCs w:val="24"/>
        </w:rPr>
        <w:t xml:space="preserve"> [</w:t>
      </w:r>
      <w:r w:rsidR="00F95D9F" w:rsidRPr="00F24E48">
        <w:rPr>
          <w:sz w:val="24"/>
          <w:szCs w:val="24"/>
        </w:rPr>
        <w:t>4</w:t>
      </w:r>
      <w:r w:rsidRPr="00F24E48">
        <w:rPr>
          <w:sz w:val="24"/>
          <w:szCs w:val="24"/>
        </w:rPr>
        <w:t>]. Trần Văn Thịnh. Tính toán thiết kế thiết bị điện tử công suất. NXB Giáo dục, 2005.</w:t>
      </w:r>
    </w:p>
    <w:p w14:paraId="280EC1D2" w14:textId="77777777" w:rsidR="00F01F64" w:rsidRPr="00F24E48" w:rsidRDefault="00F01F64" w:rsidP="00800B56">
      <w:pPr>
        <w:tabs>
          <w:tab w:val="left" w:pos="390"/>
        </w:tabs>
        <w:jc w:val="both"/>
        <w:rPr>
          <w:b/>
          <w:sz w:val="23"/>
          <w:szCs w:val="23"/>
        </w:rPr>
      </w:pPr>
      <w:r w:rsidRPr="00F24E48">
        <w:rPr>
          <w:sz w:val="24"/>
          <w:szCs w:val="24"/>
        </w:rPr>
        <w:t xml:space="preserve"> [5]. Kim Ngọc Linh. Bài tập trắc nghiệm thiết kế mạch điện tử. Bộ môn Kỹ thuật điện – điện tử, 2017. </w:t>
      </w:r>
    </w:p>
    <w:p w14:paraId="280EC1D3" w14:textId="77777777" w:rsidR="00BD49F0" w:rsidRPr="00F24E48" w:rsidRDefault="00BD49F0" w:rsidP="00BD49F0">
      <w:pPr>
        <w:pStyle w:val="ListParagraph"/>
        <w:tabs>
          <w:tab w:val="left" w:pos="390"/>
        </w:tabs>
        <w:jc w:val="both"/>
        <w:rPr>
          <w:b/>
          <w:sz w:val="23"/>
          <w:szCs w:val="23"/>
        </w:rPr>
      </w:pPr>
    </w:p>
    <w:p w14:paraId="280EC1D5" w14:textId="77777777" w:rsidR="00744C77" w:rsidRPr="00F24E48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br w:type="page"/>
      </w:r>
      <w:r w:rsidR="007A7F11" w:rsidRPr="00F24E48">
        <w:rPr>
          <w:b/>
          <w:bCs/>
          <w:color w:val="000000"/>
          <w:sz w:val="24"/>
          <w:szCs w:val="24"/>
        </w:rPr>
        <w:lastRenderedPageBreak/>
        <w:t>Hướng dẫn tự học của học phần</w:t>
      </w:r>
    </w:p>
    <w:p w14:paraId="280EC1D6" w14:textId="77777777" w:rsidR="00BA7C39" w:rsidRPr="00F24E48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F24E48">
        <w:rPr>
          <w:b/>
          <w:bCs/>
          <w:color w:val="000000"/>
          <w:sz w:val="24"/>
          <w:szCs w:val="24"/>
        </w:rPr>
        <w:t>Bảng 3</w:t>
      </w:r>
      <w:r w:rsidR="00D61127" w:rsidRPr="00F24E48">
        <w:rPr>
          <w:b/>
          <w:bCs/>
          <w:color w:val="000000"/>
          <w:sz w:val="24"/>
          <w:szCs w:val="24"/>
        </w:rPr>
        <w:t xml:space="preserve">. </w:t>
      </w:r>
      <w:r w:rsidR="007B1760" w:rsidRPr="00F24E48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972"/>
        <w:gridCol w:w="566"/>
        <w:gridCol w:w="566"/>
        <w:gridCol w:w="681"/>
        <w:gridCol w:w="3450"/>
        <w:gridCol w:w="236"/>
        <w:gridCol w:w="22"/>
      </w:tblGrid>
      <w:tr w:rsidR="00744C77" w:rsidRPr="00F24E48" w14:paraId="280EC1DD" w14:textId="77777777" w:rsidTr="00F24E48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14:paraId="280EC1D7" w14:textId="77777777" w:rsidR="00744C77" w:rsidRPr="00F24E48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0EC1D8" w14:textId="77777777" w:rsidR="00744C77" w:rsidRPr="00F24E48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0EC1D9" w14:textId="77777777" w:rsidR="00744C77" w:rsidRPr="00F24E48" w:rsidRDefault="00FA55A3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LT</w:t>
            </w:r>
          </w:p>
        </w:tc>
        <w:tc>
          <w:tcPr>
            <w:tcW w:w="567" w:type="dxa"/>
            <w:vAlign w:val="center"/>
          </w:tcPr>
          <w:p w14:paraId="280EC1DA" w14:textId="77777777" w:rsidR="00744C77" w:rsidRPr="00F24E48" w:rsidRDefault="00FA55A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BT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280EC1DB" w14:textId="77777777" w:rsidR="00744C77" w:rsidRPr="00F24E48" w:rsidRDefault="00FA55A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TH</w:t>
            </w:r>
          </w:p>
        </w:tc>
        <w:tc>
          <w:tcPr>
            <w:tcW w:w="370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0EC1DC" w14:textId="77777777" w:rsidR="00744C77" w:rsidRPr="00F24E48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F24E48" w14:paraId="280EC20E" w14:textId="77777777" w:rsidTr="00F24E48">
        <w:trPr>
          <w:trHeight w:val="3080"/>
        </w:trPr>
        <w:tc>
          <w:tcPr>
            <w:tcW w:w="817" w:type="dxa"/>
            <w:shd w:val="clear" w:color="auto" w:fill="auto"/>
            <w:vAlign w:val="center"/>
          </w:tcPr>
          <w:p w14:paraId="280EC1DE" w14:textId="77777777" w:rsidR="00D63879" w:rsidRPr="00F24E48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80EC1DF" w14:textId="77777777" w:rsidR="00D63879" w:rsidRPr="00F24E48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14:paraId="280EC1E0" w14:textId="77777777" w:rsidR="00D63879" w:rsidRPr="00F24E48" w:rsidRDefault="004C31E6" w:rsidP="003655C7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 xml:space="preserve">Chương 1. THIẾT KẾ BIẾN ÁP </w:t>
            </w:r>
            <w:r w:rsidR="00E53CE8" w:rsidRPr="00F24E48">
              <w:rPr>
                <w:bCs/>
                <w:color w:val="000000"/>
                <w:lang w:val="nl-NL"/>
              </w:rPr>
              <w:t>NGUỒN CÔNG SUẤT NHỎ</w:t>
            </w:r>
          </w:p>
          <w:p w14:paraId="280EC1E1" w14:textId="77777777" w:rsidR="004C31E6" w:rsidRPr="00F24E48" w:rsidRDefault="004C31E6" w:rsidP="003655C7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 xml:space="preserve">1.1 </w:t>
            </w:r>
            <w:r w:rsidR="00800B56" w:rsidRPr="00F24E48">
              <w:rPr>
                <w:bCs/>
                <w:color w:val="000000"/>
                <w:lang w:val="nl-NL"/>
              </w:rPr>
              <w:t xml:space="preserve">Đặc điểm của biến áp nguồn </w:t>
            </w:r>
            <w:r w:rsidR="00E53CE8" w:rsidRPr="00F24E48">
              <w:rPr>
                <w:bCs/>
                <w:color w:val="000000"/>
                <w:lang w:val="nl-NL"/>
              </w:rPr>
              <w:t>công suất nhỏ</w:t>
            </w:r>
          </w:p>
          <w:p w14:paraId="280EC1E2" w14:textId="77777777" w:rsidR="00800B56" w:rsidRPr="00F24E48" w:rsidRDefault="00800B56" w:rsidP="003655C7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 xml:space="preserve">1.2 Xác định công suất biến áp nguồn </w:t>
            </w:r>
          </w:p>
          <w:p w14:paraId="280EC1E3" w14:textId="77777777" w:rsidR="00800B56" w:rsidRPr="00F24E48" w:rsidRDefault="002774E2" w:rsidP="003655C7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1.3 Trình tự tính toán</w:t>
            </w:r>
          </w:p>
          <w:p w14:paraId="280EC1E4" w14:textId="77777777" w:rsidR="002774E2" w:rsidRPr="00F24E48" w:rsidRDefault="002774E2" w:rsidP="003655C7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 xml:space="preserve">1.4 </w:t>
            </w:r>
            <w:r w:rsidR="00E53CE8" w:rsidRPr="00F24E48">
              <w:rPr>
                <w:bCs/>
                <w:color w:val="000000"/>
                <w:lang w:val="nl-NL"/>
              </w:rPr>
              <w:t xml:space="preserve">Chế tạo biến áp công suất nhỏ </w:t>
            </w:r>
          </w:p>
          <w:p w14:paraId="280EC1E5" w14:textId="77777777" w:rsidR="002774E2" w:rsidRPr="00F24E48" w:rsidRDefault="002774E2" w:rsidP="00E53CE8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5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 xml:space="preserve">1.5 </w:t>
            </w:r>
            <w:r w:rsidR="00E53CE8" w:rsidRPr="00F24E48">
              <w:rPr>
                <w:bCs/>
                <w:color w:val="000000"/>
                <w:lang w:val="nl-NL"/>
              </w:rPr>
              <w:t>Ví dụ</w:t>
            </w:r>
          </w:p>
        </w:tc>
        <w:tc>
          <w:tcPr>
            <w:tcW w:w="567" w:type="dxa"/>
            <w:shd w:val="clear" w:color="auto" w:fill="auto"/>
          </w:tcPr>
          <w:p w14:paraId="280EC1E6" w14:textId="77777777" w:rsidR="003655C7" w:rsidRPr="00F24E48" w:rsidRDefault="00767F43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14:paraId="280EC1E7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E8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E9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EA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EB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EC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ED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EE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EF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F0" w14:textId="77777777" w:rsidR="00F95D9F" w:rsidRPr="00F24E48" w:rsidRDefault="00F95D9F" w:rsidP="00F95D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</w:tcPr>
          <w:p w14:paraId="280EC1F1" w14:textId="77777777" w:rsidR="003655C7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80EC1F2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F3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F4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F5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F6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F7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F8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F9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FA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FB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1FC" w14:textId="77777777" w:rsidR="00D63879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80EC1FD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FE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1FF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00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01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02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03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04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05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06" w14:textId="77777777" w:rsidR="00F95D9F" w:rsidRPr="00F24E48" w:rsidRDefault="00F95D9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07" w14:textId="77777777" w:rsidR="00892AD4" w:rsidRPr="00F24E48" w:rsidRDefault="00892AD4" w:rsidP="003655C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Đọc ph</w:t>
            </w:r>
            <w:r w:rsidR="00097ED3" w:rsidRPr="00F24E48">
              <w:rPr>
                <w:bCs/>
                <w:color w:val="000000"/>
                <w:sz w:val="24"/>
                <w:szCs w:val="24"/>
                <w:lang w:val="de-DE"/>
              </w:rPr>
              <w:t>ần 1.1 đến 1.5 trong tài liệu [1</w:t>
            </w: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14:paraId="280EC208" w14:textId="77777777" w:rsidR="00097ED3" w:rsidRPr="00F24E48" w:rsidRDefault="00097ED3" w:rsidP="003655C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Đọc phần 1.22 (trang 154-161) trang tài liệu [2]</w:t>
            </w:r>
          </w:p>
          <w:p w14:paraId="280EC209" w14:textId="77777777" w:rsidR="00C86074" w:rsidRPr="00F24E48" w:rsidRDefault="00C86074" w:rsidP="003655C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 xml:space="preserve">+ Làm bài tập chương 1 (giảng viên giao bài tập sau khi học xong lý thuyết) </w:t>
            </w:r>
          </w:p>
          <w:p w14:paraId="280EC20A" w14:textId="77777777" w:rsidR="00892AD4" w:rsidRPr="00F24E48" w:rsidRDefault="00892AD4" w:rsidP="003655C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280EC20B" w14:textId="77777777" w:rsidR="00892AD4" w:rsidRPr="00F24E48" w:rsidRDefault="00892AD4" w:rsidP="003655C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280EC20C" w14:textId="77777777" w:rsidR="00892AD4" w:rsidRPr="00F24E48" w:rsidRDefault="00892AD4" w:rsidP="003655C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280EC20D" w14:textId="77777777" w:rsidR="00892AD4" w:rsidRPr="00F24E48" w:rsidRDefault="00892AD4" w:rsidP="003655C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767F43" w:rsidRPr="00F24E48" w14:paraId="280EC223" w14:textId="77777777" w:rsidTr="00F24E48">
        <w:trPr>
          <w:trHeight w:val="2191"/>
        </w:trPr>
        <w:tc>
          <w:tcPr>
            <w:tcW w:w="817" w:type="dxa"/>
            <w:shd w:val="clear" w:color="auto" w:fill="auto"/>
            <w:vAlign w:val="center"/>
          </w:tcPr>
          <w:p w14:paraId="280EC20F" w14:textId="77777777" w:rsidR="00767F43" w:rsidRPr="00F24E48" w:rsidRDefault="00077FAC" w:rsidP="00575954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14:paraId="280EC210" w14:textId="77777777" w:rsidR="00767F43" w:rsidRPr="00F24E48" w:rsidRDefault="00E53CE8" w:rsidP="002774E2">
            <w:pPr>
              <w:pStyle w:val="Chng"/>
              <w:tabs>
                <w:tab w:val="num" w:pos="960"/>
              </w:tabs>
              <w:spacing w:before="0" w:after="0"/>
              <w:ind w:left="360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B</w:t>
            </w:r>
            <w:r w:rsidR="00767F43" w:rsidRPr="00F24E48">
              <w:rPr>
                <w:bCs/>
                <w:color w:val="000000"/>
                <w:lang w:val="nl-NL"/>
              </w:rPr>
              <w:t>ài tập chương 1</w:t>
            </w:r>
          </w:p>
          <w:p w14:paraId="280EC211" w14:textId="77777777" w:rsidR="00767F43" w:rsidRPr="00F24E48" w:rsidRDefault="00767F43" w:rsidP="002774E2">
            <w:pPr>
              <w:pStyle w:val="Chng"/>
              <w:tabs>
                <w:tab w:val="num" w:pos="960"/>
              </w:tabs>
              <w:spacing w:before="0" w:after="0"/>
              <w:ind w:left="360"/>
              <w:jc w:val="both"/>
              <w:rPr>
                <w:bCs/>
                <w:color w:val="000000"/>
                <w:lang w:val="nl-NL"/>
              </w:rPr>
            </w:pPr>
          </w:p>
          <w:p w14:paraId="280EC212" w14:textId="77777777" w:rsidR="00767F43" w:rsidRPr="00F24E48" w:rsidRDefault="00767F43" w:rsidP="002774E2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</w:p>
          <w:p w14:paraId="280EC213" w14:textId="77777777" w:rsidR="00767F43" w:rsidRPr="00F24E48" w:rsidRDefault="00767F43" w:rsidP="002774E2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 xml:space="preserve">Chương 2. THIẾT KẾ BỘ </w:t>
            </w:r>
            <w:r w:rsidR="00E53CE8" w:rsidRPr="00F24E48">
              <w:rPr>
                <w:bCs/>
                <w:color w:val="000000"/>
                <w:lang w:val="nl-NL"/>
              </w:rPr>
              <w:t>CHỈNH LƯU VÀ ỔN ÁP MỘT CHIỀU C</w:t>
            </w:r>
            <w:r w:rsidRPr="00F24E48">
              <w:rPr>
                <w:bCs/>
                <w:color w:val="000000"/>
                <w:lang w:val="nl-NL"/>
              </w:rPr>
              <w:t>ÔNG SUẤT NHỎ</w:t>
            </w:r>
          </w:p>
          <w:p w14:paraId="280EC214" w14:textId="77777777" w:rsidR="00767F43" w:rsidRPr="00F24E48" w:rsidRDefault="00767F43" w:rsidP="002774E2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2.1 Thiết kế bộ chỉnh lưu một pha công suất nhỏ</w:t>
            </w:r>
          </w:p>
          <w:p w14:paraId="280EC215" w14:textId="77777777" w:rsidR="00767F43" w:rsidRPr="00F24E48" w:rsidRDefault="00767F43" w:rsidP="002774E2">
            <w:pPr>
              <w:pStyle w:val="Chng"/>
              <w:tabs>
                <w:tab w:val="num" w:pos="960"/>
              </w:tabs>
              <w:ind w:left="0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567" w:type="dxa"/>
            <w:shd w:val="clear" w:color="auto" w:fill="auto"/>
          </w:tcPr>
          <w:p w14:paraId="280EC216" w14:textId="77777777" w:rsidR="00767F43" w:rsidRPr="00F24E48" w:rsidRDefault="00767F43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80EC217" w14:textId="77777777" w:rsidR="00767F43" w:rsidRPr="00F24E48" w:rsidRDefault="00767F43" w:rsidP="00F95D9F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18" w14:textId="77777777" w:rsidR="00767F43" w:rsidRPr="00F24E48" w:rsidRDefault="00767F43" w:rsidP="00F95D9F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567" w:type="dxa"/>
          </w:tcPr>
          <w:p w14:paraId="280EC219" w14:textId="77777777" w:rsidR="00767F43" w:rsidRPr="00F24E48" w:rsidRDefault="00767F43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80EC21A" w14:textId="77777777" w:rsidR="00767F43" w:rsidRPr="00F24E48" w:rsidRDefault="00767F43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1B" w14:textId="77777777" w:rsidR="00767F43" w:rsidRPr="00F24E48" w:rsidRDefault="00767F43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1C" w14:textId="77777777" w:rsidR="00767F43" w:rsidRPr="00F24E48" w:rsidRDefault="00767F43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80EC21D" w14:textId="77777777" w:rsidR="00767F43" w:rsidRPr="00F24E48" w:rsidRDefault="00767F43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1E" w14:textId="77777777" w:rsidR="00767F43" w:rsidRPr="00F24E48" w:rsidRDefault="00767F43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1F" w14:textId="77777777" w:rsidR="00767F43" w:rsidRPr="00F24E48" w:rsidRDefault="00767F43" w:rsidP="003655C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Làm bài tập 1.1 đến 1.7 trong tài liệu [5]</w:t>
            </w:r>
          </w:p>
          <w:p w14:paraId="280EC220" w14:textId="77777777" w:rsidR="00767F43" w:rsidRPr="00F24E48" w:rsidRDefault="00767F43" w:rsidP="00892AD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280EC221" w14:textId="77777777" w:rsidR="00767F43" w:rsidRPr="00F24E48" w:rsidRDefault="00767F43" w:rsidP="00892AD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Đọc phần 2.1 và 2.2 trong tài liệu [1]</w:t>
            </w:r>
          </w:p>
          <w:p w14:paraId="280EC222" w14:textId="77777777" w:rsidR="00767F43" w:rsidRPr="00F24E48" w:rsidRDefault="00767F43" w:rsidP="00767F4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 xml:space="preserve">+ Làm bài tập chương 2 (giảng viên giao bài tập sau khi học xong lý thuyết) </w:t>
            </w:r>
          </w:p>
        </w:tc>
      </w:tr>
      <w:tr w:rsidR="00767F43" w:rsidRPr="00F24E48" w14:paraId="280EC234" w14:textId="77777777" w:rsidTr="00F24E48">
        <w:trPr>
          <w:trHeight w:val="338"/>
        </w:trPr>
        <w:tc>
          <w:tcPr>
            <w:tcW w:w="817" w:type="dxa"/>
            <w:shd w:val="clear" w:color="auto" w:fill="auto"/>
            <w:vAlign w:val="center"/>
          </w:tcPr>
          <w:p w14:paraId="280EC224" w14:textId="77777777" w:rsidR="00767F43" w:rsidRPr="00F24E48" w:rsidRDefault="00077FAC" w:rsidP="00575954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14:paraId="280EC225" w14:textId="77777777" w:rsidR="00767F43" w:rsidRPr="00F24E48" w:rsidRDefault="00767F43" w:rsidP="00767F43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2.2 Thiết kế bộ nguồn ổn áp một chiều công suất nhỏ</w:t>
            </w:r>
          </w:p>
          <w:p w14:paraId="280EC226" w14:textId="77777777" w:rsidR="00077FAC" w:rsidRPr="00F24E48" w:rsidRDefault="00077FAC" w:rsidP="00077FAC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</w:p>
          <w:p w14:paraId="280EC227" w14:textId="77777777" w:rsidR="00077FAC" w:rsidRPr="00F24E48" w:rsidRDefault="00077FAC" w:rsidP="00077FAC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Chương 3. THIẾT KẾ MẠCH KHUẾCH ĐẠI DÙNG BJT</w:t>
            </w:r>
          </w:p>
          <w:p w14:paraId="280EC228" w14:textId="77777777" w:rsidR="00767F43" w:rsidRPr="00F24E48" w:rsidRDefault="00077FAC" w:rsidP="00077FAC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0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3.1 Những vấn đề chung</w:t>
            </w:r>
          </w:p>
        </w:tc>
        <w:tc>
          <w:tcPr>
            <w:tcW w:w="567" w:type="dxa"/>
            <w:shd w:val="clear" w:color="auto" w:fill="auto"/>
          </w:tcPr>
          <w:p w14:paraId="280EC229" w14:textId="77777777" w:rsidR="00767F43" w:rsidRPr="00F24E48" w:rsidRDefault="00767F43" w:rsidP="00F95D9F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80EC22A" w14:textId="77777777" w:rsidR="00077FAC" w:rsidRPr="00F24E48" w:rsidRDefault="00077FAC" w:rsidP="00F95D9F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80EC22B" w14:textId="77777777" w:rsidR="00077FAC" w:rsidRPr="00F24E48" w:rsidRDefault="00077FAC" w:rsidP="00F95D9F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</w:tcPr>
          <w:p w14:paraId="280EC22C" w14:textId="77777777" w:rsidR="00767F43" w:rsidRPr="00F24E48" w:rsidRDefault="00767F43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80EC22D" w14:textId="77777777" w:rsidR="00077FAC" w:rsidRPr="00F24E48" w:rsidRDefault="00077FAC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80EC22E" w14:textId="77777777" w:rsidR="00077FAC" w:rsidRPr="00F24E48" w:rsidRDefault="00077FAC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2F" w14:textId="77777777" w:rsidR="00767F43" w:rsidRPr="00F24E48" w:rsidRDefault="00767F43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80EC230" w14:textId="77777777" w:rsidR="00077FAC" w:rsidRPr="00F24E48" w:rsidRDefault="00077FAC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31" w14:textId="77777777" w:rsidR="00767F43" w:rsidRPr="00F24E48" w:rsidRDefault="00767F43" w:rsidP="00767F4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Làm bài tập 2.1 đến 2.43 trong tài liệu [5]</w:t>
            </w:r>
          </w:p>
          <w:p w14:paraId="280EC232" w14:textId="77777777" w:rsidR="00077FAC" w:rsidRPr="00F24E48" w:rsidRDefault="00077FAC" w:rsidP="00767F4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280EC233" w14:textId="77777777" w:rsidR="00077FAC" w:rsidRPr="00F24E48" w:rsidRDefault="00077FAC" w:rsidP="00077F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Đọc phần 3.1 trong tài liệu [1]</w:t>
            </w:r>
          </w:p>
        </w:tc>
      </w:tr>
      <w:tr w:rsidR="00767F43" w:rsidRPr="00F24E48" w14:paraId="280EC240" w14:textId="77777777" w:rsidTr="00F24E48">
        <w:trPr>
          <w:trHeight w:val="321"/>
        </w:trPr>
        <w:tc>
          <w:tcPr>
            <w:tcW w:w="817" w:type="dxa"/>
            <w:shd w:val="clear" w:color="auto" w:fill="auto"/>
            <w:vAlign w:val="center"/>
          </w:tcPr>
          <w:p w14:paraId="280EC235" w14:textId="77777777" w:rsidR="00767F43" w:rsidRPr="00F24E48" w:rsidRDefault="00077FAC" w:rsidP="00575954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14:paraId="280EC236" w14:textId="77777777" w:rsidR="00077FAC" w:rsidRPr="00F24E48" w:rsidRDefault="00077FAC" w:rsidP="00077FAC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3.2 Thiết kế mạch khuếch đại cao tần (f=100kHz-100MHz)</w:t>
            </w:r>
          </w:p>
          <w:p w14:paraId="280EC237" w14:textId="77777777" w:rsidR="00077FAC" w:rsidRPr="00F24E48" w:rsidRDefault="00077FAC" w:rsidP="00077FAC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3.3 Thiết kế mạch khuếch đại điện áp âm tần (dưới 20kHz)</w:t>
            </w:r>
          </w:p>
          <w:p w14:paraId="280EC238" w14:textId="77777777" w:rsidR="00767F43" w:rsidRPr="00F24E48" w:rsidRDefault="00077FAC" w:rsidP="00077FAC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3.4 Thiết mạch khuếch đại điện áp và mạch khuếch đại công suất âm tần, tầng công suất làm việc ở chế độ A</w:t>
            </w:r>
          </w:p>
        </w:tc>
        <w:tc>
          <w:tcPr>
            <w:tcW w:w="567" w:type="dxa"/>
            <w:shd w:val="clear" w:color="auto" w:fill="auto"/>
          </w:tcPr>
          <w:p w14:paraId="280EC239" w14:textId="77777777" w:rsidR="00767F43" w:rsidRPr="00F24E48" w:rsidRDefault="00077FAC" w:rsidP="00F95D9F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567" w:type="dxa"/>
          </w:tcPr>
          <w:p w14:paraId="280EC23A" w14:textId="77777777" w:rsidR="00767F43" w:rsidRPr="00F24E48" w:rsidRDefault="00077FAC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3B" w14:textId="77777777" w:rsidR="00767F43" w:rsidRPr="00F24E48" w:rsidRDefault="00077FAC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3C" w14:textId="77777777" w:rsidR="00767F43" w:rsidRPr="00F24E48" w:rsidRDefault="00077FAC" w:rsidP="00077F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Đọc phần 3.2 đến 3.4 trong tài liệu [1]</w:t>
            </w:r>
          </w:p>
          <w:p w14:paraId="280EC23D" w14:textId="77777777" w:rsidR="00077FAC" w:rsidRPr="00F24E48" w:rsidRDefault="00077FAC" w:rsidP="00077F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 xml:space="preserve">+ Làm bài tập chương 3 (giảng viên giao bài tập sau khi học xong lý thuyết) </w:t>
            </w:r>
          </w:p>
          <w:p w14:paraId="280EC23E" w14:textId="77777777" w:rsidR="00077FAC" w:rsidRPr="00F24E48" w:rsidRDefault="00077FAC" w:rsidP="00077F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Làm bài tập 3.1 đến 3.10 trong tài liệu [5]</w:t>
            </w:r>
          </w:p>
          <w:p w14:paraId="280EC23F" w14:textId="77777777" w:rsidR="00077FAC" w:rsidRPr="00F24E48" w:rsidRDefault="00077FAC" w:rsidP="00077F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767F43" w:rsidRPr="00F24E48" w14:paraId="280EC24C" w14:textId="77777777" w:rsidTr="00F24E48">
        <w:trPr>
          <w:trHeight w:val="351"/>
        </w:trPr>
        <w:tc>
          <w:tcPr>
            <w:tcW w:w="817" w:type="dxa"/>
            <w:shd w:val="clear" w:color="auto" w:fill="auto"/>
            <w:vAlign w:val="center"/>
          </w:tcPr>
          <w:p w14:paraId="280EC241" w14:textId="77777777" w:rsidR="00767F43" w:rsidRPr="00F24E48" w:rsidRDefault="00D52293" w:rsidP="00575954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14:paraId="280EC242" w14:textId="77777777" w:rsidR="00077FAC" w:rsidRPr="00F24E48" w:rsidRDefault="00077FAC" w:rsidP="00077FAC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3.5 Thiết mạch khuếch đại điện áp và mạch khuếch đại công suất âm tần, tầng công suất làm việc ở chế độ AB, dùng biến áp</w:t>
            </w:r>
          </w:p>
          <w:p w14:paraId="280EC243" w14:textId="77777777" w:rsidR="00077FAC" w:rsidRPr="00F24E48" w:rsidRDefault="00077FAC" w:rsidP="00077FAC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 xml:space="preserve">3.6 Thiết mạch khuếch đại điện áp và mạch khuếch đại công suất âm tần, tầng công </w:t>
            </w:r>
            <w:r w:rsidRPr="00F24E48">
              <w:rPr>
                <w:bCs/>
                <w:color w:val="000000"/>
                <w:lang w:val="nl-NL"/>
              </w:rPr>
              <w:lastRenderedPageBreak/>
              <w:t>suất làm việc ở chế độ AB, không dùng biến áp</w:t>
            </w:r>
          </w:p>
          <w:p w14:paraId="280EC244" w14:textId="77777777" w:rsidR="00767F43" w:rsidRPr="00F24E48" w:rsidRDefault="00077FAC" w:rsidP="00077FAC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3.7 Thiết kế mạch khuếch đại một chiều vi sai</w:t>
            </w:r>
          </w:p>
        </w:tc>
        <w:tc>
          <w:tcPr>
            <w:tcW w:w="567" w:type="dxa"/>
            <w:shd w:val="clear" w:color="auto" w:fill="auto"/>
          </w:tcPr>
          <w:p w14:paraId="280EC245" w14:textId="77777777" w:rsidR="00767F43" w:rsidRPr="00F24E48" w:rsidRDefault="00D407BC" w:rsidP="00F95D9F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567" w:type="dxa"/>
          </w:tcPr>
          <w:p w14:paraId="280EC246" w14:textId="77777777" w:rsidR="00767F43" w:rsidRPr="00F24E48" w:rsidRDefault="00D407BC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47" w14:textId="77777777" w:rsidR="00767F43" w:rsidRPr="00F24E48" w:rsidRDefault="00D407BC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48" w14:textId="77777777" w:rsidR="00767F43" w:rsidRPr="00F24E48" w:rsidRDefault="00077FAC" w:rsidP="00077F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Đọc phần 3.5 đến 3.7 trong tài liệu [1]</w:t>
            </w:r>
          </w:p>
          <w:p w14:paraId="280EC249" w14:textId="77777777" w:rsidR="00077FAC" w:rsidRPr="00F24E48" w:rsidRDefault="00077FAC" w:rsidP="00077F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 xml:space="preserve">+ Làm bài tập chương 3 (giảng viên giao bài tập sau khi học xong lý thuyết) </w:t>
            </w:r>
          </w:p>
          <w:p w14:paraId="280EC24A" w14:textId="77777777" w:rsidR="00077FAC" w:rsidRPr="00F24E48" w:rsidRDefault="00077FAC" w:rsidP="00077F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Làm bài tập 3.11 đến 3.54 trong tài liệu [5]</w:t>
            </w:r>
          </w:p>
          <w:p w14:paraId="280EC24B" w14:textId="77777777" w:rsidR="00077FAC" w:rsidRPr="00F24E48" w:rsidRDefault="00077FAC" w:rsidP="00077F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F13F0" w:rsidRPr="00F24E48" w14:paraId="280EC257" w14:textId="77777777" w:rsidTr="00F24E48">
        <w:trPr>
          <w:trHeight w:val="334"/>
        </w:trPr>
        <w:tc>
          <w:tcPr>
            <w:tcW w:w="817" w:type="dxa"/>
            <w:shd w:val="clear" w:color="auto" w:fill="auto"/>
            <w:vAlign w:val="center"/>
          </w:tcPr>
          <w:p w14:paraId="280EC24D" w14:textId="77777777" w:rsidR="00DF13F0" w:rsidRPr="00F24E48" w:rsidRDefault="00DF13F0" w:rsidP="00D407BC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0EC24E" w14:textId="77777777" w:rsidR="00DF13F0" w:rsidRPr="00F24E48" w:rsidRDefault="00DF13F0" w:rsidP="00843B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Chương 4. THIẾT KẾ MẠCH TẠO SÓNG, TẠO XUNG</w:t>
            </w:r>
          </w:p>
          <w:p w14:paraId="280EC24F" w14:textId="77777777" w:rsidR="00DF13F0" w:rsidRPr="00F24E48" w:rsidRDefault="00DF13F0" w:rsidP="00843B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4.1 Thiết kế mạch dao động điều hòa ghép LC</w:t>
            </w:r>
          </w:p>
          <w:p w14:paraId="280EC250" w14:textId="77777777" w:rsidR="00DF13F0" w:rsidRPr="00F24E48" w:rsidRDefault="00DF13F0" w:rsidP="00F11E3A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4.2 Thiết kế mạch dao động điều hòa ghép RC</w:t>
            </w:r>
          </w:p>
        </w:tc>
        <w:tc>
          <w:tcPr>
            <w:tcW w:w="567" w:type="dxa"/>
            <w:shd w:val="clear" w:color="auto" w:fill="auto"/>
          </w:tcPr>
          <w:p w14:paraId="280EC251" w14:textId="77777777" w:rsidR="00DF13F0" w:rsidRPr="00F24E48" w:rsidRDefault="00F11E3A" w:rsidP="00843B7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567" w:type="dxa"/>
          </w:tcPr>
          <w:p w14:paraId="280EC252" w14:textId="77777777" w:rsidR="00DF13F0" w:rsidRPr="00F24E48" w:rsidRDefault="00F11E3A" w:rsidP="00843B7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53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54" w14:textId="77777777" w:rsidR="00DF13F0" w:rsidRPr="00F24E48" w:rsidRDefault="00F11E3A" w:rsidP="00843B7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4.1 đến 4.2</w:t>
            </w:r>
            <w:r w:rsidR="00DF13F0"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[1]</w:t>
            </w:r>
          </w:p>
          <w:p w14:paraId="280EC255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4 </w:t>
            </w: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 xml:space="preserve">(giảng viên giao bài tập sau khi học xong lý thuyết) </w:t>
            </w:r>
          </w:p>
          <w:p w14:paraId="280EC256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F13F0" w:rsidRPr="00F24E48" w14:paraId="280EC264" w14:textId="77777777" w:rsidTr="00F24E48">
        <w:trPr>
          <w:trHeight w:val="1018"/>
        </w:trPr>
        <w:tc>
          <w:tcPr>
            <w:tcW w:w="817" w:type="dxa"/>
            <w:shd w:val="clear" w:color="auto" w:fill="auto"/>
            <w:vAlign w:val="center"/>
          </w:tcPr>
          <w:p w14:paraId="280EC258" w14:textId="77777777" w:rsidR="00DF13F0" w:rsidRPr="00F24E48" w:rsidRDefault="00DF13F0" w:rsidP="00D407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0EC259" w14:textId="77777777" w:rsidR="00F11E3A" w:rsidRPr="00F24E48" w:rsidRDefault="00F11E3A" w:rsidP="00F11E3A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4.3 Thiết kế mạch dao động kiểu Cầu Viên</w:t>
            </w:r>
          </w:p>
          <w:p w14:paraId="280EC25A" w14:textId="77777777" w:rsidR="00F11E3A" w:rsidRPr="00F24E48" w:rsidRDefault="00F11E3A" w:rsidP="00F11E3A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4.4 Thiết kế mạch dao động đa hài dùng BJT</w:t>
            </w:r>
          </w:p>
          <w:p w14:paraId="280EC25B" w14:textId="77777777" w:rsidR="00F11E3A" w:rsidRPr="00F24E48" w:rsidRDefault="00F11E3A" w:rsidP="00F11E3A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4.5 Thiết kế mạch dao động đa hài dùng khuếch đại thuật toán</w:t>
            </w:r>
          </w:p>
          <w:p w14:paraId="280EC25C" w14:textId="77777777" w:rsidR="0017435E" w:rsidRPr="00F24E48" w:rsidRDefault="00F11E3A" w:rsidP="0017435E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4.6 Thiết kế mạch trigơ dùng tranzito</w:t>
            </w:r>
          </w:p>
        </w:tc>
        <w:tc>
          <w:tcPr>
            <w:tcW w:w="567" w:type="dxa"/>
            <w:shd w:val="clear" w:color="auto" w:fill="auto"/>
          </w:tcPr>
          <w:p w14:paraId="280EC25D" w14:textId="77777777" w:rsidR="00DF13F0" w:rsidRPr="00F24E48" w:rsidRDefault="00F11E3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567" w:type="dxa"/>
          </w:tcPr>
          <w:p w14:paraId="280EC25E" w14:textId="77777777" w:rsidR="00DF13F0" w:rsidRPr="00F24E48" w:rsidRDefault="00F11E3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5F" w14:textId="77777777" w:rsidR="00DF13F0" w:rsidRPr="00F24E48" w:rsidRDefault="00DF13F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60" w14:textId="77777777" w:rsidR="00F11E3A" w:rsidRPr="00F24E48" w:rsidRDefault="0017435E" w:rsidP="00F11E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4.3 đến 4.6</w:t>
            </w:r>
            <w:r w:rsidR="00F11E3A"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[1]</w:t>
            </w:r>
          </w:p>
          <w:p w14:paraId="280EC261" w14:textId="77777777" w:rsidR="00F11E3A" w:rsidRPr="00F24E48" w:rsidRDefault="00F11E3A" w:rsidP="00F11E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4 </w:t>
            </w: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 xml:space="preserve">(giảng viên giao bài tập sau khi học xong lý thuyết) </w:t>
            </w:r>
          </w:p>
          <w:p w14:paraId="280EC262" w14:textId="77777777" w:rsidR="00F11E3A" w:rsidRPr="00F24E48" w:rsidRDefault="00F11E3A" w:rsidP="00F11E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Làm bài tập 4.1 đến 4.11 trong tài liệu [5]</w:t>
            </w:r>
          </w:p>
          <w:p w14:paraId="280EC263" w14:textId="77777777" w:rsidR="00DF13F0" w:rsidRPr="00F24E48" w:rsidRDefault="00DF13F0" w:rsidP="00E412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F13F0" w:rsidRPr="00F24E48" w14:paraId="280EC27B" w14:textId="77777777" w:rsidTr="00F24E48">
        <w:trPr>
          <w:trHeight w:val="617"/>
        </w:trPr>
        <w:tc>
          <w:tcPr>
            <w:tcW w:w="817" w:type="dxa"/>
            <w:shd w:val="clear" w:color="auto" w:fill="auto"/>
          </w:tcPr>
          <w:p w14:paraId="280EC265" w14:textId="77777777" w:rsidR="00DF13F0" w:rsidRPr="00F24E48" w:rsidRDefault="00DF13F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66" w14:textId="77777777" w:rsidR="00DF13F0" w:rsidRPr="00F24E48" w:rsidRDefault="00DF13F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67" w14:textId="77777777" w:rsidR="0010774A" w:rsidRPr="00F24E48" w:rsidRDefault="0010774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68" w14:textId="77777777" w:rsidR="0010774A" w:rsidRPr="00F24E48" w:rsidRDefault="0010774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69" w14:textId="77777777" w:rsidR="0010774A" w:rsidRPr="00F24E48" w:rsidRDefault="0010774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6A" w14:textId="77777777" w:rsidR="0010774A" w:rsidRPr="00F24E48" w:rsidRDefault="0010774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6B" w14:textId="77777777" w:rsidR="0010774A" w:rsidRPr="00F24E48" w:rsidRDefault="0010774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14:paraId="280EC26C" w14:textId="77777777" w:rsidR="00DF13F0" w:rsidRPr="00F24E48" w:rsidRDefault="00DF13F0" w:rsidP="00843B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Chương 5. THIẾT KẾ CÁC MẠCH SỬ DỤNG TRANZITO VÀ KHUẾCH ĐẠI THUẬT TOÁN Ở CHẾ ĐỘ KHÓA</w:t>
            </w:r>
          </w:p>
          <w:p w14:paraId="280EC26D" w14:textId="77777777" w:rsidR="00DF13F0" w:rsidRPr="00F24E48" w:rsidRDefault="00DF13F0" w:rsidP="00843B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5.1 Tính toán sơ đồ có tranzito làm việc ở chế độ khóa</w:t>
            </w:r>
          </w:p>
          <w:p w14:paraId="280EC26E" w14:textId="77777777" w:rsidR="00DF13F0" w:rsidRPr="00F24E48" w:rsidRDefault="00DF13F0" w:rsidP="00843B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5.2 Tính toán sơ đồ có tranzito khác loại làm việc ở chế độ khóa</w:t>
            </w:r>
          </w:p>
        </w:tc>
        <w:tc>
          <w:tcPr>
            <w:tcW w:w="567" w:type="dxa"/>
            <w:shd w:val="clear" w:color="auto" w:fill="auto"/>
          </w:tcPr>
          <w:p w14:paraId="280EC26F" w14:textId="77777777" w:rsidR="005B7DA5" w:rsidRPr="00F24E48" w:rsidRDefault="0017435E" w:rsidP="00843B7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14:paraId="280EC270" w14:textId="77777777" w:rsidR="005B7DA5" w:rsidRPr="00F24E48" w:rsidRDefault="005B7DA5" w:rsidP="00843B7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71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</w:tcPr>
          <w:p w14:paraId="280EC272" w14:textId="77777777" w:rsidR="005B7DA5" w:rsidRPr="00F24E48" w:rsidRDefault="005B7DA5" w:rsidP="00843B7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80EC273" w14:textId="77777777" w:rsidR="005B7DA5" w:rsidRPr="00F24E48" w:rsidRDefault="005B7DA5" w:rsidP="00843B7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74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75" w14:textId="77777777" w:rsidR="005B7DA5" w:rsidRPr="00F24E48" w:rsidRDefault="005B7DA5" w:rsidP="00843B7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80EC276" w14:textId="77777777" w:rsidR="005B7DA5" w:rsidRPr="00F24E48" w:rsidRDefault="005B7DA5" w:rsidP="00843B7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77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78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5.1 đến 5.2 trong tài liệu [1]</w:t>
            </w:r>
          </w:p>
          <w:p w14:paraId="280EC279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5 </w:t>
            </w: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 xml:space="preserve">(giảng viên giao bài tập sau khi học xong lý thuyết) </w:t>
            </w:r>
          </w:p>
          <w:p w14:paraId="280EC27A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F13F0" w:rsidRPr="00F24E48" w14:paraId="280EC289" w14:textId="77777777" w:rsidTr="00F24E48">
        <w:trPr>
          <w:trHeight w:val="851"/>
        </w:trPr>
        <w:tc>
          <w:tcPr>
            <w:tcW w:w="817" w:type="dxa"/>
            <w:shd w:val="clear" w:color="auto" w:fill="auto"/>
          </w:tcPr>
          <w:p w14:paraId="280EC27C" w14:textId="77777777" w:rsidR="00DF13F0" w:rsidRPr="00F24E48" w:rsidRDefault="00DF13F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7D" w14:textId="77777777" w:rsidR="00DF13F0" w:rsidRPr="00F24E48" w:rsidRDefault="00DF13F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7E" w14:textId="77777777" w:rsidR="00DF13F0" w:rsidRPr="00F24E48" w:rsidRDefault="0010774A" w:rsidP="00D63879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0EC27F" w14:textId="77777777" w:rsidR="00DF13F0" w:rsidRPr="00F24E48" w:rsidRDefault="00DF13F0" w:rsidP="00843B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5.3 Khuếch đại thuật toán ở chế độ khóa</w:t>
            </w:r>
          </w:p>
          <w:p w14:paraId="280EC280" w14:textId="77777777" w:rsidR="00DF13F0" w:rsidRPr="00F24E48" w:rsidRDefault="00DF13F0" w:rsidP="00843B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5.4 Mạch so sánh</w:t>
            </w:r>
          </w:p>
          <w:p w14:paraId="280EC281" w14:textId="77777777" w:rsidR="00DF13F0" w:rsidRPr="00F24E48" w:rsidRDefault="00DF13F0" w:rsidP="00843B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5.5 Tính toán một số khâu của mạch bảo vệ rơle</w:t>
            </w:r>
          </w:p>
          <w:p w14:paraId="280EC282" w14:textId="77777777" w:rsidR="0017435E" w:rsidRPr="00F24E48" w:rsidRDefault="0017435E" w:rsidP="0017435E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5.6 Một số ví dụ tổng hợp</w:t>
            </w:r>
          </w:p>
        </w:tc>
        <w:tc>
          <w:tcPr>
            <w:tcW w:w="567" w:type="dxa"/>
            <w:shd w:val="clear" w:color="auto" w:fill="auto"/>
          </w:tcPr>
          <w:p w14:paraId="280EC283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567" w:type="dxa"/>
          </w:tcPr>
          <w:p w14:paraId="280EC284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85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86" w14:textId="77777777" w:rsidR="00DF13F0" w:rsidRPr="00F24E48" w:rsidRDefault="00DF13F0" w:rsidP="00843B7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5.3 đến 5.5 trong tài liệu [1]</w:t>
            </w:r>
          </w:p>
          <w:p w14:paraId="280EC287" w14:textId="77777777" w:rsidR="0017435E" w:rsidRPr="00F24E48" w:rsidRDefault="00DF13F0" w:rsidP="0017435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5 </w:t>
            </w: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 xml:space="preserve">(giảng viên giao bài tập sau khi học xong lý thuyết) </w:t>
            </w:r>
          </w:p>
          <w:p w14:paraId="280EC288" w14:textId="77777777" w:rsidR="00DF13F0" w:rsidRPr="00F24E48" w:rsidRDefault="0017435E" w:rsidP="0017435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Làm bài tập 5.1 đến 5.35 trong tài liệu [5]</w:t>
            </w: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</w:tr>
      <w:tr w:rsidR="001F337E" w:rsidRPr="00F24E48" w14:paraId="280EC297" w14:textId="77777777" w:rsidTr="00F24E48">
        <w:trPr>
          <w:trHeight w:val="651"/>
        </w:trPr>
        <w:tc>
          <w:tcPr>
            <w:tcW w:w="817" w:type="dxa"/>
            <w:shd w:val="clear" w:color="auto" w:fill="auto"/>
          </w:tcPr>
          <w:p w14:paraId="280EC28A" w14:textId="77777777" w:rsidR="001F337E" w:rsidRPr="00F24E48" w:rsidRDefault="001F337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8B" w14:textId="77777777" w:rsidR="001F337E" w:rsidRPr="00F24E48" w:rsidRDefault="001F337E" w:rsidP="00D63879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14:paraId="280EC28C" w14:textId="77777777" w:rsidR="001F337E" w:rsidRPr="00F24E48" w:rsidRDefault="001F337E" w:rsidP="00D63879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80EC28D" w14:textId="77777777" w:rsidR="001F337E" w:rsidRPr="00F24E48" w:rsidRDefault="001F337E" w:rsidP="005B7DA5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Chương 6. THIẾT KẾ MẠCH ĐIỀU KHIỂN TIRISTO</w:t>
            </w:r>
          </w:p>
          <w:p w14:paraId="280EC28E" w14:textId="77777777" w:rsidR="001F337E" w:rsidRPr="00F24E48" w:rsidRDefault="001F337E" w:rsidP="001F337E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6.1 Giới thiệu chung</w:t>
            </w:r>
          </w:p>
          <w:p w14:paraId="280EC28F" w14:textId="77777777" w:rsidR="001F337E" w:rsidRPr="00F24E48" w:rsidRDefault="001F337E" w:rsidP="001F337E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6.2 Hệ thống điều khiển xung – pha đồng bộ</w:t>
            </w:r>
          </w:p>
          <w:p w14:paraId="280EC290" w14:textId="77777777" w:rsidR="001F337E" w:rsidRPr="00F24E48" w:rsidRDefault="001F337E" w:rsidP="001F337E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>6.3 Tính toán các khâu cơ bản trong mạch phát xung điều khiển tiristo</w:t>
            </w:r>
          </w:p>
        </w:tc>
        <w:tc>
          <w:tcPr>
            <w:tcW w:w="567" w:type="dxa"/>
            <w:shd w:val="clear" w:color="auto" w:fill="auto"/>
          </w:tcPr>
          <w:p w14:paraId="280EC291" w14:textId="77777777" w:rsidR="001F337E" w:rsidRPr="00F24E48" w:rsidRDefault="001F337E" w:rsidP="0053126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567" w:type="dxa"/>
          </w:tcPr>
          <w:p w14:paraId="280EC292" w14:textId="77777777" w:rsidR="001F337E" w:rsidRPr="00F24E48" w:rsidRDefault="001F337E" w:rsidP="0053126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93" w14:textId="77777777" w:rsidR="001F337E" w:rsidRPr="00F24E48" w:rsidRDefault="001F337E" w:rsidP="0053126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94" w14:textId="77777777" w:rsidR="001F337E" w:rsidRPr="00F24E48" w:rsidRDefault="001F337E" w:rsidP="0053126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6.1 đến 6.6 trong tài liệu [1]</w:t>
            </w:r>
          </w:p>
          <w:p w14:paraId="280EC295" w14:textId="77777777" w:rsidR="001F337E" w:rsidRPr="00F24E48" w:rsidRDefault="001F337E" w:rsidP="0053126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1.23 (từ trang 162-177) trong tài liệu [2]</w:t>
            </w:r>
          </w:p>
          <w:p w14:paraId="280EC296" w14:textId="77777777" w:rsidR="001F337E" w:rsidRPr="00F24E48" w:rsidRDefault="001F337E" w:rsidP="0053126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94973" w:rsidRPr="00F24E48" w14:paraId="280EC2A7" w14:textId="77777777" w:rsidTr="00F24E48">
        <w:trPr>
          <w:trHeight w:val="983"/>
        </w:trPr>
        <w:tc>
          <w:tcPr>
            <w:tcW w:w="817" w:type="dxa"/>
            <w:shd w:val="clear" w:color="auto" w:fill="auto"/>
          </w:tcPr>
          <w:p w14:paraId="280EC298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99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9A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9B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0EC29C" w14:textId="77777777" w:rsidR="00994973" w:rsidRPr="00F24E48" w:rsidRDefault="00994973" w:rsidP="00994973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6.4 Trình tự thiết kế mạch</w:t>
            </w:r>
          </w:p>
          <w:p w14:paraId="280EC29D" w14:textId="77777777" w:rsidR="00994973" w:rsidRPr="00F24E48" w:rsidRDefault="00994973" w:rsidP="00994973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6.5 Thiết kế bộ chỉnh lưu có điều khiển dùng tiristo</w:t>
            </w:r>
          </w:p>
          <w:p w14:paraId="280EC29E" w14:textId="77777777" w:rsidR="00994973" w:rsidRPr="00F24E48" w:rsidRDefault="00994973" w:rsidP="00994973">
            <w:pPr>
              <w:pStyle w:val="Chng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6.6 Thiết kế bộ điều áp xoay chiều dùng tiristo</w:t>
            </w:r>
          </w:p>
          <w:p w14:paraId="280EC29F" w14:textId="77777777" w:rsidR="00994973" w:rsidRPr="00F24E48" w:rsidRDefault="00994973" w:rsidP="0010774A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</w:p>
        </w:tc>
        <w:tc>
          <w:tcPr>
            <w:tcW w:w="567" w:type="dxa"/>
            <w:shd w:val="clear" w:color="auto" w:fill="auto"/>
          </w:tcPr>
          <w:p w14:paraId="280EC2A0" w14:textId="77777777" w:rsidR="00994973" w:rsidRPr="00F24E48" w:rsidRDefault="00994973" w:rsidP="00136007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567" w:type="dxa"/>
          </w:tcPr>
          <w:p w14:paraId="280EC2A1" w14:textId="77777777" w:rsidR="00994973" w:rsidRPr="00F24E48" w:rsidRDefault="00994973" w:rsidP="00136007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A2" w14:textId="77777777" w:rsidR="00994973" w:rsidRPr="00F24E48" w:rsidRDefault="00994973" w:rsidP="00136007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A3" w14:textId="77777777" w:rsidR="00994973" w:rsidRPr="00F24E48" w:rsidRDefault="00994973" w:rsidP="0013600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6.5 đến 6.6 trong tài liệu [1]</w:t>
            </w:r>
          </w:p>
          <w:p w14:paraId="280EC2A4" w14:textId="77777777" w:rsidR="00994973" w:rsidRPr="00F24E48" w:rsidRDefault="00994973" w:rsidP="0013600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III và IV (từ trang 38-54) trong tài liệu [4]</w:t>
            </w:r>
          </w:p>
          <w:p w14:paraId="280EC2A5" w14:textId="77777777" w:rsidR="00994973" w:rsidRPr="00F24E48" w:rsidRDefault="00994973" w:rsidP="0013600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+ Đọc phần VIII (từ trang 96-127) trong tài liệu [4] (ví dụ thiết kế bộ </w:t>
            </w: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nguồn chỉnh lưu)</w:t>
            </w:r>
          </w:p>
          <w:p w14:paraId="280EC2A6" w14:textId="77777777" w:rsidR="00994973" w:rsidRPr="00F24E48" w:rsidRDefault="00994973" w:rsidP="0013600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6 </w:t>
            </w: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 xml:space="preserve">(giảng viên giao bài tập sau khi học xong lý thuyết) </w:t>
            </w:r>
          </w:p>
        </w:tc>
      </w:tr>
      <w:tr w:rsidR="00994973" w:rsidRPr="00F24E48" w14:paraId="280EC2C0" w14:textId="77777777" w:rsidTr="00F24E48">
        <w:trPr>
          <w:trHeight w:val="2681"/>
        </w:trPr>
        <w:tc>
          <w:tcPr>
            <w:tcW w:w="817" w:type="dxa"/>
            <w:shd w:val="clear" w:color="auto" w:fill="auto"/>
          </w:tcPr>
          <w:p w14:paraId="280EC2A8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A9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AA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0EC2AB" w14:textId="77777777" w:rsidR="00994973" w:rsidRPr="00F24E48" w:rsidRDefault="00994973" w:rsidP="002E51B0">
            <w:pPr>
              <w:pStyle w:val="Chng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Bài tập chương 6</w:t>
            </w:r>
          </w:p>
          <w:p w14:paraId="280EC2AC" w14:textId="77777777" w:rsidR="00994973" w:rsidRPr="00F24E48" w:rsidRDefault="00994973" w:rsidP="002E51B0">
            <w:pPr>
              <w:pStyle w:val="Chng"/>
              <w:ind w:left="0"/>
              <w:rPr>
                <w:sz w:val="23"/>
                <w:szCs w:val="23"/>
                <w:lang w:val="it-IT"/>
              </w:rPr>
            </w:pPr>
          </w:p>
          <w:p w14:paraId="280EC2AD" w14:textId="77777777" w:rsidR="00994973" w:rsidRPr="00F24E48" w:rsidRDefault="00994973" w:rsidP="002E51B0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Chương 7. THIẾT KẾ MẠCH ĐIỀU KHIỂN CÁC BỘ BĂM XUNG ÁP MỘT CHIỀU</w:t>
            </w:r>
          </w:p>
          <w:p w14:paraId="280EC2AE" w14:textId="77777777" w:rsidR="00994973" w:rsidRPr="00F24E48" w:rsidRDefault="00994973" w:rsidP="002E51B0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7.1 Thiết kế mạch điều khiển bộ băm xung áp một chiều không đảo chiều</w:t>
            </w:r>
          </w:p>
          <w:p w14:paraId="280EC2AF" w14:textId="77777777" w:rsidR="00994973" w:rsidRPr="00F24E48" w:rsidRDefault="00994973" w:rsidP="002E51B0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7.2 Thiết kế mạch điều khiển bộ băm xung áp một chiều có đảo chiều</w:t>
            </w:r>
          </w:p>
        </w:tc>
        <w:tc>
          <w:tcPr>
            <w:tcW w:w="567" w:type="dxa"/>
            <w:shd w:val="clear" w:color="auto" w:fill="auto"/>
          </w:tcPr>
          <w:p w14:paraId="280EC2B0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80EC2B1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B2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567" w:type="dxa"/>
          </w:tcPr>
          <w:p w14:paraId="280EC2B3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80EC2B4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B5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B6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80EC2B7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B8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B9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Làm bài tập 6.1 đến 6.30 trong tài liệu [5]</w:t>
            </w: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280EC2BA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BB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BC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7.1 và 7.2 trong tài liệu [1]</w:t>
            </w:r>
          </w:p>
          <w:p w14:paraId="280EC2BD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7 </w:t>
            </w: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 xml:space="preserve">(giảng viên giao bài tập sau khi học xong lý thuyết) </w:t>
            </w:r>
          </w:p>
          <w:p w14:paraId="280EC2BE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3.4.4 (từ trang 259-268) trong tài liệu [2]</w:t>
            </w:r>
          </w:p>
          <w:p w14:paraId="280EC2BF" w14:textId="77777777" w:rsidR="00994973" w:rsidRPr="00F24E48" w:rsidRDefault="00994973" w:rsidP="002E51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94973" w:rsidRPr="00F24E48" w14:paraId="280EC2DB" w14:textId="77777777" w:rsidTr="00F24E48">
        <w:trPr>
          <w:trHeight w:val="1640"/>
        </w:trPr>
        <w:tc>
          <w:tcPr>
            <w:tcW w:w="817" w:type="dxa"/>
            <w:shd w:val="clear" w:color="auto" w:fill="auto"/>
          </w:tcPr>
          <w:p w14:paraId="280EC2C1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C2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13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0EC2C3" w14:textId="77777777" w:rsidR="00994973" w:rsidRPr="00F24E48" w:rsidRDefault="00994973" w:rsidP="00FE1A3E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 xml:space="preserve">7.3 Một số </w:t>
            </w:r>
            <w:r w:rsidR="00E53CE8" w:rsidRPr="00F24E48">
              <w:rPr>
                <w:sz w:val="23"/>
                <w:szCs w:val="23"/>
                <w:lang w:val="it-IT"/>
              </w:rPr>
              <w:t>ví dụ tổng hợp</w:t>
            </w:r>
          </w:p>
          <w:p w14:paraId="280EC2C4" w14:textId="77777777" w:rsidR="00E53CE8" w:rsidRPr="00F24E48" w:rsidRDefault="00E53CE8" w:rsidP="00FE1A3E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Bài tập</w:t>
            </w:r>
          </w:p>
          <w:p w14:paraId="280EC2C5" w14:textId="77777777" w:rsidR="00994973" w:rsidRPr="00F24E48" w:rsidRDefault="00994973" w:rsidP="00FE1A3E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</w:p>
          <w:p w14:paraId="280EC2C6" w14:textId="77777777" w:rsidR="00994973" w:rsidRPr="00F24E48" w:rsidRDefault="00994973" w:rsidP="00FE1A3E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</w:p>
          <w:p w14:paraId="280EC2C7" w14:textId="77777777" w:rsidR="00994973" w:rsidRPr="00F24E48" w:rsidRDefault="00994973" w:rsidP="00FE1A3E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</w:p>
          <w:p w14:paraId="280EC2C8" w14:textId="77777777" w:rsidR="00994973" w:rsidRPr="00F24E48" w:rsidRDefault="00994973" w:rsidP="00FE1A3E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</w:p>
        </w:tc>
        <w:tc>
          <w:tcPr>
            <w:tcW w:w="567" w:type="dxa"/>
            <w:shd w:val="clear" w:color="auto" w:fill="auto"/>
          </w:tcPr>
          <w:p w14:paraId="280EC2C9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280EC2CA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CB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CC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CD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</w:tcPr>
          <w:p w14:paraId="280EC2CE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80EC2CF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D0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D1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D2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D3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80EC2D4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D5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D6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0EC2D7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D8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7.3 trong tài liệu [1]</w:t>
            </w:r>
          </w:p>
          <w:p w14:paraId="280EC2D9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3.72 (từ trang 289-296) trong tài liệu [2] (Ví dụ băm xung áp một chiều)</w:t>
            </w:r>
          </w:p>
          <w:p w14:paraId="280EC2DA" w14:textId="77777777" w:rsidR="00994973" w:rsidRPr="00F24E48" w:rsidRDefault="00994973" w:rsidP="00FE1A3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+ Làm bài tập 7.1 đến 7.45 trong tài liệu [5]</w:t>
            </w: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</w:tr>
      <w:tr w:rsidR="00994973" w:rsidRPr="00F24E48" w14:paraId="280EC2E8" w14:textId="77777777" w:rsidTr="00F24E48">
        <w:trPr>
          <w:trHeight w:val="1663"/>
        </w:trPr>
        <w:tc>
          <w:tcPr>
            <w:tcW w:w="817" w:type="dxa"/>
            <w:shd w:val="clear" w:color="auto" w:fill="auto"/>
          </w:tcPr>
          <w:p w14:paraId="280EC2DC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DD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DE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14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0EC2DF" w14:textId="77777777" w:rsidR="00994973" w:rsidRPr="00F24E48" w:rsidRDefault="00E53CE8" w:rsidP="00846035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Chương 8. THIẾT KẾ BỘ NGHỊCH LƯU</w:t>
            </w:r>
          </w:p>
          <w:p w14:paraId="280EC2E0" w14:textId="77777777" w:rsidR="00E53CE8" w:rsidRPr="00F24E48" w:rsidRDefault="00E53CE8" w:rsidP="00846035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sz w:val="23"/>
                <w:szCs w:val="23"/>
                <w:lang w:val="it-IT"/>
              </w:rPr>
              <w:t xml:space="preserve">8.1 </w:t>
            </w:r>
            <w:r w:rsidRPr="00F24E48">
              <w:rPr>
                <w:bCs/>
                <w:color w:val="000000"/>
                <w:lang w:val="nl-NL"/>
              </w:rPr>
              <w:t>Bộ nghịch lưu độc lập điện áp một pha điều khiển kiểu đơn giản</w:t>
            </w:r>
          </w:p>
          <w:p w14:paraId="280EC2E1" w14:textId="77777777" w:rsidR="00E53CE8" w:rsidRPr="00F24E48" w:rsidRDefault="00E53CE8" w:rsidP="00846035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24E48">
              <w:rPr>
                <w:bCs/>
                <w:color w:val="000000"/>
                <w:lang w:val="nl-NL"/>
              </w:rPr>
              <w:t>8.2 Bộ nghịch lưu độc lập điện áp một pha kiểu điều chế PWM</w:t>
            </w:r>
          </w:p>
          <w:p w14:paraId="280EC2E2" w14:textId="77777777" w:rsidR="00E53CE8" w:rsidRPr="00F24E48" w:rsidRDefault="00E53CE8" w:rsidP="00846035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bCs/>
                <w:color w:val="000000"/>
                <w:lang w:val="nl-NL"/>
              </w:rPr>
              <w:t xml:space="preserve">8.3 </w:t>
            </w:r>
            <w:r w:rsidRPr="00F24E48">
              <w:rPr>
                <w:sz w:val="23"/>
                <w:szCs w:val="23"/>
                <w:lang w:val="it-IT"/>
              </w:rPr>
              <w:t>Nghịch lưu độc lập điện áp ba pha</w:t>
            </w:r>
          </w:p>
        </w:tc>
        <w:tc>
          <w:tcPr>
            <w:tcW w:w="567" w:type="dxa"/>
            <w:shd w:val="clear" w:color="auto" w:fill="auto"/>
          </w:tcPr>
          <w:p w14:paraId="280EC2E3" w14:textId="77777777" w:rsidR="00994973" w:rsidRPr="00F24E48" w:rsidRDefault="00E53CE8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567" w:type="dxa"/>
          </w:tcPr>
          <w:p w14:paraId="280EC2E4" w14:textId="77777777" w:rsidR="00994973" w:rsidRPr="00F24E48" w:rsidRDefault="00E53CE8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E5" w14:textId="77777777" w:rsidR="00994973" w:rsidRPr="00F24E48" w:rsidRDefault="00E53CE8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E6" w14:textId="77777777" w:rsidR="00E53CE8" w:rsidRPr="00F24E48" w:rsidRDefault="00E53CE8" w:rsidP="00E53CE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8.1 đến 8.3 trong tài liệu [1]</w:t>
            </w:r>
          </w:p>
          <w:p w14:paraId="280EC2E7" w14:textId="77777777" w:rsidR="00994973" w:rsidRPr="00F24E48" w:rsidRDefault="00E53CE8" w:rsidP="00E53CE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8 </w:t>
            </w: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(giảng viên giao bài tập sau khi học xong lý thuyết)</w:t>
            </w:r>
          </w:p>
        </w:tc>
      </w:tr>
      <w:tr w:rsidR="00994973" w:rsidRPr="00F24E48" w14:paraId="280EC2F3" w14:textId="77777777" w:rsidTr="00F24E48">
        <w:trPr>
          <w:trHeight w:val="1404"/>
        </w:trPr>
        <w:tc>
          <w:tcPr>
            <w:tcW w:w="817" w:type="dxa"/>
            <w:shd w:val="clear" w:color="auto" w:fill="auto"/>
          </w:tcPr>
          <w:p w14:paraId="280EC2E9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80EC2EA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0EC2EB" w14:textId="77777777" w:rsidR="00994973" w:rsidRPr="00F24E48" w:rsidRDefault="00994973" w:rsidP="00846035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Chương 8. THIẾT KẾ MẠCH SỐ</w:t>
            </w:r>
            <w:bookmarkStart w:id="0" w:name="_GoBack"/>
            <w:bookmarkEnd w:id="0"/>
          </w:p>
          <w:p w14:paraId="280EC2EC" w14:textId="77777777" w:rsidR="00994973" w:rsidRPr="00F24E48" w:rsidRDefault="00E53CE8" w:rsidP="00E53CE8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9</w:t>
            </w:r>
            <w:r w:rsidR="00994973" w:rsidRPr="00F24E48">
              <w:rPr>
                <w:sz w:val="23"/>
                <w:szCs w:val="23"/>
                <w:lang w:val="it-IT"/>
              </w:rPr>
              <w:t>.1 Thiết kế mạch logic tổ hợp</w:t>
            </w:r>
          </w:p>
          <w:p w14:paraId="280EC2ED" w14:textId="77777777" w:rsidR="00994973" w:rsidRPr="00F24E48" w:rsidRDefault="00E53CE8" w:rsidP="00E53CE8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9</w:t>
            </w:r>
            <w:r w:rsidR="00994973" w:rsidRPr="00F24E48">
              <w:rPr>
                <w:sz w:val="23"/>
                <w:szCs w:val="23"/>
                <w:lang w:val="it-IT"/>
              </w:rPr>
              <w:t>.2 Thiết kế mạch logic dãy</w:t>
            </w:r>
          </w:p>
        </w:tc>
        <w:tc>
          <w:tcPr>
            <w:tcW w:w="567" w:type="dxa"/>
            <w:shd w:val="clear" w:color="auto" w:fill="auto"/>
          </w:tcPr>
          <w:p w14:paraId="280EC2EE" w14:textId="77777777" w:rsidR="00994973" w:rsidRPr="00F24E48" w:rsidRDefault="00994973" w:rsidP="0017530A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567" w:type="dxa"/>
          </w:tcPr>
          <w:p w14:paraId="280EC2EF" w14:textId="77777777" w:rsidR="00994973" w:rsidRPr="00F24E48" w:rsidRDefault="00994973" w:rsidP="0017530A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F0" w14:textId="77777777" w:rsidR="00994973" w:rsidRPr="00F24E48" w:rsidRDefault="00994973" w:rsidP="0017530A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F1" w14:textId="77777777" w:rsidR="00994973" w:rsidRPr="00F24E48" w:rsidRDefault="00E53CE8" w:rsidP="009E4E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>+ Đọc phần 9.1 và 9</w:t>
            </w:r>
            <w:r w:rsidR="00994973" w:rsidRPr="00F24E48">
              <w:rPr>
                <w:bCs/>
                <w:color w:val="000000"/>
                <w:sz w:val="24"/>
                <w:szCs w:val="24"/>
                <w:lang w:val="nl-NL"/>
              </w:rPr>
              <w:t>.2 trong tài liệu [1]</w:t>
            </w:r>
          </w:p>
          <w:p w14:paraId="280EC2F2" w14:textId="77777777" w:rsidR="00994973" w:rsidRPr="00F24E48" w:rsidRDefault="00994973" w:rsidP="00E53CE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</w:t>
            </w:r>
            <w:r w:rsidR="00E53CE8" w:rsidRPr="00F24E48"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  <w:r w:rsidRPr="00F24E4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24E48">
              <w:rPr>
                <w:bCs/>
                <w:color w:val="000000"/>
                <w:sz w:val="24"/>
                <w:szCs w:val="24"/>
                <w:lang w:val="de-DE"/>
              </w:rPr>
              <w:t>(giảng viên giao bài tập sau khi học xong lý thuyết)</w:t>
            </w:r>
          </w:p>
        </w:tc>
      </w:tr>
      <w:tr w:rsidR="00994973" w:rsidRPr="00F24E48" w14:paraId="280EC2FA" w14:textId="77777777" w:rsidTr="00F24E48">
        <w:trPr>
          <w:trHeight w:val="70"/>
        </w:trPr>
        <w:tc>
          <w:tcPr>
            <w:tcW w:w="817" w:type="dxa"/>
            <w:shd w:val="clear" w:color="auto" w:fill="auto"/>
          </w:tcPr>
          <w:p w14:paraId="280EC2F4" w14:textId="77777777" w:rsidR="00994973" w:rsidRPr="00F24E48" w:rsidRDefault="0099497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24E48">
              <w:rPr>
                <w:b/>
                <w:bCs/>
                <w:color w:val="000000"/>
                <w:sz w:val="24"/>
                <w:szCs w:val="24"/>
                <w:lang w:val="nl-NL"/>
              </w:rPr>
              <w:t>16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0EC2F5" w14:textId="77777777" w:rsidR="00994973" w:rsidRPr="00F24E48" w:rsidRDefault="00994973" w:rsidP="0088251C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F24E48">
              <w:rPr>
                <w:sz w:val="23"/>
                <w:szCs w:val="23"/>
                <w:lang w:val="it-IT"/>
              </w:rPr>
              <w:t>Tuần dự trữ</w:t>
            </w:r>
          </w:p>
        </w:tc>
        <w:tc>
          <w:tcPr>
            <w:tcW w:w="567" w:type="dxa"/>
            <w:shd w:val="clear" w:color="auto" w:fill="auto"/>
          </w:tcPr>
          <w:p w14:paraId="280EC2F6" w14:textId="77777777" w:rsidR="00994973" w:rsidRPr="00F24E48" w:rsidRDefault="00994973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</w:tcPr>
          <w:p w14:paraId="280EC2F7" w14:textId="77777777" w:rsidR="00994973" w:rsidRPr="00F24E48" w:rsidRDefault="00994973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280EC2F8" w14:textId="77777777" w:rsidR="00994973" w:rsidRPr="00F24E48" w:rsidRDefault="00994973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2F9" w14:textId="77777777" w:rsidR="00994973" w:rsidRPr="00F24E48" w:rsidRDefault="00994973" w:rsidP="002A4CF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E02E1" w:rsidRPr="00F24E48" w14:paraId="280EC30E" w14:textId="77777777" w:rsidTr="00F24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9066" w:type="dxa"/>
            <w:gridSpan w:val="6"/>
            <w:shd w:val="clear" w:color="auto" w:fill="auto"/>
          </w:tcPr>
          <w:tbl>
            <w:tblPr>
              <w:tblW w:w="9288" w:type="dxa"/>
              <w:tblLayout w:type="fixed"/>
              <w:tblLook w:val="01E0" w:firstRow="1" w:lastRow="1" w:firstColumn="1" w:lastColumn="1" w:noHBand="0" w:noVBand="0"/>
            </w:tblPr>
            <w:tblGrid>
              <w:gridCol w:w="4644"/>
              <w:gridCol w:w="4644"/>
            </w:tblGrid>
            <w:tr w:rsidR="00EE02E1" w:rsidRPr="00F24E48" w14:paraId="280EC30B" w14:textId="77777777" w:rsidTr="00767F43">
              <w:trPr>
                <w:trHeight w:val="210"/>
              </w:trPr>
              <w:tc>
                <w:tcPr>
                  <w:tcW w:w="4644" w:type="dxa"/>
                  <w:shd w:val="clear" w:color="auto" w:fill="auto"/>
                </w:tcPr>
                <w:p w14:paraId="280EC309" w14:textId="77777777" w:rsidR="00EE02E1" w:rsidRPr="00F24E48" w:rsidRDefault="00EE02E1" w:rsidP="00F24E48">
                  <w:pPr>
                    <w:rPr>
                      <w:b/>
                      <w:i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644" w:type="dxa"/>
                  <w:shd w:val="clear" w:color="auto" w:fill="auto"/>
                </w:tcPr>
                <w:p w14:paraId="280EC30A" w14:textId="77777777" w:rsidR="00EE02E1" w:rsidRPr="00F24E48" w:rsidRDefault="00EE02E1" w:rsidP="00767F43">
                  <w:pPr>
                    <w:spacing w:before="120"/>
                    <w:jc w:val="center"/>
                    <w:rPr>
                      <w:b/>
                      <w:i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14:paraId="280EC30C" w14:textId="77777777" w:rsidR="00EE02E1" w:rsidRPr="00F24E48" w:rsidRDefault="00EE02E1" w:rsidP="00767F43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222" w:type="dxa"/>
            <w:shd w:val="clear" w:color="auto" w:fill="auto"/>
          </w:tcPr>
          <w:p w14:paraId="280EC30D" w14:textId="77777777" w:rsidR="00EE02E1" w:rsidRPr="00F24E48" w:rsidRDefault="00EE02E1" w:rsidP="00767F43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tbl>
      <w:tblPr>
        <w:tblStyle w:val="TableGrid"/>
        <w:tblW w:w="928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F24E48" w:rsidRPr="00F24E48" w14:paraId="27CFE10B" w14:textId="77777777" w:rsidTr="00F24E48">
        <w:tc>
          <w:tcPr>
            <w:tcW w:w="4644" w:type="dxa"/>
          </w:tcPr>
          <w:p w14:paraId="1324D4C6" w14:textId="77777777" w:rsidR="00F24E48" w:rsidRPr="00F24E48" w:rsidRDefault="00F24E48" w:rsidP="00F7236E">
            <w:pPr>
              <w:spacing w:line="300" w:lineRule="auto"/>
              <w:jc w:val="both"/>
            </w:pPr>
          </w:p>
        </w:tc>
        <w:tc>
          <w:tcPr>
            <w:tcW w:w="4644" w:type="dxa"/>
          </w:tcPr>
          <w:p w14:paraId="070361E9" w14:textId="77777777" w:rsidR="00F24E48" w:rsidRPr="00F24E48" w:rsidRDefault="00F24E48" w:rsidP="00F7236E">
            <w:pPr>
              <w:spacing w:line="300" w:lineRule="auto"/>
              <w:jc w:val="center"/>
              <w:rPr>
                <w:i/>
                <w:iCs/>
              </w:rPr>
            </w:pPr>
            <w:r w:rsidRPr="00F24E48">
              <w:rPr>
                <w:i/>
                <w:iCs/>
              </w:rPr>
              <w:t>Hà Nội, ngày 31 tháng 3 năm 2020</w:t>
            </w:r>
          </w:p>
        </w:tc>
      </w:tr>
      <w:tr w:rsidR="00F24E48" w:rsidRPr="00F24E48" w14:paraId="5CE0D489" w14:textId="77777777" w:rsidTr="00F24E48">
        <w:tc>
          <w:tcPr>
            <w:tcW w:w="4644" w:type="dxa"/>
          </w:tcPr>
          <w:p w14:paraId="6CF91BB7" w14:textId="77777777" w:rsidR="00F24E48" w:rsidRPr="00F24E48" w:rsidRDefault="00F24E48" w:rsidP="00F7236E">
            <w:pPr>
              <w:spacing w:line="300" w:lineRule="auto"/>
              <w:jc w:val="center"/>
              <w:rPr>
                <w:b/>
              </w:rPr>
            </w:pPr>
            <w:r w:rsidRPr="00F24E48">
              <w:rPr>
                <w:b/>
              </w:rPr>
              <w:t>TRƯỞNG KHOA</w:t>
            </w:r>
          </w:p>
          <w:p w14:paraId="2BA92894" w14:textId="77777777" w:rsidR="00F24E48" w:rsidRPr="00F24E48" w:rsidRDefault="00F24E48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13867B3A" w14:textId="77777777" w:rsidR="00F24E48" w:rsidRPr="00F24E48" w:rsidRDefault="00F24E48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29322229" w14:textId="77777777" w:rsidR="00F24E48" w:rsidRPr="00F24E48" w:rsidRDefault="00F24E48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03553A51" w14:textId="77777777" w:rsidR="00F24E48" w:rsidRPr="00F24E48" w:rsidRDefault="00F24E48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77AAEA79" w14:textId="77777777" w:rsidR="00F24E48" w:rsidRPr="00F24E48" w:rsidRDefault="00F24E48" w:rsidP="00F7236E">
            <w:pPr>
              <w:spacing w:line="300" w:lineRule="auto"/>
              <w:jc w:val="both"/>
            </w:pPr>
            <w:r w:rsidRPr="00F24E48">
              <w:rPr>
                <w:b/>
                <w:color w:val="000000" w:themeColor="text1"/>
              </w:rPr>
              <w:t xml:space="preserve">              PGS.TS. Khổng Cao Phong                           </w:t>
            </w:r>
          </w:p>
        </w:tc>
        <w:tc>
          <w:tcPr>
            <w:tcW w:w="4644" w:type="dxa"/>
          </w:tcPr>
          <w:p w14:paraId="72F214E0" w14:textId="77777777" w:rsidR="00F24E48" w:rsidRPr="00F24E48" w:rsidRDefault="00F24E48" w:rsidP="00F7236E">
            <w:pPr>
              <w:spacing w:line="300" w:lineRule="auto"/>
              <w:jc w:val="center"/>
              <w:rPr>
                <w:b/>
              </w:rPr>
            </w:pPr>
            <w:r w:rsidRPr="00F24E48">
              <w:rPr>
                <w:b/>
              </w:rPr>
              <w:t>TRƯỞNG BỘ MÔN</w:t>
            </w:r>
          </w:p>
          <w:p w14:paraId="4C17BBF4" w14:textId="77777777" w:rsidR="00F24E48" w:rsidRPr="00F24E48" w:rsidRDefault="00F24E48" w:rsidP="00F7236E">
            <w:pPr>
              <w:spacing w:line="300" w:lineRule="auto"/>
              <w:jc w:val="center"/>
              <w:rPr>
                <w:b/>
              </w:rPr>
            </w:pPr>
          </w:p>
          <w:p w14:paraId="45924CBE" w14:textId="77777777" w:rsidR="00F24E48" w:rsidRPr="00F24E48" w:rsidRDefault="00F24E48" w:rsidP="00F7236E">
            <w:pPr>
              <w:spacing w:line="300" w:lineRule="auto"/>
              <w:jc w:val="center"/>
              <w:rPr>
                <w:b/>
              </w:rPr>
            </w:pPr>
          </w:p>
          <w:p w14:paraId="1896EB58" w14:textId="77777777" w:rsidR="00F24E48" w:rsidRPr="00F24E48" w:rsidRDefault="00F24E48" w:rsidP="00F7236E">
            <w:pPr>
              <w:spacing w:line="300" w:lineRule="auto"/>
              <w:jc w:val="center"/>
              <w:rPr>
                <w:b/>
              </w:rPr>
            </w:pPr>
          </w:p>
          <w:p w14:paraId="70CF4C08" w14:textId="77777777" w:rsidR="00F24E48" w:rsidRPr="00F24E48" w:rsidRDefault="00F24E48" w:rsidP="00F7236E">
            <w:pPr>
              <w:spacing w:line="300" w:lineRule="auto"/>
              <w:jc w:val="center"/>
              <w:rPr>
                <w:b/>
              </w:rPr>
            </w:pPr>
          </w:p>
          <w:p w14:paraId="5BA4D088" w14:textId="77777777" w:rsidR="00F24E48" w:rsidRPr="00F24E48" w:rsidRDefault="00F24E48" w:rsidP="00F7236E">
            <w:pPr>
              <w:spacing w:line="300" w:lineRule="auto"/>
              <w:jc w:val="center"/>
            </w:pPr>
            <w:r w:rsidRPr="00F24E48">
              <w:rPr>
                <w:b/>
              </w:rPr>
              <w:t>TS. Nguyễn Thạc Khánh</w:t>
            </w:r>
          </w:p>
        </w:tc>
      </w:tr>
    </w:tbl>
    <w:p w14:paraId="280EC30F" w14:textId="77777777" w:rsidR="00575954" w:rsidRPr="00F24E48" w:rsidRDefault="00575954" w:rsidP="006B2FF2">
      <w:pPr>
        <w:spacing w:before="120"/>
        <w:jc w:val="both"/>
        <w:rPr>
          <w:sz w:val="24"/>
          <w:szCs w:val="24"/>
        </w:rPr>
      </w:pPr>
    </w:p>
    <w:sectPr w:rsidR="00575954" w:rsidRPr="00F24E48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0EC314" w14:textId="77777777" w:rsidR="00021968" w:rsidRDefault="00021968">
      <w:r>
        <w:separator/>
      </w:r>
    </w:p>
  </w:endnote>
  <w:endnote w:type="continuationSeparator" w:id="0">
    <w:p w14:paraId="280EC315" w14:textId="77777777" w:rsidR="00021968" w:rsidRDefault="00021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0002AFF" w:usb1="C00020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EC316" w14:textId="77777777" w:rsidR="00843B74" w:rsidRDefault="00843B7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0EC317" w14:textId="77777777" w:rsidR="00843B74" w:rsidRDefault="00843B7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EC318" w14:textId="77777777" w:rsidR="00843B74" w:rsidRDefault="00843B7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3CE8">
      <w:rPr>
        <w:rStyle w:val="PageNumber"/>
        <w:noProof/>
      </w:rPr>
      <w:t>7</w:t>
    </w:r>
    <w:r>
      <w:rPr>
        <w:rStyle w:val="PageNumber"/>
      </w:rPr>
      <w:fldChar w:fldCharType="end"/>
    </w:r>
  </w:p>
  <w:p w14:paraId="280EC319" w14:textId="77777777" w:rsidR="00843B74" w:rsidRDefault="00843B7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EC312" w14:textId="77777777" w:rsidR="00021968" w:rsidRDefault="00021968">
      <w:r>
        <w:separator/>
      </w:r>
    </w:p>
  </w:footnote>
  <w:footnote w:type="continuationSeparator" w:id="0">
    <w:p w14:paraId="280EC313" w14:textId="77777777" w:rsidR="00021968" w:rsidRDefault="00021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97E48"/>
    <w:multiLevelType w:val="hybridMultilevel"/>
    <w:tmpl w:val="F520733E"/>
    <w:lvl w:ilvl="0" w:tplc="EA8EC71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D553E"/>
    <w:multiLevelType w:val="hybridMultilevel"/>
    <w:tmpl w:val="6F2C4EAA"/>
    <w:lvl w:ilvl="0" w:tplc="9C8081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8" w15:restartNumberingAfterBreak="0">
    <w:nsid w:val="75DD6890"/>
    <w:multiLevelType w:val="multilevel"/>
    <w:tmpl w:val="4A3686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9"/>
        </w:tabs>
        <w:ind w:left="10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FAA"/>
    <w:rsid w:val="00000056"/>
    <w:rsid w:val="00021968"/>
    <w:rsid w:val="00026105"/>
    <w:rsid w:val="00036523"/>
    <w:rsid w:val="00061141"/>
    <w:rsid w:val="00065D49"/>
    <w:rsid w:val="00077FAC"/>
    <w:rsid w:val="00095A1D"/>
    <w:rsid w:val="00097ED3"/>
    <w:rsid w:val="000B22B4"/>
    <w:rsid w:val="000B47C8"/>
    <w:rsid w:val="000D075E"/>
    <w:rsid w:val="000D6DC7"/>
    <w:rsid w:val="000E0698"/>
    <w:rsid w:val="000F78FF"/>
    <w:rsid w:val="001065F7"/>
    <w:rsid w:val="0010774A"/>
    <w:rsid w:val="001265BC"/>
    <w:rsid w:val="00144ABA"/>
    <w:rsid w:val="001471E8"/>
    <w:rsid w:val="001659F2"/>
    <w:rsid w:val="0017435E"/>
    <w:rsid w:val="0017530A"/>
    <w:rsid w:val="00180E75"/>
    <w:rsid w:val="001915A3"/>
    <w:rsid w:val="001B2AFF"/>
    <w:rsid w:val="001F2CFE"/>
    <w:rsid w:val="001F337E"/>
    <w:rsid w:val="00200F66"/>
    <w:rsid w:val="00207ECE"/>
    <w:rsid w:val="00210206"/>
    <w:rsid w:val="002360EC"/>
    <w:rsid w:val="002774E2"/>
    <w:rsid w:val="00290C2F"/>
    <w:rsid w:val="00296F71"/>
    <w:rsid w:val="002A4CF0"/>
    <w:rsid w:val="002A7D7D"/>
    <w:rsid w:val="002B3774"/>
    <w:rsid w:val="002B5380"/>
    <w:rsid w:val="002B65D1"/>
    <w:rsid w:val="00324C31"/>
    <w:rsid w:val="003351B6"/>
    <w:rsid w:val="0033608E"/>
    <w:rsid w:val="003409C3"/>
    <w:rsid w:val="003555B5"/>
    <w:rsid w:val="0036083A"/>
    <w:rsid w:val="003655C7"/>
    <w:rsid w:val="00367502"/>
    <w:rsid w:val="00373DC3"/>
    <w:rsid w:val="003961B0"/>
    <w:rsid w:val="003B73BB"/>
    <w:rsid w:val="003D3FAB"/>
    <w:rsid w:val="003E0101"/>
    <w:rsid w:val="003F5908"/>
    <w:rsid w:val="003F7694"/>
    <w:rsid w:val="00400DBB"/>
    <w:rsid w:val="00405317"/>
    <w:rsid w:val="004111CA"/>
    <w:rsid w:val="0041186E"/>
    <w:rsid w:val="004240DB"/>
    <w:rsid w:val="0042577A"/>
    <w:rsid w:val="004377BB"/>
    <w:rsid w:val="00441672"/>
    <w:rsid w:val="004437C7"/>
    <w:rsid w:val="00462C1C"/>
    <w:rsid w:val="0047459D"/>
    <w:rsid w:val="0048413E"/>
    <w:rsid w:val="004850C7"/>
    <w:rsid w:val="004900EB"/>
    <w:rsid w:val="0049105F"/>
    <w:rsid w:val="004A21C9"/>
    <w:rsid w:val="004B2147"/>
    <w:rsid w:val="004C23B6"/>
    <w:rsid w:val="004C31E6"/>
    <w:rsid w:val="004C65F2"/>
    <w:rsid w:val="004D085E"/>
    <w:rsid w:val="004F013A"/>
    <w:rsid w:val="005047A8"/>
    <w:rsid w:val="005250C3"/>
    <w:rsid w:val="00530A22"/>
    <w:rsid w:val="00534B5D"/>
    <w:rsid w:val="00551492"/>
    <w:rsid w:val="00575954"/>
    <w:rsid w:val="00591F0B"/>
    <w:rsid w:val="005B7DA5"/>
    <w:rsid w:val="005C4149"/>
    <w:rsid w:val="005D1F05"/>
    <w:rsid w:val="0061018F"/>
    <w:rsid w:val="00610FBC"/>
    <w:rsid w:val="00612534"/>
    <w:rsid w:val="006231FE"/>
    <w:rsid w:val="00626373"/>
    <w:rsid w:val="00637292"/>
    <w:rsid w:val="006406CA"/>
    <w:rsid w:val="006447AD"/>
    <w:rsid w:val="00654888"/>
    <w:rsid w:val="0065529C"/>
    <w:rsid w:val="00660471"/>
    <w:rsid w:val="00665547"/>
    <w:rsid w:val="00666D99"/>
    <w:rsid w:val="00684E65"/>
    <w:rsid w:val="00695501"/>
    <w:rsid w:val="006A0E70"/>
    <w:rsid w:val="006A5431"/>
    <w:rsid w:val="006B2FF2"/>
    <w:rsid w:val="006C1250"/>
    <w:rsid w:val="006D03CF"/>
    <w:rsid w:val="006E5BAC"/>
    <w:rsid w:val="006E6D28"/>
    <w:rsid w:val="007138D4"/>
    <w:rsid w:val="007255BC"/>
    <w:rsid w:val="00733BDA"/>
    <w:rsid w:val="00744C77"/>
    <w:rsid w:val="00751926"/>
    <w:rsid w:val="00762B75"/>
    <w:rsid w:val="00767F43"/>
    <w:rsid w:val="00775504"/>
    <w:rsid w:val="0077772C"/>
    <w:rsid w:val="007A1D61"/>
    <w:rsid w:val="007A7F11"/>
    <w:rsid w:val="007B1760"/>
    <w:rsid w:val="007B7392"/>
    <w:rsid w:val="007C172E"/>
    <w:rsid w:val="007C1C1F"/>
    <w:rsid w:val="007C7EDD"/>
    <w:rsid w:val="007D07D4"/>
    <w:rsid w:val="007D3AEF"/>
    <w:rsid w:val="007E6E40"/>
    <w:rsid w:val="007F7694"/>
    <w:rsid w:val="00800B56"/>
    <w:rsid w:val="00836BB6"/>
    <w:rsid w:val="00842BDA"/>
    <w:rsid w:val="00843B74"/>
    <w:rsid w:val="00846035"/>
    <w:rsid w:val="008543C1"/>
    <w:rsid w:val="00867692"/>
    <w:rsid w:val="00875E93"/>
    <w:rsid w:val="0088251C"/>
    <w:rsid w:val="00882D5E"/>
    <w:rsid w:val="00892AD4"/>
    <w:rsid w:val="008B3143"/>
    <w:rsid w:val="008C1294"/>
    <w:rsid w:val="008C2345"/>
    <w:rsid w:val="008C4E59"/>
    <w:rsid w:val="008D09FC"/>
    <w:rsid w:val="0090524F"/>
    <w:rsid w:val="0091264D"/>
    <w:rsid w:val="009213CE"/>
    <w:rsid w:val="00926E23"/>
    <w:rsid w:val="00952045"/>
    <w:rsid w:val="009540AF"/>
    <w:rsid w:val="00975618"/>
    <w:rsid w:val="00994973"/>
    <w:rsid w:val="009A19F7"/>
    <w:rsid w:val="009C37E7"/>
    <w:rsid w:val="009D205C"/>
    <w:rsid w:val="009D6A06"/>
    <w:rsid w:val="009E0BE8"/>
    <w:rsid w:val="009E4E72"/>
    <w:rsid w:val="009E52A6"/>
    <w:rsid w:val="009F4DF9"/>
    <w:rsid w:val="00A01BDF"/>
    <w:rsid w:val="00A029FB"/>
    <w:rsid w:val="00A02A25"/>
    <w:rsid w:val="00A35151"/>
    <w:rsid w:val="00A42D70"/>
    <w:rsid w:val="00A71312"/>
    <w:rsid w:val="00AC1DD4"/>
    <w:rsid w:val="00AC7351"/>
    <w:rsid w:val="00AD4159"/>
    <w:rsid w:val="00AF7CE3"/>
    <w:rsid w:val="00B034DC"/>
    <w:rsid w:val="00B0484E"/>
    <w:rsid w:val="00B23623"/>
    <w:rsid w:val="00B25A8C"/>
    <w:rsid w:val="00B33807"/>
    <w:rsid w:val="00B400C8"/>
    <w:rsid w:val="00B51514"/>
    <w:rsid w:val="00B54949"/>
    <w:rsid w:val="00B60C95"/>
    <w:rsid w:val="00B62860"/>
    <w:rsid w:val="00B63516"/>
    <w:rsid w:val="00B65AB4"/>
    <w:rsid w:val="00B90939"/>
    <w:rsid w:val="00B94B98"/>
    <w:rsid w:val="00B94BE5"/>
    <w:rsid w:val="00B94D4E"/>
    <w:rsid w:val="00B96712"/>
    <w:rsid w:val="00BA09EA"/>
    <w:rsid w:val="00BA0F72"/>
    <w:rsid w:val="00BA2A8D"/>
    <w:rsid w:val="00BA7C39"/>
    <w:rsid w:val="00BB2531"/>
    <w:rsid w:val="00BB3D5C"/>
    <w:rsid w:val="00BC2752"/>
    <w:rsid w:val="00BC3435"/>
    <w:rsid w:val="00BD49F0"/>
    <w:rsid w:val="00C02961"/>
    <w:rsid w:val="00C2548B"/>
    <w:rsid w:val="00C41392"/>
    <w:rsid w:val="00C53616"/>
    <w:rsid w:val="00C54134"/>
    <w:rsid w:val="00C61E50"/>
    <w:rsid w:val="00C70C19"/>
    <w:rsid w:val="00C7326B"/>
    <w:rsid w:val="00C76AF5"/>
    <w:rsid w:val="00C8287E"/>
    <w:rsid w:val="00C86074"/>
    <w:rsid w:val="00C966CC"/>
    <w:rsid w:val="00CA7149"/>
    <w:rsid w:val="00CB0A27"/>
    <w:rsid w:val="00CB4E43"/>
    <w:rsid w:val="00CB7FAA"/>
    <w:rsid w:val="00CF73EB"/>
    <w:rsid w:val="00D15239"/>
    <w:rsid w:val="00D171C9"/>
    <w:rsid w:val="00D20B8C"/>
    <w:rsid w:val="00D407BC"/>
    <w:rsid w:val="00D46C15"/>
    <w:rsid w:val="00D52293"/>
    <w:rsid w:val="00D55F48"/>
    <w:rsid w:val="00D61127"/>
    <w:rsid w:val="00D63879"/>
    <w:rsid w:val="00DA409D"/>
    <w:rsid w:val="00DB5DCE"/>
    <w:rsid w:val="00DC3527"/>
    <w:rsid w:val="00DD7EA4"/>
    <w:rsid w:val="00DE1130"/>
    <w:rsid w:val="00DF13F0"/>
    <w:rsid w:val="00DF218D"/>
    <w:rsid w:val="00E13B75"/>
    <w:rsid w:val="00E25CF8"/>
    <w:rsid w:val="00E30F14"/>
    <w:rsid w:val="00E41242"/>
    <w:rsid w:val="00E46710"/>
    <w:rsid w:val="00E51620"/>
    <w:rsid w:val="00E520CC"/>
    <w:rsid w:val="00E53CE8"/>
    <w:rsid w:val="00E55C4F"/>
    <w:rsid w:val="00E60731"/>
    <w:rsid w:val="00E6594E"/>
    <w:rsid w:val="00EA472E"/>
    <w:rsid w:val="00EB143E"/>
    <w:rsid w:val="00EC06C9"/>
    <w:rsid w:val="00EE02E1"/>
    <w:rsid w:val="00EE3756"/>
    <w:rsid w:val="00EE5D69"/>
    <w:rsid w:val="00F008DE"/>
    <w:rsid w:val="00F01F64"/>
    <w:rsid w:val="00F0731C"/>
    <w:rsid w:val="00F11E3A"/>
    <w:rsid w:val="00F24E48"/>
    <w:rsid w:val="00F26E9C"/>
    <w:rsid w:val="00F32028"/>
    <w:rsid w:val="00F370A6"/>
    <w:rsid w:val="00F4451D"/>
    <w:rsid w:val="00F72F1E"/>
    <w:rsid w:val="00F95D9F"/>
    <w:rsid w:val="00F96568"/>
    <w:rsid w:val="00FA3F81"/>
    <w:rsid w:val="00FA55A3"/>
    <w:rsid w:val="00FB1C03"/>
    <w:rsid w:val="00FB5F7D"/>
    <w:rsid w:val="00FB745F"/>
    <w:rsid w:val="00FC267F"/>
    <w:rsid w:val="00FC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280EC027"/>
  <w15:docId w15:val="{E7FC46BB-7CB9-4D6B-9BA2-4BC3204C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psalt-edited">
    <w:name w:val="hps alt-edited"/>
    <w:basedOn w:val="DefaultParagraphFont"/>
    <w:rsid w:val="003D3FAB"/>
  </w:style>
  <w:style w:type="character" w:customStyle="1" w:styleId="hps">
    <w:name w:val="hps"/>
    <w:basedOn w:val="DefaultParagraphFont"/>
    <w:rsid w:val="003D3FAB"/>
  </w:style>
  <w:style w:type="paragraph" w:styleId="List">
    <w:name w:val="List"/>
    <w:basedOn w:val="Normal"/>
    <w:rsid w:val="003D3FAB"/>
    <w:pPr>
      <w:ind w:left="360" w:hanging="360"/>
    </w:pPr>
    <w:rPr>
      <w:rFonts w:ascii=".VnTime" w:hAnsi=".VnTime"/>
      <w:szCs w:val="20"/>
    </w:rPr>
  </w:style>
  <w:style w:type="character" w:customStyle="1" w:styleId="shorttext">
    <w:name w:val="short_text"/>
    <w:basedOn w:val="DefaultParagraphFont"/>
    <w:rsid w:val="003D3FAB"/>
  </w:style>
  <w:style w:type="paragraph" w:styleId="List2">
    <w:name w:val="List 2"/>
    <w:basedOn w:val="Normal"/>
    <w:uiPriority w:val="99"/>
    <w:semiHidden/>
    <w:unhideWhenUsed/>
    <w:rsid w:val="003D3FAB"/>
    <w:pPr>
      <w:ind w:left="720" w:hanging="360"/>
      <w:contextualSpacing/>
    </w:pPr>
  </w:style>
  <w:style w:type="paragraph" w:customStyle="1" w:styleId="Mc">
    <w:name w:val="Mục"/>
    <w:basedOn w:val="Normal"/>
    <w:link w:val="McChar"/>
    <w:rsid w:val="00AF7CE3"/>
    <w:pPr>
      <w:keepNext/>
      <w:tabs>
        <w:tab w:val="left" w:pos="1021"/>
      </w:tabs>
      <w:spacing w:after="60"/>
      <w:ind w:left="567"/>
    </w:pPr>
    <w:rPr>
      <w:sz w:val="24"/>
      <w:szCs w:val="24"/>
    </w:rPr>
  </w:style>
  <w:style w:type="character" w:customStyle="1" w:styleId="McChar">
    <w:name w:val="Mục Char"/>
    <w:basedOn w:val="DefaultParagraphFont"/>
    <w:link w:val="Mc"/>
    <w:rsid w:val="00AF7CE3"/>
    <w:rPr>
      <w:rFonts w:ascii="Times New Roman" w:eastAsia="Times New Roman" w:hAnsi="Times New Roman"/>
      <w:sz w:val="24"/>
      <w:szCs w:val="24"/>
    </w:rPr>
  </w:style>
  <w:style w:type="paragraph" w:customStyle="1" w:styleId="Chng">
    <w:name w:val="Chương"/>
    <w:basedOn w:val="Normal"/>
    <w:link w:val="ChngChar"/>
    <w:rsid w:val="00AF7CE3"/>
    <w:pPr>
      <w:keepNext/>
      <w:spacing w:before="120" w:after="60"/>
      <w:ind w:left="284"/>
    </w:pPr>
    <w:rPr>
      <w:sz w:val="24"/>
      <w:szCs w:val="24"/>
    </w:rPr>
  </w:style>
  <w:style w:type="character" w:customStyle="1" w:styleId="ChngChar">
    <w:name w:val="Chương Char"/>
    <w:basedOn w:val="DefaultParagraphFont"/>
    <w:link w:val="Chng"/>
    <w:rsid w:val="00AF7CE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0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KIMNGO~1.HUM\LOCALS~1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9706F-0EF4-439D-9053-996C260E5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108</TotalTime>
  <Pages>7</Pages>
  <Words>1936</Words>
  <Characters>11041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KimNgocLinh</dc:creator>
  <cp:keywords/>
  <dc:description/>
  <cp:lastModifiedBy>Nguyen Thac Khanh</cp:lastModifiedBy>
  <cp:revision>25</cp:revision>
  <cp:lastPrinted>2015-12-03T10:52:00Z</cp:lastPrinted>
  <dcterms:created xsi:type="dcterms:W3CDTF">2018-08-15T12:38:00Z</dcterms:created>
  <dcterms:modified xsi:type="dcterms:W3CDTF">2020-04-12T14:56:00Z</dcterms:modified>
</cp:coreProperties>
</file>