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85B5E" w14:paraId="01AABDC9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1AABDC6" w14:textId="77777777" w:rsidR="00744C77" w:rsidRPr="00F85B5E" w:rsidRDefault="00FD299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01AABF3B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F85B5E">
              <w:rPr>
                <w:bCs/>
                <w:color w:val="000000"/>
                <w:sz w:val="24"/>
              </w:rPr>
              <w:t>BỘ GI</w:t>
            </w:r>
            <w:r w:rsidR="00B65AB4" w:rsidRPr="00F85B5E">
              <w:rPr>
                <w:bCs/>
                <w:color w:val="000000"/>
                <w:sz w:val="24"/>
              </w:rPr>
              <w:t>Á</w:t>
            </w:r>
            <w:r w:rsidR="00744C77" w:rsidRPr="00F85B5E">
              <w:rPr>
                <w:bCs/>
                <w:color w:val="000000"/>
                <w:sz w:val="24"/>
              </w:rPr>
              <w:t>O DỤC VÀ ĐÀO TẠO</w:t>
            </w:r>
            <w:r w:rsidR="004A21C9" w:rsidRPr="00F85B5E">
              <w:rPr>
                <w:bCs/>
                <w:color w:val="000000"/>
                <w:sz w:val="24"/>
              </w:rPr>
              <w:t xml:space="preserve"> </w:t>
            </w:r>
            <w:r w:rsidR="00744C77" w:rsidRPr="00F85B5E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1AABDC7" w14:textId="77777777" w:rsidR="00744C77" w:rsidRPr="00F85B5E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85B5E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1AABDC8" w14:textId="77777777" w:rsidR="00744C77" w:rsidRPr="00F85B5E" w:rsidRDefault="00FD299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01AABF3C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F85B5E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01AABDCA" w14:textId="77777777" w:rsidR="00744C77" w:rsidRPr="00F85B5E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1AABDCB" w14:textId="77777777" w:rsidR="00744C77" w:rsidRPr="00F85B5E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F85B5E">
        <w:rPr>
          <w:b/>
          <w:bCs/>
          <w:color w:val="000000"/>
          <w:sz w:val="24"/>
          <w:lang w:val="vi-VN"/>
        </w:rPr>
        <w:t>Đ</w:t>
      </w:r>
      <w:r w:rsidRPr="00F85B5E">
        <w:rPr>
          <w:b/>
          <w:bCs/>
          <w:color w:val="000000"/>
          <w:sz w:val="24"/>
        </w:rPr>
        <w:t>Ề</w:t>
      </w:r>
      <w:r w:rsidRPr="00F85B5E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1AABDCC" w14:textId="77777777" w:rsidR="003D3FAB" w:rsidRPr="00F85B5E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Tên</w:t>
      </w:r>
      <w:r w:rsidRPr="00F85B5E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F85B5E">
        <w:rPr>
          <w:b/>
          <w:bCs/>
          <w:sz w:val="24"/>
          <w:szCs w:val="24"/>
        </w:rPr>
        <w:t xml:space="preserve">:  </w:t>
      </w:r>
    </w:p>
    <w:p w14:paraId="01AABDCD" w14:textId="77777777" w:rsidR="004C31E6" w:rsidRPr="00F85B5E" w:rsidRDefault="004C31E6" w:rsidP="004C31E6">
      <w:pPr>
        <w:pStyle w:val="List"/>
        <w:ind w:left="720" w:firstLine="0"/>
        <w:rPr>
          <w:rFonts w:ascii="Times New Roman" w:hAnsi="Times New Roman"/>
          <w:sz w:val="24"/>
          <w:szCs w:val="24"/>
        </w:rPr>
      </w:pPr>
      <w:r w:rsidRPr="00F85B5E">
        <w:rPr>
          <w:rFonts w:ascii="Times New Roman" w:hAnsi="Times New Roman"/>
          <w:sz w:val="24"/>
          <w:szCs w:val="24"/>
        </w:rPr>
        <w:t>Tiếng Việt:</w:t>
      </w:r>
      <w:r w:rsidRPr="00F85B5E">
        <w:rPr>
          <w:rFonts w:ascii="Times New Roman" w:hAnsi="Times New Roman"/>
          <w:b/>
        </w:rPr>
        <w:t xml:space="preserve"> </w:t>
      </w:r>
      <w:r w:rsidRPr="00F85B5E">
        <w:rPr>
          <w:rFonts w:ascii="Times New Roman" w:hAnsi="Times New Roman"/>
        </w:rPr>
        <w:t xml:space="preserve"> </w:t>
      </w:r>
      <w:r w:rsidR="002A395F" w:rsidRPr="00F85B5E">
        <w:rPr>
          <w:rFonts w:ascii="Times New Roman" w:hAnsi="Times New Roman"/>
          <w:sz w:val="24"/>
          <w:szCs w:val="24"/>
        </w:rPr>
        <w:t>MÔ PHỎNG</w:t>
      </w:r>
      <w:r w:rsidRPr="00F85B5E">
        <w:rPr>
          <w:rFonts w:ascii="Times New Roman" w:hAnsi="Times New Roman"/>
          <w:sz w:val="24"/>
          <w:szCs w:val="24"/>
        </w:rPr>
        <w:t xml:space="preserve"> MẠCH ĐIỆN </w:t>
      </w:r>
      <w:r w:rsidR="002A395F" w:rsidRPr="00F85B5E">
        <w:rPr>
          <w:rFonts w:ascii="Times New Roman" w:hAnsi="Times New Roman"/>
          <w:sz w:val="24"/>
          <w:szCs w:val="24"/>
        </w:rPr>
        <w:t xml:space="preserve">VÀ ĐIỆN </w:t>
      </w:r>
      <w:r w:rsidRPr="00F85B5E">
        <w:rPr>
          <w:rFonts w:ascii="Times New Roman" w:hAnsi="Times New Roman"/>
          <w:sz w:val="24"/>
          <w:szCs w:val="24"/>
        </w:rPr>
        <w:t>TỬ</w:t>
      </w:r>
    </w:p>
    <w:p w14:paraId="01AABDCE" w14:textId="77777777" w:rsidR="004C31E6" w:rsidRPr="00F85B5E" w:rsidRDefault="004C31E6" w:rsidP="004C31E6">
      <w:pPr>
        <w:pStyle w:val="ListParagraph"/>
        <w:tabs>
          <w:tab w:val="left" w:pos="2451"/>
        </w:tabs>
      </w:pPr>
      <w:r w:rsidRPr="00F85B5E">
        <w:rPr>
          <w:rStyle w:val="hpsalt-edited"/>
        </w:rPr>
        <w:t xml:space="preserve">Tiếng Anh: </w:t>
      </w:r>
      <w:r w:rsidR="00373941" w:rsidRPr="00F85B5E">
        <w:t xml:space="preserve"> Simulation of Electric and Electronics</w:t>
      </w:r>
      <w:r w:rsidR="002F646F" w:rsidRPr="00F85B5E">
        <w:t xml:space="preserve"> C</w:t>
      </w:r>
      <w:r w:rsidR="00373941" w:rsidRPr="00F85B5E">
        <w:t>ircuit</w:t>
      </w:r>
      <w:r w:rsidR="002F646F" w:rsidRPr="00F85B5E">
        <w:t>s</w:t>
      </w:r>
    </w:p>
    <w:p w14:paraId="01AABDCF" w14:textId="77777777" w:rsidR="00744C77" w:rsidRPr="00F85B5E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F85B5E">
        <w:rPr>
          <w:b/>
          <w:sz w:val="24"/>
          <w:szCs w:val="24"/>
          <w:lang w:val="vi-VN"/>
        </w:rPr>
        <w:t>Mã số học phần:</w:t>
      </w:r>
      <w:r w:rsidR="008328BA" w:rsidRPr="00F85B5E">
        <w:rPr>
          <w:b/>
          <w:sz w:val="24"/>
          <w:szCs w:val="24"/>
        </w:rPr>
        <w:t xml:space="preserve"> </w:t>
      </w:r>
      <w:r w:rsidR="008328BA" w:rsidRPr="00F85B5E">
        <w:rPr>
          <w:sz w:val="24"/>
          <w:szCs w:val="24"/>
        </w:rPr>
        <w:t>7090317</w:t>
      </w:r>
    </w:p>
    <w:p w14:paraId="01AABDD0" w14:textId="6A32A53F" w:rsidR="00744C77" w:rsidRPr="00F85B5E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Số tín chỉ học phần:</w:t>
      </w:r>
      <w:r w:rsidR="003D3FAB" w:rsidRPr="00F85B5E">
        <w:rPr>
          <w:b/>
          <w:bCs/>
          <w:color w:val="000000"/>
          <w:sz w:val="24"/>
          <w:szCs w:val="24"/>
        </w:rPr>
        <w:t xml:space="preserve"> </w:t>
      </w:r>
      <w:r w:rsidR="00BF5AAE" w:rsidRPr="00F85B5E">
        <w:rPr>
          <w:b/>
          <w:bCs/>
          <w:color w:val="000000"/>
          <w:sz w:val="24"/>
          <w:szCs w:val="24"/>
        </w:rPr>
        <w:t>3</w:t>
      </w:r>
      <w:r w:rsidR="008328BA" w:rsidRPr="00F85B5E">
        <w:rPr>
          <w:b/>
          <w:bCs/>
          <w:color w:val="000000"/>
          <w:sz w:val="24"/>
          <w:szCs w:val="24"/>
        </w:rPr>
        <w:t xml:space="preserve"> </w:t>
      </w:r>
      <w:r w:rsidR="003D3FAB" w:rsidRPr="00F85B5E">
        <w:rPr>
          <w:bCs/>
          <w:color w:val="000000"/>
          <w:sz w:val="24"/>
          <w:szCs w:val="24"/>
        </w:rPr>
        <w:t>(</w:t>
      </w:r>
      <w:r w:rsidR="004C31E6" w:rsidRPr="00F85B5E">
        <w:rPr>
          <w:bCs/>
          <w:color w:val="000000"/>
          <w:sz w:val="24"/>
          <w:szCs w:val="24"/>
        </w:rPr>
        <w:t>2</w:t>
      </w:r>
      <w:r w:rsidR="003D3FAB" w:rsidRPr="00F85B5E">
        <w:rPr>
          <w:bCs/>
          <w:color w:val="000000"/>
          <w:sz w:val="24"/>
          <w:szCs w:val="24"/>
        </w:rPr>
        <w:t>-</w:t>
      </w:r>
      <w:r w:rsidR="008328BA" w:rsidRPr="00F85B5E">
        <w:rPr>
          <w:bCs/>
          <w:color w:val="000000"/>
          <w:sz w:val="24"/>
          <w:szCs w:val="24"/>
        </w:rPr>
        <w:t>1</w:t>
      </w:r>
      <w:r w:rsidR="00C70C19" w:rsidRPr="00F85B5E">
        <w:rPr>
          <w:bCs/>
          <w:color w:val="000000"/>
          <w:sz w:val="24"/>
          <w:szCs w:val="24"/>
        </w:rPr>
        <w:t>-</w:t>
      </w:r>
      <w:r w:rsidR="008328BA" w:rsidRPr="00F85B5E">
        <w:rPr>
          <w:bCs/>
          <w:color w:val="000000"/>
          <w:sz w:val="24"/>
          <w:szCs w:val="24"/>
        </w:rPr>
        <w:t>6</w:t>
      </w:r>
      <w:r w:rsidR="003D3FAB" w:rsidRPr="00F85B5E">
        <w:rPr>
          <w:bCs/>
          <w:color w:val="000000"/>
          <w:sz w:val="24"/>
          <w:szCs w:val="24"/>
        </w:rPr>
        <w:t>)</w:t>
      </w:r>
      <w:r w:rsidR="007D1BF1" w:rsidRPr="00F85B5E">
        <w:rPr>
          <w:bCs/>
          <w:color w:val="000000"/>
          <w:sz w:val="24"/>
          <w:szCs w:val="24"/>
        </w:rPr>
        <w:t>, học trong 1</w:t>
      </w:r>
      <w:r w:rsidR="00D15C64">
        <w:rPr>
          <w:bCs/>
          <w:color w:val="000000"/>
          <w:sz w:val="24"/>
          <w:szCs w:val="24"/>
        </w:rPr>
        <w:t>5</w:t>
      </w:r>
      <w:r w:rsidR="007D1BF1" w:rsidRPr="00F85B5E">
        <w:rPr>
          <w:bCs/>
          <w:color w:val="000000"/>
          <w:sz w:val="24"/>
          <w:szCs w:val="24"/>
        </w:rPr>
        <w:t xml:space="preserve"> tuần</w:t>
      </w:r>
    </w:p>
    <w:p w14:paraId="01AABDD1" w14:textId="77777777" w:rsidR="006447AD" w:rsidRPr="00F85B5E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F85B5E">
        <w:rPr>
          <w:b/>
          <w:sz w:val="24"/>
          <w:szCs w:val="24"/>
          <w:lang w:val="vi-VN"/>
        </w:rPr>
        <w:t>Số tiết học phần:</w:t>
      </w:r>
      <w:r w:rsidR="004A21C9" w:rsidRPr="00F85B5E">
        <w:rPr>
          <w:b/>
          <w:sz w:val="24"/>
          <w:szCs w:val="24"/>
        </w:rPr>
        <w:t xml:space="preserve"> </w:t>
      </w:r>
    </w:p>
    <w:p w14:paraId="01AABDD2" w14:textId="4C118801" w:rsidR="000D075E" w:rsidRPr="00F85B5E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F85B5E">
        <w:rPr>
          <w:sz w:val="24"/>
          <w:szCs w:val="24"/>
          <w:lang w:val="vi-VN"/>
        </w:rPr>
        <w:t>L</w:t>
      </w:r>
      <w:r w:rsidR="00744C77" w:rsidRPr="00F85B5E">
        <w:rPr>
          <w:sz w:val="24"/>
          <w:szCs w:val="24"/>
          <w:lang w:val="vi-VN"/>
        </w:rPr>
        <w:t>ý thuyết</w:t>
      </w:r>
      <w:r w:rsidR="003D3FAB" w:rsidRPr="00F85B5E">
        <w:rPr>
          <w:sz w:val="24"/>
          <w:szCs w:val="24"/>
          <w:lang w:val="vi-VN"/>
        </w:rPr>
        <w:t>:</w:t>
      </w:r>
      <w:r w:rsidR="003D3FAB" w:rsidRPr="00F85B5E">
        <w:rPr>
          <w:sz w:val="24"/>
          <w:szCs w:val="24"/>
        </w:rPr>
        <w:t xml:space="preserve"> </w:t>
      </w:r>
      <w:r w:rsidR="008328BA" w:rsidRPr="00F85B5E">
        <w:rPr>
          <w:sz w:val="24"/>
          <w:szCs w:val="24"/>
        </w:rPr>
        <w:t>30</w:t>
      </w:r>
      <w:r w:rsidR="00843F6B" w:rsidRPr="00F85B5E">
        <w:rPr>
          <w:sz w:val="24"/>
          <w:szCs w:val="24"/>
        </w:rPr>
        <w:t>;</w:t>
      </w:r>
      <w:r w:rsidRPr="00F85B5E">
        <w:rPr>
          <w:sz w:val="24"/>
          <w:szCs w:val="24"/>
          <w:lang w:val="vi-VN"/>
        </w:rPr>
        <w:t xml:space="preserve"> </w:t>
      </w:r>
      <w:r w:rsidR="00843F6B" w:rsidRPr="00F85B5E">
        <w:rPr>
          <w:sz w:val="24"/>
          <w:szCs w:val="24"/>
          <w:lang w:val="vi-VN"/>
        </w:rPr>
        <w:tab/>
      </w:r>
      <w:r w:rsidR="00843F6B" w:rsidRPr="00F85B5E">
        <w:rPr>
          <w:sz w:val="24"/>
          <w:szCs w:val="24"/>
          <w:lang w:val="vi-VN"/>
        </w:rPr>
        <w:tab/>
      </w:r>
      <w:r w:rsidR="000D075E" w:rsidRPr="00F85B5E">
        <w:rPr>
          <w:sz w:val="24"/>
          <w:szCs w:val="24"/>
          <w:lang w:val="vi-VN"/>
        </w:rPr>
        <w:t>Bài tập:</w:t>
      </w:r>
      <w:r w:rsidR="003D3FAB" w:rsidRPr="00F85B5E">
        <w:rPr>
          <w:sz w:val="24"/>
          <w:szCs w:val="24"/>
        </w:rPr>
        <w:t xml:space="preserve"> </w:t>
      </w:r>
      <w:r w:rsidR="00A057CA" w:rsidRPr="00F85B5E">
        <w:rPr>
          <w:sz w:val="24"/>
          <w:szCs w:val="24"/>
        </w:rPr>
        <w:t>0</w:t>
      </w:r>
      <w:r w:rsidR="000D075E" w:rsidRPr="00F85B5E">
        <w:rPr>
          <w:sz w:val="24"/>
          <w:szCs w:val="24"/>
          <w:lang w:val="vi-VN"/>
        </w:rPr>
        <w:t xml:space="preserve">; </w:t>
      </w:r>
      <w:r w:rsidR="00843F6B" w:rsidRPr="00F85B5E">
        <w:rPr>
          <w:sz w:val="24"/>
          <w:szCs w:val="24"/>
          <w:lang w:val="vi-VN"/>
        </w:rPr>
        <w:tab/>
      </w:r>
      <w:r w:rsidR="00843F6B" w:rsidRPr="00F85B5E">
        <w:rPr>
          <w:sz w:val="24"/>
          <w:szCs w:val="24"/>
          <w:lang w:val="vi-VN"/>
        </w:rPr>
        <w:tab/>
      </w:r>
      <w:r w:rsidRPr="00F85B5E">
        <w:rPr>
          <w:sz w:val="24"/>
          <w:szCs w:val="24"/>
          <w:lang w:val="vi-VN"/>
        </w:rPr>
        <w:t>T</w:t>
      </w:r>
      <w:r w:rsidR="00744C77" w:rsidRPr="00F85B5E">
        <w:rPr>
          <w:sz w:val="24"/>
          <w:szCs w:val="24"/>
          <w:lang w:val="vi-VN"/>
        </w:rPr>
        <w:t>hực hành</w:t>
      </w:r>
      <w:r w:rsidRPr="00F85B5E">
        <w:rPr>
          <w:sz w:val="24"/>
          <w:szCs w:val="24"/>
          <w:lang w:val="vi-VN"/>
        </w:rPr>
        <w:t>:</w:t>
      </w:r>
      <w:r w:rsidR="003D3FAB" w:rsidRPr="00F85B5E">
        <w:rPr>
          <w:sz w:val="24"/>
          <w:szCs w:val="24"/>
        </w:rPr>
        <w:t xml:space="preserve"> </w:t>
      </w:r>
      <w:r w:rsidR="008328BA" w:rsidRPr="00F85B5E">
        <w:rPr>
          <w:sz w:val="24"/>
          <w:szCs w:val="24"/>
        </w:rPr>
        <w:t>15</w:t>
      </w:r>
      <w:r w:rsidRPr="00F85B5E">
        <w:rPr>
          <w:sz w:val="24"/>
          <w:szCs w:val="24"/>
          <w:lang w:val="vi-VN"/>
        </w:rPr>
        <w:t xml:space="preserve">; </w:t>
      </w:r>
    </w:p>
    <w:p w14:paraId="01AABDD3" w14:textId="03D88845" w:rsidR="00744C77" w:rsidRPr="00F85B5E" w:rsidRDefault="004A21C9" w:rsidP="000D075E">
      <w:pPr>
        <w:pStyle w:val="BodyText2"/>
        <w:spacing w:before="120" w:after="0" w:line="240" w:lineRule="auto"/>
        <w:ind w:left="2340" w:hanging="2080"/>
        <w:rPr>
          <w:sz w:val="24"/>
          <w:szCs w:val="24"/>
        </w:rPr>
      </w:pPr>
      <w:r w:rsidRPr="00F85B5E">
        <w:rPr>
          <w:sz w:val="24"/>
          <w:szCs w:val="24"/>
        </w:rPr>
        <w:t xml:space="preserve">       </w:t>
      </w:r>
      <w:r w:rsidR="006447AD" w:rsidRPr="00F85B5E">
        <w:rPr>
          <w:sz w:val="24"/>
          <w:szCs w:val="24"/>
        </w:rPr>
        <w:t>T</w:t>
      </w:r>
      <w:r w:rsidR="00744C77" w:rsidRPr="00F85B5E">
        <w:rPr>
          <w:sz w:val="24"/>
          <w:szCs w:val="24"/>
          <w:lang w:val="vi-VN"/>
        </w:rPr>
        <w:t>hực tập</w:t>
      </w:r>
      <w:r w:rsidR="000D075E" w:rsidRPr="00F85B5E">
        <w:rPr>
          <w:sz w:val="24"/>
          <w:szCs w:val="24"/>
          <w:lang w:val="vi-VN"/>
        </w:rPr>
        <w:t>:</w:t>
      </w:r>
      <w:r w:rsidR="00C70C19" w:rsidRPr="00F85B5E">
        <w:rPr>
          <w:sz w:val="24"/>
          <w:szCs w:val="24"/>
        </w:rPr>
        <w:t xml:space="preserve"> </w:t>
      </w:r>
      <w:r w:rsidR="003D3FAB" w:rsidRPr="00F85B5E">
        <w:rPr>
          <w:sz w:val="24"/>
          <w:szCs w:val="24"/>
        </w:rPr>
        <w:t>0</w:t>
      </w:r>
      <w:r w:rsidR="00843F6B" w:rsidRPr="00F85B5E">
        <w:rPr>
          <w:sz w:val="24"/>
          <w:szCs w:val="24"/>
        </w:rPr>
        <w:t>;</w:t>
      </w:r>
      <w:r w:rsidR="000D075E" w:rsidRPr="00F85B5E">
        <w:rPr>
          <w:sz w:val="24"/>
          <w:szCs w:val="24"/>
          <w:lang w:val="vi-VN"/>
        </w:rPr>
        <w:t xml:space="preserve"> </w:t>
      </w:r>
      <w:r w:rsidR="00843F6B" w:rsidRPr="00F85B5E">
        <w:rPr>
          <w:sz w:val="24"/>
          <w:szCs w:val="24"/>
          <w:lang w:val="vi-VN"/>
        </w:rPr>
        <w:tab/>
      </w:r>
      <w:r w:rsidR="00843F6B" w:rsidRPr="00F85B5E">
        <w:rPr>
          <w:sz w:val="24"/>
          <w:szCs w:val="24"/>
          <w:lang w:val="vi-VN"/>
        </w:rPr>
        <w:tab/>
      </w:r>
      <w:r w:rsidR="000D075E" w:rsidRPr="00F85B5E">
        <w:rPr>
          <w:sz w:val="24"/>
          <w:szCs w:val="24"/>
          <w:lang w:val="vi-VN"/>
        </w:rPr>
        <w:t xml:space="preserve">Đồ </w:t>
      </w:r>
      <w:r w:rsidR="00744C77" w:rsidRPr="00F85B5E">
        <w:rPr>
          <w:sz w:val="24"/>
          <w:szCs w:val="24"/>
          <w:lang w:val="vi-VN"/>
        </w:rPr>
        <w:t>án</w:t>
      </w:r>
      <w:r w:rsidR="000D075E" w:rsidRPr="00F85B5E">
        <w:rPr>
          <w:sz w:val="24"/>
          <w:szCs w:val="24"/>
          <w:lang w:val="vi-VN"/>
        </w:rPr>
        <w:t>:</w:t>
      </w:r>
      <w:r w:rsidR="003D3FAB" w:rsidRPr="00F85B5E">
        <w:rPr>
          <w:sz w:val="24"/>
          <w:szCs w:val="24"/>
        </w:rPr>
        <w:t xml:space="preserve"> </w:t>
      </w:r>
      <w:r w:rsidR="007F08A3" w:rsidRPr="00F85B5E">
        <w:rPr>
          <w:sz w:val="24"/>
          <w:szCs w:val="24"/>
        </w:rPr>
        <w:t>0</w:t>
      </w:r>
      <w:r w:rsidR="000D075E" w:rsidRPr="00F85B5E">
        <w:rPr>
          <w:sz w:val="24"/>
          <w:szCs w:val="24"/>
          <w:lang w:val="vi-VN"/>
        </w:rPr>
        <w:t xml:space="preserve">; </w:t>
      </w:r>
      <w:r w:rsidR="00843F6B" w:rsidRPr="00F85B5E">
        <w:rPr>
          <w:sz w:val="24"/>
          <w:szCs w:val="24"/>
          <w:lang w:val="vi-VN"/>
        </w:rPr>
        <w:tab/>
      </w:r>
      <w:r w:rsidR="00843F6B" w:rsidRPr="00F85B5E">
        <w:rPr>
          <w:sz w:val="24"/>
          <w:szCs w:val="24"/>
          <w:lang w:val="vi-VN"/>
        </w:rPr>
        <w:tab/>
      </w:r>
      <w:r w:rsidR="000D075E" w:rsidRPr="00F85B5E">
        <w:rPr>
          <w:sz w:val="24"/>
          <w:szCs w:val="24"/>
          <w:lang w:val="vi-VN"/>
        </w:rPr>
        <w:t>T</w:t>
      </w:r>
      <w:r w:rsidR="00744C77" w:rsidRPr="00F85B5E">
        <w:rPr>
          <w:sz w:val="24"/>
          <w:szCs w:val="24"/>
          <w:lang w:val="vi-VN"/>
        </w:rPr>
        <w:t>ự học</w:t>
      </w:r>
      <w:r w:rsidR="000D075E" w:rsidRPr="00F85B5E">
        <w:rPr>
          <w:sz w:val="24"/>
          <w:szCs w:val="24"/>
          <w:lang w:val="vi-VN"/>
        </w:rPr>
        <w:t>:</w:t>
      </w:r>
      <w:r w:rsidR="003D3FAB" w:rsidRPr="00F85B5E">
        <w:rPr>
          <w:sz w:val="24"/>
          <w:szCs w:val="24"/>
        </w:rPr>
        <w:t xml:space="preserve"> </w:t>
      </w:r>
      <w:r w:rsidR="007D1BF1" w:rsidRPr="00F85B5E">
        <w:rPr>
          <w:sz w:val="24"/>
          <w:szCs w:val="24"/>
        </w:rPr>
        <w:t>9</w:t>
      </w:r>
      <w:r w:rsidR="004C31E6" w:rsidRPr="00F85B5E">
        <w:rPr>
          <w:sz w:val="24"/>
          <w:szCs w:val="24"/>
        </w:rPr>
        <w:t>0</w:t>
      </w:r>
    </w:p>
    <w:p w14:paraId="01AABDD4" w14:textId="77777777" w:rsidR="00744C77" w:rsidRPr="00F85B5E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 xml:space="preserve">Đơn vị </w:t>
      </w:r>
      <w:r w:rsidR="004A21C9" w:rsidRPr="00F85B5E">
        <w:rPr>
          <w:b/>
          <w:bCs/>
          <w:color w:val="000000"/>
          <w:sz w:val="24"/>
          <w:szCs w:val="24"/>
        </w:rPr>
        <w:t xml:space="preserve">quản lý </w:t>
      </w:r>
      <w:r w:rsidRPr="00F85B5E">
        <w:rPr>
          <w:b/>
          <w:bCs/>
          <w:color w:val="000000"/>
          <w:sz w:val="24"/>
          <w:szCs w:val="24"/>
        </w:rPr>
        <w:t>học phần</w:t>
      </w:r>
    </w:p>
    <w:p w14:paraId="01AABDD5" w14:textId="77777777" w:rsidR="003F5908" w:rsidRPr="00F85B5E" w:rsidRDefault="006447AD" w:rsidP="00373941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F85B5E">
        <w:rPr>
          <w:b/>
          <w:sz w:val="24"/>
          <w:szCs w:val="24"/>
        </w:rPr>
        <w:t>2.1.</w:t>
      </w:r>
      <w:r w:rsidR="003555B5" w:rsidRPr="00F85B5E">
        <w:rPr>
          <w:b/>
          <w:sz w:val="24"/>
          <w:szCs w:val="24"/>
        </w:rPr>
        <w:t xml:space="preserve"> </w:t>
      </w:r>
      <w:r w:rsidR="003F5908" w:rsidRPr="00F85B5E">
        <w:rPr>
          <w:b/>
          <w:sz w:val="24"/>
          <w:szCs w:val="24"/>
        </w:rPr>
        <w:t>Giảng viên giảng dạy:</w:t>
      </w:r>
      <w:r w:rsidR="006D03CF" w:rsidRPr="00F85B5E">
        <w:rPr>
          <w:b/>
          <w:sz w:val="24"/>
          <w:szCs w:val="24"/>
          <w:lang w:val="vi-VN"/>
        </w:rPr>
        <w:tab/>
      </w:r>
      <w:r w:rsidR="006D03CF" w:rsidRPr="00F85B5E">
        <w:rPr>
          <w:b/>
          <w:sz w:val="24"/>
          <w:szCs w:val="24"/>
        </w:rPr>
        <w:t>Mã giảng viên</w:t>
      </w:r>
      <w:r w:rsidR="006D03CF" w:rsidRPr="00F85B5E">
        <w:rPr>
          <w:sz w:val="24"/>
          <w:szCs w:val="24"/>
        </w:rPr>
        <w:tab/>
      </w:r>
    </w:p>
    <w:p w14:paraId="01AABDD6" w14:textId="77777777" w:rsidR="003F5908" w:rsidRPr="00F85B5E" w:rsidRDefault="00373941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85B5E">
        <w:rPr>
          <w:sz w:val="24"/>
          <w:szCs w:val="24"/>
        </w:rPr>
        <w:t>1</w:t>
      </w:r>
      <w:r w:rsidR="003F5908" w:rsidRPr="00F85B5E">
        <w:rPr>
          <w:sz w:val="24"/>
          <w:szCs w:val="24"/>
        </w:rPr>
        <w:t xml:space="preserve">. TS. </w:t>
      </w:r>
      <w:r w:rsidR="00C70C19" w:rsidRPr="00F85B5E">
        <w:rPr>
          <w:sz w:val="24"/>
          <w:szCs w:val="24"/>
        </w:rPr>
        <w:t>Nguyễn Thạc Khánh</w:t>
      </w:r>
      <w:r w:rsidR="006D03CF" w:rsidRPr="00F85B5E">
        <w:rPr>
          <w:sz w:val="24"/>
          <w:szCs w:val="24"/>
        </w:rPr>
        <w:tab/>
      </w:r>
      <w:r w:rsidR="00C70C19" w:rsidRPr="00F85B5E">
        <w:rPr>
          <w:sz w:val="24"/>
          <w:szCs w:val="24"/>
        </w:rPr>
        <w:t>0903-09</w:t>
      </w:r>
    </w:p>
    <w:p w14:paraId="01AABDD7" w14:textId="77777777" w:rsidR="003F5908" w:rsidRPr="00F85B5E" w:rsidRDefault="00373941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85B5E">
        <w:rPr>
          <w:sz w:val="24"/>
          <w:szCs w:val="24"/>
        </w:rPr>
        <w:t>2</w:t>
      </w:r>
      <w:r w:rsidR="003F5908" w:rsidRPr="00F85B5E">
        <w:rPr>
          <w:sz w:val="24"/>
          <w:szCs w:val="24"/>
        </w:rPr>
        <w:t>. Th</w:t>
      </w:r>
      <w:r w:rsidR="00C70C19" w:rsidRPr="00F85B5E">
        <w:rPr>
          <w:sz w:val="24"/>
          <w:szCs w:val="24"/>
        </w:rPr>
        <w:t>S</w:t>
      </w:r>
      <w:r w:rsidRPr="00F85B5E">
        <w:rPr>
          <w:sz w:val="24"/>
          <w:szCs w:val="24"/>
        </w:rPr>
        <w:t>. Nguyễn Trường Giang</w:t>
      </w:r>
      <w:r w:rsidR="006D03CF" w:rsidRPr="00F85B5E">
        <w:rPr>
          <w:sz w:val="24"/>
          <w:szCs w:val="24"/>
        </w:rPr>
        <w:tab/>
      </w:r>
      <w:r w:rsidR="00A01BDF" w:rsidRPr="00F85B5E">
        <w:rPr>
          <w:sz w:val="24"/>
          <w:szCs w:val="24"/>
        </w:rPr>
        <w:t>0</w:t>
      </w:r>
      <w:r w:rsidRPr="00F85B5E">
        <w:rPr>
          <w:sz w:val="24"/>
          <w:szCs w:val="24"/>
        </w:rPr>
        <w:t>903-10</w:t>
      </w:r>
    </w:p>
    <w:p w14:paraId="01AABDD8" w14:textId="77777777" w:rsidR="00373941" w:rsidRPr="00F85B5E" w:rsidRDefault="00373941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85B5E">
        <w:rPr>
          <w:sz w:val="24"/>
          <w:szCs w:val="24"/>
        </w:rPr>
        <w:t>3. ThS. Nguyễn Tiến Sỹ</w:t>
      </w:r>
      <w:r w:rsidRPr="00F85B5E">
        <w:rPr>
          <w:sz w:val="24"/>
          <w:szCs w:val="24"/>
        </w:rPr>
        <w:tab/>
        <w:t>0903-18</w:t>
      </w:r>
    </w:p>
    <w:p w14:paraId="01AABDD9" w14:textId="77777777" w:rsidR="00744C77" w:rsidRPr="00F85B5E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F85B5E">
        <w:rPr>
          <w:b/>
          <w:sz w:val="24"/>
          <w:szCs w:val="24"/>
        </w:rPr>
        <w:t>2.2</w:t>
      </w:r>
      <w:r w:rsidR="003555B5" w:rsidRPr="00F85B5E">
        <w:rPr>
          <w:b/>
          <w:sz w:val="24"/>
          <w:szCs w:val="24"/>
        </w:rPr>
        <w:t xml:space="preserve">. </w:t>
      </w:r>
      <w:r w:rsidR="00744C77" w:rsidRPr="00F85B5E">
        <w:rPr>
          <w:b/>
          <w:sz w:val="24"/>
          <w:szCs w:val="24"/>
        </w:rPr>
        <w:t>Bộ môn:</w:t>
      </w:r>
      <w:r w:rsidR="00C70C19" w:rsidRPr="00F85B5E">
        <w:rPr>
          <w:b/>
          <w:sz w:val="24"/>
          <w:szCs w:val="24"/>
        </w:rPr>
        <w:t xml:space="preserve"> </w:t>
      </w:r>
      <w:r w:rsidR="00C70C19" w:rsidRPr="00F85B5E">
        <w:rPr>
          <w:sz w:val="24"/>
          <w:szCs w:val="24"/>
        </w:rPr>
        <w:t>Kỹ thuật điện – Điện tử</w:t>
      </w:r>
    </w:p>
    <w:p w14:paraId="01AABDDA" w14:textId="77777777" w:rsidR="00744C77" w:rsidRPr="00F85B5E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F85B5E">
        <w:rPr>
          <w:b/>
          <w:sz w:val="24"/>
          <w:szCs w:val="24"/>
        </w:rPr>
        <w:t>2.3. Khoa:</w:t>
      </w:r>
      <w:r w:rsidR="00C70C19" w:rsidRPr="00F85B5E">
        <w:rPr>
          <w:b/>
          <w:sz w:val="24"/>
          <w:szCs w:val="24"/>
        </w:rPr>
        <w:t xml:space="preserve"> </w:t>
      </w:r>
      <w:r w:rsidR="00C70C19" w:rsidRPr="00F85B5E">
        <w:rPr>
          <w:sz w:val="24"/>
          <w:szCs w:val="24"/>
        </w:rPr>
        <w:t>Cơ – Điện</w:t>
      </w:r>
    </w:p>
    <w:p w14:paraId="01AABDDB" w14:textId="77777777" w:rsidR="00744C77" w:rsidRPr="00F85B5E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F85B5E">
        <w:rPr>
          <w:b/>
          <w:bCs/>
          <w:color w:val="000000"/>
          <w:sz w:val="24"/>
          <w:szCs w:val="24"/>
        </w:rPr>
        <w:t>học học phần</w:t>
      </w:r>
      <w:r w:rsidR="00BA09EA" w:rsidRPr="00F85B5E">
        <w:rPr>
          <w:b/>
          <w:bCs/>
          <w:color w:val="000000"/>
          <w:sz w:val="24"/>
          <w:szCs w:val="24"/>
        </w:rPr>
        <w:t xml:space="preserve"> </w:t>
      </w:r>
      <w:r w:rsidR="006D03CF" w:rsidRPr="00F85B5E">
        <w:rPr>
          <w:b/>
          <w:bCs/>
          <w:color w:val="000000"/>
          <w:sz w:val="24"/>
          <w:szCs w:val="24"/>
        </w:rPr>
        <w:t>(mã số học phần)</w:t>
      </w:r>
    </w:p>
    <w:p w14:paraId="01AABDDC" w14:textId="77777777" w:rsidR="006D03CF" w:rsidRPr="00F85B5E" w:rsidRDefault="00C70C19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 xml:space="preserve">Môn học tiên quyết: </w:t>
      </w:r>
      <w:r w:rsidR="00373941" w:rsidRPr="00F85B5E">
        <w:rPr>
          <w:sz w:val="24"/>
          <w:szCs w:val="24"/>
        </w:rPr>
        <w:t>không</w:t>
      </w:r>
    </w:p>
    <w:p w14:paraId="01AABDDD" w14:textId="77777777" w:rsidR="006D03CF" w:rsidRPr="00F85B5E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Môn học học trước:</w:t>
      </w:r>
      <w:r w:rsidR="00144ABA" w:rsidRPr="00F85B5E">
        <w:rPr>
          <w:b/>
          <w:bCs/>
          <w:color w:val="000000"/>
          <w:sz w:val="24"/>
          <w:szCs w:val="24"/>
        </w:rPr>
        <w:t xml:space="preserve"> </w:t>
      </w:r>
      <w:r w:rsidR="00373941" w:rsidRPr="00F85B5E">
        <w:rPr>
          <w:sz w:val="24"/>
          <w:szCs w:val="24"/>
        </w:rPr>
        <w:t>không</w:t>
      </w:r>
    </w:p>
    <w:p w14:paraId="01AABDDE" w14:textId="77777777" w:rsidR="00744C77" w:rsidRPr="00F85B5E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Mục tiêu của học phần</w:t>
      </w:r>
      <w:r w:rsidR="00BA09EA" w:rsidRPr="00F85B5E">
        <w:rPr>
          <w:b/>
          <w:bCs/>
          <w:color w:val="000000"/>
          <w:sz w:val="24"/>
          <w:szCs w:val="24"/>
        </w:rPr>
        <w:t xml:space="preserve"> </w:t>
      </w:r>
    </w:p>
    <w:p w14:paraId="01AABDDF" w14:textId="77777777" w:rsidR="00744C77" w:rsidRPr="00F85B5E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85B5E">
        <w:rPr>
          <w:b/>
          <w:bCs/>
          <w:lang w:val="vi-VN"/>
        </w:rPr>
        <w:t xml:space="preserve">Kiến thức </w:t>
      </w:r>
    </w:p>
    <w:p w14:paraId="01AABDE0" w14:textId="77777777" w:rsidR="00B60C95" w:rsidRPr="00F85B5E" w:rsidRDefault="00080B85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85B5E">
        <w:rPr>
          <w:bCs/>
        </w:rPr>
        <w:t xml:space="preserve">Cung cấp những kiến thức cơ bản về </w:t>
      </w:r>
      <w:r w:rsidR="005231E7" w:rsidRPr="00F85B5E">
        <w:rPr>
          <w:bCs/>
        </w:rPr>
        <w:t xml:space="preserve">các </w:t>
      </w:r>
      <w:r w:rsidRPr="00F85B5E">
        <w:rPr>
          <w:bCs/>
        </w:rPr>
        <w:t>phần mềm Multisim, Protues, Psim, ESS</w:t>
      </w:r>
      <w:r w:rsidR="002E3AFE" w:rsidRPr="00F85B5E">
        <w:rPr>
          <w:bCs/>
        </w:rPr>
        <w:t>, Matlab Simulink</w:t>
      </w:r>
      <w:r w:rsidRPr="00F85B5E">
        <w:rPr>
          <w:bCs/>
        </w:rPr>
        <w:t xml:space="preserve"> để mô phỏng các mạch điện và điện tử </w:t>
      </w:r>
    </w:p>
    <w:p w14:paraId="01AABDE1" w14:textId="77777777" w:rsidR="00AC1DD4" w:rsidRPr="00F85B5E" w:rsidRDefault="00FE6449" w:rsidP="00F72F1E">
      <w:pPr>
        <w:pStyle w:val="ListParagraph"/>
        <w:numPr>
          <w:ilvl w:val="2"/>
          <w:numId w:val="1"/>
        </w:numPr>
        <w:jc w:val="both"/>
        <w:rPr>
          <w:bCs/>
        </w:rPr>
      </w:pPr>
      <w:r w:rsidRPr="00F85B5E">
        <w:rPr>
          <w:bCs/>
        </w:rPr>
        <w:t>Nắm vững việc t</w:t>
      </w:r>
      <w:r w:rsidR="00080B85" w:rsidRPr="00F85B5E">
        <w:rPr>
          <w:bCs/>
        </w:rPr>
        <w:t xml:space="preserve">hực hiện thiết kế mạch và mô phỏng trên </w:t>
      </w:r>
      <w:r w:rsidR="005231E7" w:rsidRPr="00F85B5E">
        <w:rPr>
          <w:bCs/>
        </w:rPr>
        <w:t xml:space="preserve">các </w:t>
      </w:r>
      <w:r w:rsidR="00080B85" w:rsidRPr="00F85B5E">
        <w:rPr>
          <w:bCs/>
        </w:rPr>
        <w:t xml:space="preserve">phần mềm </w:t>
      </w:r>
      <w:r w:rsidR="005231E7" w:rsidRPr="00F85B5E">
        <w:rPr>
          <w:bCs/>
        </w:rPr>
        <w:t>Multisim, Protues, Psim, ESS</w:t>
      </w:r>
      <w:r w:rsidR="002E3AFE" w:rsidRPr="00F85B5E">
        <w:rPr>
          <w:bCs/>
        </w:rPr>
        <w:t>, Matlab Simulink</w:t>
      </w:r>
    </w:p>
    <w:p w14:paraId="01AABDE2" w14:textId="77777777" w:rsidR="00744C77" w:rsidRPr="00F85B5E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85B5E">
        <w:rPr>
          <w:b/>
          <w:bCs/>
          <w:lang w:val="vi-VN"/>
        </w:rPr>
        <w:t>Kỹ năng</w:t>
      </w:r>
      <w:r w:rsidR="00BA09EA" w:rsidRPr="00F85B5E">
        <w:rPr>
          <w:b/>
          <w:bCs/>
          <w:lang w:val="vi-VN"/>
        </w:rPr>
        <w:t xml:space="preserve"> </w:t>
      </w:r>
    </w:p>
    <w:p w14:paraId="01AABDE3" w14:textId="77777777" w:rsidR="00396B33" w:rsidRPr="00F85B5E" w:rsidRDefault="002B5380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85B5E">
        <w:rPr>
          <w:bCs/>
        </w:rPr>
        <w:t xml:space="preserve"> </w:t>
      </w:r>
      <w:r w:rsidR="005D1F05" w:rsidRPr="00F85B5E">
        <w:rPr>
          <w:bCs/>
        </w:rPr>
        <w:t xml:space="preserve">Kỹ năng </w:t>
      </w:r>
      <w:r w:rsidR="005231E7" w:rsidRPr="00F85B5E">
        <w:rPr>
          <w:bCs/>
        </w:rPr>
        <w:t>nhận biết</w:t>
      </w:r>
      <w:r w:rsidR="00016B08" w:rsidRPr="00F85B5E">
        <w:rPr>
          <w:bCs/>
        </w:rPr>
        <w:t>, tra cứu</w:t>
      </w:r>
      <w:r w:rsidR="005231E7" w:rsidRPr="00F85B5E">
        <w:rPr>
          <w:bCs/>
        </w:rPr>
        <w:t xml:space="preserve"> và phân loại chính xá</w:t>
      </w:r>
      <w:r w:rsidR="00240E13" w:rsidRPr="00F85B5E">
        <w:rPr>
          <w:bCs/>
        </w:rPr>
        <w:t xml:space="preserve">c các linh kiện điện tử cơ bản </w:t>
      </w:r>
    </w:p>
    <w:p w14:paraId="01AABDE4" w14:textId="62157C5C" w:rsidR="005D1F05" w:rsidRPr="00F85B5E" w:rsidRDefault="005D1F05" w:rsidP="002E3AFE">
      <w:pPr>
        <w:pStyle w:val="ListParagraph"/>
        <w:numPr>
          <w:ilvl w:val="2"/>
          <w:numId w:val="1"/>
        </w:numPr>
        <w:tabs>
          <w:tab w:val="clear" w:pos="1242"/>
        </w:tabs>
        <w:ind w:left="993" w:hanging="567"/>
        <w:jc w:val="both"/>
        <w:rPr>
          <w:bCs/>
        </w:rPr>
      </w:pPr>
      <w:r w:rsidRPr="00F85B5E">
        <w:rPr>
          <w:bCs/>
        </w:rPr>
        <w:t xml:space="preserve"> </w:t>
      </w:r>
      <w:r w:rsidR="00016B08" w:rsidRPr="00F85B5E">
        <w:rPr>
          <w:bCs/>
        </w:rPr>
        <w:t>Kỹ năng sử dụng</w:t>
      </w:r>
      <w:r w:rsidR="00396B33" w:rsidRPr="00F85B5E">
        <w:rPr>
          <w:bCs/>
        </w:rPr>
        <w:t xml:space="preserve"> thiết bị đo trong các trong phần mềm Multisim, Protues, Psim</w:t>
      </w:r>
      <w:r w:rsidR="002E3AFE" w:rsidRPr="00F85B5E">
        <w:rPr>
          <w:bCs/>
        </w:rPr>
        <w:t>, Matlab Simulink</w:t>
      </w:r>
    </w:p>
    <w:p w14:paraId="01AABDE5" w14:textId="77777777" w:rsidR="00AC1DD4" w:rsidRPr="00F85B5E" w:rsidRDefault="005D1F05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85B5E">
        <w:rPr>
          <w:bCs/>
        </w:rPr>
        <w:t xml:space="preserve"> </w:t>
      </w:r>
      <w:r w:rsidR="00324C31" w:rsidRPr="00F85B5E">
        <w:rPr>
          <w:bCs/>
        </w:rPr>
        <w:t xml:space="preserve">Kỹ năng vận dụng các kiến thức đã học để </w:t>
      </w:r>
      <w:r w:rsidR="00240E13" w:rsidRPr="00F85B5E">
        <w:rPr>
          <w:bCs/>
        </w:rPr>
        <w:t>phân tích mạch điện và thiết kế mạch cơ bản</w:t>
      </w:r>
      <w:r w:rsidR="002E3AFE" w:rsidRPr="00F85B5E">
        <w:rPr>
          <w:bCs/>
        </w:rPr>
        <w:t>,</w:t>
      </w:r>
      <w:r w:rsidR="00240E13" w:rsidRPr="00F85B5E">
        <w:rPr>
          <w:bCs/>
        </w:rPr>
        <w:t xml:space="preserve"> chạy mô phỏng trên </w:t>
      </w:r>
      <w:r w:rsidR="00C31AB1" w:rsidRPr="00F85B5E">
        <w:rPr>
          <w:bCs/>
        </w:rPr>
        <w:t xml:space="preserve">các </w:t>
      </w:r>
      <w:r w:rsidR="00240E13" w:rsidRPr="00F85B5E">
        <w:rPr>
          <w:bCs/>
        </w:rPr>
        <w:t>phần mềm Multisim, Protues, Psim, ESS</w:t>
      </w:r>
      <w:r w:rsidR="002E3AFE" w:rsidRPr="00F85B5E">
        <w:rPr>
          <w:bCs/>
        </w:rPr>
        <w:t>, Matlab Simulink</w:t>
      </w:r>
    </w:p>
    <w:p w14:paraId="01AABDE6" w14:textId="77777777" w:rsidR="00FE6449" w:rsidRPr="00F85B5E" w:rsidRDefault="00FE6449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85B5E">
        <w:rPr>
          <w:bCs/>
        </w:rPr>
        <w:t>Kỹ năng thiết kế, lập mô hình mô phỏng và quản lý các dự án về điện tử</w:t>
      </w:r>
    </w:p>
    <w:p w14:paraId="01AABDE7" w14:textId="77777777" w:rsidR="00FE6449" w:rsidRPr="00F85B5E" w:rsidRDefault="00FE6449" w:rsidP="00F72F1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1" w:hanging="96"/>
        <w:jc w:val="both"/>
        <w:rPr>
          <w:bCs/>
        </w:rPr>
      </w:pPr>
      <w:r w:rsidRPr="00F85B5E">
        <w:rPr>
          <w:bCs/>
        </w:rPr>
        <w:t xml:space="preserve">Kỹ năng xây dựng mô hình mô phỏng để kiểm nghiệm lại phần lý thuyết đã được học </w:t>
      </w:r>
    </w:p>
    <w:p w14:paraId="01AABDE8" w14:textId="77777777" w:rsidR="00744C77" w:rsidRPr="00F85B5E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T</w:t>
      </w:r>
      <w:r w:rsidR="00744C77" w:rsidRPr="00F85B5E">
        <w:rPr>
          <w:b/>
          <w:bCs/>
          <w:color w:val="000000"/>
          <w:sz w:val="24"/>
          <w:szCs w:val="24"/>
        </w:rPr>
        <w:t>óm tắt nội dung học phần</w:t>
      </w:r>
    </w:p>
    <w:p w14:paraId="01AABDE9" w14:textId="1BCCDC5A" w:rsidR="00AF7CE3" w:rsidRPr="00F85B5E" w:rsidRDefault="00833706" w:rsidP="00AF7CE3">
      <w:pPr>
        <w:pStyle w:val="BodyText2"/>
        <w:spacing w:before="240" w:after="0" w:line="240" w:lineRule="auto"/>
        <w:ind w:left="360" w:firstLine="360"/>
        <w:jc w:val="both"/>
        <w:rPr>
          <w:b/>
          <w:bCs/>
          <w:color w:val="000000"/>
          <w:sz w:val="24"/>
          <w:szCs w:val="24"/>
        </w:rPr>
      </w:pPr>
      <w:r w:rsidRPr="00F85B5E">
        <w:rPr>
          <w:sz w:val="24"/>
          <w:szCs w:val="24"/>
        </w:rPr>
        <w:lastRenderedPageBreak/>
        <w:t xml:space="preserve">Giới thiệu </w:t>
      </w:r>
      <w:r w:rsidRPr="00F85B5E">
        <w:rPr>
          <w:bCs/>
          <w:color w:val="000000"/>
          <w:lang w:val="nl-NL"/>
        </w:rPr>
        <w:t xml:space="preserve">tổng quan về phần mềm </w:t>
      </w:r>
      <w:r w:rsidRPr="00F85B5E">
        <w:rPr>
          <w:sz w:val="24"/>
          <w:szCs w:val="24"/>
        </w:rPr>
        <w:t xml:space="preserve">Multisim; Lựa chọn và sử dụng các linh kiện điện và điện tử trong </w:t>
      </w:r>
      <w:r w:rsidRPr="00F85B5E">
        <w:rPr>
          <w:bCs/>
          <w:color w:val="000000"/>
          <w:sz w:val="24"/>
          <w:szCs w:val="24"/>
          <w:lang w:val="nl-NL"/>
        </w:rPr>
        <w:t>Multisim; Hướng dẫn sử dụng các thiết bị đo trong Multisim</w:t>
      </w:r>
      <w:r w:rsidRPr="00F85B5E">
        <w:rPr>
          <w:bCs/>
          <w:color w:val="000000"/>
          <w:lang w:val="nl-NL"/>
        </w:rPr>
        <w:t xml:space="preserve">; Phân tích mạch điện và điện tử trong </w:t>
      </w:r>
      <w:r w:rsidRPr="00F85B5E">
        <w:rPr>
          <w:sz w:val="24"/>
          <w:szCs w:val="24"/>
        </w:rPr>
        <w:t>Multisim; Hướng dẫn sử dụng các phần mềm mô phỏng mạch điện và mạch điện tử khác</w:t>
      </w:r>
      <w:r w:rsidR="002972AF">
        <w:rPr>
          <w:sz w:val="24"/>
          <w:szCs w:val="24"/>
        </w:rPr>
        <w:t>.</w:t>
      </w:r>
      <w:bookmarkStart w:id="0" w:name="_GoBack"/>
      <w:bookmarkEnd w:id="0"/>
    </w:p>
    <w:p w14:paraId="01AABDEA" w14:textId="77777777" w:rsidR="00296F71" w:rsidRPr="00F85B5E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Cấu trúc nội dung học phần</w:t>
      </w:r>
    </w:p>
    <w:p w14:paraId="01AABDEB" w14:textId="77777777" w:rsidR="004A21C9" w:rsidRPr="00F85B5E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F85B5E">
        <w:rPr>
          <w:b/>
          <w:bCs/>
          <w:lang w:val="nl-NL"/>
        </w:rPr>
        <w:t>Bảng 1</w:t>
      </w:r>
      <w:r w:rsidR="004A21C9" w:rsidRPr="00F85B5E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992"/>
        <w:gridCol w:w="1417"/>
      </w:tblGrid>
      <w:tr w:rsidR="001265BC" w:rsidRPr="00F85B5E" w14:paraId="01AABDED" w14:textId="77777777" w:rsidTr="00093CDE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BDEC" w14:textId="77777777" w:rsidR="001265BC" w:rsidRPr="00F85B5E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85B5E">
              <w:rPr>
                <w:b/>
                <w:bCs/>
              </w:rPr>
              <w:t>6.1. Lý thuyết</w:t>
            </w:r>
          </w:p>
        </w:tc>
      </w:tr>
      <w:tr w:rsidR="00095A1D" w:rsidRPr="00F85B5E" w14:paraId="01AABDF2" w14:textId="77777777" w:rsidTr="00093CDE">
        <w:tc>
          <w:tcPr>
            <w:tcW w:w="1408" w:type="dxa"/>
            <w:tcBorders>
              <w:top w:val="single" w:sz="4" w:space="0" w:color="auto"/>
            </w:tcBorders>
          </w:tcPr>
          <w:p w14:paraId="01AABDEE" w14:textId="77777777" w:rsidR="003B73BB" w:rsidRPr="00F85B5E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F85B5E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</w:tcPr>
          <w:p w14:paraId="01AABDEF" w14:textId="77777777" w:rsidR="003B73BB" w:rsidRPr="00F85B5E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5B5E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AABDF0" w14:textId="77777777" w:rsidR="003B73BB" w:rsidRPr="00F85B5E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5B5E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1AABDF1" w14:textId="77777777" w:rsidR="003B73BB" w:rsidRPr="00F85B5E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5B5E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F85B5E" w14:paraId="01AABDF7" w14:textId="77777777" w:rsidTr="00093CDE">
        <w:trPr>
          <w:trHeight w:val="345"/>
        </w:trPr>
        <w:tc>
          <w:tcPr>
            <w:tcW w:w="1408" w:type="dxa"/>
            <w:vAlign w:val="center"/>
          </w:tcPr>
          <w:p w14:paraId="01AABDF3" w14:textId="77777777" w:rsidR="003B73BB" w:rsidRPr="00F85B5E" w:rsidRDefault="007C7EDD" w:rsidP="009213C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85B5E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363" w:type="dxa"/>
            <w:vAlign w:val="center"/>
          </w:tcPr>
          <w:p w14:paraId="01AABDF4" w14:textId="77777777" w:rsidR="003B73BB" w:rsidRPr="00F85B5E" w:rsidRDefault="007E4C5C" w:rsidP="007E4C5C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vi-VN"/>
              </w:rPr>
            </w:pPr>
            <w:r w:rsidRPr="00F85B5E">
              <w:rPr>
                <w:bCs/>
                <w:color w:val="000000"/>
                <w:lang w:val="nl-NL"/>
              </w:rPr>
              <w:t>GIỚI THIỆU</w:t>
            </w:r>
            <w:r w:rsidR="00833706" w:rsidRPr="00F85B5E">
              <w:rPr>
                <w:bCs/>
                <w:color w:val="000000"/>
                <w:lang w:val="nl-NL"/>
              </w:rPr>
              <w:t xml:space="preserve"> VỀ MULTISIM</w:t>
            </w:r>
          </w:p>
        </w:tc>
        <w:tc>
          <w:tcPr>
            <w:tcW w:w="992" w:type="dxa"/>
            <w:vAlign w:val="center"/>
          </w:tcPr>
          <w:p w14:paraId="01AABDF5" w14:textId="77777777" w:rsidR="003B73BB" w:rsidRPr="00F85B5E" w:rsidRDefault="00337B57" w:rsidP="009213CE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</w:t>
            </w:r>
          </w:p>
        </w:tc>
        <w:tc>
          <w:tcPr>
            <w:tcW w:w="1417" w:type="dxa"/>
            <w:vAlign w:val="center"/>
          </w:tcPr>
          <w:p w14:paraId="01AABDF6" w14:textId="77777777" w:rsidR="003B73BB" w:rsidRPr="00F85B5E" w:rsidRDefault="003B73BB" w:rsidP="00093CDE">
            <w:pPr>
              <w:pStyle w:val="ListParagraph"/>
              <w:ind w:left="0" w:right="-108"/>
              <w:jc w:val="center"/>
              <w:rPr>
                <w:b/>
                <w:bCs/>
              </w:rPr>
            </w:pPr>
          </w:p>
        </w:tc>
      </w:tr>
      <w:tr w:rsidR="00BA7C39" w:rsidRPr="00F85B5E" w14:paraId="01AABDFC" w14:textId="77777777" w:rsidTr="00093CDE">
        <w:tc>
          <w:tcPr>
            <w:tcW w:w="1408" w:type="dxa"/>
            <w:vAlign w:val="center"/>
          </w:tcPr>
          <w:p w14:paraId="01AABDF8" w14:textId="77777777" w:rsidR="003B73BB" w:rsidRPr="00F85B5E" w:rsidRDefault="003B73BB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  <w:lang w:val="vi-VN"/>
              </w:rPr>
              <w:t>1.1</w:t>
            </w:r>
          </w:p>
        </w:tc>
        <w:tc>
          <w:tcPr>
            <w:tcW w:w="5363" w:type="dxa"/>
            <w:vAlign w:val="center"/>
          </w:tcPr>
          <w:p w14:paraId="01AABDF9" w14:textId="77777777" w:rsidR="003B73BB" w:rsidRPr="00F85B5E" w:rsidRDefault="002414D7" w:rsidP="00AF7CE3">
            <w:pPr>
              <w:pStyle w:val="Chng"/>
              <w:spacing w:before="0" w:after="0"/>
              <w:ind w:left="0"/>
              <w:rPr>
                <w:bCs/>
              </w:rPr>
            </w:pPr>
            <w:r w:rsidRPr="00F85B5E">
              <w:rPr>
                <w:bCs/>
                <w:color w:val="000000"/>
                <w:lang w:val="nl-NL"/>
              </w:rPr>
              <w:t>Giới thiệu</w:t>
            </w:r>
          </w:p>
        </w:tc>
        <w:tc>
          <w:tcPr>
            <w:tcW w:w="992" w:type="dxa"/>
            <w:vAlign w:val="center"/>
          </w:tcPr>
          <w:p w14:paraId="01AABDFA" w14:textId="77777777" w:rsidR="003B73BB" w:rsidRPr="00F85B5E" w:rsidRDefault="003B73BB" w:rsidP="00AF7CE3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01AABDFB" w14:textId="77777777" w:rsidR="00EE3756" w:rsidRPr="00F85B5E" w:rsidRDefault="00E30F14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</w:t>
            </w:r>
          </w:p>
        </w:tc>
      </w:tr>
      <w:tr w:rsidR="00BA7C39" w:rsidRPr="00F85B5E" w14:paraId="01AABE01" w14:textId="77777777" w:rsidTr="00093CDE">
        <w:tc>
          <w:tcPr>
            <w:tcW w:w="1408" w:type="dxa"/>
            <w:vAlign w:val="center"/>
          </w:tcPr>
          <w:p w14:paraId="01AABDFD" w14:textId="77777777" w:rsidR="003B73BB" w:rsidRPr="00F85B5E" w:rsidRDefault="003B73BB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  <w:lang w:val="vi-VN"/>
              </w:rPr>
              <w:t>1.2</w:t>
            </w:r>
          </w:p>
        </w:tc>
        <w:tc>
          <w:tcPr>
            <w:tcW w:w="5363" w:type="dxa"/>
            <w:vAlign w:val="center"/>
          </w:tcPr>
          <w:p w14:paraId="01AABDFE" w14:textId="77777777" w:rsidR="003B73BB" w:rsidRPr="00F85B5E" w:rsidRDefault="002414D7" w:rsidP="00AF7CE3">
            <w:pPr>
              <w:pStyle w:val="ListParagraph"/>
              <w:ind w:left="0"/>
              <w:rPr>
                <w:bCs/>
              </w:rPr>
            </w:pPr>
            <w:r w:rsidRPr="00F85B5E">
              <w:rPr>
                <w:bCs/>
                <w:color w:val="000000"/>
                <w:lang w:val="nl-NL"/>
              </w:rPr>
              <w:t>Cách cài đặt Multisim</w:t>
            </w:r>
          </w:p>
        </w:tc>
        <w:tc>
          <w:tcPr>
            <w:tcW w:w="992" w:type="dxa"/>
            <w:vAlign w:val="center"/>
          </w:tcPr>
          <w:p w14:paraId="01AABDFF" w14:textId="77777777" w:rsidR="003B73BB" w:rsidRPr="00F85B5E" w:rsidRDefault="003B73BB" w:rsidP="00AF7CE3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01AABE00" w14:textId="77777777" w:rsidR="003B73BB" w:rsidRPr="00F85B5E" w:rsidRDefault="00E30F14" w:rsidP="009213CE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</w:t>
            </w:r>
          </w:p>
        </w:tc>
      </w:tr>
      <w:tr w:rsidR="00BA7C39" w:rsidRPr="00F85B5E" w14:paraId="01AABE06" w14:textId="77777777" w:rsidTr="00093CDE">
        <w:tc>
          <w:tcPr>
            <w:tcW w:w="1408" w:type="dxa"/>
            <w:vAlign w:val="center"/>
          </w:tcPr>
          <w:p w14:paraId="01AABE02" w14:textId="77777777" w:rsidR="00EE3756" w:rsidRPr="00F85B5E" w:rsidRDefault="00AF7CE3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1.3</w:t>
            </w:r>
          </w:p>
        </w:tc>
        <w:tc>
          <w:tcPr>
            <w:tcW w:w="5363" w:type="dxa"/>
            <w:vAlign w:val="center"/>
          </w:tcPr>
          <w:p w14:paraId="01AABE03" w14:textId="77777777" w:rsidR="00EE3756" w:rsidRPr="00F85B5E" w:rsidRDefault="002414D7" w:rsidP="00F50136">
            <w:pPr>
              <w:pStyle w:val="Chng"/>
              <w:tabs>
                <w:tab w:val="num" w:pos="960"/>
              </w:tabs>
              <w:spacing w:before="0" w:after="0"/>
              <w:ind w:left="34"/>
              <w:jc w:val="both"/>
              <w:rPr>
                <w:bCs/>
                <w:lang w:val="vi-VN"/>
              </w:rPr>
            </w:pPr>
            <w:r w:rsidRPr="00F85B5E">
              <w:rPr>
                <w:bCs/>
                <w:color w:val="000000"/>
                <w:lang w:val="nl-NL"/>
              </w:rPr>
              <w:t>Các chức năng chính của Multisim</w:t>
            </w:r>
          </w:p>
        </w:tc>
        <w:tc>
          <w:tcPr>
            <w:tcW w:w="992" w:type="dxa"/>
            <w:vAlign w:val="center"/>
          </w:tcPr>
          <w:p w14:paraId="01AABE04" w14:textId="77777777" w:rsidR="00EE3756" w:rsidRPr="00F85B5E" w:rsidRDefault="00EE375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05" w14:textId="77777777" w:rsidR="00EE3756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</w:t>
            </w:r>
          </w:p>
        </w:tc>
      </w:tr>
      <w:tr w:rsidR="009D6A06" w:rsidRPr="00F85B5E" w14:paraId="01AABE0B" w14:textId="77777777" w:rsidTr="00093CDE">
        <w:tc>
          <w:tcPr>
            <w:tcW w:w="1408" w:type="dxa"/>
            <w:vAlign w:val="center"/>
          </w:tcPr>
          <w:p w14:paraId="01AABE07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1.4</w:t>
            </w:r>
          </w:p>
        </w:tc>
        <w:tc>
          <w:tcPr>
            <w:tcW w:w="5363" w:type="dxa"/>
            <w:vAlign w:val="center"/>
          </w:tcPr>
          <w:p w14:paraId="01AABE08" w14:textId="77777777" w:rsidR="009D6A06" w:rsidRPr="00F85B5E" w:rsidRDefault="007E4C5C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C</w:t>
            </w:r>
            <w:r w:rsidR="002414D7" w:rsidRPr="00F85B5E">
              <w:rPr>
                <w:bCs/>
                <w:color w:val="000000"/>
                <w:lang w:val="nl-NL"/>
              </w:rPr>
              <w:t>ác thông số của Multisim</w:t>
            </w:r>
          </w:p>
        </w:tc>
        <w:tc>
          <w:tcPr>
            <w:tcW w:w="992" w:type="dxa"/>
            <w:vAlign w:val="center"/>
          </w:tcPr>
          <w:p w14:paraId="01AABE09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0A" w14:textId="77777777" w:rsidR="009D6A06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</w:t>
            </w:r>
          </w:p>
        </w:tc>
      </w:tr>
      <w:tr w:rsidR="009D6A06" w:rsidRPr="00F85B5E" w14:paraId="01AABE10" w14:textId="77777777" w:rsidTr="00093CDE">
        <w:trPr>
          <w:trHeight w:val="398"/>
        </w:trPr>
        <w:tc>
          <w:tcPr>
            <w:tcW w:w="1408" w:type="dxa"/>
            <w:vAlign w:val="center"/>
          </w:tcPr>
          <w:p w14:paraId="01AABE0C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5363" w:type="dxa"/>
            <w:vAlign w:val="center"/>
          </w:tcPr>
          <w:p w14:paraId="01AABE0D" w14:textId="77777777" w:rsidR="009D6A06" w:rsidRPr="00F85B5E" w:rsidRDefault="00833706" w:rsidP="009D6A0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LỰA CHỌN VÀ SỬ DỤNG CÁC LINH KIỆN ĐIỆN VÀ ĐIỆN TỬ TRONG MULTISIM</w:t>
            </w:r>
          </w:p>
        </w:tc>
        <w:tc>
          <w:tcPr>
            <w:tcW w:w="992" w:type="dxa"/>
            <w:vAlign w:val="center"/>
          </w:tcPr>
          <w:p w14:paraId="01AABE0E" w14:textId="77777777" w:rsidR="009D6A06" w:rsidRPr="00F85B5E" w:rsidRDefault="008328BA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</w:t>
            </w:r>
          </w:p>
        </w:tc>
        <w:tc>
          <w:tcPr>
            <w:tcW w:w="1417" w:type="dxa"/>
            <w:vAlign w:val="center"/>
          </w:tcPr>
          <w:p w14:paraId="01AABE0F" w14:textId="77777777" w:rsidR="009D6A06" w:rsidRPr="00F85B5E" w:rsidRDefault="009D6A06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D6A06" w:rsidRPr="00F85B5E" w14:paraId="01AABE15" w14:textId="77777777" w:rsidTr="00093CDE">
        <w:tc>
          <w:tcPr>
            <w:tcW w:w="1408" w:type="dxa"/>
            <w:vAlign w:val="center"/>
          </w:tcPr>
          <w:p w14:paraId="01AABE11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2.1</w:t>
            </w:r>
          </w:p>
        </w:tc>
        <w:tc>
          <w:tcPr>
            <w:tcW w:w="5363" w:type="dxa"/>
            <w:vAlign w:val="center"/>
          </w:tcPr>
          <w:p w14:paraId="01AABE12" w14:textId="77777777" w:rsidR="009D6A06" w:rsidRPr="00F85B5E" w:rsidRDefault="00F50136" w:rsidP="009D6A06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Giới thiệu</w:t>
            </w:r>
          </w:p>
        </w:tc>
        <w:tc>
          <w:tcPr>
            <w:tcW w:w="992" w:type="dxa"/>
            <w:vAlign w:val="center"/>
          </w:tcPr>
          <w:p w14:paraId="01AABE13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14" w14:textId="77777777" w:rsidR="009D6A06" w:rsidRPr="00F85B5E" w:rsidRDefault="00396B33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4.2</w:t>
            </w:r>
            <w:r w:rsidR="00E30F14" w:rsidRPr="00F85B5E">
              <w:rPr>
                <w:bCs/>
              </w:rPr>
              <w:t>.</w:t>
            </w:r>
            <w:r w:rsidRPr="00F85B5E">
              <w:rPr>
                <w:bCs/>
              </w:rPr>
              <w:t>1</w:t>
            </w:r>
          </w:p>
        </w:tc>
      </w:tr>
      <w:tr w:rsidR="009D6A06" w:rsidRPr="00F85B5E" w14:paraId="01AABE1A" w14:textId="77777777" w:rsidTr="00093CDE">
        <w:tc>
          <w:tcPr>
            <w:tcW w:w="1408" w:type="dxa"/>
            <w:vAlign w:val="center"/>
          </w:tcPr>
          <w:p w14:paraId="01AABE16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2.2</w:t>
            </w:r>
          </w:p>
        </w:tc>
        <w:tc>
          <w:tcPr>
            <w:tcW w:w="5363" w:type="dxa"/>
            <w:vAlign w:val="center"/>
          </w:tcPr>
          <w:p w14:paraId="01AABE17" w14:textId="77777777" w:rsidR="009D6A06" w:rsidRPr="00F85B5E" w:rsidRDefault="00F50136" w:rsidP="00F50136">
            <w:pPr>
              <w:pStyle w:val="Chng"/>
              <w:tabs>
                <w:tab w:val="num" w:pos="960"/>
              </w:tabs>
              <w:spacing w:before="0" w:after="0"/>
              <w:ind w:left="34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Lựa chọn các nhóm linh kiện</w:t>
            </w:r>
            <w:r w:rsidR="0098708A" w:rsidRPr="00F85B5E">
              <w:rPr>
                <w:bCs/>
                <w:color w:val="000000"/>
                <w:lang w:val="nl-NL"/>
              </w:rPr>
              <w:t xml:space="preserve"> trong Multisim</w:t>
            </w:r>
          </w:p>
        </w:tc>
        <w:tc>
          <w:tcPr>
            <w:tcW w:w="992" w:type="dxa"/>
            <w:vAlign w:val="center"/>
          </w:tcPr>
          <w:p w14:paraId="01AABE18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19" w14:textId="77777777" w:rsidR="009D6A06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</w:t>
            </w:r>
            <w:r w:rsidR="00396B33" w:rsidRPr="00F85B5E">
              <w:rPr>
                <w:bCs/>
              </w:rPr>
              <w:t>2.1</w:t>
            </w:r>
          </w:p>
        </w:tc>
      </w:tr>
      <w:tr w:rsidR="009D6A06" w:rsidRPr="00F85B5E" w14:paraId="01AABE1F" w14:textId="77777777" w:rsidTr="00093CDE">
        <w:trPr>
          <w:trHeight w:val="297"/>
        </w:trPr>
        <w:tc>
          <w:tcPr>
            <w:tcW w:w="1408" w:type="dxa"/>
            <w:vAlign w:val="center"/>
          </w:tcPr>
          <w:p w14:paraId="01AABE1B" w14:textId="77777777" w:rsidR="009D6A06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2.3</w:t>
            </w:r>
          </w:p>
        </w:tc>
        <w:tc>
          <w:tcPr>
            <w:tcW w:w="5363" w:type="dxa"/>
            <w:vAlign w:val="center"/>
          </w:tcPr>
          <w:p w14:paraId="01AABE1C" w14:textId="77777777" w:rsidR="0027289B" w:rsidRPr="00F85B5E" w:rsidRDefault="00F50136" w:rsidP="0027289B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Hướng dẫn sử dụng các linh kiện</w:t>
            </w:r>
            <w:r w:rsidR="0098708A" w:rsidRPr="00F85B5E">
              <w:rPr>
                <w:bCs/>
                <w:color w:val="000000"/>
                <w:lang w:val="nl-NL"/>
              </w:rPr>
              <w:t xml:space="preserve"> trong Multisim</w:t>
            </w:r>
          </w:p>
        </w:tc>
        <w:tc>
          <w:tcPr>
            <w:tcW w:w="992" w:type="dxa"/>
            <w:vAlign w:val="center"/>
          </w:tcPr>
          <w:p w14:paraId="01AABE1D" w14:textId="77777777" w:rsidR="009D6A06" w:rsidRPr="00F85B5E" w:rsidRDefault="009D6A06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1E" w14:textId="77777777" w:rsidR="009D6A06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</w:t>
            </w:r>
            <w:r w:rsidR="00396B33" w:rsidRPr="00F85B5E">
              <w:rPr>
                <w:bCs/>
              </w:rPr>
              <w:t>2.1</w:t>
            </w:r>
          </w:p>
        </w:tc>
      </w:tr>
      <w:tr w:rsidR="005D1F05" w:rsidRPr="00F85B5E" w14:paraId="01AABE24" w14:textId="77777777" w:rsidTr="00093CDE">
        <w:tc>
          <w:tcPr>
            <w:tcW w:w="1408" w:type="dxa"/>
            <w:vAlign w:val="center"/>
          </w:tcPr>
          <w:p w14:paraId="01AABE20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5363" w:type="dxa"/>
            <w:vAlign w:val="center"/>
          </w:tcPr>
          <w:p w14:paraId="01AABE21" w14:textId="77777777" w:rsidR="005D1F05" w:rsidRPr="00F85B5E" w:rsidRDefault="00833706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HƯỚNG DẪN SỬ DỤNG CÁC </w:t>
            </w:r>
            <w:r w:rsidR="00F50136" w:rsidRPr="00F85B5E">
              <w:rPr>
                <w:bCs/>
                <w:color w:val="000000"/>
                <w:lang w:val="nl-NL"/>
              </w:rPr>
              <w:t>THIẾT BỊ ĐO TRONG MULTISIM</w:t>
            </w:r>
          </w:p>
        </w:tc>
        <w:tc>
          <w:tcPr>
            <w:tcW w:w="992" w:type="dxa"/>
            <w:vAlign w:val="center"/>
          </w:tcPr>
          <w:p w14:paraId="01AABE22" w14:textId="77777777" w:rsidR="005D1F05" w:rsidRPr="00F85B5E" w:rsidRDefault="008328BA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</w:t>
            </w:r>
          </w:p>
        </w:tc>
        <w:tc>
          <w:tcPr>
            <w:tcW w:w="1417" w:type="dxa"/>
            <w:vAlign w:val="center"/>
          </w:tcPr>
          <w:p w14:paraId="01AABE23" w14:textId="77777777" w:rsidR="005D1F05" w:rsidRPr="00F85B5E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85B5E" w14:paraId="01AABE29" w14:textId="77777777" w:rsidTr="00093CDE">
        <w:tc>
          <w:tcPr>
            <w:tcW w:w="1408" w:type="dxa"/>
            <w:vAlign w:val="center"/>
          </w:tcPr>
          <w:p w14:paraId="01AABE25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3.1</w:t>
            </w:r>
          </w:p>
        </w:tc>
        <w:tc>
          <w:tcPr>
            <w:tcW w:w="5363" w:type="dxa"/>
            <w:vAlign w:val="center"/>
          </w:tcPr>
          <w:p w14:paraId="01AABE26" w14:textId="77777777" w:rsidR="005D1F05" w:rsidRPr="00F85B5E" w:rsidRDefault="0027289B" w:rsidP="00C86074">
            <w:pPr>
              <w:pStyle w:val="Chng"/>
              <w:tabs>
                <w:tab w:val="num" w:pos="960"/>
              </w:tabs>
              <w:spacing w:before="0" w:after="0"/>
              <w:ind w:left="0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Giới thiệu</w:t>
            </w:r>
            <w:r w:rsidR="00A27A71" w:rsidRPr="00F85B5E">
              <w:rPr>
                <w:bCs/>
                <w:color w:val="000000"/>
                <w:lang w:val="nl-NL"/>
              </w:rPr>
              <w:t xml:space="preserve"> về các loại thiết bị dùng trong Multisim</w:t>
            </w:r>
          </w:p>
        </w:tc>
        <w:tc>
          <w:tcPr>
            <w:tcW w:w="992" w:type="dxa"/>
            <w:vAlign w:val="center"/>
          </w:tcPr>
          <w:p w14:paraId="01AABE27" w14:textId="77777777" w:rsidR="005D1F05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28" w14:textId="77777777" w:rsidR="005D1F05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</w:t>
            </w:r>
            <w:r w:rsidR="00396B33" w:rsidRPr="00F85B5E">
              <w:rPr>
                <w:bCs/>
              </w:rPr>
              <w:t>2.2</w:t>
            </w:r>
          </w:p>
        </w:tc>
      </w:tr>
      <w:tr w:rsidR="005D1F05" w:rsidRPr="00F85B5E" w14:paraId="01AABE2E" w14:textId="77777777" w:rsidTr="00093CDE">
        <w:tc>
          <w:tcPr>
            <w:tcW w:w="1408" w:type="dxa"/>
            <w:vAlign w:val="center"/>
          </w:tcPr>
          <w:p w14:paraId="01AABE2A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3.</w:t>
            </w:r>
            <w:r w:rsidR="0098708A" w:rsidRPr="00F85B5E">
              <w:rPr>
                <w:bCs/>
              </w:rPr>
              <w:t>2</w:t>
            </w:r>
          </w:p>
        </w:tc>
        <w:tc>
          <w:tcPr>
            <w:tcW w:w="5363" w:type="dxa"/>
            <w:vAlign w:val="center"/>
          </w:tcPr>
          <w:p w14:paraId="01AABE2B" w14:textId="77777777" w:rsidR="005D1F05" w:rsidRPr="00F85B5E" w:rsidRDefault="0027289B" w:rsidP="005D1F05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Hướng dẫn sử dụng các thiết bị đo </w:t>
            </w:r>
            <w:r w:rsidR="0098708A" w:rsidRPr="00F85B5E">
              <w:rPr>
                <w:bCs/>
                <w:color w:val="000000"/>
                <w:lang w:val="nl-NL"/>
              </w:rPr>
              <w:t>trong Multisim</w:t>
            </w:r>
          </w:p>
        </w:tc>
        <w:tc>
          <w:tcPr>
            <w:tcW w:w="992" w:type="dxa"/>
            <w:vAlign w:val="center"/>
          </w:tcPr>
          <w:p w14:paraId="01AABE2C" w14:textId="77777777" w:rsidR="005D1F05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2D" w14:textId="77777777" w:rsidR="005D1F05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</w:t>
            </w:r>
            <w:r w:rsidR="00396B33" w:rsidRPr="00F85B5E">
              <w:rPr>
                <w:bCs/>
              </w:rPr>
              <w:t>2.2</w:t>
            </w:r>
          </w:p>
        </w:tc>
      </w:tr>
      <w:tr w:rsidR="005D1F05" w:rsidRPr="00F85B5E" w14:paraId="01AABE33" w14:textId="77777777" w:rsidTr="00093CDE">
        <w:tc>
          <w:tcPr>
            <w:tcW w:w="1408" w:type="dxa"/>
            <w:vAlign w:val="center"/>
          </w:tcPr>
          <w:p w14:paraId="01AABE2F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363" w:type="dxa"/>
            <w:vAlign w:val="center"/>
          </w:tcPr>
          <w:p w14:paraId="01AABE30" w14:textId="77777777" w:rsidR="005D1F05" w:rsidRPr="00F85B5E" w:rsidRDefault="00F50136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PHÂN TÍCH MẠCH ĐIỆN VÀ ĐIỆN TỬ TRONG MULTISIM</w:t>
            </w:r>
          </w:p>
        </w:tc>
        <w:tc>
          <w:tcPr>
            <w:tcW w:w="992" w:type="dxa"/>
            <w:vAlign w:val="center"/>
          </w:tcPr>
          <w:p w14:paraId="01AABE31" w14:textId="77777777" w:rsidR="005D1F05" w:rsidRPr="00F85B5E" w:rsidRDefault="00337B57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</w:t>
            </w:r>
          </w:p>
        </w:tc>
        <w:tc>
          <w:tcPr>
            <w:tcW w:w="1417" w:type="dxa"/>
            <w:vAlign w:val="center"/>
          </w:tcPr>
          <w:p w14:paraId="01AABE32" w14:textId="77777777" w:rsidR="005D1F05" w:rsidRPr="00F85B5E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85B5E" w14:paraId="01AABE38" w14:textId="77777777" w:rsidTr="00093CDE">
        <w:tc>
          <w:tcPr>
            <w:tcW w:w="1408" w:type="dxa"/>
            <w:vAlign w:val="center"/>
          </w:tcPr>
          <w:p w14:paraId="01AABE34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</w:t>
            </w:r>
          </w:p>
        </w:tc>
        <w:tc>
          <w:tcPr>
            <w:tcW w:w="5363" w:type="dxa"/>
            <w:vAlign w:val="center"/>
          </w:tcPr>
          <w:p w14:paraId="01AABE35" w14:textId="77777777" w:rsidR="005D1F05" w:rsidRPr="00F85B5E" w:rsidRDefault="00680990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Các phương pháp phân tích mạch điện, điện tử trong Multisim</w:t>
            </w:r>
          </w:p>
        </w:tc>
        <w:tc>
          <w:tcPr>
            <w:tcW w:w="992" w:type="dxa"/>
            <w:vAlign w:val="center"/>
          </w:tcPr>
          <w:p w14:paraId="01AABE36" w14:textId="77777777" w:rsidR="005D1F05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37" w14:textId="77777777" w:rsidR="005D1F05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</w:t>
            </w:r>
            <w:r w:rsidR="00E53686" w:rsidRPr="00F85B5E">
              <w:rPr>
                <w:bCs/>
              </w:rPr>
              <w:t>2.3</w:t>
            </w:r>
          </w:p>
        </w:tc>
      </w:tr>
      <w:tr w:rsidR="005D1F05" w:rsidRPr="00F85B5E" w14:paraId="01AABE3D" w14:textId="77777777" w:rsidTr="00093CDE">
        <w:tc>
          <w:tcPr>
            <w:tcW w:w="1408" w:type="dxa"/>
            <w:vAlign w:val="center"/>
          </w:tcPr>
          <w:p w14:paraId="01AABE39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4.2</w:t>
            </w:r>
          </w:p>
        </w:tc>
        <w:tc>
          <w:tcPr>
            <w:tcW w:w="5363" w:type="dxa"/>
            <w:vAlign w:val="center"/>
          </w:tcPr>
          <w:p w14:paraId="01AABE3A" w14:textId="77777777" w:rsidR="005D1F05" w:rsidRPr="00F85B5E" w:rsidRDefault="00680990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Hướng dẫn phân tích mạch điện và điện tử trong Multisim</w:t>
            </w:r>
          </w:p>
        </w:tc>
        <w:tc>
          <w:tcPr>
            <w:tcW w:w="992" w:type="dxa"/>
            <w:vAlign w:val="center"/>
          </w:tcPr>
          <w:p w14:paraId="01AABE3B" w14:textId="77777777" w:rsidR="005D1F05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3C" w14:textId="77777777" w:rsidR="005D1F05" w:rsidRPr="00F85B5E" w:rsidRDefault="00E30F14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</w:t>
            </w:r>
            <w:r w:rsidR="00E53686" w:rsidRPr="00F85B5E">
              <w:rPr>
                <w:bCs/>
              </w:rPr>
              <w:t>2.3</w:t>
            </w:r>
          </w:p>
        </w:tc>
      </w:tr>
      <w:tr w:rsidR="005D1F05" w:rsidRPr="00F85B5E" w14:paraId="01AABE42" w14:textId="77777777" w:rsidTr="00093CDE">
        <w:tc>
          <w:tcPr>
            <w:tcW w:w="1408" w:type="dxa"/>
            <w:vAlign w:val="center"/>
          </w:tcPr>
          <w:p w14:paraId="01AABE3E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363" w:type="dxa"/>
            <w:vAlign w:val="center"/>
          </w:tcPr>
          <w:p w14:paraId="01AABE3F" w14:textId="77777777" w:rsidR="005D1F05" w:rsidRPr="00F85B5E" w:rsidRDefault="00F50136" w:rsidP="00C86074">
            <w:pPr>
              <w:pStyle w:val="Chng"/>
              <w:spacing w:before="0" w:after="0"/>
              <w:ind w:left="0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HƯỚNG DẪN SỬ DỤNG CÁC PHẦN MỀM MÔ PHỎNG MẠCH ĐIỆN VÀ MẠCH ĐIỆN TỬ KHÁC</w:t>
            </w:r>
          </w:p>
        </w:tc>
        <w:tc>
          <w:tcPr>
            <w:tcW w:w="992" w:type="dxa"/>
            <w:vAlign w:val="center"/>
          </w:tcPr>
          <w:p w14:paraId="01AABE40" w14:textId="77777777" w:rsidR="005D1F05" w:rsidRPr="00F85B5E" w:rsidRDefault="008328BA" w:rsidP="00AF7CE3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10</w:t>
            </w:r>
          </w:p>
        </w:tc>
        <w:tc>
          <w:tcPr>
            <w:tcW w:w="1417" w:type="dxa"/>
            <w:vAlign w:val="center"/>
          </w:tcPr>
          <w:p w14:paraId="01AABE41" w14:textId="77777777" w:rsidR="005D1F05" w:rsidRPr="00F85B5E" w:rsidRDefault="005D1F05" w:rsidP="00AD415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1F05" w:rsidRPr="00F85B5E" w14:paraId="01AABE47" w14:textId="77777777" w:rsidTr="00093CDE">
        <w:tc>
          <w:tcPr>
            <w:tcW w:w="1408" w:type="dxa"/>
            <w:vAlign w:val="center"/>
          </w:tcPr>
          <w:p w14:paraId="01AABE43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5.1</w:t>
            </w:r>
          </w:p>
        </w:tc>
        <w:tc>
          <w:tcPr>
            <w:tcW w:w="5363" w:type="dxa"/>
            <w:vAlign w:val="center"/>
          </w:tcPr>
          <w:p w14:paraId="01AABE44" w14:textId="77777777" w:rsidR="005D1F05" w:rsidRPr="00F85B5E" w:rsidRDefault="008D60F0" w:rsidP="00680990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Hướng dẫn tóm tắt sử dụng p</w:t>
            </w:r>
            <w:r w:rsidR="00680990" w:rsidRPr="00F85B5E">
              <w:rPr>
                <w:bCs/>
                <w:color w:val="000000"/>
                <w:lang w:val="nl-NL"/>
              </w:rPr>
              <w:t>hần mềm mô phỏng Protues</w:t>
            </w:r>
          </w:p>
        </w:tc>
        <w:tc>
          <w:tcPr>
            <w:tcW w:w="992" w:type="dxa"/>
            <w:vAlign w:val="center"/>
          </w:tcPr>
          <w:p w14:paraId="01AABE45" w14:textId="77777777" w:rsidR="005D1F05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46" w14:textId="77777777" w:rsidR="005D1F05" w:rsidRPr="00F85B5E" w:rsidRDefault="00E30F14" w:rsidP="00093CDE">
            <w:pPr>
              <w:pStyle w:val="ListParagraph"/>
              <w:ind w:left="0" w:right="-85"/>
              <w:jc w:val="center"/>
              <w:rPr>
                <w:bCs/>
              </w:rPr>
            </w:pPr>
            <w:r w:rsidRPr="00F85B5E">
              <w:rPr>
                <w:bCs/>
              </w:rPr>
              <w:t>4.1.</w:t>
            </w:r>
            <w:r w:rsidR="00E53686" w:rsidRPr="00F85B5E">
              <w:rPr>
                <w:bCs/>
              </w:rPr>
              <w:t>1</w:t>
            </w:r>
            <w:r w:rsidR="00093CDE" w:rsidRPr="00F85B5E">
              <w:rPr>
                <w:bCs/>
              </w:rPr>
              <w:t xml:space="preserve">, 4.2.1, 4.2.2, 4.2.3 </w:t>
            </w:r>
          </w:p>
        </w:tc>
      </w:tr>
      <w:tr w:rsidR="005D1F05" w:rsidRPr="00F85B5E" w14:paraId="01AABE4C" w14:textId="77777777" w:rsidTr="00093CDE">
        <w:tc>
          <w:tcPr>
            <w:tcW w:w="1408" w:type="dxa"/>
            <w:vAlign w:val="center"/>
          </w:tcPr>
          <w:p w14:paraId="01AABE48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5.2</w:t>
            </w:r>
          </w:p>
        </w:tc>
        <w:tc>
          <w:tcPr>
            <w:tcW w:w="5363" w:type="dxa"/>
            <w:vAlign w:val="center"/>
          </w:tcPr>
          <w:p w14:paraId="01AABE49" w14:textId="77777777" w:rsidR="005D1F05" w:rsidRPr="00F85B5E" w:rsidRDefault="008D60F0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Hướng dẫn tóm tắt sử dụng p</w:t>
            </w:r>
            <w:r w:rsidR="00680990" w:rsidRPr="00F85B5E">
              <w:rPr>
                <w:bCs/>
                <w:color w:val="000000"/>
                <w:lang w:val="nl-NL"/>
              </w:rPr>
              <w:t>hần mềm mô phỏng Psim</w:t>
            </w:r>
          </w:p>
        </w:tc>
        <w:tc>
          <w:tcPr>
            <w:tcW w:w="992" w:type="dxa"/>
            <w:vAlign w:val="center"/>
          </w:tcPr>
          <w:p w14:paraId="01AABE4A" w14:textId="77777777" w:rsidR="005D1F05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4B" w14:textId="77777777" w:rsidR="005D1F05" w:rsidRPr="00F85B5E" w:rsidRDefault="00093CDE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4.1.1, 4.2.1, 4.2.2, 4.2.3</w:t>
            </w:r>
          </w:p>
        </w:tc>
      </w:tr>
      <w:tr w:rsidR="005D1F05" w:rsidRPr="00F85B5E" w14:paraId="01AABE51" w14:textId="77777777" w:rsidTr="00093CDE">
        <w:tc>
          <w:tcPr>
            <w:tcW w:w="1408" w:type="dxa"/>
            <w:vAlign w:val="center"/>
          </w:tcPr>
          <w:p w14:paraId="01AABE4D" w14:textId="77777777" w:rsidR="005D1F05" w:rsidRPr="00F85B5E" w:rsidRDefault="005D1F05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5.3</w:t>
            </w:r>
          </w:p>
        </w:tc>
        <w:tc>
          <w:tcPr>
            <w:tcW w:w="5363" w:type="dxa"/>
            <w:vAlign w:val="center"/>
          </w:tcPr>
          <w:p w14:paraId="01AABE4E" w14:textId="77777777" w:rsidR="005D1F05" w:rsidRPr="00F85B5E" w:rsidRDefault="008D60F0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Hướng dẫn tóm tắt sử dụng </w:t>
            </w:r>
            <w:r w:rsidRPr="00F85B5E">
              <w:rPr>
                <w:bCs/>
                <w:color w:val="000000"/>
                <w:lang w:val="en-GB"/>
              </w:rPr>
              <w:t>p</w:t>
            </w:r>
            <w:r w:rsidR="00680990" w:rsidRPr="00F85B5E">
              <w:rPr>
                <w:bCs/>
                <w:color w:val="000000"/>
                <w:lang w:val="en-GB"/>
              </w:rPr>
              <w:t>hần</w:t>
            </w:r>
            <w:r w:rsidR="00680990" w:rsidRPr="00F85B5E">
              <w:rPr>
                <w:bCs/>
                <w:color w:val="000000"/>
                <w:lang w:val="nl-NL"/>
              </w:rPr>
              <w:t xml:space="preserve"> mềm mô phỏng ESS</w:t>
            </w:r>
          </w:p>
        </w:tc>
        <w:tc>
          <w:tcPr>
            <w:tcW w:w="992" w:type="dxa"/>
            <w:vAlign w:val="center"/>
          </w:tcPr>
          <w:p w14:paraId="01AABE4F" w14:textId="77777777" w:rsidR="005D1F05" w:rsidRPr="00F85B5E" w:rsidRDefault="005D1F05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50" w14:textId="77777777" w:rsidR="005D1F05" w:rsidRPr="00F85B5E" w:rsidRDefault="00093CDE" w:rsidP="00AD4159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4.1.1, 4.2.1, 4.2.2, 4.2.3</w:t>
            </w:r>
          </w:p>
        </w:tc>
      </w:tr>
      <w:tr w:rsidR="002E3AFE" w:rsidRPr="00F85B5E" w14:paraId="01AABE56" w14:textId="77777777" w:rsidTr="00093CDE">
        <w:tc>
          <w:tcPr>
            <w:tcW w:w="1408" w:type="dxa"/>
            <w:vAlign w:val="center"/>
          </w:tcPr>
          <w:p w14:paraId="01AABE52" w14:textId="77777777" w:rsidR="002E3AFE" w:rsidRPr="00F85B5E" w:rsidRDefault="002E3AFE" w:rsidP="00C86074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5.4</w:t>
            </w:r>
          </w:p>
        </w:tc>
        <w:tc>
          <w:tcPr>
            <w:tcW w:w="5363" w:type="dxa"/>
            <w:vAlign w:val="center"/>
          </w:tcPr>
          <w:p w14:paraId="01AABE53" w14:textId="77777777" w:rsidR="002E3AFE" w:rsidRPr="00F85B5E" w:rsidRDefault="002E3AFE" w:rsidP="00C86074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Hướng dẫn tóm tắt sử dụng </w:t>
            </w:r>
            <w:r w:rsidRPr="00F85B5E">
              <w:rPr>
                <w:bCs/>
                <w:color w:val="000000"/>
                <w:lang w:val="en-GB"/>
              </w:rPr>
              <w:t>phần</w:t>
            </w:r>
            <w:r w:rsidRPr="00F85B5E">
              <w:rPr>
                <w:bCs/>
                <w:color w:val="000000"/>
                <w:lang w:val="nl-NL"/>
              </w:rPr>
              <w:t xml:space="preserve"> mềm mô phỏng Matlab Simulink</w:t>
            </w:r>
          </w:p>
        </w:tc>
        <w:tc>
          <w:tcPr>
            <w:tcW w:w="992" w:type="dxa"/>
            <w:vAlign w:val="center"/>
          </w:tcPr>
          <w:p w14:paraId="01AABE54" w14:textId="77777777" w:rsidR="002E3AFE" w:rsidRPr="00F85B5E" w:rsidRDefault="002E3AFE" w:rsidP="00AF7CE3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01AABE55" w14:textId="77777777" w:rsidR="002E3AFE" w:rsidRPr="00F85B5E" w:rsidRDefault="002E3AFE" w:rsidP="00055765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4.1.1, 4.2.1, 4.2.2, 4.2.3</w:t>
            </w:r>
          </w:p>
        </w:tc>
      </w:tr>
    </w:tbl>
    <w:p w14:paraId="01AABE57" w14:textId="77777777" w:rsidR="009213CE" w:rsidRPr="00F85B5E" w:rsidRDefault="009213CE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992"/>
        <w:gridCol w:w="1299"/>
      </w:tblGrid>
      <w:tr w:rsidR="009213CE" w:rsidRPr="00F85B5E" w14:paraId="01AABE59" w14:textId="77777777" w:rsidTr="00BC343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BE58" w14:textId="77777777" w:rsidR="009213CE" w:rsidRPr="00F85B5E" w:rsidRDefault="009213CE" w:rsidP="00BC3435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85B5E">
              <w:rPr>
                <w:b/>
                <w:bCs/>
              </w:rPr>
              <w:t>6.</w:t>
            </w:r>
            <w:r w:rsidRPr="00F85B5E">
              <w:rPr>
                <w:b/>
                <w:bCs/>
                <w:lang w:val="vi-VN"/>
              </w:rPr>
              <w:t>2</w:t>
            </w:r>
            <w:r w:rsidRPr="00F85B5E">
              <w:rPr>
                <w:b/>
                <w:bCs/>
              </w:rPr>
              <w:t>. Thí nghiệm/</w:t>
            </w:r>
            <w:r w:rsidRPr="00F85B5E">
              <w:rPr>
                <w:b/>
                <w:bCs/>
                <w:lang w:val="vi-VN"/>
              </w:rPr>
              <w:t>Thực hành</w:t>
            </w:r>
            <w:r w:rsidRPr="00F85B5E">
              <w:rPr>
                <w:b/>
                <w:bCs/>
              </w:rPr>
              <w:t xml:space="preserve"> (nếu có)</w:t>
            </w:r>
          </w:p>
        </w:tc>
      </w:tr>
      <w:tr w:rsidR="009213CE" w:rsidRPr="00F85B5E" w14:paraId="01AABE5E" w14:textId="77777777" w:rsidTr="00AC7351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01AABE5A" w14:textId="77777777" w:rsidR="009213CE" w:rsidRPr="00F85B5E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5B5E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  <w:vAlign w:val="center"/>
          </w:tcPr>
          <w:p w14:paraId="01AABE5B" w14:textId="77777777" w:rsidR="009213CE" w:rsidRPr="00F85B5E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5B5E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1AABE5C" w14:textId="77777777" w:rsidR="009213CE" w:rsidRPr="00F85B5E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5B5E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01AABE5D" w14:textId="77777777" w:rsidR="009213CE" w:rsidRPr="00F85B5E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5B5E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213CE" w:rsidRPr="00F85B5E" w14:paraId="01AABE63" w14:textId="77777777" w:rsidTr="00AC7351">
        <w:tc>
          <w:tcPr>
            <w:tcW w:w="1408" w:type="dxa"/>
            <w:vAlign w:val="center"/>
          </w:tcPr>
          <w:p w14:paraId="01AABE5F" w14:textId="77777777" w:rsidR="009213CE" w:rsidRPr="00F85B5E" w:rsidRDefault="00A057CA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85B5E">
              <w:rPr>
                <w:b/>
                <w:bCs/>
              </w:rPr>
              <w:t>Chương 1</w:t>
            </w:r>
          </w:p>
        </w:tc>
        <w:tc>
          <w:tcPr>
            <w:tcW w:w="5363" w:type="dxa"/>
            <w:vAlign w:val="center"/>
          </w:tcPr>
          <w:p w14:paraId="01AABE60" w14:textId="77777777" w:rsidR="009213CE" w:rsidRPr="00F85B5E" w:rsidRDefault="00A057CA" w:rsidP="00AC7351">
            <w:pPr>
              <w:pStyle w:val="ListParagraph"/>
              <w:ind w:left="0"/>
              <w:rPr>
                <w:bCs/>
              </w:rPr>
            </w:pPr>
            <w:r w:rsidRPr="00F85B5E">
              <w:rPr>
                <w:bCs/>
                <w:color w:val="000000"/>
                <w:lang w:val="nl-NL"/>
              </w:rPr>
              <w:t>GIỚI THIỆU VỀ MULTISIM</w:t>
            </w:r>
          </w:p>
        </w:tc>
        <w:tc>
          <w:tcPr>
            <w:tcW w:w="992" w:type="dxa"/>
            <w:vAlign w:val="center"/>
          </w:tcPr>
          <w:p w14:paraId="01AABE61" w14:textId="77777777" w:rsidR="009213CE" w:rsidRPr="00F85B5E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01AABE62" w14:textId="77777777" w:rsidR="009213CE" w:rsidRPr="00F85B5E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213CE" w:rsidRPr="00F85B5E" w14:paraId="01AABE68" w14:textId="77777777" w:rsidTr="00AC7351">
        <w:tc>
          <w:tcPr>
            <w:tcW w:w="1408" w:type="dxa"/>
            <w:vAlign w:val="center"/>
          </w:tcPr>
          <w:p w14:paraId="01AABE64" w14:textId="77777777" w:rsidR="009213CE" w:rsidRPr="00F85B5E" w:rsidRDefault="009213CE" w:rsidP="00AC735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363" w:type="dxa"/>
            <w:vAlign w:val="center"/>
          </w:tcPr>
          <w:p w14:paraId="01AABE65" w14:textId="77777777" w:rsidR="009213CE" w:rsidRPr="00F85B5E" w:rsidRDefault="00A057CA" w:rsidP="00975618">
            <w:pPr>
              <w:tabs>
                <w:tab w:val="left" w:pos="390"/>
              </w:tabs>
              <w:jc w:val="both"/>
              <w:rPr>
                <w:bCs/>
              </w:rPr>
            </w:pPr>
            <w:r w:rsidRPr="00F85B5E">
              <w:rPr>
                <w:bCs/>
              </w:rPr>
              <w:t xml:space="preserve">Thực hành cài đặt </w:t>
            </w:r>
            <w:r w:rsidR="00093CDE" w:rsidRPr="00F85B5E">
              <w:rPr>
                <w:bCs/>
              </w:rPr>
              <w:t xml:space="preserve">phần mềm và cài đặt </w:t>
            </w:r>
            <w:r w:rsidRPr="00F85B5E">
              <w:rPr>
                <w:bCs/>
              </w:rPr>
              <w:t>các thông số của Multisim</w:t>
            </w:r>
          </w:p>
        </w:tc>
        <w:tc>
          <w:tcPr>
            <w:tcW w:w="992" w:type="dxa"/>
            <w:vAlign w:val="center"/>
          </w:tcPr>
          <w:p w14:paraId="01AABE66" w14:textId="77777777" w:rsidR="009213CE" w:rsidRPr="00F85B5E" w:rsidRDefault="00ED1FB4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1</w:t>
            </w:r>
          </w:p>
        </w:tc>
        <w:tc>
          <w:tcPr>
            <w:tcW w:w="1299" w:type="dxa"/>
            <w:vAlign w:val="center"/>
          </w:tcPr>
          <w:p w14:paraId="01AABE67" w14:textId="77777777" w:rsidR="009213CE" w:rsidRPr="00F85B5E" w:rsidRDefault="00093CDE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4.1.1</w:t>
            </w:r>
          </w:p>
        </w:tc>
      </w:tr>
      <w:tr w:rsidR="00093CDE" w:rsidRPr="00F85B5E" w14:paraId="01AABE6D" w14:textId="77777777" w:rsidTr="00AC7351">
        <w:tc>
          <w:tcPr>
            <w:tcW w:w="1408" w:type="dxa"/>
            <w:vAlign w:val="center"/>
          </w:tcPr>
          <w:p w14:paraId="01AABE69" w14:textId="77777777" w:rsidR="00093CDE" w:rsidRPr="00F85B5E" w:rsidRDefault="00093CDE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85B5E">
              <w:rPr>
                <w:b/>
                <w:bCs/>
              </w:rPr>
              <w:t>Chương 2</w:t>
            </w:r>
          </w:p>
        </w:tc>
        <w:tc>
          <w:tcPr>
            <w:tcW w:w="5363" w:type="dxa"/>
            <w:vAlign w:val="center"/>
          </w:tcPr>
          <w:p w14:paraId="01AABE6A" w14:textId="77777777" w:rsidR="00093CDE" w:rsidRPr="00F85B5E" w:rsidRDefault="00093CDE" w:rsidP="00975618">
            <w:pPr>
              <w:tabs>
                <w:tab w:val="left" w:pos="390"/>
              </w:tabs>
              <w:jc w:val="both"/>
              <w:rPr>
                <w:bCs/>
              </w:rPr>
            </w:pPr>
            <w:r w:rsidRPr="00F85B5E">
              <w:rPr>
                <w:bCs/>
                <w:color w:val="000000"/>
                <w:lang w:val="nl-NL"/>
              </w:rPr>
              <w:t>LỰA CHỌN VÀ SỬ DỤNG CÁC LINH KIỆN ĐIỆN VÀ ĐIỆN TỬ TRONG MULTISIM</w:t>
            </w:r>
          </w:p>
        </w:tc>
        <w:tc>
          <w:tcPr>
            <w:tcW w:w="992" w:type="dxa"/>
            <w:vAlign w:val="center"/>
          </w:tcPr>
          <w:p w14:paraId="01AABE6B" w14:textId="77777777" w:rsidR="00093CDE" w:rsidRPr="00F85B5E" w:rsidRDefault="00093CD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01AABE6C" w14:textId="77777777" w:rsidR="00093CDE" w:rsidRPr="00F85B5E" w:rsidRDefault="00093CD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93CDE" w:rsidRPr="00F85B5E" w14:paraId="01AABE73" w14:textId="77777777" w:rsidTr="00AC7351">
        <w:tc>
          <w:tcPr>
            <w:tcW w:w="1408" w:type="dxa"/>
            <w:vAlign w:val="center"/>
          </w:tcPr>
          <w:p w14:paraId="01AABE6E" w14:textId="77777777" w:rsidR="00093CDE" w:rsidRPr="00F85B5E" w:rsidRDefault="00093CDE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63" w:type="dxa"/>
            <w:vAlign w:val="center"/>
          </w:tcPr>
          <w:p w14:paraId="01AABE6F" w14:textId="77777777" w:rsidR="00093CDE" w:rsidRPr="00F85B5E" w:rsidRDefault="00093CDE" w:rsidP="00975618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Thực hành tra cứu các linh kiện điện và điện tử trong Multisim;</w:t>
            </w:r>
          </w:p>
          <w:p w14:paraId="01AABE70" w14:textId="77777777" w:rsidR="00093CDE" w:rsidRPr="00F85B5E" w:rsidRDefault="00093CDE" w:rsidP="00975618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Thực hành xây dựng mô hình mô phỏng mạch điện và điện tử</w:t>
            </w:r>
            <w:r w:rsidR="00A22761" w:rsidRPr="00F85B5E">
              <w:rPr>
                <w:bCs/>
                <w:color w:val="000000"/>
                <w:lang w:val="nl-NL"/>
              </w:rPr>
              <w:t xml:space="preserve"> trong Multisim</w:t>
            </w:r>
          </w:p>
        </w:tc>
        <w:tc>
          <w:tcPr>
            <w:tcW w:w="992" w:type="dxa"/>
            <w:vAlign w:val="center"/>
          </w:tcPr>
          <w:p w14:paraId="01AABE71" w14:textId="77777777" w:rsidR="00093CDE" w:rsidRPr="00F85B5E" w:rsidRDefault="00ED1FB4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2</w:t>
            </w:r>
          </w:p>
        </w:tc>
        <w:tc>
          <w:tcPr>
            <w:tcW w:w="1299" w:type="dxa"/>
            <w:vAlign w:val="center"/>
          </w:tcPr>
          <w:p w14:paraId="01AABE72" w14:textId="77777777" w:rsidR="00093CDE" w:rsidRPr="00F85B5E" w:rsidRDefault="00093CDE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4.1.2</w:t>
            </w:r>
            <w:r w:rsidR="00A22761" w:rsidRPr="00F85B5E">
              <w:rPr>
                <w:bCs/>
              </w:rPr>
              <w:t>, 4.2.1</w:t>
            </w:r>
          </w:p>
        </w:tc>
      </w:tr>
      <w:tr w:rsidR="00A22761" w:rsidRPr="00F85B5E" w14:paraId="01AABE78" w14:textId="77777777" w:rsidTr="00AC7351">
        <w:tc>
          <w:tcPr>
            <w:tcW w:w="1408" w:type="dxa"/>
            <w:vAlign w:val="center"/>
          </w:tcPr>
          <w:p w14:paraId="01AABE74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85B5E">
              <w:rPr>
                <w:b/>
                <w:bCs/>
              </w:rPr>
              <w:t>Chương 3</w:t>
            </w:r>
          </w:p>
        </w:tc>
        <w:tc>
          <w:tcPr>
            <w:tcW w:w="5363" w:type="dxa"/>
            <w:vAlign w:val="center"/>
          </w:tcPr>
          <w:p w14:paraId="01AABE75" w14:textId="77777777" w:rsidR="00A22761" w:rsidRPr="00F85B5E" w:rsidRDefault="00A22761" w:rsidP="00975618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HƯỚNG DẪN SỬ DỤNG CÁC THIẾT BỊ ĐO TRONG MULTISIM</w:t>
            </w:r>
          </w:p>
        </w:tc>
        <w:tc>
          <w:tcPr>
            <w:tcW w:w="992" w:type="dxa"/>
            <w:vAlign w:val="center"/>
          </w:tcPr>
          <w:p w14:paraId="01AABE76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01AABE77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22761" w:rsidRPr="00F85B5E" w14:paraId="01AABE7E" w14:textId="77777777" w:rsidTr="00AC7351">
        <w:tc>
          <w:tcPr>
            <w:tcW w:w="1408" w:type="dxa"/>
            <w:vAlign w:val="center"/>
          </w:tcPr>
          <w:p w14:paraId="01AABE79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63" w:type="dxa"/>
            <w:vAlign w:val="center"/>
          </w:tcPr>
          <w:p w14:paraId="01AABE7A" w14:textId="77777777" w:rsidR="00A22761" w:rsidRPr="00F85B5E" w:rsidRDefault="00A22761" w:rsidP="00975618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Thực hành lựa chọn và ghép nối các thiết bị đo với mạch mô phỏng trong Multisim.</w:t>
            </w:r>
          </w:p>
          <w:p w14:paraId="01AABE7B" w14:textId="77777777" w:rsidR="00A22761" w:rsidRPr="00F85B5E" w:rsidRDefault="00A22761" w:rsidP="00975618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Thực hành sử dụng các thiết bị đo,  phân tích và xử lý kết quả đo trong Multisim </w:t>
            </w:r>
          </w:p>
        </w:tc>
        <w:tc>
          <w:tcPr>
            <w:tcW w:w="992" w:type="dxa"/>
            <w:vAlign w:val="center"/>
          </w:tcPr>
          <w:p w14:paraId="01AABE7C" w14:textId="77777777" w:rsidR="00A22761" w:rsidRPr="00F85B5E" w:rsidRDefault="00ED1FB4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2</w:t>
            </w:r>
          </w:p>
        </w:tc>
        <w:tc>
          <w:tcPr>
            <w:tcW w:w="1299" w:type="dxa"/>
            <w:vAlign w:val="center"/>
          </w:tcPr>
          <w:p w14:paraId="01AABE7D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4.1.2, 4.2.2</w:t>
            </w:r>
          </w:p>
        </w:tc>
      </w:tr>
      <w:tr w:rsidR="00A22761" w:rsidRPr="00F85B5E" w14:paraId="01AABE83" w14:textId="77777777" w:rsidTr="00AC7351">
        <w:tc>
          <w:tcPr>
            <w:tcW w:w="1408" w:type="dxa"/>
            <w:vAlign w:val="center"/>
          </w:tcPr>
          <w:p w14:paraId="01AABE7F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85B5E">
              <w:rPr>
                <w:b/>
                <w:bCs/>
              </w:rPr>
              <w:t>Chương 4</w:t>
            </w:r>
          </w:p>
        </w:tc>
        <w:tc>
          <w:tcPr>
            <w:tcW w:w="5363" w:type="dxa"/>
            <w:vAlign w:val="center"/>
          </w:tcPr>
          <w:p w14:paraId="01AABE80" w14:textId="77777777" w:rsidR="00A22761" w:rsidRPr="00F85B5E" w:rsidRDefault="00A22761" w:rsidP="00975618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PHÂN TÍCH MẠCH ĐIỆN VÀ ĐIỆN TỬ TRONG MULTISIM</w:t>
            </w:r>
          </w:p>
        </w:tc>
        <w:tc>
          <w:tcPr>
            <w:tcW w:w="992" w:type="dxa"/>
            <w:vAlign w:val="center"/>
          </w:tcPr>
          <w:p w14:paraId="01AABE81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01AABE82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22761" w:rsidRPr="00F85B5E" w14:paraId="01AABE88" w14:textId="77777777" w:rsidTr="00AC7351">
        <w:tc>
          <w:tcPr>
            <w:tcW w:w="1408" w:type="dxa"/>
            <w:vAlign w:val="center"/>
          </w:tcPr>
          <w:p w14:paraId="01AABE84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63" w:type="dxa"/>
            <w:vAlign w:val="center"/>
          </w:tcPr>
          <w:p w14:paraId="01AABE85" w14:textId="77777777" w:rsidR="00A22761" w:rsidRPr="00F85B5E" w:rsidRDefault="00A22761" w:rsidP="00A22761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Thực hành sử dụng các tính năng phân tích mạch điện và điện tử trong Multisim </w:t>
            </w:r>
          </w:p>
        </w:tc>
        <w:tc>
          <w:tcPr>
            <w:tcW w:w="992" w:type="dxa"/>
            <w:vAlign w:val="center"/>
          </w:tcPr>
          <w:p w14:paraId="01AABE86" w14:textId="77777777" w:rsidR="00A22761" w:rsidRPr="00F85B5E" w:rsidRDefault="00EA755E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1AABE87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4.1.2, 4.2.3</w:t>
            </w:r>
          </w:p>
        </w:tc>
      </w:tr>
      <w:tr w:rsidR="00A22761" w:rsidRPr="00F85B5E" w14:paraId="01AABE8D" w14:textId="77777777" w:rsidTr="00AC7351">
        <w:tc>
          <w:tcPr>
            <w:tcW w:w="1408" w:type="dxa"/>
            <w:vAlign w:val="center"/>
          </w:tcPr>
          <w:p w14:paraId="01AABE89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85B5E">
              <w:rPr>
                <w:b/>
                <w:bCs/>
              </w:rPr>
              <w:t>Chương 5</w:t>
            </w:r>
          </w:p>
        </w:tc>
        <w:tc>
          <w:tcPr>
            <w:tcW w:w="5363" w:type="dxa"/>
            <w:vAlign w:val="center"/>
          </w:tcPr>
          <w:p w14:paraId="01AABE8A" w14:textId="77777777" w:rsidR="00A22761" w:rsidRPr="00F85B5E" w:rsidRDefault="00A22761" w:rsidP="00A22761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HƯỚNG DẪN SỬ DỤNG CÁC PHẦN MỀM MÔ PHỎNG MẠCH ĐIỆN VÀ MẠCH ĐIỆN TỬ KHÁC</w:t>
            </w:r>
          </w:p>
        </w:tc>
        <w:tc>
          <w:tcPr>
            <w:tcW w:w="992" w:type="dxa"/>
            <w:vAlign w:val="center"/>
          </w:tcPr>
          <w:p w14:paraId="01AABE8B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01AABE8C" w14:textId="77777777" w:rsidR="00A22761" w:rsidRPr="00F85B5E" w:rsidRDefault="00A22761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27A71" w:rsidRPr="00F85B5E" w14:paraId="01AABE95" w14:textId="77777777" w:rsidTr="00AC7351">
        <w:tc>
          <w:tcPr>
            <w:tcW w:w="1408" w:type="dxa"/>
            <w:vAlign w:val="center"/>
          </w:tcPr>
          <w:p w14:paraId="01AABE8E" w14:textId="77777777" w:rsidR="00A27A71" w:rsidRPr="00F85B5E" w:rsidRDefault="00A27A71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63" w:type="dxa"/>
            <w:vAlign w:val="center"/>
          </w:tcPr>
          <w:p w14:paraId="01AABE8F" w14:textId="77777777" w:rsidR="00A27A71" w:rsidRPr="00F85B5E" w:rsidRDefault="00A27A71" w:rsidP="00A22761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Thực hành mô phỏng mạch điện và điện tử bằng phần mềm Protues</w:t>
            </w:r>
          </w:p>
          <w:p w14:paraId="01AABE90" w14:textId="77777777" w:rsidR="00A27A71" w:rsidRPr="00F85B5E" w:rsidRDefault="00A27A71" w:rsidP="00A27A71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Thực hành mô phỏng mạch điện và điện tử bằng phần mềm Psim</w:t>
            </w:r>
          </w:p>
          <w:p w14:paraId="01AABE91" w14:textId="77777777" w:rsidR="00A27A71" w:rsidRPr="00F85B5E" w:rsidRDefault="00A27A71" w:rsidP="00A27A71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Thực hành mô phỏng mạch điều khiển động cơ bằng phần mềm ESS</w:t>
            </w:r>
          </w:p>
          <w:p w14:paraId="01AABE92" w14:textId="77777777" w:rsidR="0072544D" w:rsidRPr="00F85B5E" w:rsidRDefault="0072544D" w:rsidP="00A27A71">
            <w:pPr>
              <w:tabs>
                <w:tab w:val="left" w:pos="390"/>
              </w:tabs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Thực hành mô phỏng mạch điện và điện tử bằng phần mềm Matlab Simulink</w:t>
            </w:r>
          </w:p>
        </w:tc>
        <w:tc>
          <w:tcPr>
            <w:tcW w:w="992" w:type="dxa"/>
            <w:vAlign w:val="center"/>
          </w:tcPr>
          <w:p w14:paraId="01AABE93" w14:textId="77777777" w:rsidR="00A27A71" w:rsidRPr="00F85B5E" w:rsidRDefault="00ED1FB4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1AABE94" w14:textId="77777777" w:rsidR="00A27A71" w:rsidRPr="00F85B5E" w:rsidRDefault="00A27A71" w:rsidP="00AC7351">
            <w:pPr>
              <w:pStyle w:val="ListParagraph"/>
              <w:ind w:left="0"/>
              <w:jc w:val="center"/>
              <w:rPr>
                <w:bCs/>
              </w:rPr>
            </w:pPr>
            <w:r w:rsidRPr="00F85B5E">
              <w:rPr>
                <w:bCs/>
              </w:rPr>
              <w:t>4.1.2, 4.2.3</w:t>
            </w:r>
          </w:p>
        </w:tc>
      </w:tr>
    </w:tbl>
    <w:p w14:paraId="01AABE96" w14:textId="77777777" w:rsidR="009213CE" w:rsidRPr="00F85B5E" w:rsidRDefault="009213CE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14:paraId="01AABE97" w14:textId="77777777" w:rsidR="00975618" w:rsidRPr="00F85B5E" w:rsidRDefault="00975618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F85B5E">
        <w:rPr>
          <w:b/>
          <w:bCs/>
          <w:color w:val="000000"/>
          <w:sz w:val="24"/>
          <w:szCs w:val="24"/>
        </w:rPr>
        <w:t xml:space="preserve"> </w:t>
      </w:r>
      <w:r w:rsidR="00744C77" w:rsidRPr="00F85B5E">
        <w:rPr>
          <w:b/>
          <w:bCs/>
          <w:color w:val="000000"/>
          <w:sz w:val="24"/>
          <w:szCs w:val="24"/>
        </w:rPr>
        <w:t>Phương pháp giảng dạy</w:t>
      </w:r>
      <w:r w:rsidR="006A5431" w:rsidRPr="00F85B5E">
        <w:rPr>
          <w:b/>
          <w:bCs/>
          <w:color w:val="000000"/>
          <w:sz w:val="24"/>
          <w:szCs w:val="24"/>
        </w:rPr>
        <w:t xml:space="preserve"> </w:t>
      </w:r>
    </w:p>
    <w:p w14:paraId="01AABE98" w14:textId="77777777" w:rsidR="00975618" w:rsidRPr="00F85B5E" w:rsidRDefault="003F7694" w:rsidP="00975618">
      <w:pPr>
        <w:pStyle w:val="BodyText2"/>
        <w:spacing w:before="120"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 xml:space="preserve">- Giảng dạy lý thuyết kết hợp </w:t>
      </w:r>
      <w:r w:rsidR="00680990" w:rsidRPr="00F85B5E">
        <w:rPr>
          <w:bCs/>
          <w:color w:val="000000"/>
          <w:sz w:val="24"/>
          <w:szCs w:val="24"/>
        </w:rPr>
        <w:t xml:space="preserve">thực hành </w:t>
      </w:r>
      <w:r w:rsidR="00C31AB1" w:rsidRPr="00F85B5E">
        <w:rPr>
          <w:bCs/>
          <w:color w:val="000000"/>
          <w:sz w:val="24"/>
          <w:szCs w:val="24"/>
        </w:rPr>
        <w:t>trên các phần mềm mô phỏng</w:t>
      </w:r>
      <w:r w:rsidR="004C31E6" w:rsidRPr="00F85B5E">
        <w:rPr>
          <w:bCs/>
          <w:color w:val="000000"/>
          <w:sz w:val="24"/>
          <w:szCs w:val="24"/>
        </w:rPr>
        <w:t xml:space="preserve"> </w:t>
      </w:r>
    </w:p>
    <w:p w14:paraId="01AABE99" w14:textId="77777777" w:rsidR="00975618" w:rsidRPr="00F85B5E" w:rsidRDefault="00744C77" w:rsidP="00975618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Nhiệm vụ của sinh viên</w:t>
      </w:r>
      <w:r w:rsidR="009540AF" w:rsidRPr="00F85B5E">
        <w:rPr>
          <w:b/>
          <w:bCs/>
          <w:color w:val="000000"/>
          <w:sz w:val="24"/>
          <w:szCs w:val="24"/>
        </w:rPr>
        <w:t xml:space="preserve"> </w:t>
      </w:r>
    </w:p>
    <w:p w14:paraId="01AABE9A" w14:textId="77777777" w:rsidR="00744C77" w:rsidRPr="00F85B5E" w:rsidRDefault="00752F5A" w:rsidP="00752F5A">
      <w:pPr>
        <w:pStyle w:val="BodyText2"/>
        <w:tabs>
          <w:tab w:val="num" w:pos="960"/>
        </w:tabs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 xml:space="preserve">    </w:t>
      </w:r>
      <w:r w:rsidR="00975618" w:rsidRPr="00F85B5E">
        <w:rPr>
          <w:b/>
          <w:bCs/>
          <w:color w:val="000000"/>
          <w:sz w:val="24"/>
          <w:szCs w:val="24"/>
        </w:rPr>
        <w:t xml:space="preserve">- </w:t>
      </w:r>
      <w:r w:rsidR="00744C77" w:rsidRPr="00F85B5E">
        <w:rPr>
          <w:bCs/>
          <w:color w:val="000000"/>
          <w:sz w:val="24"/>
          <w:szCs w:val="24"/>
        </w:rPr>
        <w:t>Sinh viên phải thực hiện các nhiệm vụ sau:</w:t>
      </w:r>
    </w:p>
    <w:p w14:paraId="01AABE9B" w14:textId="77777777" w:rsidR="00744C77" w:rsidRPr="00F85B5E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 xml:space="preserve">- </w:t>
      </w:r>
      <w:r w:rsidR="006E5BAC" w:rsidRPr="00F85B5E">
        <w:rPr>
          <w:bCs/>
          <w:color w:val="000000"/>
          <w:sz w:val="24"/>
          <w:szCs w:val="24"/>
        </w:rPr>
        <w:t>Có mặt</w:t>
      </w:r>
      <w:r w:rsidRPr="00F85B5E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1AABE9C" w14:textId="77777777" w:rsidR="00744C77" w:rsidRPr="00F85B5E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 xml:space="preserve">- </w:t>
      </w:r>
      <w:r w:rsidR="006E5BAC" w:rsidRPr="00F85B5E">
        <w:rPr>
          <w:bCs/>
          <w:color w:val="000000"/>
          <w:sz w:val="24"/>
          <w:szCs w:val="24"/>
        </w:rPr>
        <w:t>Hoàn thành</w:t>
      </w:r>
      <w:r w:rsidRPr="00F85B5E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01AABE9D" w14:textId="77777777" w:rsidR="00744C77" w:rsidRPr="00F85B5E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>- Tham dự kiểm tra giữa học kỳ.</w:t>
      </w:r>
    </w:p>
    <w:p w14:paraId="01AABE9E" w14:textId="77777777" w:rsidR="00744C77" w:rsidRPr="00F85B5E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>- Tham dự thi kết thúc học phần</w:t>
      </w:r>
      <w:r w:rsidR="000F78FF" w:rsidRPr="00F85B5E">
        <w:rPr>
          <w:bCs/>
          <w:color w:val="000000"/>
          <w:sz w:val="24"/>
          <w:szCs w:val="24"/>
        </w:rPr>
        <w:t xml:space="preserve"> (bắt buộc)</w:t>
      </w:r>
      <w:r w:rsidRPr="00F85B5E">
        <w:rPr>
          <w:bCs/>
          <w:color w:val="000000"/>
          <w:sz w:val="24"/>
          <w:szCs w:val="24"/>
        </w:rPr>
        <w:t>.</w:t>
      </w:r>
    </w:p>
    <w:p w14:paraId="01AABE9F" w14:textId="77777777" w:rsidR="00744C77" w:rsidRPr="00F85B5E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 xml:space="preserve">- Chủ động </w:t>
      </w:r>
      <w:r w:rsidR="002B3774" w:rsidRPr="00F85B5E">
        <w:rPr>
          <w:bCs/>
          <w:color w:val="000000"/>
          <w:sz w:val="24"/>
          <w:szCs w:val="24"/>
        </w:rPr>
        <w:t xml:space="preserve">chuẩn bị các nội dung và </w:t>
      </w:r>
      <w:r w:rsidRPr="00F85B5E">
        <w:rPr>
          <w:bCs/>
          <w:color w:val="000000"/>
          <w:sz w:val="24"/>
          <w:szCs w:val="24"/>
        </w:rPr>
        <w:t>thực hiện giờ tự học</w:t>
      </w:r>
      <w:r w:rsidR="002B3774" w:rsidRPr="00F85B5E">
        <w:rPr>
          <w:bCs/>
          <w:color w:val="000000"/>
          <w:sz w:val="24"/>
          <w:szCs w:val="24"/>
        </w:rPr>
        <w:t xml:space="preserve"> theo mục 11</w:t>
      </w:r>
      <w:r w:rsidRPr="00F85B5E">
        <w:rPr>
          <w:bCs/>
          <w:color w:val="000000"/>
          <w:sz w:val="24"/>
          <w:szCs w:val="24"/>
        </w:rPr>
        <w:t>.</w:t>
      </w:r>
    </w:p>
    <w:p w14:paraId="01AABEA0" w14:textId="77777777" w:rsidR="00744C77" w:rsidRPr="00F85B5E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Đánh gi</w:t>
      </w:r>
      <w:r w:rsidR="009540AF" w:rsidRPr="00F85B5E">
        <w:rPr>
          <w:b/>
          <w:bCs/>
          <w:color w:val="000000"/>
          <w:sz w:val="24"/>
          <w:szCs w:val="24"/>
        </w:rPr>
        <w:t>á kết quả học tập của sinh viên</w:t>
      </w:r>
    </w:p>
    <w:p w14:paraId="01AABEA1" w14:textId="77777777" w:rsidR="00744C77" w:rsidRPr="00F85B5E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Cách đánh giá</w:t>
      </w:r>
    </w:p>
    <w:p w14:paraId="01AABEA2" w14:textId="77777777" w:rsidR="00744C77" w:rsidRPr="00F85B5E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01AABEA3" w14:textId="77777777" w:rsidR="00BA7C39" w:rsidRPr="00F85B5E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F85B5E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F85B5E">
        <w:rPr>
          <w:b/>
          <w:bCs/>
          <w:color w:val="000000"/>
          <w:sz w:val="24"/>
          <w:szCs w:val="24"/>
        </w:rPr>
        <w:t xml:space="preserve">               </w:t>
      </w:r>
      <w:r w:rsidRPr="00F85B5E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F85B5E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F85B5E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665547" w:rsidRPr="00F85B5E" w14:paraId="01AABEA8" w14:textId="77777777" w:rsidTr="002B65D1">
        <w:tc>
          <w:tcPr>
            <w:tcW w:w="564" w:type="dxa"/>
            <w:shd w:val="clear" w:color="auto" w:fill="auto"/>
          </w:tcPr>
          <w:p w14:paraId="01AABEA4" w14:textId="77777777" w:rsidR="00665547" w:rsidRPr="00F85B5E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14:paraId="01AABEA5" w14:textId="77777777" w:rsidR="00665547" w:rsidRPr="00F85B5E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6" w:type="dxa"/>
            <w:shd w:val="clear" w:color="auto" w:fill="auto"/>
          </w:tcPr>
          <w:p w14:paraId="01AABEA6" w14:textId="77777777" w:rsidR="00665547" w:rsidRPr="00F85B5E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01AABEA7" w14:textId="77777777" w:rsidR="00665547" w:rsidRPr="00F85B5E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F85B5E" w14:paraId="01AABEAD" w14:textId="77777777" w:rsidTr="002B65D1">
        <w:tc>
          <w:tcPr>
            <w:tcW w:w="564" w:type="dxa"/>
            <w:shd w:val="clear" w:color="auto" w:fill="auto"/>
            <w:vAlign w:val="center"/>
          </w:tcPr>
          <w:p w14:paraId="01AABEA9" w14:textId="77777777" w:rsidR="00665547" w:rsidRPr="00F85B5E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01AABEAA" w14:textId="77777777" w:rsidR="00665547" w:rsidRPr="00F85B5E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01AABEAB" w14:textId="77777777" w:rsidR="00665547" w:rsidRPr="00F85B5E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BEAC" w14:textId="77777777" w:rsidR="00665547" w:rsidRPr="00F85B5E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4824ED" w:rsidRPr="00F85B5E" w14:paraId="01AABEB2" w14:textId="77777777" w:rsidTr="004824ED">
        <w:trPr>
          <w:trHeight w:val="878"/>
        </w:trPr>
        <w:tc>
          <w:tcPr>
            <w:tcW w:w="564" w:type="dxa"/>
            <w:shd w:val="clear" w:color="auto" w:fill="auto"/>
            <w:vAlign w:val="center"/>
          </w:tcPr>
          <w:p w14:paraId="01AABEAE" w14:textId="77777777" w:rsidR="004824ED" w:rsidRPr="00F85B5E" w:rsidRDefault="004824ED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01AABEAF" w14:textId="77777777" w:rsidR="004824ED" w:rsidRPr="00F85B5E" w:rsidRDefault="004824ED" w:rsidP="00F95D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Điểm bài tập giao cho từng chương</w:t>
            </w:r>
          </w:p>
        </w:tc>
        <w:tc>
          <w:tcPr>
            <w:tcW w:w="4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AABEB0" w14:textId="77777777" w:rsidR="004824ED" w:rsidRPr="00F85B5E" w:rsidRDefault="004824ED" w:rsidP="00016A9C">
            <w:pPr>
              <w:pStyle w:val="BodyText2"/>
              <w:tabs>
                <w:tab w:val="num" w:pos="960"/>
              </w:tabs>
              <w:spacing w:after="0" w:line="240" w:lineRule="auto"/>
              <w:ind w:left="-108"/>
              <w:rPr>
                <w:bCs/>
                <w:color w:val="000000"/>
                <w:sz w:val="24"/>
                <w:szCs w:val="24"/>
              </w:rPr>
            </w:pPr>
            <w:r w:rsidRPr="00F85B5E">
              <w:rPr>
                <w:bCs/>
                <w:color w:val="000000"/>
                <w:sz w:val="24"/>
                <w:szCs w:val="24"/>
              </w:rPr>
              <w:t>Làm ở nhà và nộp đúng hạn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BEB1" w14:textId="77777777" w:rsidR="004824ED" w:rsidRPr="00F85B5E" w:rsidRDefault="004824ED" w:rsidP="00BA7C39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762B75" w:rsidRPr="00F85B5E" w14:paraId="01AABEBA" w14:textId="77777777" w:rsidTr="007C1C1F">
        <w:trPr>
          <w:trHeight w:val="411"/>
        </w:trPr>
        <w:tc>
          <w:tcPr>
            <w:tcW w:w="564" w:type="dxa"/>
            <w:shd w:val="clear" w:color="auto" w:fill="auto"/>
            <w:vAlign w:val="center"/>
          </w:tcPr>
          <w:p w14:paraId="01AABEB3" w14:textId="77777777" w:rsidR="00762B75" w:rsidRPr="00F85B5E" w:rsidRDefault="00F95D9F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01AABEB4" w14:textId="77777777" w:rsidR="00762B75" w:rsidRPr="00F85B5E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01AABEB5" w14:textId="77777777" w:rsidR="00016A9C" w:rsidRPr="00F85B5E" w:rsidRDefault="00762B75" w:rsidP="00016A9C">
            <w:pPr>
              <w:pStyle w:val="BodyText2"/>
              <w:tabs>
                <w:tab w:val="num" w:pos="960"/>
              </w:tabs>
              <w:spacing w:after="0" w:line="240" w:lineRule="auto"/>
              <w:ind w:left="-108" w:right="-129"/>
              <w:rPr>
                <w:bCs/>
                <w:color w:val="000000"/>
                <w:sz w:val="24"/>
                <w:szCs w:val="24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7E4C5C" w:rsidRPr="00F85B5E">
              <w:rPr>
                <w:bCs/>
                <w:color w:val="000000"/>
                <w:sz w:val="24"/>
                <w:szCs w:val="24"/>
                <w:lang w:val="nl-NL"/>
              </w:rPr>
              <w:t>thực hành mô phỏng trên máy tính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7C1C1F" w:rsidRPr="00F85B5E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2B65D1" w:rsidRPr="00F85B5E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F85B5E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01AABEB6" w14:textId="77777777" w:rsidR="007C1C1F" w:rsidRPr="00F85B5E" w:rsidRDefault="00762B75" w:rsidP="00016A9C">
            <w:pPr>
              <w:pStyle w:val="BodyText2"/>
              <w:tabs>
                <w:tab w:val="num" w:pos="960"/>
              </w:tabs>
              <w:spacing w:after="0" w:line="240" w:lineRule="auto"/>
              <w:ind w:left="-108" w:right="-129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01AABEB7" w14:textId="77777777" w:rsidR="00762B75" w:rsidRPr="00F85B5E" w:rsidRDefault="00762B75" w:rsidP="007C1C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F85B5E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1AABEB8" w14:textId="77777777" w:rsidR="00762B75" w:rsidRPr="00F85B5E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1AABEB9" w14:textId="77777777" w:rsidR="00762B75" w:rsidRPr="00F85B5E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1AABEBB" w14:textId="77777777" w:rsidR="00744C77" w:rsidRPr="00F85B5E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Cách tính điểm</w:t>
      </w:r>
    </w:p>
    <w:p w14:paraId="01AABEBC" w14:textId="77777777" w:rsidR="00744C77" w:rsidRPr="00F85B5E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1AABEBD" w14:textId="77777777" w:rsidR="00744C77" w:rsidRPr="00F85B5E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85B5E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F85B5E">
        <w:rPr>
          <w:bCs/>
          <w:color w:val="000000"/>
          <w:sz w:val="24"/>
          <w:szCs w:val="24"/>
          <w:lang w:val="vi-VN"/>
        </w:rPr>
        <w:t xml:space="preserve">tính </w:t>
      </w:r>
      <w:r w:rsidRPr="00F85B5E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F85B5E">
        <w:rPr>
          <w:bCs/>
          <w:sz w:val="24"/>
          <w:szCs w:val="24"/>
        </w:rPr>
        <w:t>được quy đổi sang</w:t>
      </w:r>
      <w:r w:rsidRPr="00F85B5E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F85B5E">
        <w:rPr>
          <w:bCs/>
          <w:color w:val="000000"/>
          <w:sz w:val="24"/>
          <w:szCs w:val="24"/>
          <w:lang w:val="vi-VN"/>
        </w:rPr>
        <w:t>Nhà t</w:t>
      </w:r>
      <w:r w:rsidRPr="00F85B5E">
        <w:rPr>
          <w:bCs/>
          <w:color w:val="000000"/>
          <w:sz w:val="24"/>
          <w:szCs w:val="24"/>
        </w:rPr>
        <w:t xml:space="preserve">rường. </w:t>
      </w:r>
    </w:p>
    <w:p w14:paraId="01AABEBE" w14:textId="77777777" w:rsidR="00744C77" w:rsidRPr="00F85B5E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Tài liệu học tập</w:t>
      </w:r>
    </w:p>
    <w:p w14:paraId="01AABEBF" w14:textId="77777777" w:rsidR="0043250B" w:rsidRPr="00F85B5E" w:rsidRDefault="0043250B" w:rsidP="0043250B">
      <w:pPr>
        <w:tabs>
          <w:tab w:val="left" w:pos="390"/>
        </w:tabs>
        <w:jc w:val="both"/>
        <w:rPr>
          <w:b/>
          <w:sz w:val="23"/>
          <w:szCs w:val="23"/>
        </w:rPr>
      </w:pPr>
      <w:r w:rsidRPr="00F85B5E">
        <w:rPr>
          <w:b/>
          <w:sz w:val="23"/>
          <w:szCs w:val="23"/>
        </w:rPr>
        <w:t>Tài liệu tham khảo:</w:t>
      </w:r>
    </w:p>
    <w:p w14:paraId="01AABEC0" w14:textId="77777777" w:rsidR="007C1C1F" w:rsidRPr="00F85B5E" w:rsidRDefault="00832E2D" w:rsidP="00800B56">
      <w:pPr>
        <w:jc w:val="both"/>
        <w:rPr>
          <w:b/>
          <w:sz w:val="24"/>
          <w:szCs w:val="24"/>
        </w:rPr>
      </w:pPr>
      <w:r w:rsidRPr="00F85B5E">
        <w:rPr>
          <w:sz w:val="24"/>
          <w:szCs w:val="24"/>
        </w:rPr>
        <w:t xml:space="preserve"> </w:t>
      </w:r>
      <w:r w:rsidR="007C1C1F" w:rsidRPr="00F85B5E">
        <w:rPr>
          <w:sz w:val="24"/>
          <w:szCs w:val="24"/>
        </w:rPr>
        <w:t>[</w:t>
      </w:r>
      <w:r w:rsidR="00892AD4" w:rsidRPr="00F85B5E">
        <w:rPr>
          <w:sz w:val="24"/>
          <w:szCs w:val="24"/>
        </w:rPr>
        <w:t>1</w:t>
      </w:r>
      <w:r w:rsidR="007C1C1F" w:rsidRPr="00F85B5E">
        <w:rPr>
          <w:sz w:val="24"/>
          <w:szCs w:val="24"/>
        </w:rPr>
        <w:t xml:space="preserve">]. </w:t>
      </w:r>
      <w:r w:rsidR="003F2E8D" w:rsidRPr="00F85B5E">
        <w:rPr>
          <w:sz w:val="24"/>
          <w:szCs w:val="24"/>
        </w:rPr>
        <w:t>Nguyễn Thanh Hà</w:t>
      </w:r>
      <w:r w:rsidR="007C1C1F" w:rsidRPr="00F85B5E">
        <w:rPr>
          <w:sz w:val="24"/>
          <w:szCs w:val="24"/>
        </w:rPr>
        <w:t xml:space="preserve">. </w:t>
      </w:r>
      <w:r w:rsidR="003F2E8D" w:rsidRPr="00F85B5E">
        <w:rPr>
          <w:sz w:val="24"/>
          <w:szCs w:val="24"/>
        </w:rPr>
        <w:t>Mô phỏng mạch điện tử</w:t>
      </w:r>
      <w:r w:rsidR="007C1C1F" w:rsidRPr="00F85B5E">
        <w:rPr>
          <w:sz w:val="24"/>
          <w:szCs w:val="24"/>
        </w:rPr>
        <w:t xml:space="preserve">. </w:t>
      </w:r>
      <w:r w:rsidR="003F2E8D" w:rsidRPr="00F85B5E">
        <w:rPr>
          <w:sz w:val="24"/>
          <w:szCs w:val="24"/>
        </w:rPr>
        <w:t>NXB Lao động xã hội</w:t>
      </w:r>
      <w:r w:rsidR="007C1C1F" w:rsidRPr="00F85B5E">
        <w:rPr>
          <w:sz w:val="24"/>
          <w:szCs w:val="24"/>
        </w:rPr>
        <w:t>, 20</w:t>
      </w:r>
      <w:r w:rsidR="003F2E8D" w:rsidRPr="00F85B5E">
        <w:rPr>
          <w:sz w:val="24"/>
          <w:szCs w:val="24"/>
        </w:rPr>
        <w:t>04</w:t>
      </w:r>
    </w:p>
    <w:p w14:paraId="01AABEC1" w14:textId="77777777" w:rsidR="007C1C1F" w:rsidRPr="00F85B5E" w:rsidRDefault="00832E2D" w:rsidP="00800B56">
      <w:pPr>
        <w:tabs>
          <w:tab w:val="left" w:pos="390"/>
        </w:tabs>
        <w:jc w:val="both"/>
        <w:rPr>
          <w:sz w:val="24"/>
          <w:szCs w:val="24"/>
        </w:rPr>
      </w:pPr>
      <w:r w:rsidRPr="00F85B5E">
        <w:rPr>
          <w:sz w:val="24"/>
          <w:szCs w:val="24"/>
        </w:rPr>
        <w:t xml:space="preserve"> </w:t>
      </w:r>
      <w:r w:rsidR="007C1C1F" w:rsidRPr="00F85B5E">
        <w:rPr>
          <w:sz w:val="24"/>
          <w:szCs w:val="24"/>
        </w:rPr>
        <w:t>[2]. Phạm Quốc Hải. Hướng dẫn thiết kế điện tử công suất.  NXB KHKT, 2009</w:t>
      </w:r>
    </w:p>
    <w:p w14:paraId="01AABEC2" w14:textId="77777777" w:rsidR="007C1C1F" w:rsidRPr="00F85B5E" w:rsidRDefault="00221692" w:rsidP="00800B56">
      <w:pPr>
        <w:tabs>
          <w:tab w:val="left" w:pos="390"/>
        </w:tabs>
        <w:jc w:val="both"/>
        <w:rPr>
          <w:sz w:val="24"/>
          <w:szCs w:val="24"/>
        </w:rPr>
      </w:pPr>
      <w:r w:rsidRPr="00F85B5E">
        <w:rPr>
          <w:sz w:val="24"/>
          <w:szCs w:val="24"/>
        </w:rPr>
        <w:t xml:space="preserve"> </w:t>
      </w:r>
      <w:r w:rsidR="007C1C1F" w:rsidRPr="00F85B5E">
        <w:rPr>
          <w:sz w:val="24"/>
          <w:szCs w:val="24"/>
        </w:rPr>
        <w:t>[</w:t>
      </w:r>
      <w:r w:rsidRPr="00F85B5E">
        <w:rPr>
          <w:sz w:val="24"/>
          <w:szCs w:val="24"/>
        </w:rPr>
        <w:t>3</w:t>
      </w:r>
      <w:r w:rsidR="007C1C1F" w:rsidRPr="00F85B5E">
        <w:rPr>
          <w:sz w:val="24"/>
          <w:szCs w:val="24"/>
        </w:rPr>
        <w:t xml:space="preserve">]. </w:t>
      </w:r>
      <w:r w:rsidR="003F2E8D" w:rsidRPr="00F85B5E">
        <w:rPr>
          <w:sz w:val="24"/>
          <w:szCs w:val="24"/>
        </w:rPr>
        <w:t>Kim Ngọc Linh</w:t>
      </w:r>
      <w:r w:rsidR="00CF56C6" w:rsidRPr="00F85B5E">
        <w:rPr>
          <w:sz w:val="24"/>
          <w:szCs w:val="24"/>
        </w:rPr>
        <w:t>, Nguyễn Trường Giang</w:t>
      </w:r>
      <w:r w:rsidR="003F2E8D" w:rsidRPr="00F85B5E">
        <w:rPr>
          <w:sz w:val="24"/>
          <w:szCs w:val="24"/>
        </w:rPr>
        <w:t>. Hướng dẫn thí nghiệm Mạch điện tử</w:t>
      </w:r>
      <w:r w:rsidR="00CF56C6" w:rsidRPr="00F85B5E">
        <w:rPr>
          <w:sz w:val="24"/>
          <w:szCs w:val="24"/>
        </w:rPr>
        <w:t xml:space="preserve"> I</w:t>
      </w:r>
      <w:r w:rsidR="003F2E8D" w:rsidRPr="00F85B5E">
        <w:rPr>
          <w:sz w:val="24"/>
          <w:szCs w:val="24"/>
        </w:rPr>
        <w:t>. Đại học Mỏ-Địa chất, 2004</w:t>
      </w:r>
    </w:p>
    <w:p w14:paraId="01AABEC3" w14:textId="77777777" w:rsidR="003F2E8D" w:rsidRPr="00F85B5E" w:rsidRDefault="00221692" w:rsidP="00800B56">
      <w:pPr>
        <w:tabs>
          <w:tab w:val="left" w:pos="390"/>
        </w:tabs>
        <w:jc w:val="both"/>
        <w:rPr>
          <w:sz w:val="24"/>
          <w:szCs w:val="24"/>
        </w:rPr>
      </w:pPr>
      <w:r w:rsidRPr="00F85B5E">
        <w:rPr>
          <w:sz w:val="24"/>
          <w:szCs w:val="24"/>
        </w:rPr>
        <w:t xml:space="preserve"> [4</w:t>
      </w:r>
      <w:r w:rsidR="00675CC2" w:rsidRPr="00F85B5E">
        <w:rPr>
          <w:sz w:val="24"/>
          <w:szCs w:val="24"/>
        </w:rPr>
        <w:t>]. Kim Ngọc Linh</w:t>
      </w:r>
      <w:r w:rsidR="00A27A71" w:rsidRPr="00F85B5E">
        <w:rPr>
          <w:sz w:val="24"/>
          <w:szCs w:val="24"/>
        </w:rPr>
        <w:t xml:space="preserve">. </w:t>
      </w:r>
      <w:r w:rsidR="00675CC2" w:rsidRPr="00F85B5E">
        <w:rPr>
          <w:sz w:val="24"/>
          <w:szCs w:val="24"/>
        </w:rPr>
        <w:t>Hướng dẫn thí nghiệm Kỹ thuật điện tử tương tự. Đại học Mỏ-Địa chất, 2001</w:t>
      </w:r>
    </w:p>
    <w:p w14:paraId="01AABEC4" w14:textId="77777777" w:rsidR="00675CC2" w:rsidRPr="00F85B5E" w:rsidRDefault="00221692" w:rsidP="00675CC2">
      <w:pPr>
        <w:tabs>
          <w:tab w:val="left" w:pos="390"/>
        </w:tabs>
        <w:jc w:val="both"/>
        <w:rPr>
          <w:sz w:val="24"/>
          <w:szCs w:val="24"/>
        </w:rPr>
      </w:pPr>
      <w:r w:rsidRPr="00F85B5E">
        <w:rPr>
          <w:sz w:val="24"/>
          <w:szCs w:val="24"/>
        </w:rPr>
        <w:t xml:space="preserve"> [5</w:t>
      </w:r>
      <w:r w:rsidR="00675CC2" w:rsidRPr="00F85B5E">
        <w:rPr>
          <w:sz w:val="24"/>
          <w:szCs w:val="24"/>
        </w:rPr>
        <w:t>]. Kim Ngọc Linh. Hướng dẫn thí nghiệm Kỹ thuật điện tử sô. Đại học Mỏ-Địa chất, 2003</w:t>
      </w:r>
    </w:p>
    <w:p w14:paraId="01AABEC5" w14:textId="77777777" w:rsidR="00744C77" w:rsidRPr="00F85B5E" w:rsidRDefault="00221692" w:rsidP="007E4C5C">
      <w:pPr>
        <w:tabs>
          <w:tab w:val="left" w:pos="390"/>
        </w:tabs>
        <w:jc w:val="both"/>
        <w:rPr>
          <w:sz w:val="24"/>
          <w:szCs w:val="24"/>
        </w:rPr>
      </w:pPr>
      <w:r w:rsidRPr="00F85B5E">
        <w:rPr>
          <w:sz w:val="23"/>
          <w:szCs w:val="23"/>
        </w:rPr>
        <w:t xml:space="preserve"> [6</w:t>
      </w:r>
      <w:r w:rsidR="00016B08" w:rsidRPr="00F85B5E">
        <w:rPr>
          <w:sz w:val="23"/>
          <w:szCs w:val="23"/>
        </w:rPr>
        <w:t xml:space="preserve">]. </w:t>
      </w:r>
      <w:r w:rsidR="00016B08" w:rsidRPr="00F85B5E">
        <w:rPr>
          <w:sz w:val="24"/>
          <w:szCs w:val="24"/>
        </w:rPr>
        <w:t>Kim Ngọc Linh. Hướng dẫn thực tập Điện – Điện tử cơ bản. Đại học Mỏ-Địa chất, 2002</w:t>
      </w:r>
      <w:r w:rsidR="00744C77" w:rsidRPr="00F85B5E">
        <w:rPr>
          <w:b/>
          <w:bCs/>
          <w:color w:val="000000"/>
          <w:sz w:val="24"/>
          <w:szCs w:val="24"/>
        </w:rPr>
        <w:br w:type="page"/>
      </w:r>
      <w:r w:rsidR="007A7F11" w:rsidRPr="00F85B5E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14:paraId="01AABEC6" w14:textId="77777777" w:rsidR="00BA7C39" w:rsidRPr="00F85B5E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F85B5E">
        <w:rPr>
          <w:b/>
          <w:bCs/>
          <w:color w:val="000000"/>
          <w:sz w:val="24"/>
          <w:szCs w:val="24"/>
        </w:rPr>
        <w:t>Bảng 3</w:t>
      </w:r>
      <w:r w:rsidR="00D61127" w:rsidRPr="00F85B5E">
        <w:rPr>
          <w:b/>
          <w:bCs/>
          <w:color w:val="000000"/>
          <w:sz w:val="24"/>
          <w:szCs w:val="24"/>
        </w:rPr>
        <w:t xml:space="preserve">. </w:t>
      </w:r>
      <w:r w:rsidR="007B1760" w:rsidRPr="00F85B5E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567"/>
        <w:gridCol w:w="567"/>
        <w:gridCol w:w="682"/>
        <w:gridCol w:w="3700"/>
      </w:tblGrid>
      <w:tr w:rsidR="00744C77" w:rsidRPr="00F85B5E" w14:paraId="01AABECD" w14:textId="77777777" w:rsidTr="005D0486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14:paraId="01AABEC7" w14:textId="77777777" w:rsidR="00744C77" w:rsidRPr="00F85B5E" w:rsidRDefault="00744C77" w:rsidP="005D048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AABEC8" w14:textId="77777777" w:rsidR="00744C77" w:rsidRPr="00F85B5E" w:rsidRDefault="00744C77" w:rsidP="00C724F3">
            <w:pPr>
              <w:pStyle w:val="BodyText2"/>
              <w:tabs>
                <w:tab w:val="num" w:pos="960"/>
              </w:tabs>
              <w:spacing w:before="120" w:line="240" w:lineRule="auto"/>
              <w:ind w:right="-108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AABEC9" w14:textId="77777777" w:rsidR="00744C77" w:rsidRPr="00F85B5E" w:rsidRDefault="00FA55A3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LT</w:t>
            </w:r>
          </w:p>
        </w:tc>
        <w:tc>
          <w:tcPr>
            <w:tcW w:w="567" w:type="dxa"/>
            <w:vAlign w:val="center"/>
          </w:tcPr>
          <w:p w14:paraId="01AABECA" w14:textId="77777777" w:rsidR="00744C77" w:rsidRPr="00F85B5E" w:rsidRDefault="00FA55A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BT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1AABECB" w14:textId="77777777" w:rsidR="00744C77" w:rsidRPr="00F85B5E" w:rsidRDefault="00FA55A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TH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BECC" w14:textId="77777777" w:rsidR="00744C77" w:rsidRPr="00F85B5E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CF56C6" w:rsidRPr="00F85B5E" w14:paraId="01AABEE8" w14:textId="77777777" w:rsidTr="005D0486">
        <w:trPr>
          <w:trHeight w:val="2216"/>
        </w:trPr>
        <w:tc>
          <w:tcPr>
            <w:tcW w:w="817" w:type="dxa"/>
            <w:shd w:val="clear" w:color="auto" w:fill="auto"/>
            <w:vAlign w:val="center"/>
          </w:tcPr>
          <w:p w14:paraId="01AABECE" w14:textId="77777777" w:rsidR="00CF56C6" w:rsidRPr="00F85B5E" w:rsidRDefault="00CF56C6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1AABECF" w14:textId="0D9B3C43" w:rsidR="00CF56C6" w:rsidRPr="00F85B5E" w:rsidRDefault="005D0486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66389">
              <w:rPr>
                <w:b/>
                <w:bCs/>
                <w:color w:val="000000"/>
                <w:sz w:val="24"/>
                <w:szCs w:val="24"/>
                <w:lang w:val="nl-NL"/>
              </w:rPr>
              <w:t>+2</w:t>
            </w:r>
          </w:p>
        </w:tc>
        <w:tc>
          <w:tcPr>
            <w:tcW w:w="2977" w:type="dxa"/>
            <w:shd w:val="clear" w:color="auto" w:fill="auto"/>
          </w:tcPr>
          <w:p w14:paraId="01AABED0" w14:textId="77777777" w:rsidR="00CF56C6" w:rsidRPr="00F85B5E" w:rsidRDefault="00CF56C6" w:rsidP="000A57D8">
            <w:pPr>
              <w:pStyle w:val="Chng"/>
              <w:tabs>
                <w:tab w:val="num" w:pos="960"/>
              </w:tabs>
              <w:spacing w:before="0" w:after="0"/>
              <w:ind w:left="34" w:right="-108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Chương 1. GIỚI THIỆU VỀ  MULTISIM </w:t>
            </w:r>
          </w:p>
          <w:p w14:paraId="01AABED1" w14:textId="77777777" w:rsidR="00CF56C6" w:rsidRPr="00F85B5E" w:rsidRDefault="00CF56C6" w:rsidP="00C724F3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right="-108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1.1 Giới thiệu</w:t>
            </w:r>
          </w:p>
          <w:p w14:paraId="01AABED2" w14:textId="77777777" w:rsidR="00CF56C6" w:rsidRPr="00F85B5E" w:rsidRDefault="00CF56C6" w:rsidP="00C724F3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right="-108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1.2 Cách cài đặt Multisim</w:t>
            </w:r>
          </w:p>
          <w:p w14:paraId="01AABED3" w14:textId="77777777" w:rsidR="00CF56C6" w:rsidRPr="00F85B5E" w:rsidRDefault="00CF56C6" w:rsidP="00C724F3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right="-108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1.3 Các chức năng chính của Multisim</w:t>
            </w:r>
          </w:p>
          <w:p w14:paraId="01AABED4" w14:textId="77777777" w:rsidR="00CF56C6" w:rsidRPr="00F85B5E" w:rsidRDefault="00CF56C6" w:rsidP="005D0486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right="-108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1.4 Các thông số của Multisim</w:t>
            </w:r>
          </w:p>
        </w:tc>
        <w:tc>
          <w:tcPr>
            <w:tcW w:w="567" w:type="dxa"/>
            <w:shd w:val="clear" w:color="auto" w:fill="auto"/>
          </w:tcPr>
          <w:p w14:paraId="01AABED5" w14:textId="77777777" w:rsidR="00CF56C6" w:rsidRPr="00F85B5E" w:rsidRDefault="006265A0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14:paraId="01AABED6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D7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D8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D9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DA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DB" w14:textId="77777777" w:rsidR="00CF56C6" w:rsidRPr="00F85B5E" w:rsidRDefault="00CF56C6" w:rsidP="005D0486">
            <w:pPr>
              <w:pStyle w:val="BodyText2"/>
              <w:tabs>
                <w:tab w:val="num" w:pos="960"/>
              </w:tabs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01AABEDC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01AABEDD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DE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DF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E0" w14:textId="77777777" w:rsidR="00CF56C6" w:rsidRPr="00F85B5E" w:rsidRDefault="00CF56C6" w:rsidP="005D0486">
            <w:pPr>
              <w:pStyle w:val="BodyText2"/>
              <w:tabs>
                <w:tab w:val="num" w:pos="960"/>
              </w:tabs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01AABEE1" w14:textId="77777777" w:rsidR="00CF56C6" w:rsidRPr="00F85B5E" w:rsidRDefault="004B79FB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01AABEE2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E3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E4" w14:textId="77777777" w:rsidR="00CF56C6" w:rsidRPr="00F85B5E" w:rsidRDefault="00CF56C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E5" w14:textId="77777777" w:rsidR="00CF56C6" w:rsidRPr="00F85B5E" w:rsidRDefault="00CF56C6" w:rsidP="005D0486">
            <w:pPr>
              <w:pStyle w:val="BodyText2"/>
              <w:tabs>
                <w:tab w:val="num" w:pos="960"/>
              </w:tabs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ABEE6" w14:textId="77777777" w:rsidR="00CF56C6" w:rsidRPr="00F85B5E" w:rsidRDefault="00016A9C" w:rsidP="003655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de-DE"/>
              </w:rPr>
              <w:t>+ Đọc phần 1.1 đến 1.4</w:t>
            </w:r>
            <w:r w:rsidR="004B1357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[2</w:t>
            </w:r>
            <w:r w:rsidR="00CF56C6" w:rsidRPr="00F85B5E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14:paraId="01AABEE7" w14:textId="77777777" w:rsidR="00CF56C6" w:rsidRPr="00F85B5E" w:rsidRDefault="00016A9C" w:rsidP="00016A9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de-DE"/>
              </w:rPr>
              <w:t>+ Tìm kiếm trên internet</w:t>
            </w:r>
            <w:r w:rsidR="005D6F06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phần mềm Multisim, thông tin về các phiên bản của phần mềm </w:t>
            </w:r>
            <w:r w:rsidR="00CF56C6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5D0486" w:rsidRPr="00F85B5E" w14:paraId="01AABEFB" w14:textId="77777777" w:rsidTr="00EA755E">
        <w:trPr>
          <w:trHeight w:val="2703"/>
        </w:trPr>
        <w:tc>
          <w:tcPr>
            <w:tcW w:w="817" w:type="dxa"/>
            <w:shd w:val="clear" w:color="auto" w:fill="auto"/>
            <w:vAlign w:val="center"/>
          </w:tcPr>
          <w:p w14:paraId="01AABEE9" w14:textId="3EFDA080" w:rsidR="005D0486" w:rsidRPr="00F85B5E" w:rsidRDefault="00866389" w:rsidP="005D0486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3+4</w:t>
            </w:r>
          </w:p>
        </w:tc>
        <w:tc>
          <w:tcPr>
            <w:tcW w:w="2977" w:type="dxa"/>
            <w:shd w:val="clear" w:color="auto" w:fill="auto"/>
          </w:tcPr>
          <w:p w14:paraId="01AABEEA" w14:textId="77777777" w:rsidR="005D0486" w:rsidRPr="00F85B5E" w:rsidRDefault="005D0486" w:rsidP="00C724F3">
            <w:pPr>
              <w:pStyle w:val="Chng"/>
              <w:tabs>
                <w:tab w:val="num" w:pos="960"/>
              </w:tabs>
              <w:spacing w:before="0" w:after="0"/>
              <w:ind w:left="0" w:right="-108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Chương 2. LỰA CHỌN VÀ SỬ DỤNG CÁC LINH KIỆN ĐIỆN VÀ ĐIỆN TỬ TRONG MULTISIM </w:t>
            </w:r>
          </w:p>
          <w:p w14:paraId="01AABEEB" w14:textId="77777777" w:rsidR="005D0486" w:rsidRPr="00F85B5E" w:rsidRDefault="005D0486" w:rsidP="00C724F3">
            <w:pPr>
              <w:pStyle w:val="Chng"/>
              <w:tabs>
                <w:tab w:val="num" w:pos="960"/>
              </w:tabs>
              <w:spacing w:before="0" w:after="0"/>
              <w:ind w:left="0" w:right="-108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2.1 Giới thiệu</w:t>
            </w:r>
          </w:p>
          <w:p w14:paraId="01AABEEC" w14:textId="77777777" w:rsidR="005D0486" w:rsidRPr="00F85B5E" w:rsidRDefault="005D0486" w:rsidP="00C724F3">
            <w:pPr>
              <w:pStyle w:val="Chng"/>
              <w:tabs>
                <w:tab w:val="num" w:pos="960"/>
              </w:tabs>
              <w:spacing w:before="0" w:after="0"/>
              <w:ind w:left="0" w:right="-108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2.2 Lựa chọn các nhóm linh kiện trong Multisim</w:t>
            </w:r>
          </w:p>
          <w:p w14:paraId="01AABEED" w14:textId="77777777" w:rsidR="005D0486" w:rsidRPr="00F85B5E" w:rsidRDefault="005D0486" w:rsidP="00C724F3">
            <w:pPr>
              <w:pStyle w:val="Chng"/>
              <w:tabs>
                <w:tab w:val="num" w:pos="960"/>
              </w:tabs>
              <w:ind w:left="0" w:right="-108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>2.3. Hướng dẫn sử dụng các linh kiện trong Multisim</w:t>
            </w:r>
          </w:p>
        </w:tc>
        <w:tc>
          <w:tcPr>
            <w:tcW w:w="567" w:type="dxa"/>
            <w:shd w:val="clear" w:color="auto" w:fill="auto"/>
          </w:tcPr>
          <w:p w14:paraId="01AABEEE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EF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F0" w14:textId="77777777" w:rsidR="005D0486" w:rsidRPr="00F85B5E" w:rsidRDefault="006265A0" w:rsidP="00F95D9F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567" w:type="dxa"/>
          </w:tcPr>
          <w:p w14:paraId="01AABEF1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F2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F3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01AABEF4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F5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EF6" w14:textId="77777777" w:rsidR="005D0486" w:rsidRPr="00F85B5E" w:rsidRDefault="005D0486" w:rsidP="00575954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ABEF7" w14:textId="77777777" w:rsidR="005D0486" w:rsidRPr="00F85B5E" w:rsidRDefault="005D6F06" w:rsidP="00892AD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de-DE"/>
              </w:rPr>
              <w:t>+ Đọc phần 2.1 đến 2.3</w:t>
            </w:r>
            <w:r w:rsidR="005D0486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[1]</w:t>
            </w:r>
          </w:p>
          <w:p w14:paraId="01AABEF8" w14:textId="77777777" w:rsidR="005D0486" w:rsidRPr="00F85B5E" w:rsidRDefault="005D0486" w:rsidP="00C860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0A57D8" w:rsidRPr="00F85B5E">
              <w:rPr>
                <w:bCs/>
                <w:color w:val="000000"/>
                <w:sz w:val="24"/>
                <w:szCs w:val="24"/>
                <w:lang w:val="de-DE"/>
              </w:rPr>
              <w:t>Chuẩn bị thực hành</w:t>
            </w:r>
            <w:r w:rsidR="00E25C52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E25C52" w:rsidRPr="00F85B5E">
              <w:rPr>
                <w:bCs/>
                <w:color w:val="000000"/>
                <w:sz w:val="24"/>
                <w:szCs w:val="24"/>
                <w:lang w:val="nl-NL"/>
              </w:rPr>
              <w:t>mô phỏng:</w:t>
            </w:r>
            <w:r w:rsidR="000A57D8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E25C52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Bài </w:t>
            </w:r>
            <w:r w:rsidR="000A57D8" w:rsidRPr="00F85B5E">
              <w:rPr>
                <w:bCs/>
                <w:color w:val="000000"/>
                <w:sz w:val="24"/>
                <w:szCs w:val="24"/>
                <w:lang w:val="de-DE"/>
              </w:rPr>
              <w:t>1: Thí nghiệm Kỹ thuật điện tử 1 trong tài liệu [</w:t>
            </w:r>
            <w:r w:rsidR="00221692" w:rsidRPr="00F85B5E">
              <w:rPr>
                <w:bCs/>
                <w:color w:val="000000"/>
                <w:sz w:val="24"/>
                <w:szCs w:val="24"/>
                <w:lang w:val="de-DE"/>
              </w:rPr>
              <w:t>4</w:t>
            </w:r>
            <w:r w:rsidR="000A57D8" w:rsidRPr="00F85B5E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14:paraId="01AABEF9" w14:textId="77777777" w:rsidR="005D0486" w:rsidRPr="00F85B5E" w:rsidRDefault="005D0486" w:rsidP="00892AD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01AABEFA" w14:textId="77777777" w:rsidR="005D0486" w:rsidRPr="00F85B5E" w:rsidRDefault="005D0486" w:rsidP="003655C7">
            <w:pPr>
              <w:pStyle w:val="BodyText2"/>
              <w:tabs>
                <w:tab w:val="num" w:pos="960"/>
              </w:tabs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F85B5E" w14:paraId="01AABF05" w14:textId="77777777" w:rsidTr="00EA755E">
        <w:trPr>
          <w:trHeight w:val="2066"/>
        </w:trPr>
        <w:tc>
          <w:tcPr>
            <w:tcW w:w="817" w:type="dxa"/>
            <w:shd w:val="clear" w:color="auto" w:fill="auto"/>
            <w:vAlign w:val="center"/>
          </w:tcPr>
          <w:p w14:paraId="01AABEFC" w14:textId="55636383" w:rsidR="00D63879" w:rsidRPr="00F85B5E" w:rsidRDefault="00866389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5+6</w:t>
            </w:r>
            <w:r w:rsidR="00C74698">
              <w:rPr>
                <w:b/>
                <w:bCs/>
                <w:color w:val="000000"/>
                <w:sz w:val="24"/>
                <w:szCs w:val="24"/>
                <w:lang w:val="nl-NL"/>
              </w:rPr>
              <w:t>+7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AABEFD" w14:textId="77777777" w:rsidR="0098708A" w:rsidRPr="00F85B5E" w:rsidRDefault="002774E2" w:rsidP="00C724F3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right="-108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Chương 3. </w:t>
            </w:r>
            <w:r w:rsidR="0098708A" w:rsidRPr="00F85B5E">
              <w:rPr>
                <w:bCs/>
                <w:color w:val="000000"/>
                <w:lang w:val="nl-NL"/>
              </w:rPr>
              <w:t xml:space="preserve">HƯỚNG DẪN SỬ DỤNG CÁC THIẾT BỊ ĐO TRONG MULTISIM </w:t>
            </w:r>
            <w:r w:rsidRPr="00F85B5E">
              <w:rPr>
                <w:bCs/>
                <w:color w:val="000000"/>
                <w:lang w:val="nl-NL"/>
              </w:rPr>
              <w:t xml:space="preserve">3.1 </w:t>
            </w:r>
            <w:r w:rsidR="0098708A" w:rsidRPr="00F85B5E">
              <w:rPr>
                <w:bCs/>
                <w:color w:val="000000"/>
                <w:lang w:val="nl-NL"/>
              </w:rPr>
              <w:t>Giới thiệu về các loại thiết bị dùng trong Multisim</w:t>
            </w:r>
          </w:p>
          <w:p w14:paraId="01AABEFE" w14:textId="77777777" w:rsidR="0098708A" w:rsidRPr="00F85B5E" w:rsidRDefault="002774E2" w:rsidP="00EA755E">
            <w:pPr>
              <w:pStyle w:val="Chng"/>
              <w:numPr>
                <w:ilvl w:val="1"/>
                <w:numId w:val="7"/>
              </w:numPr>
              <w:tabs>
                <w:tab w:val="clear" w:pos="1079"/>
                <w:tab w:val="num" w:pos="34"/>
              </w:tabs>
              <w:spacing w:before="0" w:after="0"/>
              <w:ind w:left="34" w:right="-108" w:hanging="1187"/>
              <w:jc w:val="both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3.2 </w:t>
            </w:r>
            <w:r w:rsidR="0098708A" w:rsidRPr="00F85B5E">
              <w:rPr>
                <w:bCs/>
                <w:color w:val="000000"/>
                <w:lang w:val="nl-NL"/>
              </w:rPr>
              <w:t>Hướng dẫn sử dụng các thiết bị đo trong Multisim</w:t>
            </w:r>
          </w:p>
          <w:p w14:paraId="01AABEFF" w14:textId="77777777" w:rsidR="00C61E50" w:rsidRPr="00F85B5E" w:rsidRDefault="00C61E50" w:rsidP="00C724F3">
            <w:pPr>
              <w:pStyle w:val="Chng"/>
              <w:spacing w:before="0" w:after="0"/>
              <w:ind w:left="-1153" w:right="-108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01AABF00" w14:textId="77777777" w:rsidR="00D63879" w:rsidRPr="00F85B5E" w:rsidRDefault="00EA755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567" w:type="dxa"/>
          </w:tcPr>
          <w:p w14:paraId="01AABF01" w14:textId="77777777" w:rsidR="00D63879" w:rsidRPr="00F85B5E" w:rsidRDefault="005D048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01AABF02" w14:textId="77777777" w:rsidR="00D63879" w:rsidRPr="00F85B5E" w:rsidRDefault="00EA755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BF03" w14:textId="77777777" w:rsidR="00892AD4" w:rsidRPr="00F85B5E" w:rsidRDefault="000A57D8" w:rsidP="00892AD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de-DE"/>
              </w:rPr>
              <w:t>+ Đọc phần 3.1 đến 3.2</w:t>
            </w:r>
            <w:r w:rsidR="00892AD4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</w:t>
            </w:r>
            <w:r w:rsidR="00097ED3" w:rsidRPr="00F85B5E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892AD4" w:rsidRPr="00F85B5E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14:paraId="01AABF04" w14:textId="77777777" w:rsidR="00D63879" w:rsidRPr="00F85B5E" w:rsidRDefault="00C86074" w:rsidP="000A57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0A57D8" w:rsidRPr="00F85B5E">
              <w:rPr>
                <w:bCs/>
                <w:color w:val="000000"/>
                <w:sz w:val="24"/>
                <w:szCs w:val="24"/>
                <w:lang w:val="de-DE"/>
              </w:rPr>
              <w:t>Chuẩn bị thực hành</w:t>
            </w:r>
            <w:r w:rsidR="00E25C52" w:rsidRPr="00F85B5E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E25C52" w:rsidRPr="00F85B5E">
              <w:rPr>
                <w:bCs/>
                <w:color w:val="000000"/>
                <w:sz w:val="24"/>
                <w:szCs w:val="24"/>
                <w:lang w:val="nl-NL"/>
              </w:rPr>
              <w:t>mô phỏng</w:t>
            </w:r>
            <w:r w:rsidR="002A6E27" w:rsidRPr="00F85B5E">
              <w:rPr>
                <w:bCs/>
                <w:color w:val="000000"/>
                <w:sz w:val="24"/>
                <w:szCs w:val="24"/>
                <w:lang w:val="de-DE"/>
              </w:rPr>
              <w:t>: B</w:t>
            </w:r>
            <w:r w:rsidR="000A57D8" w:rsidRPr="00F85B5E">
              <w:rPr>
                <w:bCs/>
                <w:color w:val="000000"/>
                <w:sz w:val="24"/>
                <w:szCs w:val="24"/>
                <w:lang w:val="de-DE"/>
              </w:rPr>
              <w:t>ài 3: Thí nghiệm kỹ thuật điện tử 3 trong tài liệu [</w:t>
            </w:r>
            <w:r w:rsidR="00221692" w:rsidRPr="00F85B5E">
              <w:rPr>
                <w:bCs/>
                <w:color w:val="000000"/>
                <w:sz w:val="24"/>
                <w:szCs w:val="24"/>
                <w:lang w:val="de-DE"/>
              </w:rPr>
              <w:t>4</w:t>
            </w:r>
            <w:r w:rsidR="000A57D8" w:rsidRPr="00F85B5E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2A6E27" w:rsidRPr="00F85B5E">
              <w:rPr>
                <w:bCs/>
                <w:color w:val="000000"/>
                <w:sz w:val="24"/>
                <w:szCs w:val="24"/>
                <w:lang w:val="de-DE"/>
              </w:rPr>
              <w:t>; Bài 1&amp;2: Thí nghiệm kỹ thuật điện tử số 1&amp;2 trong tài liệu[</w:t>
            </w:r>
            <w:r w:rsidR="00221692" w:rsidRPr="00F85B5E">
              <w:rPr>
                <w:bCs/>
                <w:color w:val="000000"/>
                <w:sz w:val="24"/>
                <w:szCs w:val="24"/>
                <w:lang w:val="de-DE"/>
              </w:rPr>
              <w:t>5</w:t>
            </w:r>
            <w:r w:rsidR="002A6E27" w:rsidRPr="00F85B5E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</w:tc>
      </w:tr>
      <w:tr w:rsidR="00D63879" w:rsidRPr="00F85B5E" w14:paraId="01AABF14" w14:textId="77777777" w:rsidTr="005D048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01AABF06" w14:textId="77777777" w:rsidR="0033608E" w:rsidRPr="00F85B5E" w:rsidRDefault="0033608E" w:rsidP="005D0486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1AABF07" w14:textId="77777777" w:rsidR="0033608E" w:rsidRPr="00F85B5E" w:rsidRDefault="0033608E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1AABF08" w14:textId="7153428C" w:rsidR="00D63879" w:rsidRPr="00F85B5E" w:rsidRDefault="00624580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8+9</w:t>
            </w:r>
            <w:r w:rsidR="00C74698">
              <w:rPr>
                <w:b/>
                <w:bCs/>
                <w:color w:val="000000"/>
                <w:sz w:val="24"/>
                <w:szCs w:val="24"/>
                <w:lang w:val="nl-NL"/>
              </w:rPr>
              <w:t>+10</w:t>
            </w:r>
          </w:p>
          <w:p w14:paraId="01AABF09" w14:textId="77777777" w:rsidR="0033608E" w:rsidRPr="00F85B5E" w:rsidRDefault="0033608E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1AABF0A" w14:textId="77777777" w:rsidR="0033608E" w:rsidRPr="00F85B5E" w:rsidRDefault="0033608E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1AABF0B" w14:textId="77777777" w:rsidR="0098708A" w:rsidRPr="00F85B5E" w:rsidRDefault="00C61E50" w:rsidP="00C724F3">
            <w:pPr>
              <w:pStyle w:val="Chng"/>
              <w:spacing w:before="0" w:after="0"/>
              <w:ind w:left="0" w:right="-108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Chương 4. </w:t>
            </w:r>
            <w:r w:rsidR="0098708A" w:rsidRPr="00F85B5E">
              <w:rPr>
                <w:bCs/>
                <w:color w:val="000000"/>
                <w:lang w:val="nl-NL"/>
              </w:rPr>
              <w:t xml:space="preserve">PHÂN TÍCH MẠCH ĐIỆN VÀ ĐIỆN TỬ TRONG MULTISIM </w:t>
            </w:r>
          </w:p>
          <w:p w14:paraId="01AABF0C" w14:textId="77777777" w:rsidR="0098708A" w:rsidRPr="00F85B5E" w:rsidRDefault="00C61E50" w:rsidP="00C724F3">
            <w:pPr>
              <w:pStyle w:val="Chng"/>
              <w:spacing w:before="0" w:after="0"/>
              <w:ind w:left="0" w:right="-108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4.1 </w:t>
            </w:r>
            <w:r w:rsidR="0098708A" w:rsidRPr="00F85B5E">
              <w:rPr>
                <w:bCs/>
                <w:color w:val="000000"/>
                <w:lang w:val="nl-NL"/>
              </w:rPr>
              <w:t xml:space="preserve">Các phương pháp phân tích mạch điện, điện tử trong Multisim </w:t>
            </w:r>
          </w:p>
          <w:p w14:paraId="01AABF0D" w14:textId="77777777" w:rsidR="00C61E50" w:rsidRPr="00F85B5E" w:rsidRDefault="00C61E50" w:rsidP="00C724F3">
            <w:pPr>
              <w:pStyle w:val="Chng"/>
              <w:spacing w:before="0" w:after="0"/>
              <w:ind w:left="0" w:right="-108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4.2 </w:t>
            </w:r>
            <w:r w:rsidR="0098708A" w:rsidRPr="00F85B5E">
              <w:rPr>
                <w:bCs/>
                <w:color w:val="000000"/>
                <w:lang w:val="nl-NL"/>
              </w:rPr>
              <w:t xml:space="preserve">Hướng dẫn phân tích mạch điện và điện tử trong Multisim </w:t>
            </w:r>
          </w:p>
        </w:tc>
        <w:tc>
          <w:tcPr>
            <w:tcW w:w="567" w:type="dxa"/>
            <w:shd w:val="clear" w:color="auto" w:fill="auto"/>
          </w:tcPr>
          <w:p w14:paraId="01AABF0E" w14:textId="77777777" w:rsidR="00D63879" w:rsidRPr="00F85B5E" w:rsidRDefault="00EA755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567" w:type="dxa"/>
          </w:tcPr>
          <w:p w14:paraId="01AABF0F" w14:textId="77777777" w:rsidR="00D63879" w:rsidRPr="00F85B5E" w:rsidRDefault="005D048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01AABF10" w14:textId="77777777" w:rsidR="00D63879" w:rsidRPr="00F85B5E" w:rsidRDefault="00EA755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BF11" w14:textId="77777777" w:rsidR="00D63879" w:rsidRPr="00F85B5E" w:rsidRDefault="00097ED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+ Đọc phần 4.1 đến 4.6 trong tài liệu [1]</w:t>
            </w:r>
          </w:p>
          <w:p w14:paraId="01AABF12" w14:textId="77777777" w:rsidR="00C86074" w:rsidRPr="00F85B5E" w:rsidRDefault="00C86074" w:rsidP="00C860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194D72" w:rsidRPr="00F85B5E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="00221692" w:rsidRPr="00F85B5E">
              <w:rPr>
                <w:bCs/>
                <w:color w:val="000000"/>
                <w:sz w:val="24"/>
                <w:szCs w:val="24"/>
                <w:lang w:val="nl-NL"/>
              </w:rPr>
              <w:t>huẩn bị thực hành</w:t>
            </w:r>
            <w:r w:rsidR="00E25C52"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mô phỏng</w:t>
            </w:r>
            <w:r w:rsidR="00221692"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: Bài 4: </w:t>
            </w:r>
            <w:r w:rsidR="00194D72"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221692" w:rsidRPr="00F85B5E">
              <w:rPr>
                <w:bCs/>
                <w:color w:val="000000"/>
                <w:sz w:val="24"/>
                <w:szCs w:val="24"/>
                <w:lang w:val="nl-NL"/>
              </w:rPr>
              <w:t>Mạch chỉnh lưu, khuếch đại và tạo sóng  trong tài liệu [3</w:t>
            </w:r>
            <w:r w:rsidR="00194D72" w:rsidRPr="00F85B5E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1AABF13" w14:textId="77777777" w:rsidR="00C86074" w:rsidRPr="00F85B5E" w:rsidRDefault="00C8607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C4B80" w:rsidRPr="00F85B5E" w14:paraId="01AABF25" w14:textId="77777777" w:rsidTr="005D048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01AABF16" w14:textId="6EEC8269" w:rsidR="005D0486" w:rsidRPr="00F85B5E" w:rsidRDefault="00C74698" w:rsidP="005D04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11+</w:t>
            </w:r>
            <w:r w:rsidR="00D15C64">
              <w:rPr>
                <w:b/>
                <w:bCs/>
                <w:color w:val="000000"/>
                <w:sz w:val="24"/>
                <w:szCs w:val="24"/>
                <w:lang w:val="nl-NL"/>
              </w:rPr>
              <w:t>12+13+14+15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AABF17" w14:textId="77777777" w:rsidR="0098708A" w:rsidRPr="00F85B5E" w:rsidRDefault="0033608E" w:rsidP="00C724F3">
            <w:pPr>
              <w:pStyle w:val="Chng"/>
              <w:spacing w:before="0" w:after="0"/>
              <w:ind w:left="0" w:right="-108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Chương 5. </w:t>
            </w:r>
            <w:r w:rsidR="0098708A" w:rsidRPr="00F85B5E">
              <w:rPr>
                <w:bCs/>
                <w:color w:val="000000"/>
                <w:lang w:val="nl-NL"/>
              </w:rPr>
              <w:t xml:space="preserve">HƯỚNG DẪN SỬ DỤNG CÁC PHẦN MỀM MÔ PHỎNG MẠCH ĐIỆN VÀ MẠCH ĐIỆN TỬ KHÁC </w:t>
            </w:r>
          </w:p>
          <w:p w14:paraId="01AABF18" w14:textId="77777777" w:rsidR="0098708A" w:rsidRPr="00F85B5E" w:rsidRDefault="0033608E" w:rsidP="00C724F3">
            <w:pPr>
              <w:pStyle w:val="Chng"/>
              <w:spacing w:before="0" w:after="0"/>
              <w:ind w:left="0" w:right="-108"/>
              <w:rPr>
                <w:bCs/>
                <w:color w:val="000000"/>
                <w:lang w:val="nl-NL"/>
              </w:rPr>
            </w:pPr>
            <w:r w:rsidRPr="00F85B5E">
              <w:rPr>
                <w:bCs/>
                <w:color w:val="000000"/>
                <w:lang w:val="nl-NL"/>
              </w:rPr>
              <w:t xml:space="preserve">5.1 </w:t>
            </w:r>
            <w:r w:rsidR="0098708A" w:rsidRPr="00F85B5E">
              <w:rPr>
                <w:bCs/>
                <w:color w:val="000000"/>
                <w:lang w:val="nl-NL"/>
              </w:rPr>
              <w:t xml:space="preserve">Hướng dẫn tóm tắt sử dụng phần mềm mô phỏng Protues </w:t>
            </w:r>
          </w:p>
          <w:p w14:paraId="01AABF19" w14:textId="77777777" w:rsidR="0098708A" w:rsidRPr="00F85B5E" w:rsidRDefault="0098708A" w:rsidP="00C724F3">
            <w:pPr>
              <w:ind w:right="-108"/>
              <w:rPr>
                <w:sz w:val="24"/>
                <w:szCs w:val="24"/>
              </w:rPr>
            </w:pPr>
            <w:r w:rsidRPr="00F85B5E">
              <w:rPr>
                <w:sz w:val="24"/>
                <w:szCs w:val="24"/>
              </w:rPr>
              <w:t xml:space="preserve">5.2. 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Hướng dẫn tóm tắt sử dụng phần mềm mô phỏng Psim</w:t>
            </w:r>
            <w:r w:rsidRPr="00F85B5E">
              <w:rPr>
                <w:sz w:val="24"/>
                <w:szCs w:val="24"/>
              </w:rPr>
              <w:t xml:space="preserve"> </w:t>
            </w:r>
          </w:p>
          <w:p w14:paraId="01AABF1A" w14:textId="77777777" w:rsidR="0098708A" w:rsidRPr="00F85B5E" w:rsidRDefault="0098708A" w:rsidP="00C724F3">
            <w:pPr>
              <w:ind w:right="-108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sz w:val="24"/>
                <w:szCs w:val="24"/>
              </w:rPr>
              <w:t xml:space="preserve">5.3. 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Hướng dẫn tóm tắt sử</w:t>
            </w:r>
            <w:r w:rsidRPr="00F85B5E">
              <w:rPr>
                <w:bCs/>
                <w:color w:val="000000"/>
                <w:lang w:val="nl-NL"/>
              </w:rPr>
              <w:t xml:space="preserve"> 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dụng </w:t>
            </w:r>
            <w:r w:rsidRPr="00F85B5E">
              <w:rPr>
                <w:bCs/>
                <w:color w:val="000000"/>
                <w:sz w:val="24"/>
                <w:szCs w:val="24"/>
                <w:lang w:val="en-GB"/>
              </w:rPr>
              <w:t>phần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mềm mô phỏng ESS</w:t>
            </w:r>
          </w:p>
          <w:p w14:paraId="01AABF1B" w14:textId="77777777" w:rsidR="0033608E" w:rsidRPr="00F85B5E" w:rsidRDefault="0098708A" w:rsidP="00E20B61">
            <w:pPr>
              <w:ind w:right="-108"/>
              <w:rPr>
                <w:sz w:val="24"/>
                <w:szCs w:val="24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5.4. Hướng dẫn tóm tắt sử dụng </w:t>
            </w:r>
            <w:r w:rsidRPr="00F85B5E">
              <w:rPr>
                <w:bCs/>
                <w:color w:val="000000"/>
                <w:sz w:val="24"/>
                <w:szCs w:val="24"/>
                <w:lang w:val="en-GB"/>
              </w:rPr>
              <w:t>phần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mềm mô phỏng Matlab Simulink</w:t>
            </w:r>
          </w:p>
        </w:tc>
        <w:tc>
          <w:tcPr>
            <w:tcW w:w="567" w:type="dxa"/>
            <w:shd w:val="clear" w:color="auto" w:fill="auto"/>
          </w:tcPr>
          <w:p w14:paraId="01AABF1C" w14:textId="77777777" w:rsidR="00FC4B80" w:rsidRPr="00F85B5E" w:rsidRDefault="006265A0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567" w:type="dxa"/>
          </w:tcPr>
          <w:p w14:paraId="01AABF1D" w14:textId="77777777" w:rsidR="00FC4B80" w:rsidRPr="00F85B5E" w:rsidRDefault="005D0486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</w:tcPr>
          <w:p w14:paraId="01AABF1E" w14:textId="77777777" w:rsidR="00FC4B80" w:rsidRPr="00F85B5E" w:rsidRDefault="005D0486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BF1F" w14:textId="77777777" w:rsidR="00B54949" w:rsidRPr="00F85B5E" w:rsidRDefault="004B135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+ Đọc phần 5.4</w:t>
            </w:r>
            <w:r w:rsidR="00097ED3"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từ trang 392÷406</w:t>
            </w:r>
            <w:r w:rsidR="000A4E73"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[2</w:t>
            </w:r>
            <w:r w:rsidR="00097ED3" w:rsidRPr="00F85B5E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1AABF20" w14:textId="77777777" w:rsidR="000A4E73" w:rsidRPr="00F85B5E" w:rsidRDefault="000A4E7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+ Đọc phần 5.5 từ trang 407 ÷425 trong tài liệu [2]</w:t>
            </w:r>
          </w:p>
          <w:p w14:paraId="01AABF21" w14:textId="77777777" w:rsidR="00C86074" w:rsidRPr="00F85B5E" w:rsidRDefault="00C86074" w:rsidP="00C860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0A4E73" w:rsidRPr="00F85B5E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="00221692" w:rsidRPr="00F85B5E">
              <w:rPr>
                <w:bCs/>
                <w:color w:val="000000"/>
                <w:sz w:val="24"/>
                <w:szCs w:val="24"/>
                <w:lang w:val="nl-NL"/>
              </w:rPr>
              <w:t>huẩn bị thực hành</w:t>
            </w:r>
            <w:r w:rsidR="00E25C52" w:rsidRPr="00F85B5E">
              <w:rPr>
                <w:bCs/>
                <w:color w:val="000000"/>
                <w:sz w:val="24"/>
                <w:szCs w:val="24"/>
                <w:lang w:val="nl-NL"/>
              </w:rPr>
              <w:t xml:space="preserve"> mô phỏng</w:t>
            </w:r>
            <w:r w:rsidR="00221692" w:rsidRPr="00F85B5E">
              <w:rPr>
                <w:bCs/>
                <w:color w:val="000000"/>
                <w:sz w:val="24"/>
                <w:szCs w:val="24"/>
                <w:lang w:val="nl-NL"/>
              </w:rPr>
              <w:t>: Bài 4. Thí nghiệm Kỹ thuật điện tử 4 trong tài liệu [4]</w:t>
            </w:r>
          </w:p>
          <w:p w14:paraId="01AABF22" w14:textId="77777777" w:rsidR="00E25C52" w:rsidRPr="00F85B5E" w:rsidRDefault="00E25C52" w:rsidP="00C8607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B5E">
              <w:rPr>
                <w:bCs/>
                <w:color w:val="000000"/>
                <w:sz w:val="24"/>
                <w:szCs w:val="24"/>
                <w:lang w:val="nl-NL"/>
              </w:rPr>
              <w:t>+ Chuẩn bị thực hành mô phỏng: Bài 6,7,8 trong tài liệu [6]</w:t>
            </w:r>
          </w:p>
          <w:p w14:paraId="01AABF23" w14:textId="77777777" w:rsidR="00C86074" w:rsidRPr="00F85B5E" w:rsidRDefault="00C8607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AABF24" w14:textId="77777777" w:rsidR="00097ED3" w:rsidRPr="00F85B5E" w:rsidRDefault="00097ED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17EA0698" w14:textId="080BA3FA" w:rsidR="001B69B7" w:rsidRPr="00F85B5E" w:rsidRDefault="001B69B7" w:rsidP="006B2FF2">
      <w:pPr>
        <w:spacing w:before="120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85B5E" w:rsidRPr="00F85B5E" w14:paraId="6F16140B" w14:textId="77777777" w:rsidTr="00F7236E">
        <w:tc>
          <w:tcPr>
            <w:tcW w:w="4644" w:type="dxa"/>
          </w:tcPr>
          <w:p w14:paraId="5D71C0DE" w14:textId="77777777" w:rsidR="00F85B5E" w:rsidRPr="00F85B5E" w:rsidRDefault="00F85B5E" w:rsidP="00F7236E">
            <w:pPr>
              <w:spacing w:line="300" w:lineRule="auto"/>
              <w:jc w:val="both"/>
            </w:pPr>
          </w:p>
        </w:tc>
        <w:tc>
          <w:tcPr>
            <w:tcW w:w="4644" w:type="dxa"/>
          </w:tcPr>
          <w:p w14:paraId="7000F078" w14:textId="77777777" w:rsidR="00F85B5E" w:rsidRPr="00F85B5E" w:rsidRDefault="00F85B5E" w:rsidP="00F7236E">
            <w:pPr>
              <w:spacing w:line="300" w:lineRule="auto"/>
              <w:jc w:val="center"/>
              <w:rPr>
                <w:i/>
                <w:iCs/>
              </w:rPr>
            </w:pPr>
            <w:r w:rsidRPr="00F85B5E">
              <w:rPr>
                <w:i/>
                <w:iCs/>
              </w:rPr>
              <w:t>Hà Nội, ngày 31 tháng 3 năm 2020</w:t>
            </w:r>
          </w:p>
        </w:tc>
      </w:tr>
      <w:tr w:rsidR="00F85B5E" w:rsidRPr="00F85B5E" w14:paraId="3D37A42F" w14:textId="77777777" w:rsidTr="00F7236E">
        <w:tc>
          <w:tcPr>
            <w:tcW w:w="4644" w:type="dxa"/>
          </w:tcPr>
          <w:p w14:paraId="3D0BCBEE" w14:textId="77777777" w:rsidR="00F85B5E" w:rsidRPr="00F85B5E" w:rsidRDefault="00F85B5E" w:rsidP="00F7236E">
            <w:pPr>
              <w:spacing w:line="300" w:lineRule="auto"/>
              <w:jc w:val="center"/>
              <w:rPr>
                <w:b/>
              </w:rPr>
            </w:pPr>
            <w:r w:rsidRPr="00F85B5E">
              <w:rPr>
                <w:b/>
              </w:rPr>
              <w:t>TRƯỞNG KHOA</w:t>
            </w:r>
          </w:p>
          <w:p w14:paraId="089B2C87" w14:textId="77777777" w:rsidR="00F85B5E" w:rsidRPr="00F85B5E" w:rsidRDefault="00F85B5E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4407D9F6" w14:textId="77777777" w:rsidR="00F85B5E" w:rsidRPr="00F85B5E" w:rsidRDefault="00F85B5E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7C417E91" w14:textId="77777777" w:rsidR="00F85B5E" w:rsidRPr="00F85B5E" w:rsidRDefault="00F85B5E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77A17676" w14:textId="77777777" w:rsidR="00F85B5E" w:rsidRPr="00F85B5E" w:rsidRDefault="00F85B5E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084A7B64" w14:textId="77777777" w:rsidR="00F85B5E" w:rsidRPr="00F85B5E" w:rsidRDefault="00F85B5E" w:rsidP="00F7236E">
            <w:pPr>
              <w:spacing w:line="300" w:lineRule="auto"/>
              <w:jc w:val="both"/>
            </w:pPr>
            <w:r w:rsidRPr="00F85B5E">
              <w:rPr>
                <w:b/>
                <w:color w:val="000000" w:themeColor="text1"/>
              </w:rPr>
              <w:t xml:space="preserve">              PGS.TS. Khổng Cao Phong                           </w:t>
            </w:r>
          </w:p>
        </w:tc>
        <w:tc>
          <w:tcPr>
            <w:tcW w:w="4644" w:type="dxa"/>
          </w:tcPr>
          <w:p w14:paraId="2C6C5BCF" w14:textId="77777777" w:rsidR="00F85B5E" w:rsidRPr="00F85B5E" w:rsidRDefault="00F85B5E" w:rsidP="00F7236E">
            <w:pPr>
              <w:spacing w:line="300" w:lineRule="auto"/>
              <w:jc w:val="center"/>
              <w:rPr>
                <w:b/>
              </w:rPr>
            </w:pPr>
            <w:r w:rsidRPr="00F85B5E">
              <w:rPr>
                <w:b/>
              </w:rPr>
              <w:t>TRƯỞNG BỘ MÔN</w:t>
            </w:r>
          </w:p>
          <w:p w14:paraId="540ADBAE" w14:textId="77777777" w:rsidR="00F85B5E" w:rsidRPr="00F85B5E" w:rsidRDefault="00F85B5E" w:rsidP="00F7236E">
            <w:pPr>
              <w:spacing w:line="300" w:lineRule="auto"/>
              <w:jc w:val="center"/>
              <w:rPr>
                <w:b/>
              </w:rPr>
            </w:pPr>
          </w:p>
          <w:p w14:paraId="3F9A86FD" w14:textId="77777777" w:rsidR="00F85B5E" w:rsidRPr="00F85B5E" w:rsidRDefault="00F85B5E" w:rsidP="00F7236E">
            <w:pPr>
              <w:spacing w:line="300" w:lineRule="auto"/>
              <w:jc w:val="center"/>
              <w:rPr>
                <w:b/>
              </w:rPr>
            </w:pPr>
          </w:p>
          <w:p w14:paraId="26397D84" w14:textId="77777777" w:rsidR="00F85B5E" w:rsidRPr="00F85B5E" w:rsidRDefault="00F85B5E" w:rsidP="00F7236E">
            <w:pPr>
              <w:spacing w:line="300" w:lineRule="auto"/>
              <w:jc w:val="center"/>
              <w:rPr>
                <w:b/>
              </w:rPr>
            </w:pPr>
          </w:p>
          <w:p w14:paraId="0690F01F" w14:textId="77777777" w:rsidR="00F85B5E" w:rsidRPr="00F85B5E" w:rsidRDefault="00F85B5E" w:rsidP="00F7236E">
            <w:pPr>
              <w:spacing w:line="300" w:lineRule="auto"/>
              <w:jc w:val="center"/>
              <w:rPr>
                <w:b/>
              </w:rPr>
            </w:pPr>
          </w:p>
          <w:p w14:paraId="01588D76" w14:textId="77777777" w:rsidR="00F85B5E" w:rsidRPr="00F85B5E" w:rsidRDefault="00F85B5E" w:rsidP="00F7236E">
            <w:pPr>
              <w:spacing w:line="300" w:lineRule="auto"/>
              <w:jc w:val="center"/>
            </w:pPr>
            <w:r w:rsidRPr="00F85B5E">
              <w:rPr>
                <w:b/>
              </w:rPr>
              <w:t>TS. Nguyễn Thạc Khánh</w:t>
            </w:r>
          </w:p>
        </w:tc>
      </w:tr>
    </w:tbl>
    <w:p w14:paraId="419E6E7C" w14:textId="77777777" w:rsidR="001B69B7" w:rsidRPr="00F85B5E" w:rsidRDefault="001B69B7" w:rsidP="006B2FF2">
      <w:pPr>
        <w:spacing w:before="120"/>
        <w:jc w:val="both"/>
        <w:rPr>
          <w:sz w:val="24"/>
          <w:szCs w:val="24"/>
        </w:rPr>
      </w:pPr>
    </w:p>
    <w:sectPr w:rsidR="001B69B7" w:rsidRPr="00F85B5E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E9C46" w14:textId="77777777" w:rsidR="00FD299E" w:rsidRDefault="00FD299E">
      <w:r>
        <w:separator/>
      </w:r>
    </w:p>
  </w:endnote>
  <w:endnote w:type="continuationSeparator" w:id="0">
    <w:p w14:paraId="32A2DF4B" w14:textId="77777777" w:rsidR="00FD299E" w:rsidRDefault="00FD2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ABF41" w14:textId="77777777" w:rsidR="00C86074" w:rsidRDefault="0013723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860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AABF42" w14:textId="77777777" w:rsidR="00C86074" w:rsidRDefault="00C8607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ABF43" w14:textId="77777777" w:rsidR="00C86074" w:rsidRDefault="0013723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8607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646F">
      <w:rPr>
        <w:rStyle w:val="PageNumber"/>
        <w:noProof/>
      </w:rPr>
      <w:t>1</w:t>
    </w:r>
    <w:r>
      <w:rPr>
        <w:rStyle w:val="PageNumber"/>
      </w:rPr>
      <w:fldChar w:fldCharType="end"/>
    </w:r>
  </w:p>
  <w:p w14:paraId="01AABF44" w14:textId="77777777" w:rsidR="00C86074" w:rsidRDefault="00C8607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BECD2" w14:textId="77777777" w:rsidR="00FD299E" w:rsidRDefault="00FD299E">
      <w:r>
        <w:separator/>
      </w:r>
    </w:p>
  </w:footnote>
  <w:footnote w:type="continuationSeparator" w:id="0">
    <w:p w14:paraId="4AA3211B" w14:textId="77777777" w:rsidR="00FD299E" w:rsidRDefault="00FD2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97E48"/>
    <w:multiLevelType w:val="hybridMultilevel"/>
    <w:tmpl w:val="F520733E"/>
    <w:lvl w:ilvl="0" w:tplc="EA8EC7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D553E"/>
    <w:multiLevelType w:val="hybridMultilevel"/>
    <w:tmpl w:val="6F2C4EAA"/>
    <w:lvl w:ilvl="0" w:tplc="9C8081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FAA"/>
    <w:rsid w:val="00000056"/>
    <w:rsid w:val="00016A9C"/>
    <w:rsid w:val="00016B08"/>
    <w:rsid w:val="00016D6B"/>
    <w:rsid w:val="00026105"/>
    <w:rsid w:val="00036523"/>
    <w:rsid w:val="00061141"/>
    <w:rsid w:val="00065D49"/>
    <w:rsid w:val="00080B85"/>
    <w:rsid w:val="00093CDE"/>
    <w:rsid w:val="00095A1D"/>
    <w:rsid w:val="00097ED3"/>
    <w:rsid w:val="000A4E73"/>
    <w:rsid w:val="000A57D8"/>
    <w:rsid w:val="000B22B4"/>
    <w:rsid w:val="000B47C8"/>
    <w:rsid w:val="000D075E"/>
    <w:rsid w:val="000D6DC7"/>
    <w:rsid w:val="000E0698"/>
    <w:rsid w:val="000F78FF"/>
    <w:rsid w:val="001065F7"/>
    <w:rsid w:val="001265BC"/>
    <w:rsid w:val="00137236"/>
    <w:rsid w:val="00144ABA"/>
    <w:rsid w:val="001471E8"/>
    <w:rsid w:val="001659F2"/>
    <w:rsid w:val="0017530A"/>
    <w:rsid w:val="00180E75"/>
    <w:rsid w:val="001915A3"/>
    <w:rsid w:val="00194D72"/>
    <w:rsid w:val="001B69B7"/>
    <w:rsid w:val="001F2CFE"/>
    <w:rsid w:val="00200F66"/>
    <w:rsid w:val="00207ECE"/>
    <w:rsid w:val="00210206"/>
    <w:rsid w:val="00221692"/>
    <w:rsid w:val="002360EC"/>
    <w:rsid w:val="00240E13"/>
    <w:rsid w:val="002414D7"/>
    <w:rsid w:val="00253D26"/>
    <w:rsid w:val="002602DF"/>
    <w:rsid w:val="0027289B"/>
    <w:rsid w:val="002755BA"/>
    <w:rsid w:val="002774E2"/>
    <w:rsid w:val="00290C2F"/>
    <w:rsid w:val="00296F71"/>
    <w:rsid w:val="002972AF"/>
    <w:rsid w:val="002A395F"/>
    <w:rsid w:val="002A4CF0"/>
    <w:rsid w:val="002A6E27"/>
    <w:rsid w:val="002A7D7D"/>
    <w:rsid w:val="002B3774"/>
    <w:rsid w:val="002B5380"/>
    <w:rsid w:val="002B65D1"/>
    <w:rsid w:val="002D1682"/>
    <w:rsid w:val="002E1D5D"/>
    <w:rsid w:val="002E3AFE"/>
    <w:rsid w:val="002F646F"/>
    <w:rsid w:val="00324C31"/>
    <w:rsid w:val="003320E2"/>
    <w:rsid w:val="0033608E"/>
    <w:rsid w:val="00337B57"/>
    <w:rsid w:val="003409C3"/>
    <w:rsid w:val="003555B5"/>
    <w:rsid w:val="003655C7"/>
    <w:rsid w:val="00367502"/>
    <w:rsid w:val="00373941"/>
    <w:rsid w:val="003961B0"/>
    <w:rsid w:val="00396B33"/>
    <w:rsid w:val="003A6506"/>
    <w:rsid w:val="003B07EA"/>
    <w:rsid w:val="003B73BB"/>
    <w:rsid w:val="003D3FAB"/>
    <w:rsid w:val="003E0101"/>
    <w:rsid w:val="003F2E8D"/>
    <w:rsid w:val="003F5908"/>
    <w:rsid w:val="003F7694"/>
    <w:rsid w:val="00400DBB"/>
    <w:rsid w:val="00405317"/>
    <w:rsid w:val="004111CA"/>
    <w:rsid w:val="0041186E"/>
    <w:rsid w:val="00420337"/>
    <w:rsid w:val="004240DB"/>
    <w:rsid w:val="0042577A"/>
    <w:rsid w:val="0043250B"/>
    <w:rsid w:val="004377BB"/>
    <w:rsid w:val="00441672"/>
    <w:rsid w:val="004437C7"/>
    <w:rsid w:val="0047459D"/>
    <w:rsid w:val="004824ED"/>
    <w:rsid w:val="00483D55"/>
    <w:rsid w:val="0048413E"/>
    <w:rsid w:val="004850C7"/>
    <w:rsid w:val="004900EB"/>
    <w:rsid w:val="0049105F"/>
    <w:rsid w:val="004A21C9"/>
    <w:rsid w:val="004B1357"/>
    <w:rsid w:val="004B2147"/>
    <w:rsid w:val="004B4266"/>
    <w:rsid w:val="004B79FB"/>
    <w:rsid w:val="004C23B6"/>
    <w:rsid w:val="004C31E6"/>
    <w:rsid w:val="004C65F2"/>
    <w:rsid w:val="004D085E"/>
    <w:rsid w:val="004F013A"/>
    <w:rsid w:val="005028B6"/>
    <w:rsid w:val="005047A8"/>
    <w:rsid w:val="005231E7"/>
    <w:rsid w:val="005250C3"/>
    <w:rsid w:val="00530A22"/>
    <w:rsid w:val="00534B5D"/>
    <w:rsid w:val="005422D3"/>
    <w:rsid w:val="00551492"/>
    <w:rsid w:val="00575954"/>
    <w:rsid w:val="00591F0B"/>
    <w:rsid w:val="005B4436"/>
    <w:rsid w:val="005D0486"/>
    <w:rsid w:val="005D1F05"/>
    <w:rsid w:val="005D6F06"/>
    <w:rsid w:val="0061018F"/>
    <w:rsid w:val="00610FBC"/>
    <w:rsid w:val="00612534"/>
    <w:rsid w:val="006231FE"/>
    <w:rsid w:val="00624580"/>
    <w:rsid w:val="00626373"/>
    <w:rsid w:val="006265A0"/>
    <w:rsid w:val="006406CA"/>
    <w:rsid w:val="006447AD"/>
    <w:rsid w:val="00654888"/>
    <w:rsid w:val="0065529C"/>
    <w:rsid w:val="00660471"/>
    <w:rsid w:val="00661E27"/>
    <w:rsid w:val="00665547"/>
    <w:rsid w:val="00666D99"/>
    <w:rsid w:val="00675CC2"/>
    <w:rsid w:val="00680990"/>
    <w:rsid w:val="00695501"/>
    <w:rsid w:val="006A0E70"/>
    <w:rsid w:val="006A5431"/>
    <w:rsid w:val="006B2FF2"/>
    <w:rsid w:val="006B6527"/>
    <w:rsid w:val="006C1250"/>
    <w:rsid w:val="006C22AC"/>
    <w:rsid w:val="006D03CF"/>
    <w:rsid w:val="006E5BAC"/>
    <w:rsid w:val="006E6D28"/>
    <w:rsid w:val="0072544D"/>
    <w:rsid w:val="007255BC"/>
    <w:rsid w:val="00733BDA"/>
    <w:rsid w:val="00744C77"/>
    <w:rsid w:val="00752F5A"/>
    <w:rsid w:val="00762B75"/>
    <w:rsid w:val="00775504"/>
    <w:rsid w:val="0077772C"/>
    <w:rsid w:val="007815B7"/>
    <w:rsid w:val="007A1D61"/>
    <w:rsid w:val="007A7F11"/>
    <w:rsid w:val="007B1760"/>
    <w:rsid w:val="007B7392"/>
    <w:rsid w:val="007C172E"/>
    <w:rsid w:val="007C1C1F"/>
    <w:rsid w:val="007C7EDD"/>
    <w:rsid w:val="007D07D4"/>
    <w:rsid w:val="007D1BF1"/>
    <w:rsid w:val="007D3AEF"/>
    <w:rsid w:val="007E4C5C"/>
    <w:rsid w:val="007E6E40"/>
    <w:rsid w:val="007F08A3"/>
    <w:rsid w:val="007F7694"/>
    <w:rsid w:val="00800B56"/>
    <w:rsid w:val="00816F87"/>
    <w:rsid w:val="008328BA"/>
    <w:rsid w:val="00832E2D"/>
    <w:rsid w:val="00833706"/>
    <w:rsid w:val="00836BB6"/>
    <w:rsid w:val="00842BDA"/>
    <w:rsid w:val="00843F6B"/>
    <w:rsid w:val="00846035"/>
    <w:rsid w:val="008543C1"/>
    <w:rsid w:val="00866389"/>
    <w:rsid w:val="00875E93"/>
    <w:rsid w:val="0088251C"/>
    <w:rsid w:val="00882D5E"/>
    <w:rsid w:val="00892AD4"/>
    <w:rsid w:val="008B3143"/>
    <w:rsid w:val="008C1294"/>
    <w:rsid w:val="008C2345"/>
    <w:rsid w:val="008C4E59"/>
    <w:rsid w:val="008D09FC"/>
    <w:rsid w:val="008D60F0"/>
    <w:rsid w:val="008D7DDE"/>
    <w:rsid w:val="0090524F"/>
    <w:rsid w:val="0091264D"/>
    <w:rsid w:val="009213CE"/>
    <w:rsid w:val="00926E23"/>
    <w:rsid w:val="00952045"/>
    <w:rsid w:val="009540AF"/>
    <w:rsid w:val="00975618"/>
    <w:rsid w:val="0098708A"/>
    <w:rsid w:val="009A19F7"/>
    <w:rsid w:val="009C37E7"/>
    <w:rsid w:val="009D205C"/>
    <w:rsid w:val="009D6A06"/>
    <w:rsid w:val="009E0BE8"/>
    <w:rsid w:val="009E52A6"/>
    <w:rsid w:val="00A01BDF"/>
    <w:rsid w:val="00A029FB"/>
    <w:rsid w:val="00A02A25"/>
    <w:rsid w:val="00A057CA"/>
    <w:rsid w:val="00A22761"/>
    <w:rsid w:val="00A27A71"/>
    <w:rsid w:val="00A35151"/>
    <w:rsid w:val="00A42D70"/>
    <w:rsid w:val="00A71312"/>
    <w:rsid w:val="00A82C91"/>
    <w:rsid w:val="00AB2959"/>
    <w:rsid w:val="00AB5082"/>
    <w:rsid w:val="00AC1DD4"/>
    <w:rsid w:val="00AC7351"/>
    <w:rsid w:val="00AD4159"/>
    <w:rsid w:val="00AF7CE3"/>
    <w:rsid w:val="00B034DC"/>
    <w:rsid w:val="00B0484E"/>
    <w:rsid w:val="00B23623"/>
    <w:rsid w:val="00B25A8C"/>
    <w:rsid w:val="00B400C8"/>
    <w:rsid w:val="00B51514"/>
    <w:rsid w:val="00B54949"/>
    <w:rsid w:val="00B60C95"/>
    <w:rsid w:val="00B62860"/>
    <w:rsid w:val="00B63516"/>
    <w:rsid w:val="00B65AB4"/>
    <w:rsid w:val="00B90939"/>
    <w:rsid w:val="00B94BE5"/>
    <w:rsid w:val="00B94D4E"/>
    <w:rsid w:val="00B96712"/>
    <w:rsid w:val="00BA09EA"/>
    <w:rsid w:val="00BA0F72"/>
    <w:rsid w:val="00BA2A8D"/>
    <w:rsid w:val="00BA7C39"/>
    <w:rsid w:val="00BB0E57"/>
    <w:rsid w:val="00BB2531"/>
    <w:rsid w:val="00BB3D5C"/>
    <w:rsid w:val="00BC2752"/>
    <w:rsid w:val="00BC3435"/>
    <w:rsid w:val="00BD49F0"/>
    <w:rsid w:val="00BF5AAE"/>
    <w:rsid w:val="00C02961"/>
    <w:rsid w:val="00C229FB"/>
    <w:rsid w:val="00C2548B"/>
    <w:rsid w:val="00C31AB1"/>
    <w:rsid w:val="00C41392"/>
    <w:rsid w:val="00C473E6"/>
    <w:rsid w:val="00C53616"/>
    <w:rsid w:val="00C54134"/>
    <w:rsid w:val="00C61E50"/>
    <w:rsid w:val="00C70C19"/>
    <w:rsid w:val="00C724F3"/>
    <w:rsid w:val="00C7326B"/>
    <w:rsid w:val="00C74698"/>
    <w:rsid w:val="00C76AF5"/>
    <w:rsid w:val="00C8287E"/>
    <w:rsid w:val="00C86074"/>
    <w:rsid w:val="00C966CC"/>
    <w:rsid w:val="00CA7149"/>
    <w:rsid w:val="00CB0A27"/>
    <w:rsid w:val="00CB4E43"/>
    <w:rsid w:val="00CB7FAA"/>
    <w:rsid w:val="00CF56C6"/>
    <w:rsid w:val="00D15239"/>
    <w:rsid w:val="00D15C64"/>
    <w:rsid w:val="00D171C9"/>
    <w:rsid w:val="00D20B8C"/>
    <w:rsid w:val="00D46C15"/>
    <w:rsid w:val="00D61127"/>
    <w:rsid w:val="00D63879"/>
    <w:rsid w:val="00DA0D91"/>
    <w:rsid w:val="00DA409D"/>
    <w:rsid w:val="00DB5DCE"/>
    <w:rsid w:val="00DB71EE"/>
    <w:rsid w:val="00DC3527"/>
    <w:rsid w:val="00DC729C"/>
    <w:rsid w:val="00DE1130"/>
    <w:rsid w:val="00DF218D"/>
    <w:rsid w:val="00E20B61"/>
    <w:rsid w:val="00E25C52"/>
    <w:rsid w:val="00E25CF8"/>
    <w:rsid w:val="00E30F14"/>
    <w:rsid w:val="00E46710"/>
    <w:rsid w:val="00E51620"/>
    <w:rsid w:val="00E53686"/>
    <w:rsid w:val="00E55C4F"/>
    <w:rsid w:val="00E60731"/>
    <w:rsid w:val="00E6594E"/>
    <w:rsid w:val="00EA472E"/>
    <w:rsid w:val="00EA755E"/>
    <w:rsid w:val="00EB143E"/>
    <w:rsid w:val="00EC06C9"/>
    <w:rsid w:val="00ED1FB4"/>
    <w:rsid w:val="00EE3756"/>
    <w:rsid w:val="00EE5D69"/>
    <w:rsid w:val="00F008DE"/>
    <w:rsid w:val="00F0731C"/>
    <w:rsid w:val="00F26E9C"/>
    <w:rsid w:val="00F32028"/>
    <w:rsid w:val="00F370A6"/>
    <w:rsid w:val="00F4451D"/>
    <w:rsid w:val="00F45328"/>
    <w:rsid w:val="00F50136"/>
    <w:rsid w:val="00F72F1E"/>
    <w:rsid w:val="00F85B5E"/>
    <w:rsid w:val="00F95D9F"/>
    <w:rsid w:val="00F96568"/>
    <w:rsid w:val="00FA55A3"/>
    <w:rsid w:val="00FB1C03"/>
    <w:rsid w:val="00FB5F7D"/>
    <w:rsid w:val="00FB745F"/>
    <w:rsid w:val="00FC4B80"/>
    <w:rsid w:val="00FD299E"/>
    <w:rsid w:val="00FE6449"/>
    <w:rsid w:val="00FF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01AABDC6"/>
  <w15:docId w15:val="{E7FC46BB-7CB9-4D6B-9BA2-4BC3204C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psalt-edited">
    <w:name w:val="hps alt-edited"/>
    <w:basedOn w:val="DefaultParagraphFont"/>
    <w:rsid w:val="003D3FAB"/>
  </w:style>
  <w:style w:type="character" w:customStyle="1" w:styleId="hps">
    <w:name w:val="hps"/>
    <w:basedOn w:val="DefaultParagraphFont"/>
    <w:rsid w:val="003D3FAB"/>
  </w:style>
  <w:style w:type="paragraph" w:styleId="List">
    <w:name w:val="List"/>
    <w:basedOn w:val="Normal"/>
    <w:rsid w:val="003D3FAB"/>
    <w:pPr>
      <w:ind w:left="360" w:hanging="360"/>
    </w:pPr>
    <w:rPr>
      <w:rFonts w:ascii=".VnTime" w:hAnsi=".VnTime"/>
      <w:szCs w:val="20"/>
    </w:rPr>
  </w:style>
  <w:style w:type="character" w:customStyle="1" w:styleId="shorttext">
    <w:name w:val="short_text"/>
    <w:basedOn w:val="DefaultParagraphFont"/>
    <w:rsid w:val="003D3FAB"/>
  </w:style>
  <w:style w:type="paragraph" w:styleId="List2">
    <w:name w:val="List 2"/>
    <w:basedOn w:val="Normal"/>
    <w:uiPriority w:val="99"/>
    <w:semiHidden/>
    <w:unhideWhenUsed/>
    <w:rsid w:val="003D3FAB"/>
    <w:pPr>
      <w:ind w:left="720" w:hanging="360"/>
      <w:contextualSpacing/>
    </w:pPr>
  </w:style>
  <w:style w:type="paragraph" w:customStyle="1" w:styleId="Mc">
    <w:name w:val="Mục"/>
    <w:basedOn w:val="Normal"/>
    <w:link w:val="McChar"/>
    <w:rsid w:val="00AF7CE3"/>
    <w:pPr>
      <w:keepNext/>
      <w:tabs>
        <w:tab w:val="left" w:pos="1021"/>
      </w:tabs>
      <w:spacing w:after="60"/>
      <w:ind w:left="567"/>
    </w:pPr>
    <w:rPr>
      <w:sz w:val="24"/>
      <w:szCs w:val="24"/>
    </w:rPr>
  </w:style>
  <w:style w:type="character" w:customStyle="1" w:styleId="McChar">
    <w:name w:val="Mục Char"/>
    <w:basedOn w:val="DefaultParagraphFont"/>
    <w:link w:val="Mc"/>
    <w:rsid w:val="00AF7CE3"/>
    <w:rPr>
      <w:rFonts w:ascii="Times New Roman" w:eastAsia="Times New Roman" w:hAnsi="Times New Roman"/>
      <w:sz w:val="24"/>
      <w:szCs w:val="24"/>
    </w:rPr>
  </w:style>
  <w:style w:type="paragraph" w:customStyle="1" w:styleId="Chng">
    <w:name w:val="Chương"/>
    <w:basedOn w:val="Normal"/>
    <w:link w:val="ChngChar"/>
    <w:rsid w:val="00AF7CE3"/>
    <w:pPr>
      <w:keepNext/>
      <w:spacing w:before="120" w:after="60"/>
      <w:ind w:left="284"/>
    </w:pPr>
    <w:rPr>
      <w:sz w:val="24"/>
      <w:szCs w:val="24"/>
    </w:rPr>
  </w:style>
  <w:style w:type="character" w:customStyle="1" w:styleId="ChngChar">
    <w:name w:val="Chương Char"/>
    <w:basedOn w:val="DefaultParagraphFont"/>
    <w:link w:val="Chng"/>
    <w:rsid w:val="00AF7CE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08D8C-EE26-45FB-8756-9F067CD9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39</TotalTime>
  <Pages>6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Grizli777</Company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KimNgocLinh</dc:creator>
  <cp:lastModifiedBy>Nguyen Thac Khanh</cp:lastModifiedBy>
  <cp:revision>21</cp:revision>
  <cp:lastPrinted>2015-12-03T10:52:00Z</cp:lastPrinted>
  <dcterms:created xsi:type="dcterms:W3CDTF">2018-08-15T14:25:00Z</dcterms:created>
  <dcterms:modified xsi:type="dcterms:W3CDTF">2020-07-13T22:04:00Z</dcterms:modified>
</cp:coreProperties>
</file>