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D62FF2" w14:paraId="7ADE3F51" w14:textId="77777777">
        <w:trPr>
          <w:trHeight w:val="960"/>
        </w:trPr>
        <w:tc>
          <w:tcPr>
            <w:tcW w:w="4410" w:type="dxa"/>
            <w:shd w:val="clear" w:color="auto" w:fill="auto"/>
          </w:tcPr>
          <w:p w14:paraId="7ADE3F4E" w14:textId="77777777" w:rsidR="00744C77" w:rsidRPr="00D62FF2" w:rsidRDefault="00B97CD9" w:rsidP="004A21C9">
            <w:pPr>
              <w:pStyle w:val="Normal1"/>
              <w:spacing w:before="0"/>
              <w:ind w:left="0" w:firstLine="0"/>
              <w:jc w:val="center"/>
              <w:rPr>
                <w:b/>
                <w:bCs/>
                <w:color w:val="000000"/>
                <w:sz w:val="24"/>
              </w:rPr>
            </w:pPr>
            <w:r>
              <w:rPr>
                <w:noProof/>
              </w:rPr>
              <w:pict w14:anchorId="7ADE4283">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D62FF2">
              <w:rPr>
                <w:bCs/>
                <w:color w:val="000000"/>
                <w:sz w:val="24"/>
              </w:rPr>
              <w:t>BỘ GI</w:t>
            </w:r>
            <w:r w:rsidR="00B65AB4" w:rsidRPr="00D62FF2">
              <w:rPr>
                <w:bCs/>
                <w:color w:val="000000"/>
                <w:sz w:val="24"/>
              </w:rPr>
              <w:t>Á</w:t>
            </w:r>
            <w:r w:rsidR="00744C77" w:rsidRPr="00D62FF2">
              <w:rPr>
                <w:bCs/>
                <w:color w:val="000000"/>
                <w:sz w:val="24"/>
              </w:rPr>
              <w:t>O DỤC VÀ ĐÀO TẠO</w:t>
            </w:r>
            <w:r w:rsidR="004A21C9" w:rsidRPr="00D62FF2">
              <w:rPr>
                <w:bCs/>
                <w:color w:val="000000"/>
                <w:sz w:val="24"/>
              </w:rPr>
              <w:t xml:space="preserve"> </w:t>
            </w:r>
            <w:r w:rsidR="00744C77" w:rsidRPr="00D62FF2">
              <w:rPr>
                <w:b/>
                <w:bCs/>
                <w:color w:val="000000"/>
                <w:sz w:val="24"/>
              </w:rPr>
              <w:t>TRƯỜNG ĐẠI HỌC MỎ - ĐỊA CHẤT</w:t>
            </w:r>
          </w:p>
        </w:tc>
        <w:tc>
          <w:tcPr>
            <w:tcW w:w="5435" w:type="dxa"/>
            <w:shd w:val="clear" w:color="auto" w:fill="auto"/>
          </w:tcPr>
          <w:p w14:paraId="7ADE3F4F" w14:textId="77777777" w:rsidR="00744C77" w:rsidRPr="00D62FF2" w:rsidRDefault="00744C77" w:rsidP="004A21C9">
            <w:pPr>
              <w:pStyle w:val="Normal1"/>
              <w:spacing w:before="0"/>
              <w:ind w:left="0" w:firstLine="0"/>
              <w:jc w:val="center"/>
              <w:rPr>
                <w:b/>
                <w:bCs/>
                <w:color w:val="000000"/>
                <w:sz w:val="24"/>
              </w:rPr>
            </w:pPr>
            <w:r w:rsidRPr="00D62FF2">
              <w:rPr>
                <w:b/>
                <w:bCs/>
                <w:color w:val="000000"/>
                <w:sz w:val="24"/>
              </w:rPr>
              <w:t>CỘNG HÒA XÃ HỘI CHỦ NGHĨA VIỆT NAM</w:t>
            </w:r>
          </w:p>
          <w:p w14:paraId="7ADE3F50" w14:textId="77777777" w:rsidR="00744C77" w:rsidRPr="00D62FF2" w:rsidRDefault="00B97CD9" w:rsidP="004A21C9">
            <w:pPr>
              <w:pStyle w:val="Normal1"/>
              <w:spacing w:before="0"/>
              <w:ind w:left="0" w:firstLine="0"/>
              <w:jc w:val="center"/>
              <w:rPr>
                <w:b/>
                <w:bCs/>
                <w:color w:val="000000"/>
                <w:sz w:val="24"/>
              </w:rPr>
            </w:pPr>
            <w:r>
              <w:rPr>
                <w:noProof/>
              </w:rPr>
              <w:pict w14:anchorId="7ADE4284">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D62FF2">
              <w:rPr>
                <w:b/>
                <w:bCs/>
                <w:color w:val="000000"/>
                <w:sz w:val="24"/>
              </w:rPr>
              <w:t>Độc lập – Tự do – Hạnh Phúc</w:t>
            </w:r>
          </w:p>
        </w:tc>
      </w:tr>
    </w:tbl>
    <w:p w14:paraId="7ADE3F52" w14:textId="77777777" w:rsidR="00744C77" w:rsidRPr="00D62FF2" w:rsidRDefault="00744C77" w:rsidP="00744C77">
      <w:pPr>
        <w:pStyle w:val="Normal1"/>
        <w:spacing w:before="0"/>
        <w:ind w:left="0" w:firstLine="0"/>
        <w:jc w:val="center"/>
        <w:rPr>
          <w:b/>
          <w:bCs/>
          <w:color w:val="000000"/>
          <w:sz w:val="24"/>
        </w:rPr>
      </w:pPr>
    </w:p>
    <w:p w14:paraId="7ADE3F53" w14:textId="77777777" w:rsidR="00744C77" w:rsidRPr="00D62FF2" w:rsidRDefault="00744C77" w:rsidP="00744C77">
      <w:pPr>
        <w:pStyle w:val="Normal1"/>
        <w:spacing w:before="240"/>
        <w:ind w:left="0" w:firstLine="0"/>
        <w:jc w:val="center"/>
        <w:rPr>
          <w:bCs/>
          <w:color w:val="000000"/>
          <w:sz w:val="24"/>
        </w:rPr>
      </w:pPr>
      <w:r w:rsidRPr="00D62FF2">
        <w:rPr>
          <w:b/>
          <w:bCs/>
          <w:color w:val="000000"/>
          <w:sz w:val="24"/>
          <w:lang w:val="vi-VN"/>
        </w:rPr>
        <w:t>Đ</w:t>
      </w:r>
      <w:r w:rsidRPr="00D62FF2">
        <w:rPr>
          <w:b/>
          <w:bCs/>
          <w:color w:val="000000"/>
          <w:sz w:val="24"/>
        </w:rPr>
        <w:t>Ề</w:t>
      </w:r>
      <w:r w:rsidRPr="00D62FF2">
        <w:rPr>
          <w:b/>
          <w:bCs/>
          <w:color w:val="000000"/>
          <w:sz w:val="24"/>
          <w:lang w:val="vi-VN"/>
        </w:rPr>
        <w:t xml:space="preserve"> CƯƠNG CHI TIẾT HỌC PHẦN</w:t>
      </w:r>
    </w:p>
    <w:p w14:paraId="7ADE3F54" w14:textId="77777777" w:rsidR="003D3FAB" w:rsidRPr="00D62FF2" w:rsidRDefault="00744C77" w:rsidP="00367502">
      <w:pPr>
        <w:pStyle w:val="BodyText2"/>
        <w:numPr>
          <w:ilvl w:val="0"/>
          <w:numId w:val="6"/>
        </w:numPr>
        <w:spacing w:before="240" w:after="0" w:line="240" w:lineRule="auto"/>
        <w:ind w:left="360" w:firstLine="0"/>
        <w:jc w:val="both"/>
        <w:rPr>
          <w:bCs/>
          <w:sz w:val="24"/>
          <w:szCs w:val="24"/>
        </w:rPr>
      </w:pPr>
      <w:r w:rsidRPr="00D62FF2">
        <w:rPr>
          <w:b/>
          <w:bCs/>
          <w:color w:val="000000"/>
          <w:sz w:val="24"/>
          <w:szCs w:val="24"/>
        </w:rPr>
        <w:t>Tên</w:t>
      </w:r>
      <w:r w:rsidRPr="00D62FF2">
        <w:rPr>
          <w:b/>
          <w:bCs/>
          <w:color w:val="000000"/>
          <w:sz w:val="24"/>
          <w:szCs w:val="24"/>
          <w:lang w:val="vi-VN"/>
        </w:rPr>
        <w:t xml:space="preserve"> học phần</w:t>
      </w:r>
      <w:r w:rsidR="009540AF" w:rsidRPr="00D62FF2">
        <w:rPr>
          <w:b/>
          <w:bCs/>
          <w:sz w:val="24"/>
          <w:szCs w:val="24"/>
        </w:rPr>
        <w:t xml:space="preserve">:  </w:t>
      </w:r>
    </w:p>
    <w:p w14:paraId="7ADE3F55" w14:textId="77777777" w:rsidR="00C955DC" w:rsidRPr="00D62FF2" w:rsidRDefault="00C955DC" w:rsidP="00C955DC">
      <w:pPr>
        <w:tabs>
          <w:tab w:val="left" w:pos="2451"/>
        </w:tabs>
      </w:pPr>
      <w:r w:rsidRPr="00D62FF2">
        <w:t xml:space="preserve">            Tiếng Việt:</w:t>
      </w:r>
      <w:r w:rsidRPr="00D62FF2">
        <w:rPr>
          <w:b/>
        </w:rPr>
        <w:t xml:space="preserve"> </w:t>
      </w:r>
      <w:r w:rsidRPr="00D62FF2">
        <w:t xml:space="preserve"> KỸ THUẬT XUNG</w:t>
      </w:r>
      <w:r w:rsidR="004217F9" w:rsidRPr="00D62FF2">
        <w:t xml:space="preserve"> </w:t>
      </w:r>
      <w:r w:rsidRPr="00D62FF2">
        <w:t>-</w:t>
      </w:r>
      <w:r w:rsidR="004217F9" w:rsidRPr="00D62FF2">
        <w:t xml:space="preserve"> </w:t>
      </w:r>
      <w:r w:rsidRPr="00D62FF2">
        <w:t>SỐ</w:t>
      </w:r>
    </w:p>
    <w:p w14:paraId="7ADE3F56" w14:textId="77777777" w:rsidR="00DF67CB" w:rsidRPr="00D62FF2" w:rsidRDefault="00C955DC" w:rsidP="00DF67CB">
      <w:pPr>
        <w:rPr>
          <w:color w:val="000000"/>
          <w:sz w:val="24"/>
          <w:szCs w:val="24"/>
        </w:rPr>
      </w:pPr>
      <w:r w:rsidRPr="00D62FF2">
        <w:t xml:space="preserve">            </w:t>
      </w:r>
      <w:r w:rsidRPr="00D62FF2">
        <w:rPr>
          <w:rStyle w:val="hpsalt-edited"/>
          <w:lang w:val="fr-FR"/>
        </w:rPr>
        <w:t xml:space="preserve">Tiếng </w:t>
      </w:r>
      <w:proofErr w:type="gramStart"/>
      <w:r w:rsidRPr="00D62FF2">
        <w:rPr>
          <w:rStyle w:val="hpsalt-edited"/>
          <w:lang w:val="fr-FR"/>
        </w:rPr>
        <w:t>Anh:</w:t>
      </w:r>
      <w:proofErr w:type="gramEnd"/>
      <w:r w:rsidRPr="00D62FF2">
        <w:rPr>
          <w:rStyle w:val="hpsalt-edited"/>
          <w:lang w:val="fr-FR"/>
        </w:rPr>
        <w:t xml:space="preserve"> </w:t>
      </w:r>
      <w:r w:rsidR="00DF67CB" w:rsidRPr="00D62FF2">
        <w:rPr>
          <w:color w:val="000000"/>
          <w:sz w:val="24"/>
          <w:szCs w:val="24"/>
        </w:rPr>
        <w:t>Pulse and Digital Techniques</w:t>
      </w:r>
    </w:p>
    <w:p w14:paraId="7ADE3F57" w14:textId="77777777" w:rsidR="00744C77" w:rsidRPr="00D62FF2" w:rsidRDefault="00744C77" w:rsidP="006447AD">
      <w:pPr>
        <w:pStyle w:val="BodyText2"/>
        <w:spacing w:before="120" w:after="0" w:line="240" w:lineRule="auto"/>
        <w:ind w:left="720"/>
        <w:jc w:val="both"/>
        <w:rPr>
          <w:sz w:val="24"/>
          <w:szCs w:val="24"/>
        </w:rPr>
      </w:pPr>
      <w:r w:rsidRPr="00D62FF2">
        <w:rPr>
          <w:b/>
          <w:sz w:val="24"/>
          <w:szCs w:val="24"/>
          <w:lang w:val="vi-VN"/>
        </w:rPr>
        <w:t>Mã số học phần:</w:t>
      </w:r>
      <w:r w:rsidR="003D3FAB" w:rsidRPr="00D62FF2">
        <w:rPr>
          <w:b/>
          <w:sz w:val="24"/>
          <w:szCs w:val="24"/>
        </w:rPr>
        <w:t xml:space="preserve"> </w:t>
      </w:r>
      <w:r w:rsidR="00DF67CB" w:rsidRPr="00D62FF2">
        <w:t>7</w:t>
      </w:r>
      <w:r w:rsidR="00C955DC" w:rsidRPr="00D62FF2">
        <w:t>09031</w:t>
      </w:r>
      <w:r w:rsidR="00DF67CB" w:rsidRPr="00D62FF2">
        <w:t>5</w:t>
      </w:r>
    </w:p>
    <w:p w14:paraId="7ADE3F58" w14:textId="77777777" w:rsidR="00C06A50" w:rsidRPr="00D62FF2" w:rsidRDefault="00C06A50" w:rsidP="00C06A50">
      <w:pPr>
        <w:pStyle w:val="BodyText2"/>
        <w:spacing w:before="120" w:after="0" w:line="240" w:lineRule="auto"/>
        <w:ind w:left="720" w:hanging="9"/>
        <w:jc w:val="both"/>
        <w:rPr>
          <w:sz w:val="24"/>
          <w:szCs w:val="24"/>
        </w:rPr>
      </w:pPr>
      <w:r w:rsidRPr="00D62FF2">
        <w:rPr>
          <w:b/>
          <w:bCs/>
          <w:color w:val="000000"/>
          <w:sz w:val="24"/>
          <w:szCs w:val="24"/>
        </w:rPr>
        <w:t>Số tín chỉ học phần: 3</w:t>
      </w:r>
      <w:r w:rsidR="00DF67CB" w:rsidRPr="00D62FF2">
        <w:rPr>
          <w:bCs/>
          <w:color w:val="000000"/>
          <w:sz w:val="24"/>
          <w:szCs w:val="24"/>
        </w:rPr>
        <w:t>(3-0-6</w:t>
      </w:r>
      <w:r w:rsidRPr="00D62FF2">
        <w:rPr>
          <w:bCs/>
          <w:color w:val="000000"/>
          <w:sz w:val="24"/>
          <w:szCs w:val="24"/>
        </w:rPr>
        <w:t>)</w:t>
      </w:r>
      <w:r w:rsidR="000631FF" w:rsidRPr="00D62FF2">
        <w:rPr>
          <w:bCs/>
          <w:color w:val="000000"/>
          <w:sz w:val="24"/>
          <w:szCs w:val="24"/>
        </w:rPr>
        <w:t>, học trong 16 tuần</w:t>
      </w:r>
    </w:p>
    <w:p w14:paraId="7ADE3F59" w14:textId="77777777" w:rsidR="00FA5EEF" w:rsidRPr="00D62FF2" w:rsidRDefault="00C06A50" w:rsidP="009B0E29">
      <w:pPr>
        <w:pStyle w:val="BodyText2"/>
        <w:spacing w:before="120" w:after="0" w:line="240" w:lineRule="auto"/>
        <w:ind w:left="720"/>
        <w:jc w:val="both"/>
        <w:rPr>
          <w:b/>
          <w:sz w:val="24"/>
          <w:szCs w:val="24"/>
        </w:rPr>
      </w:pPr>
      <w:r w:rsidRPr="00D62FF2">
        <w:rPr>
          <w:b/>
          <w:sz w:val="24"/>
          <w:szCs w:val="24"/>
          <w:lang w:val="vi-VN"/>
        </w:rPr>
        <w:t>Số tiết học phần:</w:t>
      </w:r>
      <w:r w:rsidRPr="00D62FF2">
        <w:rPr>
          <w:b/>
          <w:sz w:val="24"/>
          <w:szCs w:val="24"/>
        </w:rPr>
        <w:t xml:space="preserve"> </w:t>
      </w:r>
    </w:p>
    <w:p w14:paraId="7ADE3F5A" w14:textId="34D9E077" w:rsidR="004217F9" w:rsidRPr="00D62FF2" w:rsidRDefault="004217F9" w:rsidP="004217F9">
      <w:pPr>
        <w:pStyle w:val="BodyText2"/>
        <w:spacing w:before="120" w:after="0" w:line="240" w:lineRule="auto"/>
        <w:ind w:left="720"/>
        <w:jc w:val="both"/>
        <w:rPr>
          <w:sz w:val="24"/>
          <w:szCs w:val="24"/>
          <w:lang w:val="vi-VN"/>
        </w:rPr>
      </w:pPr>
      <w:r w:rsidRPr="00D62FF2">
        <w:rPr>
          <w:sz w:val="24"/>
          <w:szCs w:val="24"/>
          <w:lang w:val="vi-VN"/>
        </w:rPr>
        <w:t>Lý thuyết:</w:t>
      </w:r>
      <w:r w:rsidR="00DF67CB" w:rsidRPr="00D62FF2">
        <w:rPr>
          <w:sz w:val="24"/>
          <w:szCs w:val="24"/>
        </w:rPr>
        <w:t xml:space="preserve"> </w:t>
      </w:r>
      <w:r w:rsidR="00350643" w:rsidRPr="00D62FF2">
        <w:rPr>
          <w:sz w:val="24"/>
          <w:szCs w:val="24"/>
        </w:rPr>
        <w:t>40</w:t>
      </w:r>
      <w:r w:rsidRPr="00D62FF2">
        <w:rPr>
          <w:sz w:val="24"/>
          <w:szCs w:val="24"/>
          <w:lang w:val="vi-VN"/>
        </w:rPr>
        <w:t xml:space="preserve">; </w:t>
      </w:r>
      <w:r w:rsidR="00A322F1" w:rsidRPr="00D62FF2">
        <w:rPr>
          <w:sz w:val="24"/>
          <w:szCs w:val="24"/>
          <w:lang w:val="vi-VN"/>
        </w:rPr>
        <w:tab/>
      </w:r>
      <w:r w:rsidR="00F7734A">
        <w:rPr>
          <w:sz w:val="24"/>
          <w:szCs w:val="24"/>
          <w:lang w:val="vi-VN"/>
        </w:rPr>
        <w:tab/>
      </w:r>
      <w:r w:rsidRPr="00D62FF2">
        <w:rPr>
          <w:sz w:val="24"/>
          <w:szCs w:val="24"/>
          <w:lang w:val="vi-VN"/>
        </w:rPr>
        <w:t>Bài tập:</w:t>
      </w:r>
      <w:r w:rsidRPr="00D62FF2">
        <w:rPr>
          <w:sz w:val="24"/>
          <w:szCs w:val="24"/>
        </w:rPr>
        <w:t xml:space="preserve"> </w:t>
      </w:r>
      <w:r w:rsidR="00350643" w:rsidRPr="00D62FF2">
        <w:rPr>
          <w:sz w:val="24"/>
          <w:szCs w:val="24"/>
        </w:rPr>
        <w:t>5</w:t>
      </w:r>
      <w:r w:rsidRPr="00D62FF2">
        <w:rPr>
          <w:sz w:val="24"/>
          <w:szCs w:val="24"/>
          <w:lang w:val="vi-VN"/>
        </w:rPr>
        <w:t xml:space="preserve">; </w:t>
      </w:r>
      <w:r w:rsidR="00A322F1" w:rsidRPr="00D62FF2">
        <w:rPr>
          <w:sz w:val="24"/>
          <w:szCs w:val="24"/>
          <w:lang w:val="vi-VN"/>
        </w:rPr>
        <w:tab/>
      </w:r>
      <w:r w:rsidR="00A322F1" w:rsidRPr="00D62FF2">
        <w:rPr>
          <w:sz w:val="24"/>
          <w:szCs w:val="24"/>
          <w:lang w:val="vi-VN"/>
        </w:rPr>
        <w:tab/>
      </w:r>
      <w:r w:rsidRPr="00D62FF2">
        <w:rPr>
          <w:sz w:val="24"/>
          <w:szCs w:val="24"/>
          <w:lang w:val="vi-VN"/>
        </w:rPr>
        <w:t>Thực hành:</w:t>
      </w:r>
      <w:r w:rsidR="00DF67CB" w:rsidRPr="00D62FF2">
        <w:rPr>
          <w:sz w:val="24"/>
          <w:szCs w:val="24"/>
        </w:rPr>
        <w:t xml:space="preserve"> </w:t>
      </w:r>
      <w:r w:rsidRPr="00D62FF2">
        <w:rPr>
          <w:sz w:val="24"/>
          <w:szCs w:val="24"/>
        </w:rPr>
        <w:t>0</w:t>
      </w:r>
      <w:r w:rsidRPr="00D62FF2">
        <w:rPr>
          <w:sz w:val="24"/>
          <w:szCs w:val="24"/>
          <w:lang w:val="vi-VN"/>
        </w:rPr>
        <w:t xml:space="preserve">; </w:t>
      </w:r>
    </w:p>
    <w:p w14:paraId="7ADE3F5B" w14:textId="51295154" w:rsidR="004217F9" w:rsidRPr="00D62FF2" w:rsidRDefault="004217F9" w:rsidP="004217F9">
      <w:pPr>
        <w:pStyle w:val="BodyText2"/>
        <w:spacing w:before="120" w:after="0" w:line="240" w:lineRule="auto"/>
        <w:ind w:left="2340" w:hanging="2080"/>
        <w:rPr>
          <w:sz w:val="24"/>
          <w:szCs w:val="24"/>
        </w:rPr>
      </w:pPr>
      <w:r w:rsidRPr="00D62FF2">
        <w:rPr>
          <w:sz w:val="24"/>
          <w:szCs w:val="24"/>
        </w:rPr>
        <w:t xml:space="preserve">       T</w:t>
      </w:r>
      <w:r w:rsidRPr="00D62FF2">
        <w:rPr>
          <w:sz w:val="24"/>
          <w:szCs w:val="24"/>
          <w:lang w:val="vi-VN"/>
        </w:rPr>
        <w:t>hực tập:</w:t>
      </w:r>
      <w:r w:rsidRPr="00D62FF2">
        <w:rPr>
          <w:sz w:val="24"/>
          <w:szCs w:val="24"/>
        </w:rPr>
        <w:t xml:space="preserve"> 0</w:t>
      </w:r>
      <w:r w:rsidRPr="00D62FF2">
        <w:rPr>
          <w:sz w:val="24"/>
          <w:szCs w:val="24"/>
          <w:lang w:val="vi-VN"/>
        </w:rPr>
        <w:t xml:space="preserve">; </w:t>
      </w:r>
      <w:r w:rsidR="00A322F1" w:rsidRPr="00D62FF2">
        <w:rPr>
          <w:sz w:val="24"/>
          <w:szCs w:val="24"/>
          <w:lang w:val="vi-VN"/>
        </w:rPr>
        <w:tab/>
      </w:r>
      <w:r w:rsidR="00A322F1" w:rsidRPr="00D62FF2">
        <w:rPr>
          <w:sz w:val="24"/>
          <w:szCs w:val="24"/>
          <w:lang w:val="vi-VN"/>
        </w:rPr>
        <w:tab/>
      </w:r>
      <w:r w:rsidRPr="00D62FF2">
        <w:rPr>
          <w:sz w:val="24"/>
          <w:szCs w:val="24"/>
          <w:lang w:val="vi-VN"/>
        </w:rPr>
        <w:t>Đồ án:</w:t>
      </w:r>
      <w:r w:rsidRPr="00D62FF2">
        <w:rPr>
          <w:sz w:val="24"/>
          <w:szCs w:val="24"/>
        </w:rPr>
        <w:t xml:space="preserve"> 0</w:t>
      </w:r>
      <w:r w:rsidRPr="00D62FF2">
        <w:rPr>
          <w:sz w:val="24"/>
          <w:szCs w:val="24"/>
          <w:lang w:val="vi-VN"/>
        </w:rPr>
        <w:t>;</w:t>
      </w:r>
      <w:r w:rsidR="00A322F1" w:rsidRPr="00D62FF2">
        <w:rPr>
          <w:sz w:val="24"/>
          <w:szCs w:val="24"/>
          <w:lang w:val="vi-VN"/>
        </w:rPr>
        <w:tab/>
      </w:r>
      <w:r w:rsidR="00A322F1" w:rsidRPr="00D62FF2">
        <w:rPr>
          <w:sz w:val="24"/>
          <w:szCs w:val="24"/>
          <w:lang w:val="vi-VN"/>
        </w:rPr>
        <w:tab/>
      </w:r>
      <w:r w:rsidRPr="00D62FF2">
        <w:rPr>
          <w:sz w:val="24"/>
          <w:szCs w:val="24"/>
          <w:lang w:val="vi-VN"/>
        </w:rPr>
        <w:t>Tự học:</w:t>
      </w:r>
      <w:r w:rsidR="00DF67CB" w:rsidRPr="00D62FF2">
        <w:rPr>
          <w:sz w:val="24"/>
          <w:szCs w:val="24"/>
        </w:rPr>
        <w:t xml:space="preserve"> 90</w:t>
      </w:r>
    </w:p>
    <w:p w14:paraId="7ADE3F5C" w14:textId="77777777" w:rsidR="00744C77" w:rsidRPr="00D62FF2" w:rsidRDefault="00744C77" w:rsidP="006447AD">
      <w:pPr>
        <w:pStyle w:val="BodyText2"/>
        <w:numPr>
          <w:ilvl w:val="0"/>
          <w:numId w:val="6"/>
        </w:numPr>
        <w:spacing w:before="240" w:after="0" w:line="240" w:lineRule="auto"/>
        <w:ind w:left="360" w:firstLine="0"/>
        <w:jc w:val="both"/>
        <w:rPr>
          <w:b/>
          <w:bCs/>
          <w:color w:val="000000"/>
          <w:sz w:val="24"/>
          <w:szCs w:val="24"/>
        </w:rPr>
      </w:pPr>
      <w:r w:rsidRPr="00D62FF2">
        <w:rPr>
          <w:b/>
          <w:bCs/>
          <w:color w:val="000000"/>
          <w:sz w:val="24"/>
          <w:szCs w:val="24"/>
        </w:rPr>
        <w:t xml:space="preserve">Đơn vị </w:t>
      </w:r>
      <w:r w:rsidR="004A21C9" w:rsidRPr="00D62FF2">
        <w:rPr>
          <w:b/>
          <w:bCs/>
          <w:color w:val="000000"/>
          <w:sz w:val="24"/>
          <w:szCs w:val="24"/>
        </w:rPr>
        <w:t xml:space="preserve">quản lý </w:t>
      </w:r>
      <w:r w:rsidRPr="00D62FF2">
        <w:rPr>
          <w:b/>
          <w:bCs/>
          <w:color w:val="000000"/>
          <w:sz w:val="24"/>
          <w:szCs w:val="24"/>
        </w:rPr>
        <w:t>học phần</w:t>
      </w:r>
    </w:p>
    <w:p w14:paraId="7ADE3F5D" w14:textId="77777777" w:rsidR="00C955DC" w:rsidRPr="00D62FF2" w:rsidRDefault="006447AD" w:rsidP="00834BCD">
      <w:pPr>
        <w:pStyle w:val="BodyText2"/>
        <w:tabs>
          <w:tab w:val="left" w:pos="5670"/>
        </w:tabs>
        <w:spacing w:before="120" w:after="0" w:line="240" w:lineRule="auto"/>
        <w:ind w:left="360" w:firstLine="11"/>
        <w:jc w:val="both"/>
        <w:rPr>
          <w:b/>
          <w:sz w:val="24"/>
          <w:szCs w:val="24"/>
        </w:rPr>
      </w:pPr>
      <w:r w:rsidRPr="00D62FF2">
        <w:rPr>
          <w:b/>
          <w:sz w:val="24"/>
          <w:szCs w:val="24"/>
        </w:rPr>
        <w:t>2.1.</w:t>
      </w:r>
      <w:r w:rsidR="003555B5" w:rsidRPr="00D62FF2">
        <w:rPr>
          <w:b/>
          <w:sz w:val="24"/>
          <w:szCs w:val="24"/>
        </w:rPr>
        <w:t xml:space="preserve"> </w:t>
      </w:r>
      <w:r w:rsidR="003F5908" w:rsidRPr="00D62FF2">
        <w:rPr>
          <w:b/>
          <w:sz w:val="24"/>
          <w:szCs w:val="24"/>
        </w:rPr>
        <w:t>Giảng viên giảng dạy:</w:t>
      </w:r>
      <w:r w:rsidR="006D03CF" w:rsidRPr="00D62FF2">
        <w:rPr>
          <w:b/>
          <w:sz w:val="24"/>
          <w:szCs w:val="24"/>
          <w:lang w:val="vi-VN"/>
        </w:rPr>
        <w:tab/>
      </w:r>
      <w:r w:rsidR="006D03CF" w:rsidRPr="00D62FF2">
        <w:rPr>
          <w:b/>
          <w:sz w:val="24"/>
          <w:szCs w:val="24"/>
        </w:rPr>
        <w:t>Mã giảng viên</w:t>
      </w:r>
    </w:p>
    <w:p w14:paraId="7ADE3F5E" w14:textId="77777777" w:rsidR="004217F9" w:rsidRPr="00D62FF2" w:rsidRDefault="00C955DC" w:rsidP="006D03CF">
      <w:pPr>
        <w:pStyle w:val="BodyText2"/>
        <w:tabs>
          <w:tab w:val="left" w:pos="5954"/>
        </w:tabs>
        <w:spacing w:before="120" w:after="0" w:line="240" w:lineRule="auto"/>
        <w:ind w:left="711" w:firstLine="20"/>
        <w:jc w:val="both"/>
        <w:rPr>
          <w:sz w:val="24"/>
          <w:szCs w:val="24"/>
        </w:rPr>
      </w:pPr>
      <w:r w:rsidRPr="00D62FF2">
        <w:rPr>
          <w:sz w:val="24"/>
          <w:szCs w:val="24"/>
        </w:rPr>
        <w:t xml:space="preserve">1. </w:t>
      </w:r>
      <w:r w:rsidR="004217F9" w:rsidRPr="00D62FF2">
        <w:rPr>
          <w:sz w:val="24"/>
          <w:szCs w:val="24"/>
        </w:rPr>
        <w:t>ThS. Kim Thị Cẩm Ánh</w:t>
      </w:r>
      <w:r w:rsidR="004217F9" w:rsidRPr="00D62FF2">
        <w:rPr>
          <w:sz w:val="24"/>
          <w:szCs w:val="24"/>
        </w:rPr>
        <w:tab/>
        <w:t>0903-13</w:t>
      </w:r>
    </w:p>
    <w:p w14:paraId="7ADE3F5F" w14:textId="77777777" w:rsidR="001B3110" w:rsidRPr="00D62FF2" w:rsidRDefault="00C955DC" w:rsidP="006D03CF">
      <w:pPr>
        <w:pStyle w:val="BodyText2"/>
        <w:tabs>
          <w:tab w:val="left" w:pos="5954"/>
        </w:tabs>
        <w:spacing w:before="120" w:after="0" w:line="240" w:lineRule="auto"/>
        <w:ind w:left="711" w:firstLine="20"/>
        <w:jc w:val="both"/>
        <w:rPr>
          <w:sz w:val="24"/>
          <w:szCs w:val="24"/>
        </w:rPr>
      </w:pPr>
      <w:r w:rsidRPr="00D62FF2">
        <w:rPr>
          <w:sz w:val="24"/>
          <w:szCs w:val="24"/>
        </w:rPr>
        <w:t>2</w:t>
      </w:r>
      <w:r w:rsidR="001B3110" w:rsidRPr="00D62FF2">
        <w:rPr>
          <w:sz w:val="24"/>
          <w:szCs w:val="24"/>
        </w:rPr>
        <w:t>.</w:t>
      </w:r>
      <w:r w:rsidR="004217F9" w:rsidRPr="00D62FF2">
        <w:rPr>
          <w:sz w:val="24"/>
          <w:szCs w:val="24"/>
        </w:rPr>
        <w:t xml:space="preserve"> TS. Nguyễn Thạc Khánh</w:t>
      </w:r>
      <w:r w:rsidR="001B3110" w:rsidRPr="00D62FF2">
        <w:rPr>
          <w:sz w:val="24"/>
          <w:szCs w:val="24"/>
        </w:rPr>
        <w:tab/>
        <w:t>0903-</w:t>
      </w:r>
      <w:r w:rsidR="004217F9" w:rsidRPr="00D62FF2">
        <w:rPr>
          <w:sz w:val="24"/>
          <w:szCs w:val="24"/>
        </w:rPr>
        <w:t>09</w:t>
      </w:r>
    </w:p>
    <w:p w14:paraId="7ADE3F60" w14:textId="77777777" w:rsidR="004217F9" w:rsidRPr="00D62FF2" w:rsidRDefault="004217F9" w:rsidP="006D03CF">
      <w:pPr>
        <w:pStyle w:val="BodyText2"/>
        <w:tabs>
          <w:tab w:val="left" w:pos="5954"/>
        </w:tabs>
        <w:spacing w:before="120" w:after="0" w:line="240" w:lineRule="auto"/>
        <w:ind w:left="711" w:firstLine="20"/>
        <w:jc w:val="both"/>
        <w:rPr>
          <w:sz w:val="24"/>
          <w:szCs w:val="24"/>
        </w:rPr>
      </w:pPr>
      <w:r w:rsidRPr="00D62FF2">
        <w:rPr>
          <w:sz w:val="24"/>
          <w:szCs w:val="24"/>
        </w:rPr>
        <w:t>3. PGS. TS Kim Ngọc Linh</w:t>
      </w:r>
      <w:r w:rsidRPr="00D62FF2">
        <w:rPr>
          <w:sz w:val="24"/>
          <w:szCs w:val="24"/>
        </w:rPr>
        <w:tab/>
        <w:t>0903-06</w:t>
      </w:r>
    </w:p>
    <w:p w14:paraId="7ADE3F61" w14:textId="77777777" w:rsidR="004217F9" w:rsidRPr="00D62FF2" w:rsidRDefault="004217F9" w:rsidP="006D03CF">
      <w:pPr>
        <w:pStyle w:val="BodyText2"/>
        <w:tabs>
          <w:tab w:val="left" w:pos="5954"/>
        </w:tabs>
        <w:spacing w:before="120" w:after="0" w:line="240" w:lineRule="auto"/>
        <w:ind w:left="711" w:firstLine="20"/>
        <w:jc w:val="both"/>
        <w:rPr>
          <w:sz w:val="24"/>
          <w:szCs w:val="24"/>
        </w:rPr>
      </w:pPr>
      <w:r w:rsidRPr="00D62FF2">
        <w:rPr>
          <w:sz w:val="24"/>
          <w:szCs w:val="24"/>
        </w:rPr>
        <w:t>4. ThS. Nguyễn Tiến Sỹ</w:t>
      </w:r>
      <w:r w:rsidRPr="00D62FF2">
        <w:rPr>
          <w:sz w:val="24"/>
          <w:szCs w:val="24"/>
        </w:rPr>
        <w:tab/>
        <w:t>0903-18</w:t>
      </w:r>
    </w:p>
    <w:p w14:paraId="7ADE3F62" w14:textId="77777777" w:rsidR="004217F9" w:rsidRPr="00D62FF2" w:rsidRDefault="004217F9" w:rsidP="006D03CF">
      <w:pPr>
        <w:pStyle w:val="BodyText2"/>
        <w:tabs>
          <w:tab w:val="left" w:pos="5954"/>
        </w:tabs>
        <w:spacing w:before="120" w:after="0" w:line="240" w:lineRule="auto"/>
        <w:ind w:left="711" w:firstLine="20"/>
        <w:jc w:val="both"/>
        <w:rPr>
          <w:sz w:val="24"/>
          <w:szCs w:val="24"/>
        </w:rPr>
      </w:pPr>
      <w:r w:rsidRPr="00D62FF2">
        <w:rPr>
          <w:sz w:val="24"/>
          <w:szCs w:val="24"/>
        </w:rPr>
        <w:t xml:space="preserve">5. </w:t>
      </w:r>
      <w:r w:rsidR="00EE7157" w:rsidRPr="00D62FF2">
        <w:rPr>
          <w:sz w:val="24"/>
          <w:szCs w:val="24"/>
        </w:rPr>
        <w:t xml:space="preserve">ThS. </w:t>
      </w:r>
      <w:r w:rsidRPr="00D62FF2">
        <w:rPr>
          <w:sz w:val="24"/>
          <w:szCs w:val="24"/>
        </w:rPr>
        <w:t>Nguyễn Trường Giang</w:t>
      </w:r>
      <w:r w:rsidRPr="00D62FF2">
        <w:rPr>
          <w:sz w:val="24"/>
          <w:szCs w:val="24"/>
        </w:rPr>
        <w:tab/>
        <w:t>0903-10</w:t>
      </w:r>
    </w:p>
    <w:p w14:paraId="7ADE3F63" w14:textId="77777777" w:rsidR="00744C77" w:rsidRPr="00D62FF2" w:rsidRDefault="006447AD" w:rsidP="004900EB">
      <w:pPr>
        <w:pStyle w:val="BodyText2"/>
        <w:spacing w:before="120" w:after="0" w:line="240" w:lineRule="auto"/>
        <w:ind w:left="520" w:hanging="70"/>
        <w:jc w:val="both"/>
        <w:rPr>
          <w:b/>
          <w:sz w:val="24"/>
          <w:szCs w:val="24"/>
        </w:rPr>
      </w:pPr>
      <w:r w:rsidRPr="00D62FF2">
        <w:rPr>
          <w:b/>
          <w:sz w:val="24"/>
          <w:szCs w:val="24"/>
        </w:rPr>
        <w:t>2.2</w:t>
      </w:r>
      <w:r w:rsidR="003555B5" w:rsidRPr="00D62FF2">
        <w:rPr>
          <w:b/>
          <w:sz w:val="24"/>
          <w:szCs w:val="24"/>
        </w:rPr>
        <w:t xml:space="preserve">. </w:t>
      </w:r>
      <w:r w:rsidR="00744C77" w:rsidRPr="00D62FF2">
        <w:rPr>
          <w:b/>
          <w:sz w:val="24"/>
          <w:szCs w:val="24"/>
        </w:rPr>
        <w:t>Bộ môn:</w:t>
      </w:r>
      <w:r w:rsidR="00C70C19" w:rsidRPr="00D62FF2">
        <w:rPr>
          <w:b/>
          <w:sz w:val="24"/>
          <w:szCs w:val="24"/>
        </w:rPr>
        <w:t xml:space="preserve"> </w:t>
      </w:r>
      <w:r w:rsidR="00C70C19" w:rsidRPr="00D62FF2">
        <w:rPr>
          <w:sz w:val="24"/>
          <w:szCs w:val="24"/>
        </w:rPr>
        <w:t>Kỹ thuật điện – Điện tử</w:t>
      </w:r>
    </w:p>
    <w:p w14:paraId="7ADE3F64" w14:textId="77777777" w:rsidR="00744C77" w:rsidRPr="00D62FF2" w:rsidRDefault="006447AD" w:rsidP="004900EB">
      <w:pPr>
        <w:pStyle w:val="BodyText2"/>
        <w:tabs>
          <w:tab w:val="num" w:pos="520"/>
        </w:tabs>
        <w:spacing w:before="120" w:after="0" w:line="240" w:lineRule="auto"/>
        <w:ind w:left="520" w:hanging="70"/>
        <w:jc w:val="both"/>
        <w:rPr>
          <w:sz w:val="24"/>
          <w:szCs w:val="24"/>
        </w:rPr>
      </w:pPr>
      <w:r w:rsidRPr="00D62FF2">
        <w:rPr>
          <w:b/>
          <w:sz w:val="24"/>
          <w:szCs w:val="24"/>
        </w:rPr>
        <w:t>2.3. Khoa:</w:t>
      </w:r>
      <w:r w:rsidR="00C70C19" w:rsidRPr="00D62FF2">
        <w:rPr>
          <w:b/>
          <w:sz w:val="24"/>
          <w:szCs w:val="24"/>
        </w:rPr>
        <w:t xml:space="preserve"> </w:t>
      </w:r>
      <w:r w:rsidR="00C70C19" w:rsidRPr="00D62FF2">
        <w:rPr>
          <w:sz w:val="24"/>
          <w:szCs w:val="24"/>
        </w:rPr>
        <w:t>Cơ – Điện</w:t>
      </w:r>
    </w:p>
    <w:p w14:paraId="7ADE3F65" w14:textId="77777777" w:rsidR="00C955DC" w:rsidRPr="00D62FF2" w:rsidRDefault="00744C77" w:rsidP="00C955DC">
      <w:pPr>
        <w:pStyle w:val="BodyText2"/>
        <w:numPr>
          <w:ilvl w:val="0"/>
          <w:numId w:val="6"/>
        </w:numPr>
        <w:spacing w:before="240" w:after="0" w:line="240" w:lineRule="auto"/>
        <w:ind w:left="360" w:firstLine="0"/>
        <w:jc w:val="both"/>
        <w:rPr>
          <w:b/>
          <w:bCs/>
          <w:color w:val="000000"/>
          <w:sz w:val="24"/>
          <w:szCs w:val="24"/>
        </w:rPr>
      </w:pPr>
      <w:r w:rsidRPr="00D62FF2">
        <w:rPr>
          <w:b/>
          <w:bCs/>
          <w:color w:val="000000"/>
          <w:sz w:val="24"/>
          <w:szCs w:val="24"/>
        </w:rPr>
        <w:t xml:space="preserve">Điều kiện </w:t>
      </w:r>
      <w:r w:rsidR="00DA409D" w:rsidRPr="00D62FF2">
        <w:rPr>
          <w:b/>
          <w:bCs/>
          <w:color w:val="000000"/>
          <w:sz w:val="24"/>
          <w:szCs w:val="24"/>
        </w:rPr>
        <w:t>học học phần</w:t>
      </w:r>
      <w:r w:rsidR="00BA09EA" w:rsidRPr="00D62FF2">
        <w:rPr>
          <w:b/>
          <w:bCs/>
          <w:color w:val="000000"/>
          <w:sz w:val="24"/>
          <w:szCs w:val="24"/>
        </w:rPr>
        <w:t xml:space="preserve"> </w:t>
      </w:r>
      <w:r w:rsidR="006D03CF" w:rsidRPr="00D62FF2">
        <w:rPr>
          <w:b/>
          <w:bCs/>
          <w:color w:val="000000"/>
          <w:sz w:val="24"/>
          <w:szCs w:val="24"/>
        </w:rPr>
        <w:t>(mã số học phần)</w:t>
      </w:r>
    </w:p>
    <w:p w14:paraId="7ADE3F66" w14:textId="77777777" w:rsidR="004217F9" w:rsidRPr="00D62FF2" w:rsidRDefault="004217F9" w:rsidP="004217F9">
      <w:pPr>
        <w:pStyle w:val="BodyText2"/>
        <w:numPr>
          <w:ilvl w:val="1"/>
          <w:numId w:val="6"/>
        </w:numPr>
        <w:spacing w:before="240" w:after="0" w:line="240" w:lineRule="auto"/>
        <w:jc w:val="both"/>
        <w:rPr>
          <w:b/>
          <w:bCs/>
          <w:color w:val="000000"/>
          <w:sz w:val="24"/>
          <w:szCs w:val="24"/>
        </w:rPr>
      </w:pPr>
      <w:r w:rsidRPr="00D62FF2">
        <w:rPr>
          <w:b/>
          <w:bCs/>
          <w:color w:val="000000"/>
          <w:sz w:val="24"/>
          <w:szCs w:val="24"/>
        </w:rPr>
        <w:t xml:space="preserve">Môn học tiên quyết: </w:t>
      </w:r>
      <w:r w:rsidRPr="00D62FF2">
        <w:rPr>
          <w:bCs/>
          <w:color w:val="000000"/>
          <w:sz w:val="24"/>
          <w:szCs w:val="24"/>
        </w:rPr>
        <w:t xml:space="preserve">Không  </w:t>
      </w:r>
    </w:p>
    <w:p w14:paraId="7ADE3F67" w14:textId="77777777" w:rsidR="004217F9" w:rsidRPr="00D62FF2" w:rsidRDefault="004217F9" w:rsidP="004217F9">
      <w:pPr>
        <w:pStyle w:val="BodyText2"/>
        <w:numPr>
          <w:ilvl w:val="1"/>
          <w:numId w:val="6"/>
        </w:numPr>
        <w:spacing w:before="240" w:after="0" w:line="240" w:lineRule="auto"/>
        <w:jc w:val="both"/>
        <w:rPr>
          <w:b/>
          <w:bCs/>
          <w:color w:val="000000"/>
          <w:sz w:val="24"/>
          <w:szCs w:val="24"/>
        </w:rPr>
      </w:pPr>
      <w:r w:rsidRPr="00D62FF2">
        <w:rPr>
          <w:b/>
          <w:bCs/>
          <w:color w:val="000000"/>
          <w:sz w:val="24"/>
          <w:szCs w:val="24"/>
        </w:rPr>
        <w:t xml:space="preserve">Môn học học trước: </w:t>
      </w:r>
      <w:r w:rsidR="00350643" w:rsidRPr="00D62FF2">
        <w:rPr>
          <w:bCs/>
          <w:color w:val="000000"/>
          <w:sz w:val="24"/>
          <w:szCs w:val="24"/>
        </w:rPr>
        <w:t>Không</w:t>
      </w:r>
    </w:p>
    <w:p w14:paraId="7ADE3F68" w14:textId="77777777" w:rsidR="00744C77" w:rsidRPr="00D62FF2" w:rsidRDefault="00744C77" w:rsidP="00E25CF8">
      <w:pPr>
        <w:pStyle w:val="BodyText2"/>
        <w:numPr>
          <w:ilvl w:val="0"/>
          <w:numId w:val="6"/>
        </w:numPr>
        <w:spacing w:before="240" w:after="0" w:line="240" w:lineRule="auto"/>
        <w:ind w:left="360" w:firstLine="0"/>
        <w:jc w:val="both"/>
        <w:rPr>
          <w:b/>
          <w:bCs/>
          <w:color w:val="000000"/>
          <w:sz w:val="24"/>
          <w:szCs w:val="24"/>
        </w:rPr>
      </w:pPr>
      <w:r w:rsidRPr="00D62FF2">
        <w:rPr>
          <w:b/>
          <w:bCs/>
          <w:color w:val="000000"/>
          <w:sz w:val="24"/>
          <w:szCs w:val="24"/>
        </w:rPr>
        <w:t>Mục tiêu của học phần</w:t>
      </w:r>
      <w:r w:rsidR="00BA09EA" w:rsidRPr="00D62FF2">
        <w:rPr>
          <w:b/>
          <w:bCs/>
          <w:color w:val="000000"/>
          <w:sz w:val="24"/>
          <w:szCs w:val="24"/>
        </w:rPr>
        <w:t xml:space="preserve"> </w:t>
      </w:r>
    </w:p>
    <w:p w14:paraId="7ADE3F69" w14:textId="77777777" w:rsidR="00744C77" w:rsidRPr="00D62FF2" w:rsidRDefault="00744C77" w:rsidP="00AD7B07">
      <w:pPr>
        <w:pStyle w:val="ListParagraph"/>
        <w:numPr>
          <w:ilvl w:val="1"/>
          <w:numId w:val="1"/>
        </w:numPr>
        <w:spacing w:before="120" w:after="120"/>
        <w:ind w:hanging="624"/>
        <w:rPr>
          <w:b/>
          <w:bCs/>
          <w:lang w:val="vi-VN"/>
        </w:rPr>
      </w:pPr>
      <w:r w:rsidRPr="00D62FF2">
        <w:rPr>
          <w:b/>
          <w:bCs/>
          <w:lang w:val="vi-VN"/>
        </w:rPr>
        <w:t xml:space="preserve">Kiến thức </w:t>
      </w:r>
    </w:p>
    <w:p w14:paraId="7ADE3F6A" w14:textId="77777777" w:rsidR="007F6687" w:rsidRPr="00D62FF2" w:rsidRDefault="007F6687" w:rsidP="00AD7B07">
      <w:pPr>
        <w:pStyle w:val="ListParagraph"/>
        <w:numPr>
          <w:ilvl w:val="2"/>
          <w:numId w:val="20"/>
        </w:numPr>
        <w:jc w:val="both"/>
        <w:rPr>
          <w:bCs/>
        </w:rPr>
      </w:pPr>
      <w:bookmarkStart w:id="0" w:name="_GoBack"/>
      <w:r w:rsidRPr="00D62FF2">
        <w:rPr>
          <w:bCs/>
        </w:rPr>
        <w:t>Phân biệt được tín hiệu tương tự và tín hiệu số, nắm được đặc điểm của mạch số</w:t>
      </w:r>
    </w:p>
    <w:p w14:paraId="7ADE3F6B" w14:textId="77777777" w:rsidR="007F6687" w:rsidRPr="00D62FF2" w:rsidRDefault="007F6687" w:rsidP="00AD7B07">
      <w:pPr>
        <w:pStyle w:val="ListParagraph"/>
        <w:numPr>
          <w:ilvl w:val="2"/>
          <w:numId w:val="20"/>
        </w:numPr>
        <w:jc w:val="both"/>
        <w:rPr>
          <w:bCs/>
        </w:rPr>
      </w:pPr>
      <w:r w:rsidRPr="00D62FF2">
        <w:rPr>
          <w:bCs/>
        </w:rPr>
        <w:t>Nắm được cấu trúc cơ bản của các hệ đếm 10, hệ đếm 2, hệ đếm 8 và hệ đếm 16</w:t>
      </w:r>
    </w:p>
    <w:p w14:paraId="7ADE3F6C" w14:textId="77777777" w:rsidR="007F6687" w:rsidRPr="00D62FF2" w:rsidRDefault="007F6687" w:rsidP="00AD7B07">
      <w:pPr>
        <w:pStyle w:val="ListParagraph"/>
        <w:numPr>
          <w:ilvl w:val="2"/>
          <w:numId w:val="20"/>
        </w:numPr>
        <w:jc w:val="both"/>
        <w:rPr>
          <w:bCs/>
        </w:rPr>
      </w:pPr>
      <w:r w:rsidRPr="00D62FF2">
        <w:rPr>
          <w:bCs/>
        </w:rPr>
        <w:t>Biết cách chuyển đổi giữa các hệ đếm</w:t>
      </w:r>
    </w:p>
    <w:p w14:paraId="7ADE3F6D" w14:textId="77777777" w:rsidR="0092180E" w:rsidRPr="00D62FF2" w:rsidRDefault="0092180E" w:rsidP="00AD7B07">
      <w:pPr>
        <w:pStyle w:val="ListParagraph"/>
        <w:numPr>
          <w:ilvl w:val="2"/>
          <w:numId w:val="20"/>
        </w:numPr>
        <w:jc w:val="both"/>
        <w:rPr>
          <w:bCs/>
        </w:rPr>
      </w:pPr>
      <w:r w:rsidRPr="00D62FF2">
        <w:rPr>
          <w:bCs/>
        </w:rPr>
        <w:t>Nắm được một số mã nhị phân thông dụng</w:t>
      </w:r>
    </w:p>
    <w:p w14:paraId="7ADE3F6E" w14:textId="77777777" w:rsidR="00AD7B07" w:rsidRPr="00D62FF2" w:rsidRDefault="007F6687" w:rsidP="00AD7B07">
      <w:pPr>
        <w:pStyle w:val="ListParagraph"/>
        <w:numPr>
          <w:ilvl w:val="2"/>
          <w:numId w:val="20"/>
        </w:numPr>
        <w:jc w:val="both"/>
        <w:rPr>
          <w:bCs/>
        </w:rPr>
      </w:pPr>
      <w:r w:rsidRPr="00D62FF2">
        <w:rPr>
          <w:bCs/>
        </w:rPr>
        <w:t>Nắm được 3 phép toán logic cơ bản và các tính chất cơ bản của đại số logic</w:t>
      </w:r>
      <w:r w:rsidR="00AD7B07" w:rsidRPr="00D62FF2">
        <w:rPr>
          <w:bCs/>
        </w:rPr>
        <w:t xml:space="preserve"> </w:t>
      </w:r>
    </w:p>
    <w:p w14:paraId="7ADE3F6F" w14:textId="77777777" w:rsidR="00AD7B07" w:rsidRPr="00D62FF2" w:rsidRDefault="007F6687" w:rsidP="00AD7B07">
      <w:pPr>
        <w:pStyle w:val="ListParagraph"/>
        <w:numPr>
          <w:ilvl w:val="2"/>
          <w:numId w:val="20"/>
        </w:numPr>
        <w:jc w:val="both"/>
        <w:rPr>
          <w:bCs/>
        </w:rPr>
      </w:pPr>
      <w:r w:rsidRPr="00D62FF2">
        <w:rPr>
          <w:bCs/>
        </w:rPr>
        <w:t xml:space="preserve">Nắm được </w:t>
      </w:r>
      <w:r w:rsidR="00AD7B07" w:rsidRPr="00D62FF2">
        <w:rPr>
          <w:bCs/>
        </w:rPr>
        <w:t xml:space="preserve">các phương pháp biểu diễn và </w:t>
      </w:r>
      <w:r w:rsidRPr="00D62FF2">
        <w:rPr>
          <w:bCs/>
        </w:rPr>
        <w:t>tối thiểu hóa hàm logic</w:t>
      </w:r>
      <w:r w:rsidR="00AD7B07" w:rsidRPr="00D62FF2">
        <w:rPr>
          <w:bCs/>
        </w:rPr>
        <w:t xml:space="preserve"> </w:t>
      </w:r>
    </w:p>
    <w:p w14:paraId="7ADE3F70" w14:textId="77777777" w:rsidR="00AD7B07" w:rsidRPr="00D62FF2" w:rsidRDefault="00AD7B07" w:rsidP="00AD7B07">
      <w:pPr>
        <w:pStyle w:val="ListParagraph"/>
        <w:numPr>
          <w:ilvl w:val="2"/>
          <w:numId w:val="20"/>
        </w:numPr>
        <w:jc w:val="both"/>
        <w:rPr>
          <w:bCs/>
        </w:rPr>
      </w:pPr>
      <w:r w:rsidRPr="00D62FF2">
        <w:rPr>
          <w:bCs/>
        </w:rPr>
        <w:t>Nắm được định nghĩa, ký hiệu, và bảng trạng thái của các phần tử logic NOT, ANH, OR, NAND, NOR, XOR, EXOR (XNOR)</w:t>
      </w:r>
    </w:p>
    <w:p w14:paraId="7ADE3F71" w14:textId="77777777" w:rsidR="00AD7B07" w:rsidRPr="00D62FF2" w:rsidRDefault="00AD7B07" w:rsidP="00AD7B07">
      <w:pPr>
        <w:pStyle w:val="ListParagraph"/>
        <w:numPr>
          <w:ilvl w:val="2"/>
          <w:numId w:val="20"/>
        </w:numPr>
        <w:jc w:val="both"/>
        <w:rPr>
          <w:bCs/>
        </w:rPr>
      </w:pPr>
      <w:r w:rsidRPr="00D62FF2">
        <w:rPr>
          <w:bCs/>
        </w:rPr>
        <w:t>Biết tổng hợp mạch logic tổ hợp từ các phần tử logic cơ bản</w:t>
      </w:r>
    </w:p>
    <w:p w14:paraId="7ADE3F72" w14:textId="77777777" w:rsidR="0092180E" w:rsidRPr="00D62FF2" w:rsidRDefault="0092180E" w:rsidP="00AD7B07">
      <w:pPr>
        <w:pStyle w:val="ListParagraph"/>
        <w:numPr>
          <w:ilvl w:val="2"/>
          <w:numId w:val="20"/>
        </w:numPr>
        <w:jc w:val="both"/>
        <w:rPr>
          <w:bCs/>
        </w:rPr>
      </w:pPr>
      <w:r w:rsidRPr="00D62FF2">
        <w:rPr>
          <w:bCs/>
        </w:rPr>
        <w:t>Nắm được đặc điểm của mạch logic tổ hợp</w:t>
      </w:r>
    </w:p>
    <w:p w14:paraId="7ADE3F73" w14:textId="77777777" w:rsidR="00AD7B07" w:rsidRPr="00D62FF2" w:rsidRDefault="00AD7B07" w:rsidP="00AD7B07">
      <w:pPr>
        <w:pStyle w:val="ListParagraph"/>
        <w:numPr>
          <w:ilvl w:val="2"/>
          <w:numId w:val="20"/>
        </w:numPr>
        <w:jc w:val="both"/>
        <w:rPr>
          <w:bCs/>
        </w:rPr>
      </w:pPr>
      <w:r w:rsidRPr="00D62FF2">
        <w:rPr>
          <w:bCs/>
        </w:rPr>
        <w:t>Hiểu được nguyên lý các mạch logic thông dụng như bộ mã hóa, giải mã, dồn kênh, tách kênh, so sánh, bộ cộng</w:t>
      </w:r>
    </w:p>
    <w:p w14:paraId="7ADE3F74" w14:textId="77777777" w:rsidR="00AD7B07" w:rsidRPr="00D62FF2" w:rsidRDefault="00AD7B07" w:rsidP="00AD7B07">
      <w:pPr>
        <w:pStyle w:val="ListParagraph"/>
        <w:numPr>
          <w:ilvl w:val="2"/>
          <w:numId w:val="20"/>
        </w:numPr>
        <w:jc w:val="both"/>
        <w:rPr>
          <w:bCs/>
        </w:rPr>
      </w:pPr>
      <w:r w:rsidRPr="00D62FF2">
        <w:rPr>
          <w:bCs/>
        </w:rPr>
        <w:lastRenderedPageBreak/>
        <w:t>Nắm được những ứng dụng chính của bộ giải mã 1/N</w:t>
      </w:r>
    </w:p>
    <w:p w14:paraId="7ADE3F75" w14:textId="77777777" w:rsidR="00AD7B07" w:rsidRPr="00D62FF2" w:rsidRDefault="00AD7B07" w:rsidP="00AD7B07">
      <w:pPr>
        <w:pStyle w:val="ListParagraph"/>
        <w:numPr>
          <w:ilvl w:val="2"/>
          <w:numId w:val="20"/>
        </w:numPr>
        <w:jc w:val="both"/>
        <w:rPr>
          <w:bCs/>
        </w:rPr>
      </w:pPr>
      <w:r w:rsidRPr="00D62FF2">
        <w:rPr>
          <w:bCs/>
        </w:rPr>
        <w:t xml:space="preserve">Nắm được những ứng dụng chính của mạch chọn kênh số </w:t>
      </w:r>
    </w:p>
    <w:p w14:paraId="7ADE3F76" w14:textId="77777777" w:rsidR="00AD7B07" w:rsidRPr="00D62FF2" w:rsidRDefault="00AD7B07" w:rsidP="00AD7B07">
      <w:pPr>
        <w:pStyle w:val="ListParagraph"/>
        <w:numPr>
          <w:ilvl w:val="2"/>
          <w:numId w:val="20"/>
        </w:numPr>
        <w:jc w:val="both"/>
        <w:rPr>
          <w:bCs/>
        </w:rPr>
      </w:pPr>
      <w:r w:rsidRPr="00D62FF2">
        <w:rPr>
          <w:bCs/>
        </w:rPr>
        <w:t>Nắm được định nghĩa, ký hiệu, bảng chức năng, bảng tín hiệu đầu vào kích của các Flip-Flop RS, D, JK, T và biết cách chuyển đổi giữa chúng</w:t>
      </w:r>
    </w:p>
    <w:p w14:paraId="7ADE3F77" w14:textId="77777777" w:rsidR="005F49F7" w:rsidRPr="00D62FF2" w:rsidRDefault="005F49F7" w:rsidP="00AD7B07">
      <w:pPr>
        <w:pStyle w:val="ListParagraph"/>
        <w:numPr>
          <w:ilvl w:val="2"/>
          <w:numId w:val="20"/>
        </w:numPr>
        <w:jc w:val="both"/>
        <w:rPr>
          <w:bCs/>
        </w:rPr>
      </w:pPr>
      <w:r w:rsidRPr="00D62FF2">
        <w:rPr>
          <w:bCs/>
        </w:rPr>
        <w:t>Nắm được đặc điểm của mạch logi</w:t>
      </w:r>
      <w:r w:rsidR="00E64CED" w:rsidRPr="00D62FF2">
        <w:rPr>
          <w:bCs/>
        </w:rPr>
        <w:t>c</w:t>
      </w:r>
      <w:r w:rsidRPr="00D62FF2">
        <w:rPr>
          <w:bCs/>
        </w:rPr>
        <w:t xml:space="preserve"> dãy</w:t>
      </w:r>
    </w:p>
    <w:p w14:paraId="7ADE3F78" w14:textId="77777777" w:rsidR="00AD7B07" w:rsidRPr="00D62FF2" w:rsidRDefault="00AD7B07" w:rsidP="00AD7B07">
      <w:pPr>
        <w:pStyle w:val="ListParagraph"/>
        <w:numPr>
          <w:ilvl w:val="2"/>
          <w:numId w:val="20"/>
        </w:numPr>
        <w:jc w:val="both"/>
        <w:rPr>
          <w:bCs/>
        </w:rPr>
      </w:pPr>
      <w:r w:rsidRPr="00D62FF2">
        <w:rPr>
          <w:bCs/>
        </w:rPr>
        <w:t>Phân tích được chức năng các mạch logic dãy thông dụng như bộ đếm, bộ ghi dịch</w:t>
      </w:r>
    </w:p>
    <w:p w14:paraId="7ADE3F79" w14:textId="77777777" w:rsidR="00AD7B07" w:rsidRPr="00D62FF2" w:rsidRDefault="00AD7B07" w:rsidP="00AD7B07">
      <w:pPr>
        <w:pStyle w:val="ListParagraph"/>
        <w:numPr>
          <w:ilvl w:val="2"/>
          <w:numId w:val="20"/>
        </w:numPr>
        <w:jc w:val="both"/>
        <w:rPr>
          <w:bCs/>
        </w:rPr>
      </w:pPr>
      <w:r w:rsidRPr="00D62FF2">
        <w:rPr>
          <w:bCs/>
        </w:rPr>
        <w:t>Nắm được một số ứng dụng của bộ đếm</w:t>
      </w:r>
    </w:p>
    <w:p w14:paraId="7ADE3F7A" w14:textId="77777777" w:rsidR="00AD7B07" w:rsidRPr="00D62FF2" w:rsidRDefault="00AD7B07" w:rsidP="00AD7B07">
      <w:pPr>
        <w:pStyle w:val="ListParagraph"/>
        <w:numPr>
          <w:ilvl w:val="2"/>
          <w:numId w:val="20"/>
        </w:numPr>
        <w:jc w:val="both"/>
        <w:rPr>
          <w:bCs/>
        </w:rPr>
      </w:pPr>
      <w:r w:rsidRPr="00D62FF2">
        <w:rPr>
          <w:bCs/>
        </w:rPr>
        <w:t>Biết cách sử dụng thanh ghi dịch</w:t>
      </w:r>
    </w:p>
    <w:p w14:paraId="7ADE3F7B" w14:textId="77777777" w:rsidR="00E64CED" w:rsidRPr="00D62FF2" w:rsidRDefault="00E64CED" w:rsidP="00AD7B07">
      <w:pPr>
        <w:pStyle w:val="ListParagraph"/>
        <w:numPr>
          <w:ilvl w:val="2"/>
          <w:numId w:val="20"/>
        </w:numPr>
        <w:jc w:val="both"/>
        <w:rPr>
          <w:bCs/>
        </w:rPr>
      </w:pPr>
      <w:r w:rsidRPr="00D62FF2">
        <w:rPr>
          <w:bCs/>
        </w:rPr>
        <w:t>Biết phương pháp thiết kế mạch dãy</w:t>
      </w:r>
    </w:p>
    <w:p w14:paraId="7ADE3F7C" w14:textId="77777777" w:rsidR="00AD7B07" w:rsidRPr="00D62FF2" w:rsidRDefault="00AD7B07" w:rsidP="00AD7B07">
      <w:pPr>
        <w:pStyle w:val="ListParagraph"/>
        <w:numPr>
          <w:ilvl w:val="2"/>
          <w:numId w:val="20"/>
        </w:numPr>
        <w:jc w:val="both"/>
        <w:rPr>
          <w:bCs/>
        </w:rPr>
      </w:pPr>
      <w:r w:rsidRPr="00D62FF2">
        <w:rPr>
          <w:bCs/>
        </w:rPr>
        <w:t>Nắm được những đặc trưng chính và cấu trúc chung của một bộ nhớ</w:t>
      </w:r>
    </w:p>
    <w:p w14:paraId="7ADE3F7D" w14:textId="77777777" w:rsidR="00AD7B07" w:rsidRPr="00D62FF2" w:rsidRDefault="00AD7B07" w:rsidP="00AD7B07">
      <w:pPr>
        <w:pStyle w:val="ListParagraph"/>
        <w:numPr>
          <w:ilvl w:val="2"/>
          <w:numId w:val="20"/>
        </w:numPr>
        <w:jc w:val="both"/>
        <w:rPr>
          <w:bCs/>
        </w:rPr>
      </w:pPr>
      <w:r w:rsidRPr="00D62FF2">
        <w:rPr>
          <w:bCs/>
        </w:rPr>
        <w:t>Nắm được một số ứng dụng của bộ nhớ bán dẫn</w:t>
      </w:r>
    </w:p>
    <w:p w14:paraId="7ADE3F7E" w14:textId="77777777" w:rsidR="00A17F49" w:rsidRPr="00D62FF2" w:rsidRDefault="00A17F49" w:rsidP="00AD7B07">
      <w:pPr>
        <w:pStyle w:val="ListParagraph"/>
        <w:numPr>
          <w:ilvl w:val="2"/>
          <w:numId w:val="20"/>
        </w:numPr>
        <w:jc w:val="both"/>
        <w:rPr>
          <w:bCs/>
        </w:rPr>
      </w:pPr>
      <w:r w:rsidRPr="00D62FF2">
        <w:rPr>
          <w:bCs/>
        </w:rPr>
        <w:t>Hiểu được sự cần thiết của việc biến đổi tín hiệu. Nắm được cấu trúc và nguyên lý làm việc của bộ biến đổi ADC và DAC. Tìm hiểu một số ví dụ ứng dụng của ADC và DAC.</w:t>
      </w:r>
    </w:p>
    <w:p w14:paraId="7ADE3F7F" w14:textId="77777777" w:rsidR="00C260FD" w:rsidRPr="00D62FF2" w:rsidRDefault="00A971A7" w:rsidP="00AD7B07">
      <w:pPr>
        <w:pStyle w:val="ListParagraph"/>
        <w:numPr>
          <w:ilvl w:val="2"/>
          <w:numId w:val="20"/>
        </w:numPr>
        <w:jc w:val="both"/>
        <w:rPr>
          <w:bCs/>
        </w:rPr>
      </w:pPr>
      <w:r w:rsidRPr="00D62FF2">
        <w:rPr>
          <w:bCs/>
        </w:rPr>
        <w:t>Nắ</w:t>
      </w:r>
      <w:r w:rsidR="00C260FD" w:rsidRPr="00D62FF2">
        <w:rPr>
          <w:bCs/>
        </w:rPr>
        <w:t>m được các thông số cơ bản của tín hiệu xung</w:t>
      </w:r>
      <w:r w:rsidR="00962F8E" w:rsidRPr="00D62FF2">
        <w:rPr>
          <w:bCs/>
        </w:rPr>
        <w:t>. Tìm hiểu một số bộ phát xung và tạo dạng xung như bộ dao động đa hài cơ bản cổng NAND TTL, bộ dao động đa hài vòng RC, Trigơ Smit</w:t>
      </w:r>
      <w:r w:rsidR="00AD7B07" w:rsidRPr="00D62FF2">
        <w:rPr>
          <w:bCs/>
        </w:rPr>
        <w:t>.</w:t>
      </w:r>
    </w:p>
    <w:p w14:paraId="7ADE3F80" w14:textId="77777777" w:rsidR="007C0168" w:rsidRPr="00D62FF2" w:rsidRDefault="007C0168" w:rsidP="00AD7B07">
      <w:pPr>
        <w:pStyle w:val="ListParagraph"/>
        <w:numPr>
          <w:ilvl w:val="1"/>
          <w:numId w:val="20"/>
        </w:numPr>
        <w:spacing w:before="120"/>
        <w:ind w:hanging="621"/>
        <w:rPr>
          <w:b/>
          <w:bCs/>
          <w:lang w:val="vi-VN"/>
        </w:rPr>
      </w:pPr>
      <w:r w:rsidRPr="00D62FF2">
        <w:rPr>
          <w:b/>
          <w:bCs/>
          <w:lang w:val="vi-VN"/>
        </w:rPr>
        <w:t xml:space="preserve">Kỹ năng </w:t>
      </w:r>
    </w:p>
    <w:p w14:paraId="7ADE3F81" w14:textId="77777777" w:rsidR="00C00C60" w:rsidRPr="00D62FF2" w:rsidRDefault="007C0168" w:rsidP="00AD7B07">
      <w:pPr>
        <w:pStyle w:val="ListParagraph"/>
        <w:numPr>
          <w:ilvl w:val="2"/>
          <w:numId w:val="20"/>
        </w:numPr>
        <w:ind w:left="521" w:hanging="96"/>
        <w:jc w:val="both"/>
        <w:rPr>
          <w:bCs/>
        </w:rPr>
      </w:pPr>
      <w:r w:rsidRPr="00D62FF2">
        <w:rPr>
          <w:bCs/>
        </w:rPr>
        <w:t xml:space="preserve"> </w:t>
      </w:r>
      <w:r w:rsidR="00914859" w:rsidRPr="00D62FF2">
        <w:rPr>
          <w:bCs/>
        </w:rPr>
        <w:t>Kĩ năng đọc hiểu và biết cách chuyển đổi hệ đếm dùng trong kĩ thuật số</w:t>
      </w:r>
    </w:p>
    <w:p w14:paraId="7ADE3F82" w14:textId="77777777" w:rsidR="00C00C60" w:rsidRPr="00D62FF2" w:rsidRDefault="00914859" w:rsidP="00AD7B07">
      <w:pPr>
        <w:pStyle w:val="ListParagraph"/>
        <w:numPr>
          <w:ilvl w:val="2"/>
          <w:numId w:val="20"/>
        </w:numPr>
        <w:ind w:left="521" w:hanging="96"/>
        <w:jc w:val="both"/>
        <w:rPr>
          <w:bCs/>
        </w:rPr>
      </w:pPr>
      <w:r w:rsidRPr="00D62FF2">
        <w:rPr>
          <w:bCs/>
        </w:rPr>
        <w:t xml:space="preserve"> Kĩ năng biểu diễn và rút gọn hàm logic</w:t>
      </w:r>
    </w:p>
    <w:p w14:paraId="7ADE3F83" w14:textId="77777777" w:rsidR="00B715C4" w:rsidRPr="00D62FF2" w:rsidRDefault="00B715C4" w:rsidP="00AD7B07">
      <w:pPr>
        <w:pStyle w:val="ListParagraph"/>
        <w:numPr>
          <w:ilvl w:val="2"/>
          <w:numId w:val="20"/>
        </w:numPr>
        <w:ind w:left="521" w:hanging="96"/>
        <w:jc w:val="both"/>
        <w:rPr>
          <w:bCs/>
        </w:rPr>
      </w:pPr>
      <w:r w:rsidRPr="00D62FF2">
        <w:rPr>
          <w:bCs/>
        </w:rPr>
        <w:t xml:space="preserve"> Kĩ năng nhận biết các cổng và họ cổng logic</w:t>
      </w:r>
    </w:p>
    <w:p w14:paraId="7ADE3F84" w14:textId="77777777" w:rsidR="00B715C4" w:rsidRPr="00D62FF2" w:rsidRDefault="00B715C4" w:rsidP="00AD7B07">
      <w:pPr>
        <w:pStyle w:val="ListParagraph"/>
        <w:numPr>
          <w:ilvl w:val="2"/>
          <w:numId w:val="20"/>
        </w:numPr>
        <w:ind w:left="521" w:hanging="96"/>
        <w:jc w:val="both"/>
        <w:rPr>
          <w:bCs/>
        </w:rPr>
      </w:pPr>
      <w:r w:rsidRPr="00D62FF2">
        <w:rPr>
          <w:bCs/>
        </w:rPr>
        <w:t xml:space="preserve"> Kĩ năng phân tích và thiết kế mạch logic tổ hợp</w:t>
      </w:r>
    </w:p>
    <w:p w14:paraId="7ADE3F85" w14:textId="77777777" w:rsidR="00C00C60" w:rsidRPr="00D62FF2" w:rsidRDefault="00B715C4" w:rsidP="00AD7B07">
      <w:pPr>
        <w:pStyle w:val="ListParagraph"/>
        <w:numPr>
          <w:ilvl w:val="2"/>
          <w:numId w:val="20"/>
        </w:numPr>
        <w:ind w:left="521" w:hanging="96"/>
        <w:jc w:val="both"/>
        <w:rPr>
          <w:bCs/>
        </w:rPr>
      </w:pPr>
      <w:r w:rsidRPr="00D62FF2">
        <w:rPr>
          <w:bCs/>
        </w:rPr>
        <w:t xml:space="preserve"> Kĩ năng nhận biết và </w:t>
      </w:r>
      <w:r w:rsidR="0067110B" w:rsidRPr="00D62FF2">
        <w:rPr>
          <w:bCs/>
        </w:rPr>
        <w:t>phân tích một số mạch Flip-Flop cơ bản</w:t>
      </w:r>
    </w:p>
    <w:p w14:paraId="7ADE3F86" w14:textId="77777777" w:rsidR="0067110B" w:rsidRPr="00D62FF2" w:rsidRDefault="0067110B" w:rsidP="00AD7B07">
      <w:pPr>
        <w:pStyle w:val="ListParagraph"/>
        <w:numPr>
          <w:ilvl w:val="2"/>
          <w:numId w:val="20"/>
        </w:numPr>
        <w:ind w:left="521" w:hanging="96"/>
        <w:jc w:val="both"/>
        <w:rPr>
          <w:bCs/>
        </w:rPr>
      </w:pPr>
      <w:r w:rsidRPr="00D62FF2">
        <w:rPr>
          <w:bCs/>
        </w:rPr>
        <w:t xml:space="preserve"> Kĩ năng phân tích và thiết kế mạch tuần tự</w:t>
      </w:r>
    </w:p>
    <w:p w14:paraId="7ADE3F87" w14:textId="77777777" w:rsidR="00145C99" w:rsidRPr="00D62FF2" w:rsidRDefault="00145C99" w:rsidP="00AD7B07">
      <w:pPr>
        <w:pStyle w:val="ListParagraph"/>
        <w:numPr>
          <w:ilvl w:val="2"/>
          <w:numId w:val="20"/>
        </w:numPr>
        <w:ind w:left="521" w:hanging="96"/>
        <w:jc w:val="both"/>
        <w:rPr>
          <w:bCs/>
        </w:rPr>
      </w:pPr>
      <w:r w:rsidRPr="00D62FF2">
        <w:rPr>
          <w:bCs/>
        </w:rPr>
        <w:t xml:space="preserve"> Kĩ năng nhận biết một số bộ nhớ bán dẫn</w:t>
      </w:r>
    </w:p>
    <w:p w14:paraId="7ADE3F88" w14:textId="77777777" w:rsidR="00145C99" w:rsidRPr="00D62FF2" w:rsidRDefault="00145C99" w:rsidP="00AD7B07">
      <w:pPr>
        <w:pStyle w:val="ListParagraph"/>
        <w:numPr>
          <w:ilvl w:val="2"/>
          <w:numId w:val="20"/>
        </w:numPr>
        <w:ind w:left="521" w:hanging="96"/>
        <w:jc w:val="both"/>
        <w:rPr>
          <w:bCs/>
        </w:rPr>
      </w:pPr>
      <w:r w:rsidRPr="00D62FF2">
        <w:rPr>
          <w:bCs/>
        </w:rPr>
        <w:t xml:space="preserve"> </w:t>
      </w:r>
      <w:r w:rsidR="00A17F49" w:rsidRPr="00D62FF2">
        <w:rPr>
          <w:bCs/>
        </w:rPr>
        <w:t>Kĩ năng nhận biết và phân tích phương pháp chuyển đổi tín hiệu tương tự-số và số-tương tự</w:t>
      </w:r>
    </w:p>
    <w:p w14:paraId="7ADE3F89" w14:textId="77777777" w:rsidR="007C0168" w:rsidRPr="00D62FF2" w:rsidRDefault="00A17F49" w:rsidP="00AD7B07">
      <w:pPr>
        <w:pStyle w:val="ListParagraph"/>
        <w:numPr>
          <w:ilvl w:val="2"/>
          <w:numId w:val="20"/>
        </w:numPr>
        <w:ind w:left="521" w:hanging="96"/>
        <w:jc w:val="both"/>
        <w:rPr>
          <w:bCs/>
        </w:rPr>
      </w:pPr>
      <w:r w:rsidRPr="00D62FF2">
        <w:rPr>
          <w:bCs/>
        </w:rPr>
        <w:t xml:space="preserve"> Kĩ năng nhận biết và phân tích môt số mạch phát xung và tạo dạng xung</w:t>
      </w:r>
    </w:p>
    <w:p w14:paraId="7ADE3F8A" w14:textId="77777777" w:rsidR="0092180E" w:rsidRPr="00D62FF2" w:rsidRDefault="0092180E" w:rsidP="00AD7B07">
      <w:pPr>
        <w:pStyle w:val="ListParagraph"/>
        <w:numPr>
          <w:ilvl w:val="2"/>
          <w:numId w:val="20"/>
        </w:numPr>
        <w:ind w:left="521" w:hanging="96"/>
        <w:jc w:val="both"/>
        <w:rPr>
          <w:bCs/>
        </w:rPr>
      </w:pPr>
      <w:r w:rsidRPr="00D62FF2">
        <w:rPr>
          <w:bCs/>
        </w:rPr>
        <w:t>Kỹ năng kiểm tra, đo đạc, ghép nối các phần tử logic và mạch số thông qua thí nghiệm</w:t>
      </w:r>
    </w:p>
    <w:p w14:paraId="7ADE3F8B" w14:textId="77777777" w:rsidR="00744C77" w:rsidRPr="00D62FF2" w:rsidRDefault="00BA09EA" w:rsidP="009C37E7">
      <w:pPr>
        <w:pStyle w:val="BodyText2"/>
        <w:numPr>
          <w:ilvl w:val="0"/>
          <w:numId w:val="6"/>
        </w:numPr>
        <w:spacing w:before="240" w:after="0" w:line="240" w:lineRule="auto"/>
        <w:ind w:left="360" w:firstLine="0"/>
        <w:jc w:val="both"/>
        <w:rPr>
          <w:b/>
          <w:bCs/>
          <w:color w:val="000000"/>
          <w:sz w:val="24"/>
          <w:szCs w:val="24"/>
        </w:rPr>
      </w:pPr>
      <w:r w:rsidRPr="00D62FF2">
        <w:rPr>
          <w:b/>
          <w:bCs/>
          <w:color w:val="000000"/>
          <w:sz w:val="24"/>
          <w:szCs w:val="24"/>
        </w:rPr>
        <w:t>T</w:t>
      </w:r>
      <w:r w:rsidR="00744C77" w:rsidRPr="00D62FF2">
        <w:rPr>
          <w:b/>
          <w:bCs/>
          <w:color w:val="000000"/>
          <w:sz w:val="24"/>
          <w:szCs w:val="24"/>
        </w:rPr>
        <w:t>óm tắt nội dung học phần</w:t>
      </w:r>
    </w:p>
    <w:p w14:paraId="7ADE3F8C" w14:textId="77777777" w:rsidR="007C66D5" w:rsidRPr="00D62FF2" w:rsidRDefault="00D120BD" w:rsidP="007C66D5">
      <w:pPr>
        <w:ind w:firstLine="360"/>
        <w:jc w:val="both"/>
        <w:rPr>
          <w:sz w:val="24"/>
          <w:szCs w:val="24"/>
        </w:rPr>
      </w:pPr>
      <w:r w:rsidRPr="00D62FF2">
        <w:rPr>
          <w:sz w:val="24"/>
          <w:szCs w:val="24"/>
        </w:rPr>
        <w:t>Cơ sở kỹ thuật số</w:t>
      </w:r>
      <w:r w:rsidR="00B31852" w:rsidRPr="00D62FF2">
        <w:rPr>
          <w:sz w:val="24"/>
          <w:szCs w:val="24"/>
        </w:rPr>
        <w:t xml:space="preserve">; </w:t>
      </w:r>
      <w:r w:rsidR="00AD7B07" w:rsidRPr="00D62FF2">
        <w:rPr>
          <w:sz w:val="24"/>
          <w:szCs w:val="24"/>
        </w:rPr>
        <w:t>Các c</w:t>
      </w:r>
      <w:r w:rsidR="00B31852" w:rsidRPr="00D62FF2">
        <w:rPr>
          <w:sz w:val="24"/>
          <w:szCs w:val="24"/>
        </w:rPr>
        <w:t xml:space="preserve">ổng logic; Mạch logic tổ hợp; </w:t>
      </w:r>
      <w:r w:rsidR="00AD7B07" w:rsidRPr="00D62FF2">
        <w:rPr>
          <w:sz w:val="24"/>
          <w:szCs w:val="24"/>
        </w:rPr>
        <w:t>Các trigơ số (</w:t>
      </w:r>
      <w:r w:rsidR="00B31852" w:rsidRPr="00D62FF2">
        <w:rPr>
          <w:sz w:val="24"/>
          <w:szCs w:val="24"/>
        </w:rPr>
        <w:t>Flip-Flop</w:t>
      </w:r>
      <w:r w:rsidR="00AD7B07" w:rsidRPr="00D62FF2">
        <w:rPr>
          <w:sz w:val="24"/>
          <w:szCs w:val="24"/>
        </w:rPr>
        <w:t>)</w:t>
      </w:r>
      <w:r w:rsidR="00B31852" w:rsidRPr="00D62FF2">
        <w:rPr>
          <w:sz w:val="24"/>
          <w:szCs w:val="24"/>
        </w:rPr>
        <w:t xml:space="preserve">; Mạch </w:t>
      </w:r>
      <w:r w:rsidR="00AD7B07" w:rsidRPr="00D62FF2">
        <w:rPr>
          <w:sz w:val="24"/>
          <w:szCs w:val="24"/>
        </w:rPr>
        <w:t xml:space="preserve">logic </w:t>
      </w:r>
      <w:r w:rsidR="00B31852" w:rsidRPr="00D62FF2">
        <w:rPr>
          <w:sz w:val="24"/>
          <w:szCs w:val="24"/>
        </w:rPr>
        <w:t xml:space="preserve">tuần tự; </w:t>
      </w:r>
      <w:r w:rsidR="00AD7B07" w:rsidRPr="00D62FF2">
        <w:rPr>
          <w:sz w:val="24"/>
          <w:szCs w:val="24"/>
        </w:rPr>
        <w:t>Các b</w:t>
      </w:r>
      <w:r w:rsidR="00DD72FF" w:rsidRPr="00D62FF2">
        <w:rPr>
          <w:sz w:val="24"/>
          <w:szCs w:val="24"/>
        </w:rPr>
        <w:t xml:space="preserve">ộ nhớ bán dẫn; </w:t>
      </w:r>
      <w:r w:rsidR="00B31852" w:rsidRPr="00D62FF2">
        <w:rPr>
          <w:sz w:val="24"/>
          <w:szCs w:val="24"/>
        </w:rPr>
        <w:t>Chuyển</w:t>
      </w:r>
      <w:r w:rsidR="00E85D8B" w:rsidRPr="00D62FF2">
        <w:rPr>
          <w:sz w:val="24"/>
          <w:szCs w:val="24"/>
        </w:rPr>
        <w:t xml:space="preserve"> đổi tín hiệu</w:t>
      </w:r>
      <w:r w:rsidR="00DD72FF" w:rsidRPr="00D62FF2">
        <w:rPr>
          <w:sz w:val="24"/>
          <w:szCs w:val="24"/>
        </w:rPr>
        <w:t xml:space="preserve">; </w:t>
      </w:r>
      <w:r w:rsidR="00AD7B07" w:rsidRPr="00D62FF2">
        <w:rPr>
          <w:sz w:val="24"/>
          <w:szCs w:val="24"/>
        </w:rPr>
        <w:t>Các m</w:t>
      </w:r>
      <w:r w:rsidR="00DD72FF" w:rsidRPr="00D62FF2">
        <w:rPr>
          <w:sz w:val="24"/>
          <w:szCs w:val="24"/>
        </w:rPr>
        <w:t xml:space="preserve">ạch </w:t>
      </w:r>
      <w:r w:rsidR="00AD7B07" w:rsidRPr="00D62FF2">
        <w:rPr>
          <w:sz w:val="24"/>
          <w:szCs w:val="24"/>
        </w:rPr>
        <w:t>tạo</w:t>
      </w:r>
      <w:r w:rsidR="00DD72FF" w:rsidRPr="00D62FF2">
        <w:rPr>
          <w:sz w:val="24"/>
          <w:szCs w:val="24"/>
        </w:rPr>
        <w:t xml:space="preserve"> xung</w:t>
      </w:r>
      <w:r w:rsidR="00AD7B07" w:rsidRPr="00D62FF2">
        <w:rPr>
          <w:sz w:val="24"/>
          <w:szCs w:val="24"/>
        </w:rPr>
        <w:t>.</w:t>
      </w:r>
    </w:p>
    <w:bookmarkEnd w:id="0"/>
    <w:p w14:paraId="7ADE3F8D" w14:textId="77777777" w:rsidR="00296F71" w:rsidRPr="00D62FF2" w:rsidRDefault="009540AF" w:rsidP="00D15239">
      <w:pPr>
        <w:pStyle w:val="BodyText2"/>
        <w:numPr>
          <w:ilvl w:val="0"/>
          <w:numId w:val="6"/>
        </w:numPr>
        <w:spacing w:before="240" w:after="0" w:line="240" w:lineRule="auto"/>
        <w:ind w:left="360" w:firstLine="0"/>
        <w:jc w:val="both"/>
        <w:rPr>
          <w:b/>
          <w:bCs/>
          <w:sz w:val="24"/>
          <w:szCs w:val="24"/>
        </w:rPr>
      </w:pPr>
      <w:r w:rsidRPr="00D62FF2">
        <w:rPr>
          <w:b/>
          <w:bCs/>
          <w:color w:val="000000"/>
          <w:sz w:val="24"/>
          <w:szCs w:val="24"/>
        </w:rPr>
        <w:t>Cấu trúc nội dung học phần</w:t>
      </w:r>
    </w:p>
    <w:p w14:paraId="7ADE3F8E" w14:textId="77777777" w:rsidR="004A21C9" w:rsidRPr="00D62FF2" w:rsidRDefault="00BA7C39" w:rsidP="004A21C9">
      <w:pPr>
        <w:pStyle w:val="ListParagraph"/>
        <w:spacing w:before="120"/>
        <w:jc w:val="center"/>
        <w:rPr>
          <w:b/>
          <w:bCs/>
          <w:lang w:val="nl-NL"/>
        </w:rPr>
      </w:pPr>
      <w:r w:rsidRPr="00D62FF2">
        <w:rPr>
          <w:b/>
          <w:bCs/>
          <w:lang w:val="nl-NL"/>
        </w:rPr>
        <w:t>Bảng 1</w:t>
      </w:r>
      <w:r w:rsidR="004A21C9" w:rsidRPr="00D62FF2">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21"/>
        <w:gridCol w:w="1039"/>
        <w:gridCol w:w="1394"/>
      </w:tblGrid>
      <w:tr w:rsidR="001265BC" w:rsidRPr="00D62FF2" w14:paraId="7ADE3F90" w14:textId="77777777">
        <w:tc>
          <w:tcPr>
            <w:tcW w:w="9062" w:type="dxa"/>
            <w:gridSpan w:val="4"/>
            <w:tcBorders>
              <w:top w:val="single" w:sz="4" w:space="0" w:color="auto"/>
              <w:left w:val="single" w:sz="4" w:space="0" w:color="auto"/>
              <w:bottom w:val="single" w:sz="4" w:space="0" w:color="auto"/>
              <w:right w:val="single" w:sz="4" w:space="0" w:color="auto"/>
            </w:tcBorders>
          </w:tcPr>
          <w:p w14:paraId="7ADE3F8F" w14:textId="77777777" w:rsidR="001265BC" w:rsidRPr="00D62FF2" w:rsidRDefault="001265BC" w:rsidP="00BA7C39">
            <w:pPr>
              <w:pStyle w:val="ListParagraph"/>
              <w:spacing w:before="120"/>
              <w:ind w:left="0"/>
              <w:rPr>
                <w:b/>
                <w:bCs/>
                <w:lang w:val="vi-VN"/>
              </w:rPr>
            </w:pPr>
            <w:r w:rsidRPr="00D62FF2">
              <w:rPr>
                <w:b/>
                <w:bCs/>
              </w:rPr>
              <w:t>6.1. Lý thuyết</w:t>
            </w:r>
          </w:p>
        </w:tc>
      </w:tr>
      <w:tr w:rsidR="00095A1D" w:rsidRPr="00D62FF2" w14:paraId="7ADE3F95" w14:textId="77777777" w:rsidTr="000631FF">
        <w:tc>
          <w:tcPr>
            <w:tcW w:w="1408" w:type="dxa"/>
            <w:tcBorders>
              <w:top w:val="single" w:sz="4" w:space="0" w:color="auto"/>
            </w:tcBorders>
          </w:tcPr>
          <w:p w14:paraId="7ADE3F91" w14:textId="77777777" w:rsidR="003B73BB" w:rsidRPr="00D62FF2" w:rsidRDefault="00BA09EA" w:rsidP="00BA7C39">
            <w:pPr>
              <w:pStyle w:val="ListParagraph"/>
              <w:spacing w:before="120"/>
              <w:ind w:left="0"/>
              <w:jc w:val="center"/>
              <w:rPr>
                <w:b/>
                <w:bCs/>
                <w:i/>
              </w:rPr>
            </w:pPr>
            <w:r w:rsidRPr="00D62FF2">
              <w:rPr>
                <w:b/>
                <w:bCs/>
                <w:i/>
              </w:rPr>
              <w:t>Đề mục</w:t>
            </w:r>
          </w:p>
        </w:tc>
        <w:tc>
          <w:tcPr>
            <w:tcW w:w="5221" w:type="dxa"/>
            <w:tcBorders>
              <w:top w:val="single" w:sz="4" w:space="0" w:color="auto"/>
            </w:tcBorders>
          </w:tcPr>
          <w:p w14:paraId="7ADE3F92" w14:textId="77777777" w:rsidR="003B73BB" w:rsidRPr="00D62FF2" w:rsidRDefault="003B73BB" w:rsidP="00BA7C39">
            <w:pPr>
              <w:pStyle w:val="ListParagraph"/>
              <w:spacing w:before="120"/>
              <w:ind w:left="0"/>
              <w:jc w:val="center"/>
              <w:rPr>
                <w:b/>
                <w:bCs/>
                <w:i/>
                <w:lang w:val="vi-VN"/>
              </w:rPr>
            </w:pPr>
            <w:r w:rsidRPr="00D62FF2">
              <w:rPr>
                <w:b/>
                <w:bCs/>
                <w:i/>
                <w:lang w:val="vi-VN"/>
              </w:rPr>
              <w:t>Nội dung</w:t>
            </w:r>
          </w:p>
        </w:tc>
        <w:tc>
          <w:tcPr>
            <w:tcW w:w="1039" w:type="dxa"/>
            <w:tcBorders>
              <w:top w:val="single" w:sz="4" w:space="0" w:color="auto"/>
            </w:tcBorders>
          </w:tcPr>
          <w:p w14:paraId="7ADE3F93" w14:textId="77777777" w:rsidR="003B73BB" w:rsidRPr="00D62FF2" w:rsidRDefault="003B73BB" w:rsidP="00BA7C39">
            <w:pPr>
              <w:pStyle w:val="ListParagraph"/>
              <w:spacing w:before="120"/>
              <w:ind w:left="0"/>
              <w:jc w:val="center"/>
              <w:rPr>
                <w:b/>
                <w:bCs/>
                <w:i/>
                <w:lang w:val="vi-VN"/>
              </w:rPr>
            </w:pPr>
            <w:r w:rsidRPr="00D62FF2">
              <w:rPr>
                <w:b/>
                <w:bCs/>
                <w:i/>
                <w:lang w:val="vi-VN"/>
              </w:rPr>
              <w:t>Số tiết</w:t>
            </w:r>
          </w:p>
        </w:tc>
        <w:tc>
          <w:tcPr>
            <w:tcW w:w="1394" w:type="dxa"/>
            <w:tcBorders>
              <w:top w:val="single" w:sz="4" w:space="0" w:color="auto"/>
            </w:tcBorders>
          </w:tcPr>
          <w:p w14:paraId="7ADE3F94" w14:textId="77777777" w:rsidR="003B73BB" w:rsidRPr="00D62FF2" w:rsidRDefault="00EE3756" w:rsidP="00BA7C39">
            <w:pPr>
              <w:pStyle w:val="ListParagraph"/>
              <w:spacing w:before="120"/>
              <w:ind w:left="0"/>
              <w:jc w:val="center"/>
              <w:rPr>
                <w:b/>
                <w:bCs/>
                <w:i/>
                <w:lang w:val="vi-VN"/>
              </w:rPr>
            </w:pPr>
            <w:r w:rsidRPr="00D62FF2">
              <w:rPr>
                <w:b/>
                <w:bCs/>
                <w:i/>
                <w:lang w:val="vi-VN"/>
              </w:rPr>
              <w:t>Mục tiêu</w:t>
            </w:r>
          </w:p>
        </w:tc>
      </w:tr>
      <w:tr w:rsidR="00BA7C39" w:rsidRPr="00D62FF2" w14:paraId="7ADE3F9A" w14:textId="77777777" w:rsidTr="000631FF">
        <w:trPr>
          <w:trHeight w:val="277"/>
        </w:trPr>
        <w:tc>
          <w:tcPr>
            <w:tcW w:w="1408" w:type="dxa"/>
            <w:vAlign w:val="center"/>
          </w:tcPr>
          <w:p w14:paraId="7ADE3F96" w14:textId="77777777" w:rsidR="003B73BB" w:rsidRPr="00D62FF2" w:rsidRDefault="00EA7119" w:rsidP="009213CE">
            <w:pPr>
              <w:pStyle w:val="ListParagraph"/>
              <w:ind w:left="0"/>
              <w:jc w:val="center"/>
              <w:rPr>
                <w:b/>
                <w:bCs/>
              </w:rPr>
            </w:pPr>
            <w:r w:rsidRPr="00D62FF2">
              <w:rPr>
                <w:b/>
                <w:bCs/>
              </w:rPr>
              <w:t>Chương 1</w:t>
            </w:r>
          </w:p>
        </w:tc>
        <w:tc>
          <w:tcPr>
            <w:tcW w:w="5221" w:type="dxa"/>
            <w:vAlign w:val="center"/>
          </w:tcPr>
          <w:p w14:paraId="7ADE3F97" w14:textId="77777777" w:rsidR="003B73BB" w:rsidRPr="00D62FF2" w:rsidRDefault="00EA7119" w:rsidP="007A31BA">
            <w:pPr>
              <w:pStyle w:val="Mc"/>
              <w:tabs>
                <w:tab w:val="clear" w:pos="1021"/>
                <w:tab w:val="left" w:pos="360"/>
              </w:tabs>
              <w:spacing w:after="0"/>
              <w:ind w:left="0"/>
              <w:rPr>
                <w:bCs/>
                <w:lang w:val="vi-VN"/>
              </w:rPr>
            </w:pPr>
            <w:r w:rsidRPr="00D62FF2">
              <w:rPr>
                <w:bCs/>
                <w:color w:val="000000"/>
                <w:lang w:val="nl-NL"/>
              </w:rPr>
              <w:t>CƠ SỞ KỸ THUẬT SỐ</w:t>
            </w:r>
          </w:p>
        </w:tc>
        <w:tc>
          <w:tcPr>
            <w:tcW w:w="1039" w:type="dxa"/>
            <w:vAlign w:val="center"/>
          </w:tcPr>
          <w:p w14:paraId="7ADE3F98" w14:textId="77777777" w:rsidR="003B73BB" w:rsidRPr="00D62FF2" w:rsidRDefault="000631FF" w:rsidP="009213CE">
            <w:pPr>
              <w:pStyle w:val="ListParagraph"/>
              <w:ind w:left="0"/>
              <w:jc w:val="center"/>
              <w:rPr>
                <w:bCs/>
              </w:rPr>
            </w:pPr>
            <w:r w:rsidRPr="00D62FF2">
              <w:rPr>
                <w:bCs/>
              </w:rPr>
              <w:t>5,5</w:t>
            </w:r>
            <w:r w:rsidR="001958DE" w:rsidRPr="00D62FF2">
              <w:rPr>
                <w:bCs/>
              </w:rPr>
              <w:t>+0,5</w:t>
            </w:r>
          </w:p>
        </w:tc>
        <w:tc>
          <w:tcPr>
            <w:tcW w:w="1394" w:type="dxa"/>
            <w:vAlign w:val="center"/>
          </w:tcPr>
          <w:p w14:paraId="7ADE3F99" w14:textId="77777777" w:rsidR="003B73BB" w:rsidRPr="00D62FF2" w:rsidRDefault="003B73BB" w:rsidP="009213CE">
            <w:pPr>
              <w:pStyle w:val="ListParagraph"/>
              <w:ind w:left="0"/>
              <w:jc w:val="center"/>
              <w:rPr>
                <w:bCs/>
              </w:rPr>
            </w:pPr>
          </w:p>
        </w:tc>
      </w:tr>
      <w:tr w:rsidR="00EA7119" w:rsidRPr="00D62FF2" w14:paraId="7ADE3F9F" w14:textId="77777777" w:rsidTr="000631FF">
        <w:tc>
          <w:tcPr>
            <w:tcW w:w="1408" w:type="dxa"/>
            <w:vAlign w:val="center"/>
          </w:tcPr>
          <w:p w14:paraId="7ADE3F9B" w14:textId="77777777" w:rsidR="00EA7119" w:rsidRPr="00D62FF2" w:rsidRDefault="00EA7119" w:rsidP="00435610">
            <w:pPr>
              <w:pStyle w:val="ListParagraph"/>
              <w:ind w:left="0"/>
              <w:jc w:val="center"/>
              <w:rPr>
                <w:bCs/>
              </w:rPr>
            </w:pPr>
            <w:r w:rsidRPr="00D62FF2">
              <w:rPr>
                <w:bCs/>
                <w:lang w:val="vi-VN"/>
              </w:rPr>
              <w:t>1.1</w:t>
            </w:r>
          </w:p>
        </w:tc>
        <w:tc>
          <w:tcPr>
            <w:tcW w:w="5221" w:type="dxa"/>
            <w:vAlign w:val="center"/>
          </w:tcPr>
          <w:p w14:paraId="7ADE3F9C" w14:textId="77777777" w:rsidR="00EA7119" w:rsidRPr="00D62FF2" w:rsidRDefault="00EA7119" w:rsidP="00435610">
            <w:pPr>
              <w:pStyle w:val="Chng"/>
              <w:spacing w:before="0" w:after="0"/>
              <w:ind w:left="0"/>
              <w:rPr>
                <w:bCs/>
              </w:rPr>
            </w:pPr>
            <w:r w:rsidRPr="00D62FF2">
              <w:rPr>
                <w:bCs/>
              </w:rPr>
              <w:t>Khái niệm về kỹ thuật số và tín hiệu số</w:t>
            </w:r>
          </w:p>
        </w:tc>
        <w:tc>
          <w:tcPr>
            <w:tcW w:w="1039" w:type="dxa"/>
            <w:vAlign w:val="center"/>
          </w:tcPr>
          <w:p w14:paraId="7ADE3F9D" w14:textId="77777777" w:rsidR="00EA7119" w:rsidRPr="00D62FF2" w:rsidRDefault="00EA7119" w:rsidP="00AF7CE3">
            <w:pPr>
              <w:pStyle w:val="ListParagraph"/>
              <w:ind w:left="0"/>
              <w:jc w:val="center"/>
              <w:rPr>
                <w:b/>
                <w:bCs/>
              </w:rPr>
            </w:pPr>
          </w:p>
        </w:tc>
        <w:tc>
          <w:tcPr>
            <w:tcW w:w="1394" w:type="dxa"/>
            <w:vAlign w:val="center"/>
          </w:tcPr>
          <w:p w14:paraId="7ADE3F9E" w14:textId="77777777" w:rsidR="00EA7119" w:rsidRPr="00D62FF2" w:rsidRDefault="0092180E" w:rsidP="00AF7CE3">
            <w:pPr>
              <w:pStyle w:val="ListParagraph"/>
              <w:ind w:left="0"/>
              <w:jc w:val="center"/>
              <w:rPr>
                <w:bCs/>
              </w:rPr>
            </w:pPr>
            <w:r w:rsidRPr="00D62FF2">
              <w:rPr>
                <w:bCs/>
              </w:rPr>
              <w:t>4.1.1</w:t>
            </w:r>
          </w:p>
        </w:tc>
      </w:tr>
      <w:tr w:rsidR="00EA7119" w:rsidRPr="00D62FF2" w14:paraId="7ADE3FA4" w14:textId="77777777" w:rsidTr="000631FF">
        <w:tc>
          <w:tcPr>
            <w:tcW w:w="1408" w:type="dxa"/>
            <w:vAlign w:val="center"/>
          </w:tcPr>
          <w:p w14:paraId="7ADE3FA0" w14:textId="77777777" w:rsidR="00EA7119" w:rsidRPr="00D62FF2" w:rsidRDefault="00EA7119" w:rsidP="00435610">
            <w:pPr>
              <w:pStyle w:val="ListParagraph"/>
              <w:ind w:left="0"/>
              <w:jc w:val="center"/>
              <w:rPr>
                <w:bCs/>
              </w:rPr>
            </w:pPr>
            <w:r w:rsidRPr="00D62FF2">
              <w:rPr>
                <w:bCs/>
                <w:lang w:val="vi-VN"/>
              </w:rPr>
              <w:t>1.2</w:t>
            </w:r>
          </w:p>
        </w:tc>
        <w:tc>
          <w:tcPr>
            <w:tcW w:w="5221" w:type="dxa"/>
            <w:vAlign w:val="center"/>
          </w:tcPr>
          <w:p w14:paraId="7ADE3FA1" w14:textId="77777777" w:rsidR="00EA7119" w:rsidRPr="00D62FF2" w:rsidRDefault="00EA7119" w:rsidP="00435610">
            <w:pPr>
              <w:pStyle w:val="ListParagraph"/>
              <w:ind w:left="0"/>
              <w:rPr>
                <w:bCs/>
              </w:rPr>
            </w:pPr>
            <w:r w:rsidRPr="00D62FF2">
              <w:rPr>
                <w:bCs/>
              </w:rPr>
              <w:t>Các hệ thống số đếm dùng trong kỹ thuật số</w:t>
            </w:r>
          </w:p>
        </w:tc>
        <w:tc>
          <w:tcPr>
            <w:tcW w:w="1039" w:type="dxa"/>
            <w:vAlign w:val="center"/>
          </w:tcPr>
          <w:p w14:paraId="7ADE3FA2" w14:textId="77777777" w:rsidR="00EA7119" w:rsidRPr="00D62FF2" w:rsidRDefault="00EA7119" w:rsidP="00AF7CE3">
            <w:pPr>
              <w:pStyle w:val="ListParagraph"/>
              <w:ind w:left="0"/>
              <w:jc w:val="center"/>
              <w:rPr>
                <w:b/>
                <w:bCs/>
              </w:rPr>
            </w:pPr>
          </w:p>
        </w:tc>
        <w:tc>
          <w:tcPr>
            <w:tcW w:w="1394" w:type="dxa"/>
            <w:vAlign w:val="center"/>
          </w:tcPr>
          <w:p w14:paraId="7ADE3FA3" w14:textId="77777777" w:rsidR="00EA7119" w:rsidRPr="00D62FF2" w:rsidRDefault="0092180E" w:rsidP="009213CE">
            <w:pPr>
              <w:pStyle w:val="ListParagraph"/>
              <w:ind w:left="0"/>
              <w:jc w:val="center"/>
              <w:rPr>
                <w:bCs/>
              </w:rPr>
            </w:pPr>
            <w:r w:rsidRPr="00D62FF2">
              <w:rPr>
                <w:bCs/>
              </w:rPr>
              <w:t>4.1.2</w:t>
            </w:r>
          </w:p>
        </w:tc>
      </w:tr>
      <w:tr w:rsidR="00EA7119" w:rsidRPr="00D62FF2" w14:paraId="7ADE3FA9" w14:textId="77777777" w:rsidTr="000631FF">
        <w:tc>
          <w:tcPr>
            <w:tcW w:w="1408" w:type="dxa"/>
            <w:vAlign w:val="center"/>
          </w:tcPr>
          <w:p w14:paraId="7ADE3FA5" w14:textId="77777777" w:rsidR="00EA7119" w:rsidRPr="00D62FF2" w:rsidRDefault="00EA7119" w:rsidP="00435610">
            <w:pPr>
              <w:pStyle w:val="ListParagraph"/>
              <w:ind w:left="0"/>
              <w:jc w:val="center"/>
              <w:rPr>
                <w:bCs/>
              </w:rPr>
            </w:pPr>
            <w:r w:rsidRPr="00D62FF2">
              <w:rPr>
                <w:bCs/>
              </w:rPr>
              <w:t>1.3</w:t>
            </w:r>
          </w:p>
        </w:tc>
        <w:tc>
          <w:tcPr>
            <w:tcW w:w="5221" w:type="dxa"/>
            <w:vAlign w:val="center"/>
          </w:tcPr>
          <w:p w14:paraId="7ADE3FA6"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lang w:val="vi-VN"/>
              </w:rPr>
            </w:pPr>
            <w:r w:rsidRPr="00D62FF2">
              <w:rPr>
                <w:bCs/>
              </w:rPr>
              <w:t>Các phép chuyển đổi số biểu diễn trong các hệ thống số khác nhau</w:t>
            </w:r>
          </w:p>
        </w:tc>
        <w:tc>
          <w:tcPr>
            <w:tcW w:w="1039" w:type="dxa"/>
            <w:vAlign w:val="center"/>
          </w:tcPr>
          <w:p w14:paraId="7ADE3FA7" w14:textId="77777777" w:rsidR="00EA7119" w:rsidRPr="00D62FF2" w:rsidRDefault="00EA7119" w:rsidP="00AF7CE3">
            <w:pPr>
              <w:pStyle w:val="ListParagraph"/>
              <w:ind w:left="0"/>
              <w:jc w:val="center"/>
              <w:rPr>
                <w:bCs/>
              </w:rPr>
            </w:pPr>
          </w:p>
        </w:tc>
        <w:tc>
          <w:tcPr>
            <w:tcW w:w="1394" w:type="dxa"/>
            <w:vAlign w:val="center"/>
          </w:tcPr>
          <w:p w14:paraId="7ADE3FA8" w14:textId="77777777" w:rsidR="00EA7119" w:rsidRPr="00D62FF2" w:rsidRDefault="0092180E" w:rsidP="00AD4159">
            <w:pPr>
              <w:pStyle w:val="ListParagraph"/>
              <w:ind w:left="0"/>
              <w:jc w:val="center"/>
              <w:rPr>
                <w:bCs/>
              </w:rPr>
            </w:pPr>
            <w:r w:rsidRPr="00D62FF2">
              <w:rPr>
                <w:bCs/>
              </w:rPr>
              <w:t>4.1.3</w:t>
            </w:r>
          </w:p>
        </w:tc>
      </w:tr>
      <w:tr w:rsidR="00EA7119" w:rsidRPr="00D62FF2" w14:paraId="7ADE3FAE" w14:textId="77777777" w:rsidTr="000631FF">
        <w:tc>
          <w:tcPr>
            <w:tcW w:w="1408" w:type="dxa"/>
            <w:vAlign w:val="center"/>
          </w:tcPr>
          <w:p w14:paraId="7ADE3FAA" w14:textId="77777777" w:rsidR="00EA7119" w:rsidRPr="00D62FF2" w:rsidRDefault="00EA7119" w:rsidP="00435610">
            <w:pPr>
              <w:pStyle w:val="ListParagraph"/>
              <w:ind w:left="0"/>
              <w:jc w:val="center"/>
              <w:rPr>
                <w:bCs/>
              </w:rPr>
            </w:pPr>
            <w:r w:rsidRPr="00D62FF2">
              <w:rPr>
                <w:bCs/>
              </w:rPr>
              <w:t>1.4</w:t>
            </w:r>
          </w:p>
        </w:tc>
        <w:tc>
          <w:tcPr>
            <w:tcW w:w="5221" w:type="dxa"/>
            <w:vAlign w:val="center"/>
          </w:tcPr>
          <w:p w14:paraId="7ADE3FAB"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hệ thống mã nhị phân thông dụng</w:t>
            </w:r>
          </w:p>
        </w:tc>
        <w:tc>
          <w:tcPr>
            <w:tcW w:w="1039" w:type="dxa"/>
            <w:vAlign w:val="center"/>
          </w:tcPr>
          <w:p w14:paraId="7ADE3FAC" w14:textId="77777777" w:rsidR="00EA7119" w:rsidRPr="00D62FF2" w:rsidRDefault="00EA7119" w:rsidP="00BC3435">
            <w:pPr>
              <w:pStyle w:val="ListParagraph"/>
              <w:ind w:left="0"/>
              <w:jc w:val="center"/>
              <w:rPr>
                <w:bCs/>
              </w:rPr>
            </w:pPr>
          </w:p>
        </w:tc>
        <w:tc>
          <w:tcPr>
            <w:tcW w:w="1394" w:type="dxa"/>
            <w:vAlign w:val="center"/>
          </w:tcPr>
          <w:p w14:paraId="7ADE3FAD" w14:textId="77777777" w:rsidR="00EA7119" w:rsidRPr="00D62FF2" w:rsidRDefault="0092180E" w:rsidP="00F72F1E">
            <w:pPr>
              <w:pStyle w:val="ListParagraph"/>
              <w:ind w:left="0"/>
              <w:jc w:val="center"/>
              <w:rPr>
                <w:bCs/>
              </w:rPr>
            </w:pPr>
            <w:r w:rsidRPr="00D62FF2">
              <w:rPr>
                <w:bCs/>
              </w:rPr>
              <w:t>4.1.4</w:t>
            </w:r>
          </w:p>
        </w:tc>
      </w:tr>
      <w:tr w:rsidR="00EA7119" w:rsidRPr="00D62FF2" w14:paraId="7ADE3FB3" w14:textId="77777777" w:rsidTr="000631FF">
        <w:tc>
          <w:tcPr>
            <w:tcW w:w="1408" w:type="dxa"/>
            <w:vAlign w:val="center"/>
          </w:tcPr>
          <w:p w14:paraId="7ADE3FAF" w14:textId="77777777" w:rsidR="00EA7119" w:rsidRPr="00D62FF2" w:rsidRDefault="00EA7119" w:rsidP="00435610">
            <w:pPr>
              <w:pStyle w:val="ListParagraph"/>
              <w:ind w:left="0"/>
              <w:jc w:val="center"/>
              <w:rPr>
                <w:bCs/>
              </w:rPr>
            </w:pPr>
            <w:r w:rsidRPr="00D62FF2">
              <w:rPr>
                <w:bCs/>
              </w:rPr>
              <w:t>1.5</w:t>
            </w:r>
          </w:p>
        </w:tc>
        <w:tc>
          <w:tcPr>
            <w:tcW w:w="5221" w:type="dxa"/>
            <w:vAlign w:val="center"/>
          </w:tcPr>
          <w:p w14:paraId="7ADE3FB0"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Đại số logic (đại số Boole)</w:t>
            </w:r>
          </w:p>
        </w:tc>
        <w:tc>
          <w:tcPr>
            <w:tcW w:w="1039" w:type="dxa"/>
            <w:vAlign w:val="center"/>
          </w:tcPr>
          <w:p w14:paraId="7ADE3FB1" w14:textId="77777777" w:rsidR="00EA7119" w:rsidRPr="00D62FF2" w:rsidRDefault="00EA7119" w:rsidP="00BC3435">
            <w:pPr>
              <w:pStyle w:val="ListParagraph"/>
              <w:ind w:left="0"/>
              <w:jc w:val="center"/>
              <w:rPr>
                <w:bCs/>
              </w:rPr>
            </w:pPr>
          </w:p>
        </w:tc>
        <w:tc>
          <w:tcPr>
            <w:tcW w:w="1394" w:type="dxa"/>
            <w:vAlign w:val="center"/>
          </w:tcPr>
          <w:p w14:paraId="7ADE3FB2" w14:textId="77777777" w:rsidR="00EA7119" w:rsidRPr="00D62FF2" w:rsidRDefault="0092180E" w:rsidP="00F72F1E">
            <w:pPr>
              <w:pStyle w:val="ListParagraph"/>
              <w:ind w:left="0"/>
              <w:jc w:val="center"/>
              <w:rPr>
                <w:bCs/>
              </w:rPr>
            </w:pPr>
            <w:r w:rsidRPr="00D62FF2">
              <w:rPr>
                <w:bCs/>
              </w:rPr>
              <w:t>4.1.5</w:t>
            </w:r>
          </w:p>
        </w:tc>
      </w:tr>
      <w:tr w:rsidR="00EA7119" w:rsidRPr="00D62FF2" w14:paraId="7ADE3FB8" w14:textId="77777777" w:rsidTr="000631FF">
        <w:tc>
          <w:tcPr>
            <w:tcW w:w="1408" w:type="dxa"/>
            <w:vAlign w:val="center"/>
          </w:tcPr>
          <w:p w14:paraId="7ADE3FB4" w14:textId="77777777" w:rsidR="00EA7119" w:rsidRPr="00D62FF2" w:rsidRDefault="00EA7119" w:rsidP="00435610">
            <w:pPr>
              <w:pStyle w:val="ListParagraph"/>
              <w:ind w:left="0"/>
              <w:jc w:val="center"/>
              <w:rPr>
                <w:bCs/>
              </w:rPr>
            </w:pPr>
            <w:r w:rsidRPr="00D62FF2">
              <w:rPr>
                <w:bCs/>
              </w:rPr>
              <w:t>1.6</w:t>
            </w:r>
          </w:p>
        </w:tc>
        <w:tc>
          <w:tcPr>
            <w:tcW w:w="5221" w:type="dxa"/>
            <w:vAlign w:val="center"/>
          </w:tcPr>
          <w:p w14:paraId="7ADE3FB5"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Phương pháp biểu diễn hàm logic và tối thiểu hàm logic</w:t>
            </w:r>
          </w:p>
        </w:tc>
        <w:tc>
          <w:tcPr>
            <w:tcW w:w="1039" w:type="dxa"/>
            <w:vAlign w:val="center"/>
          </w:tcPr>
          <w:p w14:paraId="7ADE3FB6" w14:textId="77777777" w:rsidR="00EA7119" w:rsidRPr="00D62FF2" w:rsidRDefault="00EA7119" w:rsidP="00BC3435">
            <w:pPr>
              <w:pStyle w:val="ListParagraph"/>
              <w:ind w:left="0"/>
              <w:jc w:val="center"/>
              <w:rPr>
                <w:bCs/>
              </w:rPr>
            </w:pPr>
          </w:p>
        </w:tc>
        <w:tc>
          <w:tcPr>
            <w:tcW w:w="1394" w:type="dxa"/>
            <w:vAlign w:val="center"/>
          </w:tcPr>
          <w:p w14:paraId="7ADE3FB7" w14:textId="77777777" w:rsidR="00EA7119" w:rsidRPr="00D62FF2" w:rsidRDefault="0092180E" w:rsidP="00F72F1E">
            <w:pPr>
              <w:pStyle w:val="ListParagraph"/>
              <w:ind w:left="0"/>
              <w:jc w:val="center"/>
              <w:rPr>
                <w:bCs/>
              </w:rPr>
            </w:pPr>
            <w:r w:rsidRPr="00D62FF2">
              <w:rPr>
                <w:bCs/>
              </w:rPr>
              <w:t>4.1.6</w:t>
            </w:r>
          </w:p>
        </w:tc>
      </w:tr>
      <w:tr w:rsidR="00EA7119" w:rsidRPr="00D62FF2" w14:paraId="7ADE3FBD" w14:textId="77777777" w:rsidTr="000631FF">
        <w:tc>
          <w:tcPr>
            <w:tcW w:w="1408" w:type="dxa"/>
            <w:vAlign w:val="center"/>
          </w:tcPr>
          <w:p w14:paraId="7ADE3FB9" w14:textId="77777777" w:rsidR="00EA7119" w:rsidRPr="00D62FF2" w:rsidRDefault="00EA7119" w:rsidP="00435610">
            <w:pPr>
              <w:pStyle w:val="ListParagraph"/>
              <w:ind w:left="0"/>
              <w:jc w:val="center"/>
              <w:rPr>
                <w:bCs/>
              </w:rPr>
            </w:pPr>
          </w:p>
        </w:tc>
        <w:tc>
          <w:tcPr>
            <w:tcW w:w="5221" w:type="dxa"/>
            <w:vAlign w:val="center"/>
          </w:tcPr>
          <w:p w14:paraId="7ADE3FBA"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Câu hỏi và bài tập</w:t>
            </w:r>
          </w:p>
        </w:tc>
        <w:tc>
          <w:tcPr>
            <w:tcW w:w="1039" w:type="dxa"/>
            <w:vAlign w:val="center"/>
          </w:tcPr>
          <w:p w14:paraId="7ADE3FBB" w14:textId="77777777" w:rsidR="00EA7119" w:rsidRPr="00D62FF2" w:rsidRDefault="00EA7119" w:rsidP="00BC3435">
            <w:pPr>
              <w:pStyle w:val="ListParagraph"/>
              <w:ind w:left="0"/>
              <w:jc w:val="center"/>
              <w:rPr>
                <w:bCs/>
              </w:rPr>
            </w:pPr>
          </w:p>
        </w:tc>
        <w:tc>
          <w:tcPr>
            <w:tcW w:w="1394" w:type="dxa"/>
            <w:vAlign w:val="center"/>
          </w:tcPr>
          <w:p w14:paraId="7ADE3FBC" w14:textId="77777777" w:rsidR="00EA7119" w:rsidRPr="00D62FF2" w:rsidRDefault="0092180E" w:rsidP="00F72F1E">
            <w:pPr>
              <w:pStyle w:val="ListParagraph"/>
              <w:ind w:left="0"/>
              <w:jc w:val="center"/>
              <w:rPr>
                <w:bCs/>
              </w:rPr>
            </w:pPr>
            <w:r w:rsidRPr="00D62FF2">
              <w:rPr>
                <w:bCs/>
              </w:rPr>
              <w:t>4.2.1, 4.2.2</w:t>
            </w:r>
          </w:p>
        </w:tc>
      </w:tr>
      <w:tr w:rsidR="00EA7119" w:rsidRPr="00D62FF2" w14:paraId="7ADE3FC2" w14:textId="77777777" w:rsidTr="000631FF">
        <w:tc>
          <w:tcPr>
            <w:tcW w:w="1408" w:type="dxa"/>
            <w:vAlign w:val="center"/>
          </w:tcPr>
          <w:p w14:paraId="7ADE3FBE" w14:textId="77777777" w:rsidR="00EA7119" w:rsidRPr="00D62FF2" w:rsidRDefault="00EA7119" w:rsidP="00435610">
            <w:pPr>
              <w:pStyle w:val="ListParagraph"/>
              <w:ind w:left="0"/>
              <w:jc w:val="center"/>
              <w:rPr>
                <w:bCs/>
              </w:rPr>
            </w:pPr>
            <w:r w:rsidRPr="00D62FF2">
              <w:rPr>
                <w:b/>
                <w:bCs/>
                <w:lang w:val="nl-NL"/>
              </w:rPr>
              <w:t>Chương 2</w:t>
            </w:r>
          </w:p>
        </w:tc>
        <w:tc>
          <w:tcPr>
            <w:tcW w:w="5221" w:type="dxa"/>
            <w:vAlign w:val="center"/>
          </w:tcPr>
          <w:p w14:paraId="7ADE3FBF"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PHẦN TỬ LOGIC (CÁC CỔNG LOGIC)</w:t>
            </w:r>
          </w:p>
        </w:tc>
        <w:tc>
          <w:tcPr>
            <w:tcW w:w="1039" w:type="dxa"/>
            <w:vAlign w:val="center"/>
          </w:tcPr>
          <w:p w14:paraId="7ADE3FC0" w14:textId="77777777" w:rsidR="00EA7119" w:rsidRPr="00D62FF2" w:rsidRDefault="000631FF" w:rsidP="00BC3435">
            <w:pPr>
              <w:pStyle w:val="ListParagraph"/>
              <w:ind w:left="0"/>
              <w:jc w:val="center"/>
              <w:rPr>
                <w:bCs/>
              </w:rPr>
            </w:pPr>
            <w:r w:rsidRPr="00D62FF2">
              <w:rPr>
                <w:bCs/>
              </w:rPr>
              <w:t>5,5</w:t>
            </w:r>
            <w:r w:rsidR="001958DE" w:rsidRPr="00D62FF2">
              <w:rPr>
                <w:bCs/>
              </w:rPr>
              <w:t>+0,5</w:t>
            </w:r>
          </w:p>
        </w:tc>
        <w:tc>
          <w:tcPr>
            <w:tcW w:w="1394" w:type="dxa"/>
            <w:vAlign w:val="center"/>
          </w:tcPr>
          <w:p w14:paraId="7ADE3FC1" w14:textId="77777777" w:rsidR="00EA7119" w:rsidRPr="00D62FF2" w:rsidRDefault="00EA7119" w:rsidP="00BC3435">
            <w:pPr>
              <w:pStyle w:val="ListParagraph"/>
              <w:ind w:left="0"/>
              <w:jc w:val="center"/>
              <w:rPr>
                <w:bCs/>
              </w:rPr>
            </w:pPr>
          </w:p>
        </w:tc>
      </w:tr>
      <w:tr w:rsidR="00EA7119" w:rsidRPr="00D62FF2" w14:paraId="7ADE3FC7" w14:textId="77777777" w:rsidTr="000631FF">
        <w:tc>
          <w:tcPr>
            <w:tcW w:w="1408" w:type="dxa"/>
            <w:vAlign w:val="center"/>
          </w:tcPr>
          <w:p w14:paraId="7ADE3FC3" w14:textId="77777777" w:rsidR="00EA7119" w:rsidRPr="00D62FF2" w:rsidRDefault="00EA7119" w:rsidP="00435610">
            <w:pPr>
              <w:pStyle w:val="ListParagraph"/>
              <w:ind w:left="0"/>
              <w:jc w:val="center"/>
              <w:rPr>
                <w:bCs/>
              </w:rPr>
            </w:pPr>
            <w:r w:rsidRPr="00D62FF2">
              <w:rPr>
                <w:bCs/>
              </w:rPr>
              <w:lastRenderedPageBreak/>
              <w:t>2.1</w:t>
            </w:r>
          </w:p>
        </w:tc>
        <w:tc>
          <w:tcPr>
            <w:tcW w:w="5221" w:type="dxa"/>
            <w:vAlign w:val="center"/>
          </w:tcPr>
          <w:p w14:paraId="7ADE3FC4" w14:textId="77777777" w:rsidR="00EA7119" w:rsidRPr="00D62FF2" w:rsidRDefault="00EA7119" w:rsidP="00435610">
            <w:pPr>
              <w:pStyle w:val="Chng"/>
              <w:tabs>
                <w:tab w:val="num" w:pos="960"/>
              </w:tabs>
              <w:spacing w:before="0" w:after="0"/>
              <w:ind w:left="0"/>
              <w:jc w:val="both"/>
              <w:rPr>
                <w:bCs/>
                <w:color w:val="000000"/>
                <w:lang w:val="nl-NL"/>
              </w:rPr>
            </w:pPr>
            <w:r w:rsidRPr="00D62FF2">
              <w:rPr>
                <w:bCs/>
                <w:color w:val="000000"/>
                <w:lang w:val="nl-NL"/>
              </w:rPr>
              <w:t>Các phần tử logic cơ bản (NOT, AND, OR)</w:t>
            </w:r>
          </w:p>
        </w:tc>
        <w:tc>
          <w:tcPr>
            <w:tcW w:w="1039" w:type="dxa"/>
            <w:vAlign w:val="center"/>
          </w:tcPr>
          <w:p w14:paraId="7ADE3FC5" w14:textId="77777777" w:rsidR="00EA7119" w:rsidRPr="00D62FF2" w:rsidRDefault="00EA7119" w:rsidP="00BC3435">
            <w:pPr>
              <w:pStyle w:val="ListParagraph"/>
              <w:ind w:left="0"/>
              <w:jc w:val="center"/>
              <w:rPr>
                <w:bCs/>
              </w:rPr>
            </w:pPr>
          </w:p>
        </w:tc>
        <w:tc>
          <w:tcPr>
            <w:tcW w:w="1394" w:type="dxa"/>
            <w:vAlign w:val="center"/>
          </w:tcPr>
          <w:p w14:paraId="7ADE3FC6" w14:textId="77777777" w:rsidR="00EA7119" w:rsidRPr="00D62FF2" w:rsidRDefault="0092180E" w:rsidP="00BC3435">
            <w:pPr>
              <w:pStyle w:val="ListParagraph"/>
              <w:ind w:left="0"/>
              <w:jc w:val="center"/>
              <w:rPr>
                <w:bCs/>
              </w:rPr>
            </w:pPr>
            <w:r w:rsidRPr="00D62FF2">
              <w:rPr>
                <w:bCs/>
              </w:rPr>
              <w:t>4.1.7</w:t>
            </w:r>
          </w:p>
        </w:tc>
      </w:tr>
      <w:tr w:rsidR="00EA7119" w:rsidRPr="00D62FF2" w14:paraId="7ADE3FCC" w14:textId="77777777" w:rsidTr="000631FF">
        <w:tc>
          <w:tcPr>
            <w:tcW w:w="1408" w:type="dxa"/>
            <w:vAlign w:val="center"/>
          </w:tcPr>
          <w:p w14:paraId="7ADE3FC8" w14:textId="77777777" w:rsidR="00EA7119" w:rsidRPr="00D62FF2" w:rsidRDefault="00EA7119" w:rsidP="00435610">
            <w:pPr>
              <w:pStyle w:val="ListParagraph"/>
              <w:ind w:left="0"/>
              <w:jc w:val="center"/>
              <w:rPr>
                <w:bCs/>
              </w:rPr>
            </w:pPr>
            <w:r w:rsidRPr="00D62FF2">
              <w:rPr>
                <w:bCs/>
              </w:rPr>
              <w:t>2.2</w:t>
            </w:r>
          </w:p>
        </w:tc>
        <w:tc>
          <w:tcPr>
            <w:tcW w:w="5221" w:type="dxa"/>
            <w:vAlign w:val="center"/>
          </w:tcPr>
          <w:p w14:paraId="7ADE3FC9" w14:textId="77777777" w:rsidR="00EA7119" w:rsidRPr="00D62FF2" w:rsidRDefault="00EA7119" w:rsidP="00435610">
            <w:pPr>
              <w:pStyle w:val="Chng"/>
              <w:tabs>
                <w:tab w:val="num" w:pos="960"/>
              </w:tabs>
              <w:spacing w:before="0" w:after="0"/>
              <w:ind w:left="0"/>
              <w:jc w:val="both"/>
              <w:rPr>
                <w:bCs/>
                <w:color w:val="000000"/>
                <w:lang w:val="nl-NL"/>
              </w:rPr>
            </w:pPr>
            <w:r w:rsidRPr="00D62FF2">
              <w:rPr>
                <w:bCs/>
                <w:color w:val="000000"/>
                <w:lang w:val="nl-NL"/>
              </w:rPr>
              <w:t>Phần tử logic vạn năng (NAND, NOR)</w:t>
            </w:r>
          </w:p>
        </w:tc>
        <w:tc>
          <w:tcPr>
            <w:tcW w:w="1039" w:type="dxa"/>
            <w:vAlign w:val="center"/>
          </w:tcPr>
          <w:p w14:paraId="7ADE3FCA" w14:textId="77777777" w:rsidR="00EA7119" w:rsidRPr="00D62FF2" w:rsidRDefault="00EA7119" w:rsidP="00BC3435">
            <w:pPr>
              <w:pStyle w:val="ListParagraph"/>
              <w:ind w:left="0"/>
              <w:jc w:val="center"/>
              <w:rPr>
                <w:bCs/>
              </w:rPr>
            </w:pPr>
          </w:p>
        </w:tc>
        <w:tc>
          <w:tcPr>
            <w:tcW w:w="1394" w:type="dxa"/>
            <w:vAlign w:val="center"/>
          </w:tcPr>
          <w:p w14:paraId="7ADE3FCB" w14:textId="77777777" w:rsidR="00EA7119" w:rsidRPr="00D62FF2" w:rsidRDefault="0092180E" w:rsidP="00BC3435">
            <w:pPr>
              <w:pStyle w:val="ListParagraph"/>
              <w:ind w:left="0"/>
              <w:jc w:val="center"/>
              <w:rPr>
                <w:bCs/>
              </w:rPr>
            </w:pPr>
            <w:r w:rsidRPr="00D62FF2">
              <w:rPr>
                <w:bCs/>
              </w:rPr>
              <w:t>4.1.7</w:t>
            </w:r>
          </w:p>
        </w:tc>
      </w:tr>
      <w:tr w:rsidR="00EA7119" w:rsidRPr="00D62FF2" w14:paraId="7ADE3FD1" w14:textId="77777777" w:rsidTr="000631FF">
        <w:tc>
          <w:tcPr>
            <w:tcW w:w="1408" w:type="dxa"/>
            <w:vAlign w:val="center"/>
          </w:tcPr>
          <w:p w14:paraId="7ADE3FCD" w14:textId="77777777" w:rsidR="00EA7119" w:rsidRPr="00D62FF2" w:rsidRDefault="00EA7119" w:rsidP="00435610">
            <w:pPr>
              <w:pStyle w:val="ListParagraph"/>
              <w:ind w:left="0"/>
              <w:jc w:val="center"/>
              <w:rPr>
                <w:bCs/>
              </w:rPr>
            </w:pPr>
            <w:r w:rsidRPr="00D62FF2">
              <w:rPr>
                <w:bCs/>
              </w:rPr>
              <w:t>2.3</w:t>
            </w:r>
          </w:p>
        </w:tc>
        <w:tc>
          <w:tcPr>
            <w:tcW w:w="5221" w:type="dxa"/>
            <w:vAlign w:val="center"/>
          </w:tcPr>
          <w:p w14:paraId="7ADE3FCE" w14:textId="77777777" w:rsidR="00EA7119" w:rsidRPr="00D62FF2" w:rsidRDefault="00EA7119" w:rsidP="00435610">
            <w:pPr>
              <w:pStyle w:val="Chng"/>
              <w:tabs>
                <w:tab w:val="num" w:pos="960"/>
              </w:tabs>
              <w:spacing w:before="0" w:after="0"/>
              <w:ind w:left="34"/>
              <w:jc w:val="both"/>
              <w:rPr>
                <w:bCs/>
                <w:color w:val="000000"/>
                <w:lang w:val="nl-NL"/>
              </w:rPr>
            </w:pPr>
            <w:r w:rsidRPr="00D62FF2">
              <w:rPr>
                <w:bCs/>
                <w:color w:val="000000"/>
                <w:lang w:val="nl-NL"/>
              </w:rPr>
              <w:t>Một số phần tử logic thông dụng (EXOR, XOR, NORAND, NAND hở colectơ, NAND có đầu ra 3 trạng thái, cổng chuyển mạch CMOS)</w:t>
            </w:r>
          </w:p>
        </w:tc>
        <w:tc>
          <w:tcPr>
            <w:tcW w:w="1039" w:type="dxa"/>
            <w:vAlign w:val="center"/>
          </w:tcPr>
          <w:p w14:paraId="7ADE3FCF" w14:textId="77777777" w:rsidR="00EA7119" w:rsidRPr="00D62FF2" w:rsidRDefault="00EA7119" w:rsidP="003D24B8">
            <w:pPr>
              <w:pStyle w:val="ListParagraph"/>
              <w:ind w:left="0"/>
              <w:jc w:val="center"/>
              <w:rPr>
                <w:bCs/>
              </w:rPr>
            </w:pPr>
          </w:p>
        </w:tc>
        <w:tc>
          <w:tcPr>
            <w:tcW w:w="1394" w:type="dxa"/>
            <w:vAlign w:val="center"/>
          </w:tcPr>
          <w:p w14:paraId="7ADE3FD0" w14:textId="77777777" w:rsidR="00EA7119" w:rsidRPr="00D62FF2" w:rsidRDefault="0092180E" w:rsidP="00BC3435">
            <w:pPr>
              <w:pStyle w:val="ListParagraph"/>
              <w:ind w:left="0"/>
              <w:jc w:val="center"/>
              <w:rPr>
                <w:bCs/>
              </w:rPr>
            </w:pPr>
            <w:r w:rsidRPr="00D62FF2">
              <w:rPr>
                <w:bCs/>
              </w:rPr>
              <w:t>4.1.7</w:t>
            </w:r>
          </w:p>
        </w:tc>
      </w:tr>
      <w:tr w:rsidR="00EA7119" w:rsidRPr="00D62FF2" w14:paraId="7ADE3FD6" w14:textId="77777777" w:rsidTr="000631FF">
        <w:tc>
          <w:tcPr>
            <w:tcW w:w="1408" w:type="dxa"/>
            <w:vAlign w:val="center"/>
          </w:tcPr>
          <w:p w14:paraId="7ADE3FD2" w14:textId="77777777" w:rsidR="00EA7119" w:rsidRPr="00D62FF2" w:rsidRDefault="00EA7119" w:rsidP="00435610">
            <w:pPr>
              <w:pStyle w:val="ListParagraph"/>
              <w:ind w:left="0"/>
              <w:jc w:val="center"/>
              <w:rPr>
                <w:bCs/>
              </w:rPr>
            </w:pPr>
            <w:r w:rsidRPr="00D62FF2">
              <w:rPr>
                <w:bCs/>
              </w:rPr>
              <w:t>2.4</w:t>
            </w:r>
          </w:p>
        </w:tc>
        <w:tc>
          <w:tcPr>
            <w:tcW w:w="5221" w:type="dxa"/>
            <w:vAlign w:val="center"/>
          </w:tcPr>
          <w:p w14:paraId="7ADE3FD3" w14:textId="77777777" w:rsidR="00EA7119" w:rsidRPr="00D62FF2" w:rsidRDefault="00EA7119" w:rsidP="00EA7119">
            <w:pPr>
              <w:pStyle w:val="Chng"/>
              <w:numPr>
                <w:ilvl w:val="1"/>
                <w:numId w:val="7"/>
              </w:numPr>
              <w:tabs>
                <w:tab w:val="clear" w:pos="1079"/>
                <w:tab w:val="num" w:pos="34"/>
              </w:tabs>
              <w:spacing w:before="0" w:after="0"/>
              <w:ind w:left="34" w:hanging="1187"/>
              <w:jc w:val="both"/>
              <w:rPr>
                <w:bCs/>
                <w:color w:val="000000"/>
                <w:lang w:val="nl-NL"/>
              </w:rPr>
            </w:pPr>
            <w:r w:rsidRPr="00D62FF2">
              <w:rPr>
                <w:bCs/>
                <w:color w:val="000000"/>
                <w:lang w:val="nl-NL"/>
              </w:rPr>
              <w:t>Ghép nối các cổng IC số</w:t>
            </w:r>
          </w:p>
        </w:tc>
        <w:tc>
          <w:tcPr>
            <w:tcW w:w="1039" w:type="dxa"/>
            <w:vAlign w:val="center"/>
          </w:tcPr>
          <w:p w14:paraId="7ADE3FD4" w14:textId="77777777" w:rsidR="00EA7119" w:rsidRPr="00D62FF2" w:rsidRDefault="00EA7119" w:rsidP="00BC3435">
            <w:pPr>
              <w:pStyle w:val="ListParagraph"/>
              <w:ind w:left="0"/>
              <w:jc w:val="center"/>
              <w:rPr>
                <w:bCs/>
              </w:rPr>
            </w:pPr>
          </w:p>
        </w:tc>
        <w:tc>
          <w:tcPr>
            <w:tcW w:w="1394" w:type="dxa"/>
            <w:vAlign w:val="center"/>
          </w:tcPr>
          <w:p w14:paraId="7ADE3FD5" w14:textId="77777777" w:rsidR="00EA7119" w:rsidRPr="00D62FF2" w:rsidRDefault="0092180E" w:rsidP="00BC3435">
            <w:pPr>
              <w:pStyle w:val="ListParagraph"/>
              <w:ind w:left="0"/>
              <w:jc w:val="center"/>
              <w:rPr>
                <w:bCs/>
              </w:rPr>
            </w:pPr>
            <w:r w:rsidRPr="00D62FF2">
              <w:rPr>
                <w:bCs/>
              </w:rPr>
              <w:t>4.2.10</w:t>
            </w:r>
          </w:p>
        </w:tc>
      </w:tr>
      <w:tr w:rsidR="00EA7119" w:rsidRPr="00D62FF2" w14:paraId="7ADE3FDB" w14:textId="77777777" w:rsidTr="000631FF">
        <w:tc>
          <w:tcPr>
            <w:tcW w:w="1408" w:type="dxa"/>
            <w:vAlign w:val="center"/>
          </w:tcPr>
          <w:p w14:paraId="7ADE3FD7" w14:textId="77777777" w:rsidR="00EA7119" w:rsidRPr="00D62FF2" w:rsidRDefault="00EA7119" w:rsidP="00435610">
            <w:pPr>
              <w:pStyle w:val="ListParagraph"/>
              <w:ind w:left="0"/>
              <w:jc w:val="center"/>
              <w:rPr>
                <w:bCs/>
              </w:rPr>
            </w:pPr>
          </w:p>
        </w:tc>
        <w:tc>
          <w:tcPr>
            <w:tcW w:w="5221" w:type="dxa"/>
            <w:vAlign w:val="center"/>
          </w:tcPr>
          <w:p w14:paraId="7ADE3FD8" w14:textId="77777777" w:rsidR="00EA7119" w:rsidRPr="00D62FF2" w:rsidRDefault="00EA7119" w:rsidP="00EA7119">
            <w:pPr>
              <w:pStyle w:val="Chng"/>
              <w:numPr>
                <w:ilvl w:val="1"/>
                <w:numId w:val="7"/>
              </w:numPr>
              <w:tabs>
                <w:tab w:val="clear" w:pos="1079"/>
                <w:tab w:val="num" w:pos="34"/>
              </w:tabs>
              <w:spacing w:before="0" w:after="0"/>
              <w:ind w:left="34" w:hanging="1187"/>
              <w:jc w:val="both"/>
              <w:rPr>
                <w:bCs/>
                <w:color w:val="000000"/>
                <w:lang w:val="nl-NL"/>
              </w:rPr>
            </w:pPr>
            <w:r w:rsidRPr="00D62FF2">
              <w:rPr>
                <w:bCs/>
                <w:color w:val="000000"/>
                <w:lang w:val="nl-NL"/>
              </w:rPr>
              <w:t>Câu hỏi và bài tập</w:t>
            </w:r>
          </w:p>
        </w:tc>
        <w:tc>
          <w:tcPr>
            <w:tcW w:w="1039" w:type="dxa"/>
            <w:vAlign w:val="center"/>
          </w:tcPr>
          <w:p w14:paraId="7ADE3FD9" w14:textId="77777777" w:rsidR="00EA7119" w:rsidRPr="00D62FF2" w:rsidRDefault="00EA7119" w:rsidP="00BC3435">
            <w:pPr>
              <w:pStyle w:val="ListParagraph"/>
              <w:ind w:left="0"/>
              <w:jc w:val="center"/>
              <w:rPr>
                <w:bCs/>
              </w:rPr>
            </w:pPr>
          </w:p>
        </w:tc>
        <w:tc>
          <w:tcPr>
            <w:tcW w:w="1394" w:type="dxa"/>
            <w:vAlign w:val="center"/>
          </w:tcPr>
          <w:p w14:paraId="7ADE3FDA" w14:textId="77777777" w:rsidR="00EA7119" w:rsidRPr="00D62FF2" w:rsidRDefault="0092180E" w:rsidP="00BC3435">
            <w:pPr>
              <w:pStyle w:val="ListParagraph"/>
              <w:ind w:left="0"/>
              <w:jc w:val="center"/>
              <w:rPr>
                <w:bCs/>
              </w:rPr>
            </w:pPr>
            <w:r w:rsidRPr="00D62FF2">
              <w:rPr>
                <w:bCs/>
              </w:rPr>
              <w:t>4.1.8</w:t>
            </w:r>
          </w:p>
        </w:tc>
      </w:tr>
      <w:tr w:rsidR="00EA7119" w:rsidRPr="00D62FF2" w14:paraId="7ADE3FE0" w14:textId="77777777" w:rsidTr="000631FF">
        <w:tc>
          <w:tcPr>
            <w:tcW w:w="1408" w:type="dxa"/>
            <w:vAlign w:val="center"/>
          </w:tcPr>
          <w:p w14:paraId="7ADE3FDC" w14:textId="77777777" w:rsidR="00EA7119" w:rsidRPr="00D62FF2" w:rsidRDefault="00EA7119" w:rsidP="00435610">
            <w:pPr>
              <w:pStyle w:val="ListParagraph"/>
              <w:ind w:left="0"/>
              <w:jc w:val="center"/>
              <w:rPr>
                <w:bCs/>
              </w:rPr>
            </w:pPr>
            <w:r w:rsidRPr="00D62FF2">
              <w:rPr>
                <w:b/>
                <w:bCs/>
                <w:lang w:val="nl-NL"/>
              </w:rPr>
              <w:t>Chương 3</w:t>
            </w:r>
          </w:p>
        </w:tc>
        <w:tc>
          <w:tcPr>
            <w:tcW w:w="5221" w:type="dxa"/>
            <w:vAlign w:val="center"/>
          </w:tcPr>
          <w:p w14:paraId="7ADE3FDD" w14:textId="77777777" w:rsidR="00EA7119" w:rsidRPr="00D62FF2" w:rsidRDefault="00EA7119" w:rsidP="00EA7119">
            <w:pPr>
              <w:pStyle w:val="Chng"/>
              <w:numPr>
                <w:ilvl w:val="1"/>
                <w:numId w:val="7"/>
              </w:numPr>
              <w:tabs>
                <w:tab w:val="clear" w:pos="1079"/>
                <w:tab w:val="num" w:pos="34"/>
              </w:tabs>
              <w:spacing w:before="0" w:after="0"/>
              <w:ind w:left="34" w:hanging="1187"/>
              <w:jc w:val="both"/>
              <w:rPr>
                <w:bCs/>
                <w:color w:val="000000"/>
                <w:lang w:val="nl-NL"/>
              </w:rPr>
            </w:pPr>
            <w:r w:rsidRPr="00D62FF2">
              <w:rPr>
                <w:bCs/>
                <w:color w:val="000000"/>
                <w:lang w:val="nl-NL"/>
              </w:rPr>
              <w:t>MẠCH LOGIC TỔ HỢP</w:t>
            </w:r>
          </w:p>
        </w:tc>
        <w:tc>
          <w:tcPr>
            <w:tcW w:w="1039" w:type="dxa"/>
            <w:vAlign w:val="center"/>
          </w:tcPr>
          <w:p w14:paraId="7ADE3FDE" w14:textId="77777777" w:rsidR="00EA7119" w:rsidRPr="00D62FF2" w:rsidRDefault="000631FF" w:rsidP="00BC3435">
            <w:pPr>
              <w:pStyle w:val="ListParagraph"/>
              <w:ind w:left="0"/>
              <w:jc w:val="center"/>
              <w:rPr>
                <w:bCs/>
              </w:rPr>
            </w:pPr>
            <w:r w:rsidRPr="00D62FF2">
              <w:rPr>
                <w:bCs/>
              </w:rPr>
              <w:t>6</w:t>
            </w:r>
            <w:r w:rsidR="001958DE" w:rsidRPr="00D62FF2">
              <w:rPr>
                <w:bCs/>
              </w:rPr>
              <w:t>+1</w:t>
            </w:r>
          </w:p>
        </w:tc>
        <w:tc>
          <w:tcPr>
            <w:tcW w:w="1394" w:type="dxa"/>
            <w:vAlign w:val="center"/>
          </w:tcPr>
          <w:p w14:paraId="7ADE3FDF" w14:textId="77777777" w:rsidR="00EA7119" w:rsidRPr="00D62FF2" w:rsidRDefault="00EA7119" w:rsidP="00BC3435">
            <w:pPr>
              <w:pStyle w:val="ListParagraph"/>
              <w:ind w:left="0"/>
              <w:jc w:val="center"/>
              <w:rPr>
                <w:bCs/>
              </w:rPr>
            </w:pPr>
          </w:p>
        </w:tc>
      </w:tr>
      <w:tr w:rsidR="00EA7119" w:rsidRPr="00D62FF2" w14:paraId="7ADE3FE5" w14:textId="77777777" w:rsidTr="000631FF">
        <w:tc>
          <w:tcPr>
            <w:tcW w:w="1408" w:type="dxa"/>
            <w:vAlign w:val="center"/>
          </w:tcPr>
          <w:p w14:paraId="7ADE3FE1" w14:textId="77777777" w:rsidR="00EA7119" w:rsidRPr="00D62FF2" w:rsidRDefault="00EA7119" w:rsidP="00435610">
            <w:pPr>
              <w:pStyle w:val="ListParagraph"/>
              <w:ind w:left="0"/>
              <w:jc w:val="center"/>
              <w:rPr>
                <w:bCs/>
              </w:rPr>
            </w:pPr>
            <w:r w:rsidRPr="00D62FF2">
              <w:rPr>
                <w:bCs/>
              </w:rPr>
              <w:t>3.1</w:t>
            </w:r>
          </w:p>
        </w:tc>
        <w:tc>
          <w:tcPr>
            <w:tcW w:w="5221" w:type="dxa"/>
            <w:vAlign w:val="center"/>
          </w:tcPr>
          <w:p w14:paraId="7ADE3FE2" w14:textId="77777777" w:rsidR="00EA7119" w:rsidRPr="00D62FF2" w:rsidRDefault="00EA7119" w:rsidP="00435610">
            <w:pPr>
              <w:pStyle w:val="Chng"/>
              <w:tabs>
                <w:tab w:val="num" w:pos="960"/>
              </w:tabs>
              <w:spacing w:before="0" w:after="0"/>
              <w:ind w:left="0"/>
              <w:jc w:val="both"/>
              <w:rPr>
                <w:bCs/>
                <w:color w:val="000000"/>
                <w:lang w:val="nl-NL"/>
              </w:rPr>
            </w:pPr>
            <w:r w:rsidRPr="00D62FF2">
              <w:rPr>
                <w:bCs/>
                <w:color w:val="000000"/>
                <w:lang w:val="nl-NL"/>
              </w:rPr>
              <w:t>Đặc điểm cơ bản của mạch logic tổ hợp</w:t>
            </w:r>
          </w:p>
        </w:tc>
        <w:tc>
          <w:tcPr>
            <w:tcW w:w="1039" w:type="dxa"/>
            <w:vAlign w:val="center"/>
          </w:tcPr>
          <w:p w14:paraId="7ADE3FE3" w14:textId="77777777" w:rsidR="00EA7119" w:rsidRPr="00D62FF2" w:rsidRDefault="00EA7119" w:rsidP="00BC3435">
            <w:pPr>
              <w:pStyle w:val="ListParagraph"/>
              <w:ind w:left="0"/>
              <w:jc w:val="center"/>
              <w:rPr>
                <w:bCs/>
              </w:rPr>
            </w:pPr>
          </w:p>
        </w:tc>
        <w:tc>
          <w:tcPr>
            <w:tcW w:w="1394" w:type="dxa"/>
            <w:vAlign w:val="center"/>
          </w:tcPr>
          <w:p w14:paraId="7ADE3FE4" w14:textId="77777777" w:rsidR="00EA7119" w:rsidRPr="00D62FF2" w:rsidRDefault="0092180E" w:rsidP="00BC3435">
            <w:pPr>
              <w:pStyle w:val="ListParagraph"/>
              <w:ind w:left="0"/>
              <w:jc w:val="center"/>
              <w:rPr>
                <w:bCs/>
              </w:rPr>
            </w:pPr>
            <w:r w:rsidRPr="00D62FF2">
              <w:rPr>
                <w:bCs/>
              </w:rPr>
              <w:t>4.1.9</w:t>
            </w:r>
          </w:p>
        </w:tc>
      </w:tr>
      <w:tr w:rsidR="00EA7119" w:rsidRPr="00D62FF2" w14:paraId="7ADE3FEA" w14:textId="77777777" w:rsidTr="000631FF">
        <w:tc>
          <w:tcPr>
            <w:tcW w:w="1408" w:type="dxa"/>
            <w:vAlign w:val="center"/>
          </w:tcPr>
          <w:p w14:paraId="7ADE3FE6" w14:textId="77777777" w:rsidR="00EA7119" w:rsidRPr="00D62FF2" w:rsidRDefault="00EA7119" w:rsidP="00435610">
            <w:pPr>
              <w:pStyle w:val="ListParagraph"/>
              <w:ind w:left="0"/>
              <w:jc w:val="center"/>
              <w:rPr>
                <w:bCs/>
              </w:rPr>
            </w:pPr>
            <w:r w:rsidRPr="00D62FF2">
              <w:rPr>
                <w:bCs/>
              </w:rPr>
              <w:t>3.2</w:t>
            </w:r>
          </w:p>
        </w:tc>
        <w:tc>
          <w:tcPr>
            <w:tcW w:w="5221" w:type="dxa"/>
            <w:vAlign w:val="center"/>
          </w:tcPr>
          <w:p w14:paraId="7ADE3FE7" w14:textId="77777777" w:rsidR="00EA7119" w:rsidRPr="00D62FF2" w:rsidRDefault="00EA7119" w:rsidP="00435610">
            <w:pPr>
              <w:pStyle w:val="Chng"/>
              <w:tabs>
                <w:tab w:val="num" w:pos="960"/>
              </w:tabs>
              <w:spacing w:before="0" w:after="0"/>
              <w:ind w:left="34"/>
              <w:jc w:val="both"/>
              <w:rPr>
                <w:bCs/>
                <w:color w:val="000000"/>
                <w:lang w:val="nl-NL"/>
              </w:rPr>
            </w:pPr>
            <w:r w:rsidRPr="00D62FF2">
              <w:rPr>
                <w:bCs/>
                <w:color w:val="000000"/>
                <w:lang w:val="nl-NL"/>
              </w:rPr>
              <w:t>Các bộ mã hóa (mã hóa nhị phân, mã hóa nhị - thập phân, mã hóa ưu tiên, mã hóa chuyển mạch)</w:t>
            </w:r>
          </w:p>
        </w:tc>
        <w:tc>
          <w:tcPr>
            <w:tcW w:w="1039" w:type="dxa"/>
            <w:vAlign w:val="center"/>
          </w:tcPr>
          <w:p w14:paraId="7ADE3FE8" w14:textId="77777777" w:rsidR="00EA7119" w:rsidRPr="00D62FF2" w:rsidRDefault="00EA7119" w:rsidP="00BC3435">
            <w:pPr>
              <w:pStyle w:val="ListParagraph"/>
              <w:ind w:left="0"/>
              <w:jc w:val="center"/>
              <w:rPr>
                <w:bCs/>
              </w:rPr>
            </w:pPr>
          </w:p>
        </w:tc>
        <w:tc>
          <w:tcPr>
            <w:tcW w:w="1394" w:type="dxa"/>
            <w:vAlign w:val="center"/>
          </w:tcPr>
          <w:p w14:paraId="7ADE3FE9" w14:textId="77777777" w:rsidR="00EA7119" w:rsidRPr="00D62FF2" w:rsidRDefault="0092180E" w:rsidP="00BC3435">
            <w:pPr>
              <w:pStyle w:val="ListParagraph"/>
              <w:ind w:left="0"/>
              <w:jc w:val="center"/>
              <w:rPr>
                <w:bCs/>
              </w:rPr>
            </w:pPr>
            <w:r w:rsidRPr="00D62FF2">
              <w:rPr>
                <w:bCs/>
              </w:rPr>
              <w:t>4.1.10</w:t>
            </w:r>
          </w:p>
        </w:tc>
      </w:tr>
      <w:tr w:rsidR="00EA7119" w:rsidRPr="00D62FF2" w14:paraId="7ADE3FEF" w14:textId="77777777" w:rsidTr="000631FF">
        <w:tc>
          <w:tcPr>
            <w:tcW w:w="1408" w:type="dxa"/>
            <w:vAlign w:val="center"/>
          </w:tcPr>
          <w:p w14:paraId="7ADE3FEB" w14:textId="77777777" w:rsidR="00EA7119" w:rsidRPr="00D62FF2" w:rsidRDefault="00EA7119" w:rsidP="00435610">
            <w:pPr>
              <w:pStyle w:val="ListParagraph"/>
              <w:ind w:left="0"/>
              <w:jc w:val="center"/>
              <w:rPr>
                <w:bCs/>
              </w:rPr>
            </w:pPr>
            <w:r w:rsidRPr="00D62FF2">
              <w:rPr>
                <w:bCs/>
              </w:rPr>
              <w:t>3.3</w:t>
            </w:r>
          </w:p>
        </w:tc>
        <w:tc>
          <w:tcPr>
            <w:tcW w:w="5221" w:type="dxa"/>
            <w:vAlign w:val="center"/>
          </w:tcPr>
          <w:p w14:paraId="7ADE3FEC" w14:textId="77777777" w:rsidR="00EA7119" w:rsidRPr="00D62FF2" w:rsidRDefault="00EA7119" w:rsidP="00435610">
            <w:pPr>
              <w:pStyle w:val="Chng"/>
              <w:tabs>
                <w:tab w:val="num" w:pos="960"/>
              </w:tabs>
              <w:spacing w:before="0" w:after="0"/>
              <w:ind w:left="34"/>
              <w:jc w:val="both"/>
              <w:rPr>
                <w:bCs/>
                <w:color w:val="000000"/>
                <w:lang w:val="nl-NL"/>
              </w:rPr>
            </w:pPr>
            <w:r w:rsidRPr="00D62FF2">
              <w:rPr>
                <w:bCs/>
                <w:color w:val="000000"/>
                <w:lang w:val="nl-NL"/>
              </w:rPr>
              <w:t>Các bộ giải mã (bộ giải mã 1 trong 8, 1 trong 10, 1 trong N, giải mã hiển thị)</w:t>
            </w:r>
          </w:p>
        </w:tc>
        <w:tc>
          <w:tcPr>
            <w:tcW w:w="1039" w:type="dxa"/>
            <w:vAlign w:val="center"/>
          </w:tcPr>
          <w:p w14:paraId="7ADE3FED" w14:textId="77777777" w:rsidR="00EA7119" w:rsidRPr="00D62FF2" w:rsidRDefault="00EA7119" w:rsidP="00BC3435">
            <w:pPr>
              <w:pStyle w:val="ListParagraph"/>
              <w:ind w:left="0"/>
              <w:jc w:val="center"/>
              <w:rPr>
                <w:bCs/>
              </w:rPr>
            </w:pPr>
          </w:p>
        </w:tc>
        <w:tc>
          <w:tcPr>
            <w:tcW w:w="1394" w:type="dxa"/>
            <w:vAlign w:val="center"/>
          </w:tcPr>
          <w:p w14:paraId="7ADE3FEE" w14:textId="77777777" w:rsidR="00EA7119" w:rsidRPr="00D62FF2" w:rsidRDefault="0092180E" w:rsidP="00BC3435">
            <w:pPr>
              <w:pStyle w:val="ListParagraph"/>
              <w:ind w:left="0"/>
              <w:jc w:val="center"/>
              <w:rPr>
                <w:bCs/>
              </w:rPr>
            </w:pPr>
            <w:r w:rsidRPr="00D62FF2">
              <w:rPr>
                <w:bCs/>
              </w:rPr>
              <w:t>4.1.10, 4.1.11</w:t>
            </w:r>
          </w:p>
        </w:tc>
      </w:tr>
      <w:tr w:rsidR="00EA7119" w:rsidRPr="00D62FF2" w14:paraId="7ADE3FF4" w14:textId="77777777" w:rsidTr="000631FF">
        <w:tc>
          <w:tcPr>
            <w:tcW w:w="1408" w:type="dxa"/>
            <w:vAlign w:val="center"/>
          </w:tcPr>
          <w:p w14:paraId="7ADE3FF0" w14:textId="77777777" w:rsidR="00EA7119" w:rsidRPr="00D62FF2" w:rsidRDefault="00EA7119" w:rsidP="00435610">
            <w:pPr>
              <w:pStyle w:val="ListParagraph"/>
              <w:ind w:left="0"/>
              <w:jc w:val="center"/>
              <w:rPr>
                <w:bCs/>
              </w:rPr>
            </w:pPr>
            <w:r w:rsidRPr="00D62FF2">
              <w:rPr>
                <w:bCs/>
              </w:rPr>
              <w:t>3.4</w:t>
            </w:r>
          </w:p>
        </w:tc>
        <w:tc>
          <w:tcPr>
            <w:tcW w:w="5221" w:type="dxa"/>
            <w:vAlign w:val="center"/>
          </w:tcPr>
          <w:p w14:paraId="7ADE3FF1"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Bộ so sánh</w:t>
            </w:r>
          </w:p>
        </w:tc>
        <w:tc>
          <w:tcPr>
            <w:tcW w:w="1039" w:type="dxa"/>
            <w:vAlign w:val="center"/>
          </w:tcPr>
          <w:p w14:paraId="7ADE3FF2" w14:textId="77777777" w:rsidR="00EA7119" w:rsidRPr="00D62FF2" w:rsidRDefault="00EA7119" w:rsidP="00BC3435">
            <w:pPr>
              <w:pStyle w:val="ListParagraph"/>
              <w:ind w:left="0"/>
              <w:jc w:val="center"/>
              <w:rPr>
                <w:bCs/>
              </w:rPr>
            </w:pPr>
          </w:p>
        </w:tc>
        <w:tc>
          <w:tcPr>
            <w:tcW w:w="1394" w:type="dxa"/>
            <w:vAlign w:val="center"/>
          </w:tcPr>
          <w:p w14:paraId="7ADE3FF3" w14:textId="77777777" w:rsidR="00EA7119" w:rsidRPr="00D62FF2" w:rsidRDefault="0092180E" w:rsidP="00BC3435">
            <w:pPr>
              <w:pStyle w:val="ListParagraph"/>
              <w:ind w:left="0"/>
              <w:jc w:val="center"/>
              <w:rPr>
                <w:bCs/>
              </w:rPr>
            </w:pPr>
            <w:r w:rsidRPr="00D62FF2">
              <w:rPr>
                <w:bCs/>
              </w:rPr>
              <w:t>4.1.10</w:t>
            </w:r>
          </w:p>
        </w:tc>
      </w:tr>
      <w:tr w:rsidR="00EA7119" w:rsidRPr="00D62FF2" w14:paraId="7ADE3FF9" w14:textId="77777777" w:rsidTr="000631FF">
        <w:trPr>
          <w:trHeight w:val="228"/>
        </w:trPr>
        <w:tc>
          <w:tcPr>
            <w:tcW w:w="1408" w:type="dxa"/>
            <w:vAlign w:val="center"/>
          </w:tcPr>
          <w:p w14:paraId="7ADE3FF5" w14:textId="77777777" w:rsidR="00EA7119" w:rsidRPr="00D62FF2" w:rsidRDefault="00EA7119" w:rsidP="00435610">
            <w:pPr>
              <w:pStyle w:val="ListParagraph"/>
              <w:ind w:left="0"/>
              <w:jc w:val="center"/>
              <w:rPr>
                <w:bCs/>
              </w:rPr>
            </w:pPr>
            <w:r w:rsidRPr="00D62FF2">
              <w:rPr>
                <w:bCs/>
              </w:rPr>
              <w:t>3.5</w:t>
            </w:r>
          </w:p>
        </w:tc>
        <w:tc>
          <w:tcPr>
            <w:tcW w:w="5221" w:type="dxa"/>
            <w:vAlign w:val="center"/>
          </w:tcPr>
          <w:p w14:paraId="7ADE3FF6"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Bộ cộng</w:t>
            </w:r>
          </w:p>
        </w:tc>
        <w:tc>
          <w:tcPr>
            <w:tcW w:w="1039" w:type="dxa"/>
            <w:vAlign w:val="center"/>
          </w:tcPr>
          <w:p w14:paraId="7ADE3FF7" w14:textId="77777777" w:rsidR="00EA7119" w:rsidRPr="00D62FF2" w:rsidRDefault="00EA7119" w:rsidP="003D24B8">
            <w:pPr>
              <w:pStyle w:val="ListParagraph"/>
              <w:ind w:left="0"/>
              <w:jc w:val="center"/>
              <w:rPr>
                <w:bCs/>
              </w:rPr>
            </w:pPr>
          </w:p>
        </w:tc>
        <w:tc>
          <w:tcPr>
            <w:tcW w:w="1394" w:type="dxa"/>
            <w:vAlign w:val="center"/>
          </w:tcPr>
          <w:p w14:paraId="7ADE3FF8" w14:textId="77777777" w:rsidR="00EA7119" w:rsidRPr="00D62FF2" w:rsidRDefault="0092180E" w:rsidP="00BC3435">
            <w:pPr>
              <w:pStyle w:val="ListParagraph"/>
              <w:ind w:left="0"/>
              <w:jc w:val="center"/>
              <w:rPr>
                <w:bCs/>
              </w:rPr>
            </w:pPr>
            <w:r w:rsidRPr="00D62FF2">
              <w:rPr>
                <w:bCs/>
              </w:rPr>
              <w:t>4.1.10</w:t>
            </w:r>
          </w:p>
        </w:tc>
      </w:tr>
      <w:tr w:rsidR="00EA7119" w:rsidRPr="00D62FF2" w14:paraId="7ADE3FFE" w14:textId="77777777" w:rsidTr="000631FF">
        <w:tc>
          <w:tcPr>
            <w:tcW w:w="1408" w:type="dxa"/>
            <w:vAlign w:val="center"/>
          </w:tcPr>
          <w:p w14:paraId="7ADE3FFA" w14:textId="77777777" w:rsidR="00EA7119" w:rsidRPr="00D62FF2" w:rsidRDefault="00EA7119" w:rsidP="00435610">
            <w:pPr>
              <w:pStyle w:val="ListParagraph"/>
              <w:ind w:left="0"/>
              <w:jc w:val="center"/>
              <w:rPr>
                <w:bCs/>
              </w:rPr>
            </w:pPr>
            <w:r w:rsidRPr="00D62FF2">
              <w:rPr>
                <w:bCs/>
              </w:rPr>
              <w:t>3.6</w:t>
            </w:r>
          </w:p>
        </w:tc>
        <w:tc>
          <w:tcPr>
            <w:tcW w:w="5221" w:type="dxa"/>
            <w:vAlign w:val="center"/>
          </w:tcPr>
          <w:p w14:paraId="7ADE3FFB"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Bộ chọn dữ liệu (bộ dồn kênh - MUX)</w:t>
            </w:r>
          </w:p>
        </w:tc>
        <w:tc>
          <w:tcPr>
            <w:tcW w:w="1039" w:type="dxa"/>
            <w:vAlign w:val="center"/>
          </w:tcPr>
          <w:p w14:paraId="7ADE3FFC" w14:textId="77777777" w:rsidR="00EA7119" w:rsidRPr="00D62FF2" w:rsidRDefault="00EA7119" w:rsidP="00BC3435">
            <w:pPr>
              <w:pStyle w:val="ListParagraph"/>
              <w:ind w:left="0"/>
              <w:jc w:val="center"/>
              <w:rPr>
                <w:bCs/>
              </w:rPr>
            </w:pPr>
          </w:p>
        </w:tc>
        <w:tc>
          <w:tcPr>
            <w:tcW w:w="1394" w:type="dxa"/>
            <w:vAlign w:val="center"/>
          </w:tcPr>
          <w:p w14:paraId="7ADE3FFD" w14:textId="77777777" w:rsidR="00EA7119" w:rsidRPr="00D62FF2" w:rsidRDefault="0092180E" w:rsidP="00E60731">
            <w:pPr>
              <w:pStyle w:val="ListParagraph"/>
              <w:ind w:left="0"/>
              <w:jc w:val="center"/>
              <w:rPr>
                <w:bCs/>
              </w:rPr>
            </w:pPr>
            <w:r w:rsidRPr="00D62FF2">
              <w:rPr>
                <w:bCs/>
              </w:rPr>
              <w:t>4.1.10, 4.1.12</w:t>
            </w:r>
          </w:p>
        </w:tc>
      </w:tr>
      <w:tr w:rsidR="00EA7119" w:rsidRPr="00D62FF2" w14:paraId="7ADE4003" w14:textId="77777777" w:rsidTr="000631FF">
        <w:tc>
          <w:tcPr>
            <w:tcW w:w="1408" w:type="dxa"/>
            <w:vAlign w:val="center"/>
          </w:tcPr>
          <w:p w14:paraId="7ADE3FFF" w14:textId="77777777" w:rsidR="00EA7119" w:rsidRPr="00D62FF2" w:rsidRDefault="00EA7119" w:rsidP="00435610">
            <w:pPr>
              <w:pStyle w:val="ListParagraph"/>
              <w:ind w:left="0"/>
              <w:jc w:val="center"/>
              <w:rPr>
                <w:bCs/>
              </w:rPr>
            </w:pPr>
            <w:r w:rsidRPr="00D62FF2">
              <w:rPr>
                <w:bCs/>
              </w:rPr>
              <w:t>3.7</w:t>
            </w:r>
          </w:p>
        </w:tc>
        <w:tc>
          <w:tcPr>
            <w:tcW w:w="5221" w:type="dxa"/>
            <w:vAlign w:val="center"/>
          </w:tcPr>
          <w:p w14:paraId="7ADE4000"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Bộ phân phối dữ liệu (bộ tách kênh - DMUX)</w:t>
            </w:r>
          </w:p>
        </w:tc>
        <w:tc>
          <w:tcPr>
            <w:tcW w:w="1039" w:type="dxa"/>
            <w:vAlign w:val="center"/>
          </w:tcPr>
          <w:p w14:paraId="7ADE4001" w14:textId="77777777" w:rsidR="00EA7119" w:rsidRPr="00D62FF2" w:rsidRDefault="00EA7119" w:rsidP="00BC3435">
            <w:pPr>
              <w:pStyle w:val="ListParagraph"/>
              <w:ind w:left="0"/>
              <w:jc w:val="center"/>
              <w:rPr>
                <w:bCs/>
              </w:rPr>
            </w:pPr>
          </w:p>
        </w:tc>
        <w:tc>
          <w:tcPr>
            <w:tcW w:w="1394" w:type="dxa"/>
            <w:vAlign w:val="center"/>
          </w:tcPr>
          <w:p w14:paraId="7ADE4002" w14:textId="77777777" w:rsidR="00EA7119" w:rsidRPr="00D62FF2" w:rsidRDefault="0092180E" w:rsidP="00E60731">
            <w:pPr>
              <w:pStyle w:val="ListParagraph"/>
              <w:ind w:left="0"/>
              <w:jc w:val="center"/>
              <w:rPr>
                <w:bCs/>
              </w:rPr>
            </w:pPr>
            <w:r w:rsidRPr="00D62FF2">
              <w:rPr>
                <w:bCs/>
              </w:rPr>
              <w:t>4.1.10</w:t>
            </w:r>
          </w:p>
        </w:tc>
      </w:tr>
      <w:tr w:rsidR="00EA7119" w:rsidRPr="00D62FF2" w14:paraId="7ADE4008" w14:textId="77777777" w:rsidTr="000631FF">
        <w:tc>
          <w:tcPr>
            <w:tcW w:w="1408" w:type="dxa"/>
            <w:vAlign w:val="center"/>
          </w:tcPr>
          <w:p w14:paraId="7ADE4004" w14:textId="77777777" w:rsidR="00EA7119" w:rsidRPr="00D62FF2" w:rsidRDefault="00EA7119" w:rsidP="00435610">
            <w:pPr>
              <w:pStyle w:val="ListParagraph"/>
              <w:ind w:left="0"/>
              <w:jc w:val="center"/>
              <w:rPr>
                <w:bCs/>
              </w:rPr>
            </w:pPr>
            <w:r w:rsidRPr="00D62FF2">
              <w:rPr>
                <w:bCs/>
              </w:rPr>
              <w:t>3.8</w:t>
            </w:r>
          </w:p>
        </w:tc>
        <w:tc>
          <w:tcPr>
            <w:tcW w:w="5221" w:type="dxa"/>
            <w:vAlign w:val="center"/>
          </w:tcPr>
          <w:p w14:paraId="7ADE4005"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Phương pháp thiết kế mạch logic tổ hợp</w:t>
            </w:r>
          </w:p>
        </w:tc>
        <w:tc>
          <w:tcPr>
            <w:tcW w:w="1039" w:type="dxa"/>
            <w:vAlign w:val="center"/>
          </w:tcPr>
          <w:p w14:paraId="7ADE4006" w14:textId="77777777" w:rsidR="00EA7119" w:rsidRPr="00D62FF2" w:rsidRDefault="00EA7119" w:rsidP="00BC3435">
            <w:pPr>
              <w:pStyle w:val="ListParagraph"/>
              <w:ind w:left="0"/>
              <w:jc w:val="center"/>
              <w:rPr>
                <w:bCs/>
              </w:rPr>
            </w:pPr>
          </w:p>
        </w:tc>
        <w:tc>
          <w:tcPr>
            <w:tcW w:w="1394" w:type="dxa"/>
            <w:vAlign w:val="center"/>
          </w:tcPr>
          <w:p w14:paraId="7ADE4007" w14:textId="77777777" w:rsidR="00EA7119" w:rsidRPr="00D62FF2" w:rsidRDefault="0092180E" w:rsidP="00E60731">
            <w:pPr>
              <w:pStyle w:val="ListParagraph"/>
              <w:ind w:left="0"/>
              <w:jc w:val="center"/>
              <w:rPr>
                <w:bCs/>
              </w:rPr>
            </w:pPr>
            <w:r w:rsidRPr="00D62FF2">
              <w:rPr>
                <w:bCs/>
              </w:rPr>
              <w:t>4.2.4</w:t>
            </w:r>
          </w:p>
        </w:tc>
      </w:tr>
      <w:tr w:rsidR="00EA7119" w:rsidRPr="00D62FF2" w14:paraId="7ADE400D" w14:textId="77777777" w:rsidTr="000631FF">
        <w:trPr>
          <w:trHeight w:val="361"/>
        </w:trPr>
        <w:tc>
          <w:tcPr>
            <w:tcW w:w="1408" w:type="dxa"/>
            <w:vAlign w:val="center"/>
          </w:tcPr>
          <w:p w14:paraId="7ADE4009" w14:textId="77777777" w:rsidR="00EA7119" w:rsidRPr="00D62FF2" w:rsidRDefault="00EA7119" w:rsidP="00435610">
            <w:pPr>
              <w:pStyle w:val="ListParagraph"/>
              <w:ind w:left="0"/>
              <w:jc w:val="center"/>
              <w:rPr>
                <w:bCs/>
              </w:rPr>
            </w:pPr>
            <w:r w:rsidRPr="00D62FF2">
              <w:rPr>
                <w:bCs/>
              </w:rPr>
              <w:t>3.9</w:t>
            </w:r>
          </w:p>
        </w:tc>
        <w:tc>
          <w:tcPr>
            <w:tcW w:w="5221" w:type="dxa"/>
            <w:vAlign w:val="center"/>
          </w:tcPr>
          <w:p w14:paraId="7ADE400A"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vi mạch thông dụng (các mạch giải mã BCD/7thanh dùng IC 7446, 7447 họ TTL và IC 4511, 4543 họ CMOS; ... )</w:t>
            </w:r>
          </w:p>
        </w:tc>
        <w:tc>
          <w:tcPr>
            <w:tcW w:w="1039" w:type="dxa"/>
            <w:vAlign w:val="center"/>
          </w:tcPr>
          <w:p w14:paraId="7ADE400B" w14:textId="77777777" w:rsidR="00EA7119" w:rsidRPr="00D62FF2" w:rsidRDefault="00EA7119" w:rsidP="00BC3435">
            <w:pPr>
              <w:pStyle w:val="ListParagraph"/>
              <w:ind w:left="0"/>
              <w:jc w:val="center"/>
              <w:rPr>
                <w:bCs/>
              </w:rPr>
            </w:pPr>
          </w:p>
        </w:tc>
        <w:tc>
          <w:tcPr>
            <w:tcW w:w="1394" w:type="dxa"/>
            <w:vAlign w:val="center"/>
          </w:tcPr>
          <w:p w14:paraId="7ADE400C" w14:textId="77777777" w:rsidR="00EA7119" w:rsidRPr="00D62FF2" w:rsidRDefault="0092180E" w:rsidP="00BC3435">
            <w:pPr>
              <w:pStyle w:val="ListParagraph"/>
              <w:ind w:left="0"/>
              <w:jc w:val="center"/>
              <w:rPr>
                <w:bCs/>
              </w:rPr>
            </w:pPr>
            <w:r w:rsidRPr="00D62FF2">
              <w:rPr>
                <w:bCs/>
              </w:rPr>
              <w:t>4.2.4</w:t>
            </w:r>
          </w:p>
        </w:tc>
      </w:tr>
      <w:tr w:rsidR="00EA7119" w:rsidRPr="00D62FF2" w14:paraId="7ADE4012" w14:textId="77777777" w:rsidTr="000631FF">
        <w:tc>
          <w:tcPr>
            <w:tcW w:w="1408" w:type="dxa"/>
            <w:vAlign w:val="center"/>
          </w:tcPr>
          <w:p w14:paraId="7ADE400E" w14:textId="77777777" w:rsidR="00EA7119" w:rsidRPr="00D62FF2" w:rsidRDefault="00EA7119" w:rsidP="00435610">
            <w:pPr>
              <w:pStyle w:val="ListParagraph"/>
              <w:ind w:left="0"/>
              <w:jc w:val="center"/>
              <w:rPr>
                <w:bCs/>
              </w:rPr>
            </w:pPr>
          </w:p>
        </w:tc>
        <w:tc>
          <w:tcPr>
            <w:tcW w:w="5221" w:type="dxa"/>
            <w:vAlign w:val="center"/>
          </w:tcPr>
          <w:p w14:paraId="7ADE400F"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Câu hỏi và bài tập</w:t>
            </w:r>
          </w:p>
        </w:tc>
        <w:tc>
          <w:tcPr>
            <w:tcW w:w="1039" w:type="dxa"/>
            <w:vAlign w:val="center"/>
          </w:tcPr>
          <w:p w14:paraId="7ADE4010" w14:textId="77777777" w:rsidR="00EA7119" w:rsidRPr="00D62FF2" w:rsidRDefault="00EA7119" w:rsidP="00BC3435">
            <w:pPr>
              <w:pStyle w:val="ListParagraph"/>
              <w:ind w:left="0"/>
              <w:jc w:val="center"/>
              <w:rPr>
                <w:bCs/>
              </w:rPr>
            </w:pPr>
          </w:p>
        </w:tc>
        <w:tc>
          <w:tcPr>
            <w:tcW w:w="1394" w:type="dxa"/>
            <w:vAlign w:val="center"/>
          </w:tcPr>
          <w:p w14:paraId="7ADE4011" w14:textId="77777777" w:rsidR="00EA7119" w:rsidRPr="00D62FF2" w:rsidRDefault="0092180E" w:rsidP="00BC3435">
            <w:pPr>
              <w:pStyle w:val="ListParagraph"/>
              <w:ind w:left="0"/>
              <w:jc w:val="center"/>
              <w:rPr>
                <w:bCs/>
              </w:rPr>
            </w:pPr>
            <w:r w:rsidRPr="00D62FF2">
              <w:rPr>
                <w:bCs/>
              </w:rPr>
              <w:t>4.2.4</w:t>
            </w:r>
          </w:p>
        </w:tc>
      </w:tr>
      <w:tr w:rsidR="00EA7119" w:rsidRPr="00D62FF2" w14:paraId="7ADE4017" w14:textId="77777777" w:rsidTr="000631FF">
        <w:tc>
          <w:tcPr>
            <w:tcW w:w="1408" w:type="dxa"/>
            <w:vAlign w:val="center"/>
          </w:tcPr>
          <w:p w14:paraId="7ADE4013" w14:textId="77777777" w:rsidR="00EA7119" w:rsidRPr="00D62FF2" w:rsidRDefault="00EA7119" w:rsidP="00435610">
            <w:pPr>
              <w:pStyle w:val="ListParagraph"/>
              <w:ind w:left="0"/>
              <w:jc w:val="center"/>
              <w:rPr>
                <w:bCs/>
              </w:rPr>
            </w:pPr>
            <w:r w:rsidRPr="00D62FF2">
              <w:rPr>
                <w:b/>
                <w:bCs/>
                <w:lang w:val="nl-NL"/>
              </w:rPr>
              <w:t>Chương 4</w:t>
            </w:r>
          </w:p>
        </w:tc>
        <w:tc>
          <w:tcPr>
            <w:tcW w:w="5221" w:type="dxa"/>
            <w:vAlign w:val="center"/>
          </w:tcPr>
          <w:p w14:paraId="7ADE4014"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 xml:space="preserve">CÁC TRIGO SỐ (FLIP-FLOP) </w:t>
            </w:r>
          </w:p>
        </w:tc>
        <w:tc>
          <w:tcPr>
            <w:tcW w:w="1039" w:type="dxa"/>
            <w:vAlign w:val="center"/>
          </w:tcPr>
          <w:p w14:paraId="7ADE4015" w14:textId="77777777" w:rsidR="00EA7119" w:rsidRPr="00D62FF2" w:rsidRDefault="005E5181" w:rsidP="00BC3435">
            <w:pPr>
              <w:pStyle w:val="ListParagraph"/>
              <w:ind w:left="0"/>
              <w:jc w:val="center"/>
              <w:rPr>
                <w:bCs/>
              </w:rPr>
            </w:pPr>
            <w:r w:rsidRPr="00D62FF2">
              <w:rPr>
                <w:bCs/>
              </w:rPr>
              <w:t>5</w:t>
            </w:r>
            <w:r w:rsidR="000631FF" w:rsidRPr="00D62FF2">
              <w:rPr>
                <w:bCs/>
              </w:rPr>
              <w:t>,5</w:t>
            </w:r>
            <w:r w:rsidR="001958DE" w:rsidRPr="00D62FF2">
              <w:rPr>
                <w:bCs/>
              </w:rPr>
              <w:t>+0,5</w:t>
            </w:r>
          </w:p>
        </w:tc>
        <w:tc>
          <w:tcPr>
            <w:tcW w:w="1394" w:type="dxa"/>
            <w:vAlign w:val="center"/>
          </w:tcPr>
          <w:p w14:paraId="7ADE4016" w14:textId="77777777" w:rsidR="00EA7119" w:rsidRPr="00D62FF2" w:rsidRDefault="00EA7119" w:rsidP="00BC3435">
            <w:pPr>
              <w:pStyle w:val="ListParagraph"/>
              <w:ind w:left="0"/>
              <w:jc w:val="center"/>
              <w:rPr>
                <w:bCs/>
              </w:rPr>
            </w:pPr>
          </w:p>
        </w:tc>
      </w:tr>
      <w:tr w:rsidR="00EA7119" w:rsidRPr="00D62FF2" w14:paraId="7ADE401C" w14:textId="77777777" w:rsidTr="000631FF">
        <w:tc>
          <w:tcPr>
            <w:tcW w:w="1408" w:type="dxa"/>
            <w:vAlign w:val="center"/>
          </w:tcPr>
          <w:p w14:paraId="7ADE4018" w14:textId="77777777" w:rsidR="00EA7119" w:rsidRPr="00D62FF2" w:rsidRDefault="00EA7119" w:rsidP="00435610">
            <w:pPr>
              <w:pStyle w:val="ListParagraph"/>
              <w:ind w:left="0"/>
              <w:jc w:val="center"/>
              <w:rPr>
                <w:bCs/>
              </w:rPr>
            </w:pPr>
            <w:r w:rsidRPr="00D62FF2">
              <w:rPr>
                <w:bCs/>
              </w:rPr>
              <w:t>4.1</w:t>
            </w:r>
          </w:p>
        </w:tc>
        <w:tc>
          <w:tcPr>
            <w:tcW w:w="5221" w:type="dxa"/>
            <w:vAlign w:val="center"/>
          </w:tcPr>
          <w:p w14:paraId="7ADE4019"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Khái niệm và cấu trúc cơ bản của trigơ số</w:t>
            </w:r>
          </w:p>
        </w:tc>
        <w:tc>
          <w:tcPr>
            <w:tcW w:w="1039" w:type="dxa"/>
            <w:vAlign w:val="center"/>
          </w:tcPr>
          <w:p w14:paraId="7ADE401A" w14:textId="77777777" w:rsidR="00EA7119" w:rsidRPr="00D62FF2" w:rsidRDefault="00EA7119" w:rsidP="00BC3435">
            <w:pPr>
              <w:pStyle w:val="ListParagraph"/>
              <w:ind w:left="0"/>
              <w:jc w:val="center"/>
              <w:rPr>
                <w:bCs/>
              </w:rPr>
            </w:pPr>
          </w:p>
        </w:tc>
        <w:tc>
          <w:tcPr>
            <w:tcW w:w="1394" w:type="dxa"/>
            <w:vAlign w:val="center"/>
          </w:tcPr>
          <w:p w14:paraId="7ADE401B" w14:textId="77777777" w:rsidR="00EA7119" w:rsidRPr="00D62FF2" w:rsidRDefault="005F49F7" w:rsidP="00BC3435">
            <w:pPr>
              <w:pStyle w:val="ListParagraph"/>
              <w:ind w:left="0"/>
              <w:jc w:val="center"/>
              <w:rPr>
                <w:bCs/>
              </w:rPr>
            </w:pPr>
            <w:r w:rsidRPr="00D62FF2">
              <w:rPr>
                <w:bCs/>
              </w:rPr>
              <w:t>4.1.13</w:t>
            </w:r>
          </w:p>
        </w:tc>
      </w:tr>
      <w:tr w:rsidR="00EA7119" w:rsidRPr="00D62FF2" w14:paraId="7ADE4021" w14:textId="77777777" w:rsidTr="000631FF">
        <w:tc>
          <w:tcPr>
            <w:tcW w:w="1408" w:type="dxa"/>
            <w:vAlign w:val="center"/>
          </w:tcPr>
          <w:p w14:paraId="7ADE401D" w14:textId="77777777" w:rsidR="00EA7119" w:rsidRPr="00D62FF2" w:rsidRDefault="00EA7119" w:rsidP="00435610">
            <w:pPr>
              <w:pStyle w:val="ListParagraph"/>
              <w:ind w:left="0"/>
              <w:jc w:val="center"/>
              <w:rPr>
                <w:bCs/>
              </w:rPr>
            </w:pPr>
            <w:r w:rsidRPr="00D62FF2">
              <w:rPr>
                <w:bCs/>
              </w:rPr>
              <w:t>4.2</w:t>
            </w:r>
          </w:p>
        </w:tc>
        <w:tc>
          <w:tcPr>
            <w:tcW w:w="5221" w:type="dxa"/>
            <w:vAlign w:val="center"/>
          </w:tcPr>
          <w:p w14:paraId="7ADE401E"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Trigơ RS</w:t>
            </w:r>
          </w:p>
        </w:tc>
        <w:tc>
          <w:tcPr>
            <w:tcW w:w="1039" w:type="dxa"/>
            <w:vAlign w:val="center"/>
          </w:tcPr>
          <w:p w14:paraId="7ADE401F" w14:textId="77777777" w:rsidR="00EA7119" w:rsidRPr="00D62FF2" w:rsidRDefault="00EA7119" w:rsidP="00BC3435">
            <w:pPr>
              <w:pStyle w:val="ListParagraph"/>
              <w:ind w:left="0"/>
              <w:jc w:val="center"/>
              <w:rPr>
                <w:bCs/>
              </w:rPr>
            </w:pPr>
          </w:p>
        </w:tc>
        <w:tc>
          <w:tcPr>
            <w:tcW w:w="1394" w:type="dxa"/>
            <w:vAlign w:val="center"/>
          </w:tcPr>
          <w:p w14:paraId="7ADE4020" w14:textId="77777777" w:rsidR="00EA7119" w:rsidRPr="00D62FF2" w:rsidRDefault="005F49F7" w:rsidP="00BC3435">
            <w:pPr>
              <w:pStyle w:val="ListParagraph"/>
              <w:ind w:left="0"/>
              <w:jc w:val="center"/>
              <w:rPr>
                <w:bCs/>
              </w:rPr>
            </w:pPr>
            <w:r w:rsidRPr="00D62FF2">
              <w:rPr>
                <w:bCs/>
              </w:rPr>
              <w:t>4.1.13</w:t>
            </w:r>
          </w:p>
        </w:tc>
      </w:tr>
      <w:tr w:rsidR="00EA7119" w:rsidRPr="00D62FF2" w14:paraId="7ADE4026" w14:textId="77777777" w:rsidTr="000631FF">
        <w:tc>
          <w:tcPr>
            <w:tcW w:w="1408" w:type="dxa"/>
            <w:vAlign w:val="center"/>
          </w:tcPr>
          <w:p w14:paraId="7ADE4022" w14:textId="77777777" w:rsidR="00EA7119" w:rsidRPr="00D62FF2" w:rsidRDefault="00EA7119" w:rsidP="00435610">
            <w:pPr>
              <w:pStyle w:val="ListParagraph"/>
              <w:ind w:left="0"/>
              <w:jc w:val="center"/>
              <w:rPr>
                <w:bCs/>
              </w:rPr>
            </w:pPr>
            <w:r w:rsidRPr="00D62FF2">
              <w:rPr>
                <w:bCs/>
              </w:rPr>
              <w:t>4.3</w:t>
            </w:r>
          </w:p>
        </w:tc>
        <w:tc>
          <w:tcPr>
            <w:tcW w:w="5221" w:type="dxa"/>
            <w:vAlign w:val="center"/>
          </w:tcPr>
          <w:p w14:paraId="7ADE4023"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Trigơ trễ D (mạch chốt dữ liệu)</w:t>
            </w:r>
          </w:p>
        </w:tc>
        <w:tc>
          <w:tcPr>
            <w:tcW w:w="1039" w:type="dxa"/>
            <w:vAlign w:val="center"/>
          </w:tcPr>
          <w:p w14:paraId="7ADE4024" w14:textId="77777777" w:rsidR="00EA7119" w:rsidRPr="00D62FF2" w:rsidRDefault="00EA7119" w:rsidP="00BC3435">
            <w:pPr>
              <w:pStyle w:val="ListParagraph"/>
              <w:ind w:left="0"/>
              <w:jc w:val="center"/>
              <w:rPr>
                <w:bCs/>
              </w:rPr>
            </w:pPr>
          </w:p>
        </w:tc>
        <w:tc>
          <w:tcPr>
            <w:tcW w:w="1394" w:type="dxa"/>
            <w:vAlign w:val="center"/>
          </w:tcPr>
          <w:p w14:paraId="7ADE4025" w14:textId="77777777" w:rsidR="00EA7119" w:rsidRPr="00D62FF2" w:rsidRDefault="005F49F7" w:rsidP="00BC3435">
            <w:pPr>
              <w:pStyle w:val="ListParagraph"/>
              <w:ind w:left="0"/>
              <w:jc w:val="center"/>
              <w:rPr>
                <w:bCs/>
              </w:rPr>
            </w:pPr>
            <w:r w:rsidRPr="00D62FF2">
              <w:rPr>
                <w:bCs/>
              </w:rPr>
              <w:t>4.1.13</w:t>
            </w:r>
          </w:p>
        </w:tc>
      </w:tr>
      <w:tr w:rsidR="00EA7119" w:rsidRPr="00D62FF2" w14:paraId="7ADE402B" w14:textId="77777777" w:rsidTr="000631FF">
        <w:tc>
          <w:tcPr>
            <w:tcW w:w="1408" w:type="dxa"/>
            <w:vAlign w:val="center"/>
          </w:tcPr>
          <w:p w14:paraId="7ADE4027" w14:textId="77777777" w:rsidR="00EA7119" w:rsidRPr="00D62FF2" w:rsidRDefault="00EA7119" w:rsidP="00435610">
            <w:pPr>
              <w:pStyle w:val="ListParagraph"/>
              <w:ind w:left="0"/>
              <w:jc w:val="center"/>
              <w:rPr>
                <w:bCs/>
              </w:rPr>
            </w:pPr>
            <w:r w:rsidRPr="00D62FF2">
              <w:rPr>
                <w:bCs/>
              </w:rPr>
              <w:t>4.4</w:t>
            </w:r>
          </w:p>
        </w:tc>
        <w:tc>
          <w:tcPr>
            <w:tcW w:w="5221" w:type="dxa"/>
            <w:vAlign w:val="center"/>
          </w:tcPr>
          <w:p w14:paraId="7ADE4028"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Trigơ vạn năng JK</w:t>
            </w:r>
          </w:p>
        </w:tc>
        <w:tc>
          <w:tcPr>
            <w:tcW w:w="1039" w:type="dxa"/>
            <w:vAlign w:val="center"/>
          </w:tcPr>
          <w:p w14:paraId="7ADE4029" w14:textId="77777777" w:rsidR="00EA7119" w:rsidRPr="00D62FF2" w:rsidRDefault="00EA7119" w:rsidP="00BC3435">
            <w:pPr>
              <w:pStyle w:val="ListParagraph"/>
              <w:ind w:left="0"/>
              <w:jc w:val="center"/>
              <w:rPr>
                <w:bCs/>
              </w:rPr>
            </w:pPr>
          </w:p>
        </w:tc>
        <w:tc>
          <w:tcPr>
            <w:tcW w:w="1394" w:type="dxa"/>
            <w:vAlign w:val="center"/>
          </w:tcPr>
          <w:p w14:paraId="7ADE402A" w14:textId="77777777" w:rsidR="00EA7119" w:rsidRPr="00D62FF2" w:rsidRDefault="005F49F7" w:rsidP="00BC3435">
            <w:pPr>
              <w:pStyle w:val="ListParagraph"/>
              <w:ind w:left="0"/>
              <w:jc w:val="center"/>
              <w:rPr>
                <w:bCs/>
              </w:rPr>
            </w:pPr>
            <w:r w:rsidRPr="00D62FF2">
              <w:rPr>
                <w:bCs/>
              </w:rPr>
              <w:t>4.1.13</w:t>
            </w:r>
          </w:p>
        </w:tc>
      </w:tr>
      <w:tr w:rsidR="00EA7119" w:rsidRPr="00D62FF2" w14:paraId="7ADE4030" w14:textId="77777777" w:rsidTr="000631FF">
        <w:tc>
          <w:tcPr>
            <w:tcW w:w="1408" w:type="dxa"/>
            <w:vAlign w:val="center"/>
          </w:tcPr>
          <w:p w14:paraId="7ADE402C" w14:textId="77777777" w:rsidR="00EA7119" w:rsidRPr="00D62FF2" w:rsidRDefault="00EA7119" w:rsidP="00435610">
            <w:pPr>
              <w:pStyle w:val="ListParagraph"/>
              <w:ind w:left="0"/>
              <w:jc w:val="center"/>
              <w:rPr>
                <w:bCs/>
              </w:rPr>
            </w:pPr>
            <w:r w:rsidRPr="00D62FF2">
              <w:rPr>
                <w:bCs/>
              </w:rPr>
              <w:t>4.5</w:t>
            </w:r>
          </w:p>
        </w:tc>
        <w:tc>
          <w:tcPr>
            <w:tcW w:w="5221" w:type="dxa"/>
            <w:vAlign w:val="center"/>
          </w:tcPr>
          <w:p w14:paraId="7ADE402D"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Trigơ T và T</w:t>
            </w:r>
            <w:r w:rsidRPr="00D62FF2">
              <w:rPr>
                <w:bCs/>
                <w:color w:val="000000"/>
                <w:vertAlign w:val="superscript"/>
                <w:lang w:val="nl-NL"/>
              </w:rPr>
              <w:t>/</w:t>
            </w:r>
            <w:r w:rsidRPr="00D62FF2">
              <w:rPr>
                <w:bCs/>
                <w:color w:val="000000"/>
                <w:lang w:val="nl-NL"/>
              </w:rPr>
              <w:t xml:space="preserve"> (Trigơ chia tần)</w:t>
            </w:r>
          </w:p>
        </w:tc>
        <w:tc>
          <w:tcPr>
            <w:tcW w:w="1039" w:type="dxa"/>
            <w:vAlign w:val="center"/>
          </w:tcPr>
          <w:p w14:paraId="7ADE402E" w14:textId="77777777" w:rsidR="00EA7119" w:rsidRPr="00D62FF2" w:rsidRDefault="00EA7119" w:rsidP="00BC3435">
            <w:pPr>
              <w:pStyle w:val="ListParagraph"/>
              <w:ind w:left="0"/>
              <w:jc w:val="center"/>
              <w:rPr>
                <w:bCs/>
              </w:rPr>
            </w:pPr>
          </w:p>
        </w:tc>
        <w:tc>
          <w:tcPr>
            <w:tcW w:w="1394" w:type="dxa"/>
            <w:vAlign w:val="center"/>
          </w:tcPr>
          <w:p w14:paraId="7ADE402F" w14:textId="77777777" w:rsidR="00EA7119" w:rsidRPr="00D62FF2" w:rsidRDefault="005F49F7" w:rsidP="00BC3435">
            <w:pPr>
              <w:pStyle w:val="ListParagraph"/>
              <w:ind w:left="0"/>
              <w:jc w:val="center"/>
              <w:rPr>
                <w:bCs/>
              </w:rPr>
            </w:pPr>
            <w:r w:rsidRPr="00D62FF2">
              <w:rPr>
                <w:bCs/>
              </w:rPr>
              <w:t>4.1.13</w:t>
            </w:r>
          </w:p>
        </w:tc>
      </w:tr>
      <w:tr w:rsidR="00EA7119" w:rsidRPr="00D62FF2" w14:paraId="7ADE4035" w14:textId="77777777" w:rsidTr="000631FF">
        <w:tc>
          <w:tcPr>
            <w:tcW w:w="1408" w:type="dxa"/>
            <w:vAlign w:val="center"/>
          </w:tcPr>
          <w:p w14:paraId="7ADE4031" w14:textId="77777777" w:rsidR="00EA7119" w:rsidRPr="00D62FF2" w:rsidRDefault="00EA7119" w:rsidP="00435610">
            <w:pPr>
              <w:pStyle w:val="ListParagraph"/>
              <w:ind w:left="0"/>
              <w:jc w:val="center"/>
              <w:rPr>
                <w:bCs/>
              </w:rPr>
            </w:pPr>
            <w:r w:rsidRPr="00D62FF2">
              <w:rPr>
                <w:bCs/>
              </w:rPr>
              <w:t>4.6</w:t>
            </w:r>
          </w:p>
        </w:tc>
        <w:tc>
          <w:tcPr>
            <w:tcW w:w="5221" w:type="dxa"/>
            <w:vAlign w:val="center"/>
          </w:tcPr>
          <w:p w14:paraId="7ADE4032"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Sự chuyển đổi lẫn nhau giữa các Trigơ</w:t>
            </w:r>
          </w:p>
        </w:tc>
        <w:tc>
          <w:tcPr>
            <w:tcW w:w="1039" w:type="dxa"/>
            <w:vAlign w:val="center"/>
          </w:tcPr>
          <w:p w14:paraId="7ADE4033" w14:textId="77777777" w:rsidR="00EA7119" w:rsidRPr="00D62FF2" w:rsidRDefault="00EA7119" w:rsidP="00BC3435">
            <w:pPr>
              <w:pStyle w:val="ListParagraph"/>
              <w:ind w:left="0"/>
              <w:jc w:val="center"/>
              <w:rPr>
                <w:bCs/>
              </w:rPr>
            </w:pPr>
          </w:p>
        </w:tc>
        <w:tc>
          <w:tcPr>
            <w:tcW w:w="1394" w:type="dxa"/>
            <w:vAlign w:val="center"/>
          </w:tcPr>
          <w:p w14:paraId="7ADE4034" w14:textId="77777777" w:rsidR="00EA7119" w:rsidRPr="00D62FF2" w:rsidRDefault="005F49F7" w:rsidP="00BC3435">
            <w:pPr>
              <w:pStyle w:val="ListParagraph"/>
              <w:ind w:left="0"/>
              <w:jc w:val="center"/>
              <w:rPr>
                <w:bCs/>
              </w:rPr>
            </w:pPr>
            <w:r w:rsidRPr="00D62FF2">
              <w:rPr>
                <w:bCs/>
              </w:rPr>
              <w:t>4.1.13</w:t>
            </w:r>
          </w:p>
        </w:tc>
      </w:tr>
      <w:tr w:rsidR="00EA7119" w:rsidRPr="00D62FF2" w14:paraId="7ADE403A" w14:textId="77777777" w:rsidTr="000631FF">
        <w:tc>
          <w:tcPr>
            <w:tcW w:w="1408" w:type="dxa"/>
            <w:vAlign w:val="center"/>
          </w:tcPr>
          <w:p w14:paraId="7ADE4036" w14:textId="77777777" w:rsidR="00EA7119" w:rsidRPr="00D62FF2" w:rsidRDefault="00EA7119" w:rsidP="00435610">
            <w:pPr>
              <w:pStyle w:val="ListParagraph"/>
              <w:ind w:left="0"/>
              <w:jc w:val="center"/>
              <w:rPr>
                <w:bCs/>
              </w:rPr>
            </w:pPr>
            <w:r w:rsidRPr="00D62FF2">
              <w:rPr>
                <w:bCs/>
              </w:rPr>
              <w:t>4.7</w:t>
            </w:r>
          </w:p>
        </w:tc>
        <w:tc>
          <w:tcPr>
            <w:tcW w:w="5221" w:type="dxa"/>
            <w:vAlign w:val="center"/>
          </w:tcPr>
          <w:p w14:paraId="7ADE4037"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vi mạch thông dụng</w:t>
            </w:r>
          </w:p>
        </w:tc>
        <w:tc>
          <w:tcPr>
            <w:tcW w:w="1039" w:type="dxa"/>
            <w:vAlign w:val="center"/>
          </w:tcPr>
          <w:p w14:paraId="7ADE4038" w14:textId="77777777" w:rsidR="00EA7119" w:rsidRPr="00D62FF2" w:rsidRDefault="00EA7119" w:rsidP="00BC3435">
            <w:pPr>
              <w:pStyle w:val="ListParagraph"/>
              <w:ind w:left="0"/>
              <w:jc w:val="center"/>
              <w:rPr>
                <w:bCs/>
              </w:rPr>
            </w:pPr>
          </w:p>
        </w:tc>
        <w:tc>
          <w:tcPr>
            <w:tcW w:w="1394" w:type="dxa"/>
            <w:vAlign w:val="center"/>
          </w:tcPr>
          <w:p w14:paraId="7ADE4039" w14:textId="77777777" w:rsidR="00EA7119" w:rsidRPr="00D62FF2" w:rsidRDefault="005F49F7" w:rsidP="00BC3435">
            <w:pPr>
              <w:pStyle w:val="ListParagraph"/>
              <w:ind w:left="0"/>
              <w:jc w:val="center"/>
              <w:rPr>
                <w:bCs/>
              </w:rPr>
            </w:pPr>
            <w:r w:rsidRPr="00D62FF2">
              <w:rPr>
                <w:bCs/>
              </w:rPr>
              <w:t>4.1.13</w:t>
            </w:r>
          </w:p>
        </w:tc>
      </w:tr>
      <w:tr w:rsidR="00EA7119" w:rsidRPr="00D62FF2" w14:paraId="7ADE403F" w14:textId="77777777" w:rsidTr="000631FF">
        <w:tc>
          <w:tcPr>
            <w:tcW w:w="1408" w:type="dxa"/>
            <w:vAlign w:val="center"/>
          </w:tcPr>
          <w:p w14:paraId="7ADE403B" w14:textId="77777777" w:rsidR="00EA7119" w:rsidRPr="00D62FF2" w:rsidRDefault="00EA7119" w:rsidP="00435610">
            <w:pPr>
              <w:pStyle w:val="ListParagraph"/>
              <w:ind w:left="0"/>
              <w:jc w:val="center"/>
              <w:rPr>
                <w:bCs/>
              </w:rPr>
            </w:pPr>
          </w:p>
        </w:tc>
        <w:tc>
          <w:tcPr>
            <w:tcW w:w="5221" w:type="dxa"/>
            <w:vAlign w:val="center"/>
          </w:tcPr>
          <w:p w14:paraId="7ADE403C"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Câu hỏi và bài tập</w:t>
            </w:r>
          </w:p>
        </w:tc>
        <w:tc>
          <w:tcPr>
            <w:tcW w:w="1039" w:type="dxa"/>
            <w:vAlign w:val="center"/>
          </w:tcPr>
          <w:p w14:paraId="7ADE403D" w14:textId="77777777" w:rsidR="00EA7119" w:rsidRPr="00D62FF2" w:rsidRDefault="00EA7119" w:rsidP="003D24B8">
            <w:pPr>
              <w:pStyle w:val="ListParagraph"/>
              <w:ind w:left="0"/>
              <w:jc w:val="center"/>
              <w:rPr>
                <w:bCs/>
              </w:rPr>
            </w:pPr>
          </w:p>
        </w:tc>
        <w:tc>
          <w:tcPr>
            <w:tcW w:w="1394" w:type="dxa"/>
            <w:vAlign w:val="center"/>
          </w:tcPr>
          <w:p w14:paraId="7ADE403E" w14:textId="77777777" w:rsidR="00EA7119" w:rsidRPr="00D62FF2" w:rsidRDefault="005F49F7" w:rsidP="00BC3435">
            <w:pPr>
              <w:pStyle w:val="ListParagraph"/>
              <w:ind w:left="0"/>
              <w:jc w:val="center"/>
              <w:rPr>
                <w:bCs/>
              </w:rPr>
            </w:pPr>
            <w:r w:rsidRPr="00D62FF2">
              <w:rPr>
                <w:bCs/>
              </w:rPr>
              <w:t>4.2.5, 4.2.10</w:t>
            </w:r>
          </w:p>
        </w:tc>
      </w:tr>
      <w:tr w:rsidR="00EA7119" w:rsidRPr="00D62FF2" w14:paraId="7ADE4044" w14:textId="77777777" w:rsidTr="000631FF">
        <w:tc>
          <w:tcPr>
            <w:tcW w:w="1408" w:type="dxa"/>
            <w:vAlign w:val="center"/>
          </w:tcPr>
          <w:p w14:paraId="7ADE4040" w14:textId="77777777" w:rsidR="00EA7119" w:rsidRPr="00D62FF2" w:rsidRDefault="00EA7119" w:rsidP="00435610">
            <w:pPr>
              <w:pStyle w:val="ListParagraph"/>
              <w:ind w:left="0"/>
              <w:jc w:val="center"/>
              <w:rPr>
                <w:b/>
                <w:bCs/>
              </w:rPr>
            </w:pPr>
            <w:r w:rsidRPr="00D62FF2">
              <w:rPr>
                <w:b/>
                <w:bCs/>
              </w:rPr>
              <w:t>Chương 5</w:t>
            </w:r>
          </w:p>
        </w:tc>
        <w:tc>
          <w:tcPr>
            <w:tcW w:w="5221" w:type="dxa"/>
            <w:vAlign w:val="center"/>
          </w:tcPr>
          <w:p w14:paraId="7ADE4041"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MẠCH LOGIC TUẦN TỰ (LOGIC DÃY)</w:t>
            </w:r>
          </w:p>
        </w:tc>
        <w:tc>
          <w:tcPr>
            <w:tcW w:w="1039" w:type="dxa"/>
            <w:vAlign w:val="center"/>
          </w:tcPr>
          <w:p w14:paraId="7ADE4042" w14:textId="77777777" w:rsidR="00EA7119" w:rsidRPr="00D62FF2" w:rsidRDefault="000631FF" w:rsidP="00BC3435">
            <w:pPr>
              <w:pStyle w:val="ListParagraph"/>
              <w:ind w:left="0"/>
              <w:jc w:val="center"/>
              <w:rPr>
                <w:bCs/>
              </w:rPr>
            </w:pPr>
            <w:r w:rsidRPr="00D62FF2">
              <w:rPr>
                <w:bCs/>
              </w:rPr>
              <w:t>6</w:t>
            </w:r>
            <w:r w:rsidR="005F49F7" w:rsidRPr="00D62FF2">
              <w:rPr>
                <w:bCs/>
              </w:rPr>
              <w:t>+1</w:t>
            </w:r>
          </w:p>
        </w:tc>
        <w:tc>
          <w:tcPr>
            <w:tcW w:w="1394" w:type="dxa"/>
            <w:vAlign w:val="center"/>
          </w:tcPr>
          <w:p w14:paraId="7ADE4043" w14:textId="77777777" w:rsidR="00EA7119" w:rsidRPr="00D62FF2" w:rsidRDefault="00EA7119" w:rsidP="00BC3435">
            <w:pPr>
              <w:pStyle w:val="ListParagraph"/>
              <w:ind w:left="0"/>
              <w:jc w:val="center"/>
              <w:rPr>
                <w:bCs/>
              </w:rPr>
            </w:pPr>
          </w:p>
        </w:tc>
      </w:tr>
      <w:tr w:rsidR="00EA7119" w:rsidRPr="00D62FF2" w14:paraId="7ADE4049" w14:textId="77777777" w:rsidTr="000631FF">
        <w:tc>
          <w:tcPr>
            <w:tcW w:w="1408" w:type="dxa"/>
            <w:vAlign w:val="center"/>
          </w:tcPr>
          <w:p w14:paraId="7ADE4045" w14:textId="77777777" w:rsidR="00EA7119" w:rsidRPr="00D62FF2" w:rsidRDefault="00EA7119" w:rsidP="00435610">
            <w:pPr>
              <w:pStyle w:val="ListParagraph"/>
              <w:ind w:left="0"/>
              <w:jc w:val="center"/>
              <w:rPr>
                <w:bCs/>
              </w:rPr>
            </w:pPr>
            <w:r w:rsidRPr="00D62FF2">
              <w:rPr>
                <w:bCs/>
              </w:rPr>
              <w:t>5.1</w:t>
            </w:r>
          </w:p>
        </w:tc>
        <w:tc>
          <w:tcPr>
            <w:tcW w:w="5221" w:type="dxa"/>
            <w:vAlign w:val="center"/>
          </w:tcPr>
          <w:p w14:paraId="7ADE4046"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Định nghĩa và đặc điểm của mạch logic dãy</w:t>
            </w:r>
          </w:p>
        </w:tc>
        <w:tc>
          <w:tcPr>
            <w:tcW w:w="1039" w:type="dxa"/>
            <w:vAlign w:val="center"/>
          </w:tcPr>
          <w:p w14:paraId="7ADE4047" w14:textId="77777777" w:rsidR="00EA7119" w:rsidRPr="00D62FF2" w:rsidRDefault="00EA7119" w:rsidP="00BC3435">
            <w:pPr>
              <w:pStyle w:val="ListParagraph"/>
              <w:ind w:left="0"/>
              <w:jc w:val="center"/>
              <w:rPr>
                <w:bCs/>
              </w:rPr>
            </w:pPr>
          </w:p>
        </w:tc>
        <w:tc>
          <w:tcPr>
            <w:tcW w:w="1394" w:type="dxa"/>
            <w:vAlign w:val="center"/>
          </w:tcPr>
          <w:p w14:paraId="7ADE4048" w14:textId="77777777" w:rsidR="00EA7119" w:rsidRPr="00D62FF2" w:rsidRDefault="005F49F7" w:rsidP="00BC3435">
            <w:pPr>
              <w:pStyle w:val="ListParagraph"/>
              <w:ind w:left="0"/>
              <w:jc w:val="center"/>
              <w:rPr>
                <w:bCs/>
              </w:rPr>
            </w:pPr>
            <w:r w:rsidRPr="00D62FF2">
              <w:rPr>
                <w:bCs/>
              </w:rPr>
              <w:t>4.1.14</w:t>
            </w:r>
          </w:p>
        </w:tc>
      </w:tr>
      <w:tr w:rsidR="00EA7119" w:rsidRPr="00D62FF2" w14:paraId="7ADE404E" w14:textId="77777777" w:rsidTr="000631FF">
        <w:tc>
          <w:tcPr>
            <w:tcW w:w="1408" w:type="dxa"/>
            <w:vAlign w:val="center"/>
          </w:tcPr>
          <w:p w14:paraId="7ADE404A" w14:textId="77777777" w:rsidR="00EA7119" w:rsidRPr="00D62FF2" w:rsidRDefault="00EA7119" w:rsidP="00435610">
            <w:pPr>
              <w:pStyle w:val="ListParagraph"/>
              <w:ind w:left="0"/>
              <w:jc w:val="center"/>
              <w:rPr>
                <w:bCs/>
              </w:rPr>
            </w:pPr>
            <w:r w:rsidRPr="00D62FF2">
              <w:rPr>
                <w:bCs/>
              </w:rPr>
              <w:t>5.2</w:t>
            </w:r>
          </w:p>
        </w:tc>
        <w:tc>
          <w:tcPr>
            <w:tcW w:w="5221" w:type="dxa"/>
            <w:vAlign w:val="center"/>
          </w:tcPr>
          <w:p w14:paraId="7ADE404B"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Phương pháp cơ bản phân tích chức năng logic mạch dãy</w:t>
            </w:r>
          </w:p>
        </w:tc>
        <w:tc>
          <w:tcPr>
            <w:tcW w:w="1039" w:type="dxa"/>
            <w:vAlign w:val="center"/>
          </w:tcPr>
          <w:p w14:paraId="7ADE404C" w14:textId="77777777" w:rsidR="00EA7119" w:rsidRPr="00D62FF2" w:rsidRDefault="00EA7119" w:rsidP="00BC3435">
            <w:pPr>
              <w:pStyle w:val="ListParagraph"/>
              <w:ind w:left="0"/>
              <w:jc w:val="center"/>
              <w:rPr>
                <w:bCs/>
              </w:rPr>
            </w:pPr>
          </w:p>
        </w:tc>
        <w:tc>
          <w:tcPr>
            <w:tcW w:w="1394" w:type="dxa"/>
            <w:vAlign w:val="center"/>
          </w:tcPr>
          <w:p w14:paraId="7ADE404D" w14:textId="77777777" w:rsidR="00EA7119" w:rsidRPr="00D62FF2" w:rsidRDefault="00E64CED" w:rsidP="00BC3435">
            <w:pPr>
              <w:pStyle w:val="ListParagraph"/>
              <w:ind w:left="0"/>
              <w:jc w:val="center"/>
              <w:rPr>
                <w:bCs/>
              </w:rPr>
            </w:pPr>
            <w:r w:rsidRPr="00D62FF2">
              <w:rPr>
                <w:bCs/>
              </w:rPr>
              <w:t>4.1.15</w:t>
            </w:r>
          </w:p>
        </w:tc>
      </w:tr>
      <w:tr w:rsidR="00EA7119" w:rsidRPr="00D62FF2" w14:paraId="7ADE4053" w14:textId="77777777" w:rsidTr="000631FF">
        <w:tc>
          <w:tcPr>
            <w:tcW w:w="1408" w:type="dxa"/>
            <w:vAlign w:val="center"/>
          </w:tcPr>
          <w:p w14:paraId="7ADE404F" w14:textId="77777777" w:rsidR="00EA7119" w:rsidRPr="00D62FF2" w:rsidRDefault="00EA7119" w:rsidP="00435610">
            <w:pPr>
              <w:pStyle w:val="ListParagraph"/>
              <w:ind w:left="0"/>
              <w:jc w:val="center"/>
              <w:rPr>
                <w:bCs/>
              </w:rPr>
            </w:pPr>
            <w:r w:rsidRPr="00D62FF2">
              <w:rPr>
                <w:bCs/>
              </w:rPr>
              <w:t>5.3</w:t>
            </w:r>
          </w:p>
        </w:tc>
        <w:tc>
          <w:tcPr>
            <w:tcW w:w="5221" w:type="dxa"/>
            <w:vAlign w:val="center"/>
          </w:tcPr>
          <w:p w14:paraId="7ADE4050"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Bộ đếm (đặc điểm và phân loại, bộ đếm đồng bộ, bộ đếm không đồng bộ)</w:t>
            </w:r>
          </w:p>
        </w:tc>
        <w:tc>
          <w:tcPr>
            <w:tcW w:w="1039" w:type="dxa"/>
            <w:vAlign w:val="center"/>
          </w:tcPr>
          <w:p w14:paraId="7ADE4051" w14:textId="77777777" w:rsidR="00EA7119" w:rsidRPr="00D62FF2" w:rsidRDefault="00EA7119" w:rsidP="00BC3435">
            <w:pPr>
              <w:pStyle w:val="ListParagraph"/>
              <w:ind w:left="0"/>
              <w:jc w:val="center"/>
              <w:rPr>
                <w:bCs/>
              </w:rPr>
            </w:pPr>
          </w:p>
        </w:tc>
        <w:tc>
          <w:tcPr>
            <w:tcW w:w="1394" w:type="dxa"/>
            <w:vAlign w:val="center"/>
          </w:tcPr>
          <w:p w14:paraId="7ADE4052" w14:textId="77777777" w:rsidR="00EA7119" w:rsidRPr="00D62FF2" w:rsidRDefault="00E64CED" w:rsidP="00BC3435">
            <w:pPr>
              <w:pStyle w:val="ListParagraph"/>
              <w:ind w:left="0"/>
              <w:jc w:val="center"/>
              <w:rPr>
                <w:bCs/>
              </w:rPr>
            </w:pPr>
            <w:r w:rsidRPr="00D62FF2">
              <w:rPr>
                <w:bCs/>
              </w:rPr>
              <w:t>4.1.6</w:t>
            </w:r>
          </w:p>
        </w:tc>
      </w:tr>
      <w:tr w:rsidR="00EA7119" w:rsidRPr="00D62FF2" w14:paraId="7ADE4058" w14:textId="77777777" w:rsidTr="000631FF">
        <w:tc>
          <w:tcPr>
            <w:tcW w:w="1408" w:type="dxa"/>
            <w:vAlign w:val="center"/>
          </w:tcPr>
          <w:p w14:paraId="7ADE4054" w14:textId="77777777" w:rsidR="00EA7119" w:rsidRPr="00D62FF2" w:rsidRDefault="00EA7119" w:rsidP="00435610">
            <w:pPr>
              <w:pStyle w:val="ListParagraph"/>
              <w:ind w:left="0"/>
              <w:jc w:val="center"/>
              <w:rPr>
                <w:bCs/>
              </w:rPr>
            </w:pPr>
            <w:r w:rsidRPr="00D62FF2">
              <w:rPr>
                <w:bCs/>
              </w:rPr>
              <w:t>5.4</w:t>
            </w:r>
          </w:p>
        </w:tc>
        <w:tc>
          <w:tcPr>
            <w:tcW w:w="5221" w:type="dxa"/>
            <w:vAlign w:val="center"/>
          </w:tcPr>
          <w:p w14:paraId="7ADE4055"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Sử dụng các vi mạch đếm (nối tầng các IC đếm, xây dựng bộ đếm với chu trình đếm tùy chọn, xây dựng bộ đếm với chu trình đếm lập trình)</w:t>
            </w:r>
          </w:p>
        </w:tc>
        <w:tc>
          <w:tcPr>
            <w:tcW w:w="1039" w:type="dxa"/>
            <w:vAlign w:val="center"/>
          </w:tcPr>
          <w:p w14:paraId="7ADE4056" w14:textId="77777777" w:rsidR="00EA7119" w:rsidRPr="00D62FF2" w:rsidRDefault="00EA7119" w:rsidP="00435610">
            <w:pPr>
              <w:pStyle w:val="ListParagraph"/>
              <w:ind w:left="0"/>
              <w:rPr>
                <w:bCs/>
              </w:rPr>
            </w:pPr>
          </w:p>
        </w:tc>
        <w:tc>
          <w:tcPr>
            <w:tcW w:w="1394" w:type="dxa"/>
            <w:vAlign w:val="center"/>
          </w:tcPr>
          <w:p w14:paraId="7ADE4057" w14:textId="77777777" w:rsidR="00EA7119" w:rsidRPr="00D62FF2" w:rsidRDefault="00E64CED" w:rsidP="00435610">
            <w:pPr>
              <w:pStyle w:val="ListParagraph"/>
              <w:ind w:left="0"/>
              <w:jc w:val="center"/>
              <w:rPr>
                <w:bCs/>
              </w:rPr>
            </w:pPr>
            <w:r w:rsidRPr="00D62FF2">
              <w:rPr>
                <w:bCs/>
              </w:rPr>
              <w:t>4.1.6</w:t>
            </w:r>
          </w:p>
        </w:tc>
      </w:tr>
      <w:tr w:rsidR="00EA7119" w:rsidRPr="00D62FF2" w14:paraId="7ADE405D" w14:textId="77777777" w:rsidTr="000631FF">
        <w:tc>
          <w:tcPr>
            <w:tcW w:w="1408" w:type="dxa"/>
            <w:vAlign w:val="center"/>
          </w:tcPr>
          <w:p w14:paraId="7ADE4059" w14:textId="77777777" w:rsidR="00EA7119" w:rsidRPr="00D62FF2" w:rsidRDefault="00EA7119" w:rsidP="00435610">
            <w:pPr>
              <w:pStyle w:val="ListParagraph"/>
              <w:ind w:left="0"/>
              <w:jc w:val="center"/>
              <w:rPr>
                <w:bCs/>
              </w:rPr>
            </w:pPr>
            <w:r w:rsidRPr="00D62FF2">
              <w:rPr>
                <w:bCs/>
              </w:rPr>
              <w:t>5.5</w:t>
            </w:r>
          </w:p>
        </w:tc>
        <w:tc>
          <w:tcPr>
            <w:tcW w:w="5221" w:type="dxa"/>
            <w:vAlign w:val="center"/>
          </w:tcPr>
          <w:p w14:paraId="7ADE405A"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Một số ứng dụng của bộ đếm (làm mạch phát xung có số xung định trước, làm mạch chia tần, điều khiển những hoạt động có tính trình tự và chu trình ...)</w:t>
            </w:r>
          </w:p>
        </w:tc>
        <w:tc>
          <w:tcPr>
            <w:tcW w:w="1039" w:type="dxa"/>
            <w:vAlign w:val="center"/>
          </w:tcPr>
          <w:p w14:paraId="7ADE405B" w14:textId="77777777" w:rsidR="00EA7119" w:rsidRPr="00D62FF2" w:rsidRDefault="00EA7119" w:rsidP="00435610">
            <w:pPr>
              <w:pStyle w:val="ListParagraph"/>
              <w:ind w:left="0"/>
              <w:jc w:val="center"/>
              <w:rPr>
                <w:bCs/>
              </w:rPr>
            </w:pPr>
          </w:p>
        </w:tc>
        <w:tc>
          <w:tcPr>
            <w:tcW w:w="1394" w:type="dxa"/>
            <w:vAlign w:val="center"/>
          </w:tcPr>
          <w:p w14:paraId="7ADE405C" w14:textId="77777777" w:rsidR="00EA7119" w:rsidRPr="00D62FF2" w:rsidRDefault="00E64CED" w:rsidP="00435610">
            <w:pPr>
              <w:pStyle w:val="ListParagraph"/>
              <w:ind w:left="0"/>
              <w:jc w:val="center"/>
              <w:rPr>
                <w:bCs/>
              </w:rPr>
            </w:pPr>
            <w:r w:rsidRPr="00D62FF2">
              <w:rPr>
                <w:bCs/>
              </w:rPr>
              <w:t>4.1.6</w:t>
            </w:r>
          </w:p>
        </w:tc>
      </w:tr>
      <w:tr w:rsidR="00EA7119" w:rsidRPr="00D62FF2" w14:paraId="7ADE4062" w14:textId="77777777" w:rsidTr="000631FF">
        <w:tc>
          <w:tcPr>
            <w:tcW w:w="1408" w:type="dxa"/>
            <w:vAlign w:val="center"/>
          </w:tcPr>
          <w:p w14:paraId="7ADE405E" w14:textId="77777777" w:rsidR="00EA7119" w:rsidRPr="00D62FF2" w:rsidRDefault="00EA7119" w:rsidP="00435610">
            <w:pPr>
              <w:pStyle w:val="ListParagraph"/>
              <w:ind w:left="0"/>
              <w:jc w:val="center"/>
              <w:rPr>
                <w:bCs/>
              </w:rPr>
            </w:pPr>
            <w:r w:rsidRPr="00D62FF2">
              <w:rPr>
                <w:bCs/>
              </w:rPr>
              <w:t>5.6</w:t>
            </w:r>
          </w:p>
        </w:tc>
        <w:tc>
          <w:tcPr>
            <w:tcW w:w="5221" w:type="dxa"/>
            <w:vAlign w:val="center"/>
          </w:tcPr>
          <w:p w14:paraId="7ADE405F"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Thanh ghi và thanh ghi dịch</w:t>
            </w:r>
          </w:p>
        </w:tc>
        <w:tc>
          <w:tcPr>
            <w:tcW w:w="1039" w:type="dxa"/>
            <w:vAlign w:val="center"/>
          </w:tcPr>
          <w:p w14:paraId="7ADE4060" w14:textId="77777777" w:rsidR="00EA7119" w:rsidRPr="00D62FF2" w:rsidRDefault="00EA7119" w:rsidP="00435610">
            <w:pPr>
              <w:pStyle w:val="ListParagraph"/>
              <w:ind w:left="0"/>
              <w:jc w:val="center"/>
              <w:rPr>
                <w:bCs/>
              </w:rPr>
            </w:pPr>
          </w:p>
        </w:tc>
        <w:tc>
          <w:tcPr>
            <w:tcW w:w="1394" w:type="dxa"/>
            <w:vAlign w:val="center"/>
          </w:tcPr>
          <w:p w14:paraId="7ADE4061" w14:textId="77777777" w:rsidR="00EA7119" w:rsidRPr="00D62FF2" w:rsidRDefault="00E64CED" w:rsidP="00435610">
            <w:pPr>
              <w:pStyle w:val="ListParagraph"/>
              <w:ind w:left="0"/>
              <w:jc w:val="center"/>
              <w:rPr>
                <w:bCs/>
              </w:rPr>
            </w:pPr>
            <w:r w:rsidRPr="00D62FF2">
              <w:rPr>
                <w:bCs/>
              </w:rPr>
              <w:t>4.1.17</w:t>
            </w:r>
          </w:p>
        </w:tc>
      </w:tr>
      <w:tr w:rsidR="00EA7119" w:rsidRPr="00D62FF2" w14:paraId="7ADE4067" w14:textId="77777777" w:rsidTr="000631FF">
        <w:tc>
          <w:tcPr>
            <w:tcW w:w="1408" w:type="dxa"/>
            <w:vAlign w:val="center"/>
          </w:tcPr>
          <w:p w14:paraId="7ADE4063" w14:textId="77777777" w:rsidR="00EA7119" w:rsidRPr="00D62FF2" w:rsidRDefault="00EA7119" w:rsidP="00435610">
            <w:pPr>
              <w:pStyle w:val="ListParagraph"/>
              <w:ind w:left="0"/>
              <w:jc w:val="center"/>
              <w:rPr>
                <w:bCs/>
              </w:rPr>
            </w:pPr>
            <w:r w:rsidRPr="00D62FF2">
              <w:rPr>
                <w:bCs/>
              </w:rPr>
              <w:t>5.7</w:t>
            </w:r>
          </w:p>
        </w:tc>
        <w:tc>
          <w:tcPr>
            <w:tcW w:w="5221" w:type="dxa"/>
            <w:vAlign w:val="center"/>
          </w:tcPr>
          <w:p w14:paraId="7ADE4064"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Một số ứng dụng của thanh ghi dịch (biến thông tin từ song song sang nối tiếp và ngược lại, tạo bộ đếm chạy vòng, điều khiển động cơ bước ...)</w:t>
            </w:r>
          </w:p>
        </w:tc>
        <w:tc>
          <w:tcPr>
            <w:tcW w:w="1039" w:type="dxa"/>
            <w:vAlign w:val="center"/>
          </w:tcPr>
          <w:p w14:paraId="7ADE4065" w14:textId="77777777" w:rsidR="00EA7119" w:rsidRPr="00D62FF2" w:rsidRDefault="00EA7119" w:rsidP="00435610">
            <w:pPr>
              <w:pStyle w:val="ListParagraph"/>
              <w:ind w:left="0"/>
              <w:jc w:val="center"/>
              <w:rPr>
                <w:bCs/>
              </w:rPr>
            </w:pPr>
          </w:p>
        </w:tc>
        <w:tc>
          <w:tcPr>
            <w:tcW w:w="1394" w:type="dxa"/>
            <w:vAlign w:val="center"/>
          </w:tcPr>
          <w:p w14:paraId="7ADE4066" w14:textId="77777777" w:rsidR="00EA7119" w:rsidRPr="00D62FF2" w:rsidRDefault="00E64CED" w:rsidP="00435610">
            <w:pPr>
              <w:pStyle w:val="ListParagraph"/>
              <w:ind w:left="0"/>
              <w:jc w:val="center"/>
              <w:rPr>
                <w:bCs/>
              </w:rPr>
            </w:pPr>
            <w:r w:rsidRPr="00D62FF2">
              <w:rPr>
                <w:bCs/>
              </w:rPr>
              <w:t>4.1.17</w:t>
            </w:r>
          </w:p>
        </w:tc>
      </w:tr>
      <w:tr w:rsidR="00EA7119" w:rsidRPr="00D62FF2" w14:paraId="7ADE406C" w14:textId="77777777" w:rsidTr="000631FF">
        <w:tc>
          <w:tcPr>
            <w:tcW w:w="1408" w:type="dxa"/>
            <w:vAlign w:val="center"/>
          </w:tcPr>
          <w:p w14:paraId="7ADE4068" w14:textId="77777777" w:rsidR="00EA7119" w:rsidRPr="00D62FF2" w:rsidRDefault="00EA7119" w:rsidP="00435610">
            <w:pPr>
              <w:pStyle w:val="ListParagraph"/>
              <w:ind w:left="0"/>
              <w:jc w:val="center"/>
              <w:rPr>
                <w:bCs/>
              </w:rPr>
            </w:pPr>
            <w:r w:rsidRPr="00D62FF2">
              <w:rPr>
                <w:bCs/>
              </w:rPr>
              <w:t>5.8</w:t>
            </w:r>
          </w:p>
        </w:tc>
        <w:tc>
          <w:tcPr>
            <w:tcW w:w="5221" w:type="dxa"/>
            <w:vAlign w:val="center"/>
          </w:tcPr>
          <w:p w14:paraId="7ADE4069"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Phương pháp thiết kế mạch dãy</w:t>
            </w:r>
          </w:p>
        </w:tc>
        <w:tc>
          <w:tcPr>
            <w:tcW w:w="1039" w:type="dxa"/>
            <w:vAlign w:val="center"/>
          </w:tcPr>
          <w:p w14:paraId="7ADE406A" w14:textId="77777777" w:rsidR="00EA7119" w:rsidRPr="00D62FF2" w:rsidRDefault="00EA7119" w:rsidP="00435610">
            <w:pPr>
              <w:pStyle w:val="ListParagraph"/>
              <w:ind w:left="0"/>
              <w:jc w:val="center"/>
              <w:rPr>
                <w:bCs/>
              </w:rPr>
            </w:pPr>
          </w:p>
        </w:tc>
        <w:tc>
          <w:tcPr>
            <w:tcW w:w="1394" w:type="dxa"/>
            <w:vAlign w:val="center"/>
          </w:tcPr>
          <w:p w14:paraId="7ADE406B" w14:textId="77777777" w:rsidR="00EA7119" w:rsidRPr="00D62FF2" w:rsidRDefault="00E64CED" w:rsidP="00435610">
            <w:pPr>
              <w:pStyle w:val="ListParagraph"/>
              <w:ind w:left="0"/>
              <w:jc w:val="center"/>
              <w:rPr>
                <w:bCs/>
              </w:rPr>
            </w:pPr>
            <w:r w:rsidRPr="00D62FF2">
              <w:rPr>
                <w:bCs/>
              </w:rPr>
              <w:t>4.1.18</w:t>
            </w:r>
          </w:p>
        </w:tc>
      </w:tr>
      <w:tr w:rsidR="00EA7119" w:rsidRPr="00D62FF2" w14:paraId="7ADE4071" w14:textId="77777777" w:rsidTr="000631FF">
        <w:tc>
          <w:tcPr>
            <w:tcW w:w="1408" w:type="dxa"/>
            <w:vAlign w:val="center"/>
          </w:tcPr>
          <w:p w14:paraId="7ADE406D" w14:textId="77777777" w:rsidR="00EA7119" w:rsidRPr="00D62FF2" w:rsidRDefault="00EA7119" w:rsidP="00435610">
            <w:pPr>
              <w:pStyle w:val="ListParagraph"/>
              <w:ind w:left="0"/>
              <w:jc w:val="center"/>
              <w:rPr>
                <w:bCs/>
              </w:rPr>
            </w:pPr>
            <w:r w:rsidRPr="00D62FF2">
              <w:rPr>
                <w:bCs/>
              </w:rPr>
              <w:lastRenderedPageBreak/>
              <w:t>5.9</w:t>
            </w:r>
          </w:p>
        </w:tc>
        <w:tc>
          <w:tcPr>
            <w:tcW w:w="5221" w:type="dxa"/>
            <w:vAlign w:val="center"/>
          </w:tcPr>
          <w:p w14:paraId="7ADE406E"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vi mạch thông dụng</w:t>
            </w:r>
          </w:p>
        </w:tc>
        <w:tc>
          <w:tcPr>
            <w:tcW w:w="1039" w:type="dxa"/>
            <w:vAlign w:val="center"/>
          </w:tcPr>
          <w:p w14:paraId="7ADE406F" w14:textId="77777777" w:rsidR="00EA7119" w:rsidRPr="00D62FF2" w:rsidRDefault="00EA7119" w:rsidP="00435610">
            <w:pPr>
              <w:pStyle w:val="ListParagraph"/>
              <w:ind w:left="0"/>
              <w:jc w:val="center"/>
              <w:rPr>
                <w:bCs/>
              </w:rPr>
            </w:pPr>
          </w:p>
        </w:tc>
        <w:tc>
          <w:tcPr>
            <w:tcW w:w="1394" w:type="dxa"/>
            <w:vAlign w:val="center"/>
          </w:tcPr>
          <w:p w14:paraId="7ADE4070" w14:textId="77777777" w:rsidR="00EA7119" w:rsidRPr="00D62FF2" w:rsidRDefault="00E64CED" w:rsidP="00435610">
            <w:pPr>
              <w:pStyle w:val="ListParagraph"/>
              <w:ind w:left="0"/>
              <w:jc w:val="center"/>
              <w:rPr>
                <w:bCs/>
              </w:rPr>
            </w:pPr>
            <w:r w:rsidRPr="00D62FF2">
              <w:rPr>
                <w:bCs/>
              </w:rPr>
              <w:t>4.2.6</w:t>
            </w:r>
          </w:p>
        </w:tc>
      </w:tr>
      <w:tr w:rsidR="00EA7119" w:rsidRPr="00D62FF2" w14:paraId="7ADE4076" w14:textId="77777777" w:rsidTr="000631FF">
        <w:tc>
          <w:tcPr>
            <w:tcW w:w="1408" w:type="dxa"/>
            <w:vAlign w:val="center"/>
          </w:tcPr>
          <w:p w14:paraId="7ADE4072" w14:textId="77777777" w:rsidR="00EA7119" w:rsidRPr="00D62FF2" w:rsidRDefault="00EA7119" w:rsidP="00435610">
            <w:pPr>
              <w:pStyle w:val="ListParagraph"/>
              <w:ind w:left="0"/>
              <w:jc w:val="center"/>
              <w:rPr>
                <w:bCs/>
              </w:rPr>
            </w:pPr>
          </w:p>
        </w:tc>
        <w:tc>
          <w:tcPr>
            <w:tcW w:w="5221" w:type="dxa"/>
            <w:vAlign w:val="center"/>
          </w:tcPr>
          <w:p w14:paraId="7ADE4073" w14:textId="77777777" w:rsidR="00EA7119" w:rsidRPr="00D62FF2" w:rsidRDefault="00EA7119" w:rsidP="00EA7119">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Câu hỏi và bài tập</w:t>
            </w:r>
          </w:p>
        </w:tc>
        <w:tc>
          <w:tcPr>
            <w:tcW w:w="1039" w:type="dxa"/>
            <w:vAlign w:val="center"/>
          </w:tcPr>
          <w:p w14:paraId="7ADE4074" w14:textId="77777777" w:rsidR="00EA7119" w:rsidRPr="00D62FF2" w:rsidRDefault="00EA7119" w:rsidP="00435610">
            <w:pPr>
              <w:pStyle w:val="ListParagraph"/>
              <w:ind w:left="0"/>
              <w:jc w:val="center"/>
              <w:rPr>
                <w:bCs/>
              </w:rPr>
            </w:pPr>
          </w:p>
        </w:tc>
        <w:tc>
          <w:tcPr>
            <w:tcW w:w="1394" w:type="dxa"/>
            <w:vAlign w:val="center"/>
          </w:tcPr>
          <w:p w14:paraId="7ADE4075" w14:textId="77777777" w:rsidR="00EA7119" w:rsidRPr="00D62FF2" w:rsidRDefault="00E64CED" w:rsidP="00435610">
            <w:pPr>
              <w:pStyle w:val="ListParagraph"/>
              <w:ind w:left="0"/>
              <w:jc w:val="center"/>
              <w:rPr>
                <w:bCs/>
              </w:rPr>
            </w:pPr>
            <w:r w:rsidRPr="00D62FF2">
              <w:rPr>
                <w:bCs/>
              </w:rPr>
              <w:t>4.2.6</w:t>
            </w:r>
          </w:p>
        </w:tc>
      </w:tr>
      <w:tr w:rsidR="001958DE" w:rsidRPr="00D62FF2" w14:paraId="7ADE407B" w14:textId="77777777" w:rsidTr="000631FF">
        <w:tc>
          <w:tcPr>
            <w:tcW w:w="1408" w:type="dxa"/>
            <w:vAlign w:val="center"/>
          </w:tcPr>
          <w:p w14:paraId="7ADE4077" w14:textId="77777777" w:rsidR="001958DE" w:rsidRPr="00D62FF2" w:rsidRDefault="001958DE" w:rsidP="00435610">
            <w:pPr>
              <w:pStyle w:val="ListParagraph"/>
              <w:ind w:left="0"/>
              <w:jc w:val="center"/>
              <w:rPr>
                <w:b/>
                <w:bCs/>
              </w:rPr>
            </w:pPr>
            <w:r w:rsidRPr="00D62FF2">
              <w:rPr>
                <w:b/>
                <w:bCs/>
              </w:rPr>
              <w:t>Chương 6</w:t>
            </w:r>
          </w:p>
        </w:tc>
        <w:tc>
          <w:tcPr>
            <w:tcW w:w="5221" w:type="dxa"/>
            <w:vAlign w:val="center"/>
          </w:tcPr>
          <w:p w14:paraId="7ADE4078"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BỘ NHỚ</w:t>
            </w:r>
          </w:p>
        </w:tc>
        <w:tc>
          <w:tcPr>
            <w:tcW w:w="1039" w:type="dxa"/>
            <w:vAlign w:val="center"/>
          </w:tcPr>
          <w:p w14:paraId="7ADE4079" w14:textId="77777777" w:rsidR="001958DE" w:rsidRPr="00D62FF2" w:rsidRDefault="000631FF" w:rsidP="00435610">
            <w:pPr>
              <w:pStyle w:val="ListParagraph"/>
              <w:ind w:left="0"/>
              <w:jc w:val="center"/>
              <w:rPr>
                <w:bCs/>
              </w:rPr>
            </w:pPr>
            <w:r w:rsidRPr="00D62FF2">
              <w:rPr>
                <w:bCs/>
              </w:rPr>
              <w:t>4,5</w:t>
            </w:r>
            <w:r w:rsidR="001958DE" w:rsidRPr="00D62FF2">
              <w:rPr>
                <w:bCs/>
              </w:rPr>
              <w:t>+0,5</w:t>
            </w:r>
          </w:p>
        </w:tc>
        <w:tc>
          <w:tcPr>
            <w:tcW w:w="1394" w:type="dxa"/>
            <w:vAlign w:val="center"/>
          </w:tcPr>
          <w:p w14:paraId="7ADE407A" w14:textId="77777777" w:rsidR="001958DE" w:rsidRPr="00D62FF2" w:rsidRDefault="001958DE" w:rsidP="00435610">
            <w:pPr>
              <w:pStyle w:val="ListParagraph"/>
              <w:ind w:left="0"/>
              <w:jc w:val="center"/>
              <w:rPr>
                <w:bCs/>
              </w:rPr>
            </w:pPr>
          </w:p>
        </w:tc>
      </w:tr>
      <w:tr w:rsidR="001958DE" w:rsidRPr="00D62FF2" w14:paraId="7ADE4080" w14:textId="77777777" w:rsidTr="000631FF">
        <w:tc>
          <w:tcPr>
            <w:tcW w:w="1408" w:type="dxa"/>
            <w:vAlign w:val="center"/>
          </w:tcPr>
          <w:p w14:paraId="7ADE407C" w14:textId="77777777" w:rsidR="001958DE" w:rsidRPr="00D62FF2" w:rsidRDefault="001958DE" w:rsidP="00435610">
            <w:pPr>
              <w:pStyle w:val="ListParagraph"/>
              <w:ind w:left="0"/>
              <w:jc w:val="center"/>
              <w:rPr>
                <w:bCs/>
              </w:rPr>
            </w:pPr>
            <w:r w:rsidRPr="00D62FF2">
              <w:rPr>
                <w:bCs/>
              </w:rPr>
              <w:t>6.1</w:t>
            </w:r>
          </w:p>
        </w:tc>
        <w:tc>
          <w:tcPr>
            <w:tcW w:w="5221" w:type="dxa"/>
            <w:vAlign w:val="center"/>
          </w:tcPr>
          <w:p w14:paraId="7ADE407D"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Khái niệm và phân loại</w:t>
            </w:r>
          </w:p>
        </w:tc>
        <w:tc>
          <w:tcPr>
            <w:tcW w:w="1039" w:type="dxa"/>
            <w:vAlign w:val="center"/>
          </w:tcPr>
          <w:p w14:paraId="7ADE407E" w14:textId="77777777" w:rsidR="001958DE" w:rsidRPr="00D62FF2" w:rsidRDefault="001958DE" w:rsidP="00435610">
            <w:pPr>
              <w:pStyle w:val="ListParagraph"/>
              <w:ind w:left="0"/>
              <w:jc w:val="center"/>
              <w:rPr>
                <w:bCs/>
              </w:rPr>
            </w:pPr>
          </w:p>
        </w:tc>
        <w:tc>
          <w:tcPr>
            <w:tcW w:w="1394" w:type="dxa"/>
            <w:vAlign w:val="center"/>
          </w:tcPr>
          <w:p w14:paraId="7ADE407F" w14:textId="77777777" w:rsidR="001958DE" w:rsidRPr="00D62FF2" w:rsidRDefault="00F470B2" w:rsidP="00435610">
            <w:pPr>
              <w:pStyle w:val="ListParagraph"/>
              <w:ind w:left="0"/>
              <w:jc w:val="center"/>
              <w:rPr>
                <w:bCs/>
              </w:rPr>
            </w:pPr>
            <w:r w:rsidRPr="00D62FF2">
              <w:rPr>
                <w:bCs/>
              </w:rPr>
              <w:t>4.1.19</w:t>
            </w:r>
          </w:p>
        </w:tc>
      </w:tr>
      <w:tr w:rsidR="001958DE" w:rsidRPr="00D62FF2" w14:paraId="7ADE4085" w14:textId="77777777" w:rsidTr="000631FF">
        <w:tc>
          <w:tcPr>
            <w:tcW w:w="1408" w:type="dxa"/>
            <w:vAlign w:val="center"/>
          </w:tcPr>
          <w:p w14:paraId="7ADE4081" w14:textId="77777777" w:rsidR="001958DE" w:rsidRPr="00D62FF2" w:rsidRDefault="001958DE" w:rsidP="00435610">
            <w:pPr>
              <w:pStyle w:val="ListParagraph"/>
              <w:ind w:left="0"/>
              <w:jc w:val="center"/>
              <w:rPr>
                <w:bCs/>
              </w:rPr>
            </w:pPr>
            <w:r w:rsidRPr="00D62FF2">
              <w:rPr>
                <w:bCs/>
              </w:rPr>
              <w:t>6.2</w:t>
            </w:r>
          </w:p>
        </w:tc>
        <w:tc>
          <w:tcPr>
            <w:tcW w:w="5221" w:type="dxa"/>
            <w:vAlign w:val="center"/>
          </w:tcPr>
          <w:p w14:paraId="7ADE4082"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Bộ nhớ chỉ đọc ROM</w:t>
            </w:r>
          </w:p>
        </w:tc>
        <w:tc>
          <w:tcPr>
            <w:tcW w:w="1039" w:type="dxa"/>
            <w:vAlign w:val="center"/>
          </w:tcPr>
          <w:p w14:paraId="7ADE4083" w14:textId="77777777" w:rsidR="001958DE" w:rsidRPr="00D62FF2" w:rsidRDefault="001958DE" w:rsidP="00435610">
            <w:pPr>
              <w:pStyle w:val="ListParagraph"/>
              <w:ind w:left="0"/>
              <w:jc w:val="center"/>
              <w:rPr>
                <w:bCs/>
              </w:rPr>
            </w:pPr>
          </w:p>
        </w:tc>
        <w:tc>
          <w:tcPr>
            <w:tcW w:w="1394" w:type="dxa"/>
            <w:vAlign w:val="center"/>
          </w:tcPr>
          <w:p w14:paraId="7ADE4084" w14:textId="77777777" w:rsidR="001958DE" w:rsidRPr="00D62FF2" w:rsidRDefault="00F470B2" w:rsidP="00435610">
            <w:pPr>
              <w:pStyle w:val="ListParagraph"/>
              <w:ind w:left="0"/>
              <w:jc w:val="center"/>
              <w:rPr>
                <w:bCs/>
              </w:rPr>
            </w:pPr>
            <w:r w:rsidRPr="00D62FF2">
              <w:rPr>
                <w:bCs/>
              </w:rPr>
              <w:t>4.1.19</w:t>
            </w:r>
          </w:p>
        </w:tc>
      </w:tr>
      <w:tr w:rsidR="001958DE" w:rsidRPr="00D62FF2" w14:paraId="7ADE408A" w14:textId="77777777" w:rsidTr="000631FF">
        <w:tc>
          <w:tcPr>
            <w:tcW w:w="1408" w:type="dxa"/>
            <w:vAlign w:val="center"/>
          </w:tcPr>
          <w:p w14:paraId="7ADE4086" w14:textId="77777777" w:rsidR="001958DE" w:rsidRPr="00D62FF2" w:rsidRDefault="001958DE" w:rsidP="00435610">
            <w:pPr>
              <w:pStyle w:val="ListParagraph"/>
              <w:ind w:left="0"/>
              <w:jc w:val="center"/>
              <w:rPr>
                <w:bCs/>
              </w:rPr>
            </w:pPr>
            <w:r w:rsidRPr="00D62FF2">
              <w:rPr>
                <w:bCs/>
              </w:rPr>
              <w:t>6.3</w:t>
            </w:r>
          </w:p>
        </w:tc>
        <w:tc>
          <w:tcPr>
            <w:tcW w:w="5221" w:type="dxa"/>
            <w:vAlign w:val="center"/>
          </w:tcPr>
          <w:p w14:paraId="7ADE4087"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dạng ROM thường gặp</w:t>
            </w:r>
          </w:p>
        </w:tc>
        <w:tc>
          <w:tcPr>
            <w:tcW w:w="1039" w:type="dxa"/>
            <w:vAlign w:val="center"/>
          </w:tcPr>
          <w:p w14:paraId="7ADE4088" w14:textId="77777777" w:rsidR="001958DE" w:rsidRPr="00D62FF2" w:rsidRDefault="001958DE" w:rsidP="00435610">
            <w:pPr>
              <w:pStyle w:val="ListParagraph"/>
              <w:ind w:left="0"/>
              <w:jc w:val="center"/>
              <w:rPr>
                <w:bCs/>
              </w:rPr>
            </w:pPr>
          </w:p>
        </w:tc>
        <w:tc>
          <w:tcPr>
            <w:tcW w:w="1394" w:type="dxa"/>
            <w:vAlign w:val="center"/>
          </w:tcPr>
          <w:p w14:paraId="7ADE4089" w14:textId="77777777" w:rsidR="001958DE" w:rsidRPr="00D62FF2" w:rsidRDefault="00F470B2" w:rsidP="00435610">
            <w:pPr>
              <w:pStyle w:val="ListParagraph"/>
              <w:ind w:left="0"/>
              <w:jc w:val="center"/>
              <w:rPr>
                <w:bCs/>
              </w:rPr>
            </w:pPr>
            <w:r w:rsidRPr="00D62FF2">
              <w:rPr>
                <w:bCs/>
              </w:rPr>
              <w:t>4.1.19</w:t>
            </w:r>
          </w:p>
        </w:tc>
      </w:tr>
      <w:tr w:rsidR="001958DE" w:rsidRPr="00D62FF2" w14:paraId="7ADE408F" w14:textId="77777777" w:rsidTr="000631FF">
        <w:tc>
          <w:tcPr>
            <w:tcW w:w="1408" w:type="dxa"/>
            <w:vAlign w:val="center"/>
          </w:tcPr>
          <w:p w14:paraId="7ADE408B" w14:textId="77777777" w:rsidR="001958DE" w:rsidRPr="00D62FF2" w:rsidRDefault="001958DE" w:rsidP="00435610">
            <w:pPr>
              <w:pStyle w:val="ListParagraph"/>
              <w:ind w:left="0"/>
              <w:jc w:val="center"/>
              <w:rPr>
                <w:bCs/>
              </w:rPr>
            </w:pPr>
            <w:r w:rsidRPr="00D62FF2">
              <w:rPr>
                <w:bCs/>
              </w:rPr>
              <w:t>6.4</w:t>
            </w:r>
          </w:p>
        </w:tc>
        <w:tc>
          <w:tcPr>
            <w:tcW w:w="5221" w:type="dxa"/>
            <w:vAlign w:val="center"/>
          </w:tcPr>
          <w:p w14:paraId="7ADE408C"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Bộ nhớ ghi/đọc RAM</w:t>
            </w:r>
          </w:p>
        </w:tc>
        <w:tc>
          <w:tcPr>
            <w:tcW w:w="1039" w:type="dxa"/>
            <w:vAlign w:val="center"/>
          </w:tcPr>
          <w:p w14:paraId="7ADE408D" w14:textId="77777777" w:rsidR="001958DE" w:rsidRPr="00D62FF2" w:rsidRDefault="001958DE" w:rsidP="00435610">
            <w:pPr>
              <w:pStyle w:val="ListParagraph"/>
              <w:ind w:left="0"/>
              <w:jc w:val="center"/>
              <w:rPr>
                <w:bCs/>
              </w:rPr>
            </w:pPr>
          </w:p>
        </w:tc>
        <w:tc>
          <w:tcPr>
            <w:tcW w:w="1394" w:type="dxa"/>
            <w:vAlign w:val="center"/>
          </w:tcPr>
          <w:p w14:paraId="7ADE408E" w14:textId="77777777" w:rsidR="001958DE" w:rsidRPr="00D62FF2" w:rsidRDefault="00F470B2" w:rsidP="00435610">
            <w:pPr>
              <w:pStyle w:val="ListParagraph"/>
              <w:ind w:left="0"/>
              <w:jc w:val="center"/>
              <w:rPr>
                <w:bCs/>
              </w:rPr>
            </w:pPr>
            <w:r w:rsidRPr="00D62FF2">
              <w:rPr>
                <w:bCs/>
              </w:rPr>
              <w:t>4.1.19</w:t>
            </w:r>
          </w:p>
        </w:tc>
      </w:tr>
      <w:tr w:rsidR="001958DE" w:rsidRPr="00D62FF2" w14:paraId="7ADE4094" w14:textId="77777777" w:rsidTr="000631FF">
        <w:tc>
          <w:tcPr>
            <w:tcW w:w="1408" w:type="dxa"/>
            <w:vAlign w:val="center"/>
          </w:tcPr>
          <w:p w14:paraId="7ADE4090" w14:textId="77777777" w:rsidR="001958DE" w:rsidRPr="00D62FF2" w:rsidRDefault="001958DE" w:rsidP="00435610">
            <w:pPr>
              <w:pStyle w:val="ListParagraph"/>
              <w:ind w:left="0"/>
              <w:jc w:val="center"/>
              <w:rPr>
                <w:bCs/>
              </w:rPr>
            </w:pPr>
            <w:r w:rsidRPr="00D62FF2">
              <w:rPr>
                <w:bCs/>
              </w:rPr>
              <w:t>6.5</w:t>
            </w:r>
          </w:p>
        </w:tc>
        <w:tc>
          <w:tcPr>
            <w:tcW w:w="5221" w:type="dxa"/>
            <w:vAlign w:val="center"/>
          </w:tcPr>
          <w:p w14:paraId="7ADE4091"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Khái niệm về BUS</w:t>
            </w:r>
          </w:p>
        </w:tc>
        <w:tc>
          <w:tcPr>
            <w:tcW w:w="1039" w:type="dxa"/>
            <w:vAlign w:val="center"/>
          </w:tcPr>
          <w:p w14:paraId="7ADE4092" w14:textId="77777777" w:rsidR="001958DE" w:rsidRPr="00D62FF2" w:rsidRDefault="001958DE" w:rsidP="00435610">
            <w:pPr>
              <w:pStyle w:val="ListParagraph"/>
              <w:ind w:left="0"/>
              <w:jc w:val="center"/>
              <w:rPr>
                <w:bCs/>
              </w:rPr>
            </w:pPr>
          </w:p>
        </w:tc>
        <w:tc>
          <w:tcPr>
            <w:tcW w:w="1394" w:type="dxa"/>
            <w:vAlign w:val="center"/>
          </w:tcPr>
          <w:p w14:paraId="7ADE4093" w14:textId="77777777" w:rsidR="001958DE" w:rsidRPr="00D62FF2" w:rsidRDefault="00F470B2" w:rsidP="00435610">
            <w:pPr>
              <w:pStyle w:val="ListParagraph"/>
              <w:ind w:left="0"/>
              <w:jc w:val="center"/>
              <w:rPr>
                <w:bCs/>
              </w:rPr>
            </w:pPr>
            <w:r w:rsidRPr="00D62FF2">
              <w:rPr>
                <w:bCs/>
              </w:rPr>
              <w:t>4.1.19</w:t>
            </w:r>
          </w:p>
        </w:tc>
      </w:tr>
      <w:tr w:rsidR="001958DE" w:rsidRPr="00D62FF2" w14:paraId="7ADE4099" w14:textId="77777777" w:rsidTr="000631FF">
        <w:tc>
          <w:tcPr>
            <w:tcW w:w="1408" w:type="dxa"/>
            <w:vAlign w:val="center"/>
          </w:tcPr>
          <w:p w14:paraId="7ADE4095" w14:textId="77777777" w:rsidR="001958DE" w:rsidRPr="00D62FF2" w:rsidRDefault="001958DE" w:rsidP="00435610">
            <w:pPr>
              <w:pStyle w:val="ListParagraph"/>
              <w:ind w:left="0"/>
              <w:jc w:val="center"/>
              <w:rPr>
                <w:bCs/>
              </w:rPr>
            </w:pPr>
            <w:r w:rsidRPr="00D62FF2">
              <w:rPr>
                <w:bCs/>
              </w:rPr>
              <w:t>6.6</w:t>
            </w:r>
          </w:p>
        </w:tc>
        <w:tc>
          <w:tcPr>
            <w:tcW w:w="5221" w:type="dxa"/>
            <w:vAlign w:val="center"/>
          </w:tcPr>
          <w:p w14:paraId="7ADE4096"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Một số ứng dụng của các bộ nhớ bán dẫn</w:t>
            </w:r>
          </w:p>
        </w:tc>
        <w:tc>
          <w:tcPr>
            <w:tcW w:w="1039" w:type="dxa"/>
            <w:vAlign w:val="center"/>
          </w:tcPr>
          <w:p w14:paraId="7ADE4097" w14:textId="77777777" w:rsidR="001958DE" w:rsidRPr="00D62FF2" w:rsidRDefault="001958DE" w:rsidP="00435610">
            <w:pPr>
              <w:pStyle w:val="ListParagraph"/>
              <w:ind w:left="0"/>
              <w:jc w:val="center"/>
              <w:rPr>
                <w:bCs/>
              </w:rPr>
            </w:pPr>
          </w:p>
        </w:tc>
        <w:tc>
          <w:tcPr>
            <w:tcW w:w="1394" w:type="dxa"/>
            <w:vAlign w:val="center"/>
          </w:tcPr>
          <w:p w14:paraId="7ADE4098" w14:textId="77777777" w:rsidR="001958DE" w:rsidRPr="00D62FF2" w:rsidRDefault="00F470B2" w:rsidP="00435610">
            <w:pPr>
              <w:pStyle w:val="ListParagraph"/>
              <w:ind w:left="0"/>
              <w:jc w:val="center"/>
              <w:rPr>
                <w:bCs/>
              </w:rPr>
            </w:pPr>
            <w:r w:rsidRPr="00D62FF2">
              <w:rPr>
                <w:bCs/>
              </w:rPr>
              <w:t>4.1.20</w:t>
            </w:r>
          </w:p>
        </w:tc>
      </w:tr>
      <w:tr w:rsidR="001958DE" w:rsidRPr="00D62FF2" w14:paraId="7ADE409E" w14:textId="77777777" w:rsidTr="000631FF">
        <w:tc>
          <w:tcPr>
            <w:tcW w:w="1408" w:type="dxa"/>
            <w:vAlign w:val="center"/>
          </w:tcPr>
          <w:p w14:paraId="7ADE409A" w14:textId="77777777" w:rsidR="001958DE" w:rsidRPr="00D62FF2" w:rsidRDefault="001958DE" w:rsidP="00435610">
            <w:pPr>
              <w:pStyle w:val="ListParagraph"/>
              <w:ind w:left="0"/>
              <w:jc w:val="center"/>
              <w:rPr>
                <w:bCs/>
              </w:rPr>
            </w:pPr>
            <w:r w:rsidRPr="00D62FF2">
              <w:rPr>
                <w:bCs/>
              </w:rPr>
              <w:t>6.7</w:t>
            </w:r>
          </w:p>
        </w:tc>
        <w:tc>
          <w:tcPr>
            <w:tcW w:w="5221" w:type="dxa"/>
            <w:vAlign w:val="center"/>
          </w:tcPr>
          <w:p w14:paraId="7ADE409B"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vi mạch thông dụng</w:t>
            </w:r>
          </w:p>
        </w:tc>
        <w:tc>
          <w:tcPr>
            <w:tcW w:w="1039" w:type="dxa"/>
            <w:vAlign w:val="center"/>
          </w:tcPr>
          <w:p w14:paraId="7ADE409C" w14:textId="77777777" w:rsidR="001958DE" w:rsidRPr="00D62FF2" w:rsidRDefault="001958DE" w:rsidP="00435610">
            <w:pPr>
              <w:pStyle w:val="ListParagraph"/>
              <w:ind w:left="0"/>
              <w:jc w:val="center"/>
              <w:rPr>
                <w:bCs/>
              </w:rPr>
            </w:pPr>
          </w:p>
        </w:tc>
        <w:tc>
          <w:tcPr>
            <w:tcW w:w="1394" w:type="dxa"/>
            <w:vAlign w:val="center"/>
          </w:tcPr>
          <w:p w14:paraId="7ADE409D" w14:textId="77777777" w:rsidR="001958DE" w:rsidRPr="00D62FF2" w:rsidRDefault="00F470B2" w:rsidP="00435610">
            <w:pPr>
              <w:pStyle w:val="ListParagraph"/>
              <w:ind w:left="0"/>
              <w:jc w:val="center"/>
              <w:rPr>
                <w:bCs/>
              </w:rPr>
            </w:pPr>
            <w:r w:rsidRPr="00D62FF2">
              <w:rPr>
                <w:bCs/>
              </w:rPr>
              <w:t>4.2.7</w:t>
            </w:r>
          </w:p>
        </w:tc>
      </w:tr>
      <w:tr w:rsidR="001958DE" w:rsidRPr="00D62FF2" w14:paraId="7ADE40A3" w14:textId="77777777" w:rsidTr="000631FF">
        <w:tc>
          <w:tcPr>
            <w:tcW w:w="1408" w:type="dxa"/>
            <w:vAlign w:val="center"/>
          </w:tcPr>
          <w:p w14:paraId="7ADE409F" w14:textId="77777777" w:rsidR="001958DE" w:rsidRPr="00D62FF2" w:rsidRDefault="001958DE" w:rsidP="00435610">
            <w:pPr>
              <w:pStyle w:val="ListParagraph"/>
              <w:ind w:left="0"/>
              <w:jc w:val="center"/>
              <w:rPr>
                <w:bCs/>
              </w:rPr>
            </w:pPr>
          </w:p>
        </w:tc>
        <w:tc>
          <w:tcPr>
            <w:tcW w:w="5221" w:type="dxa"/>
            <w:vAlign w:val="center"/>
          </w:tcPr>
          <w:p w14:paraId="7ADE40A0"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Câu hỏi và bài tập</w:t>
            </w:r>
          </w:p>
        </w:tc>
        <w:tc>
          <w:tcPr>
            <w:tcW w:w="1039" w:type="dxa"/>
            <w:vAlign w:val="center"/>
          </w:tcPr>
          <w:p w14:paraId="7ADE40A1" w14:textId="77777777" w:rsidR="001958DE" w:rsidRPr="00D62FF2" w:rsidRDefault="001958DE" w:rsidP="00435610">
            <w:pPr>
              <w:pStyle w:val="ListParagraph"/>
              <w:ind w:left="0"/>
              <w:jc w:val="center"/>
              <w:rPr>
                <w:bCs/>
              </w:rPr>
            </w:pPr>
          </w:p>
        </w:tc>
        <w:tc>
          <w:tcPr>
            <w:tcW w:w="1394" w:type="dxa"/>
            <w:vAlign w:val="center"/>
          </w:tcPr>
          <w:p w14:paraId="7ADE40A2" w14:textId="77777777" w:rsidR="001958DE" w:rsidRPr="00D62FF2" w:rsidRDefault="00F470B2" w:rsidP="00435610">
            <w:pPr>
              <w:pStyle w:val="ListParagraph"/>
              <w:ind w:left="0"/>
              <w:jc w:val="center"/>
              <w:rPr>
                <w:bCs/>
              </w:rPr>
            </w:pPr>
            <w:r w:rsidRPr="00D62FF2">
              <w:rPr>
                <w:bCs/>
              </w:rPr>
              <w:t>4.2.7</w:t>
            </w:r>
          </w:p>
        </w:tc>
      </w:tr>
      <w:tr w:rsidR="001958DE" w:rsidRPr="00D62FF2" w14:paraId="7ADE40A8" w14:textId="77777777" w:rsidTr="000631FF">
        <w:tc>
          <w:tcPr>
            <w:tcW w:w="1408" w:type="dxa"/>
            <w:vAlign w:val="center"/>
          </w:tcPr>
          <w:p w14:paraId="7ADE40A4" w14:textId="77777777" w:rsidR="001958DE" w:rsidRPr="00D62FF2" w:rsidRDefault="001958DE" w:rsidP="00435610">
            <w:pPr>
              <w:pStyle w:val="ListParagraph"/>
              <w:ind w:left="0"/>
              <w:jc w:val="center"/>
              <w:rPr>
                <w:b/>
                <w:bCs/>
              </w:rPr>
            </w:pPr>
            <w:r w:rsidRPr="00D62FF2">
              <w:rPr>
                <w:b/>
                <w:bCs/>
              </w:rPr>
              <w:t>Chương 7</w:t>
            </w:r>
          </w:p>
        </w:tc>
        <w:tc>
          <w:tcPr>
            <w:tcW w:w="5221" w:type="dxa"/>
            <w:vAlign w:val="center"/>
          </w:tcPr>
          <w:p w14:paraId="7ADE40A5"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CHUYỂN ĐỔI TÍN HIỆU</w:t>
            </w:r>
          </w:p>
        </w:tc>
        <w:tc>
          <w:tcPr>
            <w:tcW w:w="1039" w:type="dxa"/>
            <w:vAlign w:val="center"/>
          </w:tcPr>
          <w:p w14:paraId="7ADE40A6" w14:textId="77777777" w:rsidR="001958DE" w:rsidRPr="00D62FF2" w:rsidRDefault="000631FF" w:rsidP="00435610">
            <w:pPr>
              <w:pStyle w:val="ListParagraph"/>
              <w:ind w:left="0"/>
              <w:jc w:val="center"/>
              <w:rPr>
                <w:bCs/>
              </w:rPr>
            </w:pPr>
            <w:r w:rsidRPr="00D62FF2">
              <w:rPr>
                <w:bCs/>
              </w:rPr>
              <w:t>3</w:t>
            </w:r>
            <w:r w:rsidR="001958DE" w:rsidRPr="00D62FF2">
              <w:rPr>
                <w:bCs/>
              </w:rPr>
              <w:t>+0,5</w:t>
            </w:r>
          </w:p>
        </w:tc>
        <w:tc>
          <w:tcPr>
            <w:tcW w:w="1394" w:type="dxa"/>
            <w:vAlign w:val="center"/>
          </w:tcPr>
          <w:p w14:paraId="7ADE40A7" w14:textId="77777777" w:rsidR="001958DE" w:rsidRPr="00D62FF2" w:rsidRDefault="001958DE" w:rsidP="00435610">
            <w:pPr>
              <w:pStyle w:val="ListParagraph"/>
              <w:ind w:left="0"/>
              <w:jc w:val="center"/>
              <w:rPr>
                <w:bCs/>
              </w:rPr>
            </w:pPr>
          </w:p>
        </w:tc>
      </w:tr>
      <w:tr w:rsidR="001958DE" w:rsidRPr="00D62FF2" w14:paraId="7ADE40AD" w14:textId="77777777" w:rsidTr="000631FF">
        <w:tc>
          <w:tcPr>
            <w:tcW w:w="1408" w:type="dxa"/>
            <w:vAlign w:val="center"/>
          </w:tcPr>
          <w:p w14:paraId="7ADE40A9" w14:textId="77777777" w:rsidR="001958DE" w:rsidRPr="00D62FF2" w:rsidRDefault="001958DE" w:rsidP="00435610">
            <w:pPr>
              <w:pStyle w:val="ListParagraph"/>
              <w:ind w:left="0"/>
              <w:jc w:val="center"/>
              <w:rPr>
                <w:bCs/>
              </w:rPr>
            </w:pPr>
            <w:r w:rsidRPr="00D62FF2">
              <w:rPr>
                <w:bCs/>
              </w:rPr>
              <w:t>7.1</w:t>
            </w:r>
          </w:p>
        </w:tc>
        <w:tc>
          <w:tcPr>
            <w:tcW w:w="5221" w:type="dxa"/>
            <w:vAlign w:val="center"/>
          </w:tcPr>
          <w:p w14:paraId="7ADE40AA"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Tín hiệu tương tự và tín hiệu số</w:t>
            </w:r>
          </w:p>
        </w:tc>
        <w:tc>
          <w:tcPr>
            <w:tcW w:w="1039" w:type="dxa"/>
            <w:vAlign w:val="center"/>
          </w:tcPr>
          <w:p w14:paraId="7ADE40AB" w14:textId="77777777" w:rsidR="001958DE" w:rsidRPr="00D62FF2" w:rsidRDefault="001958DE" w:rsidP="00435610">
            <w:pPr>
              <w:pStyle w:val="ListParagraph"/>
              <w:ind w:left="0"/>
              <w:jc w:val="center"/>
              <w:rPr>
                <w:bCs/>
              </w:rPr>
            </w:pPr>
          </w:p>
        </w:tc>
        <w:tc>
          <w:tcPr>
            <w:tcW w:w="1394" w:type="dxa"/>
            <w:vAlign w:val="center"/>
          </w:tcPr>
          <w:p w14:paraId="7ADE40AC" w14:textId="77777777" w:rsidR="001958DE" w:rsidRPr="00D62FF2" w:rsidRDefault="00F470B2" w:rsidP="00435610">
            <w:pPr>
              <w:pStyle w:val="ListParagraph"/>
              <w:ind w:left="0"/>
              <w:jc w:val="center"/>
              <w:rPr>
                <w:bCs/>
              </w:rPr>
            </w:pPr>
            <w:r w:rsidRPr="00D62FF2">
              <w:rPr>
                <w:bCs/>
              </w:rPr>
              <w:t>4.1.21</w:t>
            </w:r>
          </w:p>
        </w:tc>
      </w:tr>
      <w:tr w:rsidR="001958DE" w:rsidRPr="00D62FF2" w14:paraId="7ADE40B2" w14:textId="77777777" w:rsidTr="000631FF">
        <w:tc>
          <w:tcPr>
            <w:tcW w:w="1408" w:type="dxa"/>
            <w:vAlign w:val="center"/>
          </w:tcPr>
          <w:p w14:paraId="7ADE40AE" w14:textId="77777777" w:rsidR="001958DE" w:rsidRPr="00D62FF2" w:rsidRDefault="001958DE" w:rsidP="00435610">
            <w:pPr>
              <w:pStyle w:val="ListParagraph"/>
              <w:ind w:left="0"/>
              <w:jc w:val="center"/>
              <w:rPr>
                <w:bCs/>
              </w:rPr>
            </w:pPr>
            <w:r w:rsidRPr="00D62FF2">
              <w:rPr>
                <w:bCs/>
              </w:rPr>
              <w:t>7.2</w:t>
            </w:r>
          </w:p>
        </w:tc>
        <w:tc>
          <w:tcPr>
            <w:tcW w:w="5221" w:type="dxa"/>
            <w:vAlign w:val="center"/>
          </w:tcPr>
          <w:p w14:paraId="7ADE40AF"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Mạch chuyển đổi số - tương tự (DAC)</w:t>
            </w:r>
          </w:p>
        </w:tc>
        <w:tc>
          <w:tcPr>
            <w:tcW w:w="1039" w:type="dxa"/>
            <w:vAlign w:val="center"/>
          </w:tcPr>
          <w:p w14:paraId="7ADE40B0" w14:textId="77777777" w:rsidR="001958DE" w:rsidRPr="00D62FF2" w:rsidRDefault="001958DE" w:rsidP="00435610">
            <w:pPr>
              <w:pStyle w:val="ListParagraph"/>
              <w:ind w:left="0"/>
              <w:jc w:val="center"/>
              <w:rPr>
                <w:bCs/>
              </w:rPr>
            </w:pPr>
          </w:p>
        </w:tc>
        <w:tc>
          <w:tcPr>
            <w:tcW w:w="1394" w:type="dxa"/>
            <w:vAlign w:val="center"/>
          </w:tcPr>
          <w:p w14:paraId="7ADE40B1" w14:textId="77777777" w:rsidR="001958DE" w:rsidRPr="00D62FF2" w:rsidRDefault="00F470B2" w:rsidP="00435610">
            <w:pPr>
              <w:pStyle w:val="ListParagraph"/>
              <w:ind w:left="0"/>
              <w:jc w:val="center"/>
              <w:rPr>
                <w:bCs/>
              </w:rPr>
            </w:pPr>
            <w:r w:rsidRPr="00D62FF2">
              <w:rPr>
                <w:bCs/>
              </w:rPr>
              <w:t>4.1.21</w:t>
            </w:r>
          </w:p>
        </w:tc>
      </w:tr>
      <w:tr w:rsidR="001958DE" w:rsidRPr="00D62FF2" w14:paraId="7ADE40B7" w14:textId="77777777" w:rsidTr="000631FF">
        <w:tc>
          <w:tcPr>
            <w:tcW w:w="1408" w:type="dxa"/>
            <w:vAlign w:val="center"/>
          </w:tcPr>
          <w:p w14:paraId="7ADE40B3" w14:textId="77777777" w:rsidR="001958DE" w:rsidRPr="00D62FF2" w:rsidRDefault="001958DE" w:rsidP="00435610">
            <w:pPr>
              <w:pStyle w:val="ListParagraph"/>
              <w:ind w:left="0"/>
              <w:jc w:val="center"/>
              <w:rPr>
                <w:bCs/>
              </w:rPr>
            </w:pPr>
            <w:r w:rsidRPr="00D62FF2">
              <w:rPr>
                <w:bCs/>
              </w:rPr>
              <w:t>7.3</w:t>
            </w:r>
          </w:p>
        </w:tc>
        <w:tc>
          <w:tcPr>
            <w:tcW w:w="5221" w:type="dxa"/>
            <w:vAlign w:val="center"/>
          </w:tcPr>
          <w:p w14:paraId="7ADE40B4"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Mạch chuyển đổi tương tự - số (ADC)</w:t>
            </w:r>
          </w:p>
        </w:tc>
        <w:tc>
          <w:tcPr>
            <w:tcW w:w="1039" w:type="dxa"/>
            <w:vAlign w:val="center"/>
          </w:tcPr>
          <w:p w14:paraId="7ADE40B5" w14:textId="77777777" w:rsidR="001958DE" w:rsidRPr="00D62FF2" w:rsidRDefault="001958DE" w:rsidP="00435610">
            <w:pPr>
              <w:pStyle w:val="ListParagraph"/>
              <w:ind w:left="0"/>
              <w:jc w:val="center"/>
              <w:rPr>
                <w:bCs/>
              </w:rPr>
            </w:pPr>
          </w:p>
        </w:tc>
        <w:tc>
          <w:tcPr>
            <w:tcW w:w="1394" w:type="dxa"/>
            <w:vAlign w:val="center"/>
          </w:tcPr>
          <w:p w14:paraId="7ADE40B6" w14:textId="77777777" w:rsidR="001958DE" w:rsidRPr="00D62FF2" w:rsidRDefault="00F470B2" w:rsidP="00435610">
            <w:pPr>
              <w:pStyle w:val="ListParagraph"/>
              <w:ind w:left="0"/>
              <w:jc w:val="center"/>
              <w:rPr>
                <w:bCs/>
              </w:rPr>
            </w:pPr>
            <w:r w:rsidRPr="00D62FF2">
              <w:rPr>
                <w:bCs/>
              </w:rPr>
              <w:t>4.1.21</w:t>
            </w:r>
          </w:p>
        </w:tc>
      </w:tr>
      <w:tr w:rsidR="001958DE" w:rsidRPr="00D62FF2" w14:paraId="7ADE40BC" w14:textId="77777777" w:rsidTr="000631FF">
        <w:tc>
          <w:tcPr>
            <w:tcW w:w="1408" w:type="dxa"/>
            <w:vAlign w:val="center"/>
          </w:tcPr>
          <w:p w14:paraId="7ADE40B8" w14:textId="77777777" w:rsidR="001958DE" w:rsidRPr="00D62FF2" w:rsidRDefault="001958DE" w:rsidP="00435610">
            <w:pPr>
              <w:pStyle w:val="ListParagraph"/>
              <w:ind w:left="0"/>
              <w:jc w:val="center"/>
              <w:rPr>
                <w:bCs/>
              </w:rPr>
            </w:pPr>
            <w:r w:rsidRPr="00D62FF2">
              <w:rPr>
                <w:bCs/>
              </w:rPr>
              <w:t>7.4</w:t>
            </w:r>
          </w:p>
        </w:tc>
        <w:tc>
          <w:tcPr>
            <w:tcW w:w="5221" w:type="dxa"/>
            <w:vAlign w:val="center"/>
          </w:tcPr>
          <w:p w14:paraId="7ADE40B9"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Mạch chuyển đổi điện áp – tần số (VFC)</w:t>
            </w:r>
          </w:p>
        </w:tc>
        <w:tc>
          <w:tcPr>
            <w:tcW w:w="1039" w:type="dxa"/>
            <w:vAlign w:val="center"/>
          </w:tcPr>
          <w:p w14:paraId="7ADE40BA" w14:textId="77777777" w:rsidR="001958DE" w:rsidRPr="00D62FF2" w:rsidRDefault="001958DE" w:rsidP="00435610">
            <w:pPr>
              <w:pStyle w:val="ListParagraph"/>
              <w:ind w:left="0"/>
              <w:jc w:val="center"/>
              <w:rPr>
                <w:bCs/>
              </w:rPr>
            </w:pPr>
          </w:p>
        </w:tc>
        <w:tc>
          <w:tcPr>
            <w:tcW w:w="1394" w:type="dxa"/>
            <w:vAlign w:val="center"/>
          </w:tcPr>
          <w:p w14:paraId="7ADE40BB" w14:textId="77777777" w:rsidR="001958DE" w:rsidRPr="00D62FF2" w:rsidRDefault="00F470B2" w:rsidP="00435610">
            <w:pPr>
              <w:pStyle w:val="ListParagraph"/>
              <w:ind w:left="0"/>
              <w:jc w:val="center"/>
              <w:rPr>
                <w:bCs/>
              </w:rPr>
            </w:pPr>
            <w:r w:rsidRPr="00D62FF2">
              <w:rPr>
                <w:bCs/>
              </w:rPr>
              <w:t>4.1.21</w:t>
            </w:r>
          </w:p>
        </w:tc>
      </w:tr>
      <w:tr w:rsidR="001958DE" w:rsidRPr="00D62FF2" w14:paraId="7ADE40C1" w14:textId="77777777" w:rsidTr="000631FF">
        <w:tc>
          <w:tcPr>
            <w:tcW w:w="1408" w:type="dxa"/>
            <w:vAlign w:val="center"/>
          </w:tcPr>
          <w:p w14:paraId="7ADE40BD" w14:textId="77777777" w:rsidR="001958DE" w:rsidRPr="00D62FF2" w:rsidRDefault="001958DE" w:rsidP="00435610">
            <w:pPr>
              <w:pStyle w:val="ListParagraph"/>
              <w:ind w:left="0"/>
              <w:jc w:val="center"/>
              <w:rPr>
                <w:bCs/>
              </w:rPr>
            </w:pPr>
            <w:r w:rsidRPr="00D62FF2">
              <w:rPr>
                <w:bCs/>
              </w:rPr>
              <w:t>7.5</w:t>
            </w:r>
          </w:p>
        </w:tc>
        <w:tc>
          <w:tcPr>
            <w:tcW w:w="5221" w:type="dxa"/>
            <w:vAlign w:val="center"/>
          </w:tcPr>
          <w:p w14:paraId="7ADE40BE"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vi mạch thông dụng</w:t>
            </w:r>
          </w:p>
        </w:tc>
        <w:tc>
          <w:tcPr>
            <w:tcW w:w="1039" w:type="dxa"/>
            <w:vAlign w:val="center"/>
          </w:tcPr>
          <w:p w14:paraId="7ADE40BF" w14:textId="77777777" w:rsidR="001958DE" w:rsidRPr="00D62FF2" w:rsidRDefault="001958DE" w:rsidP="00435610">
            <w:pPr>
              <w:pStyle w:val="ListParagraph"/>
              <w:ind w:left="0"/>
              <w:jc w:val="center"/>
              <w:rPr>
                <w:bCs/>
              </w:rPr>
            </w:pPr>
          </w:p>
        </w:tc>
        <w:tc>
          <w:tcPr>
            <w:tcW w:w="1394" w:type="dxa"/>
            <w:vAlign w:val="center"/>
          </w:tcPr>
          <w:p w14:paraId="7ADE40C0" w14:textId="77777777" w:rsidR="001958DE" w:rsidRPr="00D62FF2" w:rsidRDefault="00F470B2" w:rsidP="00435610">
            <w:pPr>
              <w:pStyle w:val="ListParagraph"/>
              <w:ind w:left="0"/>
              <w:jc w:val="center"/>
              <w:rPr>
                <w:bCs/>
              </w:rPr>
            </w:pPr>
            <w:r w:rsidRPr="00D62FF2">
              <w:rPr>
                <w:bCs/>
              </w:rPr>
              <w:t>4.1.21</w:t>
            </w:r>
          </w:p>
        </w:tc>
      </w:tr>
      <w:tr w:rsidR="001958DE" w:rsidRPr="00D62FF2" w14:paraId="7ADE40C6" w14:textId="77777777" w:rsidTr="000631FF">
        <w:tc>
          <w:tcPr>
            <w:tcW w:w="1408" w:type="dxa"/>
            <w:vAlign w:val="center"/>
          </w:tcPr>
          <w:p w14:paraId="7ADE40C2" w14:textId="77777777" w:rsidR="001958DE" w:rsidRPr="00D62FF2" w:rsidRDefault="001958DE" w:rsidP="00435610">
            <w:pPr>
              <w:pStyle w:val="ListParagraph"/>
              <w:ind w:left="0"/>
              <w:jc w:val="center"/>
              <w:rPr>
                <w:bCs/>
              </w:rPr>
            </w:pPr>
          </w:p>
        </w:tc>
        <w:tc>
          <w:tcPr>
            <w:tcW w:w="5221" w:type="dxa"/>
            <w:vAlign w:val="center"/>
          </w:tcPr>
          <w:p w14:paraId="7ADE40C3"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Câu hỏi và bài tập</w:t>
            </w:r>
          </w:p>
        </w:tc>
        <w:tc>
          <w:tcPr>
            <w:tcW w:w="1039" w:type="dxa"/>
            <w:vAlign w:val="center"/>
          </w:tcPr>
          <w:p w14:paraId="7ADE40C4" w14:textId="77777777" w:rsidR="001958DE" w:rsidRPr="00D62FF2" w:rsidRDefault="001958DE" w:rsidP="00435610">
            <w:pPr>
              <w:pStyle w:val="ListParagraph"/>
              <w:ind w:left="0"/>
              <w:jc w:val="center"/>
              <w:rPr>
                <w:bCs/>
              </w:rPr>
            </w:pPr>
          </w:p>
        </w:tc>
        <w:tc>
          <w:tcPr>
            <w:tcW w:w="1394" w:type="dxa"/>
            <w:vAlign w:val="center"/>
          </w:tcPr>
          <w:p w14:paraId="7ADE40C5" w14:textId="77777777" w:rsidR="001958DE" w:rsidRPr="00D62FF2" w:rsidRDefault="00F470B2" w:rsidP="00435610">
            <w:pPr>
              <w:pStyle w:val="ListParagraph"/>
              <w:ind w:left="0"/>
              <w:jc w:val="center"/>
              <w:rPr>
                <w:bCs/>
              </w:rPr>
            </w:pPr>
            <w:r w:rsidRPr="00D62FF2">
              <w:rPr>
                <w:bCs/>
              </w:rPr>
              <w:t>4.2.8</w:t>
            </w:r>
          </w:p>
        </w:tc>
      </w:tr>
      <w:tr w:rsidR="001958DE" w:rsidRPr="00D62FF2" w14:paraId="7ADE40CB" w14:textId="77777777" w:rsidTr="000631FF">
        <w:tc>
          <w:tcPr>
            <w:tcW w:w="1408" w:type="dxa"/>
            <w:vAlign w:val="center"/>
          </w:tcPr>
          <w:p w14:paraId="7ADE40C7" w14:textId="77777777" w:rsidR="001958DE" w:rsidRPr="00D62FF2" w:rsidRDefault="001958DE" w:rsidP="00435610">
            <w:pPr>
              <w:pStyle w:val="ListParagraph"/>
              <w:ind w:left="0"/>
              <w:jc w:val="center"/>
              <w:rPr>
                <w:b/>
                <w:bCs/>
              </w:rPr>
            </w:pPr>
            <w:r w:rsidRPr="00D62FF2">
              <w:rPr>
                <w:b/>
                <w:bCs/>
              </w:rPr>
              <w:t xml:space="preserve">Chương </w:t>
            </w:r>
            <w:r w:rsidRPr="00D62FF2">
              <w:rPr>
                <w:b/>
              </w:rPr>
              <w:t>8</w:t>
            </w:r>
          </w:p>
        </w:tc>
        <w:tc>
          <w:tcPr>
            <w:tcW w:w="5221" w:type="dxa"/>
            <w:vAlign w:val="center"/>
          </w:tcPr>
          <w:p w14:paraId="7ADE40C8"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MẠCH TẠO XUNG</w:t>
            </w:r>
          </w:p>
        </w:tc>
        <w:tc>
          <w:tcPr>
            <w:tcW w:w="1039" w:type="dxa"/>
            <w:vAlign w:val="center"/>
          </w:tcPr>
          <w:p w14:paraId="7ADE40C9" w14:textId="77777777" w:rsidR="001958DE" w:rsidRPr="00D62FF2" w:rsidRDefault="005E5181" w:rsidP="005E5181">
            <w:pPr>
              <w:pStyle w:val="ListParagraph"/>
              <w:ind w:left="0"/>
              <w:jc w:val="center"/>
              <w:rPr>
                <w:bCs/>
              </w:rPr>
            </w:pPr>
            <w:r w:rsidRPr="00D62FF2">
              <w:rPr>
                <w:bCs/>
              </w:rPr>
              <w:t>4</w:t>
            </w:r>
            <w:r w:rsidR="001958DE" w:rsidRPr="00D62FF2">
              <w:rPr>
                <w:bCs/>
              </w:rPr>
              <w:t>+0,5</w:t>
            </w:r>
          </w:p>
        </w:tc>
        <w:tc>
          <w:tcPr>
            <w:tcW w:w="1394" w:type="dxa"/>
            <w:vAlign w:val="center"/>
          </w:tcPr>
          <w:p w14:paraId="7ADE40CA" w14:textId="77777777" w:rsidR="001958DE" w:rsidRPr="00D62FF2" w:rsidRDefault="001958DE" w:rsidP="00435610">
            <w:pPr>
              <w:pStyle w:val="ListParagraph"/>
              <w:ind w:left="0"/>
              <w:jc w:val="center"/>
              <w:rPr>
                <w:bCs/>
              </w:rPr>
            </w:pPr>
          </w:p>
        </w:tc>
      </w:tr>
      <w:tr w:rsidR="001958DE" w:rsidRPr="00D62FF2" w14:paraId="7ADE40D0" w14:textId="77777777" w:rsidTr="000631FF">
        <w:tc>
          <w:tcPr>
            <w:tcW w:w="1408" w:type="dxa"/>
            <w:vAlign w:val="center"/>
          </w:tcPr>
          <w:p w14:paraId="7ADE40CC" w14:textId="77777777" w:rsidR="001958DE" w:rsidRPr="00D62FF2" w:rsidRDefault="001958DE" w:rsidP="00435610">
            <w:pPr>
              <w:pStyle w:val="ListParagraph"/>
              <w:ind w:left="0"/>
              <w:jc w:val="center"/>
              <w:rPr>
                <w:bCs/>
              </w:rPr>
            </w:pPr>
            <w:r w:rsidRPr="00D62FF2">
              <w:rPr>
                <w:bCs/>
                <w:color w:val="000000"/>
                <w:lang w:val="nl-NL"/>
              </w:rPr>
              <w:t>8.1</w:t>
            </w:r>
          </w:p>
        </w:tc>
        <w:tc>
          <w:tcPr>
            <w:tcW w:w="5221" w:type="dxa"/>
            <w:vAlign w:val="center"/>
          </w:tcPr>
          <w:p w14:paraId="7ADE40CD"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Các thông số đặc trưng của tín hiệu xung</w:t>
            </w:r>
          </w:p>
        </w:tc>
        <w:tc>
          <w:tcPr>
            <w:tcW w:w="1039" w:type="dxa"/>
            <w:vAlign w:val="center"/>
          </w:tcPr>
          <w:p w14:paraId="7ADE40CE" w14:textId="77777777" w:rsidR="001958DE" w:rsidRPr="00D62FF2" w:rsidRDefault="001958DE" w:rsidP="00435610">
            <w:pPr>
              <w:pStyle w:val="ListParagraph"/>
              <w:ind w:left="0"/>
              <w:jc w:val="center"/>
              <w:rPr>
                <w:bCs/>
              </w:rPr>
            </w:pPr>
          </w:p>
        </w:tc>
        <w:tc>
          <w:tcPr>
            <w:tcW w:w="1394" w:type="dxa"/>
            <w:vAlign w:val="center"/>
          </w:tcPr>
          <w:p w14:paraId="7ADE40CF" w14:textId="77777777" w:rsidR="001958DE" w:rsidRPr="00D62FF2" w:rsidRDefault="00F470B2" w:rsidP="00435610">
            <w:pPr>
              <w:pStyle w:val="ListParagraph"/>
              <w:ind w:left="0"/>
              <w:jc w:val="center"/>
              <w:rPr>
                <w:bCs/>
              </w:rPr>
            </w:pPr>
            <w:r w:rsidRPr="00D62FF2">
              <w:rPr>
                <w:bCs/>
              </w:rPr>
              <w:t>4.1.22</w:t>
            </w:r>
          </w:p>
        </w:tc>
      </w:tr>
      <w:tr w:rsidR="001958DE" w:rsidRPr="00D62FF2" w14:paraId="7ADE40D5" w14:textId="77777777" w:rsidTr="000631FF">
        <w:tc>
          <w:tcPr>
            <w:tcW w:w="1408" w:type="dxa"/>
            <w:vAlign w:val="center"/>
          </w:tcPr>
          <w:p w14:paraId="7ADE40D1" w14:textId="77777777" w:rsidR="001958DE" w:rsidRPr="00D62FF2" w:rsidRDefault="001958DE" w:rsidP="00435610">
            <w:pPr>
              <w:pStyle w:val="ListParagraph"/>
              <w:ind w:left="0"/>
              <w:jc w:val="center"/>
              <w:rPr>
                <w:bCs/>
                <w:color w:val="000000"/>
                <w:lang w:val="nl-NL"/>
              </w:rPr>
            </w:pPr>
            <w:r w:rsidRPr="00D62FF2">
              <w:rPr>
                <w:bCs/>
                <w:color w:val="000000"/>
                <w:lang w:val="nl-NL"/>
              </w:rPr>
              <w:t>8.2</w:t>
            </w:r>
          </w:p>
        </w:tc>
        <w:tc>
          <w:tcPr>
            <w:tcW w:w="5221" w:type="dxa"/>
            <w:vAlign w:val="center"/>
          </w:tcPr>
          <w:p w14:paraId="7ADE40D2" w14:textId="77777777" w:rsidR="001958DE" w:rsidRPr="00D62FF2" w:rsidRDefault="001958DE" w:rsidP="00435610">
            <w:pPr>
              <w:pStyle w:val="Chng"/>
              <w:tabs>
                <w:tab w:val="num" w:pos="960"/>
              </w:tabs>
              <w:spacing w:before="0" w:after="0"/>
              <w:ind w:left="34"/>
              <w:jc w:val="both"/>
              <w:rPr>
                <w:bCs/>
                <w:color w:val="000000"/>
                <w:lang w:val="nl-NL"/>
              </w:rPr>
            </w:pPr>
            <w:r w:rsidRPr="00D62FF2">
              <w:t>Mạch dao động đa hài đơn ổn dùng NAND/NOR</w:t>
            </w:r>
          </w:p>
        </w:tc>
        <w:tc>
          <w:tcPr>
            <w:tcW w:w="1039" w:type="dxa"/>
            <w:vAlign w:val="center"/>
          </w:tcPr>
          <w:p w14:paraId="7ADE40D3" w14:textId="77777777" w:rsidR="001958DE" w:rsidRPr="00D62FF2" w:rsidRDefault="001958DE" w:rsidP="00435610">
            <w:pPr>
              <w:pStyle w:val="ListParagraph"/>
              <w:ind w:left="0"/>
              <w:jc w:val="center"/>
              <w:rPr>
                <w:bCs/>
              </w:rPr>
            </w:pPr>
          </w:p>
        </w:tc>
        <w:tc>
          <w:tcPr>
            <w:tcW w:w="1394" w:type="dxa"/>
            <w:vAlign w:val="center"/>
          </w:tcPr>
          <w:p w14:paraId="7ADE40D4" w14:textId="77777777" w:rsidR="001958DE" w:rsidRPr="00D62FF2" w:rsidRDefault="00F470B2" w:rsidP="00435610">
            <w:pPr>
              <w:pStyle w:val="ListParagraph"/>
              <w:ind w:left="0"/>
              <w:jc w:val="center"/>
              <w:rPr>
                <w:bCs/>
              </w:rPr>
            </w:pPr>
            <w:r w:rsidRPr="00D62FF2">
              <w:rPr>
                <w:bCs/>
              </w:rPr>
              <w:t>4.1.22</w:t>
            </w:r>
          </w:p>
        </w:tc>
      </w:tr>
      <w:tr w:rsidR="001958DE" w:rsidRPr="00D62FF2" w14:paraId="7ADE40DA" w14:textId="77777777" w:rsidTr="000631FF">
        <w:tc>
          <w:tcPr>
            <w:tcW w:w="1408" w:type="dxa"/>
            <w:vAlign w:val="center"/>
          </w:tcPr>
          <w:p w14:paraId="7ADE40D6" w14:textId="77777777" w:rsidR="001958DE" w:rsidRPr="00D62FF2" w:rsidRDefault="001958DE" w:rsidP="00435610">
            <w:pPr>
              <w:pStyle w:val="ListParagraph"/>
              <w:ind w:left="0"/>
              <w:jc w:val="center"/>
              <w:rPr>
                <w:bCs/>
                <w:color w:val="000000"/>
                <w:lang w:val="nl-NL"/>
              </w:rPr>
            </w:pPr>
            <w:r w:rsidRPr="00D62FF2">
              <w:rPr>
                <w:bCs/>
                <w:color w:val="000000"/>
                <w:lang w:val="nl-NL"/>
              </w:rPr>
              <w:t>8.3</w:t>
            </w:r>
          </w:p>
        </w:tc>
        <w:tc>
          <w:tcPr>
            <w:tcW w:w="5221" w:type="dxa"/>
            <w:vAlign w:val="center"/>
          </w:tcPr>
          <w:p w14:paraId="7ADE40D7" w14:textId="77777777" w:rsidR="001958DE" w:rsidRPr="00D62FF2" w:rsidRDefault="001958DE" w:rsidP="00435610">
            <w:pPr>
              <w:jc w:val="both"/>
              <w:rPr>
                <w:bCs/>
                <w:color w:val="000000"/>
                <w:sz w:val="24"/>
                <w:szCs w:val="24"/>
                <w:lang w:val="nl-NL"/>
              </w:rPr>
            </w:pPr>
            <w:r w:rsidRPr="00D62FF2">
              <w:rPr>
                <w:bCs/>
                <w:color w:val="000000"/>
                <w:sz w:val="24"/>
                <w:szCs w:val="24"/>
                <w:lang w:val="nl-NL"/>
              </w:rPr>
              <w:t xml:space="preserve"> Mạch dao động đa hài phiếm định dùng IC số</w:t>
            </w:r>
          </w:p>
        </w:tc>
        <w:tc>
          <w:tcPr>
            <w:tcW w:w="1039" w:type="dxa"/>
            <w:vAlign w:val="center"/>
          </w:tcPr>
          <w:p w14:paraId="7ADE40D8" w14:textId="77777777" w:rsidR="001958DE" w:rsidRPr="00D62FF2" w:rsidRDefault="001958DE" w:rsidP="00435610">
            <w:pPr>
              <w:pStyle w:val="ListParagraph"/>
              <w:ind w:left="0"/>
              <w:jc w:val="center"/>
              <w:rPr>
                <w:bCs/>
              </w:rPr>
            </w:pPr>
          </w:p>
        </w:tc>
        <w:tc>
          <w:tcPr>
            <w:tcW w:w="1394" w:type="dxa"/>
            <w:vAlign w:val="center"/>
          </w:tcPr>
          <w:p w14:paraId="7ADE40D9" w14:textId="77777777" w:rsidR="001958DE" w:rsidRPr="00D62FF2" w:rsidRDefault="00F470B2" w:rsidP="00435610">
            <w:pPr>
              <w:pStyle w:val="ListParagraph"/>
              <w:ind w:left="0"/>
              <w:jc w:val="center"/>
              <w:rPr>
                <w:bCs/>
              </w:rPr>
            </w:pPr>
            <w:r w:rsidRPr="00D62FF2">
              <w:rPr>
                <w:bCs/>
              </w:rPr>
              <w:t>4.1.22</w:t>
            </w:r>
          </w:p>
        </w:tc>
      </w:tr>
      <w:tr w:rsidR="001958DE" w:rsidRPr="00D62FF2" w14:paraId="7ADE40DF" w14:textId="77777777" w:rsidTr="000631FF">
        <w:tc>
          <w:tcPr>
            <w:tcW w:w="1408" w:type="dxa"/>
            <w:vAlign w:val="center"/>
          </w:tcPr>
          <w:p w14:paraId="7ADE40DB" w14:textId="77777777" w:rsidR="001958DE" w:rsidRPr="00D62FF2" w:rsidRDefault="001958DE" w:rsidP="00435610">
            <w:pPr>
              <w:pStyle w:val="ListParagraph"/>
              <w:ind w:left="0"/>
              <w:jc w:val="center"/>
              <w:rPr>
                <w:bCs/>
                <w:color w:val="000000"/>
                <w:lang w:val="nl-NL"/>
              </w:rPr>
            </w:pPr>
            <w:r w:rsidRPr="00D62FF2">
              <w:rPr>
                <w:bCs/>
                <w:color w:val="000000"/>
                <w:lang w:val="nl-NL"/>
              </w:rPr>
              <w:t>8.4</w:t>
            </w:r>
          </w:p>
        </w:tc>
        <w:tc>
          <w:tcPr>
            <w:tcW w:w="5221" w:type="dxa"/>
            <w:vAlign w:val="center"/>
          </w:tcPr>
          <w:p w14:paraId="7ADE40DC"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Bộ đa hài 4047 và 74121</w:t>
            </w:r>
          </w:p>
        </w:tc>
        <w:tc>
          <w:tcPr>
            <w:tcW w:w="1039" w:type="dxa"/>
            <w:vAlign w:val="center"/>
          </w:tcPr>
          <w:p w14:paraId="7ADE40DD" w14:textId="77777777" w:rsidR="001958DE" w:rsidRPr="00D62FF2" w:rsidRDefault="001958DE" w:rsidP="00435610">
            <w:pPr>
              <w:pStyle w:val="ListParagraph"/>
              <w:ind w:left="0"/>
              <w:jc w:val="center"/>
              <w:rPr>
                <w:bCs/>
              </w:rPr>
            </w:pPr>
          </w:p>
        </w:tc>
        <w:tc>
          <w:tcPr>
            <w:tcW w:w="1394" w:type="dxa"/>
            <w:vAlign w:val="center"/>
          </w:tcPr>
          <w:p w14:paraId="7ADE40DE" w14:textId="77777777" w:rsidR="001958DE" w:rsidRPr="00D62FF2" w:rsidRDefault="00F470B2" w:rsidP="00435610">
            <w:pPr>
              <w:pStyle w:val="ListParagraph"/>
              <w:ind w:left="0"/>
              <w:jc w:val="center"/>
              <w:rPr>
                <w:bCs/>
              </w:rPr>
            </w:pPr>
            <w:r w:rsidRPr="00D62FF2">
              <w:rPr>
                <w:bCs/>
              </w:rPr>
              <w:t>4.1.22</w:t>
            </w:r>
          </w:p>
        </w:tc>
      </w:tr>
      <w:tr w:rsidR="001958DE" w:rsidRPr="00D62FF2" w14:paraId="7ADE40E4" w14:textId="77777777" w:rsidTr="000631FF">
        <w:tc>
          <w:tcPr>
            <w:tcW w:w="1408" w:type="dxa"/>
            <w:vAlign w:val="center"/>
          </w:tcPr>
          <w:p w14:paraId="7ADE40E0" w14:textId="77777777" w:rsidR="001958DE" w:rsidRPr="00D62FF2" w:rsidRDefault="001958DE" w:rsidP="00435610">
            <w:pPr>
              <w:pStyle w:val="ListParagraph"/>
              <w:ind w:left="0"/>
              <w:jc w:val="center"/>
              <w:rPr>
                <w:bCs/>
                <w:color w:val="000000"/>
                <w:lang w:val="nl-NL"/>
              </w:rPr>
            </w:pPr>
            <w:r w:rsidRPr="00D62FF2">
              <w:rPr>
                <w:bCs/>
                <w:color w:val="000000"/>
                <w:lang w:val="nl-NL"/>
              </w:rPr>
              <w:t>8.5</w:t>
            </w:r>
          </w:p>
        </w:tc>
        <w:tc>
          <w:tcPr>
            <w:tcW w:w="5221" w:type="dxa"/>
            <w:vAlign w:val="center"/>
          </w:tcPr>
          <w:p w14:paraId="7ADE40E1"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Vi mạch định thời 555 (timer 555)</w:t>
            </w:r>
          </w:p>
        </w:tc>
        <w:tc>
          <w:tcPr>
            <w:tcW w:w="1039" w:type="dxa"/>
            <w:vAlign w:val="center"/>
          </w:tcPr>
          <w:p w14:paraId="7ADE40E2" w14:textId="77777777" w:rsidR="001958DE" w:rsidRPr="00D62FF2" w:rsidRDefault="001958DE" w:rsidP="00435610">
            <w:pPr>
              <w:pStyle w:val="ListParagraph"/>
              <w:ind w:left="0"/>
              <w:jc w:val="center"/>
              <w:rPr>
                <w:bCs/>
              </w:rPr>
            </w:pPr>
          </w:p>
        </w:tc>
        <w:tc>
          <w:tcPr>
            <w:tcW w:w="1394" w:type="dxa"/>
            <w:vAlign w:val="center"/>
          </w:tcPr>
          <w:p w14:paraId="7ADE40E3" w14:textId="77777777" w:rsidR="001958DE" w:rsidRPr="00D62FF2" w:rsidRDefault="00F470B2" w:rsidP="00435610">
            <w:pPr>
              <w:pStyle w:val="ListParagraph"/>
              <w:ind w:left="0"/>
              <w:jc w:val="center"/>
              <w:rPr>
                <w:bCs/>
              </w:rPr>
            </w:pPr>
            <w:r w:rsidRPr="00D62FF2">
              <w:rPr>
                <w:bCs/>
              </w:rPr>
              <w:t>4.1.22</w:t>
            </w:r>
          </w:p>
        </w:tc>
      </w:tr>
      <w:tr w:rsidR="001958DE" w:rsidRPr="00D62FF2" w14:paraId="7ADE40E9" w14:textId="77777777" w:rsidTr="000631FF">
        <w:tc>
          <w:tcPr>
            <w:tcW w:w="1408" w:type="dxa"/>
            <w:vAlign w:val="center"/>
          </w:tcPr>
          <w:p w14:paraId="7ADE40E5" w14:textId="77777777" w:rsidR="001958DE" w:rsidRPr="00D62FF2" w:rsidRDefault="001958DE" w:rsidP="00435610">
            <w:pPr>
              <w:pStyle w:val="ListParagraph"/>
              <w:ind w:left="0"/>
              <w:jc w:val="center"/>
              <w:rPr>
                <w:bCs/>
                <w:color w:val="000000"/>
                <w:lang w:val="nl-NL"/>
              </w:rPr>
            </w:pPr>
            <w:r w:rsidRPr="00D62FF2">
              <w:rPr>
                <w:bCs/>
                <w:color w:val="000000"/>
                <w:lang w:val="nl-NL"/>
              </w:rPr>
              <w:t>8.6</w:t>
            </w:r>
          </w:p>
        </w:tc>
        <w:tc>
          <w:tcPr>
            <w:tcW w:w="5221" w:type="dxa"/>
            <w:vAlign w:val="center"/>
          </w:tcPr>
          <w:p w14:paraId="7ADE40E6"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Mạch tạo dãy xung vuông góc dùng tinh thể thạch anh</w:t>
            </w:r>
          </w:p>
        </w:tc>
        <w:tc>
          <w:tcPr>
            <w:tcW w:w="1039" w:type="dxa"/>
            <w:vAlign w:val="center"/>
          </w:tcPr>
          <w:p w14:paraId="7ADE40E7" w14:textId="77777777" w:rsidR="001958DE" w:rsidRPr="00D62FF2" w:rsidRDefault="001958DE" w:rsidP="00435610">
            <w:pPr>
              <w:pStyle w:val="ListParagraph"/>
              <w:ind w:left="0"/>
              <w:jc w:val="center"/>
              <w:rPr>
                <w:bCs/>
              </w:rPr>
            </w:pPr>
          </w:p>
        </w:tc>
        <w:tc>
          <w:tcPr>
            <w:tcW w:w="1394" w:type="dxa"/>
            <w:vAlign w:val="center"/>
          </w:tcPr>
          <w:p w14:paraId="7ADE40E8" w14:textId="77777777" w:rsidR="001958DE" w:rsidRPr="00D62FF2" w:rsidRDefault="00F470B2" w:rsidP="00435610">
            <w:pPr>
              <w:pStyle w:val="ListParagraph"/>
              <w:ind w:left="0"/>
              <w:jc w:val="center"/>
              <w:rPr>
                <w:bCs/>
              </w:rPr>
            </w:pPr>
            <w:r w:rsidRPr="00D62FF2">
              <w:rPr>
                <w:bCs/>
              </w:rPr>
              <w:t>4.1.22</w:t>
            </w:r>
          </w:p>
        </w:tc>
      </w:tr>
      <w:tr w:rsidR="001958DE" w:rsidRPr="00D62FF2" w14:paraId="7ADE40EE" w14:textId="77777777" w:rsidTr="000631FF">
        <w:tc>
          <w:tcPr>
            <w:tcW w:w="1408" w:type="dxa"/>
            <w:vAlign w:val="center"/>
          </w:tcPr>
          <w:p w14:paraId="7ADE40EA" w14:textId="77777777" w:rsidR="001958DE" w:rsidRPr="00D62FF2" w:rsidRDefault="001958DE" w:rsidP="00435610">
            <w:pPr>
              <w:pStyle w:val="ListParagraph"/>
              <w:ind w:left="0"/>
              <w:jc w:val="center"/>
              <w:rPr>
                <w:bCs/>
                <w:color w:val="000000"/>
                <w:lang w:val="nl-NL"/>
              </w:rPr>
            </w:pPr>
          </w:p>
        </w:tc>
        <w:tc>
          <w:tcPr>
            <w:tcW w:w="5221" w:type="dxa"/>
            <w:vAlign w:val="center"/>
          </w:tcPr>
          <w:p w14:paraId="7ADE40EB" w14:textId="77777777" w:rsidR="001958DE" w:rsidRPr="00D62FF2" w:rsidRDefault="001958DE" w:rsidP="001958DE">
            <w:pPr>
              <w:pStyle w:val="Chng"/>
              <w:numPr>
                <w:ilvl w:val="1"/>
                <w:numId w:val="7"/>
              </w:numPr>
              <w:tabs>
                <w:tab w:val="clear" w:pos="1079"/>
                <w:tab w:val="num" w:pos="34"/>
                <w:tab w:val="num" w:pos="960"/>
              </w:tabs>
              <w:spacing w:before="0" w:after="0"/>
              <w:ind w:left="34" w:hanging="1187"/>
              <w:jc w:val="both"/>
              <w:rPr>
                <w:bCs/>
                <w:color w:val="000000"/>
                <w:lang w:val="nl-NL"/>
              </w:rPr>
            </w:pPr>
            <w:r w:rsidRPr="00D62FF2">
              <w:rPr>
                <w:bCs/>
                <w:color w:val="000000"/>
                <w:lang w:val="nl-NL"/>
              </w:rPr>
              <w:t>Câu hỏi và bài tập</w:t>
            </w:r>
          </w:p>
        </w:tc>
        <w:tc>
          <w:tcPr>
            <w:tcW w:w="1039" w:type="dxa"/>
            <w:vAlign w:val="center"/>
          </w:tcPr>
          <w:p w14:paraId="7ADE40EC" w14:textId="77777777" w:rsidR="001958DE" w:rsidRPr="00D62FF2" w:rsidRDefault="001958DE" w:rsidP="00435610">
            <w:pPr>
              <w:pStyle w:val="ListParagraph"/>
              <w:ind w:left="0"/>
              <w:jc w:val="center"/>
              <w:rPr>
                <w:bCs/>
              </w:rPr>
            </w:pPr>
          </w:p>
        </w:tc>
        <w:tc>
          <w:tcPr>
            <w:tcW w:w="1394" w:type="dxa"/>
            <w:vAlign w:val="center"/>
          </w:tcPr>
          <w:p w14:paraId="7ADE40ED" w14:textId="77777777" w:rsidR="001958DE" w:rsidRPr="00D62FF2" w:rsidRDefault="00F470B2" w:rsidP="00435610">
            <w:pPr>
              <w:pStyle w:val="ListParagraph"/>
              <w:ind w:left="0"/>
              <w:jc w:val="center"/>
              <w:rPr>
                <w:bCs/>
              </w:rPr>
            </w:pPr>
            <w:r w:rsidRPr="00D62FF2">
              <w:rPr>
                <w:bCs/>
              </w:rPr>
              <w:t>4.2.9</w:t>
            </w:r>
          </w:p>
        </w:tc>
      </w:tr>
    </w:tbl>
    <w:p w14:paraId="7ADE40EF" w14:textId="77777777" w:rsidR="009213CE" w:rsidRPr="00D62FF2" w:rsidRDefault="009213CE" w:rsidP="003F7694">
      <w:pPr>
        <w:ind w:firstLine="648"/>
        <w:jc w:val="both"/>
        <w:rPr>
          <w:i/>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9213CE" w:rsidRPr="00D62FF2" w14:paraId="7ADE40F1" w14:textId="77777777" w:rsidTr="00BC3435">
        <w:tc>
          <w:tcPr>
            <w:tcW w:w="9062" w:type="dxa"/>
            <w:gridSpan w:val="4"/>
            <w:tcBorders>
              <w:top w:val="single" w:sz="4" w:space="0" w:color="auto"/>
              <w:left w:val="single" w:sz="4" w:space="0" w:color="auto"/>
              <w:bottom w:val="single" w:sz="4" w:space="0" w:color="auto"/>
              <w:right w:val="single" w:sz="4" w:space="0" w:color="auto"/>
            </w:tcBorders>
            <w:vAlign w:val="center"/>
          </w:tcPr>
          <w:p w14:paraId="7ADE40F0" w14:textId="77777777" w:rsidR="009213CE" w:rsidRPr="00D62FF2" w:rsidRDefault="009213CE" w:rsidP="00BC3435">
            <w:pPr>
              <w:pStyle w:val="ListParagraph"/>
              <w:spacing w:before="120"/>
              <w:ind w:left="0"/>
              <w:rPr>
                <w:b/>
                <w:bCs/>
              </w:rPr>
            </w:pPr>
            <w:r w:rsidRPr="00D62FF2">
              <w:rPr>
                <w:b/>
                <w:bCs/>
              </w:rPr>
              <w:t>6.</w:t>
            </w:r>
            <w:r w:rsidRPr="00D62FF2">
              <w:rPr>
                <w:b/>
                <w:bCs/>
                <w:lang w:val="vi-VN"/>
              </w:rPr>
              <w:t>2</w:t>
            </w:r>
            <w:r w:rsidRPr="00D62FF2">
              <w:rPr>
                <w:b/>
                <w:bCs/>
              </w:rPr>
              <w:t>. Thí nghiệm/</w:t>
            </w:r>
            <w:r w:rsidRPr="00D62FF2">
              <w:rPr>
                <w:b/>
                <w:bCs/>
                <w:lang w:val="vi-VN"/>
              </w:rPr>
              <w:t>Thực hành</w:t>
            </w:r>
            <w:r w:rsidRPr="00D62FF2">
              <w:rPr>
                <w:b/>
                <w:bCs/>
              </w:rPr>
              <w:t xml:space="preserve"> (nếu có)</w:t>
            </w:r>
          </w:p>
        </w:tc>
      </w:tr>
      <w:tr w:rsidR="009213CE" w:rsidRPr="00D62FF2" w14:paraId="7ADE40F6" w14:textId="77777777" w:rsidTr="00AC7351">
        <w:tc>
          <w:tcPr>
            <w:tcW w:w="1408" w:type="dxa"/>
            <w:tcBorders>
              <w:top w:val="single" w:sz="4" w:space="0" w:color="auto"/>
            </w:tcBorders>
            <w:vAlign w:val="center"/>
          </w:tcPr>
          <w:p w14:paraId="7ADE40F2" w14:textId="77777777" w:rsidR="009213CE" w:rsidRPr="00D62FF2" w:rsidRDefault="009213CE" w:rsidP="00BC3435">
            <w:pPr>
              <w:pStyle w:val="ListParagraph"/>
              <w:spacing w:before="120"/>
              <w:ind w:left="0"/>
              <w:jc w:val="center"/>
              <w:rPr>
                <w:b/>
                <w:bCs/>
                <w:i/>
                <w:lang w:val="vi-VN"/>
              </w:rPr>
            </w:pPr>
            <w:r w:rsidRPr="00D62FF2">
              <w:rPr>
                <w:b/>
                <w:bCs/>
                <w:i/>
              </w:rPr>
              <w:t>Đề mục</w:t>
            </w:r>
          </w:p>
        </w:tc>
        <w:tc>
          <w:tcPr>
            <w:tcW w:w="5363" w:type="dxa"/>
            <w:tcBorders>
              <w:top w:val="single" w:sz="4" w:space="0" w:color="auto"/>
            </w:tcBorders>
            <w:vAlign w:val="center"/>
          </w:tcPr>
          <w:p w14:paraId="7ADE40F3" w14:textId="77777777" w:rsidR="009213CE" w:rsidRPr="00D62FF2" w:rsidRDefault="009213CE" w:rsidP="00BC3435">
            <w:pPr>
              <w:pStyle w:val="ListParagraph"/>
              <w:spacing w:before="120"/>
              <w:ind w:left="0"/>
              <w:jc w:val="center"/>
              <w:rPr>
                <w:b/>
                <w:bCs/>
                <w:i/>
                <w:lang w:val="vi-VN"/>
              </w:rPr>
            </w:pPr>
            <w:r w:rsidRPr="00D62FF2">
              <w:rPr>
                <w:b/>
                <w:bCs/>
                <w:i/>
                <w:lang w:val="vi-VN"/>
              </w:rPr>
              <w:t>Nội dung</w:t>
            </w:r>
          </w:p>
        </w:tc>
        <w:tc>
          <w:tcPr>
            <w:tcW w:w="992" w:type="dxa"/>
            <w:tcBorders>
              <w:top w:val="single" w:sz="4" w:space="0" w:color="auto"/>
            </w:tcBorders>
            <w:vAlign w:val="center"/>
          </w:tcPr>
          <w:p w14:paraId="7ADE40F4" w14:textId="77777777" w:rsidR="009213CE" w:rsidRPr="00D62FF2" w:rsidRDefault="009213CE" w:rsidP="00BC3435">
            <w:pPr>
              <w:pStyle w:val="ListParagraph"/>
              <w:spacing w:before="120"/>
              <w:ind w:left="0"/>
              <w:jc w:val="center"/>
              <w:rPr>
                <w:b/>
                <w:bCs/>
                <w:i/>
                <w:lang w:val="vi-VN"/>
              </w:rPr>
            </w:pPr>
            <w:r w:rsidRPr="00D62FF2">
              <w:rPr>
                <w:b/>
                <w:bCs/>
                <w:i/>
                <w:lang w:val="vi-VN"/>
              </w:rPr>
              <w:t>Số tiết</w:t>
            </w:r>
          </w:p>
        </w:tc>
        <w:tc>
          <w:tcPr>
            <w:tcW w:w="1299" w:type="dxa"/>
            <w:tcBorders>
              <w:top w:val="single" w:sz="4" w:space="0" w:color="auto"/>
            </w:tcBorders>
            <w:vAlign w:val="center"/>
          </w:tcPr>
          <w:p w14:paraId="7ADE40F5" w14:textId="77777777" w:rsidR="009213CE" w:rsidRPr="00D62FF2" w:rsidRDefault="009213CE" w:rsidP="00BC3435">
            <w:pPr>
              <w:pStyle w:val="ListParagraph"/>
              <w:spacing w:before="120"/>
              <w:ind w:left="0"/>
              <w:jc w:val="center"/>
              <w:rPr>
                <w:b/>
                <w:bCs/>
                <w:i/>
                <w:lang w:val="vi-VN"/>
              </w:rPr>
            </w:pPr>
            <w:r w:rsidRPr="00D62FF2">
              <w:rPr>
                <w:b/>
                <w:bCs/>
                <w:i/>
                <w:lang w:val="vi-VN"/>
              </w:rPr>
              <w:t>Mục tiêu</w:t>
            </w:r>
          </w:p>
        </w:tc>
      </w:tr>
    </w:tbl>
    <w:p w14:paraId="7ADE40F7" w14:textId="77777777" w:rsidR="00975618" w:rsidRPr="00D62FF2" w:rsidRDefault="00744C77" w:rsidP="00296F71">
      <w:pPr>
        <w:pStyle w:val="BodyText2"/>
        <w:numPr>
          <w:ilvl w:val="0"/>
          <w:numId w:val="6"/>
        </w:numPr>
        <w:spacing w:before="120" w:after="0" w:line="240" w:lineRule="auto"/>
        <w:ind w:left="567" w:hanging="238"/>
        <w:jc w:val="both"/>
        <w:rPr>
          <w:bCs/>
        </w:rPr>
      </w:pPr>
      <w:r w:rsidRPr="00D62FF2">
        <w:rPr>
          <w:b/>
          <w:bCs/>
          <w:color w:val="000000"/>
          <w:sz w:val="24"/>
          <w:szCs w:val="24"/>
        </w:rPr>
        <w:t>Phương pháp giảng dạy</w:t>
      </w:r>
      <w:r w:rsidR="006A5431" w:rsidRPr="00D62FF2">
        <w:rPr>
          <w:b/>
          <w:bCs/>
          <w:color w:val="000000"/>
          <w:sz w:val="24"/>
          <w:szCs w:val="24"/>
        </w:rPr>
        <w:t xml:space="preserve"> </w:t>
      </w:r>
    </w:p>
    <w:p w14:paraId="7ADE40F8" w14:textId="77777777" w:rsidR="00975618" w:rsidRPr="00D62FF2" w:rsidRDefault="003F7694" w:rsidP="00975618">
      <w:pPr>
        <w:pStyle w:val="BodyText2"/>
        <w:spacing w:before="120" w:after="0" w:line="240" w:lineRule="auto"/>
        <w:ind w:left="567"/>
        <w:jc w:val="both"/>
        <w:rPr>
          <w:bCs/>
          <w:color w:val="000000"/>
          <w:sz w:val="24"/>
          <w:szCs w:val="24"/>
        </w:rPr>
      </w:pPr>
      <w:r w:rsidRPr="00D62FF2">
        <w:rPr>
          <w:bCs/>
          <w:color w:val="000000"/>
          <w:sz w:val="24"/>
          <w:szCs w:val="24"/>
        </w:rPr>
        <w:t>- Giảng dạy lý thuyết kết hợp bài tập</w:t>
      </w:r>
    </w:p>
    <w:p w14:paraId="7ADE40F9" w14:textId="77777777" w:rsidR="00EA7119" w:rsidRPr="00D62FF2" w:rsidRDefault="00EA7119" w:rsidP="00EA7119">
      <w:pPr>
        <w:pStyle w:val="BodyText2"/>
        <w:spacing w:before="120" w:after="0" w:line="240" w:lineRule="auto"/>
        <w:ind w:left="567"/>
        <w:jc w:val="both"/>
        <w:rPr>
          <w:bCs/>
          <w:sz w:val="24"/>
          <w:szCs w:val="24"/>
        </w:rPr>
      </w:pPr>
      <w:r w:rsidRPr="00D62FF2">
        <w:rPr>
          <w:bCs/>
          <w:color w:val="000000"/>
          <w:sz w:val="24"/>
          <w:szCs w:val="24"/>
        </w:rPr>
        <w:t xml:space="preserve">- Giảng dạy lý thuyết kết hợp với mô phỏng trên máy tính </w:t>
      </w:r>
    </w:p>
    <w:p w14:paraId="7ADE40FA" w14:textId="77777777" w:rsidR="00975618" w:rsidRPr="00D62FF2" w:rsidRDefault="00744C77" w:rsidP="00975618">
      <w:pPr>
        <w:pStyle w:val="BodyText2"/>
        <w:numPr>
          <w:ilvl w:val="0"/>
          <w:numId w:val="6"/>
        </w:numPr>
        <w:spacing w:before="240" w:after="0" w:line="240" w:lineRule="auto"/>
        <w:jc w:val="both"/>
        <w:rPr>
          <w:bCs/>
          <w:color w:val="000000"/>
          <w:sz w:val="24"/>
          <w:szCs w:val="24"/>
        </w:rPr>
      </w:pPr>
      <w:r w:rsidRPr="00D62FF2">
        <w:rPr>
          <w:b/>
          <w:bCs/>
          <w:color w:val="000000"/>
          <w:sz w:val="24"/>
          <w:szCs w:val="24"/>
        </w:rPr>
        <w:t>Nhiệm vụ của sinh viên</w:t>
      </w:r>
      <w:r w:rsidR="009540AF" w:rsidRPr="00D62FF2">
        <w:rPr>
          <w:b/>
          <w:bCs/>
          <w:color w:val="000000"/>
          <w:sz w:val="24"/>
          <w:szCs w:val="24"/>
        </w:rPr>
        <w:t xml:space="preserve"> </w:t>
      </w:r>
    </w:p>
    <w:p w14:paraId="7ADE40FB" w14:textId="77777777" w:rsidR="00744C77" w:rsidRPr="00D62FF2" w:rsidRDefault="00744C77" w:rsidP="00EE72A2">
      <w:pPr>
        <w:pStyle w:val="BodyText2"/>
        <w:tabs>
          <w:tab w:val="num" w:pos="960"/>
        </w:tabs>
        <w:spacing w:before="240" w:after="0" w:line="240" w:lineRule="auto"/>
        <w:jc w:val="both"/>
        <w:rPr>
          <w:bCs/>
          <w:color w:val="000000"/>
          <w:sz w:val="24"/>
          <w:szCs w:val="24"/>
        </w:rPr>
      </w:pPr>
      <w:r w:rsidRPr="00D62FF2">
        <w:rPr>
          <w:bCs/>
          <w:color w:val="000000"/>
          <w:sz w:val="24"/>
          <w:szCs w:val="24"/>
        </w:rPr>
        <w:t>Sinh viên phải thực hiện các nhiệm vụ sau:</w:t>
      </w:r>
    </w:p>
    <w:p w14:paraId="7ADE40FC" w14:textId="77777777" w:rsidR="00744C77" w:rsidRPr="00D62FF2" w:rsidRDefault="00744C77" w:rsidP="00744C77">
      <w:pPr>
        <w:pStyle w:val="BodyText2"/>
        <w:tabs>
          <w:tab w:val="num" w:pos="960"/>
        </w:tabs>
        <w:spacing w:after="0" w:line="240" w:lineRule="auto"/>
        <w:ind w:left="260"/>
        <w:jc w:val="both"/>
        <w:rPr>
          <w:bCs/>
          <w:color w:val="000000"/>
          <w:sz w:val="24"/>
          <w:szCs w:val="24"/>
        </w:rPr>
      </w:pPr>
      <w:r w:rsidRPr="00D62FF2">
        <w:rPr>
          <w:bCs/>
          <w:color w:val="000000"/>
          <w:sz w:val="24"/>
          <w:szCs w:val="24"/>
        </w:rPr>
        <w:t xml:space="preserve">- </w:t>
      </w:r>
      <w:r w:rsidR="006E5BAC" w:rsidRPr="00D62FF2">
        <w:rPr>
          <w:bCs/>
          <w:color w:val="000000"/>
          <w:sz w:val="24"/>
          <w:szCs w:val="24"/>
        </w:rPr>
        <w:t>Có mặt</w:t>
      </w:r>
      <w:r w:rsidRPr="00D62FF2">
        <w:rPr>
          <w:bCs/>
          <w:color w:val="000000"/>
          <w:sz w:val="24"/>
          <w:szCs w:val="24"/>
        </w:rPr>
        <w:t xml:space="preserve"> tối thiểu 80% số tiết học lý thuyết.</w:t>
      </w:r>
    </w:p>
    <w:p w14:paraId="7ADE40FD" w14:textId="77777777" w:rsidR="00744C77" w:rsidRPr="00D62FF2" w:rsidRDefault="00744C77" w:rsidP="00744C77">
      <w:pPr>
        <w:pStyle w:val="BodyText2"/>
        <w:tabs>
          <w:tab w:val="num" w:pos="960"/>
        </w:tabs>
        <w:spacing w:after="0" w:line="240" w:lineRule="auto"/>
        <w:ind w:left="260"/>
        <w:jc w:val="both"/>
        <w:rPr>
          <w:bCs/>
          <w:color w:val="000000"/>
          <w:sz w:val="24"/>
          <w:szCs w:val="24"/>
        </w:rPr>
      </w:pPr>
      <w:r w:rsidRPr="00D62FF2">
        <w:rPr>
          <w:bCs/>
          <w:color w:val="000000"/>
          <w:sz w:val="24"/>
          <w:szCs w:val="24"/>
        </w:rPr>
        <w:t xml:space="preserve">- </w:t>
      </w:r>
      <w:r w:rsidR="006E5BAC" w:rsidRPr="00D62FF2">
        <w:rPr>
          <w:bCs/>
          <w:color w:val="000000"/>
          <w:sz w:val="24"/>
          <w:szCs w:val="24"/>
        </w:rPr>
        <w:t>Hoàn thành</w:t>
      </w:r>
      <w:r w:rsidRPr="00D62FF2">
        <w:rPr>
          <w:bCs/>
          <w:color w:val="000000"/>
          <w:sz w:val="24"/>
          <w:szCs w:val="24"/>
        </w:rPr>
        <w:t xml:space="preserve"> đầy đủ 100% giờ thực hành/thí nghiệm/thực tập và có báo cáo kết quả.</w:t>
      </w:r>
    </w:p>
    <w:p w14:paraId="7ADE40FE" w14:textId="77777777" w:rsidR="00744C77" w:rsidRPr="00D62FF2" w:rsidRDefault="00744C77" w:rsidP="00744C77">
      <w:pPr>
        <w:pStyle w:val="BodyText2"/>
        <w:tabs>
          <w:tab w:val="num" w:pos="960"/>
        </w:tabs>
        <w:spacing w:after="0" w:line="240" w:lineRule="auto"/>
        <w:ind w:left="260"/>
        <w:jc w:val="both"/>
        <w:rPr>
          <w:bCs/>
          <w:color w:val="000000"/>
          <w:sz w:val="24"/>
          <w:szCs w:val="24"/>
        </w:rPr>
      </w:pPr>
      <w:r w:rsidRPr="00D62FF2">
        <w:rPr>
          <w:bCs/>
          <w:color w:val="000000"/>
          <w:sz w:val="24"/>
          <w:szCs w:val="24"/>
        </w:rPr>
        <w:t xml:space="preserve">- </w:t>
      </w:r>
      <w:r w:rsidR="006E5BAC" w:rsidRPr="00D62FF2">
        <w:rPr>
          <w:bCs/>
          <w:color w:val="000000"/>
          <w:sz w:val="24"/>
          <w:szCs w:val="24"/>
        </w:rPr>
        <w:t>Hoàn thành</w:t>
      </w:r>
      <w:r w:rsidRPr="00D62FF2">
        <w:rPr>
          <w:bCs/>
          <w:color w:val="000000"/>
          <w:sz w:val="24"/>
          <w:szCs w:val="24"/>
        </w:rPr>
        <w:t xml:space="preserve"> đầy đủ các bài tập nhóm/ bài tập và được đánh giá kết quả thực hiện.</w:t>
      </w:r>
    </w:p>
    <w:p w14:paraId="7ADE40FF" w14:textId="77777777" w:rsidR="00744C77" w:rsidRPr="00D62FF2" w:rsidRDefault="00744C77" w:rsidP="00744C77">
      <w:pPr>
        <w:pStyle w:val="BodyText2"/>
        <w:tabs>
          <w:tab w:val="num" w:pos="960"/>
        </w:tabs>
        <w:spacing w:after="0" w:line="240" w:lineRule="auto"/>
        <w:ind w:left="260"/>
        <w:jc w:val="both"/>
        <w:rPr>
          <w:bCs/>
          <w:color w:val="000000"/>
          <w:sz w:val="24"/>
          <w:szCs w:val="24"/>
        </w:rPr>
      </w:pPr>
      <w:r w:rsidRPr="00D62FF2">
        <w:rPr>
          <w:bCs/>
          <w:color w:val="000000"/>
          <w:sz w:val="24"/>
          <w:szCs w:val="24"/>
        </w:rPr>
        <w:t>- Tham dự kiểm tra giữa học kỳ.</w:t>
      </w:r>
    </w:p>
    <w:p w14:paraId="7ADE4100" w14:textId="77777777" w:rsidR="00744C77" w:rsidRPr="00D62FF2" w:rsidRDefault="00744C77" w:rsidP="00744C77">
      <w:pPr>
        <w:pStyle w:val="BodyText2"/>
        <w:tabs>
          <w:tab w:val="num" w:pos="960"/>
        </w:tabs>
        <w:spacing w:after="0" w:line="240" w:lineRule="auto"/>
        <w:ind w:left="260"/>
        <w:jc w:val="both"/>
        <w:rPr>
          <w:bCs/>
          <w:color w:val="000000"/>
          <w:sz w:val="24"/>
          <w:szCs w:val="24"/>
        </w:rPr>
      </w:pPr>
      <w:r w:rsidRPr="00D62FF2">
        <w:rPr>
          <w:bCs/>
          <w:color w:val="000000"/>
          <w:sz w:val="24"/>
          <w:szCs w:val="24"/>
        </w:rPr>
        <w:t>- Tham dự thi kết thúc học phần</w:t>
      </w:r>
      <w:r w:rsidR="000F78FF" w:rsidRPr="00D62FF2">
        <w:rPr>
          <w:bCs/>
          <w:color w:val="000000"/>
          <w:sz w:val="24"/>
          <w:szCs w:val="24"/>
        </w:rPr>
        <w:t xml:space="preserve"> (bắt buộc)</w:t>
      </w:r>
      <w:r w:rsidRPr="00D62FF2">
        <w:rPr>
          <w:bCs/>
          <w:color w:val="000000"/>
          <w:sz w:val="24"/>
          <w:szCs w:val="24"/>
        </w:rPr>
        <w:t>.</w:t>
      </w:r>
    </w:p>
    <w:p w14:paraId="7ADE4101" w14:textId="77777777" w:rsidR="00744C77" w:rsidRPr="00D62FF2" w:rsidRDefault="00744C77" w:rsidP="00744C77">
      <w:pPr>
        <w:pStyle w:val="BodyText2"/>
        <w:tabs>
          <w:tab w:val="num" w:pos="960"/>
        </w:tabs>
        <w:spacing w:after="0" w:line="240" w:lineRule="auto"/>
        <w:ind w:left="260"/>
        <w:jc w:val="both"/>
        <w:rPr>
          <w:bCs/>
          <w:color w:val="000000"/>
          <w:sz w:val="24"/>
          <w:szCs w:val="24"/>
        </w:rPr>
      </w:pPr>
      <w:r w:rsidRPr="00D62FF2">
        <w:rPr>
          <w:bCs/>
          <w:color w:val="000000"/>
          <w:sz w:val="24"/>
          <w:szCs w:val="24"/>
        </w:rPr>
        <w:t xml:space="preserve">- Chủ động </w:t>
      </w:r>
      <w:r w:rsidR="002B3774" w:rsidRPr="00D62FF2">
        <w:rPr>
          <w:bCs/>
          <w:color w:val="000000"/>
          <w:sz w:val="24"/>
          <w:szCs w:val="24"/>
        </w:rPr>
        <w:t xml:space="preserve">chuẩn bị các nội dung và </w:t>
      </w:r>
      <w:r w:rsidRPr="00D62FF2">
        <w:rPr>
          <w:bCs/>
          <w:color w:val="000000"/>
          <w:sz w:val="24"/>
          <w:szCs w:val="24"/>
        </w:rPr>
        <w:t>thực hiện giờ tự học</w:t>
      </w:r>
      <w:r w:rsidR="002B3774" w:rsidRPr="00D62FF2">
        <w:rPr>
          <w:bCs/>
          <w:color w:val="000000"/>
          <w:sz w:val="24"/>
          <w:szCs w:val="24"/>
        </w:rPr>
        <w:t xml:space="preserve"> theo mục 11</w:t>
      </w:r>
      <w:r w:rsidRPr="00D62FF2">
        <w:rPr>
          <w:bCs/>
          <w:color w:val="000000"/>
          <w:sz w:val="24"/>
          <w:szCs w:val="24"/>
        </w:rPr>
        <w:t>.</w:t>
      </w:r>
    </w:p>
    <w:p w14:paraId="7ADE4102" w14:textId="77777777" w:rsidR="00744C77" w:rsidRPr="00D62FF2" w:rsidRDefault="00744C77" w:rsidP="007B1760">
      <w:pPr>
        <w:pStyle w:val="BodyText2"/>
        <w:numPr>
          <w:ilvl w:val="0"/>
          <w:numId w:val="6"/>
        </w:numPr>
        <w:spacing w:before="240" w:after="0" w:line="240" w:lineRule="auto"/>
        <w:ind w:left="360" w:firstLine="0"/>
        <w:jc w:val="both"/>
        <w:rPr>
          <w:b/>
          <w:bCs/>
          <w:color w:val="000000"/>
          <w:sz w:val="24"/>
          <w:szCs w:val="24"/>
        </w:rPr>
      </w:pPr>
      <w:r w:rsidRPr="00D62FF2">
        <w:rPr>
          <w:b/>
          <w:bCs/>
          <w:color w:val="000000"/>
          <w:sz w:val="24"/>
          <w:szCs w:val="24"/>
        </w:rPr>
        <w:t>Đánh gi</w:t>
      </w:r>
      <w:r w:rsidR="009540AF" w:rsidRPr="00D62FF2">
        <w:rPr>
          <w:b/>
          <w:bCs/>
          <w:color w:val="000000"/>
          <w:sz w:val="24"/>
          <w:szCs w:val="24"/>
        </w:rPr>
        <w:t>á kết quả học tập của sinh viên</w:t>
      </w:r>
    </w:p>
    <w:p w14:paraId="7ADE4103" w14:textId="77777777" w:rsidR="00744C77" w:rsidRPr="00D62FF2" w:rsidRDefault="00744C77" w:rsidP="007B1760">
      <w:pPr>
        <w:pStyle w:val="BodyText2"/>
        <w:numPr>
          <w:ilvl w:val="1"/>
          <w:numId w:val="6"/>
        </w:numPr>
        <w:spacing w:before="120" w:line="240" w:lineRule="auto"/>
        <w:jc w:val="both"/>
        <w:rPr>
          <w:b/>
          <w:bCs/>
          <w:color w:val="000000"/>
          <w:sz w:val="24"/>
          <w:szCs w:val="24"/>
        </w:rPr>
      </w:pPr>
      <w:r w:rsidRPr="00D62FF2">
        <w:rPr>
          <w:b/>
          <w:bCs/>
          <w:color w:val="000000"/>
          <w:sz w:val="24"/>
          <w:szCs w:val="24"/>
        </w:rPr>
        <w:t>Cách đánh giá</w:t>
      </w:r>
    </w:p>
    <w:p w14:paraId="7ADE4104" w14:textId="77777777" w:rsidR="00744C77" w:rsidRPr="00D62FF2" w:rsidRDefault="00744C77" w:rsidP="00EE72A2">
      <w:pPr>
        <w:pStyle w:val="BodyText2"/>
        <w:tabs>
          <w:tab w:val="num" w:pos="960"/>
        </w:tabs>
        <w:spacing w:line="240" w:lineRule="auto"/>
        <w:jc w:val="both"/>
        <w:rPr>
          <w:bCs/>
          <w:color w:val="000000"/>
          <w:sz w:val="24"/>
          <w:szCs w:val="24"/>
        </w:rPr>
      </w:pPr>
      <w:r w:rsidRPr="00D62FF2">
        <w:rPr>
          <w:bCs/>
          <w:color w:val="000000"/>
          <w:sz w:val="24"/>
          <w:szCs w:val="24"/>
        </w:rPr>
        <w:t>Sinh viên được đánh giá tích lũy học phần như sau:</w:t>
      </w:r>
    </w:p>
    <w:p w14:paraId="7ADE4105" w14:textId="77777777" w:rsidR="008976AE" w:rsidRPr="00D62FF2" w:rsidRDefault="008976AE" w:rsidP="00EE72A2">
      <w:pPr>
        <w:pStyle w:val="BodyText2"/>
        <w:tabs>
          <w:tab w:val="num" w:pos="960"/>
        </w:tabs>
        <w:spacing w:line="240" w:lineRule="auto"/>
        <w:jc w:val="both"/>
        <w:rPr>
          <w:bCs/>
          <w:color w:val="000000"/>
          <w:sz w:val="24"/>
          <w:szCs w:val="24"/>
        </w:rPr>
      </w:pPr>
    </w:p>
    <w:p w14:paraId="7ADE4106" w14:textId="77777777" w:rsidR="00BA7C39" w:rsidRPr="00D62FF2" w:rsidRDefault="00BA7C39" w:rsidP="004A21C9">
      <w:pPr>
        <w:pStyle w:val="BodyText2"/>
        <w:tabs>
          <w:tab w:val="num" w:pos="960"/>
        </w:tabs>
        <w:spacing w:line="240" w:lineRule="auto"/>
        <w:ind w:firstLine="259"/>
        <w:rPr>
          <w:b/>
          <w:bCs/>
          <w:color w:val="000000"/>
          <w:sz w:val="24"/>
          <w:szCs w:val="24"/>
          <w:lang w:val="nl-NL"/>
        </w:rPr>
      </w:pPr>
      <w:r w:rsidRPr="00D62FF2">
        <w:rPr>
          <w:b/>
          <w:bCs/>
          <w:color w:val="000000"/>
          <w:sz w:val="24"/>
          <w:szCs w:val="24"/>
        </w:rPr>
        <w:lastRenderedPageBreak/>
        <w:t xml:space="preserve">                     </w:t>
      </w:r>
      <w:r w:rsidR="004A21C9" w:rsidRPr="00D62FF2">
        <w:rPr>
          <w:b/>
          <w:bCs/>
          <w:color w:val="000000"/>
          <w:sz w:val="24"/>
          <w:szCs w:val="24"/>
        </w:rPr>
        <w:t xml:space="preserve">               </w:t>
      </w:r>
      <w:r w:rsidRPr="00D62FF2">
        <w:rPr>
          <w:b/>
          <w:bCs/>
          <w:color w:val="000000"/>
          <w:sz w:val="24"/>
          <w:szCs w:val="24"/>
          <w:lang w:val="nl-NL"/>
        </w:rPr>
        <w:t>Bảng 2</w:t>
      </w:r>
      <w:r w:rsidR="004A21C9" w:rsidRPr="00D62FF2">
        <w:rPr>
          <w:b/>
          <w:bCs/>
          <w:color w:val="000000"/>
          <w:sz w:val="24"/>
          <w:szCs w:val="24"/>
          <w:lang w:val="nl-NL"/>
        </w:rPr>
        <w:t>. Đánh giá học phần</w:t>
      </w:r>
      <w:r w:rsidRPr="00D62FF2">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665547" w:rsidRPr="00D62FF2" w14:paraId="7ADE410B" w14:textId="77777777" w:rsidTr="002B65D1">
        <w:tc>
          <w:tcPr>
            <w:tcW w:w="564" w:type="dxa"/>
            <w:shd w:val="clear" w:color="auto" w:fill="auto"/>
          </w:tcPr>
          <w:p w14:paraId="7ADE4107" w14:textId="77777777" w:rsidR="00665547" w:rsidRPr="00D62FF2" w:rsidRDefault="00665547" w:rsidP="00BA09EA">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TT</w:t>
            </w:r>
          </w:p>
        </w:tc>
        <w:tc>
          <w:tcPr>
            <w:tcW w:w="2238" w:type="dxa"/>
            <w:shd w:val="clear" w:color="auto" w:fill="auto"/>
          </w:tcPr>
          <w:p w14:paraId="7ADE4108" w14:textId="77777777" w:rsidR="00665547" w:rsidRPr="00D62FF2" w:rsidRDefault="00665547" w:rsidP="00575954">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Điểm thành phần</w:t>
            </w:r>
          </w:p>
        </w:tc>
        <w:tc>
          <w:tcPr>
            <w:tcW w:w="4656" w:type="dxa"/>
            <w:shd w:val="clear" w:color="auto" w:fill="auto"/>
          </w:tcPr>
          <w:p w14:paraId="7ADE4109" w14:textId="77777777" w:rsidR="00665547" w:rsidRPr="00D62FF2" w:rsidRDefault="00665547" w:rsidP="00575954">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Quy định</w:t>
            </w:r>
          </w:p>
        </w:tc>
        <w:tc>
          <w:tcPr>
            <w:tcW w:w="1260" w:type="dxa"/>
            <w:shd w:val="clear" w:color="auto" w:fill="auto"/>
          </w:tcPr>
          <w:p w14:paraId="7ADE410A" w14:textId="77777777" w:rsidR="00665547" w:rsidRPr="00D62FF2" w:rsidRDefault="00665547" w:rsidP="00575954">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Trọng số</w:t>
            </w:r>
          </w:p>
        </w:tc>
      </w:tr>
      <w:tr w:rsidR="00665547" w:rsidRPr="00D62FF2" w14:paraId="7ADE4110" w14:textId="77777777" w:rsidTr="002B65D1">
        <w:tc>
          <w:tcPr>
            <w:tcW w:w="564" w:type="dxa"/>
            <w:shd w:val="clear" w:color="auto" w:fill="auto"/>
            <w:vAlign w:val="center"/>
          </w:tcPr>
          <w:p w14:paraId="7ADE410C" w14:textId="77777777" w:rsidR="00665547" w:rsidRPr="00D62FF2" w:rsidRDefault="00665547" w:rsidP="00BA09E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1</w:t>
            </w:r>
          </w:p>
        </w:tc>
        <w:tc>
          <w:tcPr>
            <w:tcW w:w="2238" w:type="dxa"/>
            <w:shd w:val="clear" w:color="auto" w:fill="auto"/>
            <w:vAlign w:val="center"/>
          </w:tcPr>
          <w:p w14:paraId="7ADE410D" w14:textId="77777777" w:rsidR="00665547" w:rsidRPr="00D62FF2" w:rsidRDefault="00665547" w:rsidP="00BA7C39">
            <w:pPr>
              <w:pStyle w:val="BodyText2"/>
              <w:tabs>
                <w:tab w:val="num" w:pos="960"/>
              </w:tabs>
              <w:spacing w:after="0" w:line="240" w:lineRule="auto"/>
              <w:rPr>
                <w:bCs/>
                <w:color w:val="000000"/>
                <w:sz w:val="24"/>
                <w:szCs w:val="24"/>
                <w:lang w:val="nl-NL"/>
              </w:rPr>
            </w:pPr>
            <w:r w:rsidRPr="00D62FF2">
              <w:rPr>
                <w:bCs/>
                <w:color w:val="000000"/>
                <w:sz w:val="24"/>
                <w:szCs w:val="24"/>
                <w:lang w:val="nl-NL"/>
              </w:rPr>
              <w:t>Điểm chuyên cần</w:t>
            </w:r>
          </w:p>
        </w:tc>
        <w:tc>
          <w:tcPr>
            <w:tcW w:w="4656" w:type="dxa"/>
            <w:shd w:val="clear" w:color="auto" w:fill="auto"/>
            <w:vAlign w:val="center"/>
          </w:tcPr>
          <w:p w14:paraId="7ADE410E" w14:textId="77777777" w:rsidR="00665547" w:rsidRPr="00D62FF2" w:rsidRDefault="00665547" w:rsidP="00BA7C39">
            <w:pPr>
              <w:pStyle w:val="BodyText2"/>
              <w:tabs>
                <w:tab w:val="num" w:pos="960"/>
              </w:tabs>
              <w:spacing w:after="0" w:line="240" w:lineRule="auto"/>
              <w:rPr>
                <w:bCs/>
                <w:color w:val="000000"/>
                <w:sz w:val="24"/>
                <w:szCs w:val="24"/>
                <w:lang w:val="nl-NL"/>
              </w:rPr>
            </w:pPr>
            <w:r w:rsidRPr="00D62FF2">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ADE410F" w14:textId="77777777" w:rsidR="00665547" w:rsidRPr="00D62FF2" w:rsidRDefault="00665547" w:rsidP="00BA7C39">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10%</w:t>
            </w:r>
          </w:p>
        </w:tc>
      </w:tr>
      <w:tr w:rsidR="00665547" w:rsidRPr="00D62FF2" w14:paraId="7ADE4115" w14:textId="77777777" w:rsidTr="002B65D1">
        <w:tc>
          <w:tcPr>
            <w:tcW w:w="564" w:type="dxa"/>
            <w:shd w:val="clear" w:color="auto" w:fill="auto"/>
            <w:vAlign w:val="center"/>
          </w:tcPr>
          <w:p w14:paraId="7ADE4111" w14:textId="77777777" w:rsidR="00665547" w:rsidRPr="00D62FF2" w:rsidRDefault="00665547" w:rsidP="00BA09E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2</w:t>
            </w:r>
          </w:p>
        </w:tc>
        <w:tc>
          <w:tcPr>
            <w:tcW w:w="2238" w:type="dxa"/>
            <w:shd w:val="clear" w:color="auto" w:fill="auto"/>
            <w:vAlign w:val="center"/>
          </w:tcPr>
          <w:p w14:paraId="7ADE4112" w14:textId="77777777" w:rsidR="00665547" w:rsidRPr="00D62FF2" w:rsidRDefault="00665547" w:rsidP="00BA7C39">
            <w:pPr>
              <w:pStyle w:val="BodyText2"/>
              <w:tabs>
                <w:tab w:val="num" w:pos="960"/>
              </w:tabs>
              <w:spacing w:after="0" w:line="240" w:lineRule="auto"/>
              <w:rPr>
                <w:bCs/>
                <w:color w:val="000000"/>
                <w:sz w:val="24"/>
                <w:szCs w:val="24"/>
                <w:lang w:val="nl-NL"/>
              </w:rPr>
            </w:pPr>
            <w:r w:rsidRPr="00D62FF2">
              <w:rPr>
                <w:bCs/>
                <w:color w:val="000000"/>
                <w:sz w:val="24"/>
                <w:szCs w:val="24"/>
                <w:lang w:val="nl-NL"/>
              </w:rPr>
              <w:t>Điểm bài tập</w:t>
            </w:r>
          </w:p>
        </w:tc>
        <w:tc>
          <w:tcPr>
            <w:tcW w:w="4656" w:type="dxa"/>
            <w:tcBorders>
              <w:right w:val="single" w:sz="4" w:space="0" w:color="auto"/>
            </w:tcBorders>
            <w:shd w:val="clear" w:color="auto" w:fill="auto"/>
            <w:vAlign w:val="center"/>
          </w:tcPr>
          <w:p w14:paraId="7ADE4113" w14:textId="77777777" w:rsidR="00665547" w:rsidRPr="00D62FF2" w:rsidRDefault="00665547" w:rsidP="00BA7C39">
            <w:pPr>
              <w:pStyle w:val="BodyText2"/>
              <w:tabs>
                <w:tab w:val="num" w:pos="960"/>
              </w:tabs>
              <w:spacing w:after="0" w:line="240" w:lineRule="auto"/>
              <w:rPr>
                <w:bCs/>
                <w:color w:val="000000"/>
                <w:sz w:val="24"/>
                <w:szCs w:val="24"/>
              </w:rPr>
            </w:pPr>
            <w:r w:rsidRPr="00D62FF2">
              <w:rPr>
                <w:bCs/>
                <w:color w:val="000000"/>
                <w:sz w:val="24"/>
                <w:szCs w:val="24"/>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7ADE4114" w14:textId="77777777" w:rsidR="00665547" w:rsidRPr="00D62FF2" w:rsidRDefault="00665547" w:rsidP="00BA7C39">
            <w:pPr>
              <w:pStyle w:val="BodyText2"/>
              <w:tabs>
                <w:tab w:val="num" w:pos="960"/>
              </w:tabs>
              <w:spacing w:after="0" w:line="240" w:lineRule="auto"/>
              <w:jc w:val="center"/>
              <w:rPr>
                <w:bCs/>
                <w:color w:val="000000"/>
                <w:sz w:val="24"/>
                <w:szCs w:val="24"/>
                <w:lang w:val="nl-NL"/>
              </w:rPr>
            </w:pPr>
          </w:p>
        </w:tc>
      </w:tr>
      <w:tr w:rsidR="00C2719B" w:rsidRPr="00D62FF2" w14:paraId="7ADE411B" w14:textId="77777777" w:rsidTr="002B65D1">
        <w:tc>
          <w:tcPr>
            <w:tcW w:w="564" w:type="dxa"/>
            <w:vMerge w:val="restart"/>
            <w:shd w:val="clear" w:color="auto" w:fill="auto"/>
            <w:vAlign w:val="center"/>
          </w:tcPr>
          <w:p w14:paraId="7ADE4116" w14:textId="77777777" w:rsidR="00C2719B" w:rsidRPr="00D62FF2" w:rsidRDefault="00C2719B" w:rsidP="00BA09E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3</w:t>
            </w:r>
          </w:p>
        </w:tc>
        <w:tc>
          <w:tcPr>
            <w:tcW w:w="2238" w:type="dxa"/>
            <w:vMerge w:val="restart"/>
            <w:shd w:val="clear" w:color="auto" w:fill="auto"/>
            <w:vAlign w:val="center"/>
          </w:tcPr>
          <w:p w14:paraId="7ADE4117" w14:textId="77777777" w:rsidR="00C2719B" w:rsidRPr="00D62FF2" w:rsidRDefault="00C2719B" w:rsidP="00762B75">
            <w:pPr>
              <w:pStyle w:val="BodyText2"/>
              <w:tabs>
                <w:tab w:val="num" w:pos="960"/>
              </w:tabs>
              <w:spacing w:after="0" w:line="240" w:lineRule="auto"/>
              <w:rPr>
                <w:bCs/>
                <w:color w:val="000000"/>
                <w:sz w:val="24"/>
                <w:szCs w:val="24"/>
                <w:lang w:val="nl-NL"/>
              </w:rPr>
            </w:pPr>
            <w:r w:rsidRPr="00D62FF2">
              <w:rPr>
                <w:bCs/>
                <w:color w:val="000000"/>
                <w:sz w:val="24"/>
                <w:szCs w:val="24"/>
                <w:lang w:val="nl-NL"/>
              </w:rPr>
              <w:t>Điểm thí nghiệm</w:t>
            </w:r>
          </w:p>
        </w:tc>
        <w:tc>
          <w:tcPr>
            <w:tcW w:w="4656" w:type="dxa"/>
            <w:vMerge w:val="restart"/>
            <w:tcBorders>
              <w:right w:val="single" w:sz="4" w:space="0" w:color="auto"/>
            </w:tcBorders>
            <w:shd w:val="clear" w:color="auto" w:fill="auto"/>
            <w:vAlign w:val="center"/>
          </w:tcPr>
          <w:p w14:paraId="7ADE4118" w14:textId="77777777" w:rsidR="00C2719B" w:rsidRPr="00D62FF2" w:rsidRDefault="00C2719B" w:rsidP="00610FBC">
            <w:pPr>
              <w:pStyle w:val="BodyText2"/>
              <w:tabs>
                <w:tab w:val="num" w:pos="960"/>
              </w:tabs>
              <w:spacing w:after="0" w:line="240" w:lineRule="auto"/>
              <w:rPr>
                <w:bCs/>
                <w:color w:val="000000"/>
                <w:sz w:val="24"/>
                <w:szCs w:val="24"/>
                <w:lang w:val="nl-NL"/>
              </w:rPr>
            </w:pPr>
            <w:r w:rsidRPr="00D62FF2">
              <w:rPr>
                <w:bCs/>
                <w:color w:val="000000"/>
                <w:sz w:val="24"/>
                <w:szCs w:val="24"/>
                <w:lang w:val="nl-NL"/>
              </w:rPr>
              <w:t>- Báo cáo, hỏi kiểm tra vấn đáp</w:t>
            </w:r>
          </w:p>
          <w:p w14:paraId="7ADE4119" w14:textId="77777777" w:rsidR="00C2719B" w:rsidRPr="00D62FF2" w:rsidRDefault="00C2719B" w:rsidP="00610FBC">
            <w:pPr>
              <w:pStyle w:val="BodyText2"/>
              <w:tabs>
                <w:tab w:val="num" w:pos="960"/>
              </w:tabs>
              <w:spacing w:after="0" w:line="240" w:lineRule="auto"/>
              <w:rPr>
                <w:bCs/>
                <w:color w:val="000000"/>
                <w:sz w:val="24"/>
                <w:szCs w:val="24"/>
              </w:rPr>
            </w:pPr>
            <w:r w:rsidRPr="00D62FF2">
              <w:rPr>
                <w:bCs/>
                <w:color w:val="000000"/>
                <w:sz w:val="24"/>
                <w:szCs w:val="24"/>
                <w:lang w:val="nl-NL"/>
              </w:rPr>
              <w:t>- Tham gia 100% số giờ</w:t>
            </w:r>
          </w:p>
        </w:tc>
        <w:tc>
          <w:tcPr>
            <w:tcW w:w="1260" w:type="dxa"/>
            <w:tcBorders>
              <w:top w:val="nil"/>
              <w:left w:val="single" w:sz="4" w:space="0" w:color="auto"/>
              <w:bottom w:val="nil"/>
              <w:right w:val="single" w:sz="4" w:space="0" w:color="auto"/>
            </w:tcBorders>
            <w:shd w:val="clear" w:color="auto" w:fill="auto"/>
            <w:vAlign w:val="center"/>
          </w:tcPr>
          <w:p w14:paraId="7ADE411A" w14:textId="77777777" w:rsidR="00C2719B" w:rsidRPr="00D62FF2" w:rsidRDefault="00C2719B" w:rsidP="00BA7C39">
            <w:pPr>
              <w:pStyle w:val="BodyText2"/>
              <w:tabs>
                <w:tab w:val="num" w:pos="960"/>
              </w:tabs>
              <w:spacing w:after="0" w:line="240" w:lineRule="auto"/>
              <w:jc w:val="center"/>
              <w:rPr>
                <w:bCs/>
                <w:color w:val="000000"/>
                <w:sz w:val="24"/>
                <w:szCs w:val="24"/>
                <w:lang w:val="nl-NL"/>
              </w:rPr>
            </w:pPr>
          </w:p>
        </w:tc>
      </w:tr>
      <w:tr w:rsidR="00C2719B" w:rsidRPr="00D62FF2" w14:paraId="7ADE4120" w14:textId="77777777" w:rsidTr="002B65D1">
        <w:tc>
          <w:tcPr>
            <w:tcW w:w="564" w:type="dxa"/>
            <w:vMerge/>
            <w:shd w:val="clear" w:color="auto" w:fill="auto"/>
            <w:vAlign w:val="center"/>
          </w:tcPr>
          <w:p w14:paraId="7ADE411C" w14:textId="77777777" w:rsidR="00C2719B" w:rsidRPr="00D62FF2" w:rsidRDefault="00C2719B" w:rsidP="00BA09E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7ADE411D" w14:textId="77777777" w:rsidR="00C2719B" w:rsidRPr="00D62FF2" w:rsidRDefault="00C2719B" w:rsidP="002B65D1">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7ADE411E" w14:textId="77777777" w:rsidR="00C2719B" w:rsidRPr="00D62FF2" w:rsidRDefault="00C2719B" w:rsidP="002B65D1">
            <w:pPr>
              <w:pStyle w:val="BodyText2"/>
              <w:spacing w:after="0" w:line="240" w:lineRule="auto"/>
              <w:rPr>
                <w:bCs/>
                <w:color w:val="000000"/>
                <w:sz w:val="24"/>
                <w:szCs w:val="24"/>
              </w:rPr>
            </w:pPr>
          </w:p>
        </w:tc>
        <w:tc>
          <w:tcPr>
            <w:tcW w:w="1260" w:type="dxa"/>
            <w:tcBorders>
              <w:top w:val="nil"/>
              <w:left w:val="single" w:sz="4" w:space="0" w:color="auto"/>
              <w:bottom w:val="nil"/>
              <w:right w:val="single" w:sz="4" w:space="0" w:color="auto"/>
            </w:tcBorders>
            <w:shd w:val="clear" w:color="auto" w:fill="auto"/>
            <w:vAlign w:val="center"/>
          </w:tcPr>
          <w:p w14:paraId="7ADE411F" w14:textId="77777777" w:rsidR="00C2719B" w:rsidRPr="00D62FF2" w:rsidRDefault="00C2719B" w:rsidP="00BA7C39">
            <w:pPr>
              <w:pStyle w:val="BodyText2"/>
              <w:tabs>
                <w:tab w:val="num" w:pos="960"/>
              </w:tabs>
              <w:spacing w:after="0" w:line="240" w:lineRule="auto"/>
              <w:jc w:val="center"/>
              <w:rPr>
                <w:bCs/>
                <w:color w:val="000000"/>
                <w:sz w:val="24"/>
                <w:szCs w:val="24"/>
                <w:lang w:val="nl-NL"/>
              </w:rPr>
            </w:pPr>
            <w:r w:rsidRPr="00D62FF2">
              <w:rPr>
                <w:bCs/>
                <w:color w:val="000000"/>
                <w:sz w:val="24"/>
                <w:szCs w:val="24"/>
                <w:lang w:val="vi-VN"/>
              </w:rPr>
              <w:t>3</w:t>
            </w:r>
            <w:r w:rsidRPr="00D62FF2">
              <w:rPr>
                <w:bCs/>
                <w:color w:val="000000"/>
                <w:sz w:val="24"/>
                <w:szCs w:val="24"/>
                <w:lang w:val="nl-NL"/>
              </w:rPr>
              <w:t>0%</w:t>
            </w:r>
          </w:p>
        </w:tc>
      </w:tr>
      <w:tr w:rsidR="00C2719B" w:rsidRPr="00D62FF2" w14:paraId="7ADE4125" w14:textId="77777777" w:rsidTr="002B65D1">
        <w:tc>
          <w:tcPr>
            <w:tcW w:w="564" w:type="dxa"/>
            <w:vMerge/>
            <w:shd w:val="clear" w:color="auto" w:fill="auto"/>
            <w:vAlign w:val="center"/>
          </w:tcPr>
          <w:p w14:paraId="7ADE4121" w14:textId="77777777" w:rsidR="00C2719B" w:rsidRPr="00D62FF2" w:rsidRDefault="00C2719B" w:rsidP="00BA09E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7ADE4122" w14:textId="77777777" w:rsidR="00C2719B" w:rsidRPr="00D62FF2" w:rsidRDefault="00C2719B" w:rsidP="00BA7C39">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7ADE4123" w14:textId="77777777" w:rsidR="00C2719B" w:rsidRPr="00D62FF2" w:rsidRDefault="00C2719B" w:rsidP="00BA7C39">
            <w:pPr>
              <w:pStyle w:val="BodyText2"/>
              <w:tabs>
                <w:tab w:val="num" w:pos="960"/>
              </w:tabs>
              <w:spacing w:after="0" w:line="240"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14:paraId="7ADE4124" w14:textId="77777777" w:rsidR="00C2719B" w:rsidRPr="00D62FF2" w:rsidRDefault="00C2719B" w:rsidP="00BA7C39">
            <w:pPr>
              <w:pStyle w:val="BodyText2"/>
              <w:tabs>
                <w:tab w:val="num" w:pos="960"/>
              </w:tabs>
              <w:spacing w:after="0" w:line="240" w:lineRule="auto"/>
              <w:jc w:val="center"/>
              <w:rPr>
                <w:bCs/>
                <w:color w:val="000000"/>
                <w:sz w:val="24"/>
                <w:szCs w:val="24"/>
                <w:lang w:val="nl-NL"/>
              </w:rPr>
            </w:pPr>
          </w:p>
        </w:tc>
      </w:tr>
      <w:tr w:rsidR="00762B75" w:rsidRPr="00D62FF2" w14:paraId="7ADE412E" w14:textId="77777777" w:rsidTr="002B65D1">
        <w:tc>
          <w:tcPr>
            <w:tcW w:w="564" w:type="dxa"/>
            <w:shd w:val="clear" w:color="auto" w:fill="auto"/>
            <w:vAlign w:val="center"/>
          </w:tcPr>
          <w:p w14:paraId="7ADE4126" w14:textId="77777777" w:rsidR="00762B75" w:rsidRPr="00D62FF2" w:rsidRDefault="00C2719B" w:rsidP="00BA09E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4</w:t>
            </w:r>
          </w:p>
        </w:tc>
        <w:tc>
          <w:tcPr>
            <w:tcW w:w="2238" w:type="dxa"/>
            <w:shd w:val="clear" w:color="auto" w:fill="auto"/>
            <w:vAlign w:val="center"/>
          </w:tcPr>
          <w:p w14:paraId="7ADE4127" w14:textId="77777777" w:rsidR="00762B75" w:rsidRPr="00D62FF2" w:rsidRDefault="00762B75" w:rsidP="00BA7C39">
            <w:pPr>
              <w:pStyle w:val="BodyText2"/>
              <w:tabs>
                <w:tab w:val="num" w:pos="960"/>
              </w:tabs>
              <w:spacing w:after="0" w:line="240" w:lineRule="auto"/>
              <w:rPr>
                <w:bCs/>
                <w:color w:val="000000"/>
                <w:sz w:val="24"/>
                <w:szCs w:val="24"/>
                <w:lang w:val="nl-NL"/>
              </w:rPr>
            </w:pPr>
            <w:r w:rsidRPr="00D62FF2">
              <w:rPr>
                <w:bCs/>
                <w:color w:val="000000"/>
                <w:sz w:val="24"/>
                <w:szCs w:val="24"/>
                <w:lang w:val="nl-NL"/>
              </w:rPr>
              <w:t>Điểm thi kết thúc học phần</w:t>
            </w:r>
          </w:p>
        </w:tc>
        <w:tc>
          <w:tcPr>
            <w:tcW w:w="4656" w:type="dxa"/>
            <w:shd w:val="clear" w:color="auto" w:fill="auto"/>
            <w:vAlign w:val="center"/>
          </w:tcPr>
          <w:p w14:paraId="7ADE4128" w14:textId="77777777" w:rsidR="00762B75" w:rsidRPr="00D62FF2" w:rsidRDefault="00762B75" w:rsidP="00BA7C39">
            <w:pPr>
              <w:pStyle w:val="BodyText2"/>
              <w:tabs>
                <w:tab w:val="num" w:pos="960"/>
              </w:tabs>
              <w:spacing w:after="0" w:line="240" w:lineRule="auto"/>
              <w:rPr>
                <w:bCs/>
                <w:color w:val="000000"/>
                <w:sz w:val="24"/>
                <w:szCs w:val="24"/>
                <w:lang w:val="vi-VN"/>
              </w:rPr>
            </w:pPr>
            <w:r w:rsidRPr="00D62FF2">
              <w:rPr>
                <w:bCs/>
                <w:color w:val="000000"/>
                <w:sz w:val="24"/>
                <w:szCs w:val="24"/>
                <w:lang w:val="nl-NL"/>
              </w:rPr>
              <w:t>- Thi viết</w:t>
            </w:r>
            <w:r w:rsidR="002B65D1" w:rsidRPr="00D62FF2">
              <w:rPr>
                <w:bCs/>
                <w:color w:val="000000"/>
                <w:sz w:val="24"/>
                <w:szCs w:val="24"/>
                <w:lang w:val="nl-NL"/>
              </w:rPr>
              <w:t xml:space="preserve"> </w:t>
            </w:r>
            <w:r w:rsidRPr="00D62FF2">
              <w:rPr>
                <w:bCs/>
                <w:color w:val="000000"/>
                <w:sz w:val="24"/>
                <w:szCs w:val="24"/>
                <w:lang w:val="nl-NL"/>
              </w:rPr>
              <w:t>trắc nghiệm (</w:t>
            </w:r>
            <w:r w:rsidR="00EA7119" w:rsidRPr="00D62FF2">
              <w:rPr>
                <w:bCs/>
                <w:color w:val="000000"/>
                <w:sz w:val="24"/>
                <w:szCs w:val="24"/>
                <w:lang w:val="nl-NL"/>
              </w:rPr>
              <w:t>5</w:t>
            </w:r>
            <w:r w:rsidR="002B65D1" w:rsidRPr="00D62FF2">
              <w:rPr>
                <w:bCs/>
                <w:color w:val="000000"/>
                <w:sz w:val="24"/>
                <w:szCs w:val="24"/>
                <w:lang w:val="nl-NL"/>
              </w:rPr>
              <w:t>0</w:t>
            </w:r>
            <w:r w:rsidRPr="00D62FF2">
              <w:rPr>
                <w:bCs/>
                <w:color w:val="000000"/>
                <w:sz w:val="24"/>
                <w:szCs w:val="24"/>
                <w:lang w:val="nl-NL"/>
              </w:rPr>
              <w:t xml:space="preserve"> phút)</w:t>
            </w:r>
            <w:r w:rsidRPr="00D62FF2">
              <w:rPr>
                <w:bCs/>
                <w:color w:val="000000"/>
                <w:sz w:val="24"/>
                <w:szCs w:val="24"/>
                <w:lang w:val="vi-VN"/>
              </w:rPr>
              <w:t>.</w:t>
            </w:r>
          </w:p>
          <w:p w14:paraId="7ADE4129" w14:textId="77777777" w:rsidR="00762B75" w:rsidRPr="00D62FF2" w:rsidRDefault="00762B75" w:rsidP="00BA7C39">
            <w:pPr>
              <w:pStyle w:val="BodyText2"/>
              <w:tabs>
                <w:tab w:val="num" w:pos="960"/>
              </w:tabs>
              <w:spacing w:after="0" w:line="240" w:lineRule="auto"/>
              <w:rPr>
                <w:bCs/>
                <w:color w:val="000000"/>
                <w:sz w:val="24"/>
                <w:szCs w:val="24"/>
                <w:lang w:val="nl-NL"/>
              </w:rPr>
            </w:pPr>
            <w:r w:rsidRPr="00D62FF2">
              <w:rPr>
                <w:bCs/>
                <w:color w:val="000000"/>
                <w:sz w:val="24"/>
                <w:szCs w:val="24"/>
                <w:lang w:val="nl-NL"/>
              </w:rPr>
              <w:t>- Tham dự đủ 80% tiết lý thuyết và 100% giờ thực hành</w:t>
            </w:r>
          </w:p>
          <w:p w14:paraId="7ADE412A" w14:textId="77777777" w:rsidR="00762B75" w:rsidRPr="00D62FF2" w:rsidRDefault="00762B75" w:rsidP="00EA472E">
            <w:pPr>
              <w:pStyle w:val="BodyText2"/>
              <w:tabs>
                <w:tab w:val="num" w:pos="960"/>
              </w:tabs>
              <w:spacing w:after="0" w:line="240" w:lineRule="auto"/>
              <w:rPr>
                <w:bCs/>
                <w:color w:val="000000"/>
                <w:sz w:val="24"/>
                <w:szCs w:val="24"/>
                <w:lang w:val="vi-VN"/>
              </w:rPr>
            </w:pPr>
            <w:r w:rsidRPr="00D62FF2">
              <w:rPr>
                <w:bCs/>
                <w:color w:val="000000"/>
                <w:sz w:val="24"/>
                <w:szCs w:val="24"/>
                <w:lang w:val="nl-NL"/>
              </w:rPr>
              <w:t>- Dự thi kết thúc học phần</w:t>
            </w:r>
            <w:r w:rsidRPr="00D62FF2">
              <w:rPr>
                <w:bCs/>
                <w:color w:val="000000"/>
                <w:sz w:val="24"/>
                <w:szCs w:val="24"/>
                <w:lang w:val="vi-VN"/>
              </w:rPr>
              <w:t>.</w:t>
            </w:r>
          </w:p>
        </w:tc>
        <w:tc>
          <w:tcPr>
            <w:tcW w:w="1260" w:type="dxa"/>
            <w:shd w:val="clear" w:color="auto" w:fill="auto"/>
          </w:tcPr>
          <w:p w14:paraId="7ADE412B" w14:textId="77777777" w:rsidR="00762B75" w:rsidRPr="00D62FF2" w:rsidRDefault="00762B75" w:rsidP="00BA7C39">
            <w:pPr>
              <w:pStyle w:val="BodyText2"/>
              <w:tabs>
                <w:tab w:val="num" w:pos="960"/>
              </w:tabs>
              <w:spacing w:after="0" w:line="240" w:lineRule="auto"/>
              <w:jc w:val="center"/>
              <w:rPr>
                <w:bCs/>
                <w:color w:val="000000"/>
                <w:sz w:val="24"/>
                <w:szCs w:val="24"/>
                <w:lang w:val="vi-VN"/>
              </w:rPr>
            </w:pPr>
          </w:p>
          <w:p w14:paraId="7ADE412C" w14:textId="77777777" w:rsidR="00762B75" w:rsidRPr="00D62FF2" w:rsidRDefault="00762B75" w:rsidP="00BA7C39">
            <w:pPr>
              <w:pStyle w:val="BodyText2"/>
              <w:tabs>
                <w:tab w:val="num" w:pos="960"/>
              </w:tabs>
              <w:spacing w:after="0" w:line="240" w:lineRule="auto"/>
              <w:jc w:val="center"/>
              <w:rPr>
                <w:bCs/>
                <w:color w:val="000000"/>
                <w:sz w:val="24"/>
                <w:szCs w:val="24"/>
                <w:lang w:val="vi-VN"/>
              </w:rPr>
            </w:pPr>
          </w:p>
          <w:p w14:paraId="7ADE412D" w14:textId="77777777" w:rsidR="00762B75" w:rsidRPr="00D62FF2" w:rsidRDefault="00762B75" w:rsidP="00BA7C39">
            <w:pPr>
              <w:pStyle w:val="BodyText2"/>
              <w:tabs>
                <w:tab w:val="num" w:pos="960"/>
              </w:tabs>
              <w:spacing w:after="0" w:line="240" w:lineRule="auto"/>
              <w:jc w:val="center"/>
              <w:rPr>
                <w:bCs/>
                <w:color w:val="000000"/>
                <w:sz w:val="24"/>
                <w:szCs w:val="24"/>
                <w:lang w:val="nl-NL"/>
              </w:rPr>
            </w:pPr>
            <w:r w:rsidRPr="00D62FF2">
              <w:rPr>
                <w:bCs/>
                <w:color w:val="000000"/>
                <w:sz w:val="24"/>
                <w:szCs w:val="24"/>
                <w:lang w:val="vi-VN"/>
              </w:rPr>
              <w:t>6</w:t>
            </w:r>
            <w:r w:rsidRPr="00D62FF2">
              <w:rPr>
                <w:bCs/>
                <w:color w:val="000000"/>
                <w:sz w:val="24"/>
                <w:szCs w:val="24"/>
                <w:lang w:val="nl-NL"/>
              </w:rPr>
              <w:t>0%</w:t>
            </w:r>
          </w:p>
        </w:tc>
      </w:tr>
    </w:tbl>
    <w:p w14:paraId="7ADE412F" w14:textId="77777777" w:rsidR="00744C77" w:rsidRPr="00D62FF2" w:rsidRDefault="00744C77" w:rsidP="007B1760">
      <w:pPr>
        <w:pStyle w:val="BodyText2"/>
        <w:numPr>
          <w:ilvl w:val="1"/>
          <w:numId w:val="6"/>
        </w:numPr>
        <w:spacing w:before="120" w:line="240" w:lineRule="auto"/>
        <w:jc w:val="both"/>
        <w:rPr>
          <w:b/>
          <w:bCs/>
          <w:color w:val="000000"/>
          <w:sz w:val="24"/>
          <w:szCs w:val="24"/>
        </w:rPr>
      </w:pPr>
      <w:r w:rsidRPr="00D62FF2">
        <w:rPr>
          <w:b/>
          <w:bCs/>
          <w:color w:val="000000"/>
          <w:sz w:val="24"/>
          <w:szCs w:val="24"/>
        </w:rPr>
        <w:t>Cách tính điểm</w:t>
      </w:r>
    </w:p>
    <w:p w14:paraId="7ADE4130" w14:textId="77777777" w:rsidR="00744C77" w:rsidRPr="00D62FF2" w:rsidRDefault="00744C77" w:rsidP="00744C77">
      <w:pPr>
        <w:pStyle w:val="BodyText2"/>
        <w:tabs>
          <w:tab w:val="num" w:pos="390"/>
        </w:tabs>
        <w:spacing w:before="120" w:after="60" w:line="240" w:lineRule="auto"/>
        <w:ind w:left="390" w:hanging="130"/>
        <w:jc w:val="both"/>
        <w:rPr>
          <w:bCs/>
          <w:color w:val="000000"/>
          <w:sz w:val="24"/>
          <w:szCs w:val="24"/>
        </w:rPr>
      </w:pPr>
      <w:r w:rsidRPr="00D62FF2">
        <w:rPr>
          <w:bCs/>
          <w:color w:val="000000"/>
          <w:sz w:val="24"/>
          <w:szCs w:val="24"/>
        </w:rPr>
        <w:t xml:space="preserve">- Điểm đánh giá thành phần và điểm thi kết thúc học phần được chấm theo thang điểm 10 (từ 0 đến 10), làm tròn đến một chữ số thập phân. </w:t>
      </w:r>
    </w:p>
    <w:p w14:paraId="7ADE4131" w14:textId="77777777" w:rsidR="00744C77" w:rsidRPr="00D62FF2" w:rsidRDefault="00744C77" w:rsidP="00744C77">
      <w:pPr>
        <w:pStyle w:val="BodyText2"/>
        <w:tabs>
          <w:tab w:val="num" w:pos="390"/>
        </w:tabs>
        <w:spacing w:before="120" w:after="60" w:line="240" w:lineRule="auto"/>
        <w:ind w:left="390" w:hanging="130"/>
        <w:jc w:val="both"/>
        <w:rPr>
          <w:bCs/>
          <w:color w:val="0000FF"/>
          <w:sz w:val="24"/>
          <w:szCs w:val="24"/>
        </w:rPr>
      </w:pPr>
      <w:r w:rsidRPr="00D62FF2">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62FF2">
        <w:rPr>
          <w:bCs/>
          <w:color w:val="000000"/>
          <w:sz w:val="24"/>
          <w:szCs w:val="24"/>
          <w:lang w:val="vi-VN"/>
        </w:rPr>
        <w:t xml:space="preserve">tính </w:t>
      </w:r>
      <w:r w:rsidRPr="00D62FF2">
        <w:rPr>
          <w:bCs/>
          <w:color w:val="000000"/>
          <w:sz w:val="24"/>
          <w:szCs w:val="24"/>
        </w:rPr>
        <w:t xml:space="preserve">theo thang điểm 10 làm tròn đến một chữ số thập phân, sau đó </w:t>
      </w:r>
      <w:r w:rsidRPr="00D62FF2">
        <w:rPr>
          <w:bCs/>
          <w:sz w:val="24"/>
          <w:szCs w:val="24"/>
        </w:rPr>
        <w:t>được quy đổi sang</w:t>
      </w:r>
      <w:r w:rsidRPr="00D62FF2">
        <w:rPr>
          <w:bCs/>
          <w:color w:val="000000"/>
          <w:sz w:val="24"/>
          <w:szCs w:val="24"/>
        </w:rPr>
        <w:t xml:space="preserve"> điểm chữ và điểm số theo thang điểm 4 theo quy định về công tác đào tạo của </w:t>
      </w:r>
      <w:r w:rsidR="00B63516" w:rsidRPr="00D62FF2">
        <w:rPr>
          <w:bCs/>
          <w:color w:val="000000"/>
          <w:sz w:val="24"/>
          <w:szCs w:val="24"/>
          <w:lang w:val="vi-VN"/>
        </w:rPr>
        <w:t>Nhà t</w:t>
      </w:r>
      <w:r w:rsidRPr="00D62FF2">
        <w:rPr>
          <w:bCs/>
          <w:color w:val="000000"/>
          <w:sz w:val="24"/>
          <w:szCs w:val="24"/>
        </w:rPr>
        <w:t xml:space="preserve">rường. </w:t>
      </w:r>
    </w:p>
    <w:p w14:paraId="7ADE4132" w14:textId="77777777" w:rsidR="00744C77" w:rsidRPr="00D62FF2" w:rsidRDefault="00744C77" w:rsidP="007B1760">
      <w:pPr>
        <w:pStyle w:val="BodyText2"/>
        <w:numPr>
          <w:ilvl w:val="0"/>
          <w:numId w:val="6"/>
        </w:numPr>
        <w:spacing w:before="240" w:after="0" w:line="240" w:lineRule="auto"/>
        <w:ind w:left="360" w:firstLine="0"/>
        <w:jc w:val="both"/>
        <w:rPr>
          <w:b/>
          <w:bCs/>
          <w:color w:val="000000"/>
          <w:sz w:val="24"/>
          <w:szCs w:val="24"/>
        </w:rPr>
      </w:pPr>
      <w:r w:rsidRPr="00D62FF2">
        <w:rPr>
          <w:b/>
          <w:bCs/>
          <w:color w:val="000000"/>
          <w:sz w:val="24"/>
          <w:szCs w:val="24"/>
        </w:rPr>
        <w:t>Tài liệu học tập</w:t>
      </w:r>
    </w:p>
    <w:p w14:paraId="7ADE4133" w14:textId="77777777" w:rsidR="00BD49F0" w:rsidRPr="00D62FF2" w:rsidRDefault="008C67F1" w:rsidP="00BD49F0">
      <w:pPr>
        <w:pStyle w:val="ListParagraph"/>
        <w:tabs>
          <w:tab w:val="left" w:pos="390"/>
        </w:tabs>
        <w:jc w:val="both"/>
        <w:rPr>
          <w:b/>
        </w:rPr>
      </w:pPr>
      <w:r w:rsidRPr="00D62FF2">
        <w:rPr>
          <w:b/>
        </w:rPr>
        <w:t>Giáo trình</w:t>
      </w:r>
      <w:r w:rsidR="00B87CD4" w:rsidRPr="00D62FF2">
        <w:rPr>
          <w:b/>
        </w:rPr>
        <w:t>:</w:t>
      </w:r>
    </w:p>
    <w:p w14:paraId="7ADE4134" w14:textId="77777777" w:rsidR="00435610" w:rsidRPr="00D62FF2" w:rsidRDefault="00107779" w:rsidP="00107779">
      <w:pPr>
        <w:pStyle w:val="ListParagraph"/>
        <w:tabs>
          <w:tab w:val="left" w:pos="390"/>
        </w:tabs>
        <w:jc w:val="both"/>
      </w:pPr>
      <w:r w:rsidRPr="00D62FF2">
        <w:t>[1].</w:t>
      </w:r>
      <w:r w:rsidRPr="00D62FF2">
        <w:rPr>
          <w:b/>
        </w:rPr>
        <w:t xml:space="preserve"> </w:t>
      </w:r>
      <w:r w:rsidR="00435610" w:rsidRPr="00D62FF2">
        <w:t>Kim Cẩm Ánh. Bài giảng Kỹ thuật Xung - Số. Đại học Mỏ- Địa chất</w:t>
      </w:r>
    </w:p>
    <w:p w14:paraId="7ADE4135" w14:textId="77777777" w:rsidR="00107779" w:rsidRPr="00D62FF2" w:rsidRDefault="00CB70DD" w:rsidP="00107779">
      <w:pPr>
        <w:pStyle w:val="ListParagraph"/>
        <w:tabs>
          <w:tab w:val="left" w:pos="390"/>
        </w:tabs>
        <w:jc w:val="both"/>
      </w:pPr>
      <w:r w:rsidRPr="00D62FF2">
        <w:t xml:space="preserve">[2]. </w:t>
      </w:r>
      <w:r w:rsidR="00107779" w:rsidRPr="00D62FF2">
        <w:t xml:space="preserve">Cơ sở </w:t>
      </w:r>
      <w:r w:rsidR="008C67F1" w:rsidRPr="00D62FF2">
        <w:t>Kỹ</w:t>
      </w:r>
      <w:r w:rsidR="00107779" w:rsidRPr="00D62FF2">
        <w:t xml:space="preserve"> thuật Điện tử số. Đại học Thanh Hoa Bắc Kinh. NXB Giáo dục, 1996.</w:t>
      </w:r>
    </w:p>
    <w:p w14:paraId="7ADE4136" w14:textId="77777777" w:rsidR="008C67F1" w:rsidRPr="00D62FF2" w:rsidRDefault="00BD49F0" w:rsidP="00BD49F0">
      <w:pPr>
        <w:pStyle w:val="ListParagraph"/>
        <w:tabs>
          <w:tab w:val="left" w:pos="390"/>
        </w:tabs>
        <w:jc w:val="both"/>
        <w:rPr>
          <w:b/>
        </w:rPr>
      </w:pPr>
      <w:r w:rsidRPr="00D62FF2">
        <w:rPr>
          <w:b/>
        </w:rPr>
        <w:t>Tài liệu tham khảo:</w:t>
      </w:r>
    </w:p>
    <w:p w14:paraId="7ADE4137" w14:textId="77777777" w:rsidR="00BD49F0" w:rsidRPr="00D62FF2" w:rsidRDefault="008C67F1" w:rsidP="00BD49F0">
      <w:pPr>
        <w:pStyle w:val="ListParagraph"/>
        <w:tabs>
          <w:tab w:val="left" w:pos="390"/>
        </w:tabs>
        <w:jc w:val="both"/>
        <w:rPr>
          <w:b/>
        </w:rPr>
      </w:pPr>
      <w:r w:rsidRPr="00D62FF2">
        <w:t>[3]. Nguyễn Xuân Cương. Kỹ thuật Mạch điện tử II. Đại học Mỏ-Địa chất, 2004.</w:t>
      </w:r>
    </w:p>
    <w:p w14:paraId="7ADE4138" w14:textId="77777777" w:rsidR="00CB70DD" w:rsidRPr="00D62FF2" w:rsidRDefault="00CB70DD" w:rsidP="00CB70DD">
      <w:pPr>
        <w:pStyle w:val="ListParagraph"/>
        <w:tabs>
          <w:tab w:val="left" w:pos="390"/>
        </w:tabs>
        <w:jc w:val="both"/>
        <w:rPr>
          <w:b/>
        </w:rPr>
      </w:pPr>
      <w:r w:rsidRPr="00D62FF2">
        <w:t>[</w:t>
      </w:r>
      <w:r w:rsidR="008C67F1" w:rsidRPr="00D62FF2">
        <w:t>4</w:t>
      </w:r>
      <w:r w:rsidRPr="00D62FF2">
        <w:t>].</w:t>
      </w:r>
      <w:r w:rsidRPr="00D62FF2">
        <w:rPr>
          <w:b/>
        </w:rPr>
        <w:t xml:space="preserve"> </w:t>
      </w:r>
      <w:r w:rsidRPr="00D62FF2">
        <w:t xml:space="preserve">Kim Ngọc Linh. Câu hỏi Lý thuyết và </w:t>
      </w:r>
      <w:r w:rsidR="00C1758B" w:rsidRPr="00D62FF2">
        <w:t>B</w:t>
      </w:r>
      <w:r w:rsidRPr="00D62FF2">
        <w:t>ài tập trắc nghiệm Kỹ thuật Điện tử số. Đại học Mỏ-Địa chất, 2015.</w:t>
      </w:r>
    </w:p>
    <w:p w14:paraId="7ADE4139" w14:textId="77777777" w:rsidR="00CB70DD" w:rsidRPr="00D62FF2" w:rsidRDefault="00CB70DD" w:rsidP="00CB70DD">
      <w:pPr>
        <w:ind w:left="720"/>
        <w:jc w:val="both"/>
        <w:rPr>
          <w:sz w:val="24"/>
          <w:szCs w:val="24"/>
        </w:rPr>
      </w:pPr>
      <w:r w:rsidRPr="00D62FF2">
        <w:rPr>
          <w:sz w:val="24"/>
          <w:szCs w:val="24"/>
        </w:rPr>
        <w:t>[</w:t>
      </w:r>
      <w:r w:rsidR="008C67F1" w:rsidRPr="00D62FF2">
        <w:rPr>
          <w:sz w:val="24"/>
          <w:szCs w:val="24"/>
        </w:rPr>
        <w:t>5</w:t>
      </w:r>
      <w:r w:rsidRPr="00D62FF2">
        <w:rPr>
          <w:sz w:val="24"/>
          <w:szCs w:val="24"/>
        </w:rPr>
        <w:t>]. Kim Ngọc Linh. Hướng dẫn thí nghiệm Kỹ thuật điện tử số. Đại học Mỏ-Địa chất, 2003.</w:t>
      </w:r>
    </w:p>
    <w:p w14:paraId="7ADE413A" w14:textId="77777777" w:rsidR="00CB70DD" w:rsidRPr="00D62FF2" w:rsidRDefault="00CB70DD" w:rsidP="00CB70DD">
      <w:pPr>
        <w:ind w:left="720"/>
        <w:jc w:val="both"/>
        <w:rPr>
          <w:sz w:val="24"/>
          <w:szCs w:val="24"/>
        </w:rPr>
      </w:pPr>
      <w:r w:rsidRPr="00D62FF2">
        <w:rPr>
          <w:sz w:val="24"/>
          <w:szCs w:val="24"/>
        </w:rPr>
        <w:t>[</w:t>
      </w:r>
      <w:r w:rsidR="008C67F1" w:rsidRPr="00D62FF2">
        <w:rPr>
          <w:sz w:val="24"/>
          <w:szCs w:val="24"/>
        </w:rPr>
        <w:t>6</w:t>
      </w:r>
      <w:r w:rsidRPr="00D62FF2">
        <w:rPr>
          <w:sz w:val="24"/>
          <w:szCs w:val="24"/>
        </w:rPr>
        <w:t xml:space="preserve">]. Nguyễn Trung Hiếu. Bài giảng Điện tử số. Học viện Bưu chính viễn thông, 2010. </w:t>
      </w:r>
      <w:hyperlink r:id="rId8" w:history="1">
        <w:r w:rsidRPr="00D62FF2">
          <w:rPr>
            <w:rStyle w:val="Hyperlink"/>
            <w:sz w:val="24"/>
            <w:szCs w:val="24"/>
          </w:rPr>
          <w:t>www.ptit.edu.vn</w:t>
        </w:r>
      </w:hyperlink>
      <w:r w:rsidRPr="00D62FF2">
        <w:rPr>
          <w:sz w:val="24"/>
          <w:szCs w:val="24"/>
        </w:rPr>
        <w:t>.</w:t>
      </w:r>
    </w:p>
    <w:p w14:paraId="7ADE413B" w14:textId="77777777" w:rsidR="00CB70DD" w:rsidRPr="00D62FF2" w:rsidRDefault="00CB70DD" w:rsidP="00CB70DD">
      <w:pPr>
        <w:ind w:left="720"/>
        <w:jc w:val="both"/>
        <w:rPr>
          <w:sz w:val="24"/>
          <w:szCs w:val="24"/>
        </w:rPr>
      </w:pPr>
      <w:r w:rsidRPr="00D62FF2">
        <w:rPr>
          <w:sz w:val="24"/>
          <w:szCs w:val="24"/>
        </w:rPr>
        <w:t>[</w:t>
      </w:r>
      <w:r w:rsidR="008C67F1" w:rsidRPr="00D62FF2">
        <w:rPr>
          <w:sz w:val="24"/>
          <w:szCs w:val="24"/>
        </w:rPr>
        <w:t>7</w:t>
      </w:r>
      <w:r w:rsidRPr="00D62FF2">
        <w:rPr>
          <w:sz w:val="24"/>
          <w:szCs w:val="24"/>
        </w:rPr>
        <w:t xml:space="preserve">]. Lương Ngọc Hải. Giáo trình </w:t>
      </w:r>
      <w:r w:rsidR="008C67F1" w:rsidRPr="00D62FF2">
        <w:rPr>
          <w:sz w:val="24"/>
          <w:szCs w:val="24"/>
        </w:rPr>
        <w:t>K</w:t>
      </w:r>
      <w:r w:rsidRPr="00D62FF2">
        <w:rPr>
          <w:sz w:val="24"/>
          <w:szCs w:val="24"/>
        </w:rPr>
        <w:t>ỹ thuật xung – số. NXB Giáo dục, 2009.</w:t>
      </w:r>
    </w:p>
    <w:p w14:paraId="7ADE413C" w14:textId="77777777" w:rsidR="00CB70DD" w:rsidRPr="00D62FF2" w:rsidRDefault="00CB70DD" w:rsidP="00BD49F0">
      <w:pPr>
        <w:pStyle w:val="ListParagraph"/>
        <w:tabs>
          <w:tab w:val="left" w:pos="390"/>
        </w:tabs>
        <w:jc w:val="both"/>
      </w:pPr>
      <w:r w:rsidRPr="00D62FF2">
        <w:t>[</w:t>
      </w:r>
      <w:r w:rsidR="008C67F1" w:rsidRPr="00D62FF2">
        <w:t>8</w:t>
      </w:r>
      <w:r w:rsidRPr="00D62FF2">
        <w:t>]. Huỳnh Đắc Thắng. Kỹ thuật số thực hành. NXB Khoa học và Kỹ thuật, 2001.</w:t>
      </w:r>
    </w:p>
    <w:p w14:paraId="7ADE413D" w14:textId="77777777" w:rsidR="00046AE4" w:rsidRPr="00D62FF2" w:rsidRDefault="00046AE4" w:rsidP="00BD49F0">
      <w:pPr>
        <w:pStyle w:val="ListParagraph"/>
        <w:tabs>
          <w:tab w:val="left" w:pos="390"/>
        </w:tabs>
        <w:jc w:val="both"/>
      </w:pPr>
      <w:r w:rsidRPr="00D62FF2">
        <w:t xml:space="preserve">[9]. Kim Ngọc Linh. Câu hỏi trắc nghiệm Điện tử xung – số. Bộ môn Kỹ thuật điện – điện tử, 2017. </w:t>
      </w:r>
    </w:p>
    <w:p w14:paraId="7ADE413E" w14:textId="77777777" w:rsidR="00046AE4" w:rsidRPr="00D62FF2" w:rsidRDefault="00046AE4" w:rsidP="00BD49F0">
      <w:pPr>
        <w:pStyle w:val="ListParagraph"/>
        <w:tabs>
          <w:tab w:val="left" w:pos="390"/>
        </w:tabs>
        <w:jc w:val="both"/>
      </w:pPr>
    </w:p>
    <w:p w14:paraId="7ADE413F" w14:textId="77777777" w:rsidR="00046AE4" w:rsidRPr="00D62FF2" w:rsidRDefault="00046AE4" w:rsidP="00BD49F0">
      <w:pPr>
        <w:pStyle w:val="ListParagraph"/>
        <w:tabs>
          <w:tab w:val="left" w:pos="390"/>
        </w:tabs>
        <w:jc w:val="both"/>
      </w:pPr>
    </w:p>
    <w:p w14:paraId="7ADE4140" w14:textId="77777777" w:rsidR="00046AE4" w:rsidRPr="00D62FF2" w:rsidRDefault="00046AE4" w:rsidP="00BD49F0">
      <w:pPr>
        <w:pStyle w:val="ListParagraph"/>
        <w:tabs>
          <w:tab w:val="left" w:pos="390"/>
        </w:tabs>
        <w:jc w:val="both"/>
      </w:pPr>
    </w:p>
    <w:p w14:paraId="7ADE4141" w14:textId="77777777" w:rsidR="00046AE4" w:rsidRPr="00D62FF2" w:rsidRDefault="00046AE4" w:rsidP="00BD49F0">
      <w:pPr>
        <w:pStyle w:val="ListParagraph"/>
        <w:tabs>
          <w:tab w:val="left" w:pos="390"/>
        </w:tabs>
        <w:jc w:val="both"/>
      </w:pPr>
    </w:p>
    <w:p w14:paraId="7ADE4142" w14:textId="77777777" w:rsidR="00046AE4" w:rsidRPr="00D62FF2" w:rsidRDefault="00046AE4" w:rsidP="00BD49F0">
      <w:pPr>
        <w:pStyle w:val="ListParagraph"/>
        <w:tabs>
          <w:tab w:val="left" w:pos="390"/>
        </w:tabs>
        <w:jc w:val="both"/>
      </w:pPr>
    </w:p>
    <w:p w14:paraId="7ADE4143" w14:textId="77777777" w:rsidR="00046AE4" w:rsidRPr="00D62FF2" w:rsidRDefault="00046AE4" w:rsidP="00BD49F0">
      <w:pPr>
        <w:pStyle w:val="ListParagraph"/>
        <w:tabs>
          <w:tab w:val="left" w:pos="390"/>
        </w:tabs>
        <w:jc w:val="both"/>
      </w:pPr>
    </w:p>
    <w:p w14:paraId="7ADE4144" w14:textId="77777777" w:rsidR="00046AE4" w:rsidRPr="00D62FF2" w:rsidRDefault="00046AE4" w:rsidP="00BD49F0">
      <w:pPr>
        <w:pStyle w:val="ListParagraph"/>
        <w:tabs>
          <w:tab w:val="left" w:pos="390"/>
        </w:tabs>
        <w:jc w:val="both"/>
      </w:pPr>
    </w:p>
    <w:p w14:paraId="7ADE4145" w14:textId="77777777" w:rsidR="00046AE4" w:rsidRPr="00D62FF2" w:rsidRDefault="00046AE4" w:rsidP="00BD49F0">
      <w:pPr>
        <w:pStyle w:val="ListParagraph"/>
        <w:tabs>
          <w:tab w:val="left" w:pos="390"/>
        </w:tabs>
        <w:jc w:val="both"/>
      </w:pPr>
    </w:p>
    <w:p w14:paraId="7ADE4146" w14:textId="77777777" w:rsidR="00046AE4" w:rsidRPr="00D62FF2" w:rsidRDefault="00046AE4" w:rsidP="00BD49F0">
      <w:pPr>
        <w:pStyle w:val="ListParagraph"/>
        <w:tabs>
          <w:tab w:val="left" w:pos="390"/>
        </w:tabs>
        <w:jc w:val="both"/>
      </w:pPr>
    </w:p>
    <w:p w14:paraId="7ADE4147" w14:textId="77777777" w:rsidR="00046AE4" w:rsidRPr="00D62FF2" w:rsidRDefault="00046AE4" w:rsidP="00BD49F0">
      <w:pPr>
        <w:pStyle w:val="ListParagraph"/>
        <w:tabs>
          <w:tab w:val="left" w:pos="390"/>
        </w:tabs>
        <w:jc w:val="both"/>
      </w:pPr>
    </w:p>
    <w:p w14:paraId="7ADE4148" w14:textId="77777777" w:rsidR="00046AE4" w:rsidRPr="00D62FF2" w:rsidRDefault="00046AE4" w:rsidP="00BD49F0">
      <w:pPr>
        <w:pStyle w:val="ListParagraph"/>
        <w:tabs>
          <w:tab w:val="left" w:pos="390"/>
        </w:tabs>
        <w:jc w:val="both"/>
      </w:pPr>
    </w:p>
    <w:p w14:paraId="7ADE4149" w14:textId="77777777" w:rsidR="00046AE4" w:rsidRPr="00D62FF2" w:rsidRDefault="00046AE4" w:rsidP="00BD49F0">
      <w:pPr>
        <w:pStyle w:val="ListParagraph"/>
        <w:tabs>
          <w:tab w:val="left" w:pos="390"/>
        </w:tabs>
        <w:jc w:val="both"/>
      </w:pPr>
    </w:p>
    <w:p w14:paraId="7ADE414A" w14:textId="77777777" w:rsidR="00046AE4" w:rsidRPr="00D62FF2" w:rsidRDefault="00046AE4" w:rsidP="00BD49F0">
      <w:pPr>
        <w:pStyle w:val="ListParagraph"/>
        <w:tabs>
          <w:tab w:val="left" w:pos="390"/>
        </w:tabs>
        <w:jc w:val="both"/>
      </w:pPr>
    </w:p>
    <w:p w14:paraId="7ADE414B" w14:textId="77777777" w:rsidR="00046AE4" w:rsidRPr="00D62FF2" w:rsidRDefault="00046AE4" w:rsidP="00BD49F0">
      <w:pPr>
        <w:pStyle w:val="ListParagraph"/>
        <w:tabs>
          <w:tab w:val="left" w:pos="390"/>
        </w:tabs>
        <w:jc w:val="both"/>
      </w:pPr>
    </w:p>
    <w:p w14:paraId="7ADE414C" w14:textId="77777777" w:rsidR="00046AE4" w:rsidRPr="00D62FF2" w:rsidRDefault="00046AE4" w:rsidP="00BD49F0">
      <w:pPr>
        <w:pStyle w:val="ListParagraph"/>
        <w:tabs>
          <w:tab w:val="left" w:pos="390"/>
        </w:tabs>
        <w:jc w:val="both"/>
      </w:pPr>
    </w:p>
    <w:p w14:paraId="7ADE414D" w14:textId="77777777" w:rsidR="00CB70DD" w:rsidRPr="00D62FF2" w:rsidRDefault="00CB70DD" w:rsidP="00BD49F0">
      <w:pPr>
        <w:pStyle w:val="ListParagraph"/>
        <w:tabs>
          <w:tab w:val="left" w:pos="390"/>
        </w:tabs>
        <w:jc w:val="both"/>
        <w:rPr>
          <w:b/>
          <w:sz w:val="23"/>
          <w:szCs w:val="23"/>
        </w:rPr>
      </w:pPr>
    </w:p>
    <w:p w14:paraId="7ADE414E" w14:textId="77777777" w:rsidR="00744C77" w:rsidRPr="00D62FF2" w:rsidRDefault="007A7F11" w:rsidP="007B1760">
      <w:pPr>
        <w:pStyle w:val="BodyText2"/>
        <w:numPr>
          <w:ilvl w:val="0"/>
          <w:numId w:val="6"/>
        </w:numPr>
        <w:spacing w:before="240" w:after="0" w:line="240" w:lineRule="auto"/>
        <w:ind w:left="360" w:firstLine="0"/>
        <w:jc w:val="both"/>
        <w:rPr>
          <w:b/>
          <w:bCs/>
          <w:color w:val="000000"/>
          <w:sz w:val="24"/>
          <w:szCs w:val="24"/>
        </w:rPr>
      </w:pPr>
      <w:r w:rsidRPr="00D62FF2">
        <w:rPr>
          <w:b/>
          <w:bCs/>
          <w:color w:val="000000"/>
          <w:sz w:val="24"/>
          <w:szCs w:val="24"/>
        </w:rPr>
        <w:lastRenderedPageBreak/>
        <w:t>Hướng dẫn tự học của học phần</w:t>
      </w:r>
    </w:p>
    <w:p w14:paraId="7ADE414F" w14:textId="77777777" w:rsidR="00BA7C39" w:rsidRPr="00D62FF2" w:rsidRDefault="00BA7C39" w:rsidP="00D61127">
      <w:pPr>
        <w:pStyle w:val="BodyText2"/>
        <w:tabs>
          <w:tab w:val="num" w:pos="960"/>
        </w:tabs>
        <w:spacing w:before="120" w:line="240" w:lineRule="auto"/>
        <w:jc w:val="center"/>
        <w:rPr>
          <w:b/>
          <w:bCs/>
          <w:color w:val="000000"/>
          <w:sz w:val="24"/>
          <w:szCs w:val="24"/>
        </w:rPr>
      </w:pPr>
      <w:r w:rsidRPr="00D62FF2">
        <w:rPr>
          <w:b/>
          <w:bCs/>
          <w:color w:val="000000"/>
          <w:sz w:val="24"/>
          <w:szCs w:val="24"/>
        </w:rPr>
        <w:t>Bảng 3</w:t>
      </w:r>
      <w:r w:rsidR="00D61127" w:rsidRPr="00D62FF2">
        <w:rPr>
          <w:b/>
          <w:bCs/>
          <w:color w:val="000000"/>
          <w:sz w:val="24"/>
          <w:szCs w:val="24"/>
        </w:rPr>
        <w:t xml:space="preserve">. </w:t>
      </w:r>
      <w:r w:rsidR="007B1760" w:rsidRPr="00D62FF2">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977"/>
        <w:gridCol w:w="567"/>
        <w:gridCol w:w="283"/>
        <w:gridCol w:w="284"/>
        <w:gridCol w:w="682"/>
        <w:gridCol w:w="3678"/>
        <w:gridCol w:w="22"/>
      </w:tblGrid>
      <w:tr w:rsidR="00744C77" w:rsidRPr="00D62FF2" w14:paraId="7ADE4156" w14:textId="77777777" w:rsidTr="00D62FF2">
        <w:trPr>
          <w:trHeight w:val="282"/>
        </w:trPr>
        <w:tc>
          <w:tcPr>
            <w:tcW w:w="817" w:type="dxa"/>
            <w:shd w:val="clear" w:color="auto" w:fill="auto"/>
            <w:vAlign w:val="center"/>
          </w:tcPr>
          <w:p w14:paraId="7ADE4150" w14:textId="77777777" w:rsidR="00744C77" w:rsidRPr="00D62FF2" w:rsidRDefault="00744C77" w:rsidP="00BA7C39">
            <w:pPr>
              <w:pStyle w:val="BodyText2"/>
              <w:tabs>
                <w:tab w:val="num" w:pos="960"/>
              </w:tabs>
              <w:spacing w:before="120" w:line="240" w:lineRule="auto"/>
              <w:jc w:val="center"/>
              <w:rPr>
                <w:b/>
                <w:bCs/>
                <w:color w:val="000000"/>
                <w:sz w:val="24"/>
                <w:szCs w:val="24"/>
                <w:lang w:val="nl-NL"/>
              </w:rPr>
            </w:pPr>
            <w:r w:rsidRPr="00D62FF2">
              <w:rPr>
                <w:b/>
                <w:bCs/>
                <w:color w:val="000000"/>
                <w:sz w:val="24"/>
                <w:szCs w:val="24"/>
                <w:lang w:val="nl-NL"/>
              </w:rPr>
              <w:t>Tuần</w:t>
            </w:r>
          </w:p>
        </w:tc>
        <w:tc>
          <w:tcPr>
            <w:tcW w:w="2977" w:type="dxa"/>
            <w:shd w:val="clear" w:color="auto" w:fill="auto"/>
            <w:vAlign w:val="center"/>
          </w:tcPr>
          <w:p w14:paraId="7ADE4151" w14:textId="77777777" w:rsidR="00744C77" w:rsidRPr="00D62FF2" w:rsidRDefault="00744C77" w:rsidP="00BA7C39">
            <w:pPr>
              <w:pStyle w:val="BodyText2"/>
              <w:tabs>
                <w:tab w:val="num" w:pos="960"/>
              </w:tabs>
              <w:spacing w:before="120" w:line="240" w:lineRule="auto"/>
              <w:jc w:val="center"/>
              <w:rPr>
                <w:b/>
                <w:bCs/>
                <w:color w:val="000000"/>
                <w:sz w:val="24"/>
                <w:szCs w:val="24"/>
                <w:lang w:val="nl-NL"/>
              </w:rPr>
            </w:pPr>
            <w:r w:rsidRPr="00D62FF2">
              <w:rPr>
                <w:b/>
                <w:bCs/>
                <w:color w:val="000000"/>
                <w:sz w:val="24"/>
                <w:szCs w:val="24"/>
                <w:lang w:val="nl-NL"/>
              </w:rPr>
              <w:t>Nội dung</w:t>
            </w:r>
          </w:p>
        </w:tc>
        <w:tc>
          <w:tcPr>
            <w:tcW w:w="567" w:type="dxa"/>
            <w:shd w:val="clear" w:color="auto" w:fill="auto"/>
            <w:vAlign w:val="center"/>
          </w:tcPr>
          <w:p w14:paraId="7ADE4152" w14:textId="77777777" w:rsidR="00744C77" w:rsidRPr="00D62FF2" w:rsidRDefault="00FA55A3" w:rsidP="00BA7C39">
            <w:pPr>
              <w:pStyle w:val="BodyText2"/>
              <w:tabs>
                <w:tab w:val="num" w:pos="960"/>
              </w:tabs>
              <w:spacing w:before="120" w:line="240" w:lineRule="auto"/>
              <w:jc w:val="center"/>
              <w:rPr>
                <w:b/>
                <w:bCs/>
                <w:color w:val="000000"/>
                <w:sz w:val="24"/>
                <w:szCs w:val="24"/>
                <w:lang w:val="nl-NL"/>
              </w:rPr>
            </w:pPr>
            <w:r w:rsidRPr="00D62FF2">
              <w:rPr>
                <w:b/>
                <w:bCs/>
                <w:color w:val="000000"/>
                <w:sz w:val="24"/>
                <w:szCs w:val="24"/>
                <w:lang w:val="nl-NL"/>
              </w:rPr>
              <w:t>LT</w:t>
            </w:r>
          </w:p>
        </w:tc>
        <w:tc>
          <w:tcPr>
            <w:tcW w:w="567" w:type="dxa"/>
            <w:gridSpan w:val="2"/>
            <w:vAlign w:val="center"/>
          </w:tcPr>
          <w:p w14:paraId="7ADE4153" w14:textId="77777777" w:rsidR="00744C77" w:rsidRPr="00D62FF2" w:rsidRDefault="00FA55A3" w:rsidP="00BA7C39">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BT</w:t>
            </w:r>
          </w:p>
        </w:tc>
        <w:tc>
          <w:tcPr>
            <w:tcW w:w="682" w:type="dxa"/>
            <w:shd w:val="clear" w:color="auto" w:fill="auto"/>
            <w:vAlign w:val="center"/>
          </w:tcPr>
          <w:p w14:paraId="7ADE4154" w14:textId="77777777" w:rsidR="00744C77" w:rsidRPr="00D62FF2" w:rsidRDefault="00FA55A3" w:rsidP="00BA7C39">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TH</w:t>
            </w:r>
          </w:p>
        </w:tc>
        <w:tc>
          <w:tcPr>
            <w:tcW w:w="3700" w:type="dxa"/>
            <w:gridSpan w:val="2"/>
            <w:tcBorders>
              <w:bottom w:val="single" w:sz="4" w:space="0" w:color="auto"/>
            </w:tcBorders>
            <w:shd w:val="clear" w:color="auto" w:fill="auto"/>
            <w:vAlign w:val="center"/>
          </w:tcPr>
          <w:p w14:paraId="7ADE4155" w14:textId="77777777" w:rsidR="00744C77" w:rsidRPr="00D62FF2" w:rsidRDefault="00061141" w:rsidP="00BA7C39">
            <w:pPr>
              <w:pStyle w:val="BodyText2"/>
              <w:tabs>
                <w:tab w:val="num" w:pos="960"/>
              </w:tabs>
              <w:spacing w:before="120" w:line="240" w:lineRule="auto"/>
              <w:jc w:val="center"/>
              <w:rPr>
                <w:b/>
                <w:bCs/>
                <w:color w:val="000000"/>
                <w:sz w:val="24"/>
                <w:szCs w:val="24"/>
                <w:lang w:val="nl-NL"/>
              </w:rPr>
            </w:pPr>
            <w:r w:rsidRPr="00D62FF2">
              <w:rPr>
                <w:b/>
                <w:bCs/>
                <w:color w:val="000000"/>
                <w:sz w:val="24"/>
                <w:szCs w:val="24"/>
                <w:lang w:val="nl-NL"/>
              </w:rPr>
              <w:t>S</w:t>
            </w:r>
            <w:r w:rsidR="00744C77" w:rsidRPr="00D62FF2">
              <w:rPr>
                <w:b/>
                <w:bCs/>
                <w:color w:val="000000"/>
                <w:sz w:val="24"/>
                <w:szCs w:val="24"/>
                <w:lang w:val="nl-NL"/>
              </w:rPr>
              <w:t>inh viên</w:t>
            </w:r>
            <w:r w:rsidRPr="00D62FF2">
              <w:rPr>
                <w:b/>
                <w:bCs/>
                <w:color w:val="000000"/>
                <w:sz w:val="24"/>
                <w:szCs w:val="24"/>
                <w:lang w:val="nl-NL"/>
              </w:rPr>
              <w:t xml:space="preserve"> cần chuẩn bị</w:t>
            </w:r>
          </w:p>
        </w:tc>
      </w:tr>
      <w:tr w:rsidR="00D63879" w:rsidRPr="00D62FF2" w14:paraId="7ADE4165" w14:textId="77777777" w:rsidTr="00D62FF2">
        <w:trPr>
          <w:trHeight w:val="3067"/>
        </w:trPr>
        <w:tc>
          <w:tcPr>
            <w:tcW w:w="817" w:type="dxa"/>
            <w:shd w:val="clear" w:color="auto" w:fill="auto"/>
            <w:vAlign w:val="center"/>
          </w:tcPr>
          <w:p w14:paraId="7ADE4157" w14:textId="77777777" w:rsidR="00D63879" w:rsidRPr="00D62FF2" w:rsidRDefault="00D63879" w:rsidP="00575954">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1</w:t>
            </w:r>
          </w:p>
          <w:p w14:paraId="7ADE4158" w14:textId="77777777" w:rsidR="00D63879" w:rsidRPr="00D62FF2" w:rsidRDefault="00D63879" w:rsidP="00575954">
            <w:pPr>
              <w:pStyle w:val="BodyText2"/>
              <w:tabs>
                <w:tab w:val="num" w:pos="960"/>
              </w:tabs>
              <w:spacing w:after="0" w:line="240" w:lineRule="auto"/>
              <w:jc w:val="center"/>
              <w:rPr>
                <w:b/>
                <w:bCs/>
                <w:color w:val="000000"/>
                <w:sz w:val="24"/>
                <w:szCs w:val="24"/>
                <w:lang w:val="nl-NL"/>
              </w:rPr>
            </w:pPr>
          </w:p>
        </w:tc>
        <w:tc>
          <w:tcPr>
            <w:tcW w:w="2977" w:type="dxa"/>
            <w:shd w:val="clear" w:color="auto" w:fill="auto"/>
          </w:tcPr>
          <w:p w14:paraId="7ADE4159" w14:textId="77777777" w:rsidR="005B3639" w:rsidRPr="00D62FF2" w:rsidRDefault="00AF74A5" w:rsidP="00AF74A5">
            <w:pPr>
              <w:pStyle w:val="Mc"/>
              <w:tabs>
                <w:tab w:val="clear" w:pos="1021"/>
                <w:tab w:val="left" w:pos="360"/>
                <w:tab w:val="left" w:pos="690"/>
              </w:tabs>
              <w:spacing w:after="0"/>
              <w:ind w:left="0"/>
              <w:rPr>
                <w:bCs/>
                <w:color w:val="000000"/>
                <w:lang w:val="nl-NL"/>
              </w:rPr>
            </w:pPr>
            <w:r w:rsidRPr="00D62FF2">
              <w:rPr>
                <w:bCs/>
                <w:color w:val="000000"/>
                <w:lang w:val="nl-NL"/>
              </w:rPr>
              <w:t>Chương 1. CƠ SỞ KỸ THUẬT SỐ</w:t>
            </w:r>
          </w:p>
          <w:p w14:paraId="7ADE415A" w14:textId="77777777" w:rsidR="00AF74A5" w:rsidRPr="00D62FF2" w:rsidRDefault="00046AE4" w:rsidP="00046AE4">
            <w:pPr>
              <w:pStyle w:val="Mc"/>
              <w:tabs>
                <w:tab w:val="clear" w:pos="1021"/>
                <w:tab w:val="left" w:pos="360"/>
                <w:tab w:val="left" w:pos="690"/>
              </w:tabs>
              <w:spacing w:after="0"/>
              <w:ind w:left="0"/>
              <w:rPr>
                <w:bCs/>
              </w:rPr>
            </w:pPr>
            <w:r w:rsidRPr="00D62FF2">
              <w:rPr>
                <w:bCs/>
              </w:rPr>
              <w:t xml:space="preserve">1.1 </w:t>
            </w:r>
            <w:r w:rsidR="00AF74A5" w:rsidRPr="00D62FF2">
              <w:rPr>
                <w:bCs/>
              </w:rPr>
              <w:t>Khái niệm về kỹ thuật số và tín hiệu số</w:t>
            </w:r>
          </w:p>
          <w:p w14:paraId="7ADE415B" w14:textId="77777777" w:rsidR="00AF74A5" w:rsidRPr="00D62FF2" w:rsidRDefault="00046AE4" w:rsidP="00046AE4">
            <w:pPr>
              <w:pStyle w:val="Mc"/>
              <w:tabs>
                <w:tab w:val="clear" w:pos="1021"/>
                <w:tab w:val="left" w:pos="360"/>
                <w:tab w:val="left" w:pos="690"/>
              </w:tabs>
              <w:spacing w:after="0"/>
              <w:ind w:left="0"/>
              <w:rPr>
                <w:bCs/>
                <w:color w:val="000000"/>
                <w:lang w:val="nl-NL"/>
              </w:rPr>
            </w:pPr>
            <w:r w:rsidRPr="00D62FF2">
              <w:rPr>
                <w:bCs/>
              </w:rPr>
              <w:t xml:space="preserve">1.2 </w:t>
            </w:r>
            <w:r w:rsidR="00AF74A5" w:rsidRPr="00D62FF2">
              <w:rPr>
                <w:bCs/>
              </w:rPr>
              <w:t>Các hệ thống số đếm dùng trong kỹ thuật số</w:t>
            </w:r>
          </w:p>
          <w:p w14:paraId="7ADE415C" w14:textId="77777777" w:rsidR="00AF74A5" w:rsidRPr="00D62FF2" w:rsidRDefault="00046AE4" w:rsidP="00046AE4">
            <w:pPr>
              <w:pStyle w:val="Mc"/>
              <w:tabs>
                <w:tab w:val="clear" w:pos="1021"/>
                <w:tab w:val="left" w:pos="360"/>
                <w:tab w:val="left" w:pos="690"/>
              </w:tabs>
              <w:spacing w:after="0"/>
              <w:ind w:left="0"/>
              <w:rPr>
                <w:bCs/>
                <w:color w:val="000000"/>
                <w:lang w:val="nl-NL"/>
              </w:rPr>
            </w:pPr>
            <w:r w:rsidRPr="00D62FF2">
              <w:rPr>
                <w:bCs/>
              </w:rPr>
              <w:t xml:space="preserve">1.3 </w:t>
            </w:r>
            <w:r w:rsidR="00AF74A5" w:rsidRPr="00D62FF2">
              <w:rPr>
                <w:bCs/>
              </w:rPr>
              <w:t>Các phép chuyển đổi số biểu diễn trong các hệ thống số khác nhau</w:t>
            </w:r>
          </w:p>
          <w:p w14:paraId="7ADE415D" w14:textId="77777777" w:rsidR="00AF74A5" w:rsidRPr="00D62FF2" w:rsidRDefault="00046AE4" w:rsidP="00046AE4">
            <w:pPr>
              <w:pStyle w:val="Mc"/>
              <w:tabs>
                <w:tab w:val="clear" w:pos="1021"/>
                <w:tab w:val="left" w:pos="360"/>
                <w:tab w:val="left" w:pos="690"/>
              </w:tabs>
              <w:spacing w:after="0"/>
              <w:ind w:left="0"/>
              <w:rPr>
                <w:bCs/>
                <w:color w:val="000000"/>
                <w:lang w:val="nl-NL"/>
              </w:rPr>
            </w:pPr>
            <w:r w:rsidRPr="00D62FF2">
              <w:rPr>
                <w:bCs/>
                <w:color w:val="000000"/>
                <w:lang w:val="nl-NL"/>
              </w:rPr>
              <w:t xml:space="preserve">1.4 </w:t>
            </w:r>
            <w:r w:rsidR="00AF74A5" w:rsidRPr="00D62FF2">
              <w:rPr>
                <w:bCs/>
                <w:color w:val="000000"/>
                <w:lang w:val="nl-NL"/>
              </w:rPr>
              <w:t>Các hệ thống mã nhị phân thông dụng</w:t>
            </w:r>
          </w:p>
        </w:tc>
        <w:tc>
          <w:tcPr>
            <w:tcW w:w="567" w:type="dxa"/>
            <w:shd w:val="clear" w:color="auto" w:fill="auto"/>
          </w:tcPr>
          <w:p w14:paraId="7ADE415E" w14:textId="77777777" w:rsidR="003655C7" w:rsidRPr="00D62FF2" w:rsidRDefault="00AF74A5" w:rsidP="00575954">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3</w:t>
            </w:r>
          </w:p>
        </w:tc>
        <w:tc>
          <w:tcPr>
            <w:tcW w:w="567" w:type="dxa"/>
            <w:gridSpan w:val="2"/>
          </w:tcPr>
          <w:p w14:paraId="7ADE415F" w14:textId="77777777" w:rsidR="003655C7" w:rsidRPr="00D62FF2" w:rsidRDefault="00046AE4" w:rsidP="00046AE4">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682" w:type="dxa"/>
            <w:tcBorders>
              <w:right w:val="single" w:sz="4" w:space="0" w:color="auto"/>
            </w:tcBorders>
            <w:shd w:val="clear" w:color="auto" w:fill="auto"/>
          </w:tcPr>
          <w:p w14:paraId="7ADE4160" w14:textId="77777777" w:rsidR="00D63879" w:rsidRPr="00D62FF2" w:rsidRDefault="00AF74A5" w:rsidP="00575954">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61" w14:textId="77777777" w:rsidR="00E9507B" w:rsidRPr="00D62FF2" w:rsidRDefault="00E9507B" w:rsidP="00E9507B">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1.1 đến 1.</w:t>
            </w:r>
            <w:r w:rsidR="00AB3946" w:rsidRPr="00D62FF2">
              <w:rPr>
                <w:bCs/>
                <w:color w:val="000000"/>
                <w:sz w:val="24"/>
                <w:szCs w:val="24"/>
                <w:lang w:val="nl-NL"/>
              </w:rPr>
              <w:t>6</w:t>
            </w:r>
            <w:r w:rsidRPr="00D62FF2">
              <w:rPr>
                <w:bCs/>
                <w:color w:val="000000"/>
                <w:sz w:val="24"/>
                <w:szCs w:val="24"/>
                <w:lang w:val="nl-NL"/>
              </w:rPr>
              <w:t xml:space="preserve"> trong tài liệu [1]</w:t>
            </w:r>
          </w:p>
          <w:p w14:paraId="7ADE4162" w14:textId="77777777" w:rsidR="00AB3946" w:rsidRPr="00D62FF2" w:rsidRDefault="00E9507B" w:rsidP="00E9507B">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xml:space="preserve">+ </w:t>
            </w:r>
            <w:r w:rsidR="00AB3946" w:rsidRPr="00D62FF2">
              <w:rPr>
                <w:bCs/>
                <w:color w:val="000000"/>
                <w:sz w:val="24"/>
                <w:szCs w:val="24"/>
                <w:lang w:val="nl-NL"/>
              </w:rPr>
              <w:t>Đọc từ trang 89 đến trang 116 trong tài liệu [3]</w:t>
            </w:r>
          </w:p>
          <w:p w14:paraId="7ADE4163" w14:textId="77777777" w:rsidR="001A3368" w:rsidRPr="00D62FF2" w:rsidRDefault="001A3368" w:rsidP="001A3368">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từ trang 5 đến trang 21 trong tài liệu [8]</w:t>
            </w:r>
          </w:p>
          <w:p w14:paraId="7ADE4164" w14:textId="77777777" w:rsidR="005B7505" w:rsidRPr="00D62FF2" w:rsidRDefault="005B7505" w:rsidP="00046AE4">
            <w:pPr>
              <w:pStyle w:val="BodyText2"/>
              <w:tabs>
                <w:tab w:val="num" w:pos="960"/>
              </w:tabs>
              <w:spacing w:after="0" w:line="240" w:lineRule="auto"/>
              <w:jc w:val="both"/>
              <w:rPr>
                <w:bCs/>
                <w:color w:val="000000"/>
                <w:sz w:val="24"/>
                <w:szCs w:val="24"/>
                <w:lang w:val="de-DE"/>
              </w:rPr>
            </w:pPr>
          </w:p>
        </w:tc>
      </w:tr>
      <w:tr w:rsidR="00046AE4" w:rsidRPr="00D62FF2" w14:paraId="7ADE416D" w14:textId="77777777" w:rsidTr="00D62FF2">
        <w:trPr>
          <w:trHeight w:val="1409"/>
        </w:trPr>
        <w:tc>
          <w:tcPr>
            <w:tcW w:w="817" w:type="dxa"/>
            <w:shd w:val="clear" w:color="auto" w:fill="auto"/>
            <w:vAlign w:val="center"/>
          </w:tcPr>
          <w:p w14:paraId="7ADE4166" w14:textId="77777777" w:rsidR="00046AE4" w:rsidRPr="00D62FF2" w:rsidRDefault="00046AE4" w:rsidP="00575954">
            <w:pPr>
              <w:pStyle w:val="BodyText2"/>
              <w:tabs>
                <w:tab w:val="num" w:pos="960"/>
              </w:tabs>
              <w:jc w:val="center"/>
              <w:rPr>
                <w:b/>
                <w:bCs/>
                <w:color w:val="000000"/>
                <w:sz w:val="24"/>
                <w:szCs w:val="24"/>
                <w:lang w:val="nl-NL"/>
              </w:rPr>
            </w:pPr>
            <w:r w:rsidRPr="00D62FF2">
              <w:rPr>
                <w:b/>
                <w:bCs/>
                <w:color w:val="000000"/>
                <w:sz w:val="24"/>
                <w:szCs w:val="24"/>
                <w:lang w:val="nl-NL"/>
              </w:rPr>
              <w:t>2</w:t>
            </w:r>
          </w:p>
        </w:tc>
        <w:tc>
          <w:tcPr>
            <w:tcW w:w="2977" w:type="dxa"/>
            <w:shd w:val="clear" w:color="auto" w:fill="auto"/>
          </w:tcPr>
          <w:p w14:paraId="7ADE4167" w14:textId="77777777" w:rsidR="00046AE4" w:rsidRPr="00D62FF2" w:rsidRDefault="00046AE4" w:rsidP="00046AE4">
            <w:pPr>
              <w:pStyle w:val="Mc"/>
              <w:tabs>
                <w:tab w:val="clear" w:pos="1021"/>
                <w:tab w:val="left" w:pos="360"/>
                <w:tab w:val="left" w:pos="690"/>
              </w:tabs>
              <w:spacing w:after="0"/>
              <w:ind w:left="0"/>
              <w:rPr>
                <w:bCs/>
                <w:color w:val="000000"/>
                <w:lang w:val="nl-NL"/>
              </w:rPr>
            </w:pPr>
            <w:r w:rsidRPr="00D62FF2">
              <w:rPr>
                <w:bCs/>
                <w:color w:val="000000"/>
                <w:lang w:val="nl-NL"/>
              </w:rPr>
              <w:t>1.5 Đại số logic (đại số Boole)</w:t>
            </w:r>
          </w:p>
          <w:p w14:paraId="7ADE4168" w14:textId="77777777" w:rsidR="00046AE4" w:rsidRPr="00D62FF2" w:rsidRDefault="00046AE4" w:rsidP="00046AE4">
            <w:pPr>
              <w:pStyle w:val="Mc"/>
              <w:tabs>
                <w:tab w:val="left" w:pos="360"/>
                <w:tab w:val="left" w:pos="690"/>
              </w:tabs>
              <w:ind w:left="0"/>
              <w:rPr>
                <w:bCs/>
                <w:color w:val="000000"/>
                <w:lang w:val="nl-NL"/>
              </w:rPr>
            </w:pPr>
            <w:r w:rsidRPr="00D62FF2">
              <w:rPr>
                <w:bCs/>
                <w:color w:val="000000"/>
                <w:lang w:val="nl-NL"/>
              </w:rPr>
              <w:t>1.6 Phương pháp biểu diễn hàm logic và tối thiểu hàm logic</w:t>
            </w:r>
          </w:p>
        </w:tc>
        <w:tc>
          <w:tcPr>
            <w:tcW w:w="567" w:type="dxa"/>
            <w:shd w:val="clear" w:color="auto" w:fill="auto"/>
          </w:tcPr>
          <w:p w14:paraId="7ADE4169" w14:textId="77777777" w:rsidR="00046AE4" w:rsidRPr="00D62FF2" w:rsidRDefault="00046AE4" w:rsidP="00575954">
            <w:pPr>
              <w:pStyle w:val="BodyText2"/>
              <w:tabs>
                <w:tab w:val="num" w:pos="960"/>
              </w:tabs>
              <w:jc w:val="center"/>
              <w:rPr>
                <w:bCs/>
                <w:color w:val="000000"/>
                <w:sz w:val="24"/>
                <w:szCs w:val="24"/>
                <w:lang w:val="nl-NL"/>
              </w:rPr>
            </w:pPr>
            <w:r w:rsidRPr="00D62FF2">
              <w:rPr>
                <w:bCs/>
                <w:color w:val="000000"/>
                <w:sz w:val="24"/>
                <w:szCs w:val="24"/>
                <w:lang w:val="nl-NL"/>
              </w:rPr>
              <w:t>2,5</w:t>
            </w:r>
          </w:p>
        </w:tc>
        <w:tc>
          <w:tcPr>
            <w:tcW w:w="567" w:type="dxa"/>
            <w:gridSpan w:val="2"/>
          </w:tcPr>
          <w:p w14:paraId="7ADE416A" w14:textId="77777777" w:rsidR="00046AE4" w:rsidRPr="00D62FF2" w:rsidRDefault="00046AE4" w:rsidP="00575954">
            <w:pPr>
              <w:pStyle w:val="BodyText2"/>
              <w:tabs>
                <w:tab w:val="num" w:pos="960"/>
              </w:tabs>
              <w:jc w:val="center"/>
              <w:rPr>
                <w:bCs/>
                <w:color w:val="000000"/>
                <w:sz w:val="24"/>
                <w:szCs w:val="24"/>
                <w:lang w:val="nl-NL"/>
              </w:rPr>
            </w:pPr>
            <w:r w:rsidRPr="00D62FF2">
              <w:rPr>
                <w:bCs/>
                <w:color w:val="000000"/>
                <w:sz w:val="24"/>
                <w:szCs w:val="24"/>
                <w:lang w:val="nl-NL"/>
              </w:rPr>
              <w:t>0,5</w:t>
            </w:r>
          </w:p>
        </w:tc>
        <w:tc>
          <w:tcPr>
            <w:tcW w:w="682" w:type="dxa"/>
            <w:tcBorders>
              <w:right w:val="single" w:sz="4" w:space="0" w:color="auto"/>
            </w:tcBorders>
            <w:shd w:val="clear" w:color="auto" w:fill="auto"/>
          </w:tcPr>
          <w:p w14:paraId="7ADE416B" w14:textId="77777777" w:rsidR="00046AE4" w:rsidRPr="00D62FF2" w:rsidRDefault="00046AE4" w:rsidP="00575954">
            <w:pPr>
              <w:pStyle w:val="BodyText2"/>
              <w:tabs>
                <w:tab w:val="num" w:pos="960"/>
              </w:tabs>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6C" w14:textId="77777777" w:rsidR="00046AE4" w:rsidRPr="00D62FF2" w:rsidRDefault="00046AE4" w:rsidP="00046AE4">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1.1 đến 1.57 trong tài liệu [4]</w:t>
            </w:r>
          </w:p>
        </w:tc>
      </w:tr>
      <w:tr w:rsidR="00D63879" w:rsidRPr="00D62FF2" w14:paraId="7ADE417B" w14:textId="77777777" w:rsidTr="00D62FF2">
        <w:trPr>
          <w:trHeight w:val="1374"/>
        </w:trPr>
        <w:tc>
          <w:tcPr>
            <w:tcW w:w="817" w:type="dxa"/>
            <w:shd w:val="clear" w:color="auto" w:fill="auto"/>
            <w:vAlign w:val="center"/>
          </w:tcPr>
          <w:p w14:paraId="7ADE416E" w14:textId="77777777" w:rsidR="00D63879" w:rsidRPr="00D62FF2" w:rsidRDefault="000D0BD5" w:rsidP="00D63879">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3</w:t>
            </w:r>
          </w:p>
        </w:tc>
        <w:tc>
          <w:tcPr>
            <w:tcW w:w="2977" w:type="dxa"/>
            <w:shd w:val="clear" w:color="auto" w:fill="auto"/>
          </w:tcPr>
          <w:p w14:paraId="7ADE416F" w14:textId="77777777" w:rsidR="002A28CA" w:rsidRPr="00D62FF2" w:rsidRDefault="00AF74A5" w:rsidP="00A615A1">
            <w:pPr>
              <w:pStyle w:val="Chng"/>
              <w:spacing w:before="0" w:after="0"/>
              <w:ind w:left="0"/>
              <w:rPr>
                <w:bCs/>
                <w:color w:val="000000"/>
                <w:lang w:val="nl-NL"/>
              </w:rPr>
            </w:pPr>
            <w:r w:rsidRPr="00D62FF2">
              <w:rPr>
                <w:bCs/>
                <w:color w:val="000000"/>
                <w:lang w:val="nl-NL"/>
              </w:rPr>
              <w:t>Chương 2. CÁC PHẦN TỬ LOGIC (CÁC CỔNG LOGIC)</w:t>
            </w:r>
          </w:p>
          <w:p w14:paraId="7ADE4170" w14:textId="77777777" w:rsidR="00EB79F3" w:rsidRPr="00D62FF2" w:rsidRDefault="00AF74A5" w:rsidP="000D0BD5">
            <w:pPr>
              <w:pStyle w:val="Chng"/>
              <w:spacing w:before="0" w:after="0"/>
              <w:ind w:left="0"/>
              <w:rPr>
                <w:bCs/>
                <w:color w:val="000000"/>
                <w:lang w:val="nl-NL"/>
              </w:rPr>
            </w:pPr>
            <w:r w:rsidRPr="00D62FF2">
              <w:rPr>
                <w:bCs/>
                <w:color w:val="000000"/>
                <w:lang w:val="nl-NL"/>
              </w:rPr>
              <w:t xml:space="preserve">2.1 Các phần tử logic cơ bản 2.2 Phần tử logic vạn năng </w:t>
            </w:r>
          </w:p>
        </w:tc>
        <w:tc>
          <w:tcPr>
            <w:tcW w:w="567" w:type="dxa"/>
            <w:shd w:val="clear" w:color="auto" w:fill="auto"/>
          </w:tcPr>
          <w:p w14:paraId="7ADE4171" w14:textId="77777777" w:rsidR="00D63879" w:rsidRPr="00D62FF2" w:rsidRDefault="00EB79F3" w:rsidP="00D63879">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3</w:t>
            </w:r>
          </w:p>
        </w:tc>
        <w:tc>
          <w:tcPr>
            <w:tcW w:w="567" w:type="dxa"/>
            <w:gridSpan w:val="2"/>
          </w:tcPr>
          <w:p w14:paraId="7ADE4172" w14:textId="77777777" w:rsidR="00D63879" w:rsidRPr="00D62FF2" w:rsidRDefault="006E3BB0" w:rsidP="00D63879">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682" w:type="dxa"/>
            <w:tcBorders>
              <w:right w:val="single" w:sz="4" w:space="0" w:color="auto"/>
            </w:tcBorders>
            <w:shd w:val="clear" w:color="auto" w:fill="auto"/>
          </w:tcPr>
          <w:p w14:paraId="7ADE4173" w14:textId="77777777" w:rsidR="00C2719B" w:rsidRPr="00D62FF2" w:rsidRDefault="006E3BB0" w:rsidP="00D63879">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p w14:paraId="7ADE4174" w14:textId="77777777" w:rsidR="00C2719B" w:rsidRPr="00D62FF2" w:rsidRDefault="00C2719B" w:rsidP="00D63879">
            <w:pPr>
              <w:pStyle w:val="BodyText2"/>
              <w:tabs>
                <w:tab w:val="num" w:pos="960"/>
              </w:tabs>
              <w:spacing w:after="0" w:line="240" w:lineRule="auto"/>
              <w:jc w:val="center"/>
              <w:rPr>
                <w:bCs/>
                <w:color w:val="000000"/>
                <w:sz w:val="24"/>
                <w:szCs w:val="24"/>
                <w:lang w:val="nl-NL"/>
              </w:rPr>
            </w:pPr>
          </w:p>
          <w:p w14:paraId="7ADE4175" w14:textId="77777777" w:rsidR="00C2719B" w:rsidRPr="00D62FF2" w:rsidRDefault="00C2719B" w:rsidP="00D63879">
            <w:pPr>
              <w:pStyle w:val="BodyText2"/>
              <w:tabs>
                <w:tab w:val="num" w:pos="960"/>
              </w:tabs>
              <w:spacing w:after="0" w:line="240" w:lineRule="auto"/>
              <w:jc w:val="center"/>
              <w:rPr>
                <w:bCs/>
                <w:color w:val="000000"/>
                <w:sz w:val="24"/>
                <w:szCs w:val="24"/>
                <w:lang w:val="nl-NL"/>
              </w:rPr>
            </w:pPr>
          </w:p>
          <w:p w14:paraId="7ADE4176" w14:textId="77777777" w:rsidR="00C2719B" w:rsidRPr="00D62FF2" w:rsidRDefault="00C2719B" w:rsidP="00D63879">
            <w:pPr>
              <w:pStyle w:val="BodyText2"/>
              <w:tabs>
                <w:tab w:val="num" w:pos="960"/>
              </w:tabs>
              <w:spacing w:after="0" w:line="240" w:lineRule="auto"/>
              <w:jc w:val="center"/>
              <w:rPr>
                <w:bCs/>
                <w:color w:val="000000"/>
                <w:sz w:val="24"/>
                <w:szCs w:val="24"/>
                <w:lang w:val="nl-NL"/>
              </w:rPr>
            </w:pPr>
          </w:p>
          <w:p w14:paraId="7ADE4177" w14:textId="77777777" w:rsidR="00C2719B" w:rsidRPr="00D62FF2" w:rsidRDefault="00C2719B" w:rsidP="00D63879">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78" w14:textId="77777777" w:rsidR="00AB3946" w:rsidRPr="00D62FF2" w:rsidRDefault="00AB3946" w:rsidP="00AB3946">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2.1 đến 2.4 trong tài liệu [1]</w:t>
            </w:r>
          </w:p>
          <w:p w14:paraId="7ADE4179" w14:textId="77777777" w:rsidR="000D0BD5" w:rsidRPr="00D62FF2" w:rsidRDefault="00AB3946" w:rsidP="001A3368">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từ trang 38 đến trang 52 trong tài liệu [3]</w:t>
            </w:r>
          </w:p>
          <w:p w14:paraId="7ADE417A" w14:textId="77777777" w:rsidR="002A28CA" w:rsidRPr="00D62FF2" w:rsidRDefault="002A28CA" w:rsidP="000D0BD5">
            <w:pPr>
              <w:pStyle w:val="BodyText2"/>
              <w:tabs>
                <w:tab w:val="num" w:pos="960"/>
              </w:tabs>
              <w:spacing w:after="0" w:line="240" w:lineRule="auto"/>
              <w:jc w:val="both"/>
              <w:rPr>
                <w:bCs/>
                <w:color w:val="000000"/>
                <w:sz w:val="24"/>
                <w:szCs w:val="24"/>
                <w:lang w:val="nl-NL"/>
              </w:rPr>
            </w:pPr>
          </w:p>
        </w:tc>
      </w:tr>
      <w:tr w:rsidR="000D0BD5" w:rsidRPr="00D62FF2" w14:paraId="7ADE4183" w14:textId="77777777" w:rsidTr="00D62FF2">
        <w:trPr>
          <w:trHeight w:val="1170"/>
        </w:trPr>
        <w:tc>
          <w:tcPr>
            <w:tcW w:w="817" w:type="dxa"/>
            <w:shd w:val="clear" w:color="auto" w:fill="auto"/>
            <w:vAlign w:val="center"/>
          </w:tcPr>
          <w:p w14:paraId="7ADE417C" w14:textId="77777777" w:rsidR="000D0BD5" w:rsidRPr="00D62FF2" w:rsidRDefault="000D0BD5" w:rsidP="00D63879">
            <w:pPr>
              <w:pStyle w:val="BodyText2"/>
              <w:tabs>
                <w:tab w:val="num" w:pos="960"/>
              </w:tabs>
              <w:jc w:val="center"/>
              <w:rPr>
                <w:b/>
                <w:bCs/>
                <w:color w:val="000000"/>
                <w:sz w:val="24"/>
                <w:szCs w:val="24"/>
                <w:lang w:val="nl-NL"/>
              </w:rPr>
            </w:pPr>
            <w:r w:rsidRPr="00D62FF2">
              <w:rPr>
                <w:b/>
                <w:bCs/>
                <w:color w:val="000000"/>
                <w:sz w:val="24"/>
                <w:szCs w:val="24"/>
                <w:lang w:val="nl-NL"/>
              </w:rPr>
              <w:t>4</w:t>
            </w:r>
          </w:p>
        </w:tc>
        <w:tc>
          <w:tcPr>
            <w:tcW w:w="2977" w:type="dxa"/>
            <w:shd w:val="clear" w:color="auto" w:fill="auto"/>
          </w:tcPr>
          <w:p w14:paraId="7ADE417D" w14:textId="77777777" w:rsidR="000D0BD5" w:rsidRPr="00D62FF2" w:rsidRDefault="000D0BD5" w:rsidP="00A615A1">
            <w:pPr>
              <w:pStyle w:val="Chng"/>
              <w:spacing w:before="0" w:after="0"/>
              <w:ind w:left="0"/>
              <w:rPr>
                <w:bCs/>
                <w:color w:val="000000"/>
                <w:lang w:val="nl-NL"/>
              </w:rPr>
            </w:pPr>
            <w:r w:rsidRPr="00D62FF2">
              <w:rPr>
                <w:bCs/>
                <w:color w:val="000000"/>
                <w:lang w:val="nl-NL"/>
              </w:rPr>
              <w:t xml:space="preserve">2.3 Một số phần tử logic thông dụng </w:t>
            </w:r>
          </w:p>
          <w:p w14:paraId="7ADE417E" w14:textId="77777777" w:rsidR="000D0BD5" w:rsidRPr="00D62FF2" w:rsidRDefault="000D0BD5" w:rsidP="00A615A1">
            <w:pPr>
              <w:pStyle w:val="Chng"/>
              <w:ind w:left="0"/>
              <w:rPr>
                <w:bCs/>
                <w:color w:val="000000"/>
                <w:lang w:val="nl-NL"/>
              </w:rPr>
            </w:pPr>
            <w:r w:rsidRPr="00D62FF2">
              <w:rPr>
                <w:bCs/>
                <w:color w:val="000000"/>
                <w:lang w:val="nl-NL"/>
              </w:rPr>
              <w:t>2.4 Ghép nối các cổng IC số</w:t>
            </w:r>
          </w:p>
        </w:tc>
        <w:tc>
          <w:tcPr>
            <w:tcW w:w="567" w:type="dxa"/>
            <w:shd w:val="clear" w:color="auto" w:fill="auto"/>
          </w:tcPr>
          <w:p w14:paraId="7ADE417F" w14:textId="77777777" w:rsidR="000D0BD5" w:rsidRPr="00D62FF2" w:rsidRDefault="006E3BB0" w:rsidP="00D63879">
            <w:pPr>
              <w:pStyle w:val="BodyText2"/>
              <w:tabs>
                <w:tab w:val="num" w:pos="960"/>
              </w:tabs>
              <w:jc w:val="center"/>
              <w:rPr>
                <w:bCs/>
                <w:color w:val="000000"/>
                <w:sz w:val="24"/>
                <w:szCs w:val="24"/>
                <w:lang w:val="nl-NL"/>
              </w:rPr>
            </w:pPr>
            <w:r w:rsidRPr="00D62FF2">
              <w:rPr>
                <w:bCs/>
                <w:color w:val="000000"/>
                <w:sz w:val="24"/>
                <w:szCs w:val="24"/>
                <w:lang w:val="nl-NL"/>
              </w:rPr>
              <w:t>2,5</w:t>
            </w:r>
          </w:p>
        </w:tc>
        <w:tc>
          <w:tcPr>
            <w:tcW w:w="567" w:type="dxa"/>
            <w:gridSpan w:val="2"/>
          </w:tcPr>
          <w:p w14:paraId="7ADE4180" w14:textId="77777777" w:rsidR="000D0BD5" w:rsidRPr="00D62FF2" w:rsidRDefault="006E3BB0" w:rsidP="00D63879">
            <w:pPr>
              <w:pStyle w:val="BodyText2"/>
              <w:tabs>
                <w:tab w:val="num" w:pos="960"/>
              </w:tabs>
              <w:jc w:val="center"/>
              <w:rPr>
                <w:bCs/>
                <w:color w:val="000000"/>
                <w:sz w:val="24"/>
                <w:szCs w:val="24"/>
                <w:lang w:val="nl-NL"/>
              </w:rPr>
            </w:pPr>
            <w:r w:rsidRPr="00D62FF2">
              <w:rPr>
                <w:bCs/>
                <w:color w:val="000000"/>
                <w:sz w:val="24"/>
                <w:szCs w:val="24"/>
                <w:lang w:val="nl-NL"/>
              </w:rPr>
              <w:t>0,5</w:t>
            </w:r>
          </w:p>
        </w:tc>
        <w:tc>
          <w:tcPr>
            <w:tcW w:w="682" w:type="dxa"/>
            <w:tcBorders>
              <w:right w:val="single" w:sz="4" w:space="0" w:color="auto"/>
            </w:tcBorders>
            <w:shd w:val="clear" w:color="auto" w:fill="auto"/>
          </w:tcPr>
          <w:p w14:paraId="7ADE4181" w14:textId="77777777" w:rsidR="000D0BD5" w:rsidRPr="00D62FF2" w:rsidRDefault="006E3BB0" w:rsidP="00D63879">
            <w:pPr>
              <w:pStyle w:val="BodyText2"/>
              <w:tabs>
                <w:tab w:val="num" w:pos="960"/>
              </w:tabs>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82" w14:textId="77777777" w:rsidR="000D0BD5" w:rsidRPr="00D62FF2" w:rsidRDefault="000D0BD5" w:rsidP="000D0BD5">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2.1 đến 2.69 trong tài liệu [4]</w:t>
            </w:r>
          </w:p>
        </w:tc>
      </w:tr>
      <w:tr w:rsidR="00D63879" w:rsidRPr="00D62FF2" w14:paraId="7ADE4190" w14:textId="77777777" w:rsidTr="00D62FF2">
        <w:trPr>
          <w:trHeight w:val="70"/>
        </w:trPr>
        <w:tc>
          <w:tcPr>
            <w:tcW w:w="817" w:type="dxa"/>
            <w:shd w:val="clear" w:color="auto" w:fill="auto"/>
            <w:vAlign w:val="center"/>
          </w:tcPr>
          <w:p w14:paraId="7ADE4184" w14:textId="77777777" w:rsidR="00D63879" w:rsidRPr="00D62FF2" w:rsidRDefault="00DE7573" w:rsidP="00D63879">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5</w:t>
            </w:r>
          </w:p>
        </w:tc>
        <w:tc>
          <w:tcPr>
            <w:tcW w:w="2977" w:type="dxa"/>
            <w:shd w:val="clear" w:color="auto" w:fill="auto"/>
          </w:tcPr>
          <w:p w14:paraId="7ADE4185" w14:textId="77777777" w:rsidR="00431746" w:rsidRPr="00D62FF2" w:rsidRDefault="00EB79F3" w:rsidP="00CC1817">
            <w:pPr>
              <w:pStyle w:val="Chng"/>
              <w:spacing w:before="0" w:after="0"/>
              <w:ind w:left="0"/>
              <w:rPr>
                <w:bCs/>
                <w:color w:val="000000"/>
                <w:lang w:val="nl-NL"/>
              </w:rPr>
            </w:pPr>
            <w:r w:rsidRPr="00D62FF2">
              <w:rPr>
                <w:bCs/>
                <w:color w:val="000000"/>
                <w:lang w:val="nl-NL"/>
              </w:rPr>
              <w:t>Chương 3. MẠCH LOGIC TỔ HỢP</w:t>
            </w:r>
          </w:p>
          <w:p w14:paraId="7ADE4186" w14:textId="77777777" w:rsidR="00EB79F3" w:rsidRPr="00D62FF2" w:rsidRDefault="00EB79F3" w:rsidP="00CC1817">
            <w:pPr>
              <w:pStyle w:val="Chng"/>
              <w:spacing w:before="0" w:after="0"/>
              <w:ind w:left="0"/>
              <w:rPr>
                <w:bCs/>
                <w:color w:val="000000"/>
                <w:lang w:val="nl-NL"/>
              </w:rPr>
            </w:pPr>
            <w:r w:rsidRPr="00D62FF2">
              <w:rPr>
                <w:bCs/>
                <w:color w:val="000000"/>
                <w:lang w:val="nl-NL"/>
              </w:rPr>
              <w:t>3.1 Đặc điểm cơ bản của mạch logic tổ hợp</w:t>
            </w:r>
          </w:p>
          <w:p w14:paraId="7ADE4187" w14:textId="77777777" w:rsidR="00EB79F3" w:rsidRPr="00D62FF2" w:rsidRDefault="00EB79F3" w:rsidP="00CC1817">
            <w:pPr>
              <w:pStyle w:val="Chng"/>
              <w:spacing w:before="0" w:after="0"/>
              <w:ind w:left="0"/>
              <w:rPr>
                <w:bCs/>
                <w:color w:val="000000"/>
                <w:lang w:val="nl-NL"/>
              </w:rPr>
            </w:pPr>
            <w:r w:rsidRPr="00D62FF2">
              <w:rPr>
                <w:bCs/>
                <w:color w:val="000000"/>
                <w:lang w:val="nl-NL"/>
              </w:rPr>
              <w:t xml:space="preserve">3.2 Các bộ mã hóa </w:t>
            </w:r>
          </w:p>
          <w:p w14:paraId="7ADE4188" w14:textId="77777777" w:rsidR="00EB79F3" w:rsidRPr="00D62FF2" w:rsidRDefault="00EB79F3" w:rsidP="00CC1817">
            <w:pPr>
              <w:pStyle w:val="Chng"/>
              <w:spacing w:before="0" w:after="0"/>
              <w:ind w:left="0"/>
              <w:rPr>
                <w:bCs/>
                <w:color w:val="000000"/>
                <w:lang w:val="nl-NL"/>
              </w:rPr>
            </w:pPr>
            <w:r w:rsidRPr="00D62FF2">
              <w:rPr>
                <w:bCs/>
                <w:color w:val="000000"/>
                <w:lang w:val="nl-NL"/>
              </w:rPr>
              <w:t xml:space="preserve">3.3 Các bộ giải mã </w:t>
            </w:r>
          </w:p>
        </w:tc>
        <w:tc>
          <w:tcPr>
            <w:tcW w:w="567" w:type="dxa"/>
            <w:shd w:val="clear" w:color="auto" w:fill="auto"/>
          </w:tcPr>
          <w:p w14:paraId="7ADE4189" w14:textId="77777777" w:rsidR="00D63879" w:rsidRPr="00D62FF2" w:rsidRDefault="006E3BB0" w:rsidP="00D63879">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3</w:t>
            </w:r>
          </w:p>
        </w:tc>
        <w:tc>
          <w:tcPr>
            <w:tcW w:w="567" w:type="dxa"/>
            <w:gridSpan w:val="2"/>
          </w:tcPr>
          <w:p w14:paraId="7ADE418A" w14:textId="77777777" w:rsidR="00D63879" w:rsidRPr="00D62FF2" w:rsidRDefault="006E3BB0" w:rsidP="00D63879">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0,5</w:t>
            </w:r>
          </w:p>
        </w:tc>
        <w:tc>
          <w:tcPr>
            <w:tcW w:w="682" w:type="dxa"/>
            <w:tcBorders>
              <w:right w:val="single" w:sz="4" w:space="0" w:color="auto"/>
            </w:tcBorders>
            <w:shd w:val="clear" w:color="auto" w:fill="auto"/>
          </w:tcPr>
          <w:p w14:paraId="7ADE418B" w14:textId="77777777" w:rsidR="00D63879" w:rsidRPr="00D62FF2" w:rsidRDefault="006E3BB0" w:rsidP="00D63879">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8C" w14:textId="77777777" w:rsidR="00CC1817" w:rsidRPr="00D62FF2" w:rsidRDefault="00CC1817" w:rsidP="00CC18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3.1 đến 3.3 trong tài liệu [1]</w:t>
            </w:r>
          </w:p>
          <w:p w14:paraId="7ADE418D" w14:textId="77777777" w:rsidR="00CC1817" w:rsidRPr="00D62FF2" w:rsidRDefault="00CC1817" w:rsidP="00CC18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từ trang 133 đến trang 155 trong tài liệu [3]</w:t>
            </w:r>
          </w:p>
          <w:p w14:paraId="7ADE418E" w14:textId="77777777" w:rsidR="00202667" w:rsidRPr="00D62FF2" w:rsidRDefault="00CC1817" w:rsidP="00CC18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3.1 đến 3.19 trong tài liệu [4]</w:t>
            </w:r>
          </w:p>
          <w:p w14:paraId="7ADE418F" w14:textId="77777777" w:rsidR="00FA3E35" w:rsidRPr="00D62FF2" w:rsidRDefault="00FA3E35" w:rsidP="00FA3E35">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Tìm hiểu bài thí nghiệm số 1 của chương 3 (từ trang 16 đến trang 21) được hướng dẫn trong tài liệu [5]</w:t>
            </w:r>
          </w:p>
        </w:tc>
      </w:tr>
      <w:tr w:rsidR="00FC4B80" w:rsidRPr="00D62FF2" w14:paraId="7ADE419F" w14:textId="77777777" w:rsidTr="00D62FF2">
        <w:trPr>
          <w:trHeight w:val="70"/>
        </w:trPr>
        <w:tc>
          <w:tcPr>
            <w:tcW w:w="817" w:type="dxa"/>
            <w:shd w:val="clear" w:color="auto" w:fill="auto"/>
            <w:vAlign w:val="center"/>
          </w:tcPr>
          <w:p w14:paraId="7ADE4191" w14:textId="77777777" w:rsidR="00FC4B80" w:rsidRPr="00D62FF2" w:rsidRDefault="006E3BB0" w:rsidP="009E06D1">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6</w:t>
            </w:r>
          </w:p>
        </w:tc>
        <w:tc>
          <w:tcPr>
            <w:tcW w:w="2977" w:type="dxa"/>
            <w:shd w:val="clear" w:color="auto" w:fill="auto"/>
          </w:tcPr>
          <w:p w14:paraId="7ADE4192" w14:textId="77777777" w:rsidR="00520A87" w:rsidRPr="00D62FF2" w:rsidRDefault="00EB79F3" w:rsidP="001B7555">
            <w:pPr>
              <w:pStyle w:val="Chng"/>
              <w:spacing w:before="0" w:after="0"/>
              <w:ind w:left="0"/>
              <w:rPr>
                <w:bCs/>
                <w:color w:val="000000"/>
                <w:lang w:val="nl-NL"/>
              </w:rPr>
            </w:pPr>
            <w:r w:rsidRPr="00D62FF2">
              <w:rPr>
                <w:bCs/>
                <w:color w:val="000000"/>
                <w:lang w:val="nl-NL"/>
              </w:rPr>
              <w:t>3.4 Bộ so sánh</w:t>
            </w:r>
          </w:p>
          <w:p w14:paraId="7ADE4193" w14:textId="77777777" w:rsidR="00EB79F3" w:rsidRPr="00D62FF2" w:rsidRDefault="00EB79F3" w:rsidP="001B7555">
            <w:pPr>
              <w:pStyle w:val="Chng"/>
              <w:spacing w:before="0" w:after="0"/>
              <w:ind w:left="0"/>
              <w:rPr>
                <w:bCs/>
                <w:color w:val="000000"/>
                <w:lang w:val="nl-NL"/>
              </w:rPr>
            </w:pPr>
            <w:r w:rsidRPr="00D62FF2">
              <w:rPr>
                <w:bCs/>
                <w:color w:val="000000"/>
                <w:lang w:val="nl-NL"/>
              </w:rPr>
              <w:t>3.5 Bộ cộng</w:t>
            </w:r>
          </w:p>
          <w:p w14:paraId="7ADE4194" w14:textId="77777777" w:rsidR="00EB79F3" w:rsidRPr="00D62FF2" w:rsidRDefault="00EB79F3" w:rsidP="001B7555">
            <w:pPr>
              <w:pStyle w:val="Chng"/>
              <w:spacing w:before="0" w:after="0"/>
              <w:ind w:left="0"/>
              <w:rPr>
                <w:bCs/>
                <w:color w:val="000000"/>
                <w:lang w:val="nl-NL"/>
              </w:rPr>
            </w:pPr>
            <w:r w:rsidRPr="00D62FF2">
              <w:rPr>
                <w:bCs/>
                <w:color w:val="000000"/>
                <w:lang w:val="nl-NL"/>
              </w:rPr>
              <w:t>3.6 Bộ chọn dữ liệu (bộ dồn kênh - MUX)</w:t>
            </w:r>
          </w:p>
          <w:p w14:paraId="7ADE4195" w14:textId="77777777" w:rsidR="00EB79F3" w:rsidRPr="00D62FF2" w:rsidRDefault="00EB79F3" w:rsidP="001B7555">
            <w:pPr>
              <w:pStyle w:val="Chng"/>
              <w:spacing w:before="0" w:after="0"/>
              <w:ind w:left="0"/>
              <w:rPr>
                <w:bCs/>
                <w:color w:val="000000"/>
                <w:lang w:val="nl-NL"/>
              </w:rPr>
            </w:pPr>
            <w:r w:rsidRPr="00D62FF2">
              <w:rPr>
                <w:bCs/>
                <w:color w:val="000000"/>
                <w:lang w:val="nl-NL"/>
              </w:rPr>
              <w:t>3.7 Bộ phân phối dữ liệu (bộ tách kênh - DMUX)</w:t>
            </w:r>
          </w:p>
          <w:p w14:paraId="7ADE4196" w14:textId="77777777" w:rsidR="00EB79F3" w:rsidRPr="00D62FF2" w:rsidRDefault="00EB79F3" w:rsidP="001B7555">
            <w:pPr>
              <w:pStyle w:val="Chng"/>
              <w:spacing w:before="0" w:after="0"/>
              <w:ind w:left="0"/>
              <w:rPr>
                <w:bCs/>
                <w:color w:val="000000"/>
                <w:lang w:val="nl-NL"/>
              </w:rPr>
            </w:pPr>
            <w:r w:rsidRPr="00D62FF2">
              <w:rPr>
                <w:bCs/>
                <w:color w:val="000000"/>
                <w:lang w:val="nl-NL"/>
              </w:rPr>
              <w:t>3.8 Phương pháp thiết kế mạch logic tổ hợp</w:t>
            </w:r>
          </w:p>
          <w:p w14:paraId="7ADE4197" w14:textId="77777777" w:rsidR="00EB79F3" w:rsidRPr="00D62FF2" w:rsidRDefault="00EB79F3" w:rsidP="001B7555">
            <w:pPr>
              <w:pStyle w:val="Chng"/>
              <w:spacing w:before="0" w:after="0"/>
              <w:ind w:left="0"/>
              <w:rPr>
                <w:bCs/>
                <w:color w:val="000000"/>
                <w:lang w:val="nl-NL"/>
              </w:rPr>
            </w:pPr>
            <w:r w:rsidRPr="00D62FF2">
              <w:rPr>
                <w:bCs/>
                <w:color w:val="000000"/>
                <w:lang w:val="nl-NL"/>
              </w:rPr>
              <w:t>3.9 Các vi mạch thông dụng</w:t>
            </w:r>
          </w:p>
        </w:tc>
        <w:tc>
          <w:tcPr>
            <w:tcW w:w="567" w:type="dxa"/>
            <w:shd w:val="clear" w:color="auto" w:fill="auto"/>
          </w:tcPr>
          <w:p w14:paraId="7ADE4198" w14:textId="77777777" w:rsidR="00FC4B80"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3</w:t>
            </w:r>
          </w:p>
        </w:tc>
        <w:tc>
          <w:tcPr>
            <w:tcW w:w="567" w:type="dxa"/>
            <w:gridSpan w:val="2"/>
          </w:tcPr>
          <w:p w14:paraId="7ADE4199" w14:textId="77777777" w:rsidR="00FC4B80"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0,5</w:t>
            </w:r>
          </w:p>
        </w:tc>
        <w:tc>
          <w:tcPr>
            <w:tcW w:w="682" w:type="dxa"/>
            <w:tcBorders>
              <w:right w:val="single" w:sz="4" w:space="0" w:color="auto"/>
            </w:tcBorders>
            <w:shd w:val="clear" w:color="auto" w:fill="auto"/>
          </w:tcPr>
          <w:p w14:paraId="7ADE419A" w14:textId="77777777" w:rsidR="00FC4B80"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9B" w14:textId="77777777" w:rsidR="00CC1817" w:rsidRPr="00D62FF2" w:rsidRDefault="00CC1817" w:rsidP="00CC18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3.4 đến 3.9 trong tài liệu [1]</w:t>
            </w:r>
          </w:p>
          <w:p w14:paraId="7ADE419C" w14:textId="77777777" w:rsidR="00CC1817" w:rsidRPr="00D62FF2" w:rsidRDefault="00CC1817" w:rsidP="00CC18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từ trang 156 đến trang 165 trong tài liệu [3]</w:t>
            </w:r>
          </w:p>
          <w:p w14:paraId="7ADE419D" w14:textId="77777777" w:rsidR="00520A87" w:rsidRPr="00D62FF2" w:rsidRDefault="00CC1817" w:rsidP="00CC18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3.20 đến 3.37 trong tài liệu [4]</w:t>
            </w:r>
          </w:p>
          <w:p w14:paraId="7ADE419E" w14:textId="77777777" w:rsidR="00FA3E35" w:rsidRPr="00D62FF2" w:rsidRDefault="00FA3E35" w:rsidP="00FA3E35">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Tìm hiểu bài thí nghiệm số 2 và số 3 của chương 3 (từ trang 21 đến trang 30) được hướng dẫn trong tài liệu [5]</w:t>
            </w:r>
          </w:p>
        </w:tc>
      </w:tr>
      <w:tr w:rsidR="006E3BB0" w:rsidRPr="00D62FF2" w14:paraId="7ADE41AD" w14:textId="77777777" w:rsidTr="00D62FF2">
        <w:trPr>
          <w:trHeight w:val="1890"/>
        </w:trPr>
        <w:tc>
          <w:tcPr>
            <w:tcW w:w="817" w:type="dxa"/>
            <w:shd w:val="clear" w:color="auto" w:fill="auto"/>
            <w:vAlign w:val="center"/>
          </w:tcPr>
          <w:p w14:paraId="7ADE41A0" w14:textId="77777777" w:rsidR="006E3BB0" w:rsidRPr="00D62FF2" w:rsidRDefault="006E3BB0" w:rsidP="009E06D1">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lastRenderedPageBreak/>
              <w:t>7</w:t>
            </w:r>
          </w:p>
        </w:tc>
        <w:tc>
          <w:tcPr>
            <w:tcW w:w="2977" w:type="dxa"/>
            <w:shd w:val="clear" w:color="auto" w:fill="auto"/>
          </w:tcPr>
          <w:p w14:paraId="7ADE41A1" w14:textId="77777777" w:rsidR="006E3BB0" w:rsidRPr="00D62FF2" w:rsidRDefault="006E3BB0" w:rsidP="000B388B">
            <w:pPr>
              <w:pStyle w:val="Chng"/>
              <w:spacing w:before="0" w:after="0"/>
              <w:ind w:left="0"/>
              <w:rPr>
                <w:bCs/>
                <w:color w:val="000000"/>
                <w:lang w:val="nl-NL"/>
              </w:rPr>
            </w:pPr>
            <w:r w:rsidRPr="00D62FF2">
              <w:rPr>
                <w:bCs/>
                <w:color w:val="000000"/>
                <w:lang w:val="nl-NL"/>
              </w:rPr>
              <w:t>Chương 4. CÁC TRIGO SỐ (FLIP-FLOP)</w:t>
            </w:r>
          </w:p>
          <w:p w14:paraId="7ADE41A2" w14:textId="77777777" w:rsidR="006E3BB0" w:rsidRPr="00D62FF2" w:rsidRDefault="006E3BB0" w:rsidP="000B388B">
            <w:pPr>
              <w:pStyle w:val="Chng"/>
              <w:spacing w:before="0" w:after="0"/>
              <w:ind w:left="0"/>
              <w:rPr>
                <w:bCs/>
                <w:color w:val="000000"/>
                <w:lang w:val="nl-NL"/>
              </w:rPr>
            </w:pPr>
            <w:r w:rsidRPr="00D62FF2">
              <w:rPr>
                <w:bCs/>
                <w:color w:val="000000"/>
                <w:lang w:val="nl-NL"/>
              </w:rPr>
              <w:t>4.1 Khái niệm và cấu trúc cơ bản của trigơ số</w:t>
            </w:r>
          </w:p>
          <w:p w14:paraId="7ADE41A3" w14:textId="77777777" w:rsidR="006E3BB0" w:rsidRPr="00D62FF2" w:rsidRDefault="006E3BB0" w:rsidP="000B388B">
            <w:pPr>
              <w:pStyle w:val="Chng"/>
              <w:spacing w:before="0" w:after="0"/>
              <w:ind w:left="0"/>
              <w:rPr>
                <w:bCs/>
                <w:color w:val="000000"/>
                <w:lang w:val="nl-NL"/>
              </w:rPr>
            </w:pPr>
            <w:r w:rsidRPr="00D62FF2">
              <w:rPr>
                <w:bCs/>
                <w:color w:val="000000"/>
                <w:lang w:val="nl-NL"/>
              </w:rPr>
              <w:t>4.2 Trigơ RS</w:t>
            </w:r>
          </w:p>
          <w:p w14:paraId="7ADE41A4" w14:textId="77777777" w:rsidR="006E3BB0" w:rsidRPr="00D62FF2" w:rsidRDefault="006E3BB0" w:rsidP="000B388B">
            <w:pPr>
              <w:pStyle w:val="Chng"/>
              <w:ind w:left="0"/>
              <w:rPr>
                <w:sz w:val="23"/>
                <w:szCs w:val="23"/>
                <w:lang w:val="it-IT"/>
              </w:rPr>
            </w:pPr>
            <w:r w:rsidRPr="00D62FF2">
              <w:rPr>
                <w:bCs/>
                <w:color w:val="000000"/>
                <w:lang w:val="nl-NL"/>
              </w:rPr>
              <w:t>4.3 Trigơ trễ D (mạch chốt dữ liệu)</w:t>
            </w:r>
          </w:p>
        </w:tc>
        <w:tc>
          <w:tcPr>
            <w:tcW w:w="567" w:type="dxa"/>
            <w:shd w:val="clear" w:color="auto" w:fill="auto"/>
          </w:tcPr>
          <w:p w14:paraId="7ADE41A5"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3</w:t>
            </w:r>
          </w:p>
        </w:tc>
        <w:tc>
          <w:tcPr>
            <w:tcW w:w="567" w:type="dxa"/>
            <w:gridSpan w:val="2"/>
          </w:tcPr>
          <w:p w14:paraId="7ADE41A6" w14:textId="77777777" w:rsidR="006E3BB0" w:rsidRPr="00D62FF2" w:rsidRDefault="006E3BB0" w:rsidP="006E3BB0">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682" w:type="dxa"/>
            <w:tcBorders>
              <w:right w:val="single" w:sz="4" w:space="0" w:color="auto"/>
            </w:tcBorders>
            <w:shd w:val="clear" w:color="auto" w:fill="auto"/>
          </w:tcPr>
          <w:p w14:paraId="7ADE41A7" w14:textId="77777777" w:rsidR="006E3BB0" w:rsidRPr="00D62FF2" w:rsidRDefault="006E3BB0" w:rsidP="009523FB">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A8" w14:textId="77777777" w:rsidR="006E3BB0" w:rsidRPr="00D62FF2" w:rsidRDefault="006E3BB0" w:rsidP="00EA754A">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4.1 đến 4.7 trong tài liệu [1]</w:t>
            </w:r>
          </w:p>
          <w:p w14:paraId="7ADE41A9" w14:textId="77777777" w:rsidR="006E3BB0" w:rsidRPr="00D62FF2" w:rsidRDefault="006E3BB0" w:rsidP="00EA754A">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từ trang 180 đến trang 205 trong tài liệu [3]</w:t>
            </w:r>
          </w:p>
          <w:p w14:paraId="7ADE41AA" w14:textId="77777777" w:rsidR="006E3BB0" w:rsidRPr="00D62FF2" w:rsidRDefault="006E3BB0" w:rsidP="00EA754A">
            <w:pPr>
              <w:pStyle w:val="BodyText2"/>
              <w:tabs>
                <w:tab w:val="num" w:pos="960"/>
              </w:tabs>
              <w:spacing w:after="0" w:line="240" w:lineRule="auto"/>
              <w:jc w:val="both"/>
              <w:rPr>
                <w:bCs/>
                <w:color w:val="000000"/>
                <w:sz w:val="24"/>
                <w:szCs w:val="24"/>
                <w:lang w:val="nl-NL"/>
              </w:rPr>
            </w:pPr>
          </w:p>
          <w:p w14:paraId="7ADE41AB" w14:textId="77777777" w:rsidR="006E3BB0" w:rsidRPr="00D62FF2" w:rsidRDefault="006E3BB0" w:rsidP="00EA754A">
            <w:pPr>
              <w:pStyle w:val="BodyText2"/>
              <w:tabs>
                <w:tab w:val="num" w:pos="960"/>
              </w:tabs>
              <w:spacing w:after="0" w:line="240" w:lineRule="auto"/>
              <w:jc w:val="both"/>
              <w:rPr>
                <w:bCs/>
                <w:color w:val="000000"/>
                <w:sz w:val="24"/>
                <w:szCs w:val="24"/>
                <w:lang w:val="nl-NL"/>
              </w:rPr>
            </w:pPr>
          </w:p>
          <w:p w14:paraId="7ADE41AC" w14:textId="77777777" w:rsidR="006E3BB0" w:rsidRPr="00D62FF2" w:rsidRDefault="006E3BB0" w:rsidP="00615A17">
            <w:pPr>
              <w:pStyle w:val="BodyText2"/>
              <w:tabs>
                <w:tab w:val="num" w:pos="960"/>
              </w:tabs>
              <w:spacing w:after="0" w:line="240" w:lineRule="auto"/>
              <w:jc w:val="both"/>
              <w:rPr>
                <w:bCs/>
                <w:color w:val="000000"/>
                <w:sz w:val="24"/>
                <w:szCs w:val="24"/>
                <w:lang w:val="nl-NL"/>
              </w:rPr>
            </w:pPr>
          </w:p>
        </w:tc>
      </w:tr>
      <w:tr w:rsidR="006E3BB0" w:rsidRPr="00D62FF2" w14:paraId="7ADE41B8" w14:textId="77777777" w:rsidTr="00D62FF2">
        <w:trPr>
          <w:trHeight w:val="1689"/>
        </w:trPr>
        <w:tc>
          <w:tcPr>
            <w:tcW w:w="817" w:type="dxa"/>
            <w:shd w:val="clear" w:color="auto" w:fill="auto"/>
            <w:vAlign w:val="center"/>
          </w:tcPr>
          <w:p w14:paraId="7ADE41AE" w14:textId="77777777" w:rsidR="006E3BB0" w:rsidRPr="00D62FF2" w:rsidRDefault="006E3BB0" w:rsidP="009E06D1">
            <w:pPr>
              <w:pStyle w:val="BodyText2"/>
              <w:tabs>
                <w:tab w:val="num" w:pos="960"/>
              </w:tabs>
              <w:jc w:val="center"/>
              <w:rPr>
                <w:b/>
                <w:bCs/>
                <w:color w:val="000000"/>
                <w:sz w:val="24"/>
                <w:szCs w:val="24"/>
                <w:lang w:val="nl-NL"/>
              </w:rPr>
            </w:pPr>
            <w:r w:rsidRPr="00D62FF2">
              <w:rPr>
                <w:b/>
                <w:bCs/>
                <w:color w:val="000000"/>
                <w:sz w:val="24"/>
                <w:szCs w:val="24"/>
                <w:lang w:val="nl-NL"/>
              </w:rPr>
              <w:t>8</w:t>
            </w:r>
          </w:p>
        </w:tc>
        <w:tc>
          <w:tcPr>
            <w:tcW w:w="2977" w:type="dxa"/>
            <w:shd w:val="clear" w:color="auto" w:fill="auto"/>
          </w:tcPr>
          <w:p w14:paraId="7ADE41AF" w14:textId="77777777" w:rsidR="006E3BB0" w:rsidRPr="00D62FF2" w:rsidRDefault="006E3BB0" w:rsidP="000B388B">
            <w:pPr>
              <w:pStyle w:val="Chng"/>
              <w:spacing w:before="0" w:after="0"/>
              <w:ind w:left="0"/>
              <w:rPr>
                <w:bCs/>
                <w:color w:val="000000"/>
                <w:lang w:val="nl-NL"/>
              </w:rPr>
            </w:pPr>
            <w:r w:rsidRPr="00D62FF2">
              <w:rPr>
                <w:bCs/>
                <w:color w:val="000000"/>
                <w:lang w:val="nl-NL"/>
              </w:rPr>
              <w:t>4.4 Trigơ vạn năng JK</w:t>
            </w:r>
          </w:p>
          <w:p w14:paraId="7ADE41B0" w14:textId="77777777" w:rsidR="006E3BB0" w:rsidRPr="00D62FF2" w:rsidRDefault="006E3BB0" w:rsidP="000B388B">
            <w:pPr>
              <w:pStyle w:val="Chng"/>
              <w:spacing w:before="0" w:after="0"/>
              <w:ind w:left="0"/>
              <w:rPr>
                <w:bCs/>
                <w:color w:val="000000"/>
                <w:lang w:val="nl-NL"/>
              </w:rPr>
            </w:pPr>
            <w:r w:rsidRPr="00D62FF2">
              <w:rPr>
                <w:bCs/>
                <w:color w:val="000000"/>
                <w:lang w:val="nl-NL"/>
              </w:rPr>
              <w:t>4.5 Trigơ T và T</w:t>
            </w:r>
            <w:r w:rsidRPr="00D62FF2">
              <w:rPr>
                <w:bCs/>
                <w:color w:val="000000"/>
                <w:vertAlign w:val="superscript"/>
                <w:lang w:val="nl-NL"/>
              </w:rPr>
              <w:t>/</w:t>
            </w:r>
            <w:r w:rsidRPr="00D62FF2">
              <w:rPr>
                <w:bCs/>
                <w:color w:val="000000"/>
                <w:lang w:val="nl-NL"/>
              </w:rPr>
              <w:t xml:space="preserve"> (Trigơ chia tần)</w:t>
            </w:r>
          </w:p>
          <w:p w14:paraId="7ADE41B1" w14:textId="77777777" w:rsidR="006E3BB0" w:rsidRPr="00D62FF2" w:rsidRDefault="006E3BB0" w:rsidP="000B388B">
            <w:pPr>
              <w:pStyle w:val="Chng"/>
              <w:spacing w:before="0" w:after="0"/>
              <w:ind w:left="0"/>
              <w:rPr>
                <w:bCs/>
                <w:color w:val="000000"/>
                <w:lang w:val="nl-NL"/>
              </w:rPr>
            </w:pPr>
            <w:r w:rsidRPr="00D62FF2">
              <w:rPr>
                <w:sz w:val="23"/>
                <w:szCs w:val="23"/>
                <w:lang w:val="it-IT"/>
              </w:rPr>
              <w:t xml:space="preserve">4.6 </w:t>
            </w:r>
            <w:r w:rsidRPr="00D62FF2">
              <w:rPr>
                <w:bCs/>
                <w:color w:val="000000"/>
                <w:lang w:val="nl-NL"/>
              </w:rPr>
              <w:t>Sự chuyển đổi lẫn nhau giữa các Trigơ</w:t>
            </w:r>
          </w:p>
          <w:p w14:paraId="7ADE41B2" w14:textId="77777777" w:rsidR="006E3BB0" w:rsidRPr="00D62FF2" w:rsidRDefault="006E3BB0" w:rsidP="000B388B">
            <w:pPr>
              <w:pStyle w:val="Chng"/>
              <w:ind w:left="0"/>
              <w:rPr>
                <w:bCs/>
                <w:color w:val="000000"/>
                <w:lang w:val="nl-NL"/>
              </w:rPr>
            </w:pPr>
            <w:r w:rsidRPr="00D62FF2">
              <w:rPr>
                <w:bCs/>
                <w:color w:val="000000"/>
                <w:lang w:val="nl-NL"/>
              </w:rPr>
              <w:t>4.7 Các vi mạch thông dụng</w:t>
            </w:r>
          </w:p>
        </w:tc>
        <w:tc>
          <w:tcPr>
            <w:tcW w:w="567" w:type="dxa"/>
            <w:shd w:val="clear" w:color="auto" w:fill="auto"/>
          </w:tcPr>
          <w:p w14:paraId="7ADE41B3" w14:textId="77777777" w:rsidR="006E3BB0" w:rsidRPr="00D62FF2" w:rsidRDefault="006E3BB0" w:rsidP="0017530A">
            <w:pPr>
              <w:pStyle w:val="BodyText2"/>
              <w:tabs>
                <w:tab w:val="num" w:pos="960"/>
              </w:tabs>
              <w:jc w:val="center"/>
              <w:rPr>
                <w:bCs/>
                <w:color w:val="000000"/>
                <w:sz w:val="24"/>
                <w:szCs w:val="24"/>
                <w:lang w:val="nl-NL"/>
              </w:rPr>
            </w:pPr>
            <w:r w:rsidRPr="00D62FF2">
              <w:rPr>
                <w:bCs/>
                <w:color w:val="000000"/>
                <w:sz w:val="24"/>
                <w:szCs w:val="24"/>
                <w:lang w:val="nl-NL"/>
              </w:rPr>
              <w:t>2,5</w:t>
            </w:r>
          </w:p>
        </w:tc>
        <w:tc>
          <w:tcPr>
            <w:tcW w:w="567" w:type="dxa"/>
            <w:gridSpan w:val="2"/>
          </w:tcPr>
          <w:p w14:paraId="7ADE41B4" w14:textId="77777777" w:rsidR="006E3BB0" w:rsidRPr="00D62FF2" w:rsidRDefault="006E3BB0" w:rsidP="0017530A">
            <w:pPr>
              <w:pStyle w:val="BodyText2"/>
              <w:tabs>
                <w:tab w:val="num" w:pos="960"/>
              </w:tabs>
              <w:jc w:val="center"/>
              <w:rPr>
                <w:bCs/>
                <w:color w:val="000000"/>
                <w:sz w:val="24"/>
                <w:szCs w:val="24"/>
                <w:lang w:val="nl-NL"/>
              </w:rPr>
            </w:pPr>
            <w:r w:rsidRPr="00D62FF2">
              <w:rPr>
                <w:bCs/>
                <w:color w:val="000000"/>
                <w:sz w:val="24"/>
                <w:szCs w:val="24"/>
                <w:lang w:val="nl-NL"/>
              </w:rPr>
              <w:t>0,5</w:t>
            </w:r>
          </w:p>
        </w:tc>
        <w:tc>
          <w:tcPr>
            <w:tcW w:w="682" w:type="dxa"/>
            <w:tcBorders>
              <w:right w:val="single" w:sz="4" w:space="0" w:color="auto"/>
            </w:tcBorders>
            <w:shd w:val="clear" w:color="auto" w:fill="auto"/>
          </w:tcPr>
          <w:p w14:paraId="7ADE41B5" w14:textId="77777777" w:rsidR="006E3BB0" w:rsidRPr="00D62FF2" w:rsidRDefault="006E3BB0" w:rsidP="009523FB">
            <w:pPr>
              <w:pStyle w:val="BodyText2"/>
              <w:tabs>
                <w:tab w:val="num" w:pos="960"/>
              </w:tabs>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B6" w14:textId="77777777" w:rsidR="006E3BB0" w:rsidRPr="00D62FF2" w:rsidRDefault="006E3BB0" w:rsidP="00EA754A">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4.1 đến 4.23 trong tài liệu [4]</w:t>
            </w:r>
          </w:p>
          <w:p w14:paraId="7ADE41B7" w14:textId="77777777" w:rsidR="006E3BB0" w:rsidRPr="00D62FF2" w:rsidRDefault="006E3BB0" w:rsidP="00615A17">
            <w:pPr>
              <w:pStyle w:val="BodyText2"/>
              <w:tabs>
                <w:tab w:val="num" w:pos="960"/>
              </w:tabs>
              <w:jc w:val="both"/>
              <w:rPr>
                <w:bCs/>
                <w:color w:val="000000"/>
                <w:sz w:val="24"/>
                <w:szCs w:val="24"/>
                <w:lang w:val="nl-NL"/>
              </w:rPr>
            </w:pPr>
          </w:p>
        </w:tc>
      </w:tr>
      <w:tr w:rsidR="0091133B" w:rsidRPr="00D62FF2" w14:paraId="7ADE41C6" w14:textId="77777777" w:rsidTr="00D62FF2">
        <w:trPr>
          <w:trHeight w:val="70"/>
        </w:trPr>
        <w:tc>
          <w:tcPr>
            <w:tcW w:w="817" w:type="dxa"/>
            <w:shd w:val="clear" w:color="auto" w:fill="auto"/>
            <w:vAlign w:val="center"/>
          </w:tcPr>
          <w:p w14:paraId="7ADE41B9" w14:textId="77777777" w:rsidR="0091133B" w:rsidRPr="00D62FF2" w:rsidRDefault="006E3BB0" w:rsidP="009E06D1">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9</w:t>
            </w:r>
          </w:p>
        </w:tc>
        <w:tc>
          <w:tcPr>
            <w:tcW w:w="2977" w:type="dxa"/>
            <w:shd w:val="clear" w:color="auto" w:fill="auto"/>
            <w:vAlign w:val="center"/>
          </w:tcPr>
          <w:p w14:paraId="7ADE41BA" w14:textId="77777777" w:rsidR="00857967" w:rsidRPr="00D62FF2" w:rsidRDefault="00F427F9" w:rsidP="009523FB">
            <w:pPr>
              <w:pStyle w:val="Chng"/>
              <w:spacing w:before="0" w:after="0"/>
              <w:ind w:left="0"/>
              <w:rPr>
                <w:bCs/>
                <w:color w:val="000000"/>
                <w:lang w:val="nl-NL"/>
              </w:rPr>
            </w:pPr>
            <w:r w:rsidRPr="00D62FF2">
              <w:rPr>
                <w:bCs/>
                <w:color w:val="000000"/>
                <w:lang w:val="nl-NL"/>
              </w:rPr>
              <w:t>Chương 5. MẠCH LOGIC TUẦN TỰ (LOGIC DÃY)</w:t>
            </w:r>
          </w:p>
          <w:p w14:paraId="7ADE41BB" w14:textId="77777777" w:rsidR="00F427F9" w:rsidRPr="00D62FF2" w:rsidRDefault="00F427F9" w:rsidP="009523FB">
            <w:pPr>
              <w:pStyle w:val="Chng"/>
              <w:spacing w:before="0" w:after="0"/>
              <w:ind w:left="0"/>
              <w:rPr>
                <w:bCs/>
                <w:color w:val="000000"/>
                <w:lang w:val="nl-NL"/>
              </w:rPr>
            </w:pPr>
            <w:r w:rsidRPr="00D62FF2">
              <w:rPr>
                <w:bCs/>
                <w:color w:val="000000"/>
                <w:lang w:val="nl-NL"/>
              </w:rPr>
              <w:t>5.1 Định nghĩa và đặc điểm của mạch logic dãy</w:t>
            </w:r>
          </w:p>
          <w:p w14:paraId="7ADE41BC" w14:textId="77777777" w:rsidR="00F427F9" w:rsidRPr="00D62FF2" w:rsidRDefault="00F427F9" w:rsidP="009523FB">
            <w:pPr>
              <w:pStyle w:val="Chng"/>
              <w:spacing w:before="0" w:after="0"/>
              <w:ind w:left="0"/>
              <w:rPr>
                <w:bCs/>
                <w:color w:val="000000"/>
                <w:lang w:val="nl-NL"/>
              </w:rPr>
            </w:pPr>
            <w:r w:rsidRPr="00D62FF2">
              <w:rPr>
                <w:bCs/>
                <w:color w:val="000000"/>
                <w:lang w:val="nl-NL"/>
              </w:rPr>
              <w:t>5.2 Phương pháp cơ bản phân tích chức năng logic mạch dãy</w:t>
            </w:r>
          </w:p>
          <w:p w14:paraId="7ADE41BD" w14:textId="77777777" w:rsidR="00F427F9" w:rsidRPr="00D62FF2" w:rsidRDefault="00F427F9" w:rsidP="009523FB">
            <w:pPr>
              <w:pStyle w:val="Chng"/>
              <w:spacing w:before="0" w:after="0"/>
              <w:ind w:left="0"/>
              <w:rPr>
                <w:bCs/>
                <w:color w:val="000000"/>
                <w:lang w:val="nl-NL"/>
              </w:rPr>
            </w:pPr>
            <w:r w:rsidRPr="00D62FF2">
              <w:rPr>
                <w:bCs/>
                <w:color w:val="000000"/>
                <w:lang w:val="nl-NL"/>
              </w:rPr>
              <w:t>5.3 Bộ đếm</w:t>
            </w:r>
          </w:p>
          <w:p w14:paraId="7ADE41BE" w14:textId="77777777" w:rsidR="00F427F9" w:rsidRPr="00D62FF2" w:rsidRDefault="00F427F9" w:rsidP="00F427F9">
            <w:pPr>
              <w:pStyle w:val="Chng"/>
              <w:spacing w:before="0" w:after="0"/>
              <w:ind w:left="0"/>
              <w:rPr>
                <w:sz w:val="23"/>
                <w:szCs w:val="23"/>
                <w:lang w:val="it-IT"/>
              </w:rPr>
            </w:pPr>
            <w:r w:rsidRPr="00D62FF2">
              <w:rPr>
                <w:bCs/>
                <w:color w:val="000000"/>
                <w:lang w:val="nl-NL"/>
              </w:rPr>
              <w:t xml:space="preserve">5.4 Sử dụng các vi mạch đếm </w:t>
            </w:r>
          </w:p>
        </w:tc>
        <w:tc>
          <w:tcPr>
            <w:tcW w:w="567" w:type="dxa"/>
            <w:shd w:val="clear" w:color="auto" w:fill="auto"/>
          </w:tcPr>
          <w:p w14:paraId="7ADE41BF" w14:textId="77777777" w:rsidR="0091133B"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3</w:t>
            </w:r>
          </w:p>
        </w:tc>
        <w:tc>
          <w:tcPr>
            <w:tcW w:w="567" w:type="dxa"/>
            <w:gridSpan w:val="2"/>
          </w:tcPr>
          <w:p w14:paraId="7ADE41C0" w14:textId="77777777" w:rsidR="0091133B"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0,5</w:t>
            </w:r>
          </w:p>
        </w:tc>
        <w:tc>
          <w:tcPr>
            <w:tcW w:w="682" w:type="dxa"/>
            <w:tcBorders>
              <w:right w:val="single" w:sz="4" w:space="0" w:color="auto"/>
            </w:tcBorders>
            <w:shd w:val="clear" w:color="auto" w:fill="auto"/>
          </w:tcPr>
          <w:p w14:paraId="7ADE41C1" w14:textId="77777777" w:rsidR="0091133B"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C2" w14:textId="77777777" w:rsidR="00615A17" w:rsidRPr="00D62FF2" w:rsidRDefault="00615A17" w:rsidP="00615A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5.1 đến 5.4 trong tài liệu [1]</w:t>
            </w:r>
          </w:p>
          <w:p w14:paraId="7ADE41C3" w14:textId="77777777" w:rsidR="00615A17" w:rsidRPr="00D62FF2" w:rsidRDefault="00615A17" w:rsidP="00615A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từ trang 216 đến trang 243 trong tài liệu [3]</w:t>
            </w:r>
          </w:p>
          <w:p w14:paraId="7ADE41C4" w14:textId="77777777" w:rsidR="00615A17" w:rsidRPr="00D62FF2" w:rsidRDefault="00615A17" w:rsidP="00615A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5.1 đến 5.30 trong tài liệu [4]</w:t>
            </w:r>
          </w:p>
          <w:p w14:paraId="7ADE41C5" w14:textId="77777777" w:rsidR="000276A1" w:rsidRPr="00D62FF2" w:rsidRDefault="000276A1" w:rsidP="00694867">
            <w:pPr>
              <w:pStyle w:val="BodyText2"/>
              <w:tabs>
                <w:tab w:val="num" w:pos="960"/>
              </w:tabs>
              <w:spacing w:after="0" w:line="240" w:lineRule="auto"/>
              <w:jc w:val="both"/>
              <w:rPr>
                <w:bCs/>
                <w:color w:val="000000"/>
                <w:sz w:val="24"/>
                <w:szCs w:val="24"/>
                <w:lang w:val="nl-NL"/>
              </w:rPr>
            </w:pPr>
          </w:p>
        </w:tc>
      </w:tr>
      <w:tr w:rsidR="0091133B" w:rsidRPr="00D62FF2" w14:paraId="7ADE41DC" w14:textId="77777777" w:rsidTr="00D62FF2">
        <w:trPr>
          <w:trHeight w:val="2501"/>
        </w:trPr>
        <w:tc>
          <w:tcPr>
            <w:tcW w:w="817" w:type="dxa"/>
            <w:shd w:val="clear" w:color="auto" w:fill="auto"/>
            <w:vAlign w:val="center"/>
          </w:tcPr>
          <w:p w14:paraId="7ADE41C7" w14:textId="77777777" w:rsidR="00F427F9" w:rsidRPr="00D62FF2" w:rsidRDefault="00F427F9" w:rsidP="00F427F9">
            <w:pPr>
              <w:pStyle w:val="BodyText2"/>
              <w:tabs>
                <w:tab w:val="num" w:pos="960"/>
              </w:tabs>
              <w:spacing w:after="0" w:line="240" w:lineRule="auto"/>
              <w:jc w:val="center"/>
              <w:rPr>
                <w:b/>
                <w:bCs/>
                <w:color w:val="000000"/>
                <w:sz w:val="24"/>
                <w:szCs w:val="24"/>
                <w:lang w:val="nl-NL"/>
              </w:rPr>
            </w:pPr>
          </w:p>
          <w:p w14:paraId="7ADE41C8" w14:textId="77777777" w:rsidR="00F427F9" w:rsidRPr="00D62FF2" w:rsidRDefault="00F427F9" w:rsidP="00F427F9">
            <w:pPr>
              <w:pStyle w:val="BodyText2"/>
              <w:tabs>
                <w:tab w:val="num" w:pos="960"/>
              </w:tabs>
              <w:spacing w:after="0" w:line="240" w:lineRule="auto"/>
              <w:jc w:val="center"/>
              <w:rPr>
                <w:b/>
                <w:bCs/>
                <w:color w:val="000000"/>
                <w:sz w:val="24"/>
                <w:szCs w:val="24"/>
                <w:lang w:val="nl-NL"/>
              </w:rPr>
            </w:pPr>
          </w:p>
          <w:p w14:paraId="7ADE41C9" w14:textId="77777777" w:rsidR="00F427F9" w:rsidRPr="00D62FF2" w:rsidRDefault="00F427F9" w:rsidP="00F427F9">
            <w:pPr>
              <w:pStyle w:val="BodyText2"/>
              <w:tabs>
                <w:tab w:val="num" w:pos="960"/>
              </w:tabs>
              <w:spacing w:after="0" w:line="240" w:lineRule="auto"/>
              <w:jc w:val="center"/>
              <w:rPr>
                <w:b/>
                <w:bCs/>
                <w:color w:val="000000"/>
                <w:sz w:val="24"/>
                <w:szCs w:val="24"/>
                <w:lang w:val="nl-NL"/>
              </w:rPr>
            </w:pPr>
          </w:p>
          <w:p w14:paraId="7ADE41CA" w14:textId="77777777" w:rsidR="00F427F9" w:rsidRPr="00D62FF2" w:rsidRDefault="00F427F9" w:rsidP="00F427F9">
            <w:pPr>
              <w:pStyle w:val="BodyText2"/>
              <w:tabs>
                <w:tab w:val="num" w:pos="960"/>
              </w:tabs>
              <w:spacing w:after="0" w:line="240" w:lineRule="auto"/>
              <w:jc w:val="center"/>
              <w:rPr>
                <w:b/>
                <w:bCs/>
                <w:color w:val="000000"/>
                <w:sz w:val="24"/>
                <w:szCs w:val="24"/>
                <w:lang w:val="nl-NL"/>
              </w:rPr>
            </w:pPr>
          </w:p>
          <w:p w14:paraId="7ADE41CB" w14:textId="77777777" w:rsidR="00F427F9" w:rsidRPr="00D62FF2" w:rsidRDefault="00F427F9" w:rsidP="00F427F9">
            <w:pPr>
              <w:pStyle w:val="BodyText2"/>
              <w:tabs>
                <w:tab w:val="num" w:pos="960"/>
              </w:tabs>
              <w:spacing w:after="0" w:line="240" w:lineRule="auto"/>
              <w:jc w:val="center"/>
              <w:rPr>
                <w:b/>
                <w:bCs/>
                <w:color w:val="000000"/>
                <w:sz w:val="24"/>
                <w:szCs w:val="24"/>
                <w:lang w:val="nl-NL"/>
              </w:rPr>
            </w:pPr>
          </w:p>
          <w:p w14:paraId="7ADE41CC" w14:textId="77777777" w:rsidR="00F427F9" w:rsidRPr="00D62FF2" w:rsidRDefault="006E3BB0" w:rsidP="00F427F9">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10</w:t>
            </w:r>
          </w:p>
          <w:p w14:paraId="7ADE41CD" w14:textId="77777777" w:rsidR="00F427F9" w:rsidRPr="00D62FF2" w:rsidRDefault="00F427F9" w:rsidP="00F427F9">
            <w:pPr>
              <w:pStyle w:val="BodyText2"/>
              <w:tabs>
                <w:tab w:val="num" w:pos="960"/>
              </w:tabs>
              <w:spacing w:after="0" w:line="240" w:lineRule="auto"/>
              <w:jc w:val="center"/>
              <w:rPr>
                <w:b/>
                <w:bCs/>
                <w:color w:val="000000"/>
                <w:sz w:val="24"/>
                <w:szCs w:val="24"/>
                <w:lang w:val="nl-NL"/>
              </w:rPr>
            </w:pPr>
          </w:p>
          <w:p w14:paraId="7ADE41CE" w14:textId="77777777" w:rsidR="00F427F9" w:rsidRPr="00D62FF2" w:rsidRDefault="00F427F9" w:rsidP="00F427F9">
            <w:pPr>
              <w:pStyle w:val="BodyText2"/>
              <w:tabs>
                <w:tab w:val="num" w:pos="960"/>
              </w:tabs>
              <w:spacing w:after="0" w:line="240" w:lineRule="auto"/>
              <w:jc w:val="center"/>
              <w:rPr>
                <w:b/>
                <w:bCs/>
                <w:color w:val="000000"/>
                <w:sz w:val="24"/>
                <w:szCs w:val="24"/>
                <w:lang w:val="nl-NL"/>
              </w:rPr>
            </w:pPr>
          </w:p>
          <w:p w14:paraId="7ADE41CF" w14:textId="77777777" w:rsidR="00F427F9" w:rsidRPr="00D62FF2" w:rsidRDefault="00F427F9" w:rsidP="00F427F9">
            <w:pPr>
              <w:pStyle w:val="BodyText2"/>
              <w:tabs>
                <w:tab w:val="num" w:pos="960"/>
              </w:tabs>
              <w:spacing w:after="0" w:line="240" w:lineRule="auto"/>
              <w:jc w:val="center"/>
              <w:rPr>
                <w:b/>
                <w:bCs/>
                <w:color w:val="000000"/>
                <w:sz w:val="24"/>
                <w:szCs w:val="24"/>
                <w:lang w:val="nl-NL"/>
              </w:rPr>
            </w:pPr>
          </w:p>
        </w:tc>
        <w:tc>
          <w:tcPr>
            <w:tcW w:w="2977" w:type="dxa"/>
            <w:shd w:val="clear" w:color="auto" w:fill="auto"/>
          </w:tcPr>
          <w:p w14:paraId="7ADE41D0" w14:textId="77777777" w:rsidR="00FC3953" w:rsidRPr="00D62FF2" w:rsidRDefault="00F427F9" w:rsidP="00F427F9">
            <w:pPr>
              <w:pStyle w:val="Chng"/>
              <w:spacing w:before="0" w:after="0"/>
              <w:ind w:left="0"/>
              <w:rPr>
                <w:bCs/>
                <w:color w:val="000000"/>
                <w:lang w:val="nl-NL"/>
              </w:rPr>
            </w:pPr>
            <w:r w:rsidRPr="00D62FF2">
              <w:rPr>
                <w:sz w:val="23"/>
                <w:szCs w:val="23"/>
                <w:lang w:val="it-IT"/>
              </w:rPr>
              <w:t xml:space="preserve">5.5 </w:t>
            </w:r>
            <w:r w:rsidRPr="00D62FF2">
              <w:rPr>
                <w:bCs/>
                <w:color w:val="000000"/>
                <w:lang w:val="nl-NL"/>
              </w:rPr>
              <w:t xml:space="preserve">Một số ứng dụng của bộ đếm </w:t>
            </w:r>
          </w:p>
          <w:p w14:paraId="7ADE41D1" w14:textId="77777777" w:rsidR="00F427F9" w:rsidRPr="00D62FF2" w:rsidRDefault="00F427F9" w:rsidP="00F427F9">
            <w:pPr>
              <w:pStyle w:val="Chng"/>
              <w:spacing w:before="0" w:after="0"/>
              <w:ind w:left="0"/>
              <w:rPr>
                <w:bCs/>
                <w:color w:val="000000"/>
                <w:lang w:val="nl-NL"/>
              </w:rPr>
            </w:pPr>
            <w:r w:rsidRPr="00D62FF2">
              <w:rPr>
                <w:bCs/>
                <w:color w:val="000000"/>
                <w:lang w:val="nl-NL"/>
              </w:rPr>
              <w:t>5.6 Thanh ghi và thanh ghi dịch</w:t>
            </w:r>
          </w:p>
          <w:p w14:paraId="7ADE41D2" w14:textId="77777777" w:rsidR="00F427F9" w:rsidRPr="00D62FF2" w:rsidRDefault="00F427F9" w:rsidP="00F427F9">
            <w:pPr>
              <w:pStyle w:val="Chng"/>
              <w:spacing w:before="0" w:after="0"/>
              <w:ind w:left="0"/>
              <w:rPr>
                <w:bCs/>
                <w:color w:val="000000"/>
                <w:lang w:val="nl-NL"/>
              </w:rPr>
            </w:pPr>
            <w:r w:rsidRPr="00D62FF2">
              <w:rPr>
                <w:bCs/>
                <w:color w:val="000000"/>
                <w:lang w:val="nl-NL"/>
              </w:rPr>
              <w:t>5.7 Một số ứng dụng của thanh ghi dịch</w:t>
            </w:r>
          </w:p>
          <w:p w14:paraId="7ADE41D3" w14:textId="77777777" w:rsidR="00F427F9" w:rsidRPr="00D62FF2" w:rsidRDefault="00F427F9" w:rsidP="00F427F9">
            <w:pPr>
              <w:pStyle w:val="Chng"/>
              <w:spacing w:before="0" w:after="0"/>
              <w:ind w:left="0"/>
              <w:rPr>
                <w:bCs/>
                <w:color w:val="000000"/>
                <w:lang w:val="nl-NL"/>
              </w:rPr>
            </w:pPr>
            <w:r w:rsidRPr="00D62FF2">
              <w:rPr>
                <w:bCs/>
                <w:color w:val="000000"/>
                <w:lang w:val="nl-NL"/>
              </w:rPr>
              <w:t>5.8 Phương pháp thiết kế mạch dãy</w:t>
            </w:r>
          </w:p>
          <w:p w14:paraId="7ADE41D4" w14:textId="77777777" w:rsidR="00F427F9" w:rsidRPr="00D62FF2" w:rsidRDefault="00F427F9" w:rsidP="00F427F9">
            <w:pPr>
              <w:pStyle w:val="Chng"/>
              <w:spacing w:before="0" w:after="0"/>
              <w:ind w:left="0"/>
              <w:rPr>
                <w:sz w:val="23"/>
                <w:szCs w:val="23"/>
                <w:lang w:val="it-IT"/>
              </w:rPr>
            </w:pPr>
            <w:r w:rsidRPr="00D62FF2">
              <w:rPr>
                <w:bCs/>
                <w:color w:val="000000"/>
                <w:lang w:val="nl-NL"/>
              </w:rPr>
              <w:t>5.9 Các vi mạch thông dụng</w:t>
            </w:r>
          </w:p>
        </w:tc>
        <w:tc>
          <w:tcPr>
            <w:tcW w:w="567" w:type="dxa"/>
            <w:shd w:val="clear" w:color="auto" w:fill="auto"/>
          </w:tcPr>
          <w:p w14:paraId="7ADE41D5" w14:textId="77777777" w:rsidR="0091133B"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3</w:t>
            </w:r>
          </w:p>
        </w:tc>
        <w:tc>
          <w:tcPr>
            <w:tcW w:w="567" w:type="dxa"/>
            <w:gridSpan w:val="2"/>
          </w:tcPr>
          <w:p w14:paraId="7ADE41D6" w14:textId="77777777" w:rsidR="0091133B"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0,5</w:t>
            </w:r>
          </w:p>
        </w:tc>
        <w:tc>
          <w:tcPr>
            <w:tcW w:w="682" w:type="dxa"/>
            <w:tcBorders>
              <w:right w:val="single" w:sz="4" w:space="0" w:color="auto"/>
            </w:tcBorders>
            <w:shd w:val="clear" w:color="auto" w:fill="auto"/>
          </w:tcPr>
          <w:p w14:paraId="7ADE41D7" w14:textId="77777777" w:rsidR="0091133B"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D8" w14:textId="77777777" w:rsidR="00615A17" w:rsidRPr="00D62FF2" w:rsidRDefault="00615A17" w:rsidP="00615A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5.5 đến 5.9 trong tài liệu [1]</w:t>
            </w:r>
          </w:p>
          <w:p w14:paraId="7ADE41D9" w14:textId="77777777" w:rsidR="00615A17" w:rsidRPr="00D62FF2" w:rsidRDefault="00615A17" w:rsidP="00615A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từ trang 246 đến trang 249 và từ trang 267 đến trang 287 trong tài liệu [3]</w:t>
            </w:r>
          </w:p>
          <w:p w14:paraId="7ADE41DA" w14:textId="77777777" w:rsidR="00615A17" w:rsidRPr="00D62FF2" w:rsidRDefault="00615A17" w:rsidP="00615A1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5.31 đến 5.43 trong tài liệu [4]</w:t>
            </w:r>
          </w:p>
          <w:p w14:paraId="7ADE41DB" w14:textId="77777777" w:rsidR="008C1BD1" w:rsidRPr="00D62FF2" w:rsidRDefault="008C1BD1" w:rsidP="00694867">
            <w:pPr>
              <w:pStyle w:val="BodyText2"/>
              <w:tabs>
                <w:tab w:val="num" w:pos="960"/>
              </w:tabs>
              <w:spacing w:after="0" w:line="240" w:lineRule="auto"/>
              <w:jc w:val="both"/>
              <w:rPr>
                <w:bCs/>
                <w:color w:val="000000"/>
                <w:sz w:val="24"/>
                <w:szCs w:val="24"/>
                <w:lang w:val="nl-NL"/>
              </w:rPr>
            </w:pPr>
          </w:p>
        </w:tc>
      </w:tr>
      <w:tr w:rsidR="0091133B" w:rsidRPr="00D62FF2" w14:paraId="7ADE4205" w14:textId="77777777" w:rsidTr="00D62FF2">
        <w:trPr>
          <w:trHeight w:val="70"/>
        </w:trPr>
        <w:tc>
          <w:tcPr>
            <w:tcW w:w="817" w:type="dxa"/>
            <w:shd w:val="clear" w:color="auto" w:fill="auto"/>
            <w:vAlign w:val="center"/>
          </w:tcPr>
          <w:p w14:paraId="7ADE41DD" w14:textId="77777777" w:rsidR="00B67FC5" w:rsidRPr="00D62FF2" w:rsidRDefault="00B67FC5" w:rsidP="009E06D1">
            <w:pPr>
              <w:pStyle w:val="BodyText2"/>
              <w:tabs>
                <w:tab w:val="num" w:pos="960"/>
              </w:tabs>
              <w:spacing w:after="0" w:line="240" w:lineRule="auto"/>
              <w:jc w:val="center"/>
              <w:rPr>
                <w:b/>
                <w:bCs/>
                <w:color w:val="000000"/>
                <w:sz w:val="24"/>
                <w:szCs w:val="24"/>
                <w:lang w:val="nl-NL"/>
              </w:rPr>
            </w:pPr>
          </w:p>
          <w:p w14:paraId="7ADE41DE" w14:textId="77777777" w:rsidR="00B67FC5" w:rsidRPr="00D62FF2" w:rsidRDefault="006E3BB0" w:rsidP="009E06D1">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11</w:t>
            </w:r>
          </w:p>
          <w:p w14:paraId="7ADE41DF" w14:textId="77777777" w:rsidR="00B67FC5" w:rsidRPr="00D62FF2" w:rsidRDefault="00B67FC5" w:rsidP="009E06D1">
            <w:pPr>
              <w:pStyle w:val="BodyText2"/>
              <w:tabs>
                <w:tab w:val="num" w:pos="960"/>
              </w:tabs>
              <w:spacing w:after="0" w:line="240" w:lineRule="auto"/>
              <w:jc w:val="center"/>
              <w:rPr>
                <w:b/>
                <w:bCs/>
                <w:color w:val="000000"/>
                <w:sz w:val="24"/>
                <w:szCs w:val="24"/>
                <w:lang w:val="nl-NL"/>
              </w:rPr>
            </w:pPr>
          </w:p>
        </w:tc>
        <w:tc>
          <w:tcPr>
            <w:tcW w:w="2977" w:type="dxa"/>
            <w:shd w:val="clear" w:color="auto" w:fill="auto"/>
          </w:tcPr>
          <w:p w14:paraId="7ADE41E0" w14:textId="77777777" w:rsidR="006E3BB0" w:rsidRPr="00D62FF2" w:rsidRDefault="00BE6D95" w:rsidP="00B67FC5">
            <w:pPr>
              <w:pStyle w:val="Chng"/>
              <w:spacing w:before="0" w:after="0"/>
              <w:ind w:left="0"/>
              <w:rPr>
                <w:bCs/>
                <w:color w:val="000000"/>
                <w:lang w:val="nl-NL"/>
              </w:rPr>
            </w:pPr>
            <w:r w:rsidRPr="00D62FF2">
              <w:rPr>
                <w:bCs/>
                <w:color w:val="000000"/>
                <w:lang w:val="nl-NL"/>
              </w:rPr>
              <w:t>Chữa bà</w:t>
            </w:r>
            <w:r w:rsidR="006E3BB0" w:rsidRPr="00D62FF2">
              <w:rPr>
                <w:bCs/>
                <w:color w:val="000000"/>
                <w:lang w:val="nl-NL"/>
              </w:rPr>
              <w:t>i tập chương 5</w:t>
            </w:r>
          </w:p>
          <w:p w14:paraId="7ADE41E1" w14:textId="77777777" w:rsidR="006E3BB0" w:rsidRPr="00D62FF2" w:rsidRDefault="006E3BB0" w:rsidP="00B67FC5">
            <w:pPr>
              <w:pStyle w:val="Chng"/>
              <w:spacing w:before="0" w:after="0"/>
              <w:ind w:left="0"/>
              <w:rPr>
                <w:bCs/>
                <w:color w:val="000000"/>
                <w:lang w:val="nl-NL"/>
              </w:rPr>
            </w:pPr>
          </w:p>
          <w:p w14:paraId="7ADE41E2" w14:textId="77777777" w:rsidR="00F03C62" w:rsidRPr="00D62FF2" w:rsidRDefault="00B67FC5" w:rsidP="00B67FC5">
            <w:pPr>
              <w:pStyle w:val="Chng"/>
              <w:spacing w:before="0" w:after="0"/>
              <w:ind w:left="0"/>
              <w:rPr>
                <w:bCs/>
                <w:color w:val="000000"/>
                <w:lang w:val="nl-NL"/>
              </w:rPr>
            </w:pPr>
            <w:r w:rsidRPr="00D62FF2">
              <w:rPr>
                <w:bCs/>
                <w:color w:val="000000"/>
                <w:lang w:val="nl-NL"/>
              </w:rPr>
              <w:t>Chương 6. CÁC BỘ NHỚ</w:t>
            </w:r>
          </w:p>
          <w:p w14:paraId="7ADE41E3" w14:textId="77777777" w:rsidR="00B67FC5" w:rsidRPr="00D62FF2" w:rsidRDefault="00B67FC5" w:rsidP="00B67FC5">
            <w:pPr>
              <w:pStyle w:val="Chng"/>
              <w:spacing w:before="0" w:after="0"/>
              <w:ind w:left="0"/>
              <w:rPr>
                <w:bCs/>
                <w:color w:val="000000"/>
                <w:lang w:val="nl-NL"/>
              </w:rPr>
            </w:pPr>
            <w:r w:rsidRPr="00D62FF2">
              <w:rPr>
                <w:bCs/>
                <w:color w:val="000000"/>
                <w:lang w:val="nl-NL"/>
              </w:rPr>
              <w:t>6.1 Khái niệm và phân loại</w:t>
            </w:r>
          </w:p>
          <w:p w14:paraId="7ADE41E4" w14:textId="77777777" w:rsidR="00B67FC5" w:rsidRPr="00D62FF2" w:rsidRDefault="00B67FC5" w:rsidP="00B67FC5">
            <w:pPr>
              <w:pStyle w:val="Chng"/>
              <w:spacing w:before="0" w:after="0"/>
              <w:ind w:left="0"/>
              <w:rPr>
                <w:bCs/>
                <w:color w:val="000000"/>
                <w:lang w:val="nl-NL"/>
              </w:rPr>
            </w:pPr>
            <w:r w:rsidRPr="00D62FF2">
              <w:rPr>
                <w:bCs/>
                <w:color w:val="000000"/>
                <w:lang w:val="nl-NL"/>
              </w:rPr>
              <w:t>6.2 Bộ nhớ chỉ đọc ROM</w:t>
            </w:r>
          </w:p>
          <w:p w14:paraId="7ADE41E5" w14:textId="77777777" w:rsidR="00B67FC5" w:rsidRPr="00D62FF2" w:rsidRDefault="00B67FC5" w:rsidP="00B67FC5">
            <w:pPr>
              <w:pStyle w:val="Chng"/>
              <w:spacing w:before="0" w:after="0"/>
              <w:ind w:left="0"/>
              <w:rPr>
                <w:bCs/>
                <w:color w:val="000000"/>
                <w:lang w:val="nl-NL"/>
              </w:rPr>
            </w:pPr>
            <w:r w:rsidRPr="00D62FF2">
              <w:rPr>
                <w:bCs/>
                <w:color w:val="000000"/>
                <w:lang w:val="nl-NL"/>
              </w:rPr>
              <w:t>6.3 Các dạng ROM thường gặp</w:t>
            </w:r>
          </w:p>
          <w:p w14:paraId="7ADE41E6" w14:textId="77777777" w:rsidR="00B67FC5" w:rsidRPr="00D62FF2" w:rsidRDefault="00B67FC5" w:rsidP="00B67FC5">
            <w:pPr>
              <w:pStyle w:val="Chng"/>
              <w:spacing w:before="0" w:after="0"/>
              <w:ind w:left="0"/>
              <w:rPr>
                <w:bCs/>
                <w:color w:val="000000"/>
                <w:lang w:val="nl-NL"/>
              </w:rPr>
            </w:pPr>
            <w:r w:rsidRPr="00D62FF2">
              <w:rPr>
                <w:bCs/>
                <w:color w:val="000000"/>
                <w:lang w:val="nl-NL"/>
              </w:rPr>
              <w:t>6.4 Bộ nhớ ghi/đọc RAM</w:t>
            </w:r>
          </w:p>
          <w:p w14:paraId="7ADE41E7" w14:textId="77777777" w:rsidR="00B67FC5" w:rsidRPr="00D62FF2" w:rsidRDefault="00B67FC5" w:rsidP="00B67FC5">
            <w:pPr>
              <w:pStyle w:val="Chng"/>
              <w:spacing w:before="0" w:after="0"/>
              <w:ind w:left="0"/>
              <w:rPr>
                <w:bCs/>
                <w:color w:val="000000"/>
                <w:lang w:val="nl-NL"/>
              </w:rPr>
            </w:pPr>
            <w:r w:rsidRPr="00D62FF2">
              <w:rPr>
                <w:bCs/>
                <w:color w:val="000000"/>
                <w:lang w:val="nl-NL"/>
              </w:rPr>
              <w:t>6.5 Khái niệm về BUS</w:t>
            </w:r>
          </w:p>
          <w:p w14:paraId="7ADE41E8" w14:textId="77777777" w:rsidR="00B67FC5" w:rsidRPr="00D62FF2" w:rsidRDefault="00B67FC5" w:rsidP="00B67FC5">
            <w:pPr>
              <w:pStyle w:val="Chng"/>
              <w:spacing w:before="0" w:after="0"/>
              <w:ind w:left="0"/>
              <w:rPr>
                <w:sz w:val="23"/>
                <w:szCs w:val="23"/>
                <w:lang w:val="it-IT"/>
              </w:rPr>
            </w:pPr>
          </w:p>
        </w:tc>
        <w:tc>
          <w:tcPr>
            <w:tcW w:w="567" w:type="dxa"/>
            <w:shd w:val="clear" w:color="auto" w:fill="auto"/>
          </w:tcPr>
          <w:p w14:paraId="7ADE41E9"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p w14:paraId="7ADE41EA"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p>
          <w:p w14:paraId="7ADE41EB" w14:textId="77777777" w:rsidR="0091133B"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2</w:t>
            </w:r>
          </w:p>
          <w:p w14:paraId="7ADE41EC"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p w14:paraId="7ADE41ED"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p w14:paraId="7ADE41EE"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p w14:paraId="7ADE41EF"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p w14:paraId="7ADE41F0"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tc>
        <w:tc>
          <w:tcPr>
            <w:tcW w:w="567" w:type="dxa"/>
            <w:gridSpan w:val="2"/>
          </w:tcPr>
          <w:p w14:paraId="7ADE41F1"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1</w:t>
            </w:r>
          </w:p>
          <w:p w14:paraId="7ADE41F2"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p>
          <w:p w14:paraId="7ADE41F3" w14:textId="77777777" w:rsidR="0091133B" w:rsidRPr="00D62FF2" w:rsidRDefault="00B67FC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p w14:paraId="7ADE41F4"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p w14:paraId="7ADE41F5"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p w14:paraId="7ADE41F6"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p w14:paraId="7ADE41F7"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tc>
        <w:tc>
          <w:tcPr>
            <w:tcW w:w="682" w:type="dxa"/>
            <w:tcBorders>
              <w:right w:val="single" w:sz="4" w:space="0" w:color="auto"/>
            </w:tcBorders>
            <w:shd w:val="clear" w:color="auto" w:fill="auto"/>
          </w:tcPr>
          <w:p w14:paraId="7ADE41F8"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p w14:paraId="7ADE41F9"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p>
          <w:p w14:paraId="7ADE41FA" w14:textId="77777777" w:rsidR="0091133B" w:rsidRPr="00D62FF2" w:rsidRDefault="0039232C"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p w14:paraId="7ADE41FB"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p w14:paraId="7ADE41FC"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p w14:paraId="7ADE41FD"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p w14:paraId="7ADE41FE" w14:textId="77777777" w:rsidR="00B67FC5" w:rsidRPr="00D62FF2" w:rsidRDefault="00B67FC5" w:rsidP="0017530A">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1FF" w14:textId="77777777" w:rsidR="006E3BB0" w:rsidRPr="00D62FF2" w:rsidRDefault="006E3BB0" w:rsidP="00694867">
            <w:pPr>
              <w:pStyle w:val="BodyText2"/>
              <w:tabs>
                <w:tab w:val="num" w:pos="960"/>
              </w:tabs>
              <w:spacing w:after="0" w:line="240" w:lineRule="auto"/>
              <w:jc w:val="both"/>
              <w:rPr>
                <w:bCs/>
                <w:color w:val="000000"/>
                <w:sz w:val="24"/>
                <w:szCs w:val="24"/>
                <w:lang w:val="nl-NL"/>
              </w:rPr>
            </w:pPr>
          </w:p>
          <w:p w14:paraId="7ADE4200" w14:textId="77777777" w:rsidR="006E3BB0" w:rsidRPr="00D62FF2" w:rsidRDefault="006E3BB0" w:rsidP="00694867">
            <w:pPr>
              <w:pStyle w:val="BodyText2"/>
              <w:tabs>
                <w:tab w:val="num" w:pos="960"/>
              </w:tabs>
              <w:spacing w:after="0" w:line="240" w:lineRule="auto"/>
              <w:jc w:val="both"/>
              <w:rPr>
                <w:bCs/>
                <w:color w:val="000000"/>
                <w:sz w:val="24"/>
                <w:szCs w:val="24"/>
                <w:lang w:val="nl-NL"/>
              </w:rPr>
            </w:pPr>
          </w:p>
          <w:p w14:paraId="7ADE4201" w14:textId="77777777" w:rsidR="00694867" w:rsidRPr="00D62FF2" w:rsidRDefault="00694867" w:rsidP="0069486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6.1 đến 6.7 trong tài liệu [1]</w:t>
            </w:r>
          </w:p>
          <w:p w14:paraId="7ADE4202" w14:textId="77777777" w:rsidR="00694867" w:rsidRPr="00D62FF2" w:rsidRDefault="00694867" w:rsidP="00694867">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từ trang 244 đến trang 246 và từ trang 257 đến trang 267 trong tài liệu [3]</w:t>
            </w:r>
          </w:p>
          <w:p w14:paraId="7ADE4203" w14:textId="77777777" w:rsidR="00B67FC5" w:rsidRPr="00D62FF2" w:rsidRDefault="00B67FC5" w:rsidP="00D27845">
            <w:pPr>
              <w:pStyle w:val="BodyText2"/>
              <w:tabs>
                <w:tab w:val="num" w:pos="960"/>
              </w:tabs>
              <w:spacing w:after="0" w:line="240" w:lineRule="auto"/>
              <w:jc w:val="both"/>
              <w:rPr>
                <w:bCs/>
                <w:color w:val="000000"/>
                <w:sz w:val="24"/>
                <w:szCs w:val="24"/>
                <w:lang w:val="nl-NL"/>
              </w:rPr>
            </w:pPr>
          </w:p>
          <w:p w14:paraId="7ADE4204" w14:textId="77777777" w:rsidR="00B67FC5" w:rsidRPr="00D62FF2" w:rsidRDefault="00B67FC5" w:rsidP="00D27845">
            <w:pPr>
              <w:pStyle w:val="BodyText2"/>
              <w:tabs>
                <w:tab w:val="num" w:pos="960"/>
              </w:tabs>
              <w:spacing w:after="0" w:line="240" w:lineRule="auto"/>
              <w:jc w:val="both"/>
              <w:rPr>
                <w:bCs/>
                <w:color w:val="000000"/>
                <w:sz w:val="24"/>
                <w:szCs w:val="24"/>
                <w:lang w:val="nl-NL"/>
              </w:rPr>
            </w:pPr>
          </w:p>
        </w:tc>
      </w:tr>
      <w:tr w:rsidR="0091133B" w:rsidRPr="00D62FF2" w14:paraId="7ADE4217" w14:textId="77777777" w:rsidTr="00D62FF2">
        <w:trPr>
          <w:trHeight w:val="939"/>
        </w:trPr>
        <w:tc>
          <w:tcPr>
            <w:tcW w:w="817" w:type="dxa"/>
            <w:shd w:val="clear" w:color="auto" w:fill="auto"/>
            <w:vAlign w:val="center"/>
          </w:tcPr>
          <w:p w14:paraId="7ADE4206" w14:textId="77777777" w:rsidR="0091133B" w:rsidRPr="00D62FF2" w:rsidRDefault="006E3BB0" w:rsidP="009E06D1">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12</w:t>
            </w:r>
          </w:p>
        </w:tc>
        <w:tc>
          <w:tcPr>
            <w:tcW w:w="2977" w:type="dxa"/>
            <w:shd w:val="clear" w:color="auto" w:fill="auto"/>
            <w:vAlign w:val="center"/>
          </w:tcPr>
          <w:p w14:paraId="7ADE4207" w14:textId="77777777" w:rsidR="006E3BB0" w:rsidRPr="00D62FF2" w:rsidRDefault="006E3BB0" w:rsidP="006E3BB0">
            <w:pPr>
              <w:pStyle w:val="Chng"/>
              <w:spacing w:before="0" w:after="0"/>
              <w:ind w:left="0"/>
              <w:rPr>
                <w:bCs/>
                <w:color w:val="000000"/>
                <w:lang w:val="nl-NL"/>
              </w:rPr>
            </w:pPr>
            <w:r w:rsidRPr="00D62FF2">
              <w:rPr>
                <w:bCs/>
                <w:color w:val="000000"/>
                <w:lang w:val="nl-NL"/>
              </w:rPr>
              <w:t>6.6 Một số ứng dụng của các bộ nhớ bán dẫn</w:t>
            </w:r>
          </w:p>
          <w:p w14:paraId="7ADE4208" w14:textId="77777777" w:rsidR="00A73B81" w:rsidRPr="00D62FF2" w:rsidRDefault="006E3BB0" w:rsidP="00BE6D95">
            <w:pPr>
              <w:pStyle w:val="Chng"/>
              <w:spacing w:before="0" w:after="0"/>
              <w:ind w:left="0"/>
              <w:rPr>
                <w:sz w:val="23"/>
                <w:szCs w:val="23"/>
                <w:lang w:val="it-IT"/>
              </w:rPr>
            </w:pPr>
            <w:r w:rsidRPr="00D62FF2">
              <w:rPr>
                <w:bCs/>
                <w:color w:val="000000"/>
                <w:lang w:val="nl-NL"/>
              </w:rPr>
              <w:t>6.7 Các vi mạch thông dụng</w:t>
            </w:r>
          </w:p>
        </w:tc>
        <w:tc>
          <w:tcPr>
            <w:tcW w:w="567" w:type="dxa"/>
            <w:shd w:val="clear" w:color="auto" w:fill="auto"/>
          </w:tcPr>
          <w:p w14:paraId="7ADE4209"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2,5</w:t>
            </w:r>
          </w:p>
          <w:p w14:paraId="7ADE420A"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p>
          <w:p w14:paraId="7ADE420B"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p>
          <w:p w14:paraId="7ADE420C" w14:textId="77777777" w:rsidR="0091133B" w:rsidRPr="00D62FF2" w:rsidRDefault="0091133B" w:rsidP="0017530A">
            <w:pPr>
              <w:pStyle w:val="BodyText2"/>
              <w:tabs>
                <w:tab w:val="num" w:pos="960"/>
              </w:tabs>
              <w:spacing w:after="0" w:line="240" w:lineRule="auto"/>
              <w:jc w:val="center"/>
              <w:rPr>
                <w:bCs/>
                <w:color w:val="000000"/>
                <w:sz w:val="24"/>
                <w:szCs w:val="24"/>
                <w:lang w:val="nl-NL"/>
              </w:rPr>
            </w:pPr>
          </w:p>
        </w:tc>
        <w:tc>
          <w:tcPr>
            <w:tcW w:w="567" w:type="dxa"/>
            <w:gridSpan w:val="2"/>
          </w:tcPr>
          <w:p w14:paraId="7ADE420D"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0,5</w:t>
            </w:r>
          </w:p>
          <w:p w14:paraId="7ADE420E"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p>
          <w:p w14:paraId="7ADE420F"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p>
          <w:p w14:paraId="7ADE4210" w14:textId="77777777" w:rsidR="0091133B" w:rsidRPr="00D62FF2" w:rsidRDefault="0091133B" w:rsidP="0017530A">
            <w:pPr>
              <w:pStyle w:val="BodyText2"/>
              <w:tabs>
                <w:tab w:val="num" w:pos="960"/>
              </w:tabs>
              <w:spacing w:after="0" w:line="240" w:lineRule="auto"/>
              <w:jc w:val="center"/>
              <w:rPr>
                <w:bCs/>
                <w:color w:val="000000"/>
                <w:sz w:val="24"/>
                <w:szCs w:val="24"/>
                <w:lang w:val="nl-NL"/>
              </w:rPr>
            </w:pPr>
          </w:p>
        </w:tc>
        <w:tc>
          <w:tcPr>
            <w:tcW w:w="682" w:type="dxa"/>
            <w:tcBorders>
              <w:right w:val="single" w:sz="4" w:space="0" w:color="auto"/>
            </w:tcBorders>
            <w:shd w:val="clear" w:color="auto" w:fill="auto"/>
          </w:tcPr>
          <w:p w14:paraId="7ADE4211"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p w14:paraId="7ADE4212"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p>
          <w:p w14:paraId="7ADE4213" w14:textId="77777777" w:rsidR="006E3BB0" w:rsidRPr="00D62FF2" w:rsidRDefault="006E3BB0" w:rsidP="0017530A">
            <w:pPr>
              <w:pStyle w:val="BodyText2"/>
              <w:tabs>
                <w:tab w:val="num" w:pos="960"/>
              </w:tabs>
              <w:spacing w:after="0" w:line="240" w:lineRule="auto"/>
              <w:jc w:val="center"/>
              <w:rPr>
                <w:bCs/>
                <w:color w:val="000000"/>
                <w:sz w:val="24"/>
                <w:szCs w:val="24"/>
                <w:lang w:val="nl-NL"/>
              </w:rPr>
            </w:pPr>
          </w:p>
          <w:p w14:paraId="7ADE4214" w14:textId="77777777" w:rsidR="0091133B" w:rsidRPr="00D62FF2" w:rsidRDefault="0091133B" w:rsidP="0017530A">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215" w14:textId="77777777" w:rsidR="006E3BB0" w:rsidRPr="00D62FF2" w:rsidRDefault="006E3BB0" w:rsidP="006E3BB0">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6.1 đến 6.33 trong tài liệu [4]</w:t>
            </w:r>
          </w:p>
          <w:p w14:paraId="7ADE4216" w14:textId="77777777" w:rsidR="00D6250F" w:rsidRPr="00D62FF2" w:rsidRDefault="00D6250F" w:rsidP="00271792">
            <w:pPr>
              <w:pStyle w:val="BodyText2"/>
              <w:tabs>
                <w:tab w:val="num" w:pos="960"/>
              </w:tabs>
              <w:spacing w:after="0" w:line="240" w:lineRule="auto"/>
              <w:jc w:val="both"/>
              <w:rPr>
                <w:bCs/>
                <w:color w:val="000000"/>
                <w:sz w:val="24"/>
                <w:szCs w:val="24"/>
                <w:lang w:val="nl-NL"/>
              </w:rPr>
            </w:pPr>
          </w:p>
        </w:tc>
      </w:tr>
      <w:tr w:rsidR="006E3BB0" w:rsidRPr="00D62FF2" w14:paraId="7ADE4226" w14:textId="77777777" w:rsidTr="00D62FF2">
        <w:trPr>
          <w:trHeight w:val="3390"/>
        </w:trPr>
        <w:tc>
          <w:tcPr>
            <w:tcW w:w="817" w:type="dxa"/>
            <w:shd w:val="clear" w:color="auto" w:fill="auto"/>
            <w:vAlign w:val="center"/>
          </w:tcPr>
          <w:p w14:paraId="7ADE4218" w14:textId="77777777" w:rsidR="006E3BB0" w:rsidRPr="00D62FF2" w:rsidRDefault="00BE6D95" w:rsidP="009E06D1">
            <w:pPr>
              <w:pStyle w:val="BodyText2"/>
              <w:tabs>
                <w:tab w:val="num" w:pos="960"/>
              </w:tabs>
              <w:jc w:val="center"/>
              <w:rPr>
                <w:b/>
                <w:bCs/>
                <w:color w:val="000000"/>
                <w:sz w:val="24"/>
                <w:szCs w:val="24"/>
                <w:lang w:val="nl-NL"/>
              </w:rPr>
            </w:pPr>
            <w:r w:rsidRPr="00D62FF2">
              <w:rPr>
                <w:b/>
                <w:bCs/>
                <w:color w:val="000000"/>
                <w:sz w:val="24"/>
                <w:szCs w:val="24"/>
                <w:lang w:val="nl-NL"/>
              </w:rPr>
              <w:lastRenderedPageBreak/>
              <w:t>13</w:t>
            </w:r>
          </w:p>
        </w:tc>
        <w:tc>
          <w:tcPr>
            <w:tcW w:w="2977" w:type="dxa"/>
            <w:shd w:val="clear" w:color="auto" w:fill="auto"/>
            <w:vAlign w:val="center"/>
          </w:tcPr>
          <w:p w14:paraId="7ADE4219" w14:textId="77777777" w:rsidR="006E3BB0" w:rsidRPr="00D62FF2" w:rsidRDefault="006E3BB0" w:rsidP="009523FB">
            <w:pPr>
              <w:pStyle w:val="Chng"/>
              <w:spacing w:before="0" w:after="0"/>
              <w:ind w:left="0"/>
              <w:rPr>
                <w:bCs/>
                <w:color w:val="000000"/>
                <w:lang w:val="nl-NL"/>
              </w:rPr>
            </w:pPr>
            <w:r w:rsidRPr="00D62FF2">
              <w:rPr>
                <w:bCs/>
                <w:color w:val="000000"/>
                <w:lang w:val="nl-NL"/>
              </w:rPr>
              <w:t>Chương 7. CHUYỂN ĐỔI TÍN HIỆU</w:t>
            </w:r>
          </w:p>
          <w:p w14:paraId="7ADE421A" w14:textId="77777777" w:rsidR="006E3BB0" w:rsidRPr="00D62FF2" w:rsidRDefault="006E3BB0" w:rsidP="009523FB">
            <w:pPr>
              <w:pStyle w:val="Chng"/>
              <w:spacing w:before="0" w:after="0"/>
              <w:ind w:left="0"/>
              <w:rPr>
                <w:bCs/>
                <w:color w:val="000000"/>
                <w:lang w:val="nl-NL"/>
              </w:rPr>
            </w:pPr>
            <w:r w:rsidRPr="00D62FF2">
              <w:rPr>
                <w:bCs/>
                <w:color w:val="000000"/>
                <w:lang w:val="nl-NL"/>
              </w:rPr>
              <w:t>7.1 Tín hiệu tương tự và tín hiệu số</w:t>
            </w:r>
          </w:p>
          <w:p w14:paraId="7ADE421B" w14:textId="77777777" w:rsidR="006E3BB0" w:rsidRPr="00D62FF2" w:rsidRDefault="006E3BB0" w:rsidP="009523FB">
            <w:pPr>
              <w:pStyle w:val="Chng"/>
              <w:spacing w:before="0" w:after="0"/>
              <w:ind w:left="0"/>
              <w:rPr>
                <w:bCs/>
                <w:color w:val="000000"/>
                <w:lang w:val="nl-NL"/>
              </w:rPr>
            </w:pPr>
            <w:r w:rsidRPr="00D62FF2">
              <w:rPr>
                <w:bCs/>
                <w:color w:val="000000"/>
                <w:lang w:val="nl-NL"/>
              </w:rPr>
              <w:t>7.2 Mạch chuyển đổi số - tương tự (DAC)</w:t>
            </w:r>
          </w:p>
          <w:p w14:paraId="7ADE421C" w14:textId="77777777" w:rsidR="006E3BB0" w:rsidRPr="00D62FF2" w:rsidRDefault="006E3BB0" w:rsidP="009523FB">
            <w:pPr>
              <w:pStyle w:val="Chng"/>
              <w:spacing w:before="0" w:after="0"/>
              <w:ind w:left="0"/>
              <w:rPr>
                <w:bCs/>
                <w:color w:val="000000"/>
                <w:lang w:val="nl-NL"/>
              </w:rPr>
            </w:pPr>
            <w:r w:rsidRPr="00D62FF2">
              <w:rPr>
                <w:bCs/>
                <w:color w:val="000000"/>
                <w:lang w:val="nl-NL"/>
              </w:rPr>
              <w:t>7.3 Mạch chuyển đổi tương tự - số (ADC)</w:t>
            </w:r>
          </w:p>
          <w:p w14:paraId="7ADE421D" w14:textId="77777777" w:rsidR="006E3BB0" w:rsidRPr="00D62FF2" w:rsidRDefault="006E3BB0" w:rsidP="009523FB">
            <w:pPr>
              <w:pStyle w:val="Chng"/>
              <w:spacing w:before="0" w:after="0"/>
              <w:ind w:left="0"/>
              <w:rPr>
                <w:bCs/>
                <w:color w:val="000000"/>
                <w:lang w:val="nl-NL"/>
              </w:rPr>
            </w:pPr>
            <w:r w:rsidRPr="00D62FF2">
              <w:rPr>
                <w:bCs/>
                <w:color w:val="000000"/>
                <w:lang w:val="nl-NL"/>
              </w:rPr>
              <w:t>7.4 Mạch chuyển đổi điện áp – tần số (VFC)</w:t>
            </w:r>
          </w:p>
          <w:p w14:paraId="7ADE421E" w14:textId="77777777" w:rsidR="00BE6D95" w:rsidRPr="00D62FF2" w:rsidRDefault="006E3BB0" w:rsidP="00BE6D95">
            <w:pPr>
              <w:pStyle w:val="Chng"/>
              <w:ind w:left="0"/>
              <w:rPr>
                <w:bCs/>
                <w:color w:val="000000"/>
                <w:lang w:val="nl-NL"/>
              </w:rPr>
            </w:pPr>
            <w:r w:rsidRPr="00D62FF2">
              <w:rPr>
                <w:bCs/>
                <w:color w:val="000000"/>
                <w:lang w:val="nl-NL"/>
              </w:rPr>
              <w:t>7.5 Các vi mạch thông dụng</w:t>
            </w:r>
          </w:p>
        </w:tc>
        <w:tc>
          <w:tcPr>
            <w:tcW w:w="567" w:type="dxa"/>
            <w:shd w:val="clear" w:color="auto" w:fill="auto"/>
          </w:tcPr>
          <w:p w14:paraId="7ADE421F" w14:textId="77777777" w:rsidR="006E3BB0" w:rsidRPr="00D62FF2" w:rsidRDefault="00BE6D95" w:rsidP="0017530A">
            <w:pPr>
              <w:pStyle w:val="BodyText2"/>
              <w:tabs>
                <w:tab w:val="num" w:pos="960"/>
              </w:tabs>
              <w:jc w:val="center"/>
              <w:rPr>
                <w:bCs/>
                <w:color w:val="000000"/>
                <w:sz w:val="24"/>
                <w:szCs w:val="24"/>
                <w:lang w:val="nl-NL"/>
              </w:rPr>
            </w:pPr>
            <w:r w:rsidRPr="00D62FF2">
              <w:rPr>
                <w:bCs/>
                <w:color w:val="000000"/>
                <w:sz w:val="24"/>
                <w:szCs w:val="24"/>
                <w:lang w:val="nl-NL"/>
              </w:rPr>
              <w:t>3</w:t>
            </w:r>
          </w:p>
        </w:tc>
        <w:tc>
          <w:tcPr>
            <w:tcW w:w="567" w:type="dxa"/>
            <w:gridSpan w:val="2"/>
          </w:tcPr>
          <w:p w14:paraId="7ADE4220" w14:textId="77777777" w:rsidR="006E3BB0" w:rsidRPr="00D62FF2" w:rsidRDefault="00BE6D95" w:rsidP="0017530A">
            <w:pPr>
              <w:pStyle w:val="BodyText2"/>
              <w:tabs>
                <w:tab w:val="num" w:pos="960"/>
              </w:tabs>
              <w:jc w:val="center"/>
              <w:rPr>
                <w:bCs/>
                <w:color w:val="000000"/>
                <w:sz w:val="24"/>
                <w:szCs w:val="24"/>
                <w:lang w:val="nl-NL"/>
              </w:rPr>
            </w:pPr>
            <w:r w:rsidRPr="00D62FF2">
              <w:rPr>
                <w:bCs/>
                <w:color w:val="000000"/>
                <w:sz w:val="24"/>
                <w:szCs w:val="24"/>
                <w:lang w:val="nl-NL"/>
              </w:rPr>
              <w:t>0</w:t>
            </w:r>
          </w:p>
        </w:tc>
        <w:tc>
          <w:tcPr>
            <w:tcW w:w="682" w:type="dxa"/>
            <w:tcBorders>
              <w:right w:val="single" w:sz="4" w:space="0" w:color="auto"/>
            </w:tcBorders>
            <w:shd w:val="clear" w:color="auto" w:fill="auto"/>
          </w:tcPr>
          <w:p w14:paraId="7ADE4221" w14:textId="77777777" w:rsidR="006E3BB0" w:rsidRPr="00D62FF2" w:rsidRDefault="00BE6D95" w:rsidP="0017530A">
            <w:pPr>
              <w:pStyle w:val="BodyText2"/>
              <w:tabs>
                <w:tab w:val="num" w:pos="960"/>
              </w:tabs>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222" w14:textId="77777777" w:rsidR="006E3BB0" w:rsidRPr="00D62FF2" w:rsidRDefault="006E3BB0" w:rsidP="00BE6D95">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7.1 đến 7.5 trong tài liệu [1]</w:t>
            </w:r>
          </w:p>
          <w:p w14:paraId="7ADE4223" w14:textId="77777777" w:rsidR="006E3BB0" w:rsidRPr="00D62FF2" w:rsidRDefault="006E3BB0" w:rsidP="00BE6D95">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từ trang 316 đến trang 332 trong tài liệu [3]</w:t>
            </w:r>
          </w:p>
          <w:p w14:paraId="7ADE4224" w14:textId="77777777" w:rsidR="006E3BB0" w:rsidRPr="00D62FF2" w:rsidRDefault="006E3BB0" w:rsidP="00BE6D95">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7.1 đến 7.23 trong tài liệu [4]</w:t>
            </w:r>
          </w:p>
          <w:p w14:paraId="7ADE4225" w14:textId="77777777" w:rsidR="006E3BB0" w:rsidRPr="00D62FF2" w:rsidRDefault="006E3BB0" w:rsidP="00BE6D95">
            <w:pPr>
              <w:pStyle w:val="BodyText2"/>
              <w:tabs>
                <w:tab w:val="num" w:pos="960"/>
              </w:tabs>
              <w:spacing w:after="0" w:line="240" w:lineRule="auto"/>
              <w:jc w:val="both"/>
              <w:rPr>
                <w:bCs/>
                <w:color w:val="000000"/>
                <w:sz w:val="24"/>
                <w:szCs w:val="24"/>
                <w:lang w:val="nl-NL"/>
              </w:rPr>
            </w:pPr>
          </w:p>
        </w:tc>
      </w:tr>
      <w:tr w:rsidR="00AF74A5" w:rsidRPr="00D62FF2" w14:paraId="7ADE4248" w14:textId="77777777" w:rsidTr="00D62FF2">
        <w:trPr>
          <w:trHeight w:val="70"/>
        </w:trPr>
        <w:tc>
          <w:tcPr>
            <w:tcW w:w="817" w:type="dxa"/>
            <w:shd w:val="clear" w:color="auto" w:fill="auto"/>
            <w:vAlign w:val="center"/>
          </w:tcPr>
          <w:p w14:paraId="7ADE4227" w14:textId="77777777" w:rsidR="00AF74A5" w:rsidRPr="00D62FF2" w:rsidRDefault="00AF74A5" w:rsidP="00BE6D95">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1</w:t>
            </w:r>
            <w:r w:rsidR="00BE6D95" w:rsidRPr="00D62FF2">
              <w:rPr>
                <w:b/>
                <w:bCs/>
                <w:color w:val="000000"/>
                <w:sz w:val="24"/>
                <w:szCs w:val="24"/>
                <w:lang w:val="nl-NL"/>
              </w:rPr>
              <w:t>4</w:t>
            </w:r>
          </w:p>
        </w:tc>
        <w:tc>
          <w:tcPr>
            <w:tcW w:w="2977" w:type="dxa"/>
            <w:shd w:val="clear" w:color="auto" w:fill="auto"/>
            <w:vAlign w:val="center"/>
          </w:tcPr>
          <w:p w14:paraId="7ADE4228" w14:textId="77777777" w:rsidR="00BE6D95" w:rsidRPr="00D62FF2" w:rsidRDefault="00BE6D95" w:rsidP="009523FB">
            <w:pPr>
              <w:pStyle w:val="Chng"/>
              <w:spacing w:before="0" w:after="0"/>
              <w:ind w:left="0"/>
              <w:rPr>
                <w:sz w:val="23"/>
                <w:szCs w:val="23"/>
                <w:lang w:val="it-IT"/>
              </w:rPr>
            </w:pPr>
            <w:r w:rsidRPr="00D62FF2">
              <w:rPr>
                <w:sz w:val="23"/>
                <w:szCs w:val="23"/>
                <w:lang w:val="it-IT"/>
              </w:rPr>
              <w:t>Chữa bài tập chương 7</w:t>
            </w:r>
          </w:p>
          <w:p w14:paraId="7ADE4229" w14:textId="77777777" w:rsidR="00BE6D95" w:rsidRPr="00D62FF2" w:rsidRDefault="00BE6D95" w:rsidP="009523FB">
            <w:pPr>
              <w:pStyle w:val="Chng"/>
              <w:spacing w:before="0" w:after="0"/>
              <w:ind w:left="0"/>
              <w:rPr>
                <w:sz w:val="23"/>
                <w:szCs w:val="23"/>
                <w:lang w:val="it-IT"/>
              </w:rPr>
            </w:pPr>
          </w:p>
          <w:p w14:paraId="7ADE422A" w14:textId="77777777" w:rsidR="00BE6D95" w:rsidRPr="00D62FF2" w:rsidRDefault="00BE6D95" w:rsidP="009523FB">
            <w:pPr>
              <w:pStyle w:val="Chng"/>
              <w:spacing w:before="0" w:after="0"/>
              <w:ind w:left="0"/>
              <w:rPr>
                <w:sz w:val="23"/>
                <w:szCs w:val="23"/>
                <w:lang w:val="it-IT"/>
              </w:rPr>
            </w:pPr>
          </w:p>
          <w:p w14:paraId="7ADE422B" w14:textId="77777777" w:rsidR="00BE6D95" w:rsidRPr="00D62FF2" w:rsidRDefault="00BE6D95" w:rsidP="009523FB">
            <w:pPr>
              <w:pStyle w:val="Chng"/>
              <w:spacing w:before="0" w:after="0"/>
              <w:ind w:left="0"/>
              <w:rPr>
                <w:sz w:val="23"/>
                <w:szCs w:val="23"/>
                <w:lang w:val="it-IT"/>
              </w:rPr>
            </w:pPr>
          </w:p>
          <w:p w14:paraId="7ADE422C" w14:textId="77777777" w:rsidR="00AF74A5" w:rsidRPr="00D62FF2" w:rsidRDefault="00E9507B" w:rsidP="009523FB">
            <w:pPr>
              <w:pStyle w:val="Chng"/>
              <w:spacing w:before="0" w:after="0"/>
              <w:ind w:left="0"/>
              <w:rPr>
                <w:bCs/>
                <w:color w:val="000000"/>
                <w:lang w:val="nl-NL"/>
              </w:rPr>
            </w:pPr>
            <w:r w:rsidRPr="00D62FF2">
              <w:rPr>
                <w:sz w:val="23"/>
                <w:szCs w:val="23"/>
                <w:lang w:val="it-IT"/>
              </w:rPr>
              <w:t xml:space="preserve">Chương 8. </w:t>
            </w:r>
            <w:r w:rsidRPr="00D62FF2">
              <w:rPr>
                <w:bCs/>
                <w:color w:val="000000"/>
                <w:lang w:val="nl-NL"/>
              </w:rPr>
              <w:t>CÁC MẠCH TẠO XUNG</w:t>
            </w:r>
          </w:p>
          <w:p w14:paraId="7ADE422D" w14:textId="77777777" w:rsidR="00E9507B" w:rsidRPr="00D62FF2" w:rsidRDefault="00E9507B" w:rsidP="009523FB">
            <w:pPr>
              <w:pStyle w:val="Chng"/>
              <w:spacing w:before="0" w:after="0"/>
              <w:ind w:left="0"/>
              <w:rPr>
                <w:bCs/>
                <w:color w:val="000000"/>
                <w:lang w:val="nl-NL"/>
              </w:rPr>
            </w:pPr>
            <w:r w:rsidRPr="00D62FF2">
              <w:rPr>
                <w:bCs/>
                <w:color w:val="000000"/>
                <w:lang w:val="nl-NL"/>
              </w:rPr>
              <w:t>8.1 Các thông số đặc trưng của tín hiệu xung</w:t>
            </w:r>
          </w:p>
          <w:p w14:paraId="7ADE422E" w14:textId="77777777" w:rsidR="00E9507B" w:rsidRPr="00D62FF2" w:rsidRDefault="00E9507B" w:rsidP="009523FB">
            <w:pPr>
              <w:pStyle w:val="Chng"/>
              <w:spacing w:before="0" w:after="0"/>
              <w:ind w:left="0"/>
            </w:pPr>
            <w:r w:rsidRPr="00D62FF2">
              <w:rPr>
                <w:bCs/>
                <w:color w:val="000000"/>
                <w:lang w:val="nl-NL"/>
              </w:rPr>
              <w:t xml:space="preserve">8.2 </w:t>
            </w:r>
            <w:r w:rsidRPr="00D62FF2">
              <w:t>Mạch dao động đa hài đơn ổn dùng NAND/NOR</w:t>
            </w:r>
          </w:p>
          <w:p w14:paraId="7ADE422F" w14:textId="77777777" w:rsidR="00E9507B" w:rsidRPr="00D62FF2" w:rsidRDefault="00E9507B" w:rsidP="009523FB">
            <w:pPr>
              <w:pStyle w:val="Chng"/>
              <w:spacing w:before="0" w:after="0"/>
              <w:ind w:left="0"/>
              <w:rPr>
                <w:bCs/>
                <w:color w:val="000000"/>
                <w:lang w:val="nl-NL"/>
              </w:rPr>
            </w:pPr>
            <w:r w:rsidRPr="00D62FF2">
              <w:t xml:space="preserve">8.3 </w:t>
            </w:r>
            <w:r w:rsidRPr="00D62FF2">
              <w:rPr>
                <w:bCs/>
                <w:color w:val="000000"/>
                <w:lang w:val="nl-NL"/>
              </w:rPr>
              <w:t>Mạch dao động đa hài phiếm định dùng IC số</w:t>
            </w:r>
          </w:p>
          <w:p w14:paraId="7ADE4230" w14:textId="77777777" w:rsidR="00E9507B" w:rsidRPr="00D62FF2" w:rsidRDefault="00E9507B" w:rsidP="009523FB">
            <w:pPr>
              <w:pStyle w:val="Chng"/>
              <w:spacing w:before="0" w:after="0"/>
              <w:ind w:left="0"/>
              <w:rPr>
                <w:bCs/>
                <w:color w:val="000000"/>
                <w:lang w:val="nl-NL"/>
              </w:rPr>
            </w:pPr>
            <w:r w:rsidRPr="00D62FF2">
              <w:rPr>
                <w:bCs/>
                <w:color w:val="000000"/>
                <w:lang w:val="nl-NL"/>
              </w:rPr>
              <w:t>8.4 Bộ đa hài 4047 và 74121</w:t>
            </w:r>
          </w:p>
          <w:p w14:paraId="7ADE4231" w14:textId="77777777" w:rsidR="00E9507B" w:rsidRPr="00D62FF2" w:rsidRDefault="00E9507B" w:rsidP="009523FB">
            <w:pPr>
              <w:pStyle w:val="Chng"/>
              <w:spacing w:before="0" w:after="0"/>
              <w:ind w:left="0"/>
              <w:rPr>
                <w:sz w:val="23"/>
                <w:szCs w:val="23"/>
                <w:lang w:val="it-IT"/>
              </w:rPr>
            </w:pPr>
          </w:p>
        </w:tc>
        <w:tc>
          <w:tcPr>
            <w:tcW w:w="567" w:type="dxa"/>
            <w:shd w:val="clear" w:color="auto" w:fill="auto"/>
          </w:tcPr>
          <w:p w14:paraId="7ADE4232" w14:textId="77777777" w:rsidR="00AF74A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p w14:paraId="7ADE4233"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34"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35"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36"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2,5</w:t>
            </w:r>
          </w:p>
        </w:tc>
        <w:tc>
          <w:tcPr>
            <w:tcW w:w="567" w:type="dxa"/>
            <w:gridSpan w:val="2"/>
          </w:tcPr>
          <w:p w14:paraId="7ADE4237" w14:textId="77777777" w:rsidR="00AF74A5" w:rsidRPr="00D62FF2" w:rsidRDefault="00E9507B"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0,5</w:t>
            </w:r>
          </w:p>
          <w:p w14:paraId="7ADE4238"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39"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3A"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3B"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682" w:type="dxa"/>
            <w:tcBorders>
              <w:right w:val="single" w:sz="4" w:space="0" w:color="auto"/>
            </w:tcBorders>
            <w:shd w:val="clear" w:color="auto" w:fill="auto"/>
          </w:tcPr>
          <w:p w14:paraId="7ADE423C" w14:textId="77777777" w:rsidR="00AF74A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p w14:paraId="7ADE423D"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3E"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3F"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40"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241" w14:textId="77777777" w:rsidR="00BE6D95" w:rsidRPr="00D62FF2" w:rsidRDefault="00BE6D95" w:rsidP="00BE6D95">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7.1 đến 7.23 trong tài liệu [4]</w:t>
            </w:r>
          </w:p>
          <w:p w14:paraId="7ADE4242" w14:textId="77777777" w:rsidR="00BE6D95" w:rsidRPr="00D62FF2" w:rsidRDefault="00BE6D95" w:rsidP="00271792">
            <w:pPr>
              <w:pStyle w:val="BodyText2"/>
              <w:tabs>
                <w:tab w:val="num" w:pos="960"/>
              </w:tabs>
              <w:spacing w:after="0" w:line="240" w:lineRule="auto"/>
              <w:jc w:val="both"/>
              <w:rPr>
                <w:bCs/>
                <w:color w:val="000000"/>
                <w:sz w:val="24"/>
                <w:szCs w:val="24"/>
                <w:lang w:val="nl-NL"/>
              </w:rPr>
            </w:pPr>
          </w:p>
          <w:p w14:paraId="7ADE4243" w14:textId="77777777" w:rsidR="00BE6D95" w:rsidRPr="00D62FF2" w:rsidRDefault="00BE6D95" w:rsidP="00271792">
            <w:pPr>
              <w:pStyle w:val="BodyText2"/>
              <w:tabs>
                <w:tab w:val="num" w:pos="960"/>
              </w:tabs>
              <w:spacing w:after="0" w:line="240" w:lineRule="auto"/>
              <w:jc w:val="both"/>
              <w:rPr>
                <w:bCs/>
                <w:color w:val="000000"/>
                <w:sz w:val="24"/>
                <w:szCs w:val="24"/>
                <w:lang w:val="nl-NL"/>
              </w:rPr>
            </w:pPr>
          </w:p>
          <w:p w14:paraId="7ADE4244" w14:textId="77777777" w:rsidR="00271792" w:rsidRPr="00D62FF2" w:rsidRDefault="00271792" w:rsidP="00271792">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8.1 đến 8.</w:t>
            </w:r>
            <w:r w:rsidR="00BE6D95" w:rsidRPr="00D62FF2">
              <w:rPr>
                <w:bCs/>
                <w:color w:val="000000"/>
                <w:sz w:val="24"/>
                <w:szCs w:val="24"/>
                <w:lang w:val="nl-NL"/>
              </w:rPr>
              <w:t>4</w:t>
            </w:r>
            <w:r w:rsidRPr="00D62FF2">
              <w:rPr>
                <w:bCs/>
                <w:color w:val="000000"/>
                <w:sz w:val="24"/>
                <w:szCs w:val="24"/>
                <w:lang w:val="nl-NL"/>
              </w:rPr>
              <w:t xml:space="preserve"> trong tài liệu [1]</w:t>
            </w:r>
          </w:p>
          <w:p w14:paraId="7ADE4245" w14:textId="77777777" w:rsidR="00271792" w:rsidRPr="00D62FF2" w:rsidRDefault="00271792" w:rsidP="00271792">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từ trang 292 đến trang 311 trong tài liệu [3]</w:t>
            </w:r>
          </w:p>
          <w:p w14:paraId="7ADE4246" w14:textId="77777777" w:rsidR="00271792" w:rsidRPr="00D62FF2" w:rsidRDefault="00271792" w:rsidP="00271792">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7.1 đến 7.23 trong tài liệu [4]</w:t>
            </w:r>
          </w:p>
          <w:p w14:paraId="7ADE4247" w14:textId="77777777" w:rsidR="004B025F" w:rsidRPr="00D62FF2" w:rsidRDefault="004B025F" w:rsidP="00BE6D95">
            <w:pPr>
              <w:pStyle w:val="BodyText2"/>
              <w:tabs>
                <w:tab w:val="num" w:pos="960"/>
              </w:tabs>
              <w:spacing w:after="0" w:line="240" w:lineRule="auto"/>
              <w:jc w:val="both"/>
              <w:rPr>
                <w:bCs/>
                <w:color w:val="000000"/>
                <w:sz w:val="24"/>
                <w:szCs w:val="24"/>
                <w:lang w:val="nl-NL"/>
              </w:rPr>
            </w:pPr>
          </w:p>
        </w:tc>
      </w:tr>
      <w:tr w:rsidR="00AF74A5" w:rsidRPr="00D62FF2" w14:paraId="7ADE4266" w14:textId="77777777" w:rsidTr="00D62FF2">
        <w:trPr>
          <w:trHeight w:val="70"/>
        </w:trPr>
        <w:tc>
          <w:tcPr>
            <w:tcW w:w="817" w:type="dxa"/>
            <w:shd w:val="clear" w:color="auto" w:fill="auto"/>
            <w:vAlign w:val="center"/>
          </w:tcPr>
          <w:p w14:paraId="7ADE4249" w14:textId="77777777" w:rsidR="00AF74A5" w:rsidRPr="00D62FF2" w:rsidRDefault="00BE6D95" w:rsidP="009E06D1">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15</w:t>
            </w:r>
          </w:p>
        </w:tc>
        <w:tc>
          <w:tcPr>
            <w:tcW w:w="2977" w:type="dxa"/>
            <w:shd w:val="clear" w:color="auto" w:fill="auto"/>
            <w:vAlign w:val="center"/>
          </w:tcPr>
          <w:p w14:paraId="7ADE424A" w14:textId="77777777" w:rsidR="00BE6D95" w:rsidRPr="00D62FF2" w:rsidRDefault="00BE6D95" w:rsidP="00BE6D95">
            <w:pPr>
              <w:pStyle w:val="Chng"/>
              <w:spacing w:before="0" w:after="0"/>
              <w:ind w:left="0"/>
              <w:rPr>
                <w:bCs/>
                <w:color w:val="000000"/>
                <w:lang w:val="nl-NL"/>
              </w:rPr>
            </w:pPr>
            <w:r w:rsidRPr="00D62FF2">
              <w:rPr>
                <w:bCs/>
                <w:color w:val="000000"/>
                <w:lang w:val="nl-NL"/>
              </w:rPr>
              <w:t>8.5 Vi mạch định thời 555 (timer 555)</w:t>
            </w:r>
          </w:p>
          <w:p w14:paraId="7ADE424B" w14:textId="77777777" w:rsidR="00E9507B" w:rsidRPr="00D62FF2" w:rsidRDefault="00BE6D95" w:rsidP="00BE6D95">
            <w:pPr>
              <w:pStyle w:val="Chng"/>
              <w:spacing w:before="0" w:after="0"/>
              <w:ind w:left="0"/>
              <w:rPr>
                <w:bCs/>
                <w:color w:val="000000"/>
                <w:lang w:val="nl-NL"/>
              </w:rPr>
            </w:pPr>
            <w:r w:rsidRPr="00D62FF2">
              <w:rPr>
                <w:bCs/>
                <w:color w:val="000000"/>
                <w:lang w:val="nl-NL"/>
              </w:rPr>
              <w:t>8.6 Mạch tạo dãy xung vuông góc dùng tinh thể thạch anh</w:t>
            </w:r>
          </w:p>
          <w:p w14:paraId="7ADE424C" w14:textId="77777777" w:rsidR="00BE6D95" w:rsidRPr="00D62FF2" w:rsidRDefault="00BE6D95" w:rsidP="00BE6D95">
            <w:pPr>
              <w:pStyle w:val="Chng"/>
              <w:spacing w:before="0" w:after="0"/>
              <w:ind w:left="0"/>
              <w:rPr>
                <w:bCs/>
                <w:color w:val="000000"/>
                <w:lang w:val="nl-NL"/>
              </w:rPr>
            </w:pPr>
          </w:p>
          <w:p w14:paraId="7ADE424D" w14:textId="77777777" w:rsidR="00BE6D95" w:rsidRPr="00D62FF2" w:rsidRDefault="00BE6D95" w:rsidP="00BE6D95">
            <w:pPr>
              <w:pStyle w:val="Chng"/>
              <w:spacing w:before="0" w:after="0"/>
              <w:ind w:left="0"/>
              <w:rPr>
                <w:sz w:val="23"/>
                <w:szCs w:val="23"/>
                <w:lang w:val="it-IT"/>
              </w:rPr>
            </w:pPr>
            <w:r w:rsidRPr="00D62FF2">
              <w:rPr>
                <w:bCs/>
                <w:color w:val="000000"/>
                <w:lang w:val="nl-NL"/>
              </w:rPr>
              <w:t>Chữ bài tập và hướng dẫn ôn tập</w:t>
            </w:r>
          </w:p>
        </w:tc>
        <w:tc>
          <w:tcPr>
            <w:tcW w:w="567" w:type="dxa"/>
            <w:shd w:val="clear" w:color="auto" w:fill="auto"/>
          </w:tcPr>
          <w:p w14:paraId="7ADE424E" w14:textId="77777777" w:rsidR="00AF74A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1,5</w:t>
            </w:r>
          </w:p>
          <w:p w14:paraId="7ADE424F"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0"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1"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2"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3"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4"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567" w:type="dxa"/>
            <w:gridSpan w:val="2"/>
          </w:tcPr>
          <w:p w14:paraId="7ADE4255" w14:textId="77777777" w:rsidR="00AF74A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0,5</w:t>
            </w:r>
          </w:p>
          <w:p w14:paraId="7ADE4256"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7"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8"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9"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A"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B"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1</w:t>
            </w:r>
          </w:p>
        </w:tc>
        <w:tc>
          <w:tcPr>
            <w:tcW w:w="682" w:type="dxa"/>
            <w:tcBorders>
              <w:right w:val="single" w:sz="4" w:space="0" w:color="auto"/>
            </w:tcBorders>
            <w:shd w:val="clear" w:color="auto" w:fill="auto"/>
          </w:tcPr>
          <w:p w14:paraId="7ADE425C" w14:textId="77777777" w:rsidR="00AF74A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p w14:paraId="7ADE425D"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E"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5F"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60"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61"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p>
          <w:p w14:paraId="7ADE4262" w14:textId="77777777" w:rsidR="00BE6D95" w:rsidRPr="00D62FF2" w:rsidRDefault="00BE6D95" w:rsidP="0017530A">
            <w:pPr>
              <w:pStyle w:val="BodyText2"/>
              <w:tabs>
                <w:tab w:val="num" w:pos="960"/>
              </w:tabs>
              <w:spacing w:after="0" w:line="240" w:lineRule="auto"/>
              <w:jc w:val="center"/>
              <w:rPr>
                <w:bCs/>
                <w:color w:val="000000"/>
                <w:sz w:val="24"/>
                <w:szCs w:val="24"/>
                <w:lang w:val="nl-NL"/>
              </w:rPr>
            </w:pPr>
            <w:r w:rsidRPr="00D62FF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263" w14:textId="77777777" w:rsidR="00BE6D95" w:rsidRPr="00D62FF2" w:rsidRDefault="00BE6D95" w:rsidP="00BE6D95">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Đọc phần 8.5 và 8.6 trong tài liệu [1]</w:t>
            </w:r>
          </w:p>
          <w:p w14:paraId="7ADE4264" w14:textId="77777777" w:rsidR="00BE6D95" w:rsidRPr="00D62FF2" w:rsidRDefault="00BE6D95" w:rsidP="00BE6D95">
            <w:pPr>
              <w:pStyle w:val="BodyText2"/>
              <w:tabs>
                <w:tab w:val="num" w:pos="960"/>
              </w:tabs>
              <w:spacing w:after="0" w:line="240" w:lineRule="auto"/>
              <w:jc w:val="both"/>
              <w:rPr>
                <w:bCs/>
                <w:color w:val="000000"/>
                <w:sz w:val="24"/>
                <w:szCs w:val="24"/>
                <w:lang w:val="nl-NL"/>
              </w:rPr>
            </w:pPr>
            <w:r w:rsidRPr="00D62FF2">
              <w:rPr>
                <w:bCs/>
                <w:color w:val="000000"/>
                <w:sz w:val="24"/>
                <w:szCs w:val="24"/>
                <w:lang w:val="nl-NL"/>
              </w:rPr>
              <w:t>+ Làm các bài tập và trả lời các câu hỏi trắc nghiệm từ 7.1 đến 7.23 trong tài liệu [4]</w:t>
            </w:r>
          </w:p>
          <w:p w14:paraId="7ADE4265" w14:textId="77777777" w:rsidR="00AF74A5" w:rsidRPr="00D62FF2" w:rsidRDefault="00AF74A5" w:rsidP="002063BB">
            <w:pPr>
              <w:pStyle w:val="BodyText2"/>
              <w:tabs>
                <w:tab w:val="num" w:pos="960"/>
              </w:tabs>
              <w:spacing w:after="0" w:line="240" w:lineRule="auto"/>
              <w:jc w:val="both"/>
              <w:rPr>
                <w:bCs/>
                <w:color w:val="000000"/>
                <w:sz w:val="24"/>
                <w:szCs w:val="24"/>
                <w:lang w:val="nl-NL"/>
              </w:rPr>
            </w:pPr>
          </w:p>
        </w:tc>
      </w:tr>
      <w:tr w:rsidR="00AF74A5" w:rsidRPr="00D62FF2" w14:paraId="7ADE426D" w14:textId="77777777" w:rsidTr="00D62FF2">
        <w:trPr>
          <w:trHeight w:val="70"/>
        </w:trPr>
        <w:tc>
          <w:tcPr>
            <w:tcW w:w="817" w:type="dxa"/>
            <w:shd w:val="clear" w:color="auto" w:fill="auto"/>
            <w:vAlign w:val="center"/>
          </w:tcPr>
          <w:p w14:paraId="7ADE4267" w14:textId="77777777" w:rsidR="00AF74A5" w:rsidRPr="00D62FF2" w:rsidRDefault="005A446B" w:rsidP="009E06D1">
            <w:pPr>
              <w:pStyle w:val="BodyText2"/>
              <w:tabs>
                <w:tab w:val="num" w:pos="960"/>
              </w:tabs>
              <w:spacing w:after="0" w:line="240" w:lineRule="auto"/>
              <w:jc w:val="center"/>
              <w:rPr>
                <w:b/>
                <w:bCs/>
                <w:color w:val="000000"/>
                <w:sz w:val="24"/>
                <w:szCs w:val="24"/>
                <w:lang w:val="nl-NL"/>
              </w:rPr>
            </w:pPr>
            <w:r w:rsidRPr="00D62FF2">
              <w:rPr>
                <w:b/>
                <w:bCs/>
                <w:color w:val="000000"/>
                <w:sz w:val="24"/>
                <w:szCs w:val="24"/>
                <w:lang w:val="nl-NL"/>
              </w:rPr>
              <w:t>16</w:t>
            </w:r>
          </w:p>
        </w:tc>
        <w:tc>
          <w:tcPr>
            <w:tcW w:w="2977" w:type="dxa"/>
            <w:shd w:val="clear" w:color="auto" w:fill="auto"/>
            <w:vAlign w:val="center"/>
          </w:tcPr>
          <w:p w14:paraId="7ADE4268" w14:textId="77777777" w:rsidR="00AF74A5" w:rsidRPr="00D62FF2" w:rsidRDefault="005A446B" w:rsidP="009523FB">
            <w:pPr>
              <w:pStyle w:val="Chng"/>
              <w:spacing w:before="0" w:after="0"/>
              <w:ind w:left="0"/>
              <w:rPr>
                <w:sz w:val="23"/>
                <w:szCs w:val="23"/>
                <w:lang w:val="it-IT"/>
              </w:rPr>
            </w:pPr>
            <w:r w:rsidRPr="00D62FF2">
              <w:rPr>
                <w:sz w:val="23"/>
                <w:szCs w:val="23"/>
                <w:lang w:val="it-IT"/>
              </w:rPr>
              <w:t>Tuần dự trữ</w:t>
            </w:r>
          </w:p>
        </w:tc>
        <w:tc>
          <w:tcPr>
            <w:tcW w:w="567" w:type="dxa"/>
            <w:shd w:val="clear" w:color="auto" w:fill="auto"/>
          </w:tcPr>
          <w:p w14:paraId="7ADE4269" w14:textId="77777777" w:rsidR="00AF74A5" w:rsidRPr="00D62FF2" w:rsidRDefault="00AF74A5" w:rsidP="0017530A">
            <w:pPr>
              <w:pStyle w:val="BodyText2"/>
              <w:tabs>
                <w:tab w:val="num" w:pos="960"/>
              </w:tabs>
              <w:spacing w:after="0" w:line="240" w:lineRule="auto"/>
              <w:jc w:val="center"/>
              <w:rPr>
                <w:bCs/>
                <w:color w:val="000000"/>
                <w:sz w:val="24"/>
                <w:szCs w:val="24"/>
                <w:lang w:val="nl-NL"/>
              </w:rPr>
            </w:pPr>
          </w:p>
        </w:tc>
        <w:tc>
          <w:tcPr>
            <w:tcW w:w="567" w:type="dxa"/>
            <w:gridSpan w:val="2"/>
          </w:tcPr>
          <w:p w14:paraId="7ADE426A" w14:textId="77777777" w:rsidR="00AF74A5" w:rsidRPr="00D62FF2" w:rsidRDefault="00AF74A5" w:rsidP="0017530A">
            <w:pPr>
              <w:pStyle w:val="BodyText2"/>
              <w:tabs>
                <w:tab w:val="num" w:pos="960"/>
              </w:tabs>
              <w:spacing w:after="0" w:line="240" w:lineRule="auto"/>
              <w:jc w:val="center"/>
              <w:rPr>
                <w:bCs/>
                <w:color w:val="000000"/>
                <w:sz w:val="24"/>
                <w:szCs w:val="24"/>
                <w:lang w:val="nl-NL"/>
              </w:rPr>
            </w:pPr>
          </w:p>
        </w:tc>
        <w:tc>
          <w:tcPr>
            <w:tcW w:w="682" w:type="dxa"/>
            <w:tcBorders>
              <w:right w:val="single" w:sz="4" w:space="0" w:color="auto"/>
            </w:tcBorders>
            <w:shd w:val="clear" w:color="auto" w:fill="auto"/>
          </w:tcPr>
          <w:p w14:paraId="7ADE426B" w14:textId="77777777" w:rsidR="00AF74A5" w:rsidRPr="00D62FF2" w:rsidRDefault="00AF74A5" w:rsidP="0017530A">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ADE426C" w14:textId="77777777" w:rsidR="00AF74A5" w:rsidRPr="00D62FF2" w:rsidRDefault="00AF74A5" w:rsidP="002063BB">
            <w:pPr>
              <w:pStyle w:val="BodyText2"/>
              <w:tabs>
                <w:tab w:val="num" w:pos="960"/>
              </w:tabs>
              <w:spacing w:after="0" w:line="240" w:lineRule="auto"/>
              <w:jc w:val="both"/>
              <w:rPr>
                <w:bCs/>
                <w:color w:val="000000"/>
                <w:sz w:val="24"/>
                <w:szCs w:val="24"/>
                <w:lang w:val="nl-NL"/>
              </w:rPr>
            </w:pPr>
          </w:p>
        </w:tc>
      </w:tr>
      <w:tr w:rsidR="009540AF" w:rsidRPr="00D62FF2" w14:paraId="7ADE4281" w14:textId="77777777" w:rsidTr="00D62F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7ADE427F" w14:textId="77777777" w:rsidR="006B2FF2" w:rsidRPr="00D62FF2" w:rsidRDefault="006B2FF2" w:rsidP="00D46C15">
            <w:pPr>
              <w:spacing w:before="120"/>
              <w:jc w:val="both"/>
              <w:rPr>
                <w:b/>
                <w:color w:val="000000" w:themeColor="text1"/>
                <w:sz w:val="24"/>
                <w:szCs w:val="24"/>
              </w:rPr>
            </w:pPr>
          </w:p>
        </w:tc>
        <w:tc>
          <w:tcPr>
            <w:tcW w:w="4644" w:type="dxa"/>
            <w:gridSpan w:val="3"/>
            <w:shd w:val="clear" w:color="auto" w:fill="auto"/>
          </w:tcPr>
          <w:p w14:paraId="7ADE4280" w14:textId="77777777" w:rsidR="009540AF" w:rsidRPr="00D62FF2" w:rsidRDefault="009540AF" w:rsidP="0042514E">
            <w:pPr>
              <w:spacing w:before="120"/>
              <w:jc w:val="center"/>
              <w:rPr>
                <w:b/>
                <w:i/>
                <w:color w:val="FF0000"/>
                <w:sz w:val="24"/>
                <w:szCs w:val="24"/>
                <w:u w:val="single"/>
              </w:rPr>
            </w:pPr>
          </w:p>
        </w:tc>
      </w:tr>
    </w:tbl>
    <w:tbl>
      <w:tblPr>
        <w:tblStyle w:val="TableGrid"/>
        <w:tblW w:w="928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D62FF2" w:rsidRPr="00D62FF2" w14:paraId="7901E3A1" w14:textId="77777777" w:rsidTr="00D62FF2">
        <w:tc>
          <w:tcPr>
            <w:tcW w:w="4644" w:type="dxa"/>
          </w:tcPr>
          <w:p w14:paraId="46AB389A" w14:textId="77777777" w:rsidR="00D62FF2" w:rsidRPr="00D62FF2" w:rsidRDefault="00D62FF2" w:rsidP="00F7236E">
            <w:pPr>
              <w:spacing w:line="300" w:lineRule="auto"/>
              <w:jc w:val="both"/>
            </w:pPr>
          </w:p>
        </w:tc>
        <w:tc>
          <w:tcPr>
            <w:tcW w:w="4644" w:type="dxa"/>
          </w:tcPr>
          <w:p w14:paraId="31A744A9" w14:textId="77777777" w:rsidR="00D62FF2" w:rsidRPr="00D62FF2" w:rsidRDefault="00D62FF2" w:rsidP="00F7236E">
            <w:pPr>
              <w:spacing w:line="300" w:lineRule="auto"/>
              <w:jc w:val="center"/>
              <w:rPr>
                <w:i/>
                <w:iCs/>
              </w:rPr>
            </w:pPr>
            <w:r w:rsidRPr="00D62FF2">
              <w:rPr>
                <w:i/>
                <w:iCs/>
              </w:rPr>
              <w:t>Hà Nội, ngày 31 tháng 3 năm 2020</w:t>
            </w:r>
          </w:p>
        </w:tc>
      </w:tr>
      <w:tr w:rsidR="00D62FF2" w:rsidRPr="00D62FF2" w14:paraId="63041F59" w14:textId="77777777" w:rsidTr="00D62FF2">
        <w:tc>
          <w:tcPr>
            <w:tcW w:w="4644" w:type="dxa"/>
          </w:tcPr>
          <w:p w14:paraId="58868854" w14:textId="77777777" w:rsidR="00D62FF2" w:rsidRPr="00D62FF2" w:rsidRDefault="00D62FF2" w:rsidP="00F7236E">
            <w:pPr>
              <w:spacing w:line="300" w:lineRule="auto"/>
              <w:jc w:val="center"/>
              <w:rPr>
                <w:b/>
              </w:rPr>
            </w:pPr>
            <w:r w:rsidRPr="00D62FF2">
              <w:rPr>
                <w:b/>
              </w:rPr>
              <w:t>TRƯỞNG KHOA</w:t>
            </w:r>
          </w:p>
          <w:p w14:paraId="3C28EDA3" w14:textId="77777777" w:rsidR="00D62FF2" w:rsidRPr="00D62FF2" w:rsidRDefault="00D62FF2" w:rsidP="00F7236E">
            <w:pPr>
              <w:spacing w:line="300" w:lineRule="auto"/>
              <w:jc w:val="both"/>
              <w:rPr>
                <w:b/>
                <w:i/>
                <w:color w:val="FF0000"/>
                <w:u w:val="single"/>
              </w:rPr>
            </w:pPr>
          </w:p>
          <w:p w14:paraId="09314801" w14:textId="77777777" w:rsidR="00D62FF2" w:rsidRPr="00D62FF2" w:rsidRDefault="00D62FF2" w:rsidP="00F7236E">
            <w:pPr>
              <w:spacing w:line="300" w:lineRule="auto"/>
              <w:jc w:val="both"/>
              <w:rPr>
                <w:b/>
                <w:i/>
                <w:color w:val="FF0000"/>
                <w:u w:val="single"/>
              </w:rPr>
            </w:pPr>
          </w:p>
          <w:p w14:paraId="42A41446" w14:textId="77777777" w:rsidR="00D62FF2" w:rsidRPr="00D62FF2" w:rsidRDefault="00D62FF2" w:rsidP="00F7236E">
            <w:pPr>
              <w:spacing w:line="300" w:lineRule="auto"/>
              <w:jc w:val="both"/>
              <w:rPr>
                <w:b/>
                <w:i/>
                <w:color w:val="FF0000"/>
                <w:u w:val="single"/>
              </w:rPr>
            </w:pPr>
          </w:p>
          <w:p w14:paraId="2BAA86F7" w14:textId="77777777" w:rsidR="00D62FF2" w:rsidRPr="00D62FF2" w:rsidRDefault="00D62FF2" w:rsidP="00F7236E">
            <w:pPr>
              <w:spacing w:line="300" w:lineRule="auto"/>
              <w:jc w:val="both"/>
              <w:rPr>
                <w:b/>
                <w:i/>
                <w:color w:val="FF0000"/>
                <w:u w:val="single"/>
              </w:rPr>
            </w:pPr>
          </w:p>
          <w:p w14:paraId="48087AC9" w14:textId="77777777" w:rsidR="00D62FF2" w:rsidRPr="00D62FF2" w:rsidRDefault="00D62FF2" w:rsidP="00F7236E">
            <w:pPr>
              <w:spacing w:line="300" w:lineRule="auto"/>
              <w:jc w:val="both"/>
            </w:pPr>
            <w:r w:rsidRPr="00D62FF2">
              <w:rPr>
                <w:b/>
                <w:color w:val="000000" w:themeColor="text1"/>
              </w:rPr>
              <w:t xml:space="preserve">              PGS.TS. Khổng Cao Phong                           </w:t>
            </w:r>
          </w:p>
        </w:tc>
        <w:tc>
          <w:tcPr>
            <w:tcW w:w="4644" w:type="dxa"/>
          </w:tcPr>
          <w:p w14:paraId="085B4EAF" w14:textId="77777777" w:rsidR="00D62FF2" w:rsidRPr="00D62FF2" w:rsidRDefault="00D62FF2" w:rsidP="00F7236E">
            <w:pPr>
              <w:spacing w:line="300" w:lineRule="auto"/>
              <w:jc w:val="center"/>
              <w:rPr>
                <w:b/>
              </w:rPr>
            </w:pPr>
            <w:r w:rsidRPr="00D62FF2">
              <w:rPr>
                <w:b/>
              </w:rPr>
              <w:t>TRƯỞNG BỘ MÔN</w:t>
            </w:r>
          </w:p>
          <w:p w14:paraId="31E64500" w14:textId="77777777" w:rsidR="00D62FF2" w:rsidRPr="00D62FF2" w:rsidRDefault="00D62FF2" w:rsidP="00F7236E">
            <w:pPr>
              <w:spacing w:line="300" w:lineRule="auto"/>
              <w:jc w:val="center"/>
              <w:rPr>
                <w:b/>
              </w:rPr>
            </w:pPr>
          </w:p>
          <w:p w14:paraId="69F1D808" w14:textId="77777777" w:rsidR="00D62FF2" w:rsidRPr="00D62FF2" w:rsidRDefault="00D62FF2" w:rsidP="00F7236E">
            <w:pPr>
              <w:spacing w:line="300" w:lineRule="auto"/>
              <w:jc w:val="center"/>
              <w:rPr>
                <w:b/>
              </w:rPr>
            </w:pPr>
          </w:p>
          <w:p w14:paraId="7DF98C3C" w14:textId="77777777" w:rsidR="00D62FF2" w:rsidRPr="00D62FF2" w:rsidRDefault="00D62FF2" w:rsidP="00F7236E">
            <w:pPr>
              <w:spacing w:line="300" w:lineRule="auto"/>
              <w:jc w:val="center"/>
              <w:rPr>
                <w:b/>
              </w:rPr>
            </w:pPr>
          </w:p>
          <w:p w14:paraId="6985D820" w14:textId="77777777" w:rsidR="00D62FF2" w:rsidRPr="00D62FF2" w:rsidRDefault="00D62FF2" w:rsidP="00F7236E">
            <w:pPr>
              <w:spacing w:line="300" w:lineRule="auto"/>
              <w:jc w:val="center"/>
              <w:rPr>
                <w:b/>
              </w:rPr>
            </w:pPr>
          </w:p>
          <w:p w14:paraId="4EC1270E" w14:textId="77777777" w:rsidR="00D62FF2" w:rsidRPr="00D62FF2" w:rsidRDefault="00D62FF2" w:rsidP="00F7236E">
            <w:pPr>
              <w:spacing w:line="300" w:lineRule="auto"/>
              <w:jc w:val="center"/>
            </w:pPr>
            <w:r w:rsidRPr="00D62FF2">
              <w:rPr>
                <w:b/>
              </w:rPr>
              <w:t>TS. Nguyễn Thạc Khánh</w:t>
            </w:r>
          </w:p>
        </w:tc>
      </w:tr>
    </w:tbl>
    <w:p w14:paraId="7ADE4282" w14:textId="77777777" w:rsidR="00575954" w:rsidRPr="00D62FF2" w:rsidRDefault="00575954" w:rsidP="004B7541">
      <w:pPr>
        <w:spacing w:before="120"/>
        <w:jc w:val="both"/>
        <w:rPr>
          <w:sz w:val="24"/>
          <w:szCs w:val="24"/>
        </w:rPr>
      </w:pPr>
    </w:p>
    <w:sectPr w:rsidR="00575954" w:rsidRPr="00D62FF2"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CB4A1" w14:textId="77777777" w:rsidR="00B97CD9" w:rsidRDefault="00B97CD9">
      <w:r>
        <w:separator/>
      </w:r>
    </w:p>
  </w:endnote>
  <w:endnote w:type="continuationSeparator" w:id="0">
    <w:p w14:paraId="645560BD" w14:textId="77777777" w:rsidR="00B97CD9" w:rsidRDefault="00B97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E4289" w14:textId="77777777" w:rsidR="000631FF" w:rsidRDefault="00C94C76" w:rsidP="004240DB">
    <w:pPr>
      <w:pStyle w:val="Footer"/>
      <w:framePr w:wrap="around" w:vAnchor="text" w:hAnchor="margin" w:xAlign="right" w:y="1"/>
      <w:rPr>
        <w:rStyle w:val="PageNumber"/>
      </w:rPr>
    </w:pPr>
    <w:r>
      <w:rPr>
        <w:rStyle w:val="PageNumber"/>
      </w:rPr>
      <w:fldChar w:fldCharType="begin"/>
    </w:r>
    <w:r w:rsidR="000631FF">
      <w:rPr>
        <w:rStyle w:val="PageNumber"/>
      </w:rPr>
      <w:instrText xml:space="preserve">PAGE  </w:instrText>
    </w:r>
    <w:r>
      <w:rPr>
        <w:rStyle w:val="PageNumber"/>
      </w:rPr>
      <w:fldChar w:fldCharType="end"/>
    </w:r>
  </w:p>
  <w:p w14:paraId="7ADE428A" w14:textId="77777777" w:rsidR="000631FF" w:rsidRDefault="000631FF"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E428B" w14:textId="77777777" w:rsidR="000631FF" w:rsidRDefault="00C94C76" w:rsidP="004240DB">
    <w:pPr>
      <w:pStyle w:val="Footer"/>
      <w:framePr w:wrap="around" w:vAnchor="text" w:hAnchor="margin" w:xAlign="right" w:y="1"/>
      <w:rPr>
        <w:rStyle w:val="PageNumber"/>
      </w:rPr>
    </w:pPr>
    <w:r>
      <w:rPr>
        <w:rStyle w:val="PageNumber"/>
      </w:rPr>
      <w:fldChar w:fldCharType="begin"/>
    </w:r>
    <w:r w:rsidR="000631FF">
      <w:rPr>
        <w:rStyle w:val="PageNumber"/>
      </w:rPr>
      <w:instrText xml:space="preserve">PAGE  </w:instrText>
    </w:r>
    <w:r>
      <w:rPr>
        <w:rStyle w:val="PageNumber"/>
      </w:rPr>
      <w:fldChar w:fldCharType="separate"/>
    </w:r>
    <w:r w:rsidR="008976AE">
      <w:rPr>
        <w:rStyle w:val="PageNumber"/>
        <w:noProof/>
      </w:rPr>
      <w:t>8</w:t>
    </w:r>
    <w:r>
      <w:rPr>
        <w:rStyle w:val="PageNumber"/>
      </w:rPr>
      <w:fldChar w:fldCharType="end"/>
    </w:r>
  </w:p>
  <w:p w14:paraId="7ADE428C" w14:textId="77777777" w:rsidR="000631FF" w:rsidRDefault="000631FF"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C5CB35" w14:textId="77777777" w:rsidR="00B97CD9" w:rsidRDefault="00B97CD9">
      <w:r>
        <w:separator/>
      </w:r>
    </w:p>
  </w:footnote>
  <w:footnote w:type="continuationSeparator" w:id="0">
    <w:p w14:paraId="15D3DF63" w14:textId="77777777" w:rsidR="00B97CD9" w:rsidRDefault="00B97C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352B8"/>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FB2CF4"/>
    <w:multiLevelType w:val="multilevel"/>
    <w:tmpl w:val="A8542232"/>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15:restartNumberingAfterBreak="0">
    <w:nsid w:val="30A13C43"/>
    <w:multiLevelType w:val="multilevel"/>
    <w:tmpl w:val="07547894"/>
    <w:lvl w:ilvl="0">
      <w:start w:val="4"/>
      <w:numFmt w:val="decimal"/>
      <w:lvlText w:val="%1."/>
      <w:lvlJc w:val="left"/>
      <w:pPr>
        <w:ind w:left="720" w:hanging="720"/>
      </w:pPr>
      <w:rPr>
        <w:rFonts w:hint="default"/>
      </w:rPr>
    </w:lvl>
    <w:lvl w:ilvl="1">
      <w:start w:val="1"/>
      <w:numFmt w:val="decimal"/>
      <w:lvlText w:val="%1.%2."/>
      <w:lvlJc w:val="left"/>
      <w:pPr>
        <w:ind w:left="932" w:hanging="720"/>
      </w:pPr>
      <w:rPr>
        <w:rFonts w:hint="default"/>
      </w:rPr>
    </w:lvl>
    <w:lvl w:ilvl="2">
      <w:start w:val="10"/>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7" w15:restartNumberingAfterBreak="0">
    <w:nsid w:val="31832348"/>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62C65A9"/>
    <w:multiLevelType w:val="multilevel"/>
    <w:tmpl w:val="B5CA840C"/>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95951FB"/>
    <w:multiLevelType w:val="hybridMultilevel"/>
    <w:tmpl w:val="4AF4E5C8"/>
    <w:lvl w:ilvl="0" w:tplc="345E72B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82B2953"/>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4" w15:restartNumberingAfterBreak="0">
    <w:nsid w:val="5A3E51F3"/>
    <w:multiLevelType w:val="multilevel"/>
    <w:tmpl w:val="171843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15:restartNumberingAfterBreak="0">
    <w:nsid w:val="71B8727B"/>
    <w:multiLevelType w:val="hybridMultilevel"/>
    <w:tmpl w:val="71066A1A"/>
    <w:lvl w:ilvl="0" w:tplc="DAC8BD7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9" w15:restartNumberingAfterBreak="0">
    <w:nsid w:val="7727618A"/>
    <w:multiLevelType w:val="hybridMultilevel"/>
    <w:tmpl w:val="31026240"/>
    <w:lvl w:ilvl="0" w:tplc="C1A6A52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8"/>
  </w:num>
  <w:num w:numId="4">
    <w:abstractNumId w:val="15"/>
  </w:num>
  <w:num w:numId="5">
    <w:abstractNumId w:val="3"/>
  </w:num>
  <w:num w:numId="6">
    <w:abstractNumId w:val="12"/>
  </w:num>
  <w:num w:numId="7">
    <w:abstractNumId w:val="18"/>
  </w:num>
  <w:num w:numId="8">
    <w:abstractNumId w:val="11"/>
  </w:num>
  <w:num w:numId="9">
    <w:abstractNumId w:val="2"/>
  </w:num>
  <w:num w:numId="10">
    <w:abstractNumId w:val="0"/>
  </w:num>
  <w:num w:numId="11">
    <w:abstractNumId w:val="13"/>
  </w:num>
  <w:num w:numId="12">
    <w:abstractNumId w:val="1"/>
  </w:num>
  <w:num w:numId="13">
    <w:abstractNumId w:val="9"/>
  </w:num>
  <w:num w:numId="14">
    <w:abstractNumId w:val="14"/>
  </w:num>
  <w:num w:numId="15">
    <w:abstractNumId w:val="5"/>
  </w:num>
  <w:num w:numId="16">
    <w:abstractNumId w:val="10"/>
  </w:num>
  <w:num w:numId="17">
    <w:abstractNumId w:val="17"/>
  </w:num>
  <w:num w:numId="18">
    <w:abstractNumId w:val="19"/>
  </w:num>
  <w:num w:numId="19">
    <w:abstractNumId w:val="6"/>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019B0"/>
    <w:rsid w:val="00022EAD"/>
    <w:rsid w:val="00026105"/>
    <w:rsid w:val="000276A1"/>
    <w:rsid w:val="00034F0A"/>
    <w:rsid w:val="00036523"/>
    <w:rsid w:val="000411F1"/>
    <w:rsid w:val="00046AE4"/>
    <w:rsid w:val="00047A52"/>
    <w:rsid w:val="00051F40"/>
    <w:rsid w:val="00061141"/>
    <w:rsid w:val="000631FF"/>
    <w:rsid w:val="00065D49"/>
    <w:rsid w:val="00067F44"/>
    <w:rsid w:val="00070A29"/>
    <w:rsid w:val="00083879"/>
    <w:rsid w:val="0008419B"/>
    <w:rsid w:val="00095A1D"/>
    <w:rsid w:val="000A5D57"/>
    <w:rsid w:val="000A6CD4"/>
    <w:rsid w:val="000B22B4"/>
    <w:rsid w:val="000B388B"/>
    <w:rsid w:val="000B5528"/>
    <w:rsid w:val="000B6A99"/>
    <w:rsid w:val="000B7EE3"/>
    <w:rsid w:val="000D075E"/>
    <w:rsid w:val="000D0BD5"/>
    <w:rsid w:val="000D11B7"/>
    <w:rsid w:val="000D6DC7"/>
    <w:rsid w:val="000E0698"/>
    <w:rsid w:val="000E4E47"/>
    <w:rsid w:val="000F78FF"/>
    <w:rsid w:val="0010362A"/>
    <w:rsid w:val="001052AB"/>
    <w:rsid w:val="001065F7"/>
    <w:rsid w:val="00107779"/>
    <w:rsid w:val="001126D5"/>
    <w:rsid w:val="00112D67"/>
    <w:rsid w:val="001265BC"/>
    <w:rsid w:val="00127E91"/>
    <w:rsid w:val="0014275D"/>
    <w:rsid w:val="00144ABA"/>
    <w:rsid w:val="00145C99"/>
    <w:rsid w:val="001460EC"/>
    <w:rsid w:val="001471E8"/>
    <w:rsid w:val="00155DCD"/>
    <w:rsid w:val="00164C34"/>
    <w:rsid w:val="0017053D"/>
    <w:rsid w:val="0017530A"/>
    <w:rsid w:val="001872A9"/>
    <w:rsid w:val="001873D9"/>
    <w:rsid w:val="001915A3"/>
    <w:rsid w:val="0019320F"/>
    <w:rsid w:val="001958DE"/>
    <w:rsid w:val="001A21AC"/>
    <w:rsid w:val="001A3368"/>
    <w:rsid w:val="001B3110"/>
    <w:rsid w:val="001B525B"/>
    <w:rsid w:val="001B7555"/>
    <w:rsid w:val="001E0A27"/>
    <w:rsid w:val="001F2CFE"/>
    <w:rsid w:val="00200F66"/>
    <w:rsid w:val="00202667"/>
    <w:rsid w:val="002063BB"/>
    <w:rsid w:val="00207ECE"/>
    <w:rsid w:val="00210206"/>
    <w:rsid w:val="00211696"/>
    <w:rsid w:val="00212D66"/>
    <w:rsid w:val="00216232"/>
    <w:rsid w:val="002224D9"/>
    <w:rsid w:val="00224423"/>
    <w:rsid w:val="00234DE0"/>
    <w:rsid w:val="002360EC"/>
    <w:rsid w:val="00254B67"/>
    <w:rsid w:val="00270198"/>
    <w:rsid w:val="00271792"/>
    <w:rsid w:val="00275FAE"/>
    <w:rsid w:val="00290C2F"/>
    <w:rsid w:val="00293129"/>
    <w:rsid w:val="00296F71"/>
    <w:rsid w:val="002A28CA"/>
    <w:rsid w:val="002A4CF0"/>
    <w:rsid w:val="002A74E6"/>
    <w:rsid w:val="002A7D7D"/>
    <w:rsid w:val="002B3774"/>
    <w:rsid w:val="002B5380"/>
    <w:rsid w:val="002B65D1"/>
    <w:rsid w:val="002D3458"/>
    <w:rsid w:val="002D6FAD"/>
    <w:rsid w:val="002D7020"/>
    <w:rsid w:val="002F5C50"/>
    <w:rsid w:val="003039FF"/>
    <w:rsid w:val="00316603"/>
    <w:rsid w:val="00317AFF"/>
    <w:rsid w:val="00327FBC"/>
    <w:rsid w:val="003409C3"/>
    <w:rsid w:val="00346FFB"/>
    <w:rsid w:val="00350643"/>
    <w:rsid w:val="00352436"/>
    <w:rsid w:val="003555B5"/>
    <w:rsid w:val="00362CFD"/>
    <w:rsid w:val="003655C7"/>
    <w:rsid w:val="00367502"/>
    <w:rsid w:val="00375013"/>
    <w:rsid w:val="00390C92"/>
    <w:rsid w:val="00391762"/>
    <w:rsid w:val="003921AE"/>
    <w:rsid w:val="0039232C"/>
    <w:rsid w:val="003961B0"/>
    <w:rsid w:val="003A6804"/>
    <w:rsid w:val="003B73BB"/>
    <w:rsid w:val="003B7B2F"/>
    <w:rsid w:val="003C1505"/>
    <w:rsid w:val="003D1CFE"/>
    <w:rsid w:val="003D24B8"/>
    <w:rsid w:val="003D3FAB"/>
    <w:rsid w:val="003E0101"/>
    <w:rsid w:val="003F5908"/>
    <w:rsid w:val="003F7694"/>
    <w:rsid w:val="00400DBB"/>
    <w:rsid w:val="00405317"/>
    <w:rsid w:val="004111CA"/>
    <w:rsid w:val="0041186E"/>
    <w:rsid w:val="00412980"/>
    <w:rsid w:val="004217F9"/>
    <w:rsid w:val="004240DB"/>
    <w:rsid w:val="0042514E"/>
    <w:rsid w:val="0042577A"/>
    <w:rsid w:val="00431746"/>
    <w:rsid w:val="004328FC"/>
    <w:rsid w:val="00435610"/>
    <w:rsid w:val="004377BB"/>
    <w:rsid w:val="00441672"/>
    <w:rsid w:val="00442744"/>
    <w:rsid w:val="004437C7"/>
    <w:rsid w:val="00462E4E"/>
    <w:rsid w:val="00467C06"/>
    <w:rsid w:val="00467C44"/>
    <w:rsid w:val="0047459D"/>
    <w:rsid w:val="0048413E"/>
    <w:rsid w:val="004850C7"/>
    <w:rsid w:val="00486EC8"/>
    <w:rsid w:val="004900EB"/>
    <w:rsid w:val="0049105F"/>
    <w:rsid w:val="004A21C9"/>
    <w:rsid w:val="004B025F"/>
    <w:rsid w:val="004B2147"/>
    <w:rsid w:val="004B7541"/>
    <w:rsid w:val="004C65F2"/>
    <w:rsid w:val="004D085E"/>
    <w:rsid w:val="004F013A"/>
    <w:rsid w:val="004F7441"/>
    <w:rsid w:val="005047A8"/>
    <w:rsid w:val="00505177"/>
    <w:rsid w:val="0052074C"/>
    <w:rsid w:val="00520A87"/>
    <w:rsid w:val="00523A01"/>
    <w:rsid w:val="005250C3"/>
    <w:rsid w:val="00530A22"/>
    <w:rsid w:val="00532B40"/>
    <w:rsid w:val="00534B5D"/>
    <w:rsid w:val="00551492"/>
    <w:rsid w:val="00575954"/>
    <w:rsid w:val="00591F0B"/>
    <w:rsid w:val="005A2C31"/>
    <w:rsid w:val="005A446B"/>
    <w:rsid w:val="005B3639"/>
    <w:rsid w:val="005B7505"/>
    <w:rsid w:val="005C20E2"/>
    <w:rsid w:val="005D405C"/>
    <w:rsid w:val="005E0B43"/>
    <w:rsid w:val="005E5181"/>
    <w:rsid w:val="005F49F7"/>
    <w:rsid w:val="00600F8C"/>
    <w:rsid w:val="00601C6C"/>
    <w:rsid w:val="00605D26"/>
    <w:rsid w:val="0061018F"/>
    <w:rsid w:val="00610FBC"/>
    <w:rsid w:val="00612534"/>
    <w:rsid w:val="00615A17"/>
    <w:rsid w:val="00622D44"/>
    <w:rsid w:val="00625ADC"/>
    <w:rsid w:val="00626373"/>
    <w:rsid w:val="00627373"/>
    <w:rsid w:val="006339B3"/>
    <w:rsid w:val="006406CA"/>
    <w:rsid w:val="006447AD"/>
    <w:rsid w:val="00654888"/>
    <w:rsid w:val="0065529C"/>
    <w:rsid w:val="00660471"/>
    <w:rsid w:val="00663F5A"/>
    <w:rsid w:val="00665547"/>
    <w:rsid w:val="00666D99"/>
    <w:rsid w:val="006674B5"/>
    <w:rsid w:val="006677DE"/>
    <w:rsid w:val="0067110B"/>
    <w:rsid w:val="006717C7"/>
    <w:rsid w:val="006855E9"/>
    <w:rsid w:val="00693A57"/>
    <w:rsid w:val="0069419A"/>
    <w:rsid w:val="00694867"/>
    <w:rsid w:val="00695501"/>
    <w:rsid w:val="006A0E70"/>
    <w:rsid w:val="006A20CC"/>
    <w:rsid w:val="006A2DFC"/>
    <w:rsid w:val="006A5431"/>
    <w:rsid w:val="006A6859"/>
    <w:rsid w:val="006B2ADC"/>
    <w:rsid w:val="006B2FF2"/>
    <w:rsid w:val="006D03CF"/>
    <w:rsid w:val="006E3BB0"/>
    <w:rsid w:val="006E5BAC"/>
    <w:rsid w:val="006E6D28"/>
    <w:rsid w:val="00710A4E"/>
    <w:rsid w:val="007153D7"/>
    <w:rsid w:val="00720FDC"/>
    <w:rsid w:val="00722F60"/>
    <w:rsid w:val="00733BDA"/>
    <w:rsid w:val="00742732"/>
    <w:rsid w:val="00744C77"/>
    <w:rsid w:val="00762B75"/>
    <w:rsid w:val="0076730F"/>
    <w:rsid w:val="0077772C"/>
    <w:rsid w:val="0078163C"/>
    <w:rsid w:val="00786824"/>
    <w:rsid w:val="007A1D61"/>
    <w:rsid w:val="007A20CE"/>
    <w:rsid w:val="007A31BA"/>
    <w:rsid w:val="007A7F11"/>
    <w:rsid w:val="007B1760"/>
    <w:rsid w:val="007B7392"/>
    <w:rsid w:val="007C0168"/>
    <w:rsid w:val="007C1691"/>
    <w:rsid w:val="007C172E"/>
    <w:rsid w:val="007C66D5"/>
    <w:rsid w:val="007C7EDD"/>
    <w:rsid w:val="007D08B8"/>
    <w:rsid w:val="007D24CC"/>
    <w:rsid w:val="007E6E40"/>
    <w:rsid w:val="007F6687"/>
    <w:rsid w:val="007F7694"/>
    <w:rsid w:val="00834A8F"/>
    <w:rsid w:val="00834BCD"/>
    <w:rsid w:val="00836BB6"/>
    <w:rsid w:val="008416F4"/>
    <w:rsid w:val="00842BDA"/>
    <w:rsid w:val="008543C1"/>
    <w:rsid w:val="00857967"/>
    <w:rsid w:val="00866A1F"/>
    <w:rsid w:val="008700C4"/>
    <w:rsid w:val="00875E93"/>
    <w:rsid w:val="008827D9"/>
    <w:rsid w:val="00882D5E"/>
    <w:rsid w:val="00890180"/>
    <w:rsid w:val="008976AE"/>
    <w:rsid w:val="00897FD2"/>
    <w:rsid w:val="008A1D95"/>
    <w:rsid w:val="008A3834"/>
    <w:rsid w:val="008B1F52"/>
    <w:rsid w:val="008C1294"/>
    <w:rsid w:val="008C1BD1"/>
    <w:rsid w:val="008C2345"/>
    <w:rsid w:val="008C4E59"/>
    <w:rsid w:val="008C67F1"/>
    <w:rsid w:val="008D09FC"/>
    <w:rsid w:val="008D3971"/>
    <w:rsid w:val="008E6026"/>
    <w:rsid w:val="0090524F"/>
    <w:rsid w:val="0091133B"/>
    <w:rsid w:val="0091264D"/>
    <w:rsid w:val="00914859"/>
    <w:rsid w:val="00921086"/>
    <w:rsid w:val="009213CE"/>
    <w:rsid w:val="0092180E"/>
    <w:rsid w:val="00921D9D"/>
    <w:rsid w:val="00926E23"/>
    <w:rsid w:val="009313D1"/>
    <w:rsid w:val="00932768"/>
    <w:rsid w:val="009438B1"/>
    <w:rsid w:val="00944DEA"/>
    <w:rsid w:val="0095012E"/>
    <w:rsid w:val="00952045"/>
    <w:rsid w:val="009523FB"/>
    <w:rsid w:val="009540AF"/>
    <w:rsid w:val="00954142"/>
    <w:rsid w:val="0096077D"/>
    <w:rsid w:val="00962F8E"/>
    <w:rsid w:val="00975618"/>
    <w:rsid w:val="00982D2C"/>
    <w:rsid w:val="00983D7F"/>
    <w:rsid w:val="009909AD"/>
    <w:rsid w:val="009A19F7"/>
    <w:rsid w:val="009A2BD2"/>
    <w:rsid w:val="009B0E29"/>
    <w:rsid w:val="009B2EA2"/>
    <w:rsid w:val="009B6D91"/>
    <w:rsid w:val="009C37E7"/>
    <w:rsid w:val="009D0C19"/>
    <w:rsid w:val="009D205C"/>
    <w:rsid w:val="009D5D91"/>
    <w:rsid w:val="009D79EA"/>
    <w:rsid w:val="009D7E07"/>
    <w:rsid w:val="009E06D1"/>
    <w:rsid w:val="009E0BE8"/>
    <w:rsid w:val="009E24A0"/>
    <w:rsid w:val="009E52A6"/>
    <w:rsid w:val="009F0552"/>
    <w:rsid w:val="009F0C19"/>
    <w:rsid w:val="00A01BDF"/>
    <w:rsid w:val="00A029FB"/>
    <w:rsid w:val="00A02A25"/>
    <w:rsid w:val="00A049D7"/>
    <w:rsid w:val="00A06BEC"/>
    <w:rsid w:val="00A10EE4"/>
    <w:rsid w:val="00A11EF6"/>
    <w:rsid w:val="00A16FFF"/>
    <w:rsid w:val="00A17F49"/>
    <w:rsid w:val="00A2767F"/>
    <w:rsid w:val="00A322F1"/>
    <w:rsid w:val="00A33919"/>
    <w:rsid w:val="00A33A48"/>
    <w:rsid w:val="00A35151"/>
    <w:rsid w:val="00A35BD7"/>
    <w:rsid w:val="00A377DF"/>
    <w:rsid w:val="00A41C1B"/>
    <w:rsid w:val="00A42D70"/>
    <w:rsid w:val="00A548B2"/>
    <w:rsid w:val="00A615A1"/>
    <w:rsid w:val="00A61A3F"/>
    <w:rsid w:val="00A71312"/>
    <w:rsid w:val="00A73B81"/>
    <w:rsid w:val="00A87DE5"/>
    <w:rsid w:val="00A92FF1"/>
    <w:rsid w:val="00A971A7"/>
    <w:rsid w:val="00AB3946"/>
    <w:rsid w:val="00AC7351"/>
    <w:rsid w:val="00AD15BC"/>
    <w:rsid w:val="00AD3150"/>
    <w:rsid w:val="00AD4159"/>
    <w:rsid w:val="00AD73A5"/>
    <w:rsid w:val="00AD7B07"/>
    <w:rsid w:val="00AE623D"/>
    <w:rsid w:val="00AF7225"/>
    <w:rsid w:val="00AF74A5"/>
    <w:rsid w:val="00AF7CE3"/>
    <w:rsid w:val="00B00BBD"/>
    <w:rsid w:val="00B00EC2"/>
    <w:rsid w:val="00B0484E"/>
    <w:rsid w:val="00B07D8F"/>
    <w:rsid w:val="00B07EA8"/>
    <w:rsid w:val="00B23623"/>
    <w:rsid w:val="00B25A8C"/>
    <w:rsid w:val="00B2724F"/>
    <w:rsid w:val="00B31852"/>
    <w:rsid w:val="00B400C8"/>
    <w:rsid w:val="00B51514"/>
    <w:rsid w:val="00B52791"/>
    <w:rsid w:val="00B54949"/>
    <w:rsid w:val="00B60C95"/>
    <w:rsid w:val="00B62574"/>
    <w:rsid w:val="00B62860"/>
    <w:rsid w:val="00B63516"/>
    <w:rsid w:val="00B65AB4"/>
    <w:rsid w:val="00B663A3"/>
    <w:rsid w:val="00B67FC5"/>
    <w:rsid w:val="00B7014A"/>
    <w:rsid w:val="00B715C4"/>
    <w:rsid w:val="00B809FB"/>
    <w:rsid w:val="00B811B5"/>
    <w:rsid w:val="00B87CD4"/>
    <w:rsid w:val="00B90939"/>
    <w:rsid w:val="00B9373D"/>
    <w:rsid w:val="00B94BE5"/>
    <w:rsid w:val="00B94D4E"/>
    <w:rsid w:val="00B96712"/>
    <w:rsid w:val="00B97CD9"/>
    <w:rsid w:val="00BA09EA"/>
    <w:rsid w:val="00BA0F72"/>
    <w:rsid w:val="00BA2A8D"/>
    <w:rsid w:val="00BA6FC7"/>
    <w:rsid w:val="00BA7C39"/>
    <w:rsid w:val="00BB32EA"/>
    <w:rsid w:val="00BB3D5C"/>
    <w:rsid w:val="00BB5501"/>
    <w:rsid w:val="00BC2752"/>
    <w:rsid w:val="00BC3435"/>
    <w:rsid w:val="00BC3D16"/>
    <w:rsid w:val="00BC5D2C"/>
    <w:rsid w:val="00BC5E05"/>
    <w:rsid w:val="00BD49F0"/>
    <w:rsid w:val="00BE6D95"/>
    <w:rsid w:val="00BF2B48"/>
    <w:rsid w:val="00C00C60"/>
    <w:rsid w:val="00C02961"/>
    <w:rsid w:val="00C05366"/>
    <w:rsid w:val="00C05FD1"/>
    <w:rsid w:val="00C06A50"/>
    <w:rsid w:val="00C1758B"/>
    <w:rsid w:val="00C17F1F"/>
    <w:rsid w:val="00C25467"/>
    <w:rsid w:val="00C2548B"/>
    <w:rsid w:val="00C260FD"/>
    <w:rsid w:val="00C2719B"/>
    <w:rsid w:val="00C36EAE"/>
    <w:rsid w:val="00C41392"/>
    <w:rsid w:val="00C4439C"/>
    <w:rsid w:val="00C470D7"/>
    <w:rsid w:val="00C53616"/>
    <w:rsid w:val="00C54134"/>
    <w:rsid w:val="00C5444E"/>
    <w:rsid w:val="00C63EF8"/>
    <w:rsid w:val="00C70C19"/>
    <w:rsid w:val="00C7297E"/>
    <w:rsid w:val="00C730A8"/>
    <w:rsid w:val="00C7326B"/>
    <w:rsid w:val="00C76AF5"/>
    <w:rsid w:val="00C8287E"/>
    <w:rsid w:val="00C82D57"/>
    <w:rsid w:val="00C94C76"/>
    <w:rsid w:val="00C955DC"/>
    <w:rsid w:val="00C966CC"/>
    <w:rsid w:val="00CA59B8"/>
    <w:rsid w:val="00CA7149"/>
    <w:rsid w:val="00CB0A27"/>
    <w:rsid w:val="00CB4E43"/>
    <w:rsid w:val="00CB70DD"/>
    <w:rsid w:val="00CB7FAA"/>
    <w:rsid w:val="00CC1817"/>
    <w:rsid w:val="00CC30EF"/>
    <w:rsid w:val="00D05F9D"/>
    <w:rsid w:val="00D120BD"/>
    <w:rsid w:val="00D14353"/>
    <w:rsid w:val="00D15239"/>
    <w:rsid w:val="00D171C9"/>
    <w:rsid w:val="00D20034"/>
    <w:rsid w:val="00D20B8C"/>
    <w:rsid w:val="00D26C3E"/>
    <w:rsid w:val="00D27845"/>
    <w:rsid w:val="00D43DA3"/>
    <w:rsid w:val="00D46C15"/>
    <w:rsid w:val="00D61127"/>
    <w:rsid w:val="00D6250F"/>
    <w:rsid w:val="00D62FF2"/>
    <w:rsid w:val="00D63879"/>
    <w:rsid w:val="00D66A29"/>
    <w:rsid w:val="00D72700"/>
    <w:rsid w:val="00D835E2"/>
    <w:rsid w:val="00DA409D"/>
    <w:rsid w:val="00DB5400"/>
    <w:rsid w:val="00DB5DCE"/>
    <w:rsid w:val="00DC3527"/>
    <w:rsid w:val="00DC65F1"/>
    <w:rsid w:val="00DD72FF"/>
    <w:rsid w:val="00DE1130"/>
    <w:rsid w:val="00DE3F9C"/>
    <w:rsid w:val="00DE7573"/>
    <w:rsid w:val="00DF67CB"/>
    <w:rsid w:val="00E02122"/>
    <w:rsid w:val="00E14E18"/>
    <w:rsid w:val="00E25CF8"/>
    <w:rsid w:val="00E32293"/>
    <w:rsid w:val="00E35C3F"/>
    <w:rsid w:val="00E46710"/>
    <w:rsid w:val="00E51620"/>
    <w:rsid w:val="00E5422D"/>
    <w:rsid w:val="00E55C4F"/>
    <w:rsid w:val="00E60731"/>
    <w:rsid w:val="00E64CED"/>
    <w:rsid w:val="00E6594E"/>
    <w:rsid w:val="00E84E2F"/>
    <w:rsid w:val="00E85D8B"/>
    <w:rsid w:val="00E9507B"/>
    <w:rsid w:val="00EA472E"/>
    <w:rsid w:val="00EA67CA"/>
    <w:rsid w:val="00EA7119"/>
    <w:rsid w:val="00EA754A"/>
    <w:rsid w:val="00EA7E2B"/>
    <w:rsid w:val="00EB0F6A"/>
    <w:rsid w:val="00EB143E"/>
    <w:rsid w:val="00EB2A34"/>
    <w:rsid w:val="00EB6E1A"/>
    <w:rsid w:val="00EB79F3"/>
    <w:rsid w:val="00EC06C9"/>
    <w:rsid w:val="00ED39F3"/>
    <w:rsid w:val="00EE1D6D"/>
    <w:rsid w:val="00EE3756"/>
    <w:rsid w:val="00EE5D69"/>
    <w:rsid w:val="00EE7157"/>
    <w:rsid w:val="00EE72A2"/>
    <w:rsid w:val="00F03C62"/>
    <w:rsid w:val="00F071E0"/>
    <w:rsid w:val="00F0731C"/>
    <w:rsid w:val="00F13631"/>
    <w:rsid w:val="00F24C9B"/>
    <w:rsid w:val="00F26E9C"/>
    <w:rsid w:val="00F370A6"/>
    <w:rsid w:val="00F427F9"/>
    <w:rsid w:val="00F4451D"/>
    <w:rsid w:val="00F470B2"/>
    <w:rsid w:val="00F544A6"/>
    <w:rsid w:val="00F63799"/>
    <w:rsid w:val="00F670E8"/>
    <w:rsid w:val="00F72F1E"/>
    <w:rsid w:val="00F73215"/>
    <w:rsid w:val="00F7734A"/>
    <w:rsid w:val="00F84102"/>
    <w:rsid w:val="00F96568"/>
    <w:rsid w:val="00FA03B1"/>
    <w:rsid w:val="00FA3E35"/>
    <w:rsid w:val="00FA55A3"/>
    <w:rsid w:val="00FA56B0"/>
    <w:rsid w:val="00FA5EEF"/>
    <w:rsid w:val="00FB1C03"/>
    <w:rsid w:val="00FB5F7D"/>
    <w:rsid w:val="00FB745F"/>
    <w:rsid w:val="00FC3953"/>
    <w:rsid w:val="00FC4B80"/>
    <w:rsid w:val="00FD21EE"/>
    <w:rsid w:val="00FE5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ADE3F4E"/>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 w:type="character" w:styleId="Emphasis">
    <w:name w:val="Emphasis"/>
    <w:qFormat/>
    <w:rsid w:val="00627373"/>
    <w:rPr>
      <w:rFonts w:ascii="Verdana" w:hAnsi="Verdana"/>
      <w:b/>
      <w:spacing w:val="-4"/>
      <w:sz w:val="24"/>
    </w:rPr>
  </w:style>
  <w:style w:type="character" w:styleId="Hyperlink">
    <w:name w:val="Hyperlink"/>
    <w:basedOn w:val="DefaultParagraphFont"/>
    <w:rsid w:val="00CB70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25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tit.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C2E3F-2B1B-4192-B807-A4C2B0AB2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TotalTime>
  <Pages>8</Pages>
  <Words>2176</Words>
  <Characters>12405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KimNgocLinh</dc:creator>
  <cp:keywords/>
  <dc:description/>
  <cp:lastModifiedBy>Nguyen Thac Khanh</cp:lastModifiedBy>
  <cp:revision>6</cp:revision>
  <cp:lastPrinted>2015-12-28T03:38:00Z</cp:lastPrinted>
  <dcterms:created xsi:type="dcterms:W3CDTF">2018-08-15T10:48:00Z</dcterms:created>
  <dcterms:modified xsi:type="dcterms:W3CDTF">2020-04-12T11:10:00Z</dcterms:modified>
</cp:coreProperties>
</file>