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346D5" w14:paraId="150721EB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150721E8" w14:textId="77777777" w:rsidR="00744C77" w:rsidRPr="003346D5" w:rsidRDefault="0089599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>
              <w:rPr>
                <w:noProof/>
              </w:rPr>
              <w:pict w14:anchorId="1507239A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346D5">
              <w:rPr>
                <w:bCs/>
                <w:sz w:val="24"/>
              </w:rPr>
              <w:t>BỘ GI</w:t>
            </w:r>
            <w:r w:rsidR="00B65AB4" w:rsidRPr="003346D5">
              <w:rPr>
                <w:bCs/>
                <w:sz w:val="24"/>
              </w:rPr>
              <w:t>Á</w:t>
            </w:r>
            <w:r w:rsidR="00744C77" w:rsidRPr="003346D5">
              <w:rPr>
                <w:bCs/>
                <w:sz w:val="24"/>
              </w:rPr>
              <w:t>O DỤC VÀ ĐÀO TẠO</w:t>
            </w:r>
            <w:r w:rsidR="004A21C9" w:rsidRPr="003346D5">
              <w:rPr>
                <w:bCs/>
                <w:sz w:val="24"/>
              </w:rPr>
              <w:t xml:space="preserve"> </w:t>
            </w:r>
            <w:r w:rsidR="00744C77" w:rsidRPr="003346D5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50721E9" w14:textId="77777777" w:rsidR="00744C77" w:rsidRPr="003346D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3346D5">
              <w:rPr>
                <w:b/>
                <w:bCs/>
                <w:sz w:val="24"/>
              </w:rPr>
              <w:t>CỘNG HÒA XÃ HỘI CHỦ NGHĨA VIỆT NAM</w:t>
            </w:r>
          </w:p>
          <w:p w14:paraId="150721EA" w14:textId="77777777" w:rsidR="00744C77" w:rsidRPr="003346D5" w:rsidRDefault="0089599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>
              <w:rPr>
                <w:noProof/>
              </w:rPr>
              <w:pict w14:anchorId="1507239B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346D5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150721EC" w14:textId="77777777" w:rsidR="00744C77" w:rsidRPr="003346D5" w:rsidRDefault="00744C77" w:rsidP="00744C77">
      <w:pPr>
        <w:pStyle w:val="Normal1"/>
        <w:spacing w:before="0"/>
        <w:ind w:left="0" w:firstLine="0"/>
        <w:jc w:val="center"/>
        <w:rPr>
          <w:b/>
          <w:bCs/>
          <w:sz w:val="24"/>
        </w:rPr>
      </w:pPr>
    </w:p>
    <w:p w14:paraId="150721ED" w14:textId="77777777" w:rsidR="00744C77" w:rsidRPr="003346D5" w:rsidRDefault="00744C77" w:rsidP="00744C77">
      <w:pPr>
        <w:pStyle w:val="Normal1"/>
        <w:spacing w:before="240"/>
        <w:ind w:left="0" w:firstLine="0"/>
        <w:jc w:val="center"/>
        <w:rPr>
          <w:bCs/>
          <w:sz w:val="24"/>
        </w:rPr>
      </w:pPr>
      <w:r w:rsidRPr="003346D5">
        <w:rPr>
          <w:b/>
          <w:bCs/>
          <w:sz w:val="24"/>
          <w:lang w:val="vi-VN"/>
        </w:rPr>
        <w:t>Đ</w:t>
      </w:r>
      <w:r w:rsidRPr="003346D5">
        <w:rPr>
          <w:b/>
          <w:bCs/>
          <w:sz w:val="24"/>
        </w:rPr>
        <w:t>Ề</w:t>
      </w:r>
      <w:r w:rsidRPr="003346D5">
        <w:rPr>
          <w:b/>
          <w:bCs/>
          <w:sz w:val="24"/>
          <w:lang w:val="vi-VN"/>
        </w:rPr>
        <w:t xml:space="preserve"> CƯƠNG CHI TIẾT HỌC PHẦN</w:t>
      </w:r>
    </w:p>
    <w:p w14:paraId="150721EE" w14:textId="77777777" w:rsidR="003D3FAB" w:rsidRPr="003346D5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Tên</w:t>
      </w:r>
      <w:r w:rsidRPr="003346D5">
        <w:rPr>
          <w:b/>
          <w:bCs/>
          <w:sz w:val="24"/>
          <w:szCs w:val="24"/>
          <w:lang w:val="vi-VN"/>
        </w:rPr>
        <w:t xml:space="preserve"> học phần</w:t>
      </w:r>
      <w:r w:rsidR="009540AF" w:rsidRPr="003346D5">
        <w:rPr>
          <w:b/>
          <w:bCs/>
          <w:sz w:val="24"/>
          <w:szCs w:val="24"/>
        </w:rPr>
        <w:t xml:space="preserve">:  </w:t>
      </w:r>
    </w:p>
    <w:p w14:paraId="150721EF" w14:textId="77777777" w:rsidR="00C06A50" w:rsidRPr="003346D5" w:rsidRDefault="00C06A50" w:rsidP="00C06A50">
      <w:pPr>
        <w:pStyle w:val="ListParagraph"/>
        <w:jc w:val="both"/>
      </w:pPr>
      <w:r w:rsidRPr="003346D5">
        <w:t>Tiếng Việt:</w:t>
      </w:r>
      <w:r w:rsidRPr="003346D5">
        <w:rPr>
          <w:b/>
        </w:rPr>
        <w:t xml:space="preserve"> </w:t>
      </w:r>
      <w:r w:rsidRPr="003346D5">
        <w:t xml:space="preserve"> </w:t>
      </w:r>
      <w:r w:rsidR="004F58AA" w:rsidRPr="003346D5">
        <w:t>Internet vạn vật và ứng dụng</w:t>
      </w:r>
    </w:p>
    <w:p w14:paraId="150721F0" w14:textId="77777777" w:rsidR="00C06A50" w:rsidRPr="003346D5" w:rsidRDefault="00C06A50" w:rsidP="00C06A50">
      <w:pPr>
        <w:pStyle w:val="List"/>
        <w:ind w:left="720" w:firstLine="0"/>
        <w:rPr>
          <w:rFonts w:ascii="Times New Roman" w:hAnsi="Times New Roman"/>
          <w:sz w:val="24"/>
          <w:szCs w:val="24"/>
        </w:rPr>
      </w:pPr>
      <w:r w:rsidRPr="003346D5">
        <w:rPr>
          <w:rStyle w:val="hpsalt-edited"/>
          <w:rFonts w:ascii="Times New Roman" w:hAnsi="Times New Roman"/>
          <w:sz w:val="24"/>
          <w:szCs w:val="24"/>
        </w:rPr>
        <w:t>Tiếng Anh:</w:t>
      </w:r>
      <w:r w:rsidRPr="003346D5">
        <w:rPr>
          <w:rStyle w:val="hpsalt-edited"/>
          <w:rFonts w:ascii="Times New Roman" w:hAnsi="Times New Roman"/>
        </w:rPr>
        <w:t xml:space="preserve"> </w:t>
      </w:r>
      <w:r w:rsidR="004F58AA" w:rsidRPr="003346D5">
        <w:rPr>
          <w:rFonts w:ascii="Times New Roman" w:hAnsi="Times New Roman"/>
          <w:sz w:val="24"/>
          <w:szCs w:val="24"/>
        </w:rPr>
        <w:t>IoT and Applications</w:t>
      </w:r>
    </w:p>
    <w:p w14:paraId="150721F1" w14:textId="77777777" w:rsidR="00744C77" w:rsidRPr="003346D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346D5">
        <w:rPr>
          <w:b/>
          <w:sz w:val="24"/>
          <w:szCs w:val="24"/>
          <w:lang w:val="vi-VN"/>
        </w:rPr>
        <w:t>Mã số học phần:</w:t>
      </w:r>
      <w:r w:rsidR="003D3FAB" w:rsidRPr="003346D5">
        <w:rPr>
          <w:b/>
          <w:sz w:val="24"/>
          <w:szCs w:val="24"/>
        </w:rPr>
        <w:t xml:space="preserve"> </w:t>
      </w:r>
      <w:r w:rsidR="003D3FAB" w:rsidRPr="003346D5">
        <w:rPr>
          <w:sz w:val="23"/>
          <w:szCs w:val="23"/>
        </w:rPr>
        <w:t>40903</w:t>
      </w:r>
      <w:r w:rsidR="004F58AA" w:rsidRPr="003346D5">
        <w:rPr>
          <w:sz w:val="23"/>
          <w:szCs w:val="23"/>
        </w:rPr>
        <w:t>11</w:t>
      </w:r>
    </w:p>
    <w:p w14:paraId="150721F2" w14:textId="5C9FF4BE" w:rsidR="00C06A50" w:rsidRPr="003346D5" w:rsidRDefault="00C06A50" w:rsidP="00C06A50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346D5">
        <w:rPr>
          <w:b/>
          <w:bCs/>
          <w:sz w:val="24"/>
          <w:szCs w:val="24"/>
        </w:rPr>
        <w:t>Số tín chỉ học phần: 3</w:t>
      </w:r>
      <w:r w:rsidRPr="003346D5">
        <w:rPr>
          <w:bCs/>
          <w:sz w:val="24"/>
          <w:szCs w:val="24"/>
        </w:rPr>
        <w:t>(</w:t>
      </w:r>
      <w:r w:rsidR="00DD248E" w:rsidRPr="003346D5">
        <w:rPr>
          <w:bCs/>
          <w:sz w:val="24"/>
          <w:szCs w:val="24"/>
        </w:rPr>
        <w:t>3</w:t>
      </w:r>
      <w:r w:rsidRPr="003346D5">
        <w:rPr>
          <w:bCs/>
          <w:sz w:val="24"/>
          <w:szCs w:val="24"/>
        </w:rPr>
        <w:t>-</w:t>
      </w:r>
      <w:r w:rsidR="00DD248E" w:rsidRPr="003346D5">
        <w:rPr>
          <w:bCs/>
          <w:sz w:val="24"/>
          <w:szCs w:val="24"/>
        </w:rPr>
        <w:t>0</w:t>
      </w:r>
      <w:r w:rsidRPr="003346D5">
        <w:rPr>
          <w:bCs/>
          <w:sz w:val="24"/>
          <w:szCs w:val="24"/>
        </w:rPr>
        <w:t>-</w:t>
      </w:r>
      <w:r w:rsidR="00DD248E" w:rsidRPr="003346D5">
        <w:rPr>
          <w:bCs/>
          <w:sz w:val="24"/>
          <w:szCs w:val="24"/>
        </w:rPr>
        <w:t>6</w:t>
      </w:r>
      <w:r w:rsidRPr="003346D5">
        <w:rPr>
          <w:bCs/>
          <w:sz w:val="24"/>
          <w:szCs w:val="24"/>
        </w:rPr>
        <w:t>)</w:t>
      </w:r>
      <w:r w:rsidR="004D504F">
        <w:rPr>
          <w:bCs/>
          <w:sz w:val="24"/>
          <w:szCs w:val="24"/>
        </w:rPr>
        <w:t xml:space="preserve">, </w:t>
      </w:r>
      <w:r w:rsidR="004D504F" w:rsidRPr="00B925F0">
        <w:rPr>
          <w:bCs/>
          <w:color w:val="000000"/>
          <w:sz w:val="24"/>
          <w:szCs w:val="24"/>
        </w:rPr>
        <w:t>học trong 16 tuần</w:t>
      </w:r>
    </w:p>
    <w:p w14:paraId="150721F3" w14:textId="77777777" w:rsidR="00C06A50" w:rsidRPr="003346D5" w:rsidRDefault="00C06A50" w:rsidP="00C06A50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346D5">
        <w:rPr>
          <w:b/>
          <w:sz w:val="24"/>
          <w:szCs w:val="24"/>
          <w:lang w:val="vi-VN"/>
        </w:rPr>
        <w:t>Số tiết học phần:</w:t>
      </w:r>
      <w:r w:rsidRPr="003346D5">
        <w:rPr>
          <w:b/>
          <w:sz w:val="24"/>
          <w:szCs w:val="24"/>
        </w:rPr>
        <w:t xml:space="preserve"> </w:t>
      </w:r>
    </w:p>
    <w:p w14:paraId="150721F4" w14:textId="77777777" w:rsidR="00C06A50" w:rsidRPr="003346D5" w:rsidRDefault="00C06A50" w:rsidP="00C06A50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346D5">
        <w:rPr>
          <w:sz w:val="24"/>
          <w:szCs w:val="24"/>
          <w:lang w:val="vi-VN"/>
        </w:rPr>
        <w:t>Lý thuyết:</w:t>
      </w:r>
      <w:r w:rsidRPr="003346D5">
        <w:rPr>
          <w:sz w:val="24"/>
          <w:szCs w:val="24"/>
        </w:rPr>
        <w:t xml:space="preserve"> </w:t>
      </w:r>
      <w:r w:rsidR="00C74081" w:rsidRPr="003346D5">
        <w:rPr>
          <w:sz w:val="24"/>
          <w:szCs w:val="24"/>
        </w:rPr>
        <w:t>45</w:t>
      </w:r>
      <w:r w:rsidRPr="003346D5">
        <w:rPr>
          <w:sz w:val="24"/>
          <w:szCs w:val="24"/>
          <w:lang w:val="vi-VN"/>
        </w:rPr>
        <w:t xml:space="preserve">; </w:t>
      </w:r>
      <w:r w:rsidR="00DD248E" w:rsidRPr="003346D5">
        <w:rPr>
          <w:sz w:val="24"/>
          <w:szCs w:val="24"/>
        </w:rPr>
        <w:tab/>
      </w:r>
      <w:r w:rsidR="00DD248E" w:rsidRPr="003346D5">
        <w:rPr>
          <w:sz w:val="24"/>
          <w:szCs w:val="24"/>
        </w:rPr>
        <w:tab/>
      </w:r>
      <w:r w:rsidRPr="003346D5">
        <w:rPr>
          <w:sz w:val="24"/>
          <w:szCs w:val="24"/>
          <w:lang w:val="vi-VN"/>
        </w:rPr>
        <w:t>Bài tập:</w:t>
      </w:r>
      <w:r w:rsidRPr="003346D5">
        <w:rPr>
          <w:sz w:val="24"/>
          <w:szCs w:val="24"/>
        </w:rPr>
        <w:t xml:space="preserve"> </w:t>
      </w:r>
      <w:r w:rsidR="00C74081" w:rsidRPr="003346D5">
        <w:rPr>
          <w:sz w:val="24"/>
          <w:szCs w:val="24"/>
        </w:rPr>
        <w:t>0</w:t>
      </w:r>
      <w:r w:rsidRPr="003346D5">
        <w:rPr>
          <w:sz w:val="24"/>
          <w:szCs w:val="24"/>
          <w:lang w:val="vi-VN"/>
        </w:rPr>
        <w:t xml:space="preserve">; </w:t>
      </w:r>
      <w:r w:rsidR="00DD248E" w:rsidRPr="003346D5">
        <w:rPr>
          <w:sz w:val="24"/>
          <w:szCs w:val="24"/>
        </w:rPr>
        <w:tab/>
      </w:r>
      <w:r w:rsidR="00DD248E" w:rsidRPr="003346D5">
        <w:rPr>
          <w:sz w:val="24"/>
          <w:szCs w:val="24"/>
        </w:rPr>
        <w:tab/>
      </w:r>
      <w:r w:rsidRPr="003346D5">
        <w:rPr>
          <w:sz w:val="24"/>
          <w:szCs w:val="24"/>
          <w:lang w:val="vi-VN"/>
        </w:rPr>
        <w:t>Thực hành:</w:t>
      </w:r>
      <w:r w:rsidR="00C95B3A" w:rsidRPr="003346D5">
        <w:rPr>
          <w:sz w:val="24"/>
          <w:szCs w:val="24"/>
        </w:rPr>
        <w:t xml:space="preserve"> 0</w:t>
      </w:r>
      <w:r w:rsidRPr="003346D5">
        <w:rPr>
          <w:sz w:val="24"/>
          <w:szCs w:val="24"/>
          <w:lang w:val="vi-VN"/>
        </w:rPr>
        <w:t xml:space="preserve">; </w:t>
      </w:r>
    </w:p>
    <w:p w14:paraId="150721F5" w14:textId="77777777" w:rsidR="00C06A50" w:rsidRPr="003346D5" w:rsidRDefault="00C06A50" w:rsidP="00C06A50">
      <w:pPr>
        <w:pStyle w:val="BodyText2"/>
        <w:spacing w:before="120" w:after="0" w:line="240" w:lineRule="auto"/>
        <w:ind w:left="2340" w:hanging="2080"/>
        <w:rPr>
          <w:sz w:val="24"/>
          <w:szCs w:val="24"/>
        </w:rPr>
      </w:pPr>
      <w:r w:rsidRPr="003346D5">
        <w:rPr>
          <w:sz w:val="24"/>
          <w:szCs w:val="24"/>
        </w:rPr>
        <w:t xml:space="preserve">       T</w:t>
      </w:r>
      <w:r w:rsidRPr="003346D5">
        <w:rPr>
          <w:sz w:val="24"/>
          <w:szCs w:val="24"/>
          <w:lang w:val="vi-VN"/>
        </w:rPr>
        <w:t>hực tập:</w:t>
      </w:r>
      <w:r w:rsidRPr="003346D5">
        <w:rPr>
          <w:sz w:val="24"/>
          <w:szCs w:val="24"/>
        </w:rPr>
        <w:t xml:space="preserve"> 0</w:t>
      </w:r>
      <w:r w:rsidR="00DD248E" w:rsidRPr="003346D5">
        <w:rPr>
          <w:sz w:val="24"/>
          <w:szCs w:val="24"/>
        </w:rPr>
        <w:t>;</w:t>
      </w:r>
      <w:r w:rsidR="00DD248E" w:rsidRPr="003346D5">
        <w:rPr>
          <w:sz w:val="24"/>
          <w:szCs w:val="24"/>
        </w:rPr>
        <w:tab/>
      </w:r>
      <w:r w:rsidR="00DD248E" w:rsidRPr="003346D5">
        <w:rPr>
          <w:sz w:val="24"/>
          <w:szCs w:val="24"/>
        </w:rPr>
        <w:tab/>
      </w:r>
      <w:r w:rsidRPr="003346D5">
        <w:rPr>
          <w:sz w:val="24"/>
          <w:szCs w:val="24"/>
          <w:lang w:val="vi-VN"/>
        </w:rPr>
        <w:t>Đồ án:</w:t>
      </w:r>
      <w:r w:rsidRPr="003346D5">
        <w:rPr>
          <w:sz w:val="24"/>
          <w:szCs w:val="24"/>
        </w:rPr>
        <w:t xml:space="preserve"> 0</w:t>
      </w:r>
      <w:r w:rsidRPr="003346D5">
        <w:rPr>
          <w:sz w:val="24"/>
          <w:szCs w:val="24"/>
          <w:lang w:val="vi-VN"/>
        </w:rPr>
        <w:t>;</w:t>
      </w:r>
      <w:r w:rsidR="00DD248E" w:rsidRPr="003346D5">
        <w:rPr>
          <w:sz w:val="24"/>
          <w:szCs w:val="24"/>
        </w:rPr>
        <w:tab/>
      </w:r>
      <w:r w:rsidR="00DD248E" w:rsidRPr="003346D5">
        <w:rPr>
          <w:sz w:val="24"/>
          <w:szCs w:val="24"/>
        </w:rPr>
        <w:tab/>
      </w:r>
      <w:r w:rsidRPr="003346D5">
        <w:rPr>
          <w:sz w:val="24"/>
          <w:szCs w:val="24"/>
          <w:lang w:val="vi-VN"/>
        </w:rPr>
        <w:t>Tự học:</w:t>
      </w:r>
      <w:r w:rsidRPr="003346D5">
        <w:rPr>
          <w:sz w:val="24"/>
          <w:szCs w:val="24"/>
        </w:rPr>
        <w:t xml:space="preserve"> </w:t>
      </w:r>
      <w:r w:rsidR="004134F3" w:rsidRPr="003346D5">
        <w:rPr>
          <w:sz w:val="24"/>
          <w:szCs w:val="24"/>
        </w:rPr>
        <w:t>90</w:t>
      </w:r>
      <w:r w:rsidR="00DD248E" w:rsidRPr="003346D5">
        <w:rPr>
          <w:sz w:val="24"/>
          <w:szCs w:val="24"/>
        </w:rPr>
        <w:t>.</w:t>
      </w:r>
    </w:p>
    <w:p w14:paraId="150721F6" w14:textId="77777777" w:rsidR="00744C77" w:rsidRPr="003346D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 xml:space="preserve">Đơn vị </w:t>
      </w:r>
      <w:r w:rsidR="004A21C9" w:rsidRPr="003346D5">
        <w:rPr>
          <w:b/>
          <w:bCs/>
          <w:sz w:val="24"/>
          <w:szCs w:val="24"/>
        </w:rPr>
        <w:t xml:space="preserve">quản lý </w:t>
      </w:r>
      <w:r w:rsidRPr="003346D5">
        <w:rPr>
          <w:b/>
          <w:bCs/>
          <w:sz w:val="24"/>
          <w:szCs w:val="24"/>
        </w:rPr>
        <w:t>học phần</w:t>
      </w:r>
    </w:p>
    <w:p w14:paraId="150721F7" w14:textId="77777777" w:rsidR="003F5908" w:rsidRPr="003346D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346D5">
        <w:rPr>
          <w:b/>
          <w:sz w:val="24"/>
          <w:szCs w:val="24"/>
        </w:rPr>
        <w:t>2.1.</w:t>
      </w:r>
      <w:r w:rsidR="003555B5" w:rsidRPr="003346D5">
        <w:rPr>
          <w:b/>
          <w:sz w:val="24"/>
          <w:szCs w:val="24"/>
        </w:rPr>
        <w:t xml:space="preserve"> </w:t>
      </w:r>
      <w:r w:rsidR="003F5908" w:rsidRPr="003346D5">
        <w:rPr>
          <w:b/>
          <w:sz w:val="24"/>
          <w:szCs w:val="24"/>
        </w:rPr>
        <w:t>Giảng viên giảng dạy:</w:t>
      </w:r>
      <w:r w:rsidR="006D03CF" w:rsidRPr="003346D5">
        <w:rPr>
          <w:b/>
          <w:sz w:val="24"/>
          <w:szCs w:val="24"/>
          <w:lang w:val="vi-VN"/>
        </w:rPr>
        <w:tab/>
      </w:r>
      <w:r w:rsidR="006D03CF" w:rsidRPr="003346D5">
        <w:rPr>
          <w:b/>
          <w:sz w:val="24"/>
          <w:szCs w:val="24"/>
        </w:rPr>
        <w:t>Mã giảng viên</w:t>
      </w:r>
    </w:p>
    <w:p w14:paraId="150721F8" w14:textId="77777777" w:rsidR="003F5908" w:rsidRPr="003346D5" w:rsidRDefault="00DD248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346D5">
        <w:rPr>
          <w:sz w:val="24"/>
          <w:szCs w:val="24"/>
        </w:rPr>
        <w:t>1</w:t>
      </w:r>
      <w:r w:rsidR="003F5908" w:rsidRPr="003346D5">
        <w:rPr>
          <w:sz w:val="24"/>
          <w:szCs w:val="24"/>
        </w:rPr>
        <w:t xml:space="preserve">. TS. </w:t>
      </w:r>
      <w:r w:rsidR="00C70C19" w:rsidRPr="003346D5">
        <w:rPr>
          <w:sz w:val="24"/>
          <w:szCs w:val="24"/>
        </w:rPr>
        <w:t>Nguyễn Thạc Khánh</w:t>
      </w:r>
      <w:r w:rsidR="006D03CF" w:rsidRPr="003346D5">
        <w:rPr>
          <w:sz w:val="24"/>
          <w:szCs w:val="24"/>
        </w:rPr>
        <w:tab/>
      </w:r>
      <w:r w:rsidR="00C70C19" w:rsidRPr="003346D5">
        <w:rPr>
          <w:sz w:val="24"/>
          <w:szCs w:val="24"/>
        </w:rPr>
        <w:t>0903-09</w:t>
      </w:r>
    </w:p>
    <w:p w14:paraId="150721F9" w14:textId="77777777" w:rsidR="00DD248E" w:rsidRPr="003346D5" w:rsidRDefault="00DD248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346D5">
        <w:rPr>
          <w:sz w:val="24"/>
          <w:szCs w:val="24"/>
        </w:rPr>
        <w:t xml:space="preserve">2. </w:t>
      </w:r>
      <w:r w:rsidR="007640DC" w:rsidRPr="003346D5">
        <w:rPr>
          <w:sz w:val="24"/>
          <w:szCs w:val="24"/>
        </w:rPr>
        <w:t>ThS. Cung Quang Khang</w:t>
      </w:r>
      <w:r w:rsidR="007640DC" w:rsidRPr="003346D5">
        <w:rPr>
          <w:sz w:val="24"/>
          <w:szCs w:val="24"/>
        </w:rPr>
        <w:tab/>
        <w:t>0903-08</w:t>
      </w:r>
    </w:p>
    <w:p w14:paraId="150721FA" w14:textId="77777777" w:rsidR="00DD248E" w:rsidRPr="003346D5" w:rsidRDefault="00DD248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346D5">
        <w:rPr>
          <w:sz w:val="24"/>
          <w:szCs w:val="24"/>
        </w:rPr>
        <w:t xml:space="preserve">3. </w:t>
      </w:r>
      <w:r w:rsidR="004F58AA" w:rsidRPr="003346D5">
        <w:rPr>
          <w:sz w:val="24"/>
          <w:szCs w:val="24"/>
        </w:rPr>
        <w:t>ThS. Nguyễn Tiến Sỹ</w:t>
      </w:r>
      <w:r w:rsidR="004F58AA" w:rsidRPr="003346D5">
        <w:rPr>
          <w:sz w:val="24"/>
          <w:szCs w:val="24"/>
        </w:rPr>
        <w:tab/>
        <w:t>0903-18</w:t>
      </w:r>
    </w:p>
    <w:p w14:paraId="150721FB" w14:textId="77777777" w:rsidR="00FF6DED" w:rsidRPr="003346D5" w:rsidRDefault="00FF6DED" w:rsidP="00FF6DED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346D5">
        <w:rPr>
          <w:sz w:val="24"/>
          <w:szCs w:val="24"/>
        </w:rPr>
        <w:t xml:space="preserve">4. ThS. </w:t>
      </w:r>
      <w:r w:rsidR="004F58AA" w:rsidRPr="003346D5">
        <w:rPr>
          <w:sz w:val="24"/>
          <w:szCs w:val="24"/>
        </w:rPr>
        <w:t>Tống Ngọc Anh</w:t>
      </w:r>
      <w:r w:rsidR="007640DC" w:rsidRPr="003346D5">
        <w:rPr>
          <w:sz w:val="24"/>
          <w:szCs w:val="24"/>
        </w:rPr>
        <w:tab/>
        <w:t>0903-1</w:t>
      </w:r>
      <w:r w:rsidR="004F58AA" w:rsidRPr="003346D5">
        <w:rPr>
          <w:sz w:val="24"/>
          <w:szCs w:val="24"/>
        </w:rPr>
        <w:t>7</w:t>
      </w:r>
    </w:p>
    <w:p w14:paraId="150721FC" w14:textId="77777777" w:rsidR="004F58AA" w:rsidRPr="003346D5" w:rsidRDefault="004F58AA" w:rsidP="00FF6DED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346D5">
        <w:rPr>
          <w:sz w:val="24"/>
          <w:szCs w:val="24"/>
        </w:rPr>
        <w:t>5. ThS. Nguyễn Trường Giang</w:t>
      </w:r>
      <w:r w:rsidRPr="003346D5">
        <w:rPr>
          <w:sz w:val="24"/>
          <w:szCs w:val="24"/>
        </w:rPr>
        <w:tab/>
        <w:t>0903-10</w:t>
      </w:r>
    </w:p>
    <w:p w14:paraId="150721FD" w14:textId="77777777" w:rsidR="004653FA" w:rsidRPr="003346D5" w:rsidRDefault="004653FA" w:rsidP="00FF6DED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</w:p>
    <w:p w14:paraId="150721FE" w14:textId="77777777" w:rsidR="00744C77" w:rsidRPr="003346D5" w:rsidRDefault="006447AD" w:rsidP="009F7E00">
      <w:pPr>
        <w:pStyle w:val="BodyText2"/>
        <w:spacing w:after="0" w:line="360" w:lineRule="auto"/>
        <w:ind w:left="520" w:hanging="70"/>
        <w:jc w:val="both"/>
        <w:rPr>
          <w:b/>
          <w:sz w:val="24"/>
          <w:szCs w:val="24"/>
        </w:rPr>
      </w:pPr>
      <w:r w:rsidRPr="003346D5">
        <w:rPr>
          <w:b/>
          <w:sz w:val="24"/>
          <w:szCs w:val="24"/>
        </w:rPr>
        <w:t>2.2</w:t>
      </w:r>
      <w:r w:rsidR="003555B5" w:rsidRPr="003346D5">
        <w:rPr>
          <w:b/>
          <w:sz w:val="24"/>
          <w:szCs w:val="24"/>
        </w:rPr>
        <w:t xml:space="preserve">. </w:t>
      </w:r>
      <w:r w:rsidR="00744C77" w:rsidRPr="003346D5">
        <w:rPr>
          <w:b/>
          <w:sz w:val="24"/>
          <w:szCs w:val="24"/>
        </w:rPr>
        <w:t>Bộ môn:</w:t>
      </w:r>
      <w:r w:rsidR="00C70C19" w:rsidRPr="003346D5">
        <w:rPr>
          <w:b/>
          <w:sz w:val="24"/>
          <w:szCs w:val="24"/>
        </w:rPr>
        <w:t xml:space="preserve"> </w:t>
      </w:r>
      <w:r w:rsidR="00C70C19" w:rsidRPr="003346D5">
        <w:rPr>
          <w:sz w:val="24"/>
          <w:szCs w:val="24"/>
        </w:rPr>
        <w:t>Kỹ thuật điện – Điện tử</w:t>
      </w:r>
    </w:p>
    <w:p w14:paraId="150721FF" w14:textId="77777777" w:rsidR="00744C77" w:rsidRPr="003346D5" w:rsidRDefault="006447AD" w:rsidP="009F7E00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3346D5">
        <w:rPr>
          <w:b/>
          <w:sz w:val="24"/>
          <w:szCs w:val="24"/>
        </w:rPr>
        <w:t>2.3. Khoa:</w:t>
      </w:r>
      <w:r w:rsidR="00C70C19" w:rsidRPr="003346D5">
        <w:rPr>
          <w:b/>
          <w:sz w:val="24"/>
          <w:szCs w:val="24"/>
        </w:rPr>
        <w:t xml:space="preserve"> </w:t>
      </w:r>
      <w:r w:rsidR="00C70C19" w:rsidRPr="003346D5">
        <w:rPr>
          <w:sz w:val="24"/>
          <w:szCs w:val="24"/>
        </w:rPr>
        <w:t>Cơ – Điện</w:t>
      </w:r>
    </w:p>
    <w:p w14:paraId="15072200" w14:textId="77777777" w:rsidR="00744C77" w:rsidRPr="003346D5" w:rsidRDefault="00744C77" w:rsidP="009F7E00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 xml:space="preserve">Điều kiện </w:t>
      </w:r>
      <w:r w:rsidR="00DA409D" w:rsidRPr="003346D5">
        <w:rPr>
          <w:b/>
          <w:bCs/>
          <w:sz w:val="24"/>
          <w:szCs w:val="24"/>
        </w:rPr>
        <w:t>học học phần</w:t>
      </w:r>
      <w:r w:rsidR="00BA09EA" w:rsidRPr="003346D5">
        <w:rPr>
          <w:b/>
          <w:bCs/>
          <w:sz w:val="24"/>
          <w:szCs w:val="24"/>
        </w:rPr>
        <w:t xml:space="preserve"> </w:t>
      </w:r>
      <w:r w:rsidR="006D03CF" w:rsidRPr="003346D5">
        <w:rPr>
          <w:b/>
          <w:bCs/>
          <w:sz w:val="24"/>
          <w:szCs w:val="24"/>
        </w:rPr>
        <w:t>(mã số học phần)</w:t>
      </w:r>
    </w:p>
    <w:p w14:paraId="15072201" w14:textId="77777777" w:rsidR="006D03CF" w:rsidRPr="003346D5" w:rsidRDefault="00C70C19" w:rsidP="009F7E00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 xml:space="preserve">Môn học tiên quyết: </w:t>
      </w:r>
      <w:r w:rsidR="00C27C80" w:rsidRPr="003346D5">
        <w:rPr>
          <w:bCs/>
          <w:sz w:val="24"/>
          <w:szCs w:val="24"/>
        </w:rPr>
        <w:t>Không</w:t>
      </w:r>
      <w:r w:rsidRPr="003346D5">
        <w:rPr>
          <w:bCs/>
          <w:sz w:val="24"/>
          <w:szCs w:val="24"/>
        </w:rPr>
        <w:t xml:space="preserve"> </w:t>
      </w:r>
    </w:p>
    <w:p w14:paraId="15072202" w14:textId="77777777" w:rsidR="006D03CF" w:rsidRPr="003346D5" w:rsidRDefault="006D03CF" w:rsidP="009F7E00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Môn học học trước:</w:t>
      </w:r>
      <w:r w:rsidR="00144ABA" w:rsidRPr="003346D5">
        <w:rPr>
          <w:b/>
          <w:bCs/>
          <w:sz w:val="24"/>
          <w:szCs w:val="24"/>
        </w:rPr>
        <w:t xml:space="preserve"> </w:t>
      </w:r>
      <w:r w:rsidR="007640DC" w:rsidRPr="003346D5">
        <w:rPr>
          <w:bCs/>
          <w:sz w:val="24"/>
          <w:szCs w:val="24"/>
        </w:rPr>
        <w:t>Không</w:t>
      </w:r>
    </w:p>
    <w:p w14:paraId="15072203" w14:textId="77777777" w:rsidR="00744C77" w:rsidRPr="003346D5" w:rsidRDefault="00744C77" w:rsidP="009F7E00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Mục tiêu của học phần</w:t>
      </w:r>
      <w:r w:rsidR="00BA09EA" w:rsidRPr="003346D5">
        <w:rPr>
          <w:b/>
          <w:bCs/>
          <w:sz w:val="24"/>
          <w:szCs w:val="24"/>
        </w:rPr>
        <w:t xml:space="preserve"> </w:t>
      </w:r>
    </w:p>
    <w:p w14:paraId="15072204" w14:textId="77777777" w:rsidR="00744C77" w:rsidRPr="003346D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346D5">
        <w:rPr>
          <w:b/>
          <w:bCs/>
          <w:lang w:val="vi-VN"/>
        </w:rPr>
        <w:t xml:space="preserve">Kiến thức </w:t>
      </w:r>
    </w:p>
    <w:p w14:paraId="15072205" w14:textId="77777777" w:rsidR="00EB50FF" w:rsidRPr="003346D5" w:rsidRDefault="00EB50FF" w:rsidP="00901540">
      <w:pPr>
        <w:pStyle w:val="ListParagraph"/>
        <w:numPr>
          <w:ilvl w:val="2"/>
          <w:numId w:val="1"/>
        </w:numPr>
        <w:tabs>
          <w:tab w:val="clear" w:pos="1242"/>
          <w:tab w:val="num" w:pos="1418"/>
        </w:tabs>
        <w:spacing w:beforeLines="20" w:before="48" w:afterLines="40" w:after="96"/>
        <w:ind w:left="1418" w:hanging="896"/>
        <w:jc w:val="both"/>
        <w:rPr>
          <w:bCs/>
        </w:rPr>
      </w:pPr>
      <w:r w:rsidRPr="003346D5">
        <w:rPr>
          <w:bCs/>
        </w:rPr>
        <w:t xml:space="preserve">Nắm được tổng quan về </w:t>
      </w:r>
      <w:r w:rsidR="00901540" w:rsidRPr="003346D5">
        <w:rPr>
          <w:bCs/>
        </w:rPr>
        <w:t>mô hình mạng internet</w:t>
      </w:r>
      <w:r w:rsidRPr="003346D5">
        <w:rPr>
          <w:bCs/>
        </w:rPr>
        <w:t>;</w:t>
      </w:r>
    </w:p>
    <w:p w14:paraId="15072206" w14:textId="77777777" w:rsidR="00901540" w:rsidRPr="003346D5" w:rsidRDefault="00901540" w:rsidP="00901540">
      <w:pPr>
        <w:pStyle w:val="ListParagraph"/>
        <w:numPr>
          <w:ilvl w:val="2"/>
          <w:numId w:val="1"/>
        </w:numPr>
        <w:tabs>
          <w:tab w:val="clear" w:pos="1242"/>
          <w:tab w:val="num" w:pos="1418"/>
        </w:tabs>
        <w:spacing w:beforeLines="20" w:before="48" w:afterLines="40" w:after="96"/>
        <w:ind w:left="1418" w:hanging="896"/>
        <w:jc w:val="both"/>
        <w:rPr>
          <w:bCs/>
        </w:rPr>
      </w:pPr>
      <w:r w:rsidRPr="003346D5">
        <w:rPr>
          <w:bCs/>
        </w:rPr>
        <w:t>Nắm được giao thức internet</w:t>
      </w:r>
    </w:p>
    <w:p w14:paraId="15072207" w14:textId="77777777" w:rsidR="00EB50FF" w:rsidRPr="003346D5" w:rsidRDefault="00EB50FF" w:rsidP="00901540">
      <w:pPr>
        <w:pStyle w:val="ListParagraph"/>
        <w:numPr>
          <w:ilvl w:val="2"/>
          <w:numId w:val="1"/>
        </w:numPr>
        <w:tabs>
          <w:tab w:val="clear" w:pos="1242"/>
          <w:tab w:val="num" w:pos="1418"/>
        </w:tabs>
        <w:spacing w:beforeLines="20" w:before="48" w:afterLines="40" w:after="96"/>
        <w:ind w:left="1418" w:hanging="896"/>
        <w:jc w:val="both"/>
        <w:rPr>
          <w:bCs/>
        </w:rPr>
      </w:pPr>
      <w:r w:rsidRPr="003346D5">
        <w:rPr>
          <w:bCs/>
        </w:rPr>
        <w:t xml:space="preserve">Nắm được </w:t>
      </w:r>
      <w:r w:rsidR="00901540" w:rsidRPr="003346D5">
        <w:rPr>
          <w:bCs/>
        </w:rPr>
        <w:t>các dịch vụ của internet</w:t>
      </w:r>
      <w:r w:rsidRPr="003346D5">
        <w:rPr>
          <w:lang w:val="it-IT"/>
        </w:rPr>
        <w:t>;</w:t>
      </w:r>
    </w:p>
    <w:p w14:paraId="15072208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lastRenderedPageBreak/>
        <w:t>Các thông số của mạng gói</w:t>
      </w:r>
    </w:p>
    <w:p w14:paraId="15072209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Các ứng dụng của internet và web</w:t>
      </w:r>
    </w:p>
    <w:p w14:paraId="1507220A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Địa chỉ IP</w:t>
      </w:r>
    </w:p>
    <w:p w14:paraId="1507220B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Định tuyến và bộ định tuyến</w:t>
      </w:r>
    </w:p>
    <w:p w14:paraId="1507220C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Tên miền</w:t>
      </w:r>
    </w:p>
    <w:p w14:paraId="1507220D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Giao thức liên kết mạng cục bộ</w:t>
      </w:r>
    </w:p>
    <w:p w14:paraId="1507220E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Giao thức điểm - điểm</w:t>
      </w:r>
    </w:p>
    <w:p w14:paraId="1507220F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Mạng Ethernet</w:t>
      </w:r>
    </w:p>
    <w:p w14:paraId="15072210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Wifi</w:t>
      </w:r>
    </w:p>
    <w:p w14:paraId="15072211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Tổng quan về mạng di động</w:t>
      </w:r>
    </w:p>
    <w:p w14:paraId="15072212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IP di động</w:t>
      </w:r>
    </w:p>
    <w:p w14:paraId="15072213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Chuyển vùng mạng</w:t>
      </w:r>
    </w:p>
    <w:p w14:paraId="15072214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Truy cập internet di động</w:t>
      </w:r>
    </w:p>
    <w:p w14:paraId="15072215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Khái niệm về thời gian thực</w:t>
      </w:r>
    </w:p>
    <w:p w14:paraId="15072216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Chất lượng dịch vụ/thông tin</w:t>
      </w:r>
    </w:p>
    <w:p w14:paraId="15072217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Đo lường thời gian thực</w:t>
      </w:r>
    </w:p>
    <w:p w14:paraId="15072218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Tổng quan về IoT</w:t>
      </w:r>
    </w:p>
    <w:p w14:paraId="15072219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Kiến trúc IoT</w:t>
      </w:r>
    </w:p>
    <w:p w14:paraId="1507221A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Tiềm năng và thách thức của IoT</w:t>
      </w:r>
    </w:p>
    <w:p w14:paraId="1507221B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Mạng cảm biến</w:t>
      </w:r>
    </w:p>
    <w:p w14:paraId="1507221C" w14:textId="77777777" w:rsidR="00901540" w:rsidRPr="003346D5" w:rsidRDefault="00901540" w:rsidP="00901540">
      <w:pPr>
        <w:pStyle w:val="Chng"/>
        <w:numPr>
          <w:ilvl w:val="2"/>
          <w:numId w:val="1"/>
        </w:numPr>
        <w:tabs>
          <w:tab w:val="clear" w:pos="1242"/>
          <w:tab w:val="num" w:pos="1418"/>
        </w:tabs>
        <w:spacing w:before="0" w:after="0"/>
        <w:ind w:left="1418" w:hanging="896"/>
        <w:rPr>
          <w:lang w:val="it-IT"/>
        </w:rPr>
      </w:pPr>
      <w:r w:rsidRPr="003346D5">
        <w:rPr>
          <w:lang w:val="it-IT"/>
        </w:rPr>
        <w:t>Giám sát môi trường</w:t>
      </w:r>
    </w:p>
    <w:p w14:paraId="1507221D" w14:textId="77777777" w:rsidR="00901540" w:rsidRPr="003346D5" w:rsidRDefault="00901540" w:rsidP="00901540">
      <w:pPr>
        <w:pStyle w:val="ListParagraph"/>
        <w:numPr>
          <w:ilvl w:val="2"/>
          <w:numId w:val="1"/>
        </w:numPr>
        <w:tabs>
          <w:tab w:val="clear" w:pos="1242"/>
          <w:tab w:val="num" w:pos="1418"/>
        </w:tabs>
        <w:spacing w:beforeLines="20" w:before="48" w:afterLines="40" w:after="96"/>
        <w:ind w:left="1418" w:hanging="896"/>
        <w:jc w:val="both"/>
        <w:rPr>
          <w:bCs/>
        </w:rPr>
      </w:pPr>
      <w:r w:rsidRPr="003346D5">
        <w:rPr>
          <w:lang w:val="it-IT"/>
        </w:rPr>
        <w:t>Điều khiển nhà thông minh</w:t>
      </w:r>
    </w:p>
    <w:p w14:paraId="1507221E" w14:textId="77777777" w:rsidR="00750B27" w:rsidRPr="003346D5" w:rsidRDefault="00750B27" w:rsidP="00F245E4">
      <w:pPr>
        <w:pStyle w:val="ListParagraph"/>
        <w:spacing w:beforeLines="20" w:before="48" w:afterLines="40" w:after="96"/>
        <w:ind w:left="1242"/>
        <w:jc w:val="both"/>
        <w:rPr>
          <w:bCs/>
        </w:rPr>
      </w:pPr>
    </w:p>
    <w:p w14:paraId="1507221F" w14:textId="77777777" w:rsidR="007C0168" w:rsidRPr="003346D5" w:rsidRDefault="007C0168" w:rsidP="00F245E4">
      <w:pPr>
        <w:pStyle w:val="ListParagraph"/>
        <w:numPr>
          <w:ilvl w:val="1"/>
          <w:numId w:val="1"/>
        </w:numPr>
        <w:spacing w:beforeLines="20" w:before="48" w:afterLines="40" w:after="96"/>
        <w:ind w:hanging="621"/>
        <w:rPr>
          <w:b/>
          <w:bCs/>
          <w:lang w:val="vi-VN"/>
        </w:rPr>
      </w:pPr>
      <w:r w:rsidRPr="003346D5">
        <w:rPr>
          <w:b/>
          <w:bCs/>
          <w:lang w:val="vi-VN"/>
        </w:rPr>
        <w:t xml:space="preserve">Kỹ năng </w:t>
      </w:r>
    </w:p>
    <w:p w14:paraId="15072220" w14:textId="77777777" w:rsidR="007C0168" w:rsidRPr="003346D5" w:rsidRDefault="00AA15D8" w:rsidP="00F245E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Lines="20" w:before="48" w:afterLines="40" w:after="96"/>
        <w:ind w:left="521" w:hanging="96"/>
        <w:jc w:val="both"/>
        <w:rPr>
          <w:bCs/>
        </w:rPr>
      </w:pPr>
      <w:r w:rsidRPr="003346D5">
        <w:rPr>
          <w:bCs/>
        </w:rPr>
        <w:t xml:space="preserve"> </w:t>
      </w:r>
      <w:r w:rsidR="00831BA3" w:rsidRPr="003346D5">
        <w:rPr>
          <w:bCs/>
        </w:rPr>
        <w:t xml:space="preserve">Kỹ năng đọc </w:t>
      </w:r>
      <w:r w:rsidRPr="003346D5">
        <w:rPr>
          <w:bCs/>
        </w:rPr>
        <w:t>các sơ đồ mạch điện tử</w:t>
      </w:r>
      <w:r w:rsidR="009F4083" w:rsidRPr="003346D5">
        <w:rPr>
          <w:bCs/>
        </w:rPr>
        <w:t>, điện tử</w:t>
      </w:r>
      <w:r w:rsidRPr="003346D5">
        <w:rPr>
          <w:bCs/>
        </w:rPr>
        <w:t xml:space="preserve"> </w:t>
      </w:r>
      <w:r w:rsidR="00831BA3" w:rsidRPr="003346D5">
        <w:rPr>
          <w:bCs/>
        </w:rPr>
        <w:t>cơ bản trong ô tô</w:t>
      </w:r>
      <w:r w:rsidRPr="003346D5">
        <w:rPr>
          <w:bCs/>
        </w:rPr>
        <w:t>;</w:t>
      </w:r>
    </w:p>
    <w:p w14:paraId="15072221" w14:textId="77777777" w:rsidR="00AA15D8" w:rsidRPr="003346D5" w:rsidRDefault="00AA15D8" w:rsidP="00F245E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Lines="20" w:before="48" w:afterLines="40" w:after="96"/>
        <w:ind w:left="521" w:hanging="96"/>
        <w:jc w:val="both"/>
        <w:rPr>
          <w:bCs/>
        </w:rPr>
      </w:pPr>
      <w:r w:rsidRPr="003346D5">
        <w:rPr>
          <w:bCs/>
        </w:rPr>
        <w:t xml:space="preserve"> </w:t>
      </w:r>
      <w:r w:rsidR="00831BA3" w:rsidRPr="003346D5">
        <w:rPr>
          <w:bCs/>
        </w:rPr>
        <w:t>Kỹ năng phân tích được các sơ đồ mạch điện tử, điện tử cơ bản trong ô tô</w:t>
      </w:r>
      <w:r w:rsidRPr="003346D5">
        <w:rPr>
          <w:bCs/>
        </w:rPr>
        <w:t>;</w:t>
      </w:r>
    </w:p>
    <w:p w14:paraId="15072222" w14:textId="77777777" w:rsidR="00C16985" w:rsidRPr="003346D5" w:rsidRDefault="00AA15D8" w:rsidP="00F245E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Lines="20" w:before="48" w:afterLines="40" w:after="96"/>
        <w:ind w:left="521" w:hanging="96"/>
        <w:jc w:val="both"/>
        <w:rPr>
          <w:bCs/>
        </w:rPr>
      </w:pPr>
      <w:r w:rsidRPr="003346D5">
        <w:rPr>
          <w:bCs/>
        </w:rPr>
        <w:t xml:space="preserve"> </w:t>
      </w:r>
      <w:r w:rsidR="001B3110" w:rsidRPr="003346D5">
        <w:rPr>
          <w:bCs/>
        </w:rPr>
        <w:t xml:space="preserve">Kỹ năng </w:t>
      </w:r>
      <w:r w:rsidR="00831BA3" w:rsidRPr="003346D5">
        <w:rPr>
          <w:bCs/>
        </w:rPr>
        <w:t>phán đoán nguyên nhân một số sự cố trong hệ thống điện ô tô</w:t>
      </w:r>
      <w:r w:rsidR="00C16985" w:rsidRPr="003346D5">
        <w:rPr>
          <w:bCs/>
        </w:rPr>
        <w:t>.</w:t>
      </w:r>
    </w:p>
    <w:p w14:paraId="15072223" w14:textId="77777777" w:rsidR="00744C77" w:rsidRPr="003346D5" w:rsidRDefault="00BA09EA" w:rsidP="00F245E4">
      <w:pPr>
        <w:pStyle w:val="BodyText2"/>
        <w:numPr>
          <w:ilvl w:val="0"/>
          <w:numId w:val="6"/>
        </w:numPr>
        <w:spacing w:before="20" w:afterLines="40" w:after="96" w:line="240" w:lineRule="auto"/>
        <w:ind w:left="360" w:firstLine="0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T</w:t>
      </w:r>
      <w:r w:rsidR="00744C77" w:rsidRPr="003346D5">
        <w:rPr>
          <w:b/>
          <w:bCs/>
          <w:sz w:val="24"/>
          <w:szCs w:val="24"/>
        </w:rPr>
        <w:t>óm tắt nội dung học phần</w:t>
      </w:r>
    </w:p>
    <w:p w14:paraId="15072224" w14:textId="0F825B7A" w:rsidR="007C66D5" w:rsidRPr="003346D5" w:rsidRDefault="00831BA3" w:rsidP="00F245E4">
      <w:pPr>
        <w:spacing w:before="20" w:afterLines="40" w:after="96"/>
        <w:ind w:left="357" w:firstLine="357"/>
        <w:jc w:val="both"/>
      </w:pPr>
      <w:r w:rsidRPr="003346D5">
        <w:t xml:space="preserve">Trang bị cho sinh viên những kiến thức tổng quan về </w:t>
      </w:r>
      <w:r w:rsidR="0095371C">
        <w:t>cấu trúc mạng máy tính nói chung và mạng internet nói riêng</w:t>
      </w:r>
      <w:r w:rsidR="00A7325D">
        <w:t xml:space="preserve">. </w:t>
      </w:r>
      <w:r w:rsidR="00720BC6">
        <w:t xml:space="preserve">Nội dung chính của học phần </w:t>
      </w:r>
      <w:r w:rsidR="008D3143">
        <w:t xml:space="preserve">nhằm cung cấp cho sinh viên </w:t>
      </w:r>
      <w:r w:rsidR="00F150E3">
        <w:t>những khái niệm về internet vạn vật</w:t>
      </w:r>
      <w:r w:rsidR="00B25A63">
        <w:t xml:space="preserve"> và những ứng dụng phổ biến trong dân dụng và công nghiệp.</w:t>
      </w:r>
      <w:bookmarkStart w:id="0" w:name="_GoBack"/>
      <w:bookmarkEnd w:id="0"/>
    </w:p>
    <w:p w14:paraId="15072225" w14:textId="77777777" w:rsidR="00296F71" w:rsidRPr="003346D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Cấu trúc nội dung học phần</w:t>
      </w:r>
    </w:p>
    <w:p w14:paraId="15072226" w14:textId="77777777" w:rsidR="004A21C9" w:rsidRPr="003346D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346D5">
        <w:rPr>
          <w:b/>
          <w:bCs/>
          <w:lang w:val="nl-NL"/>
        </w:rPr>
        <w:t>Bảng 1</w:t>
      </w:r>
      <w:r w:rsidR="004A21C9" w:rsidRPr="003346D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850"/>
        <w:gridCol w:w="1559"/>
      </w:tblGrid>
      <w:tr w:rsidR="001265BC" w:rsidRPr="003346D5" w14:paraId="15072228" w14:textId="77777777" w:rsidTr="00E713BA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2227" w14:textId="77777777" w:rsidR="001265BC" w:rsidRPr="003346D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346D5">
              <w:rPr>
                <w:b/>
                <w:bCs/>
              </w:rPr>
              <w:t>6.1. Lý thuyết</w:t>
            </w:r>
          </w:p>
        </w:tc>
      </w:tr>
      <w:tr w:rsidR="00095A1D" w:rsidRPr="003346D5" w14:paraId="1507222D" w14:textId="77777777" w:rsidTr="00E713BA">
        <w:tc>
          <w:tcPr>
            <w:tcW w:w="1408" w:type="dxa"/>
            <w:tcBorders>
              <w:top w:val="single" w:sz="4" w:space="0" w:color="auto"/>
            </w:tcBorders>
          </w:tcPr>
          <w:p w14:paraId="15072229" w14:textId="77777777" w:rsidR="003B73BB" w:rsidRPr="003346D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346D5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</w:tcPr>
          <w:p w14:paraId="1507222A" w14:textId="77777777" w:rsidR="003B73BB" w:rsidRPr="003346D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346D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507222B" w14:textId="77777777" w:rsidR="003B73BB" w:rsidRPr="003346D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346D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507222C" w14:textId="77777777" w:rsidR="003B73BB" w:rsidRPr="003346D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346D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79725B" w:rsidRPr="003346D5" w14:paraId="15072232" w14:textId="77777777" w:rsidTr="00E713BA">
        <w:tc>
          <w:tcPr>
            <w:tcW w:w="1408" w:type="dxa"/>
            <w:vAlign w:val="center"/>
          </w:tcPr>
          <w:p w14:paraId="1507222E" w14:textId="77777777" w:rsidR="0079725B" w:rsidRPr="003346D5" w:rsidRDefault="0079725B" w:rsidP="00C27086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3346D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363" w:type="dxa"/>
            <w:vAlign w:val="center"/>
          </w:tcPr>
          <w:p w14:paraId="1507222F" w14:textId="77777777" w:rsidR="0079725B" w:rsidRPr="003346D5" w:rsidRDefault="00067578" w:rsidP="00637E5A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3346D5">
              <w:rPr>
                <w:lang w:val="it-IT"/>
              </w:rPr>
              <w:t>TỔNG QUAN VỀ</w:t>
            </w:r>
            <w:r w:rsidR="00637E5A" w:rsidRPr="003346D5">
              <w:rPr>
                <w:lang w:val="it-IT"/>
              </w:rPr>
              <w:t xml:space="preserve"> INTERNET VÀ</w:t>
            </w:r>
            <w:r w:rsidRPr="003346D5">
              <w:rPr>
                <w:lang w:val="it-IT"/>
              </w:rPr>
              <w:t xml:space="preserve"> </w:t>
            </w:r>
            <w:r w:rsidR="00637E5A" w:rsidRPr="003346D5">
              <w:rPr>
                <w:lang w:val="it-IT"/>
              </w:rPr>
              <w:t>IoT</w:t>
            </w:r>
          </w:p>
        </w:tc>
        <w:tc>
          <w:tcPr>
            <w:tcW w:w="850" w:type="dxa"/>
            <w:vAlign w:val="center"/>
          </w:tcPr>
          <w:p w14:paraId="15072230" w14:textId="77777777" w:rsidR="0079725B" w:rsidRPr="003346D5" w:rsidRDefault="00A60F75" w:rsidP="00A843FC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14:paraId="15072231" w14:textId="77777777" w:rsidR="0079725B" w:rsidRPr="003346D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9725B" w:rsidRPr="003346D5" w14:paraId="15072237" w14:textId="77777777" w:rsidTr="00E713BA">
        <w:tc>
          <w:tcPr>
            <w:tcW w:w="1408" w:type="dxa"/>
            <w:vAlign w:val="center"/>
          </w:tcPr>
          <w:p w14:paraId="15072233" w14:textId="77777777" w:rsidR="0079725B" w:rsidRPr="003346D5" w:rsidRDefault="001627DB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1.1</w:t>
            </w:r>
          </w:p>
        </w:tc>
        <w:tc>
          <w:tcPr>
            <w:tcW w:w="5363" w:type="dxa"/>
            <w:vAlign w:val="center"/>
          </w:tcPr>
          <w:p w14:paraId="15072234" w14:textId="77777777" w:rsidR="0079725B" w:rsidRPr="003346D5" w:rsidRDefault="00637E5A" w:rsidP="00067578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Mô hình mạng internet</w:t>
            </w:r>
          </w:p>
        </w:tc>
        <w:tc>
          <w:tcPr>
            <w:tcW w:w="850" w:type="dxa"/>
            <w:vAlign w:val="center"/>
          </w:tcPr>
          <w:p w14:paraId="15072235" w14:textId="77777777" w:rsidR="0079725B" w:rsidRPr="003346D5" w:rsidRDefault="0079725B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36" w14:textId="77777777" w:rsidR="0079725B" w:rsidRPr="003346D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</w:t>
            </w:r>
          </w:p>
        </w:tc>
      </w:tr>
      <w:tr w:rsidR="0079725B" w:rsidRPr="003346D5" w14:paraId="1507223C" w14:textId="77777777" w:rsidTr="00E713BA">
        <w:tc>
          <w:tcPr>
            <w:tcW w:w="1408" w:type="dxa"/>
            <w:vAlign w:val="center"/>
          </w:tcPr>
          <w:p w14:paraId="15072238" w14:textId="77777777" w:rsidR="0079725B" w:rsidRPr="003346D5" w:rsidRDefault="001627DB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1.2</w:t>
            </w:r>
          </w:p>
        </w:tc>
        <w:tc>
          <w:tcPr>
            <w:tcW w:w="5363" w:type="dxa"/>
            <w:vAlign w:val="center"/>
          </w:tcPr>
          <w:p w14:paraId="15072239" w14:textId="77777777" w:rsidR="0079725B" w:rsidRPr="003346D5" w:rsidRDefault="00637E5A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Giao thức Internet</w:t>
            </w:r>
          </w:p>
        </w:tc>
        <w:tc>
          <w:tcPr>
            <w:tcW w:w="850" w:type="dxa"/>
            <w:vAlign w:val="center"/>
          </w:tcPr>
          <w:p w14:paraId="1507223A" w14:textId="77777777" w:rsidR="0079725B" w:rsidRPr="003346D5" w:rsidRDefault="0079725B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3B" w14:textId="77777777" w:rsidR="0079725B" w:rsidRPr="003346D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4.1.2</w:t>
            </w:r>
          </w:p>
        </w:tc>
      </w:tr>
      <w:tr w:rsidR="0079725B" w:rsidRPr="003346D5" w14:paraId="15072241" w14:textId="77777777" w:rsidTr="00E713BA">
        <w:tc>
          <w:tcPr>
            <w:tcW w:w="1408" w:type="dxa"/>
            <w:vAlign w:val="center"/>
          </w:tcPr>
          <w:p w14:paraId="1507223D" w14:textId="77777777" w:rsidR="0079725B" w:rsidRPr="003346D5" w:rsidRDefault="001627DB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1.3</w:t>
            </w:r>
          </w:p>
        </w:tc>
        <w:tc>
          <w:tcPr>
            <w:tcW w:w="5363" w:type="dxa"/>
            <w:vAlign w:val="center"/>
          </w:tcPr>
          <w:p w14:paraId="1507223E" w14:textId="77777777" w:rsidR="0079725B" w:rsidRPr="003346D5" w:rsidRDefault="00637E5A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Các dịch vụ internet</w:t>
            </w:r>
          </w:p>
        </w:tc>
        <w:tc>
          <w:tcPr>
            <w:tcW w:w="850" w:type="dxa"/>
            <w:vAlign w:val="center"/>
          </w:tcPr>
          <w:p w14:paraId="1507223F" w14:textId="77777777" w:rsidR="0079725B" w:rsidRPr="003346D5" w:rsidRDefault="0079725B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40" w14:textId="77777777" w:rsidR="0079725B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4.1.3</w:t>
            </w:r>
          </w:p>
        </w:tc>
      </w:tr>
      <w:tr w:rsidR="00637E5A" w:rsidRPr="003346D5" w14:paraId="15072246" w14:textId="77777777" w:rsidTr="00E713BA">
        <w:tc>
          <w:tcPr>
            <w:tcW w:w="1408" w:type="dxa"/>
            <w:vAlign w:val="center"/>
          </w:tcPr>
          <w:p w14:paraId="15072242" w14:textId="77777777" w:rsidR="00637E5A" w:rsidRPr="003346D5" w:rsidRDefault="00637E5A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1.4</w:t>
            </w:r>
          </w:p>
        </w:tc>
        <w:tc>
          <w:tcPr>
            <w:tcW w:w="5363" w:type="dxa"/>
            <w:vAlign w:val="center"/>
          </w:tcPr>
          <w:p w14:paraId="15072243" w14:textId="77777777" w:rsidR="00637E5A" w:rsidRPr="003346D5" w:rsidRDefault="00637E5A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Các thông số hiệu suất của mạng gói</w:t>
            </w:r>
          </w:p>
        </w:tc>
        <w:tc>
          <w:tcPr>
            <w:tcW w:w="850" w:type="dxa"/>
            <w:vAlign w:val="center"/>
          </w:tcPr>
          <w:p w14:paraId="15072244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45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4.1.4</w:t>
            </w:r>
          </w:p>
        </w:tc>
      </w:tr>
      <w:tr w:rsidR="00637E5A" w:rsidRPr="003346D5" w14:paraId="1507224B" w14:textId="77777777" w:rsidTr="00E713BA">
        <w:tc>
          <w:tcPr>
            <w:tcW w:w="1408" w:type="dxa"/>
            <w:vAlign w:val="center"/>
          </w:tcPr>
          <w:p w14:paraId="15072247" w14:textId="77777777" w:rsidR="00637E5A" w:rsidRPr="003346D5" w:rsidRDefault="00637E5A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1.5</w:t>
            </w:r>
          </w:p>
        </w:tc>
        <w:tc>
          <w:tcPr>
            <w:tcW w:w="5363" w:type="dxa"/>
            <w:vAlign w:val="center"/>
          </w:tcPr>
          <w:p w14:paraId="15072248" w14:textId="77777777" w:rsidR="00637E5A" w:rsidRPr="003346D5" w:rsidRDefault="00637E5A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Các ứng dụng của internet và web</w:t>
            </w:r>
          </w:p>
        </w:tc>
        <w:tc>
          <w:tcPr>
            <w:tcW w:w="850" w:type="dxa"/>
            <w:vAlign w:val="center"/>
          </w:tcPr>
          <w:p w14:paraId="15072249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4A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4.1.5</w:t>
            </w:r>
          </w:p>
        </w:tc>
      </w:tr>
      <w:tr w:rsidR="00637E5A" w:rsidRPr="003346D5" w14:paraId="15072250" w14:textId="77777777" w:rsidTr="00E713BA">
        <w:tc>
          <w:tcPr>
            <w:tcW w:w="1408" w:type="dxa"/>
            <w:vAlign w:val="center"/>
          </w:tcPr>
          <w:p w14:paraId="1507224C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5363" w:type="dxa"/>
            <w:vAlign w:val="center"/>
          </w:tcPr>
          <w:p w14:paraId="1507224D" w14:textId="77777777" w:rsidR="00637E5A" w:rsidRPr="003346D5" w:rsidRDefault="00637E5A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LỚP MẠNG</w:t>
            </w:r>
          </w:p>
        </w:tc>
        <w:tc>
          <w:tcPr>
            <w:tcW w:w="850" w:type="dxa"/>
            <w:vAlign w:val="center"/>
          </w:tcPr>
          <w:p w14:paraId="1507224E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4F" w14:textId="77777777" w:rsidR="00637E5A" w:rsidRPr="003346D5" w:rsidRDefault="00637E5A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37E5A" w:rsidRPr="003346D5" w14:paraId="15072255" w14:textId="77777777" w:rsidTr="00E713BA">
        <w:tc>
          <w:tcPr>
            <w:tcW w:w="1408" w:type="dxa"/>
            <w:vAlign w:val="center"/>
          </w:tcPr>
          <w:p w14:paraId="15072251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2.1</w:t>
            </w:r>
          </w:p>
        </w:tc>
        <w:tc>
          <w:tcPr>
            <w:tcW w:w="5363" w:type="dxa"/>
            <w:vAlign w:val="center"/>
          </w:tcPr>
          <w:p w14:paraId="15072252" w14:textId="77777777" w:rsidR="00637E5A" w:rsidRPr="003346D5" w:rsidRDefault="00637E5A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Địa chỉ IP</w:t>
            </w:r>
          </w:p>
        </w:tc>
        <w:tc>
          <w:tcPr>
            <w:tcW w:w="850" w:type="dxa"/>
            <w:vAlign w:val="center"/>
          </w:tcPr>
          <w:p w14:paraId="15072253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54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4.1.6</w:t>
            </w:r>
          </w:p>
        </w:tc>
      </w:tr>
      <w:tr w:rsidR="00637E5A" w:rsidRPr="003346D5" w14:paraId="1507225A" w14:textId="77777777" w:rsidTr="00E713BA">
        <w:tc>
          <w:tcPr>
            <w:tcW w:w="1408" w:type="dxa"/>
            <w:vAlign w:val="center"/>
          </w:tcPr>
          <w:p w14:paraId="15072256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2.2</w:t>
            </w:r>
          </w:p>
        </w:tc>
        <w:tc>
          <w:tcPr>
            <w:tcW w:w="5363" w:type="dxa"/>
            <w:vAlign w:val="center"/>
          </w:tcPr>
          <w:p w14:paraId="15072257" w14:textId="77777777" w:rsidR="00637E5A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Định tuyến và bộ định tuyến</w:t>
            </w:r>
          </w:p>
        </w:tc>
        <w:tc>
          <w:tcPr>
            <w:tcW w:w="850" w:type="dxa"/>
            <w:vAlign w:val="center"/>
          </w:tcPr>
          <w:p w14:paraId="15072258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59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4.1.7</w:t>
            </w:r>
          </w:p>
        </w:tc>
      </w:tr>
      <w:tr w:rsidR="00637E5A" w:rsidRPr="003346D5" w14:paraId="1507225F" w14:textId="77777777" w:rsidTr="00E713BA">
        <w:tc>
          <w:tcPr>
            <w:tcW w:w="1408" w:type="dxa"/>
            <w:vAlign w:val="center"/>
          </w:tcPr>
          <w:p w14:paraId="1507225B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2.3</w:t>
            </w:r>
          </w:p>
        </w:tc>
        <w:tc>
          <w:tcPr>
            <w:tcW w:w="5363" w:type="dxa"/>
            <w:vAlign w:val="center"/>
          </w:tcPr>
          <w:p w14:paraId="1507225C" w14:textId="77777777" w:rsidR="00637E5A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Tên miền</w:t>
            </w:r>
          </w:p>
        </w:tc>
        <w:tc>
          <w:tcPr>
            <w:tcW w:w="850" w:type="dxa"/>
            <w:vAlign w:val="center"/>
          </w:tcPr>
          <w:p w14:paraId="1507225D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5E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4.1.8</w:t>
            </w:r>
          </w:p>
        </w:tc>
      </w:tr>
      <w:tr w:rsidR="00637E5A" w:rsidRPr="003346D5" w14:paraId="15072264" w14:textId="77777777" w:rsidTr="00E713BA">
        <w:tc>
          <w:tcPr>
            <w:tcW w:w="1408" w:type="dxa"/>
            <w:vAlign w:val="center"/>
          </w:tcPr>
          <w:p w14:paraId="15072260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5363" w:type="dxa"/>
            <w:vAlign w:val="center"/>
          </w:tcPr>
          <w:p w14:paraId="15072261" w14:textId="77777777" w:rsidR="00637E5A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MẠNG CỤC BỘ (LAN)</w:t>
            </w:r>
          </w:p>
        </w:tc>
        <w:tc>
          <w:tcPr>
            <w:tcW w:w="850" w:type="dxa"/>
            <w:vAlign w:val="center"/>
          </w:tcPr>
          <w:p w14:paraId="15072262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63" w14:textId="77777777" w:rsidR="00637E5A" w:rsidRPr="003346D5" w:rsidRDefault="00637E5A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37E5A" w:rsidRPr="003346D5" w14:paraId="15072269" w14:textId="77777777" w:rsidTr="00E713BA">
        <w:tc>
          <w:tcPr>
            <w:tcW w:w="1408" w:type="dxa"/>
            <w:vAlign w:val="center"/>
          </w:tcPr>
          <w:p w14:paraId="15072265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lastRenderedPageBreak/>
              <w:t>3.1</w:t>
            </w:r>
          </w:p>
        </w:tc>
        <w:tc>
          <w:tcPr>
            <w:tcW w:w="5363" w:type="dxa"/>
            <w:vAlign w:val="center"/>
          </w:tcPr>
          <w:p w14:paraId="15072266" w14:textId="77777777" w:rsidR="00637E5A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Giao thức liên kết mạng cục bộ</w:t>
            </w:r>
          </w:p>
        </w:tc>
        <w:tc>
          <w:tcPr>
            <w:tcW w:w="850" w:type="dxa"/>
            <w:vAlign w:val="center"/>
          </w:tcPr>
          <w:p w14:paraId="15072267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68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4.1.9</w:t>
            </w:r>
          </w:p>
        </w:tc>
      </w:tr>
      <w:tr w:rsidR="00637E5A" w:rsidRPr="003346D5" w14:paraId="1507226E" w14:textId="77777777" w:rsidTr="00E713BA">
        <w:tc>
          <w:tcPr>
            <w:tcW w:w="1408" w:type="dxa"/>
            <w:vAlign w:val="center"/>
          </w:tcPr>
          <w:p w14:paraId="1507226A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3.2</w:t>
            </w:r>
          </w:p>
        </w:tc>
        <w:tc>
          <w:tcPr>
            <w:tcW w:w="5363" w:type="dxa"/>
            <w:vAlign w:val="center"/>
          </w:tcPr>
          <w:p w14:paraId="1507226B" w14:textId="77777777" w:rsidR="00637E5A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Giao thức điểm - điểm</w:t>
            </w:r>
          </w:p>
        </w:tc>
        <w:tc>
          <w:tcPr>
            <w:tcW w:w="850" w:type="dxa"/>
            <w:vAlign w:val="center"/>
          </w:tcPr>
          <w:p w14:paraId="1507226C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6D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4.1.10</w:t>
            </w:r>
          </w:p>
        </w:tc>
      </w:tr>
      <w:tr w:rsidR="00637E5A" w:rsidRPr="003346D5" w14:paraId="15072273" w14:textId="77777777" w:rsidTr="00E713BA">
        <w:tc>
          <w:tcPr>
            <w:tcW w:w="1408" w:type="dxa"/>
            <w:vAlign w:val="center"/>
          </w:tcPr>
          <w:p w14:paraId="1507226F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3.3</w:t>
            </w:r>
          </w:p>
        </w:tc>
        <w:tc>
          <w:tcPr>
            <w:tcW w:w="5363" w:type="dxa"/>
            <w:vAlign w:val="center"/>
          </w:tcPr>
          <w:p w14:paraId="15072270" w14:textId="77777777" w:rsidR="00637E5A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Mạng Ethernet</w:t>
            </w:r>
          </w:p>
        </w:tc>
        <w:tc>
          <w:tcPr>
            <w:tcW w:w="850" w:type="dxa"/>
            <w:vAlign w:val="center"/>
          </w:tcPr>
          <w:p w14:paraId="15072271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72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4.1.11</w:t>
            </w:r>
          </w:p>
        </w:tc>
      </w:tr>
      <w:tr w:rsidR="00637E5A" w:rsidRPr="003346D5" w14:paraId="15072278" w14:textId="77777777" w:rsidTr="00E713BA">
        <w:tc>
          <w:tcPr>
            <w:tcW w:w="1408" w:type="dxa"/>
            <w:vAlign w:val="center"/>
          </w:tcPr>
          <w:p w14:paraId="15072274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3.4</w:t>
            </w:r>
          </w:p>
        </w:tc>
        <w:tc>
          <w:tcPr>
            <w:tcW w:w="5363" w:type="dxa"/>
            <w:vAlign w:val="center"/>
          </w:tcPr>
          <w:p w14:paraId="15072275" w14:textId="77777777" w:rsidR="00637E5A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Wifi</w:t>
            </w:r>
          </w:p>
        </w:tc>
        <w:tc>
          <w:tcPr>
            <w:tcW w:w="850" w:type="dxa"/>
            <w:vAlign w:val="center"/>
          </w:tcPr>
          <w:p w14:paraId="15072276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77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4.1.12</w:t>
            </w:r>
          </w:p>
        </w:tc>
      </w:tr>
      <w:tr w:rsidR="00637E5A" w:rsidRPr="003346D5" w14:paraId="1507227D" w14:textId="77777777" w:rsidTr="00E713BA">
        <w:tc>
          <w:tcPr>
            <w:tcW w:w="1408" w:type="dxa"/>
            <w:vAlign w:val="center"/>
          </w:tcPr>
          <w:p w14:paraId="15072279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363" w:type="dxa"/>
            <w:vAlign w:val="center"/>
          </w:tcPr>
          <w:p w14:paraId="1507227A" w14:textId="77777777" w:rsidR="00637E5A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MẠNG DI DỘNG</w:t>
            </w:r>
          </w:p>
        </w:tc>
        <w:tc>
          <w:tcPr>
            <w:tcW w:w="850" w:type="dxa"/>
            <w:vAlign w:val="center"/>
          </w:tcPr>
          <w:p w14:paraId="1507227B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7C" w14:textId="77777777" w:rsidR="00637E5A" w:rsidRPr="003346D5" w:rsidRDefault="00637E5A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37E5A" w:rsidRPr="003346D5" w14:paraId="15072282" w14:textId="77777777" w:rsidTr="00E713BA">
        <w:tc>
          <w:tcPr>
            <w:tcW w:w="1408" w:type="dxa"/>
            <w:vAlign w:val="center"/>
          </w:tcPr>
          <w:p w14:paraId="1507227E" w14:textId="77777777" w:rsidR="00637E5A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4.1</w:t>
            </w:r>
          </w:p>
        </w:tc>
        <w:tc>
          <w:tcPr>
            <w:tcW w:w="5363" w:type="dxa"/>
            <w:vAlign w:val="center"/>
          </w:tcPr>
          <w:p w14:paraId="1507227F" w14:textId="77777777" w:rsidR="00637E5A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Tổng quan về mạng di động</w:t>
            </w:r>
          </w:p>
        </w:tc>
        <w:tc>
          <w:tcPr>
            <w:tcW w:w="850" w:type="dxa"/>
            <w:vAlign w:val="center"/>
          </w:tcPr>
          <w:p w14:paraId="15072280" w14:textId="77777777" w:rsidR="00637E5A" w:rsidRPr="003346D5" w:rsidRDefault="00637E5A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81" w14:textId="77777777" w:rsidR="00637E5A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4.1.13</w:t>
            </w:r>
          </w:p>
        </w:tc>
      </w:tr>
      <w:tr w:rsidR="00E42FE4" w:rsidRPr="003346D5" w14:paraId="15072287" w14:textId="77777777" w:rsidTr="00E713BA">
        <w:tc>
          <w:tcPr>
            <w:tcW w:w="1408" w:type="dxa"/>
            <w:vAlign w:val="center"/>
          </w:tcPr>
          <w:p w14:paraId="15072283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4.2</w:t>
            </w:r>
          </w:p>
        </w:tc>
        <w:tc>
          <w:tcPr>
            <w:tcW w:w="5363" w:type="dxa"/>
            <w:vAlign w:val="center"/>
          </w:tcPr>
          <w:p w14:paraId="15072284" w14:textId="77777777" w:rsidR="00E42FE4" w:rsidRPr="003346D5" w:rsidRDefault="00E42FE4" w:rsidP="00E42FE4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IP di động</w:t>
            </w:r>
          </w:p>
        </w:tc>
        <w:tc>
          <w:tcPr>
            <w:tcW w:w="850" w:type="dxa"/>
            <w:vAlign w:val="center"/>
          </w:tcPr>
          <w:p w14:paraId="15072285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86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4.1.14</w:t>
            </w:r>
          </w:p>
        </w:tc>
      </w:tr>
      <w:tr w:rsidR="00E42FE4" w:rsidRPr="003346D5" w14:paraId="1507228C" w14:textId="77777777" w:rsidTr="00E713BA">
        <w:tc>
          <w:tcPr>
            <w:tcW w:w="1408" w:type="dxa"/>
            <w:vAlign w:val="center"/>
          </w:tcPr>
          <w:p w14:paraId="15072288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4.3</w:t>
            </w:r>
          </w:p>
        </w:tc>
        <w:tc>
          <w:tcPr>
            <w:tcW w:w="5363" w:type="dxa"/>
            <w:vAlign w:val="center"/>
          </w:tcPr>
          <w:p w14:paraId="15072289" w14:textId="77777777" w:rsidR="00E42FE4" w:rsidRPr="003346D5" w:rsidRDefault="00E42FE4" w:rsidP="00E42FE4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Chuyển vùng mạng</w:t>
            </w:r>
          </w:p>
        </w:tc>
        <w:tc>
          <w:tcPr>
            <w:tcW w:w="850" w:type="dxa"/>
            <w:vAlign w:val="center"/>
          </w:tcPr>
          <w:p w14:paraId="1507228A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8B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4.1.15</w:t>
            </w:r>
          </w:p>
        </w:tc>
      </w:tr>
      <w:tr w:rsidR="00E42FE4" w:rsidRPr="003346D5" w14:paraId="15072291" w14:textId="77777777" w:rsidTr="00E713BA">
        <w:tc>
          <w:tcPr>
            <w:tcW w:w="1408" w:type="dxa"/>
            <w:vAlign w:val="center"/>
          </w:tcPr>
          <w:p w14:paraId="1507228D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4.4</w:t>
            </w:r>
          </w:p>
        </w:tc>
        <w:tc>
          <w:tcPr>
            <w:tcW w:w="5363" w:type="dxa"/>
            <w:vAlign w:val="center"/>
          </w:tcPr>
          <w:p w14:paraId="1507228E" w14:textId="77777777" w:rsidR="00E42FE4" w:rsidRPr="003346D5" w:rsidRDefault="00E42FE4" w:rsidP="00E42FE4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Truy cập internet di động</w:t>
            </w:r>
          </w:p>
        </w:tc>
        <w:tc>
          <w:tcPr>
            <w:tcW w:w="850" w:type="dxa"/>
            <w:vAlign w:val="center"/>
          </w:tcPr>
          <w:p w14:paraId="1507228F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90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4.1.16</w:t>
            </w:r>
          </w:p>
        </w:tc>
      </w:tr>
      <w:tr w:rsidR="00E42FE4" w:rsidRPr="003346D5" w14:paraId="15072296" w14:textId="77777777" w:rsidTr="00E713BA">
        <w:tc>
          <w:tcPr>
            <w:tcW w:w="1408" w:type="dxa"/>
            <w:vAlign w:val="center"/>
          </w:tcPr>
          <w:p w14:paraId="15072292" w14:textId="77777777" w:rsidR="00E42FE4" w:rsidRPr="003346D5" w:rsidRDefault="00E42FE4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5363" w:type="dxa"/>
            <w:vAlign w:val="center"/>
          </w:tcPr>
          <w:p w14:paraId="15072293" w14:textId="77777777" w:rsidR="00E42FE4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</w:p>
        </w:tc>
        <w:tc>
          <w:tcPr>
            <w:tcW w:w="850" w:type="dxa"/>
            <w:vAlign w:val="center"/>
          </w:tcPr>
          <w:p w14:paraId="15072294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95" w14:textId="77777777" w:rsidR="00E42FE4" w:rsidRPr="003346D5" w:rsidRDefault="00E42FE4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42FE4" w:rsidRPr="003346D5" w14:paraId="1507229B" w14:textId="77777777" w:rsidTr="00E713BA">
        <w:tc>
          <w:tcPr>
            <w:tcW w:w="1408" w:type="dxa"/>
            <w:vAlign w:val="center"/>
          </w:tcPr>
          <w:p w14:paraId="15072297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363" w:type="dxa"/>
            <w:vAlign w:val="center"/>
          </w:tcPr>
          <w:p w14:paraId="15072298" w14:textId="77777777" w:rsidR="00E42FE4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MẠNG THỜI GIAN THỰC</w:t>
            </w:r>
          </w:p>
        </w:tc>
        <w:tc>
          <w:tcPr>
            <w:tcW w:w="850" w:type="dxa"/>
            <w:vAlign w:val="center"/>
          </w:tcPr>
          <w:p w14:paraId="15072299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9A" w14:textId="77777777" w:rsidR="00E42FE4" w:rsidRPr="003346D5" w:rsidRDefault="00E42FE4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42FE4" w:rsidRPr="003346D5" w14:paraId="150722A0" w14:textId="77777777" w:rsidTr="00E713BA">
        <w:tc>
          <w:tcPr>
            <w:tcW w:w="1408" w:type="dxa"/>
            <w:vAlign w:val="center"/>
          </w:tcPr>
          <w:p w14:paraId="1507229C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5.1</w:t>
            </w:r>
          </w:p>
        </w:tc>
        <w:tc>
          <w:tcPr>
            <w:tcW w:w="5363" w:type="dxa"/>
            <w:vAlign w:val="center"/>
          </w:tcPr>
          <w:p w14:paraId="1507229D" w14:textId="77777777" w:rsidR="00E42FE4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Khái niệm về thời gian thực</w:t>
            </w:r>
          </w:p>
        </w:tc>
        <w:tc>
          <w:tcPr>
            <w:tcW w:w="850" w:type="dxa"/>
            <w:vAlign w:val="center"/>
          </w:tcPr>
          <w:p w14:paraId="1507229E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9F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4.1.17</w:t>
            </w:r>
          </w:p>
        </w:tc>
      </w:tr>
      <w:tr w:rsidR="00E42FE4" w:rsidRPr="003346D5" w14:paraId="150722A5" w14:textId="77777777" w:rsidTr="00E713BA">
        <w:tc>
          <w:tcPr>
            <w:tcW w:w="1408" w:type="dxa"/>
            <w:vAlign w:val="center"/>
          </w:tcPr>
          <w:p w14:paraId="150722A1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5.2</w:t>
            </w:r>
          </w:p>
        </w:tc>
        <w:tc>
          <w:tcPr>
            <w:tcW w:w="5363" w:type="dxa"/>
            <w:vAlign w:val="center"/>
          </w:tcPr>
          <w:p w14:paraId="150722A2" w14:textId="77777777" w:rsidR="00E42FE4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Chất lượng dịch vụ/thông tin</w:t>
            </w:r>
          </w:p>
        </w:tc>
        <w:tc>
          <w:tcPr>
            <w:tcW w:w="850" w:type="dxa"/>
            <w:vAlign w:val="center"/>
          </w:tcPr>
          <w:p w14:paraId="150722A3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A4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4.1.18</w:t>
            </w:r>
          </w:p>
        </w:tc>
      </w:tr>
      <w:tr w:rsidR="00E42FE4" w:rsidRPr="003346D5" w14:paraId="150722AA" w14:textId="77777777" w:rsidTr="00E713BA">
        <w:tc>
          <w:tcPr>
            <w:tcW w:w="1408" w:type="dxa"/>
            <w:vAlign w:val="center"/>
          </w:tcPr>
          <w:p w14:paraId="150722A6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5.3</w:t>
            </w:r>
          </w:p>
        </w:tc>
        <w:tc>
          <w:tcPr>
            <w:tcW w:w="5363" w:type="dxa"/>
            <w:vAlign w:val="center"/>
          </w:tcPr>
          <w:p w14:paraId="150722A7" w14:textId="77777777" w:rsidR="00E42FE4" w:rsidRPr="003346D5" w:rsidRDefault="00E47143" w:rsidP="00E47143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Đo lường thời gian thực</w:t>
            </w:r>
          </w:p>
        </w:tc>
        <w:tc>
          <w:tcPr>
            <w:tcW w:w="850" w:type="dxa"/>
            <w:vAlign w:val="center"/>
          </w:tcPr>
          <w:p w14:paraId="150722A8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A9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4.1.19</w:t>
            </w:r>
          </w:p>
        </w:tc>
      </w:tr>
      <w:tr w:rsidR="00E42FE4" w:rsidRPr="003346D5" w14:paraId="150722AF" w14:textId="77777777" w:rsidTr="00E713BA">
        <w:tc>
          <w:tcPr>
            <w:tcW w:w="1408" w:type="dxa"/>
            <w:vAlign w:val="center"/>
          </w:tcPr>
          <w:p w14:paraId="150722AB" w14:textId="77777777" w:rsidR="00E42FE4" w:rsidRPr="003346D5" w:rsidRDefault="00E42FE4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5363" w:type="dxa"/>
            <w:vAlign w:val="center"/>
          </w:tcPr>
          <w:p w14:paraId="150722AC" w14:textId="77777777" w:rsidR="00E42FE4" w:rsidRPr="003346D5" w:rsidRDefault="00E42FE4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</w:p>
        </w:tc>
        <w:tc>
          <w:tcPr>
            <w:tcW w:w="850" w:type="dxa"/>
            <w:vAlign w:val="center"/>
          </w:tcPr>
          <w:p w14:paraId="150722AD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AE" w14:textId="77777777" w:rsidR="00E42FE4" w:rsidRPr="003346D5" w:rsidRDefault="00E42FE4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42FE4" w:rsidRPr="003346D5" w14:paraId="150722B4" w14:textId="77777777" w:rsidTr="00E713BA">
        <w:tc>
          <w:tcPr>
            <w:tcW w:w="1408" w:type="dxa"/>
            <w:vAlign w:val="center"/>
          </w:tcPr>
          <w:p w14:paraId="150722B0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5363" w:type="dxa"/>
            <w:vAlign w:val="center"/>
          </w:tcPr>
          <w:p w14:paraId="150722B1" w14:textId="77777777" w:rsidR="00E42FE4" w:rsidRPr="003346D5" w:rsidRDefault="00E47143" w:rsidP="00E47143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caps/>
                <w:lang w:val="it-IT"/>
              </w:rPr>
              <w:t>Internet vẠn vẬt</w:t>
            </w:r>
            <w:r w:rsidRPr="003346D5">
              <w:rPr>
                <w:lang w:val="it-IT"/>
              </w:rPr>
              <w:t xml:space="preserve"> (IoT)</w:t>
            </w:r>
          </w:p>
        </w:tc>
        <w:tc>
          <w:tcPr>
            <w:tcW w:w="850" w:type="dxa"/>
            <w:vAlign w:val="center"/>
          </w:tcPr>
          <w:p w14:paraId="150722B2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B3" w14:textId="77777777" w:rsidR="00E42FE4" w:rsidRPr="003346D5" w:rsidRDefault="00E42FE4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42FE4" w:rsidRPr="003346D5" w14:paraId="150722B9" w14:textId="77777777" w:rsidTr="00E713BA">
        <w:tc>
          <w:tcPr>
            <w:tcW w:w="1408" w:type="dxa"/>
            <w:vAlign w:val="center"/>
          </w:tcPr>
          <w:p w14:paraId="150722B5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6.1</w:t>
            </w:r>
          </w:p>
        </w:tc>
        <w:tc>
          <w:tcPr>
            <w:tcW w:w="5363" w:type="dxa"/>
            <w:vAlign w:val="center"/>
          </w:tcPr>
          <w:p w14:paraId="150722B6" w14:textId="77777777" w:rsidR="00E42FE4" w:rsidRPr="003346D5" w:rsidRDefault="00E47143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Tổng quan về IoT</w:t>
            </w:r>
          </w:p>
        </w:tc>
        <w:tc>
          <w:tcPr>
            <w:tcW w:w="850" w:type="dxa"/>
            <w:vAlign w:val="center"/>
          </w:tcPr>
          <w:p w14:paraId="150722B7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B8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4.1.20</w:t>
            </w:r>
          </w:p>
        </w:tc>
      </w:tr>
      <w:tr w:rsidR="00E42FE4" w:rsidRPr="003346D5" w14:paraId="150722BE" w14:textId="77777777" w:rsidTr="00E713BA">
        <w:tc>
          <w:tcPr>
            <w:tcW w:w="1408" w:type="dxa"/>
            <w:vAlign w:val="center"/>
          </w:tcPr>
          <w:p w14:paraId="150722BA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6.2</w:t>
            </w:r>
          </w:p>
        </w:tc>
        <w:tc>
          <w:tcPr>
            <w:tcW w:w="5363" w:type="dxa"/>
            <w:vAlign w:val="center"/>
          </w:tcPr>
          <w:p w14:paraId="150722BB" w14:textId="77777777" w:rsidR="00E47143" w:rsidRPr="003346D5" w:rsidRDefault="00E47143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Kiến trúc IoT</w:t>
            </w:r>
          </w:p>
        </w:tc>
        <w:tc>
          <w:tcPr>
            <w:tcW w:w="850" w:type="dxa"/>
            <w:vAlign w:val="center"/>
          </w:tcPr>
          <w:p w14:paraId="150722BC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BD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4.1.21</w:t>
            </w:r>
          </w:p>
        </w:tc>
      </w:tr>
      <w:tr w:rsidR="00E42FE4" w:rsidRPr="003346D5" w14:paraId="150722C3" w14:textId="77777777" w:rsidTr="00E713BA">
        <w:tc>
          <w:tcPr>
            <w:tcW w:w="1408" w:type="dxa"/>
            <w:vAlign w:val="center"/>
          </w:tcPr>
          <w:p w14:paraId="150722BF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6.3</w:t>
            </w:r>
          </w:p>
        </w:tc>
        <w:tc>
          <w:tcPr>
            <w:tcW w:w="5363" w:type="dxa"/>
            <w:vAlign w:val="center"/>
          </w:tcPr>
          <w:p w14:paraId="150722C0" w14:textId="77777777" w:rsidR="00E42FE4" w:rsidRPr="003346D5" w:rsidRDefault="00E47143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Tiềm năng và thách thức của IoT</w:t>
            </w:r>
          </w:p>
        </w:tc>
        <w:tc>
          <w:tcPr>
            <w:tcW w:w="850" w:type="dxa"/>
            <w:vAlign w:val="center"/>
          </w:tcPr>
          <w:p w14:paraId="150722C1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C2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4.1.22</w:t>
            </w:r>
          </w:p>
        </w:tc>
      </w:tr>
      <w:tr w:rsidR="00E42FE4" w:rsidRPr="003346D5" w14:paraId="150722C8" w14:textId="77777777" w:rsidTr="00E713BA">
        <w:tc>
          <w:tcPr>
            <w:tcW w:w="1408" w:type="dxa"/>
            <w:vAlign w:val="center"/>
          </w:tcPr>
          <w:p w14:paraId="150722C4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/>
                <w:bCs/>
                <w:lang w:val="nl-NL"/>
              </w:rPr>
              <w:t>Chương 7</w:t>
            </w:r>
          </w:p>
        </w:tc>
        <w:tc>
          <w:tcPr>
            <w:tcW w:w="5363" w:type="dxa"/>
            <w:vAlign w:val="center"/>
          </w:tcPr>
          <w:p w14:paraId="150722C5" w14:textId="77777777" w:rsidR="00E42FE4" w:rsidRPr="003346D5" w:rsidRDefault="00E47143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ỨNG DỤNG IoT</w:t>
            </w:r>
          </w:p>
        </w:tc>
        <w:tc>
          <w:tcPr>
            <w:tcW w:w="850" w:type="dxa"/>
            <w:vAlign w:val="center"/>
          </w:tcPr>
          <w:p w14:paraId="150722C6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C7" w14:textId="77777777" w:rsidR="00E42FE4" w:rsidRPr="003346D5" w:rsidRDefault="00E42FE4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42FE4" w:rsidRPr="003346D5" w14:paraId="150722CD" w14:textId="77777777" w:rsidTr="00E713BA">
        <w:tc>
          <w:tcPr>
            <w:tcW w:w="1408" w:type="dxa"/>
            <w:vAlign w:val="center"/>
          </w:tcPr>
          <w:p w14:paraId="150722C9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7.1</w:t>
            </w:r>
          </w:p>
        </w:tc>
        <w:tc>
          <w:tcPr>
            <w:tcW w:w="5363" w:type="dxa"/>
            <w:vAlign w:val="center"/>
          </w:tcPr>
          <w:p w14:paraId="150722CA" w14:textId="77777777" w:rsidR="00E42FE4" w:rsidRPr="003346D5" w:rsidRDefault="00E47143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Mạng cảm biến</w:t>
            </w:r>
          </w:p>
        </w:tc>
        <w:tc>
          <w:tcPr>
            <w:tcW w:w="850" w:type="dxa"/>
            <w:vAlign w:val="center"/>
          </w:tcPr>
          <w:p w14:paraId="150722CB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CC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4.1.23</w:t>
            </w:r>
          </w:p>
        </w:tc>
      </w:tr>
      <w:tr w:rsidR="00E42FE4" w:rsidRPr="003346D5" w14:paraId="150722D2" w14:textId="77777777" w:rsidTr="00E713BA">
        <w:tc>
          <w:tcPr>
            <w:tcW w:w="1408" w:type="dxa"/>
            <w:vAlign w:val="center"/>
          </w:tcPr>
          <w:p w14:paraId="150722CE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7.2</w:t>
            </w:r>
          </w:p>
        </w:tc>
        <w:tc>
          <w:tcPr>
            <w:tcW w:w="5363" w:type="dxa"/>
            <w:vAlign w:val="center"/>
          </w:tcPr>
          <w:p w14:paraId="150722CF" w14:textId="77777777" w:rsidR="00E42FE4" w:rsidRPr="003346D5" w:rsidRDefault="00E47143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Giám sát môi trường</w:t>
            </w:r>
          </w:p>
        </w:tc>
        <w:tc>
          <w:tcPr>
            <w:tcW w:w="850" w:type="dxa"/>
            <w:vAlign w:val="center"/>
          </w:tcPr>
          <w:p w14:paraId="150722D0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D1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4.1.24</w:t>
            </w:r>
          </w:p>
        </w:tc>
      </w:tr>
      <w:tr w:rsidR="00E42FE4" w:rsidRPr="003346D5" w14:paraId="150722D7" w14:textId="77777777" w:rsidTr="00E713BA">
        <w:tc>
          <w:tcPr>
            <w:tcW w:w="1408" w:type="dxa"/>
            <w:vAlign w:val="center"/>
          </w:tcPr>
          <w:p w14:paraId="150722D3" w14:textId="77777777" w:rsidR="00E42FE4" w:rsidRPr="003346D5" w:rsidRDefault="00E47143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3346D5">
              <w:rPr>
                <w:bCs/>
                <w:lang w:val="nl-NL"/>
              </w:rPr>
              <w:t>7.3</w:t>
            </w:r>
          </w:p>
        </w:tc>
        <w:tc>
          <w:tcPr>
            <w:tcW w:w="5363" w:type="dxa"/>
            <w:vAlign w:val="center"/>
          </w:tcPr>
          <w:p w14:paraId="150722D4" w14:textId="77777777" w:rsidR="00E42FE4" w:rsidRPr="003346D5" w:rsidRDefault="00E47143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Điều khiển nhà thông minh</w:t>
            </w:r>
          </w:p>
        </w:tc>
        <w:tc>
          <w:tcPr>
            <w:tcW w:w="850" w:type="dxa"/>
            <w:vAlign w:val="center"/>
          </w:tcPr>
          <w:p w14:paraId="150722D5" w14:textId="77777777" w:rsidR="00E42FE4" w:rsidRPr="003346D5" w:rsidRDefault="00E42FE4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D6" w14:textId="77777777" w:rsidR="00E42FE4" w:rsidRPr="003346D5" w:rsidRDefault="00901540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3346D5">
              <w:rPr>
                <w:bCs/>
              </w:rPr>
              <w:t>4.1.25</w:t>
            </w:r>
          </w:p>
        </w:tc>
      </w:tr>
    </w:tbl>
    <w:p w14:paraId="150722D8" w14:textId="77777777" w:rsidR="009213CE" w:rsidRPr="003346D5" w:rsidRDefault="009213CE" w:rsidP="003F7694">
      <w:pPr>
        <w:ind w:firstLine="648"/>
        <w:jc w:val="both"/>
        <w:rPr>
          <w:i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850"/>
        <w:gridCol w:w="1559"/>
      </w:tblGrid>
      <w:tr w:rsidR="009213CE" w:rsidRPr="003346D5" w14:paraId="150722DA" w14:textId="77777777" w:rsidTr="00FF6DED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22D9" w14:textId="77777777" w:rsidR="009213CE" w:rsidRPr="003346D5" w:rsidRDefault="009213CE" w:rsidP="00BC3435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346D5">
              <w:rPr>
                <w:b/>
                <w:bCs/>
              </w:rPr>
              <w:t>6.</w:t>
            </w:r>
            <w:r w:rsidRPr="003346D5">
              <w:rPr>
                <w:b/>
                <w:bCs/>
                <w:lang w:val="vi-VN"/>
              </w:rPr>
              <w:t>2</w:t>
            </w:r>
            <w:r w:rsidRPr="003346D5">
              <w:rPr>
                <w:b/>
                <w:bCs/>
              </w:rPr>
              <w:t>. Thí nghiệm/</w:t>
            </w:r>
            <w:r w:rsidRPr="003346D5">
              <w:rPr>
                <w:b/>
                <w:bCs/>
                <w:lang w:val="vi-VN"/>
              </w:rPr>
              <w:t>Thực hành</w:t>
            </w:r>
            <w:r w:rsidRPr="003346D5">
              <w:rPr>
                <w:b/>
                <w:bCs/>
              </w:rPr>
              <w:t xml:space="preserve"> (nếu có)</w:t>
            </w:r>
          </w:p>
        </w:tc>
      </w:tr>
      <w:tr w:rsidR="009213CE" w:rsidRPr="003346D5" w14:paraId="150722DF" w14:textId="77777777" w:rsidTr="00FF6DED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150722DB" w14:textId="77777777" w:rsidR="009213CE" w:rsidRPr="003346D5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346D5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  <w:vAlign w:val="center"/>
          </w:tcPr>
          <w:p w14:paraId="150722DC" w14:textId="77777777" w:rsidR="009213CE" w:rsidRPr="003346D5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346D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50722DD" w14:textId="77777777" w:rsidR="009213CE" w:rsidRPr="003346D5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346D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50722DE" w14:textId="77777777" w:rsidR="009213CE" w:rsidRPr="003346D5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346D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213CE" w:rsidRPr="003346D5" w14:paraId="150722E4" w14:textId="77777777" w:rsidTr="00FF6DED">
        <w:tc>
          <w:tcPr>
            <w:tcW w:w="1408" w:type="dxa"/>
            <w:vAlign w:val="center"/>
          </w:tcPr>
          <w:p w14:paraId="150722E0" w14:textId="77777777" w:rsidR="009213CE" w:rsidRPr="003346D5" w:rsidRDefault="009213CE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363" w:type="dxa"/>
            <w:vAlign w:val="center"/>
          </w:tcPr>
          <w:p w14:paraId="150722E1" w14:textId="77777777" w:rsidR="009213CE" w:rsidRPr="003346D5" w:rsidRDefault="009213CE" w:rsidP="0069419A">
            <w:pPr>
              <w:pStyle w:val="Mc"/>
              <w:tabs>
                <w:tab w:val="clear" w:pos="1021"/>
                <w:tab w:val="left" w:pos="360"/>
                <w:tab w:val="left" w:pos="690"/>
              </w:tabs>
              <w:spacing w:after="0"/>
              <w:ind w:left="0"/>
              <w:rPr>
                <w:bCs/>
                <w:lang w:val="vi-VN"/>
              </w:rPr>
            </w:pPr>
          </w:p>
        </w:tc>
        <w:tc>
          <w:tcPr>
            <w:tcW w:w="850" w:type="dxa"/>
            <w:vAlign w:val="center"/>
          </w:tcPr>
          <w:p w14:paraId="150722E2" w14:textId="77777777" w:rsidR="009213CE" w:rsidRPr="003346D5" w:rsidRDefault="009213C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150722E3" w14:textId="77777777" w:rsidR="009213CE" w:rsidRPr="003346D5" w:rsidRDefault="009213C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150722E5" w14:textId="77777777" w:rsidR="009213CE" w:rsidRPr="003346D5" w:rsidRDefault="009213CE" w:rsidP="003F7694">
      <w:pPr>
        <w:ind w:firstLine="648"/>
        <w:jc w:val="both"/>
        <w:rPr>
          <w:i/>
          <w:sz w:val="24"/>
          <w:szCs w:val="24"/>
          <w:u w:val="single"/>
        </w:rPr>
      </w:pPr>
    </w:p>
    <w:p w14:paraId="150722E6" w14:textId="77777777" w:rsidR="00975618" w:rsidRPr="003346D5" w:rsidRDefault="00E35C3F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3346D5">
        <w:rPr>
          <w:b/>
          <w:bCs/>
          <w:sz w:val="24"/>
          <w:szCs w:val="24"/>
        </w:rPr>
        <w:t xml:space="preserve"> </w:t>
      </w:r>
      <w:r w:rsidR="00744C77" w:rsidRPr="003346D5">
        <w:rPr>
          <w:b/>
          <w:bCs/>
          <w:sz w:val="24"/>
          <w:szCs w:val="24"/>
        </w:rPr>
        <w:t>Phương pháp giảng dạy</w:t>
      </w:r>
      <w:r w:rsidR="006A5431" w:rsidRPr="003346D5">
        <w:rPr>
          <w:b/>
          <w:bCs/>
          <w:sz w:val="24"/>
          <w:szCs w:val="24"/>
        </w:rPr>
        <w:t xml:space="preserve"> </w:t>
      </w:r>
    </w:p>
    <w:p w14:paraId="150722E7" w14:textId="77777777" w:rsidR="00975618" w:rsidRPr="003346D5" w:rsidRDefault="003F7694" w:rsidP="00975618">
      <w:pPr>
        <w:pStyle w:val="BodyText2"/>
        <w:spacing w:before="120" w:after="0" w:line="240" w:lineRule="auto"/>
        <w:ind w:left="567"/>
        <w:jc w:val="both"/>
        <w:rPr>
          <w:bCs/>
        </w:rPr>
      </w:pPr>
      <w:r w:rsidRPr="003346D5">
        <w:rPr>
          <w:bCs/>
        </w:rPr>
        <w:t>- Giảng dạy lý thuyết</w:t>
      </w:r>
      <w:r w:rsidR="002921C8" w:rsidRPr="003346D5">
        <w:rPr>
          <w:bCs/>
        </w:rPr>
        <w:t>;</w:t>
      </w:r>
    </w:p>
    <w:p w14:paraId="150722E8" w14:textId="77777777" w:rsidR="00D171C9" w:rsidRPr="003346D5" w:rsidRDefault="00975618" w:rsidP="00975618">
      <w:pPr>
        <w:pStyle w:val="BodyText2"/>
        <w:spacing w:before="120" w:after="0" w:line="240" w:lineRule="auto"/>
        <w:ind w:left="567"/>
        <w:jc w:val="both"/>
        <w:rPr>
          <w:bCs/>
        </w:rPr>
      </w:pPr>
      <w:r w:rsidRPr="003346D5">
        <w:rPr>
          <w:bCs/>
        </w:rPr>
        <w:t xml:space="preserve">- Giảng dạy lý thuyết kết hợp với </w:t>
      </w:r>
      <w:r w:rsidR="00901540" w:rsidRPr="003346D5">
        <w:rPr>
          <w:bCs/>
        </w:rPr>
        <w:t>thực hành</w:t>
      </w:r>
      <w:r w:rsidR="002921C8" w:rsidRPr="003346D5">
        <w:rPr>
          <w:bCs/>
        </w:rPr>
        <w:t>.</w:t>
      </w:r>
    </w:p>
    <w:p w14:paraId="150722E9" w14:textId="77777777" w:rsidR="00975618" w:rsidRPr="003346D5" w:rsidRDefault="00744C77" w:rsidP="00975618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Nhiệm vụ của sinh viên</w:t>
      </w:r>
      <w:r w:rsidR="009540AF" w:rsidRPr="003346D5">
        <w:rPr>
          <w:b/>
          <w:bCs/>
          <w:sz w:val="24"/>
          <w:szCs w:val="24"/>
        </w:rPr>
        <w:t xml:space="preserve"> </w:t>
      </w:r>
    </w:p>
    <w:p w14:paraId="150722EA" w14:textId="77777777" w:rsidR="00744C77" w:rsidRPr="003346D5" w:rsidRDefault="00744C77" w:rsidP="002921C8">
      <w:pPr>
        <w:pStyle w:val="BodyText2"/>
        <w:spacing w:before="240" w:after="0" w:line="240" w:lineRule="auto"/>
        <w:ind w:firstLine="260"/>
        <w:jc w:val="both"/>
        <w:rPr>
          <w:bCs/>
          <w:sz w:val="24"/>
          <w:szCs w:val="24"/>
        </w:rPr>
      </w:pPr>
      <w:r w:rsidRPr="003346D5">
        <w:rPr>
          <w:bCs/>
          <w:sz w:val="24"/>
          <w:szCs w:val="24"/>
        </w:rPr>
        <w:t>Sinh viên phải thực hiện các nhiệm vụ sau:</w:t>
      </w:r>
    </w:p>
    <w:p w14:paraId="150722EB" w14:textId="77777777" w:rsidR="00744C77" w:rsidRPr="003346D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3346D5">
        <w:rPr>
          <w:bCs/>
          <w:sz w:val="24"/>
          <w:szCs w:val="24"/>
        </w:rPr>
        <w:t xml:space="preserve">- </w:t>
      </w:r>
      <w:r w:rsidR="006E5BAC" w:rsidRPr="003346D5">
        <w:rPr>
          <w:bCs/>
          <w:sz w:val="24"/>
          <w:szCs w:val="24"/>
        </w:rPr>
        <w:t>Có mặt</w:t>
      </w:r>
      <w:r w:rsidRPr="003346D5">
        <w:rPr>
          <w:bCs/>
          <w:sz w:val="24"/>
          <w:szCs w:val="24"/>
        </w:rPr>
        <w:t xml:space="preserve"> tối thiểu 80% số tiết học lý thuyết.</w:t>
      </w:r>
    </w:p>
    <w:p w14:paraId="150722EC" w14:textId="77777777" w:rsidR="00744C77" w:rsidRPr="003346D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3346D5">
        <w:rPr>
          <w:bCs/>
          <w:sz w:val="24"/>
          <w:szCs w:val="24"/>
        </w:rPr>
        <w:t xml:space="preserve">- </w:t>
      </w:r>
      <w:r w:rsidR="006E5BAC" w:rsidRPr="003346D5">
        <w:rPr>
          <w:bCs/>
          <w:sz w:val="24"/>
          <w:szCs w:val="24"/>
        </w:rPr>
        <w:t>Hoàn thành</w:t>
      </w:r>
      <w:r w:rsidRPr="003346D5">
        <w:rPr>
          <w:bCs/>
          <w:sz w:val="24"/>
          <w:szCs w:val="24"/>
        </w:rPr>
        <w:t xml:space="preserve"> đầy đủ các bài tập nhóm/ bài tập và được đánh giá kết quả thực hiện.</w:t>
      </w:r>
    </w:p>
    <w:p w14:paraId="150722ED" w14:textId="77777777" w:rsidR="00744C77" w:rsidRPr="003346D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3346D5">
        <w:rPr>
          <w:bCs/>
          <w:sz w:val="24"/>
          <w:szCs w:val="24"/>
        </w:rPr>
        <w:t>- Tham dự kiểm tra giữa học kỳ.</w:t>
      </w:r>
    </w:p>
    <w:p w14:paraId="150722EE" w14:textId="77777777" w:rsidR="00744C77" w:rsidRPr="003346D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3346D5">
        <w:rPr>
          <w:bCs/>
          <w:sz w:val="24"/>
          <w:szCs w:val="24"/>
        </w:rPr>
        <w:t>- Tham dự thi kết thúc học phần</w:t>
      </w:r>
      <w:r w:rsidR="000F78FF" w:rsidRPr="003346D5">
        <w:rPr>
          <w:bCs/>
          <w:sz w:val="24"/>
          <w:szCs w:val="24"/>
        </w:rPr>
        <w:t xml:space="preserve"> (bắt buộc)</w:t>
      </w:r>
      <w:r w:rsidRPr="003346D5">
        <w:rPr>
          <w:bCs/>
          <w:sz w:val="24"/>
          <w:szCs w:val="24"/>
        </w:rPr>
        <w:t>.</w:t>
      </w:r>
    </w:p>
    <w:p w14:paraId="150722EF" w14:textId="77777777" w:rsidR="00744C77" w:rsidRPr="003346D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3346D5">
        <w:rPr>
          <w:bCs/>
          <w:sz w:val="24"/>
          <w:szCs w:val="24"/>
        </w:rPr>
        <w:t xml:space="preserve">- Chủ động </w:t>
      </w:r>
      <w:r w:rsidR="002B3774" w:rsidRPr="003346D5">
        <w:rPr>
          <w:bCs/>
          <w:sz w:val="24"/>
          <w:szCs w:val="24"/>
        </w:rPr>
        <w:t xml:space="preserve">chuẩn bị các nội dung và </w:t>
      </w:r>
      <w:r w:rsidRPr="003346D5">
        <w:rPr>
          <w:bCs/>
          <w:sz w:val="24"/>
          <w:szCs w:val="24"/>
        </w:rPr>
        <w:t>thực hiện giờ tự học</w:t>
      </w:r>
      <w:r w:rsidR="002B3774" w:rsidRPr="003346D5">
        <w:rPr>
          <w:bCs/>
          <w:sz w:val="24"/>
          <w:szCs w:val="24"/>
        </w:rPr>
        <w:t xml:space="preserve"> theo mục 11</w:t>
      </w:r>
      <w:r w:rsidRPr="003346D5">
        <w:rPr>
          <w:bCs/>
          <w:sz w:val="24"/>
          <w:szCs w:val="24"/>
        </w:rPr>
        <w:t>.</w:t>
      </w:r>
    </w:p>
    <w:p w14:paraId="150722F0" w14:textId="77777777" w:rsidR="00744C77" w:rsidRPr="003346D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Đánh gi</w:t>
      </w:r>
      <w:r w:rsidR="009540AF" w:rsidRPr="003346D5">
        <w:rPr>
          <w:b/>
          <w:bCs/>
          <w:sz w:val="24"/>
          <w:szCs w:val="24"/>
        </w:rPr>
        <w:t>á kết quả học tập của sinh viên</w:t>
      </w:r>
    </w:p>
    <w:p w14:paraId="150722F1" w14:textId="77777777" w:rsidR="00744C77" w:rsidRPr="003346D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Cách đánh giá</w:t>
      </w:r>
    </w:p>
    <w:p w14:paraId="150722F2" w14:textId="77777777" w:rsidR="00744C77" w:rsidRPr="003346D5" w:rsidRDefault="00744C77" w:rsidP="00EE72A2">
      <w:pPr>
        <w:pStyle w:val="BodyText2"/>
        <w:tabs>
          <w:tab w:val="num" w:pos="960"/>
        </w:tabs>
        <w:spacing w:line="240" w:lineRule="auto"/>
        <w:jc w:val="both"/>
        <w:rPr>
          <w:bCs/>
          <w:sz w:val="24"/>
          <w:szCs w:val="24"/>
        </w:rPr>
      </w:pPr>
      <w:r w:rsidRPr="003346D5">
        <w:rPr>
          <w:bCs/>
          <w:sz w:val="24"/>
          <w:szCs w:val="24"/>
        </w:rPr>
        <w:t>Sinh viên được đánh giá tích lũy học phần như sau:</w:t>
      </w:r>
    </w:p>
    <w:p w14:paraId="150722F3" w14:textId="77777777" w:rsidR="00BA7C39" w:rsidRPr="003346D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sz w:val="24"/>
          <w:szCs w:val="24"/>
          <w:lang w:val="nl-NL"/>
        </w:rPr>
      </w:pPr>
      <w:r w:rsidRPr="003346D5">
        <w:rPr>
          <w:b/>
          <w:bCs/>
          <w:sz w:val="24"/>
          <w:szCs w:val="24"/>
        </w:rPr>
        <w:t xml:space="preserve">                     </w:t>
      </w:r>
      <w:r w:rsidR="004A21C9" w:rsidRPr="003346D5">
        <w:rPr>
          <w:b/>
          <w:bCs/>
          <w:sz w:val="24"/>
          <w:szCs w:val="24"/>
        </w:rPr>
        <w:t xml:space="preserve">               </w:t>
      </w:r>
      <w:r w:rsidRPr="003346D5">
        <w:rPr>
          <w:b/>
          <w:bCs/>
          <w:sz w:val="24"/>
          <w:szCs w:val="24"/>
          <w:lang w:val="nl-NL"/>
        </w:rPr>
        <w:t>Bảng 2</w:t>
      </w:r>
      <w:r w:rsidR="004A21C9" w:rsidRPr="003346D5">
        <w:rPr>
          <w:b/>
          <w:bCs/>
          <w:sz w:val="24"/>
          <w:szCs w:val="24"/>
          <w:lang w:val="nl-NL"/>
        </w:rPr>
        <w:t>. Đánh giá học phần</w:t>
      </w:r>
      <w:r w:rsidRPr="003346D5">
        <w:rPr>
          <w:b/>
          <w:bCs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38"/>
        <w:gridCol w:w="4656"/>
        <w:gridCol w:w="1260"/>
      </w:tblGrid>
      <w:tr w:rsidR="00665547" w:rsidRPr="003346D5" w14:paraId="150722F8" w14:textId="77777777" w:rsidTr="002B65D1">
        <w:tc>
          <w:tcPr>
            <w:tcW w:w="564" w:type="dxa"/>
            <w:shd w:val="clear" w:color="auto" w:fill="auto"/>
          </w:tcPr>
          <w:p w14:paraId="150722F4" w14:textId="77777777" w:rsidR="00665547" w:rsidRPr="003346D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238" w:type="dxa"/>
            <w:shd w:val="clear" w:color="auto" w:fill="auto"/>
          </w:tcPr>
          <w:p w14:paraId="150722F5" w14:textId="77777777" w:rsidR="00665547" w:rsidRPr="003346D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56" w:type="dxa"/>
            <w:shd w:val="clear" w:color="auto" w:fill="auto"/>
          </w:tcPr>
          <w:p w14:paraId="150722F6" w14:textId="77777777" w:rsidR="00665547" w:rsidRPr="003346D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150722F7" w14:textId="77777777" w:rsidR="00665547" w:rsidRPr="003346D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346D5" w14:paraId="150722FD" w14:textId="77777777" w:rsidTr="002B65D1">
        <w:tc>
          <w:tcPr>
            <w:tcW w:w="564" w:type="dxa"/>
            <w:shd w:val="clear" w:color="auto" w:fill="auto"/>
            <w:vAlign w:val="center"/>
          </w:tcPr>
          <w:p w14:paraId="150722F9" w14:textId="77777777" w:rsidR="00665547" w:rsidRPr="003346D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150722FA" w14:textId="77777777" w:rsidR="00665547" w:rsidRPr="003346D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150722FB" w14:textId="77777777" w:rsidR="00665547" w:rsidRPr="003346D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0722FC" w14:textId="77777777" w:rsidR="00665547" w:rsidRPr="003346D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665547" w:rsidRPr="003346D5" w14:paraId="15072302" w14:textId="77777777" w:rsidTr="002B65D1">
        <w:tc>
          <w:tcPr>
            <w:tcW w:w="564" w:type="dxa"/>
            <w:shd w:val="clear" w:color="auto" w:fill="auto"/>
            <w:vAlign w:val="center"/>
          </w:tcPr>
          <w:p w14:paraId="150722FE" w14:textId="77777777" w:rsidR="00665547" w:rsidRPr="003346D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150722FF" w14:textId="77777777" w:rsidR="00665547" w:rsidRPr="003346D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072300" w14:textId="77777777" w:rsidR="00665547" w:rsidRPr="003346D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Số bài tập đã làm/số bài tập được giao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072301" w14:textId="77777777" w:rsidR="00665547" w:rsidRPr="003346D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C2719B" w:rsidRPr="003346D5" w14:paraId="15072307" w14:textId="77777777" w:rsidTr="002B65D1">
        <w:tc>
          <w:tcPr>
            <w:tcW w:w="564" w:type="dxa"/>
            <w:vMerge w:val="restart"/>
            <w:shd w:val="clear" w:color="auto" w:fill="auto"/>
            <w:vAlign w:val="center"/>
          </w:tcPr>
          <w:p w14:paraId="15072303" w14:textId="77777777" w:rsidR="00C2719B" w:rsidRPr="003346D5" w:rsidRDefault="00C271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238" w:type="dxa"/>
            <w:vMerge w:val="restart"/>
            <w:shd w:val="clear" w:color="auto" w:fill="auto"/>
            <w:vAlign w:val="center"/>
          </w:tcPr>
          <w:p w14:paraId="15072304" w14:textId="77777777" w:rsidR="00C2719B" w:rsidRPr="003346D5" w:rsidRDefault="00C2719B" w:rsidP="0000181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00181C" w:rsidRPr="003346D5">
              <w:rPr>
                <w:bCs/>
                <w:sz w:val="24"/>
                <w:szCs w:val="24"/>
                <w:lang w:val="nl-NL"/>
              </w:rPr>
              <w:t>bài tập lớn</w:t>
            </w:r>
          </w:p>
        </w:tc>
        <w:tc>
          <w:tcPr>
            <w:tcW w:w="46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072305" w14:textId="77777777" w:rsidR="00C2719B" w:rsidRPr="003346D5" w:rsidRDefault="00C2719B" w:rsidP="00610F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00181C" w:rsidRPr="003346D5">
              <w:rPr>
                <w:bCs/>
                <w:sz w:val="24"/>
                <w:szCs w:val="24"/>
                <w:lang w:val="nl-NL"/>
              </w:rPr>
              <w:t>Hoàn thành bài tập lớn đúng thời hạn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072306" w14:textId="77777777" w:rsidR="00C2719B" w:rsidRPr="003346D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C2719B" w:rsidRPr="003346D5" w14:paraId="1507230C" w14:textId="77777777" w:rsidTr="002B65D1">
        <w:tc>
          <w:tcPr>
            <w:tcW w:w="564" w:type="dxa"/>
            <w:vMerge/>
            <w:shd w:val="clear" w:color="auto" w:fill="auto"/>
            <w:vAlign w:val="center"/>
          </w:tcPr>
          <w:p w14:paraId="15072308" w14:textId="77777777" w:rsidR="00C2719B" w:rsidRPr="003346D5" w:rsidRDefault="00C271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238" w:type="dxa"/>
            <w:vMerge/>
            <w:shd w:val="clear" w:color="auto" w:fill="auto"/>
            <w:vAlign w:val="center"/>
          </w:tcPr>
          <w:p w14:paraId="15072309" w14:textId="77777777" w:rsidR="00C2719B" w:rsidRPr="003346D5" w:rsidRDefault="00C2719B" w:rsidP="002B65D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6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07230A" w14:textId="77777777" w:rsidR="00C2719B" w:rsidRPr="003346D5" w:rsidRDefault="00C2719B" w:rsidP="002B65D1">
            <w:pPr>
              <w:pStyle w:val="BodyText2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07230B" w14:textId="77777777" w:rsidR="00C2719B" w:rsidRPr="003346D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vi-VN"/>
              </w:rPr>
              <w:t>3</w:t>
            </w:r>
            <w:r w:rsidRPr="003346D5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  <w:tr w:rsidR="00C2719B" w:rsidRPr="003346D5" w14:paraId="15072311" w14:textId="77777777" w:rsidTr="002B65D1">
        <w:tc>
          <w:tcPr>
            <w:tcW w:w="564" w:type="dxa"/>
            <w:vMerge/>
            <w:shd w:val="clear" w:color="auto" w:fill="auto"/>
            <w:vAlign w:val="center"/>
          </w:tcPr>
          <w:p w14:paraId="1507230D" w14:textId="77777777" w:rsidR="00C2719B" w:rsidRPr="003346D5" w:rsidRDefault="00C271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238" w:type="dxa"/>
            <w:vMerge/>
            <w:shd w:val="clear" w:color="auto" w:fill="auto"/>
            <w:vAlign w:val="center"/>
          </w:tcPr>
          <w:p w14:paraId="1507230E" w14:textId="77777777" w:rsidR="00C2719B" w:rsidRPr="003346D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6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07230F" w14:textId="77777777" w:rsidR="00C2719B" w:rsidRPr="003346D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2310" w14:textId="77777777" w:rsidR="00C2719B" w:rsidRPr="003346D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762B75" w:rsidRPr="003346D5" w14:paraId="15072319" w14:textId="77777777" w:rsidTr="002B65D1">
        <w:tc>
          <w:tcPr>
            <w:tcW w:w="564" w:type="dxa"/>
            <w:shd w:val="clear" w:color="auto" w:fill="auto"/>
            <w:vAlign w:val="center"/>
          </w:tcPr>
          <w:p w14:paraId="15072312" w14:textId="77777777" w:rsidR="00762B75" w:rsidRPr="003346D5" w:rsidRDefault="00C271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15072313" w14:textId="77777777" w:rsidR="00762B75" w:rsidRPr="003346D5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15072314" w14:textId="77777777" w:rsidR="00762B75" w:rsidRPr="003346D5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- Thi viết</w:t>
            </w:r>
            <w:r w:rsidR="002B65D1" w:rsidRPr="003346D5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00181C" w:rsidRPr="003346D5">
              <w:rPr>
                <w:bCs/>
                <w:sz w:val="24"/>
                <w:szCs w:val="24"/>
                <w:lang w:val="nl-NL"/>
              </w:rPr>
              <w:t xml:space="preserve">(hoặc </w:t>
            </w:r>
            <w:r w:rsidRPr="003346D5">
              <w:rPr>
                <w:bCs/>
                <w:sz w:val="24"/>
                <w:szCs w:val="24"/>
                <w:lang w:val="nl-NL"/>
              </w:rPr>
              <w:t>trắc nghiệm</w:t>
            </w:r>
            <w:r w:rsidR="0000181C" w:rsidRPr="003346D5">
              <w:rPr>
                <w:bCs/>
                <w:sz w:val="24"/>
                <w:szCs w:val="24"/>
                <w:lang w:val="nl-NL"/>
              </w:rPr>
              <w:t>);</w:t>
            </w:r>
          </w:p>
          <w:p w14:paraId="15072315" w14:textId="77777777" w:rsidR="0000181C" w:rsidRPr="003346D5" w:rsidRDefault="002921C8" w:rsidP="0000181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- Tham dự đủ 80% tiết lý thuyết;</w:t>
            </w:r>
          </w:p>
          <w:p w14:paraId="15072316" w14:textId="77777777" w:rsidR="00762B75" w:rsidRPr="003346D5" w:rsidRDefault="00762B75" w:rsidP="0000181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- Dự thi kết thúc học phần</w:t>
            </w:r>
            <w:r w:rsidRPr="003346D5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15072317" w14:textId="77777777" w:rsidR="00762B75" w:rsidRPr="003346D5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15072318" w14:textId="77777777" w:rsidR="00762B75" w:rsidRPr="003346D5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vi-VN"/>
              </w:rPr>
              <w:t>6</w:t>
            </w:r>
            <w:r w:rsidRPr="003346D5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1507231A" w14:textId="77777777" w:rsidR="00744C77" w:rsidRPr="003346D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Cách tính điểm</w:t>
      </w:r>
    </w:p>
    <w:p w14:paraId="1507231B" w14:textId="77777777" w:rsidR="00744C77" w:rsidRPr="003346D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3346D5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1507231C" w14:textId="77777777" w:rsidR="00744C77" w:rsidRPr="003346D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3346D5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346D5">
        <w:rPr>
          <w:bCs/>
          <w:sz w:val="24"/>
          <w:szCs w:val="24"/>
          <w:lang w:val="vi-VN"/>
        </w:rPr>
        <w:t xml:space="preserve">tính </w:t>
      </w:r>
      <w:r w:rsidRPr="003346D5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3346D5">
        <w:rPr>
          <w:bCs/>
          <w:sz w:val="24"/>
          <w:szCs w:val="24"/>
          <w:lang w:val="vi-VN"/>
        </w:rPr>
        <w:t>Nhà t</w:t>
      </w:r>
      <w:r w:rsidRPr="003346D5">
        <w:rPr>
          <w:bCs/>
          <w:sz w:val="24"/>
          <w:szCs w:val="24"/>
        </w:rPr>
        <w:t xml:space="preserve">rường. </w:t>
      </w:r>
    </w:p>
    <w:p w14:paraId="1507231D" w14:textId="77777777" w:rsidR="00744C77" w:rsidRPr="003346D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Tài liệu học tập</w:t>
      </w:r>
    </w:p>
    <w:p w14:paraId="1507231E" w14:textId="77777777" w:rsidR="00C759E8" w:rsidRPr="003346D5" w:rsidRDefault="00C759E8" w:rsidP="00BD49F0">
      <w:pPr>
        <w:pStyle w:val="ListParagraph"/>
        <w:tabs>
          <w:tab w:val="left" w:pos="390"/>
        </w:tabs>
        <w:jc w:val="both"/>
        <w:rPr>
          <w:b/>
          <w:sz w:val="23"/>
          <w:szCs w:val="23"/>
        </w:rPr>
      </w:pPr>
    </w:p>
    <w:p w14:paraId="1507231F" w14:textId="77777777" w:rsidR="00BD49F0" w:rsidRPr="003346D5" w:rsidRDefault="00BD49F0" w:rsidP="00BD49F0">
      <w:pPr>
        <w:pStyle w:val="ListParagraph"/>
        <w:tabs>
          <w:tab w:val="left" w:pos="390"/>
        </w:tabs>
        <w:jc w:val="both"/>
        <w:rPr>
          <w:b/>
          <w:sz w:val="23"/>
          <w:szCs w:val="23"/>
        </w:rPr>
      </w:pPr>
      <w:r w:rsidRPr="003346D5">
        <w:rPr>
          <w:b/>
          <w:sz w:val="23"/>
          <w:szCs w:val="23"/>
        </w:rPr>
        <w:t xml:space="preserve">Giáo trình: </w:t>
      </w:r>
    </w:p>
    <w:p w14:paraId="15072320" w14:textId="77777777" w:rsidR="00897FD2" w:rsidRPr="003346D5" w:rsidRDefault="00897FD2" w:rsidP="00897FD2">
      <w:pPr>
        <w:pStyle w:val="ListParagraph"/>
        <w:tabs>
          <w:tab w:val="left" w:pos="390"/>
        </w:tabs>
        <w:jc w:val="both"/>
        <w:rPr>
          <w:spacing w:val="-6"/>
        </w:rPr>
      </w:pPr>
      <w:r w:rsidRPr="003346D5">
        <w:t>[1]</w:t>
      </w:r>
      <w:r w:rsidR="006C7AA8" w:rsidRPr="003346D5">
        <w:tab/>
      </w:r>
      <w:r w:rsidR="0000181C" w:rsidRPr="003346D5">
        <w:rPr>
          <w:spacing w:val="-6"/>
        </w:rPr>
        <w:t>Nguyễn Thạc Khánh,</w:t>
      </w:r>
      <w:r w:rsidRPr="003346D5">
        <w:rPr>
          <w:spacing w:val="-6"/>
        </w:rPr>
        <w:t xml:space="preserve"> </w:t>
      </w:r>
      <w:r w:rsidR="00901540" w:rsidRPr="003346D5">
        <w:rPr>
          <w:i/>
          <w:spacing w:val="-6"/>
        </w:rPr>
        <w:t>Internet vạn vật và ứng dụng</w:t>
      </w:r>
      <w:r w:rsidR="0000181C" w:rsidRPr="003346D5">
        <w:rPr>
          <w:spacing w:val="-6"/>
        </w:rPr>
        <w:t>, Đại học Mỏ-Địa chất</w:t>
      </w:r>
      <w:r w:rsidR="006C7AA8" w:rsidRPr="003346D5">
        <w:rPr>
          <w:spacing w:val="-6"/>
        </w:rPr>
        <w:t>.</w:t>
      </w:r>
    </w:p>
    <w:p w14:paraId="15072321" w14:textId="77777777" w:rsidR="00BD49F0" w:rsidRPr="003346D5" w:rsidRDefault="00BD49F0" w:rsidP="00BD49F0">
      <w:pPr>
        <w:pStyle w:val="ListParagraph"/>
        <w:tabs>
          <w:tab w:val="left" w:pos="390"/>
        </w:tabs>
        <w:jc w:val="both"/>
        <w:rPr>
          <w:b/>
        </w:rPr>
      </w:pPr>
      <w:r w:rsidRPr="003346D5">
        <w:rPr>
          <w:b/>
        </w:rPr>
        <w:t xml:space="preserve">Tài liệu tham khảo: </w:t>
      </w:r>
    </w:p>
    <w:p w14:paraId="15072322" w14:textId="77777777" w:rsidR="00C27086" w:rsidRPr="003346D5" w:rsidRDefault="00C27086" w:rsidP="006C7AA8">
      <w:pPr>
        <w:ind w:left="1440" w:hanging="720"/>
        <w:rPr>
          <w:noProof/>
          <w:sz w:val="24"/>
          <w:szCs w:val="24"/>
        </w:rPr>
      </w:pPr>
      <w:r w:rsidRPr="003346D5">
        <w:rPr>
          <w:noProof/>
          <w:sz w:val="24"/>
          <w:szCs w:val="24"/>
        </w:rPr>
        <w:t>[2]</w:t>
      </w:r>
      <w:r w:rsidRPr="003346D5">
        <w:rPr>
          <w:noProof/>
          <w:sz w:val="24"/>
          <w:szCs w:val="24"/>
        </w:rPr>
        <w:tab/>
      </w:r>
      <w:r w:rsidR="00901540" w:rsidRPr="003346D5">
        <w:rPr>
          <w:rStyle w:val="fontstyle01"/>
          <w:sz w:val="24"/>
          <w:szCs w:val="24"/>
        </w:rPr>
        <w:t xml:space="preserve">Francis daCosta, </w:t>
      </w:r>
      <w:r w:rsidR="00901540" w:rsidRPr="003346D5">
        <w:rPr>
          <w:rStyle w:val="fontstyle21"/>
          <w:sz w:val="24"/>
          <w:szCs w:val="24"/>
        </w:rPr>
        <w:t>“Rethinking the Internet of Things: A Scalable Approach to Connecting</w:t>
      </w:r>
      <w:r w:rsidR="003753DF" w:rsidRPr="003346D5">
        <w:rPr>
          <w:rStyle w:val="fontstyle21"/>
          <w:sz w:val="24"/>
          <w:szCs w:val="24"/>
        </w:rPr>
        <w:t xml:space="preserve"> </w:t>
      </w:r>
      <w:r w:rsidR="00901540" w:rsidRPr="003346D5">
        <w:rPr>
          <w:rStyle w:val="fontstyle21"/>
          <w:sz w:val="24"/>
          <w:szCs w:val="24"/>
        </w:rPr>
        <w:t xml:space="preserve">Everything”, </w:t>
      </w:r>
      <w:r w:rsidR="00901540" w:rsidRPr="003346D5">
        <w:rPr>
          <w:rStyle w:val="fontstyle01"/>
          <w:sz w:val="24"/>
          <w:szCs w:val="24"/>
        </w:rPr>
        <w:t>1st Edition, Apress Publications, 2013</w:t>
      </w:r>
    </w:p>
    <w:p w14:paraId="15072323" w14:textId="77777777" w:rsidR="006C7AA8" w:rsidRPr="003346D5" w:rsidRDefault="006C7AA8" w:rsidP="006C7AA8">
      <w:pPr>
        <w:ind w:left="1440" w:hanging="720"/>
        <w:rPr>
          <w:noProof/>
          <w:sz w:val="24"/>
          <w:szCs w:val="24"/>
        </w:rPr>
      </w:pPr>
      <w:r w:rsidRPr="003346D5">
        <w:rPr>
          <w:noProof/>
          <w:sz w:val="24"/>
          <w:szCs w:val="24"/>
        </w:rPr>
        <w:t>[</w:t>
      </w:r>
      <w:r w:rsidR="00371317" w:rsidRPr="003346D5">
        <w:rPr>
          <w:noProof/>
          <w:sz w:val="24"/>
          <w:szCs w:val="24"/>
        </w:rPr>
        <w:t>3</w:t>
      </w:r>
      <w:r w:rsidRPr="003346D5">
        <w:rPr>
          <w:noProof/>
          <w:sz w:val="24"/>
          <w:szCs w:val="24"/>
        </w:rPr>
        <w:t xml:space="preserve">] </w:t>
      </w:r>
      <w:r w:rsidRPr="003346D5">
        <w:rPr>
          <w:noProof/>
          <w:sz w:val="24"/>
          <w:szCs w:val="24"/>
        </w:rPr>
        <w:tab/>
      </w:r>
      <w:r w:rsidR="003753DF" w:rsidRPr="003346D5">
        <w:rPr>
          <w:color w:val="000000"/>
          <w:sz w:val="24"/>
          <w:szCs w:val="24"/>
        </w:rPr>
        <w:t xml:space="preserve">Vijay Madisetti and Arshdeep Bahga, </w:t>
      </w:r>
      <w:r w:rsidR="003753DF" w:rsidRPr="003346D5">
        <w:rPr>
          <w:b/>
          <w:bCs/>
          <w:color w:val="000000"/>
          <w:sz w:val="24"/>
          <w:szCs w:val="24"/>
        </w:rPr>
        <w:t xml:space="preserve">“Internet of Things (A Hands-on-Approach)”, </w:t>
      </w:r>
      <w:r w:rsidR="003753DF" w:rsidRPr="003346D5">
        <w:rPr>
          <w:color w:val="000000"/>
          <w:sz w:val="24"/>
          <w:szCs w:val="24"/>
        </w:rPr>
        <w:t>1st Edition, VPT, 2014</w:t>
      </w:r>
    </w:p>
    <w:p w14:paraId="15072324" w14:textId="77777777" w:rsidR="006C7AA8" w:rsidRPr="003346D5" w:rsidRDefault="006C7AA8" w:rsidP="006C7AA8">
      <w:pPr>
        <w:ind w:left="1440" w:hanging="720"/>
        <w:rPr>
          <w:noProof/>
          <w:sz w:val="24"/>
          <w:szCs w:val="24"/>
        </w:rPr>
      </w:pPr>
      <w:r w:rsidRPr="003346D5">
        <w:rPr>
          <w:noProof/>
          <w:sz w:val="24"/>
          <w:szCs w:val="24"/>
        </w:rPr>
        <w:t>[</w:t>
      </w:r>
      <w:r w:rsidR="00371317" w:rsidRPr="003346D5">
        <w:rPr>
          <w:noProof/>
          <w:sz w:val="24"/>
          <w:szCs w:val="24"/>
        </w:rPr>
        <w:t>4</w:t>
      </w:r>
      <w:r w:rsidRPr="003346D5">
        <w:rPr>
          <w:noProof/>
          <w:sz w:val="24"/>
          <w:szCs w:val="24"/>
        </w:rPr>
        <w:t>]</w:t>
      </w:r>
      <w:r w:rsidRPr="003346D5">
        <w:rPr>
          <w:noProof/>
          <w:sz w:val="24"/>
          <w:szCs w:val="24"/>
        </w:rPr>
        <w:tab/>
      </w:r>
      <w:r w:rsidR="003753DF" w:rsidRPr="003346D5">
        <w:rPr>
          <w:color w:val="000000"/>
          <w:sz w:val="24"/>
          <w:szCs w:val="24"/>
        </w:rPr>
        <w:t>Cuno Pfister, Getting Started with the Internet of Things, O‟Reilly Media, 2011, ISBN: 978-1-4493-9357-1</w:t>
      </w:r>
      <w:r w:rsidRPr="003346D5">
        <w:rPr>
          <w:noProof/>
          <w:sz w:val="24"/>
          <w:szCs w:val="24"/>
        </w:rPr>
        <w:t>.</w:t>
      </w:r>
    </w:p>
    <w:p w14:paraId="15072325" w14:textId="77777777" w:rsidR="00744C77" w:rsidRPr="003346D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Hướng dẫn tự học của học phần</w:t>
      </w:r>
    </w:p>
    <w:p w14:paraId="15072326" w14:textId="77777777" w:rsidR="00BA7C39" w:rsidRPr="003346D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sz w:val="24"/>
          <w:szCs w:val="24"/>
        </w:rPr>
      </w:pPr>
      <w:r w:rsidRPr="003346D5">
        <w:rPr>
          <w:b/>
          <w:bCs/>
          <w:sz w:val="24"/>
          <w:szCs w:val="24"/>
        </w:rPr>
        <w:t>Bảng 3</w:t>
      </w:r>
      <w:r w:rsidR="00D61127" w:rsidRPr="003346D5">
        <w:rPr>
          <w:b/>
          <w:bCs/>
          <w:sz w:val="24"/>
          <w:szCs w:val="24"/>
        </w:rPr>
        <w:t xml:space="preserve">. </w:t>
      </w:r>
      <w:r w:rsidR="007B1760" w:rsidRPr="003346D5">
        <w:rPr>
          <w:b/>
          <w:bCs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11"/>
        <w:gridCol w:w="614"/>
        <w:gridCol w:w="614"/>
        <w:gridCol w:w="615"/>
        <w:gridCol w:w="2539"/>
      </w:tblGrid>
      <w:tr w:rsidR="00744C77" w:rsidRPr="003346D5" w14:paraId="1507232D" w14:textId="77777777" w:rsidTr="00B42970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14:paraId="15072327" w14:textId="77777777" w:rsidR="00744C77" w:rsidRPr="003346D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111" w:type="dxa"/>
            <w:shd w:val="clear" w:color="auto" w:fill="auto"/>
          </w:tcPr>
          <w:p w14:paraId="15072328" w14:textId="77777777" w:rsidR="00744C77" w:rsidRPr="003346D5" w:rsidRDefault="00744C77" w:rsidP="00E80E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15072329" w14:textId="77777777" w:rsidR="00744C77" w:rsidRPr="003346D5" w:rsidRDefault="00FA55A3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LT</w:t>
            </w:r>
          </w:p>
        </w:tc>
        <w:tc>
          <w:tcPr>
            <w:tcW w:w="614" w:type="dxa"/>
            <w:vAlign w:val="center"/>
          </w:tcPr>
          <w:p w14:paraId="1507232A" w14:textId="77777777" w:rsidR="00744C77" w:rsidRPr="003346D5" w:rsidRDefault="00FA55A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BT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1507232B" w14:textId="77777777" w:rsidR="00744C77" w:rsidRPr="003346D5" w:rsidRDefault="00FF6DE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TH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07232C" w14:textId="77777777" w:rsidR="00744C77" w:rsidRPr="003346D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3346D5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3346D5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7B1C94" w:rsidRPr="003346D5" w14:paraId="1507233A" w14:textId="77777777" w:rsidTr="00B42970">
        <w:trPr>
          <w:trHeight w:val="1725"/>
        </w:trPr>
        <w:tc>
          <w:tcPr>
            <w:tcW w:w="817" w:type="dxa"/>
            <w:shd w:val="clear" w:color="auto" w:fill="auto"/>
            <w:vAlign w:val="center"/>
          </w:tcPr>
          <w:p w14:paraId="1507232E" w14:textId="77777777" w:rsidR="007B1C94" w:rsidRPr="003346D5" w:rsidRDefault="007B1C94" w:rsidP="009F4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1+2</w:t>
            </w:r>
            <w:r w:rsidR="003753DF" w:rsidRPr="003346D5">
              <w:rPr>
                <w:b/>
                <w:bCs/>
                <w:sz w:val="24"/>
                <w:szCs w:val="24"/>
                <w:lang w:val="nl-NL"/>
              </w:rPr>
              <w:t>+3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507232F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1.1. Mô hình mạng internet</w:t>
            </w:r>
          </w:p>
          <w:p w14:paraId="15072330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1.2. Giao thức Internet</w:t>
            </w:r>
          </w:p>
          <w:p w14:paraId="15072331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1.3. Các dịch vụ internet</w:t>
            </w:r>
          </w:p>
          <w:p w14:paraId="15072332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1.4. Các thông số hiệu suất của mạng gói</w:t>
            </w:r>
          </w:p>
          <w:p w14:paraId="15072333" w14:textId="77777777" w:rsidR="007B1C94" w:rsidRPr="003346D5" w:rsidRDefault="003753DF" w:rsidP="007B1C94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1.5. Các ứng dụng của internet và web</w:t>
            </w:r>
          </w:p>
        </w:tc>
        <w:tc>
          <w:tcPr>
            <w:tcW w:w="614" w:type="dxa"/>
            <w:shd w:val="clear" w:color="auto" w:fill="auto"/>
          </w:tcPr>
          <w:p w14:paraId="15072334" w14:textId="77777777" w:rsidR="007B1C94" w:rsidRPr="003346D5" w:rsidRDefault="003753D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9</w:t>
            </w:r>
          </w:p>
        </w:tc>
        <w:tc>
          <w:tcPr>
            <w:tcW w:w="614" w:type="dxa"/>
          </w:tcPr>
          <w:p w14:paraId="15072335" w14:textId="77777777" w:rsidR="007B1C94" w:rsidRPr="003346D5" w:rsidRDefault="007B1C94" w:rsidP="00D63879">
            <w:pPr>
              <w:pStyle w:val="BodyText2"/>
              <w:tabs>
                <w:tab w:val="num" w:pos="960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auto"/>
          </w:tcPr>
          <w:p w14:paraId="15072336" w14:textId="77777777" w:rsidR="007B1C94" w:rsidRPr="003346D5" w:rsidRDefault="007B1C9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72337" w14:textId="77777777" w:rsidR="007B1C94" w:rsidRPr="003346D5" w:rsidRDefault="007B1C94" w:rsidP="009631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phần 1.1 đến 1.</w:t>
            </w:r>
            <w:r w:rsidR="003753DF" w:rsidRPr="003346D5">
              <w:rPr>
                <w:bCs/>
                <w:sz w:val="24"/>
                <w:szCs w:val="24"/>
                <w:lang w:val="nl-NL"/>
              </w:rPr>
              <w:t>5</w:t>
            </w:r>
            <w:r w:rsidRPr="003346D5">
              <w:rPr>
                <w:bCs/>
                <w:sz w:val="24"/>
                <w:szCs w:val="24"/>
                <w:lang w:val="nl-NL"/>
              </w:rPr>
              <w:t xml:space="preserve"> trong tài liệu [1];</w:t>
            </w:r>
          </w:p>
          <w:p w14:paraId="15072338" w14:textId="77777777" w:rsidR="007B1C94" w:rsidRPr="003346D5" w:rsidRDefault="007B1C94" w:rsidP="009631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các mục liên quan trong tài liệu [2-4];</w:t>
            </w:r>
          </w:p>
          <w:p w14:paraId="15072339" w14:textId="77777777" w:rsidR="007B1C94" w:rsidRPr="003346D5" w:rsidRDefault="007B1C94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7B1C94" w:rsidRPr="003346D5" w14:paraId="15072345" w14:textId="77777777" w:rsidTr="00B42970">
        <w:trPr>
          <w:trHeight w:val="1112"/>
        </w:trPr>
        <w:tc>
          <w:tcPr>
            <w:tcW w:w="817" w:type="dxa"/>
            <w:shd w:val="clear" w:color="auto" w:fill="auto"/>
            <w:vAlign w:val="center"/>
          </w:tcPr>
          <w:p w14:paraId="1507233B" w14:textId="77777777" w:rsidR="007B1C94" w:rsidRPr="003346D5" w:rsidRDefault="003753DF" w:rsidP="003753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507233C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2.1. Địa chỉ IP</w:t>
            </w:r>
          </w:p>
          <w:p w14:paraId="1507233D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2.2. Định tuyến và bộ định tuyến</w:t>
            </w:r>
          </w:p>
          <w:p w14:paraId="1507233E" w14:textId="77777777" w:rsidR="007B1C94" w:rsidRPr="003346D5" w:rsidRDefault="003753DF" w:rsidP="00E42FE4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2.3. Tên miền</w:t>
            </w:r>
          </w:p>
        </w:tc>
        <w:tc>
          <w:tcPr>
            <w:tcW w:w="614" w:type="dxa"/>
            <w:shd w:val="clear" w:color="auto" w:fill="auto"/>
          </w:tcPr>
          <w:p w14:paraId="1507233F" w14:textId="77777777" w:rsidR="007B1C94" w:rsidRPr="003346D5" w:rsidRDefault="003753D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614" w:type="dxa"/>
          </w:tcPr>
          <w:p w14:paraId="15072340" w14:textId="77777777" w:rsidR="007B1C94" w:rsidRPr="003346D5" w:rsidRDefault="007B1C9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auto"/>
          </w:tcPr>
          <w:p w14:paraId="15072341" w14:textId="77777777" w:rsidR="007B1C94" w:rsidRPr="003346D5" w:rsidRDefault="007B1C9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2342" w14:textId="77777777" w:rsidR="007B1C94" w:rsidRPr="003346D5" w:rsidRDefault="007B1C94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chương 2 trong tài liệu [1];</w:t>
            </w:r>
          </w:p>
          <w:p w14:paraId="15072343" w14:textId="77777777" w:rsidR="007B1C94" w:rsidRPr="003346D5" w:rsidRDefault="007B1C94" w:rsidP="007B1C9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các mục liên quan trong tài liệu [2-4];</w:t>
            </w:r>
          </w:p>
          <w:p w14:paraId="15072344" w14:textId="77777777" w:rsidR="007B1C94" w:rsidRPr="003346D5" w:rsidRDefault="007B1C94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7B1C94" w:rsidRPr="003346D5" w14:paraId="15072352" w14:textId="77777777" w:rsidTr="00B42970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5072346" w14:textId="77777777" w:rsidR="007B1C94" w:rsidRPr="003346D5" w:rsidRDefault="00D857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5+6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5072347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3.1. Giao thức liên kết mạng cục bộ</w:t>
            </w:r>
          </w:p>
          <w:p w14:paraId="15072348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3.2. Giao thức điểm - điểm</w:t>
            </w:r>
          </w:p>
          <w:p w14:paraId="15072349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3.3. Mạng Ethernet</w:t>
            </w:r>
          </w:p>
          <w:p w14:paraId="1507234A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3.4. Wifi</w:t>
            </w:r>
          </w:p>
          <w:p w14:paraId="1507234B" w14:textId="77777777" w:rsidR="007B1C94" w:rsidRPr="003346D5" w:rsidRDefault="007B1C94" w:rsidP="00E42FE4">
            <w:pPr>
              <w:pStyle w:val="Chng"/>
              <w:spacing w:before="0" w:after="0"/>
              <w:ind w:left="0"/>
              <w:rPr>
                <w:lang w:val="it-IT"/>
              </w:rPr>
            </w:pPr>
          </w:p>
        </w:tc>
        <w:tc>
          <w:tcPr>
            <w:tcW w:w="614" w:type="dxa"/>
            <w:shd w:val="clear" w:color="auto" w:fill="auto"/>
          </w:tcPr>
          <w:p w14:paraId="1507234C" w14:textId="77777777" w:rsidR="007B1C94" w:rsidRPr="003346D5" w:rsidRDefault="003753D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614" w:type="dxa"/>
          </w:tcPr>
          <w:p w14:paraId="1507234D" w14:textId="77777777" w:rsidR="007B1C94" w:rsidRPr="003346D5" w:rsidRDefault="007B1C9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auto"/>
          </w:tcPr>
          <w:p w14:paraId="1507234E" w14:textId="77777777" w:rsidR="007B1C94" w:rsidRPr="003346D5" w:rsidRDefault="007B1C9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234F" w14:textId="77777777" w:rsidR="007B1C94" w:rsidRPr="003346D5" w:rsidRDefault="007B1C94" w:rsidP="007B1C9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chương 3 trong tài liệu [1];</w:t>
            </w:r>
          </w:p>
          <w:p w14:paraId="15072350" w14:textId="77777777" w:rsidR="007B1C94" w:rsidRPr="003346D5" w:rsidRDefault="007B1C94" w:rsidP="007B1C9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các mục liên quan trong tài liệu [2-4];</w:t>
            </w:r>
          </w:p>
          <w:p w14:paraId="15072351" w14:textId="77777777" w:rsidR="007B1C94" w:rsidRPr="003346D5" w:rsidRDefault="007B1C94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7B1C94" w:rsidRPr="003346D5" w14:paraId="1507235F" w14:textId="77777777" w:rsidTr="00B42970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5072353" w14:textId="77777777" w:rsidR="007B1C94" w:rsidRPr="003346D5" w:rsidRDefault="00D857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7+8</w:t>
            </w:r>
          </w:p>
        </w:tc>
        <w:tc>
          <w:tcPr>
            <w:tcW w:w="4111" w:type="dxa"/>
            <w:shd w:val="clear" w:color="auto" w:fill="auto"/>
          </w:tcPr>
          <w:p w14:paraId="15072354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4.1. Tổng quan về mạng di động</w:t>
            </w:r>
          </w:p>
          <w:p w14:paraId="15072355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4.2. IP di động</w:t>
            </w:r>
          </w:p>
          <w:p w14:paraId="15072356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lastRenderedPageBreak/>
              <w:t>4.3. Chuyển vùng mạng</w:t>
            </w:r>
          </w:p>
          <w:p w14:paraId="15072357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4.4. Truy cập internet di động</w:t>
            </w:r>
          </w:p>
          <w:p w14:paraId="15072358" w14:textId="77777777" w:rsidR="007B1C94" w:rsidRPr="003346D5" w:rsidRDefault="007B1C94" w:rsidP="007B1C94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</w:p>
        </w:tc>
        <w:tc>
          <w:tcPr>
            <w:tcW w:w="614" w:type="dxa"/>
            <w:shd w:val="clear" w:color="auto" w:fill="auto"/>
          </w:tcPr>
          <w:p w14:paraId="15072359" w14:textId="77777777" w:rsidR="007B1C94" w:rsidRPr="003346D5" w:rsidRDefault="00D857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614" w:type="dxa"/>
          </w:tcPr>
          <w:p w14:paraId="1507235A" w14:textId="77777777" w:rsidR="007B1C94" w:rsidRPr="003346D5" w:rsidRDefault="007B1C9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auto"/>
          </w:tcPr>
          <w:p w14:paraId="1507235B" w14:textId="77777777" w:rsidR="007B1C94" w:rsidRPr="003346D5" w:rsidRDefault="007B1C9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235C" w14:textId="77777777" w:rsidR="007B1C94" w:rsidRPr="003346D5" w:rsidRDefault="007B1C94" w:rsidP="007B1C9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chương 4 trong tài liệu [1];</w:t>
            </w:r>
          </w:p>
          <w:p w14:paraId="1507235D" w14:textId="77777777" w:rsidR="007B1C94" w:rsidRPr="003346D5" w:rsidRDefault="007B1C94" w:rsidP="007B1C9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lastRenderedPageBreak/>
              <w:t>+ Đọc các mục liên quan trong tài liệu [2-4];</w:t>
            </w:r>
          </w:p>
          <w:p w14:paraId="1507235E" w14:textId="77777777" w:rsidR="007B1C94" w:rsidRPr="003346D5" w:rsidRDefault="007B1C94" w:rsidP="00E80E8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7B1C94" w:rsidRPr="003346D5" w14:paraId="1507236B" w14:textId="77777777" w:rsidTr="00B42970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5072360" w14:textId="271308C9" w:rsidR="007B1C94" w:rsidRPr="003346D5" w:rsidRDefault="00D8578D" w:rsidP="009E06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lastRenderedPageBreak/>
              <w:t>9</w:t>
            </w:r>
            <w:r w:rsidR="0029778B">
              <w:rPr>
                <w:b/>
                <w:bCs/>
                <w:sz w:val="24"/>
                <w:szCs w:val="24"/>
                <w:lang w:val="nl-NL"/>
              </w:rPr>
              <w:t>+10</w:t>
            </w:r>
          </w:p>
        </w:tc>
        <w:tc>
          <w:tcPr>
            <w:tcW w:w="4111" w:type="dxa"/>
            <w:shd w:val="clear" w:color="auto" w:fill="auto"/>
          </w:tcPr>
          <w:p w14:paraId="15072361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5.1. Khái niệm về thời gian thực</w:t>
            </w:r>
          </w:p>
          <w:p w14:paraId="15072362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5.2. Chất lượng dịch vụ/thông tin</w:t>
            </w:r>
          </w:p>
          <w:p w14:paraId="15072363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5.3. Đo lường thời gian thực</w:t>
            </w:r>
          </w:p>
          <w:p w14:paraId="15072364" w14:textId="77777777" w:rsidR="007B1C94" w:rsidRPr="003346D5" w:rsidRDefault="007B1C94" w:rsidP="00B42970">
            <w:pPr>
              <w:pStyle w:val="Chng"/>
              <w:spacing w:before="0" w:after="0"/>
              <w:ind w:left="0"/>
              <w:rPr>
                <w:lang w:val="it-IT"/>
              </w:rPr>
            </w:pPr>
          </w:p>
        </w:tc>
        <w:tc>
          <w:tcPr>
            <w:tcW w:w="614" w:type="dxa"/>
            <w:shd w:val="clear" w:color="auto" w:fill="auto"/>
          </w:tcPr>
          <w:p w14:paraId="15072365" w14:textId="77777777" w:rsidR="007B1C94" w:rsidRPr="003346D5" w:rsidRDefault="003753DF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614" w:type="dxa"/>
          </w:tcPr>
          <w:p w14:paraId="15072366" w14:textId="77777777" w:rsidR="007B1C94" w:rsidRPr="003346D5" w:rsidRDefault="00B42970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auto"/>
          </w:tcPr>
          <w:p w14:paraId="15072367" w14:textId="77777777" w:rsidR="007B1C94" w:rsidRPr="003346D5" w:rsidRDefault="007B1C94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2368" w14:textId="77777777" w:rsidR="00B42970" w:rsidRPr="003346D5" w:rsidRDefault="00B42970" w:rsidP="00B429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chương 5 trong tài liệu [1];</w:t>
            </w:r>
          </w:p>
          <w:p w14:paraId="15072369" w14:textId="77777777" w:rsidR="00B42970" w:rsidRPr="003346D5" w:rsidRDefault="00B42970" w:rsidP="00B429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các mục liên quan trong tài liệu [2-4];</w:t>
            </w:r>
          </w:p>
          <w:p w14:paraId="1507236A" w14:textId="77777777" w:rsidR="007B1C94" w:rsidRPr="003346D5" w:rsidRDefault="007B1C94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7B1C94" w:rsidRPr="003346D5" w14:paraId="15072377" w14:textId="77777777" w:rsidTr="00B42970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507236C" w14:textId="006B651A" w:rsidR="007B1C94" w:rsidRPr="003346D5" w:rsidRDefault="00E46FFE" w:rsidP="009E06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</w:t>
            </w:r>
            <w:r w:rsidR="0014574F">
              <w:rPr>
                <w:b/>
                <w:bCs/>
                <w:sz w:val="24"/>
                <w:szCs w:val="24"/>
                <w:lang w:val="nl-NL"/>
              </w:rPr>
              <w:t>1</w:t>
            </w:r>
            <w:r w:rsidR="0029778B">
              <w:rPr>
                <w:b/>
                <w:bCs/>
                <w:sz w:val="24"/>
                <w:szCs w:val="24"/>
                <w:lang w:val="nl-NL"/>
              </w:rPr>
              <w:t>+1</w:t>
            </w:r>
            <w:r w:rsidR="0014574F">
              <w:rPr>
                <w:b/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14:paraId="1507236D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6.1. Tổng quan về IoT</w:t>
            </w:r>
          </w:p>
          <w:p w14:paraId="1507236E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6.2. Kiến trúc IoT</w:t>
            </w:r>
          </w:p>
          <w:p w14:paraId="1507236F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6.3. Tiềm năng và thách thức của IoT</w:t>
            </w:r>
          </w:p>
          <w:p w14:paraId="15072370" w14:textId="77777777" w:rsidR="007B1C94" w:rsidRPr="003346D5" w:rsidRDefault="007B1C94" w:rsidP="00B42970">
            <w:pPr>
              <w:pStyle w:val="Chng"/>
              <w:spacing w:before="0" w:after="0"/>
              <w:ind w:left="0"/>
              <w:rPr>
                <w:lang w:val="it-IT"/>
              </w:rPr>
            </w:pPr>
          </w:p>
        </w:tc>
        <w:tc>
          <w:tcPr>
            <w:tcW w:w="614" w:type="dxa"/>
            <w:shd w:val="clear" w:color="auto" w:fill="auto"/>
          </w:tcPr>
          <w:p w14:paraId="15072371" w14:textId="77777777" w:rsidR="007B1C94" w:rsidRPr="003346D5" w:rsidRDefault="003753DF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614" w:type="dxa"/>
          </w:tcPr>
          <w:p w14:paraId="15072372" w14:textId="77777777" w:rsidR="007B1C94" w:rsidRPr="003346D5" w:rsidRDefault="00B42970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auto"/>
          </w:tcPr>
          <w:p w14:paraId="15072373" w14:textId="77777777" w:rsidR="007B1C94" w:rsidRPr="003346D5" w:rsidRDefault="007B1C94" w:rsidP="009523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2374" w14:textId="77777777" w:rsidR="00B42970" w:rsidRPr="003346D5" w:rsidRDefault="00B42970" w:rsidP="00B429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chương 6 trong tài liệu [1];</w:t>
            </w:r>
          </w:p>
          <w:p w14:paraId="15072375" w14:textId="77777777" w:rsidR="00B42970" w:rsidRPr="003346D5" w:rsidRDefault="00B42970" w:rsidP="00B429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các mục liên quan trong tài liệu [2-4];</w:t>
            </w:r>
          </w:p>
          <w:p w14:paraId="15072376" w14:textId="77777777" w:rsidR="007B1C94" w:rsidRPr="003346D5" w:rsidRDefault="007B1C94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B42970" w:rsidRPr="003346D5" w14:paraId="15072382" w14:textId="77777777" w:rsidTr="00B42970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5072378" w14:textId="570FF993" w:rsidR="00B42970" w:rsidRPr="003346D5" w:rsidRDefault="0014574F" w:rsidP="009E06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13+14+15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5072379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7.1. Mạng cảm biến</w:t>
            </w:r>
          </w:p>
          <w:p w14:paraId="1507237A" w14:textId="77777777" w:rsidR="003753DF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7.2. Giám sát môi trường</w:t>
            </w:r>
          </w:p>
          <w:p w14:paraId="1507237B" w14:textId="77777777" w:rsidR="00B42970" w:rsidRPr="003346D5" w:rsidRDefault="003753DF" w:rsidP="003753DF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7.3. Điều khiển nhà thông minh</w:t>
            </w:r>
          </w:p>
        </w:tc>
        <w:tc>
          <w:tcPr>
            <w:tcW w:w="614" w:type="dxa"/>
            <w:shd w:val="clear" w:color="auto" w:fill="auto"/>
          </w:tcPr>
          <w:p w14:paraId="1507237C" w14:textId="77777777" w:rsidR="00B42970" w:rsidRPr="003346D5" w:rsidRDefault="00B42970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614" w:type="dxa"/>
          </w:tcPr>
          <w:p w14:paraId="1507237D" w14:textId="77777777" w:rsidR="00B42970" w:rsidRPr="003346D5" w:rsidRDefault="00B42970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auto"/>
          </w:tcPr>
          <w:p w14:paraId="1507237E" w14:textId="77777777" w:rsidR="00B42970" w:rsidRPr="003346D5" w:rsidRDefault="00B42970" w:rsidP="009523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237F" w14:textId="77777777" w:rsidR="00B42970" w:rsidRPr="003346D5" w:rsidRDefault="00B42970" w:rsidP="00E42FE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chương 7 trong tài liệu [1];</w:t>
            </w:r>
          </w:p>
          <w:p w14:paraId="15072380" w14:textId="77777777" w:rsidR="00B42970" w:rsidRPr="003346D5" w:rsidRDefault="00B42970" w:rsidP="00E42FE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+ Đọc các mục liên quan trong tài liệu [2-4];</w:t>
            </w:r>
          </w:p>
          <w:p w14:paraId="15072381" w14:textId="77777777" w:rsidR="00B42970" w:rsidRPr="003346D5" w:rsidRDefault="00B42970" w:rsidP="00E42FE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B42970" w:rsidRPr="003346D5" w14:paraId="15072389" w14:textId="77777777" w:rsidTr="00B42970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5072383" w14:textId="77777777" w:rsidR="00B42970" w:rsidRPr="003346D5" w:rsidRDefault="00B42970" w:rsidP="00313AE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346D5">
              <w:rPr>
                <w:b/>
                <w:bCs/>
                <w:sz w:val="24"/>
                <w:szCs w:val="24"/>
                <w:lang w:val="nl-NL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14:paraId="15072384" w14:textId="77777777" w:rsidR="00B42970" w:rsidRPr="003346D5" w:rsidRDefault="00B42970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3346D5">
              <w:rPr>
                <w:lang w:val="it-IT"/>
              </w:rPr>
              <w:t>Ôn tập</w:t>
            </w:r>
          </w:p>
        </w:tc>
        <w:tc>
          <w:tcPr>
            <w:tcW w:w="614" w:type="dxa"/>
            <w:shd w:val="clear" w:color="auto" w:fill="auto"/>
          </w:tcPr>
          <w:p w14:paraId="15072385" w14:textId="77777777" w:rsidR="00B42970" w:rsidRPr="003346D5" w:rsidRDefault="00D8578D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614" w:type="dxa"/>
          </w:tcPr>
          <w:p w14:paraId="15072386" w14:textId="77777777" w:rsidR="00B42970" w:rsidRPr="003346D5" w:rsidRDefault="00D8578D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346D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auto"/>
          </w:tcPr>
          <w:p w14:paraId="15072387" w14:textId="77777777" w:rsidR="00B42970" w:rsidRPr="003346D5" w:rsidRDefault="00B42970" w:rsidP="00C7297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2388" w14:textId="77777777" w:rsidR="00B42970" w:rsidRPr="003346D5" w:rsidRDefault="00B42970" w:rsidP="003F726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</w:tbl>
    <w:p w14:paraId="704DF8A5" w14:textId="7A48BDD6" w:rsidR="004A7E6B" w:rsidRPr="003346D5" w:rsidRDefault="004A7E6B" w:rsidP="006B2FF2">
      <w:pPr>
        <w:spacing w:before="120"/>
        <w:jc w:val="both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3346D5" w:rsidRPr="003346D5" w14:paraId="0C4AE13A" w14:textId="77777777" w:rsidTr="00F7236E">
        <w:tc>
          <w:tcPr>
            <w:tcW w:w="4644" w:type="dxa"/>
          </w:tcPr>
          <w:p w14:paraId="35D4FF99" w14:textId="77777777" w:rsidR="003346D5" w:rsidRPr="003346D5" w:rsidRDefault="003346D5" w:rsidP="00F7236E">
            <w:pPr>
              <w:spacing w:line="300" w:lineRule="auto"/>
              <w:jc w:val="both"/>
            </w:pPr>
          </w:p>
        </w:tc>
        <w:tc>
          <w:tcPr>
            <w:tcW w:w="4644" w:type="dxa"/>
          </w:tcPr>
          <w:p w14:paraId="475E6B65" w14:textId="77777777" w:rsidR="003346D5" w:rsidRPr="003346D5" w:rsidRDefault="003346D5" w:rsidP="00F7236E">
            <w:pPr>
              <w:spacing w:line="300" w:lineRule="auto"/>
              <w:jc w:val="center"/>
              <w:rPr>
                <w:i/>
                <w:iCs/>
              </w:rPr>
            </w:pPr>
            <w:r w:rsidRPr="003346D5">
              <w:rPr>
                <w:i/>
                <w:iCs/>
              </w:rPr>
              <w:t>Hà Nội, ngày 31 tháng 3 năm 2020</w:t>
            </w:r>
          </w:p>
        </w:tc>
      </w:tr>
      <w:tr w:rsidR="003346D5" w:rsidRPr="003346D5" w14:paraId="2C01D247" w14:textId="77777777" w:rsidTr="00F7236E">
        <w:tc>
          <w:tcPr>
            <w:tcW w:w="4644" w:type="dxa"/>
          </w:tcPr>
          <w:p w14:paraId="2FAF3840" w14:textId="77777777" w:rsidR="003346D5" w:rsidRPr="003346D5" w:rsidRDefault="003346D5" w:rsidP="00F7236E">
            <w:pPr>
              <w:spacing w:line="300" w:lineRule="auto"/>
              <w:jc w:val="center"/>
              <w:rPr>
                <w:b/>
              </w:rPr>
            </w:pPr>
            <w:r w:rsidRPr="003346D5">
              <w:rPr>
                <w:b/>
              </w:rPr>
              <w:t>TRƯỞNG KHOA</w:t>
            </w:r>
          </w:p>
          <w:p w14:paraId="700DC258" w14:textId="77777777" w:rsidR="003346D5" w:rsidRPr="003346D5" w:rsidRDefault="003346D5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5AE594AA" w14:textId="77777777" w:rsidR="003346D5" w:rsidRPr="003346D5" w:rsidRDefault="003346D5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348530C6" w14:textId="77777777" w:rsidR="003346D5" w:rsidRPr="003346D5" w:rsidRDefault="003346D5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74ACEECC" w14:textId="77777777" w:rsidR="003346D5" w:rsidRPr="003346D5" w:rsidRDefault="003346D5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29520444" w14:textId="77777777" w:rsidR="003346D5" w:rsidRPr="003346D5" w:rsidRDefault="003346D5" w:rsidP="00F7236E">
            <w:pPr>
              <w:spacing w:line="300" w:lineRule="auto"/>
              <w:jc w:val="both"/>
            </w:pPr>
            <w:r w:rsidRPr="003346D5">
              <w:rPr>
                <w:b/>
                <w:color w:val="000000" w:themeColor="text1"/>
              </w:rPr>
              <w:t xml:space="preserve">              PGS.TS. Khổng Cao Phong                           </w:t>
            </w:r>
          </w:p>
        </w:tc>
        <w:tc>
          <w:tcPr>
            <w:tcW w:w="4644" w:type="dxa"/>
          </w:tcPr>
          <w:p w14:paraId="4A7A7DCB" w14:textId="77777777" w:rsidR="003346D5" w:rsidRPr="003346D5" w:rsidRDefault="003346D5" w:rsidP="00F7236E">
            <w:pPr>
              <w:spacing w:line="300" w:lineRule="auto"/>
              <w:jc w:val="center"/>
              <w:rPr>
                <w:b/>
              </w:rPr>
            </w:pPr>
            <w:r w:rsidRPr="003346D5">
              <w:rPr>
                <w:b/>
              </w:rPr>
              <w:t>TRƯỞNG BỘ MÔN</w:t>
            </w:r>
          </w:p>
          <w:p w14:paraId="5838AD76" w14:textId="77777777" w:rsidR="003346D5" w:rsidRPr="003346D5" w:rsidRDefault="003346D5" w:rsidP="00F7236E">
            <w:pPr>
              <w:spacing w:line="300" w:lineRule="auto"/>
              <w:jc w:val="center"/>
              <w:rPr>
                <w:b/>
              </w:rPr>
            </w:pPr>
          </w:p>
          <w:p w14:paraId="1163641B" w14:textId="77777777" w:rsidR="003346D5" w:rsidRPr="003346D5" w:rsidRDefault="003346D5" w:rsidP="00F7236E">
            <w:pPr>
              <w:spacing w:line="300" w:lineRule="auto"/>
              <w:jc w:val="center"/>
              <w:rPr>
                <w:b/>
              </w:rPr>
            </w:pPr>
          </w:p>
          <w:p w14:paraId="2D042A4A" w14:textId="77777777" w:rsidR="003346D5" w:rsidRPr="003346D5" w:rsidRDefault="003346D5" w:rsidP="00F7236E">
            <w:pPr>
              <w:spacing w:line="300" w:lineRule="auto"/>
              <w:jc w:val="center"/>
              <w:rPr>
                <w:b/>
              </w:rPr>
            </w:pPr>
          </w:p>
          <w:p w14:paraId="13D7217E" w14:textId="77777777" w:rsidR="003346D5" w:rsidRPr="003346D5" w:rsidRDefault="003346D5" w:rsidP="00F7236E">
            <w:pPr>
              <w:spacing w:line="300" w:lineRule="auto"/>
              <w:jc w:val="center"/>
              <w:rPr>
                <w:b/>
              </w:rPr>
            </w:pPr>
          </w:p>
          <w:p w14:paraId="3F2C92A0" w14:textId="77777777" w:rsidR="003346D5" w:rsidRPr="003346D5" w:rsidRDefault="003346D5" w:rsidP="00F7236E">
            <w:pPr>
              <w:spacing w:line="300" w:lineRule="auto"/>
              <w:jc w:val="center"/>
            </w:pPr>
            <w:r w:rsidRPr="003346D5">
              <w:rPr>
                <w:b/>
              </w:rPr>
              <w:t>TS. Nguyễn Thạc Khánh</w:t>
            </w:r>
          </w:p>
        </w:tc>
      </w:tr>
    </w:tbl>
    <w:p w14:paraId="53A7AA29" w14:textId="77777777" w:rsidR="004A7E6B" w:rsidRPr="003346D5" w:rsidRDefault="004A7E6B" w:rsidP="006B2FF2">
      <w:pPr>
        <w:spacing w:before="120"/>
        <w:jc w:val="both"/>
        <w:rPr>
          <w:sz w:val="24"/>
          <w:szCs w:val="24"/>
        </w:rPr>
      </w:pPr>
    </w:p>
    <w:sectPr w:rsidR="004A7E6B" w:rsidRPr="003346D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6372A" w14:textId="77777777" w:rsidR="0089599E" w:rsidRDefault="0089599E">
      <w:r>
        <w:separator/>
      </w:r>
    </w:p>
  </w:endnote>
  <w:endnote w:type="continuationSeparator" w:id="0">
    <w:p w14:paraId="03C89F85" w14:textId="77777777" w:rsidR="0089599E" w:rsidRDefault="0089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723A0" w14:textId="77777777" w:rsidR="00E42FE4" w:rsidRDefault="00E42FE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0723A1" w14:textId="77777777" w:rsidR="00E42FE4" w:rsidRDefault="00E42FE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723A2" w14:textId="77777777" w:rsidR="00E42FE4" w:rsidRDefault="00E42FE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578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50723A3" w14:textId="77777777" w:rsidR="00E42FE4" w:rsidRDefault="00E42FE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9668A" w14:textId="77777777" w:rsidR="0089599E" w:rsidRDefault="0089599E">
      <w:r>
        <w:separator/>
      </w:r>
    </w:p>
  </w:footnote>
  <w:footnote w:type="continuationSeparator" w:id="0">
    <w:p w14:paraId="170CD54B" w14:textId="77777777" w:rsidR="0089599E" w:rsidRDefault="00895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352B8"/>
    <w:multiLevelType w:val="multilevel"/>
    <w:tmpl w:val="66CAB7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abstractNum w:abstractNumId="1" w15:restartNumberingAfterBreak="0">
    <w:nsid w:val="102460AA"/>
    <w:multiLevelType w:val="multilevel"/>
    <w:tmpl w:val="37BCB7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D97E48"/>
    <w:multiLevelType w:val="hybridMultilevel"/>
    <w:tmpl w:val="F520733E"/>
    <w:lvl w:ilvl="0" w:tplc="EA8EC7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C65A9"/>
    <w:multiLevelType w:val="multilevel"/>
    <w:tmpl w:val="B5CA840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8D553E"/>
    <w:multiLevelType w:val="hybridMultilevel"/>
    <w:tmpl w:val="6F2C4EAA"/>
    <w:lvl w:ilvl="0" w:tplc="9C8081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82B2953"/>
    <w:multiLevelType w:val="multilevel"/>
    <w:tmpl w:val="66CAB7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2" w15:restartNumberingAfterBreak="0">
    <w:nsid w:val="75DD6890"/>
    <w:multiLevelType w:val="multilevel"/>
    <w:tmpl w:val="4A3686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10"/>
  </w:num>
  <w:num w:numId="5">
    <w:abstractNumId w:val="3"/>
  </w:num>
  <w:num w:numId="6">
    <w:abstractNumId w:val="8"/>
  </w:num>
  <w:num w:numId="7">
    <w:abstractNumId w:val="12"/>
  </w:num>
  <w:num w:numId="8">
    <w:abstractNumId w:val="7"/>
  </w:num>
  <w:num w:numId="9">
    <w:abstractNumId w:val="2"/>
  </w:num>
  <w:num w:numId="10">
    <w:abstractNumId w:val="0"/>
  </w:num>
  <w:num w:numId="11">
    <w:abstractNumId w:val="9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FAA"/>
    <w:rsid w:val="00000056"/>
    <w:rsid w:val="0000181C"/>
    <w:rsid w:val="0001106E"/>
    <w:rsid w:val="00015BB8"/>
    <w:rsid w:val="00017296"/>
    <w:rsid w:val="00020CA5"/>
    <w:rsid w:val="00022EAD"/>
    <w:rsid w:val="00026105"/>
    <w:rsid w:val="00036523"/>
    <w:rsid w:val="00040A85"/>
    <w:rsid w:val="00047A52"/>
    <w:rsid w:val="00061141"/>
    <w:rsid w:val="00065D49"/>
    <w:rsid w:val="00067578"/>
    <w:rsid w:val="00067882"/>
    <w:rsid w:val="00070A29"/>
    <w:rsid w:val="0008419B"/>
    <w:rsid w:val="000918F8"/>
    <w:rsid w:val="00095A1D"/>
    <w:rsid w:val="000A5D57"/>
    <w:rsid w:val="000B22B4"/>
    <w:rsid w:val="000B388B"/>
    <w:rsid w:val="000C40CC"/>
    <w:rsid w:val="000D075E"/>
    <w:rsid w:val="000D11B7"/>
    <w:rsid w:val="000D6DC7"/>
    <w:rsid w:val="000E0698"/>
    <w:rsid w:val="000E39EC"/>
    <w:rsid w:val="000E4560"/>
    <w:rsid w:val="000F78FF"/>
    <w:rsid w:val="00101555"/>
    <w:rsid w:val="001065F7"/>
    <w:rsid w:val="001126D5"/>
    <w:rsid w:val="00117F81"/>
    <w:rsid w:val="001265BC"/>
    <w:rsid w:val="00127E91"/>
    <w:rsid w:val="001345B5"/>
    <w:rsid w:val="00141D62"/>
    <w:rsid w:val="00144ABA"/>
    <w:rsid w:val="0014574F"/>
    <w:rsid w:val="001471E8"/>
    <w:rsid w:val="00155592"/>
    <w:rsid w:val="001627DB"/>
    <w:rsid w:val="0017053D"/>
    <w:rsid w:val="00172FA9"/>
    <w:rsid w:val="0017530A"/>
    <w:rsid w:val="001872A9"/>
    <w:rsid w:val="001915A3"/>
    <w:rsid w:val="0019320F"/>
    <w:rsid w:val="001B3110"/>
    <w:rsid w:val="001C1E9A"/>
    <w:rsid w:val="001D653B"/>
    <w:rsid w:val="001F2CFE"/>
    <w:rsid w:val="00200F66"/>
    <w:rsid w:val="002063BB"/>
    <w:rsid w:val="00207ECE"/>
    <w:rsid w:val="00210206"/>
    <w:rsid w:val="002103FC"/>
    <w:rsid w:val="00212D66"/>
    <w:rsid w:val="00216232"/>
    <w:rsid w:val="00221580"/>
    <w:rsid w:val="00224423"/>
    <w:rsid w:val="002360EC"/>
    <w:rsid w:val="00263970"/>
    <w:rsid w:val="00263DD3"/>
    <w:rsid w:val="00290C2F"/>
    <w:rsid w:val="002921C8"/>
    <w:rsid w:val="0029268A"/>
    <w:rsid w:val="00296F71"/>
    <w:rsid w:val="0029778B"/>
    <w:rsid w:val="002A4CF0"/>
    <w:rsid w:val="002A74E6"/>
    <w:rsid w:val="002A7D7D"/>
    <w:rsid w:val="002B3774"/>
    <w:rsid w:val="002B5380"/>
    <w:rsid w:val="002B65D1"/>
    <w:rsid w:val="002C118E"/>
    <w:rsid w:val="002C4FB3"/>
    <w:rsid w:val="002C5061"/>
    <w:rsid w:val="002D3458"/>
    <w:rsid w:val="002D695D"/>
    <w:rsid w:val="002D6FAD"/>
    <w:rsid w:val="002E067D"/>
    <w:rsid w:val="00313AEE"/>
    <w:rsid w:val="00316603"/>
    <w:rsid w:val="003346D5"/>
    <w:rsid w:val="003354DC"/>
    <w:rsid w:val="003374EA"/>
    <w:rsid w:val="003409C3"/>
    <w:rsid w:val="00350E13"/>
    <w:rsid w:val="003555B5"/>
    <w:rsid w:val="0036181A"/>
    <w:rsid w:val="00362179"/>
    <w:rsid w:val="003655C7"/>
    <w:rsid w:val="00367502"/>
    <w:rsid w:val="00371317"/>
    <w:rsid w:val="003734F9"/>
    <w:rsid w:val="00375013"/>
    <w:rsid w:val="003753DF"/>
    <w:rsid w:val="00390C92"/>
    <w:rsid w:val="003961B0"/>
    <w:rsid w:val="003A31C9"/>
    <w:rsid w:val="003A6804"/>
    <w:rsid w:val="003B73BB"/>
    <w:rsid w:val="003B7B2F"/>
    <w:rsid w:val="003D24B8"/>
    <w:rsid w:val="003D3FAB"/>
    <w:rsid w:val="003E0101"/>
    <w:rsid w:val="003E7606"/>
    <w:rsid w:val="003F3F2D"/>
    <w:rsid w:val="003F5908"/>
    <w:rsid w:val="003F7264"/>
    <w:rsid w:val="003F7694"/>
    <w:rsid w:val="00400DBB"/>
    <w:rsid w:val="00405317"/>
    <w:rsid w:val="004111CA"/>
    <w:rsid w:val="0041186E"/>
    <w:rsid w:val="00412980"/>
    <w:rsid w:val="004134F3"/>
    <w:rsid w:val="004163C8"/>
    <w:rsid w:val="004240DB"/>
    <w:rsid w:val="0042514E"/>
    <w:rsid w:val="0042577A"/>
    <w:rsid w:val="004377BB"/>
    <w:rsid w:val="00441672"/>
    <w:rsid w:val="00442744"/>
    <w:rsid w:val="004437C7"/>
    <w:rsid w:val="00446D67"/>
    <w:rsid w:val="00462E4E"/>
    <w:rsid w:val="004653FA"/>
    <w:rsid w:val="00466BD5"/>
    <w:rsid w:val="0047054F"/>
    <w:rsid w:val="0047459D"/>
    <w:rsid w:val="0048413E"/>
    <w:rsid w:val="004850C7"/>
    <w:rsid w:val="00485766"/>
    <w:rsid w:val="00486EC8"/>
    <w:rsid w:val="004900EB"/>
    <w:rsid w:val="0049105F"/>
    <w:rsid w:val="004A21C9"/>
    <w:rsid w:val="004A7E6B"/>
    <w:rsid w:val="004B2147"/>
    <w:rsid w:val="004C65F2"/>
    <w:rsid w:val="004D085E"/>
    <w:rsid w:val="004D504F"/>
    <w:rsid w:val="004D6C14"/>
    <w:rsid w:val="004F013A"/>
    <w:rsid w:val="004F58AA"/>
    <w:rsid w:val="00501BE2"/>
    <w:rsid w:val="005047A8"/>
    <w:rsid w:val="0052074C"/>
    <w:rsid w:val="005250C3"/>
    <w:rsid w:val="00530A22"/>
    <w:rsid w:val="00532B40"/>
    <w:rsid w:val="00534B5D"/>
    <w:rsid w:val="00546BCC"/>
    <w:rsid w:val="00551492"/>
    <w:rsid w:val="00560203"/>
    <w:rsid w:val="005629C3"/>
    <w:rsid w:val="00575954"/>
    <w:rsid w:val="00591F0B"/>
    <w:rsid w:val="00596933"/>
    <w:rsid w:val="005973E0"/>
    <w:rsid w:val="005A6656"/>
    <w:rsid w:val="005B4EE8"/>
    <w:rsid w:val="005D0A41"/>
    <w:rsid w:val="005D405C"/>
    <w:rsid w:val="005E3873"/>
    <w:rsid w:val="00600F8C"/>
    <w:rsid w:val="0061018F"/>
    <w:rsid w:val="00610FBC"/>
    <w:rsid w:val="00612534"/>
    <w:rsid w:val="00614D94"/>
    <w:rsid w:val="00625ADC"/>
    <w:rsid w:val="00626373"/>
    <w:rsid w:val="00627373"/>
    <w:rsid w:val="00637661"/>
    <w:rsid w:val="00637E5A"/>
    <w:rsid w:val="006406CA"/>
    <w:rsid w:val="006447AD"/>
    <w:rsid w:val="00654888"/>
    <w:rsid w:val="00654D22"/>
    <w:rsid w:val="0065529C"/>
    <w:rsid w:val="00660471"/>
    <w:rsid w:val="00663F5A"/>
    <w:rsid w:val="00665547"/>
    <w:rsid w:val="00666D99"/>
    <w:rsid w:val="006677DE"/>
    <w:rsid w:val="006717C7"/>
    <w:rsid w:val="00693A57"/>
    <w:rsid w:val="0069419A"/>
    <w:rsid w:val="00695501"/>
    <w:rsid w:val="006A0E70"/>
    <w:rsid w:val="006A20CC"/>
    <w:rsid w:val="006A2DFC"/>
    <w:rsid w:val="006A2FB6"/>
    <w:rsid w:val="006A5431"/>
    <w:rsid w:val="006B2ADC"/>
    <w:rsid w:val="006B2FF2"/>
    <w:rsid w:val="006C4FDC"/>
    <w:rsid w:val="006C6765"/>
    <w:rsid w:val="006C7AA8"/>
    <w:rsid w:val="006D03CF"/>
    <w:rsid w:val="006D10E8"/>
    <w:rsid w:val="006E5BAC"/>
    <w:rsid w:val="006E6D28"/>
    <w:rsid w:val="006F4EB1"/>
    <w:rsid w:val="00720BC6"/>
    <w:rsid w:val="00720FDC"/>
    <w:rsid w:val="00733BDA"/>
    <w:rsid w:val="007368DE"/>
    <w:rsid w:val="00742732"/>
    <w:rsid w:val="00744C77"/>
    <w:rsid w:val="00745AF7"/>
    <w:rsid w:val="00750B27"/>
    <w:rsid w:val="007517DF"/>
    <w:rsid w:val="00762B75"/>
    <w:rsid w:val="007640DC"/>
    <w:rsid w:val="0076730F"/>
    <w:rsid w:val="007713DD"/>
    <w:rsid w:val="0077772C"/>
    <w:rsid w:val="00786824"/>
    <w:rsid w:val="00795A35"/>
    <w:rsid w:val="0079725B"/>
    <w:rsid w:val="007A1D61"/>
    <w:rsid w:val="007A31BA"/>
    <w:rsid w:val="007A7F11"/>
    <w:rsid w:val="007B1760"/>
    <w:rsid w:val="007B1C94"/>
    <w:rsid w:val="007B3A38"/>
    <w:rsid w:val="007B7392"/>
    <w:rsid w:val="007C0168"/>
    <w:rsid w:val="007C172E"/>
    <w:rsid w:val="007C66D5"/>
    <w:rsid w:val="007C7EDD"/>
    <w:rsid w:val="007E6E40"/>
    <w:rsid w:val="007F7694"/>
    <w:rsid w:val="00831BA3"/>
    <w:rsid w:val="00836BB6"/>
    <w:rsid w:val="00842BDA"/>
    <w:rsid w:val="008543C1"/>
    <w:rsid w:val="00860455"/>
    <w:rsid w:val="0086302D"/>
    <w:rsid w:val="008700C4"/>
    <w:rsid w:val="00875E93"/>
    <w:rsid w:val="008809FC"/>
    <w:rsid w:val="00882D5E"/>
    <w:rsid w:val="00890180"/>
    <w:rsid w:val="0089599E"/>
    <w:rsid w:val="00897FD2"/>
    <w:rsid w:val="008A331C"/>
    <w:rsid w:val="008B1247"/>
    <w:rsid w:val="008C1294"/>
    <w:rsid w:val="008C2345"/>
    <w:rsid w:val="008C4E59"/>
    <w:rsid w:val="008D09FC"/>
    <w:rsid w:val="008D3143"/>
    <w:rsid w:val="008F0E09"/>
    <w:rsid w:val="00901540"/>
    <w:rsid w:val="0090524F"/>
    <w:rsid w:val="00906E0E"/>
    <w:rsid w:val="0091133B"/>
    <w:rsid w:val="0091264D"/>
    <w:rsid w:val="009177E7"/>
    <w:rsid w:val="00921086"/>
    <w:rsid w:val="009213CE"/>
    <w:rsid w:val="00926E23"/>
    <w:rsid w:val="00952045"/>
    <w:rsid w:val="009523FB"/>
    <w:rsid w:val="0095371C"/>
    <w:rsid w:val="009540AF"/>
    <w:rsid w:val="00954A4A"/>
    <w:rsid w:val="0096314B"/>
    <w:rsid w:val="00975618"/>
    <w:rsid w:val="009A19F7"/>
    <w:rsid w:val="009B6D91"/>
    <w:rsid w:val="009C37E7"/>
    <w:rsid w:val="009D205C"/>
    <w:rsid w:val="009E06D1"/>
    <w:rsid w:val="009E0BE8"/>
    <w:rsid w:val="009E4792"/>
    <w:rsid w:val="009E52A6"/>
    <w:rsid w:val="009F4083"/>
    <w:rsid w:val="009F6775"/>
    <w:rsid w:val="009F7E00"/>
    <w:rsid w:val="00A01BDF"/>
    <w:rsid w:val="00A029FB"/>
    <w:rsid w:val="00A02A25"/>
    <w:rsid w:val="00A036BA"/>
    <w:rsid w:val="00A049D7"/>
    <w:rsid w:val="00A14CC9"/>
    <w:rsid w:val="00A156B8"/>
    <w:rsid w:val="00A16FFF"/>
    <w:rsid w:val="00A22D6A"/>
    <w:rsid w:val="00A2767F"/>
    <w:rsid w:val="00A33A48"/>
    <w:rsid w:val="00A35151"/>
    <w:rsid w:val="00A35BD7"/>
    <w:rsid w:val="00A42D70"/>
    <w:rsid w:val="00A548B2"/>
    <w:rsid w:val="00A60F75"/>
    <w:rsid w:val="00A615A1"/>
    <w:rsid w:val="00A638A9"/>
    <w:rsid w:val="00A66CA9"/>
    <w:rsid w:val="00A71312"/>
    <w:rsid w:val="00A7325D"/>
    <w:rsid w:val="00A843FC"/>
    <w:rsid w:val="00A857B2"/>
    <w:rsid w:val="00A87DE5"/>
    <w:rsid w:val="00A92FF1"/>
    <w:rsid w:val="00AA15D8"/>
    <w:rsid w:val="00AA5609"/>
    <w:rsid w:val="00AC7351"/>
    <w:rsid w:val="00AD15BC"/>
    <w:rsid w:val="00AD4159"/>
    <w:rsid w:val="00AD6083"/>
    <w:rsid w:val="00AD608A"/>
    <w:rsid w:val="00AE623D"/>
    <w:rsid w:val="00AF7CE3"/>
    <w:rsid w:val="00B00BBD"/>
    <w:rsid w:val="00B00EC2"/>
    <w:rsid w:val="00B0484E"/>
    <w:rsid w:val="00B07EA8"/>
    <w:rsid w:val="00B10C65"/>
    <w:rsid w:val="00B23623"/>
    <w:rsid w:val="00B25A63"/>
    <w:rsid w:val="00B25A8C"/>
    <w:rsid w:val="00B34D03"/>
    <w:rsid w:val="00B400C8"/>
    <w:rsid w:val="00B42970"/>
    <w:rsid w:val="00B51514"/>
    <w:rsid w:val="00B52791"/>
    <w:rsid w:val="00B54949"/>
    <w:rsid w:val="00B60C95"/>
    <w:rsid w:val="00B62860"/>
    <w:rsid w:val="00B63516"/>
    <w:rsid w:val="00B65AB4"/>
    <w:rsid w:val="00B663A3"/>
    <w:rsid w:val="00B74040"/>
    <w:rsid w:val="00B77984"/>
    <w:rsid w:val="00B811B5"/>
    <w:rsid w:val="00B90939"/>
    <w:rsid w:val="00B92948"/>
    <w:rsid w:val="00B9373D"/>
    <w:rsid w:val="00B94BE5"/>
    <w:rsid w:val="00B94D4E"/>
    <w:rsid w:val="00B96712"/>
    <w:rsid w:val="00BA09EA"/>
    <w:rsid w:val="00BA0F72"/>
    <w:rsid w:val="00BA2A8D"/>
    <w:rsid w:val="00BA7C39"/>
    <w:rsid w:val="00BB3D5C"/>
    <w:rsid w:val="00BC2752"/>
    <w:rsid w:val="00BC3435"/>
    <w:rsid w:val="00BD49F0"/>
    <w:rsid w:val="00BE374C"/>
    <w:rsid w:val="00BF1677"/>
    <w:rsid w:val="00C02961"/>
    <w:rsid w:val="00C0411C"/>
    <w:rsid w:val="00C05366"/>
    <w:rsid w:val="00C06A50"/>
    <w:rsid w:val="00C16985"/>
    <w:rsid w:val="00C17F1F"/>
    <w:rsid w:val="00C2548B"/>
    <w:rsid w:val="00C27086"/>
    <w:rsid w:val="00C2719B"/>
    <w:rsid w:val="00C27C80"/>
    <w:rsid w:val="00C35E33"/>
    <w:rsid w:val="00C41392"/>
    <w:rsid w:val="00C4439C"/>
    <w:rsid w:val="00C53616"/>
    <w:rsid w:val="00C54134"/>
    <w:rsid w:val="00C56B14"/>
    <w:rsid w:val="00C63EF8"/>
    <w:rsid w:val="00C70C19"/>
    <w:rsid w:val="00C7297E"/>
    <w:rsid w:val="00C730A8"/>
    <w:rsid w:val="00C7326B"/>
    <w:rsid w:val="00C74081"/>
    <w:rsid w:val="00C759E8"/>
    <w:rsid w:val="00C76AF5"/>
    <w:rsid w:val="00C8287E"/>
    <w:rsid w:val="00C82D57"/>
    <w:rsid w:val="00C87B66"/>
    <w:rsid w:val="00C95B3A"/>
    <w:rsid w:val="00C966CC"/>
    <w:rsid w:val="00CA163E"/>
    <w:rsid w:val="00CA7149"/>
    <w:rsid w:val="00CB0A27"/>
    <w:rsid w:val="00CB4E43"/>
    <w:rsid w:val="00CB7FAA"/>
    <w:rsid w:val="00CF2F9D"/>
    <w:rsid w:val="00D05F9D"/>
    <w:rsid w:val="00D15239"/>
    <w:rsid w:val="00D16022"/>
    <w:rsid w:val="00D171C9"/>
    <w:rsid w:val="00D20B8C"/>
    <w:rsid w:val="00D46C15"/>
    <w:rsid w:val="00D61127"/>
    <w:rsid w:val="00D63879"/>
    <w:rsid w:val="00D639BD"/>
    <w:rsid w:val="00D6629E"/>
    <w:rsid w:val="00D835E2"/>
    <w:rsid w:val="00D8578D"/>
    <w:rsid w:val="00D90A69"/>
    <w:rsid w:val="00D97955"/>
    <w:rsid w:val="00DA409D"/>
    <w:rsid w:val="00DB5DCE"/>
    <w:rsid w:val="00DC09B1"/>
    <w:rsid w:val="00DC3527"/>
    <w:rsid w:val="00DC4AC4"/>
    <w:rsid w:val="00DC65F1"/>
    <w:rsid w:val="00DD248E"/>
    <w:rsid w:val="00DE1130"/>
    <w:rsid w:val="00E15F7D"/>
    <w:rsid w:val="00E1719A"/>
    <w:rsid w:val="00E24359"/>
    <w:rsid w:val="00E25CF8"/>
    <w:rsid w:val="00E32293"/>
    <w:rsid w:val="00E35C3F"/>
    <w:rsid w:val="00E42FE4"/>
    <w:rsid w:val="00E46710"/>
    <w:rsid w:val="00E46FFE"/>
    <w:rsid w:val="00E47143"/>
    <w:rsid w:val="00E51620"/>
    <w:rsid w:val="00E548A9"/>
    <w:rsid w:val="00E55C4F"/>
    <w:rsid w:val="00E60731"/>
    <w:rsid w:val="00E6594E"/>
    <w:rsid w:val="00E713BA"/>
    <w:rsid w:val="00E80E8C"/>
    <w:rsid w:val="00E827D7"/>
    <w:rsid w:val="00E847C0"/>
    <w:rsid w:val="00EA3AD8"/>
    <w:rsid w:val="00EA472E"/>
    <w:rsid w:val="00EA67CA"/>
    <w:rsid w:val="00EA7E2B"/>
    <w:rsid w:val="00EB0F6A"/>
    <w:rsid w:val="00EB143E"/>
    <w:rsid w:val="00EB50FF"/>
    <w:rsid w:val="00EC06C9"/>
    <w:rsid w:val="00ED762A"/>
    <w:rsid w:val="00EE3756"/>
    <w:rsid w:val="00EE5D69"/>
    <w:rsid w:val="00EE72A2"/>
    <w:rsid w:val="00F071E0"/>
    <w:rsid w:val="00F0731C"/>
    <w:rsid w:val="00F13D75"/>
    <w:rsid w:val="00F150E3"/>
    <w:rsid w:val="00F245E4"/>
    <w:rsid w:val="00F26E9C"/>
    <w:rsid w:val="00F31615"/>
    <w:rsid w:val="00F370A6"/>
    <w:rsid w:val="00F4451D"/>
    <w:rsid w:val="00F460D6"/>
    <w:rsid w:val="00F544A6"/>
    <w:rsid w:val="00F67A5D"/>
    <w:rsid w:val="00F72F1E"/>
    <w:rsid w:val="00F73215"/>
    <w:rsid w:val="00F807D2"/>
    <w:rsid w:val="00F8649F"/>
    <w:rsid w:val="00F96568"/>
    <w:rsid w:val="00FA55A3"/>
    <w:rsid w:val="00FB1C03"/>
    <w:rsid w:val="00FB5F7D"/>
    <w:rsid w:val="00FB745F"/>
    <w:rsid w:val="00FB74E1"/>
    <w:rsid w:val="00FC29A9"/>
    <w:rsid w:val="00FC4B80"/>
    <w:rsid w:val="00FD21EE"/>
    <w:rsid w:val="00FF5C7A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150721E8"/>
  <w15:docId w15:val="{E7FC46BB-7CB9-4D6B-9BA2-4BC3204C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psalt-edited">
    <w:name w:val="hps alt-edited"/>
    <w:basedOn w:val="DefaultParagraphFont"/>
    <w:rsid w:val="003D3FAB"/>
  </w:style>
  <w:style w:type="character" w:customStyle="1" w:styleId="hps">
    <w:name w:val="hps"/>
    <w:basedOn w:val="DefaultParagraphFont"/>
    <w:rsid w:val="003D3FAB"/>
  </w:style>
  <w:style w:type="paragraph" w:styleId="List">
    <w:name w:val="List"/>
    <w:basedOn w:val="Normal"/>
    <w:rsid w:val="003D3FAB"/>
    <w:pPr>
      <w:ind w:left="360" w:hanging="360"/>
    </w:pPr>
    <w:rPr>
      <w:rFonts w:ascii=".VnTime" w:hAnsi=".VnTime"/>
      <w:szCs w:val="20"/>
    </w:rPr>
  </w:style>
  <w:style w:type="character" w:customStyle="1" w:styleId="shorttext">
    <w:name w:val="short_text"/>
    <w:basedOn w:val="DefaultParagraphFont"/>
    <w:rsid w:val="003D3FAB"/>
  </w:style>
  <w:style w:type="paragraph" w:styleId="List2">
    <w:name w:val="List 2"/>
    <w:basedOn w:val="Normal"/>
    <w:uiPriority w:val="99"/>
    <w:semiHidden/>
    <w:unhideWhenUsed/>
    <w:rsid w:val="003D3FAB"/>
    <w:pPr>
      <w:ind w:left="720" w:hanging="360"/>
      <w:contextualSpacing/>
    </w:pPr>
  </w:style>
  <w:style w:type="paragraph" w:customStyle="1" w:styleId="Mc">
    <w:name w:val="Mục"/>
    <w:basedOn w:val="Normal"/>
    <w:link w:val="McChar"/>
    <w:rsid w:val="00AF7CE3"/>
    <w:pPr>
      <w:keepNext/>
      <w:tabs>
        <w:tab w:val="left" w:pos="1021"/>
      </w:tabs>
      <w:spacing w:after="60"/>
      <w:ind w:left="567"/>
    </w:pPr>
    <w:rPr>
      <w:sz w:val="24"/>
      <w:szCs w:val="24"/>
    </w:rPr>
  </w:style>
  <w:style w:type="character" w:customStyle="1" w:styleId="McChar">
    <w:name w:val="Mục Char"/>
    <w:basedOn w:val="DefaultParagraphFont"/>
    <w:link w:val="Mc"/>
    <w:rsid w:val="00AF7CE3"/>
    <w:rPr>
      <w:rFonts w:ascii="Times New Roman" w:eastAsia="Times New Roman" w:hAnsi="Times New Roman"/>
      <w:sz w:val="24"/>
      <w:szCs w:val="24"/>
    </w:rPr>
  </w:style>
  <w:style w:type="paragraph" w:customStyle="1" w:styleId="Chng">
    <w:name w:val="Chương"/>
    <w:basedOn w:val="Normal"/>
    <w:link w:val="ChngChar"/>
    <w:rsid w:val="00AF7CE3"/>
    <w:pPr>
      <w:keepNext/>
      <w:spacing w:before="120" w:after="60"/>
      <w:ind w:left="284"/>
    </w:pPr>
    <w:rPr>
      <w:sz w:val="24"/>
      <w:szCs w:val="24"/>
    </w:rPr>
  </w:style>
  <w:style w:type="character" w:customStyle="1" w:styleId="ChngChar">
    <w:name w:val="Chương Char"/>
    <w:basedOn w:val="DefaultParagraphFont"/>
    <w:link w:val="Chng"/>
    <w:rsid w:val="00AF7CE3"/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qFormat/>
    <w:rsid w:val="00627373"/>
    <w:rPr>
      <w:rFonts w:ascii="Verdana" w:hAnsi="Verdana"/>
      <w:b/>
      <w:spacing w:val="-4"/>
      <w:sz w:val="24"/>
    </w:rPr>
  </w:style>
  <w:style w:type="character" w:customStyle="1" w:styleId="fontstyle01">
    <w:name w:val="fontstyle01"/>
    <w:basedOn w:val="DefaultParagraphFont"/>
    <w:rsid w:val="00901540"/>
    <w:rPr>
      <w:rFonts w:ascii="Times New Roman" w:hAnsi="Times New Roman" w:cs="Times New Roman" w:hint="default"/>
      <w:b w:val="0"/>
      <w:bCs w:val="0"/>
      <w:i w:val="0"/>
      <w:iCs w:val="0"/>
      <w:color w:val="333333"/>
      <w:sz w:val="22"/>
      <w:szCs w:val="22"/>
    </w:rPr>
  </w:style>
  <w:style w:type="character" w:customStyle="1" w:styleId="fontstyle21">
    <w:name w:val="fontstyle21"/>
    <w:basedOn w:val="DefaultParagraphFont"/>
    <w:rsid w:val="00901540"/>
    <w:rPr>
      <w:rFonts w:ascii="Times New Roman" w:hAnsi="Times New Roman" w:cs="Times New Roman" w:hint="default"/>
      <w:b/>
      <w:bCs/>
      <w:i w:val="0"/>
      <w:iCs w:val="0"/>
      <w:color w:val="33333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atriot\Everyday\Khanh\Giao%20trinh\1_BG%20cac%20mon%20hoc%20moi\0_De%20cuong%20moi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F5EC4-AD59-414C-9176-C40264B4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73</TotalTime>
  <Pages>5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KimNgocLinh</dc:creator>
  <cp:lastModifiedBy>Nguyen Thac Khanh</cp:lastModifiedBy>
  <cp:revision>17</cp:revision>
  <cp:lastPrinted>2015-12-11T06:09:00Z</cp:lastPrinted>
  <dcterms:created xsi:type="dcterms:W3CDTF">2018-08-16T08:14:00Z</dcterms:created>
  <dcterms:modified xsi:type="dcterms:W3CDTF">2020-04-28T23:37:00Z</dcterms:modified>
</cp:coreProperties>
</file>