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DB5D05" w14:paraId="5F4CFEA4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F4CFEA1" w14:textId="77777777" w:rsidR="00744C77" w:rsidRPr="00DB5D05" w:rsidRDefault="00F2159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5F4D00E4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DB5D05">
              <w:rPr>
                <w:bCs/>
                <w:sz w:val="24"/>
              </w:rPr>
              <w:t>BỘ GI</w:t>
            </w:r>
            <w:r w:rsidR="00B65AB4" w:rsidRPr="00DB5D05">
              <w:rPr>
                <w:bCs/>
                <w:sz w:val="24"/>
              </w:rPr>
              <w:t>Á</w:t>
            </w:r>
            <w:r w:rsidR="00744C77" w:rsidRPr="00DB5D05">
              <w:rPr>
                <w:bCs/>
                <w:sz w:val="24"/>
              </w:rPr>
              <w:t>O DỤC VÀ ĐÀO TẠO</w:t>
            </w:r>
            <w:r w:rsidR="004A21C9" w:rsidRPr="00DB5D05">
              <w:rPr>
                <w:bCs/>
                <w:sz w:val="24"/>
              </w:rPr>
              <w:t xml:space="preserve"> </w:t>
            </w:r>
            <w:r w:rsidR="00744C77" w:rsidRPr="00DB5D05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F4CFEA2" w14:textId="77777777" w:rsidR="00744C77" w:rsidRPr="00DB5D0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DB5D05">
              <w:rPr>
                <w:b/>
                <w:bCs/>
                <w:sz w:val="24"/>
              </w:rPr>
              <w:t>CỘNG HÒA XÃ HỘI CHỦ NGHĨA VIỆT NAM</w:t>
            </w:r>
          </w:p>
          <w:p w14:paraId="5F4CFEA3" w14:textId="77777777" w:rsidR="00744C77" w:rsidRPr="00DB5D05" w:rsidRDefault="00F2159B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pict w14:anchorId="5F4D00E5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DB5D05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14:paraId="5F4CFEA5" w14:textId="77777777" w:rsidR="00744C77" w:rsidRPr="00DB5D05" w:rsidRDefault="00744C77" w:rsidP="00744C7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14:paraId="5F4CFEA6" w14:textId="77777777" w:rsidR="00744C77" w:rsidRPr="00DB5D05" w:rsidRDefault="00744C77" w:rsidP="00744C77">
      <w:pPr>
        <w:pStyle w:val="Normal1"/>
        <w:spacing w:before="240"/>
        <w:ind w:left="0" w:firstLine="0"/>
        <w:jc w:val="center"/>
        <w:rPr>
          <w:bCs/>
          <w:sz w:val="24"/>
        </w:rPr>
      </w:pPr>
      <w:r w:rsidRPr="00DB5D05">
        <w:rPr>
          <w:b/>
          <w:bCs/>
          <w:sz w:val="24"/>
          <w:lang w:val="vi-VN"/>
        </w:rPr>
        <w:t>Đ</w:t>
      </w:r>
      <w:r w:rsidRPr="00DB5D05">
        <w:rPr>
          <w:b/>
          <w:bCs/>
          <w:sz w:val="24"/>
        </w:rPr>
        <w:t>Ề</w:t>
      </w:r>
      <w:r w:rsidRPr="00DB5D05">
        <w:rPr>
          <w:b/>
          <w:bCs/>
          <w:sz w:val="24"/>
          <w:lang w:val="vi-VN"/>
        </w:rPr>
        <w:t xml:space="preserve"> CƯƠNG CHI TIẾT HỌC PHẦN</w:t>
      </w:r>
    </w:p>
    <w:p w14:paraId="5F4CFEA7" w14:textId="77777777" w:rsidR="003D3FAB" w:rsidRPr="00DB5D0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Tên</w:t>
      </w:r>
      <w:r w:rsidRPr="00DB5D05">
        <w:rPr>
          <w:b/>
          <w:bCs/>
          <w:sz w:val="24"/>
          <w:szCs w:val="24"/>
          <w:lang w:val="vi-VN"/>
        </w:rPr>
        <w:t xml:space="preserve"> học phần</w:t>
      </w:r>
      <w:r w:rsidR="009540AF" w:rsidRPr="00DB5D05">
        <w:rPr>
          <w:b/>
          <w:bCs/>
          <w:sz w:val="24"/>
          <w:szCs w:val="24"/>
        </w:rPr>
        <w:t xml:space="preserve">:  </w:t>
      </w:r>
    </w:p>
    <w:p w14:paraId="5F4CFEA8" w14:textId="77777777" w:rsidR="00C06A50" w:rsidRPr="00DB5D05" w:rsidRDefault="00C06A50" w:rsidP="00C06A50">
      <w:pPr>
        <w:pStyle w:val="ListParagraph"/>
        <w:jc w:val="both"/>
      </w:pPr>
      <w:r w:rsidRPr="00DB5D05">
        <w:t>Tiếng Việt:</w:t>
      </w:r>
      <w:r w:rsidRPr="00DB5D05">
        <w:rPr>
          <w:b/>
        </w:rPr>
        <w:t xml:space="preserve"> </w:t>
      </w:r>
      <w:r w:rsidRPr="00DB5D05">
        <w:t xml:space="preserve"> </w:t>
      </w:r>
      <w:r w:rsidR="007B3A38" w:rsidRPr="00DB5D05">
        <w:t>ĐIỆN TỬ ỨNG DỤNG</w:t>
      </w:r>
    </w:p>
    <w:p w14:paraId="5F4CFEA9" w14:textId="77777777" w:rsidR="00C06A50" w:rsidRPr="00DB5D05" w:rsidRDefault="00C06A50" w:rsidP="00C06A50">
      <w:pPr>
        <w:pStyle w:val="List"/>
        <w:ind w:left="720" w:firstLine="0"/>
        <w:rPr>
          <w:rFonts w:ascii="Times New Roman" w:hAnsi="Times New Roman"/>
          <w:sz w:val="24"/>
          <w:szCs w:val="24"/>
        </w:rPr>
      </w:pPr>
      <w:r w:rsidRPr="00DB5D05">
        <w:rPr>
          <w:rStyle w:val="hpsalt-edited"/>
          <w:rFonts w:ascii="Times New Roman" w:hAnsi="Times New Roman"/>
          <w:sz w:val="24"/>
          <w:szCs w:val="24"/>
        </w:rPr>
        <w:t>Tiếng Anh:</w:t>
      </w:r>
      <w:r w:rsidRPr="00DB5D05">
        <w:rPr>
          <w:rStyle w:val="hpsalt-edited"/>
          <w:rFonts w:ascii="Times New Roman" w:hAnsi="Times New Roman"/>
        </w:rPr>
        <w:t xml:space="preserve"> </w:t>
      </w:r>
      <w:r w:rsidR="007B3A38" w:rsidRPr="00DB5D05">
        <w:rPr>
          <w:rFonts w:ascii="Times New Roman" w:hAnsi="Times New Roman"/>
          <w:sz w:val="24"/>
          <w:szCs w:val="24"/>
        </w:rPr>
        <w:t>Applied Electronics</w:t>
      </w:r>
    </w:p>
    <w:p w14:paraId="5F4CFEAA" w14:textId="73FD7E6B" w:rsidR="00744C77" w:rsidRPr="00DB5D05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DB5D05">
        <w:rPr>
          <w:b/>
          <w:sz w:val="24"/>
          <w:szCs w:val="24"/>
          <w:lang w:val="vi-VN"/>
        </w:rPr>
        <w:t>Mã số học phần:</w:t>
      </w:r>
      <w:r w:rsidR="003D3FAB" w:rsidRPr="00DB5D05">
        <w:rPr>
          <w:b/>
          <w:sz w:val="24"/>
          <w:szCs w:val="24"/>
        </w:rPr>
        <w:t xml:space="preserve"> </w:t>
      </w:r>
      <w:r w:rsidR="003D3FAB" w:rsidRPr="00DB5D05">
        <w:rPr>
          <w:sz w:val="23"/>
          <w:szCs w:val="23"/>
        </w:rPr>
        <w:t>40903</w:t>
      </w:r>
      <w:r w:rsidR="00BE32A9">
        <w:rPr>
          <w:sz w:val="23"/>
          <w:szCs w:val="23"/>
        </w:rPr>
        <w:t>0</w:t>
      </w:r>
      <w:r w:rsidR="00DD248E" w:rsidRPr="00DB5D05">
        <w:rPr>
          <w:sz w:val="23"/>
          <w:szCs w:val="23"/>
        </w:rPr>
        <w:t>5</w:t>
      </w:r>
    </w:p>
    <w:p w14:paraId="5F4CFEAB" w14:textId="5BBB5246" w:rsidR="00C06A50" w:rsidRPr="00DB5D05" w:rsidRDefault="00C06A50" w:rsidP="00C06A50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DB5D05">
        <w:rPr>
          <w:b/>
          <w:bCs/>
          <w:sz w:val="24"/>
          <w:szCs w:val="24"/>
        </w:rPr>
        <w:t>Số tín chỉ học phần: 3</w:t>
      </w:r>
      <w:r w:rsidRPr="00DB5D05">
        <w:rPr>
          <w:bCs/>
          <w:sz w:val="24"/>
          <w:szCs w:val="24"/>
        </w:rPr>
        <w:t>(</w:t>
      </w:r>
      <w:r w:rsidR="00DD248E" w:rsidRPr="00DB5D05">
        <w:rPr>
          <w:bCs/>
          <w:sz w:val="24"/>
          <w:szCs w:val="24"/>
        </w:rPr>
        <w:t>3</w:t>
      </w:r>
      <w:r w:rsidRPr="00DB5D05">
        <w:rPr>
          <w:bCs/>
          <w:sz w:val="24"/>
          <w:szCs w:val="24"/>
        </w:rPr>
        <w:t>-</w:t>
      </w:r>
      <w:r w:rsidR="00DD248E" w:rsidRPr="00DB5D05">
        <w:rPr>
          <w:bCs/>
          <w:sz w:val="24"/>
          <w:szCs w:val="24"/>
        </w:rPr>
        <w:t>0</w:t>
      </w:r>
      <w:r w:rsidRPr="00DB5D05">
        <w:rPr>
          <w:bCs/>
          <w:sz w:val="24"/>
          <w:szCs w:val="24"/>
        </w:rPr>
        <w:t>-</w:t>
      </w:r>
      <w:r w:rsidR="00DD248E" w:rsidRPr="00DB5D05">
        <w:rPr>
          <w:bCs/>
          <w:sz w:val="24"/>
          <w:szCs w:val="24"/>
        </w:rPr>
        <w:t>6</w:t>
      </w:r>
      <w:r w:rsidRPr="00DB5D05">
        <w:rPr>
          <w:bCs/>
          <w:sz w:val="24"/>
          <w:szCs w:val="24"/>
        </w:rPr>
        <w:t>)</w:t>
      </w:r>
      <w:r w:rsidR="00023F20">
        <w:rPr>
          <w:bCs/>
          <w:sz w:val="24"/>
          <w:szCs w:val="24"/>
        </w:rPr>
        <w:t xml:space="preserve">, </w:t>
      </w:r>
      <w:r w:rsidR="00023F20" w:rsidRPr="00B925F0">
        <w:rPr>
          <w:bCs/>
          <w:color w:val="000000"/>
          <w:sz w:val="24"/>
          <w:szCs w:val="24"/>
        </w:rPr>
        <w:t>học trong 16 tuần</w:t>
      </w:r>
    </w:p>
    <w:p w14:paraId="5F4CFEAC" w14:textId="77777777" w:rsidR="00C06A50" w:rsidRPr="00DB5D05" w:rsidRDefault="00C06A50" w:rsidP="00C06A50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DB5D05">
        <w:rPr>
          <w:b/>
          <w:sz w:val="24"/>
          <w:szCs w:val="24"/>
          <w:lang w:val="vi-VN"/>
        </w:rPr>
        <w:t>Số tiết học phần:</w:t>
      </w:r>
      <w:r w:rsidRPr="00DB5D05">
        <w:rPr>
          <w:b/>
          <w:sz w:val="24"/>
          <w:szCs w:val="24"/>
        </w:rPr>
        <w:t xml:space="preserve"> </w:t>
      </w:r>
    </w:p>
    <w:p w14:paraId="5F4CFEAD" w14:textId="77777777" w:rsidR="00C06A50" w:rsidRPr="00DB5D05" w:rsidRDefault="00C06A50" w:rsidP="00C06A50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DB5D05">
        <w:rPr>
          <w:sz w:val="24"/>
          <w:szCs w:val="24"/>
          <w:lang w:val="vi-VN"/>
        </w:rPr>
        <w:t>Lý thuyết:</w:t>
      </w:r>
      <w:r w:rsidRPr="00DB5D05">
        <w:rPr>
          <w:sz w:val="24"/>
          <w:szCs w:val="24"/>
        </w:rPr>
        <w:t xml:space="preserve"> </w:t>
      </w:r>
      <w:r w:rsidR="00313AEE" w:rsidRPr="00DB5D05">
        <w:rPr>
          <w:sz w:val="24"/>
          <w:szCs w:val="24"/>
        </w:rPr>
        <w:t>39</w:t>
      </w:r>
      <w:r w:rsidRPr="00DB5D05">
        <w:rPr>
          <w:sz w:val="24"/>
          <w:szCs w:val="24"/>
          <w:lang w:val="vi-VN"/>
        </w:rPr>
        <w:t xml:space="preserve">; </w:t>
      </w:r>
      <w:r w:rsidR="00DD248E" w:rsidRPr="00DB5D05">
        <w:rPr>
          <w:sz w:val="24"/>
          <w:szCs w:val="24"/>
        </w:rPr>
        <w:tab/>
      </w:r>
      <w:r w:rsidR="00DD248E" w:rsidRPr="00DB5D05">
        <w:rPr>
          <w:sz w:val="24"/>
          <w:szCs w:val="24"/>
        </w:rPr>
        <w:tab/>
      </w:r>
      <w:r w:rsidR="00052709" w:rsidRPr="00DB5D05">
        <w:rPr>
          <w:sz w:val="24"/>
          <w:szCs w:val="24"/>
        </w:rPr>
        <w:tab/>
      </w:r>
      <w:r w:rsidRPr="00DB5D05">
        <w:rPr>
          <w:sz w:val="24"/>
          <w:szCs w:val="24"/>
          <w:lang w:val="vi-VN"/>
        </w:rPr>
        <w:t>Bài tập:</w:t>
      </w:r>
      <w:r w:rsidRPr="00DB5D05">
        <w:rPr>
          <w:sz w:val="24"/>
          <w:szCs w:val="24"/>
        </w:rPr>
        <w:t xml:space="preserve"> </w:t>
      </w:r>
      <w:r w:rsidR="00313AEE" w:rsidRPr="00DB5D05">
        <w:rPr>
          <w:sz w:val="24"/>
          <w:szCs w:val="24"/>
        </w:rPr>
        <w:t>6</w:t>
      </w:r>
      <w:r w:rsidRPr="00DB5D05">
        <w:rPr>
          <w:sz w:val="24"/>
          <w:szCs w:val="24"/>
          <w:lang w:val="vi-VN"/>
        </w:rPr>
        <w:t xml:space="preserve">; </w:t>
      </w:r>
      <w:r w:rsidR="00DD248E" w:rsidRPr="00DB5D05">
        <w:rPr>
          <w:sz w:val="24"/>
          <w:szCs w:val="24"/>
        </w:rPr>
        <w:tab/>
      </w:r>
      <w:r w:rsidR="00DD248E" w:rsidRPr="00DB5D05">
        <w:rPr>
          <w:sz w:val="24"/>
          <w:szCs w:val="24"/>
        </w:rPr>
        <w:tab/>
      </w:r>
      <w:r w:rsidR="00052709" w:rsidRPr="00DB5D05">
        <w:rPr>
          <w:sz w:val="24"/>
          <w:szCs w:val="24"/>
        </w:rPr>
        <w:tab/>
      </w:r>
      <w:r w:rsidRPr="00DB5D05">
        <w:rPr>
          <w:sz w:val="24"/>
          <w:szCs w:val="24"/>
          <w:lang w:val="vi-VN"/>
        </w:rPr>
        <w:t>Thực hành:</w:t>
      </w:r>
      <w:r w:rsidR="00C95B3A" w:rsidRPr="00DB5D05">
        <w:rPr>
          <w:sz w:val="24"/>
          <w:szCs w:val="24"/>
        </w:rPr>
        <w:t xml:space="preserve"> 0</w:t>
      </w:r>
      <w:r w:rsidRPr="00DB5D05">
        <w:rPr>
          <w:sz w:val="24"/>
          <w:szCs w:val="24"/>
          <w:lang w:val="vi-VN"/>
        </w:rPr>
        <w:t xml:space="preserve">; </w:t>
      </w:r>
    </w:p>
    <w:p w14:paraId="5F4CFEAE" w14:textId="77777777" w:rsidR="00C06A50" w:rsidRPr="00DB5D05" w:rsidRDefault="00C06A50" w:rsidP="00C06A50">
      <w:pPr>
        <w:pStyle w:val="BodyText2"/>
        <w:spacing w:before="120" w:after="0" w:line="240" w:lineRule="auto"/>
        <w:ind w:left="2340" w:hanging="2080"/>
        <w:rPr>
          <w:sz w:val="24"/>
          <w:szCs w:val="24"/>
        </w:rPr>
      </w:pPr>
      <w:r w:rsidRPr="00DB5D05">
        <w:rPr>
          <w:sz w:val="24"/>
          <w:szCs w:val="24"/>
        </w:rPr>
        <w:t xml:space="preserve">       T</w:t>
      </w:r>
      <w:r w:rsidRPr="00DB5D05">
        <w:rPr>
          <w:sz w:val="24"/>
          <w:szCs w:val="24"/>
          <w:lang w:val="vi-VN"/>
        </w:rPr>
        <w:t>hực tập:</w:t>
      </w:r>
      <w:r w:rsidRPr="00DB5D05">
        <w:rPr>
          <w:sz w:val="24"/>
          <w:szCs w:val="24"/>
        </w:rPr>
        <w:t xml:space="preserve"> 0</w:t>
      </w:r>
      <w:r w:rsidR="00DD248E" w:rsidRPr="00DB5D05">
        <w:rPr>
          <w:sz w:val="24"/>
          <w:szCs w:val="24"/>
        </w:rPr>
        <w:t>;</w:t>
      </w:r>
      <w:r w:rsidR="00DD248E" w:rsidRPr="00DB5D05">
        <w:rPr>
          <w:sz w:val="24"/>
          <w:szCs w:val="24"/>
        </w:rPr>
        <w:tab/>
      </w:r>
      <w:r w:rsidR="00DD248E" w:rsidRPr="00DB5D05">
        <w:rPr>
          <w:sz w:val="24"/>
          <w:szCs w:val="24"/>
        </w:rPr>
        <w:tab/>
      </w:r>
      <w:r w:rsidR="00052709" w:rsidRPr="00DB5D05">
        <w:rPr>
          <w:sz w:val="24"/>
          <w:szCs w:val="24"/>
        </w:rPr>
        <w:tab/>
      </w:r>
      <w:r w:rsidRPr="00DB5D05">
        <w:rPr>
          <w:sz w:val="24"/>
          <w:szCs w:val="24"/>
          <w:lang w:val="vi-VN"/>
        </w:rPr>
        <w:t>Đồ án:</w:t>
      </w:r>
      <w:r w:rsidRPr="00DB5D05">
        <w:rPr>
          <w:sz w:val="24"/>
          <w:szCs w:val="24"/>
        </w:rPr>
        <w:t xml:space="preserve"> 0</w:t>
      </w:r>
      <w:r w:rsidRPr="00DB5D05">
        <w:rPr>
          <w:sz w:val="24"/>
          <w:szCs w:val="24"/>
          <w:lang w:val="vi-VN"/>
        </w:rPr>
        <w:t>;</w:t>
      </w:r>
      <w:r w:rsidR="00DD248E" w:rsidRPr="00DB5D05">
        <w:rPr>
          <w:sz w:val="24"/>
          <w:szCs w:val="24"/>
        </w:rPr>
        <w:tab/>
      </w:r>
      <w:r w:rsidR="00DD248E" w:rsidRPr="00DB5D05">
        <w:rPr>
          <w:sz w:val="24"/>
          <w:szCs w:val="24"/>
        </w:rPr>
        <w:tab/>
      </w:r>
      <w:r w:rsidR="00052709" w:rsidRPr="00DB5D05">
        <w:rPr>
          <w:sz w:val="24"/>
          <w:szCs w:val="24"/>
        </w:rPr>
        <w:tab/>
      </w:r>
      <w:r w:rsidRPr="00DB5D05">
        <w:rPr>
          <w:sz w:val="24"/>
          <w:szCs w:val="24"/>
          <w:lang w:val="vi-VN"/>
        </w:rPr>
        <w:t>Tự học:</w:t>
      </w:r>
      <w:r w:rsidRPr="00DB5D05">
        <w:rPr>
          <w:sz w:val="24"/>
          <w:szCs w:val="24"/>
        </w:rPr>
        <w:t xml:space="preserve"> </w:t>
      </w:r>
      <w:r w:rsidR="004134F3" w:rsidRPr="00DB5D05">
        <w:rPr>
          <w:sz w:val="24"/>
          <w:szCs w:val="24"/>
        </w:rPr>
        <w:t>90</w:t>
      </w:r>
      <w:r w:rsidR="00DD248E" w:rsidRPr="00DB5D05">
        <w:rPr>
          <w:sz w:val="24"/>
          <w:szCs w:val="24"/>
        </w:rPr>
        <w:t>.</w:t>
      </w:r>
    </w:p>
    <w:p w14:paraId="5F4CFEAF" w14:textId="77777777" w:rsidR="00744C77" w:rsidRPr="00DB5D0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 xml:space="preserve">Đơn vị </w:t>
      </w:r>
      <w:r w:rsidR="004A21C9" w:rsidRPr="00DB5D05">
        <w:rPr>
          <w:b/>
          <w:bCs/>
          <w:sz w:val="24"/>
          <w:szCs w:val="24"/>
        </w:rPr>
        <w:t xml:space="preserve">quản lý </w:t>
      </w:r>
      <w:r w:rsidRPr="00DB5D05">
        <w:rPr>
          <w:b/>
          <w:bCs/>
          <w:sz w:val="24"/>
          <w:szCs w:val="24"/>
        </w:rPr>
        <w:t>học phần</w:t>
      </w:r>
    </w:p>
    <w:p w14:paraId="5F4CFEB0" w14:textId="77777777" w:rsidR="003F5908" w:rsidRPr="00DB5D0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DB5D05">
        <w:rPr>
          <w:b/>
          <w:sz w:val="24"/>
          <w:szCs w:val="24"/>
        </w:rPr>
        <w:t>2.1.</w:t>
      </w:r>
      <w:r w:rsidR="003555B5" w:rsidRPr="00DB5D05">
        <w:rPr>
          <w:b/>
          <w:sz w:val="24"/>
          <w:szCs w:val="24"/>
        </w:rPr>
        <w:t xml:space="preserve"> </w:t>
      </w:r>
      <w:r w:rsidR="003F5908" w:rsidRPr="00DB5D05">
        <w:rPr>
          <w:b/>
          <w:sz w:val="24"/>
          <w:szCs w:val="24"/>
        </w:rPr>
        <w:t>Giảng viên giảng dạy:</w:t>
      </w:r>
      <w:r w:rsidR="006D03CF" w:rsidRPr="00DB5D05">
        <w:rPr>
          <w:b/>
          <w:sz w:val="24"/>
          <w:szCs w:val="24"/>
          <w:lang w:val="vi-VN"/>
        </w:rPr>
        <w:tab/>
      </w:r>
      <w:r w:rsidR="006D03CF" w:rsidRPr="00DB5D05">
        <w:rPr>
          <w:b/>
          <w:sz w:val="24"/>
          <w:szCs w:val="24"/>
        </w:rPr>
        <w:t>Mã giảng viên</w:t>
      </w:r>
    </w:p>
    <w:p w14:paraId="5F4CFEB1" w14:textId="77777777" w:rsidR="003F5908" w:rsidRPr="00DB5D0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DB5D05">
        <w:rPr>
          <w:sz w:val="24"/>
          <w:szCs w:val="24"/>
        </w:rPr>
        <w:t>1</w:t>
      </w:r>
      <w:r w:rsidR="003F5908" w:rsidRPr="00DB5D05">
        <w:rPr>
          <w:sz w:val="24"/>
          <w:szCs w:val="24"/>
        </w:rPr>
        <w:t xml:space="preserve">. TS. </w:t>
      </w:r>
      <w:r w:rsidR="00C70C19" w:rsidRPr="00DB5D05">
        <w:rPr>
          <w:sz w:val="24"/>
          <w:szCs w:val="24"/>
        </w:rPr>
        <w:t>Nguyễn Thạc Khánh</w:t>
      </w:r>
      <w:r w:rsidR="006D03CF" w:rsidRPr="00DB5D05">
        <w:rPr>
          <w:sz w:val="24"/>
          <w:szCs w:val="24"/>
        </w:rPr>
        <w:tab/>
      </w:r>
      <w:r w:rsidR="00C70C19" w:rsidRPr="00DB5D05">
        <w:rPr>
          <w:sz w:val="24"/>
          <w:szCs w:val="24"/>
        </w:rPr>
        <w:t>0903-09</w:t>
      </w:r>
    </w:p>
    <w:p w14:paraId="5F4CFEB2" w14:textId="77777777" w:rsidR="00DD248E" w:rsidRPr="00DB5D0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DB5D05">
        <w:rPr>
          <w:sz w:val="24"/>
          <w:szCs w:val="24"/>
        </w:rPr>
        <w:t>2. PGS. TS Đinh Văn Thắng</w:t>
      </w:r>
      <w:r w:rsidRPr="00DB5D05">
        <w:rPr>
          <w:sz w:val="24"/>
          <w:szCs w:val="24"/>
        </w:rPr>
        <w:tab/>
        <w:t>0903-07</w:t>
      </w:r>
    </w:p>
    <w:p w14:paraId="5F4CFEB3" w14:textId="77777777" w:rsidR="00DD248E" w:rsidRPr="00DB5D05" w:rsidRDefault="00DD248E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DB5D05">
        <w:rPr>
          <w:sz w:val="24"/>
          <w:szCs w:val="24"/>
        </w:rPr>
        <w:t>3. PGS. TS Kim Ngọc Linh</w:t>
      </w:r>
      <w:r w:rsidRPr="00DB5D05">
        <w:rPr>
          <w:sz w:val="24"/>
          <w:szCs w:val="24"/>
        </w:rPr>
        <w:tab/>
        <w:t>0903-06</w:t>
      </w:r>
    </w:p>
    <w:p w14:paraId="5F4CFEB4" w14:textId="77777777" w:rsidR="00FF6DED" w:rsidRPr="00DB5D05" w:rsidRDefault="00FF6DED" w:rsidP="00FF6DE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DB5D05">
        <w:rPr>
          <w:sz w:val="24"/>
          <w:szCs w:val="24"/>
        </w:rPr>
        <w:t>4. ThS. Cung Quang Khang</w:t>
      </w:r>
      <w:r w:rsidRPr="00DB5D05">
        <w:rPr>
          <w:sz w:val="24"/>
          <w:szCs w:val="24"/>
        </w:rPr>
        <w:tab/>
        <w:t>0903-08</w:t>
      </w:r>
    </w:p>
    <w:p w14:paraId="5F4CFEB5" w14:textId="77777777" w:rsidR="004653FA" w:rsidRPr="00DB5D05" w:rsidRDefault="004653FA" w:rsidP="00FF6DED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</w:p>
    <w:p w14:paraId="5F4CFEB6" w14:textId="77777777" w:rsidR="00744C77" w:rsidRPr="00DB5D05" w:rsidRDefault="006447AD" w:rsidP="009F7E00">
      <w:pPr>
        <w:pStyle w:val="BodyText2"/>
        <w:spacing w:after="0" w:line="360" w:lineRule="auto"/>
        <w:ind w:left="520" w:hanging="70"/>
        <w:jc w:val="both"/>
        <w:rPr>
          <w:b/>
          <w:sz w:val="24"/>
          <w:szCs w:val="24"/>
        </w:rPr>
      </w:pPr>
      <w:r w:rsidRPr="00DB5D05">
        <w:rPr>
          <w:b/>
          <w:sz w:val="24"/>
          <w:szCs w:val="24"/>
        </w:rPr>
        <w:t>2.2</w:t>
      </w:r>
      <w:r w:rsidR="003555B5" w:rsidRPr="00DB5D05">
        <w:rPr>
          <w:b/>
          <w:sz w:val="24"/>
          <w:szCs w:val="24"/>
        </w:rPr>
        <w:t xml:space="preserve">. </w:t>
      </w:r>
      <w:r w:rsidR="00744C77" w:rsidRPr="00DB5D05">
        <w:rPr>
          <w:b/>
          <w:sz w:val="24"/>
          <w:szCs w:val="24"/>
        </w:rPr>
        <w:t>Bộ môn:</w:t>
      </w:r>
      <w:r w:rsidR="00C70C19" w:rsidRPr="00DB5D05">
        <w:rPr>
          <w:b/>
          <w:sz w:val="24"/>
          <w:szCs w:val="24"/>
        </w:rPr>
        <w:t xml:space="preserve"> </w:t>
      </w:r>
      <w:r w:rsidR="00C70C19" w:rsidRPr="00DB5D05">
        <w:rPr>
          <w:sz w:val="24"/>
          <w:szCs w:val="24"/>
        </w:rPr>
        <w:t>Kỹ thuật điện – Điện tử</w:t>
      </w:r>
    </w:p>
    <w:p w14:paraId="5F4CFEB7" w14:textId="77777777" w:rsidR="00744C77" w:rsidRPr="00DB5D05" w:rsidRDefault="006447AD" w:rsidP="009F7E00">
      <w:pPr>
        <w:pStyle w:val="BodyText2"/>
        <w:tabs>
          <w:tab w:val="num" w:pos="520"/>
        </w:tabs>
        <w:spacing w:after="0" w:line="360" w:lineRule="auto"/>
        <w:ind w:left="520" w:hanging="70"/>
        <w:jc w:val="both"/>
        <w:rPr>
          <w:sz w:val="24"/>
          <w:szCs w:val="24"/>
        </w:rPr>
      </w:pPr>
      <w:r w:rsidRPr="00DB5D05">
        <w:rPr>
          <w:b/>
          <w:sz w:val="24"/>
          <w:szCs w:val="24"/>
        </w:rPr>
        <w:t>2.3. Khoa:</w:t>
      </w:r>
      <w:r w:rsidR="00C70C19" w:rsidRPr="00DB5D05">
        <w:rPr>
          <w:b/>
          <w:sz w:val="24"/>
          <w:szCs w:val="24"/>
        </w:rPr>
        <w:t xml:space="preserve"> </w:t>
      </w:r>
      <w:r w:rsidR="00C70C19" w:rsidRPr="00DB5D05">
        <w:rPr>
          <w:sz w:val="24"/>
          <w:szCs w:val="24"/>
        </w:rPr>
        <w:t>Cơ – Điện</w:t>
      </w:r>
    </w:p>
    <w:p w14:paraId="5F4CFEB8" w14:textId="77777777" w:rsidR="00744C77" w:rsidRPr="00DB5D05" w:rsidRDefault="00744C77" w:rsidP="009F7E00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 xml:space="preserve">Điều kiện </w:t>
      </w:r>
      <w:r w:rsidR="00DA409D" w:rsidRPr="00DB5D05">
        <w:rPr>
          <w:b/>
          <w:bCs/>
          <w:sz w:val="24"/>
          <w:szCs w:val="24"/>
        </w:rPr>
        <w:t>học học phần</w:t>
      </w:r>
      <w:r w:rsidR="00BA09EA" w:rsidRPr="00DB5D05">
        <w:rPr>
          <w:b/>
          <w:bCs/>
          <w:sz w:val="24"/>
          <w:szCs w:val="24"/>
        </w:rPr>
        <w:t xml:space="preserve"> </w:t>
      </w:r>
      <w:r w:rsidR="006D03CF" w:rsidRPr="00DB5D05">
        <w:rPr>
          <w:b/>
          <w:bCs/>
          <w:sz w:val="24"/>
          <w:szCs w:val="24"/>
        </w:rPr>
        <w:t>(mã số học phần)</w:t>
      </w:r>
    </w:p>
    <w:p w14:paraId="5F4CFEB9" w14:textId="77777777" w:rsidR="006D03CF" w:rsidRPr="00DB5D05" w:rsidRDefault="00C70C19" w:rsidP="009F7E00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 xml:space="preserve">Môn học tiên quyết: </w:t>
      </w:r>
      <w:r w:rsidR="00C27C80" w:rsidRPr="00DB5D05">
        <w:rPr>
          <w:bCs/>
          <w:sz w:val="24"/>
          <w:szCs w:val="24"/>
        </w:rPr>
        <w:t>Không</w:t>
      </w:r>
      <w:r w:rsidRPr="00DB5D05">
        <w:rPr>
          <w:bCs/>
          <w:sz w:val="24"/>
          <w:szCs w:val="24"/>
        </w:rPr>
        <w:t xml:space="preserve"> </w:t>
      </w:r>
    </w:p>
    <w:p w14:paraId="5F4CFEBA" w14:textId="1D3170CA" w:rsidR="006D03CF" w:rsidRPr="00DB5D05" w:rsidRDefault="006D03CF" w:rsidP="009F7E00">
      <w:pPr>
        <w:pStyle w:val="BodyText2"/>
        <w:numPr>
          <w:ilvl w:val="1"/>
          <w:numId w:val="6"/>
        </w:numPr>
        <w:spacing w:after="0" w:line="360" w:lineRule="auto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Môn học học trước:</w:t>
      </w:r>
      <w:r w:rsidR="00144ABA" w:rsidRPr="00DB5D05">
        <w:rPr>
          <w:b/>
          <w:bCs/>
          <w:sz w:val="24"/>
          <w:szCs w:val="24"/>
        </w:rPr>
        <w:t xml:space="preserve"> </w:t>
      </w:r>
      <w:r w:rsidR="00F2159B" w:rsidRPr="00DB5D05">
        <w:rPr>
          <w:bCs/>
          <w:sz w:val="24"/>
          <w:szCs w:val="24"/>
        </w:rPr>
        <w:t>Không</w:t>
      </w:r>
      <w:bookmarkStart w:id="0" w:name="_GoBack"/>
      <w:bookmarkEnd w:id="0"/>
    </w:p>
    <w:p w14:paraId="5F4CFEBB" w14:textId="77777777" w:rsidR="00744C77" w:rsidRPr="00DB5D05" w:rsidRDefault="00744C77" w:rsidP="009F7E00">
      <w:pPr>
        <w:pStyle w:val="BodyText2"/>
        <w:numPr>
          <w:ilvl w:val="0"/>
          <w:numId w:val="6"/>
        </w:numPr>
        <w:spacing w:after="0" w:line="36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Mục tiêu của học phần</w:t>
      </w:r>
      <w:r w:rsidR="00BA09EA" w:rsidRPr="00DB5D05">
        <w:rPr>
          <w:b/>
          <w:bCs/>
          <w:sz w:val="24"/>
          <w:szCs w:val="24"/>
        </w:rPr>
        <w:t xml:space="preserve"> </w:t>
      </w:r>
    </w:p>
    <w:p w14:paraId="5F4CFEBC" w14:textId="77777777" w:rsidR="00744C77" w:rsidRPr="00DB5D0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DB5D05">
        <w:rPr>
          <w:b/>
          <w:bCs/>
          <w:lang w:val="vi-VN"/>
        </w:rPr>
        <w:t xml:space="preserve">Kiến thức </w:t>
      </w:r>
    </w:p>
    <w:p w14:paraId="5F4CFEBD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tổng quan về hệ thống truyền tải điện một chiều cao áp trên thế giới;</w:t>
      </w:r>
    </w:p>
    <w:p w14:paraId="5F4CFEBE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ưu, nhược điểm của truyền tải một chiều so với xoay chiều</w:t>
      </w:r>
      <w:r w:rsidRPr="00DB5D05">
        <w:rPr>
          <w:lang w:val="it-IT"/>
        </w:rPr>
        <w:t>;</w:t>
      </w:r>
    </w:p>
    <w:p w14:paraId="5F4CFEBF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mô hình mạng truyền tải điện một chiều cao áp;</w:t>
      </w:r>
    </w:p>
    <w:p w14:paraId="5F4CFEC0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 xml:space="preserve">Phân tích </w:t>
      </w:r>
      <w:r w:rsidRPr="00DB5D05">
        <w:rPr>
          <w:lang w:val="it-IT"/>
        </w:rPr>
        <w:t>được nguyên lý hoạt động của các mạch điện tử cơ bản trong hệ thống truyền tải điện một chiều cao áp;</w:t>
      </w:r>
    </w:p>
    <w:p w14:paraId="5F4CFEC1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nguyên tắc chính để điều khiển và bảo vệ hệ thống truyền tải điện một chiều;</w:t>
      </w:r>
    </w:p>
    <w:p w14:paraId="5F4CFEC2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chức năng và nhiệm vụ của hệ thống kích từ trong máy phát điện đồng bộ;</w:t>
      </w:r>
    </w:p>
    <w:p w14:paraId="5F4CFEC3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cấu trúc cơ bản của một hệ thống kích từ máy phát;</w:t>
      </w:r>
    </w:p>
    <w:p w14:paraId="5F4CFEC4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lịch sử phát triển của các hệ thống kích từ máy phát điện đồng bộ;</w:t>
      </w:r>
    </w:p>
    <w:p w14:paraId="5F4CFEC5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lastRenderedPageBreak/>
        <w:t>Nắm được các phương pháp chính điều chỉnh dòng kích từ;</w:t>
      </w:r>
    </w:p>
    <w:p w14:paraId="5F4CFEC6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nguyên lý làm việc của các loại nguồn ổn áp liên tục;</w:t>
      </w:r>
    </w:p>
    <w:p w14:paraId="5F4CFEC7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nguyên lý làm việc của các loại nguồn ổn áp kiểu chuyển mạch</w:t>
      </w:r>
    </w:p>
    <w:p w14:paraId="5F4CFEC8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bản chất của công nghệ mạ điện;</w:t>
      </w:r>
    </w:p>
    <w:p w14:paraId="5F4CFEC9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yếu tố ảnh hưởng đến chất lượng lóp mạ;</w:t>
      </w:r>
    </w:p>
    <w:p w14:paraId="5F4CFECA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 xml:space="preserve">Nắm được kỹ thuật xử lý bề mặt kim loại trước khi mạ </w:t>
      </w:r>
    </w:p>
    <w:p w14:paraId="5F4CFECB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loại nguồn điện cung cấp cho quá trình mạ điện;</w:t>
      </w:r>
    </w:p>
    <w:p w14:paraId="5F4CFECC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mạch điện tử dùng để điều chỉnh dòng điện mạ;</w:t>
      </w:r>
    </w:p>
    <w:p w14:paraId="5F4CFECD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đặc điểm của sơn điện ly và quy trình công nghệ sơn.</w:t>
      </w:r>
    </w:p>
    <w:p w14:paraId="5F4CFECE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sự kết hợp chặt chẽ giữa các mạch điện tử và các thiết bị truyền động trong hệ thống truyền động điện hiện đại;</w:t>
      </w:r>
    </w:p>
    <w:p w14:paraId="5F4CFECF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đặc tính cơ của tải và các chế độ làm việc thường gặp của một hệ thống truyền động điện;</w:t>
      </w:r>
    </w:p>
    <w:p w14:paraId="5F4CFED0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Xây dựng được mô hình toán của các động cơ điện một chiều thông dụng;</w:t>
      </w:r>
    </w:p>
    <w:p w14:paraId="5F4CFED1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Xây dựng được mô hình toán của các động cơ điện xoay chiều thông dụng;</w:t>
      </w:r>
    </w:p>
    <w:p w14:paraId="5F4CFED2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sơ đồ mạch điện tử ứng dụng trong TĐĐ một chiều;</w:t>
      </w:r>
    </w:p>
    <w:p w14:paraId="5F4CFED3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sơ đồ mạch điện tử ứng dụng trong TĐĐ xoay chiều;</w:t>
      </w:r>
    </w:p>
    <w:p w14:paraId="5F4CFED4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sơ đồ mạch điện tử ứng dụng trong TĐĐ với động cơ bước;</w:t>
      </w:r>
    </w:p>
    <w:p w14:paraId="5F4CFED5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tổng quan về hệ thống năng lượng tái tạo;</w:t>
      </w:r>
    </w:p>
    <w:p w14:paraId="5F4CFED6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thành phần của một hệ thống quang điện;</w:t>
      </w:r>
    </w:p>
    <w:p w14:paraId="5F4CFED7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mạch điện tử ứng dụng trong hệ thống quang điện;</w:t>
      </w:r>
    </w:p>
    <w:p w14:paraId="5F4CFED8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các thành phần của một hệ thống phong điện;</w:t>
      </w:r>
    </w:p>
    <w:p w14:paraId="5F4CFED9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các mạch điện tử ứng dụng trong hệ thống phong điện;</w:t>
      </w:r>
    </w:p>
    <w:p w14:paraId="5F4CFEDA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Nắm được nguyên lý kết nối các hệ thống năng lượng tái tạo;</w:t>
      </w:r>
    </w:p>
    <w:p w14:paraId="5F4CFEDB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cấu tạo và nguyên lý hoạt động của các mạch điện tử dùng trong vận tải đường sắt;</w:t>
      </w:r>
    </w:p>
    <w:p w14:paraId="5F4CFEDC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cấu tạo và nguyên lý hoạt động của các mạch điện tử dùng trong ô tô;</w:t>
      </w:r>
    </w:p>
    <w:p w14:paraId="5F4CFEDD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cấu tạo và nguyên lý hoạt động của các mạch điện tử dùng trong ô tô lai;</w:t>
      </w:r>
    </w:p>
    <w:p w14:paraId="5F4CFEDE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cấu tạo và nguyên lý hoạt động của các mạch điện tử dùng trong ô tô điện;</w:t>
      </w:r>
    </w:p>
    <w:p w14:paraId="5F4CFEDF" w14:textId="77777777" w:rsidR="00EB50FF" w:rsidRPr="00DB5D05" w:rsidRDefault="00EB50FF" w:rsidP="00CF0D09">
      <w:pPr>
        <w:pStyle w:val="ListParagraph"/>
        <w:numPr>
          <w:ilvl w:val="2"/>
          <w:numId w:val="1"/>
        </w:numPr>
        <w:spacing w:beforeLines="20" w:before="48" w:afterLines="40" w:after="96"/>
        <w:jc w:val="both"/>
        <w:rPr>
          <w:bCs/>
        </w:rPr>
      </w:pPr>
      <w:r w:rsidRPr="00DB5D05">
        <w:rPr>
          <w:bCs/>
        </w:rPr>
        <w:t>Phân tích được cấu tạo và nguyên lý hoạt động của các mạch điện tử dùng trong tàu thủy;</w:t>
      </w:r>
    </w:p>
    <w:p w14:paraId="5F4CFEE0" w14:textId="77777777" w:rsidR="00750B27" w:rsidRPr="00DB5D05" w:rsidRDefault="00750B27" w:rsidP="00CF0D09">
      <w:pPr>
        <w:pStyle w:val="ListParagraph"/>
        <w:spacing w:beforeLines="20" w:before="48" w:afterLines="40" w:after="96"/>
        <w:ind w:left="1242"/>
        <w:jc w:val="both"/>
        <w:rPr>
          <w:bCs/>
        </w:rPr>
      </w:pPr>
    </w:p>
    <w:p w14:paraId="5F4CFEE1" w14:textId="77777777" w:rsidR="007C0168" w:rsidRPr="00DB5D05" w:rsidRDefault="007C0168" w:rsidP="00CF0D09">
      <w:pPr>
        <w:pStyle w:val="ListParagraph"/>
        <w:numPr>
          <w:ilvl w:val="1"/>
          <w:numId w:val="1"/>
        </w:numPr>
        <w:spacing w:beforeLines="20" w:before="48" w:afterLines="40" w:after="96"/>
        <w:ind w:hanging="621"/>
        <w:rPr>
          <w:b/>
          <w:bCs/>
          <w:lang w:val="vi-VN"/>
        </w:rPr>
      </w:pPr>
      <w:r w:rsidRPr="00DB5D05">
        <w:rPr>
          <w:b/>
          <w:bCs/>
          <w:lang w:val="vi-VN"/>
        </w:rPr>
        <w:t xml:space="preserve">Kỹ năng </w:t>
      </w:r>
    </w:p>
    <w:p w14:paraId="5F4CFEE2" w14:textId="77777777" w:rsidR="007C0168" w:rsidRPr="00DB5D05" w:rsidRDefault="00AA15D8" w:rsidP="00CF0D0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DB5D05">
        <w:rPr>
          <w:bCs/>
        </w:rPr>
        <w:t xml:space="preserve"> </w:t>
      </w:r>
      <w:r w:rsidR="00C16985" w:rsidRPr="00DB5D05">
        <w:rPr>
          <w:bCs/>
        </w:rPr>
        <w:t>Kỹ năng p</w:t>
      </w:r>
      <w:r w:rsidRPr="00DB5D05">
        <w:rPr>
          <w:bCs/>
        </w:rPr>
        <w:t>hân tích được các sơ đồ mạch điện tử</w:t>
      </w:r>
      <w:r w:rsidR="009F4083" w:rsidRPr="00DB5D05">
        <w:rPr>
          <w:bCs/>
        </w:rPr>
        <w:t>, điện tử</w:t>
      </w:r>
      <w:r w:rsidRPr="00DB5D05">
        <w:rPr>
          <w:bCs/>
        </w:rPr>
        <w:t xml:space="preserve"> công suất ứng dụng trong </w:t>
      </w:r>
      <w:r w:rsidR="003734F9" w:rsidRPr="00DB5D05">
        <w:rPr>
          <w:bCs/>
        </w:rPr>
        <w:t>công nghiệp và vận tải</w:t>
      </w:r>
      <w:r w:rsidRPr="00DB5D05">
        <w:rPr>
          <w:bCs/>
        </w:rPr>
        <w:t>;</w:t>
      </w:r>
    </w:p>
    <w:p w14:paraId="5F4CFEE3" w14:textId="77777777" w:rsidR="00AA15D8" w:rsidRPr="00DB5D05" w:rsidRDefault="00AA15D8" w:rsidP="00CF0D0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DB5D05">
        <w:rPr>
          <w:bCs/>
        </w:rPr>
        <w:t xml:space="preserve"> </w:t>
      </w:r>
      <w:r w:rsidR="00C16985" w:rsidRPr="00DB5D05">
        <w:rPr>
          <w:bCs/>
        </w:rPr>
        <w:t xml:space="preserve">Kỹ năng </w:t>
      </w:r>
      <w:r w:rsidR="003734F9" w:rsidRPr="00DB5D05">
        <w:rPr>
          <w:bCs/>
        </w:rPr>
        <w:t>xây dựng mô hình mô phỏng cho các thiết bị điện-điện tử</w:t>
      </w:r>
      <w:r w:rsidRPr="00DB5D05">
        <w:rPr>
          <w:bCs/>
        </w:rPr>
        <w:t>;</w:t>
      </w:r>
    </w:p>
    <w:p w14:paraId="5F4CFEE4" w14:textId="77777777" w:rsidR="001B3110" w:rsidRPr="00DB5D05" w:rsidRDefault="00AA15D8" w:rsidP="00CF0D0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DB5D05">
        <w:rPr>
          <w:bCs/>
        </w:rPr>
        <w:t xml:space="preserve"> </w:t>
      </w:r>
      <w:r w:rsidR="001B3110" w:rsidRPr="00DB5D05">
        <w:rPr>
          <w:bCs/>
        </w:rPr>
        <w:t>Kỹ năng mô phỏng các mạch điện tử trên máy tính</w:t>
      </w:r>
      <w:r w:rsidR="00C16985" w:rsidRPr="00DB5D05">
        <w:rPr>
          <w:bCs/>
        </w:rPr>
        <w:t>;</w:t>
      </w:r>
    </w:p>
    <w:p w14:paraId="5F4CFEE5" w14:textId="77777777" w:rsidR="00C16985" w:rsidRPr="00DB5D05" w:rsidRDefault="00C16985" w:rsidP="00CF0D09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Lines="20" w:before="48" w:afterLines="40" w:after="96"/>
        <w:ind w:left="521" w:hanging="96"/>
        <w:jc w:val="both"/>
        <w:rPr>
          <w:bCs/>
        </w:rPr>
      </w:pPr>
      <w:r w:rsidRPr="00DB5D05">
        <w:rPr>
          <w:bCs/>
        </w:rPr>
        <w:t xml:space="preserve"> Kỹ năng trình bày báo cáo kết quả học tập, nghiên cứu.</w:t>
      </w:r>
    </w:p>
    <w:p w14:paraId="5F4CFEE6" w14:textId="77777777" w:rsidR="00744C77" w:rsidRPr="00DB5D05" w:rsidRDefault="00BA09EA" w:rsidP="00CF0D09">
      <w:pPr>
        <w:pStyle w:val="BodyText2"/>
        <w:numPr>
          <w:ilvl w:val="0"/>
          <w:numId w:val="6"/>
        </w:numPr>
        <w:spacing w:before="20" w:afterLines="40" w:after="96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lastRenderedPageBreak/>
        <w:t>T</w:t>
      </w:r>
      <w:r w:rsidR="00744C77" w:rsidRPr="00DB5D05">
        <w:rPr>
          <w:b/>
          <w:bCs/>
          <w:sz w:val="24"/>
          <w:szCs w:val="24"/>
        </w:rPr>
        <w:t>óm tắt nội dung học phần</w:t>
      </w:r>
    </w:p>
    <w:p w14:paraId="5F4CFEE7" w14:textId="77777777" w:rsidR="007C66D5" w:rsidRPr="00DB5D05" w:rsidRDefault="003734F9" w:rsidP="00CF0D09">
      <w:pPr>
        <w:spacing w:before="20" w:afterLines="40" w:after="96"/>
        <w:ind w:left="357" w:firstLine="357"/>
        <w:jc w:val="both"/>
      </w:pPr>
      <w:r w:rsidRPr="00DB5D05">
        <w:t xml:space="preserve">Các mạch điện tử ứng dụng trong truyền tải điện một chiều cao áp; Các mạch điện tử ứng dụng trong </w:t>
      </w:r>
      <w:r w:rsidR="009F7E00" w:rsidRPr="00DB5D05">
        <w:t>điều chỉnh và ổn định điện áp</w:t>
      </w:r>
      <w:r w:rsidRPr="00DB5D05">
        <w:t>; Các mạch điện tử ứng dụng trong điện hóa;</w:t>
      </w:r>
      <w:r w:rsidR="009F7E00" w:rsidRPr="00DB5D05">
        <w:t xml:space="preserve"> Các mạch điện tử ứng dụng trong hệ thống truyền động điện;</w:t>
      </w:r>
      <w:r w:rsidRPr="00DB5D05">
        <w:t xml:space="preserve"> Các mạch điện tử ứng dụng trong hệ thống năng lượng tái tạo</w:t>
      </w:r>
      <w:r w:rsidR="009F7E00" w:rsidRPr="00DB5D05">
        <w:t>;</w:t>
      </w:r>
      <w:r w:rsidRPr="00DB5D05">
        <w:t xml:space="preserve"> </w:t>
      </w:r>
      <w:r w:rsidR="00546BCC" w:rsidRPr="00DB5D05">
        <w:t xml:space="preserve">Các mạch điện tử ứng dụng trong </w:t>
      </w:r>
      <w:r w:rsidRPr="00DB5D05">
        <w:t>công nghiệp và trong giao thông vận tải.</w:t>
      </w:r>
    </w:p>
    <w:p w14:paraId="5F4CFEE8" w14:textId="77777777" w:rsidR="00296F71" w:rsidRPr="00DB5D0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Cấu trúc nội dung học phần</w:t>
      </w:r>
    </w:p>
    <w:p w14:paraId="5F4CFEE9" w14:textId="77777777" w:rsidR="004A21C9" w:rsidRPr="00DB5D0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DB5D05">
        <w:rPr>
          <w:b/>
          <w:bCs/>
          <w:lang w:val="nl-NL"/>
        </w:rPr>
        <w:t>Bảng 1</w:t>
      </w:r>
      <w:r w:rsidR="004A21C9" w:rsidRPr="00DB5D0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850"/>
        <w:gridCol w:w="1559"/>
      </w:tblGrid>
      <w:tr w:rsidR="001265BC" w:rsidRPr="00DB5D05" w14:paraId="5F4CFEEB" w14:textId="77777777" w:rsidTr="00E713B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FEEA" w14:textId="77777777" w:rsidR="001265BC" w:rsidRPr="00DB5D0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DB5D05">
              <w:rPr>
                <w:b/>
                <w:bCs/>
              </w:rPr>
              <w:t>6.1. Lý thuyết</w:t>
            </w:r>
          </w:p>
        </w:tc>
      </w:tr>
      <w:tr w:rsidR="00095A1D" w:rsidRPr="00DB5D05" w14:paraId="5F4CFEF0" w14:textId="77777777" w:rsidTr="00E713BA">
        <w:tc>
          <w:tcPr>
            <w:tcW w:w="1408" w:type="dxa"/>
            <w:tcBorders>
              <w:top w:val="single" w:sz="4" w:space="0" w:color="auto"/>
            </w:tcBorders>
          </w:tcPr>
          <w:p w14:paraId="5F4CFEEC" w14:textId="77777777" w:rsidR="003B73BB" w:rsidRPr="00DB5D0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DB5D05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</w:tcPr>
          <w:p w14:paraId="5F4CFEED" w14:textId="77777777" w:rsidR="003B73BB" w:rsidRPr="00DB5D0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F4CFEEE" w14:textId="77777777" w:rsidR="003B73BB" w:rsidRPr="00DB5D0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F4CFEEF" w14:textId="77777777" w:rsidR="003B73BB" w:rsidRPr="00DB5D0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79725B" w:rsidRPr="00DB5D05" w14:paraId="5F4CFEF5" w14:textId="77777777" w:rsidTr="00E713BA">
        <w:tc>
          <w:tcPr>
            <w:tcW w:w="1408" w:type="dxa"/>
            <w:vAlign w:val="center"/>
          </w:tcPr>
          <w:p w14:paraId="5F4CFEF1" w14:textId="77777777" w:rsidR="0079725B" w:rsidRPr="00DB5D05" w:rsidRDefault="0079725B" w:rsidP="00C2708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363" w:type="dxa"/>
            <w:vAlign w:val="center"/>
          </w:tcPr>
          <w:p w14:paraId="5F4CFEF2" w14:textId="77777777" w:rsidR="0079725B" w:rsidRPr="00DB5D05" w:rsidRDefault="0079725B" w:rsidP="0079725B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 ỨNG DỤNG TRONG TRUYỀN TẢI ĐIỆN MỘT CHIỀU CAO ÁP</w:t>
            </w:r>
          </w:p>
        </w:tc>
        <w:tc>
          <w:tcPr>
            <w:tcW w:w="850" w:type="dxa"/>
            <w:vAlign w:val="center"/>
          </w:tcPr>
          <w:p w14:paraId="5F4CFEF3" w14:textId="77777777" w:rsidR="0079725B" w:rsidRPr="00DB5D05" w:rsidRDefault="00E548A9" w:rsidP="00A843FC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EF4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9725B" w:rsidRPr="00DB5D05" w14:paraId="5F4CFEFA" w14:textId="77777777" w:rsidTr="00E713BA">
        <w:tc>
          <w:tcPr>
            <w:tcW w:w="1408" w:type="dxa"/>
            <w:vAlign w:val="center"/>
          </w:tcPr>
          <w:p w14:paraId="5F4CFEF6" w14:textId="77777777" w:rsidR="0079725B" w:rsidRPr="00DB5D0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1.1</w:t>
            </w:r>
          </w:p>
        </w:tc>
        <w:tc>
          <w:tcPr>
            <w:tcW w:w="5363" w:type="dxa"/>
            <w:vAlign w:val="center"/>
          </w:tcPr>
          <w:p w14:paraId="5F4CFEF7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Tổng quan về truyền tải điện một chiều cao áp</w:t>
            </w:r>
          </w:p>
        </w:tc>
        <w:tc>
          <w:tcPr>
            <w:tcW w:w="850" w:type="dxa"/>
            <w:vAlign w:val="center"/>
          </w:tcPr>
          <w:p w14:paraId="5F4CFEF8" w14:textId="77777777" w:rsidR="0079725B" w:rsidRPr="00DB5D0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EF9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</w:t>
            </w:r>
          </w:p>
        </w:tc>
      </w:tr>
      <w:tr w:rsidR="0079725B" w:rsidRPr="00DB5D05" w14:paraId="5F4CFEFF" w14:textId="77777777" w:rsidTr="00E713BA">
        <w:tc>
          <w:tcPr>
            <w:tcW w:w="1408" w:type="dxa"/>
            <w:vAlign w:val="center"/>
          </w:tcPr>
          <w:p w14:paraId="5F4CFEFB" w14:textId="77777777" w:rsidR="0079725B" w:rsidRPr="00DB5D0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1.2</w:t>
            </w:r>
          </w:p>
        </w:tc>
        <w:tc>
          <w:tcPr>
            <w:tcW w:w="5363" w:type="dxa"/>
            <w:vAlign w:val="center"/>
          </w:tcPr>
          <w:p w14:paraId="5F4CFEFC" w14:textId="77777777" w:rsidR="0079725B" w:rsidRPr="00DB5D05" w:rsidRDefault="001627D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So sánh truyền tải điện xoay chiều và một chiều</w:t>
            </w:r>
          </w:p>
        </w:tc>
        <w:tc>
          <w:tcPr>
            <w:tcW w:w="850" w:type="dxa"/>
            <w:vAlign w:val="center"/>
          </w:tcPr>
          <w:p w14:paraId="5F4CFEFD" w14:textId="77777777" w:rsidR="0079725B" w:rsidRPr="00DB5D0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EFE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</w:t>
            </w:r>
          </w:p>
        </w:tc>
      </w:tr>
      <w:tr w:rsidR="0079725B" w:rsidRPr="00DB5D05" w14:paraId="5F4CFF04" w14:textId="77777777" w:rsidTr="00E713BA">
        <w:tc>
          <w:tcPr>
            <w:tcW w:w="1408" w:type="dxa"/>
            <w:vAlign w:val="center"/>
          </w:tcPr>
          <w:p w14:paraId="5F4CFF00" w14:textId="77777777" w:rsidR="0079725B" w:rsidRPr="00DB5D0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1.3</w:t>
            </w:r>
          </w:p>
        </w:tc>
        <w:tc>
          <w:tcPr>
            <w:tcW w:w="5363" w:type="dxa"/>
            <w:vAlign w:val="center"/>
          </w:tcPr>
          <w:p w14:paraId="5F4CFF01" w14:textId="77777777" w:rsidR="0079725B" w:rsidRPr="00DB5D05" w:rsidRDefault="001627D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Phân loại mạng truyền tải một chiều cao áp</w:t>
            </w:r>
          </w:p>
        </w:tc>
        <w:tc>
          <w:tcPr>
            <w:tcW w:w="850" w:type="dxa"/>
            <w:vAlign w:val="center"/>
          </w:tcPr>
          <w:p w14:paraId="5F4CFF02" w14:textId="77777777" w:rsidR="0079725B" w:rsidRPr="00DB5D0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03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</w:t>
            </w:r>
          </w:p>
        </w:tc>
      </w:tr>
      <w:tr w:rsidR="0079725B" w:rsidRPr="00DB5D05" w14:paraId="5F4CFF09" w14:textId="77777777" w:rsidTr="00E713BA">
        <w:tc>
          <w:tcPr>
            <w:tcW w:w="1408" w:type="dxa"/>
            <w:vAlign w:val="center"/>
          </w:tcPr>
          <w:p w14:paraId="5F4CFF05" w14:textId="77777777" w:rsidR="0079725B" w:rsidRPr="00DB5D0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1.4</w:t>
            </w:r>
          </w:p>
        </w:tc>
        <w:tc>
          <w:tcPr>
            <w:tcW w:w="5363" w:type="dxa"/>
            <w:vAlign w:val="center"/>
          </w:tcPr>
          <w:p w14:paraId="5F4CFF06" w14:textId="77777777" w:rsidR="0079725B" w:rsidRPr="00DB5D05" w:rsidRDefault="001627D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mạch điện tử ứng dụng trong truyền tải điện một chiều</w:t>
            </w:r>
          </w:p>
        </w:tc>
        <w:tc>
          <w:tcPr>
            <w:tcW w:w="850" w:type="dxa"/>
            <w:vAlign w:val="center"/>
          </w:tcPr>
          <w:p w14:paraId="5F4CFF07" w14:textId="77777777" w:rsidR="0079725B" w:rsidRPr="00DB5D0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08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4.1.4; 4.2.1</w:t>
            </w:r>
          </w:p>
        </w:tc>
      </w:tr>
      <w:tr w:rsidR="0079725B" w:rsidRPr="00DB5D05" w14:paraId="5F4CFF0E" w14:textId="77777777" w:rsidTr="00E713BA">
        <w:tc>
          <w:tcPr>
            <w:tcW w:w="1408" w:type="dxa"/>
            <w:vAlign w:val="center"/>
          </w:tcPr>
          <w:p w14:paraId="5F4CFF0A" w14:textId="77777777" w:rsidR="0079725B" w:rsidRPr="00DB5D05" w:rsidRDefault="001627DB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1.5</w:t>
            </w:r>
          </w:p>
        </w:tc>
        <w:tc>
          <w:tcPr>
            <w:tcW w:w="5363" w:type="dxa"/>
            <w:vAlign w:val="center"/>
          </w:tcPr>
          <w:p w14:paraId="5F4CFF0B" w14:textId="77777777" w:rsidR="0079725B" w:rsidRPr="00DB5D05" w:rsidRDefault="001627D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Điều khiển và bảo vệ</w:t>
            </w:r>
          </w:p>
        </w:tc>
        <w:tc>
          <w:tcPr>
            <w:tcW w:w="850" w:type="dxa"/>
            <w:vAlign w:val="center"/>
          </w:tcPr>
          <w:p w14:paraId="5F4CFF0C" w14:textId="77777777" w:rsidR="0079725B" w:rsidRPr="00DB5D05" w:rsidRDefault="0079725B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0D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4.1.5; 4.2.1</w:t>
            </w:r>
          </w:p>
        </w:tc>
      </w:tr>
      <w:tr w:rsidR="00E548A9" w:rsidRPr="00DB5D05" w14:paraId="5F4CFF13" w14:textId="77777777" w:rsidTr="00E713BA">
        <w:tc>
          <w:tcPr>
            <w:tcW w:w="1408" w:type="dxa"/>
            <w:vAlign w:val="center"/>
          </w:tcPr>
          <w:p w14:paraId="5F4CFF0F" w14:textId="77777777" w:rsidR="00E548A9" w:rsidRPr="00DB5D05" w:rsidRDefault="00E548A9" w:rsidP="00ED762A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1.6</w:t>
            </w:r>
          </w:p>
        </w:tc>
        <w:tc>
          <w:tcPr>
            <w:tcW w:w="5363" w:type="dxa"/>
            <w:vAlign w:val="center"/>
          </w:tcPr>
          <w:p w14:paraId="5F4CFF10" w14:textId="77777777" w:rsidR="00E548A9" w:rsidRPr="00DB5D05" w:rsidRDefault="00E548A9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Bài tập</w:t>
            </w:r>
          </w:p>
        </w:tc>
        <w:tc>
          <w:tcPr>
            <w:tcW w:w="850" w:type="dxa"/>
            <w:vAlign w:val="center"/>
          </w:tcPr>
          <w:p w14:paraId="5F4CFF11" w14:textId="77777777" w:rsidR="00E548A9" w:rsidRPr="00DB5D05" w:rsidRDefault="00E548A9" w:rsidP="00A843FC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12" w14:textId="77777777" w:rsidR="00E548A9" w:rsidRPr="00DB5D05" w:rsidRDefault="00485766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</w:t>
            </w:r>
            <w:r w:rsidR="00A638A9" w:rsidRPr="00DB5D05">
              <w:rPr>
                <w:bCs/>
              </w:rPr>
              <w:t>3</w:t>
            </w:r>
            <w:r w:rsidRPr="00DB5D05">
              <w:rPr>
                <w:bCs/>
              </w:rPr>
              <w:t>; 4.2.4</w:t>
            </w:r>
          </w:p>
        </w:tc>
      </w:tr>
      <w:tr w:rsidR="0079725B" w:rsidRPr="00DB5D05" w14:paraId="5F4CFF18" w14:textId="77777777" w:rsidTr="00E713BA">
        <w:tc>
          <w:tcPr>
            <w:tcW w:w="1408" w:type="dxa"/>
            <w:vAlign w:val="center"/>
          </w:tcPr>
          <w:p w14:paraId="5F4CFF14" w14:textId="77777777" w:rsidR="0079725B" w:rsidRPr="00DB5D05" w:rsidRDefault="0079725B" w:rsidP="001627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 xml:space="preserve">Chương </w:t>
            </w:r>
            <w:r w:rsidR="001627DB" w:rsidRPr="00DB5D05">
              <w:rPr>
                <w:b/>
                <w:bCs/>
                <w:lang w:val="nl-NL"/>
              </w:rPr>
              <w:t>2</w:t>
            </w:r>
          </w:p>
        </w:tc>
        <w:tc>
          <w:tcPr>
            <w:tcW w:w="5363" w:type="dxa"/>
            <w:vAlign w:val="center"/>
          </w:tcPr>
          <w:p w14:paraId="5F4CFF15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 ỨNG DỤNG TRONG HỆ THỐNG ĐIỀU CHỈNH ĐIỆN ÁP (TĐĐ)</w:t>
            </w:r>
          </w:p>
        </w:tc>
        <w:tc>
          <w:tcPr>
            <w:tcW w:w="850" w:type="dxa"/>
            <w:vAlign w:val="center"/>
          </w:tcPr>
          <w:p w14:paraId="5F4CFF16" w14:textId="77777777" w:rsidR="0079725B" w:rsidRPr="00DB5D05" w:rsidRDefault="00E548A9" w:rsidP="00A843FC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F17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9725B" w:rsidRPr="00DB5D05" w14:paraId="5F4CFF1D" w14:textId="77777777" w:rsidTr="00E713BA">
        <w:tc>
          <w:tcPr>
            <w:tcW w:w="1408" w:type="dxa"/>
            <w:vAlign w:val="center"/>
          </w:tcPr>
          <w:p w14:paraId="5F4CFF19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2.1</w:t>
            </w:r>
          </w:p>
        </w:tc>
        <w:tc>
          <w:tcPr>
            <w:tcW w:w="5363" w:type="dxa"/>
            <w:vAlign w:val="center"/>
          </w:tcPr>
          <w:p w14:paraId="5F4CFF1A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yêu cầu đối với hệ thống kích từ máy phát điện đồng bộ</w:t>
            </w:r>
          </w:p>
        </w:tc>
        <w:tc>
          <w:tcPr>
            <w:tcW w:w="850" w:type="dxa"/>
            <w:vAlign w:val="center"/>
          </w:tcPr>
          <w:p w14:paraId="5F4CFF1B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1C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4.1.6</w:t>
            </w:r>
          </w:p>
        </w:tc>
      </w:tr>
      <w:tr w:rsidR="0079725B" w:rsidRPr="00DB5D05" w14:paraId="5F4CFF22" w14:textId="77777777" w:rsidTr="00E713BA">
        <w:tc>
          <w:tcPr>
            <w:tcW w:w="1408" w:type="dxa"/>
            <w:vAlign w:val="center"/>
          </w:tcPr>
          <w:p w14:paraId="5F4CFF1E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2.2</w:t>
            </w:r>
          </w:p>
        </w:tc>
        <w:tc>
          <w:tcPr>
            <w:tcW w:w="5363" w:type="dxa"/>
            <w:vAlign w:val="center"/>
          </w:tcPr>
          <w:p w14:paraId="5F4CFF1F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phần tử của hệ thống kích từ</w:t>
            </w:r>
          </w:p>
        </w:tc>
        <w:tc>
          <w:tcPr>
            <w:tcW w:w="850" w:type="dxa"/>
            <w:vAlign w:val="center"/>
          </w:tcPr>
          <w:p w14:paraId="5F4CFF20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21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4.1.7</w:t>
            </w:r>
          </w:p>
        </w:tc>
      </w:tr>
      <w:tr w:rsidR="0079725B" w:rsidRPr="00DB5D05" w14:paraId="5F4CFF27" w14:textId="77777777" w:rsidTr="00E713BA">
        <w:tc>
          <w:tcPr>
            <w:tcW w:w="1408" w:type="dxa"/>
            <w:vAlign w:val="center"/>
          </w:tcPr>
          <w:p w14:paraId="5F4CFF23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2.3</w:t>
            </w:r>
          </w:p>
        </w:tc>
        <w:tc>
          <w:tcPr>
            <w:tcW w:w="5363" w:type="dxa"/>
            <w:vAlign w:val="center"/>
          </w:tcPr>
          <w:p w14:paraId="5F4CFF24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hệ kích từ máy điện đồng bộ</w:t>
            </w:r>
          </w:p>
        </w:tc>
        <w:tc>
          <w:tcPr>
            <w:tcW w:w="850" w:type="dxa"/>
            <w:vAlign w:val="center"/>
          </w:tcPr>
          <w:p w14:paraId="5F4CFF25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26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4.1.8</w:t>
            </w:r>
          </w:p>
        </w:tc>
      </w:tr>
      <w:tr w:rsidR="0079725B" w:rsidRPr="00DB5D05" w14:paraId="5F4CFF2C" w14:textId="77777777" w:rsidTr="00E713BA">
        <w:tc>
          <w:tcPr>
            <w:tcW w:w="1408" w:type="dxa"/>
            <w:vAlign w:val="center"/>
          </w:tcPr>
          <w:p w14:paraId="5F4CFF28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2.4</w:t>
            </w:r>
          </w:p>
        </w:tc>
        <w:tc>
          <w:tcPr>
            <w:tcW w:w="5363" w:type="dxa"/>
            <w:vAlign w:val="center"/>
          </w:tcPr>
          <w:p w14:paraId="5F4CFF29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phương pháp điều chỉnh dòng kích từ</w:t>
            </w:r>
          </w:p>
        </w:tc>
        <w:tc>
          <w:tcPr>
            <w:tcW w:w="850" w:type="dxa"/>
            <w:vAlign w:val="center"/>
          </w:tcPr>
          <w:p w14:paraId="5F4CFF2A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2B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4.1.9</w:t>
            </w:r>
          </w:p>
        </w:tc>
      </w:tr>
      <w:tr w:rsidR="0079725B" w:rsidRPr="00DB5D05" w14:paraId="5F4CFF31" w14:textId="77777777" w:rsidTr="00E713BA">
        <w:tc>
          <w:tcPr>
            <w:tcW w:w="1408" w:type="dxa"/>
            <w:vAlign w:val="center"/>
          </w:tcPr>
          <w:p w14:paraId="5F4CFF2D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2.5</w:t>
            </w:r>
          </w:p>
        </w:tc>
        <w:tc>
          <w:tcPr>
            <w:tcW w:w="5363" w:type="dxa"/>
            <w:vAlign w:val="center"/>
          </w:tcPr>
          <w:p w14:paraId="5F4CFF2E" w14:textId="77777777" w:rsidR="0079725B" w:rsidRPr="00DB5D05" w:rsidRDefault="0079725B" w:rsidP="0063766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 xml:space="preserve">Nguồn ổn áp một chiều </w:t>
            </w:r>
            <w:r w:rsidR="00637661" w:rsidRPr="00DB5D05">
              <w:rPr>
                <w:lang w:val="it-IT"/>
              </w:rPr>
              <w:t>liên tục</w:t>
            </w:r>
          </w:p>
        </w:tc>
        <w:tc>
          <w:tcPr>
            <w:tcW w:w="850" w:type="dxa"/>
            <w:vAlign w:val="center"/>
          </w:tcPr>
          <w:p w14:paraId="5F4CFF2F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30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4.1.10</w:t>
            </w:r>
            <w:r w:rsidR="00A638A9" w:rsidRPr="00DB5D05">
              <w:rPr>
                <w:bCs/>
              </w:rPr>
              <w:t>; 4.2.1</w:t>
            </w:r>
          </w:p>
        </w:tc>
      </w:tr>
      <w:tr w:rsidR="0079725B" w:rsidRPr="00DB5D05" w14:paraId="5F4CFF36" w14:textId="77777777" w:rsidTr="00E713BA">
        <w:tc>
          <w:tcPr>
            <w:tcW w:w="1408" w:type="dxa"/>
            <w:vAlign w:val="center"/>
          </w:tcPr>
          <w:p w14:paraId="5F4CFF32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2.6</w:t>
            </w:r>
          </w:p>
        </w:tc>
        <w:tc>
          <w:tcPr>
            <w:tcW w:w="5363" w:type="dxa"/>
            <w:vAlign w:val="center"/>
          </w:tcPr>
          <w:p w14:paraId="5F4CFF33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 xml:space="preserve">Nguồn ổn áp một chiều kiểu chuyển mạch </w:t>
            </w:r>
          </w:p>
        </w:tc>
        <w:tc>
          <w:tcPr>
            <w:tcW w:w="850" w:type="dxa"/>
            <w:vAlign w:val="center"/>
          </w:tcPr>
          <w:p w14:paraId="5F4CFF34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35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</w:t>
            </w:r>
            <w:r w:rsidR="00A638A9" w:rsidRPr="00DB5D05">
              <w:rPr>
                <w:bCs/>
              </w:rPr>
              <w:t>11; 4.2.1</w:t>
            </w:r>
          </w:p>
        </w:tc>
      </w:tr>
      <w:tr w:rsidR="00E548A9" w:rsidRPr="00DB5D05" w14:paraId="5F4CFF3B" w14:textId="77777777" w:rsidTr="00E713BA">
        <w:tc>
          <w:tcPr>
            <w:tcW w:w="1408" w:type="dxa"/>
            <w:vAlign w:val="center"/>
          </w:tcPr>
          <w:p w14:paraId="5F4CFF37" w14:textId="77777777" w:rsidR="00E548A9" w:rsidRPr="00DB5D05" w:rsidRDefault="00E548A9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2.7</w:t>
            </w:r>
          </w:p>
        </w:tc>
        <w:tc>
          <w:tcPr>
            <w:tcW w:w="5363" w:type="dxa"/>
            <w:vAlign w:val="center"/>
          </w:tcPr>
          <w:p w14:paraId="5F4CFF38" w14:textId="77777777" w:rsidR="00E548A9" w:rsidRPr="00DB5D05" w:rsidRDefault="00E548A9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Giao bài tập lớn</w:t>
            </w:r>
          </w:p>
        </w:tc>
        <w:tc>
          <w:tcPr>
            <w:tcW w:w="850" w:type="dxa"/>
            <w:vAlign w:val="center"/>
          </w:tcPr>
          <w:p w14:paraId="5F4CFF39" w14:textId="77777777" w:rsidR="00E548A9" w:rsidRPr="00DB5D05" w:rsidRDefault="00E548A9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3A" w14:textId="77777777" w:rsidR="00E548A9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4.2.3; 4.2.4</w:t>
            </w:r>
          </w:p>
        </w:tc>
      </w:tr>
      <w:tr w:rsidR="0079725B" w:rsidRPr="00DB5D05" w14:paraId="5F4CFF40" w14:textId="77777777" w:rsidTr="00E713BA">
        <w:tc>
          <w:tcPr>
            <w:tcW w:w="1408" w:type="dxa"/>
            <w:vAlign w:val="center"/>
          </w:tcPr>
          <w:p w14:paraId="5F4CFF3C" w14:textId="77777777" w:rsidR="0079725B" w:rsidRPr="00DB5D05" w:rsidRDefault="0079725B" w:rsidP="001627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 xml:space="preserve">Chương </w:t>
            </w:r>
            <w:r w:rsidR="001627DB" w:rsidRPr="00DB5D05">
              <w:rPr>
                <w:b/>
                <w:bCs/>
                <w:lang w:val="nl-NL"/>
              </w:rPr>
              <w:t>3</w:t>
            </w:r>
          </w:p>
        </w:tc>
        <w:tc>
          <w:tcPr>
            <w:tcW w:w="5363" w:type="dxa"/>
            <w:vAlign w:val="center"/>
          </w:tcPr>
          <w:p w14:paraId="5F4CFF3D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 ỨNG DỤNG TRONG CÔNG NGHỆ ĐIỆN HÓA</w:t>
            </w:r>
          </w:p>
        </w:tc>
        <w:tc>
          <w:tcPr>
            <w:tcW w:w="850" w:type="dxa"/>
            <w:vAlign w:val="center"/>
          </w:tcPr>
          <w:p w14:paraId="5F4CFF3E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F3F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9725B" w:rsidRPr="00DB5D05" w14:paraId="5F4CFF45" w14:textId="77777777" w:rsidTr="00E713BA">
        <w:tc>
          <w:tcPr>
            <w:tcW w:w="1408" w:type="dxa"/>
            <w:vAlign w:val="center"/>
          </w:tcPr>
          <w:p w14:paraId="5F4CFF41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3.1</w:t>
            </w:r>
          </w:p>
        </w:tc>
        <w:tc>
          <w:tcPr>
            <w:tcW w:w="5363" w:type="dxa"/>
            <w:vAlign w:val="center"/>
          </w:tcPr>
          <w:p w14:paraId="5F4CFF42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Đại cương về mạ điện</w:t>
            </w:r>
          </w:p>
        </w:tc>
        <w:tc>
          <w:tcPr>
            <w:tcW w:w="850" w:type="dxa"/>
            <w:vAlign w:val="center"/>
          </w:tcPr>
          <w:p w14:paraId="5F4CFF43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44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4.1.12</w:t>
            </w:r>
          </w:p>
        </w:tc>
      </w:tr>
      <w:tr w:rsidR="0079725B" w:rsidRPr="00DB5D05" w14:paraId="5F4CFF4A" w14:textId="77777777" w:rsidTr="00E713BA">
        <w:tc>
          <w:tcPr>
            <w:tcW w:w="1408" w:type="dxa"/>
            <w:vAlign w:val="center"/>
          </w:tcPr>
          <w:p w14:paraId="5F4CFF46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3.2</w:t>
            </w:r>
          </w:p>
        </w:tc>
        <w:tc>
          <w:tcPr>
            <w:tcW w:w="5363" w:type="dxa"/>
            <w:vAlign w:val="center"/>
          </w:tcPr>
          <w:p w14:paraId="5F4CFF47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yếu tố ảnh hưởng tới chất lượng lớp mạ</w:t>
            </w:r>
          </w:p>
        </w:tc>
        <w:tc>
          <w:tcPr>
            <w:tcW w:w="850" w:type="dxa"/>
            <w:vAlign w:val="center"/>
          </w:tcPr>
          <w:p w14:paraId="5F4CFF48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49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4.1.13</w:t>
            </w:r>
          </w:p>
        </w:tc>
      </w:tr>
      <w:tr w:rsidR="0079725B" w:rsidRPr="00DB5D05" w14:paraId="5F4CFF4F" w14:textId="77777777" w:rsidTr="00E713BA">
        <w:tc>
          <w:tcPr>
            <w:tcW w:w="1408" w:type="dxa"/>
            <w:vAlign w:val="center"/>
          </w:tcPr>
          <w:p w14:paraId="5F4CFF4B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3.3</w:t>
            </w:r>
          </w:p>
        </w:tc>
        <w:tc>
          <w:tcPr>
            <w:tcW w:w="5363" w:type="dxa"/>
            <w:vAlign w:val="center"/>
          </w:tcPr>
          <w:p w14:paraId="5F4CFF4C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Xử lý bề mặt kim loại trước khi mạ</w:t>
            </w:r>
          </w:p>
        </w:tc>
        <w:tc>
          <w:tcPr>
            <w:tcW w:w="850" w:type="dxa"/>
            <w:vAlign w:val="center"/>
          </w:tcPr>
          <w:p w14:paraId="5F4CFF4D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4E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4.1.14</w:t>
            </w:r>
          </w:p>
        </w:tc>
      </w:tr>
      <w:tr w:rsidR="0079725B" w:rsidRPr="00DB5D05" w14:paraId="5F4CFF54" w14:textId="77777777" w:rsidTr="00E713BA">
        <w:tc>
          <w:tcPr>
            <w:tcW w:w="1408" w:type="dxa"/>
            <w:vAlign w:val="center"/>
          </w:tcPr>
          <w:p w14:paraId="5F4CFF50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3.4</w:t>
            </w:r>
          </w:p>
        </w:tc>
        <w:tc>
          <w:tcPr>
            <w:tcW w:w="5363" w:type="dxa"/>
            <w:vAlign w:val="center"/>
          </w:tcPr>
          <w:p w14:paraId="5F4CFF51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Nguồn điện một chiều dùng cho mạ điện</w:t>
            </w:r>
          </w:p>
        </w:tc>
        <w:tc>
          <w:tcPr>
            <w:tcW w:w="850" w:type="dxa"/>
            <w:vAlign w:val="center"/>
          </w:tcPr>
          <w:p w14:paraId="5F4CFF52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53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4.1.15</w:t>
            </w:r>
          </w:p>
        </w:tc>
      </w:tr>
      <w:tr w:rsidR="0079725B" w:rsidRPr="00DB5D05" w14:paraId="5F4CFF59" w14:textId="77777777" w:rsidTr="00E713BA">
        <w:tc>
          <w:tcPr>
            <w:tcW w:w="1408" w:type="dxa"/>
            <w:vAlign w:val="center"/>
          </w:tcPr>
          <w:p w14:paraId="5F4CFF55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3.5</w:t>
            </w:r>
          </w:p>
        </w:tc>
        <w:tc>
          <w:tcPr>
            <w:tcW w:w="5363" w:type="dxa"/>
            <w:vAlign w:val="center"/>
          </w:tcPr>
          <w:p w14:paraId="5F4CFF56" w14:textId="77777777" w:rsidR="0079725B" w:rsidRPr="00DB5D05" w:rsidRDefault="0079725B" w:rsidP="0056020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 xml:space="preserve">Các </w:t>
            </w:r>
            <w:r w:rsidR="00560203" w:rsidRPr="00DB5D05">
              <w:rPr>
                <w:lang w:val="it-IT"/>
              </w:rPr>
              <w:t xml:space="preserve">mạch điện tử ứng dụng trong điều chỉnh </w:t>
            </w:r>
            <w:r w:rsidRPr="00DB5D05">
              <w:rPr>
                <w:lang w:val="it-IT"/>
              </w:rPr>
              <w:t>dòng điện mạ</w:t>
            </w:r>
          </w:p>
        </w:tc>
        <w:tc>
          <w:tcPr>
            <w:tcW w:w="850" w:type="dxa"/>
            <w:vAlign w:val="center"/>
          </w:tcPr>
          <w:p w14:paraId="5F4CFF57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58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4.1.16; 4.2.1</w:t>
            </w:r>
          </w:p>
        </w:tc>
      </w:tr>
      <w:tr w:rsidR="0079725B" w:rsidRPr="00DB5D05" w14:paraId="5F4CFF5E" w14:textId="77777777" w:rsidTr="00E713BA">
        <w:tc>
          <w:tcPr>
            <w:tcW w:w="1408" w:type="dxa"/>
            <w:vAlign w:val="center"/>
          </w:tcPr>
          <w:p w14:paraId="5F4CFF5A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3.6</w:t>
            </w:r>
          </w:p>
        </w:tc>
        <w:tc>
          <w:tcPr>
            <w:tcW w:w="5363" w:type="dxa"/>
            <w:vAlign w:val="center"/>
          </w:tcPr>
          <w:p w14:paraId="5F4CFF5B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Ổn định điện áp mạ</w:t>
            </w:r>
          </w:p>
        </w:tc>
        <w:tc>
          <w:tcPr>
            <w:tcW w:w="850" w:type="dxa"/>
            <w:vAlign w:val="center"/>
          </w:tcPr>
          <w:p w14:paraId="5F4CFF5C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5D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4.1.16</w:t>
            </w:r>
          </w:p>
        </w:tc>
      </w:tr>
      <w:tr w:rsidR="0079725B" w:rsidRPr="00DB5D05" w14:paraId="5F4CFF63" w14:textId="77777777" w:rsidTr="00E713BA">
        <w:tc>
          <w:tcPr>
            <w:tcW w:w="1408" w:type="dxa"/>
            <w:vAlign w:val="center"/>
          </w:tcPr>
          <w:p w14:paraId="5F4CFF5F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3.7</w:t>
            </w:r>
          </w:p>
        </w:tc>
        <w:tc>
          <w:tcPr>
            <w:tcW w:w="5363" w:type="dxa"/>
            <w:vAlign w:val="center"/>
          </w:tcPr>
          <w:p w14:paraId="5F4CFF60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Sơn điện ly</w:t>
            </w:r>
          </w:p>
        </w:tc>
        <w:tc>
          <w:tcPr>
            <w:tcW w:w="850" w:type="dxa"/>
            <w:vAlign w:val="center"/>
          </w:tcPr>
          <w:p w14:paraId="5F4CFF61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62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4.1.17</w:t>
            </w:r>
          </w:p>
        </w:tc>
      </w:tr>
      <w:tr w:rsidR="00485766" w:rsidRPr="00DB5D05" w14:paraId="5F4CFF68" w14:textId="77777777" w:rsidTr="00E713BA">
        <w:tc>
          <w:tcPr>
            <w:tcW w:w="1408" w:type="dxa"/>
            <w:vAlign w:val="center"/>
          </w:tcPr>
          <w:p w14:paraId="5F4CFF64" w14:textId="77777777" w:rsidR="00485766" w:rsidRPr="00DB5D05" w:rsidRDefault="00485766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3.8</w:t>
            </w:r>
          </w:p>
        </w:tc>
        <w:tc>
          <w:tcPr>
            <w:tcW w:w="5363" w:type="dxa"/>
            <w:vAlign w:val="center"/>
          </w:tcPr>
          <w:p w14:paraId="5F4CFF65" w14:textId="77777777" w:rsidR="00485766" w:rsidRPr="00DB5D05" w:rsidRDefault="00485766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Bài tập</w:t>
            </w:r>
          </w:p>
        </w:tc>
        <w:tc>
          <w:tcPr>
            <w:tcW w:w="850" w:type="dxa"/>
            <w:vAlign w:val="center"/>
          </w:tcPr>
          <w:p w14:paraId="5F4CFF66" w14:textId="77777777" w:rsidR="00485766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67" w14:textId="77777777" w:rsidR="00485766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4.2.3; 4.2.4</w:t>
            </w:r>
          </w:p>
        </w:tc>
      </w:tr>
      <w:tr w:rsidR="0079725B" w:rsidRPr="00DB5D05" w14:paraId="5F4CFF6D" w14:textId="77777777" w:rsidTr="00E713BA">
        <w:tc>
          <w:tcPr>
            <w:tcW w:w="1408" w:type="dxa"/>
            <w:vAlign w:val="center"/>
          </w:tcPr>
          <w:p w14:paraId="5F4CFF69" w14:textId="77777777" w:rsidR="0079725B" w:rsidRPr="00DB5D05" w:rsidRDefault="0079725B" w:rsidP="001627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 xml:space="preserve">Chương </w:t>
            </w:r>
            <w:r w:rsidR="001627DB" w:rsidRPr="00DB5D05">
              <w:rPr>
                <w:b/>
                <w:bCs/>
                <w:lang w:val="nl-NL"/>
              </w:rPr>
              <w:t>4</w:t>
            </w:r>
          </w:p>
        </w:tc>
        <w:tc>
          <w:tcPr>
            <w:tcW w:w="5363" w:type="dxa"/>
            <w:vAlign w:val="center"/>
          </w:tcPr>
          <w:p w14:paraId="5F4CFF6A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 ỨNG DỤNG TRONG TRUYỀN ĐỘNG ĐIỆN (TĐĐ)</w:t>
            </w:r>
          </w:p>
        </w:tc>
        <w:tc>
          <w:tcPr>
            <w:tcW w:w="850" w:type="dxa"/>
            <w:vAlign w:val="center"/>
          </w:tcPr>
          <w:p w14:paraId="5F4CFF6B" w14:textId="77777777" w:rsidR="0079725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F6C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79725B" w:rsidRPr="00DB5D05" w14:paraId="5F4CFF72" w14:textId="77777777" w:rsidTr="00E713BA">
        <w:tc>
          <w:tcPr>
            <w:tcW w:w="1408" w:type="dxa"/>
            <w:vAlign w:val="center"/>
          </w:tcPr>
          <w:p w14:paraId="5F4CFF6E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4.1</w:t>
            </w:r>
          </w:p>
        </w:tc>
        <w:tc>
          <w:tcPr>
            <w:tcW w:w="5363" w:type="dxa"/>
            <w:vAlign w:val="center"/>
          </w:tcPr>
          <w:p w14:paraId="5F4CFF6F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Tổng quan về điện tử ứng dụng trong TĐĐ</w:t>
            </w:r>
          </w:p>
        </w:tc>
        <w:tc>
          <w:tcPr>
            <w:tcW w:w="850" w:type="dxa"/>
            <w:vAlign w:val="center"/>
          </w:tcPr>
          <w:p w14:paraId="5F4CFF70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71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4.1.18</w:t>
            </w:r>
          </w:p>
        </w:tc>
      </w:tr>
      <w:tr w:rsidR="0079725B" w:rsidRPr="00DB5D05" w14:paraId="5F4CFF77" w14:textId="77777777" w:rsidTr="00E713BA">
        <w:tc>
          <w:tcPr>
            <w:tcW w:w="1408" w:type="dxa"/>
            <w:vAlign w:val="center"/>
          </w:tcPr>
          <w:p w14:paraId="5F4CFF73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4.2</w:t>
            </w:r>
          </w:p>
        </w:tc>
        <w:tc>
          <w:tcPr>
            <w:tcW w:w="5363" w:type="dxa"/>
            <w:vAlign w:val="center"/>
          </w:tcPr>
          <w:p w14:paraId="5F4CFF74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chế độ làm việc và đặc tính tải</w:t>
            </w:r>
          </w:p>
        </w:tc>
        <w:tc>
          <w:tcPr>
            <w:tcW w:w="850" w:type="dxa"/>
            <w:vAlign w:val="center"/>
          </w:tcPr>
          <w:p w14:paraId="5F4CFF75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76" w14:textId="77777777" w:rsidR="0079725B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4.1.19</w:t>
            </w:r>
          </w:p>
        </w:tc>
      </w:tr>
      <w:tr w:rsidR="0079725B" w:rsidRPr="00DB5D05" w14:paraId="5F4CFF7C" w14:textId="77777777" w:rsidTr="00E713BA">
        <w:tc>
          <w:tcPr>
            <w:tcW w:w="1408" w:type="dxa"/>
            <w:vAlign w:val="center"/>
          </w:tcPr>
          <w:p w14:paraId="5F4CFF78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4.3</w:t>
            </w:r>
          </w:p>
        </w:tc>
        <w:tc>
          <w:tcPr>
            <w:tcW w:w="5363" w:type="dxa"/>
            <w:vAlign w:val="center"/>
          </w:tcPr>
          <w:p w14:paraId="5F4CFF79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Mô hình toán học của động cơ một chiều</w:t>
            </w:r>
          </w:p>
        </w:tc>
        <w:tc>
          <w:tcPr>
            <w:tcW w:w="850" w:type="dxa"/>
            <w:vAlign w:val="center"/>
          </w:tcPr>
          <w:p w14:paraId="5F4CFF7A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7B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1.1.20; 4.2.2</w:t>
            </w:r>
          </w:p>
        </w:tc>
      </w:tr>
      <w:tr w:rsidR="0079725B" w:rsidRPr="00DB5D05" w14:paraId="5F4CFF81" w14:textId="77777777" w:rsidTr="00E713BA">
        <w:tc>
          <w:tcPr>
            <w:tcW w:w="1408" w:type="dxa"/>
            <w:vAlign w:val="center"/>
          </w:tcPr>
          <w:p w14:paraId="5F4CFF7D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4.4</w:t>
            </w:r>
          </w:p>
        </w:tc>
        <w:tc>
          <w:tcPr>
            <w:tcW w:w="5363" w:type="dxa"/>
            <w:vAlign w:val="center"/>
          </w:tcPr>
          <w:p w14:paraId="5F4CFF7E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Mô hình toán học của động cơ xoay chiều</w:t>
            </w:r>
          </w:p>
        </w:tc>
        <w:tc>
          <w:tcPr>
            <w:tcW w:w="850" w:type="dxa"/>
            <w:vAlign w:val="center"/>
          </w:tcPr>
          <w:p w14:paraId="5F4CFF7F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80" w14:textId="77777777" w:rsidR="0079725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4.1.21; 4.2.2</w:t>
            </w:r>
          </w:p>
        </w:tc>
      </w:tr>
      <w:tr w:rsidR="0079725B" w:rsidRPr="00DB5D05" w14:paraId="5F4CFF86" w14:textId="77777777" w:rsidTr="00E713BA">
        <w:tc>
          <w:tcPr>
            <w:tcW w:w="1408" w:type="dxa"/>
            <w:vAlign w:val="center"/>
          </w:tcPr>
          <w:p w14:paraId="5F4CFF82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4.5</w:t>
            </w:r>
          </w:p>
        </w:tc>
        <w:tc>
          <w:tcPr>
            <w:tcW w:w="5363" w:type="dxa"/>
            <w:vAlign w:val="center"/>
          </w:tcPr>
          <w:p w14:paraId="5F4CFF83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Điện tử ứng dụng trong TĐĐ một chiều</w:t>
            </w:r>
          </w:p>
        </w:tc>
        <w:tc>
          <w:tcPr>
            <w:tcW w:w="850" w:type="dxa"/>
            <w:vAlign w:val="center"/>
          </w:tcPr>
          <w:p w14:paraId="5F4CFF84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85" w14:textId="77777777" w:rsidR="0079725B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4.1.22; 4.2.1</w:t>
            </w:r>
          </w:p>
        </w:tc>
      </w:tr>
      <w:tr w:rsidR="0079725B" w:rsidRPr="00DB5D05" w14:paraId="5F4CFF8B" w14:textId="77777777" w:rsidTr="00E713BA">
        <w:tc>
          <w:tcPr>
            <w:tcW w:w="1408" w:type="dxa"/>
            <w:vAlign w:val="center"/>
          </w:tcPr>
          <w:p w14:paraId="5F4CFF87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4.6</w:t>
            </w:r>
          </w:p>
        </w:tc>
        <w:tc>
          <w:tcPr>
            <w:tcW w:w="5363" w:type="dxa"/>
            <w:vAlign w:val="center"/>
          </w:tcPr>
          <w:p w14:paraId="5F4CFF88" w14:textId="77777777" w:rsidR="0079725B" w:rsidRPr="00DB5D05" w:rsidRDefault="0079725B" w:rsidP="00D90A69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Điện tử ứng dụng trong TĐĐ xoay chiều</w:t>
            </w:r>
          </w:p>
        </w:tc>
        <w:tc>
          <w:tcPr>
            <w:tcW w:w="850" w:type="dxa"/>
            <w:vAlign w:val="center"/>
          </w:tcPr>
          <w:p w14:paraId="5F4CFF89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8A" w14:textId="77777777" w:rsidR="0079725B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4.1.23; 4.2.1</w:t>
            </w:r>
          </w:p>
        </w:tc>
      </w:tr>
      <w:tr w:rsidR="0079725B" w:rsidRPr="00DB5D05" w14:paraId="5F4CFF90" w14:textId="77777777" w:rsidTr="00E713BA">
        <w:tc>
          <w:tcPr>
            <w:tcW w:w="1408" w:type="dxa"/>
            <w:vAlign w:val="center"/>
          </w:tcPr>
          <w:p w14:paraId="5F4CFF8C" w14:textId="77777777" w:rsidR="0079725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lastRenderedPageBreak/>
              <w:t>4.7</w:t>
            </w:r>
          </w:p>
        </w:tc>
        <w:tc>
          <w:tcPr>
            <w:tcW w:w="5363" w:type="dxa"/>
            <w:vAlign w:val="center"/>
          </w:tcPr>
          <w:p w14:paraId="5F4CFF8D" w14:textId="77777777" w:rsidR="0079725B" w:rsidRPr="00DB5D05" w:rsidRDefault="0079725B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Điện tử ứng dụng trong truyền động động cơ bước</w:t>
            </w:r>
          </w:p>
        </w:tc>
        <w:tc>
          <w:tcPr>
            <w:tcW w:w="850" w:type="dxa"/>
            <w:vAlign w:val="center"/>
          </w:tcPr>
          <w:p w14:paraId="5F4CFF8E" w14:textId="77777777" w:rsidR="0079725B" w:rsidRPr="00DB5D05" w:rsidRDefault="0079725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8F" w14:textId="77777777" w:rsidR="0079725B" w:rsidRPr="00DB5D05" w:rsidRDefault="00A638A9" w:rsidP="00A638A9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4.1.24; 4.2.1</w:t>
            </w:r>
          </w:p>
        </w:tc>
      </w:tr>
      <w:tr w:rsidR="00A638A9" w:rsidRPr="00DB5D05" w14:paraId="5F4CFF95" w14:textId="77777777" w:rsidTr="00E713BA">
        <w:tc>
          <w:tcPr>
            <w:tcW w:w="1408" w:type="dxa"/>
            <w:vAlign w:val="center"/>
          </w:tcPr>
          <w:p w14:paraId="5F4CFF91" w14:textId="77777777" w:rsidR="00A638A9" w:rsidRPr="00DB5D05" w:rsidRDefault="00A638A9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4.8</w:t>
            </w:r>
          </w:p>
        </w:tc>
        <w:tc>
          <w:tcPr>
            <w:tcW w:w="5363" w:type="dxa"/>
            <w:vAlign w:val="center"/>
          </w:tcPr>
          <w:p w14:paraId="5F4CFF92" w14:textId="77777777" w:rsidR="00A638A9" w:rsidRPr="00DB5D05" w:rsidRDefault="00A638A9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Bài tập</w:t>
            </w:r>
          </w:p>
        </w:tc>
        <w:tc>
          <w:tcPr>
            <w:tcW w:w="850" w:type="dxa"/>
            <w:vAlign w:val="center"/>
          </w:tcPr>
          <w:p w14:paraId="5F4CFF93" w14:textId="77777777" w:rsidR="00A638A9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94" w14:textId="77777777" w:rsidR="00A638A9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4.2.3; 4.2.4</w:t>
            </w:r>
          </w:p>
        </w:tc>
      </w:tr>
      <w:tr w:rsidR="001627DB" w:rsidRPr="00DB5D05" w14:paraId="5F4CFF9A" w14:textId="77777777" w:rsidTr="00E713BA">
        <w:tc>
          <w:tcPr>
            <w:tcW w:w="1408" w:type="dxa"/>
            <w:vAlign w:val="center"/>
          </w:tcPr>
          <w:p w14:paraId="5F4CFF96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>Chương 5</w:t>
            </w:r>
          </w:p>
        </w:tc>
        <w:tc>
          <w:tcPr>
            <w:tcW w:w="5363" w:type="dxa"/>
            <w:vAlign w:val="center"/>
          </w:tcPr>
          <w:p w14:paraId="5F4CFF97" w14:textId="77777777" w:rsidR="001627DB" w:rsidRPr="00DB5D05" w:rsidRDefault="001627DB" w:rsidP="0048576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</w:t>
            </w:r>
            <w:r w:rsidR="00485766" w:rsidRPr="00DB5D05">
              <w:rPr>
                <w:lang w:val="it-IT"/>
              </w:rPr>
              <w:t xml:space="preserve"> ỨNG DỤNG</w:t>
            </w:r>
            <w:r w:rsidRPr="00DB5D05">
              <w:rPr>
                <w:lang w:val="it-IT"/>
              </w:rPr>
              <w:t xml:space="preserve"> TRONG </w:t>
            </w:r>
            <w:r w:rsidR="00485766" w:rsidRPr="00DB5D05">
              <w:rPr>
                <w:lang w:val="it-IT"/>
              </w:rPr>
              <w:t xml:space="preserve">HỆ THỐNG </w:t>
            </w:r>
            <w:r w:rsidRPr="00DB5D05">
              <w:rPr>
                <w:lang w:val="it-IT"/>
              </w:rPr>
              <w:t>NĂNG LƯỢNG TÁI TẠO</w:t>
            </w:r>
          </w:p>
        </w:tc>
        <w:tc>
          <w:tcPr>
            <w:tcW w:w="850" w:type="dxa"/>
            <w:vAlign w:val="center"/>
          </w:tcPr>
          <w:p w14:paraId="5F4CFF98" w14:textId="77777777" w:rsidR="001627D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F99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627DB" w:rsidRPr="00DB5D05" w14:paraId="5F4CFF9F" w14:textId="77777777" w:rsidTr="00E713BA">
        <w:tc>
          <w:tcPr>
            <w:tcW w:w="1408" w:type="dxa"/>
            <w:vAlign w:val="center"/>
          </w:tcPr>
          <w:p w14:paraId="5F4CFF9B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5.1</w:t>
            </w:r>
          </w:p>
        </w:tc>
        <w:tc>
          <w:tcPr>
            <w:tcW w:w="5363" w:type="dxa"/>
            <w:vAlign w:val="center"/>
          </w:tcPr>
          <w:p w14:paraId="5F4CFF9C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Giới thiệu về hệ thống năng lượng tái tạo</w:t>
            </w:r>
          </w:p>
        </w:tc>
        <w:tc>
          <w:tcPr>
            <w:tcW w:w="850" w:type="dxa"/>
            <w:vAlign w:val="center"/>
          </w:tcPr>
          <w:p w14:paraId="5F4CFF9D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9E" w14:textId="77777777" w:rsidR="001627D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4.1.25</w:t>
            </w:r>
          </w:p>
        </w:tc>
      </w:tr>
      <w:tr w:rsidR="001627DB" w:rsidRPr="00DB5D05" w14:paraId="5F4CFFA4" w14:textId="77777777" w:rsidTr="00E713BA">
        <w:tc>
          <w:tcPr>
            <w:tcW w:w="1408" w:type="dxa"/>
            <w:vAlign w:val="center"/>
          </w:tcPr>
          <w:p w14:paraId="5F4CFFA0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5.2</w:t>
            </w:r>
          </w:p>
        </w:tc>
        <w:tc>
          <w:tcPr>
            <w:tcW w:w="5363" w:type="dxa"/>
            <w:vAlign w:val="center"/>
          </w:tcPr>
          <w:p w14:paraId="5F4CFFA1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Hệ thống quang điện (pin mặt trời)</w:t>
            </w:r>
          </w:p>
        </w:tc>
        <w:tc>
          <w:tcPr>
            <w:tcW w:w="850" w:type="dxa"/>
            <w:vAlign w:val="center"/>
          </w:tcPr>
          <w:p w14:paraId="5F4CFFA2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A3" w14:textId="77777777" w:rsidR="001627D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4.1.26</w:t>
            </w:r>
          </w:p>
        </w:tc>
      </w:tr>
      <w:tr w:rsidR="001627DB" w:rsidRPr="00DB5D05" w14:paraId="5F4CFFA9" w14:textId="77777777" w:rsidTr="00E713BA">
        <w:tc>
          <w:tcPr>
            <w:tcW w:w="1408" w:type="dxa"/>
            <w:vAlign w:val="center"/>
          </w:tcPr>
          <w:p w14:paraId="5F4CFFA5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5.3</w:t>
            </w:r>
          </w:p>
        </w:tc>
        <w:tc>
          <w:tcPr>
            <w:tcW w:w="5363" w:type="dxa"/>
            <w:vAlign w:val="center"/>
          </w:tcPr>
          <w:p w14:paraId="5F4CFFA6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Mạch điện tử trong các hệ thống quang điện</w:t>
            </w:r>
          </w:p>
        </w:tc>
        <w:tc>
          <w:tcPr>
            <w:tcW w:w="850" w:type="dxa"/>
            <w:vAlign w:val="center"/>
          </w:tcPr>
          <w:p w14:paraId="5F4CFFA7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A8" w14:textId="77777777" w:rsidR="001627D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4.1.27</w:t>
            </w:r>
            <w:r w:rsidR="00C759E8" w:rsidRPr="00DB5D05">
              <w:rPr>
                <w:bCs/>
              </w:rPr>
              <w:t>; 4.2.1</w:t>
            </w:r>
          </w:p>
        </w:tc>
      </w:tr>
      <w:tr w:rsidR="001627DB" w:rsidRPr="00DB5D05" w14:paraId="5F4CFFAE" w14:textId="77777777" w:rsidTr="00E713BA">
        <w:tc>
          <w:tcPr>
            <w:tcW w:w="1408" w:type="dxa"/>
            <w:vAlign w:val="center"/>
          </w:tcPr>
          <w:p w14:paraId="5F4CFFAA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5.4</w:t>
            </w:r>
          </w:p>
        </w:tc>
        <w:tc>
          <w:tcPr>
            <w:tcW w:w="5363" w:type="dxa"/>
            <w:vAlign w:val="center"/>
          </w:tcPr>
          <w:p w14:paraId="5F4CFFAB" w14:textId="77777777" w:rsidR="001627DB" w:rsidRPr="00DB5D05" w:rsidRDefault="001627DB" w:rsidP="00E847C0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 xml:space="preserve">Hệ thống </w:t>
            </w:r>
            <w:r w:rsidR="00E847C0" w:rsidRPr="00DB5D05">
              <w:rPr>
                <w:sz w:val="23"/>
                <w:szCs w:val="23"/>
                <w:lang w:val="it-IT"/>
              </w:rPr>
              <w:t>điện gió</w:t>
            </w:r>
          </w:p>
        </w:tc>
        <w:tc>
          <w:tcPr>
            <w:tcW w:w="850" w:type="dxa"/>
            <w:vAlign w:val="center"/>
          </w:tcPr>
          <w:p w14:paraId="5F4CFFAC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AD" w14:textId="77777777" w:rsidR="001627D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4.1.28</w:t>
            </w:r>
          </w:p>
        </w:tc>
      </w:tr>
      <w:tr w:rsidR="001627DB" w:rsidRPr="00DB5D05" w14:paraId="5F4CFFB3" w14:textId="77777777" w:rsidTr="00E713BA">
        <w:tc>
          <w:tcPr>
            <w:tcW w:w="1408" w:type="dxa"/>
            <w:vAlign w:val="center"/>
          </w:tcPr>
          <w:p w14:paraId="5F4CFFAF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5.5</w:t>
            </w:r>
          </w:p>
        </w:tc>
        <w:tc>
          <w:tcPr>
            <w:tcW w:w="5363" w:type="dxa"/>
            <w:vAlign w:val="center"/>
          </w:tcPr>
          <w:p w14:paraId="5F4CFFB0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Mạch điện tử trong các hệ thống phong điện</w:t>
            </w:r>
          </w:p>
        </w:tc>
        <w:tc>
          <w:tcPr>
            <w:tcW w:w="850" w:type="dxa"/>
            <w:vAlign w:val="center"/>
          </w:tcPr>
          <w:p w14:paraId="5F4CFFB1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B2" w14:textId="77777777" w:rsidR="001627DB" w:rsidRPr="00DB5D05" w:rsidRDefault="00A638A9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4.1.29</w:t>
            </w:r>
            <w:r w:rsidR="00C759E8" w:rsidRPr="00DB5D05">
              <w:rPr>
                <w:bCs/>
              </w:rPr>
              <w:t>; 4.2.1</w:t>
            </w:r>
          </w:p>
        </w:tc>
      </w:tr>
      <w:tr w:rsidR="001627DB" w:rsidRPr="00DB5D05" w14:paraId="5F4CFFB8" w14:textId="77777777" w:rsidTr="00E713BA">
        <w:tc>
          <w:tcPr>
            <w:tcW w:w="1408" w:type="dxa"/>
            <w:vAlign w:val="center"/>
          </w:tcPr>
          <w:p w14:paraId="5F4CFFB4" w14:textId="77777777" w:rsidR="001627DB" w:rsidRPr="00DB5D05" w:rsidRDefault="001627DB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5.6</w:t>
            </w:r>
          </w:p>
        </w:tc>
        <w:tc>
          <w:tcPr>
            <w:tcW w:w="5363" w:type="dxa"/>
            <w:vAlign w:val="center"/>
          </w:tcPr>
          <w:p w14:paraId="5F4CFFB5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Kết nối các hệ thống năng lượng tái tạo</w:t>
            </w:r>
          </w:p>
        </w:tc>
        <w:tc>
          <w:tcPr>
            <w:tcW w:w="850" w:type="dxa"/>
            <w:vAlign w:val="center"/>
          </w:tcPr>
          <w:p w14:paraId="5F4CFFB6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B7" w14:textId="77777777" w:rsidR="001627DB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4.1.30</w:t>
            </w:r>
          </w:p>
        </w:tc>
      </w:tr>
      <w:tr w:rsidR="00485766" w:rsidRPr="00DB5D05" w14:paraId="5F4CFFBD" w14:textId="77777777" w:rsidTr="00E713BA">
        <w:tc>
          <w:tcPr>
            <w:tcW w:w="1408" w:type="dxa"/>
            <w:vAlign w:val="center"/>
          </w:tcPr>
          <w:p w14:paraId="5F4CFFB9" w14:textId="77777777" w:rsidR="00485766" w:rsidRPr="00DB5D05" w:rsidRDefault="00485766" w:rsidP="00C27086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5.7</w:t>
            </w:r>
          </w:p>
        </w:tc>
        <w:tc>
          <w:tcPr>
            <w:tcW w:w="5363" w:type="dxa"/>
            <w:vAlign w:val="center"/>
          </w:tcPr>
          <w:p w14:paraId="5F4CFFBA" w14:textId="77777777" w:rsidR="00485766" w:rsidRPr="00DB5D05" w:rsidRDefault="00485766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Bài tập</w:t>
            </w:r>
          </w:p>
        </w:tc>
        <w:tc>
          <w:tcPr>
            <w:tcW w:w="850" w:type="dxa"/>
            <w:vAlign w:val="center"/>
          </w:tcPr>
          <w:p w14:paraId="5F4CFFBB" w14:textId="77777777" w:rsidR="00485766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BC" w14:textId="77777777" w:rsidR="00485766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4.2.3; 4.2.4</w:t>
            </w:r>
          </w:p>
        </w:tc>
      </w:tr>
      <w:tr w:rsidR="001627DB" w:rsidRPr="00DB5D05" w14:paraId="5F4CFFC2" w14:textId="77777777" w:rsidTr="00E713BA">
        <w:tc>
          <w:tcPr>
            <w:tcW w:w="1408" w:type="dxa"/>
            <w:vAlign w:val="center"/>
          </w:tcPr>
          <w:p w14:paraId="5F4CFFBE" w14:textId="77777777" w:rsidR="001627DB" w:rsidRPr="00DB5D05" w:rsidRDefault="001627DB" w:rsidP="001627DB">
            <w:pPr>
              <w:pStyle w:val="ListParagraph"/>
              <w:ind w:left="0"/>
              <w:jc w:val="center"/>
              <w:rPr>
                <w:b/>
                <w:bCs/>
                <w:lang w:val="nl-NL"/>
              </w:rPr>
            </w:pPr>
            <w:r w:rsidRPr="00DB5D05">
              <w:rPr>
                <w:b/>
                <w:bCs/>
                <w:lang w:val="nl-NL"/>
              </w:rPr>
              <w:t>Chương 6</w:t>
            </w:r>
          </w:p>
        </w:tc>
        <w:tc>
          <w:tcPr>
            <w:tcW w:w="5363" w:type="dxa"/>
            <w:vAlign w:val="center"/>
          </w:tcPr>
          <w:p w14:paraId="5F4CFFBF" w14:textId="77777777" w:rsidR="001627DB" w:rsidRPr="00DB5D05" w:rsidRDefault="001627DB" w:rsidP="00C27086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ĐIỆN TỬ ỨNG DỤNG TRONG CÁC PHƯƠNG TIỆN VẬN TẢI</w:t>
            </w:r>
          </w:p>
        </w:tc>
        <w:tc>
          <w:tcPr>
            <w:tcW w:w="850" w:type="dxa"/>
            <w:vAlign w:val="center"/>
          </w:tcPr>
          <w:p w14:paraId="5F4CFFC0" w14:textId="77777777" w:rsidR="001627DB" w:rsidRPr="00DB5D05" w:rsidRDefault="00485766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7+0.5</w:t>
            </w:r>
          </w:p>
        </w:tc>
        <w:tc>
          <w:tcPr>
            <w:tcW w:w="1559" w:type="dxa"/>
            <w:vAlign w:val="center"/>
          </w:tcPr>
          <w:p w14:paraId="5F4CFFC1" w14:textId="77777777" w:rsidR="001627DB" w:rsidRPr="00DB5D05" w:rsidRDefault="001627DB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759E8" w:rsidRPr="00DB5D05" w14:paraId="5F4CFFC7" w14:textId="77777777" w:rsidTr="00E713BA">
        <w:tc>
          <w:tcPr>
            <w:tcW w:w="1408" w:type="dxa"/>
            <w:vAlign w:val="center"/>
          </w:tcPr>
          <w:p w14:paraId="5F4CFFC3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6.1</w:t>
            </w:r>
          </w:p>
        </w:tc>
        <w:tc>
          <w:tcPr>
            <w:tcW w:w="5363" w:type="dxa"/>
            <w:vAlign w:val="center"/>
          </w:tcPr>
          <w:p w14:paraId="5F4CFFC4" w14:textId="77777777" w:rsidR="00C759E8" w:rsidRPr="00DB5D05" w:rsidRDefault="00C759E8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mạch điện tử ứng dụng trong vận tải đường sắt</w:t>
            </w:r>
          </w:p>
        </w:tc>
        <w:tc>
          <w:tcPr>
            <w:tcW w:w="850" w:type="dxa"/>
            <w:vAlign w:val="center"/>
          </w:tcPr>
          <w:p w14:paraId="5F4CFFC5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C6" w14:textId="77777777" w:rsidR="00C759E8" w:rsidRPr="00DB5D05" w:rsidRDefault="00C759E8" w:rsidP="003B211A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4.1.31; 4.2.1</w:t>
            </w:r>
          </w:p>
        </w:tc>
      </w:tr>
      <w:tr w:rsidR="00C759E8" w:rsidRPr="00DB5D05" w14:paraId="5F4CFFCC" w14:textId="77777777" w:rsidTr="00E713BA">
        <w:tc>
          <w:tcPr>
            <w:tcW w:w="1408" w:type="dxa"/>
            <w:vAlign w:val="center"/>
          </w:tcPr>
          <w:p w14:paraId="5F4CFFC8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6.2</w:t>
            </w:r>
          </w:p>
        </w:tc>
        <w:tc>
          <w:tcPr>
            <w:tcW w:w="5363" w:type="dxa"/>
            <w:vAlign w:val="center"/>
          </w:tcPr>
          <w:p w14:paraId="5F4CFFC9" w14:textId="77777777" w:rsidR="00C759E8" w:rsidRPr="00DB5D05" w:rsidRDefault="00C759E8" w:rsidP="00C27086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mạch điện tử ứng dụng trong ô tô</w:t>
            </w:r>
          </w:p>
        </w:tc>
        <w:tc>
          <w:tcPr>
            <w:tcW w:w="850" w:type="dxa"/>
            <w:vAlign w:val="center"/>
          </w:tcPr>
          <w:p w14:paraId="5F4CFFCA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CB" w14:textId="77777777" w:rsidR="00C759E8" w:rsidRPr="00DB5D05" w:rsidRDefault="00C759E8" w:rsidP="003B211A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4.1.32; 4.2.1</w:t>
            </w:r>
          </w:p>
        </w:tc>
      </w:tr>
      <w:tr w:rsidR="00C759E8" w:rsidRPr="00DB5D05" w14:paraId="5F4CFFD1" w14:textId="77777777" w:rsidTr="00E713BA">
        <w:tc>
          <w:tcPr>
            <w:tcW w:w="1408" w:type="dxa"/>
            <w:vAlign w:val="center"/>
          </w:tcPr>
          <w:p w14:paraId="5F4CFFCD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6.3</w:t>
            </w:r>
          </w:p>
        </w:tc>
        <w:tc>
          <w:tcPr>
            <w:tcW w:w="5363" w:type="dxa"/>
            <w:vAlign w:val="center"/>
          </w:tcPr>
          <w:p w14:paraId="5F4CFFCE" w14:textId="77777777" w:rsidR="00C759E8" w:rsidRPr="00DB5D05" w:rsidRDefault="00C759E8" w:rsidP="00ED762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 xml:space="preserve">Các mạch điện tử ứng dụng trong ô tô lai </w:t>
            </w:r>
            <w:r w:rsidRPr="00DB5D05">
              <w:rPr>
                <w:sz w:val="23"/>
                <w:szCs w:val="23"/>
                <w:lang w:val="it-IT"/>
              </w:rPr>
              <w:t>(HEV - Hybrid Electric Vehicle)</w:t>
            </w:r>
          </w:p>
        </w:tc>
        <w:tc>
          <w:tcPr>
            <w:tcW w:w="850" w:type="dxa"/>
            <w:vAlign w:val="center"/>
          </w:tcPr>
          <w:p w14:paraId="5F4CFFCF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D0" w14:textId="77777777" w:rsidR="00C759E8" w:rsidRPr="00DB5D05" w:rsidRDefault="00C759E8" w:rsidP="003B211A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4.1.33; 4.2.1</w:t>
            </w:r>
          </w:p>
        </w:tc>
      </w:tr>
      <w:tr w:rsidR="00C759E8" w:rsidRPr="00DB5D05" w14:paraId="5F4CFFD6" w14:textId="77777777" w:rsidTr="00E713BA">
        <w:tc>
          <w:tcPr>
            <w:tcW w:w="1408" w:type="dxa"/>
            <w:vAlign w:val="center"/>
          </w:tcPr>
          <w:p w14:paraId="5F4CFFD2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6.4</w:t>
            </w:r>
          </w:p>
        </w:tc>
        <w:tc>
          <w:tcPr>
            <w:tcW w:w="5363" w:type="dxa"/>
            <w:vAlign w:val="center"/>
          </w:tcPr>
          <w:p w14:paraId="5F4CFFD3" w14:textId="77777777" w:rsidR="00C759E8" w:rsidRPr="00DB5D05" w:rsidRDefault="00C759E8" w:rsidP="00ED762A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mạch điện tử ứng dụng trong ô</w:t>
            </w:r>
            <w:r w:rsidRPr="00DB5D05">
              <w:rPr>
                <w:sz w:val="23"/>
                <w:szCs w:val="23"/>
                <w:lang w:val="it-IT"/>
              </w:rPr>
              <w:t xml:space="preserve"> tô điện (EV - Electric Vehicle)</w:t>
            </w:r>
          </w:p>
        </w:tc>
        <w:tc>
          <w:tcPr>
            <w:tcW w:w="850" w:type="dxa"/>
            <w:vAlign w:val="center"/>
          </w:tcPr>
          <w:p w14:paraId="5F4CFFD4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D5" w14:textId="77777777" w:rsidR="00C759E8" w:rsidRPr="00DB5D05" w:rsidRDefault="00C759E8" w:rsidP="003B211A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4.1.34; 4.2.1</w:t>
            </w:r>
          </w:p>
        </w:tc>
      </w:tr>
      <w:tr w:rsidR="00C759E8" w:rsidRPr="00DB5D05" w14:paraId="5F4CFFDB" w14:textId="77777777" w:rsidTr="00E713BA">
        <w:tc>
          <w:tcPr>
            <w:tcW w:w="1408" w:type="dxa"/>
            <w:vAlign w:val="center"/>
          </w:tcPr>
          <w:p w14:paraId="5F4CFFD7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6.5</w:t>
            </w:r>
          </w:p>
        </w:tc>
        <w:tc>
          <w:tcPr>
            <w:tcW w:w="5363" w:type="dxa"/>
            <w:vAlign w:val="center"/>
          </w:tcPr>
          <w:p w14:paraId="5F4CFFD8" w14:textId="77777777" w:rsidR="00C759E8" w:rsidRPr="00DB5D05" w:rsidRDefault="00C759E8" w:rsidP="0029268A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Các mạch điện tử ứng dụng trong tàu thủy</w:t>
            </w:r>
          </w:p>
        </w:tc>
        <w:tc>
          <w:tcPr>
            <w:tcW w:w="850" w:type="dxa"/>
            <w:vAlign w:val="center"/>
          </w:tcPr>
          <w:p w14:paraId="5F4CFFD9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DA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4.1.35; 4.2.1</w:t>
            </w:r>
          </w:p>
        </w:tc>
      </w:tr>
      <w:tr w:rsidR="00C759E8" w:rsidRPr="00DB5D05" w14:paraId="5F4CFFE0" w14:textId="77777777" w:rsidTr="00E713BA">
        <w:tc>
          <w:tcPr>
            <w:tcW w:w="1408" w:type="dxa"/>
            <w:vAlign w:val="center"/>
          </w:tcPr>
          <w:p w14:paraId="5F4CFFDC" w14:textId="77777777" w:rsidR="00C759E8" w:rsidRPr="00DB5D05" w:rsidRDefault="00C759E8" w:rsidP="001627DB">
            <w:pPr>
              <w:pStyle w:val="ListParagraph"/>
              <w:ind w:left="0"/>
              <w:jc w:val="center"/>
              <w:rPr>
                <w:bCs/>
                <w:lang w:val="nl-NL"/>
              </w:rPr>
            </w:pPr>
            <w:r w:rsidRPr="00DB5D05">
              <w:rPr>
                <w:bCs/>
                <w:lang w:val="nl-NL"/>
              </w:rPr>
              <w:t>6.6</w:t>
            </w:r>
          </w:p>
        </w:tc>
        <w:tc>
          <w:tcPr>
            <w:tcW w:w="5363" w:type="dxa"/>
            <w:vAlign w:val="center"/>
          </w:tcPr>
          <w:p w14:paraId="5F4CFFDD" w14:textId="77777777" w:rsidR="00C759E8" w:rsidRPr="00DB5D05" w:rsidRDefault="00C759E8" w:rsidP="0029268A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Bài tập</w:t>
            </w:r>
          </w:p>
        </w:tc>
        <w:tc>
          <w:tcPr>
            <w:tcW w:w="850" w:type="dxa"/>
            <w:vAlign w:val="center"/>
          </w:tcPr>
          <w:p w14:paraId="5F4CFFDE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DF" w14:textId="77777777" w:rsidR="00C759E8" w:rsidRPr="00DB5D05" w:rsidRDefault="00C759E8" w:rsidP="00BC3435">
            <w:pPr>
              <w:pStyle w:val="ListParagraph"/>
              <w:ind w:left="0"/>
              <w:jc w:val="center"/>
              <w:rPr>
                <w:bCs/>
              </w:rPr>
            </w:pPr>
            <w:r w:rsidRPr="00DB5D05">
              <w:rPr>
                <w:bCs/>
              </w:rPr>
              <w:t>4.2.3; 4.2.4</w:t>
            </w:r>
          </w:p>
        </w:tc>
      </w:tr>
    </w:tbl>
    <w:p w14:paraId="5F4CFFE1" w14:textId="77777777" w:rsidR="009213CE" w:rsidRPr="00DB5D05" w:rsidRDefault="009213CE" w:rsidP="003F7694">
      <w:pPr>
        <w:ind w:firstLine="648"/>
        <w:jc w:val="both"/>
        <w:rPr>
          <w:i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363"/>
        <w:gridCol w:w="850"/>
        <w:gridCol w:w="1559"/>
      </w:tblGrid>
      <w:tr w:rsidR="009213CE" w:rsidRPr="00DB5D05" w14:paraId="5F4CFFE3" w14:textId="77777777" w:rsidTr="00FF6DED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FFE2" w14:textId="77777777" w:rsidR="009213CE" w:rsidRPr="00DB5D05" w:rsidRDefault="009213CE" w:rsidP="00BC3435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DB5D05">
              <w:rPr>
                <w:b/>
                <w:bCs/>
              </w:rPr>
              <w:t>6.</w:t>
            </w:r>
            <w:r w:rsidRPr="00DB5D05">
              <w:rPr>
                <w:b/>
                <w:bCs/>
                <w:lang w:val="vi-VN"/>
              </w:rPr>
              <w:t>2</w:t>
            </w:r>
            <w:r w:rsidRPr="00DB5D05">
              <w:rPr>
                <w:b/>
                <w:bCs/>
              </w:rPr>
              <w:t>. Thí nghiệm/</w:t>
            </w:r>
            <w:r w:rsidRPr="00DB5D05">
              <w:rPr>
                <w:b/>
                <w:bCs/>
                <w:lang w:val="vi-VN"/>
              </w:rPr>
              <w:t>Thực hành</w:t>
            </w:r>
            <w:r w:rsidRPr="00DB5D05">
              <w:rPr>
                <w:b/>
                <w:bCs/>
              </w:rPr>
              <w:t xml:space="preserve"> (nếu có)</w:t>
            </w:r>
          </w:p>
        </w:tc>
      </w:tr>
      <w:tr w:rsidR="009213CE" w:rsidRPr="00DB5D05" w14:paraId="5F4CFFE8" w14:textId="77777777" w:rsidTr="00FF6DED"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5F4CFFE4" w14:textId="77777777" w:rsidR="009213CE" w:rsidRPr="00DB5D0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</w:rPr>
              <w:t>Đề mục</w:t>
            </w:r>
          </w:p>
        </w:tc>
        <w:tc>
          <w:tcPr>
            <w:tcW w:w="5363" w:type="dxa"/>
            <w:tcBorders>
              <w:top w:val="single" w:sz="4" w:space="0" w:color="auto"/>
            </w:tcBorders>
            <w:vAlign w:val="center"/>
          </w:tcPr>
          <w:p w14:paraId="5F4CFFE5" w14:textId="77777777" w:rsidR="009213CE" w:rsidRPr="00DB5D0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F4CFFE6" w14:textId="77777777" w:rsidR="009213CE" w:rsidRPr="00DB5D0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F4CFFE7" w14:textId="77777777" w:rsidR="009213CE" w:rsidRPr="00DB5D05" w:rsidRDefault="009213CE" w:rsidP="00BC3435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DB5D0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9213CE" w:rsidRPr="00DB5D05" w14:paraId="5F4CFFED" w14:textId="77777777" w:rsidTr="00FF6DED">
        <w:tc>
          <w:tcPr>
            <w:tcW w:w="1408" w:type="dxa"/>
            <w:vAlign w:val="center"/>
          </w:tcPr>
          <w:p w14:paraId="5F4CFFE9" w14:textId="77777777" w:rsidR="009213CE" w:rsidRPr="00DB5D05" w:rsidRDefault="009213CE" w:rsidP="00AC7351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5363" w:type="dxa"/>
            <w:vAlign w:val="center"/>
          </w:tcPr>
          <w:p w14:paraId="5F4CFFEA" w14:textId="77777777" w:rsidR="009213CE" w:rsidRPr="00DB5D05" w:rsidRDefault="009213CE" w:rsidP="0069419A">
            <w:pPr>
              <w:pStyle w:val="Mc"/>
              <w:tabs>
                <w:tab w:val="clear" w:pos="1021"/>
                <w:tab w:val="left" w:pos="360"/>
                <w:tab w:val="left" w:pos="690"/>
              </w:tabs>
              <w:spacing w:after="0"/>
              <w:ind w:left="0"/>
              <w:rPr>
                <w:bCs/>
                <w:lang w:val="vi-VN"/>
              </w:rPr>
            </w:pPr>
          </w:p>
        </w:tc>
        <w:tc>
          <w:tcPr>
            <w:tcW w:w="850" w:type="dxa"/>
            <w:vAlign w:val="center"/>
          </w:tcPr>
          <w:p w14:paraId="5F4CFFEB" w14:textId="77777777" w:rsidR="009213CE" w:rsidRPr="00DB5D05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14:paraId="5F4CFFEC" w14:textId="77777777" w:rsidR="009213CE" w:rsidRPr="00DB5D05" w:rsidRDefault="009213CE" w:rsidP="00AC735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5F4CFFEE" w14:textId="77777777" w:rsidR="009213CE" w:rsidRPr="00DB5D05" w:rsidRDefault="009213CE" w:rsidP="003F7694">
      <w:pPr>
        <w:ind w:firstLine="648"/>
        <w:jc w:val="both"/>
        <w:rPr>
          <w:i/>
          <w:sz w:val="24"/>
          <w:szCs w:val="24"/>
          <w:u w:val="single"/>
        </w:rPr>
      </w:pPr>
    </w:p>
    <w:p w14:paraId="5F4CFFEF" w14:textId="77777777" w:rsidR="00975618" w:rsidRPr="00DB5D05" w:rsidRDefault="00E35C3F" w:rsidP="00296F71">
      <w:pPr>
        <w:pStyle w:val="BodyText2"/>
        <w:numPr>
          <w:ilvl w:val="0"/>
          <w:numId w:val="6"/>
        </w:numPr>
        <w:spacing w:before="120" w:after="0" w:line="240" w:lineRule="auto"/>
        <w:ind w:left="567" w:hanging="238"/>
        <w:jc w:val="both"/>
        <w:rPr>
          <w:bCs/>
        </w:rPr>
      </w:pPr>
      <w:r w:rsidRPr="00DB5D05">
        <w:rPr>
          <w:b/>
          <w:bCs/>
          <w:sz w:val="24"/>
          <w:szCs w:val="24"/>
        </w:rPr>
        <w:t xml:space="preserve"> </w:t>
      </w:r>
      <w:r w:rsidR="00744C77" w:rsidRPr="00DB5D05">
        <w:rPr>
          <w:b/>
          <w:bCs/>
          <w:sz w:val="24"/>
          <w:szCs w:val="24"/>
        </w:rPr>
        <w:t>Phương pháp giảng dạy</w:t>
      </w:r>
      <w:r w:rsidR="006A5431" w:rsidRPr="00DB5D05">
        <w:rPr>
          <w:b/>
          <w:bCs/>
          <w:sz w:val="24"/>
          <w:szCs w:val="24"/>
        </w:rPr>
        <w:t xml:space="preserve"> </w:t>
      </w:r>
    </w:p>
    <w:p w14:paraId="5F4CFFF0" w14:textId="77777777" w:rsidR="00975618" w:rsidRPr="00DB5D05" w:rsidRDefault="003F7694" w:rsidP="00975618">
      <w:pPr>
        <w:pStyle w:val="BodyText2"/>
        <w:spacing w:before="120" w:after="0" w:line="240" w:lineRule="auto"/>
        <w:ind w:left="567"/>
        <w:jc w:val="both"/>
        <w:rPr>
          <w:bCs/>
        </w:rPr>
      </w:pPr>
      <w:r w:rsidRPr="00DB5D05">
        <w:rPr>
          <w:bCs/>
        </w:rPr>
        <w:t>- Giảng dạy lý thuyết kết hợp bài tập</w:t>
      </w:r>
      <w:r w:rsidR="002921C8" w:rsidRPr="00DB5D05">
        <w:rPr>
          <w:bCs/>
        </w:rPr>
        <w:t>;</w:t>
      </w:r>
    </w:p>
    <w:p w14:paraId="5F4CFFF1" w14:textId="77777777" w:rsidR="00D171C9" w:rsidRPr="00DB5D05" w:rsidRDefault="00975618" w:rsidP="00975618">
      <w:pPr>
        <w:pStyle w:val="BodyText2"/>
        <w:spacing w:before="120" w:after="0" w:line="240" w:lineRule="auto"/>
        <w:ind w:left="567"/>
        <w:jc w:val="both"/>
        <w:rPr>
          <w:bCs/>
        </w:rPr>
      </w:pPr>
      <w:r w:rsidRPr="00DB5D05">
        <w:rPr>
          <w:bCs/>
        </w:rPr>
        <w:t>- Giảng dạy lý thuyết kết hợp với mô phỏng trên máy tính</w:t>
      </w:r>
      <w:r w:rsidR="002921C8" w:rsidRPr="00DB5D05">
        <w:rPr>
          <w:bCs/>
        </w:rPr>
        <w:t>.</w:t>
      </w:r>
    </w:p>
    <w:p w14:paraId="5F4CFFF2" w14:textId="77777777" w:rsidR="00975618" w:rsidRPr="00DB5D05" w:rsidRDefault="00744C77" w:rsidP="00975618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Nhiệm vụ của sinh viên</w:t>
      </w:r>
      <w:r w:rsidR="009540AF" w:rsidRPr="00DB5D05">
        <w:rPr>
          <w:b/>
          <w:bCs/>
          <w:sz w:val="24"/>
          <w:szCs w:val="24"/>
        </w:rPr>
        <w:t xml:space="preserve"> </w:t>
      </w:r>
    </w:p>
    <w:p w14:paraId="5F4CFFF3" w14:textId="77777777" w:rsidR="00744C77" w:rsidRPr="00DB5D05" w:rsidRDefault="00744C77" w:rsidP="002921C8">
      <w:pPr>
        <w:pStyle w:val="BodyText2"/>
        <w:spacing w:before="240" w:after="0" w:line="240" w:lineRule="auto"/>
        <w:ind w:firstLine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>Sinh viên phải thực hiện các nhiệm vụ sau:</w:t>
      </w:r>
    </w:p>
    <w:p w14:paraId="5F4CFFF4" w14:textId="77777777" w:rsidR="00744C77" w:rsidRPr="00DB5D0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 xml:space="preserve">- </w:t>
      </w:r>
      <w:r w:rsidR="006E5BAC" w:rsidRPr="00DB5D05">
        <w:rPr>
          <w:bCs/>
          <w:sz w:val="24"/>
          <w:szCs w:val="24"/>
        </w:rPr>
        <w:t>Có mặt</w:t>
      </w:r>
      <w:r w:rsidRPr="00DB5D05">
        <w:rPr>
          <w:bCs/>
          <w:sz w:val="24"/>
          <w:szCs w:val="24"/>
        </w:rPr>
        <w:t xml:space="preserve"> tối thiểu 80% số tiết học lý thuyết.</w:t>
      </w:r>
    </w:p>
    <w:p w14:paraId="5F4CFFF5" w14:textId="77777777" w:rsidR="00744C77" w:rsidRPr="00DB5D0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 xml:space="preserve">- </w:t>
      </w:r>
      <w:r w:rsidR="006E5BAC" w:rsidRPr="00DB5D05">
        <w:rPr>
          <w:bCs/>
          <w:sz w:val="24"/>
          <w:szCs w:val="24"/>
        </w:rPr>
        <w:t>Hoàn thành</w:t>
      </w:r>
      <w:r w:rsidRPr="00DB5D05">
        <w:rPr>
          <w:bCs/>
          <w:sz w:val="24"/>
          <w:szCs w:val="24"/>
        </w:rPr>
        <w:t xml:space="preserve"> đầy đủ các bài tập nhóm/ bài tập và được đánh giá kết quả thực hiện.</w:t>
      </w:r>
    </w:p>
    <w:p w14:paraId="5F4CFFF6" w14:textId="77777777" w:rsidR="00744C77" w:rsidRPr="00DB5D0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>- Tham dự kiểm tra giữa học kỳ.</w:t>
      </w:r>
    </w:p>
    <w:p w14:paraId="5F4CFFF7" w14:textId="77777777" w:rsidR="00744C77" w:rsidRPr="00DB5D0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>- Tham dự thi kết thúc học phần</w:t>
      </w:r>
      <w:r w:rsidR="000F78FF" w:rsidRPr="00DB5D05">
        <w:rPr>
          <w:bCs/>
          <w:sz w:val="24"/>
          <w:szCs w:val="24"/>
        </w:rPr>
        <w:t xml:space="preserve"> (bắt buộc)</w:t>
      </w:r>
      <w:r w:rsidRPr="00DB5D05">
        <w:rPr>
          <w:bCs/>
          <w:sz w:val="24"/>
          <w:szCs w:val="24"/>
        </w:rPr>
        <w:t>.</w:t>
      </w:r>
    </w:p>
    <w:p w14:paraId="5F4CFFF8" w14:textId="77777777" w:rsidR="00744C77" w:rsidRPr="00DB5D0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 xml:space="preserve">- Chủ động </w:t>
      </w:r>
      <w:r w:rsidR="002B3774" w:rsidRPr="00DB5D05">
        <w:rPr>
          <w:bCs/>
          <w:sz w:val="24"/>
          <w:szCs w:val="24"/>
        </w:rPr>
        <w:t xml:space="preserve">chuẩn bị các nội dung và </w:t>
      </w:r>
      <w:r w:rsidRPr="00DB5D05">
        <w:rPr>
          <w:bCs/>
          <w:sz w:val="24"/>
          <w:szCs w:val="24"/>
        </w:rPr>
        <w:t>thực hiện giờ tự học</w:t>
      </w:r>
      <w:r w:rsidR="002B3774" w:rsidRPr="00DB5D05">
        <w:rPr>
          <w:bCs/>
          <w:sz w:val="24"/>
          <w:szCs w:val="24"/>
        </w:rPr>
        <w:t xml:space="preserve"> theo mục 11</w:t>
      </w:r>
      <w:r w:rsidRPr="00DB5D05">
        <w:rPr>
          <w:bCs/>
          <w:sz w:val="24"/>
          <w:szCs w:val="24"/>
        </w:rPr>
        <w:t>.</w:t>
      </w:r>
    </w:p>
    <w:p w14:paraId="5F4CFFF9" w14:textId="77777777" w:rsidR="00744C77" w:rsidRPr="00DB5D0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Đánh gi</w:t>
      </w:r>
      <w:r w:rsidR="009540AF" w:rsidRPr="00DB5D05">
        <w:rPr>
          <w:b/>
          <w:bCs/>
          <w:sz w:val="24"/>
          <w:szCs w:val="24"/>
        </w:rPr>
        <w:t>á kết quả học tập của sinh viên</w:t>
      </w:r>
    </w:p>
    <w:p w14:paraId="5F4CFFFA" w14:textId="77777777" w:rsidR="00744C77" w:rsidRPr="00DB5D0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Cách đánh giá</w:t>
      </w:r>
    </w:p>
    <w:p w14:paraId="5F4CFFFB" w14:textId="77777777" w:rsidR="00744C77" w:rsidRPr="00DB5D05" w:rsidRDefault="00744C77" w:rsidP="00EE72A2">
      <w:pPr>
        <w:pStyle w:val="BodyText2"/>
        <w:tabs>
          <w:tab w:val="num" w:pos="960"/>
        </w:tabs>
        <w:spacing w:line="240" w:lineRule="auto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>Sinh viên được đánh giá tích lũy học phần như sau:</w:t>
      </w:r>
    </w:p>
    <w:p w14:paraId="5F4CFFFC" w14:textId="77777777" w:rsidR="00BA7C39" w:rsidRPr="00DB5D0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sz w:val="24"/>
          <w:szCs w:val="24"/>
          <w:lang w:val="nl-NL"/>
        </w:rPr>
      </w:pPr>
      <w:r w:rsidRPr="00DB5D05">
        <w:rPr>
          <w:b/>
          <w:bCs/>
          <w:sz w:val="24"/>
          <w:szCs w:val="24"/>
        </w:rPr>
        <w:t xml:space="preserve">                     </w:t>
      </w:r>
      <w:r w:rsidR="004A21C9" w:rsidRPr="00DB5D05">
        <w:rPr>
          <w:b/>
          <w:bCs/>
          <w:sz w:val="24"/>
          <w:szCs w:val="24"/>
        </w:rPr>
        <w:t xml:space="preserve">               </w:t>
      </w:r>
      <w:r w:rsidRPr="00DB5D05">
        <w:rPr>
          <w:b/>
          <w:bCs/>
          <w:sz w:val="24"/>
          <w:szCs w:val="24"/>
          <w:lang w:val="nl-NL"/>
        </w:rPr>
        <w:t>Bảng 2</w:t>
      </w:r>
      <w:r w:rsidR="004A21C9" w:rsidRPr="00DB5D05">
        <w:rPr>
          <w:b/>
          <w:bCs/>
          <w:sz w:val="24"/>
          <w:szCs w:val="24"/>
          <w:lang w:val="nl-NL"/>
        </w:rPr>
        <w:t>. Đánh giá học phần</w:t>
      </w:r>
      <w:r w:rsidRPr="00DB5D05">
        <w:rPr>
          <w:b/>
          <w:bCs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238"/>
        <w:gridCol w:w="4656"/>
        <w:gridCol w:w="1260"/>
      </w:tblGrid>
      <w:tr w:rsidR="00665547" w:rsidRPr="00DB5D05" w14:paraId="5F4D0001" w14:textId="77777777" w:rsidTr="002B65D1">
        <w:tc>
          <w:tcPr>
            <w:tcW w:w="564" w:type="dxa"/>
            <w:shd w:val="clear" w:color="auto" w:fill="auto"/>
          </w:tcPr>
          <w:p w14:paraId="5F4CFFFD" w14:textId="77777777" w:rsidR="00665547" w:rsidRPr="00DB5D0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2238" w:type="dxa"/>
            <w:shd w:val="clear" w:color="auto" w:fill="auto"/>
          </w:tcPr>
          <w:p w14:paraId="5F4CFFFE" w14:textId="77777777" w:rsidR="00665547" w:rsidRPr="00DB5D0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656" w:type="dxa"/>
            <w:shd w:val="clear" w:color="auto" w:fill="auto"/>
          </w:tcPr>
          <w:p w14:paraId="5F4CFFFF" w14:textId="77777777" w:rsidR="00665547" w:rsidRPr="00DB5D0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5F4D0000" w14:textId="77777777" w:rsidR="00665547" w:rsidRPr="00DB5D0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DB5D05" w14:paraId="5F4D0006" w14:textId="77777777" w:rsidTr="002B65D1">
        <w:tc>
          <w:tcPr>
            <w:tcW w:w="564" w:type="dxa"/>
            <w:shd w:val="clear" w:color="auto" w:fill="auto"/>
            <w:vAlign w:val="center"/>
          </w:tcPr>
          <w:p w14:paraId="5F4D0002" w14:textId="77777777" w:rsidR="00665547" w:rsidRPr="00DB5D0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5F4D0003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5F4D0004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D0005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665547" w:rsidRPr="00DB5D05" w14:paraId="5F4D000B" w14:textId="77777777" w:rsidTr="002B65D1">
        <w:tc>
          <w:tcPr>
            <w:tcW w:w="564" w:type="dxa"/>
            <w:shd w:val="clear" w:color="auto" w:fill="auto"/>
            <w:vAlign w:val="center"/>
          </w:tcPr>
          <w:p w14:paraId="5F4D0007" w14:textId="77777777" w:rsidR="00665547" w:rsidRPr="00DB5D0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5F4D0008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6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0009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Số bài tập đã làm/số bài tập được giao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4D000A" w14:textId="77777777" w:rsidR="00665547" w:rsidRPr="00DB5D0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2719B" w:rsidRPr="00DB5D05" w14:paraId="5F4D0010" w14:textId="77777777" w:rsidTr="002B65D1">
        <w:tc>
          <w:tcPr>
            <w:tcW w:w="564" w:type="dxa"/>
            <w:vMerge w:val="restart"/>
            <w:shd w:val="clear" w:color="auto" w:fill="auto"/>
            <w:vAlign w:val="center"/>
          </w:tcPr>
          <w:p w14:paraId="5F4D000C" w14:textId="77777777" w:rsidR="00C2719B" w:rsidRPr="00DB5D0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238" w:type="dxa"/>
            <w:vMerge w:val="restart"/>
            <w:shd w:val="clear" w:color="auto" w:fill="auto"/>
            <w:vAlign w:val="center"/>
          </w:tcPr>
          <w:p w14:paraId="5F4D000D" w14:textId="77777777" w:rsidR="00C2719B" w:rsidRPr="00DB5D05" w:rsidRDefault="00C2719B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00181C" w:rsidRPr="00DB5D05">
              <w:rPr>
                <w:bCs/>
                <w:sz w:val="24"/>
                <w:szCs w:val="24"/>
                <w:lang w:val="nl-NL"/>
              </w:rPr>
              <w:t>bài tập lớn</w:t>
            </w:r>
          </w:p>
        </w:tc>
        <w:tc>
          <w:tcPr>
            <w:tcW w:w="465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000E" w14:textId="77777777" w:rsidR="00C2719B" w:rsidRPr="00DB5D05" w:rsidRDefault="00C2719B" w:rsidP="00610FB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00181C" w:rsidRPr="00DB5D05">
              <w:rPr>
                <w:bCs/>
                <w:sz w:val="24"/>
                <w:szCs w:val="24"/>
                <w:lang w:val="nl-NL"/>
              </w:rPr>
              <w:t>Hoàn thành bài tập lớn đúng thời hạn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4D000F" w14:textId="77777777" w:rsidR="00C2719B" w:rsidRPr="00DB5D0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C2719B" w:rsidRPr="00DB5D05" w14:paraId="5F4D0015" w14:textId="77777777" w:rsidTr="002B65D1">
        <w:tc>
          <w:tcPr>
            <w:tcW w:w="564" w:type="dxa"/>
            <w:vMerge/>
            <w:shd w:val="clear" w:color="auto" w:fill="auto"/>
            <w:vAlign w:val="center"/>
          </w:tcPr>
          <w:p w14:paraId="5F4D0011" w14:textId="77777777" w:rsidR="00C2719B" w:rsidRPr="00DB5D0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14:paraId="5F4D0012" w14:textId="77777777" w:rsidR="00C2719B" w:rsidRPr="00DB5D05" w:rsidRDefault="00C2719B" w:rsidP="002B65D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0013" w14:textId="77777777" w:rsidR="00C2719B" w:rsidRPr="00DB5D05" w:rsidRDefault="00C2719B" w:rsidP="002B65D1">
            <w:pPr>
              <w:pStyle w:val="BodyText2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4D0014" w14:textId="77777777" w:rsidR="00C2719B" w:rsidRPr="00DB5D0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vi-VN"/>
              </w:rPr>
              <w:t>3</w:t>
            </w:r>
            <w:r w:rsidRPr="00DB5D0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  <w:tr w:rsidR="00C2719B" w:rsidRPr="00DB5D05" w14:paraId="5F4D001A" w14:textId="77777777" w:rsidTr="002B65D1">
        <w:tc>
          <w:tcPr>
            <w:tcW w:w="564" w:type="dxa"/>
            <w:vMerge/>
            <w:shd w:val="clear" w:color="auto" w:fill="auto"/>
            <w:vAlign w:val="center"/>
          </w:tcPr>
          <w:p w14:paraId="5F4D0016" w14:textId="77777777" w:rsidR="00C2719B" w:rsidRPr="00DB5D0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2238" w:type="dxa"/>
            <w:vMerge/>
            <w:shd w:val="clear" w:color="auto" w:fill="auto"/>
            <w:vAlign w:val="center"/>
          </w:tcPr>
          <w:p w14:paraId="5F4D0017" w14:textId="77777777" w:rsidR="00C2719B" w:rsidRPr="00DB5D0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465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4D0018" w14:textId="77777777" w:rsidR="00C2719B" w:rsidRPr="00DB5D0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D0019" w14:textId="77777777" w:rsidR="00C2719B" w:rsidRPr="00DB5D05" w:rsidRDefault="00C2719B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762B75" w:rsidRPr="00DB5D05" w14:paraId="5F4D0022" w14:textId="77777777" w:rsidTr="002B65D1">
        <w:tc>
          <w:tcPr>
            <w:tcW w:w="564" w:type="dxa"/>
            <w:shd w:val="clear" w:color="auto" w:fill="auto"/>
            <w:vAlign w:val="center"/>
          </w:tcPr>
          <w:p w14:paraId="5F4D001B" w14:textId="77777777" w:rsidR="00762B75" w:rsidRPr="00DB5D05" w:rsidRDefault="00C2719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5F4D001C" w14:textId="77777777" w:rsidR="00762B75" w:rsidRPr="00DB5D0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656" w:type="dxa"/>
            <w:shd w:val="clear" w:color="auto" w:fill="auto"/>
            <w:vAlign w:val="center"/>
          </w:tcPr>
          <w:p w14:paraId="5F4D001D" w14:textId="77777777" w:rsidR="00762B75" w:rsidRPr="00DB5D0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- Thi viết</w:t>
            </w:r>
            <w:r w:rsidR="002B65D1" w:rsidRPr="00DB5D05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00181C" w:rsidRPr="00DB5D05">
              <w:rPr>
                <w:bCs/>
                <w:sz w:val="24"/>
                <w:szCs w:val="24"/>
                <w:lang w:val="nl-NL"/>
              </w:rPr>
              <w:t xml:space="preserve">(hoặc </w:t>
            </w:r>
            <w:r w:rsidRPr="00DB5D05">
              <w:rPr>
                <w:bCs/>
                <w:sz w:val="24"/>
                <w:szCs w:val="24"/>
                <w:lang w:val="nl-NL"/>
              </w:rPr>
              <w:t>trắc nghiệm</w:t>
            </w:r>
            <w:r w:rsidR="0000181C" w:rsidRPr="00DB5D05">
              <w:rPr>
                <w:bCs/>
                <w:sz w:val="24"/>
                <w:szCs w:val="24"/>
                <w:lang w:val="nl-NL"/>
              </w:rPr>
              <w:t>);</w:t>
            </w:r>
          </w:p>
          <w:p w14:paraId="5F4D001E" w14:textId="77777777" w:rsidR="0000181C" w:rsidRPr="00DB5D05" w:rsidRDefault="002921C8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- Tham dự đủ 80% tiết lý thuyết;</w:t>
            </w:r>
          </w:p>
          <w:p w14:paraId="5F4D001F" w14:textId="77777777" w:rsidR="00762B75" w:rsidRPr="00DB5D05" w:rsidRDefault="00762B75" w:rsidP="0000181C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- Dự thi kết thúc học phần</w:t>
            </w:r>
            <w:r w:rsidRPr="00DB5D05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5F4D0020" w14:textId="77777777" w:rsidR="00762B75" w:rsidRPr="00DB5D0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vi-VN"/>
              </w:rPr>
            </w:pPr>
          </w:p>
          <w:p w14:paraId="5F4D0021" w14:textId="77777777" w:rsidR="00762B75" w:rsidRPr="00DB5D05" w:rsidRDefault="00762B7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vi-VN"/>
              </w:rPr>
              <w:t>6</w:t>
            </w:r>
            <w:r w:rsidRPr="00DB5D05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14:paraId="5F4D0023" w14:textId="77777777" w:rsidR="00744C77" w:rsidRPr="00DB5D0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Cách tính điểm</w:t>
      </w:r>
    </w:p>
    <w:p w14:paraId="5F4D0024" w14:textId="77777777" w:rsidR="00744C77" w:rsidRPr="00DB5D0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F4D0025" w14:textId="77777777" w:rsidR="00744C77" w:rsidRPr="00DB5D0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DB5D05">
        <w:rPr>
          <w:bCs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DB5D05">
        <w:rPr>
          <w:bCs/>
          <w:sz w:val="24"/>
          <w:szCs w:val="24"/>
          <w:lang w:val="vi-VN"/>
        </w:rPr>
        <w:t xml:space="preserve">tính </w:t>
      </w:r>
      <w:r w:rsidRPr="00DB5D05">
        <w:rPr>
          <w:bCs/>
          <w:sz w:val="24"/>
          <w:szCs w:val="24"/>
        </w:rPr>
        <w:t xml:space="preserve">theo thang điểm 10 làm tròn đến một chữ số thập phân, sau đó được quy đổi sang điểm chữ và điểm số theo thang điểm 4 theo quy định về công tác đào tạo của </w:t>
      </w:r>
      <w:r w:rsidR="00B63516" w:rsidRPr="00DB5D05">
        <w:rPr>
          <w:bCs/>
          <w:sz w:val="24"/>
          <w:szCs w:val="24"/>
          <w:lang w:val="vi-VN"/>
        </w:rPr>
        <w:t>Nhà t</w:t>
      </w:r>
      <w:r w:rsidRPr="00DB5D05">
        <w:rPr>
          <w:bCs/>
          <w:sz w:val="24"/>
          <w:szCs w:val="24"/>
        </w:rPr>
        <w:t xml:space="preserve">rường. </w:t>
      </w:r>
    </w:p>
    <w:p w14:paraId="5F4D0026" w14:textId="77777777" w:rsidR="00744C77" w:rsidRPr="00DB5D0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Tài liệu học tập</w:t>
      </w:r>
    </w:p>
    <w:p w14:paraId="5F4D0027" w14:textId="77777777" w:rsidR="00C759E8" w:rsidRPr="00DB5D05" w:rsidRDefault="00C759E8" w:rsidP="00BD49F0">
      <w:pPr>
        <w:pStyle w:val="ListParagraph"/>
        <w:tabs>
          <w:tab w:val="left" w:pos="390"/>
        </w:tabs>
        <w:jc w:val="both"/>
        <w:rPr>
          <w:b/>
          <w:sz w:val="23"/>
          <w:szCs w:val="23"/>
        </w:rPr>
      </w:pPr>
    </w:p>
    <w:p w14:paraId="5F4D0028" w14:textId="77777777" w:rsidR="00BD49F0" w:rsidRPr="00DB5D05" w:rsidRDefault="00BD49F0" w:rsidP="00BD49F0">
      <w:pPr>
        <w:pStyle w:val="ListParagraph"/>
        <w:tabs>
          <w:tab w:val="left" w:pos="390"/>
        </w:tabs>
        <w:jc w:val="both"/>
        <w:rPr>
          <w:b/>
          <w:sz w:val="23"/>
          <w:szCs w:val="23"/>
        </w:rPr>
      </w:pPr>
      <w:r w:rsidRPr="00DB5D05">
        <w:rPr>
          <w:b/>
          <w:sz w:val="23"/>
          <w:szCs w:val="23"/>
        </w:rPr>
        <w:t xml:space="preserve">Giáo trình: </w:t>
      </w:r>
    </w:p>
    <w:p w14:paraId="5F4D0029" w14:textId="77777777" w:rsidR="00897FD2" w:rsidRPr="00DB5D05" w:rsidRDefault="00897FD2" w:rsidP="00897FD2">
      <w:pPr>
        <w:pStyle w:val="ListParagraph"/>
        <w:tabs>
          <w:tab w:val="left" w:pos="390"/>
        </w:tabs>
        <w:jc w:val="both"/>
        <w:rPr>
          <w:spacing w:val="-6"/>
        </w:rPr>
      </w:pPr>
      <w:r w:rsidRPr="00DB5D05">
        <w:t>[1]</w:t>
      </w:r>
      <w:r w:rsidR="006C7AA8" w:rsidRPr="00DB5D05">
        <w:tab/>
      </w:r>
      <w:r w:rsidR="0000181C" w:rsidRPr="00DB5D05">
        <w:rPr>
          <w:spacing w:val="-6"/>
        </w:rPr>
        <w:t>Nguyễn Thạc Khánh,</w:t>
      </w:r>
      <w:r w:rsidRPr="00DB5D05">
        <w:rPr>
          <w:spacing w:val="-6"/>
        </w:rPr>
        <w:t xml:space="preserve"> </w:t>
      </w:r>
      <w:r w:rsidR="0000181C" w:rsidRPr="00DB5D05">
        <w:rPr>
          <w:i/>
          <w:spacing w:val="-6"/>
        </w:rPr>
        <w:t>Điện tử ứng dụng</w:t>
      </w:r>
      <w:r w:rsidR="0000181C" w:rsidRPr="00DB5D05">
        <w:rPr>
          <w:spacing w:val="-6"/>
        </w:rPr>
        <w:t>, Đại học Mỏ-Địa chất</w:t>
      </w:r>
      <w:r w:rsidR="006C7AA8" w:rsidRPr="00DB5D05">
        <w:rPr>
          <w:spacing w:val="-6"/>
        </w:rPr>
        <w:t>.</w:t>
      </w:r>
    </w:p>
    <w:p w14:paraId="5F4D002A" w14:textId="77777777" w:rsidR="00BD49F0" w:rsidRPr="00DB5D05" w:rsidRDefault="00BD49F0" w:rsidP="00BD49F0">
      <w:pPr>
        <w:pStyle w:val="ListParagraph"/>
        <w:tabs>
          <w:tab w:val="left" w:pos="390"/>
        </w:tabs>
        <w:jc w:val="both"/>
        <w:rPr>
          <w:b/>
        </w:rPr>
      </w:pPr>
      <w:r w:rsidRPr="00DB5D05">
        <w:rPr>
          <w:b/>
        </w:rPr>
        <w:t xml:space="preserve">Tài liệu tham khảo: </w:t>
      </w:r>
    </w:p>
    <w:p w14:paraId="5F4D002B" w14:textId="77777777" w:rsidR="00C27086" w:rsidRPr="00DB5D05" w:rsidRDefault="00C27086" w:rsidP="006C7AA8">
      <w:pPr>
        <w:ind w:left="1440" w:hanging="720"/>
        <w:rPr>
          <w:noProof/>
          <w:sz w:val="24"/>
          <w:szCs w:val="24"/>
        </w:rPr>
      </w:pPr>
      <w:r w:rsidRPr="00DB5D05">
        <w:rPr>
          <w:noProof/>
          <w:sz w:val="24"/>
          <w:szCs w:val="24"/>
        </w:rPr>
        <w:t>[2]</w:t>
      </w:r>
      <w:r w:rsidRPr="00DB5D05">
        <w:rPr>
          <w:noProof/>
          <w:sz w:val="24"/>
          <w:szCs w:val="24"/>
        </w:rPr>
        <w:tab/>
        <w:t xml:space="preserve">Lê Văn Doanh, Nguyễn Thế Công, Trần Văn Thịnh, </w:t>
      </w:r>
      <w:r w:rsidRPr="00DB5D05">
        <w:rPr>
          <w:i/>
          <w:noProof/>
          <w:sz w:val="24"/>
          <w:szCs w:val="24"/>
        </w:rPr>
        <w:t>Điện tử công suất - Lý thuyết - thiết kế - mô phỏng - Ứng dụng</w:t>
      </w:r>
      <w:r w:rsidR="00C87B66" w:rsidRPr="00DB5D05">
        <w:rPr>
          <w:noProof/>
          <w:sz w:val="24"/>
          <w:szCs w:val="24"/>
        </w:rPr>
        <w:t>, Tập 2,</w:t>
      </w:r>
      <w:r w:rsidRPr="00DB5D05">
        <w:rPr>
          <w:noProof/>
          <w:sz w:val="24"/>
          <w:szCs w:val="24"/>
        </w:rPr>
        <w:t xml:space="preserve"> KHKT, 2005</w:t>
      </w:r>
    </w:p>
    <w:p w14:paraId="5F4D002C" w14:textId="77777777" w:rsidR="006C7AA8" w:rsidRPr="00DB5D05" w:rsidRDefault="006C7AA8" w:rsidP="006C7AA8">
      <w:pPr>
        <w:ind w:left="1440" w:hanging="720"/>
        <w:rPr>
          <w:noProof/>
          <w:sz w:val="24"/>
          <w:szCs w:val="24"/>
        </w:rPr>
      </w:pPr>
      <w:r w:rsidRPr="00DB5D05">
        <w:rPr>
          <w:noProof/>
          <w:sz w:val="24"/>
          <w:szCs w:val="24"/>
        </w:rPr>
        <w:t>[</w:t>
      </w:r>
      <w:r w:rsidR="00371317" w:rsidRPr="00DB5D05">
        <w:rPr>
          <w:noProof/>
          <w:sz w:val="24"/>
          <w:szCs w:val="24"/>
        </w:rPr>
        <w:t>3</w:t>
      </w:r>
      <w:r w:rsidRPr="00DB5D05">
        <w:rPr>
          <w:noProof/>
          <w:sz w:val="24"/>
          <w:szCs w:val="24"/>
        </w:rPr>
        <w:t xml:space="preserve">] </w:t>
      </w:r>
      <w:r w:rsidRPr="00DB5D05">
        <w:rPr>
          <w:noProof/>
          <w:sz w:val="24"/>
          <w:szCs w:val="24"/>
        </w:rPr>
        <w:tab/>
        <w:t xml:space="preserve">A. Emadi, </w:t>
      </w:r>
      <w:r w:rsidRPr="00DB5D05">
        <w:rPr>
          <w:i/>
          <w:noProof/>
          <w:sz w:val="24"/>
          <w:szCs w:val="24"/>
        </w:rPr>
        <w:t>Handbook of Automotive Power Electronics and Motor Drives</w:t>
      </w:r>
      <w:r w:rsidRPr="00DB5D05">
        <w:rPr>
          <w:noProof/>
          <w:sz w:val="24"/>
          <w:szCs w:val="24"/>
        </w:rPr>
        <w:t>: CRC Press, 2005.</w:t>
      </w:r>
    </w:p>
    <w:p w14:paraId="5F4D002D" w14:textId="77777777" w:rsidR="006C7AA8" w:rsidRPr="00DB5D05" w:rsidRDefault="006C7AA8" w:rsidP="006C7AA8">
      <w:pPr>
        <w:ind w:left="1440" w:hanging="720"/>
        <w:rPr>
          <w:noProof/>
          <w:sz w:val="24"/>
          <w:szCs w:val="24"/>
        </w:rPr>
      </w:pPr>
      <w:r w:rsidRPr="00DB5D05">
        <w:rPr>
          <w:noProof/>
          <w:sz w:val="24"/>
          <w:szCs w:val="24"/>
        </w:rPr>
        <w:t>[</w:t>
      </w:r>
      <w:r w:rsidR="00371317" w:rsidRPr="00DB5D05">
        <w:rPr>
          <w:noProof/>
          <w:sz w:val="24"/>
          <w:szCs w:val="24"/>
        </w:rPr>
        <w:t>4</w:t>
      </w:r>
      <w:r w:rsidRPr="00DB5D05">
        <w:rPr>
          <w:noProof/>
          <w:sz w:val="24"/>
          <w:szCs w:val="24"/>
        </w:rPr>
        <w:t>]</w:t>
      </w:r>
      <w:r w:rsidRPr="00DB5D05">
        <w:rPr>
          <w:noProof/>
          <w:sz w:val="24"/>
          <w:szCs w:val="24"/>
        </w:rPr>
        <w:tab/>
        <w:t xml:space="preserve">H. Abu-Rub, M. Malinowski, and K. Al-Haddad, </w:t>
      </w:r>
      <w:r w:rsidRPr="00DB5D05">
        <w:rPr>
          <w:i/>
          <w:noProof/>
          <w:sz w:val="24"/>
          <w:szCs w:val="24"/>
        </w:rPr>
        <w:t>Power Electronics for Renewable Energy Systems, Transportation and Industrial Applications</w:t>
      </w:r>
      <w:r w:rsidRPr="00DB5D05">
        <w:rPr>
          <w:noProof/>
          <w:sz w:val="24"/>
          <w:szCs w:val="24"/>
        </w:rPr>
        <w:t>: Wiley, 2014.</w:t>
      </w:r>
    </w:p>
    <w:p w14:paraId="5F4D002E" w14:textId="77777777" w:rsidR="00744C77" w:rsidRPr="00DB5D05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Hướng dẫn tự học của học phần</w:t>
      </w:r>
    </w:p>
    <w:p w14:paraId="5F4D002F" w14:textId="77777777" w:rsidR="00BA7C39" w:rsidRPr="00DB5D0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r w:rsidRPr="00DB5D05">
        <w:rPr>
          <w:b/>
          <w:bCs/>
          <w:sz w:val="24"/>
          <w:szCs w:val="24"/>
        </w:rPr>
        <w:t>Bảng 3</w:t>
      </w:r>
      <w:r w:rsidR="00D61127" w:rsidRPr="00DB5D05">
        <w:rPr>
          <w:b/>
          <w:bCs/>
          <w:sz w:val="24"/>
          <w:szCs w:val="24"/>
        </w:rPr>
        <w:t xml:space="preserve">. </w:t>
      </w:r>
      <w:r w:rsidR="007B1760" w:rsidRPr="00DB5D05">
        <w:rPr>
          <w:b/>
          <w:bCs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977"/>
        <w:gridCol w:w="605"/>
        <w:gridCol w:w="605"/>
        <w:gridCol w:w="606"/>
        <w:gridCol w:w="3700"/>
      </w:tblGrid>
      <w:tr w:rsidR="00744C77" w:rsidRPr="00DB5D05" w14:paraId="5F4D0036" w14:textId="77777777" w:rsidTr="004653FA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14:paraId="5F4D0030" w14:textId="77777777" w:rsidR="00744C77" w:rsidRPr="00DB5D0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977" w:type="dxa"/>
            <w:shd w:val="clear" w:color="auto" w:fill="auto"/>
          </w:tcPr>
          <w:p w14:paraId="5F4D0031" w14:textId="77777777" w:rsidR="00744C77" w:rsidRPr="00DB5D05" w:rsidRDefault="00744C77" w:rsidP="00E80E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605" w:type="dxa"/>
            <w:shd w:val="clear" w:color="auto" w:fill="auto"/>
            <w:vAlign w:val="center"/>
          </w:tcPr>
          <w:p w14:paraId="5F4D0032" w14:textId="77777777" w:rsidR="00744C77" w:rsidRPr="00DB5D05" w:rsidRDefault="00FA55A3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LT</w:t>
            </w:r>
          </w:p>
        </w:tc>
        <w:tc>
          <w:tcPr>
            <w:tcW w:w="605" w:type="dxa"/>
            <w:vAlign w:val="center"/>
          </w:tcPr>
          <w:p w14:paraId="5F4D0033" w14:textId="77777777" w:rsidR="00744C77" w:rsidRPr="00DB5D05" w:rsidRDefault="00FA55A3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BT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5F4D0034" w14:textId="77777777" w:rsidR="00744C77" w:rsidRPr="00DB5D05" w:rsidRDefault="00FF6DED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TH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4D0035" w14:textId="77777777" w:rsidR="00744C77" w:rsidRPr="00DB5D0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S</w:t>
            </w:r>
            <w:r w:rsidR="00744C77" w:rsidRPr="00DB5D05">
              <w:rPr>
                <w:b/>
                <w:bCs/>
                <w:sz w:val="24"/>
                <w:szCs w:val="24"/>
                <w:lang w:val="nl-NL"/>
              </w:rPr>
              <w:t>inh viên</w:t>
            </w:r>
            <w:r w:rsidRPr="00DB5D05">
              <w:rPr>
                <w:b/>
                <w:bCs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371317" w:rsidRPr="00DB5D05" w14:paraId="5F4D0041" w14:textId="77777777" w:rsidTr="004653FA">
        <w:trPr>
          <w:trHeight w:val="1725"/>
        </w:trPr>
        <w:tc>
          <w:tcPr>
            <w:tcW w:w="817" w:type="dxa"/>
            <w:shd w:val="clear" w:color="auto" w:fill="auto"/>
            <w:vAlign w:val="center"/>
          </w:tcPr>
          <w:p w14:paraId="5F4D0037" w14:textId="77777777" w:rsidR="00371317" w:rsidRPr="00DB5D05" w:rsidRDefault="00371317" w:rsidP="009F4083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3374EA" w:rsidRPr="00DB5D05">
              <w:rPr>
                <w:b/>
                <w:bCs/>
                <w:sz w:val="24"/>
                <w:szCs w:val="24"/>
                <w:lang w:val="nl-NL"/>
              </w:rPr>
              <w:t>+2</w:t>
            </w:r>
          </w:p>
        </w:tc>
        <w:tc>
          <w:tcPr>
            <w:tcW w:w="2977" w:type="dxa"/>
            <w:shd w:val="clear" w:color="auto" w:fill="auto"/>
          </w:tcPr>
          <w:p w14:paraId="5F4D0038" w14:textId="77777777" w:rsidR="00371317" w:rsidRPr="00DB5D05" w:rsidRDefault="00371317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1.1. Tổng quan về truyền tải điện một chiều cao áp</w:t>
            </w:r>
          </w:p>
          <w:p w14:paraId="5F4D0039" w14:textId="77777777" w:rsidR="00371317" w:rsidRPr="00DB5D05" w:rsidRDefault="00371317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1.2. So sánh truyền tải điện xoay chiều và một chiều</w:t>
            </w:r>
          </w:p>
          <w:p w14:paraId="5F4D003A" w14:textId="77777777" w:rsidR="006F4EB1" w:rsidRPr="00DB5D05" w:rsidRDefault="00371317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1.3. Phân loại mạng truyền tải một chiều cao áp</w:t>
            </w:r>
          </w:p>
        </w:tc>
        <w:tc>
          <w:tcPr>
            <w:tcW w:w="605" w:type="dxa"/>
            <w:shd w:val="clear" w:color="auto" w:fill="auto"/>
          </w:tcPr>
          <w:p w14:paraId="5F4D003B" w14:textId="77777777" w:rsidR="00371317" w:rsidRPr="00DB5D05" w:rsidRDefault="003374EA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05" w:type="dxa"/>
          </w:tcPr>
          <w:p w14:paraId="5F4D003C" w14:textId="77777777" w:rsidR="00371317" w:rsidRPr="00DB5D05" w:rsidRDefault="00313AEE" w:rsidP="00D63879">
            <w:pPr>
              <w:pStyle w:val="BodyText2"/>
              <w:tabs>
                <w:tab w:val="num" w:pos="960"/>
              </w:tabs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3D" w14:textId="77777777" w:rsidR="00371317" w:rsidRPr="00DB5D05" w:rsidRDefault="0037131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4D003E" w14:textId="77777777" w:rsidR="0096314B" w:rsidRPr="00DB5D05" w:rsidRDefault="0096314B" w:rsidP="009631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1.1 đến 1.3 trong tài liệu [1];</w:t>
            </w:r>
          </w:p>
          <w:p w14:paraId="5F4D003F" w14:textId="77777777" w:rsidR="0096314B" w:rsidRPr="00DB5D05" w:rsidRDefault="0096314B" w:rsidP="0096314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Đọc </w:t>
            </w:r>
            <w:r w:rsidR="00AD6083" w:rsidRPr="00DB5D05">
              <w:rPr>
                <w:bCs/>
                <w:sz w:val="24"/>
                <w:szCs w:val="24"/>
                <w:lang w:val="nl-NL"/>
              </w:rPr>
              <w:t>từ trang 103 đến 110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</w:t>
            </w:r>
            <w:r w:rsidR="00AD6083" w:rsidRPr="00DB5D05">
              <w:rPr>
                <w:bCs/>
                <w:sz w:val="24"/>
                <w:szCs w:val="24"/>
                <w:lang w:val="nl-NL"/>
              </w:rPr>
              <w:t xml:space="preserve">trong </w:t>
            </w:r>
            <w:r w:rsidRPr="00DB5D05">
              <w:rPr>
                <w:bCs/>
                <w:sz w:val="24"/>
                <w:szCs w:val="24"/>
                <w:lang w:val="nl-NL"/>
              </w:rPr>
              <w:t>tài liệu [2];</w:t>
            </w:r>
          </w:p>
          <w:p w14:paraId="5F4D0040" w14:textId="77777777" w:rsidR="00371317" w:rsidRPr="00DB5D05" w:rsidRDefault="0096314B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Mô phỏng các mạch điện tử và trả lời câu hỏi trong chương </w:t>
            </w:r>
            <w:r w:rsidR="00AD6083" w:rsidRPr="00DB5D05">
              <w:rPr>
                <w:bCs/>
                <w:sz w:val="24"/>
                <w:szCs w:val="24"/>
                <w:lang w:val="nl-NL"/>
              </w:rPr>
              <w:t>1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của tài liệu [1];</w:t>
            </w:r>
          </w:p>
        </w:tc>
      </w:tr>
      <w:tr w:rsidR="00371317" w:rsidRPr="00DB5D05" w14:paraId="5F4D004C" w14:textId="77777777" w:rsidTr="004653FA">
        <w:trPr>
          <w:trHeight w:val="1112"/>
        </w:trPr>
        <w:tc>
          <w:tcPr>
            <w:tcW w:w="817" w:type="dxa"/>
            <w:shd w:val="clear" w:color="auto" w:fill="auto"/>
            <w:vAlign w:val="center"/>
          </w:tcPr>
          <w:p w14:paraId="5F4D0042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14:paraId="5F4D0043" w14:textId="77777777" w:rsidR="006F4EB1" w:rsidRPr="00DB5D05" w:rsidRDefault="006F4EB1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1.4. Các mạch điện tử ứng dụng trong truyền tải điện một chiều</w:t>
            </w:r>
          </w:p>
          <w:p w14:paraId="5F4D0044" w14:textId="77777777" w:rsidR="00371317" w:rsidRPr="00DB5D05" w:rsidRDefault="006F4EB1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1.5. Điều khiển và bảo vệ</w:t>
            </w:r>
          </w:p>
          <w:p w14:paraId="5F4D0045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 xml:space="preserve">1.6. </w:t>
            </w:r>
            <w:r w:rsidR="0096314B" w:rsidRPr="00DB5D05">
              <w:rPr>
                <w:lang w:val="it-IT"/>
              </w:rPr>
              <w:t>Bài tập</w:t>
            </w:r>
          </w:p>
        </w:tc>
        <w:tc>
          <w:tcPr>
            <w:tcW w:w="605" w:type="dxa"/>
            <w:shd w:val="clear" w:color="auto" w:fill="auto"/>
          </w:tcPr>
          <w:p w14:paraId="5F4D0046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605" w:type="dxa"/>
          </w:tcPr>
          <w:p w14:paraId="5F4D0047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48" w14:textId="77777777" w:rsidR="00371317" w:rsidRPr="00DB5D05" w:rsidRDefault="0037131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49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1.4 đến 1.5 trong tài liệu [1];</w:t>
            </w:r>
          </w:p>
          <w:p w14:paraId="5F4D004A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111 đến 128 trong tài liệu [2];</w:t>
            </w:r>
          </w:p>
          <w:p w14:paraId="5F4D004B" w14:textId="77777777" w:rsidR="00371317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1 của tài liệu [1];</w:t>
            </w:r>
          </w:p>
        </w:tc>
      </w:tr>
      <w:tr w:rsidR="00371317" w:rsidRPr="00DB5D05" w14:paraId="5F4D0057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4D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4+5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4D004E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2.1. Các yêu cầu đối với hệ thống kích từ máy phát điện đồng bộ</w:t>
            </w:r>
          </w:p>
          <w:p w14:paraId="5F4D004F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2.2. Các phần tử của hệ thống kích từ</w:t>
            </w:r>
          </w:p>
          <w:p w14:paraId="5F4D0050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2.3. Các hệ kích từ máy điện đồng bộ</w:t>
            </w:r>
          </w:p>
        </w:tc>
        <w:tc>
          <w:tcPr>
            <w:tcW w:w="605" w:type="dxa"/>
            <w:shd w:val="clear" w:color="auto" w:fill="auto"/>
          </w:tcPr>
          <w:p w14:paraId="5F4D0051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605" w:type="dxa"/>
          </w:tcPr>
          <w:p w14:paraId="5F4D0052" w14:textId="77777777" w:rsidR="00371317" w:rsidRPr="00DB5D05" w:rsidRDefault="00313AEE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53" w14:textId="77777777" w:rsidR="00371317" w:rsidRPr="00DB5D05" w:rsidRDefault="0037131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54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2.1 đến 2.3 trong tài liệu [1];</w:t>
            </w:r>
          </w:p>
          <w:p w14:paraId="5F4D0055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136 đến 142 trong tài liệu [2];</w:t>
            </w:r>
          </w:p>
          <w:p w14:paraId="5F4D0056" w14:textId="77777777" w:rsidR="00371317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2 của tài liệu [1];</w:t>
            </w:r>
          </w:p>
        </w:tc>
      </w:tr>
      <w:tr w:rsidR="00371317" w:rsidRPr="00DB5D05" w14:paraId="5F4D0064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58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2977" w:type="dxa"/>
            <w:shd w:val="clear" w:color="auto" w:fill="auto"/>
          </w:tcPr>
          <w:p w14:paraId="5F4D0059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2.4. Các phương pháp điều chỉnh dòng kích từ</w:t>
            </w:r>
          </w:p>
          <w:p w14:paraId="5F4D005A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2.5. Nguồn ổn áp một chiều liên tục</w:t>
            </w:r>
          </w:p>
          <w:p w14:paraId="5F4D005B" w14:textId="77777777" w:rsidR="00371317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2.6. Nguồn ổn áp một chiều kiểu chuyển mạch</w:t>
            </w:r>
          </w:p>
          <w:p w14:paraId="5F4D005C" w14:textId="77777777" w:rsidR="00AD6083" w:rsidRPr="00DB5D05" w:rsidRDefault="00AD6083" w:rsidP="00AD6083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2.7. Giao bài tập lớn</w:t>
            </w:r>
          </w:p>
        </w:tc>
        <w:tc>
          <w:tcPr>
            <w:tcW w:w="605" w:type="dxa"/>
            <w:shd w:val="clear" w:color="auto" w:fill="auto"/>
          </w:tcPr>
          <w:p w14:paraId="5F4D005D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605" w:type="dxa"/>
          </w:tcPr>
          <w:p w14:paraId="5F4D005E" w14:textId="77777777" w:rsidR="00371317" w:rsidRPr="00DB5D05" w:rsidRDefault="003374E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5F" w14:textId="77777777" w:rsidR="00371317" w:rsidRPr="00DB5D05" w:rsidRDefault="00371317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60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2.4 đến 2.6 trong tài liệu [1];</w:t>
            </w:r>
          </w:p>
          <w:p w14:paraId="5F4D0061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163 đến 165 trong tài liệu [2];</w:t>
            </w:r>
          </w:p>
          <w:p w14:paraId="5F4D0062" w14:textId="77777777" w:rsidR="00371317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2 của tài liệu [1];</w:t>
            </w:r>
          </w:p>
          <w:p w14:paraId="5F4D0063" w14:textId="77777777" w:rsidR="00371317" w:rsidRPr="00DB5D05" w:rsidRDefault="00371317" w:rsidP="00E80E8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371317" w:rsidRPr="00DB5D05" w14:paraId="5F4D0071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65" w14:textId="77777777" w:rsidR="00371317" w:rsidRPr="00DB5D05" w:rsidRDefault="003374EA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7</w:t>
            </w:r>
          </w:p>
        </w:tc>
        <w:tc>
          <w:tcPr>
            <w:tcW w:w="2977" w:type="dxa"/>
            <w:shd w:val="clear" w:color="auto" w:fill="auto"/>
          </w:tcPr>
          <w:p w14:paraId="5F4D0066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3.1. Đại cương về mạ điện</w:t>
            </w:r>
          </w:p>
          <w:p w14:paraId="5F4D0067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3.2. Các yếu tố ảnh hưởng tới chất lượng lớp mạ</w:t>
            </w:r>
          </w:p>
          <w:p w14:paraId="5F4D0068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3.3. Xử lý bề mặt kim loại trước khi mạ</w:t>
            </w:r>
          </w:p>
          <w:p w14:paraId="5F4D0069" w14:textId="77777777" w:rsidR="00371317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3.4. Nguồn điện một chiều dùng cho mạ điện</w:t>
            </w:r>
          </w:p>
        </w:tc>
        <w:tc>
          <w:tcPr>
            <w:tcW w:w="605" w:type="dxa"/>
            <w:shd w:val="clear" w:color="auto" w:fill="auto"/>
          </w:tcPr>
          <w:p w14:paraId="5F4D006A" w14:textId="77777777" w:rsidR="00371317" w:rsidRPr="00DB5D05" w:rsidRDefault="003374EA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05" w:type="dxa"/>
          </w:tcPr>
          <w:p w14:paraId="5F4D006B" w14:textId="77777777" w:rsidR="00371317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6C" w14:textId="77777777" w:rsidR="00371317" w:rsidRPr="00DB5D05" w:rsidRDefault="00371317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6D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3.1 đến 3.4 trong tài liệu [1];</w:t>
            </w:r>
          </w:p>
          <w:p w14:paraId="5F4D006E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191 đến 203 trong tài liệu [2];</w:t>
            </w:r>
          </w:p>
          <w:p w14:paraId="5F4D006F" w14:textId="77777777" w:rsidR="00AD6083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Mô phỏng các mạch điện tử và trả lời câu hỏi trong chương </w:t>
            </w:r>
            <w:r w:rsidR="00A22D6A" w:rsidRPr="00DB5D05">
              <w:rPr>
                <w:bCs/>
                <w:sz w:val="24"/>
                <w:szCs w:val="24"/>
                <w:lang w:val="nl-NL"/>
              </w:rPr>
              <w:t>3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của tài liệu [1];</w:t>
            </w:r>
          </w:p>
          <w:p w14:paraId="5F4D0070" w14:textId="77777777" w:rsidR="00371317" w:rsidRPr="00DB5D05" w:rsidRDefault="00AD6083" w:rsidP="00AD60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371317" w:rsidRPr="00DB5D05" w14:paraId="5F4D007E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72" w14:textId="77777777" w:rsidR="00371317" w:rsidRPr="00DB5D05" w:rsidRDefault="00313AE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2977" w:type="dxa"/>
            <w:shd w:val="clear" w:color="auto" w:fill="auto"/>
          </w:tcPr>
          <w:p w14:paraId="5F4D0073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3.5. Các mạch điện tử ứng dụng trong điều chỉnh dòng điện mạ</w:t>
            </w:r>
          </w:p>
          <w:p w14:paraId="5F4D0074" w14:textId="77777777" w:rsidR="006F4EB1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3.6. Ổn định điện áp mạ</w:t>
            </w:r>
          </w:p>
          <w:p w14:paraId="5F4D0075" w14:textId="77777777" w:rsidR="00371317" w:rsidRPr="00DB5D05" w:rsidRDefault="006F4EB1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3.7. Sơn điện ly</w:t>
            </w:r>
          </w:p>
          <w:p w14:paraId="5F4D0076" w14:textId="77777777" w:rsidR="0096314B" w:rsidRPr="00DB5D05" w:rsidRDefault="0096314B" w:rsidP="006F4EB1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3.8. Bài tập</w:t>
            </w:r>
          </w:p>
        </w:tc>
        <w:tc>
          <w:tcPr>
            <w:tcW w:w="605" w:type="dxa"/>
            <w:shd w:val="clear" w:color="auto" w:fill="auto"/>
          </w:tcPr>
          <w:p w14:paraId="5F4D0077" w14:textId="77777777" w:rsidR="00371317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605" w:type="dxa"/>
          </w:tcPr>
          <w:p w14:paraId="5F4D0078" w14:textId="77777777" w:rsidR="00371317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79" w14:textId="77777777" w:rsidR="00371317" w:rsidRPr="00DB5D05" w:rsidRDefault="00371317" w:rsidP="009523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7A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3.5 đến 3.7 trong tài liệu [1];</w:t>
            </w:r>
          </w:p>
          <w:p w14:paraId="5F4D007B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203 đến 209 trong tài liệu [2];</w:t>
            </w:r>
          </w:p>
          <w:p w14:paraId="5F4D007C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3 của tài liệu [1];</w:t>
            </w:r>
          </w:p>
          <w:p w14:paraId="5F4D007D" w14:textId="77777777" w:rsidR="00371317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8B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7F" w14:textId="77777777" w:rsidR="00155592" w:rsidRPr="00DB5D05" w:rsidRDefault="00313AE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4D0080" w14:textId="77777777" w:rsidR="00155592" w:rsidRPr="00DB5D05" w:rsidRDefault="00155592" w:rsidP="00AD608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4.1. Tổng quan về điện tử ứng dụng trong TĐĐ</w:t>
            </w:r>
          </w:p>
          <w:p w14:paraId="5F4D0081" w14:textId="77777777" w:rsidR="00155592" w:rsidRPr="00DB5D05" w:rsidRDefault="00155592" w:rsidP="00AD608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4.2. Các chế độ làm việc và đặc tính tải</w:t>
            </w:r>
          </w:p>
          <w:p w14:paraId="5F4D0082" w14:textId="77777777" w:rsidR="00155592" w:rsidRPr="00DB5D05" w:rsidRDefault="00155592" w:rsidP="00AD608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4.3. Mô hình toán học của động cơ một chiều</w:t>
            </w:r>
          </w:p>
          <w:p w14:paraId="5F4D0083" w14:textId="77777777" w:rsidR="00155592" w:rsidRPr="00DB5D05" w:rsidRDefault="00155592" w:rsidP="00AD6083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4.4. Mô hình toán học của động cơ xoay chiều</w:t>
            </w:r>
          </w:p>
        </w:tc>
        <w:tc>
          <w:tcPr>
            <w:tcW w:w="605" w:type="dxa"/>
            <w:shd w:val="clear" w:color="auto" w:fill="auto"/>
          </w:tcPr>
          <w:p w14:paraId="5F4D0084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05" w:type="dxa"/>
          </w:tcPr>
          <w:p w14:paraId="5F4D0085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86" w14:textId="77777777" w:rsidR="00155592" w:rsidRPr="00DB5D05" w:rsidRDefault="00155592" w:rsidP="009523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87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4.1 đến 4.4 trong tài liệu [1];</w:t>
            </w:r>
          </w:p>
          <w:p w14:paraId="5F4D0088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368 đến 396 trong tài liệu [2];</w:t>
            </w:r>
          </w:p>
          <w:p w14:paraId="5F4D0089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4 của tài liệu [1];</w:t>
            </w:r>
          </w:p>
          <w:p w14:paraId="5F4D008A" w14:textId="77777777" w:rsidR="00155592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98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8C" w14:textId="77777777" w:rsidR="00155592" w:rsidRPr="00DB5D05" w:rsidRDefault="00313AE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2977" w:type="dxa"/>
            <w:shd w:val="clear" w:color="auto" w:fill="auto"/>
          </w:tcPr>
          <w:p w14:paraId="5F4D008D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4.5. Điện tử ứng dụng trong TĐĐ một chiều</w:t>
            </w:r>
          </w:p>
          <w:p w14:paraId="5F4D008E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4.6. Điện tử ứng dụng trong TĐĐ xoay chiều</w:t>
            </w:r>
          </w:p>
          <w:p w14:paraId="5F4D008F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4.7. Điện tử ứng dụng trong truyền động động cơ bước</w:t>
            </w:r>
          </w:p>
          <w:p w14:paraId="5F4D0090" w14:textId="77777777" w:rsidR="0096314B" w:rsidRPr="00DB5D05" w:rsidRDefault="0096314B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4.8. Bài tập</w:t>
            </w:r>
          </w:p>
        </w:tc>
        <w:tc>
          <w:tcPr>
            <w:tcW w:w="605" w:type="dxa"/>
            <w:shd w:val="clear" w:color="auto" w:fill="auto"/>
          </w:tcPr>
          <w:p w14:paraId="5F4D0091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605" w:type="dxa"/>
          </w:tcPr>
          <w:p w14:paraId="5F4D0092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93" w14:textId="77777777" w:rsidR="00155592" w:rsidRPr="00DB5D05" w:rsidRDefault="00155592" w:rsidP="009523F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94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4.5 đến 4.7 trong tài liệu [1];</w:t>
            </w:r>
          </w:p>
          <w:p w14:paraId="5F4D0095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397 đến 408 trong tài liệu [2];</w:t>
            </w:r>
          </w:p>
          <w:p w14:paraId="5F4D0096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4 của tài liệu [1];</w:t>
            </w:r>
          </w:p>
          <w:p w14:paraId="5F4D0097" w14:textId="77777777" w:rsidR="00155592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A4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99" w14:textId="77777777" w:rsidR="00155592" w:rsidRPr="00DB5D05" w:rsidRDefault="00313AE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11</w:t>
            </w:r>
          </w:p>
        </w:tc>
        <w:tc>
          <w:tcPr>
            <w:tcW w:w="2977" w:type="dxa"/>
            <w:shd w:val="clear" w:color="auto" w:fill="auto"/>
          </w:tcPr>
          <w:p w14:paraId="5F4D009A" w14:textId="77777777" w:rsidR="00155592" w:rsidRPr="00DB5D05" w:rsidRDefault="00155592" w:rsidP="00A22D6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5.1. Giới thiệu về hệ thống năng lượng tái tạo</w:t>
            </w:r>
          </w:p>
          <w:p w14:paraId="5F4D009B" w14:textId="77777777" w:rsidR="00155592" w:rsidRPr="00DB5D05" w:rsidRDefault="00155592" w:rsidP="00A22D6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5.2. Hệ thống quang điện (pin mặt trời)</w:t>
            </w:r>
          </w:p>
          <w:p w14:paraId="5F4D009C" w14:textId="77777777" w:rsidR="00155592" w:rsidRPr="00DB5D05" w:rsidRDefault="00155592" w:rsidP="00A22D6A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5.3. Mạch điện tử trong các hệ thống quang điện</w:t>
            </w:r>
          </w:p>
        </w:tc>
        <w:tc>
          <w:tcPr>
            <w:tcW w:w="605" w:type="dxa"/>
            <w:shd w:val="clear" w:color="auto" w:fill="auto"/>
          </w:tcPr>
          <w:p w14:paraId="5F4D009D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05" w:type="dxa"/>
          </w:tcPr>
          <w:p w14:paraId="5F4D009E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9F" w14:textId="77777777" w:rsidR="00155592" w:rsidRPr="00DB5D05" w:rsidRDefault="00155592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A0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5.1 đến 5.3 trong tài liệu [1];</w:t>
            </w:r>
          </w:p>
          <w:p w14:paraId="5F4D00A1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Đọc từ trang 160 đến </w:t>
            </w:r>
            <w:r w:rsidR="007368DE" w:rsidRPr="00DB5D05">
              <w:rPr>
                <w:bCs/>
                <w:sz w:val="24"/>
                <w:szCs w:val="24"/>
                <w:lang w:val="nl-NL"/>
              </w:rPr>
              <w:t>195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trong tài liệu [2];</w:t>
            </w:r>
          </w:p>
          <w:p w14:paraId="5F4D00A2" w14:textId="77777777" w:rsidR="00A22D6A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Mô phỏng các mạch điện tử và trả lời câu hỏi trong chương </w:t>
            </w:r>
            <w:r w:rsidR="007368DE" w:rsidRPr="00DB5D05">
              <w:rPr>
                <w:bCs/>
                <w:sz w:val="24"/>
                <w:szCs w:val="24"/>
                <w:lang w:val="nl-NL"/>
              </w:rPr>
              <w:t>5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của tài liệu [1];</w:t>
            </w:r>
          </w:p>
          <w:p w14:paraId="5F4D00A3" w14:textId="77777777" w:rsidR="00155592" w:rsidRPr="00DB5D05" w:rsidRDefault="00A22D6A" w:rsidP="00A22D6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B1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A5" w14:textId="77777777" w:rsidR="00155592" w:rsidRPr="00DB5D05" w:rsidRDefault="00313AEE" w:rsidP="009E06D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12+13</w:t>
            </w:r>
          </w:p>
        </w:tc>
        <w:tc>
          <w:tcPr>
            <w:tcW w:w="2977" w:type="dxa"/>
            <w:shd w:val="clear" w:color="auto" w:fill="auto"/>
          </w:tcPr>
          <w:p w14:paraId="5F4D00A6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 xml:space="preserve">5.4. Hệ thống </w:t>
            </w:r>
            <w:r w:rsidR="00E847C0" w:rsidRPr="00DB5D05">
              <w:rPr>
                <w:sz w:val="23"/>
                <w:szCs w:val="23"/>
                <w:lang w:val="it-IT"/>
              </w:rPr>
              <w:t>điện gió</w:t>
            </w:r>
          </w:p>
          <w:p w14:paraId="5F4D00A7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5.5. Mạch điện tử trong các hệ thống phong điện</w:t>
            </w:r>
          </w:p>
          <w:p w14:paraId="5F4D00A8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 xml:space="preserve">5.6. Kết nối các hệ thống </w:t>
            </w:r>
            <w:r w:rsidRPr="00DB5D05">
              <w:rPr>
                <w:sz w:val="23"/>
                <w:szCs w:val="23"/>
                <w:lang w:val="it-IT"/>
              </w:rPr>
              <w:lastRenderedPageBreak/>
              <w:t>năng lượng tái tạo</w:t>
            </w:r>
          </w:p>
          <w:p w14:paraId="5F4D00A9" w14:textId="77777777" w:rsidR="0096314B" w:rsidRPr="00DB5D05" w:rsidRDefault="0096314B" w:rsidP="00155592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sz w:val="23"/>
                <w:szCs w:val="23"/>
                <w:lang w:val="it-IT"/>
              </w:rPr>
              <w:t>5.7. Bài tập</w:t>
            </w:r>
          </w:p>
        </w:tc>
        <w:tc>
          <w:tcPr>
            <w:tcW w:w="605" w:type="dxa"/>
            <w:shd w:val="clear" w:color="auto" w:fill="auto"/>
          </w:tcPr>
          <w:p w14:paraId="5F4D00AA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lastRenderedPageBreak/>
              <w:t>5</w:t>
            </w:r>
          </w:p>
        </w:tc>
        <w:tc>
          <w:tcPr>
            <w:tcW w:w="605" w:type="dxa"/>
          </w:tcPr>
          <w:p w14:paraId="5F4D00AB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AC" w14:textId="77777777" w:rsidR="00155592" w:rsidRPr="00DB5D05" w:rsidRDefault="00155592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AD" w14:textId="77777777" w:rsidR="007368DE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5.4 đến 5.5 trong tài liệu [1];</w:t>
            </w:r>
          </w:p>
          <w:p w14:paraId="5F4D00AE" w14:textId="77777777" w:rsidR="007368DE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136 đến 156 trong tài liệu [4];</w:t>
            </w:r>
          </w:p>
          <w:p w14:paraId="5F4D00AF" w14:textId="77777777" w:rsidR="007368DE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lastRenderedPageBreak/>
              <w:t>+ Mô phỏng các mạch điện tử và trả lời câu hỏi trong chương 5 của tài liệu [1];</w:t>
            </w:r>
          </w:p>
          <w:p w14:paraId="5F4D00B0" w14:textId="77777777" w:rsidR="00155592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BE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B2" w14:textId="77777777" w:rsidR="00155592" w:rsidRPr="00DB5D05" w:rsidRDefault="00313AEE" w:rsidP="00313A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lastRenderedPageBreak/>
              <w:t>14</w:t>
            </w:r>
          </w:p>
        </w:tc>
        <w:tc>
          <w:tcPr>
            <w:tcW w:w="2977" w:type="dxa"/>
            <w:shd w:val="clear" w:color="auto" w:fill="auto"/>
          </w:tcPr>
          <w:p w14:paraId="5F4D00B3" w14:textId="77777777" w:rsidR="00155592" w:rsidRPr="00DB5D05" w:rsidRDefault="00155592" w:rsidP="007368DE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6.1. Các mạch điện tử ứng dụng trong vận tải đường sắt</w:t>
            </w:r>
          </w:p>
          <w:p w14:paraId="5F4D00B4" w14:textId="77777777" w:rsidR="00155592" w:rsidRPr="00DB5D05" w:rsidRDefault="00155592" w:rsidP="007368DE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6.2. Các mạch điện tử ứng dụng trong ô tô</w:t>
            </w:r>
          </w:p>
          <w:p w14:paraId="5F4D00B5" w14:textId="77777777" w:rsidR="00155592" w:rsidRPr="00DB5D05" w:rsidRDefault="00155592" w:rsidP="007368DE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 xml:space="preserve">6.3. Các mạch điện tử ứng dụng trong ô tô lai </w:t>
            </w:r>
            <w:r w:rsidRPr="00DB5D05">
              <w:rPr>
                <w:sz w:val="23"/>
                <w:szCs w:val="23"/>
                <w:lang w:val="it-IT"/>
              </w:rPr>
              <w:t>(HEV - Hybrid Electric Vehicle)</w:t>
            </w:r>
          </w:p>
        </w:tc>
        <w:tc>
          <w:tcPr>
            <w:tcW w:w="605" w:type="dxa"/>
            <w:shd w:val="clear" w:color="auto" w:fill="auto"/>
          </w:tcPr>
          <w:p w14:paraId="5F4D00B6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605" w:type="dxa"/>
          </w:tcPr>
          <w:p w14:paraId="5F4D00B7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0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B8" w14:textId="77777777" w:rsidR="00155592" w:rsidRPr="00DB5D05" w:rsidRDefault="00155592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B9" w14:textId="77777777" w:rsidR="007368DE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6.1 đến 6.3 trong tài liệu [1];</w:t>
            </w:r>
          </w:p>
          <w:p w14:paraId="5F4D00BA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387 đến 419 trong tài liệu [4];</w:t>
            </w:r>
          </w:p>
          <w:p w14:paraId="5F4D00BB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các phần 1.2 đến 1.5 và 3.1 đến 3.3 trong tài liệu [3];</w:t>
            </w:r>
          </w:p>
          <w:p w14:paraId="5F4D00BC" w14:textId="77777777" w:rsidR="007368DE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 xml:space="preserve">+ Mô phỏng các mạch điện tử và trả lời câu hỏi trong chương </w:t>
            </w:r>
            <w:r w:rsidR="003F7264" w:rsidRPr="00DB5D05">
              <w:rPr>
                <w:bCs/>
                <w:sz w:val="24"/>
                <w:szCs w:val="24"/>
                <w:lang w:val="nl-NL"/>
              </w:rPr>
              <w:t>6</w:t>
            </w:r>
            <w:r w:rsidRPr="00DB5D05">
              <w:rPr>
                <w:bCs/>
                <w:sz w:val="24"/>
                <w:szCs w:val="24"/>
                <w:lang w:val="nl-NL"/>
              </w:rPr>
              <w:t xml:space="preserve"> của tài liệu [1];</w:t>
            </w:r>
          </w:p>
          <w:p w14:paraId="5F4D00BD" w14:textId="77777777" w:rsidR="00155592" w:rsidRPr="00DB5D05" w:rsidRDefault="007368DE" w:rsidP="007368D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Thực hiện từng phần bài tập lớn.</w:t>
            </w:r>
          </w:p>
        </w:tc>
      </w:tr>
      <w:tr w:rsidR="00155592" w:rsidRPr="00DB5D05" w14:paraId="5F4D00CC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BF" w14:textId="77777777" w:rsidR="00155592" w:rsidRPr="00DB5D05" w:rsidRDefault="00155592" w:rsidP="00313A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</w:t>
            </w:r>
            <w:r w:rsidR="00313AEE" w:rsidRPr="00DB5D05"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14:paraId="5F4D00C0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6.4. Các mạch điện tử ứng dụng trong ô</w:t>
            </w:r>
            <w:r w:rsidRPr="00DB5D05">
              <w:rPr>
                <w:sz w:val="23"/>
                <w:szCs w:val="23"/>
                <w:lang w:val="it-IT"/>
              </w:rPr>
              <w:t xml:space="preserve"> tô điện (EV - Electric Vehicle)</w:t>
            </w:r>
          </w:p>
          <w:p w14:paraId="5F4D00C1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6.5. Các mạch điện tử ứng dụng trong tàu thủy</w:t>
            </w:r>
          </w:p>
          <w:p w14:paraId="5F4D00C2" w14:textId="77777777" w:rsidR="00155592" w:rsidRPr="00DB5D05" w:rsidRDefault="00155592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6.6. Tổng quan về hệ thống nguồn điện trong máy bay</w:t>
            </w:r>
          </w:p>
          <w:p w14:paraId="5F4D00C3" w14:textId="77777777" w:rsidR="0096314B" w:rsidRPr="00DB5D05" w:rsidRDefault="0096314B" w:rsidP="00155592">
            <w:pPr>
              <w:pStyle w:val="Chng"/>
              <w:spacing w:before="0" w:after="0"/>
              <w:ind w:left="0"/>
              <w:rPr>
                <w:sz w:val="23"/>
                <w:szCs w:val="23"/>
                <w:lang w:val="it-IT"/>
              </w:rPr>
            </w:pPr>
            <w:r w:rsidRPr="00DB5D05">
              <w:rPr>
                <w:lang w:val="it-IT"/>
              </w:rPr>
              <w:t>6.7. Bài tập</w:t>
            </w:r>
          </w:p>
        </w:tc>
        <w:tc>
          <w:tcPr>
            <w:tcW w:w="605" w:type="dxa"/>
            <w:shd w:val="clear" w:color="auto" w:fill="auto"/>
          </w:tcPr>
          <w:p w14:paraId="5F4D00C4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605" w:type="dxa"/>
          </w:tcPr>
          <w:p w14:paraId="5F4D00C5" w14:textId="77777777" w:rsidR="00155592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C6" w14:textId="77777777" w:rsidR="00155592" w:rsidRPr="00DB5D05" w:rsidRDefault="00155592" w:rsidP="00C7297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C7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phần 6.4 đến 6.6 trong tài liệu [1];</w:t>
            </w:r>
          </w:p>
          <w:p w14:paraId="5F4D00C8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các phần 4.1 đến 4.3 trong tài liệu [3];</w:t>
            </w:r>
          </w:p>
          <w:p w14:paraId="5F4D00C9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Đọc từ trang 365 đến 385 trong tài liệu [4];</w:t>
            </w:r>
          </w:p>
          <w:p w14:paraId="5F4D00CA" w14:textId="77777777" w:rsidR="003F7264" w:rsidRPr="00DB5D05" w:rsidRDefault="003F7264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Mô phỏng các mạch điện tử và trả lời câu hỏi trong chương 6 của tài liệu [1];</w:t>
            </w:r>
          </w:p>
          <w:p w14:paraId="5F4D00CB" w14:textId="77777777" w:rsidR="00155592" w:rsidRPr="00DB5D05" w:rsidRDefault="00155592" w:rsidP="00B663A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  <w:r w:rsidRPr="00DB5D05">
              <w:rPr>
                <w:bCs/>
                <w:sz w:val="24"/>
                <w:szCs w:val="24"/>
                <w:lang w:val="nl-NL"/>
              </w:rPr>
              <w:t>+ Nộp bài tập lớn</w:t>
            </w:r>
            <w:r w:rsidR="003F7264" w:rsidRPr="00DB5D05">
              <w:rPr>
                <w:bCs/>
                <w:sz w:val="24"/>
                <w:szCs w:val="24"/>
                <w:lang w:val="nl-NL"/>
              </w:rPr>
              <w:t>.</w:t>
            </w:r>
          </w:p>
        </w:tc>
      </w:tr>
      <w:tr w:rsidR="00313AEE" w:rsidRPr="00DB5D05" w14:paraId="5F4D00D3" w14:textId="77777777" w:rsidTr="004653FA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14:paraId="5F4D00CD" w14:textId="77777777" w:rsidR="00313AEE" w:rsidRPr="00DB5D05" w:rsidRDefault="00313AEE" w:rsidP="00313AE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DB5D05">
              <w:rPr>
                <w:b/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977" w:type="dxa"/>
            <w:shd w:val="clear" w:color="auto" w:fill="auto"/>
          </w:tcPr>
          <w:p w14:paraId="5F4D00CE" w14:textId="77777777" w:rsidR="00313AEE" w:rsidRPr="00DB5D05" w:rsidRDefault="00CF0D09" w:rsidP="00155592">
            <w:pPr>
              <w:pStyle w:val="Chng"/>
              <w:spacing w:before="0" w:after="0"/>
              <w:ind w:left="0"/>
              <w:rPr>
                <w:lang w:val="it-IT"/>
              </w:rPr>
            </w:pPr>
            <w:r w:rsidRPr="00DB5D05">
              <w:rPr>
                <w:lang w:val="it-IT"/>
              </w:rPr>
              <w:t>Tuần dự trữ</w:t>
            </w:r>
          </w:p>
        </w:tc>
        <w:tc>
          <w:tcPr>
            <w:tcW w:w="605" w:type="dxa"/>
            <w:shd w:val="clear" w:color="auto" w:fill="auto"/>
          </w:tcPr>
          <w:p w14:paraId="5F4D00CF" w14:textId="77777777" w:rsidR="00313AEE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605" w:type="dxa"/>
          </w:tcPr>
          <w:p w14:paraId="5F4D00D0" w14:textId="77777777" w:rsidR="00313AEE" w:rsidRPr="00DB5D05" w:rsidRDefault="00313AEE" w:rsidP="0017530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606" w:type="dxa"/>
            <w:tcBorders>
              <w:right w:val="single" w:sz="4" w:space="0" w:color="auto"/>
            </w:tcBorders>
            <w:shd w:val="clear" w:color="auto" w:fill="auto"/>
          </w:tcPr>
          <w:p w14:paraId="5F4D00D1" w14:textId="77777777" w:rsidR="00313AEE" w:rsidRPr="00DB5D05" w:rsidRDefault="00313AEE" w:rsidP="00C7297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D00D2" w14:textId="77777777" w:rsidR="00313AEE" w:rsidRPr="00DB5D05" w:rsidRDefault="00313AEE" w:rsidP="003F726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sz w:val="24"/>
                <w:szCs w:val="24"/>
                <w:lang w:val="nl-NL"/>
              </w:rPr>
            </w:pPr>
          </w:p>
        </w:tc>
      </w:tr>
    </w:tbl>
    <w:p w14:paraId="662E9F3B" w14:textId="259F96F7" w:rsidR="00BC3877" w:rsidRPr="00DB5D05" w:rsidRDefault="00BC3877" w:rsidP="006B2FF2">
      <w:pPr>
        <w:spacing w:before="120"/>
        <w:jc w:val="both"/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BC3877" w:rsidRPr="00DB5D05" w14:paraId="37EFE9B1" w14:textId="77777777" w:rsidTr="00F7236E">
        <w:tc>
          <w:tcPr>
            <w:tcW w:w="4644" w:type="dxa"/>
          </w:tcPr>
          <w:p w14:paraId="28720937" w14:textId="77777777" w:rsidR="00BC3877" w:rsidRPr="00DB5D05" w:rsidRDefault="00BC3877" w:rsidP="00F7236E">
            <w:pPr>
              <w:spacing w:line="300" w:lineRule="auto"/>
              <w:jc w:val="both"/>
            </w:pPr>
          </w:p>
        </w:tc>
        <w:tc>
          <w:tcPr>
            <w:tcW w:w="4644" w:type="dxa"/>
          </w:tcPr>
          <w:p w14:paraId="39D83ED9" w14:textId="77777777" w:rsidR="00BC3877" w:rsidRPr="00DB5D05" w:rsidRDefault="00BC3877" w:rsidP="00F7236E">
            <w:pPr>
              <w:spacing w:line="300" w:lineRule="auto"/>
              <w:jc w:val="center"/>
              <w:rPr>
                <w:i/>
                <w:iCs/>
              </w:rPr>
            </w:pPr>
            <w:r w:rsidRPr="00DB5D05">
              <w:rPr>
                <w:i/>
                <w:iCs/>
              </w:rPr>
              <w:t>Hà Nội, ngày 31 tháng 3 năm 2020</w:t>
            </w:r>
          </w:p>
        </w:tc>
      </w:tr>
      <w:tr w:rsidR="00BC3877" w:rsidRPr="00DB5D05" w14:paraId="149CEC1E" w14:textId="77777777" w:rsidTr="00F7236E">
        <w:tc>
          <w:tcPr>
            <w:tcW w:w="4644" w:type="dxa"/>
          </w:tcPr>
          <w:p w14:paraId="09E5037F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  <w:r w:rsidRPr="00DB5D05">
              <w:rPr>
                <w:b/>
              </w:rPr>
              <w:t>TRƯỞNG KHOA</w:t>
            </w:r>
          </w:p>
          <w:p w14:paraId="31C3CA99" w14:textId="77777777" w:rsidR="00BC3877" w:rsidRPr="00DB5D05" w:rsidRDefault="00BC3877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3F40108C" w14:textId="77777777" w:rsidR="00BC3877" w:rsidRPr="00DB5D05" w:rsidRDefault="00BC3877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17C790D8" w14:textId="77777777" w:rsidR="00BC3877" w:rsidRPr="00DB5D05" w:rsidRDefault="00BC3877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5E0C7AF8" w14:textId="77777777" w:rsidR="00BC3877" w:rsidRPr="00DB5D05" w:rsidRDefault="00BC3877" w:rsidP="00F7236E">
            <w:pPr>
              <w:spacing w:line="300" w:lineRule="auto"/>
              <w:jc w:val="both"/>
              <w:rPr>
                <w:b/>
                <w:i/>
                <w:color w:val="FF0000"/>
                <w:u w:val="single"/>
              </w:rPr>
            </w:pPr>
          </w:p>
          <w:p w14:paraId="1FD66765" w14:textId="77777777" w:rsidR="00BC3877" w:rsidRPr="00DB5D05" w:rsidRDefault="00BC3877" w:rsidP="00F7236E">
            <w:pPr>
              <w:spacing w:line="300" w:lineRule="auto"/>
              <w:jc w:val="both"/>
            </w:pPr>
            <w:r w:rsidRPr="00DB5D05">
              <w:rPr>
                <w:b/>
                <w:color w:val="000000" w:themeColor="text1"/>
              </w:rPr>
              <w:t xml:space="preserve">              PGS.TS. Khổng Cao Phong                           </w:t>
            </w:r>
          </w:p>
        </w:tc>
        <w:tc>
          <w:tcPr>
            <w:tcW w:w="4644" w:type="dxa"/>
          </w:tcPr>
          <w:p w14:paraId="7F49455C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  <w:r w:rsidRPr="00DB5D05">
              <w:rPr>
                <w:b/>
              </w:rPr>
              <w:t>TRƯỞNG BỘ MÔN</w:t>
            </w:r>
          </w:p>
          <w:p w14:paraId="38F6D90D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</w:p>
          <w:p w14:paraId="70F1A0A9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</w:p>
          <w:p w14:paraId="00AD648A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</w:p>
          <w:p w14:paraId="16F6C067" w14:textId="77777777" w:rsidR="00BC3877" w:rsidRPr="00DB5D05" w:rsidRDefault="00BC3877" w:rsidP="00F7236E">
            <w:pPr>
              <w:spacing w:line="300" w:lineRule="auto"/>
              <w:jc w:val="center"/>
              <w:rPr>
                <w:b/>
              </w:rPr>
            </w:pPr>
          </w:p>
          <w:p w14:paraId="133FE0BA" w14:textId="77777777" w:rsidR="00BC3877" w:rsidRPr="00DB5D05" w:rsidRDefault="00BC3877" w:rsidP="00F7236E">
            <w:pPr>
              <w:spacing w:line="300" w:lineRule="auto"/>
              <w:jc w:val="center"/>
            </w:pPr>
            <w:r w:rsidRPr="00DB5D05">
              <w:rPr>
                <w:b/>
              </w:rPr>
              <w:t>TS. Nguyễn Thạc Khánh</w:t>
            </w:r>
          </w:p>
        </w:tc>
      </w:tr>
    </w:tbl>
    <w:p w14:paraId="766F5738" w14:textId="77777777" w:rsidR="00BC3877" w:rsidRPr="00DB5D05" w:rsidRDefault="00BC3877" w:rsidP="006B2FF2">
      <w:pPr>
        <w:spacing w:before="120"/>
        <w:jc w:val="both"/>
        <w:rPr>
          <w:sz w:val="24"/>
          <w:szCs w:val="24"/>
        </w:rPr>
      </w:pPr>
    </w:p>
    <w:sectPr w:rsidR="00BC3877" w:rsidRPr="00DB5D05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14A9E" w14:textId="77777777" w:rsidR="00567354" w:rsidRDefault="00567354">
      <w:r>
        <w:separator/>
      </w:r>
    </w:p>
  </w:endnote>
  <w:endnote w:type="continuationSeparator" w:id="0">
    <w:p w14:paraId="29FC9948" w14:textId="77777777" w:rsidR="00567354" w:rsidRDefault="00567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D00EA" w14:textId="77777777" w:rsidR="00AD6083" w:rsidRDefault="00630FA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608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4D00EB" w14:textId="77777777" w:rsidR="00AD6083" w:rsidRDefault="00AD6083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4D00EC" w14:textId="77777777" w:rsidR="00AD6083" w:rsidRDefault="00630FA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D608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2709">
      <w:rPr>
        <w:rStyle w:val="PageNumber"/>
        <w:noProof/>
      </w:rPr>
      <w:t>1</w:t>
    </w:r>
    <w:r>
      <w:rPr>
        <w:rStyle w:val="PageNumber"/>
      </w:rPr>
      <w:fldChar w:fldCharType="end"/>
    </w:r>
  </w:p>
  <w:p w14:paraId="5F4D00ED" w14:textId="77777777" w:rsidR="00AD6083" w:rsidRDefault="00AD6083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C659B9" w14:textId="77777777" w:rsidR="00567354" w:rsidRDefault="00567354">
      <w:r>
        <w:separator/>
      </w:r>
    </w:p>
  </w:footnote>
  <w:footnote w:type="continuationSeparator" w:id="0">
    <w:p w14:paraId="311E1EF0" w14:textId="77777777" w:rsidR="00567354" w:rsidRDefault="00567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352B8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" w15:restartNumberingAfterBreak="0">
    <w:nsid w:val="102460AA"/>
    <w:multiLevelType w:val="multilevel"/>
    <w:tmpl w:val="37BCB7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D97E48"/>
    <w:multiLevelType w:val="hybridMultilevel"/>
    <w:tmpl w:val="F520733E"/>
    <w:lvl w:ilvl="0" w:tplc="EA8EC71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2C65A9"/>
    <w:multiLevelType w:val="multilevel"/>
    <w:tmpl w:val="B5CA840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28D553E"/>
    <w:multiLevelType w:val="hybridMultilevel"/>
    <w:tmpl w:val="6F2C4EAA"/>
    <w:lvl w:ilvl="0" w:tplc="9C8081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82B2953"/>
    <w:multiLevelType w:val="multilevel"/>
    <w:tmpl w:val="66CAB7B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" w15:restartNumberingAfterBreak="0">
    <w:nsid w:val="75DD6890"/>
    <w:multiLevelType w:val="multilevel"/>
    <w:tmpl w:val="4A3686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9"/>
        </w:tabs>
        <w:ind w:left="10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58"/>
        </w:tabs>
        <w:ind w:left="21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6"/>
        </w:tabs>
        <w:ind w:left="39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75"/>
        </w:tabs>
        <w:ind w:left="4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54"/>
        </w:tabs>
        <w:ind w:left="57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73"/>
        </w:tabs>
        <w:ind w:left="64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52"/>
        </w:tabs>
        <w:ind w:left="7552" w:hanging="180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10"/>
  </w:num>
  <w:num w:numId="5">
    <w:abstractNumId w:val="3"/>
  </w:num>
  <w:num w:numId="6">
    <w:abstractNumId w:val="8"/>
  </w:num>
  <w:num w:numId="7">
    <w:abstractNumId w:val="12"/>
  </w:num>
  <w:num w:numId="8">
    <w:abstractNumId w:val="7"/>
  </w:num>
  <w:num w:numId="9">
    <w:abstractNumId w:val="2"/>
  </w:num>
  <w:num w:numId="10">
    <w:abstractNumId w:val="0"/>
  </w:num>
  <w:num w:numId="11">
    <w:abstractNumId w:val="9"/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7FAA"/>
    <w:rsid w:val="00000056"/>
    <w:rsid w:val="0000181C"/>
    <w:rsid w:val="0001106E"/>
    <w:rsid w:val="00015BB8"/>
    <w:rsid w:val="00017296"/>
    <w:rsid w:val="00020CA5"/>
    <w:rsid w:val="00022EAD"/>
    <w:rsid w:val="00023F20"/>
    <w:rsid w:val="00026105"/>
    <w:rsid w:val="00036523"/>
    <w:rsid w:val="00040A85"/>
    <w:rsid w:val="00047A52"/>
    <w:rsid w:val="00052709"/>
    <w:rsid w:val="00061141"/>
    <w:rsid w:val="00065D49"/>
    <w:rsid w:val="00067882"/>
    <w:rsid w:val="00070A29"/>
    <w:rsid w:val="0008419B"/>
    <w:rsid w:val="000918F8"/>
    <w:rsid w:val="00095A1D"/>
    <w:rsid w:val="000A5D57"/>
    <w:rsid w:val="000B22B4"/>
    <w:rsid w:val="000B388B"/>
    <w:rsid w:val="000C40CC"/>
    <w:rsid w:val="000D075E"/>
    <w:rsid w:val="000D11B7"/>
    <w:rsid w:val="000D6DC7"/>
    <w:rsid w:val="000E0698"/>
    <w:rsid w:val="000E39EC"/>
    <w:rsid w:val="000E4560"/>
    <w:rsid w:val="000F78FF"/>
    <w:rsid w:val="00101555"/>
    <w:rsid w:val="001065F7"/>
    <w:rsid w:val="001126D5"/>
    <w:rsid w:val="001265BC"/>
    <w:rsid w:val="00127E91"/>
    <w:rsid w:val="001345B5"/>
    <w:rsid w:val="00141D62"/>
    <w:rsid w:val="00144ABA"/>
    <w:rsid w:val="001471E8"/>
    <w:rsid w:val="00155592"/>
    <w:rsid w:val="001627DB"/>
    <w:rsid w:val="0017053D"/>
    <w:rsid w:val="00172FA9"/>
    <w:rsid w:val="0017530A"/>
    <w:rsid w:val="001872A9"/>
    <w:rsid w:val="001915A3"/>
    <w:rsid w:val="0019320F"/>
    <w:rsid w:val="001B3110"/>
    <w:rsid w:val="001C1E9A"/>
    <w:rsid w:val="001D653B"/>
    <w:rsid w:val="001F2CFE"/>
    <w:rsid w:val="00200F66"/>
    <w:rsid w:val="002063BB"/>
    <w:rsid w:val="00207ECE"/>
    <w:rsid w:val="00210206"/>
    <w:rsid w:val="002103FC"/>
    <w:rsid w:val="00212D66"/>
    <w:rsid w:val="00216232"/>
    <w:rsid w:val="00221580"/>
    <w:rsid w:val="00224423"/>
    <w:rsid w:val="002360EC"/>
    <w:rsid w:val="002463A0"/>
    <w:rsid w:val="00263970"/>
    <w:rsid w:val="00263DD3"/>
    <w:rsid w:val="00290C2F"/>
    <w:rsid w:val="002921C8"/>
    <w:rsid w:val="0029268A"/>
    <w:rsid w:val="00296F71"/>
    <w:rsid w:val="002A4CF0"/>
    <w:rsid w:val="002A74E6"/>
    <w:rsid w:val="002A7D7D"/>
    <w:rsid w:val="002B3774"/>
    <w:rsid w:val="002B5380"/>
    <w:rsid w:val="002B65D1"/>
    <w:rsid w:val="002C4FB3"/>
    <w:rsid w:val="002C5061"/>
    <w:rsid w:val="002D3458"/>
    <w:rsid w:val="002D695D"/>
    <w:rsid w:val="002D6FAD"/>
    <w:rsid w:val="00313AEE"/>
    <w:rsid w:val="00316603"/>
    <w:rsid w:val="003354DC"/>
    <w:rsid w:val="003374EA"/>
    <w:rsid w:val="003409C3"/>
    <w:rsid w:val="00350E13"/>
    <w:rsid w:val="003555B5"/>
    <w:rsid w:val="0036181A"/>
    <w:rsid w:val="00362179"/>
    <w:rsid w:val="003655C7"/>
    <w:rsid w:val="00367502"/>
    <w:rsid w:val="00371317"/>
    <w:rsid w:val="003734F9"/>
    <w:rsid w:val="00375013"/>
    <w:rsid w:val="00390C92"/>
    <w:rsid w:val="003961B0"/>
    <w:rsid w:val="003A31C9"/>
    <w:rsid w:val="003A6804"/>
    <w:rsid w:val="003B73BB"/>
    <w:rsid w:val="003B7B2F"/>
    <w:rsid w:val="003D24B8"/>
    <w:rsid w:val="003D3FAB"/>
    <w:rsid w:val="003E0101"/>
    <w:rsid w:val="003E7606"/>
    <w:rsid w:val="003F3F2D"/>
    <w:rsid w:val="003F5908"/>
    <w:rsid w:val="003F7264"/>
    <w:rsid w:val="003F7694"/>
    <w:rsid w:val="00400DBB"/>
    <w:rsid w:val="00405317"/>
    <w:rsid w:val="004111CA"/>
    <w:rsid w:val="0041186E"/>
    <w:rsid w:val="00412980"/>
    <w:rsid w:val="004134F3"/>
    <w:rsid w:val="004163C8"/>
    <w:rsid w:val="004240DB"/>
    <w:rsid w:val="0042514E"/>
    <w:rsid w:val="0042577A"/>
    <w:rsid w:val="004377BB"/>
    <w:rsid w:val="00441672"/>
    <w:rsid w:val="00442744"/>
    <w:rsid w:val="004437C7"/>
    <w:rsid w:val="00446D67"/>
    <w:rsid w:val="00462E4E"/>
    <w:rsid w:val="004653FA"/>
    <w:rsid w:val="00466BD5"/>
    <w:rsid w:val="0047054F"/>
    <w:rsid w:val="0047459D"/>
    <w:rsid w:val="0048413E"/>
    <w:rsid w:val="004850C7"/>
    <w:rsid w:val="00485766"/>
    <w:rsid w:val="00486EC8"/>
    <w:rsid w:val="004900EB"/>
    <w:rsid w:val="0049105F"/>
    <w:rsid w:val="004A21C9"/>
    <w:rsid w:val="004B2147"/>
    <w:rsid w:val="004C65F2"/>
    <w:rsid w:val="004D085E"/>
    <w:rsid w:val="004D6C14"/>
    <w:rsid w:val="004F013A"/>
    <w:rsid w:val="00501BE2"/>
    <w:rsid w:val="005047A8"/>
    <w:rsid w:val="0052074C"/>
    <w:rsid w:val="005250C3"/>
    <w:rsid w:val="00530A22"/>
    <w:rsid w:val="00532B40"/>
    <w:rsid w:val="00534B5D"/>
    <w:rsid w:val="00546BCC"/>
    <w:rsid w:val="00551492"/>
    <w:rsid w:val="00560203"/>
    <w:rsid w:val="005629C3"/>
    <w:rsid w:val="00567354"/>
    <w:rsid w:val="00575954"/>
    <w:rsid w:val="00591F0B"/>
    <w:rsid w:val="00596933"/>
    <w:rsid w:val="005973E0"/>
    <w:rsid w:val="005A6656"/>
    <w:rsid w:val="005B4EE8"/>
    <w:rsid w:val="005D0A41"/>
    <w:rsid w:val="005D405C"/>
    <w:rsid w:val="005E3873"/>
    <w:rsid w:val="00600F8C"/>
    <w:rsid w:val="0061018F"/>
    <w:rsid w:val="00610FBC"/>
    <w:rsid w:val="00612534"/>
    <w:rsid w:val="00614D94"/>
    <w:rsid w:val="00625ADC"/>
    <w:rsid w:val="00626373"/>
    <w:rsid w:val="00627373"/>
    <w:rsid w:val="00630FAB"/>
    <w:rsid w:val="00637661"/>
    <w:rsid w:val="006406CA"/>
    <w:rsid w:val="006447AD"/>
    <w:rsid w:val="00654888"/>
    <w:rsid w:val="00654D22"/>
    <w:rsid w:val="0065529C"/>
    <w:rsid w:val="00660471"/>
    <w:rsid w:val="00663F5A"/>
    <w:rsid w:val="00665547"/>
    <w:rsid w:val="00666D99"/>
    <w:rsid w:val="006677DE"/>
    <w:rsid w:val="006717C7"/>
    <w:rsid w:val="00693A57"/>
    <w:rsid w:val="0069419A"/>
    <w:rsid w:val="00695501"/>
    <w:rsid w:val="006A0E70"/>
    <w:rsid w:val="006A20CC"/>
    <w:rsid w:val="006A2DFC"/>
    <w:rsid w:val="006A2FB6"/>
    <w:rsid w:val="006A5431"/>
    <w:rsid w:val="006B2ADC"/>
    <w:rsid w:val="006B2FF2"/>
    <w:rsid w:val="006C4FDC"/>
    <w:rsid w:val="006C6765"/>
    <w:rsid w:val="006C7AA8"/>
    <w:rsid w:val="006D03CF"/>
    <w:rsid w:val="006D10E8"/>
    <w:rsid w:val="006E5BAC"/>
    <w:rsid w:val="006E6D28"/>
    <w:rsid w:val="006F4EB1"/>
    <w:rsid w:val="00720FDC"/>
    <w:rsid w:val="00733BDA"/>
    <w:rsid w:val="007368DE"/>
    <w:rsid w:val="00742732"/>
    <w:rsid w:val="00744C77"/>
    <w:rsid w:val="00745AF7"/>
    <w:rsid w:val="00750B27"/>
    <w:rsid w:val="007517DF"/>
    <w:rsid w:val="00762B75"/>
    <w:rsid w:val="0076730F"/>
    <w:rsid w:val="007713DD"/>
    <w:rsid w:val="0077772C"/>
    <w:rsid w:val="00786824"/>
    <w:rsid w:val="00795A35"/>
    <w:rsid w:val="0079725B"/>
    <w:rsid w:val="007A1D61"/>
    <w:rsid w:val="007A31BA"/>
    <w:rsid w:val="007A7F11"/>
    <w:rsid w:val="007B1760"/>
    <w:rsid w:val="007B3A38"/>
    <w:rsid w:val="007B7392"/>
    <w:rsid w:val="007C0168"/>
    <w:rsid w:val="007C172E"/>
    <w:rsid w:val="007C66D5"/>
    <w:rsid w:val="007C7EDD"/>
    <w:rsid w:val="007E6E40"/>
    <w:rsid w:val="007F7694"/>
    <w:rsid w:val="00836BB6"/>
    <w:rsid w:val="00842BDA"/>
    <w:rsid w:val="008543C1"/>
    <w:rsid w:val="00860455"/>
    <w:rsid w:val="0086302D"/>
    <w:rsid w:val="008700C4"/>
    <w:rsid w:val="00875E93"/>
    <w:rsid w:val="008809FC"/>
    <w:rsid w:val="00882D5E"/>
    <w:rsid w:val="00890180"/>
    <w:rsid w:val="00897FD2"/>
    <w:rsid w:val="008A331C"/>
    <w:rsid w:val="008B1247"/>
    <w:rsid w:val="008C1294"/>
    <w:rsid w:val="008C2345"/>
    <w:rsid w:val="008C4E59"/>
    <w:rsid w:val="008D09FC"/>
    <w:rsid w:val="008F0E09"/>
    <w:rsid w:val="0090524F"/>
    <w:rsid w:val="00906E0E"/>
    <w:rsid w:val="0091133B"/>
    <w:rsid w:val="0091264D"/>
    <w:rsid w:val="00921086"/>
    <w:rsid w:val="009213CE"/>
    <w:rsid w:val="00926E23"/>
    <w:rsid w:val="00952045"/>
    <w:rsid w:val="009523FB"/>
    <w:rsid w:val="009540AF"/>
    <w:rsid w:val="0096314B"/>
    <w:rsid w:val="00975618"/>
    <w:rsid w:val="009A19F7"/>
    <w:rsid w:val="009B6D91"/>
    <w:rsid w:val="009C37E7"/>
    <w:rsid w:val="009D205C"/>
    <w:rsid w:val="009E06D1"/>
    <w:rsid w:val="009E0BE8"/>
    <w:rsid w:val="009E4792"/>
    <w:rsid w:val="009E52A6"/>
    <w:rsid w:val="009F4083"/>
    <w:rsid w:val="009F6775"/>
    <w:rsid w:val="009F7E00"/>
    <w:rsid w:val="00A01BDF"/>
    <w:rsid w:val="00A029FB"/>
    <w:rsid w:val="00A02A25"/>
    <w:rsid w:val="00A036BA"/>
    <w:rsid w:val="00A049D7"/>
    <w:rsid w:val="00A14CC9"/>
    <w:rsid w:val="00A156B8"/>
    <w:rsid w:val="00A16FFF"/>
    <w:rsid w:val="00A22D6A"/>
    <w:rsid w:val="00A2767F"/>
    <w:rsid w:val="00A33A48"/>
    <w:rsid w:val="00A35151"/>
    <w:rsid w:val="00A35BD7"/>
    <w:rsid w:val="00A42D70"/>
    <w:rsid w:val="00A548B2"/>
    <w:rsid w:val="00A615A1"/>
    <w:rsid w:val="00A638A9"/>
    <w:rsid w:val="00A71312"/>
    <w:rsid w:val="00A843FC"/>
    <w:rsid w:val="00A857B2"/>
    <w:rsid w:val="00A87DE5"/>
    <w:rsid w:val="00A92FF1"/>
    <w:rsid w:val="00AA15D8"/>
    <w:rsid w:val="00AA5609"/>
    <w:rsid w:val="00AC7351"/>
    <w:rsid w:val="00AD15BC"/>
    <w:rsid w:val="00AD4159"/>
    <w:rsid w:val="00AD6083"/>
    <w:rsid w:val="00AD608A"/>
    <w:rsid w:val="00AE623D"/>
    <w:rsid w:val="00AF7CE3"/>
    <w:rsid w:val="00B00BBD"/>
    <w:rsid w:val="00B00EC2"/>
    <w:rsid w:val="00B0484E"/>
    <w:rsid w:val="00B07EA8"/>
    <w:rsid w:val="00B10C65"/>
    <w:rsid w:val="00B23623"/>
    <w:rsid w:val="00B25A8C"/>
    <w:rsid w:val="00B34D03"/>
    <w:rsid w:val="00B400C8"/>
    <w:rsid w:val="00B51514"/>
    <w:rsid w:val="00B52791"/>
    <w:rsid w:val="00B54949"/>
    <w:rsid w:val="00B60C95"/>
    <w:rsid w:val="00B62860"/>
    <w:rsid w:val="00B63516"/>
    <w:rsid w:val="00B65AB4"/>
    <w:rsid w:val="00B663A3"/>
    <w:rsid w:val="00B74040"/>
    <w:rsid w:val="00B77984"/>
    <w:rsid w:val="00B811B5"/>
    <w:rsid w:val="00B90939"/>
    <w:rsid w:val="00B92948"/>
    <w:rsid w:val="00B9373D"/>
    <w:rsid w:val="00B94BE5"/>
    <w:rsid w:val="00B94D4E"/>
    <w:rsid w:val="00B96712"/>
    <w:rsid w:val="00BA09EA"/>
    <w:rsid w:val="00BA0F72"/>
    <w:rsid w:val="00BA2A8D"/>
    <w:rsid w:val="00BA7C39"/>
    <w:rsid w:val="00BB3D5C"/>
    <w:rsid w:val="00BC2752"/>
    <w:rsid w:val="00BC3435"/>
    <w:rsid w:val="00BC3877"/>
    <w:rsid w:val="00BD49F0"/>
    <w:rsid w:val="00BE32A9"/>
    <w:rsid w:val="00BE374C"/>
    <w:rsid w:val="00BF1677"/>
    <w:rsid w:val="00C02961"/>
    <w:rsid w:val="00C0411C"/>
    <w:rsid w:val="00C05366"/>
    <w:rsid w:val="00C06A50"/>
    <w:rsid w:val="00C16985"/>
    <w:rsid w:val="00C17F1F"/>
    <w:rsid w:val="00C2548B"/>
    <w:rsid w:val="00C27086"/>
    <w:rsid w:val="00C2719B"/>
    <w:rsid w:val="00C27C80"/>
    <w:rsid w:val="00C35E33"/>
    <w:rsid w:val="00C41392"/>
    <w:rsid w:val="00C4439C"/>
    <w:rsid w:val="00C53616"/>
    <w:rsid w:val="00C54134"/>
    <w:rsid w:val="00C56B14"/>
    <w:rsid w:val="00C63EF8"/>
    <w:rsid w:val="00C70C19"/>
    <w:rsid w:val="00C7297E"/>
    <w:rsid w:val="00C730A8"/>
    <w:rsid w:val="00C7326B"/>
    <w:rsid w:val="00C759E8"/>
    <w:rsid w:val="00C76AF5"/>
    <w:rsid w:val="00C8287E"/>
    <w:rsid w:val="00C82D57"/>
    <w:rsid w:val="00C87B66"/>
    <w:rsid w:val="00C95B3A"/>
    <w:rsid w:val="00C966CC"/>
    <w:rsid w:val="00CA163E"/>
    <w:rsid w:val="00CA7149"/>
    <w:rsid w:val="00CB0A27"/>
    <w:rsid w:val="00CB4E43"/>
    <w:rsid w:val="00CB7FAA"/>
    <w:rsid w:val="00CF0D09"/>
    <w:rsid w:val="00CF2F9D"/>
    <w:rsid w:val="00D05F9D"/>
    <w:rsid w:val="00D15239"/>
    <w:rsid w:val="00D16022"/>
    <w:rsid w:val="00D171C9"/>
    <w:rsid w:val="00D20B8C"/>
    <w:rsid w:val="00D46C15"/>
    <w:rsid w:val="00D61127"/>
    <w:rsid w:val="00D63879"/>
    <w:rsid w:val="00D639BD"/>
    <w:rsid w:val="00D835E2"/>
    <w:rsid w:val="00D90A69"/>
    <w:rsid w:val="00D97955"/>
    <w:rsid w:val="00DA2EC4"/>
    <w:rsid w:val="00DA409D"/>
    <w:rsid w:val="00DB5D05"/>
    <w:rsid w:val="00DB5DCE"/>
    <w:rsid w:val="00DC09B1"/>
    <w:rsid w:val="00DC3527"/>
    <w:rsid w:val="00DC4AC4"/>
    <w:rsid w:val="00DC65F1"/>
    <w:rsid w:val="00DD248E"/>
    <w:rsid w:val="00DE1130"/>
    <w:rsid w:val="00E15F7D"/>
    <w:rsid w:val="00E1719A"/>
    <w:rsid w:val="00E24359"/>
    <w:rsid w:val="00E25CF8"/>
    <w:rsid w:val="00E32293"/>
    <w:rsid w:val="00E35C3F"/>
    <w:rsid w:val="00E46710"/>
    <w:rsid w:val="00E51620"/>
    <w:rsid w:val="00E548A9"/>
    <w:rsid w:val="00E55C4F"/>
    <w:rsid w:val="00E60731"/>
    <w:rsid w:val="00E6594E"/>
    <w:rsid w:val="00E713BA"/>
    <w:rsid w:val="00E80E8C"/>
    <w:rsid w:val="00E847C0"/>
    <w:rsid w:val="00E91DB6"/>
    <w:rsid w:val="00EA3AD8"/>
    <w:rsid w:val="00EA472E"/>
    <w:rsid w:val="00EA67CA"/>
    <w:rsid w:val="00EA7E2B"/>
    <w:rsid w:val="00EB0F6A"/>
    <w:rsid w:val="00EB143E"/>
    <w:rsid w:val="00EB50FF"/>
    <w:rsid w:val="00EC06C9"/>
    <w:rsid w:val="00ED762A"/>
    <w:rsid w:val="00EE3756"/>
    <w:rsid w:val="00EE5D69"/>
    <w:rsid w:val="00EE72A2"/>
    <w:rsid w:val="00F071E0"/>
    <w:rsid w:val="00F0731C"/>
    <w:rsid w:val="00F13D75"/>
    <w:rsid w:val="00F2159B"/>
    <w:rsid w:val="00F26E9C"/>
    <w:rsid w:val="00F31615"/>
    <w:rsid w:val="00F370A6"/>
    <w:rsid w:val="00F4451D"/>
    <w:rsid w:val="00F460D6"/>
    <w:rsid w:val="00F544A6"/>
    <w:rsid w:val="00F67A5D"/>
    <w:rsid w:val="00F72F1E"/>
    <w:rsid w:val="00F73215"/>
    <w:rsid w:val="00F96568"/>
    <w:rsid w:val="00FA55A3"/>
    <w:rsid w:val="00FB1C03"/>
    <w:rsid w:val="00FB5F7D"/>
    <w:rsid w:val="00FB745F"/>
    <w:rsid w:val="00FB74E1"/>
    <w:rsid w:val="00FC29A9"/>
    <w:rsid w:val="00FC4B80"/>
    <w:rsid w:val="00FD21EE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,"/>
  <w14:docId w14:val="5F4CFEA1"/>
  <w15:docId w15:val="{E7FC46BB-7CB9-4D6B-9BA2-4BC3204C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psalt-edited">
    <w:name w:val="hps alt-edited"/>
    <w:basedOn w:val="DefaultParagraphFont"/>
    <w:rsid w:val="003D3FAB"/>
  </w:style>
  <w:style w:type="character" w:customStyle="1" w:styleId="hps">
    <w:name w:val="hps"/>
    <w:basedOn w:val="DefaultParagraphFont"/>
    <w:rsid w:val="003D3FAB"/>
  </w:style>
  <w:style w:type="paragraph" w:styleId="List">
    <w:name w:val="List"/>
    <w:basedOn w:val="Normal"/>
    <w:rsid w:val="003D3FAB"/>
    <w:pPr>
      <w:ind w:left="360" w:hanging="360"/>
    </w:pPr>
    <w:rPr>
      <w:rFonts w:ascii=".VnTime" w:hAnsi=".VnTime"/>
      <w:szCs w:val="20"/>
    </w:rPr>
  </w:style>
  <w:style w:type="character" w:customStyle="1" w:styleId="shorttext">
    <w:name w:val="short_text"/>
    <w:basedOn w:val="DefaultParagraphFont"/>
    <w:rsid w:val="003D3FAB"/>
  </w:style>
  <w:style w:type="paragraph" w:styleId="List2">
    <w:name w:val="List 2"/>
    <w:basedOn w:val="Normal"/>
    <w:uiPriority w:val="99"/>
    <w:semiHidden/>
    <w:unhideWhenUsed/>
    <w:rsid w:val="003D3FAB"/>
    <w:pPr>
      <w:ind w:left="720" w:hanging="360"/>
      <w:contextualSpacing/>
    </w:pPr>
  </w:style>
  <w:style w:type="paragraph" w:customStyle="1" w:styleId="Mc">
    <w:name w:val="Mục"/>
    <w:basedOn w:val="Normal"/>
    <w:link w:val="McChar"/>
    <w:rsid w:val="00AF7CE3"/>
    <w:pPr>
      <w:keepNext/>
      <w:tabs>
        <w:tab w:val="left" w:pos="1021"/>
      </w:tabs>
      <w:spacing w:after="60"/>
      <w:ind w:left="567"/>
    </w:pPr>
    <w:rPr>
      <w:sz w:val="24"/>
      <w:szCs w:val="24"/>
    </w:rPr>
  </w:style>
  <w:style w:type="character" w:customStyle="1" w:styleId="McChar">
    <w:name w:val="Mục Char"/>
    <w:basedOn w:val="DefaultParagraphFont"/>
    <w:link w:val="Mc"/>
    <w:rsid w:val="00AF7CE3"/>
    <w:rPr>
      <w:rFonts w:ascii="Times New Roman" w:eastAsia="Times New Roman" w:hAnsi="Times New Roman"/>
      <w:sz w:val="24"/>
      <w:szCs w:val="24"/>
    </w:rPr>
  </w:style>
  <w:style w:type="paragraph" w:customStyle="1" w:styleId="Chng">
    <w:name w:val="Chương"/>
    <w:basedOn w:val="Normal"/>
    <w:link w:val="ChngChar"/>
    <w:rsid w:val="00AF7CE3"/>
    <w:pPr>
      <w:keepNext/>
      <w:spacing w:before="120" w:after="60"/>
      <w:ind w:left="284"/>
    </w:pPr>
    <w:rPr>
      <w:sz w:val="24"/>
      <w:szCs w:val="24"/>
    </w:rPr>
  </w:style>
  <w:style w:type="character" w:customStyle="1" w:styleId="ChngChar">
    <w:name w:val="Chương Char"/>
    <w:basedOn w:val="DefaultParagraphFont"/>
    <w:link w:val="Chng"/>
    <w:rsid w:val="00AF7CE3"/>
    <w:rPr>
      <w:rFonts w:ascii="Times New Roman" w:eastAsia="Times New Roman" w:hAnsi="Times New Roman"/>
      <w:sz w:val="24"/>
      <w:szCs w:val="24"/>
    </w:rPr>
  </w:style>
  <w:style w:type="character" w:styleId="Emphasis">
    <w:name w:val="Emphasis"/>
    <w:qFormat/>
    <w:rsid w:val="00627373"/>
    <w:rPr>
      <w:rFonts w:ascii="Verdana" w:hAnsi="Verdana"/>
      <w:b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atriot\Everyday\Khanh\Giao%20trinh\1_BG%20cac%20mon%20hoc%20moi\0_De%20cuong%20moi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6E84A5-21A2-4636-9F54-B75DFD5ED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17</TotalTime>
  <Pages>7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KimNgocLinh</dc:creator>
  <cp:lastModifiedBy>Nguyen Thac Khanh</cp:lastModifiedBy>
  <cp:revision>16</cp:revision>
  <cp:lastPrinted>2015-12-11T06:09:00Z</cp:lastPrinted>
  <dcterms:created xsi:type="dcterms:W3CDTF">2018-08-17T09:05:00Z</dcterms:created>
  <dcterms:modified xsi:type="dcterms:W3CDTF">2020-07-13T23:11:00Z</dcterms:modified>
</cp:coreProperties>
</file>