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D13DFA" w:rsidRDefault="0003735C" w:rsidP="00D13DFA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03735C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00D19" w:rsidRDefault="00600D19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744C77" w:rsidRDefault="00744C77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D13DFA">
        <w:rPr>
          <w:b/>
          <w:bCs/>
          <w:color w:val="000000"/>
          <w:sz w:val="28"/>
          <w:szCs w:val="28"/>
          <w:lang w:val="vi-VN"/>
        </w:rPr>
        <w:t>Đ</w:t>
      </w:r>
      <w:r w:rsidRPr="00D13DFA">
        <w:rPr>
          <w:b/>
          <w:bCs/>
          <w:color w:val="000000"/>
          <w:sz w:val="28"/>
          <w:szCs w:val="28"/>
        </w:rPr>
        <w:t>Ề</w:t>
      </w:r>
      <w:r w:rsidRPr="00D13DFA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:rsidR="00A45FF5" w:rsidRPr="00A45FF5" w:rsidRDefault="00A45FF5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4B1DF8" w:rsidRPr="00CE3304" w:rsidRDefault="00744C77" w:rsidP="000741EB">
      <w:pPr>
        <w:pStyle w:val="BodyText2"/>
        <w:numPr>
          <w:ilvl w:val="0"/>
          <w:numId w:val="6"/>
        </w:numPr>
        <w:spacing w:after="0" w:line="380" w:lineRule="exact"/>
        <w:ind w:left="360"/>
        <w:jc w:val="both"/>
        <w:rPr>
          <w:bCs/>
          <w:i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416F2">
        <w:rPr>
          <w:b/>
          <w:bCs/>
          <w:color w:val="000000"/>
          <w:sz w:val="24"/>
          <w:szCs w:val="24"/>
          <w:lang w:val="en-US"/>
        </w:rPr>
        <w:t>:</w:t>
      </w:r>
      <w:r w:rsidR="005416F2">
        <w:rPr>
          <w:b/>
          <w:bCs/>
          <w:sz w:val="24"/>
          <w:szCs w:val="24"/>
          <w:lang w:val="en-US"/>
        </w:rPr>
        <w:t xml:space="preserve"> </w:t>
      </w:r>
      <w:r w:rsidR="00CE3304" w:rsidRPr="00CE3304">
        <w:rPr>
          <w:bCs/>
          <w:i/>
          <w:sz w:val="24"/>
          <w:szCs w:val="24"/>
          <w:lang w:val="en-US"/>
        </w:rPr>
        <w:t>Tên tiếng Việt (tên tiếng Anh)</w:t>
      </w:r>
    </w:p>
    <w:p w:rsidR="00CE3304" w:rsidRDefault="00CE3304" w:rsidP="00CE3304">
      <w:pPr>
        <w:pStyle w:val="BodyText2"/>
        <w:numPr>
          <w:ilvl w:val="0"/>
          <w:numId w:val="15"/>
        </w:numPr>
        <w:spacing w:after="0" w:line="380" w:lineRule="exact"/>
        <w:ind w:firstLine="273"/>
        <w:jc w:val="both"/>
        <w:rPr>
          <w:b/>
          <w:bCs/>
          <w:color w:val="000000"/>
          <w:sz w:val="24"/>
          <w:szCs w:val="24"/>
          <w:lang w:val="en-US"/>
        </w:rPr>
      </w:pPr>
      <w:r w:rsidRPr="00CE3304">
        <w:rPr>
          <w:bCs/>
          <w:color w:val="000000"/>
          <w:sz w:val="24"/>
          <w:szCs w:val="24"/>
          <w:lang w:val="en-US"/>
        </w:rPr>
        <w:t>Tên tiếng Việt:</w:t>
      </w:r>
      <w:r>
        <w:rPr>
          <w:b/>
          <w:bCs/>
          <w:color w:val="000000"/>
          <w:sz w:val="24"/>
          <w:szCs w:val="24"/>
          <w:lang w:val="en-US"/>
        </w:rPr>
        <w:t xml:space="preserve"> </w:t>
      </w:r>
      <w:r w:rsidR="00C66245" w:rsidRPr="00C66245">
        <w:rPr>
          <w:b/>
          <w:sz w:val="24"/>
          <w:szCs w:val="24"/>
        </w:rPr>
        <w:t>Trí tuệ nhân tạo trong điều khiển</w:t>
      </w:r>
      <w:r w:rsidR="004B1DF8">
        <w:rPr>
          <w:b/>
          <w:bCs/>
          <w:color w:val="000000"/>
          <w:sz w:val="24"/>
          <w:szCs w:val="24"/>
          <w:lang w:val="en-US"/>
        </w:rPr>
        <w:t xml:space="preserve"> </w:t>
      </w:r>
    </w:p>
    <w:p w:rsidR="00744C77" w:rsidRPr="00197855" w:rsidRDefault="004B1DF8" w:rsidP="00CE3304">
      <w:pPr>
        <w:pStyle w:val="BodyText2"/>
        <w:numPr>
          <w:ilvl w:val="0"/>
          <w:numId w:val="15"/>
        </w:numPr>
        <w:spacing w:after="0" w:line="380" w:lineRule="exact"/>
        <w:ind w:left="1418" w:hanging="425"/>
        <w:jc w:val="both"/>
        <w:rPr>
          <w:b/>
          <w:bCs/>
          <w:sz w:val="24"/>
          <w:szCs w:val="24"/>
        </w:rPr>
      </w:pPr>
      <w:r w:rsidRPr="00CE3304">
        <w:rPr>
          <w:bCs/>
          <w:color w:val="000000"/>
          <w:sz w:val="24"/>
          <w:szCs w:val="24"/>
          <w:lang w:val="en-US"/>
        </w:rPr>
        <w:t>Tên tiếng Anh:</w:t>
      </w:r>
      <w:r w:rsidR="007A3FB1" w:rsidRPr="004B1DF8">
        <w:rPr>
          <w:b/>
          <w:bCs/>
          <w:color w:val="000000"/>
          <w:sz w:val="24"/>
          <w:szCs w:val="24"/>
          <w:lang w:val="en-US"/>
        </w:rPr>
        <w:t xml:space="preserve"> </w:t>
      </w:r>
      <w:r w:rsidR="00C66245" w:rsidRPr="003D005E">
        <w:rPr>
          <w:b/>
          <w:bCs/>
          <w:sz w:val="24"/>
          <w:szCs w:val="24"/>
        </w:rPr>
        <w:t>Artificial</w:t>
      </w:r>
      <w:r w:rsidR="00C66245" w:rsidRPr="003D005E">
        <w:rPr>
          <w:b/>
          <w:bCs/>
          <w:spacing w:val="-6"/>
          <w:sz w:val="24"/>
          <w:szCs w:val="24"/>
        </w:rPr>
        <w:t xml:space="preserve"> </w:t>
      </w:r>
      <w:r w:rsidR="00C66245" w:rsidRPr="003D005E">
        <w:rPr>
          <w:b/>
          <w:bCs/>
          <w:sz w:val="24"/>
          <w:szCs w:val="24"/>
        </w:rPr>
        <w:t>Intelligence for Automatic Control</w:t>
      </w:r>
      <w:r w:rsidR="00C66245">
        <w:rPr>
          <w:b/>
          <w:bCs/>
          <w:color w:val="000000"/>
          <w:sz w:val="24"/>
          <w:szCs w:val="24"/>
          <w:lang w:val="en-US"/>
        </w:rPr>
        <w:t xml:space="preserve"> </w:t>
      </w:r>
    </w:p>
    <w:p w:rsidR="00744C77" w:rsidRPr="005416F2" w:rsidRDefault="00744C77" w:rsidP="00E67DA4">
      <w:pPr>
        <w:pStyle w:val="BodyText2"/>
        <w:spacing w:after="0" w:line="380" w:lineRule="exact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</w:t>
      </w:r>
      <w:r w:rsidR="005416F2">
        <w:rPr>
          <w:b/>
          <w:sz w:val="24"/>
          <w:szCs w:val="24"/>
          <w:lang w:val="en-US"/>
        </w:rPr>
        <w:t xml:space="preserve">: </w:t>
      </w:r>
      <w:r w:rsidR="00C66245">
        <w:rPr>
          <w:b/>
          <w:sz w:val="24"/>
          <w:szCs w:val="24"/>
          <w:lang w:val="en-US"/>
        </w:rPr>
        <w:t>7090234</w:t>
      </w:r>
    </w:p>
    <w:p w:rsidR="00600D19" w:rsidRPr="000741EB" w:rsidRDefault="00744C77" w:rsidP="00600D19">
      <w:pPr>
        <w:pStyle w:val="BodyText2"/>
        <w:spacing w:after="0" w:line="380" w:lineRule="exact"/>
        <w:ind w:left="720" w:hanging="9"/>
        <w:jc w:val="both"/>
        <w:rPr>
          <w:b/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416F2">
        <w:rPr>
          <w:b/>
          <w:bCs/>
          <w:color w:val="000000"/>
          <w:sz w:val="24"/>
          <w:szCs w:val="24"/>
          <w:lang w:val="en-US"/>
        </w:rPr>
        <w:t xml:space="preserve"> </w:t>
      </w:r>
      <w:r w:rsidR="009927F8" w:rsidRPr="000741EB">
        <w:rPr>
          <w:b/>
          <w:bCs/>
          <w:color w:val="000000"/>
          <w:sz w:val="24"/>
          <w:szCs w:val="24"/>
          <w:lang w:val="en-US"/>
        </w:rPr>
        <w:t>3</w:t>
      </w:r>
      <w:r w:rsidR="00600D19" w:rsidRPr="000741EB">
        <w:rPr>
          <w:b/>
          <w:bCs/>
          <w:color w:val="000000"/>
          <w:sz w:val="24"/>
          <w:szCs w:val="24"/>
          <w:lang w:val="en-US"/>
        </w:rPr>
        <w:t>(2-</w:t>
      </w:r>
      <w:r w:rsidR="009927F8" w:rsidRPr="000741EB">
        <w:rPr>
          <w:b/>
          <w:bCs/>
          <w:color w:val="000000"/>
          <w:sz w:val="24"/>
          <w:szCs w:val="24"/>
          <w:lang w:val="en-US"/>
        </w:rPr>
        <w:t>1</w:t>
      </w:r>
      <w:r w:rsidR="00600D19" w:rsidRPr="000741EB">
        <w:rPr>
          <w:b/>
          <w:bCs/>
          <w:color w:val="000000"/>
          <w:sz w:val="24"/>
          <w:szCs w:val="24"/>
          <w:lang w:val="en-US"/>
        </w:rPr>
        <w:t>-</w:t>
      </w:r>
      <w:r w:rsidR="009927F8" w:rsidRPr="000741EB">
        <w:rPr>
          <w:b/>
          <w:bCs/>
          <w:color w:val="000000"/>
          <w:sz w:val="24"/>
          <w:szCs w:val="24"/>
          <w:lang w:val="en-US"/>
        </w:rPr>
        <w:t>6</w:t>
      </w:r>
      <w:r w:rsidR="00600D19" w:rsidRPr="000741EB">
        <w:rPr>
          <w:b/>
          <w:bCs/>
          <w:color w:val="000000"/>
          <w:sz w:val="24"/>
          <w:szCs w:val="24"/>
          <w:lang w:val="en-US"/>
        </w:rPr>
        <w:t>)</w:t>
      </w:r>
    </w:p>
    <w:p w:rsidR="006447AD" w:rsidRPr="005416F2" w:rsidRDefault="00744C77" w:rsidP="00600D19">
      <w:pPr>
        <w:pStyle w:val="BodyText2"/>
        <w:spacing w:after="0" w:line="380" w:lineRule="exact"/>
        <w:ind w:left="720" w:hanging="9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5416F2">
        <w:rPr>
          <w:b/>
          <w:sz w:val="24"/>
          <w:szCs w:val="24"/>
          <w:lang w:val="en-US"/>
        </w:rPr>
        <w:t xml:space="preserve"> </w:t>
      </w:r>
      <w:r w:rsidR="009927F8">
        <w:rPr>
          <w:sz w:val="24"/>
          <w:szCs w:val="24"/>
          <w:lang w:val="en-US"/>
        </w:rPr>
        <w:t>45</w:t>
      </w:r>
      <w:r w:rsidR="006C53A0">
        <w:rPr>
          <w:sz w:val="24"/>
          <w:szCs w:val="24"/>
          <w:lang w:val="en-US"/>
        </w:rPr>
        <w:t xml:space="preserve">; </w:t>
      </w:r>
      <w:r w:rsidR="00B27FB8">
        <w:rPr>
          <w:sz w:val="24"/>
          <w:szCs w:val="24"/>
          <w:lang w:val="en-US"/>
        </w:rPr>
        <w:t>h</w:t>
      </w:r>
      <w:r w:rsidR="006C53A0" w:rsidRPr="00DB30AE">
        <w:rPr>
          <w:sz w:val="24"/>
          <w:szCs w:val="24"/>
          <w:lang w:val="en-US"/>
        </w:rPr>
        <w:t>ọc trong 16 tuần</w:t>
      </w:r>
    </w:p>
    <w:p w:rsidR="00600D19" w:rsidRPr="0045035F" w:rsidRDefault="00600D19" w:rsidP="00600D19">
      <w:pPr>
        <w:pStyle w:val="BodyText2"/>
        <w:spacing w:after="0" w:line="360" w:lineRule="exact"/>
        <w:ind w:left="360"/>
        <w:jc w:val="both"/>
        <w:rPr>
          <w:bCs/>
          <w:color w:val="000000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</w:t>
      </w:r>
      <w:r w:rsidR="00B63516"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B63516" w:rsidRPr="003555B5">
        <w:rPr>
          <w:sz w:val="24"/>
          <w:szCs w:val="24"/>
          <w:lang w:val="vi-VN"/>
        </w:rPr>
        <w:t>:</w:t>
      </w:r>
      <w:r w:rsidR="005416F2">
        <w:rPr>
          <w:sz w:val="24"/>
          <w:szCs w:val="24"/>
          <w:lang w:val="en-US"/>
        </w:rPr>
        <w:t xml:space="preserve"> </w:t>
      </w:r>
      <w:r w:rsidR="009927F8">
        <w:rPr>
          <w:sz w:val="24"/>
          <w:szCs w:val="24"/>
          <w:lang w:val="en-US"/>
        </w:rPr>
        <w:t>30</w:t>
      </w:r>
      <w:r w:rsidR="004B3D7D">
        <w:rPr>
          <w:sz w:val="24"/>
          <w:szCs w:val="24"/>
          <w:lang w:val="en-US"/>
        </w:rPr>
        <w:t xml:space="preserve">; </w:t>
      </w:r>
      <w:r w:rsidR="00706D25">
        <w:rPr>
          <w:sz w:val="24"/>
          <w:szCs w:val="24"/>
          <w:lang w:val="en-US"/>
        </w:rPr>
        <w:t xml:space="preserve">     </w:t>
      </w:r>
      <w:r w:rsidR="007A3FB1">
        <w:rPr>
          <w:sz w:val="24"/>
          <w:szCs w:val="24"/>
          <w:lang w:val="en-US"/>
        </w:rPr>
        <w:t>Bài tập</w:t>
      </w:r>
      <w:r w:rsidR="00B63516" w:rsidRPr="003555B5">
        <w:rPr>
          <w:sz w:val="24"/>
          <w:szCs w:val="24"/>
          <w:lang w:val="vi-VN"/>
        </w:rPr>
        <w:t>:</w:t>
      </w:r>
      <w:r w:rsidR="00EE7CA6">
        <w:rPr>
          <w:sz w:val="24"/>
          <w:szCs w:val="24"/>
          <w:lang w:val="en-US"/>
        </w:rPr>
        <w:t xml:space="preserve"> </w:t>
      </w:r>
      <w:r w:rsidR="009927F8">
        <w:rPr>
          <w:sz w:val="24"/>
          <w:szCs w:val="24"/>
          <w:lang w:val="en-US"/>
        </w:rPr>
        <w:t>15</w:t>
      </w:r>
      <w:r>
        <w:rPr>
          <w:sz w:val="24"/>
          <w:szCs w:val="24"/>
          <w:lang w:val="en-US"/>
        </w:rPr>
        <w:t xml:space="preserve">; </w:t>
      </w:r>
      <w:r w:rsidR="00706D25">
        <w:rPr>
          <w:sz w:val="24"/>
          <w:szCs w:val="24"/>
          <w:lang w:val="en-US"/>
        </w:rPr>
        <w:t xml:space="preserve">    </w:t>
      </w:r>
      <w:r w:rsidRPr="0045035F">
        <w:rPr>
          <w:bCs/>
          <w:color w:val="000000"/>
          <w:sz w:val="24"/>
          <w:szCs w:val="24"/>
          <w:lang w:val="en-US"/>
        </w:rPr>
        <w:t>Bài tập lớn:</w:t>
      </w:r>
      <w:r>
        <w:rPr>
          <w:bCs/>
          <w:color w:val="000000"/>
          <w:sz w:val="24"/>
          <w:szCs w:val="24"/>
          <w:lang w:val="en-US"/>
        </w:rPr>
        <w:t xml:space="preserve"> </w:t>
      </w:r>
      <w:r w:rsidRPr="0045035F">
        <w:rPr>
          <w:bCs/>
          <w:color w:val="000000"/>
          <w:sz w:val="24"/>
          <w:szCs w:val="24"/>
          <w:lang w:val="en-US"/>
        </w:rPr>
        <w:t>0.</w:t>
      </w:r>
    </w:p>
    <w:p w:rsidR="00600D19" w:rsidRPr="0045035F" w:rsidRDefault="00600D19" w:rsidP="00600D19">
      <w:pPr>
        <w:pStyle w:val="BodyText2"/>
        <w:spacing w:after="0" w:line="360" w:lineRule="exact"/>
        <w:ind w:left="360"/>
        <w:jc w:val="both"/>
        <w:rPr>
          <w:bCs/>
          <w:color w:val="000000"/>
          <w:sz w:val="24"/>
          <w:szCs w:val="24"/>
          <w:lang w:val="en-US"/>
        </w:rPr>
      </w:pPr>
      <w:r w:rsidRPr="0045035F">
        <w:rPr>
          <w:bCs/>
          <w:color w:val="000000"/>
          <w:sz w:val="24"/>
          <w:szCs w:val="24"/>
          <w:lang w:val="en-US"/>
        </w:rPr>
        <w:t xml:space="preserve">     Th</w:t>
      </w:r>
      <w:r>
        <w:rPr>
          <w:bCs/>
          <w:color w:val="000000"/>
          <w:sz w:val="24"/>
          <w:szCs w:val="24"/>
          <w:lang w:val="en-US"/>
        </w:rPr>
        <w:t xml:space="preserve">ực tập: 0; </w:t>
      </w:r>
      <w:r w:rsidR="00706D25">
        <w:rPr>
          <w:bCs/>
          <w:color w:val="000000"/>
          <w:sz w:val="24"/>
          <w:szCs w:val="24"/>
          <w:lang w:val="en-US"/>
        </w:rPr>
        <w:t xml:space="preserve">        </w:t>
      </w:r>
      <w:r>
        <w:rPr>
          <w:bCs/>
          <w:color w:val="000000"/>
          <w:sz w:val="24"/>
          <w:szCs w:val="24"/>
          <w:lang w:val="en-US"/>
        </w:rPr>
        <w:t xml:space="preserve">Đồ án: 0; </w:t>
      </w:r>
      <w:r w:rsidR="00706D25">
        <w:rPr>
          <w:bCs/>
          <w:color w:val="000000"/>
          <w:sz w:val="24"/>
          <w:szCs w:val="24"/>
          <w:lang w:val="en-US"/>
        </w:rPr>
        <w:t xml:space="preserve">        </w:t>
      </w:r>
      <w:r>
        <w:rPr>
          <w:bCs/>
          <w:color w:val="000000"/>
          <w:sz w:val="24"/>
          <w:szCs w:val="24"/>
          <w:lang w:val="en-US"/>
        </w:rPr>
        <w:t xml:space="preserve">Tự học: </w:t>
      </w:r>
      <w:r w:rsidR="009927F8">
        <w:rPr>
          <w:bCs/>
          <w:color w:val="000000"/>
          <w:sz w:val="24"/>
          <w:szCs w:val="24"/>
          <w:lang w:val="en-US"/>
        </w:rPr>
        <w:t>90</w:t>
      </w:r>
    </w:p>
    <w:p w:rsidR="00744C77" w:rsidRPr="003555B5" w:rsidRDefault="00744C77" w:rsidP="000D2D82">
      <w:pPr>
        <w:pStyle w:val="BodyText2"/>
        <w:numPr>
          <w:ilvl w:val="0"/>
          <w:numId w:val="6"/>
        </w:numPr>
        <w:spacing w:before="120" w:after="0" w:line="380" w:lineRule="exact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381D22" w:rsidP="00E67DA4">
      <w:pPr>
        <w:pStyle w:val="BodyText2"/>
        <w:tabs>
          <w:tab w:val="left" w:pos="5670"/>
        </w:tabs>
        <w:spacing w:after="0" w:line="380" w:lineRule="exact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</w:t>
      </w:r>
      <w:r w:rsidR="006447AD" w:rsidRPr="003555B5">
        <w:rPr>
          <w:b/>
          <w:sz w:val="24"/>
          <w:szCs w:val="24"/>
        </w:rPr>
        <w:t>2.1.</w:t>
      </w:r>
      <w:r w:rsidR="0037392A">
        <w:rPr>
          <w:b/>
          <w:sz w:val="24"/>
          <w:szCs w:val="24"/>
          <w:lang w:val="en-US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CD0045">
        <w:rPr>
          <w:b/>
          <w:sz w:val="24"/>
          <w:szCs w:val="24"/>
          <w:lang w:val="en-US"/>
        </w:rPr>
        <w:t xml:space="preserve">                                </w:t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E67DA4">
      <w:pPr>
        <w:pStyle w:val="BodyText2"/>
        <w:tabs>
          <w:tab w:val="left" w:pos="5954"/>
        </w:tabs>
        <w:spacing w:after="0" w:line="38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r w:rsidR="005416F2">
        <w:rPr>
          <w:sz w:val="24"/>
          <w:szCs w:val="24"/>
          <w:lang w:val="en-US"/>
        </w:rPr>
        <w:t>Đặng Văn Chí</w:t>
      </w:r>
      <w:r w:rsidR="001A7FC8">
        <w:rPr>
          <w:sz w:val="24"/>
          <w:szCs w:val="24"/>
        </w:rPr>
        <w:t xml:space="preserve">                                         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  <w:lang w:val="en-US"/>
        </w:rPr>
        <w:t>9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  <w:lang w:val="en-US"/>
        </w:rPr>
        <w:t>2</w:t>
      </w:r>
      <w:r w:rsidR="00A01BDF">
        <w:rPr>
          <w:sz w:val="24"/>
          <w:szCs w:val="24"/>
        </w:rPr>
        <w:t>-0</w:t>
      </w:r>
      <w:r w:rsidR="005416F2">
        <w:rPr>
          <w:sz w:val="24"/>
          <w:szCs w:val="24"/>
          <w:lang w:val="en-US"/>
        </w:rPr>
        <w:t>7</w:t>
      </w:r>
    </w:p>
    <w:p w:rsidR="005416F2" w:rsidRDefault="003F5908" w:rsidP="00E67DA4">
      <w:pPr>
        <w:pStyle w:val="BodyText2"/>
        <w:tabs>
          <w:tab w:val="left" w:pos="5954"/>
        </w:tabs>
        <w:spacing w:after="0" w:line="380" w:lineRule="exact"/>
        <w:ind w:left="711" w:firstLine="20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2. </w:t>
      </w:r>
      <w:r w:rsidR="00A01D0A">
        <w:rPr>
          <w:sz w:val="24"/>
          <w:szCs w:val="24"/>
          <w:lang w:val="en-US"/>
        </w:rPr>
        <w:t>Th.S Đào Hiếu</w:t>
      </w:r>
      <w:r w:rsidR="00CD0045">
        <w:rPr>
          <w:sz w:val="24"/>
          <w:szCs w:val="24"/>
          <w:lang w:val="en-US"/>
        </w:rPr>
        <w:t xml:space="preserve"> </w:t>
      </w:r>
      <w:r w:rsidR="001A7FC8">
        <w:rPr>
          <w:sz w:val="24"/>
          <w:szCs w:val="24"/>
          <w:lang w:val="en-US"/>
        </w:rPr>
        <w:t xml:space="preserve">                        </w:t>
      </w:r>
      <w:r w:rsidR="00A01D0A">
        <w:rPr>
          <w:sz w:val="24"/>
          <w:szCs w:val="24"/>
          <w:lang w:val="en-US"/>
        </w:rPr>
        <w:t xml:space="preserve">                      </w:t>
      </w:r>
      <w:r w:rsidR="001A7FC8">
        <w:rPr>
          <w:sz w:val="24"/>
          <w:szCs w:val="24"/>
          <w:lang w:val="en-US"/>
        </w:rPr>
        <w:t>0902-</w:t>
      </w:r>
      <w:r w:rsidR="00A01D0A">
        <w:rPr>
          <w:sz w:val="24"/>
          <w:szCs w:val="24"/>
          <w:lang w:val="en-US"/>
        </w:rPr>
        <w:t>14</w:t>
      </w:r>
      <w:r w:rsidR="006D03CF" w:rsidRPr="003555B5">
        <w:rPr>
          <w:sz w:val="24"/>
          <w:szCs w:val="24"/>
        </w:rPr>
        <w:tab/>
      </w:r>
    </w:p>
    <w:p w:rsidR="00744C77" w:rsidRPr="00C12EA3" w:rsidRDefault="00381D22" w:rsidP="00E67DA4">
      <w:pPr>
        <w:pStyle w:val="BodyText2"/>
        <w:spacing w:after="0" w:line="380" w:lineRule="exact"/>
        <w:ind w:left="520" w:hanging="7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</w:t>
      </w:r>
      <w:r w:rsidR="006447AD"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5416F2">
        <w:rPr>
          <w:b/>
          <w:sz w:val="24"/>
          <w:szCs w:val="24"/>
          <w:lang w:val="en-US"/>
        </w:rPr>
        <w:t xml:space="preserve"> </w:t>
      </w:r>
      <w:r w:rsidR="00312E17" w:rsidRPr="00C12EA3">
        <w:rPr>
          <w:sz w:val="24"/>
          <w:szCs w:val="24"/>
          <w:lang w:val="en-US"/>
        </w:rPr>
        <w:t>Tự động hóa</w:t>
      </w:r>
      <w:r w:rsidR="00A01D0A" w:rsidRPr="00C12EA3">
        <w:rPr>
          <w:sz w:val="24"/>
          <w:szCs w:val="24"/>
          <w:lang w:val="en-US"/>
        </w:rPr>
        <w:t xml:space="preserve"> xí nghiệp Mỏ và Dầu Khí</w:t>
      </w:r>
    </w:p>
    <w:p w:rsidR="005416F2" w:rsidRPr="00C12EA3" w:rsidRDefault="00381D22" w:rsidP="00E67DA4">
      <w:pPr>
        <w:pStyle w:val="BodyText2"/>
        <w:tabs>
          <w:tab w:val="num" w:pos="520"/>
        </w:tabs>
        <w:spacing w:after="0" w:line="380" w:lineRule="exact"/>
        <w:ind w:left="520" w:hanging="7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</w:t>
      </w:r>
      <w:r w:rsidR="006447AD" w:rsidRPr="003555B5">
        <w:rPr>
          <w:b/>
          <w:sz w:val="24"/>
          <w:szCs w:val="24"/>
        </w:rPr>
        <w:t>2.3. Khoa</w:t>
      </w:r>
      <w:r w:rsidR="005416F2">
        <w:rPr>
          <w:b/>
          <w:sz w:val="24"/>
          <w:szCs w:val="24"/>
          <w:lang w:val="en-US"/>
        </w:rPr>
        <w:t xml:space="preserve">: </w:t>
      </w:r>
      <w:r w:rsidR="00312E17" w:rsidRPr="00C12EA3">
        <w:rPr>
          <w:sz w:val="24"/>
          <w:szCs w:val="24"/>
          <w:lang w:val="en-US"/>
        </w:rPr>
        <w:t xml:space="preserve">Cơ </w:t>
      </w:r>
      <w:r w:rsidR="00C12EA3">
        <w:rPr>
          <w:sz w:val="24"/>
          <w:szCs w:val="24"/>
          <w:lang w:val="en-US"/>
        </w:rPr>
        <w:t>- Đ</w:t>
      </w:r>
      <w:r w:rsidR="00312E17" w:rsidRPr="00C12EA3">
        <w:rPr>
          <w:sz w:val="24"/>
          <w:szCs w:val="24"/>
          <w:lang w:val="en-US"/>
        </w:rPr>
        <w:t>iện</w:t>
      </w:r>
    </w:p>
    <w:p w:rsidR="00312E17" w:rsidRDefault="00381D22" w:rsidP="000D2D82">
      <w:pPr>
        <w:pStyle w:val="BodyText2"/>
        <w:tabs>
          <w:tab w:val="num" w:pos="360"/>
        </w:tabs>
        <w:spacing w:before="120" w:after="0" w:line="380" w:lineRule="exact"/>
        <w:ind w:left="360" w:hanging="360"/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3. </w:t>
      </w:r>
      <w:r w:rsidR="000741EB">
        <w:rPr>
          <w:b/>
          <w:bCs/>
          <w:color w:val="000000"/>
          <w:sz w:val="24"/>
          <w:szCs w:val="24"/>
          <w:lang w:val="en-US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AE2740">
        <w:rPr>
          <w:b/>
          <w:bCs/>
          <w:color w:val="000000"/>
          <w:sz w:val="24"/>
          <w:szCs w:val="24"/>
          <w:lang w:val="en-US"/>
        </w:rPr>
        <w:t xml:space="preserve"> </w:t>
      </w:r>
      <w:r w:rsidR="006D03CF" w:rsidRPr="00BE69EF">
        <w:rPr>
          <w:bCs/>
          <w:color w:val="000000"/>
          <w:sz w:val="24"/>
          <w:szCs w:val="24"/>
        </w:rPr>
        <w:t>(mã số học phần)</w:t>
      </w:r>
      <w:r w:rsidR="00AE2740" w:rsidRPr="00BE69EF">
        <w:rPr>
          <w:bCs/>
          <w:color w:val="000000"/>
          <w:sz w:val="24"/>
          <w:szCs w:val="24"/>
          <w:lang w:val="en-US"/>
        </w:rPr>
        <w:t>:</w:t>
      </w:r>
      <w:r w:rsidR="00AE2740">
        <w:rPr>
          <w:b/>
          <w:bCs/>
          <w:color w:val="000000"/>
          <w:sz w:val="24"/>
          <w:szCs w:val="24"/>
          <w:lang w:val="en-US"/>
        </w:rPr>
        <w:t xml:space="preserve"> </w:t>
      </w:r>
    </w:p>
    <w:p w:rsidR="00312E17" w:rsidRDefault="00381D22" w:rsidP="00E67DA4">
      <w:pPr>
        <w:pStyle w:val="BodyText2"/>
        <w:tabs>
          <w:tab w:val="num" w:pos="450"/>
        </w:tabs>
        <w:spacing w:after="0" w:line="38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     3.1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. </w:t>
      </w:r>
      <w:r w:rsidR="004C7841">
        <w:rPr>
          <w:b/>
          <w:bCs/>
          <w:color w:val="000000"/>
          <w:sz w:val="24"/>
          <w:szCs w:val="24"/>
          <w:lang w:val="en-US"/>
        </w:rPr>
        <w:t>Học phần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 tiên quyết:</w:t>
      </w:r>
      <w:r w:rsidR="00312E17">
        <w:rPr>
          <w:bCs/>
          <w:color w:val="000000"/>
          <w:sz w:val="24"/>
          <w:szCs w:val="24"/>
          <w:lang w:val="en-US"/>
        </w:rPr>
        <w:t xml:space="preserve"> </w:t>
      </w:r>
      <w:r w:rsidR="00CD0045">
        <w:rPr>
          <w:bCs/>
          <w:color w:val="000000"/>
          <w:sz w:val="24"/>
          <w:szCs w:val="24"/>
          <w:lang w:val="en-US"/>
        </w:rPr>
        <w:t>Cơ sở l</w:t>
      </w:r>
      <w:r w:rsidR="00312E17" w:rsidRPr="00AE2740">
        <w:rPr>
          <w:bCs/>
          <w:color w:val="000000"/>
          <w:sz w:val="24"/>
          <w:szCs w:val="24"/>
          <w:lang w:val="en-US"/>
        </w:rPr>
        <w:t xml:space="preserve">ý thuyết </w:t>
      </w:r>
      <w:r w:rsidR="007A3FB1">
        <w:rPr>
          <w:bCs/>
          <w:color w:val="000000"/>
          <w:sz w:val="24"/>
          <w:szCs w:val="24"/>
          <w:lang w:val="en-US"/>
        </w:rPr>
        <w:t>điều khiển tự động</w:t>
      </w:r>
      <w:r w:rsidR="00600D19">
        <w:rPr>
          <w:bCs/>
          <w:color w:val="000000"/>
          <w:sz w:val="24"/>
          <w:szCs w:val="24"/>
          <w:lang w:val="en-US"/>
        </w:rPr>
        <w:t xml:space="preserve"> (</w:t>
      </w:r>
      <w:r w:rsidR="00A0610A">
        <w:rPr>
          <w:bCs/>
          <w:color w:val="000000"/>
          <w:sz w:val="24"/>
          <w:szCs w:val="24"/>
          <w:lang w:val="en-US"/>
        </w:rPr>
        <w:t>7090218</w:t>
      </w:r>
      <w:r w:rsidR="00600D19">
        <w:rPr>
          <w:bCs/>
          <w:color w:val="000000"/>
          <w:sz w:val="24"/>
          <w:szCs w:val="24"/>
          <w:lang w:val="en-US"/>
        </w:rPr>
        <w:t>)</w:t>
      </w:r>
    </w:p>
    <w:p w:rsidR="00CD0045" w:rsidRDefault="00381D22" w:rsidP="00CD0045">
      <w:pPr>
        <w:pStyle w:val="BodyText2"/>
        <w:tabs>
          <w:tab w:val="num" w:pos="450"/>
        </w:tabs>
        <w:spacing w:after="0" w:line="38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     3.2. </w:t>
      </w:r>
      <w:r w:rsidR="004C7841">
        <w:rPr>
          <w:b/>
          <w:bCs/>
          <w:color w:val="000000"/>
          <w:sz w:val="24"/>
          <w:szCs w:val="24"/>
          <w:lang w:val="en-US"/>
        </w:rPr>
        <w:t>Học phần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 học trước:</w:t>
      </w:r>
      <w:r w:rsidR="00312E17">
        <w:rPr>
          <w:bCs/>
          <w:color w:val="000000"/>
          <w:sz w:val="24"/>
          <w:szCs w:val="24"/>
          <w:lang w:val="en-US"/>
        </w:rPr>
        <w:t xml:space="preserve"> </w:t>
      </w:r>
      <w:r w:rsidR="00C12EA3">
        <w:rPr>
          <w:bCs/>
          <w:color w:val="000000"/>
          <w:sz w:val="24"/>
          <w:szCs w:val="24"/>
          <w:lang w:val="en-US"/>
        </w:rPr>
        <w:t xml:space="preserve"> </w:t>
      </w:r>
      <w:r w:rsidR="00A0610A">
        <w:rPr>
          <w:bCs/>
          <w:color w:val="000000"/>
          <w:sz w:val="24"/>
          <w:szCs w:val="24"/>
          <w:lang w:val="en-US"/>
        </w:rPr>
        <w:t xml:space="preserve">Mô hình hóa </w:t>
      </w:r>
      <w:r w:rsidR="002E6AC6">
        <w:rPr>
          <w:bCs/>
          <w:color w:val="000000"/>
          <w:sz w:val="24"/>
          <w:szCs w:val="24"/>
          <w:lang w:val="en-US"/>
        </w:rPr>
        <w:t xml:space="preserve">và mô phỏng </w:t>
      </w:r>
      <w:r w:rsidR="00A0610A">
        <w:rPr>
          <w:bCs/>
          <w:color w:val="000000"/>
          <w:sz w:val="24"/>
          <w:szCs w:val="24"/>
          <w:lang w:val="en-US"/>
        </w:rPr>
        <w:t>(</w:t>
      </w:r>
      <w:r w:rsidR="002E6AC6">
        <w:rPr>
          <w:bCs/>
          <w:color w:val="000000"/>
          <w:sz w:val="24"/>
          <w:szCs w:val="24"/>
          <w:lang w:val="en-US"/>
        </w:rPr>
        <w:t>7090220</w:t>
      </w:r>
      <w:r w:rsidR="00CD0045">
        <w:rPr>
          <w:bCs/>
          <w:color w:val="000000"/>
          <w:sz w:val="24"/>
          <w:szCs w:val="24"/>
          <w:lang w:val="en-US"/>
        </w:rPr>
        <w:t>)</w:t>
      </w:r>
    </w:p>
    <w:p w:rsidR="00744C77" w:rsidRPr="00312E17" w:rsidRDefault="00381D22" w:rsidP="000D2D82">
      <w:pPr>
        <w:pStyle w:val="BodyText2"/>
        <w:tabs>
          <w:tab w:val="left" w:pos="540"/>
        </w:tabs>
        <w:spacing w:before="120" w:after="0" w:line="380" w:lineRule="exact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>4.</w:t>
      </w:r>
      <w:r w:rsidR="0037392A">
        <w:rPr>
          <w:b/>
          <w:bCs/>
          <w:color w:val="000000"/>
          <w:sz w:val="24"/>
          <w:szCs w:val="24"/>
          <w:lang w:val="en-US"/>
        </w:rPr>
        <w:t xml:space="preserve"> </w:t>
      </w:r>
      <w:r w:rsidR="000741EB">
        <w:rPr>
          <w:b/>
          <w:bCs/>
          <w:color w:val="000000"/>
          <w:sz w:val="24"/>
          <w:szCs w:val="24"/>
          <w:lang w:val="en-US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CE52CF" w:rsidRPr="00732FAC" w:rsidRDefault="00381D22" w:rsidP="00E67DA4">
      <w:pPr>
        <w:pStyle w:val="ListParagraph"/>
        <w:tabs>
          <w:tab w:val="left" w:pos="810"/>
        </w:tabs>
        <w:spacing w:line="380" w:lineRule="exact"/>
        <w:ind w:left="261"/>
        <w:jc w:val="both"/>
        <w:rPr>
          <w:b/>
          <w:bCs/>
        </w:rPr>
      </w:pPr>
      <w:r w:rsidRPr="00732FAC">
        <w:rPr>
          <w:b/>
          <w:bCs/>
        </w:rPr>
        <w:t xml:space="preserve">     4.1.</w:t>
      </w:r>
      <w:r w:rsidR="00760389" w:rsidRPr="00732FAC">
        <w:rPr>
          <w:b/>
          <w:bCs/>
        </w:rPr>
        <w:t xml:space="preserve"> </w:t>
      </w:r>
      <w:r w:rsidR="00744C77" w:rsidRPr="00732FAC">
        <w:rPr>
          <w:b/>
          <w:bCs/>
          <w:lang w:val="vi-VN"/>
        </w:rPr>
        <w:t>Kiến thức</w:t>
      </w:r>
      <w:r w:rsidR="00312E17" w:rsidRPr="00732FAC">
        <w:rPr>
          <w:b/>
          <w:bCs/>
        </w:rPr>
        <w:t>:</w:t>
      </w:r>
      <w:r w:rsidR="00744C77" w:rsidRPr="00732FAC">
        <w:rPr>
          <w:b/>
          <w:bCs/>
          <w:lang w:val="vi-VN"/>
        </w:rPr>
        <w:t xml:space="preserve"> </w:t>
      </w:r>
    </w:p>
    <w:p w:rsidR="00827F5F" w:rsidRPr="00732FAC" w:rsidRDefault="00827F5F" w:rsidP="00827F5F">
      <w:pPr>
        <w:pStyle w:val="ListParagraph"/>
        <w:tabs>
          <w:tab w:val="left" w:pos="810"/>
        </w:tabs>
        <w:spacing w:line="380" w:lineRule="exact"/>
        <w:ind w:left="261"/>
        <w:jc w:val="both"/>
        <w:rPr>
          <w:bCs/>
        </w:rPr>
      </w:pPr>
      <w:r w:rsidRPr="00732FAC">
        <w:rPr>
          <w:bCs/>
        </w:rPr>
        <w:t xml:space="preserve">        4.1.1. Hiểu rõ mục tiêu của trí tuệ nhân tạo, các đặc điểm của chương trình trí tuệ nhân tạo</w:t>
      </w:r>
    </w:p>
    <w:p w:rsidR="00827F5F" w:rsidRPr="00732FAC" w:rsidRDefault="00B339A1" w:rsidP="00827F5F">
      <w:pPr>
        <w:tabs>
          <w:tab w:val="left" w:pos="851"/>
        </w:tabs>
        <w:spacing w:line="380" w:lineRule="exact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</w:t>
      </w:r>
      <w:r w:rsidR="00827F5F" w:rsidRPr="00732FAC">
        <w:rPr>
          <w:bCs/>
          <w:sz w:val="24"/>
          <w:szCs w:val="24"/>
        </w:rPr>
        <w:t>4.1.2. Hiểu rõ về hệ chuyên gia và các phương pháp biểu diễn tri thức</w:t>
      </w:r>
    </w:p>
    <w:p w:rsidR="00827F5F" w:rsidRPr="00732FAC" w:rsidRDefault="00827F5F" w:rsidP="00827F5F">
      <w:pPr>
        <w:tabs>
          <w:tab w:val="left" w:pos="851"/>
        </w:tabs>
        <w:spacing w:line="380" w:lineRule="exact"/>
        <w:jc w:val="both"/>
        <w:rPr>
          <w:bCs/>
          <w:sz w:val="24"/>
          <w:szCs w:val="24"/>
        </w:rPr>
      </w:pPr>
      <w:r w:rsidRPr="00732FAC">
        <w:rPr>
          <w:bCs/>
          <w:sz w:val="24"/>
          <w:szCs w:val="24"/>
        </w:rPr>
        <w:t xml:space="preserve">            4.1.3. Hiểu rõ </w:t>
      </w:r>
      <w:r w:rsidR="00FF5386" w:rsidRPr="00732FAC">
        <w:rPr>
          <w:bCs/>
          <w:sz w:val="24"/>
          <w:szCs w:val="24"/>
        </w:rPr>
        <w:t xml:space="preserve">các </w:t>
      </w:r>
      <w:r w:rsidRPr="00732FAC">
        <w:rPr>
          <w:bCs/>
          <w:sz w:val="24"/>
          <w:szCs w:val="24"/>
        </w:rPr>
        <w:t>phương pháp xử lý tri thức không chắc chắn và không chính xác</w:t>
      </w:r>
    </w:p>
    <w:p w:rsidR="00827F5F" w:rsidRPr="00732FAC" w:rsidRDefault="00827F5F" w:rsidP="00827F5F">
      <w:pPr>
        <w:tabs>
          <w:tab w:val="left" w:pos="851"/>
        </w:tabs>
        <w:spacing w:line="380" w:lineRule="exact"/>
        <w:jc w:val="both"/>
        <w:rPr>
          <w:bCs/>
          <w:sz w:val="24"/>
          <w:szCs w:val="24"/>
        </w:rPr>
      </w:pPr>
      <w:r w:rsidRPr="00732FAC">
        <w:rPr>
          <w:bCs/>
          <w:sz w:val="24"/>
          <w:szCs w:val="24"/>
        </w:rPr>
        <w:t xml:space="preserve">            4.1.4. Hiểu rõ vai trò </w:t>
      </w:r>
      <w:r w:rsidR="00FF5386" w:rsidRPr="00732FAC">
        <w:rPr>
          <w:bCs/>
          <w:sz w:val="24"/>
          <w:szCs w:val="24"/>
        </w:rPr>
        <w:t xml:space="preserve">và tầm quan trọng mô hình học máy, ứng dụng </w:t>
      </w:r>
      <w:r w:rsidRPr="00732FAC">
        <w:rPr>
          <w:bCs/>
          <w:sz w:val="24"/>
          <w:szCs w:val="24"/>
        </w:rPr>
        <w:t xml:space="preserve">của </w:t>
      </w:r>
      <w:r w:rsidR="00FF5386" w:rsidRPr="00732FAC">
        <w:rPr>
          <w:bCs/>
          <w:sz w:val="24"/>
          <w:szCs w:val="24"/>
        </w:rPr>
        <w:t xml:space="preserve">mạng neural nhân tạo </w:t>
      </w:r>
      <w:r w:rsidRPr="00732FAC">
        <w:rPr>
          <w:bCs/>
          <w:sz w:val="24"/>
          <w:szCs w:val="24"/>
        </w:rPr>
        <w:t>trong giải quyết bài toán.</w:t>
      </w:r>
    </w:p>
    <w:p w:rsidR="00D54648" w:rsidRPr="00732FAC" w:rsidRDefault="00D54648" w:rsidP="00827F5F">
      <w:pPr>
        <w:tabs>
          <w:tab w:val="left" w:pos="851"/>
        </w:tabs>
        <w:spacing w:line="380" w:lineRule="exact"/>
        <w:jc w:val="both"/>
        <w:rPr>
          <w:bCs/>
          <w:sz w:val="24"/>
          <w:szCs w:val="24"/>
        </w:rPr>
      </w:pPr>
      <w:r w:rsidRPr="00732FAC">
        <w:rPr>
          <w:bCs/>
          <w:sz w:val="24"/>
          <w:szCs w:val="24"/>
        </w:rPr>
        <w:t xml:space="preserve">            4.1.5. Nắm được những kiến thức cơ bản về Giải thuật di truyền (GA)</w:t>
      </w:r>
      <w:r w:rsidR="008E00EF" w:rsidRPr="00732FAC">
        <w:rPr>
          <w:bCs/>
          <w:sz w:val="24"/>
          <w:szCs w:val="24"/>
        </w:rPr>
        <w:t xml:space="preserve"> và ứng dụng trong các bài toán tối ưu và điều khiển.</w:t>
      </w:r>
    </w:p>
    <w:p w:rsidR="00CE52CF" w:rsidRPr="00732FAC" w:rsidRDefault="00D045D2" w:rsidP="00E67DA4">
      <w:pPr>
        <w:pStyle w:val="ListParagraph"/>
        <w:tabs>
          <w:tab w:val="left" w:pos="810"/>
        </w:tabs>
        <w:spacing w:line="380" w:lineRule="exact"/>
        <w:ind w:left="261"/>
        <w:jc w:val="both"/>
        <w:rPr>
          <w:b/>
          <w:bCs/>
          <w:i/>
        </w:rPr>
      </w:pPr>
      <w:r w:rsidRPr="00732FAC">
        <w:rPr>
          <w:bCs/>
        </w:rPr>
        <w:t xml:space="preserve">   </w:t>
      </w:r>
      <w:r w:rsidR="00D207AE" w:rsidRPr="00732FAC">
        <w:rPr>
          <w:b/>
          <w:bCs/>
        </w:rPr>
        <w:t xml:space="preserve">  </w:t>
      </w:r>
      <w:r w:rsidR="00381D22" w:rsidRPr="00732FAC">
        <w:rPr>
          <w:b/>
          <w:bCs/>
        </w:rPr>
        <w:t xml:space="preserve">4.2. </w:t>
      </w:r>
      <w:r w:rsidR="00744C77" w:rsidRPr="00732FAC">
        <w:rPr>
          <w:b/>
          <w:bCs/>
          <w:lang w:val="vi-VN"/>
        </w:rPr>
        <w:t>Kỹ năng</w:t>
      </w:r>
      <w:r w:rsidR="00AB7753" w:rsidRPr="00732FAC">
        <w:rPr>
          <w:b/>
          <w:bCs/>
        </w:rPr>
        <w:t>:</w:t>
      </w:r>
      <w:r w:rsidR="00AB7753" w:rsidRPr="00732FAC">
        <w:rPr>
          <w:b/>
          <w:bCs/>
          <w:i/>
          <w:lang w:val="vi-VN"/>
        </w:rPr>
        <w:t xml:space="preserve"> </w:t>
      </w:r>
    </w:p>
    <w:p w:rsidR="00D54648" w:rsidRPr="00732FAC" w:rsidRDefault="00CE52CF" w:rsidP="00D54648">
      <w:pPr>
        <w:tabs>
          <w:tab w:val="left" w:pos="851"/>
        </w:tabs>
        <w:spacing w:line="380" w:lineRule="exact"/>
        <w:jc w:val="both"/>
        <w:rPr>
          <w:bCs/>
          <w:sz w:val="24"/>
          <w:szCs w:val="24"/>
        </w:rPr>
      </w:pPr>
      <w:r w:rsidRPr="00732FAC">
        <w:rPr>
          <w:bCs/>
          <w:sz w:val="24"/>
          <w:szCs w:val="24"/>
        </w:rPr>
        <w:t xml:space="preserve">        </w:t>
      </w:r>
      <w:r w:rsidR="00D54648" w:rsidRPr="00732FAC">
        <w:rPr>
          <w:bCs/>
          <w:sz w:val="24"/>
          <w:szCs w:val="24"/>
        </w:rPr>
        <w:t xml:space="preserve">     </w:t>
      </w:r>
      <w:r w:rsidRPr="00732FAC">
        <w:rPr>
          <w:bCs/>
          <w:sz w:val="24"/>
          <w:szCs w:val="24"/>
        </w:rPr>
        <w:t xml:space="preserve">4.2.1. </w:t>
      </w:r>
      <w:r w:rsidR="00D54648" w:rsidRPr="00732FAC">
        <w:rPr>
          <w:bCs/>
          <w:sz w:val="24"/>
          <w:szCs w:val="24"/>
        </w:rPr>
        <w:t>Phân tích, thiết kế cách giải quyết bài toán theo phương pháp trí tuệ nhân tạo</w:t>
      </w:r>
      <w:r w:rsidR="00276F6F" w:rsidRPr="00732FAC">
        <w:rPr>
          <w:bCs/>
          <w:sz w:val="24"/>
          <w:szCs w:val="24"/>
        </w:rPr>
        <w:t>.</w:t>
      </w:r>
      <w:r w:rsidR="00D0202C" w:rsidRPr="00732FAC">
        <w:rPr>
          <w:bCs/>
          <w:sz w:val="24"/>
          <w:szCs w:val="24"/>
        </w:rPr>
        <w:t xml:space="preserve"> </w:t>
      </w:r>
    </w:p>
    <w:p w:rsidR="00D54648" w:rsidRPr="00732FAC" w:rsidRDefault="00D54648" w:rsidP="00D207AE">
      <w:pPr>
        <w:tabs>
          <w:tab w:val="left" w:pos="851"/>
        </w:tabs>
        <w:spacing w:line="380" w:lineRule="atLeast"/>
        <w:jc w:val="both"/>
        <w:rPr>
          <w:sz w:val="24"/>
          <w:szCs w:val="24"/>
        </w:rPr>
      </w:pPr>
      <w:r w:rsidRPr="00732FAC">
        <w:rPr>
          <w:bCs/>
          <w:sz w:val="24"/>
          <w:szCs w:val="24"/>
        </w:rPr>
        <w:t xml:space="preserve">            </w:t>
      </w:r>
      <w:r w:rsidR="00CE52CF" w:rsidRPr="00732FAC">
        <w:rPr>
          <w:bCs/>
          <w:sz w:val="24"/>
          <w:szCs w:val="24"/>
        </w:rPr>
        <w:t xml:space="preserve">4.2.2. </w:t>
      </w:r>
      <w:r w:rsidRPr="00732FAC">
        <w:rPr>
          <w:sz w:val="24"/>
          <w:szCs w:val="24"/>
        </w:rPr>
        <w:t>Lập trình trí tuệ nhân tạo.</w:t>
      </w:r>
    </w:p>
    <w:p w:rsidR="00D54648" w:rsidRPr="00732FAC" w:rsidRDefault="008A30F2" w:rsidP="00D207AE">
      <w:pPr>
        <w:pStyle w:val="BodyText"/>
        <w:widowControl w:val="0"/>
        <w:tabs>
          <w:tab w:val="left" w:pos="1361"/>
          <w:tab w:val="left" w:pos="8931"/>
        </w:tabs>
        <w:spacing w:before="0" w:after="0" w:line="380" w:lineRule="atLeast"/>
        <w:ind w:right="28"/>
        <w:rPr>
          <w:szCs w:val="24"/>
        </w:rPr>
      </w:pPr>
      <w:r>
        <w:rPr>
          <w:szCs w:val="24"/>
        </w:rPr>
        <w:t xml:space="preserve">    </w:t>
      </w:r>
      <w:r w:rsidR="00D54648" w:rsidRPr="00732FAC">
        <w:rPr>
          <w:szCs w:val="24"/>
        </w:rPr>
        <w:t xml:space="preserve">4.2.3. Vận dụng các phương pháp biểu diễn tri thức vào lĩnh vực </w:t>
      </w:r>
      <w:r w:rsidR="00D207AE" w:rsidRPr="00732FAC">
        <w:rPr>
          <w:szCs w:val="24"/>
        </w:rPr>
        <w:t xml:space="preserve">điều khiển, tối ưu và nhận dạng. </w:t>
      </w:r>
    </w:p>
    <w:p w:rsidR="00D045D2" w:rsidRPr="00732FAC" w:rsidRDefault="00D045D2" w:rsidP="00E67DA4">
      <w:pPr>
        <w:pStyle w:val="ListParagraph"/>
        <w:tabs>
          <w:tab w:val="left" w:pos="810"/>
        </w:tabs>
        <w:spacing w:line="380" w:lineRule="exact"/>
        <w:ind w:left="261"/>
        <w:jc w:val="both"/>
        <w:rPr>
          <w:bCs/>
        </w:rPr>
      </w:pPr>
      <w:r w:rsidRPr="00732FAC">
        <w:rPr>
          <w:bCs/>
        </w:rPr>
        <w:lastRenderedPageBreak/>
        <w:t xml:space="preserve">       </w:t>
      </w:r>
      <w:r w:rsidR="00D54648" w:rsidRPr="00732FAC">
        <w:rPr>
          <w:bCs/>
        </w:rPr>
        <w:t xml:space="preserve"> </w:t>
      </w:r>
      <w:r w:rsidR="00D207AE" w:rsidRPr="00732FAC">
        <w:rPr>
          <w:bCs/>
        </w:rPr>
        <w:t xml:space="preserve"> </w:t>
      </w:r>
      <w:r w:rsidRPr="00732FAC">
        <w:rPr>
          <w:bCs/>
        </w:rPr>
        <w:t>4.2.</w:t>
      </w:r>
      <w:r w:rsidR="008A30F2">
        <w:rPr>
          <w:bCs/>
        </w:rPr>
        <w:t>4</w:t>
      </w:r>
      <w:r w:rsidRPr="00732FAC">
        <w:rPr>
          <w:bCs/>
        </w:rPr>
        <w:t xml:space="preserve">. Thiết kế và ứng dụng </w:t>
      </w:r>
      <w:r w:rsidR="00D207AE" w:rsidRPr="00732FAC">
        <w:rPr>
          <w:bCs/>
        </w:rPr>
        <w:t>g</w:t>
      </w:r>
      <w:r w:rsidRPr="00732FAC">
        <w:rPr>
          <w:bCs/>
        </w:rPr>
        <w:t xml:space="preserve">iải thuật di truyền vào giải quyết các bài toán về tối ưu, hoạch định hoạt động </w:t>
      </w:r>
      <w:r w:rsidR="001F6E31">
        <w:rPr>
          <w:bCs/>
        </w:rPr>
        <w:t>r</w:t>
      </w:r>
      <w:r w:rsidRPr="00732FAC">
        <w:rPr>
          <w:bCs/>
        </w:rPr>
        <w:t>obot,</w:t>
      </w:r>
      <w:r w:rsidR="001F6E31">
        <w:rPr>
          <w:bCs/>
        </w:rPr>
        <w:t xml:space="preserve"> hệ thống học, nhận dạng mẫu …</w:t>
      </w:r>
    </w:p>
    <w:p w:rsidR="0037392A" w:rsidRPr="00732FAC" w:rsidRDefault="00381D22" w:rsidP="000D2D82">
      <w:pPr>
        <w:pStyle w:val="ListParagraph"/>
        <w:spacing w:before="120" w:line="380" w:lineRule="exact"/>
        <w:ind w:left="360" w:hanging="360"/>
        <w:jc w:val="both"/>
        <w:rPr>
          <w:b/>
          <w:bCs/>
          <w:color w:val="000000"/>
        </w:rPr>
      </w:pPr>
      <w:r w:rsidRPr="00732FAC">
        <w:rPr>
          <w:b/>
          <w:bCs/>
          <w:color w:val="000000"/>
        </w:rPr>
        <w:t>5.</w:t>
      </w:r>
      <w:r w:rsidR="00276F6F" w:rsidRPr="00732FAC">
        <w:rPr>
          <w:b/>
          <w:bCs/>
          <w:color w:val="000000"/>
        </w:rPr>
        <w:t xml:space="preserve"> </w:t>
      </w:r>
      <w:r w:rsidR="000741EB" w:rsidRPr="00732FAC">
        <w:rPr>
          <w:b/>
          <w:bCs/>
          <w:color w:val="000000"/>
        </w:rPr>
        <w:t xml:space="preserve"> </w:t>
      </w:r>
      <w:r w:rsidR="00BA09EA" w:rsidRPr="00732FAC">
        <w:rPr>
          <w:b/>
          <w:bCs/>
          <w:color w:val="000000"/>
        </w:rPr>
        <w:t>T</w:t>
      </w:r>
      <w:r w:rsidR="00744C77" w:rsidRPr="00732FAC">
        <w:rPr>
          <w:b/>
          <w:bCs/>
          <w:color w:val="000000"/>
        </w:rPr>
        <w:t>óm tắt nội dung học phần</w:t>
      </w:r>
      <w:r w:rsidR="0037392A" w:rsidRPr="00732FAC">
        <w:rPr>
          <w:b/>
          <w:bCs/>
          <w:color w:val="000000"/>
        </w:rPr>
        <w:t xml:space="preserve">: </w:t>
      </w:r>
    </w:p>
    <w:p w:rsidR="0043139D" w:rsidRPr="00732FAC" w:rsidRDefault="0043139D" w:rsidP="0043139D">
      <w:pPr>
        <w:pStyle w:val="ListParagraph"/>
        <w:spacing w:line="380" w:lineRule="exact"/>
        <w:ind w:left="360"/>
        <w:jc w:val="both"/>
        <w:rPr>
          <w:bCs/>
          <w:color w:val="000000"/>
        </w:rPr>
      </w:pPr>
      <w:r w:rsidRPr="00732FAC">
        <w:rPr>
          <w:bCs/>
          <w:color w:val="000000"/>
        </w:rPr>
        <w:t xml:space="preserve">    5.1. Tổng quan về trí tuệ nhân tạo, hệ chuyên gia và phương pháp biểu diễn tri thức.</w:t>
      </w:r>
    </w:p>
    <w:p w:rsidR="0043139D" w:rsidRPr="00732FAC" w:rsidRDefault="0043139D" w:rsidP="0043139D">
      <w:pPr>
        <w:pStyle w:val="ListParagraph"/>
        <w:spacing w:line="380" w:lineRule="exact"/>
        <w:ind w:left="360"/>
        <w:jc w:val="both"/>
        <w:rPr>
          <w:bCs/>
          <w:color w:val="000000"/>
        </w:rPr>
      </w:pPr>
      <w:r w:rsidRPr="00732FAC">
        <w:rPr>
          <w:bCs/>
          <w:color w:val="000000"/>
        </w:rPr>
        <w:t xml:space="preserve">    5.2. Xử lý tri thức không chắc chắn, không chính xác và ứng dụng</w:t>
      </w:r>
      <w:r w:rsidR="00E5502C" w:rsidRPr="00732FAC">
        <w:rPr>
          <w:bCs/>
          <w:color w:val="000000"/>
        </w:rPr>
        <w:t>.</w:t>
      </w:r>
      <w:r w:rsidRPr="00732FAC">
        <w:rPr>
          <w:bCs/>
          <w:color w:val="000000"/>
        </w:rPr>
        <w:t xml:space="preserve"> </w:t>
      </w:r>
    </w:p>
    <w:p w:rsidR="0043139D" w:rsidRPr="00732FAC" w:rsidRDefault="0043139D" w:rsidP="0043139D">
      <w:pPr>
        <w:pStyle w:val="ListParagraph"/>
        <w:spacing w:line="380" w:lineRule="exact"/>
        <w:ind w:left="360"/>
        <w:jc w:val="both"/>
        <w:rPr>
          <w:bCs/>
          <w:color w:val="000000"/>
        </w:rPr>
      </w:pPr>
      <w:r w:rsidRPr="00732FAC">
        <w:rPr>
          <w:bCs/>
          <w:color w:val="000000"/>
        </w:rPr>
        <w:t xml:space="preserve">    5.3. Học máy và ứng dụng vào lĩnh vực cụ thể</w:t>
      </w:r>
      <w:r w:rsidR="00E5502C" w:rsidRPr="00732FAC">
        <w:rPr>
          <w:bCs/>
          <w:color w:val="000000"/>
        </w:rPr>
        <w:t>.</w:t>
      </w:r>
    </w:p>
    <w:p w:rsidR="00276F6F" w:rsidRPr="00732FAC" w:rsidRDefault="0043139D" w:rsidP="00E67DA4">
      <w:pPr>
        <w:pStyle w:val="ListParagraph"/>
        <w:spacing w:line="380" w:lineRule="exact"/>
        <w:ind w:left="360"/>
        <w:jc w:val="both"/>
        <w:rPr>
          <w:b/>
          <w:bCs/>
          <w:color w:val="000000"/>
        </w:rPr>
      </w:pPr>
      <w:r w:rsidRPr="00732FAC">
        <w:rPr>
          <w:bCs/>
          <w:color w:val="000000"/>
        </w:rPr>
        <w:t xml:space="preserve">    5.4. Giải thuật di truyền và </w:t>
      </w:r>
      <w:r w:rsidR="00A879D6" w:rsidRPr="00732FAC">
        <w:rPr>
          <w:bCs/>
          <w:color w:val="000000"/>
        </w:rPr>
        <w:t>ứng dụng.</w:t>
      </w:r>
      <w:r w:rsidR="00313419" w:rsidRPr="00732FAC">
        <w:rPr>
          <w:b/>
          <w:bCs/>
          <w:color w:val="000000"/>
        </w:rPr>
        <w:t xml:space="preserve">     </w:t>
      </w:r>
    </w:p>
    <w:p w:rsidR="00296F71" w:rsidRPr="00732FAC" w:rsidRDefault="009540AF" w:rsidP="0043139D">
      <w:pPr>
        <w:pStyle w:val="BodyText2"/>
        <w:numPr>
          <w:ilvl w:val="0"/>
          <w:numId w:val="19"/>
        </w:numPr>
        <w:tabs>
          <w:tab w:val="left" w:pos="426"/>
        </w:tabs>
        <w:spacing w:before="120" w:after="0" w:line="380" w:lineRule="exact"/>
        <w:ind w:left="284" w:hanging="284"/>
        <w:jc w:val="both"/>
        <w:rPr>
          <w:b/>
          <w:bCs/>
          <w:sz w:val="24"/>
          <w:szCs w:val="24"/>
        </w:rPr>
      </w:pPr>
      <w:r w:rsidRPr="00732FAC">
        <w:rPr>
          <w:b/>
          <w:bCs/>
          <w:color w:val="000000"/>
          <w:sz w:val="24"/>
          <w:szCs w:val="24"/>
        </w:rPr>
        <w:t>Cấu trúc nội dung học phần</w:t>
      </w:r>
      <w:r w:rsidR="003563B3">
        <w:rPr>
          <w:b/>
          <w:bCs/>
          <w:color w:val="000000"/>
          <w:sz w:val="24"/>
          <w:szCs w:val="24"/>
          <w:lang w:val="en-US"/>
        </w:rPr>
        <w:t xml:space="preserve"> </w:t>
      </w:r>
    </w:p>
    <w:p w:rsidR="004A21C9" w:rsidRPr="003555B5" w:rsidRDefault="00430DDA" w:rsidP="00E67DA4">
      <w:pPr>
        <w:pStyle w:val="ListParagraph"/>
        <w:spacing w:after="120" w:line="380" w:lineRule="exact"/>
        <w:ind w:left="0"/>
        <w:jc w:val="both"/>
        <w:rPr>
          <w:b/>
          <w:bCs/>
          <w:lang w:val="nl-NL"/>
        </w:rPr>
      </w:pPr>
      <w:r>
        <w:rPr>
          <w:b/>
          <w:bCs/>
          <w:lang w:val="nl-NL"/>
        </w:rPr>
        <w:t xml:space="preserve">        </w:t>
      </w:r>
      <w:r w:rsidR="00BA7C39"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4"/>
        <w:gridCol w:w="5504"/>
        <w:gridCol w:w="709"/>
        <w:gridCol w:w="1418"/>
      </w:tblGrid>
      <w:tr w:rsidR="001265BC" w:rsidRPr="003555B5" w:rsidTr="002A4F4F"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C738D2" w:rsidTr="00C738D2">
        <w:tc>
          <w:tcPr>
            <w:tcW w:w="1276" w:type="dxa"/>
            <w:tcBorders>
              <w:top w:val="single" w:sz="4" w:space="0" w:color="auto"/>
            </w:tcBorders>
          </w:tcPr>
          <w:p w:rsidR="003B73BB" w:rsidRPr="00C738D2" w:rsidRDefault="00BA09EA" w:rsidP="00600D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738D2">
              <w:rPr>
                <w:b/>
                <w:bCs/>
              </w:rPr>
              <w:t>Đề mục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</w:tcBorders>
            <w:vAlign w:val="center"/>
          </w:tcPr>
          <w:p w:rsidR="003B73BB" w:rsidRPr="00C738D2" w:rsidRDefault="003B73BB" w:rsidP="00600D1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C738D2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B73BB" w:rsidRPr="00C738D2" w:rsidRDefault="003B73BB" w:rsidP="00600D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C738D2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B73BB" w:rsidRPr="00C738D2" w:rsidRDefault="00EE3756" w:rsidP="00600D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C738D2">
              <w:rPr>
                <w:b/>
                <w:bCs/>
                <w:lang w:val="vi-VN"/>
              </w:rPr>
              <w:t>Mục tiêu</w:t>
            </w:r>
          </w:p>
        </w:tc>
      </w:tr>
      <w:tr w:rsidR="004C7841" w:rsidRPr="003555B5" w:rsidTr="00C738D2">
        <w:trPr>
          <w:trHeight w:val="475"/>
        </w:trPr>
        <w:tc>
          <w:tcPr>
            <w:tcW w:w="1276" w:type="dxa"/>
            <w:vAlign w:val="center"/>
          </w:tcPr>
          <w:p w:rsidR="004C7841" w:rsidRPr="003555B5" w:rsidRDefault="004C7841" w:rsidP="00F84F13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528" w:type="dxa"/>
            <w:gridSpan w:val="2"/>
            <w:vAlign w:val="center"/>
          </w:tcPr>
          <w:p w:rsidR="004C7841" w:rsidRDefault="004C7841" w:rsidP="007D284F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Tổng quan về </w:t>
            </w:r>
            <w:r w:rsidR="007D284F">
              <w:rPr>
                <w:b/>
                <w:bCs/>
              </w:rPr>
              <w:t>trí tuệ nhân tạo</w:t>
            </w:r>
            <w:r w:rsidR="00EB0D64">
              <w:rPr>
                <w:b/>
                <w:bCs/>
              </w:rPr>
              <w:t xml:space="preserve"> (AI)</w:t>
            </w:r>
          </w:p>
        </w:tc>
        <w:tc>
          <w:tcPr>
            <w:tcW w:w="709" w:type="dxa"/>
            <w:vAlign w:val="center"/>
          </w:tcPr>
          <w:p w:rsidR="004C7841" w:rsidRPr="00C31F34" w:rsidRDefault="002D5E9B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 w:rsidRPr="00C31F34">
              <w:rPr>
                <w:bCs/>
              </w:rPr>
              <w:t>3</w:t>
            </w:r>
          </w:p>
        </w:tc>
        <w:tc>
          <w:tcPr>
            <w:tcW w:w="1418" w:type="dxa"/>
            <w:vAlign w:val="center"/>
          </w:tcPr>
          <w:p w:rsidR="004C7841" w:rsidRPr="00C609F1" w:rsidRDefault="004C784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4C7841" w:rsidRPr="004C7841" w:rsidTr="00C738D2">
        <w:trPr>
          <w:trHeight w:val="475"/>
        </w:trPr>
        <w:tc>
          <w:tcPr>
            <w:tcW w:w="1276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 w:rsidRPr="004C7841">
              <w:rPr>
                <w:bCs/>
                <w:lang w:val="nl-NL"/>
              </w:rPr>
              <w:t>1.1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4C7841" w:rsidRDefault="004C7841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Khái niệm về </w:t>
            </w:r>
            <w:r w:rsidR="007D284F">
              <w:rPr>
                <w:bCs/>
              </w:rPr>
              <w:t>trí tuệ nhân tạo</w:t>
            </w:r>
          </w:p>
        </w:tc>
        <w:tc>
          <w:tcPr>
            <w:tcW w:w="709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4C7841" w:rsidRDefault="00DE33C0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4C7841" w:rsidRPr="004C7841" w:rsidTr="00C738D2">
        <w:trPr>
          <w:trHeight w:val="475"/>
        </w:trPr>
        <w:tc>
          <w:tcPr>
            <w:tcW w:w="1276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1.2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4C7841" w:rsidRDefault="007D284F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Lịch sử phát triển của trí tuệ nhân tạo</w:t>
            </w:r>
          </w:p>
        </w:tc>
        <w:tc>
          <w:tcPr>
            <w:tcW w:w="709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4C7841" w:rsidRDefault="00BA782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4C7841" w:rsidRPr="004C7841" w:rsidTr="00C738D2">
        <w:trPr>
          <w:trHeight w:val="475"/>
        </w:trPr>
        <w:tc>
          <w:tcPr>
            <w:tcW w:w="1276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1.3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4C7841" w:rsidRDefault="004C7841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Các </w:t>
            </w:r>
            <w:r w:rsidR="007D284F">
              <w:rPr>
                <w:bCs/>
              </w:rPr>
              <w:t xml:space="preserve">thành phần cơ bản của trí tuệ nhân tạo </w:t>
            </w:r>
          </w:p>
        </w:tc>
        <w:tc>
          <w:tcPr>
            <w:tcW w:w="709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4C7841" w:rsidRDefault="00BA782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4C7841" w:rsidRPr="004C7841" w:rsidTr="00C738D2">
        <w:trPr>
          <w:trHeight w:val="475"/>
        </w:trPr>
        <w:tc>
          <w:tcPr>
            <w:tcW w:w="1276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1.4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4C7841" w:rsidRDefault="007D284F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Ứng dụng của trí tuệ nhân tạo và phạm vi nghiên cứu.</w:t>
            </w:r>
          </w:p>
        </w:tc>
        <w:tc>
          <w:tcPr>
            <w:tcW w:w="709" w:type="dxa"/>
            <w:vAlign w:val="center"/>
          </w:tcPr>
          <w:p w:rsidR="004C7841" w:rsidRPr="004C7841" w:rsidRDefault="004C784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4C7841" w:rsidRDefault="00BA782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4.1.1; 4.2.3</w:t>
            </w:r>
          </w:p>
        </w:tc>
      </w:tr>
      <w:tr w:rsidR="007D284F" w:rsidRPr="007D284F" w:rsidTr="00C738D2">
        <w:trPr>
          <w:trHeight w:val="475"/>
        </w:trPr>
        <w:tc>
          <w:tcPr>
            <w:tcW w:w="1276" w:type="dxa"/>
            <w:vAlign w:val="center"/>
          </w:tcPr>
          <w:p w:rsidR="007D284F" w:rsidRPr="007D284F" w:rsidRDefault="007D284F" w:rsidP="00600D19">
            <w:pPr>
              <w:pStyle w:val="ListParagraph"/>
              <w:spacing w:before="120" w:after="120"/>
              <w:ind w:left="0"/>
              <w:rPr>
                <w:b/>
                <w:bCs/>
                <w:lang w:val="nl-NL"/>
              </w:rPr>
            </w:pPr>
            <w:r w:rsidRPr="007D284F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5528" w:type="dxa"/>
            <w:gridSpan w:val="2"/>
            <w:vAlign w:val="center"/>
          </w:tcPr>
          <w:p w:rsidR="007D284F" w:rsidRPr="007D284F" w:rsidRDefault="00C738D2" w:rsidP="00AE583E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Hệ chuyên gia và phương pháp biểu diễn tri thức</w:t>
            </w:r>
          </w:p>
        </w:tc>
        <w:tc>
          <w:tcPr>
            <w:tcW w:w="709" w:type="dxa"/>
            <w:vAlign w:val="center"/>
          </w:tcPr>
          <w:p w:rsidR="007D284F" w:rsidRPr="00D12067" w:rsidRDefault="00B20909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vAlign w:val="center"/>
          </w:tcPr>
          <w:p w:rsidR="007D284F" w:rsidRPr="007D284F" w:rsidRDefault="007D284F" w:rsidP="00600D19">
            <w:pPr>
              <w:pStyle w:val="ListParagraph"/>
              <w:spacing w:before="120" w:after="120"/>
              <w:ind w:left="0"/>
              <w:jc w:val="center"/>
              <w:rPr>
                <w:b/>
                <w:bCs/>
              </w:rPr>
            </w:pPr>
          </w:p>
        </w:tc>
      </w:tr>
      <w:tr w:rsidR="007D284F" w:rsidRPr="004C7841" w:rsidTr="00C738D2">
        <w:trPr>
          <w:trHeight w:val="475"/>
        </w:trPr>
        <w:tc>
          <w:tcPr>
            <w:tcW w:w="1276" w:type="dxa"/>
            <w:vAlign w:val="center"/>
          </w:tcPr>
          <w:p w:rsidR="007D284F" w:rsidRDefault="00C738D2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2.1</w:t>
            </w:r>
          </w:p>
        </w:tc>
        <w:tc>
          <w:tcPr>
            <w:tcW w:w="5528" w:type="dxa"/>
            <w:gridSpan w:val="2"/>
            <w:vAlign w:val="center"/>
          </w:tcPr>
          <w:p w:rsidR="007D284F" w:rsidRDefault="007705E1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Giới thiệu về</w:t>
            </w:r>
            <w:r w:rsidR="00C738D2">
              <w:rPr>
                <w:bCs/>
              </w:rPr>
              <w:t xml:space="preserve"> hệ chuyên gia</w:t>
            </w:r>
          </w:p>
        </w:tc>
        <w:tc>
          <w:tcPr>
            <w:tcW w:w="709" w:type="dxa"/>
            <w:vAlign w:val="center"/>
          </w:tcPr>
          <w:p w:rsidR="007D284F" w:rsidRPr="004C7841" w:rsidRDefault="007D284F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7D284F" w:rsidRDefault="008A30F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7705E1" w:rsidRPr="004C7841" w:rsidTr="00C738D2">
        <w:trPr>
          <w:trHeight w:val="475"/>
        </w:trPr>
        <w:tc>
          <w:tcPr>
            <w:tcW w:w="1276" w:type="dxa"/>
            <w:vAlign w:val="center"/>
          </w:tcPr>
          <w:p w:rsidR="007705E1" w:rsidRDefault="00476396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2.2</w:t>
            </w:r>
          </w:p>
        </w:tc>
        <w:tc>
          <w:tcPr>
            <w:tcW w:w="5528" w:type="dxa"/>
            <w:gridSpan w:val="2"/>
            <w:vAlign w:val="center"/>
          </w:tcPr>
          <w:p w:rsidR="007705E1" w:rsidRDefault="00476396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Cấu trúc của hệ chuyên gia</w:t>
            </w:r>
          </w:p>
        </w:tc>
        <w:tc>
          <w:tcPr>
            <w:tcW w:w="709" w:type="dxa"/>
            <w:vAlign w:val="center"/>
          </w:tcPr>
          <w:p w:rsidR="007705E1" w:rsidRPr="004C7841" w:rsidRDefault="007705E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7705E1" w:rsidRDefault="008A30F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7D284F" w:rsidRPr="004C7841" w:rsidTr="00C738D2">
        <w:trPr>
          <w:trHeight w:val="475"/>
        </w:trPr>
        <w:tc>
          <w:tcPr>
            <w:tcW w:w="1276" w:type="dxa"/>
            <w:vAlign w:val="center"/>
          </w:tcPr>
          <w:p w:rsidR="007D284F" w:rsidRDefault="00476396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2.3</w:t>
            </w:r>
          </w:p>
        </w:tc>
        <w:tc>
          <w:tcPr>
            <w:tcW w:w="5528" w:type="dxa"/>
            <w:gridSpan w:val="2"/>
            <w:vAlign w:val="center"/>
          </w:tcPr>
          <w:p w:rsidR="007D284F" w:rsidRDefault="00C738D2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Các phương pháp biểu diễn tri thức</w:t>
            </w:r>
          </w:p>
        </w:tc>
        <w:tc>
          <w:tcPr>
            <w:tcW w:w="709" w:type="dxa"/>
            <w:vAlign w:val="center"/>
          </w:tcPr>
          <w:p w:rsidR="007D284F" w:rsidRPr="004C7841" w:rsidRDefault="007D284F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7D284F" w:rsidRDefault="008A30F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7D284F" w:rsidRPr="004C7841" w:rsidTr="00C738D2">
        <w:trPr>
          <w:trHeight w:val="475"/>
        </w:trPr>
        <w:tc>
          <w:tcPr>
            <w:tcW w:w="1276" w:type="dxa"/>
            <w:vAlign w:val="center"/>
          </w:tcPr>
          <w:p w:rsidR="007D284F" w:rsidRDefault="00476396" w:rsidP="00600D19">
            <w:pPr>
              <w:pStyle w:val="ListParagraph"/>
              <w:spacing w:before="120" w:after="120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2.4</w:t>
            </w:r>
          </w:p>
        </w:tc>
        <w:tc>
          <w:tcPr>
            <w:tcW w:w="5528" w:type="dxa"/>
            <w:gridSpan w:val="2"/>
            <w:vAlign w:val="center"/>
          </w:tcPr>
          <w:p w:rsidR="007D284F" w:rsidRDefault="00C738D2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 và thảo luận</w:t>
            </w:r>
          </w:p>
        </w:tc>
        <w:tc>
          <w:tcPr>
            <w:tcW w:w="709" w:type="dxa"/>
            <w:vAlign w:val="center"/>
          </w:tcPr>
          <w:p w:rsidR="007D284F" w:rsidRPr="004C7841" w:rsidRDefault="007D284F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7D284F" w:rsidRDefault="008A30F2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4.1.2;4.2.2</w:t>
            </w:r>
          </w:p>
        </w:tc>
      </w:tr>
      <w:tr w:rsidR="004C7841" w:rsidRPr="00732FAC" w:rsidTr="00C738D2">
        <w:trPr>
          <w:trHeight w:val="475"/>
        </w:trPr>
        <w:tc>
          <w:tcPr>
            <w:tcW w:w="1276" w:type="dxa"/>
            <w:vAlign w:val="center"/>
          </w:tcPr>
          <w:p w:rsidR="004C7841" w:rsidRPr="00732FAC" w:rsidRDefault="004C7841" w:rsidP="008808FF">
            <w:pPr>
              <w:pStyle w:val="ListParagraph"/>
              <w:ind w:left="0"/>
              <w:rPr>
                <w:b/>
                <w:bCs/>
              </w:rPr>
            </w:pPr>
            <w:r w:rsidRPr="00732FAC">
              <w:rPr>
                <w:b/>
                <w:bCs/>
                <w:lang w:val="nl-NL"/>
              </w:rPr>
              <w:t xml:space="preserve">Chương </w:t>
            </w:r>
            <w:r w:rsidR="00C738D2" w:rsidRPr="00732FAC">
              <w:rPr>
                <w:b/>
                <w:bCs/>
                <w:lang w:val="nl-NL"/>
              </w:rPr>
              <w:t>3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C738D2" w:rsidP="00EB0D64">
            <w:pPr>
              <w:pStyle w:val="ListParagraph"/>
              <w:spacing w:before="60" w:after="60"/>
              <w:ind w:left="0"/>
              <w:rPr>
                <w:b/>
                <w:bCs/>
              </w:rPr>
            </w:pPr>
            <w:r w:rsidRPr="00732FAC">
              <w:rPr>
                <w:b/>
                <w:bCs/>
              </w:rPr>
              <w:t>Xử lý tri thức không chắc chắn và không chính xác</w:t>
            </w:r>
            <w:r w:rsidR="003E3AA3">
              <w:rPr>
                <w:b/>
                <w:bCs/>
              </w:rPr>
              <w:t xml:space="preserve"> trong</w:t>
            </w:r>
            <w:r w:rsidR="009919A7" w:rsidRPr="00732FAC">
              <w:rPr>
                <w:b/>
                <w:bCs/>
              </w:rPr>
              <w:t xml:space="preserve"> hệ thống </w:t>
            </w:r>
            <w:r w:rsidR="00EB0D64">
              <w:rPr>
                <w:b/>
                <w:bCs/>
              </w:rPr>
              <w:t>AI</w:t>
            </w:r>
            <w:r w:rsidRPr="00732FAC">
              <w:rPr>
                <w:b/>
                <w:bCs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4C7841" w:rsidRPr="00732FAC" w:rsidRDefault="00B20909" w:rsidP="008808F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418" w:type="dxa"/>
            <w:vAlign w:val="center"/>
          </w:tcPr>
          <w:p w:rsidR="004C7841" w:rsidRPr="00732FAC" w:rsidRDefault="004C7841" w:rsidP="00600D19">
            <w:pPr>
              <w:pStyle w:val="ListParagraph"/>
              <w:spacing w:before="120" w:after="120"/>
              <w:ind w:left="0"/>
              <w:jc w:val="center"/>
              <w:rPr>
                <w:bCs/>
              </w:rPr>
            </w:pPr>
          </w:p>
        </w:tc>
      </w:tr>
      <w:tr w:rsidR="004C7841" w:rsidRPr="00732FAC" w:rsidTr="00C738D2">
        <w:trPr>
          <w:trHeight w:val="432"/>
        </w:trPr>
        <w:tc>
          <w:tcPr>
            <w:tcW w:w="1276" w:type="dxa"/>
            <w:vAlign w:val="center"/>
          </w:tcPr>
          <w:p w:rsidR="004C7841" w:rsidRPr="00732FAC" w:rsidRDefault="00C738D2" w:rsidP="00427512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3.1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143C15" w:rsidP="00191A0A">
            <w:pPr>
              <w:spacing w:before="120" w:line="360" w:lineRule="auto"/>
              <w:jc w:val="both"/>
              <w:rPr>
                <w:bCs/>
                <w:sz w:val="24"/>
                <w:szCs w:val="24"/>
              </w:rPr>
            </w:pPr>
            <w:r w:rsidRPr="00732FAC">
              <w:rPr>
                <w:bCs/>
                <w:sz w:val="24"/>
                <w:szCs w:val="24"/>
              </w:rPr>
              <w:t>Lý giải điều kiện không chắc chắn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4C7841" w:rsidP="00BF4F3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732FAC">
              <w:rPr>
                <w:bCs/>
              </w:rPr>
              <w:t>4.1.</w:t>
            </w:r>
            <w:r w:rsidR="00BF4F30">
              <w:rPr>
                <w:bCs/>
              </w:rPr>
              <w:t>3</w:t>
            </w:r>
          </w:p>
        </w:tc>
      </w:tr>
      <w:tr w:rsidR="004C7841" w:rsidRPr="00732FAC" w:rsidTr="003A0D62">
        <w:trPr>
          <w:trHeight w:val="432"/>
        </w:trPr>
        <w:tc>
          <w:tcPr>
            <w:tcW w:w="1276" w:type="dxa"/>
            <w:vAlign w:val="center"/>
          </w:tcPr>
          <w:p w:rsidR="004C7841" w:rsidRPr="00732FAC" w:rsidRDefault="00143C15" w:rsidP="003A0D62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3.2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143C15" w:rsidP="00191A0A">
            <w:pPr>
              <w:pStyle w:val="ListParagraph"/>
              <w:ind w:left="0"/>
              <w:jc w:val="both"/>
              <w:rPr>
                <w:bCs/>
              </w:rPr>
            </w:pPr>
            <w:r w:rsidRPr="00732FAC">
              <w:t>Xử lý tri thức không chắc chắn dùng lý thuyết xác xuất</w:t>
            </w:r>
            <w:r w:rsidR="004C7841" w:rsidRPr="00732FAC">
              <w:t xml:space="preserve"> 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3A0D62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BF4F30" w:rsidP="001B1D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4C7841" w:rsidRPr="00732FAC" w:rsidTr="003A0D62">
        <w:trPr>
          <w:trHeight w:val="432"/>
        </w:trPr>
        <w:tc>
          <w:tcPr>
            <w:tcW w:w="1276" w:type="dxa"/>
            <w:vAlign w:val="center"/>
          </w:tcPr>
          <w:p w:rsidR="004C7841" w:rsidRPr="00732FAC" w:rsidRDefault="00143C15" w:rsidP="003A0D62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3.3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3A0D62" w:rsidP="00191A0A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 w:rsidRPr="00732FAC">
              <w:rPr>
                <w:sz w:val="24"/>
                <w:szCs w:val="24"/>
              </w:rPr>
              <w:t>Xử lý tri thức không chắc chắn</w:t>
            </w:r>
            <w:r w:rsidR="001E571E" w:rsidRPr="00732FAC">
              <w:rPr>
                <w:sz w:val="24"/>
                <w:szCs w:val="24"/>
              </w:rPr>
              <w:t xml:space="preserve">, không chính xác </w:t>
            </w:r>
            <w:r w:rsidRPr="00732FAC">
              <w:rPr>
                <w:sz w:val="24"/>
                <w:szCs w:val="24"/>
              </w:rPr>
              <w:t>dùng logic mờ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3A0D62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B339A1" w:rsidP="001B1D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4.1.3;4.2.2</w:t>
            </w:r>
          </w:p>
        </w:tc>
      </w:tr>
      <w:tr w:rsidR="004C7841" w:rsidRPr="00732FAC" w:rsidTr="00C738D2">
        <w:trPr>
          <w:trHeight w:val="432"/>
        </w:trPr>
        <w:tc>
          <w:tcPr>
            <w:tcW w:w="1276" w:type="dxa"/>
            <w:vAlign w:val="center"/>
          </w:tcPr>
          <w:p w:rsidR="004C7841" w:rsidRPr="00732FAC" w:rsidRDefault="003A0D62" w:rsidP="00254586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3.4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3A0D62" w:rsidP="00191A0A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 w:rsidRPr="00732FAC">
              <w:rPr>
                <w:bCs/>
                <w:sz w:val="24"/>
                <w:szCs w:val="24"/>
              </w:rPr>
              <w:t>Ứng dụng logic mờ trong các bài toán nhận dạng  và điều khiển.</w:t>
            </w:r>
          </w:p>
        </w:tc>
        <w:tc>
          <w:tcPr>
            <w:tcW w:w="709" w:type="dxa"/>
          </w:tcPr>
          <w:p w:rsidR="004C7841" w:rsidRPr="00732FAC" w:rsidRDefault="004C7841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</w:tcPr>
          <w:p w:rsidR="004C7841" w:rsidRDefault="00B339A1" w:rsidP="001B1D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4.1.3;4.2.2</w:t>
            </w:r>
            <w:r w:rsidR="00BF4F30">
              <w:rPr>
                <w:bCs/>
              </w:rPr>
              <w:t>;</w:t>
            </w:r>
          </w:p>
          <w:p w:rsidR="00BF4F30" w:rsidRPr="00732FAC" w:rsidRDefault="00BF4F30" w:rsidP="001B1D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4C7841" w:rsidP="003A0D62">
            <w:pPr>
              <w:pStyle w:val="ListParagraph"/>
              <w:ind w:left="0"/>
              <w:rPr>
                <w:b/>
                <w:bCs/>
              </w:rPr>
            </w:pPr>
            <w:r w:rsidRPr="00732FAC">
              <w:rPr>
                <w:b/>
                <w:bCs/>
                <w:lang w:val="nl-NL"/>
              </w:rPr>
              <w:t xml:space="preserve">Chương </w:t>
            </w:r>
            <w:r w:rsidR="003A0D62" w:rsidRPr="00732FAC">
              <w:rPr>
                <w:b/>
                <w:bCs/>
                <w:lang w:val="nl-NL"/>
              </w:rPr>
              <w:t>4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3A0D62" w:rsidP="00600D19">
            <w:pPr>
              <w:pStyle w:val="ListParagraph"/>
              <w:ind w:left="0"/>
              <w:rPr>
                <w:b/>
                <w:bCs/>
              </w:rPr>
            </w:pPr>
            <w:r w:rsidRPr="00732FAC">
              <w:rPr>
                <w:b/>
                <w:bCs/>
              </w:rPr>
              <w:t>Học máy</w:t>
            </w:r>
          </w:p>
        </w:tc>
        <w:tc>
          <w:tcPr>
            <w:tcW w:w="709" w:type="dxa"/>
            <w:vAlign w:val="center"/>
          </w:tcPr>
          <w:p w:rsidR="004C7841" w:rsidRPr="00732FAC" w:rsidRDefault="00D12067" w:rsidP="00600D1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418" w:type="dxa"/>
            <w:vAlign w:val="center"/>
          </w:tcPr>
          <w:p w:rsidR="004C7841" w:rsidRPr="00732FAC" w:rsidRDefault="004C7841" w:rsidP="001B1D4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3A0D62" w:rsidP="00FA3D20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4.1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3A0D62" w:rsidP="00BC6395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Khái niệm cơ bản về học máy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FA3D20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4C7841" w:rsidP="00BF4F30">
            <w:pPr>
              <w:pStyle w:val="ListParagraph"/>
              <w:ind w:left="0"/>
              <w:jc w:val="center"/>
              <w:rPr>
                <w:bCs/>
              </w:rPr>
            </w:pPr>
            <w:r w:rsidRPr="00732FAC">
              <w:rPr>
                <w:bCs/>
              </w:rPr>
              <w:t>4.1.</w:t>
            </w:r>
            <w:r w:rsidR="00BF4F30">
              <w:rPr>
                <w:bCs/>
              </w:rPr>
              <w:t>4</w:t>
            </w: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3A0D62" w:rsidP="00FA3D20">
            <w:pPr>
              <w:pStyle w:val="ListParagraph"/>
              <w:spacing w:before="120"/>
              <w:ind w:left="0"/>
              <w:rPr>
                <w:bCs/>
              </w:rPr>
            </w:pPr>
            <w:r w:rsidRPr="00732FAC">
              <w:rPr>
                <w:bCs/>
              </w:rPr>
              <w:t>4.2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3A0D62" w:rsidP="00BC6395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Mô hình học máy ứng dụng mạng neural nhân tạo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FA3D20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BF4F30" w:rsidP="001B1D4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4C7841" w:rsidRPr="003555B5" w:rsidTr="00C738D2">
        <w:trPr>
          <w:trHeight w:val="448"/>
        </w:trPr>
        <w:tc>
          <w:tcPr>
            <w:tcW w:w="1276" w:type="dxa"/>
            <w:vAlign w:val="center"/>
          </w:tcPr>
          <w:p w:rsidR="004C7841" w:rsidRDefault="003A0D62" w:rsidP="003A0D62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>4.2.1</w:t>
            </w:r>
          </w:p>
        </w:tc>
        <w:tc>
          <w:tcPr>
            <w:tcW w:w="5528" w:type="dxa"/>
            <w:gridSpan w:val="2"/>
            <w:vAlign w:val="center"/>
          </w:tcPr>
          <w:p w:rsidR="004C7841" w:rsidRDefault="003A0D62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Tổng quan về mạng neural nhân tạo</w:t>
            </w:r>
          </w:p>
        </w:tc>
        <w:tc>
          <w:tcPr>
            <w:tcW w:w="709" w:type="dxa"/>
            <w:vAlign w:val="center"/>
          </w:tcPr>
          <w:p w:rsidR="004C7841" w:rsidRPr="00B47205" w:rsidRDefault="004C7841" w:rsidP="00FA3D20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C609F1" w:rsidRDefault="004C7841" w:rsidP="00BF4F30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 w:rsidR="00BF4F30">
              <w:rPr>
                <w:bCs/>
              </w:rPr>
              <w:t>4</w:t>
            </w:r>
            <w:r>
              <w:rPr>
                <w:bCs/>
              </w:rPr>
              <w:t>; 4.1.</w:t>
            </w:r>
            <w:r w:rsidR="00BF4F30">
              <w:rPr>
                <w:bCs/>
              </w:rPr>
              <w:t>4</w:t>
            </w:r>
          </w:p>
        </w:tc>
      </w:tr>
      <w:tr w:rsidR="003A0D62" w:rsidRPr="003555B5" w:rsidTr="00C738D2">
        <w:trPr>
          <w:trHeight w:val="448"/>
        </w:trPr>
        <w:tc>
          <w:tcPr>
            <w:tcW w:w="1276" w:type="dxa"/>
            <w:vAlign w:val="center"/>
          </w:tcPr>
          <w:p w:rsidR="003A0D62" w:rsidRDefault="003A0D62" w:rsidP="003A0D62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4.2.2</w:t>
            </w:r>
          </w:p>
        </w:tc>
        <w:tc>
          <w:tcPr>
            <w:tcW w:w="5528" w:type="dxa"/>
            <w:gridSpan w:val="2"/>
            <w:vAlign w:val="center"/>
          </w:tcPr>
          <w:p w:rsidR="003A0D62" w:rsidRDefault="003A0D62" w:rsidP="00191A0A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Luật học và các p</w:t>
            </w:r>
            <w:r w:rsidRPr="00FA3D20">
              <w:rPr>
                <w:bCs/>
              </w:rPr>
              <w:t>hương pháp huấn luyện mạng neural</w:t>
            </w:r>
          </w:p>
        </w:tc>
        <w:tc>
          <w:tcPr>
            <w:tcW w:w="709" w:type="dxa"/>
            <w:vAlign w:val="center"/>
          </w:tcPr>
          <w:p w:rsidR="003A0D62" w:rsidRPr="00B47205" w:rsidRDefault="003A0D62" w:rsidP="00FA3D20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3A0D62" w:rsidRPr="00C609F1" w:rsidRDefault="00BF4F30" w:rsidP="001B1D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4C7841" w:rsidRPr="003555B5" w:rsidTr="00C738D2">
        <w:trPr>
          <w:trHeight w:val="448"/>
        </w:trPr>
        <w:tc>
          <w:tcPr>
            <w:tcW w:w="1276" w:type="dxa"/>
            <w:vAlign w:val="center"/>
          </w:tcPr>
          <w:p w:rsidR="004C7841" w:rsidRPr="00254586" w:rsidRDefault="003A0D62" w:rsidP="003A0D6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4.2.3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3555B5" w:rsidRDefault="003A0D62" w:rsidP="00191A0A">
            <w:pPr>
              <w:pStyle w:val="ListParagraph"/>
              <w:spacing w:before="60" w:after="60"/>
              <w:ind w:left="0"/>
              <w:jc w:val="both"/>
              <w:rPr>
                <w:bCs/>
              </w:rPr>
            </w:pPr>
            <w:r>
              <w:rPr>
                <w:bCs/>
              </w:rPr>
              <w:t>Mạng truyền thẳng và luật học lan truyền ngược</w:t>
            </w:r>
          </w:p>
        </w:tc>
        <w:tc>
          <w:tcPr>
            <w:tcW w:w="709" w:type="dxa"/>
            <w:vAlign w:val="center"/>
          </w:tcPr>
          <w:p w:rsidR="004C7841" w:rsidRPr="00B47205" w:rsidRDefault="004C7841" w:rsidP="00FA3D20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3555B5" w:rsidRDefault="004C7841" w:rsidP="001B1D4D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 w:rsidR="00BF4F30">
              <w:rPr>
                <w:bCs/>
              </w:rPr>
              <w:t>4</w:t>
            </w:r>
          </w:p>
        </w:tc>
      </w:tr>
      <w:tr w:rsidR="003A0D62" w:rsidRPr="003555B5" w:rsidTr="00C738D2">
        <w:trPr>
          <w:trHeight w:val="448"/>
        </w:trPr>
        <w:tc>
          <w:tcPr>
            <w:tcW w:w="1276" w:type="dxa"/>
            <w:vAlign w:val="center"/>
          </w:tcPr>
          <w:p w:rsidR="003A0D62" w:rsidRDefault="003A0D62" w:rsidP="00FA3D2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528" w:type="dxa"/>
            <w:gridSpan w:val="2"/>
            <w:vAlign w:val="center"/>
          </w:tcPr>
          <w:p w:rsidR="003A0D62" w:rsidRPr="003555B5" w:rsidRDefault="003A0D62" w:rsidP="00191A0A">
            <w:pPr>
              <w:pStyle w:val="ListParagraph"/>
              <w:spacing w:after="60"/>
              <w:ind w:left="0"/>
              <w:jc w:val="both"/>
              <w:rPr>
                <w:bCs/>
              </w:rPr>
            </w:pPr>
            <w:r>
              <w:rPr>
                <w:bCs/>
              </w:rPr>
              <w:t>Ứng dụng mạng neural trong các bài toán nhận dạng  và điều khiển</w:t>
            </w:r>
          </w:p>
        </w:tc>
        <w:tc>
          <w:tcPr>
            <w:tcW w:w="709" w:type="dxa"/>
            <w:vAlign w:val="center"/>
          </w:tcPr>
          <w:p w:rsidR="003A0D62" w:rsidRPr="00B47205" w:rsidRDefault="003A0D62" w:rsidP="00FA3D20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3A0D62" w:rsidRPr="00C609F1" w:rsidRDefault="00BF4F30" w:rsidP="001B1D4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4.1.4;4.2.2;4.2.3</w:t>
            </w: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</w:tcPr>
          <w:p w:rsidR="004C7841" w:rsidRPr="00732FAC" w:rsidRDefault="004C7841" w:rsidP="00427512">
            <w:pPr>
              <w:pStyle w:val="ListParagraph"/>
              <w:spacing w:before="120"/>
              <w:ind w:left="0"/>
              <w:rPr>
                <w:bCs/>
              </w:rPr>
            </w:pPr>
            <w:r w:rsidRPr="00732FAC">
              <w:rPr>
                <w:b/>
                <w:bCs/>
              </w:rPr>
              <w:t xml:space="preserve">Chương </w:t>
            </w:r>
            <w:r w:rsidR="00427512" w:rsidRPr="00732FAC">
              <w:rPr>
                <w:b/>
                <w:bCs/>
              </w:rPr>
              <w:t>6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58443F" w:rsidP="00600D19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r w:rsidRPr="00732FAC">
              <w:rPr>
                <w:b/>
                <w:bCs/>
              </w:rPr>
              <w:t xml:space="preserve">Giải thuật di truyền (GA: </w:t>
            </w:r>
            <w:r w:rsidR="00895F4A" w:rsidRPr="00732FAC">
              <w:rPr>
                <w:b/>
                <w:bCs/>
              </w:rPr>
              <w:t>G</w:t>
            </w:r>
            <w:r w:rsidRPr="00732FAC">
              <w:rPr>
                <w:b/>
                <w:bCs/>
              </w:rPr>
              <w:t>en</w:t>
            </w:r>
            <w:r w:rsidR="00895F4A" w:rsidRPr="00732FAC">
              <w:rPr>
                <w:b/>
                <w:bCs/>
              </w:rPr>
              <w:t>e</w:t>
            </w:r>
            <w:r w:rsidRPr="00732FAC">
              <w:rPr>
                <w:b/>
                <w:bCs/>
              </w:rPr>
              <w:t>tic Algorithm)</w:t>
            </w:r>
          </w:p>
        </w:tc>
        <w:tc>
          <w:tcPr>
            <w:tcW w:w="709" w:type="dxa"/>
            <w:vAlign w:val="center"/>
          </w:tcPr>
          <w:p w:rsidR="004C7841" w:rsidRPr="00732FAC" w:rsidRDefault="00B20909" w:rsidP="0042751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418" w:type="dxa"/>
            <w:vAlign w:val="center"/>
          </w:tcPr>
          <w:p w:rsidR="004C7841" w:rsidRPr="00732FAC" w:rsidRDefault="004C7841" w:rsidP="001B1D4D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58443F" w:rsidP="0072713F">
            <w:pPr>
              <w:pStyle w:val="ListParagraph"/>
              <w:spacing w:before="120"/>
              <w:ind w:left="0"/>
              <w:rPr>
                <w:bCs/>
              </w:rPr>
            </w:pPr>
            <w:r w:rsidRPr="00732FAC">
              <w:rPr>
                <w:bCs/>
              </w:rPr>
              <w:t>6</w:t>
            </w:r>
            <w:r w:rsidR="004C7841" w:rsidRPr="00732FAC">
              <w:rPr>
                <w:bCs/>
              </w:rPr>
              <w:t>.1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58443F" w:rsidP="00191A0A">
            <w:pPr>
              <w:pStyle w:val="ListParagraph"/>
              <w:ind w:left="0"/>
              <w:jc w:val="both"/>
              <w:rPr>
                <w:bCs/>
              </w:rPr>
            </w:pPr>
            <w:r w:rsidRPr="00732FAC">
              <w:rPr>
                <w:bCs/>
              </w:rPr>
              <w:t>Giải thuật di truyền cơ bản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4C7841" w:rsidP="00BF4F30">
            <w:pPr>
              <w:pStyle w:val="ListParagraph"/>
              <w:ind w:left="0"/>
              <w:jc w:val="center"/>
              <w:rPr>
                <w:bCs/>
              </w:rPr>
            </w:pPr>
            <w:r w:rsidRPr="00732FAC">
              <w:rPr>
                <w:bCs/>
              </w:rPr>
              <w:t>4.1.</w:t>
            </w:r>
            <w:r w:rsidR="00BF4F30">
              <w:rPr>
                <w:bCs/>
              </w:rPr>
              <w:t>5</w:t>
            </w:r>
            <w:r w:rsidR="000E033B" w:rsidRPr="00732FAC">
              <w:rPr>
                <w:bCs/>
              </w:rPr>
              <w:t>;</w:t>
            </w: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58443F" w:rsidP="0072713F">
            <w:pPr>
              <w:pStyle w:val="ListParagraph"/>
              <w:spacing w:before="120"/>
              <w:ind w:left="0"/>
              <w:rPr>
                <w:bCs/>
              </w:rPr>
            </w:pPr>
            <w:r w:rsidRPr="00732FAC">
              <w:rPr>
                <w:bCs/>
              </w:rPr>
              <w:t>6</w:t>
            </w:r>
            <w:r w:rsidR="004C7841" w:rsidRPr="00732FAC">
              <w:rPr>
                <w:bCs/>
              </w:rPr>
              <w:t>.2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58443F" w:rsidP="00191A0A">
            <w:pPr>
              <w:pStyle w:val="ListParagraph"/>
              <w:ind w:left="0"/>
              <w:jc w:val="both"/>
              <w:rPr>
                <w:bCs/>
              </w:rPr>
            </w:pPr>
            <w:r w:rsidRPr="00732FAC">
              <w:rPr>
                <w:bCs/>
              </w:rPr>
              <w:t>Giải thuật di truyền mã số thực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0E033B" w:rsidP="00BF4F30">
            <w:pPr>
              <w:pStyle w:val="ListParagraph"/>
              <w:ind w:left="0"/>
              <w:jc w:val="center"/>
              <w:rPr>
                <w:bCs/>
              </w:rPr>
            </w:pPr>
            <w:r w:rsidRPr="00732FAC">
              <w:rPr>
                <w:bCs/>
              </w:rPr>
              <w:t>4.1.5</w:t>
            </w: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58443F" w:rsidP="0072713F">
            <w:pPr>
              <w:pStyle w:val="ListParagraph"/>
              <w:spacing w:before="120"/>
              <w:ind w:left="0"/>
              <w:rPr>
                <w:bCs/>
              </w:rPr>
            </w:pPr>
            <w:r w:rsidRPr="00732FAC">
              <w:rPr>
                <w:bCs/>
              </w:rPr>
              <w:t>6</w:t>
            </w:r>
            <w:r w:rsidR="004C7841" w:rsidRPr="00732FAC">
              <w:rPr>
                <w:bCs/>
              </w:rPr>
              <w:t>.3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58443F" w:rsidP="00191A0A">
            <w:pPr>
              <w:pStyle w:val="ListParagraph"/>
              <w:ind w:left="0"/>
              <w:jc w:val="both"/>
              <w:rPr>
                <w:bCs/>
              </w:rPr>
            </w:pPr>
            <w:r w:rsidRPr="00732FAC">
              <w:rPr>
                <w:bCs/>
              </w:rPr>
              <w:t>Giải thuật di truyền song song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Pr="00732FAC" w:rsidRDefault="000E033B" w:rsidP="00BF4F30">
            <w:pPr>
              <w:pStyle w:val="ListParagraph"/>
              <w:ind w:left="0"/>
              <w:jc w:val="center"/>
              <w:rPr>
                <w:bCs/>
              </w:rPr>
            </w:pPr>
            <w:r w:rsidRPr="00732FAC">
              <w:rPr>
                <w:bCs/>
              </w:rPr>
              <w:t>4.1.5</w:t>
            </w:r>
          </w:p>
        </w:tc>
      </w:tr>
      <w:tr w:rsidR="004C7841" w:rsidRPr="00732FAC" w:rsidTr="00C738D2">
        <w:trPr>
          <w:trHeight w:val="448"/>
        </w:trPr>
        <w:tc>
          <w:tcPr>
            <w:tcW w:w="1276" w:type="dxa"/>
            <w:vAlign w:val="center"/>
          </w:tcPr>
          <w:p w:rsidR="004C7841" w:rsidRPr="00732FAC" w:rsidRDefault="0058443F" w:rsidP="006F0365">
            <w:pPr>
              <w:pStyle w:val="ListParagraph"/>
              <w:ind w:left="0"/>
              <w:rPr>
                <w:bCs/>
              </w:rPr>
            </w:pPr>
            <w:r w:rsidRPr="00732FAC">
              <w:rPr>
                <w:bCs/>
              </w:rPr>
              <w:t>6</w:t>
            </w:r>
            <w:r w:rsidR="004C7841" w:rsidRPr="00732FAC">
              <w:rPr>
                <w:bCs/>
              </w:rPr>
              <w:t>.4</w:t>
            </w:r>
          </w:p>
        </w:tc>
        <w:tc>
          <w:tcPr>
            <w:tcW w:w="5528" w:type="dxa"/>
            <w:gridSpan w:val="2"/>
            <w:vAlign w:val="center"/>
          </w:tcPr>
          <w:p w:rsidR="004C7841" w:rsidRPr="00732FAC" w:rsidRDefault="0058443F" w:rsidP="00191A0A">
            <w:pPr>
              <w:pStyle w:val="ListParagraph"/>
              <w:spacing w:before="60" w:after="60"/>
              <w:ind w:left="0"/>
              <w:jc w:val="both"/>
              <w:rPr>
                <w:bCs/>
              </w:rPr>
            </w:pPr>
            <w:r w:rsidRPr="00732FAC">
              <w:rPr>
                <w:bCs/>
              </w:rPr>
              <w:t xml:space="preserve">Các ứng dụng của GA trong các bài toán tối ưu, nhận dạng và điều khiển. </w:t>
            </w:r>
          </w:p>
        </w:tc>
        <w:tc>
          <w:tcPr>
            <w:tcW w:w="709" w:type="dxa"/>
            <w:vAlign w:val="center"/>
          </w:tcPr>
          <w:p w:rsidR="004C7841" w:rsidRPr="00732FAC" w:rsidRDefault="004C7841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4C7841" w:rsidRDefault="00BF4F30" w:rsidP="00BF4F3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  <w:r w:rsidR="000E033B" w:rsidRPr="00732FAC">
              <w:rPr>
                <w:bCs/>
              </w:rPr>
              <w:t>; 4.2.3</w:t>
            </w:r>
            <w:r>
              <w:rPr>
                <w:bCs/>
              </w:rPr>
              <w:t>;</w:t>
            </w:r>
          </w:p>
          <w:p w:rsidR="00BF4F30" w:rsidRPr="00732FAC" w:rsidRDefault="00BF4F30" w:rsidP="00BF4F3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4C7841" w:rsidRPr="003555B5" w:rsidTr="002A4F4F">
        <w:trPr>
          <w:trHeight w:val="448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841" w:rsidRPr="003555B5" w:rsidRDefault="00AD237A" w:rsidP="002E7A58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4C7841" w:rsidRPr="003555B5">
              <w:rPr>
                <w:b/>
                <w:bCs/>
              </w:rPr>
              <w:t>.</w:t>
            </w:r>
            <w:r w:rsidR="004C7841" w:rsidRPr="003555B5">
              <w:rPr>
                <w:b/>
                <w:bCs/>
                <w:lang w:val="vi-VN"/>
              </w:rPr>
              <w:t>2</w:t>
            </w:r>
            <w:r w:rsidR="004C7841" w:rsidRPr="003555B5">
              <w:rPr>
                <w:b/>
                <w:bCs/>
              </w:rPr>
              <w:t xml:space="preserve">. </w:t>
            </w:r>
            <w:r w:rsidR="002E7A58">
              <w:rPr>
                <w:b/>
                <w:bCs/>
              </w:rPr>
              <w:t>Bài tập</w:t>
            </w:r>
          </w:p>
        </w:tc>
      </w:tr>
      <w:tr w:rsidR="004C7841" w:rsidRPr="002E7A58" w:rsidTr="005C16B3">
        <w:trPr>
          <w:trHeight w:val="448"/>
        </w:trPr>
        <w:tc>
          <w:tcPr>
            <w:tcW w:w="1300" w:type="dxa"/>
            <w:gridSpan w:val="2"/>
            <w:tcBorders>
              <w:top w:val="single" w:sz="4" w:space="0" w:color="auto"/>
            </w:tcBorders>
            <w:vAlign w:val="center"/>
          </w:tcPr>
          <w:p w:rsidR="004C7841" w:rsidRPr="002E7A58" w:rsidRDefault="004C7841" w:rsidP="005C16B3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2E7A58">
              <w:rPr>
                <w:b/>
                <w:bCs/>
              </w:rPr>
              <w:t>Đề mục</w:t>
            </w:r>
          </w:p>
        </w:tc>
        <w:tc>
          <w:tcPr>
            <w:tcW w:w="5504" w:type="dxa"/>
            <w:tcBorders>
              <w:top w:val="single" w:sz="4" w:space="0" w:color="auto"/>
            </w:tcBorders>
            <w:vAlign w:val="center"/>
          </w:tcPr>
          <w:p w:rsidR="004C7841" w:rsidRPr="002E7A58" w:rsidRDefault="004C7841" w:rsidP="005C16B3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2E7A58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C7841" w:rsidRPr="002E7A58" w:rsidRDefault="004C7841" w:rsidP="005C16B3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2E7A58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4C7841" w:rsidRPr="002E7A58" w:rsidRDefault="004C7841" w:rsidP="005C16B3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2E7A58">
              <w:rPr>
                <w:b/>
                <w:bCs/>
                <w:lang w:val="vi-VN"/>
              </w:rPr>
              <w:t>Mục tiêu</w:t>
            </w:r>
          </w:p>
        </w:tc>
      </w:tr>
      <w:tr w:rsidR="00C64140" w:rsidRPr="00C609F1" w:rsidTr="00C64140">
        <w:trPr>
          <w:trHeight w:val="448"/>
        </w:trPr>
        <w:tc>
          <w:tcPr>
            <w:tcW w:w="1300" w:type="dxa"/>
            <w:gridSpan w:val="2"/>
            <w:vAlign w:val="center"/>
          </w:tcPr>
          <w:p w:rsidR="00C64140" w:rsidRPr="003555B5" w:rsidRDefault="00C64140" w:rsidP="005C16B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5504" w:type="dxa"/>
            <w:vAlign w:val="center"/>
          </w:tcPr>
          <w:p w:rsidR="00C64140" w:rsidRPr="003555B5" w:rsidRDefault="00C64140" w:rsidP="00934ABB">
            <w:pPr>
              <w:pStyle w:val="ListParagraph"/>
              <w:spacing w:before="60" w:after="60"/>
              <w:ind w:left="0"/>
              <w:jc w:val="both"/>
              <w:rPr>
                <w:bCs/>
              </w:rPr>
            </w:pPr>
            <w:r>
              <w:rPr>
                <w:bCs/>
              </w:rPr>
              <w:t>Ứng dụng Fuzzy-logic để xây dựng bộ nhận dạng hằng số K</w:t>
            </w:r>
            <w:r w:rsidRPr="00950562">
              <w:rPr>
                <w:bCs/>
                <w:vertAlign w:val="subscript"/>
              </w:rPr>
              <w:t>i</w:t>
            </w:r>
            <w:r>
              <w:rPr>
                <w:bCs/>
              </w:rPr>
              <w:t xml:space="preserve"> của hydrocacbon trong tháp chưng cất dầu.</w:t>
            </w:r>
          </w:p>
        </w:tc>
        <w:tc>
          <w:tcPr>
            <w:tcW w:w="709" w:type="dxa"/>
            <w:vAlign w:val="center"/>
          </w:tcPr>
          <w:p w:rsidR="00C64140" w:rsidRPr="00C31F34" w:rsidRDefault="00C64140" w:rsidP="00430DD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:rsidR="00C64140" w:rsidRDefault="00C64140" w:rsidP="00C6414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4.1.1; </w:t>
            </w:r>
          </w:p>
          <w:p w:rsidR="00C64140" w:rsidRDefault="00C64140" w:rsidP="00C6414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4.2.1; 4.2.2;</w:t>
            </w:r>
          </w:p>
          <w:p w:rsidR="00C64140" w:rsidRPr="00C609F1" w:rsidRDefault="00C64140" w:rsidP="00C6414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4.2.3;4.2.4</w:t>
            </w:r>
          </w:p>
        </w:tc>
      </w:tr>
      <w:tr w:rsidR="00C64140" w:rsidRPr="00C609F1" w:rsidTr="005C16B3">
        <w:trPr>
          <w:trHeight w:val="448"/>
        </w:trPr>
        <w:tc>
          <w:tcPr>
            <w:tcW w:w="1300" w:type="dxa"/>
            <w:gridSpan w:val="2"/>
            <w:vAlign w:val="center"/>
          </w:tcPr>
          <w:p w:rsidR="00C64140" w:rsidRPr="00292988" w:rsidRDefault="00C64140" w:rsidP="005C16B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Bài </w:t>
            </w:r>
            <w:r>
              <w:rPr>
                <w:bCs/>
              </w:rPr>
              <w:t>2</w:t>
            </w:r>
          </w:p>
        </w:tc>
        <w:tc>
          <w:tcPr>
            <w:tcW w:w="5504" w:type="dxa"/>
            <w:vAlign w:val="center"/>
          </w:tcPr>
          <w:p w:rsidR="00C64140" w:rsidRPr="003555B5" w:rsidRDefault="00C64140" w:rsidP="00934ABB">
            <w:pPr>
              <w:pStyle w:val="ListParagraph"/>
              <w:spacing w:before="60" w:after="60"/>
              <w:ind w:left="0"/>
              <w:jc w:val="both"/>
              <w:rPr>
                <w:bCs/>
              </w:rPr>
            </w:pPr>
            <w:r>
              <w:rPr>
                <w:bCs/>
              </w:rPr>
              <w:t>Ứng dụng Neural network để xây dựng bộ nhận dạng hằng số K</w:t>
            </w:r>
            <w:r w:rsidRPr="00950562">
              <w:rPr>
                <w:bCs/>
                <w:vertAlign w:val="subscript"/>
              </w:rPr>
              <w:t>i</w:t>
            </w:r>
            <w:r>
              <w:rPr>
                <w:bCs/>
              </w:rPr>
              <w:t xml:space="preserve"> của hydrocacbon trong tháp chưng cất dầu.</w:t>
            </w:r>
          </w:p>
        </w:tc>
        <w:tc>
          <w:tcPr>
            <w:tcW w:w="709" w:type="dxa"/>
            <w:vAlign w:val="center"/>
          </w:tcPr>
          <w:p w:rsidR="00C64140" w:rsidRPr="00C31F34" w:rsidRDefault="00C64140" w:rsidP="00E82BA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vMerge/>
            <w:vAlign w:val="center"/>
          </w:tcPr>
          <w:p w:rsidR="00C64140" w:rsidRPr="00C609F1" w:rsidRDefault="00C64140" w:rsidP="0038607D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4140" w:rsidRPr="00C609F1" w:rsidTr="005C16B3">
        <w:trPr>
          <w:trHeight w:val="448"/>
        </w:trPr>
        <w:tc>
          <w:tcPr>
            <w:tcW w:w="1300" w:type="dxa"/>
            <w:gridSpan w:val="2"/>
            <w:vAlign w:val="center"/>
          </w:tcPr>
          <w:p w:rsidR="00C64140" w:rsidRPr="002900AE" w:rsidRDefault="00C64140" w:rsidP="005C16B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5504" w:type="dxa"/>
            <w:vAlign w:val="center"/>
          </w:tcPr>
          <w:p w:rsidR="00C64140" w:rsidRDefault="00C64140" w:rsidP="00934ABB">
            <w:pPr>
              <w:pStyle w:val="ListParagraph"/>
              <w:spacing w:before="60" w:after="6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Ứng dụng các công cụ logic - mờ (mạng neural nhân tạo hoặc giải thuật di truyền) để thiết kế bộ điều khiển thông minh sử dụng trí tuệ nhân tạo. </w:t>
            </w:r>
          </w:p>
        </w:tc>
        <w:tc>
          <w:tcPr>
            <w:tcW w:w="709" w:type="dxa"/>
            <w:vAlign w:val="center"/>
          </w:tcPr>
          <w:p w:rsidR="00C64140" w:rsidRPr="00C31F34" w:rsidRDefault="00C64140" w:rsidP="00E82BA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vMerge/>
            <w:vAlign w:val="center"/>
          </w:tcPr>
          <w:p w:rsidR="00C64140" w:rsidRPr="00C609F1" w:rsidRDefault="00C64140" w:rsidP="0038607D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430DDA" w:rsidRPr="0043139D" w:rsidRDefault="00744C77" w:rsidP="0043139D">
      <w:pPr>
        <w:pStyle w:val="BodyText2"/>
        <w:numPr>
          <w:ilvl w:val="0"/>
          <w:numId w:val="19"/>
        </w:numPr>
        <w:tabs>
          <w:tab w:val="left" w:pos="360"/>
        </w:tabs>
        <w:spacing w:before="120" w:after="0" w:line="360" w:lineRule="exact"/>
        <w:ind w:left="360"/>
        <w:jc w:val="both"/>
        <w:rPr>
          <w:b/>
          <w:bCs/>
          <w:color w:val="000000"/>
          <w:sz w:val="24"/>
          <w:szCs w:val="24"/>
        </w:rPr>
      </w:pPr>
      <w:r w:rsidRPr="00430DDA">
        <w:rPr>
          <w:b/>
          <w:bCs/>
          <w:color w:val="000000"/>
          <w:sz w:val="24"/>
          <w:szCs w:val="24"/>
        </w:rPr>
        <w:t>Phương pháp giảng dạy</w:t>
      </w:r>
      <w:r w:rsidR="00430DDA" w:rsidRPr="0043139D">
        <w:rPr>
          <w:b/>
          <w:bCs/>
          <w:color w:val="000000"/>
          <w:sz w:val="24"/>
          <w:szCs w:val="24"/>
        </w:rPr>
        <w:t>:</w:t>
      </w:r>
    </w:p>
    <w:p w:rsidR="00502034" w:rsidRPr="00502034" w:rsidRDefault="00F478F0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ind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 xml:space="preserve">  </w:t>
      </w:r>
      <w:r w:rsidR="003F7694" w:rsidRPr="00A45FF5">
        <w:rPr>
          <w:bCs/>
          <w:color w:val="000000"/>
          <w:sz w:val="24"/>
          <w:szCs w:val="24"/>
        </w:rPr>
        <w:t xml:space="preserve">Giảng dạy lý thuyết kết hợp </w:t>
      </w:r>
      <w:r w:rsidR="00502034" w:rsidRPr="00502034">
        <w:rPr>
          <w:bCs/>
          <w:color w:val="000000"/>
          <w:sz w:val="24"/>
          <w:szCs w:val="24"/>
        </w:rPr>
        <w:t xml:space="preserve">ví dụ và </w:t>
      </w:r>
      <w:r w:rsidR="003F7694" w:rsidRPr="00A45FF5">
        <w:rPr>
          <w:bCs/>
          <w:color w:val="000000"/>
          <w:sz w:val="24"/>
          <w:szCs w:val="24"/>
        </w:rPr>
        <w:t>bài tập</w:t>
      </w:r>
      <w:r w:rsidR="00434C30" w:rsidRPr="00502034">
        <w:rPr>
          <w:bCs/>
          <w:color w:val="000000"/>
          <w:sz w:val="24"/>
          <w:szCs w:val="24"/>
        </w:rPr>
        <w:t xml:space="preserve"> </w:t>
      </w:r>
      <w:r w:rsidR="00502034" w:rsidRPr="00502034">
        <w:rPr>
          <w:bCs/>
          <w:color w:val="000000"/>
          <w:sz w:val="24"/>
          <w:szCs w:val="24"/>
        </w:rPr>
        <w:t>minh họa</w:t>
      </w:r>
    </w:p>
    <w:p w:rsidR="00502034" w:rsidRPr="00502034" w:rsidRDefault="00502034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ind w:left="851" w:hanging="284"/>
        <w:jc w:val="both"/>
        <w:rPr>
          <w:bCs/>
          <w:color w:val="000000"/>
          <w:sz w:val="24"/>
          <w:szCs w:val="24"/>
        </w:rPr>
      </w:pPr>
      <w:r w:rsidRPr="00502034">
        <w:rPr>
          <w:bCs/>
          <w:color w:val="000000"/>
          <w:sz w:val="24"/>
          <w:szCs w:val="24"/>
        </w:rPr>
        <w:t>Trình bày thảo luận theo chủ đề được giao</w:t>
      </w:r>
    </w:p>
    <w:p w:rsidR="00430DDA" w:rsidRPr="00381D22" w:rsidRDefault="00434C30" w:rsidP="00502034">
      <w:pPr>
        <w:pStyle w:val="BodyText2"/>
        <w:tabs>
          <w:tab w:val="left" w:pos="360"/>
        </w:tabs>
        <w:spacing w:before="12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 xml:space="preserve"> </w:t>
      </w:r>
      <w:r w:rsidR="003F7694" w:rsidRPr="00A45FF5">
        <w:rPr>
          <w:bCs/>
          <w:color w:val="000000"/>
          <w:sz w:val="24"/>
          <w:szCs w:val="24"/>
        </w:rPr>
        <w:t xml:space="preserve"> </w:t>
      </w:r>
      <w:r w:rsidR="00744C77" w:rsidRPr="00381D22">
        <w:rPr>
          <w:b/>
          <w:bCs/>
          <w:color w:val="000000"/>
          <w:sz w:val="24"/>
          <w:szCs w:val="24"/>
        </w:rPr>
        <w:t>Nhiệm vụ của sinh viên</w:t>
      </w:r>
      <w:r w:rsidR="00430DDA" w:rsidRPr="00381D22">
        <w:rPr>
          <w:b/>
          <w:bCs/>
          <w:color w:val="000000"/>
          <w:sz w:val="24"/>
          <w:szCs w:val="24"/>
          <w:lang w:val="en-US"/>
        </w:rPr>
        <w:t xml:space="preserve">: </w:t>
      </w:r>
    </w:p>
    <w:p w:rsidR="00744C77" w:rsidRPr="00502034" w:rsidRDefault="00F478F0" w:rsidP="00F478F0">
      <w:pPr>
        <w:pStyle w:val="BodyText2"/>
        <w:tabs>
          <w:tab w:val="left" w:pos="270"/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Cs/>
          <w:color w:val="000000"/>
          <w:sz w:val="24"/>
          <w:szCs w:val="24"/>
          <w:lang w:val="en-US"/>
        </w:rPr>
        <w:t xml:space="preserve">  </w:t>
      </w:r>
      <w:r w:rsidR="00744C77" w:rsidRPr="00502034">
        <w:rPr>
          <w:bCs/>
          <w:color w:val="000000"/>
          <w:sz w:val="24"/>
          <w:szCs w:val="24"/>
          <w:lang w:val="en-US"/>
        </w:rPr>
        <w:t>Sinh viên phải thực hiện các nhiệm vụ sau:</w:t>
      </w:r>
    </w:p>
    <w:p w:rsidR="00744C77" w:rsidRPr="00502034" w:rsidRDefault="006E5BAC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 w:rsidRPr="00502034">
        <w:rPr>
          <w:bCs/>
          <w:color w:val="000000"/>
          <w:sz w:val="24"/>
          <w:szCs w:val="24"/>
          <w:lang w:val="en-US"/>
        </w:rPr>
        <w:t>Có mặt</w:t>
      </w:r>
      <w:r w:rsidR="00744C77" w:rsidRPr="00502034">
        <w:rPr>
          <w:bCs/>
          <w:color w:val="000000"/>
          <w:sz w:val="24"/>
          <w:szCs w:val="24"/>
          <w:lang w:val="en-US"/>
        </w:rPr>
        <w:t xml:space="preserve"> tối thiểu 80% số tiết học lý thuyết.</w:t>
      </w:r>
    </w:p>
    <w:p w:rsidR="00744C77" w:rsidRDefault="006E5BAC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 w:rsidRPr="00502034">
        <w:rPr>
          <w:bCs/>
          <w:color w:val="000000"/>
          <w:sz w:val="24"/>
          <w:szCs w:val="24"/>
          <w:lang w:val="en-US"/>
        </w:rPr>
        <w:t>Hoàn thành</w:t>
      </w:r>
      <w:r w:rsidR="00430DDA" w:rsidRPr="00502034">
        <w:rPr>
          <w:bCs/>
          <w:color w:val="000000"/>
          <w:sz w:val="24"/>
          <w:szCs w:val="24"/>
          <w:lang w:val="en-US"/>
        </w:rPr>
        <w:t xml:space="preserve"> đầy đủ 100% giờ </w:t>
      </w:r>
      <w:r w:rsidR="00F478F0">
        <w:rPr>
          <w:bCs/>
          <w:color w:val="000000"/>
          <w:sz w:val="24"/>
          <w:szCs w:val="24"/>
          <w:lang w:val="en-US"/>
        </w:rPr>
        <w:t>bài tập</w:t>
      </w:r>
      <w:r w:rsidR="00744C77" w:rsidRPr="00502034">
        <w:rPr>
          <w:bCs/>
          <w:color w:val="000000"/>
          <w:sz w:val="24"/>
          <w:szCs w:val="24"/>
          <w:lang w:val="en-US"/>
        </w:rPr>
        <w:t xml:space="preserve"> và có báo cáo kết quả.</w:t>
      </w:r>
    </w:p>
    <w:p w:rsidR="00F478F0" w:rsidRPr="00F478F0" w:rsidRDefault="00F478F0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 w:rsidRPr="00F478F0">
        <w:rPr>
          <w:sz w:val="24"/>
          <w:szCs w:val="24"/>
        </w:rPr>
        <w:t>Hoàn thành đầy đủ các bài tập nhóm/ bài tập và được đánh giá kết quả thực hiện</w:t>
      </w:r>
    </w:p>
    <w:p w:rsidR="00744C77" w:rsidRPr="00502034" w:rsidRDefault="00744C77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 w:rsidRPr="00502034">
        <w:rPr>
          <w:bCs/>
          <w:color w:val="000000"/>
          <w:sz w:val="24"/>
          <w:szCs w:val="24"/>
          <w:lang w:val="en-US"/>
        </w:rPr>
        <w:t>Tham dự kiểm tra giữa học kỳ.</w:t>
      </w:r>
    </w:p>
    <w:p w:rsidR="00744C77" w:rsidRPr="00502034" w:rsidRDefault="00744C77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 w:rsidRPr="00502034">
        <w:rPr>
          <w:bCs/>
          <w:color w:val="000000"/>
          <w:sz w:val="24"/>
          <w:szCs w:val="24"/>
          <w:lang w:val="en-US"/>
        </w:rPr>
        <w:t>Tham dự thi kết thúc học phần</w:t>
      </w:r>
      <w:r w:rsidR="000F78FF" w:rsidRPr="00502034">
        <w:rPr>
          <w:bCs/>
          <w:color w:val="000000"/>
          <w:sz w:val="24"/>
          <w:szCs w:val="24"/>
          <w:lang w:val="en-US"/>
        </w:rPr>
        <w:t xml:space="preserve"> (bắt buộc)</w:t>
      </w:r>
      <w:r w:rsidRPr="00502034">
        <w:rPr>
          <w:bCs/>
          <w:color w:val="000000"/>
          <w:sz w:val="24"/>
          <w:szCs w:val="24"/>
          <w:lang w:val="en-US"/>
        </w:rPr>
        <w:t>.</w:t>
      </w:r>
    </w:p>
    <w:p w:rsidR="00744C77" w:rsidRPr="00502034" w:rsidRDefault="00744C77" w:rsidP="00F478F0">
      <w:pPr>
        <w:pStyle w:val="BodyText2"/>
        <w:numPr>
          <w:ilvl w:val="0"/>
          <w:numId w:val="15"/>
        </w:numPr>
        <w:tabs>
          <w:tab w:val="left" w:pos="27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 w:rsidRPr="00502034">
        <w:rPr>
          <w:bCs/>
          <w:color w:val="000000"/>
          <w:sz w:val="24"/>
          <w:szCs w:val="24"/>
          <w:lang w:val="en-US"/>
        </w:rPr>
        <w:t xml:space="preserve">Chủ động </w:t>
      </w:r>
      <w:r w:rsidR="002B3774" w:rsidRPr="00502034">
        <w:rPr>
          <w:bCs/>
          <w:color w:val="000000"/>
          <w:sz w:val="24"/>
          <w:szCs w:val="24"/>
          <w:lang w:val="en-US"/>
        </w:rPr>
        <w:t xml:space="preserve">chuẩn bị các nội dung và </w:t>
      </w:r>
      <w:r w:rsidRPr="00502034">
        <w:rPr>
          <w:bCs/>
          <w:color w:val="000000"/>
          <w:sz w:val="24"/>
          <w:szCs w:val="24"/>
          <w:lang w:val="en-US"/>
        </w:rPr>
        <w:t>thực hiện giờ tự học</w:t>
      </w:r>
      <w:r w:rsidR="002B3774" w:rsidRPr="00502034">
        <w:rPr>
          <w:bCs/>
          <w:color w:val="000000"/>
          <w:sz w:val="24"/>
          <w:szCs w:val="24"/>
          <w:lang w:val="en-US"/>
        </w:rPr>
        <w:t xml:space="preserve"> theo mục 11</w:t>
      </w:r>
      <w:r w:rsidRPr="00502034">
        <w:rPr>
          <w:bCs/>
          <w:color w:val="000000"/>
          <w:sz w:val="24"/>
          <w:szCs w:val="24"/>
          <w:lang w:val="en-US"/>
        </w:rPr>
        <w:t>.</w:t>
      </w:r>
    </w:p>
    <w:p w:rsidR="00744C77" w:rsidRPr="003555B5" w:rsidRDefault="00744C77" w:rsidP="0043139D">
      <w:pPr>
        <w:pStyle w:val="BodyText2"/>
        <w:numPr>
          <w:ilvl w:val="0"/>
          <w:numId w:val="19"/>
        </w:numPr>
        <w:tabs>
          <w:tab w:val="left" w:pos="450"/>
        </w:tabs>
        <w:spacing w:before="120" w:after="0" w:line="360" w:lineRule="exact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43139D">
      <w:pPr>
        <w:pStyle w:val="BodyText2"/>
        <w:numPr>
          <w:ilvl w:val="1"/>
          <w:numId w:val="19"/>
        </w:numPr>
        <w:tabs>
          <w:tab w:val="left" w:pos="630"/>
        </w:tabs>
        <w:spacing w:after="0" w:line="360" w:lineRule="exact"/>
        <w:ind w:left="450" w:hanging="9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5B3B49">
      <w:pPr>
        <w:pStyle w:val="BodyText2"/>
        <w:tabs>
          <w:tab w:val="num" w:pos="960"/>
        </w:tabs>
        <w:spacing w:after="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3A67C2" w:rsidRDefault="00BA7C39" w:rsidP="00BC6395">
      <w:pPr>
        <w:pStyle w:val="BodyText2"/>
        <w:tabs>
          <w:tab w:val="num" w:pos="960"/>
          <w:tab w:val="left" w:pos="3938"/>
        </w:tabs>
        <w:spacing w:line="360" w:lineRule="exact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841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383"/>
      </w:tblGrid>
      <w:tr w:rsidR="00665547" w:rsidRPr="003555B5" w:rsidTr="00FD015B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600D1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600D1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600D1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65547" w:rsidRPr="003555B5" w:rsidRDefault="00665547" w:rsidP="00600D1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:rsidTr="00FD015B">
        <w:trPr>
          <w:trHeight w:val="575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FD015B" w:rsidRPr="003555B5" w:rsidTr="00FD015B">
        <w:tc>
          <w:tcPr>
            <w:tcW w:w="564" w:type="dxa"/>
            <w:shd w:val="clear" w:color="auto" w:fill="auto"/>
            <w:vAlign w:val="center"/>
          </w:tcPr>
          <w:p w:rsidR="00FD015B" w:rsidRPr="003555B5" w:rsidRDefault="00FD015B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D015B" w:rsidRPr="003555B5" w:rsidRDefault="00FD015B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Điểm thảo luận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015B" w:rsidRDefault="000106C6" w:rsidP="000106C6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Báo cáo/thuyết trình  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15B" w:rsidRDefault="00FD015B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  <w:p w:rsidR="00FD015B" w:rsidRDefault="00FD015B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30%</w:t>
            </w:r>
          </w:p>
        </w:tc>
      </w:tr>
      <w:tr w:rsidR="00FD015B" w:rsidRPr="003555B5" w:rsidTr="00FD015B">
        <w:tc>
          <w:tcPr>
            <w:tcW w:w="564" w:type="dxa"/>
            <w:shd w:val="clear" w:color="auto" w:fill="auto"/>
            <w:vAlign w:val="center"/>
          </w:tcPr>
          <w:p w:rsidR="00FD015B" w:rsidRPr="003555B5" w:rsidRDefault="00FD015B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D015B" w:rsidRPr="003555B5" w:rsidRDefault="00FD015B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015B" w:rsidRPr="00950562" w:rsidRDefault="00FD015B" w:rsidP="000106C6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</w:p>
        </w:tc>
        <w:tc>
          <w:tcPr>
            <w:tcW w:w="13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015B" w:rsidRPr="003555B5" w:rsidRDefault="00FD015B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FD015B">
        <w:tc>
          <w:tcPr>
            <w:tcW w:w="564" w:type="dxa"/>
            <w:shd w:val="clear" w:color="auto" w:fill="auto"/>
            <w:vAlign w:val="center"/>
          </w:tcPr>
          <w:p w:rsidR="00665547" w:rsidRPr="003555B5" w:rsidRDefault="00FD015B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2C2EBA" w:rsidP="002C2EB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Thi viết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45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FD015B">
        <w:tc>
          <w:tcPr>
            <w:tcW w:w="564" w:type="dxa"/>
            <w:shd w:val="clear" w:color="auto" w:fill="auto"/>
            <w:vAlign w:val="center"/>
          </w:tcPr>
          <w:p w:rsidR="00665547" w:rsidRPr="003555B5" w:rsidRDefault="00FD015B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Thi viết (</w:t>
            </w:r>
            <w:r w:rsidR="002C2EBA">
              <w:rPr>
                <w:bCs/>
                <w:color w:val="000000"/>
                <w:sz w:val="24"/>
                <w:szCs w:val="24"/>
                <w:lang w:val="nl-NL" w:eastAsia="en-US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:rsidR="000106C6" w:rsidRDefault="00511DDF" w:rsidP="000106C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Yêu cầu t</w:t>
            </w:r>
            <w:r w:rsidR="000106C6">
              <w:rPr>
                <w:bCs/>
                <w:color w:val="000000"/>
                <w:sz w:val="24"/>
                <w:szCs w:val="24"/>
                <w:lang w:val="nl-NL" w:eastAsia="en-US"/>
              </w:rPr>
              <w:t>ham dự ≥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80% tiết lý thuyết </w:t>
            </w:r>
          </w:p>
          <w:p w:rsidR="00665547" w:rsidRPr="003555B5" w:rsidRDefault="00EA472E" w:rsidP="000106C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D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ự thi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kết thúc học phần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383" w:type="dxa"/>
            <w:shd w:val="clear" w:color="auto" w:fill="auto"/>
          </w:tcPr>
          <w:p w:rsidR="00665547" w:rsidRPr="003555B5" w:rsidRDefault="00665547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:rsidR="00665547" w:rsidRPr="003555B5" w:rsidRDefault="00665547" w:rsidP="00FD01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3555B5" w:rsidRDefault="00744C77" w:rsidP="0043139D">
      <w:pPr>
        <w:pStyle w:val="BodyText2"/>
        <w:numPr>
          <w:ilvl w:val="1"/>
          <w:numId w:val="19"/>
        </w:numPr>
        <w:spacing w:before="120" w:after="0" w:line="360" w:lineRule="exact"/>
        <w:ind w:left="810"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292988">
        <w:rPr>
          <w:bCs/>
          <w:color w:val="000000"/>
          <w:sz w:val="24"/>
          <w:szCs w:val="24"/>
          <w:lang w:val="en-US"/>
        </w:rPr>
        <w:t xml:space="preserve"> </w:t>
      </w:r>
      <w:r w:rsidRPr="003555B5">
        <w:rPr>
          <w:bCs/>
          <w:color w:val="000000"/>
          <w:sz w:val="24"/>
          <w:szCs w:val="24"/>
        </w:rPr>
        <w:t xml:space="preserve">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A67C2" w:rsidRDefault="000D2D82" w:rsidP="0043139D">
      <w:pPr>
        <w:pStyle w:val="BodyText2"/>
        <w:numPr>
          <w:ilvl w:val="0"/>
          <w:numId w:val="19"/>
        </w:numPr>
        <w:tabs>
          <w:tab w:val="left" w:pos="630"/>
        </w:tabs>
        <w:spacing w:before="120" w:after="0" w:line="360" w:lineRule="exact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3A67C2" w:rsidRPr="00254C79" w:rsidRDefault="003A67C2" w:rsidP="004D0930">
      <w:pPr>
        <w:spacing w:line="360" w:lineRule="exact"/>
        <w:ind w:left="360"/>
        <w:jc w:val="both"/>
        <w:rPr>
          <w:sz w:val="24"/>
          <w:szCs w:val="24"/>
        </w:rPr>
      </w:pPr>
      <w:r w:rsidRPr="00292988">
        <w:rPr>
          <w:sz w:val="24"/>
          <w:szCs w:val="24"/>
        </w:rPr>
        <w:t xml:space="preserve">[1]. </w:t>
      </w:r>
      <w:r w:rsidR="00E04CE8">
        <w:rPr>
          <w:sz w:val="24"/>
          <w:szCs w:val="24"/>
        </w:rPr>
        <w:t>Đặng Văn Chí</w:t>
      </w:r>
      <w:r w:rsidR="001145A8">
        <w:rPr>
          <w:sz w:val="24"/>
          <w:szCs w:val="24"/>
        </w:rPr>
        <w:t xml:space="preserve"> (2020)</w:t>
      </w:r>
      <w:r w:rsidRPr="00292988">
        <w:rPr>
          <w:sz w:val="24"/>
          <w:szCs w:val="24"/>
        </w:rPr>
        <w:t>,</w:t>
      </w:r>
      <w:r w:rsidR="000838A4" w:rsidRPr="00254C79">
        <w:rPr>
          <w:i/>
          <w:sz w:val="24"/>
          <w:szCs w:val="24"/>
        </w:rPr>
        <w:t>“</w:t>
      </w:r>
      <w:r w:rsidR="00254C79">
        <w:rPr>
          <w:i/>
          <w:sz w:val="24"/>
          <w:szCs w:val="24"/>
        </w:rPr>
        <w:t xml:space="preserve">Bài giảng môn học </w:t>
      </w:r>
      <w:r w:rsidR="00254C79" w:rsidRPr="00254C79">
        <w:rPr>
          <w:i/>
          <w:sz w:val="24"/>
          <w:szCs w:val="24"/>
        </w:rPr>
        <w:t>Trí tuệ nhân tạo trong điều khiển”</w:t>
      </w:r>
      <w:r w:rsidR="00254C79">
        <w:rPr>
          <w:i/>
          <w:sz w:val="24"/>
          <w:szCs w:val="24"/>
        </w:rPr>
        <w:t>.</w:t>
      </w:r>
      <w:r w:rsidR="00254C79">
        <w:rPr>
          <w:sz w:val="24"/>
          <w:szCs w:val="24"/>
        </w:rPr>
        <w:t xml:space="preserve"> Tài liệu dành cho SV ngành KT điều khiển và Tự động hóa</w:t>
      </w:r>
      <w:r w:rsidR="001145A8">
        <w:rPr>
          <w:sz w:val="24"/>
          <w:szCs w:val="24"/>
        </w:rPr>
        <w:t>_</w:t>
      </w:r>
      <w:r w:rsidR="00287DD8">
        <w:rPr>
          <w:sz w:val="24"/>
          <w:szCs w:val="24"/>
        </w:rPr>
        <w:t>h</w:t>
      </w:r>
      <w:r w:rsidR="001145A8">
        <w:rPr>
          <w:sz w:val="24"/>
          <w:szCs w:val="24"/>
        </w:rPr>
        <w:t>umg.</w:t>
      </w:r>
    </w:p>
    <w:p w:rsidR="00A70773" w:rsidRPr="007A3FB1" w:rsidRDefault="00A70773" w:rsidP="00A70773">
      <w:pPr>
        <w:pStyle w:val="BodyText2"/>
        <w:spacing w:after="0" w:line="360" w:lineRule="exact"/>
        <w:ind w:left="360"/>
        <w:jc w:val="both"/>
        <w:rPr>
          <w:bCs/>
          <w:sz w:val="24"/>
          <w:szCs w:val="24"/>
        </w:rPr>
      </w:pPr>
      <w:r>
        <w:rPr>
          <w:sz w:val="24"/>
          <w:szCs w:val="24"/>
        </w:rPr>
        <w:t>[2]. Đặng Văn Chí</w:t>
      </w:r>
      <w:r w:rsidR="006E205B">
        <w:rPr>
          <w:sz w:val="24"/>
          <w:szCs w:val="24"/>
          <w:lang w:val="en-US"/>
        </w:rPr>
        <w:t xml:space="preserve"> (2015)</w:t>
      </w:r>
      <w:r>
        <w:rPr>
          <w:sz w:val="24"/>
          <w:szCs w:val="24"/>
        </w:rPr>
        <w:t>,</w:t>
      </w:r>
      <w:r w:rsidR="006E205B">
        <w:rPr>
          <w:sz w:val="24"/>
          <w:szCs w:val="24"/>
          <w:lang w:val="en-US"/>
        </w:rPr>
        <w:t>“</w:t>
      </w:r>
      <w:r w:rsidRPr="00A70773">
        <w:rPr>
          <w:i/>
          <w:sz w:val="24"/>
          <w:szCs w:val="24"/>
        </w:rPr>
        <w:t xml:space="preserve">Bài giảng </w:t>
      </w:r>
      <w:r w:rsidRPr="00A70773">
        <w:rPr>
          <w:bCs/>
          <w:i/>
          <w:sz w:val="24"/>
          <w:szCs w:val="24"/>
          <w:lang w:val="en-US"/>
        </w:rPr>
        <w:t>nhập môn điều khiển mờ và mạng nơron nhân tạo</w:t>
      </w:r>
      <w:r w:rsidR="006E205B">
        <w:rPr>
          <w:bCs/>
          <w:i/>
          <w:sz w:val="24"/>
          <w:szCs w:val="24"/>
          <w:lang w:val="en-US"/>
        </w:rPr>
        <w:t>”.</w:t>
      </w:r>
      <w:r>
        <w:rPr>
          <w:bCs/>
          <w:sz w:val="24"/>
          <w:szCs w:val="24"/>
          <w:lang w:val="en-US"/>
        </w:rPr>
        <w:t xml:space="preserve"> Tài liệu dùng cho SV ngà</w:t>
      </w:r>
      <w:r w:rsidR="00287DD8">
        <w:rPr>
          <w:bCs/>
          <w:sz w:val="24"/>
          <w:szCs w:val="24"/>
          <w:lang w:val="en-US"/>
        </w:rPr>
        <w:t>nh KT điều khiển và Tự động hóa_humg</w:t>
      </w:r>
      <w:r w:rsidRPr="007A3FB1">
        <w:rPr>
          <w:bCs/>
          <w:sz w:val="24"/>
          <w:szCs w:val="24"/>
        </w:rPr>
        <w:t xml:space="preserve"> </w:t>
      </w:r>
    </w:p>
    <w:p w:rsidR="003A67C2" w:rsidRDefault="003A67C2" w:rsidP="004D0930">
      <w:pPr>
        <w:spacing w:line="360" w:lineRule="exact"/>
        <w:ind w:left="360"/>
        <w:jc w:val="both"/>
        <w:rPr>
          <w:sz w:val="24"/>
          <w:szCs w:val="24"/>
        </w:rPr>
      </w:pPr>
      <w:r w:rsidRPr="00292988">
        <w:rPr>
          <w:sz w:val="24"/>
          <w:szCs w:val="24"/>
        </w:rPr>
        <w:t>[</w:t>
      </w:r>
      <w:r w:rsidR="00A70773">
        <w:rPr>
          <w:sz w:val="24"/>
          <w:szCs w:val="24"/>
        </w:rPr>
        <w:t>3</w:t>
      </w:r>
      <w:r w:rsidRPr="00292988">
        <w:rPr>
          <w:sz w:val="24"/>
          <w:szCs w:val="24"/>
        </w:rPr>
        <w:t>].</w:t>
      </w:r>
      <w:r w:rsidR="00BC6395">
        <w:rPr>
          <w:sz w:val="24"/>
          <w:szCs w:val="24"/>
        </w:rPr>
        <w:t xml:space="preserve"> </w:t>
      </w:r>
      <w:r w:rsidR="006E205B">
        <w:rPr>
          <w:sz w:val="24"/>
          <w:szCs w:val="24"/>
        </w:rPr>
        <w:t>Huỳnh Thái Hoàng</w:t>
      </w:r>
      <w:r w:rsidR="00BC6395">
        <w:rPr>
          <w:sz w:val="24"/>
          <w:szCs w:val="24"/>
        </w:rPr>
        <w:t xml:space="preserve"> (200</w:t>
      </w:r>
      <w:r w:rsidR="006E205B">
        <w:rPr>
          <w:sz w:val="24"/>
          <w:szCs w:val="24"/>
        </w:rPr>
        <w:t>6</w:t>
      </w:r>
      <w:r w:rsidR="00BC6395">
        <w:rPr>
          <w:sz w:val="24"/>
          <w:szCs w:val="24"/>
        </w:rPr>
        <w:t>),</w:t>
      </w:r>
      <w:r w:rsidRPr="00BC6395">
        <w:rPr>
          <w:i/>
          <w:sz w:val="24"/>
          <w:szCs w:val="24"/>
        </w:rPr>
        <w:t>“</w:t>
      </w:r>
      <w:r w:rsidR="006E205B">
        <w:rPr>
          <w:i/>
          <w:sz w:val="24"/>
          <w:szCs w:val="24"/>
        </w:rPr>
        <w:t>Hệ thống điều khiển thông minh</w:t>
      </w:r>
      <w:r w:rsidRPr="00BC6395">
        <w:rPr>
          <w:i/>
          <w:sz w:val="24"/>
          <w:szCs w:val="24"/>
        </w:rPr>
        <w:t>”</w:t>
      </w:r>
      <w:r w:rsidRPr="00292988">
        <w:rPr>
          <w:sz w:val="24"/>
          <w:szCs w:val="24"/>
        </w:rPr>
        <w:t xml:space="preserve">, NXB </w:t>
      </w:r>
      <w:r w:rsidR="006E205B">
        <w:rPr>
          <w:sz w:val="24"/>
          <w:szCs w:val="24"/>
        </w:rPr>
        <w:t>Đại học Quốc gia TP. Hồ Chí Minh.</w:t>
      </w:r>
    </w:p>
    <w:p w:rsidR="002F34F7" w:rsidRDefault="002F34F7" w:rsidP="002F34F7">
      <w:pPr>
        <w:spacing w:line="360" w:lineRule="exac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[4]. </w:t>
      </w:r>
      <w:r w:rsidRPr="002F34F7">
        <w:rPr>
          <w:sz w:val="24"/>
          <w:szCs w:val="24"/>
        </w:rPr>
        <w:t xml:space="preserve">Stuart Russell &amp; Peter Norvig (2009). </w:t>
      </w:r>
      <w:r>
        <w:rPr>
          <w:sz w:val="24"/>
          <w:szCs w:val="24"/>
        </w:rPr>
        <w:t>“</w:t>
      </w:r>
      <w:r w:rsidRPr="009E5CEE">
        <w:rPr>
          <w:i/>
          <w:sz w:val="24"/>
          <w:szCs w:val="24"/>
        </w:rPr>
        <w:t>Artificial Intelligence</w:t>
      </w:r>
      <w:r w:rsidRPr="002F34F7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2F34F7">
        <w:rPr>
          <w:sz w:val="24"/>
          <w:szCs w:val="24"/>
        </w:rPr>
        <w:t xml:space="preserve"> A Modern pproach. Prentice Hall, 3rd edition. </w:t>
      </w:r>
      <w:r w:rsidR="001A4DB2" w:rsidRPr="001A4DB2">
        <w:rPr>
          <w:sz w:val="24"/>
          <w:szCs w:val="24"/>
        </w:rPr>
        <w:t xml:space="preserve">      </w:t>
      </w:r>
    </w:p>
    <w:p w:rsidR="00744C77" w:rsidRPr="00292988" w:rsidRDefault="007A7F11" w:rsidP="0043139D">
      <w:pPr>
        <w:pStyle w:val="BodyText2"/>
        <w:numPr>
          <w:ilvl w:val="0"/>
          <w:numId w:val="19"/>
        </w:numPr>
        <w:tabs>
          <w:tab w:val="left" w:pos="630"/>
        </w:tabs>
        <w:spacing w:before="120" w:after="0" w:line="360" w:lineRule="exact"/>
        <w:ind w:left="360"/>
        <w:jc w:val="both"/>
        <w:rPr>
          <w:b/>
          <w:bCs/>
          <w:color w:val="000000"/>
          <w:sz w:val="24"/>
          <w:szCs w:val="24"/>
        </w:rPr>
      </w:pPr>
      <w:r w:rsidRPr="00292988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292988" w:rsidRDefault="00593835" w:rsidP="001A1C8C">
      <w:pPr>
        <w:pStyle w:val="BodyText2"/>
        <w:tabs>
          <w:tab w:val="num" w:pos="960"/>
        </w:tabs>
        <w:spacing w:line="360" w:lineRule="exact"/>
        <w:rPr>
          <w:b/>
          <w:bCs/>
          <w:color w:val="000000"/>
          <w:sz w:val="24"/>
          <w:szCs w:val="24"/>
        </w:rPr>
      </w:pPr>
      <w:r w:rsidRPr="00292988">
        <w:rPr>
          <w:b/>
          <w:bCs/>
          <w:color w:val="000000"/>
          <w:sz w:val="24"/>
          <w:szCs w:val="24"/>
          <w:lang w:val="en-US"/>
        </w:rPr>
        <w:t xml:space="preserve">     </w:t>
      </w:r>
      <w:r w:rsidR="00BA7C39" w:rsidRPr="00292988">
        <w:rPr>
          <w:b/>
          <w:bCs/>
          <w:color w:val="000000"/>
          <w:sz w:val="24"/>
          <w:szCs w:val="24"/>
        </w:rPr>
        <w:t>Bảng 3</w:t>
      </w:r>
      <w:r w:rsidR="00D61127" w:rsidRPr="00292988">
        <w:rPr>
          <w:b/>
          <w:bCs/>
          <w:color w:val="000000"/>
          <w:sz w:val="24"/>
          <w:szCs w:val="24"/>
        </w:rPr>
        <w:t xml:space="preserve">. </w:t>
      </w:r>
      <w:r w:rsidR="007B1760" w:rsidRPr="00292988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126"/>
        <w:gridCol w:w="993"/>
        <w:gridCol w:w="708"/>
        <w:gridCol w:w="851"/>
        <w:gridCol w:w="3685"/>
      </w:tblGrid>
      <w:tr w:rsidR="00744C77" w:rsidRPr="003555B5" w:rsidTr="001C0569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44C77" w:rsidRPr="003555B5" w:rsidRDefault="00600D19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Lý thuyết </w:t>
            </w:r>
            <w:r w:rsidRPr="001A1C8C">
              <w:rPr>
                <w:b/>
                <w:bCs/>
                <w:color w:val="000000"/>
                <w:sz w:val="22"/>
                <w:szCs w:val="22"/>
                <w:lang w:val="nl-NL" w:eastAsia="en-US"/>
              </w:rPr>
              <w:t>(tiết)</w:t>
            </w:r>
          </w:p>
        </w:tc>
        <w:tc>
          <w:tcPr>
            <w:tcW w:w="708" w:type="dxa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:rsidR="00744C77" w:rsidRPr="001A1C8C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 w:eastAsia="en-US"/>
              </w:rPr>
            </w:pPr>
            <w:r w:rsidRPr="001A1C8C">
              <w:rPr>
                <w:b/>
                <w:bCs/>
                <w:color w:val="000000"/>
                <w:sz w:val="22"/>
                <w:szCs w:val="22"/>
                <w:lang w:val="nl-NL" w:eastAsia="en-US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:rsidR="00744C77" w:rsidRPr="001A1C8C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 w:eastAsia="en-US"/>
              </w:rPr>
            </w:pPr>
            <w:r w:rsidRPr="001A1C8C">
              <w:rPr>
                <w:b/>
                <w:bCs/>
                <w:color w:val="000000"/>
                <w:sz w:val="22"/>
                <w:szCs w:val="22"/>
                <w:lang w:val="nl-NL" w:eastAsia="en-US"/>
              </w:rPr>
              <w:t>(tiết)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6E205B" w:rsidRPr="003555B5" w:rsidTr="001C0569">
        <w:trPr>
          <w:trHeight w:val="917"/>
        </w:trPr>
        <w:tc>
          <w:tcPr>
            <w:tcW w:w="817" w:type="dxa"/>
            <w:shd w:val="clear" w:color="auto" w:fill="auto"/>
            <w:vAlign w:val="center"/>
          </w:tcPr>
          <w:p w:rsidR="006E205B" w:rsidRPr="006D15C2" w:rsidRDefault="006E205B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E205B" w:rsidRDefault="006E205B" w:rsidP="00D77879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Chương 1: </w:t>
            </w:r>
          </w:p>
          <w:p w:rsidR="006E205B" w:rsidRPr="006E205B" w:rsidRDefault="006E205B" w:rsidP="001C0569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6E205B">
              <w:rPr>
                <w:bCs/>
              </w:rPr>
              <w:t xml:space="preserve">Tổng quan </w:t>
            </w:r>
            <w:r w:rsidR="00583078">
              <w:rPr>
                <w:bCs/>
              </w:rPr>
              <w:t>trí tuệ nhân tạo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205B" w:rsidRPr="006D15C2" w:rsidRDefault="002D5E9B" w:rsidP="006E205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D15C2">
              <w:rPr>
                <w:bCs/>
              </w:rPr>
              <w:t>6</w:t>
            </w:r>
          </w:p>
        </w:tc>
        <w:tc>
          <w:tcPr>
            <w:tcW w:w="708" w:type="dxa"/>
          </w:tcPr>
          <w:p w:rsidR="006E205B" w:rsidRPr="003555B5" w:rsidRDefault="006E205B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E205B" w:rsidRPr="003555B5" w:rsidRDefault="006E205B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05B" w:rsidRDefault="006E205B" w:rsidP="0058307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583078">
              <w:rPr>
                <w:bCs/>
                <w:color w:val="000000"/>
                <w:sz w:val="24"/>
                <w:szCs w:val="24"/>
                <w:lang w:val="nl-NL" w:eastAsia="en-US"/>
              </w:rPr>
              <w:t>1 đến trang 6</w:t>
            </w:r>
            <w:r w:rsidR="002F34F7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2F34F7" w:rsidRPr="003555B5" w:rsidRDefault="002F34F7" w:rsidP="0058307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2F34F7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[4]</w:t>
            </w:r>
          </w:p>
        </w:tc>
      </w:tr>
      <w:tr w:rsidR="00016D2F" w:rsidRPr="003555B5" w:rsidTr="001C0569">
        <w:trPr>
          <w:trHeight w:val="917"/>
        </w:trPr>
        <w:tc>
          <w:tcPr>
            <w:tcW w:w="817" w:type="dxa"/>
            <w:shd w:val="clear" w:color="auto" w:fill="auto"/>
            <w:vAlign w:val="center"/>
          </w:tcPr>
          <w:p w:rsidR="00016D2F" w:rsidRPr="006D15C2" w:rsidRDefault="006E205B" w:rsidP="006E20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="006D15C2"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77879" w:rsidRDefault="00016D2F" w:rsidP="00D7787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 w:rsidR="006E205B">
              <w:rPr>
                <w:b/>
                <w:bCs/>
                <w:lang w:val="nl-NL"/>
              </w:rPr>
              <w:t>2</w:t>
            </w:r>
            <w:r w:rsidR="004760C3" w:rsidRPr="00D77879">
              <w:rPr>
                <w:b/>
                <w:bCs/>
                <w:lang w:val="nl-NL"/>
              </w:rPr>
              <w:t>:</w:t>
            </w:r>
          </w:p>
          <w:p w:rsidR="004760C3" w:rsidRPr="001C0569" w:rsidRDefault="001C0569" w:rsidP="001C0569">
            <w:pPr>
              <w:pStyle w:val="ListParagraph"/>
              <w:ind w:left="0"/>
              <w:jc w:val="both"/>
              <w:rPr>
                <w:bCs/>
              </w:rPr>
            </w:pPr>
            <w:r w:rsidRPr="001C0569">
              <w:rPr>
                <w:bCs/>
              </w:rPr>
              <w:t>Hệ chuyên gia và phương pháp biểu diễn tri thức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16D2F" w:rsidRPr="006D15C2" w:rsidRDefault="001C0569" w:rsidP="006E205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08" w:type="dxa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D2F" w:rsidRDefault="004760C3" w:rsidP="004E5AF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 w:rsidR="00AA645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1C0569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7 </w:t>
            </w:r>
            <w:r w:rsidR="00AA645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đến trang </w:t>
            </w:r>
            <w:r w:rsidR="001C0569">
              <w:rPr>
                <w:bCs/>
                <w:color w:val="000000"/>
                <w:sz w:val="24"/>
                <w:szCs w:val="24"/>
                <w:lang w:val="nl-NL" w:eastAsia="en-US"/>
              </w:rPr>
              <w:t>30</w:t>
            </w:r>
            <w:r w:rsidR="00E67DA4">
              <w:rPr>
                <w:bCs/>
                <w:color w:val="000000"/>
                <w:sz w:val="24"/>
                <w:szCs w:val="24"/>
                <w:lang w:val="nl-NL" w:eastAsia="en-US"/>
              </w:rPr>
              <w:t>;</w:t>
            </w:r>
          </w:p>
          <w:p w:rsidR="00600D19" w:rsidRDefault="001C0569" w:rsidP="004E5AF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[3];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[4]</w:t>
            </w:r>
          </w:p>
          <w:p w:rsidR="001C0569" w:rsidRPr="003555B5" w:rsidRDefault="001C0569" w:rsidP="004E5AF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 w:rsidRPr="001C0569">
              <w:rPr>
                <w:bCs/>
                <w:color w:val="000000"/>
                <w:sz w:val="24"/>
                <w:szCs w:val="24"/>
                <w:lang w:val="nl-NL" w:eastAsia="en-US"/>
              </w:rPr>
              <w:t>Ôn tập ch1.ch2 để thảo luận</w:t>
            </w:r>
          </w:p>
        </w:tc>
      </w:tr>
      <w:tr w:rsidR="00667499" w:rsidRPr="003555B5" w:rsidTr="001C0569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667499" w:rsidRPr="006D15C2" w:rsidRDefault="006D15C2" w:rsidP="00600D1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4,5</w:t>
            </w:r>
            <w:r w:rsidR="001C0569">
              <w:rPr>
                <w:bCs/>
                <w:color w:val="000000"/>
                <w:sz w:val="24"/>
                <w:szCs w:val="24"/>
                <w:lang w:val="nl-NL" w:eastAsia="en-US"/>
              </w:rPr>
              <w:t>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 w:rsidR="006E205B">
              <w:rPr>
                <w:b/>
                <w:bCs/>
                <w:lang w:val="nl-NL"/>
              </w:rPr>
              <w:t>3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667499" w:rsidRPr="001C0569" w:rsidRDefault="001C0569" w:rsidP="006F74E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 w:rsidRPr="001C0569">
              <w:rPr>
                <w:bCs/>
              </w:rPr>
              <w:t xml:space="preserve">Xử lý tri thức không chắc chắn và không chính xác trong hệ </w:t>
            </w:r>
            <w:r w:rsidR="006F74E7">
              <w:rPr>
                <w:bCs/>
              </w:rPr>
              <w:t>AI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67499" w:rsidRPr="006D15C2" w:rsidRDefault="00BB22FE" w:rsidP="00107D5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D15C2">
              <w:rPr>
                <w:bCs/>
              </w:rPr>
              <w:t>1</w:t>
            </w:r>
            <w:r w:rsidR="00107D5A">
              <w:rPr>
                <w:bCs/>
              </w:rPr>
              <w:t>6</w:t>
            </w:r>
          </w:p>
        </w:tc>
        <w:tc>
          <w:tcPr>
            <w:tcW w:w="708" w:type="dxa"/>
            <w:vAlign w:val="center"/>
          </w:tcPr>
          <w:p w:rsidR="00667499" w:rsidRPr="00760389" w:rsidRDefault="00667499" w:rsidP="00E67DA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67499" w:rsidRPr="003555B5" w:rsidRDefault="0066749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499" w:rsidRDefault="00667499" w:rsidP="00EE25C4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107D5A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 w:rsidR="004E5AF3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1C0569">
              <w:rPr>
                <w:bCs/>
                <w:color w:val="000000"/>
                <w:sz w:val="24"/>
                <w:szCs w:val="24"/>
                <w:lang w:val="nl-NL" w:eastAsia="en-US"/>
              </w:rPr>
              <w:t>31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1C0569">
              <w:rPr>
                <w:bCs/>
                <w:color w:val="000000"/>
                <w:sz w:val="24"/>
                <w:szCs w:val="24"/>
                <w:lang w:val="nl-NL" w:eastAsia="en-US"/>
              </w:rPr>
              <w:t>trang 70.</w:t>
            </w:r>
          </w:p>
          <w:p w:rsidR="00107D5A" w:rsidRDefault="00107D5A" w:rsidP="00107D5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10 đến trang 88;</w:t>
            </w:r>
          </w:p>
          <w:p w:rsidR="004E5AF3" w:rsidRPr="003555B5" w:rsidRDefault="005E6FC5" w:rsidP="00EE25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[3];[4]</w:t>
            </w:r>
            <w:bookmarkStart w:id="0" w:name="_GoBack"/>
            <w:bookmarkEnd w:id="0"/>
          </w:p>
        </w:tc>
      </w:tr>
      <w:tr w:rsidR="004F1E0C" w:rsidRPr="003555B5" w:rsidTr="001C0569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4F1E0C" w:rsidRPr="006D15C2" w:rsidRDefault="006D15C2" w:rsidP="00600D1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7</w:t>
            </w:r>
            <w:r w:rsidR="005E6FC5">
              <w:rPr>
                <w:bCs/>
                <w:color w:val="000000"/>
                <w:sz w:val="24"/>
                <w:szCs w:val="24"/>
                <w:lang w:val="nl-NL" w:eastAsia="en-US"/>
              </w:rPr>
              <w:t>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2C17" w:rsidRDefault="004F1E0C" w:rsidP="005E6FC5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Bài tập 1: </w:t>
            </w:r>
          </w:p>
          <w:p w:rsidR="004F1E0C" w:rsidRPr="00D77879" w:rsidRDefault="005E6FC5" w:rsidP="005E6FC5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Cs/>
                <w:lang w:val="nl-NL"/>
              </w:rPr>
              <w:t>Nhận dạng bằng logic mờ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1E0C" w:rsidRPr="006D15C2" w:rsidRDefault="004F1E0C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:rsidR="004F1E0C" w:rsidRPr="006D15C2" w:rsidRDefault="005E6FC5" w:rsidP="00E67DA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4F1E0C" w:rsidRPr="003555B5" w:rsidRDefault="004F1E0C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0C" w:rsidRDefault="004F1E0C" w:rsidP="00EE25C4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Thực hiện và nộp báo cáo bài tập.</w:t>
            </w:r>
          </w:p>
          <w:p w:rsidR="005E6FC5" w:rsidRPr="003555B5" w:rsidRDefault="005E6FC5" w:rsidP="005E6F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Ôn tập ch1,ch2,ch3 để thi giữa kỳ</w:t>
            </w:r>
          </w:p>
        </w:tc>
      </w:tr>
      <w:tr w:rsidR="00E67DA4" w:rsidRPr="003555B5" w:rsidTr="001C0569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7B6A3C" w:rsidRDefault="006D15C2" w:rsidP="007B6A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9</w:t>
            </w:r>
            <w:r w:rsidR="007B6A3C">
              <w:rPr>
                <w:bCs/>
                <w:color w:val="000000"/>
                <w:sz w:val="24"/>
                <w:szCs w:val="24"/>
                <w:lang w:val="nl-NL" w:eastAsia="en-US"/>
              </w:rPr>
              <w:t>,10,</w:t>
            </w:r>
          </w:p>
          <w:p w:rsidR="00E67DA4" w:rsidRPr="006D15C2" w:rsidRDefault="007B6A3C" w:rsidP="007B6A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67DA4" w:rsidRDefault="00E67DA4" w:rsidP="00CA1254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 w:rsidR="006E205B">
              <w:rPr>
                <w:b/>
                <w:bCs/>
                <w:lang w:val="nl-NL"/>
              </w:rPr>
              <w:t>4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E67DA4" w:rsidRPr="004760C3" w:rsidRDefault="007B6A3C" w:rsidP="001A1C8C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Học máy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67DA4" w:rsidRPr="006D15C2" w:rsidRDefault="007B6A3C" w:rsidP="004F1E0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08" w:type="dxa"/>
          </w:tcPr>
          <w:p w:rsidR="00E67DA4" w:rsidRPr="003555B5" w:rsidRDefault="00E67DA4" w:rsidP="00CA12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E67DA4" w:rsidRPr="003555B5" w:rsidRDefault="00E67DA4" w:rsidP="00CA12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DA4" w:rsidRDefault="00E67DA4" w:rsidP="00CA12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EE25C4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7B6A3C">
              <w:rPr>
                <w:bCs/>
                <w:color w:val="000000"/>
                <w:sz w:val="24"/>
                <w:szCs w:val="24"/>
                <w:lang w:val="nl-NL" w:eastAsia="en-US"/>
              </w:rPr>
              <w:t>71</w:t>
            </w:r>
          </w:p>
          <w:p w:rsidR="007B6A3C" w:rsidRDefault="007B6A3C" w:rsidP="007B6A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203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đến trang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232.</w:t>
            </w:r>
          </w:p>
          <w:p w:rsidR="007B6A3C" w:rsidRDefault="007B6A3C" w:rsidP="007B6A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[3];[4]</w:t>
            </w:r>
          </w:p>
          <w:p w:rsidR="00F72583" w:rsidRPr="003555B5" w:rsidRDefault="007B6A3C" w:rsidP="00600D1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Ôn tập Ch3, Ch4 để thảo luận nhóm </w:t>
            </w:r>
          </w:p>
        </w:tc>
      </w:tr>
      <w:tr w:rsidR="007B6A3C" w:rsidRPr="003555B5" w:rsidTr="009B0A50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7B6A3C" w:rsidRPr="006D15C2" w:rsidRDefault="007B6A3C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2C17" w:rsidRDefault="007B6A3C" w:rsidP="007B6A3C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Bài tập </w:t>
            </w:r>
            <w:r>
              <w:rPr>
                <w:b/>
                <w:bCs/>
                <w:lang w:val="nl-NL"/>
              </w:rPr>
              <w:t>2</w:t>
            </w:r>
            <w:r>
              <w:rPr>
                <w:b/>
                <w:bCs/>
                <w:lang w:val="nl-NL"/>
              </w:rPr>
              <w:t xml:space="preserve">: </w:t>
            </w:r>
          </w:p>
          <w:p w:rsidR="007B6A3C" w:rsidRPr="00D77879" w:rsidRDefault="007B6A3C" w:rsidP="007B6A3C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Cs/>
                <w:lang w:val="nl-NL"/>
              </w:rPr>
              <w:t xml:space="preserve">Nhận dạng bằng </w:t>
            </w:r>
            <w:r>
              <w:rPr>
                <w:bCs/>
                <w:lang w:val="nl-NL"/>
              </w:rPr>
              <w:t>neural network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B6A3C" w:rsidRPr="006D15C2" w:rsidRDefault="007B6A3C" w:rsidP="006E205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:rsidR="007B6A3C" w:rsidRPr="003555B5" w:rsidRDefault="007B6A3C" w:rsidP="007B6A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B6A3C" w:rsidRPr="003555B5" w:rsidRDefault="007B6A3C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A3C" w:rsidRDefault="007B6A3C" w:rsidP="00AD6B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Thực hiện và nộp báo cáo bài tập.</w:t>
            </w:r>
          </w:p>
          <w:p w:rsidR="007B6A3C" w:rsidRDefault="007B6A3C" w:rsidP="00AD6B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Ôn tập ch1,ch2,ch3 để thi giữa kỳ</w:t>
            </w:r>
          </w:p>
          <w:p w:rsidR="00872C17" w:rsidRPr="003555B5" w:rsidRDefault="00872C17" w:rsidP="00872C1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[3];[4]</w:t>
            </w:r>
          </w:p>
        </w:tc>
      </w:tr>
      <w:tr w:rsidR="00872C17" w:rsidRPr="003555B5" w:rsidTr="001C0569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872C17" w:rsidRPr="006D15C2" w:rsidRDefault="00872C17" w:rsidP="00872C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13,14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2C17" w:rsidRDefault="00872C17" w:rsidP="00E67DA4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5:</w:t>
            </w:r>
          </w:p>
          <w:p w:rsidR="00872C17" w:rsidRPr="00872C17" w:rsidRDefault="00872C17" w:rsidP="00872C17">
            <w:pPr>
              <w:pStyle w:val="ListParagraph"/>
              <w:ind w:left="0"/>
              <w:rPr>
                <w:bCs/>
                <w:lang w:val="nl-NL"/>
              </w:rPr>
            </w:pPr>
            <w:r w:rsidRPr="00872C17">
              <w:rPr>
                <w:bCs/>
              </w:rPr>
              <w:t>Giải thuật di truyền (GA: Genetic Algorithm</w:t>
            </w:r>
            <w:r>
              <w:rPr>
                <w:bCs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2C17" w:rsidRPr="006D15C2" w:rsidRDefault="00872C17" w:rsidP="00600D1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08" w:type="dxa"/>
            <w:vAlign w:val="center"/>
          </w:tcPr>
          <w:p w:rsidR="00872C17" w:rsidRPr="00760389" w:rsidRDefault="00872C17" w:rsidP="0076038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872C17" w:rsidRPr="003555B5" w:rsidRDefault="00872C17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17" w:rsidRDefault="00872C17" w:rsidP="00AD6B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115</w:t>
            </w:r>
          </w:p>
          <w:p w:rsidR="00872C17" w:rsidRDefault="00872C17" w:rsidP="00872C1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126 đến trang 167;</w:t>
            </w:r>
          </w:p>
          <w:p w:rsidR="00872C17" w:rsidRPr="003555B5" w:rsidRDefault="00872C17" w:rsidP="00872C1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[3];[4]</w:t>
            </w:r>
          </w:p>
        </w:tc>
      </w:tr>
      <w:tr w:rsidR="00872C17" w:rsidRPr="003555B5" w:rsidTr="001C0569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872C17" w:rsidRPr="006D15C2" w:rsidRDefault="00872C17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14D9" w:rsidRDefault="00872C17" w:rsidP="00F914D9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Bài tập 3: </w:t>
            </w:r>
          </w:p>
          <w:p w:rsidR="00872C17" w:rsidRDefault="00872C17" w:rsidP="00F914D9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Cs/>
                <w:lang w:val="nl-NL"/>
              </w:rPr>
              <w:t>Thiết kế bộ điều khiển thông minh ứng dụng AI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2C17" w:rsidRPr="006D15C2" w:rsidRDefault="00872C17" w:rsidP="00600D1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:rsidR="00872C17" w:rsidRPr="006D15C2" w:rsidRDefault="00872C17" w:rsidP="00872C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872C17" w:rsidRPr="003555B5" w:rsidRDefault="00872C17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17" w:rsidRDefault="00872C17" w:rsidP="00EE25C4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Thực hiện và nộp báo cáo bài tập.</w:t>
            </w:r>
          </w:p>
          <w:p w:rsidR="00872C17" w:rsidRDefault="00872C17" w:rsidP="00AD6B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+Tham khảo </w:t>
            </w:r>
            <w:r w:rsidRPr="001C0569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[3];[4]</w:t>
            </w:r>
          </w:p>
          <w:p w:rsidR="00872C17" w:rsidRPr="003555B5" w:rsidRDefault="00872C17" w:rsidP="00AD6B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872C17" w:rsidRPr="003555B5" w:rsidTr="00AE5A9D">
        <w:trPr>
          <w:trHeight w:val="720"/>
        </w:trPr>
        <w:tc>
          <w:tcPr>
            <w:tcW w:w="817" w:type="dxa"/>
            <w:shd w:val="clear" w:color="auto" w:fill="auto"/>
            <w:vAlign w:val="center"/>
          </w:tcPr>
          <w:p w:rsidR="00872C17" w:rsidRPr="006D15C2" w:rsidRDefault="00872C17" w:rsidP="00872C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6D15C2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72C17" w:rsidRPr="004F1E0C" w:rsidRDefault="00872C17" w:rsidP="00872C17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Ôn tập, chữa bài tập </w:t>
            </w:r>
            <w:r w:rsidRPr="004F1E0C">
              <w:rPr>
                <w:bCs/>
                <w:lang w:val="nl-NL"/>
              </w:rPr>
              <w:t>và giải đáp thắc mắc.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72C17" w:rsidRPr="006D15C2" w:rsidRDefault="00872C17" w:rsidP="0066749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D15C2">
              <w:rPr>
                <w:bCs/>
              </w:rPr>
              <w:t>2</w:t>
            </w:r>
          </w:p>
        </w:tc>
        <w:tc>
          <w:tcPr>
            <w:tcW w:w="708" w:type="dxa"/>
            <w:vAlign w:val="center"/>
          </w:tcPr>
          <w:p w:rsidR="00872C17" w:rsidRPr="00760389" w:rsidRDefault="00872C17" w:rsidP="0076038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872C17" w:rsidRPr="003555B5" w:rsidRDefault="00872C17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C17" w:rsidRPr="003555B5" w:rsidRDefault="00872C17" w:rsidP="00AE5A9D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Ôn tập các nội dung đã học.</w:t>
            </w:r>
          </w:p>
        </w:tc>
      </w:tr>
    </w:tbl>
    <w:p w:rsidR="00C53616" w:rsidRPr="003555B5" w:rsidRDefault="00C53616" w:rsidP="00AB7753">
      <w:pPr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88"/>
        <w:gridCol w:w="4587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AB775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01083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 xml:space="preserve">Hà nội, ngày </w:t>
            </w:r>
            <w:r w:rsidR="0001083B">
              <w:rPr>
                <w:sz w:val="24"/>
                <w:szCs w:val="24"/>
              </w:rPr>
              <w:t xml:space="preserve">     </w:t>
            </w:r>
            <w:r w:rsidRPr="003555B5">
              <w:rPr>
                <w:sz w:val="24"/>
                <w:szCs w:val="24"/>
              </w:rPr>
              <w:t xml:space="preserve">tháng </w:t>
            </w:r>
            <w:r w:rsidR="0001083B">
              <w:rPr>
                <w:sz w:val="24"/>
                <w:szCs w:val="24"/>
              </w:rPr>
              <w:t xml:space="preserve">     </w:t>
            </w:r>
            <w:r w:rsidR="00600D19">
              <w:rPr>
                <w:sz w:val="24"/>
                <w:szCs w:val="24"/>
              </w:rPr>
              <w:t xml:space="preserve"> </w:t>
            </w:r>
            <w:r w:rsidRPr="003555B5">
              <w:rPr>
                <w:sz w:val="24"/>
                <w:szCs w:val="24"/>
              </w:rPr>
              <w:t>năm 20</w:t>
            </w:r>
            <w:r w:rsidR="0001083B">
              <w:rPr>
                <w:sz w:val="24"/>
                <w:szCs w:val="24"/>
              </w:rPr>
              <w:t>20</w:t>
            </w:r>
          </w:p>
        </w:tc>
      </w:tr>
      <w:tr w:rsidR="009540AF" w:rsidRPr="003555B5" w:rsidTr="007A7E3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7A7E3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Pr="003555B5" w:rsidRDefault="009540AF" w:rsidP="007A7E3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600D1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600D1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600D1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600D1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600D19" w:rsidP="00600D1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PGS.TS Nguyễn Đức Khoát</w:t>
            </w:r>
          </w:p>
        </w:tc>
      </w:tr>
    </w:tbl>
    <w:p w:rsidR="009540AF" w:rsidRPr="003555B5" w:rsidRDefault="009540AF" w:rsidP="001A1C8C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67DA4">
      <w:footerReference w:type="even" r:id="rId9"/>
      <w:footerReference w:type="default" r:id="rId10"/>
      <w:pgSz w:w="11907" w:h="16840" w:code="9"/>
      <w:pgMar w:top="1134" w:right="1247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44B" w:rsidRDefault="0026644B">
      <w:r>
        <w:separator/>
      </w:r>
    </w:p>
  </w:endnote>
  <w:endnote w:type="continuationSeparator" w:id="0">
    <w:p w:rsidR="0026644B" w:rsidRDefault="00266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66749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7499" w:rsidRDefault="0066749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667499" w:rsidP="004240DB">
    <w:pPr>
      <w:pStyle w:val="Footer"/>
      <w:framePr w:wrap="around" w:vAnchor="text" w:hAnchor="margin" w:xAlign="right" w:y="1"/>
      <w:rPr>
        <w:rStyle w:val="PageNumber"/>
      </w:rPr>
    </w:pPr>
  </w:p>
  <w:p w:rsidR="00667499" w:rsidRDefault="0066749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44B" w:rsidRDefault="0026644B">
      <w:r>
        <w:separator/>
      </w:r>
    </w:p>
  </w:footnote>
  <w:footnote w:type="continuationSeparator" w:id="0">
    <w:p w:rsidR="0026644B" w:rsidRDefault="00266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243C5"/>
    <w:multiLevelType w:val="hybridMultilevel"/>
    <w:tmpl w:val="246E0AFC"/>
    <w:lvl w:ilvl="0" w:tplc="DB1E8FC6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560EC"/>
    <w:multiLevelType w:val="hybridMultilevel"/>
    <w:tmpl w:val="DEC60ACA"/>
    <w:lvl w:ilvl="0" w:tplc="908E241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85DC7"/>
    <w:multiLevelType w:val="multilevel"/>
    <w:tmpl w:val="EC10A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444C18"/>
    <w:multiLevelType w:val="multilevel"/>
    <w:tmpl w:val="E5F81A4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6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1756B6"/>
    <w:multiLevelType w:val="hybridMultilevel"/>
    <w:tmpl w:val="957C60A0"/>
    <w:lvl w:ilvl="0" w:tplc="2CAE6A7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FC52F83"/>
    <w:multiLevelType w:val="multilevel"/>
    <w:tmpl w:val="D6B09F6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6082BCB"/>
    <w:multiLevelType w:val="multilevel"/>
    <w:tmpl w:val="4470E14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94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  <w:rPr>
        <w:rFonts w:hint="default"/>
      </w:rPr>
    </w:lvl>
  </w:abstractNum>
  <w:abstractNum w:abstractNumId="1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>
    <w:nsid w:val="602707F9"/>
    <w:multiLevelType w:val="multilevel"/>
    <w:tmpl w:val="30B861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2">
    <w:nsid w:val="65A64E9B"/>
    <w:multiLevelType w:val="hybridMultilevel"/>
    <w:tmpl w:val="33627C82"/>
    <w:lvl w:ilvl="0" w:tplc="EECED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7FC70C9"/>
    <w:multiLevelType w:val="hybridMultilevel"/>
    <w:tmpl w:val="A33E1CCA"/>
    <w:lvl w:ilvl="0" w:tplc="25E87CA0">
      <w:start w:val="2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907AE2"/>
    <w:multiLevelType w:val="hybridMultilevel"/>
    <w:tmpl w:val="755CB54E"/>
    <w:lvl w:ilvl="0" w:tplc="25D272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6F4971"/>
    <w:multiLevelType w:val="hybridMultilevel"/>
    <w:tmpl w:val="03A06D1A"/>
    <w:lvl w:ilvl="0" w:tplc="11E0389A">
      <w:start w:val="6"/>
      <w:numFmt w:val="decimal"/>
      <w:lvlText w:val="%1."/>
      <w:lvlJc w:val="left"/>
      <w:pPr>
        <w:ind w:left="63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>
    <w:nsid w:val="718B218E"/>
    <w:multiLevelType w:val="multilevel"/>
    <w:tmpl w:val="A15A8F5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7">
    <w:nsid w:val="71B7520C"/>
    <w:multiLevelType w:val="hybridMultilevel"/>
    <w:tmpl w:val="A986E9E0"/>
    <w:lvl w:ilvl="0" w:tplc="E8A6D8EE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C25E36"/>
    <w:multiLevelType w:val="hybridMultilevel"/>
    <w:tmpl w:val="9E080C74"/>
    <w:lvl w:ilvl="0" w:tplc="FCF636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42A386E">
      <w:numFmt w:val="none"/>
      <w:lvlText w:val=""/>
      <w:lvlJc w:val="left"/>
      <w:pPr>
        <w:tabs>
          <w:tab w:val="num" w:pos="360"/>
        </w:tabs>
      </w:pPr>
    </w:lvl>
    <w:lvl w:ilvl="2" w:tplc="466AB528">
      <w:numFmt w:val="none"/>
      <w:lvlText w:val=""/>
      <w:lvlJc w:val="left"/>
      <w:pPr>
        <w:tabs>
          <w:tab w:val="num" w:pos="360"/>
        </w:tabs>
      </w:pPr>
    </w:lvl>
    <w:lvl w:ilvl="3" w:tplc="2F508FD2">
      <w:numFmt w:val="none"/>
      <w:lvlText w:val=""/>
      <w:lvlJc w:val="left"/>
      <w:pPr>
        <w:tabs>
          <w:tab w:val="num" w:pos="360"/>
        </w:tabs>
      </w:pPr>
    </w:lvl>
    <w:lvl w:ilvl="4" w:tplc="FC18E21A">
      <w:numFmt w:val="none"/>
      <w:lvlText w:val=""/>
      <w:lvlJc w:val="left"/>
      <w:pPr>
        <w:tabs>
          <w:tab w:val="num" w:pos="360"/>
        </w:tabs>
      </w:pPr>
    </w:lvl>
    <w:lvl w:ilvl="5" w:tplc="BCDE08AE">
      <w:numFmt w:val="none"/>
      <w:lvlText w:val=""/>
      <w:lvlJc w:val="left"/>
      <w:pPr>
        <w:tabs>
          <w:tab w:val="num" w:pos="360"/>
        </w:tabs>
      </w:pPr>
    </w:lvl>
    <w:lvl w:ilvl="6" w:tplc="6456A9FC">
      <w:numFmt w:val="none"/>
      <w:lvlText w:val=""/>
      <w:lvlJc w:val="left"/>
      <w:pPr>
        <w:tabs>
          <w:tab w:val="num" w:pos="360"/>
        </w:tabs>
      </w:pPr>
    </w:lvl>
    <w:lvl w:ilvl="7" w:tplc="C9E88780">
      <w:numFmt w:val="none"/>
      <w:lvlText w:val=""/>
      <w:lvlJc w:val="left"/>
      <w:pPr>
        <w:tabs>
          <w:tab w:val="num" w:pos="360"/>
        </w:tabs>
      </w:pPr>
    </w:lvl>
    <w:lvl w:ilvl="8" w:tplc="A8123004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5C555F3"/>
    <w:multiLevelType w:val="hybridMultilevel"/>
    <w:tmpl w:val="C4185FC2"/>
    <w:lvl w:ilvl="0" w:tplc="FA6CCE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4"/>
  </w:num>
  <w:num w:numId="3">
    <w:abstractNumId w:val="6"/>
  </w:num>
  <w:num w:numId="4">
    <w:abstractNumId w:val="10"/>
  </w:num>
  <w:num w:numId="5">
    <w:abstractNumId w:val="1"/>
  </w:num>
  <w:num w:numId="6">
    <w:abstractNumId w:val="9"/>
  </w:num>
  <w:num w:numId="7">
    <w:abstractNumId w:val="13"/>
  </w:num>
  <w:num w:numId="8">
    <w:abstractNumId w:val="3"/>
  </w:num>
  <w:num w:numId="9">
    <w:abstractNumId w:val="0"/>
  </w:num>
  <w:num w:numId="10">
    <w:abstractNumId w:val="15"/>
  </w:num>
  <w:num w:numId="11">
    <w:abstractNumId w:val="19"/>
  </w:num>
  <w:num w:numId="12">
    <w:abstractNumId w:val="18"/>
  </w:num>
  <w:num w:numId="13">
    <w:abstractNumId w:val="2"/>
  </w:num>
  <w:num w:numId="14">
    <w:abstractNumId w:val="12"/>
  </w:num>
  <w:num w:numId="15">
    <w:abstractNumId w:val="14"/>
  </w:num>
  <w:num w:numId="16">
    <w:abstractNumId w:val="8"/>
  </w:num>
  <w:num w:numId="17">
    <w:abstractNumId w:val="11"/>
  </w:num>
  <w:num w:numId="18">
    <w:abstractNumId w:val="5"/>
  </w:num>
  <w:num w:numId="19">
    <w:abstractNumId w:val="17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106C6"/>
    <w:rsid w:val="0001083B"/>
    <w:rsid w:val="00016D2F"/>
    <w:rsid w:val="00026105"/>
    <w:rsid w:val="0003735C"/>
    <w:rsid w:val="00061141"/>
    <w:rsid w:val="00062074"/>
    <w:rsid w:val="00065D49"/>
    <w:rsid w:val="000720D8"/>
    <w:rsid w:val="000741EB"/>
    <w:rsid w:val="00080941"/>
    <w:rsid w:val="000838A4"/>
    <w:rsid w:val="00095A1D"/>
    <w:rsid w:val="000B0705"/>
    <w:rsid w:val="000B22B4"/>
    <w:rsid w:val="000D075E"/>
    <w:rsid w:val="000D2D82"/>
    <w:rsid w:val="000D6DC7"/>
    <w:rsid w:val="000E033B"/>
    <w:rsid w:val="000E09F2"/>
    <w:rsid w:val="000F3846"/>
    <w:rsid w:val="000F75BC"/>
    <w:rsid w:val="000F78FF"/>
    <w:rsid w:val="00107D5A"/>
    <w:rsid w:val="001145A8"/>
    <w:rsid w:val="001265BC"/>
    <w:rsid w:val="001332FC"/>
    <w:rsid w:val="001355D1"/>
    <w:rsid w:val="00143C15"/>
    <w:rsid w:val="001471E8"/>
    <w:rsid w:val="00190A98"/>
    <w:rsid w:val="001915A3"/>
    <w:rsid w:val="00191A0A"/>
    <w:rsid w:val="00197855"/>
    <w:rsid w:val="001A1C8C"/>
    <w:rsid w:val="001A4DB2"/>
    <w:rsid w:val="001A670C"/>
    <w:rsid w:val="001A7FC8"/>
    <w:rsid w:val="001B1D4D"/>
    <w:rsid w:val="001B3503"/>
    <w:rsid w:val="001C0569"/>
    <w:rsid w:val="001C5F7F"/>
    <w:rsid w:val="001D6C1B"/>
    <w:rsid w:val="001E571E"/>
    <w:rsid w:val="001F2CFE"/>
    <w:rsid w:val="001F6E31"/>
    <w:rsid w:val="00200F66"/>
    <w:rsid w:val="00210206"/>
    <w:rsid w:val="00230391"/>
    <w:rsid w:val="002318F6"/>
    <w:rsid w:val="002360EC"/>
    <w:rsid w:val="002422CE"/>
    <w:rsid w:val="00254586"/>
    <w:rsid w:val="00254C79"/>
    <w:rsid w:val="0026644B"/>
    <w:rsid w:val="00276F6F"/>
    <w:rsid w:val="00282566"/>
    <w:rsid w:val="00287DD8"/>
    <w:rsid w:val="002900AE"/>
    <w:rsid w:val="00290C2F"/>
    <w:rsid w:val="00292988"/>
    <w:rsid w:val="00296F71"/>
    <w:rsid w:val="002A0FA4"/>
    <w:rsid w:val="002A4F4F"/>
    <w:rsid w:val="002A6097"/>
    <w:rsid w:val="002A7D7D"/>
    <w:rsid w:val="002B2168"/>
    <w:rsid w:val="002B3774"/>
    <w:rsid w:val="002C2EBA"/>
    <w:rsid w:val="002D5E9B"/>
    <w:rsid w:val="002D71F5"/>
    <w:rsid w:val="002E6AC6"/>
    <w:rsid w:val="002E7A58"/>
    <w:rsid w:val="002F34F7"/>
    <w:rsid w:val="002F3C96"/>
    <w:rsid w:val="002F41BA"/>
    <w:rsid w:val="00301D1A"/>
    <w:rsid w:val="00307E31"/>
    <w:rsid w:val="00312E17"/>
    <w:rsid w:val="00313419"/>
    <w:rsid w:val="003409C3"/>
    <w:rsid w:val="003555B5"/>
    <w:rsid w:val="003563B3"/>
    <w:rsid w:val="003623AA"/>
    <w:rsid w:val="00367502"/>
    <w:rsid w:val="00372403"/>
    <w:rsid w:val="0037392A"/>
    <w:rsid w:val="00376394"/>
    <w:rsid w:val="003771C4"/>
    <w:rsid w:val="00381D22"/>
    <w:rsid w:val="0038607D"/>
    <w:rsid w:val="00395B6F"/>
    <w:rsid w:val="003961B0"/>
    <w:rsid w:val="003A0D62"/>
    <w:rsid w:val="003A67C2"/>
    <w:rsid w:val="003A76D8"/>
    <w:rsid w:val="003B73BB"/>
    <w:rsid w:val="003E0101"/>
    <w:rsid w:val="003E3AA3"/>
    <w:rsid w:val="003F5908"/>
    <w:rsid w:val="003F7694"/>
    <w:rsid w:val="00414C90"/>
    <w:rsid w:val="004240DB"/>
    <w:rsid w:val="0042577A"/>
    <w:rsid w:val="00427512"/>
    <w:rsid w:val="00430DDA"/>
    <w:rsid w:val="0043139D"/>
    <w:rsid w:val="00434C30"/>
    <w:rsid w:val="004377BB"/>
    <w:rsid w:val="004437C7"/>
    <w:rsid w:val="0047459D"/>
    <w:rsid w:val="004760C3"/>
    <w:rsid w:val="00476396"/>
    <w:rsid w:val="0048413E"/>
    <w:rsid w:val="004900EB"/>
    <w:rsid w:val="0049105F"/>
    <w:rsid w:val="004A21C9"/>
    <w:rsid w:val="004B1DF8"/>
    <w:rsid w:val="004B2147"/>
    <w:rsid w:val="004B3D7D"/>
    <w:rsid w:val="004C7841"/>
    <w:rsid w:val="004D085E"/>
    <w:rsid w:val="004D0930"/>
    <w:rsid w:val="004D5841"/>
    <w:rsid w:val="004E5AF3"/>
    <w:rsid w:val="004F013A"/>
    <w:rsid w:val="004F1E0C"/>
    <w:rsid w:val="00502034"/>
    <w:rsid w:val="00507AF2"/>
    <w:rsid w:val="00511DDF"/>
    <w:rsid w:val="00534B5D"/>
    <w:rsid w:val="00535D22"/>
    <w:rsid w:val="00537529"/>
    <w:rsid w:val="005413DE"/>
    <w:rsid w:val="005416F2"/>
    <w:rsid w:val="00551492"/>
    <w:rsid w:val="005554EB"/>
    <w:rsid w:val="00575954"/>
    <w:rsid w:val="00580F57"/>
    <w:rsid w:val="00583078"/>
    <w:rsid w:val="0058443F"/>
    <w:rsid w:val="005926DB"/>
    <w:rsid w:val="00593835"/>
    <w:rsid w:val="005A0E18"/>
    <w:rsid w:val="005A389F"/>
    <w:rsid w:val="005B3B49"/>
    <w:rsid w:val="005C16B3"/>
    <w:rsid w:val="005D3F1D"/>
    <w:rsid w:val="005E6FC5"/>
    <w:rsid w:val="005F5E48"/>
    <w:rsid w:val="00600D19"/>
    <w:rsid w:val="0061018F"/>
    <w:rsid w:val="00612534"/>
    <w:rsid w:val="00631173"/>
    <w:rsid w:val="006406CA"/>
    <w:rsid w:val="006447AD"/>
    <w:rsid w:val="00654888"/>
    <w:rsid w:val="00665547"/>
    <w:rsid w:val="00667499"/>
    <w:rsid w:val="00695501"/>
    <w:rsid w:val="006A0E70"/>
    <w:rsid w:val="006A5431"/>
    <w:rsid w:val="006C53A0"/>
    <w:rsid w:val="006D03CF"/>
    <w:rsid w:val="006D15C2"/>
    <w:rsid w:val="006E205B"/>
    <w:rsid w:val="006E5BAC"/>
    <w:rsid w:val="006F0365"/>
    <w:rsid w:val="006F071A"/>
    <w:rsid w:val="006F3ED2"/>
    <w:rsid w:val="006F74E7"/>
    <w:rsid w:val="00706D25"/>
    <w:rsid w:val="00725A7A"/>
    <w:rsid w:val="0072713F"/>
    <w:rsid w:val="00732FAC"/>
    <w:rsid w:val="00733BDA"/>
    <w:rsid w:val="00733F5D"/>
    <w:rsid w:val="00744C77"/>
    <w:rsid w:val="00760389"/>
    <w:rsid w:val="007705E1"/>
    <w:rsid w:val="00772195"/>
    <w:rsid w:val="0077772C"/>
    <w:rsid w:val="007A3FB1"/>
    <w:rsid w:val="007A7E35"/>
    <w:rsid w:val="007A7F11"/>
    <w:rsid w:val="007B1760"/>
    <w:rsid w:val="007B18C2"/>
    <w:rsid w:val="007B6A3C"/>
    <w:rsid w:val="007B7392"/>
    <w:rsid w:val="007C695F"/>
    <w:rsid w:val="007C7EDD"/>
    <w:rsid w:val="007D284F"/>
    <w:rsid w:val="007D708E"/>
    <w:rsid w:val="007E406D"/>
    <w:rsid w:val="007F19F5"/>
    <w:rsid w:val="007F75D9"/>
    <w:rsid w:val="007F7694"/>
    <w:rsid w:val="00814B9E"/>
    <w:rsid w:val="00816A06"/>
    <w:rsid w:val="00827F5F"/>
    <w:rsid w:val="00844DFF"/>
    <w:rsid w:val="008543C1"/>
    <w:rsid w:val="00871165"/>
    <w:rsid w:val="00872C17"/>
    <w:rsid w:val="00875E93"/>
    <w:rsid w:val="008808FF"/>
    <w:rsid w:val="008869D6"/>
    <w:rsid w:val="00895F4A"/>
    <w:rsid w:val="008A03CE"/>
    <w:rsid w:val="008A30F2"/>
    <w:rsid w:val="008A3F23"/>
    <w:rsid w:val="008C1294"/>
    <w:rsid w:val="008C4E59"/>
    <w:rsid w:val="008D09FC"/>
    <w:rsid w:val="008E00EF"/>
    <w:rsid w:val="008E3118"/>
    <w:rsid w:val="008E5EBF"/>
    <w:rsid w:val="009017BC"/>
    <w:rsid w:val="0090524F"/>
    <w:rsid w:val="0090733D"/>
    <w:rsid w:val="0091264D"/>
    <w:rsid w:val="00926E23"/>
    <w:rsid w:val="00934ABB"/>
    <w:rsid w:val="009422FC"/>
    <w:rsid w:val="00950562"/>
    <w:rsid w:val="00952045"/>
    <w:rsid w:val="009540AF"/>
    <w:rsid w:val="00981DF2"/>
    <w:rsid w:val="009919A7"/>
    <w:rsid w:val="009927F8"/>
    <w:rsid w:val="009A19F7"/>
    <w:rsid w:val="009C37E7"/>
    <w:rsid w:val="009D205C"/>
    <w:rsid w:val="009E0BE8"/>
    <w:rsid w:val="009E52A6"/>
    <w:rsid w:val="009E5CEE"/>
    <w:rsid w:val="009F6ADB"/>
    <w:rsid w:val="00A01BDF"/>
    <w:rsid w:val="00A01D0A"/>
    <w:rsid w:val="00A029FB"/>
    <w:rsid w:val="00A0610A"/>
    <w:rsid w:val="00A15AB8"/>
    <w:rsid w:val="00A33A0B"/>
    <w:rsid w:val="00A35151"/>
    <w:rsid w:val="00A45FF5"/>
    <w:rsid w:val="00A61FB1"/>
    <w:rsid w:val="00A70773"/>
    <w:rsid w:val="00A879D6"/>
    <w:rsid w:val="00AA645D"/>
    <w:rsid w:val="00AB7753"/>
    <w:rsid w:val="00AD237A"/>
    <w:rsid w:val="00AE2740"/>
    <w:rsid w:val="00AE583E"/>
    <w:rsid w:val="00AE5A9D"/>
    <w:rsid w:val="00AE78A5"/>
    <w:rsid w:val="00AF0904"/>
    <w:rsid w:val="00B20909"/>
    <w:rsid w:val="00B21763"/>
    <w:rsid w:val="00B23623"/>
    <w:rsid w:val="00B25A8C"/>
    <w:rsid w:val="00B27FB8"/>
    <w:rsid w:val="00B339A1"/>
    <w:rsid w:val="00B34B2E"/>
    <w:rsid w:val="00B400C8"/>
    <w:rsid w:val="00B47205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822"/>
    <w:rsid w:val="00BA7C39"/>
    <w:rsid w:val="00BB22FE"/>
    <w:rsid w:val="00BB4BA0"/>
    <w:rsid w:val="00BB6DD9"/>
    <w:rsid w:val="00BC2752"/>
    <w:rsid w:val="00BC6395"/>
    <w:rsid w:val="00BD569E"/>
    <w:rsid w:val="00BE4965"/>
    <w:rsid w:val="00BE69EF"/>
    <w:rsid w:val="00BF3B05"/>
    <w:rsid w:val="00BF4F30"/>
    <w:rsid w:val="00BF6C1B"/>
    <w:rsid w:val="00C021B2"/>
    <w:rsid w:val="00C02961"/>
    <w:rsid w:val="00C12EA3"/>
    <w:rsid w:val="00C2548B"/>
    <w:rsid w:val="00C31F34"/>
    <w:rsid w:val="00C41392"/>
    <w:rsid w:val="00C53616"/>
    <w:rsid w:val="00C54134"/>
    <w:rsid w:val="00C609F1"/>
    <w:rsid w:val="00C64140"/>
    <w:rsid w:val="00C66245"/>
    <w:rsid w:val="00C67F82"/>
    <w:rsid w:val="00C7326B"/>
    <w:rsid w:val="00C738D2"/>
    <w:rsid w:val="00C8287E"/>
    <w:rsid w:val="00C933AA"/>
    <w:rsid w:val="00CA1254"/>
    <w:rsid w:val="00CA7149"/>
    <w:rsid w:val="00CB0A27"/>
    <w:rsid w:val="00CC54E9"/>
    <w:rsid w:val="00CD0045"/>
    <w:rsid w:val="00CD4CDD"/>
    <w:rsid w:val="00CE3304"/>
    <w:rsid w:val="00CE52CF"/>
    <w:rsid w:val="00CF542C"/>
    <w:rsid w:val="00D0202C"/>
    <w:rsid w:val="00D045D2"/>
    <w:rsid w:val="00D12067"/>
    <w:rsid w:val="00D13DFA"/>
    <w:rsid w:val="00D15239"/>
    <w:rsid w:val="00D171C9"/>
    <w:rsid w:val="00D207AE"/>
    <w:rsid w:val="00D20B8C"/>
    <w:rsid w:val="00D46C15"/>
    <w:rsid w:val="00D54648"/>
    <w:rsid w:val="00D61127"/>
    <w:rsid w:val="00D63879"/>
    <w:rsid w:val="00D77879"/>
    <w:rsid w:val="00D824BE"/>
    <w:rsid w:val="00D82AC8"/>
    <w:rsid w:val="00DA409D"/>
    <w:rsid w:val="00DB3AA1"/>
    <w:rsid w:val="00DB6235"/>
    <w:rsid w:val="00DB6F4F"/>
    <w:rsid w:val="00DC3527"/>
    <w:rsid w:val="00DD1C21"/>
    <w:rsid w:val="00DE33C0"/>
    <w:rsid w:val="00DE3C73"/>
    <w:rsid w:val="00E0313E"/>
    <w:rsid w:val="00E04CE8"/>
    <w:rsid w:val="00E21453"/>
    <w:rsid w:val="00E25CF8"/>
    <w:rsid w:val="00E273D8"/>
    <w:rsid w:val="00E46710"/>
    <w:rsid w:val="00E5502C"/>
    <w:rsid w:val="00E6594E"/>
    <w:rsid w:val="00E67DA4"/>
    <w:rsid w:val="00E73891"/>
    <w:rsid w:val="00E8205F"/>
    <w:rsid w:val="00E82BA3"/>
    <w:rsid w:val="00EA472E"/>
    <w:rsid w:val="00EB0D64"/>
    <w:rsid w:val="00EB143E"/>
    <w:rsid w:val="00EC06C9"/>
    <w:rsid w:val="00EC0F77"/>
    <w:rsid w:val="00ED1184"/>
    <w:rsid w:val="00EE0BF3"/>
    <w:rsid w:val="00EE25C4"/>
    <w:rsid w:val="00EE3756"/>
    <w:rsid w:val="00EE5D69"/>
    <w:rsid w:val="00EE7CA6"/>
    <w:rsid w:val="00F0731C"/>
    <w:rsid w:val="00F11A26"/>
    <w:rsid w:val="00F12C7F"/>
    <w:rsid w:val="00F26E9C"/>
    <w:rsid w:val="00F4451D"/>
    <w:rsid w:val="00F478F0"/>
    <w:rsid w:val="00F53127"/>
    <w:rsid w:val="00F7103B"/>
    <w:rsid w:val="00F72583"/>
    <w:rsid w:val="00F84446"/>
    <w:rsid w:val="00F914D9"/>
    <w:rsid w:val="00F96568"/>
    <w:rsid w:val="00FA3D20"/>
    <w:rsid w:val="00FB0951"/>
    <w:rsid w:val="00FB5F7D"/>
    <w:rsid w:val="00FB745F"/>
    <w:rsid w:val="00FD015B"/>
    <w:rsid w:val="00FF5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7A3FB1"/>
  </w:style>
  <w:style w:type="character" w:customStyle="1" w:styleId="hps">
    <w:name w:val="hps"/>
    <w:basedOn w:val="DefaultParagraphFont"/>
    <w:rsid w:val="007A3FB1"/>
  </w:style>
  <w:style w:type="paragraph" w:styleId="BodyText">
    <w:name w:val="Body Text"/>
    <w:basedOn w:val="Normal"/>
    <w:link w:val="BodyTextChar"/>
    <w:uiPriority w:val="99"/>
    <w:unhideWhenUsed/>
    <w:rsid w:val="00827F5F"/>
    <w:pPr>
      <w:spacing w:before="60" w:after="120" w:line="288" w:lineRule="auto"/>
      <w:ind w:firstLine="567"/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27F5F"/>
    <w:rPr>
      <w:rFonts w:ascii="Times New Roman" w:eastAsia="Times New Roman" w:hAnsi="Times New Roman"/>
      <w:sz w:val="24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7A3FB1"/>
  </w:style>
  <w:style w:type="character" w:customStyle="1" w:styleId="hps">
    <w:name w:val="hps"/>
    <w:basedOn w:val="DefaultParagraphFont"/>
    <w:rsid w:val="007A3FB1"/>
  </w:style>
  <w:style w:type="paragraph" w:styleId="BodyText">
    <w:name w:val="Body Text"/>
    <w:basedOn w:val="Normal"/>
    <w:link w:val="BodyTextChar"/>
    <w:uiPriority w:val="99"/>
    <w:unhideWhenUsed/>
    <w:rsid w:val="00827F5F"/>
    <w:pPr>
      <w:spacing w:before="60" w:after="120" w:line="288" w:lineRule="auto"/>
      <w:ind w:firstLine="567"/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27F5F"/>
    <w:rPr>
      <w:rFonts w:ascii="Times New Roman" w:eastAsia="Times New Roman" w:hAnsi="Times New Roman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38DB9-34EB-4704-9818-9370CF40A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374</TotalTime>
  <Pages>5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</dc:creator>
  <cp:lastModifiedBy>Windows User</cp:lastModifiedBy>
  <cp:revision>145</cp:revision>
  <cp:lastPrinted>2017-08-09T03:22:00Z</cp:lastPrinted>
  <dcterms:created xsi:type="dcterms:W3CDTF">2020-04-03T10:04:00Z</dcterms:created>
  <dcterms:modified xsi:type="dcterms:W3CDTF">2020-04-07T03:27:00Z</dcterms:modified>
</cp:coreProperties>
</file>