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D13DFA" w:rsidRDefault="00744C77" w:rsidP="00D13DFA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6C22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4.65pt,17.65pt" to="139.6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746C22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Default="00744C77" w:rsidP="00C370F3">
      <w:pPr>
        <w:pStyle w:val="Normal1"/>
        <w:spacing w:before="24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D13DFA">
        <w:rPr>
          <w:b/>
          <w:bCs/>
          <w:color w:val="000000"/>
          <w:sz w:val="28"/>
          <w:szCs w:val="28"/>
          <w:lang w:val="vi-VN"/>
        </w:rPr>
        <w:t>Đ</w:t>
      </w:r>
      <w:r w:rsidRPr="00D13DFA">
        <w:rPr>
          <w:b/>
          <w:bCs/>
          <w:color w:val="000000"/>
          <w:sz w:val="28"/>
          <w:szCs w:val="28"/>
        </w:rPr>
        <w:t>Ề</w:t>
      </w:r>
      <w:r w:rsidRPr="00D13DFA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:rsidR="0043043F" w:rsidRPr="0043043F" w:rsidRDefault="00744C77" w:rsidP="00E60362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416F2">
        <w:rPr>
          <w:b/>
          <w:bCs/>
          <w:color w:val="000000"/>
          <w:sz w:val="24"/>
          <w:szCs w:val="24"/>
        </w:rPr>
        <w:t>:</w:t>
      </w:r>
      <w:r w:rsidR="005416F2">
        <w:rPr>
          <w:b/>
          <w:bCs/>
          <w:sz w:val="24"/>
          <w:szCs w:val="24"/>
        </w:rPr>
        <w:t xml:space="preserve"> </w:t>
      </w:r>
      <w:r w:rsidR="00305A9F" w:rsidRPr="00305A9F">
        <w:rPr>
          <w:bCs/>
          <w:i/>
          <w:sz w:val="24"/>
          <w:szCs w:val="24"/>
        </w:rPr>
        <w:t>Tên tiếng Việt (tên tiếng Anh)</w:t>
      </w:r>
    </w:p>
    <w:p w:rsidR="00305A9F" w:rsidRDefault="00305A9F" w:rsidP="00305A9F">
      <w:pPr>
        <w:pStyle w:val="BodyText2"/>
        <w:numPr>
          <w:ilvl w:val="0"/>
          <w:numId w:val="24"/>
        </w:numPr>
        <w:spacing w:after="0" w:line="360" w:lineRule="exact"/>
        <w:ind w:left="1418" w:hanging="284"/>
        <w:jc w:val="both"/>
        <w:rPr>
          <w:b/>
          <w:bCs/>
          <w:sz w:val="24"/>
          <w:szCs w:val="24"/>
        </w:rPr>
      </w:pPr>
      <w:r w:rsidRPr="00305A9F">
        <w:rPr>
          <w:bCs/>
          <w:sz w:val="24"/>
          <w:szCs w:val="24"/>
        </w:rPr>
        <w:t>Tên tiếng Việt:</w:t>
      </w:r>
      <w:r>
        <w:rPr>
          <w:b/>
          <w:bCs/>
          <w:sz w:val="24"/>
          <w:szCs w:val="24"/>
        </w:rPr>
        <w:t xml:space="preserve"> Thực tập </w:t>
      </w:r>
      <w:r w:rsidR="00C24866">
        <w:rPr>
          <w:b/>
          <w:bCs/>
          <w:sz w:val="24"/>
          <w:szCs w:val="24"/>
        </w:rPr>
        <w:t>Kỹ thuật số - Logic</w:t>
      </w:r>
    </w:p>
    <w:p w:rsidR="008E272F" w:rsidRPr="00BE0FD4" w:rsidRDefault="0043043F" w:rsidP="00305A9F">
      <w:pPr>
        <w:pStyle w:val="BodyText2"/>
        <w:numPr>
          <w:ilvl w:val="0"/>
          <w:numId w:val="24"/>
        </w:numPr>
        <w:spacing w:after="0" w:line="360" w:lineRule="exact"/>
        <w:ind w:left="1418" w:hanging="284"/>
        <w:jc w:val="both"/>
        <w:rPr>
          <w:b/>
          <w:bCs/>
          <w:sz w:val="24"/>
          <w:szCs w:val="24"/>
        </w:rPr>
      </w:pPr>
      <w:r w:rsidRPr="00305A9F">
        <w:rPr>
          <w:bCs/>
          <w:sz w:val="24"/>
          <w:szCs w:val="24"/>
        </w:rPr>
        <w:t>Tên tiếng Anh</w:t>
      </w:r>
      <w:r w:rsidRPr="00BE0FD4">
        <w:rPr>
          <w:bCs/>
          <w:sz w:val="24"/>
          <w:szCs w:val="24"/>
        </w:rPr>
        <w:t>:</w:t>
      </w:r>
      <w:r w:rsidRPr="00BE0FD4">
        <w:rPr>
          <w:b/>
          <w:bCs/>
          <w:sz w:val="24"/>
          <w:szCs w:val="24"/>
        </w:rPr>
        <w:t xml:space="preserve"> </w:t>
      </w:r>
      <w:r w:rsidR="00596483" w:rsidRPr="0023777D">
        <w:rPr>
          <w:b/>
          <w:color w:val="000000"/>
          <w:sz w:val="24"/>
          <w:szCs w:val="24"/>
        </w:rPr>
        <w:t>Logic and Digital engineering</w:t>
      </w:r>
      <w:r w:rsidR="00BE0FD4" w:rsidRPr="0023777D">
        <w:rPr>
          <w:b/>
          <w:color w:val="000000"/>
          <w:sz w:val="24"/>
          <w:szCs w:val="24"/>
        </w:rPr>
        <w:t xml:space="preserve"> l</w:t>
      </w:r>
      <w:r w:rsidR="00596483" w:rsidRPr="0023777D">
        <w:rPr>
          <w:b/>
          <w:color w:val="000000"/>
          <w:sz w:val="24"/>
          <w:szCs w:val="24"/>
        </w:rPr>
        <w:t>ab</w:t>
      </w:r>
    </w:p>
    <w:p w:rsidR="00744C77" w:rsidRPr="009656D2" w:rsidRDefault="00744C77" w:rsidP="00A45FF5">
      <w:pPr>
        <w:pStyle w:val="BodyText2"/>
        <w:spacing w:after="0" w:line="360" w:lineRule="exact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</w:t>
      </w:r>
      <w:r w:rsidR="005416F2">
        <w:rPr>
          <w:b/>
          <w:sz w:val="24"/>
          <w:szCs w:val="24"/>
        </w:rPr>
        <w:t xml:space="preserve">: </w:t>
      </w:r>
      <w:r w:rsidR="00BE0FD4">
        <w:rPr>
          <w:b/>
          <w:sz w:val="24"/>
          <w:szCs w:val="24"/>
        </w:rPr>
        <w:t>7090229</w:t>
      </w:r>
    </w:p>
    <w:p w:rsidR="00744C77" w:rsidRPr="005416F2" w:rsidRDefault="00744C77" w:rsidP="00A45FF5">
      <w:pPr>
        <w:pStyle w:val="BodyText2"/>
        <w:spacing w:after="0" w:line="360" w:lineRule="exact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416F2">
        <w:rPr>
          <w:b/>
          <w:bCs/>
          <w:color w:val="000000"/>
          <w:sz w:val="24"/>
          <w:szCs w:val="24"/>
        </w:rPr>
        <w:t xml:space="preserve"> </w:t>
      </w:r>
      <w:r w:rsidR="00624E0F" w:rsidRPr="00305A9F">
        <w:rPr>
          <w:b/>
          <w:bCs/>
          <w:color w:val="000000"/>
          <w:sz w:val="24"/>
          <w:szCs w:val="24"/>
        </w:rPr>
        <w:t>1</w:t>
      </w:r>
      <w:r w:rsidR="00254586" w:rsidRPr="00305A9F">
        <w:rPr>
          <w:b/>
          <w:bCs/>
          <w:color w:val="000000"/>
          <w:sz w:val="24"/>
          <w:szCs w:val="24"/>
        </w:rPr>
        <w:t>(</w:t>
      </w:r>
      <w:r w:rsidR="00117CDF" w:rsidRPr="00305A9F">
        <w:rPr>
          <w:b/>
          <w:bCs/>
          <w:color w:val="000000"/>
          <w:sz w:val="24"/>
          <w:szCs w:val="24"/>
        </w:rPr>
        <w:t>0</w:t>
      </w:r>
      <w:r w:rsidR="004902C2" w:rsidRPr="00305A9F">
        <w:rPr>
          <w:b/>
          <w:bCs/>
          <w:color w:val="000000"/>
          <w:sz w:val="24"/>
          <w:szCs w:val="24"/>
        </w:rPr>
        <w:t>-</w:t>
      </w:r>
      <w:r w:rsidR="00624E0F" w:rsidRPr="00305A9F">
        <w:rPr>
          <w:b/>
          <w:bCs/>
          <w:color w:val="000000"/>
          <w:sz w:val="24"/>
          <w:szCs w:val="24"/>
        </w:rPr>
        <w:t>1-2</w:t>
      </w:r>
      <w:r w:rsidR="004902C2" w:rsidRPr="00305A9F">
        <w:rPr>
          <w:b/>
          <w:bCs/>
          <w:color w:val="000000"/>
          <w:sz w:val="24"/>
          <w:szCs w:val="24"/>
        </w:rPr>
        <w:t>)</w:t>
      </w:r>
    </w:p>
    <w:p w:rsidR="006447AD" w:rsidRPr="00E60362" w:rsidRDefault="00744C77" w:rsidP="00A45FF5">
      <w:pPr>
        <w:pStyle w:val="BodyText2"/>
        <w:spacing w:after="0" w:line="360" w:lineRule="exact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5416F2">
        <w:rPr>
          <w:b/>
          <w:sz w:val="24"/>
          <w:szCs w:val="24"/>
        </w:rPr>
        <w:t xml:space="preserve"> </w:t>
      </w:r>
      <w:r w:rsidR="00624E0F" w:rsidRPr="00E60362">
        <w:rPr>
          <w:b/>
          <w:sz w:val="24"/>
          <w:szCs w:val="24"/>
        </w:rPr>
        <w:t>15</w:t>
      </w:r>
      <w:r w:rsidR="0033053E">
        <w:rPr>
          <w:b/>
          <w:sz w:val="24"/>
          <w:szCs w:val="24"/>
        </w:rPr>
        <w:t xml:space="preserve">, </w:t>
      </w:r>
      <w:r w:rsidR="0033053E" w:rsidRPr="0033053E">
        <w:rPr>
          <w:bCs/>
          <w:color w:val="000000"/>
          <w:sz w:val="24"/>
          <w:szCs w:val="24"/>
        </w:rPr>
        <w:t>học trong 8 tuần</w:t>
      </w:r>
      <w:r w:rsidR="0033053E">
        <w:rPr>
          <w:bCs/>
          <w:color w:val="000000"/>
          <w:sz w:val="24"/>
          <w:szCs w:val="24"/>
        </w:rPr>
        <w:t xml:space="preserve">            </w:t>
      </w:r>
      <w:bookmarkStart w:id="0" w:name="_GoBack"/>
      <w:bookmarkEnd w:id="0"/>
      <w:r w:rsidR="0033053E">
        <w:rPr>
          <w:bCs/>
          <w:color w:val="000000"/>
          <w:sz w:val="24"/>
          <w:szCs w:val="24"/>
        </w:rPr>
        <w:t xml:space="preserve">        </w:t>
      </w:r>
    </w:p>
    <w:p w:rsidR="0043043F" w:rsidRPr="00A3182B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</w:rPr>
      </w:pPr>
      <w:r w:rsidRPr="0043043F">
        <w:rPr>
          <w:sz w:val="24"/>
          <w:szCs w:val="24"/>
          <w:lang w:val="vi-VN"/>
        </w:rPr>
        <w:t>Lý thuyết:</w:t>
      </w:r>
      <w:r w:rsidR="00624E0F">
        <w:rPr>
          <w:sz w:val="24"/>
          <w:szCs w:val="24"/>
        </w:rPr>
        <w:t xml:space="preserve"> 3</w:t>
      </w:r>
      <w:r w:rsidR="00A3182B">
        <w:rPr>
          <w:sz w:val="24"/>
          <w:szCs w:val="24"/>
          <w:lang w:val="vi-VN"/>
        </w:rPr>
        <w:t>; Bài tập:</w:t>
      </w:r>
      <w:r w:rsidR="00552B58">
        <w:rPr>
          <w:sz w:val="24"/>
          <w:szCs w:val="24"/>
        </w:rPr>
        <w:t xml:space="preserve"> </w:t>
      </w:r>
      <w:r w:rsidR="00A3182B">
        <w:rPr>
          <w:sz w:val="24"/>
          <w:szCs w:val="24"/>
          <w:lang w:val="vi-VN"/>
        </w:rPr>
        <w:t>0; Bài tập lớn:</w:t>
      </w:r>
      <w:r w:rsidR="00552B58">
        <w:rPr>
          <w:sz w:val="24"/>
          <w:szCs w:val="24"/>
        </w:rPr>
        <w:t xml:space="preserve"> </w:t>
      </w:r>
      <w:r w:rsidR="00A3182B">
        <w:rPr>
          <w:sz w:val="24"/>
          <w:szCs w:val="24"/>
          <w:lang w:val="vi-VN"/>
        </w:rPr>
        <w:t>0</w:t>
      </w:r>
    </w:p>
    <w:p w:rsidR="0043043F" w:rsidRPr="0043043F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vi-VN"/>
        </w:rPr>
      </w:pPr>
      <w:r w:rsidRPr="0043043F">
        <w:rPr>
          <w:sz w:val="24"/>
          <w:szCs w:val="24"/>
          <w:lang w:val="vi-VN"/>
        </w:rPr>
        <w:t xml:space="preserve">Thực </w:t>
      </w:r>
      <w:r w:rsidR="003E064B">
        <w:rPr>
          <w:sz w:val="24"/>
          <w:szCs w:val="24"/>
        </w:rPr>
        <w:t>hành</w:t>
      </w:r>
      <w:r w:rsidRPr="0043043F">
        <w:rPr>
          <w:sz w:val="24"/>
          <w:szCs w:val="24"/>
          <w:lang w:val="vi-VN"/>
        </w:rPr>
        <w:t xml:space="preserve">: </w:t>
      </w:r>
      <w:r w:rsidR="00624E0F">
        <w:rPr>
          <w:sz w:val="24"/>
          <w:szCs w:val="24"/>
        </w:rPr>
        <w:t xml:space="preserve">12 </w:t>
      </w:r>
      <w:r w:rsidRPr="0043043F">
        <w:rPr>
          <w:sz w:val="24"/>
          <w:szCs w:val="24"/>
          <w:lang w:val="vi-VN"/>
        </w:rPr>
        <w:t xml:space="preserve">; Đồ án: 0; Tự học: </w:t>
      </w:r>
      <w:r w:rsidR="00624E0F">
        <w:rPr>
          <w:sz w:val="24"/>
          <w:szCs w:val="24"/>
        </w:rPr>
        <w:t>30;</w:t>
      </w:r>
    </w:p>
    <w:p w:rsidR="00744C77" w:rsidRPr="003555B5" w:rsidRDefault="00744C77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381D22" w:rsidP="005B3B49">
      <w:pPr>
        <w:pStyle w:val="BodyText2"/>
        <w:tabs>
          <w:tab w:val="left" w:pos="5670"/>
        </w:tabs>
        <w:spacing w:after="0" w:line="360" w:lineRule="exact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447AD" w:rsidRPr="003555B5">
        <w:rPr>
          <w:b/>
          <w:sz w:val="24"/>
          <w:szCs w:val="24"/>
        </w:rPr>
        <w:t>2.1.</w:t>
      </w:r>
      <w:r w:rsidR="0037392A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757DF5">
        <w:rPr>
          <w:b/>
          <w:sz w:val="24"/>
          <w:szCs w:val="24"/>
        </w:rPr>
        <w:t xml:space="preserve">                              </w:t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1. TS.</w:t>
      </w:r>
      <w:r w:rsidR="00C55DF7">
        <w:rPr>
          <w:sz w:val="24"/>
          <w:szCs w:val="24"/>
        </w:rPr>
        <w:t xml:space="preserve"> </w:t>
      </w:r>
      <w:r w:rsidR="005416F2">
        <w:rPr>
          <w:sz w:val="24"/>
          <w:szCs w:val="24"/>
        </w:rPr>
        <w:t>Đặng Văn Chí</w:t>
      </w:r>
      <w:r w:rsidR="0039563B">
        <w:rPr>
          <w:sz w:val="24"/>
          <w:szCs w:val="24"/>
        </w:rPr>
        <w:t xml:space="preserve">                                         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</w:rPr>
        <w:t>9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</w:rPr>
        <w:t>2</w:t>
      </w:r>
      <w:r w:rsidR="00A01BDF">
        <w:rPr>
          <w:sz w:val="24"/>
          <w:szCs w:val="24"/>
        </w:rPr>
        <w:t>-0</w:t>
      </w:r>
      <w:r w:rsidR="005416F2">
        <w:rPr>
          <w:sz w:val="24"/>
          <w:szCs w:val="24"/>
        </w:rPr>
        <w:t>7</w:t>
      </w:r>
    </w:p>
    <w:p w:rsidR="005416F2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2. T</w:t>
      </w:r>
      <w:r w:rsidR="00E60362">
        <w:rPr>
          <w:sz w:val="24"/>
          <w:szCs w:val="24"/>
        </w:rPr>
        <w:t>h.</w:t>
      </w:r>
      <w:r w:rsidR="00552B58">
        <w:rPr>
          <w:sz w:val="24"/>
          <w:szCs w:val="24"/>
        </w:rPr>
        <w:t>S</w:t>
      </w:r>
      <w:r w:rsidRPr="003555B5">
        <w:rPr>
          <w:sz w:val="24"/>
          <w:szCs w:val="24"/>
        </w:rPr>
        <w:t>.</w:t>
      </w:r>
      <w:r w:rsidR="00C55DF7">
        <w:rPr>
          <w:sz w:val="24"/>
          <w:szCs w:val="24"/>
        </w:rPr>
        <w:t xml:space="preserve"> </w:t>
      </w:r>
      <w:r w:rsidR="00E60362">
        <w:rPr>
          <w:sz w:val="24"/>
          <w:szCs w:val="24"/>
        </w:rPr>
        <w:t>Thái Hải Âu</w:t>
      </w:r>
      <w:r w:rsidR="0039563B">
        <w:rPr>
          <w:sz w:val="24"/>
          <w:szCs w:val="24"/>
        </w:rPr>
        <w:t xml:space="preserve">                        </w:t>
      </w:r>
      <w:r w:rsidR="00757DF5">
        <w:rPr>
          <w:sz w:val="24"/>
          <w:szCs w:val="24"/>
        </w:rPr>
        <w:t xml:space="preserve">          </w:t>
      </w:r>
      <w:r w:rsidR="0039563B">
        <w:rPr>
          <w:sz w:val="24"/>
          <w:szCs w:val="24"/>
        </w:rPr>
        <w:t xml:space="preserve"> </w:t>
      </w:r>
      <w:r w:rsidR="00552B58">
        <w:rPr>
          <w:sz w:val="24"/>
          <w:szCs w:val="24"/>
        </w:rPr>
        <w:t xml:space="preserve"> </w:t>
      </w:r>
      <w:r w:rsidR="003F2C2A">
        <w:rPr>
          <w:sz w:val="24"/>
          <w:szCs w:val="24"/>
        </w:rPr>
        <w:t xml:space="preserve"> </w:t>
      </w:r>
      <w:r w:rsidR="00BE0FD4">
        <w:rPr>
          <w:sz w:val="24"/>
          <w:szCs w:val="24"/>
        </w:rPr>
        <w:t xml:space="preserve">           0</w:t>
      </w:r>
      <w:r w:rsidR="0039563B">
        <w:rPr>
          <w:sz w:val="24"/>
          <w:szCs w:val="24"/>
        </w:rPr>
        <w:t>902-1</w:t>
      </w:r>
      <w:r w:rsidR="00E60362">
        <w:rPr>
          <w:sz w:val="24"/>
          <w:szCs w:val="24"/>
        </w:rPr>
        <w:t>5</w:t>
      </w:r>
      <w:r w:rsidR="006D03CF" w:rsidRPr="003555B5">
        <w:rPr>
          <w:sz w:val="24"/>
          <w:szCs w:val="24"/>
        </w:rPr>
        <w:tab/>
      </w:r>
    </w:p>
    <w:p w:rsidR="003F5908" w:rsidRPr="0039563B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3. Th</w:t>
      </w:r>
      <w:r w:rsidR="00E86149">
        <w:rPr>
          <w:sz w:val="24"/>
          <w:szCs w:val="24"/>
        </w:rPr>
        <w:t>.</w:t>
      </w:r>
      <w:r w:rsidR="00BF0AF9">
        <w:rPr>
          <w:sz w:val="24"/>
          <w:szCs w:val="24"/>
        </w:rPr>
        <w:t>S</w:t>
      </w:r>
      <w:r w:rsidRPr="003555B5">
        <w:rPr>
          <w:sz w:val="24"/>
          <w:szCs w:val="24"/>
        </w:rPr>
        <w:t>.</w:t>
      </w:r>
      <w:r w:rsidR="00C55DF7">
        <w:rPr>
          <w:sz w:val="24"/>
          <w:szCs w:val="24"/>
        </w:rPr>
        <w:t xml:space="preserve"> </w:t>
      </w:r>
      <w:r w:rsidR="000D28D4">
        <w:rPr>
          <w:sz w:val="24"/>
          <w:szCs w:val="24"/>
        </w:rPr>
        <w:t>Phan Thị Mai Phương</w:t>
      </w:r>
      <w:r w:rsidR="0039563B">
        <w:rPr>
          <w:sz w:val="24"/>
          <w:szCs w:val="24"/>
        </w:rPr>
        <w:t xml:space="preserve">                          </w:t>
      </w:r>
      <w:r w:rsidR="000D28D4">
        <w:rPr>
          <w:sz w:val="24"/>
          <w:szCs w:val="24"/>
        </w:rPr>
        <w:t>0902-18</w:t>
      </w:r>
    </w:p>
    <w:p w:rsidR="00744C77" w:rsidRPr="005416F2" w:rsidRDefault="00381D22" w:rsidP="005B3B49">
      <w:pPr>
        <w:pStyle w:val="BodyText2"/>
        <w:spacing w:after="0" w:line="360" w:lineRule="exact"/>
        <w:ind w:left="520" w:hanging="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6447AD"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5416F2">
        <w:rPr>
          <w:b/>
          <w:sz w:val="24"/>
          <w:szCs w:val="24"/>
        </w:rPr>
        <w:t xml:space="preserve"> </w:t>
      </w:r>
      <w:r w:rsidR="00312E17">
        <w:rPr>
          <w:b/>
          <w:sz w:val="24"/>
          <w:szCs w:val="24"/>
        </w:rPr>
        <w:t>Tự động hóa</w:t>
      </w:r>
    </w:p>
    <w:p w:rsidR="005416F2" w:rsidRDefault="00381D22" w:rsidP="005B3B49">
      <w:pPr>
        <w:pStyle w:val="BodyText2"/>
        <w:tabs>
          <w:tab w:val="num" w:pos="520"/>
        </w:tabs>
        <w:spacing w:after="0" w:line="360" w:lineRule="exact"/>
        <w:ind w:left="520" w:hanging="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6447AD" w:rsidRPr="003555B5">
        <w:rPr>
          <w:b/>
          <w:sz w:val="24"/>
          <w:szCs w:val="24"/>
        </w:rPr>
        <w:t>2.3. Khoa</w:t>
      </w:r>
      <w:r w:rsidR="005416F2">
        <w:rPr>
          <w:b/>
          <w:sz w:val="24"/>
          <w:szCs w:val="24"/>
        </w:rPr>
        <w:t xml:space="preserve">: </w:t>
      </w:r>
      <w:r w:rsidR="00312E17">
        <w:rPr>
          <w:b/>
          <w:sz w:val="24"/>
          <w:szCs w:val="24"/>
        </w:rPr>
        <w:t>Cơ điện</w:t>
      </w:r>
    </w:p>
    <w:p w:rsidR="00312E17" w:rsidRPr="002B16F1" w:rsidRDefault="00744C77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AE2740" w:rsidRPr="002B16F1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  <w:r w:rsidR="00AE2740" w:rsidRPr="002B16F1">
        <w:rPr>
          <w:b/>
          <w:bCs/>
          <w:color w:val="000000"/>
          <w:sz w:val="24"/>
          <w:szCs w:val="24"/>
        </w:rPr>
        <w:t xml:space="preserve">: </w:t>
      </w:r>
    </w:p>
    <w:p w:rsid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3.1</w:t>
      </w:r>
      <w:r w:rsidR="00312E17" w:rsidRPr="00312E17">
        <w:rPr>
          <w:b/>
          <w:bCs/>
          <w:color w:val="000000"/>
          <w:sz w:val="24"/>
          <w:szCs w:val="24"/>
        </w:rPr>
        <w:t xml:space="preserve">. </w:t>
      </w:r>
      <w:r w:rsidR="00044D2F">
        <w:rPr>
          <w:b/>
          <w:bCs/>
          <w:color w:val="000000"/>
          <w:sz w:val="24"/>
          <w:szCs w:val="24"/>
        </w:rPr>
        <w:t xml:space="preserve">Học phần </w:t>
      </w:r>
      <w:r w:rsidR="00312E17" w:rsidRPr="00312E17">
        <w:rPr>
          <w:b/>
          <w:bCs/>
          <w:color w:val="000000"/>
          <w:sz w:val="24"/>
          <w:szCs w:val="24"/>
        </w:rPr>
        <w:t>tiên quyết:</w:t>
      </w:r>
      <w:r w:rsidR="00AC757F">
        <w:rPr>
          <w:b/>
          <w:bCs/>
          <w:color w:val="000000"/>
          <w:sz w:val="24"/>
          <w:szCs w:val="24"/>
        </w:rPr>
        <w:t xml:space="preserve"> </w:t>
      </w:r>
      <w:r w:rsidR="00AC757F">
        <w:rPr>
          <w:bCs/>
          <w:color w:val="000000"/>
          <w:sz w:val="24"/>
          <w:szCs w:val="24"/>
        </w:rPr>
        <w:t>Kỹ thuật số - logic (7090216)</w:t>
      </w:r>
      <w:r w:rsidR="00312E17">
        <w:rPr>
          <w:bCs/>
          <w:color w:val="000000"/>
          <w:sz w:val="24"/>
          <w:szCs w:val="24"/>
        </w:rPr>
        <w:t xml:space="preserve"> </w:t>
      </w:r>
    </w:p>
    <w:p w:rsidR="00312E17" w:rsidRP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3.2. </w:t>
      </w:r>
      <w:r w:rsidR="00044D2F">
        <w:rPr>
          <w:b/>
          <w:bCs/>
          <w:color w:val="000000"/>
          <w:sz w:val="24"/>
          <w:szCs w:val="24"/>
        </w:rPr>
        <w:t>Học phần</w:t>
      </w:r>
      <w:r w:rsidR="00312E17" w:rsidRPr="00312E17">
        <w:rPr>
          <w:b/>
          <w:bCs/>
          <w:color w:val="000000"/>
          <w:sz w:val="24"/>
          <w:szCs w:val="24"/>
        </w:rPr>
        <w:t xml:space="preserve"> học trước:</w:t>
      </w:r>
      <w:r w:rsidR="00312E17">
        <w:rPr>
          <w:bCs/>
          <w:color w:val="000000"/>
          <w:sz w:val="24"/>
          <w:szCs w:val="24"/>
        </w:rPr>
        <w:t xml:space="preserve"> </w:t>
      </w:r>
      <w:r w:rsidR="00AC757F">
        <w:rPr>
          <w:bCs/>
          <w:color w:val="000000"/>
          <w:sz w:val="24"/>
          <w:szCs w:val="24"/>
        </w:rPr>
        <w:t>Lý thuyết mạch (7090316)</w:t>
      </w:r>
    </w:p>
    <w:p w:rsidR="00744C77" w:rsidRPr="00312E17" w:rsidRDefault="00744C77" w:rsidP="003D7254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</w:rPr>
      </w:pPr>
      <w:r>
        <w:rPr>
          <w:b/>
          <w:bCs/>
        </w:rPr>
        <w:t xml:space="preserve">    4.1.</w:t>
      </w:r>
      <w:r w:rsidR="00C55DF7">
        <w:rPr>
          <w:b/>
          <w:bCs/>
        </w:rPr>
        <w:t xml:space="preserve"> </w:t>
      </w:r>
      <w:r w:rsidR="00744C77" w:rsidRPr="00AB7753">
        <w:rPr>
          <w:b/>
          <w:bCs/>
          <w:lang w:val="vi-VN"/>
        </w:rPr>
        <w:t>Kiến thức</w:t>
      </w:r>
      <w:r w:rsidR="00312E17" w:rsidRPr="00AB7753">
        <w:rPr>
          <w:b/>
          <w:bCs/>
        </w:rPr>
        <w:t>:</w:t>
      </w:r>
      <w:r w:rsidR="00744C77" w:rsidRPr="00AB7753">
        <w:rPr>
          <w:b/>
          <w:bCs/>
          <w:lang w:val="vi-VN"/>
        </w:rPr>
        <w:t xml:space="preserve"> </w:t>
      </w:r>
    </w:p>
    <w:p w:rsidR="00CE52CF" w:rsidRPr="009624D3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4.1.</w:t>
      </w:r>
      <w:r w:rsidR="00670E14" w:rsidRPr="009624D3">
        <w:rPr>
          <w:bCs/>
        </w:rPr>
        <w:t>1.</w:t>
      </w:r>
      <w:r w:rsidRPr="009624D3">
        <w:rPr>
          <w:bCs/>
        </w:rPr>
        <w:t xml:space="preserve"> </w:t>
      </w:r>
      <w:r w:rsidR="00AB7753" w:rsidRPr="009624D3">
        <w:rPr>
          <w:bCs/>
        </w:rPr>
        <w:t xml:space="preserve">Nắm được </w:t>
      </w:r>
      <w:r w:rsidR="00866130">
        <w:rPr>
          <w:bCs/>
        </w:rPr>
        <w:t xml:space="preserve">cơ chế hoạt động của các cổng logic cơ bản: AND, OR, NOT, NAND, NOR, XOR.  </w:t>
      </w:r>
    </w:p>
    <w:p w:rsidR="00CE52CF" w:rsidRPr="009624D3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4.1.</w:t>
      </w:r>
      <w:r w:rsidR="00670E14" w:rsidRPr="009624D3">
        <w:rPr>
          <w:bCs/>
        </w:rPr>
        <w:t>2</w:t>
      </w:r>
      <w:r w:rsidRPr="009624D3">
        <w:rPr>
          <w:bCs/>
        </w:rPr>
        <w:t xml:space="preserve">. </w:t>
      </w:r>
      <w:r w:rsidR="00866130">
        <w:rPr>
          <w:bCs/>
        </w:rPr>
        <w:t>Hiểu và nắm được nguyên lý làm việc của các cổng AND, OR, NOT</w:t>
      </w:r>
      <w:r w:rsidR="00BB2056">
        <w:rPr>
          <w:bCs/>
        </w:rPr>
        <w:t>, XOR</w:t>
      </w:r>
      <w:r w:rsidR="00866130">
        <w:rPr>
          <w:bCs/>
        </w:rPr>
        <w:t xml:space="preserve"> được xây dựng từ các cổng NAND và NOR</w:t>
      </w:r>
    </w:p>
    <w:p w:rsidR="00BB2056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</w:t>
      </w:r>
      <w:r w:rsidR="00AB0078">
        <w:rPr>
          <w:bCs/>
        </w:rPr>
        <w:t xml:space="preserve"> </w:t>
      </w:r>
      <w:r w:rsidRPr="009624D3">
        <w:rPr>
          <w:bCs/>
        </w:rPr>
        <w:t>4.1.</w:t>
      </w:r>
      <w:r w:rsidR="00670E14" w:rsidRPr="009624D3">
        <w:rPr>
          <w:bCs/>
        </w:rPr>
        <w:t>3</w:t>
      </w:r>
      <w:r w:rsidRPr="009624D3">
        <w:rPr>
          <w:bCs/>
        </w:rPr>
        <w:t xml:space="preserve">. </w:t>
      </w:r>
      <w:r w:rsidR="00BB2056">
        <w:rPr>
          <w:bCs/>
        </w:rPr>
        <w:t>Nắm được nguyên lý hoạt động của các mạch logic chức năng: Flip-Flop, bộ đếm, bộ phân kênh, bộ giải mã, mã hóa …</w:t>
      </w:r>
    </w:p>
    <w:p w:rsidR="00CE52CF" w:rsidRPr="009624D3" w:rsidRDefault="00BB2056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>
        <w:rPr>
          <w:bCs/>
        </w:rPr>
        <w:t xml:space="preserve">       </w:t>
      </w:r>
      <w:r w:rsidR="00AB0078">
        <w:rPr>
          <w:bCs/>
        </w:rPr>
        <w:t xml:space="preserve">  </w:t>
      </w:r>
      <w:r>
        <w:rPr>
          <w:bCs/>
        </w:rPr>
        <w:t xml:space="preserve">4.1.4. Nắm được nguyên lý làm việc của các bộ chuyển đổi ADC và DAC, mạch giải mã hiện số Led 7 thanh.   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  <w:i/>
        </w:rPr>
      </w:pPr>
      <w:r>
        <w:rPr>
          <w:b/>
          <w:bCs/>
        </w:rPr>
        <w:t xml:space="preserve">    4.2. </w:t>
      </w:r>
      <w:r w:rsidR="00744C77" w:rsidRPr="00D0202C">
        <w:rPr>
          <w:b/>
          <w:bCs/>
          <w:lang w:val="vi-VN"/>
        </w:rPr>
        <w:t>Kỹ năng</w:t>
      </w:r>
      <w:r w:rsidR="00AB7753" w:rsidRPr="00D0202C">
        <w:rPr>
          <w:b/>
          <w:bCs/>
        </w:rPr>
        <w:t>:</w:t>
      </w:r>
      <w:r w:rsidR="00AB7753" w:rsidRPr="00D0202C">
        <w:rPr>
          <w:b/>
          <w:bCs/>
          <w:i/>
          <w:lang w:val="vi-VN"/>
        </w:rPr>
        <w:t xml:space="preserve"> </w:t>
      </w:r>
    </w:p>
    <w:p w:rsidR="00682F30" w:rsidRPr="00682F30" w:rsidRDefault="00CE52CF" w:rsidP="00682F30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 </w:t>
      </w:r>
      <w:r w:rsidR="00AB0078">
        <w:rPr>
          <w:bCs/>
        </w:rPr>
        <w:t xml:space="preserve"> </w:t>
      </w:r>
      <w:r w:rsidRPr="009624D3">
        <w:rPr>
          <w:bCs/>
        </w:rPr>
        <w:t>4.2.1.</w:t>
      </w:r>
      <w:r w:rsidRPr="00682F30">
        <w:rPr>
          <w:bCs/>
        </w:rPr>
        <w:t xml:space="preserve"> </w:t>
      </w:r>
      <w:r w:rsidR="00C55DF7" w:rsidRPr="009624D3">
        <w:rPr>
          <w:bCs/>
        </w:rPr>
        <w:t xml:space="preserve">Kỹ năng </w:t>
      </w:r>
      <w:r w:rsidR="00D604A5">
        <w:rPr>
          <w:bCs/>
        </w:rPr>
        <w:t>thiết kế</w:t>
      </w:r>
      <w:r w:rsidR="00C55DF7" w:rsidRPr="009624D3">
        <w:rPr>
          <w:bCs/>
        </w:rPr>
        <w:t xml:space="preserve">, xây dựng </w:t>
      </w:r>
      <w:r w:rsidR="00682F30">
        <w:rPr>
          <w:bCs/>
        </w:rPr>
        <w:t xml:space="preserve">các bài thực hành kỹ thuật số - logic từ các IC logic cơ bản: </w:t>
      </w:r>
      <w:r w:rsidR="00682F30" w:rsidRPr="00682F30">
        <w:rPr>
          <w:bCs/>
        </w:rPr>
        <w:t xml:space="preserve">74LS00, 74LS02, 74LS32, 74LS08, 74LS04 </w:t>
      </w:r>
    </w:p>
    <w:p w:rsidR="00C55DF7" w:rsidRPr="009624D3" w:rsidRDefault="00AB0078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>
        <w:rPr>
          <w:bCs/>
        </w:rPr>
        <w:t xml:space="preserve">        </w:t>
      </w:r>
      <w:r w:rsidR="00D604A5">
        <w:rPr>
          <w:bCs/>
        </w:rPr>
        <w:t xml:space="preserve"> </w:t>
      </w:r>
      <w:r w:rsidR="00CE52CF" w:rsidRPr="009624D3">
        <w:rPr>
          <w:bCs/>
        </w:rPr>
        <w:t>4.2.2.</w:t>
      </w:r>
      <w:r w:rsidR="00682F30">
        <w:rPr>
          <w:bCs/>
        </w:rPr>
        <w:t xml:space="preserve"> Kỹ năng sử dụng thiết bị đo, kiểm tra mạch số bằng máy hiện </w:t>
      </w:r>
      <w:r w:rsidR="00D604A5">
        <w:rPr>
          <w:bCs/>
        </w:rPr>
        <w:t>só</w:t>
      </w:r>
      <w:r w:rsidR="00682F30">
        <w:rPr>
          <w:bCs/>
        </w:rPr>
        <w:t xml:space="preserve">ng Osiloskop </w:t>
      </w:r>
      <w:r w:rsidR="00CE52CF" w:rsidRPr="009624D3">
        <w:rPr>
          <w:bCs/>
        </w:rPr>
        <w:t xml:space="preserve"> </w:t>
      </w:r>
    </w:p>
    <w:p w:rsidR="00C55DF7" w:rsidRPr="009624D3" w:rsidRDefault="00C55DF7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   </w:t>
      </w:r>
      <w:r w:rsidR="00AB0078">
        <w:rPr>
          <w:bCs/>
        </w:rPr>
        <w:t xml:space="preserve"> </w:t>
      </w:r>
      <w:r w:rsidR="00FE0CB1">
        <w:rPr>
          <w:bCs/>
        </w:rPr>
        <w:t xml:space="preserve"> </w:t>
      </w:r>
      <w:r w:rsidR="00CE52CF" w:rsidRPr="009624D3">
        <w:rPr>
          <w:bCs/>
        </w:rPr>
        <w:t xml:space="preserve">4.2.3. </w:t>
      </w:r>
      <w:r w:rsidRPr="009624D3">
        <w:rPr>
          <w:bCs/>
        </w:rPr>
        <w:t xml:space="preserve">Kỹ năng </w:t>
      </w:r>
      <w:r w:rsidR="00B65921">
        <w:rPr>
          <w:bCs/>
        </w:rPr>
        <w:t xml:space="preserve">lắp ráp mạch và tối ưu hóa từ các linh kiện cho các </w:t>
      </w:r>
      <w:r w:rsidR="00D604A5">
        <w:rPr>
          <w:bCs/>
        </w:rPr>
        <w:t>mạch số - logic</w:t>
      </w:r>
    </w:p>
    <w:p w:rsidR="00D0202C" w:rsidRPr="009624D3" w:rsidRDefault="00C55DF7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  <w:lang w:val="vi-VN"/>
        </w:rPr>
      </w:pPr>
      <w:r w:rsidRPr="009624D3">
        <w:rPr>
          <w:bCs/>
        </w:rPr>
        <w:lastRenderedPageBreak/>
        <w:t xml:space="preserve">        4.2.4. Kỹ năng làm việc nhóm</w:t>
      </w:r>
      <w:r w:rsidR="00B65921">
        <w:rPr>
          <w:bCs/>
        </w:rPr>
        <w:t>, trình bày và</w:t>
      </w:r>
      <w:r w:rsidRPr="009624D3">
        <w:rPr>
          <w:bCs/>
        </w:rPr>
        <w:t xml:space="preserve"> thuyết trình. </w:t>
      </w:r>
      <w:r w:rsidR="00D0202C" w:rsidRPr="009624D3">
        <w:rPr>
          <w:bCs/>
        </w:rPr>
        <w:t xml:space="preserve">   </w:t>
      </w:r>
      <w:r w:rsidR="00AB7753" w:rsidRPr="009624D3">
        <w:rPr>
          <w:bCs/>
        </w:rPr>
        <w:t xml:space="preserve"> </w:t>
      </w:r>
    </w:p>
    <w:p w:rsidR="0037392A" w:rsidRPr="002B16F1" w:rsidRDefault="00BA09EA" w:rsidP="001A587B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2B16F1">
        <w:rPr>
          <w:b/>
          <w:bCs/>
          <w:color w:val="000000"/>
          <w:sz w:val="24"/>
          <w:szCs w:val="24"/>
        </w:rPr>
        <w:t>T</w:t>
      </w:r>
      <w:r w:rsidR="00744C77" w:rsidRPr="002B16F1">
        <w:rPr>
          <w:b/>
          <w:bCs/>
          <w:color w:val="000000"/>
          <w:sz w:val="24"/>
          <w:szCs w:val="24"/>
        </w:rPr>
        <w:t>óm tắt nội dung học phần</w:t>
      </w:r>
      <w:r w:rsidR="0037392A" w:rsidRPr="002B16F1">
        <w:rPr>
          <w:b/>
          <w:bCs/>
          <w:color w:val="000000"/>
          <w:sz w:val="24"/>
          <w:szCs w:val="24"/>
        </w:rPr>
        <w:t xml:space="preserve">: </w:t>
      </w:r>
    </w:p>
    <w:p w:rsidR="00F067DA" w:rsidRPr="009624D3" w:rsidRDefault="00F067DA" w:rsidP="00F067DA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  <w:color w:val="000000"/>
        </w:rPr>
        <w:t xml:space="preserve">   </w:t>
      </w:r>
      <w:r w:rsidRPr="009624D3">
        <w:rPr>
          <w:bCs/>
        </w:rPr>
        <w:t xml:space="preserve"> 5.1. </w:t>
      </w:r>
      <w:r w:rsidR="0037392A" w:rsidRPr="009624D3">
        <w:rPr>
          <w:bCs/>
        </w:rPr>
        <w:t>Cơ sở lý thuyết</w:t>
      </w:r>
      <w:r w:rsidRPr="009624D3">
        <w:rPr>
          <w:bCs/>
        </w:rPr>
        <w:t xml:space="preserve">, </w:t>
      </w:r>
      <w:r w:rsidR="00FE0CB1">
        <w:rPr>
          <w:bCs/>
        </w:rPr>
        <w:t>cơ chế hoạt động, bảng chân lý của các cổng Logic cơ bản</w:t>
      </w:r>
    </w:p>
    <w:p w:rsidR="00F067DA" w:rsidRPr="009624D3" w:rsidRDefault="0037392A" w:rsidP="00F067DA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</w:t>
      </w:r>
      <w:r w:rsidR="00F067DA" w:rsidRPr="009624D3">
        <w:rPr>
          <w:bCs/>
        </w:rPr>
        <w:t xml:space="preserve">   5.2. </w:t>
      </w:r>
      <w:r w:rsidR="004838CD">
        <w:rPr>
          <w:bCs/>
        </w:rPr>
        <w:t xml:space="preserve">Thiết kế, xây dựng và lắp mạch hoạt động cho các cổng logic từ các IC logic. </w:t>
      </w:r>
    </w:p>
    <w:p w:rsidR="00F328C7" w:rsidRDefault="00F067DA" w:rsidP="00F328C7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5.3. </w:t>
      </w:r>
      <w:r w:rsidR="00F328C7">
        <w:rPr>
          <w:bCs/>
        </w:rPr>
        <w:t>Thiết kế, xây dựng và lắp mạch logic chức năng: mạch Flip-Flop, bộ đếm, bộ phân kênh, bộ giải mã, mã hóa …</w:t>
      </w:r>
    </w:p>
    <w:p w:rsidR="00F328C7" w:rsidRDefault="00F328C7" w:rsidP="00F328C7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9624D3">
        <w:rPr>
          <w:bCs/>
        </w:rPr>
        <w:t xml:space="preserve">    5.</w:t>
      </w:r>
      <w:r>
        <w:rPr>
          <w:bCs/>
        </w:rPr>
        <w:t>4</w:t>
      </w:r>
      <w:r w:rsidRPr="009624D3">
        <w:rPr>
          <w:bCs/>
        </w:rPr>
        <w:t xml:space="preserve">. </w:t>
      </w:r>
      <w:r>
        <w:rPr>
          <w:bCs/>
        </w:rPr>
        <w:t xml:space="preserve">Thiết kế lắp mạch </w:t>
      </w:r>
      <w:r w:rsidR="004466CF">
        <w:rPr>
          <w:bCs/>
        </w:rPr>
        <w:t xml:space="preserve">thực hiện chuyển đổi ADC và DAC và mạch giải mã LED 7 thanh hiện số sử dụng IC logic cơ bản AND,OR,NOT và mạch </w:t>
      </w:r>
      <w:r w:rsidR="00A66B76">
        <w:rPr>
          <w:bCs/>
        </w:rPr>
        <w:t xml:space="preserve">chỉ dùng </w:t>
      </w:r>
      <w:r w:rsidR="004466CF">
        <w:rPr>
          <w:bCs/>
        </w:rPr>
        <w:t xml:space="preserve">NAND. </w:t>
      </w:r>
      <w:r>
        <w:rPr>
          <w:bCs/>
        </w:rPr>
        <w:t xml:space="preserve"> </w:t>
      </w:r>
    </w:p>
    <w:p w:rsidR="008E272F" w:rsidRPr="002B16F1" w:rsidRDefault="00AB6171" w:rsidP="001A587B">
      <w:pPr>
        <w:pStyle w:val="ListParagraph"/>
        <w:tabs>
          <w:tab w:val="left" w:pos="810"/>
        </w:tabs>
        <w:spacing w:before="120" w:line="360" w:lineRule="exact"/>
        <w:ind w:left="261" w:hanging="261"/>
        <w:jc w:val="both"/>
        <w:rPr>
          <w:b/>
          <w:bCs/>
          <w:color w:val="000000"/>
        </w:rPr>
      </w:pPr>
      <w:r w:rsidRPr="00AB6171">
        <w:rPr>
          <w:b/>
          <w:bCs/>
          <w:color w:val="000000"/>
        </w:rPr>
        <w:t xml:space="preserve">6. </w:t>
      </w:r>
      <w:r w:rsidR="009624D3">
        <w:rPr>
          <w:b/>
          <w:bCs/>
          <w:color w:val="000000"/>
        </w:rPr>
        <w:t xml:space="preserve"> </w:t>
      </w:r>
      <w:r w:rsidR="009540AF" w:rsidRPr="002B16F1">
        <w:rPr>
          <w:b/>
          <w:bCs/>
          <w:color w:val="000000"/>
        </w:rPr>
        <w:t>Cấu trúc nội dung học phần</w:t>
      </w:r>
    </w:p>
    <w:p w:rsidR="004A21C9" w:rsidRPr="008E272F" w:rsidRDefault="00430DDA" w:rsidP="003B47DD">
      <w:pPr>
        <w:pStyle w:val="BodyText2"/>
        <w:tabs>
          <w:tab w:val="left" w:pos="630"/>
        </w:tabs>
        <w:spacing w:line="360" w:lineRule="exact"/>
        <w:jc w:val="both"/>
        <w:rPr>
          <w:b/>
          <w:bCs/>
          <w:sz w:val="24"/>
          <w:szCs w:val="24"/>
          <w:lang w:val="nl-NL"/>
        </w:rPr>
      </w:pPr>
      <w:r w:rsidRPr="008E272F">
        <w:rPr>
          <w:b/>
          <w:bCs/>
          <w:sz w:val="24"/>
          <w:szCs w:val="24"/>
          <w:lang w:val="nl-NL"/>
        </w:rPr>
        <w:t xml:space="preserve">      </w:t>
      </w:r>
      <w:r w:rsidR="00BA7C39" w:rsidRPr="008E272F">
        <w:rPr>
          <w:b/>
          <w:bCs/>
          <w:sz w:val="24"/>
          <w:szCs w:val="24"/>
          <w:lang w:val="nl-NL"/>
        </w:rPr>
        <w:t>Bảng 1</w:t>
      </w:r>
      <w:r w:rsidR="004A21C9" w:rsidRPr="008E272F">
        <w:rPr>
          <w:b/>
          <w:bCs/>
          <w:sz w:val="24"/>
          <w:szCs w:val="24"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5221"/>
        <w:gridCol w:w="992"/>
        <w:gridCol w:w="1577"/>
      </w:tblGrid>
      <w:tr w:rsidR="001265BC" w:rsidRPr="003555B5" w:rsidTr="002B16F1"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670E14" w:rsidTr="00552B58">
        <w:tc>
          <w:tcPr>
            <w:tcW w:w="1300" w:type="dxa"/>
            <w:tcBorders>
              <w:top w:val="single" w:sz="4" w:space="0" w:color="auto"/>
            </w:tcBorders>
          </w:tcPr>
          <w:p w:rsidR="003B73BB" w:rsidRPr="00670E14" w:rsidRDefault="00BA09EA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>Đề mục</w:t>
            </w:r>
          </w:p>
        </w:tc>
        <w:tc>
          <w:tcPr>
            <w:tcW w:w="5221" w:type="dxa"/>
            <w:tcBorders>
              <w:top w:val="single" w:sz="4" w:space="0" w:color="auto"/>
            </w:tcBorders>
          </w:tcPr>
          <w:p w:rsidR="003B73BB" w:rsidRPr="00670E14" w:rsidRDefault="003B73BB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70E14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670E14" w:rsidRDefault="003B73BB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70E14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3B73BB" w:rsidRPr="00670E14" w:rsidRDefault="00EE3756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670E14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670E14" w:rsidTr="00552B58">
        <w:trPr>
          <w:trHeight w:val="475"/>
        </w:trPr>
        <w:tc>
          <w:tcPr>
            <w:tcW w:w="1300" w:type="dxa"/>
            <w:vAlign w:val="center"/>
          </w:tcPr>
          <w:p w:rsidR="003B73BB" w:rsidRPr="00BF0AF9" w:rsidRDefault="00670E14" w:rsidP="00670E14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F0AF9">
              <w:rPr>
                <w:b/>
                <w:bCs/>
                <w:lang w:val="nl-NL"/>
              </w:rPr>
              <w:t>1</w:t>
            </w:r>
          </w:p>
        </w:tc>
        <w:tc>
          <w:tcPr>
            <w:tcW w:w="5221" w:type="dxa"/>
            <w:vAlign w:val="center"/>
          </w:tcPr>
          <w:p w:rsidR="003B73BB" w:rsidRDefault="00670E14" w:rsidP="00347015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670E14">
              <w:rPr>
                <w:bCs/>
              </w:rPr>
              <w:t xml:space="preserve">Giới thiệu </w:t>
            </w:r>
            <w:r w:rsidR="006E46E8">
              <w:rPr>
                <w:bCs/>
              </w:rPr>
              <w:t xml:space="preserve">các </w:t>
            </w:r>
            <w:r w:rsidRPr="00670E14">
              <w:rPr>
                <w:bCs/>
              </w:rPr>
              <w:t>nội dung</w:t>
            </w:r>
            <w:r w:rsidR="006E46E8">
              <w:rPr>
                <w:bCs/>
              </w:rPr>
              <w:t xml:space="preserve"> </w:t>
            </w:r>
            <w:r w:rsidRPr="00670E14">
              <w:rPr>
                <w:bCs/>
              </w:rPr>
              <w:t xml:space="preserve">thực thập – các bước tiến hành, </w:t>
            </w:r>
            <w:r w:rsidR="006E46E8">
              <w:rPr>
                <w:bCs/>
              </w:rPr>
              <w:t xml:space="preserve">kiến thức cần </w:t>
            </w:r>
            <w:r w:rsidRPr="00670E14">
              <w:rPr>
                <w:bCs/>
              </w:rPr>
              <w:t>chuẩn bị…</w:t>
            </w:r>
            <w:r w:rsidR="006E46E8">
              <w:rPr>
                <w:bCs/>
              </w:rPr>
              <w:t>linh kiệ</w:t>
            </w:r>
            <w:r w:rsidR="00903F8A">
              <w:rPr>
                <w:bCs/>
              </w:rPr>
              <w:t>n, IC …</w:t>
            </w:r>
          </w:p>
          <w:p w:rsidR="00670E14" w:rsidRPr="00670E14" w:rsidRDefault="00670E14" w:rsidP="00347015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- Học an toàn – tìm hiểu nội quy PTN</w:t>
            </w:r>
          </w:p>
        </w:tc>
        <w:tc>
          <w:tcPr>
            <w:tcW w:w="992" w:type="dxa"/>
            <w:vAlign w:val="center"/>
          </w:tcPr>
          <w:p w:rsidR="003B73BB" w:rsidRPr="00670E14" w:rsidRDefault="00AE31C2" w:rsidP="00254586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77" w:type="dxa"/>
            <w:vAlign w:val="center"/>
          </w:tcPr>
          <w:p w:rsidR="003B73BB" w:rsidRPr="00670E14" w:rsidRDefault="00C609F1" w:rsidP="002B16F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670E14">
              <w:rPr>
                <w:bCs/>
              </w:rPr>
              <w:t>4.1.1</w:t>
            </w:r>
            <w:r w:rsidR="00670E14" w:rsidRPr="00670E14">
              <w:rPr>
                <w:bCs/>
              </w:rPr>
              <w:t>;</w:t>
            </w:r>
            <w:r w:rsidR="006E46E8">
              <w:rPr>
                <w:bCs/>
              </w:rPr>
              <w:t xml:space="preserve"> </w:t>
            </w:r>
            <w:r w:rsidR="00670E14" w:rsidRPr="00670E14">
              <w:rPr>
                <w:bCs/>
              </w:rPr>
              <w:t>4.1.2</w:t>
            </w:r>
          </w:p>
        </w:tc>
      </w:tr>
      <w:tr w:rsidR="00670E14" w:rsidRPr="003555B5" w:rsidTr="00C9273E">
        <w:trPr>
          <w:trHeight w:val="448"/>
        </w:trPr>
        <w:tc>
          <w:tcPr>
            <w:tcW w:w="9090" w:type="dxa"/>
            <w:gridSpan w:val="4"/>
          </w:tcPr>
          <w:p w:rsidR="00670E14" w:rsidRPr="003555B5" w:rsidRDefault="00670E14" w:rsidP="00670E14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</w:t>
            </w:r>
            <w:r>
              <w:rPr>
                <w:b/>
                <w:bCs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Thực hành/ thực tập/ thí nghiệm</w:t>
            </w:r>
          </w:p>
        </w:tc>
      </w:tr>
      <w:tr w:rsidR="00670E14" w:rsidRPr="003555B5" w:rsidTr="008B4989">
        <w:trPr>
          <w:trHeight w:val="1104"/>
        </w:trPr>
        <w:tc>
          <w:tcPr>
            <w:tcW w:w="1300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>Bài 1</w:t>
            </w:r>
          </w:p>
        </w:tc>
        <w:tc>
          <w:tcPr>
            <w:tcW w:w="5221" w:type="dxa"/>
          </w:tcPr>
          <w:p w:rsidR="00670E14" w:rsidRPr="00670E14" w:rsidRDefault="00AE31C2" w:rsidP="00347015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Thực hành với các mạch logic cơ bản</w:t>
            </w:r>
          </w:p>
          <w:p w:rsidR="00670E14" w:rsidRDefault="00670E14" w:rsidP="0034701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="00870DAC">
              <w:rPr>
                <w:bCs/>
                <w:sz w:val="24"/>
                <w:szCs w:val="24"/>
              </w:rPr>
              <w:t xml:space="preserve">Tìm hiểu các sơ đồ chân IC và chức năng từng chấn của IC logic. </w:t>
            </w:r>
          </w:p>
          <w:p w:rsidR="00870DAC" w:rsidRPr="00670E14" w:rsidRDefault="00870DAC" w:rsidP="00347015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Thực hành lắp ghép mạch trên Kit thự c hành.</w:t>
            </w:r>
          </w:p>
        </w:tc>
        <w:tc>
          <w:tcPr>
            <w:tcW w:w="992" w:type="dxa"/>
            <w:vAlign w:val="center"/>
          </w:tcPr>
          <w:p w:rsidR="00670E14" w:rsidRPr="00670E14" w:rsidRDefault="00AE31C2" w:rsidP="00670E14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670E14" w:rsidRPr="003555B5" w:rsidRDefault="00670E14" w:rsidP="00870DA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</w:t>
            </w:r>
            <w:r w:rsidR="00870DAC">
              <w:rPr>
                <w:bCs/>
              </w:rPr>
              <w:t>1</w:t>
            </w:r>
            <w:r>
              <w:rPr>
                <w:bCs/>
              </w:rPr>
              <w:t>.1;</w:t>
            </w:r>
            <w:r w:rsidR="00870DAC">
              <w:rPr>
                <w:bCs/>
              </w:rPr>
              <w:t xml:space="preserve"> 4.1.2; </w:t>
            </w:r>
            <w:r>
              <w:rPr>
                <w:bCs/>
              </w:rPr>
              <w:t>4.2.</w:t>
            </w:r>
            <w:r w:rsidR="00870DAC">
              <w:rPr>
                <w:bCs/>
              </w:rPr>
              <w:t>1</w:t>
            </w:r>
          </w:p>
        </w:tc>
      </w:tr>
      <w:tr w:rsidR="00670E14" w:rsidRPr="003555B5" w:rsidTr="008B4989">
        <w:trPr>
          <w:trHeight w:val="1104"/>
        </w:trPr>
        <w:tc>
          <w:tcPr>
            <w:tcW w:w="1300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 xml:space="preserve">Bài </w:t>
            </w:r>
            <w:r>
              <w:rPr>
                <w:b/>
                <w:bCs/>
              </w:rPr>
              <w:t>2</w:t>
            </w:r>
          </w:p>
        </w:tc>
        <w:tc>
          <w:tcPr>
            <w:tcW w:w="5221" w:type="dxa"/>
          </w:tcPr>
          <w:p w:rsidR="00347015" w:rsidRPr="00670E14" w:rsidRDefault="00347015" w:rsidP="00347015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Thực hành với các mạch logic chức năng</w:t>
            </w:r>
          </w:p>
          <w:p w:rsidR="00347015" w:rsidRPr="00347015" w:rsidRDefault="00347015" w:rsidP="00347015">
            <w:pPr>
              <w:pStyle w:val="ListParagraph"/>
              <w:ind w:left="0"/>
              <w:jc w:val="both"/>
              <w:rPr>
                <w:bCs/>
              </w:rPr>
            </w:pPr>
            <w:r w:rsidRPr="00347015">
              <w:rPr>
                <w:bCs/>
              </w:rPr>
              <w:t xml:space="preserve">- Lắp </w:t>
            </w:r>
            <w:r>
              <w:rPr>
                <w:bCs/>
              </w:rPr>
              <w:t xml:space="preserve">các </w:t>
            </w:r>
            <w:r w:rsidRPr="00347015">
              <w:rPr>
                <w:bCs/>
              </w:rPr>
              <w:t>mạch logic chức năng: mạch Flip-Flop, bộ đếm, bộ phân kênh, bộ giải mã, mã hóa …</w:t>
            </w:r>
          </w:p>
          <w:p w:rsidR="00670E14" w:rsidRPr="00670E14" w:rsidRDefault="00670E14" w:rsidP="00347015">
            <w:pPr>
              <w:pStyle w:val="ListParagraph"/>
              <w:ind w:left="0"/>
              <w:jc w:val="both"/>
              <w:rPr>
                <w:bCs/>
              </w:rPr>
            </w:pPr>
            <w:r w:rsidRPr="00347015">
              <w:rPr>
                <w:bCs/>
              </w:rPr>
              <w:t xml:space="preserve">- </w:t>
            </w:r>
            <w:r w:rsidR="00347015">
              <w:rPr>
                <w:bCs/>
              </w:rPr>
              <w:t>Trình bày, thảo luận, v</w:t>
            </w:r>
            <w:r w:rsidRPr="00347015">
              <w:rPr>
                <w:bCs/>
              </w:rPr>
              <w:t>iết báo cáo</w:t>
            </w:r>
            <w:r w:rsidR="00347015">
              <w:rPr>
                <w:bCs/>
              </w:rPr>
              <w:t xml:space="preserve"> kết quả thực hành.</w:t>
            </w:r>
          </w:p>
        </w:tc>
        <w:tc>
          <w:tcPr>
            <w:tcW w:w="992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670E14" w:rsidRDefault="00670E14" w:rsidP="00670E14">
            <w:pPr>
              <w:pStyle w:val="ListParagraph"/>
              <w:ind w:left="0"/>
              <w:jc w:val="center"/>
              <w:rPr>
                <w:bCs/>
              </w:rPr>
            </w:pPr>
            <w:r w:rsidRPr="00670E14">
              <w:rPr>
                <w:bCs/>
              </w:rPr>
              <w:t>4.1.</w:t>
            </w:r>
            <w:r>
              <w:rPr>
                <w:bCs/>
              </w:rPr>
              <w:t>3;4.2.</w:t>
            </w:r>
            <w:r w:rsidR="00347015">
              <w:rPr>
                <w:bCs/>
              </w:rPr>
              <w:t>2</w:t>
            </w:r>
            <w:r>
              <w:rPr>
                <w:bCs/>
              </w:rPr>
              <w:t>;</w:t>
            </w:r>
          </w:p>
          <w:p w:rsidR="00670E14" w:rsidRDefault="00347015" w:rsidP="0034701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4.2.3;</w:t>
            </w:r>
            <w:r w:rsidR="00670E14">
              <w:rPr>
                <w:bCs/>
              </w:rPr>
              <w:t>;4.2.4</w:t>
            </w:r>
          </w:p>
        </w:tc>
      </w:tr>
      <w:tr w:rsidR="00670E14" w:rsidRPr="003555B5" w:rsidTr="008B4989">
        <w:trPr>
          <w:trHeight w:val="1104"/>
        </w:trPr>
        <w:tc>
          <w:tcPr>
            <w:tcW w:w="1300" w:type="dxa"/>
            <w:vAlign w:val="center"/>
          </w:tcPr>
          <w:p w:rsidR="00670E14" w:rsidRPr="00670E14" w:rsidRDefault="00670E14" w:rsidP="00670E1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670E14">
              <w:rPr>
                <w:b/>
                <w:bCs/>
              </w:rPr>
              <w:t xml:space="preserve">Bài </w:t>
            </w:r>
            <w:r>
              <w:rPr>
                <w:b/>
                <w:bCs/>
              </w:rPr>
              <w:t>3</w:t>
            </w:r>
          </w:p>
        </w:tc>
        <w:tc>
          <w:tcPr>
            <w:tcW w:w="5221" w:type="dxa"/>
          </w:tcPr>
          <w:p w:rsidR="00347015" w:rsidRPr="00347015" w:rsidRDefault="00347015" w:rsidP="00347015">
            <w:pPr>
              <w:pStyle w:val="ListParagraph"/>
              <w:ind w:left="0"/>
              <w:rPr>
                <w:b/>
                <w:bCs/>
              </w:rPr>
            </w:pPr>
            <w:r w:rsidRPr="00347015">
              <w:rPr>
                <w:b/>
                <w:bCs/>
              </w:rPr>
              <w:t>Thực hành với các mạch chuyển đổi ADC/DAC và mạch giải mã led 7 thanh hiện sô.</w:t>
            </w:r>
          </w:p>
          <w:p w:rsidR="00347015" w:rsidRPr="001F0AF7" w:rsidRDefault="00347015" w:rsidP="00347015">
            <w:pPr>
              <w:rPr>
                <w:bCs/>
                <w:sz w:val="24"/>
                <w:szCs w:val="24"/>
              </w:rPr>
            </w:pPr>
            <w:r w:rsidRPr="00347015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F0AF7">
              <w:rPr>
                <w:bCs/>
                <w:sz w:val="24"/>
                <w:szCs w:val="24"/>
              </w:rPr>
              <w:t xml:space="preserve">Lắp mạch  ADC và DAC và mạch giải mã LED 7 thanh hiện số sử dụng IC logic cơ bản AND,OR,NOT và mạch chỉ </w:t>
            </w:r>
            <w:r w:rsidR="001F0AF7">
              <w:rPr>
                <w:bCs/>
                <w:sz w:val="24"/>
                <w:szCs w:val="24"/>
              </w:rPr>
              <w:t>dù</w:t>
            </w:r>
            <w:r w:rsidRPr="001F0AF7">
              <w:rPr>
                <w:bCs/>
                <w:sz w:val="24"/>
                <w:szCs w:val="24"/>
              </w:rPr>
              <w:t xml:space="preserve">ng </w:t>
            </w:r>
            <w:r w:rsidR="001F0AF7">
              <w:rPr>
                <w:bCs/>
                <w:sz w:val="24"/>
                <w:szCs w:val="24"/>
              </w:rPr>
              <w:t>cổng</w:t>
            </w:r>
            <w:r w:rsidRPr="001F0AF7">
              <w:rPr>
                <w:bCs/>
                <w:sz w:val="24"/>
                <w:szCs w:val="24"/>
              </w:rPr>
              <w:t xml:space="preserve">NAND  </w:t>
            </w:r>
          </w:p>
          <w:p w:rsidR="00670E14" w:rsidRPr="00347015" w:rsidRDefault="00347015" w:rsidP="00347015">
            <w:pPr>
              <w:rPr>
                <w:bCs/>
                <w:sz w:val="24"/>
                <w:szCs w:val="24"/>
              </w:rPr>
            </w:pPr>
            <w:r w:rsidRPr="001F0AF7">
              <w:rPr>
                <w:bCs/>
                <w:sz w:val="24"/>
                <w:szCs w:val="24"/>
              </w:rPr>
              <w:t>- Trình bày, thảo luận, viết báo cáo kết quả thực hành.</w:t>
            </w:r>
          </w:p>
        </w:tc>
        <w:tc>
          <w:tcPr>
            <w:tcW w:w="992" w:type="dxa"/>
            <w:vAlign w:val="center"/>
          </w:tcPr>
          <w:p w:rsidR="00670E14" w:rsidRPr="00670E14" w:rsidRDefault="00670E14" w:rsidP="00FD1B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347015" w:rsidRDefault="00347015" w:rsidP="00347015">
            <w:pPr>
              <w:pStyle w:val="ListParagraph"/>
              <w:ind w:left="0"/>
              <w:jc w:val="center"/>
              <w:rPr>
                <w:bCs/>
              </w:rPr>
            </w:pPr>
            <w:r w:rsidRPr="00670E14">
              <w:rPr>
                <w:bCs/>
              </w:rPr>
              <w:t>4.1.</w:t>
            </w:r>
            <w:r>
              <w:rPr>
                <w:bCs/>
              </w:rPr>
              <w:t>4;4.2.2;</w:t>
            </w:r>
          </w:p>
          <w:p w:rsidR="00670E14" w:rsidRDefault="00347015" w:rsidP="0034701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4.2.3;;4.2.4</w:t>
            </w:r>
          </w:p>
        </w:tc>
      </w:tr>
      <w:tr w:rsidR="003A13F8" w:rsidRPr="003555B5" w:rsidTr="00302958">
        <w:trPr>
          <w:trHeight w:val="340"/>
        </w:trPr>
        <w:tc>
          <w:tcPr>
            <w:tcW w:w="7513" w:type="dxa"/>
            <w:gridSpan w:val="3"/>
            <w:vAlign w:val="center"/>
          </w:tcPr>
          <w:p w:rsidR="003A13F8" w:rsidRDefault="003A13F8" w:rsidP="003A13F8">
            <w:pPr>
              <w:pStyle w:val="ListParagraph"/>
              <w:ind w:left="0"/>
              <w:rPr>
                <w:bCs/>
              </w:rPr>
            </w:pPr>
            <w:r w:rsidRPr="007F0370">
              <w:rPr>
                <w:b/>
                <w:bCs/>
              </w:rPr>
              <w:t xml:space="preserve"> + Đánh giá kết quả </w:t>
            </w:r>
            <w:r>
              <w:rPr>
                <w:b/>
                <w:bCs/>
              </w:rPr>
              <w:t>thực hành/thí nghiệm</w:t>
            </w:r>
            <w:r w:rsidRPr="007F0370">
              <w:rPr>
                <w:b/>
                <w:bCs/>
              </w:rPr>
              <w:t xml:space="preserve"> thông qua báo cáo</w:t>
            </w:r>
          </w:p>
        </w:tc>
        <w:tc>
          <w:tcPr>
            <w:tcW w:w="1577" w:type="dxa"/>
            <w:vAlign w:val="center"/>
          </w:tcPr>
          <w:p w:rsidR="003A13F8" w:rsidRPr="00670E14" w:rsidRDefault="003A13F8" w:rsidP="00FD1B5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</w:tbl>
    <w:p w:rsidR="00430DDA" w:rsidRPr="00AB6171" w:rsidRDefault="00AB6171" w:rsidP="0063328C">
      <w:pPr>
        <w:pStyle w:val="BodyText2"/>
        <w:spacing w:before="120"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AB6171">
        <w:rPr>
          <w:b/>
          <w:bCs/>
          <w:color w:val="000000"/>
          <w:sz w:val="24"/>
          <w:szCs w:val="24"/>
        </w:rPr>
        <w:t xml:space="preserve">7. </w:t>
      </w:r>
      <w:r w:rsidR="00744C77" w:rsidRPr="00AB6171">
        <w:rPr>
          <w:b/>
          <w:bCs/>
          <w:color w:val="000000"/>
          <w:sz w:val="24"/>
          <w:szCs w:val="24"/>
        </w:rPr>
        <w:t>Phương pháp giảng dạy</w:t>
      </w:r>
      <w:r w:rsidR="00430DDA" w:rsidRPr="00AB6171">
        <w:rPr>
          <w:b/>
          <w:bCs/>
          <w:color w:val="000000"/>
          <w:sz w:val="24"/>
          <w:szCs w:val="24"/>
        </w:rPr>
        <w:t>:</w:t>
      </w:r>
    </w:p>
    <w:p w:rsidR="00D171C9" w:rsidRPr="00D3435A" w:rsidRDefault="00D3435A" w:rsidP="00D3435A">
      <w:pPr>
        <w:pStyle w:val="BodyText2"/>
        <w:tabs>
          <w:tab w:val="left" w:pos="360"/>
        </w:tabs>
        <w:spacing w:after="0" w:line="360" w:lineRule="exact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 xml:space="preserve">- </w:t>
      </w:r>
      <w:r w:rsidR="003F7694" w:rsidRPr="00D3435A">
        <w:rPr>
          <w:bCs/>
          <w:color w:val="000000"/>
          <w:sz w:val="24"/>
          <w:szCs w:val="24"/>
        </w:rPr>
        <w:t>Giả</w:t>
      </w:r>
      <w:r>
        <w:rPr>
          <w:bCs/>
          <w:color w:val="000000"/>
          <w:sz w:val="24"/>
          <w:szCs w:val="24"/>
        </w:rPr>
        <w:t xml:space="preserve">ng dạy lý thuyết kết hợp </w:t>
      </w:r>
      <w:r w:rsidR="00AB6171">
        <w:rPr>
          <w:bCs/>
          <w:color w:val="000000"/>
          <w:sz w:val="24"/>
          <w:szCs w:val="24"/>
        </w:rPr>
        <w:t xml:space="preserve">thực hành và </w:t>
      </w:r>
      <w:r>
        <w:rPr>
          <w:bCs/>
          <w:color w:val="000000"/>
          <w:sz w:val="24"/>
          <w:szCs w:val="24"/>
        </w:rPr>
        <w:t>thảo luận</w:t>
      </w:r>
      <w:r w:rsidR="0009295F">
        <w:rPr>
          <w:bCs/>
          <w:color w:val="000000"/>
          <w:sz w:val="24"/>
          <w:szCs w:val="24"/>
        </w:rPr>
        <w:t xml:space="preserve"> nhóm</w:t>
      </w:r>
      <w:r>
        <w:rPr>
          <w:bCs/>
          <w:color w:val="000000"/>
          <w:sz w:val="24"/>
          <w:szCs w:val="24"/>
        </w:rPr>
        <w:t xml:space="preserve"> </w:t>
      </w:r>
      <w:r w:rsidR="003F7694" w:rsidRPr="00D3435A">
        <w:rPr>
          <w:bCs/>
          <w:color w:val="000000"/>
          <w:sz w:val="24"/>
          <w:szCs w:val="24"/>
        </w:rPr>
        <w:t xml:space="preserve"> </w:t>
      </w:r>
    </w:p>
    <w:p w:rsidR="00430DDA" w:rsidRPr="00AB6171" w:rsidRDefault="00AB6171" w:rsidP="0063328C">
      <w:pPr>
        <w:spacing w:before="120" w:line="360" w:lineRule="exact"/>
        <w:jc w:val="both"/>
        <w:rPr>
          <w:b/>
          <w:bCs/>
          <w:color w:val="000000"/>
          <w:sz w:val="24"/>
          <w:szCs w:val="24"/>
        </w:rPr>
      </w:pPr>
      <w:r w:rsidRPr="00AB6171">
        <w:rPr>
          <w:b/>
          <w:bCs/>
          <w:color w:val="000000"/>
          <w:sz w:val="24"/>
          <w:szCs w:val="24"/>
        </w:rPr>
        <w:t xml:space="preserve">8. </w:t>
      </w:r>
      <w:r w:rsidR="00744C77" w:rsidRPr="00AB6171">
        <w:rPr>
          <w:b/>
          <w:bCs/>
          <w:color w:val="000000"/>
          <w:sz w:val="24"/>
          <w:szCs w:val="24"/>
        </w:rPr>
        <w:t>Nhiệm vụ của sinh viên</w:t>
      </w:r>
      <w:r w:rsidR="00430DDA" w:rsidRPr="00AB6171">
        <w:rPr>
          <w:b/>
          <w:bCs/>
          <w:color w:val="000000"/>
          <w:sz w:val="24"/>
          <w:szCs w:val="24"/>
        </w:rPr>
        <w:t xml:space="preserve">: </w:t>
      </w:r>
    </w:p>
    <w:p w:rsidR="00744C77" w:rsidRPr="00430DDA" w:rsidRDefault="003862ED" w:rsidP="005B3B49">
      <w:pPr>
        <w:pStyle w:val="BodyText2"/>
        <w:tabs>
          <w:tab w:val="left" w:pos="270"/>
          <w:tab w:val="left" w:pos="630"/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- </w:t>
      </w:r>
      <w:r w:rsidR="00744C77" w:rsidRPr="00430DDA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AB6171" w:rsidRPr="003555B5" w:rsidRDefault="00AB6171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dự </w:t>
      </w:r>
      <w:r w:rsidR="00552B58">
        <w:rPr>
          <w:bCs/>
          <w:color w:val="000000"/>
          <w:sz w:val="24"/>
          <w:szCs w:val="24"/>
        </w:rPr>
        <w:t xml:space="preserve">buổi </w:t>
      </w:r>
      <w:r w:rsidRPr="003555B5">
        <w:rPr>
          <w:bCs/>
          <w:color w:val="000000"/>
          <w:sz w:val="24"/>
          <w:szCs w:val="24"/>
        </w:rPr>
        <w:t>kiểm tra</w:t>
      </w:r>
      <w:r w:rsidR="000B44F9">
        <w:rPr>
          <w:bCs/>
          <w:color w:val="000000"/>
          <w:sz w:val="24"/>
          <w:szCs w:val="24"/>
        </w:rPr>
        <w:t>, thảo luận trong suốt quá trình thực hành (thực tập).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AB6171" w:rsidP="003D7254">
      <w:pPr>
        <w:pStyle w:val="BodyText2"/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AB6171" w:rsidP="00AB6171">
      <w:pPr>
        <w:pStyle w:val="BodyText2"/>
        <w:numPr>
          <w:ilvl w:val="1"/>
          <w:numId w:val="19"/>
        </w:numPr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.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5B3B49">
      <w:pPr>
        <w:pStyle w:val="BodyText2"/>
        <w:tabs>
          <w:tab w:val="num" w:pos="960"/>
        </w:tabs>
        <w:spacing w:after="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C20D59">
      <w:pPr>
        <w:pStyle w:val="BodyText2"/>
        <w:tabs>
          <w:tab w:val="num" w:pos="960"/>
          <w:tab w:val="left" w:pos="3938"/>
        </w:tabs>
        <w:spacing w:line="360" w:lineRule="exact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="002C2EBA">
        <w:rPr>
          <w:b/>
          <w:bCs/>
          <w:color w:val="000000"/>
          <w:sz w:val="24"/>
          <w:szCs w:val="24"/>
          <w:lang w:val="nl-NL"/>
        </w:rPr>
        <w:tab/>
      </w:r>
    </w:p>
    <w:tbl>
      <w:tblPr>
        <w:tblW w:w="898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524"/>
      </w:tblGrid>
      <w:tr w:rsidR="00665547" w:rsidRPr="003555B5" w:rsidTr="001C18C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1C18C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0E727E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895EF8" w:rsidRPr="003555B5" w:rsidTr="001C18C4">
        <w:tc>
          <w:tcPr>
            <w:tcW w:w="564" w:type="dxa"/>
            <w:shd w:val="clear" w:color="auto" w:fill="auto"/>
            <w:vAlign w:val="center"/>
          </w:tcPr>
          <w:p w:rsidR="00895EF8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95EF8" w:rsidRPr="003555B5" w:rsidRDefault="00895EF8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Thảo luận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4C30B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Trình bày/thuyết trình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E727E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95EF8" w:rsidRPr="003555B5" w:rsidTr="001C18C4">
        <w:tc>
          <w:tcPr>
            <w:tcW w:w="564" w:type="dxa"/>
            <w:shd w:val="clear" w:color="auto" w:fill="auto"/>
            <w:vAlign w:val="center"/>
          </w:tcPr>
          <w:p w:rsidR="00895EF8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95EF8" w:rsidRPr="003555B5" w:rsidRDefault="00895EF8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5EF8" w:rsidRPr="000E727E" w:rsidRDefault="00895EF8" w:rsidP="004C30B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0E727E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95EF8" w:rsidRPr="003555B5" w:rsidTr="001C18C4">
        <w:tc>
          <w:tcPr>
            <w:tcW w:w="564" w:type="dxa"/>
            <w:shd w:val="clear" w:color="auto" w:fill="auto"/>
            <w:vAlign w:val="center"/>
          </w:tcPr>
          <w:p w:rsidR="00895EF8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95EF8" w:rsidRPr="003555B5" w:rsidRDefault="00353268" w:rsidP="00AD421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Kỹ năng </w:t>
            </w:r>
            <w:r w:rsidR="00895EF8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  <w:r w:rsidR="00AD4213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="00895EF8">
              <w:rPr>
                <w:bCs/>
                <w:color w:val="000000"/>
                <w:sz w:val="24"/>
                <w:szCs w:val="24"/>
                <w:lang w:val="nl-NL"/>
              </w:rPr>
              <w:t xml:space="preserve"> thí nghiệm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5EF8" w:rsidRPr="000E727E" w:rsidRDefault="00AD4213" w:rsidP="00AD4213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Tiến độ/chất lượng/kết quả  </w:t>
            </w:r>
            <w:r w:rsidR="0035326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52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5EF8" w:rsidRPr="003555B5" w:rsidRDefault="00895EF8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1C18C4">
        <w:trPr>
          <w:trHeight w:val="454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895EF8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1C18C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2C2EBA" w:rsidP="00AF7E0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Thi viết</w:t>
            </w:r>
            <w:r w:rsidR="00AF7E0B">
              <w:rPr>
                <w:bCs/>
                <w:color w:val="000000"/>
                <w:sz w:val="24"/>
                <w:szCs w:val="24"/>
                <w:lang w:val="nl-NL"/>
              </w:rPr>
              <w:t>/vấn đáp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AF7E0B">
              <w:rPr>
                <w:bCs/>
                <w:color w:val="000000"/>
                <w:sz w:val="24"/>
                <w:szCs w:val="24"/>
                <w:lang w:val="nl-NL"/>
              </w:rPr>
              <w:t>45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07CBB" w:rsidRPr="003555B5" w:rsidTr="001C18C4">
        <w:tc>
          <w:tcPr>
            <w:tcW w:w="564" w:type="dxa"/>
            <w:shd w:val="clear" w:color="auto" w:fill="auto"/>
            <w:vAlign w:val="center"/>
          </w:tcPr>
          <w:p w:rsidR="00007CBB" w:rsidRPr="003555B5" w:rsidRDefault="00007CBB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007CBB" w:rsidRPr="003555B5" w:rsidRDefault="00007CBB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007CBB" w:rsidRPr="003555B5" w:rsidRDefault="00007CBB" w:rsidP="00E55F1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Yêu cầu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ham dự đủ 100% giờ thực hành</w:t>
            </w:r>
          </w:p>
          <w:p w:rsidR="00007CBB" w:rsidRPr="00364170" w:rsidRDefault="00007CBB" w:rsidP="00007CB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hi kết thúc học phần</w:t>
            </w:r>
            <w:r>
              <w:rPr>
                <w:bCs/>
                <w:color w:val="000000"/>
                <w:sz w:val="24"/>
                <w:szCs w:val="24"/>
              </w:rPr>
              <w:t xml:space="preserve">: Vấn đáp/Báo cáo nội dung, kết quả các bài thực hành/thí nghiệm </w:t>
            </w:r>
          </w:p>
        </w:tc>
        <w:tc>
          <w:tcPr>
            <w:tcW w:w="1524" w:type="dxa"/>
            <w:shd w:val="clear" w:color="auto" w:fill="auto"/>
          </w:tcPr>
          <w:p w:rsidR="00007CBB" w:rsidRPr="003555B5" w:rsidRDefault="00007CBB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007CBB" w:rsidRPr="003555B5" w:rsidRDefault="00007CBB" w:rsidP="00552B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AB6171" w:rsidP="00C20D59">
      <w:pPr>
        <w:pStyle w:val="BodyText2"/>
        <w:numPr>
          <w:ilvl w:val="1"/>
          <w:numId w:val="20"/>
        </w:numPr>
        <w:spacing w:before="12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3D7254">
      <w:pPr>
        <w:pStyle w:val="BodyText2"/>
        <w:numPr>
          <w:ilvl w:val="0"/>
          <w:numId w:val="20"/>
        </w:numPr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AB6171" w:rsidRPr="00AB6171" w:rsidRDefault="00AB6171" w:rsidP="003C122C">
      <w:pPr>
        <w:spacing w:line="360" w:lineRule="exact"/>
        <w:ind w:firstLine="360"/>
        <w:jc w:val="both"/>
        <w:rPr>
          <w:sz w:val="24"/>
          <w:szCs w:val="24"/>
        </w:rPr>
      </w:pPr>
      <w:r w:rsidRPr="00AB6171">
        <w:rPr>
          <w:sz w:val="24"/>
          <w:szCs w:val="24"/>
        </w:rPr>
        <w:t>[</w:t>
      </w:r>
      <w:r>
        <w:rPr>
          <w:sz w:val="24"/>
          <w:szCs w:val="24"/>
        </w:rPr>
        <w:t>1</w:t>
      </w:r>
      <w:r w:rsidRPr="00AB6171">
        <w:rPr>
          <w:sz w:val="24"/>
          <w:szCs w:val="24"/>
        </w:rPr>
        <w:t xml:space="preserve">]. </w:t>
      </w:r>
      <w:r w:rsidRPr="00AB6171">
        <w:rPr>
          <w:bCs/>
          <w:color w:val="000000"/>
          <w:sz w:val="24"/>
          <w:szCs w:val="24"/>
        </w:rPr>
        <w:t>Đặng Văn Chí,</w:t>
      </w:r>
      <w:r w:rsidRPr="00AB6171">
        <w:rPr>
          <w:sz w:val="24"/>
          <w:szCs w:val="24"/>
        </w:rPr>
        <w:t xml:space="preserve"> </w:t>
      </w:r>
      <w:r w:rsidR="00AC6BD2">
        <w:rPr>
          <w:sz w:val="24"/>
          <w:szCs w:val="24"/>
        </w:rPr>
        <w:t xml:space="preserve">Phan Thị Mai Phương. </w:t>
      </w:r>
      <w:r w:rsidR="00B81FA2">
        <w:rPr>
          <w:sz w:val="24"/>
          <w:szCs w:val="24"/>
        </w:rPr>
        <w:t>“</w:t>
      </w:r>
      <w:r w:rsidRPr="00AB6171">
        <w:rPr>
          <w:i/>
          <w:sz w:val="24"/>
          <w:szCs w:val="24"/>
        </w:rPr>
        <w:t xml:space="preserve">Tài liệu hướng dẫn thí nghiệm – thực hành </w:t>
      </w:r>
      <w:r w:rsidR="008472CE">
        <w:rPr>
          <w:i/>
          <w:sz w:val="24"/>
          <w:szCs w:val="24"/>
        </w:rPr>
        <w:t>Kỹ thuật số - Logic</w:t>
      </w:r>
      <w:r w:rsidR="00B81FA2">
        <w:rPr>
          <w:i/>
          <w:sz w:val="24"/>
          <w:szCs w:val="24"/>
        </w:rPr>
        <w:t>”</w:t>
      </w:r>
      <w:r w:rsidR="00AC6BD2">
        <w:rPr>
          <w:sz w:val="24"/>
          <w:szCs w:val="24"/>
        </w:rPr>
        <w:t>.</w:t>
      </w:r>
      <w:r w:rsidRPr="00AB6171">
        <w:rPr>
          <w:sz w:val="24"/>
          <w:szCs w:val="24"/>
        </w:rPr>
        <w:t xml:space="preserve"> PTN Tự động hóa, HN_20</w:t>
      </w:r>
      <w:r w:rsidR="00AC6BD2">
        <w:rPr>
          <w:sz w:val="24"/>
          <w:szCs w:val="24"/>
        </w:rPr>
        <w:t>20.</w:t>
      </w:r>
      <w:r w:rsidRPr="00AB6171">
        <w:rPr>
          <w:sz w:val="24"/>
          <w:szCs w:val="24"/>
        </w:rPr>
        <w:t xml:space="preserve"> </w:t>
      </w:r>
    </w:p>
    <w:p w:rsidR="00552B58" w:rsidRDefault="00552B58" w:rsidP="003C122C">
      <w:pPr>
        <w:pStyle w:val="BodyText2"/>
        <w:spacing w:after="0" w:line="360" w:lineRule="exact"/>
        <w:ind w:firstLine="360"/>
        <w:jc w:val="both"/>
        <w:rPr>
          <w:bCs/>
          <w:color w:val="000000"/>
          <w:sz w:val="24"/>
          <w:szCs w:val="24"/>
        </w:rPr>
      </w:pPr>
      <w:r w:rsidRPr="00757DF5">
        <w:rPr>
          <w:bCs/>
          <w:color w:val="000000"/>
          <w:sz w:val="24"/>
          <w:szCs w:val="24"/>
        </w:rPr>
        <w:t>[</w:t>
      </w:r>
      <w:r w:rsidR="008472CE">
        <w:rPr>
          <w:bCs/>
          <w:color w:val="000000"/>
          <w:sz w:val="24"/>
          <w:szCs w:val="24"/>
        </w:rPr>
        <w:t>2</w:t>
      </w:r>
      <w:r w:rsidRPr="00757DF5">
        <w:rPr>
          <w:bCs/>
          <w:color w:val="000000"/>
          <w:sz w:val="24"/>
          <w:szCs w:val="24"/>
        </w:rPr>
        <w:t xml:space="preserve">]. Đào Văn Tân, </w:t>
      </w:r>
      <w:r w:rsidR="00B81FA2">
        <w:rPr>
          <w:bCs/>
          <w:color w:val="000000"/>
          <w:sz w:val="24"/>
          <w:szCs w:val="24"/>
        </w:rPr>
        <w:t>“</w:t>
      </w:r>
      <w:r w:rsidRPr="001F3DC9">
        <w:rPr>
          <w:bCs/>
          <w:i/>
          <w:color w:val="000000"/>
          <w:sz w:val="24"/>
          <w:szCs w:val="24"/>
        </w:rPr>
        <w:t>Kỹ thuật số và đo lường điện trong công nghiệp Mỏ - Dầu khí</w:t>
      </w:r>
      <w:r w:rsidR="00B81FA2">
        <w:rPr>
          <w:bCs/>
          <w:i/>
          <w:color w:val="000000"/>
          <w:sz w:val="24"/>
          <w:szCs w:val="24"/>
        </w:rPr>
        <w:t>”</w:t>
      </w:r>
      <w:r w:rsidRPr="00757DF5">
        <w:rPr>
          <w:bCs/>
          <w:color w:val="000000"/>
          <w:sz w:val="24"/>
          <w:szCs w:val="24"/>
        </w:rPr>
        <w:t>, NXB Giao Thông Vận Tải - 1999.</w:t>
      </w:r>
    </w:p>
    <w:p w:rsidR="008472CE" w:rsidRDefault="008472CE" w:rsidP="003C122C">
      <w:pPr>
        <w:pStyle w:val="BodyText2"/>
        <w:spacing w:after="0" w:line="360" w:lineRule="exact"/>
        <w:ind w:firstLine="360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[3]. Nguyễn Thúy Vân, </w:t>
      </w:r>
      <w:r w:rsidRPr="008472CE">
        <w:rPr>
          <w:bCs/>
          <w:i/>
          <w:color w:val="000000"/>
          <w:sz w:val="24"/>
          <w:szCs w:val="24"/>
        </w:rPr>
        <w:t>“Kỹ thuật số”</w:t>
      </w:r>
      <w:r>
        <w:rPr>
          <w:bCs/>
          <w:i/>
          <w:color w:val="000000"/>
          <w:sz w:val="24"/>
          <w:szCs w:val="24"/>
        </w:rPr>
        <w:t>.</w:t>
      </w:r>
      <w:r>
        <w:rPr>
          <w:bCs/>
          <w:color w:val="000000"/>
          <w:sz w:val="24"/>
          <w:szCs w:val="24"/>
        </w:rPr>
        <w:t>Nhà xuất bản KHKT Hà Nội – 1999.</w:t>
      </w:r>
      <w:r>
        <w:rPr>
          <w:bCs/>
          <w:i/>
          <w:color w:val="000000"/>
          <w:sz w:val="24"/>
          <w:szCs w:val="24"/>
        </w:rPr>
        <w:t xml:space="preserve"> </w:t>
      </w:r>
    </w:p>
    <w:p w:rsidR="00744C77" w:rsidRPr="003555B5" w:rsidRDefault="002B16F1" w:rsidP="003D7254">
      <w:pPr>
        <w:pStyle w:val="BodyText2"/>
        <w:numPr>
          <w:ilvl w:val="0"/>
          <w:numId w:val="20"/>
        </w:numPr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593835" w:rsidP="00D3435A">
      <w:pPr>
        <w:pStyle w:val="BodyText2"/>
        <w:tabs>
          <w:tab w:val="num" w:pos="960"/>
        </w:tabs>
        <w:spacing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</w:t>
      </w:r>
      <w:r w:rsidR="00BA7C39"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276"/>
        <w:gridCol w:w="992"/>
        <w:gridCol w:w="992"/>
        <w:gridCol w:w="851"/>
        <w:gridCol w:w="4110"/>
      </w:tblGrid>
      <w:tr w:rsidR="00C16E4E" w:rsidRPr="003555B5" w:rsidTr="00C16E4E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44C77" w:rsidRPr="003555B5" w:rsidRDefault="0092566A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92" w:type="dxa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C16E4E" w:rsidRPr="003555B5" w:rsidTr="00C16E4E">
        <w:trPr>
          <w:trHeight w:val="917"/>
        </w:trPr>
        <w:tc>
          <w:tcPr>
            <w:tcW w:w="851" w:type="dxa"/>
            <w:shd w:val="clear" w:color="auto" w:fill="auto"/>
            <w:vAlign w:val="center"/>
          </w:tcPr>
          <w:p w:rsidR="00016D2F" w:rsidRPr="00FE7806" w:rsidRDefault="00FE7806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80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760C3" w:rsidRPr="00397B35" w:rsidRDefault="00DD0BD9" w:rsidP="00C16E4E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397B35">
              <w:rPr>
                <w:b/>
                <w:bCs/>
                <w:lang w:val="nl-NL"/>
              </w:rPr>
              <w:t>Giới thiệu nội dung thực tập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16D2F" w:rsidRPr="00254586" w:rsidRDefault="00FE7806" w:rsidP="00AA64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92" w:type="dxa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D2F" w:rsidRDefault="004760C3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AA645D"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trang </w:t>
            </w:r>
            <w:r w:rsidR="00DD0BD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AA645D">
              <w:rPr>
                <w:bCs/>
                <w:color w:val="000000"/>
                <w:sz w:val="24"/>
                <w:szCs w:val="24"/>
                <w:lang w:val="nl-NL"/>
              </w:rPr>
              <w:t xml:space="preserve"> đến 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>trang 15</w:t>
            </w:r>
          </w:p>
          <w:p w:rsidR="00906288" w:rsidRDefault="00017107" w:rsidP="0090628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lại 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>cơ sở lý thuyết đại số Bool</w:t>
            </w:r>
          </w:p>
          <w:p w:rsidR="00DD0BD9" w:rsidRDefault="00DD0BD9" w:rsidP="0090628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Tham khảo TL [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]: Đọc 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>từ trang 6 đến trang 21</w:t>
            </w:r>
          </w:p>
          <w:p w:rsidR="00BE7146" w:rsidRPr="003555B5" w:rsidRDefault="00BE7146" w:rsidP="0090628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Kit thực hành trên Catalog</w:t>
            </w:r>
          </w:p>
        </w:tc>
      </w:tr>
      <w:tr w:rsidR="00C16E4E" w:rsidRPr="003555B5" w:rsidTr="00C16E4E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FE7806" w:rsidRDefault="00FE7806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80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2,3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7499" w:rsidRPr="00397B35" w:rsidRDefault="00DD0BD9" w:rsidP="00906288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97B35">
              <w:rPr>
                <w:b/>
                <w:bCs/>
                <w:lang w:val="nl-NL"/>
              </w:rPr>
              <w:t>Bài 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:rsidR="00667499" w:rsidRPr="003555B5" w:rsidRDefault="0066749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499" w:rsidRPr="00DD0BD9" w:rsidRDefault="00FE7806" w:rsidP="00DD0B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499" w:rsidRDefault="00667499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trang </w:t>
            </w:r>
            <w:r w:rsidR="00DD0BD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D0BD9" w:rsidRDefault="00DD0BD9" w:rsidP="00DD0BD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tài liệu [2]</w:t>
            </w:r>
            <w:r w:rsidR="00397B35">
              <w:rPr>
                <w:bCs/>
                <w:color w:val="000000"/>
                <w:sz w:val="24"/>
                <w:szCs w:val="24"/>
                <w:lang w:val="nl-NL"/>
              </w:rPr>
              <w:t>;[3]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việc theo nhóm được phân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 xml:space="preserve"> công</w:t>
            </w:r>
          </w:p>
        </w:tc>
      </w:tr>
      <w:tr w:rsidR="00C16E4E" w:rsidRPr="003555B5" w:rsidTr="00C16E4E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DD0BD9" w:rsidRPr="00FE7806" w:rsidRDefault="00FE7806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806">
              <w:rPr>
                <w:bCs/>
                <w:color w:val="000000"/>
                <w:sz w:val="24"/>
                <w:szCs w:val="24"/>
                <w:lang w:val="nl-NL"/>
              </w:rPr>
              <w:t>4,5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0BD9" w:rsidRPr="00397B35" w:rsidRDefault="00DD0BD9" w:rsidP="00906288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97B35">
              <w:rPr>
                <w:b/>
                <w:bCs/>
                <w:lang w:val="nl-NL"/>
              </w:rPr>
              <w:t>Bài 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0BD9" w:rsidRDefault="00DD0BD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:rsidR="00DD0BD9" w:rsidRPr="003555B5" w:rsidRDefault="00DD0BD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BD9" w:rsidRPr="00DD0BD9" w:rsidRDefault="00FE7806" w:rsidP="00DD0B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D9" w:rsidRDefault="00DD0BD9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trang 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DD0BD9" w:rsidRDefault="00DD0BD9" w:rsidP="00FD1B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tài liệu [2]</w:t>
            </w:r>
            <w:r w:rsidR="00397B35">
              <w:rPr>
                <w:bCs/>
                <w:color w:val="000000"/>
                <w:sz w:val="24"/>
                <w:szCs w:val="24"/>
                <w:lang w:val="nl-NL"/>
              </w:rPr>
              <w:t>;[3]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việc theo nhóm được phân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 xml:space="preserve"> công.</w:t>
            </w:r>
          </w:p>
        </w:tc>
      </w:tr>
      <w:tr w:rsidR="00C16E4E" w:rsidRPr="003555B5" w:rsidTr="00C16E4E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DD0BD9" w:rsidRPr="00FE7806" w:rsidRDefault="00FE7806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7806">
              <w:rPr>
                <w:bCs/>
                <w:color w:val="000000"/>
                <w:sz w:val="24"/>
                <w:szCs w:val="24"/>
                <w:lang w:val="nl-NL"/>
              </w:rPr>
              <w:t>6,7,8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0BD9" w:rsidRPr="00397B35" w:rsidRDefault="00DD0BD9" w:rsidP="00906288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397B35">
              <w:rPr>
                <w:b/>
                <w:bCs/>
                <w:lang w:val="nl-NL"/>
              </w:rPr>
              <w:t>Bài 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0BD9" w:rsidRDefault="00DD0BD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:rsidR="00DD0BD9" w:rsidRPr="003555B5" w:rsidRDefault="00DD0BD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BD9" w:rsidRDefault="00FE7806" w:rsidP="00DD0BD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0BD9" w:rsidRDefault="00DD0BD9" w:rsidP="00C20D59">
            <w:pPr>
              <w:pStyle w:val="BodyText2"/>
              <w:tabs>
                <w:tab w:val="num" w:pos="960"/>
              </w:tabs>
              <w:spacing w:before="120"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Nội dung từ trang 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DD0BD9" w:rsidRDefault="00DD0BD9" w:rsidP="00FD1B5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tài liệu [2]</w:t>
            </w:r>
            <w:r w:rsidR="00397B35">
              <w:rPr>
                <w:bCs/>
                <w:color w:val="000000"/>
                <w:sz w:val="24"/>
                <w:szCs w:val="24"/>
                <w:lang w:val="nl-NL"/>
              </w:rPr>
              <w:t>;[3]</w:t>
            </w:r>
          </w:p>
          <w:p w:rsidR="00DD0BD9" w:rsidRPr="003555B5" w:rsidRDefault="00DD0BD9" w:rsidP="00C20D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Làm việc theo nhóm được phân</w:t>
            </w:r>
            <w:r w:rsidR="00906288">
              <w:rPr>
                <w:bCs/>
                <w:color w:val="000000"/>
                <w:sz w:val="24"/>
                <w:szCs w:val="24"/>
                <w:lang w:val="nl-NL"/>
              </w:rPr>
              <w:t xml:space="preserve"> công.</w:t>
            </w:r>
          </w:p>
        </w:tc>
      </w:tr>
    </w:tbl>
    <w:p w:rsidR="00C53616" w:rsidRPr="003555B5" w:rsidRDefault="00C53616" w:rsidP="00AB7753">
      <w:pPr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AB775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C20D5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</w:t>
            </w:r>
            <w:r w:rsidR="00C20D59">
              <w:rPr>
                <w:sz w:val="24"/>
                <w:szCs w:val="24"/>
              </w:rPr>
              <w:t xml:space="preserve"> </w:t>
            </w:r>
            <w:r w:rsidR="006E6760">
              <w:rPr>
                <w:sz w:val="24"/>
                <w:szCs w:val="24"/>
              </w:rPr>
              <w:t xml:space="preserve"> </w:t>
            </w:r>
            <w:r w:rsidR="00DD0BD9">
              <w:rPr>
                <w:sz w:val="24"/>
                <w:szCs w:val="24"/>
              </w:rPr>
              <w:t>….</w:t>
            </w:r>
            <w:r w:rsidRPr="003555B5">
              <w:rPr>
                <w:sz w:val="24"/>
                <w:szCs w:val="24"/>
              </w:rPr>
              <w:t xml:space="preserve"> tháng </w:t>
            </w:r>
            <w:r w:rsidR="00DD0BD9">
              <w:rPr>
                <w:sz w:val="24"/>
                <w:szCs w:val="24"/>
              </w:rPr>
              <w:t>….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C20D59">
              <w:rPr>
                <w:sz w:val="24"/>
                <w:szCs w:val="24"/>
              </w:rPr>
              <w:t>20</w:t>
            </w:r>
          </w:p>
        </w:tc>
      </w:tr>
      <w:tr w:rsidR="009540AF" w:rsidRPr="00DD0BD9" w:rsidTr="00D3435A">
        <w:trPr>
          <w:trHeight w:val="2138"/>
        </w:trPr>
        <w:tc>
          <w:tcPr>
            <w:tcW w:w="4644" w:type="dxa"/>
            <w:shd w:val="clear" w:color="auto" w:fill="auto"/>
          </w:tcPr>
          <w:p w:rsidR="009540AF" w:rsidRPr="00DD0BD9" w:rsidRDefault="00C921B6" w:rsidP="00C921B6">
            <w:pPr>
              <w:spacing w:before="60"/>
              <w:rPr>
                <w:b/>
                <w:sz w:val="24"/>
                <w:szCs w:val="24"/>
              </w:rPr>
            </w:pPr>
            <w:r w:rsidRPr="00DD0BD9">
              <w:rPr>
                <w:b/>
                <w:sz w:val="24"/>
                <w:szCs w:val="24"/>
              </w:rPr>
              <w:t xml:space="preserve">                   </w:t>
            </w:r>
            <w:r w:rsidR="00DD0BD9">
              <w:rPr>
                <w:b/>
                <w:sz w:val="24"/>
                <w:szCs w:val="24"/>
              </w:rPr>
              <w:t xml:space="preserve"> </w:t>
            </w:r>
            <w:r w:rsidR="009540AF" w:rsidRPr="00DD0BD9">
              <w:rPr>
                <w:b/>
                <w:sz w:val="24"/>
                <w:szCs w:val="24"/>
              </w:rPr>
              <w:t>KHOA</w:t>
            </w:r>
            <w:r w:rsidRPr="00DD0BD9">
              <w:rPr>
                <w:b/>
                <w:sz w:val="24"/>
                <w:szCs w:val="24"/>
              </w:rPr>
              <w:t xml:space="preserve"> CƠ ĐIỆN</w:t>
            </w:r>
          </w:p>
          <w:p w:rsidR="009540AF" w:rsidRPr="00DD0BD9" w:rsidRDefault="009540AF" w:rsidP="007A7E35">
            <w:pPr>
              <w:spacing w:before="12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D0BD9" w:rsidRPr="00DD0BD9" w:rsidRDefault="00DD0BD9" w:rsidP="007A7E35">
            <w:pPr>
              <w:spacing w:before="12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D0BD9" w:rsidRPr="00DD0BD9" w:rsidRDefault="00DD0BD9" w:rsidP="007A7E35">
            <w:pPr>
              <w:spacing w:before="120"/>
              <w:jc w:val="center"/>
              <w:rPr>
                <w:b/>
                <w:sz w:val="24"/>
                <w:szCs w:val="24"/>
                <w:u w:val="single"/>
              </w:rPr>
            </w:pP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Pr="00DD0BD9">
              <w:rPr>
                <w:b/>
                <w:sz w:val="24"/>
                <w:szCs w:val="24"/>
              </w:rPr>
              <w:t xml:space="preserve">PGS.TS Khổng Cao Phong   </w:t>
            </w:r>
          </w:p>
        </w:tc>
        <w:tc>
          <w:tcPr>
            <w:tcW w:w="4644" w:type="dxa"/>
            <w:shd w:val="clear" w:color="auto" w:fill="auto"/>
          </w:tcPr>
          <w:p w:rsidR="009540AF" w:rsidRPr="00DD0BD9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DD0BD9">
              <w:rPr>
                <w:b/>
                <w:sz w:val="24"/>
                <w:szCs w:val="24"/>
              </w:rPr>
              <w:t>BỘ MÔN</w:t>
            </w:r>
            <w:r w:rsidR="00C921B6" w:rsidRPr="00DD0BD9">
              <w:rPr>
                <w:b/>
                <w:sz w:val="24"/>
                <w:szCs w:val="24"/>
              </w:rPr>
              <w:t xml:space="preserve"> TỰ ĐỘNG HÓA</w:t>
            </w: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</w:p>
          <w:p w:rsidR="00DD0BD9" w:rsidRPr="00DD0BD9" w:rsidRDefault="00DD0BD9" w:rsidP="00DD0BD9">
            <w:pPr>
              <w:spacing w:before="120"/>
              <w:rPr>
                <w:b/>
                <w:sz w:val="24"/>
                <w:szCs w:val="24"/>
              </w:rPr>
            </w:pPr>
          </w:p>
          <w:p w:rsidR="00017107" w:rsidRPr="00DD0BD9" w:rsidRDefault="00DD0BD9" w:rsidP="00DD0BD9">
            <w:pPr>
              <w:spacing w:before="120"/>
              <w:rPr>
                <w:b/>
                <w:sz w:val="24"/>
                <w:szCs w:val="24"/>
                <w:u w:val="single"/>
              </w:rPr>
            </w:pPr>
            <w:r w:rsidRPr="00DD0BD9">
              <w:rPr>
                <w:b/>
                <w:sz w:val="24"/>
                <w:szCs w:val="24"/>
              </w:rPr>
              <w:t xml:space="preserve">              </w:t>
            </w:r>
            <w:r w:rsidR="002B16F1" w:rsidRPr="00DD0BD9">
              <w:rPr>
                <w:b/>
                <w:sz w:val="24"/>
                <w:szCs w:val="24"/>
              </w:rPr>
              <w:t>PGS.TS Nguyễn Đức Khoát</w:t>
            </w:r>
          </w:p>
        </w:tc>
      </w:tr>
    </w:tbl>
    <w:p w:rsidR="009540AF" w:rsidRPr="00774D7E" w:rsidRDefault="009540AF" w:rsidP="005D50B3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="009540AF" w:rsidRPr="00774D7E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C22" w:rsidRDefault="00746C22">
      <w:r>
        <w:separator/>
      </w:r>
    </w:p>
  </w:endnote>
  <w:endnote w:type="continuationSeparator" w:id="0">
    <w:p w:rsidR="00746C22" w:rsidRDefault="0074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8C17D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6749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7499" w:rsidRDefault="0066749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66749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C22" w:rsidRDefault="00746C22">
      <w:r>
        <w:separator/>
      </w:r>
    </w:p>
  </w:footnote>
  <w:footnote w:type="continuationSeparator" w:id="0">
    <w:p w:rsidR="00746C22" w:rsidRDefault="00746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EB8"/>
    <w:multiLevelType w:val="hybridMultilevel"/>
    <w:tmpl w:val="4D9E293C"/>
    <w:lvl w:ilvl="0" w:tplc="9D484F6C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085E347E"/>
    <w:multiLevelType w:val="hybridMultilevel"/>
    <w:tmpl w:val="DA70BAB2"/>
    <w:lvl w:ilvl="0" w:tplc="587297E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243C5"/>
    <w:multiLevelType w:val="hybridMultilevel"/>
    <w:tmpl w:val="246E0AFC"/>
    <w:lvl w:ilvl="0" w:tplc="DB1E8FC6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83D29"/>
    <w:multiLevelType w:val="multilevel"/>
    <w:tmpl w:val="2AC66A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F80317B"/>
    <w:multiLevelType w:val="hybridMultilevel"/>
    <w:tmpl w:val="1E1C7092"/>
    <w:lvl w:ilvl="0" w:tplc="9E0EEB28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22485DC7"/>
    <w:multiLevelType w:val="multilevel"/>
    <w:tmpl w:val="EC10A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7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1CB6EE7"/>
    <w:multiLevelType w:val="hybridMultilevel"/>
    <w:tmpl w:val="492A51B2"/>
    <w:lvl w:ilvl="0" w:tplc="75189150">
      <w:start w:val="7"/>
      <w:numFmt w:val="decimal"/>
      <w:lvlText w:val="%1."/>
      <w:lvlJc w:val="left"/>
      <w:pPr>
        <w:ind w:left="540" w:hanging="360"/>
      </w:pPr>
      <w:rPr>
        <w:rFonts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035983"/>
    <w:multiLevelType w:val="hybridMultilevel"/>
    <w:tmpl w:val="7570BA98"/>
    <w:lvl w:ilvl="0" w:tplc="B01A7E1C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3C93086C"/>
    <w:multiLevelType w:val="hybridMultilevel"/>
    <w:tmpl w:val="8580E21A"/>
    <w:lvl w:ilvl="0" w:tplc="04090005">
      <w:start w:val="1"/>
      <w:numFmt w:val="bullet"/>
      <w:lvlText w:val=""/>
      <w:lvlJc w:val="left"/>
      <w:pPr>
        <w:ind w:left="10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2">
    <w:nsid w:val="5153229D"/>
    <w:multiLevelType w:val="hybridMultilevel"/>
    <w:tmpl w:val="0D6E7E8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35D5160"/>
    <w:multiLevelType w:val="hybridMultilevel"/>
    <w:tmpl w:val="9C304838"/>
    <w:lvl w:ilvl="0" w:tplc="FA6C8D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860FB6"/>
    <w:multiLevelType w:val="hybridMultilevel"/>
    <w:tmpl w:val="C9B26E7E"/>
    <w:lvl w:ilvl="0" w:tplc="CB7CD48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082BCB"/>
    <w:multiLevelType w:val="multilevel"/>
    <w:tmpl w:val="79F651D8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7CB4DE9"/>
    <w:multiLevelType w:val="multilevel"/>
    <w:tmpl w:val="47F0502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67FC70C9"/>
    <w:multiLevelType w:val="hybridMultilevel"/>
    <w:tmpl w:val="A33E1CCA"/>
    <w:lvl w:ilvl="0" w:tplc="25E87CA0">
      <w:start w:val="2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041A18"/>
    <w:multiLevelType w:val="hybridMultilevel"/>
    <w:tmpl w:val="EB20C75A"/>
    <w:lvl w:ilvl="0" w:tplc="A752729A">
      <w:start w:val="7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6B6F4971"/>
    <w:multiLevelType w:val="hybridMultilevel"/>
    <w:tmpl w:val="5ABAF7C6"/>
    <w:lvl w:ilvl="0" w:tplc="CDBC33B0">
      <w:start w:val="6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6BDC2343"/>
    <w:multiLevelType w:val="hybridMultilevel"/>
    <w:tmpl w:val="D548C0D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8B218E"/>
    <w:multiLevelType w:val="multilevel"/>
    <w:tmpl w:val="A15A8F5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3">
    <w:nsid w:val="795C15BB"/>
    <w:multiLevelType w:val="hybridMultilevel"/>
    <w:tmpl w:val="59B60EB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9"/>
  </w:num>
  <w:num w:numId="4">
    <w:abstractNumId w:val="17"/>
  </w:num>
  <w:num w:numId="5">
    <w:abstractNumId w:val="3"/>
  </w:num>
  <w:num w:numId="6">
    <w:abstractNumId w:val="15"/>
  </w:num>
  <w:num w:numId="7">
    <w:abstractNumId w:val="18"/>
  </w:num>
  <w:num w:numId="8">
    <w:abstractNumId w:val="6"/>
  </w:num>
  <w:num w:numId="9">
    <w:abstractNumId w:val="2"/>
  </w:num>
  <w:num w:numId="10">
    <w:abstractNumId w:val="20"/>
  </w:num>
  <w:num w:numId="11">
    <w:abstractNumId w:val="10"/>
  </w:num>
  <w:num w:numId="12">
    <w:abstractNumId w:val="0"/>
  </w:num>
  <w:num w:numId="13">
    <w:abstractNumId w:val="8"/>
  </w:num>
  <w:num w:numId="14">
    <w:abstractNumId w:val="12"/>
  </w:num>
  <w:num w:numId="15">
    <w:abstractNumId w:val="11"/>
  </w:num>
  <w:num w:numId="16">
    <w:abstractNumId w:val="19"/>
  </w:num>
  <w:num w:numId="17">
    <w:abstractNumId w:val="21"/>
  </w:num>
  <w:num w:numId="18">
    <w:abstractNumId w:val="23"/>
  </w:num>
  <w:num w:numId="19">
    <w:abstractNumId w:val="16"/>
  </w:num>
  <w:num w:numId="20">
    <w:abstractNumId w:val="4"/>
  </w:num>
  <w:num w:numId="21">
    <w:abstractNumId w:val="14"/>
  </w:num>
  <w:num w:numId="22">
    <w:abstractNumId w:val="1"/>
  </w:num>
  <w:num w:numId="23">
    <w:abstractNumId w:val="1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5BC"/>
    <w:rsid w:val="00000056"/>
    <w:rsid w:val="00007CBB"/>
    <w:rsid w:val="00016D2F"/>
    <w:rsid w:val="00017107"/>
    <w:rsid w:val="00026105"/>
    <w:rsid w:val="00044D2F"/>
    <w:rsid w:val="000536FC"/>
    <w:rsid w:val="00061141"/>
    <w:rsid w:val="00065D49"/>
    <w:rsid w:val="0009295F"/>
    <w:rsid w:val="00095A1D"/>
    <w:rsid w:val="000B22B4"/>
    <w:rsid w:val="000B44F9"/>
    <w:rsid w:val="000D075E"/>
    <w:rsid w:val="000D28D4"/>
    <w:rsid w:val="000D5998"/>
    <w:rsid w:val="000D6DC7"/>
    <w:rsid w:val="000E2F53"/>
    <w:rsid w:val="000E727E"/>
    <w:rsid w:val="000F75BC"/>
    <w:rsid w:val="000F78FF"/>
    <w:rsid w:val="00117CDF"/>
    <w:rsid w:val="001265BC"/>
    <w:rsid w:val="001279DE"/>
    <w:rsid w:val="001471E8"/>
    <w:rsid w:val="00151075"/>
    <w:rsid w:val="0018784E"/>
    <w:rsid w:val="001915A3"/>
    <w:rsid w:val="001A587B"/>
    <w:rsid w:val="001A670C"/>
    <w:rsid w:val="001B0E3A"/>
    <w:rsid w:val="001B3503"/>
    <w:rsid w:val="001C18C4"/>
    <w:rsid w:val="001D6C1B"/>
    <w:rsid w:val="001F0AF7"/>
    <w:rsid w:val="001F2CFE"/>
    <w:rsid w:val="001F3372"/>
    <w:rsid w:val="001F3DC9"/>
    <w:rsid w:val="00200F66"/>
    <w:rsid w:val="00210206"/>
    <w:rsid w:val="002360EC"/>
    <w:rsid w:val="0023777D"/>
    <w:rsid w:val="00254586"/>
    <w:rsid w:val="00266284"/>
    <w:rsid w:val="00282566"/>
    <w:rsid w:val="00285493"/>
    <w:rsid w:val="00290C2F"/>
    <w:rsid w:val="00296F71"/>
    <w:rsid w:val="002A7D7D"/>
    <w:rsid w:val="002B16F1"/>
    <w:rsid w:val="002B3774"/>
    <w:rsid w:val="002C1CC0"/>
    <w:rsid w:val="002C2EBA"/>
    <w:rsid w:val="00305A9F"/>
    <w:rsid w:val="00312E17"/>
    <w:rsid w:val="0033053E"/>
    <w:rsid w:val="003409C3"/>
    <w:rsid w:val="00347015"/>
    <w:rsid w:val="003471FD"/>
    <w:rsid w:val="00353268"/>
    <w:rsid w:val="003555B5"/>
    <w:rsid w:val="00364170"/>
    <w:rsid w:val="003659A8"/>
    <w:rsid w:val="00367502"/>
    <w:rsid w:val="0037392A"/>
    <w:rsid w:val="00381D22"/>
    <w:rsid w:val="003862ED"/>
    <w:rsid w:val="0039563B"/>
    <w:rsid w:val="003961B0"/>
    <w:rsid w:val="00397B35"/>
    <w:rsid w:val="003A13F8"/>
    <w:rsid w:val="003A72F6"/>
    <w:rsid w:val="003B47DD"/>
    <w:rsid w:val="003B73BB"/>
    <w:rsid w:val="003C122C"/>
    <w:rsid w:val="003D7254"/>
    <w:rsid w:val="003E0101"/>
    <w:rsid w:val="003E064B"/>
    <w:rsid w:val="003F2C2A"/>
    <w:rsid w:val="003F5908"/>
    <w:rsid w:val="003F7694"/>
    <w:rsid w:val="0040203B"/>
    <w:rsid w:val="004240DB"/>
    <w:rsid w:val="0042577A"/>
    <w:rsid w:val="0043043F"/>
    <w:rsid w:val="00430DDA"/>
    <w:rsid w:val="004377BB"/>
    <w:rsid w:val="004437C7"/>
    <w:rsid w:val="004466CF"/>
    <w:rsid w:val="0047459D"/>
    <w:rsid w:val="004760C3"/>
    <w:rsid w:val="004838CD"/>
    <w:rsid w:val="0048413E"/>
    <w:rsid w:val="004900EB"/>
    <w:rsid w:val="004902C2"/>
    <w:rsid w:val="0049105F"/>
    <w:rsid w:val="004A21C9"/>
    <w:rsid w:val="004A708D"/>
    <w:rsid w:val="004B2147"/>
    <w:rsid w:val="004C30B8"/>
    <w:rsid w:val="004D085E"/>
    <w:rsid w:val="004D31D2"/>
    <w:rsid w:val="004F013A"/>
    <w:rsid w:val="004F5480"/>
    <w:rsid w:val="00524D23"/>
    <w:rsid w:val="00524F4F"/>
    <w:rsid w:val="00534B5D"/>
    <w:rsid w:val="005416F2"/>
    <w:rsid w:val="00551492"/>
    <w:rsid w:val="00552B58"/>
    <w:rsid w:val="0055735E"/>
    <w:rsid w:val="00575954"/>
    <w:rsid w:val="00575D0B"/>
    <w:rsid w:val="00593835"/>
    <w:rsid w:val="00596483"/>
    <w:rsid w:val="005B3B49"/>
    <w:rsid w:val="005D50B3"/>
    <w:rsid w:val="005F5E48"/>
    <w:rsid w:val="0061018F"/>
    <w:rsid w:val="00612534"/>
    <w:rsid w:val="00624E0F"/>
    <w:rsid w:val="0063328C"/>
    <w:rsid w:val="006406CA"/>
    <w:rsid w:val="006447AD"/>
    <w:rsid w:val="00654888"/>
    <w:rsid w:val="00661A1B"/>
    <w:rsid w:val="00665547"/>
    <w:rsid w:val="00667499"/>
    <w:rsid w:val="00670E14"/>
    <w:rsid w:val="00682F30"/>
    <w:rsid w:val="00695501"/>
    <w:rsid w:val="006A0E70"/>
    <w:rsid w:val="006A5431"/>
    <w:rsid w:val="006D03CF"/>
    <w:rsid w:val="006E46E8"/>
    <w:rsid w:val="006E5BAC"/>
    <w:rsid w:val="006E6760"/>
    <w:rsid w:val="0072713F"/>
    <w:rsid w:val="00733BDA"/>
    <w:rsid w:val="00733F5D"/>
    <w:rsid w:val="00744C77"/>
    <w:rsid w:val="00746C22"/>
    <w:rsid w:val="00757DF5"/>
    <w:rsid w:val="00774D7E"/>
    <w:rsid w:val="0077772C"/>
    <w:rsid w:val="007807BF"/>
    <w:rsid w:val="0079655E"/>
    <w:rsid w:val="007A7E35"/>
    <w:rsid w:val="007A7F11"/>
    <w:rsid w:val="007B1760"/>
    <w:rsid w:val="007B7392"/>
    <w:rsid w:val="007C0DAD"/>
    <w:rsid w:val="007C7EDD"/>
    <w:rsid w:val="007F0370"/>
    <w:rsid w:val="007F7694"/>
    <w:rsid w:val="008037D3"/>
    <w:rsid w:val="00803936"/>
    <w:rsid w:val="00805F17"/>
    <w:rsid w:val="00816A06"/>
    <w:rsid w:val="00840B66"/>
    <w:rsid w:val="008472CE"/>
    <w:rsid w:val="008543C1"/>
    <w:rsid w:val="008633F4"/>
    <w:rsid w:val="00866130"/>
    <w:rsid w:val="00870DAC"/>
    <w:rsid w:val="008710B8"/>
    <w:rsid w:val="00875E93"/>
    <w:rsid w:val="00895EF8"/>
    <w:rsid w:val="008C1294"/>
    <w:rsid w:val="008C17DA"/>
    <w:rsid w:val="008C4E59"/>
    <w:rsid w:val="008C7353"/>
    <w:rsid w:val="008D09FC"/>
    <w:rsid w:val="008E272F"/>
    <w:rsid w:val="008E577B"/>
    <w:rsid w:val="008E5EBF"/>
    <w:rsid w:val="008F1662"/>
    <w:rsid w:val="00903F8A"/>
    <w:rsid w:val="0090524F"/>
    <w:rsid w:val="00906288"/>
    <w:rsid w:val="0090733D"/>
    <w:rsid w:val="0091264D"/>
    <w:rsid w:val="0092566A"/>
    <w:rsid w:val="00926E23"/>
    <w:rsid w:val="00952045"/>
    <w:rsid w:val="009540AF"/>
    <w:rsid w:val="00954672"/>
    <w:rsid w:val="009624D3"/>
    <w:rsid w:val="009656D2"/>
    <w:rsid w:val="00971CE6"/>
    <w:rsid w:val="0098074B"/>
    <w:rsid w:val="009A19F7"/>
    <w:rsid w:val="009C37E7"/>
    <w:rsid w:val="009D205C"/>
    <w:rsid w:val="009E0BE8"/>
    <w:rsid w:val="009E52A6"/>
    <w:rsid w:val="00A01BDF"/>
    <w:rsid w:val="00A029FB"/>
    <w:rsid w:val="00A130C9"/>
    <w:rsid w:val="00A3182B"/>
    <w:rsid w:val="00A35151"/>
    <w:rsid w:val="00A45FF5"/>
    <w:rsid w:val="00A66B76"/>
    <w:rsid w:val="00A81EAD"/>
    <w:rsid w:val="00AA645D"/>
    <w:rsid w:val="00AB0078"/>
    <w:rsid w:val="00AB6171"/>
    <w:rsid w:val="00AB7753"/>
    <w:rsid w:val="00AC6BD2"/>
    <w:rsid w:val="00AC757F"/>
    <w:rsid w:val="00AD4213"/>
    <w:rsid w:val="00AE2740"/>
    <w:rsid w:val="00AE31C2"/>
    <w:rsid w:val="00AF0904"/>
    <w:rsid w:val="00AF7E0B"/>
    <w:rsid w:val="00B23623"/>
    <w:rsid w:val="00B25A8C"/>
    <w:rsid w:val="00B400C8"/>
    <w:rsid w:val="00B4417E"/>
    <w:rsid w:val="00B47205"/>
    <w:rsid w:val="00B51514"/>
    <w:rsid w:val="00B60C95"/>
    <w:rsid w:val="00B63516"/>
    <w:rsid w:val="00B65921"/>
    <w:rsid w:val="00B65AB4"/>
    <w:rsid w:val="00B81FA2"/>
    <w:rsid w:val="00B90939"/>
    <w:rsid w:val="00B94BE5"/>
    <w:rsid w:val="00B96712"/>
    <w:rsid w:val="00BA09EA"/>
    <w:rsid w:val="00BA0F72"/>
    <w:rsid w:val="00BA2A8D"/>
    <w:rsid w:val="00BA7C39"/>
    <w:rsid w:val="00BB2056"/>
    <w:rsid w:val="00BC2752"/>
    <w:rsid w:val="00BE0FD4"/>
    <w:rsid w:val="00BE4965"/>
    <w:rsid w:val="00BE7146"/>
    <w:rsid w:val="00BF0AF9"/>
    <w:rsid w:val="00BF2D9A"/>
    <w:rsid w:val="00C02961"/>
    <w:rsid w:val="00C16E4E"/>
    <w:rsid w:val="00C170C5"/>
    <w:rsid w:val="00C20D59"/>
    <w:rsid w:val="00C24866"/>
    <w:rsid w:val="00C2548B"/>
    <w:rsid w:val="00C370F3"/>
    <w:rsid w:val="00C41392"/>
    <w:rsid w:val="00C53616"/>
    <w:rsid w:val="00C54134"/>
    <w:rsid w:val="00C55DF7"/>
    <w:rsid w:val="00C609F1"/>
    <w:rsid w:val="00C67F82"/>
    <w:rsid w:val="00C7326B"/>
    <w:rsid w:val="00C75CEC"/>
    <w:rsid w:val="00C8287E"/>
    <w:rsid w:val="00C921B6"/>
    <w:rsid w:val="00C97D1B"/>
    <w:rsid w:val="00CA7149"/>
    <w:rsid w:val="00CB0A27"/>
    <w:rsid w:val="00CB35D9"/>
    <w:rsid w:val="00CE52CF"/>
    <w:rsid w:val="00CF52A6"/>
    <w:rsid w:val="00D0202C"/>
    <w:rsid w:val="00D13DFA"/>
    <w:rsid w:val="00D15239"/>
    <w:rsid w:val="00D171C9"/>
    <w:rsid w:val="00D20B8C"/>
    <w:rsid w:val="00D3435A"/>
    <w:rsid w:val="00D3629F"/>
    <w:rsid w:val="00D46C15"/>
    <w:rsid w:val="00D51431"/>
    <w:rsid w:val="00D57F66"/>
    <w:rsid w:val="00D604A5"/>
    <w:rsid w:val="00D61127"/>
    <w:rsid w:val="00D63879"/>
    <w:rsid w:val="00D77879"/>
    <w:rsid w:val="00D824BE"/>
    <w:rsid w:val="00DA123C"/>
    <w:rsid w:val="00DA409D"/>
    <w:rsid w:val="00DC3527"/>
    <w:rsid w:val="00DD0BD9"/>
    <w:rsid w:val="00E25CF8"/>
    <w:rsid w:val="00E3401B"/>
    <w:rsid w:val="00E46710"/>
    <w:rsid w:val="00E60362"/>
    <w:rsid w:val="00E6594E"/>
    <w:rsid w:val="00E77D7B"/>
    <w:rsid w:val="00E8205F"/>
    <w:rsid w:val="00E86149"/>
    <w:rsid w:val="00E90E8C"/>
    <w:rsid w:val="00EA472E"/>
    <w:rsid w:val="00EB143E"/>
    <w:rsid w:val="00EC06C9"/>
    <w:rsid w:val="00EC0F77"/>
    <w:rsid w:val="00ED4DC1"/>
    <w:rsid w:val="00EE0BF3"/>
    <w:rsid w:val="00EE3756"/>
    <w:rsid w:val="00EE5D69"/>
    <w:rsid w:val="00EF44AB"/>
    <w:rsid w:val="00F067DA"/>
    <w:rsid w:val="00F0731C"/>
    <w:rsid w:val="00F26E9C"/>
    <w:rsid w:val="00F328C7"/>
    <w:rsid w:val="00F4451D"/>
    <w:rsid w:val="00F534FC"/>
    <w:rsid w:val="00F96568"/>
    <w:rsid w:val="00FA6FC0"/>
    <w:rsid w:val="00FB0D04"/>
    <w:rsid w:val="00FB5F7D"/>
    <w:rsid w:val="00FB745F"/>
    <w:rsid w:val="00FC3381"/>
    <w:rsid w:val="00FE0CB1"/>
    <w:rsid w:val="00FE6509"/>
    <w:rsid w:val="00FE7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117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55CA0-6A5F-4265-B533-E9FE541D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254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Nguyen</dc:creator>
  <cp:keywords/>
  <cp:lastModifiedBy>Windows User</cp:lastModifiedBy>
  <cp:revision>79</cp:revision>
  <cp:lastPrinted>2017-08-09T03:07:00Z</cp:lastPrinted>
  <dcterms:created xsi:type="dcterms:W3CDTF">2018-06-07T03:43:00Z</dcterms:created>
  <dcterms:modified xsi:type="dcterms:W3CDTF">2020-04-06T10:07:00Z</dcterms:modified>
</cp:coreProperties>
</file>