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D13DFA" w:rsidRDefault="005F1D42" w:rsidP="00D13DFA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744C77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5F1D42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3B47DD" w:rsidRDefault="003B47DD" w:rsidP="00A45FF5">
      <w:pPr>
        <w:pStyle w:val="Normal1"/>
        <w:spacing w:before="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</w:p>
    <w:p w:rsidR="00744C77" w:rsidRDefault="00744C77" w:rsidP="00A45FF5">
      <w:pPr>
        <w:pStyle w:val="Normal1"/>
        <w:spacing w:before="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D13DFA">
        <w:rPr>
          <w:b/>
          <w:bCs/>
          <w:color w:val="000000"/>
          <w:sz w:val="28"/>
          <w:szCs w:val="28"/>
          <w:lang w:val="vi-VN"/>
        </w:rPr>
        <w:t>Đ</w:t>
      </w:r>
      <w:r w:rsidRPr="00D13DFA">
        <w:rPr>
          <w:b/>
          <w:bCs/>
          <w:color w:val="000000"/>
          <w:sz w:val="28"/>
          <w:szCs w:val="28"/>
        </w:rPr>
        <w:t>Ề</w:t>
      </w:r>
      <w:r w:rsidRPr="00D13DFA">
        <w:rPr>
          <w:b/>
          <w:bCs/>
          <w:color w:val="000000"/>
          <w:sz w:val="28"/>
          <w:szCs w:val="28"/>
          <w:lang w:val="vi-VN"/>
        </w:rPr>
        <w:t xml:space="preserve"> CƯƠNG CHI TIẾT HỌC PHẦN</w:t>
      </w:r>
    </w:p>
    <w:p w:rsidR="00A45FF5" w:rsidRPr="00A45FF5" w:rsidRDefault="00A45FF5" w:rsidP="00A45FF5">
      <w:pPr>
        <w:pStyle w:val="Normal1"/>
        <w:spacing w:before="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</w:p>
    <w:p w:rsidR="0043043F" w:rsidRPr="0043043F" w:rsidRDefault="00744C77" w:rsidP="00576907">
      <w:pPr>
        <w:pStyle w:val="BodyText2"/>
        <w:numPr>
          <w:ilvl w:val="0"/>
          <w:numId w:val="12"/>
        </w:numPr>
        <w:spacing w:after="0" w:line="360" w:lineRule="exact"/>
        <w:ind w:left="284" w:hanging="284"/>
        <w:jc w:val="both"/>
        <w:rPr>
          <w:b/>
          <w:bCs/>
          <w:sz w:val="24"/>
          <w:szCs w:val="24"/>
          <w:lang w:val="en-US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5416F2">
        <w:rPr>
          <w:b/>
          <w:bCs/>
          <w:color w:val="000000"/>
          <w:sz w:val="24"/>
          <w:szCs w:val="24"/>
          <w:lang w:val="en-US"/>
        </w:rPr>
        <w:t>:</w:t>
      </w:r>
      <w:r w:rsidR="005416F2">
        <w:rPr>
          <w:b/>
          <w:bCs/>
          <w:sz w:val="24"/>
          <w:szCs w:val="24"/>
          <w:lang w:val="en-US"/>
        </w:rPr>
        <w:t xml:space="preserve"> </w:t>
      </w:r>
      <w:r w:rsidR="00307F8B" w:rsidRPr="00307F8B">
        <w:rPr>
          <w:bCs/>
          <w:i/>
          <w:sz w:val="24"/>
          <w:szCs w:val="24"/>
          <w:lang w:val="en-US"/>
        </w:rPr>
        <w:t>Tên tiếng Việt (tên tiếng Anh)</w:t>
      </w:r>
    </w:p>
    <w:p w:rsidR="00307F8B" w:rsidRPr="00C03ACA" w:rsidRDefault="00307F8B" w:rsidP="00307F8B">
      <w:pPr>
        <w:pStyle w:val="BodyText2"/>
        <w:numPr>
          <w:ilvl w:val="0"/>
          <w:numId w:val="16"/>
        </w:numPr>
        <w:spacing w:after="0" w:line="360" w:lineRule="exact"/>
        <w:jc w:val="both"/>
        <w:rPr>
          <w:b/>
          <w:bCs/>
          <w:sz w:val="24"/>
          <w:szCs w:val="24"/>
          <w:lang w:val="en-US"/>
        </w:rPr>
      </w:pPr>
      <w:r w:rsidRPr="00307F8B">
        <w:rPr>
          <w:bCs/>
          <w:color w:val="000000"/>
          <w:sz w:val="24"/>
          <w:szCs w:val="24"/>
          <w:lang w:val="en-US"/>
        </w:rPr>
        <w:t>Tên tiếng Việt:</w:t>
      </w:r>
      <w:r w:rsidRPr="00307F8B">
        <w:rPr>
          <w:bCs/>
          <w:sz w:val="24"/>
          <w:szCs w:val="24"/>
          <w:lang w:val="en-US"/>
        </w:rPr>
        <w:t xml:space="preserve"> </w:t>
      </w:r>
      <w:r w:rsidR="00230C1D" w:rsidRPr="00C03ACA">
        <w:rPr>
          <w:b/>
          <w:bCs/>
          <w:sz w:val="24"/>
          <w:szCs w:val="24"/>
          <w:lang w:val="en-US"/>
        </w:rPr>
        <w:t xml:space="preserve">Kỹ thuật số </w:t>
      </w:r>
      <w:r w:rsidR="00C03ACA" w:rsidRPr="00C03ACA">
        <w:rPr>
          <w:b/>
          <w:bCs/>
          <w:sz w:val="24"/>
          <w:szCs w:val="24"/>
          <w:lang w:val="en-US"/>
        </w:rPr>
        <w:t xml:space="preserve">- </w:t>
      </w:r>
      <w:r w:rsidR="00230C1D" w:rsidRPr="00C03ACA">
        <w:rPr>
          <w:b/>
          <w:bCs/>
          <w:sz w:val="24"/>
          <w:szCs w:val="24"/>
          <w:lang w:val="en-US"/>
        </w:rPr>
        <w:t>logic</w:t>
      </w:r>
      <w:r w:rsidR="008037D3" w:rsidRPr="00C03ACA">
        <w:rPr>
          <w:b/>
          <w:bCs/>
          <w:sz w:val="24"/>
          <w:szCs w:val="24"/>
          <w:lang w:val="en-US"/>
        </w:rPr>
        <w:t xml:space="preserve">   </w:t>
      </w:r>
    </w:p>
    <w:p w:rsidR="00C03ACA" w:rsidRPr="00C03ACA" w:rsidRDefault="0043043F" w:rsidP="00C03ACA">
      <w:pPr>
        <w:pStyle w:val="BodyText2"/>
        <w:numPr>
          <w:ilvl w:val="0"/>
          <w:numId w:val="16"/>
        </w:numPr>
        <w:spacing w:after="0" w:line="360" w:lineRule="exact"/>
        <w:jc w:val="both"/>
        <w:rPr>
          <w:b/>
          <w:sz w:val="24"/>
          <w:szCs w:val="24"/>
          <w:lang w:val="en-US"/>
        </w:rPr>
      </w:pPr>
      <w:r w:rsidRPr="00C03ACA">
        <w:rPr>
          <w:bCs/>
          <w:sz w:val="24"/>
          <w:szCs w:val="24"/>
          <w:lang w:val="en-US"/>
        </w:rPr>
        <w:t>Tên tiếng Anh:</w:t>
      </w:r>
      <w:r w:rsidRPr="00C03ACA">
        <w:rPr>
          <w:b/>
          <w:bCs/>
          <w:sz w:val="24"/>
          <w:szCs w:val="24"/>
          <w:lang w:val="en-US"/>
        </w:rPr>
        <w:t xml:space="preserve"> </w:t>
      </w:r>
      <w:r w:rsidR="00C03ACA" w:rsidRPr="0023777D">
        <w:rPr>
          <w:b/>
          <w:color w:val="000000"/>
          <w:sz w:val="24"/>
          <w:szCs w:val="24"/>
        </w:rPr>
        <w:t xml:space="preserve">Logic and Digital </w:t>
      </w:r>
      <w:r w:rsidR="00E00B5C">
        <w:rPr>
          <w:b/>
          <w:color w:val="000000"/>
          <w:sz w:val="24"/>
          <w:szCs w:val="24"/>
          <w:lang w:val="en-US"/>
        </w:rPr>
        <w:t>e</w:t>
      </w:r>
      <w:r w:rsidR="00C03ACA" w:rsidRPr="0023777D">
        <w:rPr>
          <w:b/>
          <w:color w:val="000000"/>
          <w:sz w:val="24"/>
          <w:szCs w:val="24"/>
        </w:rPr>
        <w:t xml:space="preserve">ngineering </w:t>
      </w:r>
    </w:p>
    <w:p w:rsidR="00744C77" w:rsidRPr="00C03ACA" w:rsidRDefault="00744C77" w:rsidP="00F426C0">
      <w:pPr>
        <w:pStyle w:val="BodyText2"/>
        <w:spacing w:after="0" w:line="360" w:lineRule="exact"/>
        <w:ind w:left="720"/>
        <w:jc w:val="both"/>
        <w:rPr>
          <w:b/>
          <w:sz w:val="24"/>
          <w:szCs w:val="24"/>
          <w:lang w:val="en-US"/>
        </w:rPr>
      </w:pPr>
      <w:r w:rsidRPr="00C03ACA">
        <w:rPr>
          <w:b/>
          <w:sz w:val="24"/>
          <w:szCs w:val="24"/>
          <w:lang w:val="vi-VN"/>
        </w:rPr>
        <w:t>Mã số học phần</w:t>
      </w:r>
      <w:r w:rsidR="005416F2" w:rsidRPr="00C03ACA">
        <w:rPr>
          <w:b/>
          <w:sz w:val="24"/>
          <w:szCs w:val="24"/>
          <w:lang w:val="en-US"/>
        </w:rPr>
        <w:t xml:space="preserve">: </w:t>
      </w:r>
      <w:r w:rsidR="00C03ACA">
        <w:rPr>
          <w:b/>
          <w:sz w:val="24"/>
          <w:szCs w:val="24"/>
          <w:lang w:val="en-US"/>
        </w:rPr>
        <w:t>7</w:t>
      </w:r>
      <w:r w:rsidR="00230C1D" w:rsidRPr="00C03ACA">
        <w:rPr>
          <w:b/>
          <w:sz w:val="24"/>
          <w:szCs w:val="24"/>
          <w:lang w:val="en-US"/>
        </w:rPr>
        <w:t>0902</w:t>
      </w:r>
      <w:r w:rsidR="00C03ACA">
        <w:rPr>
          <w:b/>
          <w:sz w:val="24"/>
          <w:szCs w:val="24"/>
          <w:lang w:val="en-US"/>
        </w:rPr>
        <w:t>16</w:t>
      </w:r>
    </w:p>
    <w:p w:rsidR="00744C77" w:rsidRPr="005416F2" w:rsidRDefault="00744C77" w:rsidP="00A45FF5">
      <w:pPr>
        <w:pStyle w:val="BodyText2"/>
        <w:spacing w:after="0" w:line="360" w:lineRule="exact"/>
        <w:ind w:left="720" w:hanging="9"/>
        <w:jc w:val="both"/>
        <w:rPr>
          <w:sz w:val="24"/>
          <w:szCs w:val="24"/>
          <w:lang w:val="en-US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416F2">
        <w:rPr>
          <w:b/>
          <w:bCs/>
          <w:color w:val="000000"/>
          <w:sz w:val="24"/>
          <w:szCs w:val="24"/>
          <w:lang w:val="en-US"/>
        </w:rPr>
        <w:t xml:space="preserve"> </w:t>
      </w:r>
      <w:r w:rsidR="00C03ACA">
        <w:rPr>
          <w:b/>
          <w:bCs/>
          <w:color w:val="000000"/>
          <w:sz w:val="24"/>
          <w:szCs w:val="24"/>
          <w:lang w:val="en-US"/>
        </w:rPr>
        <w:t>4</w:t>
      </w:r>
      <w:r w:rsidR="00254586" w:rsidRPr="00307F8B">
        <w:rPr>
          <w:b/>
          <w:bCs/>
          <w:color w:val="000000"/>
          <w:sz w:val="24"/>
          <w:szCs w:val="24"/>
          <w:lang w:val="en-US"/>
        </w:rPr>
        <w:t>(</w:t>
      </w:r>
      <w:r w:rsidR="00117CDF" w:rsidRPr="00307F8B">
        <w:rPr>
          <w:b/>
          <w:bCs/>
          <w:color w:val="000000"/>
          <w:sz w:val="24"/>
          <w:szCs w:val="24"/>
          <w:lang w:val="en-US"/>
        </w:rPr>
        <w:t>3</w:t>
      </w:r>
      <w:r w:rsidR="004902C2" w:rsidRPr="00307F8B">
        <w:rPr>
          <w:b/>
          <w:bCs/>
          <w:color w:val="000000"/>
          <w:sz w:val="24"/>
          <w:szCs w:val="24"/>
          <w:lang w:val="en-US"/>
        </w:rPr>
        <w:t>-</w:t>
      </w:r>
      <w:r w:rsidR="000B3A15">
        <w:rPr>
          <w:b/>
          <w:bCs/>
          <w:color w:val="000000"/>
          <w:sz w:val="24"/>
          <w:szCs w:val="24"/>
          <w:lang w:val="en-US"/>
        </w:rPr>
        <w:t>1</w:t>
      </w:r>
      <w:r w:rsidR="004902C2" w:rsidRPr="00307F8B">
        <w:rPr>
          <w:b/>
          <w:bCs/>
          <w:color w:val="000000"/>
          <w:sz w:val="24"/>
          <w:szCs w:val="24"/>
          <w:lang w:val="en-US"/>
        </w:rPr>
        <w:t>-</w:t>
      </w:r>
      <w:r w:rsidR="004E78ED">
        <w:rPr>
          <w:b/>
          <w:bCs/>
          <w:color w:val="000000"/>
          <w:sz w:val="24"/>
          <w:szCs w:val="24"/>
          <w:lang w:val="en-US"/>
        </w:rPr>
        <w:t>8</w:t>
      </w:r>
      <w:r w:rsidR="004902C2" w:rsidRPr="00307F8B">
        <w:rPr>
          <w:b/>
          <w:bCs/>
          <w:color w:val="000000"/>
          <w:sz w:val="24"/>
          <w:szCs w:val="24"/>
          <w:lang w:val="en-US"/>
        </w:rPr>
        <w:t>)</w:t>
      </w:r>
    </w:p>
    <w:p w:rsidR="006447AD" w:rsidRPr="000B3A15" w:rsidRDefault="00744C77" w:rsidP="00A45FF5">
      <w:pPr>
        <w:pStyle w:val="BodyText2"/>
        <w:spacing w:after="0" w:line="360" w:lineRule="exact"/>
        <w:ind w:left="72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5416F2">
        <w:rPr>
          <w:b/>
          <w:sz w:val="24"/>
          <w:szCs w:val="24"/>
          <w:lang w:val="en-US"/>
        </w:rPr>
        <w:t xml:space="preserve"> </w:t>
      </w:r>
      <w:r w:rsidR="000B3A15">
        <w:rPr>
          <w:b/>
          <w:sz w:val="24"/>
          <w:szCs w:val="24"/>
          <w:lang w:val="en-US"/>
        </w:rPr>
        <w:t xml:space="preserve">60, </w:t>
      </w:r>
      <w:r w:rsidR="003D2CF4">
        <w:rPr>
          <w:sz w:val="24"/>
          <w:szCs w:val="24"/>
          <w:lang w:val="en-US"/>
        </w:rPr>
        <w:t>học trong 16</w:t>
      </w:r>
      <w:r w:rsidR="000B3A15" w:rsidRPr="000B3A15">
        <w:rPr>
          <w:sz w:val="24"/>
          <w:szCs w:val="24"/>
          <w:lang w:val="en-US"/>
        </w:rPr>
        <w:t xml:space="preserve"> tuần</w:t>
      </w:r>
    </w:p>
    <w:p w:rsidR="0043043F" w:rsidRPr="00C03ACA" w:rsidRDefault="0043043F" w:rsidP="0043043F">
      <w:pPr>
        <w:pStyle w:val="BodyText2"/>
        <w:spacing w:after="0" w:line="360" w:lineRule="exact"/>
        <w:ind w:left="720"/>
        <w:jc w:val="both"/>
        <w:rPr>
          <w:sz w:val="24"/>
          <w:szCs w:val="24"/>
          <w:lang w:val="en-US"/>
        </w:rPr>
      </w:pPr>
      <w:r w:rsidRPr="0043043F">
        <w:rPr>
          <w:sz w:val="24"/>
          <w:szCs w:val="24"/>
          <w:lang w:val="vi-VN"/>
        </w:rPr>
        <w:t>Lý thuyết:</w:t>
      </w:r>
      <w:r w:rsidR="00552B58">
        <w:rPr>
          <w:sz w:val="24"/>
          <w:szCs w:val="24"/>
          <w:lang w:val="en-US"/>
        </w:rPr>
        <w:t xml:space="preserve"> </w:t>
      </w:r>
      <w:r w:rsidR="00CC1974">
        <w:rPr>
          <w:sz w:val="24"/>
          <w:szCs w:val="24"/>
          <w:lang w:val="en-US"/>
        </w:rPr>
        <w:t>45</w:t>
      </w:r>
      <w:r w:rsidR="00A3182B">
        <w:rPr>
          <w:sz w:val="24"/>
          <w:szCs w:val="24"/>
          <w:lang w:val="vi-VN"/>
        </w:rPr>
        <w:t xml:space="preserve">; </w:t>
      </w:r>
      <w:r w:rsidR="00C03ACA">
        <w:rPr>
          <w:sz w:val="24"/>
          <w:szCs w:val="24"/>
          <w:lang w:val="en-US"/>
        </w:rPr>
        <w:t xml:space="preserve">   </w:t>
      </w:r>
      <w:r w:rsidR="00A3182B">
        <w:rPr>
          <w:sz w:val="24"/>
          <w:szCs w:val="24"/>
          <w:lang w:val="vi-VN"/>
        </w:rPr>
        <w:t>Bài tập:</w:t>
      </w:r>
      <w:r w:rsidR="00552B58">
        <w:rPr>
          <w:sz w:val="24"/>
          <w:szCs w:val="24"/>
          <w:lang w:val="en-US"/>
        </w:rPr>
        <w:t xml:space="preserve"> </w:t>
      </w:r>
      <w:r w:rsidR="00CC1974">
        <w:rPr>
          <w:sz w:val="24"/>
          <w:szCs w:val="24"/>
          <w:lang w:val="en-US"/>
        </w:rPr>
        <w:t>15</w:t>
      </w:r>
      <w:r w:rsidR="00A3182B">
        <w:rPr>
          <w:sz w:val="24"/>
          <w:szCs w:val="24"/>
          <w:lang w:val="vi-VN"/>
        </w:rPr>
        <w:t xml:space="preserve">; </w:t>
      </w:r>
      <w:r w:rsidR="00C03ACA">
        <w:rPr>
          <w:sz w:val="24"/>
          <w:szCs w:val="24"/>
          <w:lang w:val="en-US"/>
        </w:rPr>
        <w:t xml:space="preserve">   </w:t>
      </w:r>
      <w:r w:rsidR="00A3182B">
        <w:rPr>
          <w:sz w:val="24"/>
          <w:szCs w:val="24"/>
          <w:lang w:val="vi-VN"/>
        </w:rPr>
        <w:t>Bài tập lớn:</w:t>
      </w:r>
      <w:r w:rsidR="00552B58">
        <w:rPr>
          <w:sz w:val="24"/>
          <w:szCs w:val="24"/>
          <w:lang w:val="en-US"/>
        </w:rPr>
        <w:t xml:space="preserve"> </w:t>
      </w:r>
      <w:r w:rsidR="00A3182B">
        <w:rPr>
          <w:sz w:val="24"/>
          <w:szCs w:val="24"/>
          <w:lang w:val="vi-VN"/>
        </w:rPr>
        <w:t>0</w:t>
      </w:r>
      <w:r w:rsidR="00C03ACA">
        <w:rPr>
          <w:sz w:val="24"/>
          <w:szCs w:val="24"/>
          <w:lang w:val="en-US"/>
        </w:rPr>
        <w:t>;</w:t>
      </w:r>
    </w:p>
    <w:p w:rsidR="0043043F" w:rsidRPr="0043043F" w:rsidRDefault="0043043F" w:rsidP="0043043F">
      <w:pPr>
        <w:pStyle w:val="BodyText2"/>
        <w:spacing w:after="0" w:line="360" w:lineRule="exact"/>
        <w:ind w:left="720"/>
        <w:jc w:val="both"/>
        <w:rPr>
          <w:sz w:val="24"/>
          <w:szCs w:val="24"/>
          <w:lang w:val="vi-VN"/>
        </w:rPr>
      </w:pPr>
      <w:r w:rsidRPr="0043043F">
        <w:rPr>
          <w:sz w:val="24"/>
          <w:szCs w:val="24"/>
          <w:lang w:val="vi-VN"/>
        </w:rPr>
        <w:t xml:space="preserve">Thực </w:t>
      </w:r>
      <w:r w:rsidR="003E064B">
        <w:rPr>
          <w:sz w:val="24"/>
          <w:szCs w:val="24"/>
          <w:lang w:val="en-US"/>
        </w:rPr>
        <w:t>hành</w:t>
      </w:r>
      <w:r w:rsidRPr="0043043F">
        <w:rPr>
          <w:sz w:val="24"/>
          <w:szCs w:val="24"/>
          <w:lang w:val="vi-VN"/>
        </w:rPr>
        <w:t xml:space="preserve">: </w:t>
      </w:r>
      <w:r w:rsidR="004902C2">
        <w:rPr>
          <w:sz w:val="24"/>
          <w:szCs w:val="24"/>
          <w:lang w:val="en-US"/>
        </w:rPr>
        <w:t>0</w:t>
      </w:r>
      <w:r w:rsidRPr="0043043F">
        <w:rPr>
          <w:sz w:val="24"/>
          <w:szCs w:val="24"/>
          <w:lang w:val="vi-VN"/>
        </w:rPr>
        <w:t>;</w:t>
      </w:r>
      <w:r w:rsidR="00C03ACA">
        <w:rPr>
          <w:sz w:val="24"/>
          <w:szCs w:val="24"/>
          <w:lang w:val="en-US"/>
        </w:rPr>
        <w:t xml:space="preserve">    </w:t>
      </w:r>
      <w:r w:rsidRPr="0043043F">
        <w:rPr>
          <w:sz w:val="24"/>
          <w:szCs w:val="24"/>
          <w:lang w:val="vi-VN"/>
        </w:rPr>
        <w:t xml:space="preserve">Đồ án: 0; </w:t>
      </w:r>
      <w:r w:rsidR="00C03ACA">
        <w:rPr>
          <w:sz w:val="24"/>
          <w:szCs w:val="24"/>
          <w:lang w:val="en-US"/>
        </w:rPr>
        <w:t xml:space="preserve">     </w:t>
      </w:r>
      <w:r w:rsidR="00CC1974">
        <w:rPr>
          <w:sz w:val="24"/>
          <w:szCs w:val="24"/>
          <w:lang w:val="en-US"/>
        </w:rPr>
        <w:t xml:space="preserve">  </w:t>
      </w:r>
      <w:r w:rsidRPr="0043043F">
        <w:rPr>
          <w:sz w:val="24"/>
          <w:szCs w:val="24"/>
          <w:lang w:val="vi-VN"/>
        </w:rPr>
        <w:t xml:space="preserve">Tự học: </w:t>
      </w:r>
      <w:r w:rsidR="00C03ACA">
        <w:rPr>
          <w:sz w:val="24"/>
          <w:szCs w:val="24"/>
          <w:lang w:val="en-US"/>
        </w:rPr>
        <w:t>120</w:t>
      </w:r>
    </w:p>
    <w:p w:rsidR="00744C77" w:rsidRPr="003555B5" w:rsidRDefault="00744C77" w:rsidP="00CD1E27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381D22" w:rsidP="005B3B49">
      <w:pPr>
        <w:pStyle w:val="BodyText2"/>
        <w:tabs>
          <w:tab w:val="left" w:pos="5670"/>
        </w:tabs>
        <w:spacing w:after="0" w:line="360" w:lineRule="exact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    </w:t>
      </w:r>
      <w:r w:rsidR="006447AD" w:rsidRPr="003555B5">
        <w:rPr>
          <w:b/>
          <w:sz w:val="24"/>
          <w:szCs w:val="24"/>
        </w:rPr>
        <w:t>2.1.</w:t>
      </w:r>
      <w:r w:rsidR="0037392A">
        <w:rPr>
          <w:b/>
          <w:sz w:val="24"/>
          <w:szCs w:val="24"/>
          <w:lang w:val="en-US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757DF5">
        <w:rPr>
          <w:b/>
          <w:sz w:val="24"/>
          <w:szCs w:val="24"/>
          <w:lang w:val="en-US"/>
        </w:rPr>
        <w:t xml:space="preserve">                              </w:t>
      </w:r>
      <w:r w:rsidR="006D03CF" w:rsidRPr="003555B5">
        <w:rPr>
          <w:b/>
          <w:sz w:val="24"/>
          <w:szCs w:val="24"/>
        </w:rPr>
        <w:t>Mã giảng viên</w:t>
      </w:r>
    </w:p>
    <w:p w:rsidR="003F5908" w:rsidRPr="003555B5" w:rsidRDefault="003F5908" w:rsidP="005B3B49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1. TS. </w:t>
      </w:r>
      <w:r w:rsidR="005416F2">
        <w:rPr>
          <w:sz w:val="24"/>
          <w:szCs w:val="24"/>
          <w:lang w:val="en-US"/>
        </w:rPr>
        <w:t>Đặng Văn Chí</w:t>
      </w:r>
      <w:r w:rsidR="0039563B">
        <w:rPr>
          <w:sz w:val="24"/>
          <w:szCs w:val="24"/>
          <w:lang w:val="en-US"/>
        </w:rPr>
        <w:t xml:space="preserve">                                         </w:t>
      </w:r>
      <w:r w:rsidR="00ED4DC1">
        <w:rPr>
          <w:sz w:val="24"/>
          <w:szCs w:val="24"/>
          <w:lang w:val="en-US"/>
        </w:rPr>
        <w:t xml:space="preserve"> </w:t>
      </w:r>
      <w:r w:rsidR="00A01BDF">
        <w:rPr>
          <w:sz w:val="24"/>
          <w:szCs w:val="24"/>
        </w:rPr>
        <w:t>0</w:t>
      </w:r>
      <w:r w:rsidR="005416F2">
        <w:rPr>
          <w:sz w:val="24"/>
          <w:szCs w:val="24"/>
          <w:lang w:val="en-US"/>
        </w:rPr>
        <w:t>9</w:t>
      </w:r>
      <w:r w:rsidR="00A01BDF">
        <w:rPr>
          <w:sz w:val="24"/>
          <w:szCs w:val="24"/>
        </w:rPr>
        <w:t>0</w:t>
      </w:r>
      <w:r w:rsidR="005416F2">
        <w:rPr>
          <w:sz w:val="24"/>
          <w:szCs w:val="24"/>
          <w:lang w:val="en-US"/>
        </w:rPr>
        <w:t>2</w:t>
      </w:r>
      <w:r w:rsidR="00A01BDF">
        <w:rPr>
          <w:sz w:val="24"/>
          <w:szCs w:val="24"/>
        </w:rPr>
        <w:t>-0</w:t>
      </w:r>
      <w:r w:rsidR="005416F2">
        <w:rPr>
          <w:sz w:val="24"/>
          <w:szCs w:val="24"/>
          <w:lang w:val="en-US"/>
        </w:rPr>
        <w:t>7</w:t>
      </w:r>
    </w:p>
    <w:p w:rsidR="003F5908" w:rsidRPr="0039563B" w:rsidRDefault="00CD1E27" w:rsidP="005B3B49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r w:rsidR="003F5908" w:rsidRPr="003555B5">
        <w:rPr>
          <w:sz w:val="24"/>
          <w:szCs w:val="24"/>
        </w:rPr>
        <w:t>. Th</w:t>
      </w:r>
      <w:r w:rsidR="00E86149">
        <w:rPr>
          <w:sz w:val="24"/>
          <w:szCs w:val="24"/>
          <w:lang w:val="en-US"/>
        </w:rPr>
        <w:t>.</w:t>
      </w:r>
      <w:r w:rsidR="00485B43">
        <w:rPr>
          <w:sz w:val="24"/>
          <w:szCs w:val="24"/>
          <w:lang w:val="en-US"/>
        </w:rPr>
        <w:t>S</w:t>
      </w:r>
      <w:r w:rsidR="003F5908" w:rsidRPr="003555B5">
        <w:rPr>
          <w:sz w:val="24"/>
          <w:szCs w:val="24"/>
        </w:rPr>
        <w:t xml:space="preserve">. </w:t>
      </w:r>
      <w:r w:rsidR="005416F2">
        <w:rPr>
          <w:sz w:val="24"/>
          <w:szCs w:val="24"/>
          <w:lang w:val="en-US"/>
        </w:rPr>
        <w:t>Thái Hải Âu</w:t>
      </w:r>
      <w:r w:rsidR="0039563B">
        <w:rPr>
          <w:sz w:val="24"/>
          <w:szCs w:val="24"/>
          <w:lang w:val="en-US"/>
        </w:rPr>
        <w:t xml:space="preserve">                                          0902-15</w:t>
      </w:r>
    </w:p>
    <w:p w:rsidR="00744C77" w:rsidRPr="005416F2" w:rsidRDefault="00381D22" w:rsidP="005B3B49">
      <w:pPr>
        <w:pStyle w:val="BodyText2"/>
        <w:spacing w:after="0" w:line="360" w:lineRule="exact"/>
        <w:ind w:left="520" w:hanging="7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</w:t>
      </w:r>
      <w:r w:rsidR="006447AD"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5416F2">
        <w:rPr>
          <w:b/>
          <w:sz w:val="24"/>
          <w:szCs w:val="24"/>
          <w:lang w:val="en-US"/>
        </w:rPr>
        <w:t xml:space="preserve"> </w:t>
      </w:r>
      <w:r w:rsidR="00312E17">
        <w:rPr>
          <w:b/>
          <w:sz w:val="24"/>
          <w:szCs w:val="24"/>
          <w:lang w:val="en-US"/>
        </w:rPr>
        <w:t>Tự động hóa</w:t>
      </w:r>
      <w:r w:rsidR="00CD1E27">
        <w:rPr>
          <w:b/>
          <w:sz w:val="24"/>
          <w:szCs w:val="24"/>
          <w:lang w:val="en-US"/>
        </w:rPr>
        <w:t xml:space="preserve"> xí nghiệp Mỏ và Dầu Khí</w:t>
      </w:r>
    </w:p>
    <w:p w:rsidR="005416F2" w:rsidRDefault="00381D22" w:rsidP="005B3B49">
      <w:pPr>
        <w:pStyle w:val="BodyText2"/>
        <w:tabs>
          <w:tab w:val="num" w:pos="520"/>
        </w:tabs>
        <w:spacing w:after="0" w:line="360" w:lineRule="exact"/>
        <w:ind w:left="520" w:hanging="7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</w:t>
      </w:r>
      <w:r w:rsidR="006447AD" w:rsidRPr="003555B5">
        <w:rPr>
          <w:b/>
          <w:sz w:val="24"/>
          <w:szCs w:val="24"/>
        </w:rPr>
        <w:t>2.3. Khoa</w:t>
      </w:r>
      <w:r w:rsidR="005416F2">
        <w:rPr>
          <w:b/>
          <w:sz w:val="24"/>
          <w:szCs w:val="24"/>
          <w:lang w:val="en-US"/>
        </w:rPr>
        <w:t xml:space="preserve">: </w:t>
      </w:r>
      <w:r w:rsidR="00312E17">
        <w:rPr>
          <w:b/>
          <w:sz w:val="24"/>
          <w:szCs w:val="24"/>
          <w:lang w:val="en-US"/>
        </w:rPr>
        <w:t xml:space="preserve">Cơ </w:t>
      </w:r>
      <w:r w:rsidR="00CD1E27">
        <w:rPr>
          <w:b/>
          <w:sz w:val="24"/>
          <w:szCs w:val="24"/>
          <w:lang w:val="en-US"/>
        </w:rPr>
        <w:t>- Đ</w:t>
      </w:r>
      <w:r w:rsidR="00312E17">
        <w:rPr>
          <w:b/>
          <w:sz w:val="24"/>
          <w:szCs w:val="24"/>
          <w:lang w:val="en-US"/>
        </w:rPr>
        <w:t>iện</w:t>
      </w:r>
    </w:p>
    <w:p w:rsidR="00312E17" w:rsidRPr="002B16F1" w:rsidRDefault="00744C77" w:rsidP="000B5B54">
      <w:pPr>
        <w:pStyle w:val="BodyText2"/>
        <w:numPr>
          <w:ilvl w:val="0"/>
          <w:numId w:val="12"/>
        </w:numPr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AE2740" w:rsidRPr="002B16F1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  <w:r w:rsidR="00AE2740" w:rsidRPr="002B16F1">
        <w:rPr>
          <w:b/>
          <w:bCs/>
          <w:color w:val="000000"/>
          <w:sz w:val="24"/>
          <w:szCs w:val="24"/>
        </w:rPr>
        <w:t xml:space="preserve">: </w:t>
      </w:r>
    </w:p>
    <w:p w:rsidR="00312E17" w:rsidRDefault="00381D22" w:rsidP="005B3B49">
      <w:pPr>
        <w:pStyle w:val="BodyText2"/>
        <w:tabs>
          <w:tab w:val="num" w:pos="45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       3.1</w:t>
      </w:r>
      <w:r w:rsidR="00312E17" w:rsidRPr="00312E17">
        <w:rPr>
          <w:b/>
          <w:bCs/>
          <w:color w:val="000000"/>
          <w:sz w:val="24"/>
          <w:szCs w:val="24"/>
          <w:lang w:val="en-US"/>
        </w:rPr>
        <w:t xml:space="preserve">. </w:t>
      </w:r>
      <w:r w:rsidR="002272A5">
        <w:rPr>
          <w:b/>
          <w:bCs/>
          <w:color w:val="000000"/>
          <w:sz w:val="24"/>
          <w:szCs w:val="24"/>
          <w:lang w:val="en-US"/>
        </w:rPr>
        <w:t>Học phần</w:t>
      </w:r>
      <w:r w:rsidR="00312E17" w:rsidRPr="00312E17">
        <w:rPr>
          <w:b/>
          <w:bCs/>
          <w:color w:val="000000"/>
          <w:sz w:val="24"/>
          <w:szCs w:val="24"/>
          <w:lang w:val="en-US"/>
        </w:rPr>
        <w:t xml:space="preserve"> tiên quyết:</w:t>
      </w:r>
      <w:r w:rsidR="00312E17">
        <w:rPr>
          <w:bCs/>
          <w:color w:val="000000"/>
          <w:sz w:val="24"/>
          <w:szCs w:val="24"/>
          <w:lang w:val="en-US"/>
        </w:rPr>
        <w:t xml:space="preserve"> </w:t>
      </w:r>
      <w:r w:rsidR="00230C1D" w:rsidRPr="00230C1D">
        <w:rPr>
          <w:bCs/>
          <w:color w:val="000000"/>
          <w:sz w:val="24"/>
          <w:szCs w:val="24"/>
          <w:lang w:val="en-US"/>
        </w:rPr>
        <w:t xml:space="preserve">Điện tử tương tự </w:t>
      </w:r>
      <w:r w:rsidR="002B16F1">
        <w:rPr>
          <w:bCs/>
          <w:color w:val="000000"/>
          <w:sz w:val="24"/>
          <w:szCs w:val="24"/>
          <w:lang w:val="en-US"/>
        </w:rPr>
        <w:t>(</w:t>
      </w:r>
      <w:r w:rsidR="00230C1D" w:rsidRPr="00230C1D">
        <w:rPr>
          <w:bCs/>
          <w:color w:val="000000"/>
          <w:sz w:val="24"/>
          <w:szCs w:val="24"/>
          <w:lang w:val="en-US"/>
        </w:rPr>
        <w:t>7090304</w:t>
      </w:r>
      <w:r w:rsidR="002B16F1">
        <w:rPr>
          <w:bCs/>
          <w:color w:val="000000"/>
          <w:sz w:val="24"/>
          <w:szCs w:val="24"/>
          <w:lang w:val="en-US"/>
        </w:rPr>
        <w:t>)</w:t>
      </w:r>
    </w:p>
    <w:p w:rsidR="00312E17" w:rsidRDefault="00381D22" w:rsidP="005B3B49">
      <w:pPr>
        <w:pStyle w:val="BodyText2"/>
        <w:tabs>
          <w:tab w:val="num" w:pos="45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       3.2. </w:t>
      </w:r>
      <w:r w:rsidR="002272A5">
        <w:rPr>
          <w:b/>
          <w:bCs/>
          <w:color w:val="000000"/>
          <w:sz w:val="24"/>
          <w:szCs w:val="24"/>
          <w:lang w:val="en-US"/>
        </w:rPr>
        <w:t>Học phần</w:t>
      </w:r>
      <w:bookmarkStart w:id="0" w:name="_GoBack"/>
      <w:bookmarkEnd w:id="0"/>
      <w:r w:rsidR="00312E17" w:rsidRPr="00312E17">
        <w:rPr>
          <w:b/>
          <w:bCs/>
          <w:color w:val="000000"/>
          <w:sz w:val="24"/>
          <w:szCs w:val="24"/>
          <w:lang w:val="en-US"/>
        </w:rPr>
        <w:t xml:space="preserve"> học trước:</w:t>
      </w:r>
      <w:r w:rsidR="00312E17">
        <w:rPr>
          <w:bCs/>
          <w:color w:val="000000"/>
          <w:sz w:val="24"/>
          <w:szCs w:val="24"/>
          <w:lang w:val="en-US"/>
        </w:rPr>
        <w:t xml:space="preserve"> </w:t>
      </w:r>
      <w:r w:rsidR="00230C1D" w:rsidRPr="00230C1D">
        <w:rPr>
          <w:bCs/>
          <w:color w:val="000000"/>
          <w:sz w:val="24"/>
          <w:szCs w:val="24"/>
          <w:lang w:val="en-US"/>
        </w:rPr>
        <w:t xml:space="preserve">Tín hiệu và hệ thống </w:t>
      </w:r>
      <w:r w:rsidR="005D50B3">
        <w:rPr>
          <w:bCs/>
          <w:color w:val="000000"/>
          <w:sz w:val="24"/>
          <w:szCs w:val="24"/>
          <w:lang w:val="en-US"/>
        </w:rPr>
        <w:t>(</w:t>
      </w:r>
      <w:r w:rsidR="00230C1D" w:rsidRPr="00230C1D">
        <w:rPr>
          <w:bCs/>
          <w:color w:val="000000"/>
          <w:sz w:val="24"/>
          <w:szCs w:val="24"/>
          <w:lang w:val="en-US"/>
        </w:rPr>
        <w:t>7090233</w:t>
      </w:r>
      <w:r w:rsidR="000B5B54">
        <w:rPr>
          <w:bCs/>
          <w:color w:val="000000"/>
          <w:sz w:val="24"/>
          <w:szCs w:val="24"/>
          <w:lang w:val="en-US"/>
        </w:rPr>
        <w:t>)</w:t>
      </w:r>
    </w:p>
    <w:p w:rsidR="00744C77" w:rsidRPr="00312E17" w:rsidRDefault="00744C77" w:rsidP="000B5B54">
      <w:pPr>
        <w:pStyle w:val="BodyText2"/>
        <w:numPr>
          <w:ilvl w:val="0"/>
          <w:numId w:val="12"/>
        </w:numPr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CE52CF" w:rsidRDefault="00381D22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/>
          <w:bCs/>
        </w:rPr>
      </w:pPr>
      <w:r>
        <w:rPr>
          <w:b/>
          <w:bCs/>
        </w:rPr>
        <w:t xml:space="preserve">     4.1.</w:t>
      </w:r>
      <w:r w:rsidR="00FB6314">
        <w:rPr>
          <w:b/>
          <w:bCs/>
        </w:rPr>
        <w:t xml:space="preserve"> </w:t>
      </w:r>
      <w:r w:rsidR="00744C77" w:rsidRPr="00AB7753">
        <w:rPr>
          <w:b/>
          <w:bCs/>
          <w:lang w:val="vi-VN"/>
        </w:rPr>
        <w:t>Kiến thức</w:t>
      </w:r>
      <w:r w:rsidR="00312E17" w:rsidRPr="00AB7753">
        <w:rPr>
          <w:b/>
          <w:bCs/>
        </w:rPr>
        <w:t>:</w:t>
      </w:r>
      <w:r w:rsidR="00744C77" w:rsidRPr="00AB7753">
        <w:rPr>
          <w:b/>
          <w:bCs/>
          <w:lang w:val="vi-VN"/>
        </w:rPr>
        <w:t xml:space="preserve"> 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4.1.1. </w:t>
      </w:r>
      <w:r w:rsidR="00AB7753" w:rsidRPr="00FB6314">
        <w:rPr>
          <w:bCs/>
        </w:rPr>
        <w:t xml:space="preserve">Nắm được cơ sở lý thuyết </w:t>
      </w:r>
      <w:r w:rsidR="00230C1D">
        <w:rPr>
          <w:bCs/>
        </w:rPr>
        <w:t>và các phép toán hệ thống đếm và mã</w:t>
      </w:r>
      <w:r w:rsidRPr="00FB6314">
        <w:rPr>
          <w:bCs/>
        </w:rPr>
        <w:t>.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4.1.2. </w:t>
      </w:r>
      <w:r w:rsidR="00AB7753" w:rsidRPr="00FB6314">
        <w:rPr>
          <w:bCs/>
        </w:rPr>
        <w:t xml:space="preserve">Nắm được </w:t>
      </w:r>
      <w:r w:rsidR="00230C1D">
        <w:rPr>
          <w:bCs/>
        </w:rPr>
        <w:t>đại số Boole và các mạch logic cơ bản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 4.1.3. Nắm được </w:t>
      </w:r>
      <w:r w:rsidR="00B3207D">
        <w:rPr>
          <w:bCs/>
        </w:rPr>
        <w:t>nguyên lý hoạt động và ứng dụng mạch Flip-Flop và các mạch logic tổ hợp</w:t>
      </w:r>
    </w:p>
    <w:p w:rsidR="00CE52CF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4.1.4. </w:t>
      </w:r>
      <w:r w:rsidR="00B3207D">
        <w:rPr>
          <w:bCs/>
        </w:rPr>
        <w:t>Nắm được nguyên lý chuyển đổi tín hiệu số và tương tự</w:t>
      </w:r>
      <w:r w:rsidRPr="00FB6314">
        <w:rPr>
          <w:bCs/>
        </w:rPr>
        <w:t>.</w:t>
      </w:r>
    </w:p>
    <w:p w:rsidR="00B3207D" w:rsidRPr="00FB6314" w:rsidRDefault="00B3207D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>
        <w:rPr>
          <w:bCs/>
        </w:rPr>
        <w:tab/>
        <w:t>4.1.5. Nắm được ứng dụng kỹ thuật số trong điều khiển logic</w:t>
      </w:r>
    </w:p>
    <w:p w:rsidR="00CE52CF" w:rsidRDefault="00381D22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/>
          <w:bCs/>
          <w:i/>
        </w:rPr>
      </w:pPr>
      <w:r>
        <w:rPr>
          <w:b/>
          <w:bCs/>
        </w:rPr>
        <w:t xml:space="preserve">    4.2. </w:t>
      </w:r>
      <w:r w:rsidR="00744C77" w:rsidRPr="00D0202C">
        <w:rPr>
          <w:b/>
          <w:bCs/>
          <w:lang w:val="vi-VN"/>
        </w:rPr>
        <w:t>Kỹ năng</w:t>
      </w:r>
      <w:r w:rsidR="00AB7753" w:rsidRPr="00D0202C">
        <w:rPr>
          <w:b/>
          <w:bCs/>
        </w:rPr>
        <w:t>:</w:t>
      </w:r>
      <w:r w:rsidR="00AB7753" w:rsidRPr="00D0202C">
        <w:rPr>
          <w:b/>
          <w:bCs/>
          <w:i/>
          <w:lang w:val="vi-VN"/>
        </w:rPr>
        <w:t xml:space="preserve"> 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4.2.1.</w:t>
      </w:r>
      <w:r w:rsidRPr="00FB6314">
        <w:rPr>
          <w:bCs/>
          <w:i/>
        </w:rPr>
        <w:t xml:space="preserve"> </w:t>
      </w:r>
      <w:r w:rsidR="00AB7753" w:rsidRPr="00FB6314">
        <w:rPr>
          <w:bCs/>
        </w:rPr>
        <w:t xml:space="preserve">Nắm được cơ sở lý thuyết, </w:t>
      </w:r>
      <w:r w:rsidR="00B3207D">
        <w:rPr>
          <w:bCs/>
        </w:rPr>
        <w:t>biết</w:t>
      </w:r>
      <w:r w:rsidR="00D0202C" w:rsidRPr="00FB6314">
        <w:rPr>
          <w:bCs/>
        </w:rPr>
        <w:t xml:space="preserve"> sử dụng </w:t>
      </w:r>
      <w:r w:rsidR="00B3207D">
        <w:rPr>
          <w:bCs/>
        </w:rPr>
        <w:t>các mạch logic cơ bản</w:t>
      </w:r>
      <w:r w:rsidR="00D0202C" w:rsidRPr="00FB6314">
        <w:rPr>
          <w:bCs/>
        </w:rPr>
        <w:t xml:space="preserve">. 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4.2.2. </w:t>
      </w:r>
      <w:r w:rsidR="00B3207D">
        <w:rPr>
          <w:bCs/>
        </w:rPr>
        <w:t>Xây dựng tối ưu hàm logic, thiết kế mạch logic cơ bản</w:t>
      </w:r>
      <w:r w:rsidR="00D0202C" w:rsidRPr="00FB6314">
        <w:rPr>
          <w:bCs/>
        </w:rPr>
        <w:t xml:space="preserve">. </w:t>
      </w:r>
    </w:p>
    <w:p w:rsidR="008B196C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</w:t>
      </w:r>
      <w:r w:rsidR="00C609F1" w:rsidRPr="00FB6314">
        <w:rPr>
          <w:bCs/>
        </w:rPr>
        <w:t xml:space="preserve"> </w:t>
      </w:r>
      <w:r w:rsidRPr="00FB6314">
        <w:rPr>
          <w:bCs/>
        </w:rPr>
        <w:t xml:space="preserve">4.2.3. </w:t>
      </w:r>
      <w:r w:rsidR="00B3207D">
        <w:rPr>
          <w:bCs/>
        </w:rPr>
        <w:t>Áp dụng kỹ thuật số trong các mạch điện tử và điểu khiển logic</w:t>
      </w:r>
      <w:r w:rsidR="00D0202C" w:rsidRPr="00FB6314">
        <w:rPr>
          <w:bCs/>
        </w:rPr>
        <w:t xml:space="preserve"> </w:t>
      </w:r>
    </w:p>
    <w:p w:rsidR="00D0202C" w:rsidRPr="00FB6314" w:rsidRDefault="008B196C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  <w:lang w:val="vi-VN"/>
        </w:rPr>
      </w:pPr>
      <w:r>
        <w:rPr>
          <w:bCs/>
        </w:rPr>
        <w:t xml:space="preserve">         4.2.4. Sử dụng thành thạo các phần mềm mô phỏng cho các bài toán ứng dụng kỹ thuật số - logic</w:t>
      </w:r>
      <w:r w:rsidR="00D0202C" w:rsidRPr="00FB6314">
        <w:rPr>
          <w:bCs/>
        </w:rPr>
        <w:t xml:space="preserve">  </w:t>
      </w:r>
      <w:r w:rsidR="00AB7753" w:rsidRPr="00FB6314">
        <w:rPr>
          <w:bCs/>
        </w:rPr>
        <w:t xml:space="preserve"> </w:t>
      </w:r>
    </w:p>
    <w:p w:rsidR="0037392A" w:rsidRPr="002B16F1" w:rsidRDefault="00BA09EA" w:rsidP="000B5B54">
      <w:pPr>
        <w:pStyle w:val="BodyText2"/>
        <w:numPr>
          <w:ilvl w:val="0"/>
          <w:numId w:val="12"/>
        </w:numPr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2B16F1">
        <w:rPr>
          <w:b/>
          <w:bCs/>
          <w:color w:val="000000"/>
          <w:sz w:val="24"/>
          <w:szCs w:val="24"/>
        </w:rPr>
        <w:t>T</w:t>
      </w:r>
      <w:r w:rsidR="00744C77" w:rsidRPr="002B16F1">
        <w:rPr>
          <w:b/>
          <w:bCs/>
          <w:color w:val="000000"/>
          <w:sz w:val="24"/>
          <w:szCs w:val="24"/>
        </w:rPr>
        <w:t>óm tắt nội dung học phần</w:t>
      </w:r>
      <w:r w:rsidR="0037392A" w:rsidRPr="002B16F1">
        <w:rPr>
          <w:b/>
          <w:bCs/>
          <w:color w:val="000000"/>
          <w:sz w:val="24"/>
          <w:szCs w:val="24"/>
        </w:rPr>
        <w:t xml:space="preserve">: </w:t>
      </w:r>
    </w:p>
    <w:p w:rsidR="0037392A" w:rsidRPr="0037392A" w:rsidRDefault="0037392A" w:rsidP="00552B58">
      <w:pPr>
        <w:pStyle w:val="BodyText2"/>
        <w:numPr>
          <w:ilvl w:val="0"/>
          <w:numId w:val="7"/>
        </w:numPr>
        <w:spacing w:after="0" w:line="360" w:lineRule="exact"/>
        <w:ind w:left="851" w:hanging="180"/>
        <w:jc w:val="both"/>
        <w:rPr>
          <w:bCs/>
          <w:color w:val="000000"/>
          <w:sz w:val="24"/>
          <w:szCs w:val="24"/>
        </w:rPr>
      </w:pPr>
      <w:r w:rsidRPr="0037392A">
        <w:rPr>
          <w:bCs/>
          <w:color w:val="000000"/>
          <w:sz w:val="24"/>
          <w:szCs w:val="24"/>
          <w:lang w:val="en-US"/>
        </w:rPr>
        <w:t>Cơ sở</w:t>
      </w:r>
      <w:r w:rsidR="00B3207D">
        <w:rPr>
          <w:bCs/>
          <w:color w:val="000000"/>
          <w:sz w:val="24"/>
          <w:szCs w:val="24"/>
          <w:lang w:val="en-US"/>
        </w:rPr>
        <w:t xml:space="preserve"> lý thuyết của hệ thống số đếm và mã</w:t>
      </w:r>
    </w:p>
    <w:p w:rsidR="0037392A" w:rsidRPr="0037392A" w:rsidRDefault="00B3207D" w:rsidP="00552B58">
      <w:pPr>
        <w:pStyle w:val="BodyText2"/>
        <w:numPr>
          <w:ilvl w:val="0"/>
          <w:numId w:val="7"/>
        </w:numPr>
        <w:spacing w:after="0" w:line="360" w:lineRule="exact"/>
        <w:ind w:left="851" w:hanging="18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lastRenderedPageBreak/>
        <w:t>Cơ sở hàm Boole và các mạch logic cơ bản</w:t>
      </w:r>
    </w:p>
    <w:p w:rsidR="0037392A" w:rsidRPr="00B3207D" w:rsidRDefault="00B3207D" w:rsidP="00552B58">
      <w:pPr>
        <w:pStyle w:val="BodyText2"/>
        <w:numPr>
          <w:ilvl w:val="0"/>
          <w:numId w:val="7"/>
        </w:numPr>
        <w:spacing w:after="0" w:line="360" w:lineRule="exact"/>
        <w:ind w:left="851" w:hanging="18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Ứng dụng kỹ thuật số trong các mạch Flip – Flop và mạch logic tổ hợp</w:t>
      </w:r>
    </w:p>
    <w:p w:rsidR="00B3207D" w:rsidRPr="004E436B" w:rsidRDefault="00B3207D" w:rsidP="00552B58">
      <w:pPr>
        <w:pStyle w:val="BodyText2"/>
        <w:numPr>
          <w:ilvl w:val="0"/>
          <w:numId w:val="7"/>
        </w:numPr>
        <w:spacing w:after="0" w:line="360" w:lineRule="exact"/>
        <w:ind w:left="851" w:hanging="18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 xml:space="preserve">Cơ sở lý thuyết chuyển đổi </w:t>
      </w:r>
      <w:r w:rsidR="004E436B">
        <w:rPr>
          <w:bCs/>
          <w:color w:val="000000"/>
          <w:sz w:val="24"/>
          <w:szCs w:val="24"/>
          <w:lang w:val="en-US"/>
        </w:rPr>
        <w:t>tín hiệu tương tự - số</w:t>
      </w:r>
    </w:p>
    <w:p w:rsidR="004E436B" w:rsidRPr="0037392A" w:rsidRDefault="004E436B" w:rsidP="00552B58">
      <w:pPr>
        <w:pStyle w:val="BodyText2"/>
        <w:numPr>
          <w:ilvl w:val="0"/>
          <w:numId w:val="7"/>
        </w:numPr>
        <w:spacing w:after="0" w:line="360" w:lineRule="exact"/>
        <w:ind w:left="851" w:hanging="18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Ứng dụng kỹ thuật số trong mạch điều khiển logic</w:t>
      </w:r>
    </w:p>
    <w:p w:rsidR="008E272F" w:rsidRPr="002B16F1" w:rsidRDefault="009540AF" w:rsidP="000B5B54">
      <w:pPr>
        <w:pStyle w:val="BodyText2"/>
        <w:numPr>
          <w:ilvl w:val="0"/>
          <w:numId w:val="12"/>
        </w:numPr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2B16F1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8E272F" w:rsidRDefault="00430DDA" w:rsidP="003B47DD">
      <w:pPr>
        <w:pStyle w:val="BodyText2"/>
        <w:tabs>
          <w:tab w:val="left" w:pos="630"/>
        </w:tabs>
        <w:spacing w:line="360" w:lineRule="exact"/>
        <w:jc w:val="both"/>
        <w:rPr>
          <w:b/>
          <w:bCs/>
          <w:sz w:val="24"/>
          <w:szCs w:val="24"/>
          <w:lang w:val="nl-NL"/>
        </w:rPr>
      </w:pPr>
      <w:r w:rsidRPr="008E272F">
        <w:rPr>
          <w:b/>
          <w:bCs/>
          <w:sz w:val="24"/>
          <w:szCs w:val="24"/>
          <w:lang w:val="nl-NL"/>
        </w:rPr>
        <w:t xml:space="preserve">      </w:t>
      </w:r>
      <w:r w:rsidR="00BA7C39" w:rsidRPr="008E272F">
        <w:rPr>
          <w:b/>
          <w:bCs/>
          <w:sz w:val="24"/>
          <w:szCs w:val="24"/>
          <w:lang w:val="nl-NL"/>
        </w:rPr>
        <w:t>Bảng 1</w:t>
      </w:r>
      <w:r w:rsidR="004A21C9" w:rsidRPr="008E272F">
        <w:rPr>
          <w:b/>
          <w:bCs/>
          <w:sz w:val="24"/>
          <w:szCs w:val="24"/>
          <w:lang w:val="nl-NL"/>
        </w:rPr>
        <w:t>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5221"/>
        <w:gridCol w:w="992"/>
        <w:gridCol w:w="1577"/>
      </w:tblGrid>
      <w:tr w:rsidR="001265BC" w:rsidRPr="003555B5" w:rsidTr="002B16F1"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8A085F">
            <w:pPr>
              <w:pStyle w:val="ListParagraph"/>
              <w:spacing w:before="60" w:after="60"/>
              <w:ind w:left="0"/>
              <w:jc w:val="both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8A085F" w:rsidTr="00552B58">
        <w:tc>
          <w:tcPr>
            <w:tcW w:w="1300" w:type="dxa"/>
            <w:tcBorders>
              <w:top w:val="single" w:sz="4" w:space="0" w:color="auto"/>
            </w:tcBorders>
          </w:tcPr>
          <w:p w:rsidR="003B73BB" w:rsidRPr="008A085F" w:rsidRDefault="00BA09EA" w:rsidP="008A085F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</w:rPr>
            </w:pPr>
            <w:r w:rsidRPr="008A085F">
              <w:rPr>
                <w:b/>
                <w:bCs/>
              </w:rPr>
              <w:t>Đề mục</w:t>
            </w:r>
          </w:p>
        </w:tc>
        <w:tc>
          <w:tcPr>
            <w:tcW w:w="5221" w:type="dxa"/>
            <w:tcBorders>
              <w:top w:val="single" w:sz="4" w:space="0" w:color="auto"/>
            </w:tcBorders>
          </w:tcPr>
          <w:p w:rsidR="003B73BB" w:rsidRPr="008A085F" w:rsidRDefault="003B73BB" w:rsidP="008A085F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8A085F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8A085F" w:rsidRDefault="003B73BB" w:rsidP="008A085F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8A085F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vAlign w:val="center"/>
          </w:tcPr>
          <w:p w:rsidR="003B73BB" w:rsidRPr="008A085F" w:rsidRDefault="00EE3756" w:rsidP="008A085F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8A085F">
              <w:rPr>
                <w:b/>
                <w:bCs/>
                <w:lang w:val="vi-VN"/>
              </w:rPr>
              <w:t>Mục tiêu</w:t>
            </w:r>
          </w:p>
        </w:tc>
      </w:tr>
      <w:tr w:rsidR="00BA7C39" w:rsidRPr="003555B5" w:rsidTr="00552B58">
        <w:trPr>
          <w:trHeight w:val="475"/>
        </w:trPr>
        <w:tc>
          <w:tcPr>
            <w:tcW w:w="1300" w:type="dxa"/>
            <w:vAlign w:val="center"/>
          </w:tcPr>
          <w:p w:rsidR="003B73BB" w:rsidRPr="003555B5" w:rsidRDefault="007C7EDD" w:rsidP="00E13FD3">
            <w:pPr>
              <w:pStyle w:val="ListParagraph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221" w:type="dxa"/>
            <w:vAlign w:val="center"/>
          </w:tcPr>
          <w:p w:rsidR="003B73BB" w:rsidRPr="00254586" w:rsidRDefault="0056727F" w:rsidP="00E13FD3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Hệ thống đếm và mã</w:t>
            </w:r>
          </w:p>
        </w:tc>
        <w:tc>
          <w:tcPr>
            <w:tcW w:w="992" w:type="dxa"/>
            <w:vAlign w:val="center"/>
          </w:tcPr>
          <w:p w:rsidR="003B73BB" w:rsidRPr="00B47205" w:rsidRDefault="00204F2E" w:rsidP="00E13FD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77" w:type="dxa"/>
            <w:vAlign w:val="center"/>
          </w:tcPr>
          <w:p w:rsidR="003B73BB" w:rsidRPr="00C609F1" w:rsidRDefault="00C609F1" w:rsidP="00E13FD3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4.1.1</w:t>
            </w:r>
          </w:p>
        </w:tc>
      </w:tr>
      <w:tr w:rsidR="00BA7C39" w:rsidRPr="003555B5" w:rsidTr="00BF2D9A">
        <w:trPr>
          <w:trHeight w:val="432"/>
        </w:trPr>
        <w:tc>
          <w:tcPr>
            <w:tcW w:w="1300" w:type="dxa"/>
            <w:vAlign w:val="center"/>
          </w:tcPr>
          <w:p w:rsidR="003B73BB" w:rsidRPr="00254586" w:rsidRDefault="003B73BB" w:rsidP="00DA2574">
            <w:pPr>
              <w:pStyle w:val="ListParagraph"/>
              <w:ind w:left="0"/>
              <w:rPr>
                <w:bCs/>
              </w:rPr>
            </w:pPr>
            <w:r w:rsidRPr="00254586">
              <w:rPr>
                <w:bCs/>
                <w:lang w:val="vi-VN"/>
              </w:rPr>
              <w:t>1.1</w:t>
            </w:r>
          </w:p>
        </w:tc>
        <w:tc>
          <w:tcPr>
            <w:tcW w:w="5221" w:type="dxa"/>
            <w:vAlign w:val="center"/>
          </w:tcPr>
          <w:p w:rsidR="003B73BB" w:rsidRPr="00254586" w:rsidRDefault="0056727F" w:rsidP="00DA2574">
            <w:pPr>
              <w:spacing w:before="120" w:line="36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Khái niệm hệ đếm và mã</w:t>
            </w:r>
          </w:p>
        </w:tc>
        <w:tc>
          <w:tcPr>
            <w:tcW w:w="992" w:type="dxa"/>
            <w:vAlign w:val="center"/>
          </w:tcPr>
          <w:p w:rsidR="003B73BB" w:rsidRPr="00B47205" w:rsidRDefault="003B73BB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E3756" w:rsidRPr="003555B5" w:rsidRDefault="00C609F1" w:rsidP="00DA257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609F1">
              <w:rPr>
                <w:bCs/>
              </w:rPr>
              <w:t>4.1.1</w:t>
            </w:r>
          </w:p>
        </w:tc>
      </w:tr>
      <w:tr w:rsidR="0072713F" w:rsidRPr="003555B5" w:rsidTr="00552B58">
        <w:trPr>
          <w:trHeight w:val="432"/>
        </w:trPr>
        <w:tc>
          <w:tcPr>
            <w:tcW w:w="1300" w:type="dxa"/>
            <w:vAlign w:val="center"/>
          </w:tcPr>
          <w:p w:rsidR="0072713F" w:rsidRPr="00254586" w:rsidRDefault="0072713F" w:rsidP="00DA2574">
            <w:pPr>
              <w:pStyle w:val="ListParagraph"/>
              <w:ind w:left="0"/>
              <w:rPr>
                <w:bCs/>
              </w:rPr>
            </w:pPr>
            <w:r w:rsidRPr="00254586">
              <w:rPr>
                <w:bCs/>
                <w:lang w:val="vi-VN"/>
              </w:rPr>
              <w:t>1.2</w:t>
            </w:r>
          </w:p>
        </w:tc>
        <w:tc>
          <w:tcPr>
            <w:tcW w:w="5221" w:type="dxa"/>
          </w:tcPr>
          <w:p w:rsidR="0072713F" w:rsidRPr="003555B5" w:rsidRDefault="0056727F" w:rsidP="00DA2574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Chuyển đổi các cơ số trong hệ đếm</w:t>
            </w:r>
          </w:p>
        </w:tc>
        <w:tc>
          <w:tcPr>
            <w:tcW w:w="992" w:type="dxa"/>
          </w:tcPr>
          <w:p w:rsidR="0072713F" w:rsidRPr="00B47205" w:rsidRDefault="0072713F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3555B5" w:rsidRDefault="00C609F1" w:rsidP="00DA257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609F1">
              <w:rPr>
                <w:bCs/>
              </w:rPr>
              <w:t>4.1.1</w:t>
            </w:r>
          </w:p>
        </w:tc>
      </w:tr>
      <w:tr w:rsidR="0072713F" w:rsidRPr="003555B5" w:rsidTr="00552B58">
        <w:trPr>
          <w:trHeight w:val="432"/>
        </w:trPr>
        <w:tc>
          <w:tcPr>
            <w:tcW w:w="1300" w:type="dxa"/>
            <w:vAlign w:val="center"/>
          </w:tcPr>
          <w:p w:rsidR="0072713F" w:rsidRPr="00254586" w:rsidRDefault="0072713F" w:rsidP="00DA2574">
            <w:pPr>
              <w:pStyle w:val="ListParagraph"/>
              <w:ind w:left="0"/>
              <w:rPr>
                <w:bCs/>
              </w:rPr>
            </w:pPr>
            <w:r w:rsidRPr="00254586">
              <w:rPr>
                <w:bCs/>
              </w:rPr>
              <w:t>1.3</w:t>
            </w:r>
          </w:p>
        </w:tc>
        <w:tc>
          <w:tcPr>
            <w:tcW w:w="5221" w:type="dxa"/>
          </w:tcPr>
          <w:p w:rsidR="0072713F" w:rsidRDefault="0056727F" w:rsidP="00DA2574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Các phép toán trong hệ đếm</w:t>
            </w:r>
          </w:p>
        </w:tc>
        <w:tc>
          <w:tcPr>
            <w:tcW w:w="992" w:type="dxa"/>
          </w:tcPr>
          <w:p w:rsidR="0072713F" w:rsidRPr="00B47205" w:rsidRDefault="0072713F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3555B5" w:rsidRDefault="00C609F1" w:rsidP="00DA257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609F1">
              <w:rPr>
                <w:bCs/>
              </w:rPr>
              <w:t>4.1.1</w:t>
            </w:r>
            <w:r w:rsidR="0056727F">
              <w:rPr>
                <w:bCs/>
              </w:rPr>
              <w:t>,4.1.2</w:t>
            </w:r>
          </w:p>
        </w:tc>
      </w:tr>
      <w:tr w:rsidR="0072713F" w:rsidRPr="003555B5" w:rsidTr="00552B58">
        <w:trPr>
          <w:trHeight w:val="432"/>
        </w:trPr>
        <w:tc>
          <w:tcPr>
            <w:tcW w:w="1300" w:type="dxa"/>
            <w:vAlign w:val="center"/>
          </w:tcPr>
          <w:p w:rsidR="0072713F" w:rsidRPr="00254586" w:rsidRDefault="0072713F" w:rsidP="00DA2574">
            <w:pPr>
              <w:pStyle w:val="ListParagraph"/>
              <w:ind w:left="0"/>
              <w:rPr>
                <w:bCs/>
              </w:rPr>
            </w:pPr>
            <w:r w:rsidRPr="00254586">
              <w:rPr>
                <w:bCs/>
              </w:rPr>
              <w:t>1.4</w:t>
            </w:r>
          </w:p>
        </w:tc>
        <w:tc>
          <w:tcPr>
            <w:tcW w:w="5221" w:type="dxa"/>
          </w:tcPr>
          <w:p w:rsidR="0072713F" w:rsidRDefault="0056727F" w:rsidP="00DA2574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Biểu diễn số có dấu trong hệ nhị phân</w:t>
            </w:r>
          </w:p>
        </w:tc>
        <w:tc>
          <w:tcPr>
            <w:tcW w:w="992" w:type="dxa"/>
          </w:tcPr>
          <w:p w:rsidR="0072713F" w:rsidRPr="00B47205" w:rsidRDefault="0072713F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C609F1" w:rsidRDefault="0056727F" w:rsidP="00DA257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72713F" w:rsidRPr="003555B5" w:rsidTr="00552B58">
        <w:trPr>
          <w:trHeight w:val="448"/>
        </w:trPr>
        <w:tc>
          <w:tcPr>
            <w:tcW w:w="1300" w:type="dxa"/>
            <w:vAlign w:val="center"/>
          </w:tcPr>
          <w:p w:rsidR="0072713F" w:rsidRPr="003555B5" w:rsidRDefault="0072713F" w:rsidP="00E13FD3">
            <w:pPr>
              <w:pStyle w:val="ListParagraph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5221" w:type="dxa"/>
            <w:vAlign w:val="center"/>
          </w:tcPr>
          <w:p w:rsidR="0072713F" w:rsidRPr="00254586" w:rsidRDefault="0056727F" w:rsidP="00E13FD3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Đại số Boole</w:t>
            </w:r>
          </w:p>
        </w:tc>
        <w:tc>
          <w:tcPr>
            <w:tcW w:w="992" w:type="dxa"/>
            <w:vAlign w:val="center"/>
          </w:tcPr>
          <w:p w:rsidR="0072713F" w:rsidRPr="00B47205" w:rsidRDefault="005462E6" w:rsidP="00E13FD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77" w:type="dxa"/>
            <w:vAlign w:val="center"/>
          </w:tcPr>
          <w:p w:rsidR="0072713F" w:rsidRPr="003555B5" w:rsidRDefault="0072713F" w:rsidP="00E13F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2713F" w:rsidRPr="003555B5" w:rsidTr="00552B58">
        <w:trPr>
          <w:trHeight w:val="448"/>
        </w:trPr>
        <w:tc>
          <w:tcPr>
            <w:tcW w:w="1300" w:type="dxa"/>
            <w:vAlign w:val="center"/>
          </w:tcPr>
          <w:p w:rsidR="0072713F" w:rsidRPr="003555B5" w:rsidRDefault="0072713F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5221" w:type="dxa"/>
          </w:tcPr>
          <w:p w:rsidR="00DA2574" w:rsidRPr="003555B5" w:rsidRDefault="00102297" w:rsidP="00DA2574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Khái niệm cơ bản</w:t>
            </w:r>
          </w:p>
        </w:tc>
        <w:tc>
          <w:tcPr>
            <w:tcW w:w="992" w:type="dxa"/>
            <w:vAlign w:val="center"/>
          </w:tcPr>
          <w:p w:rsidR="0072713F" w:rsidRPr="00B47205" w:rsidRDefault="0072713F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3555B5" w:rsidRDefault="00C609F1" w:rsidP="00DA2574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72713F" w:rsidRPr="003555B5" w:rsidTr="00552B58">
        <w:trPr>
          <w:trHeight w:val="448"/>
        </w:trPr>
        <w:tc>
          <w:tcPr>
            <w:tcW w:w="1300" w:type="dxa"/>
            <w:vAlign w:val="center"/>
          </w:tcPr>
          <w:p w:rsidR="0072713F" w:rsidRPr="00254586" w:rsidRDefault="00254586" w:rsidP="00DA2574">
            <w:pPr>
              <w:pStyle w:val="ListParagraph"/>
              <w:ind w:left="0"/>
              <w:rPr>
                <w:bCs/>
              </w:rPr>
            </w:pPr>
            <w:r w:rsidRPr="00254586">
              <w:rPr>
                <w:bCs/>
              </w:rPr>
              <w:t>2.2</w:t>
            </w:r>
          </w:p>
        </w:tc>
        <w:tc>
          <w:tcPr>
            <w:tcW w:w="5221" w:type="dxa"/>
            <w:vAlign w:val="center"/>
          </w:tcPr>
          <w:p w:rsidR="0072713F" w:rsidRPr="00254586" w:rsidRDefault="00102297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Các mạch logic cơ bản</w:t>
            </w:r>
          </w:p>
        </w:tc>
        <w:tc>
          <w:tcPr>
            <w:tcW w:w="992" w:type="dxa"/>
            <w:vAlign w:val="center"/>
          </w:tcPr>
          <w:p w:rsidR="0072713F" w:rsidRPr="00B47205" w:rsidRDefault="0072713F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3555B5" w:rsidRDefault="00C609F1" w:rsidP="00DA2574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72713F" w:rsidRPr="003555B5" w:rsidTr="00552B58">
        <w:trPr>
          <w:trHeight w:val="448"/>
        </w:trPr>
        <w:tc>
          <w:tcPr>
            <w:tcW w:w="1300" w:type="dxa"/>
            <w:vAlign w:val="center"/>
          </w:tcPr>
          <w:p w:rsidR="0072713F" w:rsidRPr="00254586" w:rsidRDefault="00254586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5221" w:type="dxa"/>
            <w:vAlign w:val="center"/>
          </w:tcPr>
          <w:p w:rsidR="0072713F" w:rsidRPr="003555B5" w:rsidRDefault="00A54C2E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Phương pháp biểu diễn hàm logic</w:t>
            </w:r>
          </w:p>
        </w:tc>
        <w:tc>
          <w:tcPr>
            <w:tcW w:w="992" w:type="dxa"/>
            <w:vAlign w:val="center"/>
          </w:tcPr>
          <w:p w:rsidR="0072713F" w:rsidRPr="00B47205" w:rsidRDefault="0072713F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3555B5" w:rsidRDefault="00C609F1" w:rsidP="00DA2574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254586" w:rsidRPr="003555B5" w:rsidTr="00552B58">
        <w:trPr>
          <w:trHeight w:val="448"/>
        </w:trPr>
        <w:tc>
          <w:tcPr>
            <w:tcW w:w="1300" w:type="dxa"/>
            <w:vAlign w:val="center"/>
          </w:tcPr>
          <w:p w:rsidR="00254586" w:rsidRPr="003555B5" w:rsidRDefault="00254586" w:rsidP="00E13FD3">
            <w:pPr>
              <w:pStyle w:val="ListParagraph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5221" w:type="dxa"/>
            <w:vAlign w:val="center"/>
          </w:tcPr>
          <w:p w:rsidR="00254586" w:rsidRPr="00254586" w:rsidRDefault="00A54C2E" w:rsidP="00E13FD3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Mạch Flip - Flop</w:t>
            </w:r>
          </w:p>
        </w:tc>
        <w:tc>
          <w:tcPr>
            <w:tcW w:w="992" w:type="dxa"/>
            <w:vAlign w:val="center"/>
          </w:tcPr>
          <w:p w:rsidR="00254586" w:rsidRPr="00B47205" w:rsidRDefault="00204F2E" w:rsidP="00E13FD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77" w:type="dxa"/>
            <w:vAlign w:val="center"/>
          </w:tcPr>
          <w:p w:rsidR="00254586" w:rsidRPr="003555B5" w:rsidRDefault="00254586" w:rsidP="00E13FD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54586" w:rsidRPr="003555B5" w:rsidTr="00552B58">
        <w:trPr>
          <w:trHeight w:val="448"/>
        </w:trPr>
        <w:tc>
          <w:tcPr>
            <w:tcW w:w="1300" w:type="dxa"/>
            <w:vAlign w:val="center"/>
          </w:tcPr>
          <w:p w:rsidR="00254586" w:rsidRPr="00254586" w:rsidRDefault="00254586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5221" w:type="dxa"/>
            <w:vAlign w:val="center"/>
          </w:tcPr>
          <w:p w:rsidR="00254586" w:rsidRPr="003555B5" w:rsidRDefault="00A54C2E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Khái niệm và phân loại Flip- Flop</w:t>
            </w:r>
          </w:p>
        </w:tc>
        <w:tc>
          <w:tcPr>
            <w:tcW w:w="992" w:type="dxa"/>
            <w:vAlign w:val="center"/>
          </w:tcPr>
          <w:p w:rsidR="00254586" w:rsidRPr="00B47205" w:rsidRDefault="00254586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254586" w:rsidRPr="003555B5" w:rsidRDefault="002471C7" w:rsidP="00DA257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</w:t>
            </w:r>
            <w:r w:rsidR="00C609F1"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BE496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E4965" w:rsidRPr="00254586" w:rsidRDefault="00BE4965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5221" w:type="dxa"/>
            <w:vAlign w:val="center"/>
          </w:tcPr>
          <w:p w:rsidR="00BE4965" w:rsidRPr="00BE4965" w:rsidRDefault="00A54C2E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Các Flip – Flop cơ bản</w:t>
            </w:r>
          </w:p>
        </w:tc>
        <w:tc>
          <w:tcPr>
            <w:tcW w:w="992" w:type="dxa"/>
            <w:vAlign w:val="center"/>
          </w:tcPr>
          <w:p w:rsidR="00BE4965" w:rsidRPr="00B47205" w:rsidRDefault="00BE4965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E4965" w:rsidRPr="003555B5" w:rsidRDefault="002471C7" w:rsidP="00DA257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</w:t>
            </w:r>
            <w:r w:rsidR="00C609F1" w:rsidRPr="00C609F1">
              <w:rPr>
                <w:bCs/>
              </w:rPr>
              <w:t>4.</w:t>
            </w:r>
            <w:r>
              <w:rPr>
                <w:bCs/>
              </w:rPr>
              <w:t>1.3</w:t>
            </w:r>
          </w:p>
        </w:tc>
      </w:tr>
      <w:tr w:rsidR="00BE496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E4965" w:rsidRPr="00254586" w:rsidRDefault="00BE4965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5221" w:type="dxa"/>
            <w:vAlign w:val="center"/>
          </w:tcPr>
          <w:p w:rsidR="00BE4965" w:rsidRPr="00254586" w:rsidRDefault="00A54C2E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Ứng dụng Flip – Flop cho thanh ghi dịch</w:t>
            </w:r>
          </w:p>
        </w:tc>
        <w:tc>
          <w:tcPr>
            <w:tcW w:w="992" w:type="dxa"/>
            <w:vAlign w:val="center"/>
          </w:tcPr>
          <w:p w:rsidR="00BE4965" w:rsidRPr="00B47205" w:rsidRDefault="00BE4965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E4965" w:rsidRPr="003555B5" w:rsidRDefault="002471C7" w:rsidP="00DA257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</w:t>
            </w: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BE496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E4965" w:rsidRPr="00BE4965" w:rsidRDefault="00BE4965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5221" w:type="dxa"/>
            <w:vAlign w:val="center"/>
          </w:tcPr>
          <w:p w:rsidR="00BE4965" w:rsidRPr="00BE4965" w:rsidRDefault="00A54C2E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Ứng dụng Flip – Flop cho bộ đếm</w:t>
            </w:r>
          </w:p>
        </w:tc>
        <w:tc>
          <w:tcPr>
            <w:tcW w:w="992" w:type="dxa"/>
            <w:vAlign w:val="center"/>
          </w:tcPr>
          <w:p w:rsidR="00BE4965" w:rsidRPr="00B47205" w:rsidRDefault="00BE4965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E4965" w:rsidRPr="003555B5" w:rsidRDefault="002471C7" w:rsidP="00DA257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</w:t>
            </w: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BE496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E4965" w:rsidRPr="001A670C" w:rsidRDefault="00EC0F77" w:rsidP="00E13FD3">
            <w:pPr>
              <w:pStyle w:val="ListParagraph"/>
              <w:ind w:left="0"/>
              <w:rPr>
                <w:b/>
                <w:bCs/>
              </w:rPr>
            </w:pPr>
            <w:r w:rsidRPr="001A670C">
              <w:rPr>
                <w:b/>
                <w:bCs/>
              </w:rPr>
              <w:t>Chương</w:t>
            </w:r>
            <w:r w:rsidR="003659A8">
              <w:rPr>
                <w:b/>
                <w:bCs/>
              </w:rPr>
              <w:t xml:space="preserve"> </w:t>
            </w:r>
            <w:r w:rsidRPr="001A670C">
              <w:rPr>
                <w:b/>
                <w:bCs/>
              </w:rPr>
              <w:t>4</w:t>
            </w:r>
          </w:p>
        </w:tc>
        <w:tc>
          <w:tcPr>
            <w:tcW w:w="5221" w:type="dxa"/>
            <w:vAlign w:val="center"/>
          </w:tcPr>
          <w:p w:rsidR="00BE4965" w:rsidRPr="001A670C" w:rsidRDefault="00A54C2E" w:rsidP="00E13FD3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Các hệ logic tổ hợp</w:t>
            </w:r>
          </w:p>
        </w:tc>
        <w:tc>
          <w:tcPr>
            <w:tcW w:w="992" w:type="dxa"/>
            <w:vAlign w:val="center"/>
          </w:tcPr>
          <w:p w:rsidR="00BE4965" w:rsidRPr="00B47205" w:rsidRDefault="00E00B5C" w:rsidP="00E13FD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77" w:type="dxa"/>
            <w:vAlign w:val="center"/>
          </w:tcPr>
          <w:p w:rsidR="00BE4965" w:rsidRPr="003555B5" w:rsidRDefault="00BE4965" w:rsidP="00E13FD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1A670C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5221" w:type="dxa"/>
            <w:vAlign w:val="center"/>
          </w:tcPr>
          <w:p w:rsidR="00EC0F77" w:rsidRPr="003555B5" w:rsidRDefault="00A54C2E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Bộ dồn kênh  – phân kênh</w:t>
            </w:r>
          </w:p>
        </w:tc>
        <w:tc>
          <w:tcPr>
            <w:tcW w:w="992" w:type="dxa"/>
            <w:vAlign w:val="center"/>
          </w:tcPr>
          <w:p w:rsidR="00EC0F77" w:rsidRPr="00B47205" w:rsidRDefault="00EC0F77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2471C7" w:rsidP="00DA257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</w:t>
            </w: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1A670C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5221" w:type="dxa"/>
            <w:vAlign w:val="center"/>
          </w:tcPr>
          <w:p w:rsidR="00EC0F77" w:rsidRPr="003555B5" w:rsidRDefault="00A54C2E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Bộ mã hóa – giải mã</w:t>
            </w:r>
          </w:p>
        </w:tc>
        <w:tc>
          <w:tcPr>
            <w:tcW w:w="992" w:type="dxa"/>
            <w:vAlign w:val="center"/>
          </w:tcPr>
          <w:p w:rsidR="00EC0F77" w:rsidRPr="00B47205" w:rsidRDefault="00EC0F77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2471C7" w:rsidP="00DA257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</w:t>
            </w: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B47205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5221" w:type="dxa"/>
            <w:vAlign w:val="center"/>
          </w:tcPr>
          <w:p w:rsidR="00EC0F77" w:rsidRPr="003555B5" w:rsidRDefault="00A54C2E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Bộ chuyển đổi mã</w:t>
            </w:r>
          </w:p>
        </w:tc>
        <w:tc>
          <w:tcPr>
            <w:tcW w:w="992" w:type="dxa"/>
            <w:vAlign w:val="center"/>
          </w:tcPr>
          <w:p w:rsidR="00EC0F77" w:rsidRPr="00B47205" w:rsidRDefault="00EC0F77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2471C7" w:rsidP="00DA257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</w:t>
            </w: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5221" w:type="dxa"/>
            <w:vAlign w:val="center"/>
          </w:tcPr>
          <w:p w:rsidR="00552B58" w:rsidRDefault="00A54C2E" w:rsidP="00DA257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Bộ cộng trừ nhị phân</w:t>
            </w:r>
          </w:p>
        </w:tc>
        <w:tc>
          <w:tcPr>
            <w:tcW w:w="992" w:type="dxa"/>
            <w:vAlign w:val="center"/>
          </w:tcPr>
          <w:p w:rsidR="00552B58" w:rsidRPr="00B47205" w:rsidRDefault="00552B58" w:rsidP="00DA25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C609F1" w:rsidRDefault="002471C7" w:rsidP="00DA257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</w:t>
            </w: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B47205" w:rsidP="00E13FD3">
            <w:pPr>
              <w:pStyle w:val="ListParagraph"/>
              <w:ind w:left="0"/>
              <w:rPr>
                <w:bCs/>
              </w:rPr>
            </w:pPr>
            <w:r w:rsidRPr="001A670C">
              <w:rPr>
                <w:b/>
                <w:bCs/>
              </w:rPr>
              <w:t xml:space="preserve">Chương </w:t>
            </w:r>
            <w:r>
              <w:rPr>
                <w:b/>
                <w:bCs/>
              </w:rPr>
              <w:t>5</w:t>
            </w:r>
          </w:p>
        </w:tc>
        <w:tc>
          <w:tcPr>
            <w:tcW w:w="5221" w:type="dxa"/>
            <w:vAlign w:val="center"/>
          </w:tcPr>
          <w:p w:rsidR="00EC0F77" w:rsidRPr="00B47205" w:rsidRDefault="009958FA" w:rsidP="009958FA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Mạch c</w:t>
            </w:r>
            <w:r w:rsidR="00A54C2E">
              <w:rPr>
                <w:b/>
                <w:bCs/>
              </w:rPr>
              <w:t xml:space="preserve">huyển đổi tín hiệu </w:t>
            </w:r>
            <w:r>
              <w:rPr>
                <w:b/>
                <w:bCs/>
              </w:rPr>
              <w:t>ADC/DAC</w:t>
            </w:r>
          </w:p>
        </w:tc>
        <w:tc>
          <w:tcPr>
            <w:tcW w:w="992" w:type="dxa"/>
            <w:vAlign w:val="center"/>
          </w:tcPr>
          <w:p w:rsidR="00EC0F77" w:rsidRPr="00B47205" w:rsidRDefault="00204F2E" w:rsidP="00E13FD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77" w:type="dxa"/>
            <w:vAlign w:val="center"/>
          </w:tcPr>
          <w:p w:rsidR="00EC0F77" w:rsidRPr="003555B5" w:rsidRDefault="00EC0F77" w:rsidP="00E13FD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B47205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5221" w:type="dxa"/>
            <w:vAlign w:val="center"/>
          </w:tcPr>
          <w:p w:rsidR="00EC0F77" w:rsidRPr="003555B5" w:rsidRDefault="00A317A7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Tín hiệu tương tự và tín hiệu số</w:t>
            </w:r>
          </w:p>
        </w:tc>
        <w:tc>
          <w:tcPr>
            <w:tcW w:w="992" w:type="dxa"/>
            <w:vAlign w:val="center"/>
          </w:tcPr>
          <w:p w:rsidR="00EC0F77" w:rsidRPr="00B47205" w:rsidRDefault="00EC0F77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 w:rsidR="002471C7">
              <w:rPr>
                <w:bCs/>
              </w:rPr>
              <w:t>4</w:t>
            </w: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B47205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5221" w:type="dxa"/>
            <w:vAlign w:val="center"/>
          </w:tcPr>
          <w:p w:rsidR="00EC0F77" w:rsidRPr="003555B5" w:rsidRDefault="000A4A1E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Mạch chuyển đổi số - tương tự DAC</w:t>
            </w:r>
          </w:p>
        </w:tc>
        <w:tc>
          <w:tcPr>
            <w:tcW w:w="992" w:type="dxa"/>
            <w:vAlign w:val="center"/>
          </w:tcPr>
          <w:p w:rsidR="00EC0F77" w:rsidRPr="003555B5" w:rsidRDefault="00EC0F77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 w:rsidR="002471C7">
              <w:rPr>
                <w:bCs/>
              </w:rPr>
              <w:t>4</w:t>
            </w: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B47205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5221" w:type="dxa"/>
            <w:vAlign w:val="center"/>
          </w:tcPr>
          <w:p w:rsidR="00EC0F77" w:rsidRPr="003555B5" w:rsidRDefault="000A4A1E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Mạch chuyển đổi tương tự - số ADC</w:t>
            </w:r>
          </w:p>
        </w:tc>
        <w:tc>
          <w:tcPr>
            <w:tcW w:w="992" w:type="dxa"/>
            <w:vAlign w:val="center"/>
          </w:tcPr>
          <w:p w:rsidR="00EC0F77" w:rsidRPr="003555B5" w:rsidRDefault="00EC0F77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2471C7" w:rsidP="00C609F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B47205" w:rsidP="00E13FD3">
            <w:pPr>
              <w:pStyle w:val="ListParagraph"/>
              <w:ind w:left="0"/>
              <w:rPr>
                <w:bCs/>
              </w:rPr>
            </w:pPr>
            <w:r w:rsidRPr="001A670C">
              <w:rPr>
                <w:b/>
                <w:bCs/>
              </w:rPr>
              <w:t xml:space="preserve">Chương </w:t>
            </w:r>
            <w:r>
              <w:rPr>
                <w:b/>
                <w:bCs/>
              </w:rPr>
              <w:t>6</w:t>
            </w:r>
          </w:p>
        </w:tc>
        <w:tc>
          <w:tcPr>
            <w:tcW w:w="5221" w:type="dxa"/>
            <w:vAlign w:val="center"/>
          </w:tcPr>
          <w:p w:rsidR="00B47205" w:rsidRPr="00B47205" w:rsidRDefault="000A4A1E" w:rsidP="00E13FD3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Ứng dụng Kỹ thuật số trong điều khiển logic</w:t>
            </w:r>
            <w:r w:rsidR="00E8205F">
              <w:rPr>
                <w:b/>
                <w:b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47205" w:rsidRPr="003555B5" w:rsidRDefault="00E00B5C" w:rsidP="00E8205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77" w:type="dxa"/>
            <w:vAlign w:val="center"/>
          </w:tcPr>
          <w:p w:rsidR="00B47205" w:rsidRPr="003555B5" w:rsidRDefault="00B47205" w:rsidP="00C609F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47205" w:rsidRPr="003555B5" w:rsidTr="00034B9C">
        <w:trPr>
          <w:trHeight w:val="448"/>
        </w:trPr>
        <w:tc>
          <w:tcPr>
            <w:tcW w:w="1300" w:type="dxa"/>
            <w:vAlign w:val="center"/>
          </w:tcPr>
          <w:p w:rsidR="00B47205" w:rsidRDefault="00B47205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lastRenderedPageBreak/>
              <w:t>6.1</w:t>
            </w:r>
          </w:p>
        </w:tc>
        <w:tc>
          <w:tcPr>
            <w:tcW w:w="5221" w:type="dxa"/>
            <w:vAlign w:val="center"/>
          </w:tcPr>
          <w:p w:rsidR="00B47205" w:rsidRPr="003555B5" w:rsidRDefault="000A4A1E" w:rsidP="00A317A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Mạch đóng cắt động cơ không đồng bộ roto lồng sóc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  <w:r w:rsidR="002471C7">
              <w:rPr>
                <w:bCs/>
              </w:rPr>
              <w:t>,4.15</w:t>
            </w:r>
          </w:p>
        </w:tc>
      </w:tr>
      <w:tr w:rsidR="00B47205" w:rsidRPr="003555B5" w:rsidTr="00034B9C">
        <w:trPr>
          <w:trHeight w:val="448"/>
        </w:trPr>
        <w:tc>
          <w:tcPr>
            <w:tcW w:w="1300" w:type="dxa"/>
            <w:vAlign w:val="center"/>
          </w:tcPr>
          <w:p w:rsidR="00B47205" w:rsidRDefault="00B47205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5221" w:type="dxa"/>
            <w:vAlign w:val="center"/>
          </w:tcPr>
          <w:p w:rsidR="00034B9C" w:rsidRPr="003555B5" w:rsidRDefault="000A4A1E" w:rsidP="00204F2E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Mạch điều khiển động cơ roto lồng sóc theo 2 chiều thuận nghịch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2471C7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2,4.15</w:t>
            </w:r>
          </w:p>
        </w:tc>
      </w:tr>
      <w:tr w:rsidR="00B47205" w:rsidRPr="003555B5" w:rsidTr="00034B9C">
        <w:trPr>
          <w:trHeight w:val="448"/>
        </w:trPr>
        <w:tc>
          <w:tcPr>
            <w:tcW w:w="1300" w:type="dxa"/>
            <w:vAlign w:val="center"/>
          </w:tcPr>
          <w:p w:rsidR="00B47205" w:rsidRDefault="00B47205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5221" w:type="dxa"/>
            <w:vAlign w:val="center"/>
          </w:tcPr>
          <w:p w:rsidR="00B47205" w:rsidRPr="003555B5" w:rsidRDefault="000A4A1E" w:rsidP="000E2E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Mạch khởi động </w:t>
            </w:r>
            <w:r w:rsidR="000E2E66">
              <w:rPr>
                <w:bCs/>
              </w:rPr>
              <w:t xml:space="preserve">Y/Δ </w:t>
            </w:r>
            <w:r w:rsidR="002471C7">
              <w:rPr>
                <w:bCs/>
              </w:rPr>
              <w:t>động cơ không đồng bộ 3 pha roto lồng sóc</w:t>
            </w:r>
            <w:r w:rsidR="000E2E66">
              <w:rPr>
                <w:bCs/>
              </w:rPr>
              <w:t xml:space="preserve"> – không đổi chiều quay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2471C7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2,4.15</w:t>
            </w:r>
          </w:p>
        </w:tc>
      </w:tr>
      <w:tr w:rsidR="00552B58" w:rsidRPr="003555B5" w:rsidTr="00034B9C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6.4</w:t>
            </w:r>
          </w:p>
        </w:tc>
        <w:tc>
          <w:tcPr>
            <w:tcW w:w="5221" w:type="dxa"/>
            <w:vAlign w:val="center"/>
          </w:tcPr>
          <w:p w:rsidR="00552B58" w:rsidRDefault="002471C7" w:rsidP="00A317A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Mạch khởi động động cơ roto dây quấn bằng cách cắt các cấp điện trở và đổi chiều quay động cơ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C609F1" w:rsidRDefault="002471C7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2,4.15</w:t>
            </w:r>
          </w:p>
        </w:tc>
      </w:tr>
      <w:tr w:rsidR="00B47205" w:rsidRPr="003555B5" w:rsidTr="00034B9C">
        <w:trPr>
          <w:trHeight w:val="448"/>
        </w:trPr>
        <w:tc>
          <w:tcPr>
            <w:tcW w:w="1300" w:type="dxa"/>
            <w:vAlign w:val="center"/>
          </w:tcPr>
          <w:p w:rsidR="00B47205" w:rsidRDefault="00E8205F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</w:t>
            </w:r>
            <w:r w:rsidR="00552B58">
              <w:rPr>
                <w:bCs/>
              </w:rPr>
              <w:t>5</w:t>
            </w:r>
          </w:p>
        </w:tc>
        <w:tc>
          <w:tcPr>
            <w:tcW w:w="5221" w:type="dxa"/>
            <w:vAlign w:val="center"/>
          </w:tcPr>
          <w:p w:rsidR="00B47205" w:rsidRPr="003555B5" w:rsidRDefault="002471C7" w:rsidP="00A317A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Thiết kế mạch logic điều khiển hệ thống bơm theo mức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2471C7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2,4.15</w:t>
            </w:r>
          </w:p>
        </w:tc>
      </w:tr>
      <w:tr w:rsidR="00E8205F" w:rsidRPr="003555B5" w:rsidTr="00034B9C">
        <w:trPr>
          <w:trHeight w:val="448"/>
        </w:trPr>
        <w:tc>
          <w:tcPr>
            <w:tcW w:w="1300" w:type="dxa"/>
            <w:vAlign w:val="center"/>
          </w:tcPr>
          <w:p w:rsidR="00E8205F" w:rsidRDefault="002471C7" w:rsidP="00034B9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6.6</w:t>
            </w:r>
          </w:p>
        </w:tc>
        <w:tc>
          <w:tcPr>
            <w:tcW w:w="5221" w:type="dxa"/>
            <w:vAlign w:val="center"/>
          </w:tcPr>
          <w:p w:rsidR="00E8205F" w:rsidRPr="003555B5" w:rsidRDefault="002471C7" w:rsidP="00A317A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Mạch khởi động động cơ không đồng bộ roto lồng sóc có đổi chiều qua</w:t>
            </w:r>
            <w:r w:rsidR="000E2E66">
              <w:rPr>
                <w:bCs/>
              </w:rPr>
              <w:t>y</w:t>
            </w:r>
            <w:r>
              <w:rPr>
                <w:bCs/>
              </w:rPr>
              <w:t xml:space="preserve"> và đổi nối mạch </w:t>
            </w:r>
            <w:r w:rsidR="000E2E66">
              <w:rPr>
                <w:bCs/>
              </w:rPr>
              <w:t>Y/Δ</w:t>
            </w:r>
          </w:p>
        </w:tc>
        <w:tc>
          <w:tcPr>
            <w:tcW w:w="992" w:type="dxa"/>
            <w:vAlign w:val="center"/>
          </w:tcPr>
          <w:p w:rsidR="00E8205F" w:rsidRPr="003555B5" w:rsidRDefault="00E8205F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8205F" w:rsidRPr="003555B5" w:rsidRDefault="002471C7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2,4.15</w:t>
            </w:r>
          </w:p>
        </w:tc>
      </w:tr>
      <w:tr w:rsidR="00552B58" w:rsidRPr="003555B5" w:rsidTr="002B16F1">
        <w:trPr>
          <w:trHeight w:val="448"/>
        </w:trPr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B58" w:rsidRPr="003555B5" w:rsidRDefault="00552B58" w:rsidP="008B196C">
            <w:pPr>
              <w:pStyle w:val="ListParagraph"/>
              <w:spacing w:before="120" w:after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Pr="003555B5">
              <w:rPr>
                <w:b/>
                <w:bCs/>
                <w:lang w:val="vi-VN"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r w:rsidR="00D21DFB">
              <w:rPr>
                <w:b/>
                <w:bCs/>
              </w:rPr>
              <w:t xml:space="preserve">Bài tập: </w:t>
            </w:r>
          </w:p>
        </w:tc>
      </w:tr>
      <w:tr w:rsidR="00D726CE" w:rsidRPr="008A085F" w:rsidTr="00FB13D7">
        <w:tc>
          <w:tcPr>
            <w:tcW w:w="1300" w:type="dxa"/>
            <w:tcBorders>
              <w:top w:val="single" w:sz="4" w:space="0" w:color="auto"/>
            </w:tcBorders>
          </w:tcPr>
          <w:p w:rsidR="00D726CE" w:rsidRPr="008A085F" w:rsidRDefault="00D726CE" w:rsidP="00FB13D7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</w:rPr>
            </w:pPr>
            <w:r w:rsidRPr="008A085F">
              <w:rPr>
                <w:b/>
                <w:bCs/>
              </w:rPr>
              <w:t>Đề mục</w:t>
            </w:r>
          </w:p>
        </w:tc>
        <w:tc>
          <w:tcPr>
            <w:tcW w:w="5221" w:type="dxa"/>
            <w:tcBorders>
              <w:top w:val="single" w:sz="4" w:space="0" w:color="auto"/>
            </w:tcBorders>
          </w:tcPr>
          <w:p w:rsidR="00D726CE" w:rsidRPr="008A085F" w:rsidRDefault="00D726CE" w:rsidP="00FB13D7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8A085F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726CE" w:rsidRPr="008A085F" w:rsidRDefault="00D726CE" w:rsidP="00FB13D7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8A085F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vAlign w:val="center"/>
          </w:tcPr>
          <w:p w:rsidR="00D726CE" w:rsidRPr="008A085F" w:rsidRDefault="00D726CE" w:rsidP="00FB13D7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8A085F">
              <w:rPr>
                <w:b/>
                <w:bCs/>
                <w:lang w:val="vi-VN"/>
              </w:rPr>
              <w:t>Mục tiêu</w:t>
            </w:r>
          </w:p>
        </w:tc>
      </w:tr>
      <w:tr w:rsidR="00D726CE" w:rsidRPr="003555B5" w:rsidTr="00FB13D7">
        <w:trPr>
          <w:trHeight w:val="475"/>
        </w:trPr>
        <w:tc>
          <w:tcPr>
            <w:tcW w:w="1300" w:type="dxa"/>
            <w:vAlign w:val="center"/>
          </w:tcPr>
          <w:p w:rsidR="00D726CE" w:rsidRPr="00D21DFB" w:rsidRDefault="00D21DFB" w:rsidP="00FB13D7">
            <w:pPr>
              <w:pStyle w:val="ListParagraph"/>
              <w:ind w:left="0"/>
              <w:rPr>
                <w:bCs/>
              </w:rPr>
            </w:pPr>
            <w:r w:rsidRPr="00D21DFB">
              <w:rPr>
                <w:bCs/>
              </w:rPr>
              <w:t>Chương 1</w:t>
            </w:r>
          </w:p>
        </w:tc>
        <w:tc>
          <w:tcPr>
            <w:tcW w:w="5221" w:type="dxa"/>
            <w:vAlign w:val="center"/>
          </w:tcPr>
          <w:p w:rsidR="00D726CE" w:rsidRPr="00D21DFB" w:rsidRDefault="00D21DFB" w:rsidP="008B196C">
            <w:pPr>
              <w:pStyle w:val="ListParagraph"/>
              <w:ind w:left="0"/>
              <w:jc w:val="both"/>
              <w:rPr>
                <w:bCs/>
              </w:rPr>
            </w:pPr>
            <w:r w:rsidRPr="00D21DFB">
              <w:rPr>
                <w:bCs/>
              </w:rPr>
              <w:t>Bài tập về +-*/ số nhị phân và chuyển đổi mã</w:t>
            </w:r>
          </w:p>
        </w:tc>
        <w:tc>
          <w:tcPr>
            <w:tcW w:w="992" w:type="dxa"/>
            <w:vAlign w:val="center"/>
          </w:tcPr>
          <w:p w:rsidR="00D726CE" w:rsidRPr="00063205" w:rsidRDefault="00A96068" w:rsidP="00A96068">
            <w:pPr>
              <w:pStyle w:val="ListParagraph"/>
              <w:ind w:left="0"/>
              <w:jc w:val="center"/>
              <w:rPr>
                <w:bCs/>
              </w:rPr>
            </w:pPr>
            <w:r w:rsidRPr="00063205">
              <w:rPr>
                <w:bCs/>
              </w:rPr>
              <w:t>2</w:t>
            </w:r>
          </w:p>
        </w:tc>
        <w:tc>
          <w:tcPr>
            <w:tcW w:w="1577" w:type="dxa"/>
            <w:vAlign w:val="center"/>
          </w:tcPr>
          <w:p w:rsidR="00D726CE" w:rsidRPr="00C609F1" w:rsidRDefault="00CB7394" w:rsidP="00FB13D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  <w:r w:rsidR="00D726CE" w:rsidRPr="00C609F1">
              <w:rPr>
                <w:bCs/>
              </w:rPr>
              <w:t>.1</w:t>
            </w:r>
            <w:r>
              <w:rPr>
                <w:bCs/>
              </w:rPr>
              <w:t>;4.2.2</w:t>
            </w:r>
          </w:p>
        </w:tc>
      </w:tr>
      <w:tr w:rsidR="00D726CE" w:rsidRPr="003555B5" w:rsidTr="00FB13D7">
        <w:trPr>
          <w:trHeight w:val="432"/>
        </w:trPr>
        <w:tc>
          <w:tcPr>
            <w:tcW w:w="1300" w:type="dxa"/>
            <w:vAlign w:val="center"/>
          </w:tcPr>
          <w:p w:rsidR="00D726CE" w:rsidRPr="00254586" w:rsidRDefault="00D21DFB" w:rsidP="00FB13D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Chương 2</w:t>
            </w:r>
          </w:p>
        </w:tc>
        <w:tc>
          <w:tcPr>
            <w:tcW w:w="5221" w:type="dxa"/>
            <w:vAlign w:val="center"/>
          </w:tcPr>
          <w:p w:rsidR="00D726CE" w:rsidRPr="00254586" w:rsidRDefault="00D21DFB" w:rsidP="00867A0E">
            <w:pPr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Bài tập về xây dựng bảng </w:t>
            </w:r>
            <w:r w:rsidR="00867A0E">
              <w:rPr>
                <w:bCs/>
                <w:sz w:val="24"/>
                <w:szCs w:val="24"/>
              </w:rPr>
              <w:t>k</w:t>
            </w:r>
            <w:r>
              <w:rPr>
                <w:bCs/>
                <w:sz w:val="24"/>
                <w:szCs w:val="24"/>
              </w:rPr>
              <w:t>arnaught, tối thiểu hóa hàm logic, thiết kế mạch logic dùng các phần tử logic, dùng diot và transistor.</w:t>
            </w:r>
          </w:p>
        </w:tc>
        <w:tc>
          <w:tcPr>
            <w:tcW w:w="992" w:type="dxa"/>
            <w:vAlign w:val="center"/>
          </w:tcPr>
          <w:p w:rsidR="00D726CE" w:rsidRPr="00063205" w:rsidRDefault="00063205" w:rsidP="00A96068">
            <w:pPr>
              <w:pStyle w:val="ListParagraph"/>
              <w:ind w:left="0"/>
              <w:jc w:val="center"/>
              <w:rPr>
                <w:bCs/>
              </w:rPr>
            </w:pPr>
            <w:r w:rsidRPr="00063205">
              <w:rPr>
                <w:bCs/>
              </w:rPr>
              <w:t>3</w:t>
            </w:r>
          </w:p>
        </w:tc>
        <w:tc>
          <w:tcPr>
            <w:tcW w:w="1577" w:type="dxa"/>
            <w:vAlign w:val="center"/>
          </w:tcPr>
          <w:p w:rsidR="00D726CE" w:rsidRPr="003555B5" w:rsidRDefault="00CB7394" w:rsidP="00FB13D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4.2</w:t>
            </w:r>
            <w:r w:rsidRPr="00C609F1">
              <w:rPr>
                <w:bCs/>
              </w:rPr>
              <w:t>.1</w:t>
            </w:r>
            <w:r>
              <w:rPr>
                <w:bCs/>
              </w:rPr>
              <w:t>;4.2.2</w:t>
            </w:r>
          </w:p>
        </w:tc>
      </w:tr>
      <w:tr w:rsidR="00D21DFB" w:rsidRPr="003555B5" w:rsidTr="00FB13D7">
        <w:trPr>
          <w:trHeight w:val="432"/>
        </w:trPr>
        <w:tc>
          <w:tcPr>
            <w:tcW w:w="1300" w:type="dxa"/>
            <w:vAlign w:val="center"/>
          </w:tcPr>
          <w:p w:rsidR="00D21DFB" w:rsidRPr="00254586" w:rsidRDefault="00D21DFB" w:rsidP="00D21DF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Chương 3</w:t>
            </w:r>
          </w:p>
        </w:tc>
        <w:tc>
          <w:tcPr>
            <w:tcW w:w="5221" w:type="dxa"/>
            <w:vAlign w:val="center"/>
          </w:tcPr>
          <w:p w:rsidR="00D21DFB" w:rsidRDefault="00D21DFB" w:rsidP="008B196C">
            <w:pPr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Thiết kế các thanh ghi, bộ đếm, các bộ dồn kênh, phân kênh dùng Flip-flop</w:t>
            </w:r>
          </w:p>
        </w:tc>
        <w:tc>
          <w:tcPr>
            <w:tcW w:w="992" w:type="dxa"/>
            <w:vAlign w:val="center"/>
          </w:tcPr>
          <w:p w:rsidR="00D21DFB" w:rsidRPr="00063205" w:rsidRDefault="00A96068" w:rsidP="00A96068">
            <w:pPr>
              <w:pStyle w:val="ListParagraph"/>
              <w:ind w:left="0"/>
              <w:jc w:val="center"/>
              <w:rPr>
                <w:bCs/>
              </w:rPr>
            </w:pPr>
            <w:r w:rsidRPr="00063205">
              <w:rPr>
                <w:bCs/>
              </w:rPr>
              <w:t>2</w:t>
            </w:r>
          </w:p>
        </w:tc>
        <w:tc>
          <w:tcPr>
            <w:tcW w:w="1577" w:type="dxa"/>
            <w:vAlign w:val="center"/>
          </w:tcPr>
          <w:p w:rsidR="00D21DFB" w:rsidRPr="003555B5" w:rsidRDefault="00CB7394" w:rsidP="00FB13D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4.2</w:t>
            </w:r>
            <w:r w:rsidRPr="00C609F1">
              <w:rPr>
                <w:bCs/>
              </w:rPr>
              <w:t>.1</w:t>
            </w:r>
            <w:r>
              <w:rPr>
                <w:bCs/>
              </w:rPr>
              <w:t>;4.2.2</w:t>
            </w:r>
          </w:p>
        </w:tc>
      </w:tr>
      <w:tr w:rsidR="00524C18" w:rsidRPr="003555B5" w:rsidTr="00FB13D7">
        <w:trPr>
          <w:trHeight w:val="432"/>
        </w:trPr>
        <w:tc>
          <w:tcPr>
            <w:tcW w:w="1300" w:type="dxa"/>
            <w:vAlign w:val="center"/>
          </w:tcPr>
          <w:p w:rsidR="00524C18" w:rsidRDefault="00524C18" w:rsidP="00D21DF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Chương 4</w:t>
            </w:r>
          </w:p>
        </w:tc>
        <w:tc>
          <w:tcPr>
            <w:tcW w:w="5221" w:type="dxa"/>
            <w:vAlign w:val="center"/>
          </w:tcPr>
          <w:p w:rsidR="00524C18" w:rsidRDefault="00524C18" w:rsidP="00867A0E">
            <w:pPr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Thiết kế các bộ chuyển mã, giải mã nhị phân, BCD, Hexa, mã </w:t>
            </w:r>
            <w:r w:rsidR="00867A0E">
              <w:rPr>
                <w:bCs/>
                <w:sz w:val="24"/>
                <w:szCs w:val="24"/>
              </w:rPr>
              <w:t>l</w:t>
            </w:r>
            <w:r>
              <w:rPr>
                <w:bCs/>
                <w:sz w:val="24"/>
                <w:szCs w:val="24"/>
              </w:rPr>
              <w:t xml:space="preserve">ed 7 thanh… </w:t>
            </w:r>
          </w:p>
        </w:tc>
        <w:tc>
          <w:tcPr>
            <w:tcW w:w="992" w:type="dxa"/>
            <w:vAlign w:val="center"/>
          </w:tcPr>
          <w:p w:rsidR="00524C18" w:rsidRPr="00063205" w:rsidRDefault="00063205" w:rsidP="00A96068">
            <w:pPr>
              <w:pStyle w:val="ListParagraph"/>
              <w:ind w:left="0"/>
              <w:jc w:val="center"/>
              <w:rPr>
                <w:bCs/>
              </w:rPr>
            </w:pPr>
            <w:r w:rsidRPr="00063205">
              <w:rPr>
                <w:bCs/>
              </w:rPr>
              <w:t>3</w:t>
            </w:r>
          </w:p>
        </w:tc>
        <w:tc>
          <w:tcPr>
            <w:tcW w:w="1577" w:type="dxa"/>
            <w:vAlign w:val="center"/>
          </w:tcPr>
          <w:p w:rsidR="00524C18" w:rsidRPr="003555B5" w:rsidRDefault="00CB7394" w:rsidP="00CB739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4.2</w:t>
            </w:r>
            <w:r w:rsidRPr="00C609F1">
              <w:rPr>
                <w:bCs/>
              </w:rPr>
              <w:t>.</w:t>
            </w:r>
            <w:r>
              <w:rPr>
                <w:bCs/>
              </w:rPr>
              <w:t>2;4.2.3</w:t>
            </w:r>
          </w:p>
        </w:tc>
      </w:tr>
      <w:tr w:rsidR="00CB7394" w:rsidRPr="003555B5" w:rsidTr="00FB13D7">
        <w:trPr>
          <w:trHeight w:val="432"/>
        </w:trPr>
        <w:tc>
          <w:tcPr>
            <w:tcW w:w="1300" w:type="dxa"/>
            <w:vAlign w:val="center"/>
          </w:tcPr>
          <w:p w:rsidR="00CB7394" w:rsidRDefault="00CB7394" w:rsidP="00D21DF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Chương 5</w:t>
            </w:r>
          </w:p>
        </w:tc>
        <w:tc>
          <w:tcPr>
            <w:tcW w:w="5221" w:type="dxa"/>
            <w:vAlign w:val="center"/>
          </w:tcPr>
          <w:p w:rsidR="00CB7394" w:rsidRDefault="00CB7394" w:rsidP="008B196C">
            <w:pPr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Thiết kế các mạch chuyển đổi ADC/DAC dùng phần tử cơ bản và chỉ dùng NAND, hiển thị số led 7 thanh </w:t>
            </w:r>
          </w:p>
        </w:tc>
        <w:tc>
          <w:tcPr>
            <w:tcW w:w="992" w:type="dxa"/>
            <w:vAlign w:val="center"/>
          </w:tcPr>
          <w:p w:rsidR="00CB7394" w:rsidRPr="00063205" w:rsidRDefault="00A96068" w:rsidP="00A96068">
            <w:pPr>
              <w:pStyle w:val="ListParagraph"/>
              <w:ind w:left="0"/>
              <w:jc w:val="center"/>
              <w:rPr>
                <w:bCs/>
              </w:rPr>
            </w:pPr>
            <w:r w:rsidRPr="00063205">
              <w:rPr>
                <w:bCs/>
              </w:rPr>
              <w:t>2</w:t>
            </w:r>
          </w:p>
        </w:tc>
        <w:tc>
          <w:tcPr>
            <w:tcW w:w="1577" w:type="dxa"/>
            <w:vAlign w:val="center"/>
          </w:tcPr>
          <w:p w:rsidR="00CB7394" w:rsidRDefault="00CB7394" w:rsidP="00FB13D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  <w:r w:rsidRPr="00C609F1">
              <w:rPr>
                <w:bCs/>
              </w:rPr>
              <w:t>.</w:t>
            </w:r>
            <w:r>
              <w:rPr>
                <w:bCs/>
              </w:rPr>
              <w:t>2;4.2.3</w:t>
            </w:r>
          </w:p>
          <w:p w:rsidR="00CB7394" w:rsidRPr="003555B5" w:rsidRDefault="00CB7394" w:rsidP="00FB13D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4.2.4</w:t>
            </w:r>
          </w:p>
        </w:tc>
      </w:tr>
      <w:tr w:rsidR="00CB7394" w:rsidRPr="003555B5" w:rsidTr="00FB13D7">
        <w:trPr>
          <w:trHeight w:val="432"/>
        </w:trPr>
        <w:tc>
          <w:tcPr>
            <w:tcW w:w="1300" w:type="dxa"/>
            <w:vAlign w:val="center"/>
          </w:tcPr>
          <w:p w:rsidR="00CB7394" w:rsidRDefault="00CB7394" w:rsidP="00D21DF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Chương 6</w:t>
            </w:r>
          </w:p>
        </w:tc>
        <w:tc>
          <w:tcPr>
            <w:tcW w:w="5221" w:type="dxa"/>
            <w:vAlign w:val="center"/>
          </w:tcPr>
          <w:p w:rsidR="00CB7394" w:rsidRDefault="00CB7394" w:rsidP="008B196C">
            <w:pPr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Ứng dụng các phần mềm Logo_Soft, Proteus hoặc Matlab để mô phỏng các mạch khởi động và điều khiển động cơ. </w:t>
            </w:r>
          </w:p>
        </w:tc>
        <w:tc>
          <w:tcPr>
            <w:tcW w:w="992" w:type="dxa"/>
            <w:vAlign w:val="center"/>
          </w:tcPr>
          <w:p w:rsidR="00CB7394" w:rsidRPr="00063205" w:rsidRDefault="00063205" w:rsidP="00A96068">
            <w:pPr>
              <w:pStyle w:val="ListParagraph"/>
              <w:ind w:left="0"/>
              <w:jc w:val="center"/>
              <w:rPr>
                <w:bCs/>
              </w:rPr>
            </w:pPr>
            <w:r w:rsidRPr="00063205">
              <w:rPr>
                <w:bCs/>
              </w:rPr>
              <w:t>3</w:t>
            </w:r>
          </w:p>
        </w:tc>
        <w:tc>
          <w:tcPr>
            <w:tcW w:w="1577" w:type="dxa"/>
            <w:vAlign w:val="center"/>
          </w:tcPr>
          <w:p w:rsidR="00CB7394" w:rsidRPr="003555B5" w:rsidRDefault="00CB7394" w:rsidP="00CB739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4.2</w:t>
            </w:r>
            <w:r w:rsidRPr="00C609F1">
              <w:rPr>
                <w:bCs/>
              </w:rPr>
              <w:t>.</w:t>
            </w:r>
            <w:r>
              <w:rPr>
                <w:bCs/>
              </w:rPr>
              <w:t>3;4.2.4</w:t>
            </w:r>
          </w:p>
        </w:tc>
      </w:tr>
    </w:tbl>
    <w:p w:rsidR="00430DDA" w:rsidRPr="002B16F1" w:rsidRDefault="00744C77" w:rsidP="006624DC">
      <w:pPr>
        <w:pStyle w:val="BodyText2"/>
        <w:numPr>
          <w:ilvl w:val="0"/>
          <w:numId w:val="12"/>
        </w:numPr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430DDA">
        <w:rPr>
          <w:b/>
          <w:bCs/>
          <w:color w:val="000000"/>
          <w:sz w:val="24"/>
          <w:szCs w:val="24"/>
        </w:rPr>
        <w:t>Phương pháp giảng dạy</w:t>
      </w:r>
      <w:r w:rsidR="00430DDA" w:rsidRPr="002B16F1">
        <w:rPr>
          <w:b/>
          <w:bCs/>
          <w:color w:val="000000"/>
          <w:sz w:val="24"/>
          <w:szCs w:val="24"/>
        </w:rPr>
        <w:t>:</w:t>
      </w:r>
    </w:p>
    <w:p w:rsidR="00D171C9" w:rsidRPr="00D3435A" w:rsidRDefault="00D3435A" w:rsidP="00D3435A">
      <w:pPr>
        <w:pStyle w:val="BodyText2"/>
        <w:tabs>
          <w:tab w:val="left" w:pos="360"/>
        </w:tabs>
        <w:spacing w:after="0" w:line="360" w:lineRule="exact"/>
        <w:jc w:val="both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ab/>
        <w:t xml:space="preserve">- </w:t>
      </w:r>
      <w:r w:rsidR="003F7694" w:rsidRPr="00D3435A">
        <w:rPr>
          <w:bCs/>
          <w:color w:val="000000"/>
          <w:sz w:val="24"/>
          <w:szCs w:val="24"/>
        </w:rPr>
        <w:t>Giả</w:t>
      </w:r>
      <w:r>
        <w:rPr>
          <w:bCs/>
          <w:color w:val="000000"/>
          <w:sz w:val="24"/>
          <w:szCs w:val="24"/>
        </w:rPr>
        <w:t>ng dạy lý thuyết</w:t>
      </w:r>
      <w:r w:rsidR="00493DA7">
        <w:rPr>
          <w:bCs/>
          <w:color w:val="000000"/>
          <w:sz w:val="24"/>
          <w:szCs w:val="24"/>
          <w:lang w:val="en-US"/>
        </w:rPr>
        <w:t>,làm bài tập</w:t>
      </w:r>
      <w:r>
        <w:rPr>
          <w:bCs/>
          <w:color w:val="000000"/>
          <w:sz w:val="24"/>
          <w:szCs w:val="24"/>
        </w:rPr>
        <w:t xml:space="preserve"> kết hợp thảo luận</w:t>
      </w:r>
      <w:r w:rsidR="0009295F">
        <w:rPr>
          <w:bCs/>
          <w:color w:val="000000"/>
          <w:sz w:val="24"/>
          <w:szCs w:val="24"/>
          <w:lang w:val="en-US"/>
        </w:rPr>
        <w:t xml:space="preserve"> nhóm</w:t>
      </w:r>
      <w:r>
        <w:rPr>
          <w:bCs/>
          <w:color w:val="000000"/>
          <w:sz w:val="24"/>
          <w:szCs w:val="24"/>
        </w:rPr>
        <w:t xml:space="preserve"> </w:t>
      </w:r>
      <w:r w:rsidR="003F7694" w:rsidRPr="00D3435A">
        <w:rPr>
          <w:bCs/>
          <w:color w:val="000000"/>
          <w:sz w:val="24"/>
          <w:szCs w:val="24"/>
        </w:rPr>
        <w:t xml:space="preserve"> </w:t>
      </w:r>
    </w:p>
    <w:p w:rsidR="00430DDA" w:rsidRPr="00B90160" w:rsidRDefault="00744C77" w:rsidP="00B90160">
      <w:pPr>
        <w:pStyle w:val="ListParagraph"/>
        <w:numPr>
          <w:ilvl w:val="0"/>
          <w:numId w:val="12"/>
        </w:numPr>
        <w:spacing w:before="120" w:line="360" w:lineRule="exact"/>
        <w:ind w:left="284" w:hanging="284"/>
        <w:jc w:val="both"/>
        <w:rPr>
          <w:b/>
          <w:bCs/>
          <w:color w:val="000000"/>
        </w:rPr>
      </w:pPr>
      <w:r w:rsidRPr="00B90160">
        <w:rPr>
          <w:b/>
          <w:bCs/>
          <w:color w:val="000000"/>
        </w:rPr>
        <w:t>Nhiệm vụ của sinh viên</w:t>
      </w:r>
      <w:r w:rsidR="00430DDA" w:rsidRPr="00B90160">
        <w:rPr>
          <w:b/>
          <w:bCs/>
          <w:color w:val="000000"/>
        </w:rPr>
        <w:t xml:space="preserve">: </w:t>
      </w:r>
    </w:p>
    <w:p w:rsidR="00744C77" w:rsidRPr="00430DDA" w:rsidRDefault="00430DDA" w:rsidP="005B3B49">
      <w:pPr>
        <w:pStyle w:val="BodyText2"/>
        <w:tabs>
          <w:tab w:val="left" w:pos="270"/>
          <w:tab w:val="left" w:pos="630"/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 -  </w:t>
      </w:r>
      <w:r w:rsidR="00744C77" w:rsidRPr="00430DDA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Tham dự </w:t>
      </w:r>
      <w:r w:rsidR="00552B58">
        <w:rPr>
          <w:bCs/>
          <w:color w:val="000000"/>
          <w:sz w:val="24"/>
          <w:szCs w:val="24"/>
          <w:lang w:val="en-US"/>
        </w:rPr>
        <w:t xml:space="preserve">buổi </w:t>
      </w:r>
      <w:r w:rsidRPr="003555B5">
        <w:rPr>
          <w:bCs/>
          <w:color w:val="000000"/>
          <w:sz w:val="24"/>
          <w:szCs w:val="24"/>
        </w:rPr>
        <w:t>kiểm tra giữa học kỳ.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B90160">
      <w:pPr>
        <w:pStyle w:val="BodyText2"/>
        <w:numPr>
          <w:ilvl w:val="0"/>
          <w:numId w:val="12"/>
        </w:numPr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534DC0">
      <w:pPr>
        <w:pStyle w:val="BodyText2"/>
        <w:numPr>
          <w:ilvl w:val="1"/>
          <w:numId w:val="12"/>
        </w:numPr>
        <w:spacing w:after="0" w:line="360" w:lineRule="exact"/>
        <w:ind w:left="709" w:hanging="349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5B3B49">
      <w:pPr>
        <w:pStyle w:val="BodyText2"/>
        <w:tabs>
          <w:tab w:val="num" w:pos="960"/>
        </w:tabs>
        <w:spacing w:after="0" w:line="360" w:lineRule="exact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FE3C60" w:rsidRDefault="00BA7C39" w:rsidP="00692477">
      <w:pPr>
        <w:pStyle w:val="BodyText2"/>
        <w:tabs>
          <w:tab w:val="num" w:pos="960"/>
          <w:tab w:val="left" w:pos="3938"/>
        </w:tabs>
        <w:spacing w:line="360" w:lineRule="exact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9108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650"/>
      </w:tblGrid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2C2EBA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3961D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</w:t>
            </w:r>
            <w:r w:rsidR="002C2EBA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="003961D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thảo luận trên lớp 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FE3C60" w:rsidRDefault="00E00B5C" w:rsidP="00E00B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bCs/>
                <w:color w:val="000000"/>
                <w:sz w:val="24"/>
                <w:szCs w:val="24"/>
                <w:lang w:val="en-US" w:eastAsia="en-US"/>
              </w:rPr>
              <w:t>Trình bày/đ</w:t>
            </w:r>
            <w:r w:rsidR="00FE3C60">
              <w:rPr>
                <w:bCs/>
                <w:color w:val="000000"/>
                <w:sz w:val="24"/>
                <w:szCs w:val="24"/>
                <w:lang w:val="en-US" w:eastAsia="en-US"/>
              </w:rPr>
              <w:t>ánh giá trực tiếp trên lớp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2C2EBA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2C2EBA" w:rsidP="002C2EB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- Thi viết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(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45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2C2EBA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Thi viết </w:t>
            </w:r>
            <w:r w:rsidR="00552B58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(tự luận </w:t>
            </w:r>
            <w:r w:rsidR="00E00B5C">
              <w:rPr>
                <w:bCs/>
                <w:color w:val="000000"/>
                <w:sz w:val="24"/>
                <w:szCs w:val="24"/>
                <w:lang w:val="nl-NL" w:eastAsia="en-US"/>
              </w:rPr>
              <w:t>75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  <w:p w:rsidR="00665547" w:rsidRPr="003555B5" w:rsidRDefault="00E00B5C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- Yêu cầu tham dự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≥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80%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số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tiết lý thuyết </w:t>
            </w:r>
          </w:p>
          <w:p w:rsidR="00665547" w:rsidRPr="003555B5" w:rsidRDefault="00665547" w:rsidP="00E00B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E00B5C">
              <w:rPr>
                <w:bCs/>
                <w:color w:val="000000"/>
                <w:sz w:val="24"/>
                <w:szCs w:val="24"/>
                <w:lang w:val="nl-NL" w:eastAsia="en-US"/>
              </w:rPr>
              <w:t>Tham d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650" w:type="dxa"/>
            <w:shd w:val="clear" w:color="auto" w:fill="auto"/>
          </w:tcPr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:rsidR="00744C77" w:rsidRPr="003555B5" w:rsidRDefault="00744C77" w:rsidP="00386FF7">
      <w:pPr>
        <w:pStyle w:val="BodyText2"/>
        <w:numPr>
          <w:ilvl w:val="1"/>
          <w:numId w:val="12"/>
        </w:numPr>
        <w:spacing w:before="120" w:after="0" w:line="360" w:lineRule="exact"/>
        <w:ind w:left="709" w:hanging="349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5B3B49">
      <w:pPr>
        <w:pStyle w:val="BodyText2"/>
        <w:tabs>
          <w:tab w:val="num" w:pos="390"/>
        </w:tabs>
        <w:spacing w:after="0" w:line="360" w:lineRule="exact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5B3B49">
      <w:pPr>
        <w:pStyle w:val="BodyText2"/>
        <w:tabs>
          <w:tab w:val="num" w:pos="390"/>
        </w:tabs>
        <w:spacing w:after="0" w:line="360" w:lineRule="exact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Pr="00757DF5" w:rsidRDefault="00744C77" w:rsidP="00386FF7">
      <w:pPr>
        <w:pStyle w:val="BodyText2"/>
        <w:numPr>
          <w:ilvl w:val="0"/>
          <w:numId w:val="12"/>
        </w:numPr>
        <w:tabs>
          <w:tab w:val="left" w:pos="426"/>
        </w:tabs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757DF5" w:rsidRPr="006707DF" w:rsidRDefault="001F3DC9" w:rsidP="00757DF5">
      <w:pPr>
        <w:pStyle w:val="BodyText2"/>
        <w:spacing w:after="0" w:line="360" w:lineRule="exact"/>
        <w:ind w:left="360"/>
        <w:jc w:val="both"/>
        <w:rPr>
          <w:bCs/>
          <w:color w:val="000000"/>
          <w:sz w:val="24"/>
          <w:szCs w:val="24"/>
          <w:lang w:val="en-US"/>
        </w:rPr>
      </w:pPr>
      <w:r>
        <w:rPr>
          <w:bCs/>
          <w:color w:val="000000"/>
          <w:sz w:val="24"/>
          <w:szCs w:val="24"/>
          <w:lang w:val="en-US"/>
        </w:rPr>
        <w:t>[</w:t>
      </w:r>
      <w:r w:rsidR="00552B58">
        <w:rPr>
          <w:bCs/>
          <w:color w:val="000000"/>
          <w:sz w:val="24"/>
          <w:szCs w:val="24"/>
          <w:lang w:val="en-US"/>
        </w:rPr>
        <w:t>1</w:t>
      </w:r>
      <w:r w:rsidR="00757DF5" w:rsidRPr="00757DF5">
        <w:rPr>
          <w:bCs/>
          <w:color w:val="000000"/>
          <w:sz w:val="24"/>
          <w:szCs w:val="24"/>
          <w:lang w:val="en-US"/>
        </w:rPr>
        <w:t>]. Đặng Văn Chí,</w:t>
      </w:r>
      <w:r w:rsidR="006707DF">
        <w:rPr>
          <w:bCs/>
          <w:color w:val="000000"/>
          <w:sz w:val="24"/>
          <w:szCs w:val="24"/>
          <w:lang w:val="en-US"/>
        </w:rPr>
        <w:t>”</w:t>
      </w:r>
      <w:r w:rsidR="005462E6">
        <w:rPr>
          <w:bCs/>
          <w:i/>
          <w:color w:val="000000"/>
          <w:sz w:val="24"/>
          <w:szCs w:val="24"/>
          <w:lang w:val="en-US"/>
        </w:rPr>
        <w:t xml:space="preserve">Bài giảng </w:t>
      </w:r>
      <w:r w:rsidR="006707DF">
        <w:rPr>
          <w:bCs/>
          <w:i/>
          <w:color w:val="000000"/>
          <w:sz w:val="24"/>
          <w:szCs w:val="24"/>
          <w:lang w:val="en-US"/>
        </w:rPr>
        <w:t xml:space="preserve">môn học </w:t>
      </w:r>
      <w:r w:rsidR="00893BAE">
        <w:rPr>
          <w:bCs/>
          <w:i/>
          <w:color w:val="000000"/>
          <w:sz w:val="24"/>
          <w:szCs w:val="24"/>
          <w:lang w:val="en-US"/>
        </w:rPr>
        <w:t>k</w:t>
      </w:r>
      <w:r w:rsidR="006B318B">
        <w:rPr>
          <w:bCs/>
          <w:i/>
          <w:color w:val="000000"/>
          <w:sz w:val="24"/>
          <w:szCs w:val="24"/>
          <w:lang w:val="en-US"/>
        </w:rPr>
        <w:t xml:space="preserve">ỹ thuật số </w:t>
      </w:r>
      <w:r w:rsidR="006B318B" w:rsidRPr="006707DF">
        <w:rPr>
          <w:bCs/>
          <w:i/>
          <w:color w:val="000000"/>
          <w:sz w:val="24"/>
          <w:szCs w:val="24"/>
          <w:lang w:val="en-US"/>
        </w:rPr>
        <w:t>-</w:t>
      </w:r>
      <w:r w:rsidR="006707DF" w:rsidRPr="006707DF">
        <w:rPr>
          <w:bCs/>
          <w:i/>
          <w:color w:val="000000"/>
          <w:sz w:val="24"/>
          <w:szCs w:val="24"/>
          <w:lang w:val="en-US"/>
        </w:rPr>
        <w:t xml:space="preserve"> logic</w:t>
      </w:r>
      <w:r w:rsidR="006707DF">
        <w:rPr>
          <w:bCs/>
          <w:i/>
          <w:color w:val="000000"/>
          <w:sz w:val="24"/>
          <w:szCs w:val="24"/>
          <w:lang w:val="en-US"/>
        </w:rPr>
        <w:t>”,</w:t>
      </w:r>
      <w:r w:rsidR="006707DF">
        <w:rPr>
          <w:bCs/>
          <w:color w:val="000000"/>
          <w:sz w:val="24"/>
          <w:szCs w:val="24"/>
          <w:lang w:val="en-US"/>
        </w:rPr>
        <w:t xml:space="preserve"> Bài giảng dành cho </w:t>
      </w:r>
      <w:r w:rsidR="00A0610F">
        <w:rPr>
          <w:bCs/>
          <w:color w:val="000000"/>
          <w:sz w:val="24"/>
          <w:szCs w:val="24"/>
          <w:lang w:val="en-US"/>
        </w:rPr>
        <w:t xml:space="preserve">SV </w:t>
      </w:r>
      <w:r w:rsidR="006707DF">
        <w:rPr>
          <w:bCs/>
          <w:color w:val="000000"/>
          <w:sz w:val="24"/>
          <w:szCs w:val="24"/>
          <w:lang w:val="en-US"/>
        </w:rPr>
        <w:t>ngành Kỹ th</w:t>
      </w:r>
      <w:r w:rsidR="00560889">
        <w:rPr>
          <w:bCs/>
          <w:color w:val="000000"/>
          <w:sz w:val="24"/>
          <w:szCs w:val="24"/>
          <w:lang w:val="en-US"/>
        </w:rPr>
        <w:t>uật điều khiển và Tự động hóa. H</w:t>
      </w:r>
      <w:r w:rsidR="006707DF">
        <w:rPr>
          <w:bCs/>
          <w:color w:val="000000"/>
          <w:sz w:val="24"/>
          <w:szCs w:val="24"/>
          <w:lang w:val="en-US"/>
        </w:rPr>
        <w:t xml:space="preserve">umg – </w:t>
      </w:r>
      <w:r w:rsidR="006B318B" w:rsidRPr="006707DF">
        <w:rPr>
          <w:bCs/>
          <w:color w:val="000000"/>
          <w:sz w:val="24"/>
          <w:szCs w:val="24"/>
          <w:lang w:val="en-US"/>
        </w:rPr>
        <w:t>2019</w:t>
      </w:r>
      <w:r w:rsidR="006707DF">
        <w:rPr>
          <w:bCs/>
          <w:color w:val="000000"/>
          <w:sz w:val="24"/>
          <w:szCs w:val="24"/>
          <w:lang w:val="en-US"/>
        </w:rPr>
        <w:t>.</w:t>
      </w:r>
    </w:p>
    <w:p w:rsidR="00552B58" w:rsidRDefault="00552B58" w:rsidP="00552B58">
      <w:pPr>
        <w:pStyle w:val="BodyText2"/>
        <w:spacing w:after="0" w:line="360" w:lineRule="exact"/>
        <w:ind w:left="360"/>
        <w:jc w:val="both"/>
        <w:rPr>
          <w:bCs/>
          <w:color w:val="000000"/>
          <w:sz w:val="24"/>
          <w:szCs w:val="24"/>
          <w:lang w:val="en-US"/>
        </w:rPr>
      </w:pPr>
      <w:r w:rsidRPr="00757DF5">
        <w:rPr>
          <w:bCs/>
          <w:color w:val="000000"/>
          <w:sz w:val="24"/>
          <w:szCs w:val="24"/>
          <w:lang w:val="en-US"/>
        </w:rPr>
        <w:t>[</w:t>
      </w:r>
      <w:r>
        <w:rPr>
          <w:bCs/>
          <w:color w:val="000000"/>
          <w:sz w:val="24"/>
          <w:szCs w:val="24"/>
          <w:lang w:val="en-US"/>
        </w:rPr>
        <w:t>2</w:t>
      </w:r>
      <w:r w:rsidRPr="00757DF5">
        <w:rPr>
          <w:bCs/>
          <w:color w:val="000000"/>
          <w:sz w:val="24"/>
          <w:szCs w:val="24"/>
          <w:lang w:val="en-US"/>
        </w:rPr>
        <w:t xml:space="preserve">]. Đào Văn Tân, </w:t>
      </w:r>
      <w:r w:rsidR="006707DF">
        <w:rPr>
          <w:bCs/>
          <w:color w:val="000000"/>
          <w:sz w:val="24"/>
          <w:szCs w:val="24"/>
          <w:lang w:val="en-US"/>
        </w:rPr>
        <w:t>“</w:t>
      </w:r>
      <w:r w:rsidRPr="001F3DC9">
        <w:rPr>
          <w:bCs/>
          <w:i/>
          <w:color w:val="000000"/>
          <w:sz w:val="24"/>
          <w:szCs w:val="24"/>
          <w:lang w:val="en-US"/>
        </w:rPr>
        <w:t xml:space="preserve">Kỹ thuật số và </w:t>
      </w:r>
      <w:r w:rsidR="0059260B">
        <w:rPr>
          <w:bCs/>
          <w:i/>
          <w:color w:val="000000"/>
          <w:sz w:val="24"/>
          <w:szCs w:val="24"/>
          <w:lang w:val="en-US"/>
        </w:rPr>
        <w:t>Đ</w:t>
      </w:r>
      <w:r w:rsidRPr="001F3DC9">
        <w:rPr>
          <w:bCs/>
          <w:i/>
          <w:color w:val="000000"/>
          <w:sz w:val="24"/>
          <w:szCs w:val="24"/>
          <w:lang w:val="en-US"/>
        </w:rPr>
        <w:t>o lường điện trong công nghiệp Mỏ - Dầu khí</w:t>
      </w:r>
      <w:r w:rsidR="006707DF">
        <w:rPr>
          <w:bCs/>
          <w:i/>
          <w:color w:val="000000"/>
          <w:sz w:val="24"/>
          <w:szCs w:val="24"/>
          <w:lang w:val="en-US"/>
        </w:rPr>
        <w:t>”</w:t>
      </w:r>
      <w:r w:rsidRPr="00757DF5">
        <w:rPr>
          <w:bCs/>
          <w:color w:val="000000"/>
          <w:sz w:val="24"/>
          <w:szCs w:val="24"/>
          <w:lang w:val="en-US"/>
        </w:rPr>
        <w:t>, NXB Giao Thông Vận Tải - 1999.</w:t>
      </w:r>
    </w:p>
    <w:p w:rsidR="00FE0C7C" w:rsidRDefault="00FE0C7C" w:rsidP="00552B58">
      <w:pPr>
        <w:pStyle w:val="BodyText2"/>
        <w:spacing w:after="0" w:line="360" w:lineRule="exact"/>
        <w:ind w:left="360"/>
        <w:jc w:val="both"/>
        <w:rPr>
          <w:sz w:val="24"/>
          <w:szCs w:val="24"/>
          <w:lang w:val="en-US"/>
        </w:rPr>
      </w:pPr>
      <w:r w:rsidRPr="00FE0C7C">
        <w:rPr>
          <w:sz w:val="24"/>
          <w:szCs w:val="24"/>
          <w:lang w:val="en-US"/>
        </w:rPr>
        <w:t>[3].</w:t>
      </w:r>
      <w:r w:rsidR="00560889">
        <w:rPr>
          <w:sz w:val="24"/>
          <w:szCs w:val="24"/>
          <w:lang w:val="en-US"/>
        </w:rPr>
        <w:t xml:space="preserve"> </w:t>
      </w:r>
      <w:r w:rsidR="005462E6">
        <w:rPr>
          <w:sz w:val="24"/>
          <w:szCs w:val="24"/>
          <w:lang w:val="en-US"/>
        </w:rPr>
        <w:t xml:space="preserve">Thái Hải Âu, </w:t>
      </w:r>
      <w:r w:rsidR="006707DF">
        <w:rPr>
          <w:sz w:val="24"/>
          <w:szCs w:val="24"/>
          <w:lang w:val="en-US"/>
        </w:rPr>
        <w:t>“</w:t>
      </w:r>
      <w:r w:rsidR="005462E6">
        <w:rPr>
          <w:i/>
          <w:sz w:val="24"/>
          <w:szCs w:val="24"/>
          <w:lang w:val="en-US"/>
        </w:rPr>
        <w:t xml:space="preserve">Bài giảng kỹ thuật số - </w:t>
      </w:r>
      <w:r w:rsidR="006707DF">
        <w:rPr>
          <w:i/>
          <w:sz w:val="24"/>
          <w:szCs w:val="24"/>
          <w:lang w:val="en-US"/>
        </w:rPr>
        <w:t>logic”.</w:t>
      </w:r>
      <w:r w:rsidR="005462E6" w:rsidRPr="006707DF">
        <w:rPr>
          <w:sz w:val="24"/>
          <w:szCs w:val="24"/>
          <w:lang w:val="en-US"/>
        </w:rPr>
        <w:t>2017</w:t>
      </w:r>
    </w:p>
    <w:p w:rsidR="00AD0E0F" w:rsidRPr="005462E6" w:rsidRDefault="00AD0E0F" w:rsidP="00552B58">
      <w:pPr>
        <w:pStyle w:val="BodyText2"/>
        <w:spacing w:after="0" w:line="360" w:lineRule="exact"/>
        <w:ind w:left="360"/>
        <w:jc w:val="both"/>
        <w:rPr>
          <w:i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[4]. Uwe Graune, Mike Thielert, </w:t>
      </w:r>
      <w:r w:rsidR="00EA4F3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Ludwig Wenzl, </w:t>
      </w:r>
      <w:r w:rsidRPr="00237D85">
        <w:rPr>
          <w:i/>
          <w:sz w:val="24"/>
          <w:szCs w:val="24"/>
          <w:lang w:val="en-US"/>
        </w:rPr>
        <w:t>“LOGO! Practical Training”</w:t>
      </w:r>
      <w:r w:rsidR="00363C2B">
        <w:rPr>
          <w:sz w:val="24"/>
          <w:szCs w:val="24"/>
          <w:lang w:val="en-US"/>
        </w:rPr>
        <w:t>, Publicis Publishing _</w:t>
      </w:r>
      <w:r>
        <w:rPr>
          <w:sz w:val="24"/>
          <w:szCs w:val="24"/>
          <w:lang w:val="en-US"/>
        </w:rPr>
        <w:t>Germany, 2009</w:t>
      </w:r>
      <w:r w:rsidR="00881B70">
        <w:rPr>
          <w:sz w:val="24"/>
          <w:szCs w:val="24"/>
          <w:lang w:val="en-US"/>
        </w:rPr>
        <w:t>.</w:t>
      </w:r>
    </w:p>
    <w:p w:rsidR="00744C77" w:rsidRPr="003555B5" w:rsidRDefault="007A7F11" w:rsidP="00F967FE">
      <w:pPr>
        <w:pStyle w:val="BodyText2"/>
        <w:numPr>
          <w:ilvl w:val="0"/>
          <w:numId w:val="12"/>
        </w:numPr>
        <w:tabs>
          <w:tab w:val="left" w:pos="426"/>
          <w:tab w:val="left" w:pos="567"/>
        </w:tabs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593835" w:rsidP="00D3435A">
      <w:pPr>
        <w:pStyle w:val="BodyText2"/>
        <w:tabs>
          <w:tab w:val="num" w:pos="960"/>
        </w:tabs>
        <w:spacing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  </w:t>
      </w:r>
      <w:r w:rsidR="00BA7C39"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216"/>
        <w:gridCol w:w="872"/>
        <w:gridCol w:w="717"/>
        <w:gridCol w:w="873"/>
        <w:gridCol w:w="3543"/>
      </w:tblGrid>
      <w:tr w:rsidR="00744C77" w:rsidRPr="003555B5" w:rsidTr="00784D6B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:rsidR="00744C77" w:rsidRPr="003555B5" w:rsidRDefault="0092566A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cần chuẩn bị</w:t>
            </w:r>
          </w:p>
        </w:tc>
      </w:tr>
      <w:tr w:rsidR="00016D2F" w:rsidRPr="003555B5" w:rsidTr="00784D6B">
        <w:trPr>
          <w:trHeight w:val="917"/>
        </w:trPr>
        <w:tc>
          <w:tcPr>
            <w:tcW w:w="851" w:type="dxa"/>
            <w:shd w:val="clear" w:color="auto" w:fill="auto"/>
            <w:vAlign w:val="center"/>
          </w:tcPr>
          <w:p w:rsidR="00016D2F" w:rsidRPr="00386FF7" w:rsidRDefault="004760C3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D77879" w:rsidRDefault="00016D2F" w:rsidP="00D77879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>Chương 1</w:t>
            </w:r>
            <w:r w:rsidR="004760C3" w:rsidRPr="00D77879">
              <w:rPr>
                <w:b/>
                <w:bCs/>
                <w:lang w:val="nl-NL"/>
              </w:rPr>
              <w:t>:</w:t>
            </w:r>
          </w:p>
          <w:p w:rsidR="004760C3" w:rsidRPr="00386FF7" w:rsidRDefault="009F7534" w:rsidP="00AA645D">
            <w:pPr>
              <w:pStyle w:val="ListParagraph"/>
              <w:ind w:left="0"/>
              <w:jc w:val="center"/>
              <w:rPr>
                <w:bCs/>
              </w:rPr>
            </w:pPr>
            <w:r w:rsidRPr="00386FF7">
              <w:rPr>
                <w:bCs/>
              </w:rPr>
              <w:t>Hệ thống đếm và mã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16D2F" w:rsidRPr="006E3C26" w:rsidRDefault="006E3C26" w:rsidP="00AA645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17" w:type="dxa"/>
          </w:tcPr>
          <w:p w:rsidR="00016D2F" w:rsidRPr="003555B5" w:rsidRDefault="00016D2F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016D2F" w:rsidRPr="003555B5" w:rsidRDefault="00016D2F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D2F" w:rsidRDefault="004760C3" w:rsidP="004020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 w:rsidR="00AA645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253EBF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="00AA645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đến trang </w:t>
            </w:r>
            <w:r w:rsidR="006E3C26">
              <w:rPr>
                <w:bCs/>
                <w:color w:val="000000"/>
                <w:sz w:val="24"/>
                <w:szCs w:val="24"/>
                <w:lang w:val="nl-NL" w:eastAsia="en-US"/>
              </w:rPr>
              <w:t>11</w:t>
            </w:r>
          </w:p>
          <w:p w:rsidR="00017107" w:rsidRDefault="00017107" w:rsidP="00253EB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Ôn lại lý thuyết</w:t>
            </w:r>
            <w:r w:rsidR="00253EBF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đại số logic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6E3C26" w:rsidRPr="003555B5" w:rsidRDefault="006E3C26" w:rsidP="006E3C2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+Tham khảo </w:t>
            </w:r>
            <w:r w:rsidRPr="006E3C26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,[3]</w:t>
            </w:r>
          </w:p>
        </w:tc>
      </w:tr>
      <w:tr w:rsidR="006E3C26" w:rsidRPr="003555B5" w:rsidTr="00784D6B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6E3C26" w:rsidRPr="00386FF7" w:rsidRDefault="006E3C26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6E3C26" w:rsidRDefault="006E3C26" w:rsidP="006E3C26">
            <w:pPr>
              <w:pStyle w:val="ListParagraph"/>
              <w:spacing w:after="240"/>
              <w:ind w:left="0"/>
              <w:rPr>
                <w:bCs/>
                <w:lang w:val="nl-NL"/>
              </w:rPr>
            </w:pPr>
            <w:r w:rsidRPr="006E3C26">
              <w:rPr>
                <w:bCs/>
                <w:lang w:val="nl-NL"/>
              </w:rPr>
              <w:t>Bài tập chương 1</w:t>
            </w:r>
          </w:p>
          <w:p w:rsidR="006E3C26" w:rsidRDefault="006E3C26" w:rsidP="006E3C26">
            <w:pPr>
              <w:pStyle w:val="ListParagraph"/>
              <w:spacing w:before="120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2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6E3C26" w:rsidRPr="006E3C26" w:rsidRDefault="006E3C26" w:rsidP="006E3C26">
            <w:pPr>
              <w:pStyle w:val="ListParagraph"/>
              <w:ind w:left="0"/>
              <w:rPr>
                <w:bCs/>
                <w:lang w:val="nl-NL"/>
              </w:rPr>
            </w:pPr>
            <w:r w:rsidRPr="00386FF7">
              <w:rPr>
                <w:bCs/>
              </w:rPr>
              <w:t>Đại số Boole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E3C26" w:rsidRDefault="006E3C26" w:rsidP="0066749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  <w:p w:rsidR="006E3C26" w:rsidRPr="006E3C26" w:rsidRDefault="00442063" w:rsidP="0066749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17" w:type="dxa"/>
          </w:tcPr>
          <w:p w:rsidR="006E3C26" w:rsidRPr="003555B5" w:rsidRDefault="006E3C26" w:rsidP="006E3C26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6E3C26" w:rsidRPr="003555B5" w:rsidRDefault="006E3C26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C26" w:rsidRDefault="006E3C26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12 – trang 20</w:t>
            </w:r>
          </w:p>
          <w:p w:rsidR="006E3C26" w:rsidRDefault="006E3C26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+Tìm hiểu đại số boole và các mạch logic cơ bản</w:t>
            </w:r>
          </w:p>
          <w:p w:rsidR="006E3C26" w:rsidRPr="003555B5" w:rsidRDefault="006E3C26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+Tham khảo </w:t>
            </w:r>
            <w:r w:rsidRPr="006E3C26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,[3]</w:t>
            </w:r>
          </w:p>
        </w:tc>
      </w:tr>
      <w:tr w:rsidR="00442063" w:rsidRPr="003555B5" w:rsidTr="00784D6B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442063" w:rsidRPr="00386FF7" w:rsidRDefault="00442063" w:rsidP="006674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362F9D" w:rsidRDefault="00362F9D" w:rsidP="00362F9D">
            <w:pPr>
              <w:pStyle w:val="ListParagraph"/>
              <w:spacing w:before="120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2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442063" w:rsidRPr="00386FF7" w:rsidRDefault="00362F9D" w:rsidP="00362F9D">
            <w:pPr>
              <w:pStyle w:val="ListParagraph"/>
              <w:ind w:left="0"/>
              <w:rPr>
                <w:bCs/>
                <w:lang w:val="nl-NL"/>
              </w:rPr>
            </w:pPr>
            <w:r w:rsidRPr="00386FF7">
              <w:rPr>
                <w:bCs/>
              </w:rPr>
              <w:t>Đại số Boole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442063" w:rsidRPr="006E3C26" w:rsidRDefault="00442063" w:rsidP="0044206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17" w:type="dxa"/>
          </w:tcPr>
          <w:p w:rsidR="00442063" w:rsidRPr="003555B5" w:rsidRDefault="00442063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42063" w:rsidRPr="003555B5" w:rsidRDefault="00442063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63" w:rsidRDefault="00442063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21 – trang 29</w:t>
            </w:r>
          </w:p>
          <w:p w:rsidR="00442063" w:rsidRPr="003555B5" w:rsidRDefault="00442063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Thảo luận nhóm (GV tổ chức), câu hỏi, các nội dung mạch logic cơ bản</w:t>
            </w:r>
          </w:p>
        </w:tc>
      </w:tr>
      <w:tr w:rsidR="00442063" w:rsidRPr="003555B5" w:rsidTr="00784D6B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442063" w:rsidRPr="00386FF7" w:rsidRDefault="00442063" w:rsidP="006674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362F9D" w:rsidRDefault="00362F9D" w:rsidP="00362F9D">
            <w:pPr>
              <w:pStyle w:val="ListParagraph"/>
              <w:spacing w:before="120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2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442063" w:rsidRPr="00386FF7" w:rsidRDefault="00362F9D" w:rsidP="00362F9D">
            <w:pPr>
              <w:pStyle w:val="ListParagraph"/>
              <w:ind w:left="0"/>
              <w:rPr>
                <w:bCs/>
                <w:lang w:val="nl-NL"/>
              </w:rPr>
            </w:pPr>
            <w:r w:rsidRPr="00386FF7">
              <w:rPr>
                <w:bCs/>
              </w:rPr>
              <w:t>Đại số Boole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442063" w:rsidRPr="006E3C26" w:rsidRDefault="00442063" w:rsidP="0066749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17" w:type="dxa"/>
          </w:tcPr>
          <w:p w:rsidR="00442063" w:rsidRPr="003555B5" w:rsidRDefault="00442063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42063" w:rsidRPr="003555B5" w:rsidRDefault="00442063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63" w:rsidRDefault="00442063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30 – trang 43</w:t>
            </w:r>
          </w:p>
          <w:p w:rsidR="00442063" w:rsidRPr="003555B5" w:rsidRDefault="00442063" w:rsidP="00784D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Thảo luận nhóm (GV tổ chức), câu hỏi, các nội dung xây dựng mạch logic</w:t>
            </w:r>
            <w:r w:rsidR="00784D6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,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các phương pháp rút gọn hàm logic</w:t>
            </w:r>
            <w:r w:rsidR="00784D6B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</w:p>
        </w:tc>
      </w:tr>
      <w:tr w:rsidR="00442063" w:rsidRPr="003555B5" w:rsidTr="00784D6B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442063" w:rsidRPr="00386FF7" w:rsidRDefault="00442063" w:rsidP="006674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5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442063" w:rsidRDefault="0037570F" w:rsidP="0037570F">
            <w:pPr>
              <w:pStyle w:val="ListParagraph"/>
              <w:numPr>
                <w:ilvl w:val="0"/>
                <w:numId w:val="18"/>
              </w:numPr>
              <w:spacing w:before="120" w:after="120"/>
              <w:ind w:left="175" w:hanging="141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 </w:t>
            </w:r>
            <w:r w:rsidR="00442063" w:rsidRPr="006E3C26">
              <w:rPr>
                <w:bCs/>
                <w:lang w:val="nl-NL"/>
              </w:rPr>
              <w:t xml:space="preserve">Bài tập chương </w:t>
            </w:r>
            <w:r w:rsidR="00442063">
              <w:rPr>
                <w:bCs/>
                <w:lang w:val="nl-NL"/>
              </w:rPr>
              <w:t>2</w:t>
            </w:r>
          </w:p>
          <w:p w:rsidR="00442063" w:rsidRDefault="00442063" w:rsidP="00442063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3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442063" w:rsidRPr="004760C3" w:rsidRDefault="00442063" w:rsidP="00442063">
            <w:pPr>
              <w:pStyle w:val="ListParagraph"/>
              <w:spacing w:after="120"/>
              <w:ind w:left="0"/>
              <w:rPr>
                <w:bCs/>
                <w:lang w:val="nl-NL"/>
              </w:rPr>
            </w:pPr>
            <w:r w:rsidRPr="00386FF7">
              <w:rPr>
                <w:bCs/>
              </w:rPr>
              <w:t>Mạch Flip - Flop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B1D50" w:rsidRDefault="00DB1D50" w:rsidP="00442063">
            <w:pPr>
              <w:pStyle w:val="ListParagraph"/>
              <w:ind w:left="0"/>
              <w:jc w:val="center"/>
              <w:rPr>
                <w:bCs/>
              </w:rPr>
            </w:pPr>
          </w:p>
          <w:p w:rsidR="00DB1D50" w:rsidRDefault="00DB1D50" w:rsidP="00442063">
            <w:pPr>
              <w:pStyle w:val="ListParagraph"/>
              <w:ind w:left="0"/>
              <w:jc w:val="center"/>
              <w:rPr>
                <w:bCs/>
              </w:rPr>
            </w:pPr>
          </w:p>
          <w:p w:rsidR="00442063" w:rsidRPr="006E3C26" w:rsidRDefault="00DB1D50" w:rsidP="0044206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</w:tcPr>
          <w:p w:rsidR="00442063" w:rsidRDefault="00442063" w:rsidP="002D4EE9">
            <w:pPr>
              <w:pStyle w:val="BodyText2"/>
              <w:tabs>
                <w:tab w:val="num" w:pos="960"/>
              </w:tabs>
              <w:spacing w:before="24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  <w:p w:rsidR="00442063" w:rsidRPr="003555B5" w:rsidRDefault="00442063" w:rsidP="00784D6B">
            <w:pPr>
              <w:pStyle w:val="BodyText2"/>
              <w:tabs>
                <w:tab w:val="num" w:pos="960"/>
              </w:tabs>
              <w:spacing w:before="36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42063" w:rsidRPr="003555B5" w:rsidRDefault="00442063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63" w:rsidRDefault="00442063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các mạch Flip-Flop cơ bản</w:t>
            </w:r>
          </w:p>
          <w:p w:rsidR="007A3621" w:rsidRDefault="007A3621" w:rsidP="007A36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44 – trang 55</w:t>
            </w:r>
            <w:r w:rsidR="00BB7470">
              <w:rPr>
                <w:bCs/>
                <w:color w:val="000000"/>
                <w:sz w:val="24"/>
                <w:szCs w:val="24"/>
                <w:lang w:val="nl-NL" w:eastAsia="en-US"/>
              </w:rPr>
              <w:t>;</w:t>
            </w:r>
          </w:p>
          <w:p w:rsidR="007A3621" w:rsidRPr="003555B5" w:rsidRDefault="007A3621" w:rsidP="007A36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3E314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</w:t>
            </w:r>
            <w:r w:rsidRPr="006E3C26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,[3]</w:t>
            </w:r>
          </w:p>
        </w:tc>
      </w:tr>
      <w:tr w:rsidR="00784D6B" w:rsidRPr="003555B5" w:rsidTr="00784D6B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784D6B" w:rsidP="006674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84D6B" w:rsidRDefault="00784D6B" w:rsidP="00784D6B">
            <w:pPr>
              <w:pStyle w:val="ListParagraph"/>
              <w:spacing w:before="120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3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784D6B" w:rsidRPr="00D77879" w:rsidRDefault="00784D6B" w:rsidP="00784D6B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386FF7">
              <w:rPr>
                <w:bCs/>
              </w:rPr>
              <w:t>Mạch Flip - Flop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84D6B" w:rsidRPr="006E3C26" w:rsidRDefault="00784D6B" w:rsidP="0066749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17" w:type="dxa"/>
          </w:tcPr>
          <w:p w:rsidR="00784D6B" w:rsidRPr="003555B5" w:rsidRDefault="00784D6B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784D6B" w:rsidRPr="003555B5" w:rsidRDefault="00784D6B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784D6B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ứng dụng Flip-Flop trong thanh ghi.</w:t>
            </w:r>
          </w:p>
          <w:p w:rsidR="00784D6B" w:rsidRDefault="00784D6B" w:rsidP="00784D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55 – trang 67,</w:t>
            </w:r>
          </w:p>
          <w:p w:rsidR="00784D6B" w:rsidRPr="003555B5" w:rsidRDefault="00784D6B" w:rsidP="00784D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3E314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</w:t>
            </w:r>
            <w:r w:rsidRPr="006E3C26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,[3]</w:t>
            </w:r>
          </w:p>
        </w:tc>
      </w:tr>
      <w:tr w:rsidR="00784D6B" w:rsidRPr="003555B5" w:rsidTr="00784D6B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784D6B" w:rsidP="0092566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7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84D6B" w:rsidRDefault="00784D6B" w:rsidP="00253EBF">
            <w:pPr>
              <w:pStyle w:val="ListParagraph"/>
              <w:ind w:left="0"/>
              <w:rPr>
                <w:b/>
                <w:bCs/>
                <w:lang w:val="nl-NL"/>
              </w:rPr>
            </w:pPr>
          </w:p>
          <w:p w:rsidR="00784D6B" w:rsidRDefault="00784D6B" w:rsidP="00253EBF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3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784D6B" w:rsidRPr="00386FF7" w:rsidRDefault="00784D6B" w:rsidP="00253EBF">
            <w:pPr>
              <w:pStyle w:val="ListParagraph"/>
              <w:ind w:left="0"/>
              <w:rPr>
                <w:bCs/>
                <w:lang w:val="nl-NL"/>
              </w:rPr>
            </w:pPr>
            <w:r w:rsidRPr="00386FF7">
              <w:rPr>
                <w:bCs/>
              </w:rPr>
              <w:t>Mạch Flip - Flop</w:t>
            </w:r>
          </w:p>
          <w:p w:rsidR="00784D6B" w:rsidRPr="004760C3" w:rsidRDefault="00784D6B" w:rsidP="0092566A">
            <w:pPr>
              <w:pStyle w:val="ListParagraph"/>
              <w:ind w:left="0"/>
              <w:rPr>
                <w:bCs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784D6B" w:rsidRPr="006E3C26" w:rsidRDefault="00784D6B" w:rsidP="0066749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17" w:type="dxa"/>
          </w:tcPr>
          <w:p w:rsidR="00784D6B" w:rsidRPr="003555B5" w:rsidRDefault="00784D6B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84D6B" w:rsidRPr="00FA6FC0" w:rsidRDefault="00784D6B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784D6B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ứng dụng Flip-Flop trong bộ đếm</w:t>
            </w:r>
          </w:p>
          <w:p w:rsidR="00784D6B" w:rsidRDefault="00784D6B" w:rsidP="00784D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017107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3E314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017107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017107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017107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Nội dung từ trang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68 – trang 69.</w:t>
            </w:r>
          </w:p>
          <w:p w:rsidR="00784D6B" w:rsidRPr="003555B5" w:rsidRDefault="00784D6B" w:rsidP="00784D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3E314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</w:t>
            </w:r>
            <w:r w:rsidRPr="006E3C26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,[3]</w:t>
            </w:r>
          </w:p>
        </w:tc>
      </w:tr>
      <w:tr w:rsidR="00784D6B" w:rsidRPr="003555B5" w:rsidTr="002D4EE9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84D6B" w:rsidRPr="0037570F" w:rsidRDefault="00784D6B" w:rsidP="0037570F">
            <w:pPr>
              <w:rPr>
                <w:b/>
                <w:bCs/>
                <w:lang w:val="nl-NL"/>
              </w:rPr>
            </w:pPr>
            <w:r w:rsidRPr="0037570F">
              <w:rPr>
                <w:b/>
                <w:bCs/>
                <w:lang w:val="nl-NL"/>
              </w:rPr>
              <w:t>Chương 3:</w:t>
            </w:r>
          </w:p>
          <w:p w:rsidR="00784D6B" w:rsidRPr="0037570F" w:rsidRDefault="00784D6B" w:rsidP="0037570F">
            <w:pPr>
              <w:ind w:left="34"/>
              <w:rPr>
                <w:bCs/>
              </w:rPr>
            </w:pPr>
            <w:r w:rsidRPr="0037570F">
              <w:rPr>
                <w:bCs/>
              </w:rPr>
              <w:t>Mạch Flip – Flop</w:t>
            </w:r>
          </w:p>
          <w:p w:rsidR="00784D6B" w:rsidRDefault="0037570F" w:rsidP="0037570F">
            <w:pPr>
              <w:pStyle w:val="ListParagraph"/>
              <w:numPr>
                <w:ilvl w:val="0"/>
                <w:numId w:val="17"/>
              </w:numPr>
              <w:spacing w:before="120" w:after="120"/>
              <w:ind w:left="175" w:hanging="141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 </w:t>
            </w:r>
            <w:r w:rsidR="002D4EE9" w:rsidRPr="006E3C26">
              <w:rPr>
                <w:bCs/>
                <w:lang w:val="nl-NL"/>
              </w:rPr>
              <w:t xml:space="preserve">Bài tập chương </w:t>
            </w:r>
            <w:r w:rsidR="002D4EE9">
              <w:rPr>
                <w:bCs/>
                <w:lang w:val="nl-NL"/>
              </w:rPr>
              <w:t>3</w:t>
            </w:r>
          </w:p>
          <w:p w:rsidR="009B173C" w:rsidRPr="00D77879" w:rsidRDefault="0037570F" w:rsidP="0037570F">
            <w:pPr>
              <w:pStyle w:val="ListParagraph"/>
              <w:numPr>
                <w:ilvl w:val="0"/>
                <w:numId w:val="17"/>
              </w:numPr>
              <w:spacing w:after="120"/>
              <w:ind w:left="175" w:hanging="141"/>
              <w:rPr>
                <w:b/>
                <w:bCs/>
                <w:lang w:val="nl-NL"/>
              </w:rPr>
            </w:pPr>
            <w:r>
              <w:rPr>
                <w:bCs/>
                <w:lang w:val="nl-NL"/>
              </w:rPr>
              <w:t xml:space="preserve"> </w:t>
            </w:r>
            <w:r w:rsidR="009B173C">
              <w:rPr>
                <w:bCs/>
                <w:lang w:val="nl-NL"/>
              </w:rPr>
              <w:t>Kiểm tra giữa kỳ</w:t>
            </w:r>
          </w:p>
        </w:tc>
        <w:tc>
          <w:tcPr>
            <w:tcW w:w="872" w:type="dxa"/>
            <w:shd w:val="clear" w:color="auto" w:fill="auto"/>
          </w:tcPr>
          <w:p w:rsidR="00784D6B" w:rsidRDefault="00784D6B" w:rsidP="009B173C">
            <w:pPr>
              <w:pStyle w:val="ListParagraph"/>
              <w:spacing w:before="24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9B173C" w:rsidRDefault="009B173C" w:rsidP="00784D6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  <w:p w:rsidR="009B173C" w:rsidRPr="006E3C26" w:rsidRDefault="009B173C" w:rsidP="009B173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</w:tcPr>
          <w:p w:rsidR="00784D6B" w:rsidRDefault="00784D6B" w:rsidP="002D4E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2D4EE9" w:rsidRDefault="002D4EE9" w:rsidP="002D4E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2D4EE9" w:rsidRPr="003555B5" w:rsidRDefault="002D4EE9" w:rsidP="002D4EE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784D6B" w:rsidRPr="003555B5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9B173C" w:rsidP="009B173C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</w:t>
            </w:r>
            <w:r w:rsidRPr="006E3C26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,[3]</w:t>
            </w:r>
          </w:p>
          <w:p w:rsidR="002F3E9C" w:rsidRDefault="002F3E9C" w:rsidP="006825D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2D4EE9" w:rsidRPr="003555B5" w:rsidRDefault="002D4EE9" w:rsidP="006825D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 w:rsidR="009B173C">
              <w:rPr>
                <w:bCs/>
                <w:color w:val="000000"/>
                <w:sz w:val="24"/>
                <w:szCs w:val="24"/>
                <w:lang w:val="nl-NL" w:eastAsia="en-US"/>
              </w:rPr>
              <w:t>Chuẩn bị cho kiểm tra: Y</w:t>
            </w:r>
            <w:r w:rsidR="006825D2">
              <w:rPr>
                <w:bCs/>
                <w:color w:val="000000"/>
                <w:sz w:val="24"/>
                <w:szCs w:val="24"/>
                <w:lang w:val="nl-NL" w:eastAsia="en-US"/>
              </w:rPr>
              <w:t>êu cầu ôn tập từ chương 1</w:t>
            </w:r>
            <w:r w:rsidR="006825D2" w:rsidRPr="006825D2">
              <w:rPr>
                <w:bCs/>
                <w:color w:val="000000"/>
                <w:sz w:val="24"/>
                <w:szCs w:val="24"/>
                <w:lang w:val="nl-NL" w:eastAsia="en-US"/>
              </w:rPr>
              <w:sym w:font="Wingdings" w:char="F0E0"/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chương 3</w:t>
            </w:r>
          </w:p>
        </w:tc>
      </w:tr>
      <w:tr w:rsidR="00784D6B" w:rsidRPr="003555B5" w:rsidTr="00784D6B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9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84D6B" w:rsidRDefault="00784D6B" w:rsidP="00253EBF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Chương 4:</w:t>
            </w:r>
          </w:p>
          <w:p w:rsidR="00784D6B" w:rsidRPr="004760C3" w:rsidRDefault="00784D6B" w:rsidP="004B6867">
            <w:pPr>
              <w:pStyle w:val="ListParagraph"/>
              <w:ind w:left="0"/>
              <w:rPr>
                <w:bCs/>
                <w:lang w:val="nl-NL"/>
              </w:rPr>
            </w:pPr>
            <w:r w:rsidRPr="00386FF7">
              <w:rPr>
                <w:bCs/>
              </w:rPr>
              <w:t>Các hệ logic tổ hợp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84D6B" w:rsidRPr="006E3C26" w:rsidRDefault="003E314D" w:rsidP="003E314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17" w:type="dxa"/>
          </w:tcPr>
          <w:p w:rsidR="00784D6B" w:rsidRPr="003555B5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784D6B" w:rsidRPr="003555B5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784D6B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khái niệm bộ chọn kênh</w:t>
            </w:r>
          </w:p>
          <w:p w:rsidR="00FB13D7" w:rsidRDefault="00FB13D7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70 – 76.</w:t>
            </w:r>
          </w:p>
          <w:p w:rsidR="00FB13D7" w:rsidRPr="00017107" w:rsidRDefault="00FB13D7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</w:t>
            </w:r>
            <w:r w:rsidRPr="006E3C26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,[3]</w:t>
            </w:r>
          </w:p>
        </w:tc>
      </w:tr>
      <w:tr w:rsidR="00784D6B" w:rsidRPr="003555B5" w:rsidTr="00784D6B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784D6B" w:rsidP="0092566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84D6B" w:rsidRDefault="00784D6B" w:rsidP="00FB13D7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Chương 4:</w:t>
            </w:r>
          </w:p>
          <w:p w:rsidR="00784D6B" w:rsidRPr="00386FF7" w:rsidRDefault="00784D6B" w:rsidP="00253EBF">
            <w:pPr>
              <w:pStyle w:val="ListParagraph"/>
              <w:ind w:left="0"/>
              <w:rPr>
                <w:bCs/>
                <w:lang w:val="nl-NL"/>
              </w:rPr>
            </w:pPr>
            <w:r w:rsidRPr="00386FF7">
              <w:rPr>
                <w:bCs/>
              </w:rPr>
              <w:t>Các hệ logic tổ hợp</w:t>
            </w:r>
          </w:p>
          <w:p w:rsidR="00784D6B" w:rsidRPr="004760C3" w:rsidRDefault="00784D6B" w:rsidP="0040203B">
            <w:pPr>
              <w:pStyle w:val="ListParagraph"/>
              <w:ind w:left="0"/>
              <w:rPr>
                <w:bCs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784D6B" w:rsidRPr="006E3C26" w:rsidRDefault="00FB13D7" w:rsidP="00733F5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17" w:type="dxa"/>
          </w:tcPr>
          <w:p w:rsidR="00784D6B" w:rsidRPr="003555B5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784D6B" w:rsidRPr="003555B5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784D6B" w:rsidP="00B441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+Tìm hiểu sơ đồ nguyên lý bộ dồn kênh, phân kênh, mã hóa</w:t>
            </w:r>
            <w:r w:rsidR="00FB13D7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FB13D7" w:rsidRPr="003555B5" w:rsidRDefault="00FB13D7" w:rsidP="00FB13D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76 – 82.</w:t>
            </w:r>
          </w:p>
        </w:tc>
      </w:tr>
      <w:tr w:rsidR="00784D6B" w:rsidRPr="003555B5" w:rsidTr="00D14FC4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11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84D6B" w:rsidRDefault="00784D6B" w:rsidP="00FB13D7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Chương 4:</w:t>
            </w:r>
          </w:p>
          <w:p w:rsidR="00784D6B" w:rsidRDefault="00784D6B" w:rsidP="00B87A2C">
            <w:pPr>
              <w:pStyle w:val="ListParagraph"/>
              <w:ind w:left="0"/>
              <w:rPr>
                <w:bCs/>
              </w:rPr>
            </w:pPr>
            <w:r w:rsidRPr="00386FF7">
              <w:rPr>
                <w:bCs/>
              </w:rPr>
              <w:t>Các hệ logic tổ hợp</w:t>
            </w:r>
          </w:p>
          <w:p w:rsidR="00784D6B" w:rsidRPr="0092566A" w:rsidRDefault="0037570F" w:rsidP="0037570F">
            <w:pPr>
              <w:pStyle w:val="ListParagraph"/>
              <w:numPr>
                <w:ilvl w:val="0"/>
                <w:numId w:val="19"/>
              </w:numPr>
              <w:spacing w:before="120" w:after="120"/>
              <w:ind w:left="317" w:hanging="283"/>
              <w:rPr>
                <w:bCs/>
                <w:lang w:val="nl-NL"/>
              </w:rPr>
            </w:pPr>
            <w:r w:rsidRPr="0037570F">
              <w:rPr>
                <w:bCs/>
                <w:lang w:val="nl-NL"/>
              </w:rPr>
              <w:t xml:space="preserve">Bài tập chương </w:t>
            </w:r>
            <w:r w:rsidRPr="0037570F">
              <w:rPr>
                <w:bCs/>
                <w:lang w:val="nl-NL"/>
              </w:rPr>
              <w:t>4</w:t>
            </w:r>
          </w:p>
        </w:tc>
        <w:tc>
          <w:tcPr>
            <w:tcW w:w="872" w:type="dxa"/>
            <w:shd w:val="clear" w:color="auto" w:fill="auto"/>
          </w:tcPr>
          <w:p w:rsidR="00784D6B" w:rsidRDefault="00FB13D7" w:rsidP="0037570F">
            <w:pPr>
              <w:pStyle w:val="ListParagraph"/>
              <w:spacing w:before="2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  <w:p w:rsidR="0037570F" w:rsidRPr="006E3C26" w:rsidRDefault="0037570F" w:rsidP="0037570F">
            <w:pPr>
              <w:pStyle w:val="ListParagraph"/>
              <w:spacing w:before="24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bottom"/>
          </w:tcPr>
          <w:p w:rsidR="00784D6B" w:rsidRDefault="00784D6B" w:rsidP="00D14F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D14FC4" w:rsidRDefault="00D14FC4" w:rsidP="00D14F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D14FC4" w:rsidRDefault="00D14FC4" w:rsidP="00D14F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D14FC4" w:rsidRPr="003555B5" w:rsidRDefault="00D14FC4" w:rsidP="00D14FC4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84D6B" w:rsidRDefault="00784D6B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784D6B" w:rsidP="00D14FC4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D14FC4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Tìm hiểu sơ đồ nguyên lý bộ giải mã, các bộ chuyển đổi mã</w:t>
            </w:r>
            <w:r w:rsidR="00D14FC4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D14FC4" w:rsidRPr="003555B5" w:rsidRDefault="00D14FC4" w:rsidP="00B87A2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</w:t>
            </w:r>
            <w:r w:rsidRPr="006E3C26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,[3]</w:t>
            </w:r>
            <w:r w:rsidR="00BB1804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</w:tc>
      </w:tr>
      <w:tr w:rsidR="00784D6B" w:rsidRPr="003555B5" w:rsidTr="00BB1804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12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BB1804" w:rsidRDefault="00BB1804" w:rsidP="00BB1804">
            <w:pPr>
              <w:pStyle w:val="ListParagraph"/>
              <w:numPr>
                <w:ilvl w:val="0"/>
                <w:numId w:val="19"/>
              </w:numPr>
              <w:ind w:left="317" w:hanging="283"/>
              <w:rPr>
                <w:b/>
                <w:bCs/>
                <w:lang w:val="nl-NL"/>
              </w:rPr>
            </w:pPr>
            <w:r w:rsidRPr="0037570F">
              <w:rPr>
                <w:bCs/>
                <w:lang w:val="nl-NL"/>
              </w:rPr>
              <w:t>Bài tập chương 4</w:t>
            </w:r>
          </w:p>
          <w:p w:rsidR="00784D6B" w:rsidRPr="00253EBF" w:rsidRDefault="00784D6B" w:rsidP="00BB1804">
            <w:pPr>
              <w:pStyle w:val="ListParagraph"/>
              <w:spacing w:before="120"/>
              <w:ind w:left="0"/>
              <w:rPr>
                <w:b/>
                <w:bCs/>
                <w:lang w:val="nl-NL"/>
              </w:rPr>
            </w:pPr>
            <w:r w:rsidRPr="00253EBF">
              <w:rPr>
                <w:b/>
                <w:bCs/>
                <w:lang w:val="nl-NL"/>
              </w:rPr>
              <w:t>Chương 5:</w:t>
            </w:r>
          </w:p>
          <w:p w:rsidR="00784D6B" w:rsidRPr="00386FF7" w:rsidRDefault="00784D6B" w:rsidP="00BB1804">
            <w:pPr>
              <w:pStyle w:val="ListParagraph"/>
              <w:ind w:left="0"/>
              <w:rPr>
                <w:bCs/>
                <w:lang w:val="nl-NL"/>
              </w:rPr>
            </w:pPr>
            <w:r w:rsidRPr="00386FF7">
              <w:rPr>
                <w:bCs/>
              </w:rPr>
              <w:t xml:space="preserve">Chuyển đổi tín hiệu 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84D6B" w:rsidRPr="006E3C26" w:rsidRDefault="00784D6B" w:rsidP="00733F5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6E3C26">
              <w:rPr>
                <w:bCs/>
              </w:rPr>
              <w:t>6</w:t>
            </w:r>
          </w:p>
        </w:tc>
        <w:tc>
          <w:tcPr>
            <w:tcW w:w="717" w:type="dxa"/>
          </w:tcPr>
          <w:p w:rsidR="00784D6B" w:rsidRPr="003555B5" w:rsidRDefault="00BB1804" w:rsidP="00BB1804">
            <w:pPr>
              <w:pStyle w:val="BodyText2"/>
              <w:tabs>
                <w:tab w:val="num" w:pos="960"/>
              </w:tabs>
              <w:spacing w:before="24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84D6B" w:rsidRDefault="00784D6B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784D6B" w:rsidP="00FB0D0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83 – trang 89.</w:t>
            </w:r>
          </w:p>
          <w:p w:rsidR="00784D6B" w:rsidRDefault="00784D6B" w:rsidP="00FB0D0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khái niệm tín hiệu số và tương tự</w:t>
            </w:r>
          </w:p>
          <w:p w:rsidR="00784D6B" w:rsidRPr="003555B5" w:rsidRDefault="00784D6B" w:rsidP="00FB0D0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mạch chuyển đổi số - tương tự DAC</w:t>
            </w:r>
          </w:p>
        </w:tc>
      </w:tr>
      <w:tr w:rsidR="00784D6B" w:rsidRPr="003555B5" w:rsidTr="00BB1804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13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84D6B" w:rsidRPr="00253EBF" w:rsidRDefault="00784D6B" w:rsidP="00B87A2C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253EBF">
              <w:rPr>
                <w:b/>
                <w:bCs/>
                <w:lang w:val="nl-NL"/>
              </w:rPr>
              <w:t>Chương 5:</w:t>
            </w:r>
          </w:p>
          <w:p w:rsidR="00784D6B" w:rsidRDefault="00784D6B" w:rsidP="00BE15CC">
            <w:pPr>
              <w:pStyle w:val="ListParagraph"/>
              <w:spacing w:after="240"/>
              <w:ind w:left="0"/>
              <w:rPr>
                <w:bCs/>
              </w:rPr>
            </w:pPr>
            <w:r w:rsidRPr="00386FF7">
              <w:rPr>
                <w:bCs/>
              </w:rPr>
              <w:t xml:space="preserve">Chuyển đổi tín hiệu </w:t>
            </w:r>
          </w:p>
          <w:p w:rsidR="00BB1804" w:rsidRDefault="00BB1804" w:rsidP="00BB1804">
            <w:pPr>
              <w:pStyle w:val="ListParagraph"/>
              <w:ind w:left="0"/>
              <w:rPr>
                <w:bCs/>
              </w:rPr>
            </w:pPr>
          </w:p>
          <w:p w:rsidR="00BB1804" w:rsidRDefault="00BB1804" w:rsidP="00BB1804">
            <w:pPr>
              <w:pStyle w:val="ListParagraph"/>
              <w:numPr>
                <w:ilvl w:val="0"/>
                <w:numId w:val="19"/>
              </w:numPr>
              <w:ind w:left="317" w:hanging="283"/>
              <w:rPr>
                <w:b/>
                <w:bCs/>
                <w:lang w:val="nl-NL"/>
              </w:rPr>
            </w:pPr>
            <w:r w:rsidRPr="0037570F">
              <w:rPr>
                <w:bCs/>
                <w:lang w:val="nl-NL"/>
              </w:rPr>
              <w:t xml:space="preserve">Bài tập chương </w:t>
            </w:r>
            <w:r>
              <w:rPr>
                <w:bCs/>
                <w:lang w:val="nl-NL"/>
              </w:rPr>
              <w:t>5</w:t>
            </w:r>
          </w:p>
          <w:p w:rsidR="00BB1804" w:rsidRPr="00386FF7" w:rsidRDefault="00BB1804" w:rsidP="00BB1804">
            <w:pPr>
              <w:pStyle w:val="ListParagraph"/>
              <w:ind w:left="0"/>
              <w:rPr>
                <w:bCs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784D6B" w:rsidRPr="006E3C26" w:rsidRDefault="00BB1804" w:rsidP="00BB1804">
            <w:pPr>
              <w:pStyle w:val="ListParagraph"/>
              <w:spacing w:before="2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17" w:type="dxa"/>
            <w:vAlign w:val="bottom"/>
          </w:tcPr>
          <w:p w:rsidR="00BB1804" w:rsidRPr="003555B5" w:rsidRDefault="00BB1804" w:rsidP="00BB1804">
            <w:pPr>
              <w:pStyle w:val="BodyText2"/>
              <w:tabs>
                <w:tab w:val="num" w:pos="960"/>
              </w:tabs>
              <w:spacing w:after="3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84D6B" w:rsidRPr="00FA6FC0" w:rsidRDefault="00784D6B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784D6B" w:rsidP="00B87A2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90 – trang 99.</w:t>
            </w:r>
          </w:p>
          <w:p w:rsidR="00784D6B" w:rsidRDefault="00784D6B" w:rsidP="00B87A2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các tham số đặc tính bộ biến đổi DAC</w:t>
            </w:r>
          </w:p>
          <w:p w:rsidR="00784D6B" w:rsidRDefault="00784D6B" w:rsidP="00B87A2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mạch chuyển đổi tương tự - số</w:t>
            </w:r>
          </w:p>
          <w:p w:rsidR="00BB1804" w:rsidRPr="003555B5" w:rsidRDefault="00BB1804" w:rsidP="00B87A2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</w:t>
            </w:r>
            <w:r w:rsidRPr="006E3C26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,[3].</w:t>
            </w:r>
          </w:p>
        </w:tc>
      </w:tr>
      <w:tr w:rsidR="00784D6B" w:rsidRPr="003555B5" w:rsidTr="00784D6B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BB1804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14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84D6B" w:rsidRDefault="00784D6B" w:rsidP="00253EBF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6:</w:t>
            </w:r>
          </w:p>
          <w:p w:rsidR="00784D6B" w:rsidRPr="00386FF7" w:rsidRDefault="00784D6B" w:rsidP="00253EBF">
            <w:pPr>
              <w:pStyle w:val="ListParagraph"/>
              <w:ind w:left="0"/>
              <w:rPr>
                <w:bCs/>
                <w:lang w:val="nl-NL"/>
              </w:rPr>
            </w:pPr>
            <w:r w:rsidRPr="00386FF7">
              <w:rPr>
                <w:bCs/>
              </w:rPr>
              <w:t>Ứng dụng Kỹ thuật số trong điều khiển logic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84D6B" w:rsidRPr="006E3C26" w:rsidRDefault="005C245A" w:rsidP="00733F5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17" w:type="dxa"/>
          </w:tcPr>
          <w:p w:rsidR="00784D6B" w:rsidRPr="003555B5" w:rsidRDefault="00784D6B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84D6B" w:rsidRPr="00FA6FC0" w:rsidRDefault="00784D6B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784D6B" w:rsidP="00281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100 – trang 102.</w:t>
            </w:r>
          </w:p>
          <w:p w:rsidR="00784D6B" w:rsidRDefault="00784D6B" w:rsidP="00281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động cơ rô to lồng sóc không đồng bộ, nguyên lý khởi động động cơ, điều khiển quay thuận nghịch.</w:t>
            </w:r>
          </w:p>
          <w:p w:rsidR="00784D6B" w:rsidRPr="001A28D8" w:rsidRDefault="00784D6B" w:rsidP="001469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1A28D8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Tìm hiểu hướng dẫn sử dụng </w:t>
            </w:r>
            <w:r w:rsidR="001A28D8">
              <w:rPr>
                <w:bCs/>
                <w:sz w:val="24"/>
                <w:szCs w:val="24"/>
              </w:rPr>
              <w:t>Logo_Soft, Proteus</w:t>
            </w:r>
            <w:r w:rsidR="001A28D8">
              <w:rPr>
                <w:bCs/>
                <w:sz w:val="24"/>
                <w:szCs w:val="24"/>
                <w:lang w:val="en-US"/>
              </w:rPr>
              <w:t xml:space="preserve"> or Matlab</w:t>
            </w:r>
          </w:p>
        </w:tc>
      </w:tr>
      <w:tr w:rsidR="00784D6B" w:rsidRPr="003555B5" w:rsidTr="005C245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784D6B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="005C245A"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84D6B" w:rsidRDefault="00784D6B" w:rsidP="00253EBF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6:</w:t>
            </w:r>
          </w:p>
          <w:p w:rsidR="00784D6B" w:rsidRDefault="00784D6B" w:rsidP="00253EBF">
            <w:pPr>
              <w:pStyle w:val="ListParagraph"/>
              <w:ind w:left="0"/>
              <w:rPr>
                <w:bCs/>
              </w:rPr>
            </w:pPr>
            <w:r w:rsidRPr="00386FF7">
              <w:rPr>
                <w:bCs/>
              </w:rPr>
              <w:t>Ứng dụng Kỹ thuật số trong điều khiển logic</w:t>
            </w:r>
          </w:p>
          <w:p w:rsidR="005C245A" w:rsidRDefault="005C245A" w:rsidP="00253EBF">
            <w:pPr>
              <w:pStyle w:val="ListParagraph"/>
              <w:ind w:left="0"/>
              <w:rPr>
                <w:bCs/>
              </w:rPr>
            </w:pPr>
          </w:p>
          <w:p w:rsidR="005C245A" w:rsidRDefault="005C245A" w:rsidP="00253EBF">
            <w:pPr>
              <w:pStyle w:val="ListParagraph"/>
              <w:ind w:left="0"/>
              <w:rPr>
                <w:bCs/>
                <w:lang w:val="nl-NL"/>
              </w:rPr>
            </w:pPr>
          </w:p>
          <w:p w:rsidR="005C245A" w:rsidRPr="00386FF7" w:rsidRDefault="005C245A" w:rsidP="005C245A">
            <w:pPr>
              <w:pStyle w:val="ListParagraph"/>
              <w:numPr>
                <w:ilvl w:val="0"/>
                <w:numId w:val="19"/>
              </w:numPr>
              <w:ind w:left="175" w:hanging="141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 Bài tập chương 6</w:t>
            </w:r>
          </w:p>
        </w:tc>
        <w:tc>
          <w:tcPr>
            <w:tcW w:w="872" w:type="dxa"/>
            <w:shd w:val="clear" w:color="auto" w:fill="auto"/>
          </w:tcPr>
          <w:p w:rsidR="005C245A" w:rsidRDefault="005C245A" w:rsidP="005C245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  <w:p w:rsidR="005C245A" w:rsidRDefault="005C245A" w:rsidP="005C245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  <w:p w:rsidR="00784D6B" w:rsidRPr="006E3C26" w:rsidRDefault="005C245A" w:rsidP="005C245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17" w:type="dxa"/>
            <w:vAlign w:val="center"/>
          </w:tcPr>
          <w:p w:rsidR="00784D6B" w:rsidRDefault="00784D6B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C245A" w:rsidRDefault="005C245A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C245A" w:rsidRDefault="005C245A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C245A" w:rsidRDefault="005C245A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C245A" w:rsidRDefault="005C245A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C245A" w:rsidRDefault="005C245A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C245A" w:rsidRDefault="005C245A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C245A" w:rsidRDefault="005C245A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  <w:p w:rsidR="005C245A" w:rsidRPr="003555B5" w:rsidRDefault="005C245A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84D6B" w:rsidRPr="00FA6FC0" w:rsidRDefault="00784D6B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784D6B" w:rsidP="00281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102 – trang 107.</w:t>
            </w:r>
          </w:p>
          <w:p w:rsidR="00784D6B" w:rsidRDefault="00784D6B" w:rsidP="00281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động cơ rô to lồng sóc không đồng bộ, nguyên lý khởi động động cơ bằng phương pháp sao – tam giác</w:t>
            </w:r>
          </w:p>
          <w:p w:rsidR="00784D6B" w:rsidRDefault="00784D6B" w:rsidP="00281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động cơ rô to dây quấn, nguyên lý khởi động động cơ bằng cách cắt các cấp điện trở và đảo chiều quay động cơ</w:t>
            </w:r>
          </w:p>
          <w:p w:rsidR="00784D6B" w:rsidRDefault="00784D6B" w:rsidP="001469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Tìm hiểu hướng dẫn sử dụng </w:t>
            </w:r>
            <w:r w:rsidR="001A28D8">
              <w:rPr>
                <w:bCs/>
                <w:sz w:val="24"/>
                <w:szCs w:val="24"/>
              </w:rPr>
              <w:t>Logo_Soft, Proteus</w:t>
            </w:r>
            <w:r w:rsidR="001A28D8">
              <w:rPr>
                <w:bCs/>
                <w:sz w:val="24"/>
                <w:szCs w:val="24"/>
                <w:lang w:val="en-US"/>
              </w:rPr>
              <w:t xml:space="preserve"> or Matlab</w:t>
            </w:r>
            <w:r w:rsidR="001A28D8">
              <w:rPr>
                <w:bCs/>
                <w:sz w:val="24"/>
                <w:szCs w:val="24"/>
                <w:lang w:val="en-US"/>
              </w:rPr>
              <w:t>.</w:t>
            </w:r>
          </w:p>
          <w:p w:rsidR="00B970C4" w:rsidRPr="003555B5" w:rsidRDefault="00B970C4" w:rsidP="001469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+ Tài liệu </w:t>
            </w:r>
            <w:r w:rsidRPr="00B970C4">
              <w:rPr>
                <w:b/>
                <w:bCs/>
                <w:sz w:val="24"/>
                <w:szCs w:val="24"/>
                <w:lang w:val="en-US"/>
              </w:rPr>
              <w:t>[4]</w:t>
            </w:r>
          </w:p>
        </w:tc>
      </w:tr>
      <w:tr w:rsidR="00784D6B" w:rsidRPr="003555B5" w:rsidTr="00E21CED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784D6B" w:rsidRPr="00386FF7" w:rsidRDefault="00784D6B" w:rsidP="005C24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86FF7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="005C245A"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84D6B" w:rsidRDefault="001A28D8" w:rsidP="00E21CED">
            <w:pPr>
              <w:pStyle w:val="ListParagraph"/>
              <w:numPr>
                <w:ilvl w:val="0"/>
                <w:numId w:val="19"/>
              </w:numPr>
              <w:spacing w:after="120"/>
              <w:ind w:left="317" w:hanging="283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Bài tập chương 6</w:t>
            </w:r>
          </w:p>
          <w:p w:rsidR="00E21CED" w:rsidRPr="00437C0E" w:rsidRDefault="00E21CED" w:rsidP="001A28D8">
            <w:pPr>
              <w:pStyle w:val="ListParagraph"/>
              <w:numPr>
                <w:ilvl w:val="0"/>
                <w:numId w:val="19"/>
              </w:numPr>
              <w:ind w:left="317" w:hanging="283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Ôn tập kiến thức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84D6B" w:rsidRPr="006E3C26" w:rsidRDefault="00784D6B" w:rsidP="00733F5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</w:tcPr>
          <w:p w:rsidR="00E21CED" w:rsidRDefault="00E21CED" w:rsidP="00E21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E21CED" w:rsidRDefault="00E21CED" w:rsidP="00E21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E21CED" w:rsidRDefault="00E21CED" w:rsidP="00E21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784D6B" w:rsidRPr="003555B5" w:rsidRDefault="001A28D8" w:rsidP="00E21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84D6B" w:rsidRPr="00FA6FC0" w:rsidRDefault="00784D6B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D6B" w:rsidRDefault="00784D6B" w:rsidP="00281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108 – trang 112.</w:t>
            </w:r>
          </w:p>
          <w:p w:rsidR="00784D6B" w:rsidRDefault="00784D6B" w:rsidP="00281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động nguyên lý sử dụng 3 bơm cho bể chứa, cảm biến mức</w:t>
            </w:r>
            <w:r w:rsidR="00B970C4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</w:p>
          <w:p w:rsidR="00784D6B" w:rsidRDefault="00784D6B" w:rsidP="001469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Tìm hiểu hướng dẫn sử dụng </w:t>
            </w:r>
            <w:r w:rsidR="001A28D8">
              <w:rPr>
                <w:bCs/>
                <w:sz w:val="24"/>
                <w:szCs w:val="24"/>
              </w:rPr>
              <w:t>Logo_Soft, Proteus</w:t>
            </w:r>
            <w:r w:rsidR="001A28D8">
              <w:rPr>
                <w:bCs/>
                <w:sz w:val="24"/>
                <w:szCs w:val="24"/>
                <w:lang w:val="en-US"/>
              </w:rPr>
              <w:t xml:space="preserve"> or Matlab</w:t>
            </w:r>
            <w:r w:rsidR="001A28D8">
              <w:rPr>
                <w:bCs/>
                <w:sz w:val="24"/>
                <w:szCs w:val="24"/>
                <w:lang w:val="en-US"/>
              </w:rPr>
              <w:t>.</w:t>
            </w:r>
          </w:p>
          <w:p w:rsidR="00B970C4" w:rsidRPr="003555B5" w:rsidRDefault="00B970C4" w:rsidP="001469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+ Tài liệu </w:t>
            </w:r>
            <w:r w:rsidRPr="00B970C4">
              <w:rPr>
                <w:b/>
                <w:bCs/>
                <w:sz w:val="24"/>
                <w:szCs w:val="24"/>
                <w:lang w:val="en-US"/>
              </w:rPr>
              <w:t>[4]</w:t>
            </w:r>
          </w:p>
        </w:tc>
      </w:tr>
    </w:tbl>
    <w:p w:rsidR="00C53616" w:rsidRPr="003555B5" w:rsidRDefault="00C53616" w:rsidP="00AB7753">
      <w:pPr>
        <w:jc w:val="both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AB7753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894CB6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</w:t>
            </w:r>
            <w:r w:rsidR="006E6760">
              <w:rPr>
                <w:sz w:val="24"/>
                <w:szCs w:val="24"/>
              </w:rPr>
              <w:t xml:space="preserve"> </w:t>
            </w:r>
            <w:r w:rsidR="00894CB6">
              <w:rPr>
                <w:sz w:val="24"/>
                <w:szCs w:val="24"/>
              </w:rPr>
              <w:t xml:space="preserve">       </w:t>
            </w:r>
            <w:r w:rsidRPr="003555B5">
              <w:rPr>
                <w:sz w:val="24"/>
                <w:szCs w:val="24"/>
              </w:rPr>
              <w:t xml:space="preserve">tháng </w:t>
            </w:r>
            <w:r w:rsidR="00894CB6">
              <w:rPr>
                <w:sz w:val="24"/>
                <w:szCs w:val="24"/>
              </w:rPr>
              <w:t xml:space="preserve">    </w:t>
            </w:r>
            <w:r w:rsidR="006E6760">
              <w:rPr>
                <w:sz w:val="24"/>
                <w:szCs w:val="24"/>
              </w:rPr>
              <w:t xml:space="preserve"> </w:t>
            </w:r>
            <w:r w:rsidRPr="003555B5">
              <w:rPr>
                <w:sz w:val="24"/>
                <w:szCs w:val="24"/>
              </w:rPr>
              <w:t xml:space="preserve"> năm 20</w:t>
            </w:r>
            <w:r w:rsidR="00636EDC">
              <w:rPr>
                <w:sz w:val="24"/>
                <w:szCs w:val="24"/>
              </w:rPr>
              <w:t>20</w:t>
            </w:r>
          </w:p>
        </w:tc>
      </w:tr>
      <w:tr w:rsidR="009540AF" w:rsidRPr="003555B5" w:rsidTr="00D3435A">
        <w:trPr>
          <w:trHeight w:val="2138"/>
        </w:trPr>
        <w:tc>
          <w:tcPr>
            <w:tcW w:w="4644" w:type="dxa"/>
            <w:shd w:val="clear" w:color="auto" w:fill="auto"/>
          </w:tcPr>
          <w:p w:rsidR="009540AF" w:rsidRPr="003555B5" w:rsidRDefault="00C921B6" w:rsidP="00C921B6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</w:t>
            </w:r>
            <w:r w:rsidR="009540AF" w:rsidRPr="003555B5">
              <w:rPr>
                <w:b/>
                <w:sz w:val="24"/>
                <w:szCs w:val="24"/>
              </w:rPr>
              <w:t>KHOA</w:t>
            </w:r>
            <w:r>
              <w:rPr>
                <w:b/>
                <w:sz w:val="24"/>
                <w:szCs w:val="24"/>
              </w:rPr>
              <w:t xml:space="preserve"> CƠ ĐIỆN</w:t>
            </w:r>
          </w:p>
          <w:p w:rsidR="009540AF" w:rsidRPr="003555B5" w:rsidRDefault="009540AF" w:rsidP="007A7E3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2B16F1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BỘ MÔN</w:t>
            </w:r>
            <w:r w:rsidR="00C921B6">
              <w:rPr>
                <w:b/>
                <w:sz w:val="24"/>
                <w:szCs w:val="24"/>
              </w:rPr>
              <w:t xml:space="preserve"> TỰ ĐỘNG HÓA</w:t>
            </w:r>
          </w:p>
          <w:p w:rsidR="009540AF" w:rsidRPr="003555B5" w:rsidRDefault="009540AF" w:rsidP="002B16F1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Default="009540AF" w:rsidP="002B16F1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2B16F1" w:rsidRPr="003555B5" w:rsidRDefault="002B16F1" w:rsidP="002B16F1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017107" w:rsidRPr="00774D7E" w:rsidRDefault="002B16F1" w:rsidP="005D50B3">
            <w:pPr>
              <w:spacing w:before="120"/>
              <w:jc w:val="center"/>
              <w:rPr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PGS.TS Nguyễn Đức Khoát</w:t>
            </w:r>
          </w:p>
        </w:tc>
      </w:tr>
    </w:tbl>
    <w:p w:rsidR="009540AF" w:rsidRPr="00774D7E" w:rsidRDefault="009540AF" w:rsidP="00AF274C">
      <w:pPr>
        <w:spacing w:before="120"/>
        <w:jc w:val="both"/>
        <w:rPr>
          <w:b/>
          <w:color w:val="FF0000"/>
          <w:sz w:val="24"/>
          <w:szCs w:val="24"/>
          <w:u w:val="single"/>
        </w:rPr>
      </w:pPr>
    </w:p>
    <w:sectPr w:rsidR="009540AF" w:rsidRPr="00774D7E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26E" w:rsidRDefault="00DF126E">
      <w:r>
        <w:separator/>
      </w:r>
    </w:p>
  </w:endnote>
  <w:endnote w:type="continuationSeparator" w:id="0">
    <w:p w:rsidR="00DF126E" w:rsidRDefault="00DF1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3D7" w:rsidRDefault="00FB13D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B13D7" w:rsidRDefault="00FB13D7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3D7" w:rsidRDefault="00FB13D7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26E" w:rsidRDefault="00DF126E">
      <w:r>
        <w:separator/>
      </w:r>
    </w:p>
  </w:footnote>
  <w:footnote w:type="continuationSeparator" w:id="0">
    <w:p w:rsidR="00DF126E" w:rsidRDefault="00DF1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EB8"/>
    <w:multiLevelType w:val="hybridMultilevel"/>
    <w:tmpl w:val="4D9E293C"/>
    <w:lvl w:ilvl="0" w:tplc="9D484F6C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122243C5"/>
    <w:multiLevelType w:val="hybridMultilevel"/>
    <w:tmpl w:val="246E0AFC"/>
    <w:lvl w:ilvl="0" w:tplc="DB1E8FC6">
      <w:start w:val="5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3D70"/>
    <w:multiLevelType w:val="hybridMultilevel"/>
    <w:tmpl w:val="49FCC462"/>
    <w:lvl w:ilvl="0" w:tplc="559C9E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513066"/>
    <w:multiLevelType w:val="hybridMultilevel"/>
    <w:tmpl w:val="EBA6BD8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485DC7"/>
    <w:multiLevelType w:val="multilevel"/>
    <w:tmpl w:val="EC10AC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6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CB6EE7"/>
    <w:multiLevelType w:val="hybridMultilevel"/>
    <w:tmpl w:val="492A51B2"/>
    <w:lvl w:ilvl="0" w:tplc="75189150">
      <w:start w:val="7"/>
      <w:numFmt w:val="decimal"/>
      <w:lvlText w:val="%1."/>
      <w:lvlJc w:val="left"/>
      <w:pPr>
        <w:ind w:left="540" w:hanging="360"/>
      </w:pPr>
      <w:rPr>
        <w:rFonts w:hint="default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035983"/>
    <w:multiLevelType w:val="hybridMultilevel"/>
    <w:tmpl w:val="7570BA98"/>
    <w:lvl w:ilvl="0" w:tplc="B01A7E1C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3C93086C"/>
    <w:multiLevelType w:val="hybridMultilevel"/>
    <w:tmpl w:val="8580E21A"/>
    <w:lvl w:ilvl="0" w:tplc="04090005">
      <w:start w:val="1"/>
      <w:numFmt w:val="bullet"/>
      <w:lvlText w:val=""/>
      <w:lvlJc w:val="left"/>
      <w:pPr>
        <w:ind w:left="10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1">
    <w:nsid w:val="5153164B"/>
    <w:multiLevelType w:val="hybridMultilevel"/>
    <w:tmpl w:val="FFD06F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53229D"/>
    <w:multiLevelType w:val="hybridMultilevel"/>
    <w:tmpl w:val="0D6E7E8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6082BCB"/>
    <w:multiLevelType w:val="multilevel"/>
    <w:tmpl w:val="79F651D8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5">
    <w:nsid w:val="67FC70C9"/>
    <w:multiLevelType w:val="hybridMultilevel"/>
    <w:tmpl w:val="A33E1CCA"/>
    <w:lvl w:ilvl="0" w:tplc="25E87CA0">
      <w:start w:val="2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6F4971"/>
    <w:multiLevelType w:val="hybridMultilevel"/>
    <w:tmpl w:val="5ABAF7C6"/>
    <w:lvl w:ilvl="0" w:tplc="CDBC33B0">
      <w:start w:val="6"/>
      <w:numFmt w:val="decimal"/>
      <w:lvlText w:val="%1."/>
      <w:lvlJc w:val="left"/>
      <w:pPr>
        <w:ind w:left="54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>
    <w:nsid w:val="710778C9"/>
    <w:multiLevelType w:val="hybridMultilevel"/>
    <w:tmpl w:val="CD1C3C10"/>
    <w:lvl w:ilvl="0" w:tplc="0409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>
    <w:nsid w:val="718B218E"/>
    <w:multiLevelType w:val="multilevel"/>
    <w:tmpl w:val="A15A8F5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8"/>
  </w:num>
  <w:num w:numId="4">
    <w:abstractNumId w:val="14"/>
  </w:num>
  <w:num w:numId="5">
    <w:abstractNumId w:val="2"/>
  </w:num>
  <w:num w:numId="6">
    <w:abstractNumId w:val="13"/>
  </w:num>
  <w:num w:numId="7">
    <w:abstractNumId w:val="15"/>
  </w:num>
  <w:num w:numId="8">
    <w:abstractNumId w:val="5"/>
  </w:num>
  <w:num w:numId="9">
    <w:abstractNumId w:val="1"/>
  </w:num>
  <w:num w:numId="10">
    <w:abstractNumId w:val="16"/>
  </w:num>
  <w:num w:numId="11">
    <w:abstractNumId w:val="9"/>
  </w:num>
  <w:num w:numId="12">
    <w:abstractNumId w:val="0"/>
  </w:num>
  <w:num w:numId="13">
    <w:abstractNumId w:val="7"/>
  </w:num>
  <w:num w:numId="14">
    <w:abstractNumId w:val="12"/>
  </w:num>
  <w:num w:numId="15">
    <w:abstractNumId w:val="10"/>
  </w:num>
  <w:num w:numId="16">
    <w:abstractNumId w:val="3"/>
  </w:num>
  <w:num w:numId="17">
    <w:abstractNumId w:val="4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BC"/>
    <w:rsid w:val="00000056"/>
    <w:rsid w:val="0000514F"/>
    <w:rsid w:val="00016D2F"/>
    <w:rsid w:val="00017107"/>
    <w:rsid w:val="00026105"/>
    <w:rsid w:val="00034B9C"/>
    <w:rsid w:val="000536FC"/>
    <w:rsid w:val="00061141"/>
    <w:rsid w:val="00063205"/>
    <w:rsid w:val="00065D49"/>
    <w:rsid w:val="0009295F"/>
    <w:rsid w:val="00095A1D"/>
    <w:rsid w:val="000A4A1E"/>
    <w:rsid w:val="000A6547"/>
    <w:rsid w:val="000B22B4"/>
    <w:rsid w:val="000B3A15"/>
    <w:rsid w:val="000B5B54"/>
    <w:rsid w:val="000D075E"/>
    <w:rsid w:val="000D5998"/>
    <w:rsid w:val="000D6DC7"/>
    <w:rsid w:val="000E2E66"/>
    <w:rsid w:val="000F75BC"/>
    <w:rsid w:val="000F78FF"/>
    <w:rsid w:val="00102297"/>
    <w:rsid w:val="00117CDF"/>
    <w:rsid w:val="001265BC"/>
    <w:rsid w:val="0014697E"/>
    <w:rsid w:val="001471E8"/>
    <w:rsid w:val="00151075"/>
    <w:rsid w:val="001915A3"/>
    <w:rsid w:val="001A28D8"/>
    <w:rsid w:val="001A670C"/>
    <w:rsid w:val="001B0E3A"/>
    <w:rsid w:val="001B3503"/>
    <w:rsid w:val="001D6C1B"/>
    <w:rsid w:val="001F2CFE"/>
    <w:rsid w:val="001F3DC9"/>
    <w:rsid w:val="00200F66"/>
    <w:rsid w:val="00204F2E"/>
    <w:rsid w:val="00210206"/>
    <w:rsid w:val="0022306B"/>
    <w:rsid w:val="002272A5"/>
    <w:rsid w:val="00230C1D"/>
    <w:rsid w:val="002360EC"/>
    <w:rsid w:val="00237D85"/>
    <w:rsid w:val="002471C7"/>
    <w:rsid w:val="00253EBF"/>
    <w:rsid w:val="00254586"/>
    <w:rsid w:val="00276590"/>
    <w:rsid w:val="002811C3"/>
    <w:rsid w:val="0028177D"/>
    <w:rsid w:val="00282566"/>
    <w:rsid w:val="00290C2F"/>
    <w:rsid w:val="00293509"/>
    <w:rsid w:val="00296F71"/>
    <w:rsid w:val="002A7D7D"/>
    <w:rsid w:val="002B16F1"/>
    <w:rsid w:val="002B3774"/>
    <w:rsid w:val="002C1CC0"/>
    <w:rsid w:val="002C2EBA"/>
    <w:rsid w:val="002D4EE9"/>
    <w:rsid w:val="002F3E9C"/>
    <w:rsid w:val="00307F8B"/>
    <w:rsid w:val="00312E17"/>
    <w:rsid w:val="0031403E"/>
    <w:rsid w:val="00330944"/>
    <w:rsid w:val="003313EC"/>
    <w:rsid w:val="003409C3"/>
    <w:rsid w:val="003471FD"/>
    <w:rsid w:val="003555B5"/>
    <w:rsid w:val="00362F9D"/>
    <w:rsid w:val="00363C2B"/>
    <w:rsid w:val="003659A8"/>
    <w:rsid w:val="00367502"/>
    <w:rsid w:val="0037392A"/>
    <w:rsid w:val="0037570F"/>
    <w:rsid w:val="00381D22"/>
    <w:rsid w:val="00386FF7"/>
    <w:rsid w:val="0039563B"/>
    <w:rsid w:val="003961B0"/>
    <w:rsid w:val="003961DD"/>
    <w:rsid w:val="003B2A77"/>
    <w:rsid w:val="003B47DD"/>
    <w:rsid w:val="003B73BB"/>
    <w:rsid w:val="003D2CF4"/>
    <w:rsid w:val="003E0101"/>
    <w:rsid w:val="003E064B"/>
    <w:rsid w:val="003E314D"/>
    <w:rsid w:val="003F5908"/>
    <w:rsid w:val="003F7694"/>
    <w:rsid w:val="0040203B"/>
    <w:rsid w:val="004240DB"/>
    <w:rsid w:val="0042577A"/>
    <w:rsid w:val="0043043F"/>
    <w:rsid w:val="00430DDA"/>
    <w:rsid w:val="004377BB"/>
    <w:rsid w:val="00437C0E"/>
    <w:rsid w:val="00442063"/>
    <w:rsid w:val="004437C7"/>
    <w:rsid w:val="00472B43"/>
    <w:rsid w:val="0047459D"/>
    <w:rsid w:val="004760C3"/>
    <w:rsid w:val="004813D1"/>
    <w:rsid w:val="0048413E"/>
    <w:rsid w:val="00485B43"/>
    <w:rsid w:val="004900EB"/>
    <w:rsid w:val="004902C2"/>
    <w:rsid w:val="0049105F"/>
    <w:rsid w:val="00493DA7"/>
    <w:rsid w:val="004A21C9"/>
    <w:rsid w:val="004A708D"/>
    <w:rsid w:val="004B2147"/>
    <w:rsid w:val="004B6867"/>
    <w:rsid w:val="004D085E"/>
    <w:rsid w:val="004D31D2"/>
    <w:rsid w:val="004E436B"/>
    <w:rsid w:val="004E78ED"/>
    <w:rsid w:val="004F013A"/>
    <w:rsid w:val="004F5480"/>
    <w:rsid w:val="00524C18"/>
    <w:rsid w:val="00534B5D"/>
    <w:rsid w:val="00534DC0"/>
    <w:rsid w:val="005416F2"/>
    <w:rsid w:val="005462E6"/>
    <w:rsid w:val="00551492"/>
    <w:rsid w:val="00552B58"/>
    <w:rsid w:val="0055735E"/>
    <w:rsid w:val="00560889"/>
    <w:rsid w:val="0056727F"/>
    <w:rsid w:val="00575954"/>
    <w:rsid w:val="00575D0B"/>
    <w:rsid w:val="00576907"/>
    <w:rsid w:val="0059260B"/>
    <w:rsid w:val="00593835"/>
    <w:rsid w:val="005B3B49"/>
    <w:rsid w:val="005C245A"/>
    <w:rsid w:val="005D50B3"/>
    <w:rsid w:val="005F1D42"/>
    <w:rsid w:val="005F5E48"/>
    <w:rsid w:val="0061018F"/>
    <w:rsid w:val="00612534"/>
    <w:rsid w:val="00613EC3"/>
    <w:rsid w:val="00636EDC"/>
    <w:rsid w:val="006406CA"/>
    <w:rsid w:val="006447AD"/>
    <w:rsid w:val="00654888"/>
    <w:rsid w:val="00661A1B"/>
    <w:rsid w:val="006624DC"/>
    <w:rsid w:val="00665547"/>
    <w:rsid w:val="00667499"/>
    <w:rsid w:val="006707DF"/>
    <w:rsid w:val="006825D2"/>
    <w:rsid w:val="00692477"/>
    <w:rsid w:val="00695501"/>
    <w:rsid w:val="006A0E70"/>
    <w:rsid w:val="006A5431"/>
    <w:rsid w:val="006B318B"/>
    <w:rsid w:val="006D03CF"/>
    <w:rsid w:val="006D4B3B"/>
    <w:rsid w:val="006E3C26"/>
    <w:rsid w:val="006E5BAC"/>
    <w:rsid w:val="006E6760"/>
    <w:rsid w:val="0072713F"/>
    <w:rsid w:val="00733BDA"/>
    <w:rsid w:val="00733F5D"/>
    <w:rsid w:val="00744C77"/>
    <w:rsid w:val="007530EF"/>
    <w:rsid w:val="00757DF5"/>
    <w:rsid w:val="00774D7E"/>
    <w:rsid w:val="0077772C"/>
    <w:rsid w:val="007807BF"/>
    <w:rsid w:val="00784D6B"/>
    <w:rsid w:val="00787B42"/>
    <w:rsid w:val="007A3621"/>
    <w:rsid w:val="007A40D6"/>
    <w:rsid w:val="007A7E35"/>
    <w:rsid w:val="007A7F11"/>
    <w:rsid w:val="007B1760"/>
    <w:rsid w:val="007B7392"/>
    <w:rsid w:val="007C0DAD"/>
    <w:rsid w:val="007C7EDD"/>
    <w:rsid w:val="007F3CDE"/>
    <w:rsid w:val="007F7694"/>
    <w:rsid w:val="008037D3"/>
    <w:rsid w:val="00803936"/>
    <w:rsid w:val="00805F17"/>
    <w:rsid w:val="00816A06"/>
    <w:rsid w:val="00840B66"/>
    <w:rsid w:val="008543C1"/>
    <w:rsid w:val="008633F4"/>
    <w:rsid w:val="00867A0E"/>
    <w:rsid w:val="00875E93"/>
    <w:rsid w:val="00881B70"/>
    <w:rsid w:val="00893BAE"/>
    <w:rsid w:val="00894CB6"/>
    <w:rsid w:val="008A085F"/>
    <w:rsid w:val="008A2D9B"/>
    <w:rsid w:val="008B196C"/>
    <w:rsid w:val="008B26FD"/>
    <w:rsid w:val="008C1294"/>
    <w:rsid w:val="008C4E59"/>
    <w:rsid w:val="008D09FC"/>
    <w:rsid w:val="008E272F"/>
    <w:rsid w:val="008E5EBF"/>
    <w:rsid w:val="0090524F"/>
    <w:rsid w:val="0090733D"/>
    <w:rsid w:val="0091264D"/>
    <w:rsid w:val="0092566A"/>
    <w:rsid w:val="00926E23"/>
    <w:rsid w:val="00952045"/>
    <w:rsid w:val="009540AF"/>
    <w:rsid w:val="00954672"/>
    <w:rsid w:val="00963B05"/>
    <w:rsid w:val="009958FA"/>
    <w:rsid w:val="009A19F7"/>
    <w:rsid w:val="009B173C"/>
    <w:rsid w:val="009C37E7"/>
    <w:rsid w:val="009D205C"/>
    <w:rsid w:val="009E0BE8"/>
    <w:rsid w:val="009E52A6"/>
    <w:rsid w:val="009F7534"/>
    <w:rsid w:val="00A01BDF"/>
    <w:rsid w:val="00A029FB"/>
    <w:rsid w:val="00A0610F"/>
    <w:rsid w:val="00A130C9"/>
    <w:rsid w:val="00A25EDC"/>
    <w:rsid w:val="00A317A7"/>
    <w:rsid w:val="00A3182B"/>
    <w:rsid w:val="00A35151"/>
    <w:rsid w:val="00A45FF5"/>
    <w:rsid w:val="00A54C2E"/>
    <w:rsid w:val="00A73B6E"/>
    <w:rsid w:val="00A96068"/>
    <w:rsid w:val="00AA645D"/>
    <w:rsid w:val="00AB53EA"/>
    <w:rsid w:val="00AB7753"/>
    <w:rsid w:val="00AD0E0F"/>
    <w:rsid w:val="00AE2740"/>
    <w:rsid w:val="00AF0904"/>
    <w:rsid w:val="00AF274C"/>
    <w:rsid w:val="00B23623"/>
    <w:rsid w:val="00B25A8C"/>
    <w:rsid w:val="00B3207D"/>
    <w:rsid w:val="00B400C8"/>
    <w:rsid w:val="00B4417E"/>
    <w:rsid w:val="00B47205"/>
    <w:rsid w:val="00B51514"/>
    <w:rsid w:val="00B60C95"/>
    <w:rsid w:val="00B63516"/>
    <w:rsid w:val="00B65AB4"/>
    <w:rsid w:val="00B87A2C"/>
    <w:rsid w:val="00B90160"/>
    <w:rsid w:val="00B90939"/>
    <w:rsid w:val="00B94BE5"/>
    <w:rsid w:val="00B96712"/>
    <w:rsid w:val="00B970C4"/>
    <w:rsid w:val="00BA09EA"/>
    <w:rsid w:val="00BA0F72"/>
    <w:rsid w:val="00BA2A8D"/>
    <w:rsid w:val="00BA2D3A"/>
    <w:rsid w:val="00BA7C39"/>
    <w:rsid w:val="00BB1804"/>
    <w:rsid w:val="00BB7470"/>
    <w:rsid w:val="00BC2752"/>
    <w:rsid w:val="00BE15CC"/>
    <w:rsid w:val="00BE4965"/>
    <w:rsid w:val="00BF2D9A"/>
    <w:rsid w:val="00C02961"/>
    <w:rsid w:val="00C03ACA"/>
    <w:rsid w:val="00C2548B"/>
    <w:rsid w:val="00C378B4"/>
    <w:rsid w:val="00C41392"/>
    <w:rsid w:val="00C53616"/>
    <w:rsid w:val="00C54134"/>
    <w:rsid w:val="00C609F1"/>
    <w:rsid w:val="00C67F82"/>
    <w:rsid w:val="00C7326B"/>
    <w:rsid w:val="00C8287E"/>
    <w:rsid w:val="00C921B6"/>
    <w:rsid w:val="00CA7149"/>
    <w:rsid w:val="00CB0A27"/>
    <w:rsid w:val="00CB7394"/>
    <w:rsid w:val="00CC1974"/>
    <w:rsid w:val="00CD1E27"/>
    <w:rsid w:val="00CE52CF"/>
    <w:rsid w:val="00D0202C"/>
    <w:rsid w:val="00D13DFA"/>
    <w:rsid w:val="00D14FC4"/>
    <w:rsid w:val="00D15239"/>
    <w:rsid w:val="00D171C9"/>
    <w:rsid w:val="00D20B8C"/>
    <w:rsid w:val="00D21DFB"/>
    <w:rsid w:val="00D30F14"/>
    <w:rsid w:val="00D3435A"/>
    <w:rsid w:val="00D3629F"/>
    <w:rsid w:val="00D46C15"/>
    <w:rsid w:val="00D51431"/>
    <w:rsid w:val="00D57F66"/>
    <w:rsid w:val="00D61127"/>
    <w:rsid w:val="00D63879"/>
    <w:rsid w:val="00D726CE"/>
    <w:rsid w:val="00D77879"/>
    <w:rsid w:val="00D824BE"/>
    <w:rsid w:val="00DA123C"/>
    <w:rsid w:val="00DA2574"/>
    <w:rsid w:val="00DA409D"/>
    <w:rsid w:val="00DB1D50"/>
    <w:rsid w:val="00DC3527"/>
    <w:rsid w:val="00DF126E"/>
    <w:rsid w:val="00E00B5C"/>
    <w:rsid w:val="00E13FD3"/>
    <w:rsid w:val="00E21CED"/>
    <w:rsid w:val="00E25CF8"/>
    <w:rsid w:val="00E3401B"/>
    <w:rsid w:val="00E46710"/>
    <w:rsid w:val="00E6594E"/>
    <w:rsid w:val="00E77D7B"/>
    <w:rsid w:val="00E8205F"/>
    <w:rsid w:val="00E86149"/>
    <w:rsid w:val="00E90E8C"/>
    <w:rsid w:val="00EA472E"/>
    <w:rsid w:val="00EA4F3F"/>
    <w:rsid w:val="00EB143E"/>
    <w:rsid w:val="00EC06C9"/>
    <w:rsid w:val="00EC0F77"/>
    <w:rsid w:val="00ED4DC1"/>
    <w:rsid w:val="00EE0BF3"/>
    <w:rsid w:val="00EE3756"/>
    <w:rsid w:val="00EE5D69"/>
    <w:rsid w:val="00EF44AB"/>
    <w:rsid w:val="00F0731C"/>
    <w:rsid w:val="00F100C7"/>
    <w:rsid w:val="00F14092"/>
    <w:rsid w:val="00F26E9C"/>
    <w:rsid w:val="00F32A16"/>
    <w:rsid w:val="00F426C0"/>
    <w:rsid w:val="00F4451D"/>
    <w:rsid w:val="00F534FC"/>
    <w:rsid w:val="00F571D0"/>
    <w:rsid w:val="00F96568"/>
    <w:rsid w:val="00F967FE"/>
    <w:rsid w:val="00FA6FC0"/>
    <w:rsid w:val="00FB0D04"/>
    <w:rsid w:val="00FB13D7"/>
    <w:rsid w:val="00FB4187"/>
    <w:rsid w:val="00FB5F7D"/>
    <w:rsid w:val="00FB6314"/>
    <w:rsid w:val="00FB745F"/>
    <w:rsid w:val="00FC3381"/>
    <w:rsid w:val="00FE0C7C"/>
    <w:rsid w:val="00FE3C60"/>
    <w:rsid w:val="00FF7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6CE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shorttext">
    <w:name w:val="short_text"/>
    <w:basedOn w:val="DefaultParagraphFont"/>
    <w:rsid w:val="00117C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6CE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shorttext">
    <w:name w:val="short_text"/>
    <w:basedOn w:val="DefaultParagraphFont"/>
    <w:rsid w:val="00117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A0536-3329-4861-ADD0-31A847B4F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(2).dot</Template>
  <TotalTime>167</TotalTime>
  <Pages>6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9449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Nguyen</dc:creator>
  <cp:lastModifiedBy>Windows User</cp:lastModifiedBy>
  <cp:revision>87</cp:revision>
  <cp:lastPrinted>2017-08-09T03:07:00Z</cp:lastPrinted>
  <dcterms:created xsi:type="dcterms:W3CDTF">2020-04-06T04:44:00Z</dcterms:created>
  <dcterms:modified xsi:type="dcterms:W3CDTF">2020-04-06T16:39:00Z</dcterms:modified>
</cp:coreProperties>
</file>