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0F75B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A460D9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0F75B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932C32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3555B5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</w:p>
    <w:p w:rsidR="007A0CFA" w:rsidRPr="009D4262" w:rsidRDefault="007A0CFA" w:rsidP="007A0CFA">
      <w:pPr>
        <w:spacing w:after="120"/>
        <w:ind w:left="720"/>
        <w:jc w:val="both"/>
        <w:rPr>
          <w:color w:val="000000"/>
        </w:rPr>
      </w:pPr>
      <w:r w:rsidRPr="009D4262">
        <w:rPr>
          <w:color w:val="000000"/>
        </w:rPr>
        <w:t xml:space="preserve">Tiếng Việt: </w:t>
      </w:r>
      <w:r w:rsidR="009114FF">
        <w:rPr>
          <w:color w:val="000000"/>
        </w:rPr>
        <w:t>Hệ thống</w:t>
      </w:r>
      <w:r w:rsidRPr="009D4262">
        <w:rPr>
          <w:color w:val="000000"/>
        </w:rPr>
        <w:t xml:space="preserve"> </w:t>
      </w:r>
      <w:r w:rsidR="009114FF">
        <w:rPr>
          <w:color w:val="000000"/>
        </w:rPr>
        <w:t>Điều khiển nhúng</w:t>
      </w:r>
    </w:p>
    <w:p w:rsidR="007A0CFA" w:rsidRPr="009D4262" w:rsidRDefault="007A0CFA" w:rsidP="007A0CFA">
      <w:pPr>
        <w:spacing w:after="120"/>
        <w:ind w:left="720"/>
        <w:jc w:val="both"/>
        <w:rPr>
          <w:color w:val="000000"/>
        </w:rPr>
      </w:pPr>
      <w:r w:rsidRPr="009D4262">
        <w:rPr>
          <w:color w:val="000000"/>
        </w:rPr>
        <w:t xml:space="preserve">Tiếng Anh: </w:t>
      </w:r>
      <w:r w:rsidR="00947AB3" w:rsidRPr="00947AB3">
        <w:rPr>
          <w:color w:val="000000"/>
        </w:rPr>
        <w:t>E</w:t>
      </w:r>
      <w:r w:rsidR="009114FF">
        <w:rPr>
          <w:color w:val="000000"/>
        </w:rPr>
        <w:t>mbedded control</w:t>
      </w:r>
      <w:r w:rsidR="00702364">
        <w:rPr>
          <w:color w:val="000000"/>
        </w:rPr>
        <w:t xml:space="preserve"> system</w:t>
      </w:r>
    </w:p>
    <w:p w:rsidR="00744C77" w:rsidRPr="007A0CFA" w:rsidRDefault="007A0CFA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>
        <w:rPr>
          <w:b/>
          <w:sz w:val="24"/>
          <w:szCs w:val="24"/>
          <w:lang w:val="vi-VN"/>
        </w:rPr>
        <w:t>Mã số học phần</w:t>
      </w:r>
      <w:r w:rsidR="00003A7D">
        <w:rPr>
          <w:b/>
          <w:sz w:val="24"/>
          <w:szCs w:val="24"/>
        </w:rPr>
        <w:t xml:space="preserve">: </w:t>
      </w:r>
      <w:r w:rsidR="00EE1196">
        <w:rPr>
          <w:b/>
          <w:sz w:val="24"/>
          <w:szCs w:val="24"/>
        </w:rPr>
        <w:t>7</w:t>
      </w:r>
      <w:r w:rsidR="00003A7D">
        <w:rPr>
          <w:b/>
          <w:sz w:val="24"/>
          <w:szCs w:val="24"/>
        </w:rPr>
        <w:t>0902</w:t>
      </w:r>
      <w:r w:rsidR="00E6644B">
        <w:rPr>
          <w:b/>
          <w:sz w:val="24"/>
          <w:szCs w:val="24"/>
        </w:rPr>
        <w:t>10</w:t>
      </w:r>
    </w:p>
    <w:p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7A0CFA">
        <w:rPr>
          <w:b/>
          <w:bCs/>
          <w:color w:val="000000"/>
          <w:sz w:val="24"/>
          <w:szCs w:val="24"/>
        </w:rPr>
        <w:t xml:space="preserve"> </w:t>
      </w:r>
      <w:r w:rsidR="00947AB3">
        <w:rPr>
          <w:b/>
          <w:bCs/>
          <w:color w:val="000000"/>
          <w:sz w:val="24"/>
          <w:szCs w:val="24"/>
        </w:rPr>
        <w:t>3</w:t>
      </w:r>
      <w:r w:rsidR="007A0CFA">
        <w:rPr>
          <w:b/>
          <w:bCs/>
          <w:color w:val="000000"/>
          <w:sz w:val="24"/>
          <w:szCs w:val="24"/>
        </w:rPr>
        <w:t xml:space="preserve"> TC</w:t>
      </w:r>
    </w:p>
    <w:p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040FA3">
        <w:rPr>
          <w:b/>
          <w:sz w:val="24"/>
          <w:szCs w:val="24"/>
        </w:rPr>
        <w:t>45</w:t>
      </w:r>
      <w:r w:rsidR="007A0CFA">
        <w:rPr>
          <w:b/>
          <w:sz w:val="24"/>
          <w:szCs w:val="24"/>
        </w:rPr>
        <w:t xml:space="preserve"> tiết</w:t>
      </w:r>
    </w:p>
    <w:p w:rsidR="00040FA3" w:rsidRPr="000831BD" w:rsidRDefault="00B63516" w:rsidP="00040FA3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7A0CFA">
        <w:rPr>
          <w:sz w:val="24"/>
          <w:szCs w:val="24"/>
        </w:rPr>
        <w:t xml:space="preserve"> </w:t>
      </w:r>
      <w:r w:rsidR="00CE3530">
        <w:rPr>
          <w:sz w:val="24"/>
          <w:szCs w:val="24"/>
        </w:rPr>
        <w:t>2</w:t>
      </w:r>
      <w:r w:rsidR="004F1537">
        <w:rPr>
          <w:sz w:val="24"/>
          <w:szCs w:val="24"/>
        </w:rPr>
        <w:t>1</w:t>
      </w:r>
      <w:r w:rsidR="007A0CFA">
        <w:rPr>
          <w:sz w:val="24"/>
          <w:szCs w:val="24"/>
        </w:rPr>
        <w:t xml:space="preserve"> tiết</w:t>
      </w:r>
      <w:r w:rsidRPr="003555B5">
        <w:rPr>
          <w:sz w:val="24"/>
          <w:szCs w:val="24"/>
          <w:lang w:val="vi-VN"/>
        </w:rPr>
        <w:t xml:space="preserve">; </w:t>
      </w:r>
      <w:r w:rsidR="007A0CFA">
        <w:rPr>
          <w:sz w:val="24"/>
          <w:szCs w:val="24"/>
          <w:lang w:val="vi-VN"/>
        </w:rPr>
        <w:t>Bài tập:</w:t>
      </w:r>
      <w:r w:rsidR="007A0CFA">
        <w:rPr>
          <w:sz w:val="24"/>
          <w:szCs w:val="24"/>
        </w:rPr>
        <w:t xml:space="preserve"> </w:t>
      </w:r>
      <w:r w:rsidR="00CE3530">
        <w:rPr>
          <w:sz w:val="24"/>
          <w:szCs w:val="24"/>
        </w:rPr>
        <w:t>2</w:t>
      </w:r>
      <w:r w:rsidR="004F1537">
        <w:rPr>
          <w:sz w:val="24"/>
          <w:szCs w:val="24"/>
        </w:rPr>
        <w:t>4</w:t>
      </w:r>
      <w:r w:rsidR="007A0CFA">
        <w:rPr>
          <w:sz w:val="24"/>
          <w:szCs w:val="24"/>
        </w:rPr>
        <w:t xml:space="preserve"> tiết</w:t>
      </w:r>
      <w:r w:rsidR="000D075E" w:rsidRPr="003555B5">
        <w:rPr>
          <w:sz w:val="24"/>
          <w:szCs w:val="24"/>
          <w:lang w:val="vi-VN"/>
        </w:rPr>
        <w:t xml:space="preserve">; </w:t>
      </w:r>
      <w:r w:rsidR="00040FA3">
        <w:rPr>
          <w:sz w:val="24"/>
          <w:szCs w:val="24"/>
        </w:rPr>
        <w:t>Bài tập lớn: 0 tiết</w:t>
      </w:r>
    </w:p>
    <w:p w:rsidR="00947AB3" w:rsidRPr="00947AB3" w:rsidRDefault="00040FA3" w:rsidP="00040FA3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Thực tập: 0; Đồ án: </w:t>
      </w:r>
      <w:r w:rsidR="00CE3530">
        <w:rPr>
          <w:sz w:val="24"/>
          <w:szCs w:val="24"/>
        </w:rPr>
        <w:t>0</w:t>
      </w:r>
      <w:r>
        <w:rPr>
          <w:sz w:val="24"/>
          <w:szCs w:val="24"/>
        </w:rPr>
        <w:t>; Tự học</w:t>
      </w:r>
      <w:r w:rsidRPr="003555B5"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60 tiết</w:t>
      </w:r>
      <w:r w:rsidRPr="003555B5">
        <w:rPr>
          <w:sz w:val="24"/>
          <w:szCs w:val="24"/>
          <w:lang w:val="vi-VN"/>
        </w:rPr>
        <w:t>.</w:t>
      </w:r>
    </w:p>
    <w:p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:rsidR="003F5908" w:rsidRPr="003555B5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1. </w:t>
      </w:r>
      <w:r w:rsidR="007A0CFA">
        <w:rPr>
          <w:sz w:val="24"/>
          <w:szCs w:val="24"/>
        </w:rPr>
        <w:t>ThS. Đào Hiếu</w:t>
      </w:r>
      <w:r w:rsidR="006D03CF" w:rsidRPr="003555B5">
        <w:rPr>
          <w:sz w:val="24"/>
          <w:szCs w:val="24"/>
        </w:rPr>
        <w:tab/>
      </w:r>
      <w:r w:rsidR="007A0CFA">
        <w:rPr>
          <w:sz w:val="24"/>
          <w:szCs w:val="24"/>
        </w:rPr>
        <w:t>0902-14</w:t>
      </w:r>
    </w:p>
    <w:p w:rsidR="003F5908" w:rsidRPr="003555B5" w:rsidRDefault="00E6644B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F5908" w:rsidRPr="003555B5">
        <w:rPr>
          <w:sz w:val="24"/>
          <w:szCs w:val="24"/>
        </w:rPr>
        <w:t>. Th</w:t>
      </w:r>
      <w:r w:rsidR="007A0CFA">
        <w:rPr>
          <w:sz w:val="24"/>
          <w:szCs w:val="24"/>
        </w:rPr>
        <w:t>S. Nguyễn Thế Lực</w:t>
      </w:r>
      <w:r w:rsidR="006D03CF" w:rsidRPr="003555B5">
        <w:rPr>
          <w:sz w:val="24"/>
          <w:szCs w:val="24"/>
        </w:rPr>
        <w:tab/>
      </w:r>
      <w:r w:rsidR="007A0CFA">
        <w:rPr>
          <w:sz w:val="24"/>
          <w:szCs w:val="24"/>
        </w:rPr>
        <w:t>0902-19</w:t>
      </w:r>
    </w:p>
    <w:p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7A0CFA">
        <w:rPr>
          <w:b/>
          <w:sz w:val="24"/>
          <w:szCs w:val="24"/>
        </w:rPr>
        <w:t xml:space="preserve"> Tự động hóa</w:t>
      </w:r>
    </w:p>
    <w:p w:rsidR="00744C77" w:rsidRPr="003555B5" w:rsidRDefault="007A0CFA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>2.3. Khoa: Cơ Điện</w:t>
      </w:r>
    </w:p>
    <w:p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F22554">
        <w:rPr>
          <w:b/>
          <w:bCs/>
          <w:color w:val="000000"/>
          <w:sz w:val="24"/>
          <w:szCs w:val="24"/>
        </w:rPr>
        <w:t xml:space="preserve"> </w:t>
      </w:r>
      <w:r w:rsidR="00E6644B">
        <w:rPr>
          <w:b/>
          <w:bCs/>
          <w:color w:val="000000"/>
          <w:sz w:val="24"/>
          <w:szCs w:val="24"/>
        </w:rPr>
        <w:t>7090239</w:t>
      </w:r>
    </w:p>
    <w:p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F22554">
        <w:rPr>
          <w:b/>
          <w:bCs/>
          <w:color w:val="000000"/>
          <w:sz w:val="24"/>
          <w:szCs w:val="24"/>
        </w:rPr>
        <w:t xml:space="preserve"> </w:t>
      </w:r>
      <w:r w:rsidR="00E6644B">
        <w:rPr>
          <w:b/>
          <w:bCs/>
          <w:color w:val="000000"/>
          <w:sz w:val="24"/>
          <w:szCs w:val="24"/>
        </w:rPr>
        <w:t>7090211,7090239</w:t>
      </w:r>
    </w:p>
    <w:p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4F2DCB" w:rsidRDefault="00612534" w:rsidP="00B60C95">
      <w:pPr>
        <w:pStyle w:val="ListParagraph"/>
        <w:spacing w:before="120"/>
        <w:ind w:left="522"/>
        <w:jc w:val="both"/>
      </w:pPr>
      <w:r w:rsidRPr="003555B5">
        <w:t>4.1.1</w:t>
      </w:r>
      <w:r w:rsidR="004F2DCB">
        <w:t xml:space="preserve"> </w:t>
      </w:r>
      <w:r w:rsidR="00932122">
        <w:t>Hiểu rõ</w:t>
      </w:r>
      <w:r w:rsidR="00E12F1D">
        <w:t xml:space="preserve"> ý nghĩa sự phát triển</w:t>
      </w:r>
      <w:r w:rsidR="00932122">
        <w:t xml:space="preserve"> </w:t>
      </w:r>
      <w:r w:rsidR="00947AB3">
        <w:t>hệ thống nhúng và lập trình hệ thống nhúng</w:t>
      </w:r>
      <w:r w:rsidR="004F2DCB">
        <w:t>.</w:t>
      </w:r>
    </w:p>
    <w:p w:rsidR="00B60C95" w:rsidRDefault="004F2DCB" w:rsidP="00B60C95">
      <w:pPr>
        <w:pStyle w:val="ListParagraph"/>
        <w:spacing w:before="120"/>
        <w:ind w:left="522"/>
        <w:jc w:val="both"/>
      </w:pPr>
      <w:r>
        <w:t>4.1.2</w:t>
      </w:r>
      <w:r w:rsidR="00932122">
        <w:t xml:space="preserve"> Hiểu rõ vai trò, </w:t>
      </w:r>
      <w:r w:rsidR="00947AB3">
        <w:t>chức</w:t>
      </w:r>
      <w:r w:rsidR="00932122">
        <w:t xml:space="preserve"> năng của</w:t>
      </w:r>
      <w:r w:rsidR="00947AB3">
        <w:t xml:space="preserve"> các thành phần thiết bị trong</w:t>
      </w:r>
      <w:r w:rsidR="00932122">
        <w:t xml:space="preserve"> </w:t>
      </w:r>
      <w:r w:rsidR="00947AB3">
        <w:t>phần cứng và phần mềm trong hệ thống nhúng</w:t>
      </w:r>
      <w:r w:rsidR="00932122">
        <w:t>.</w:t>
      </w:r>
    </w:p>
    <w:p w:rsidR="004F2DCB" w:rsidRDefault="004F2DCB" w:rsidP="00B60C95">
      <w:pPr>
        <w:pStyle w:val="ListParagraph"/>
        <w:spacing w:before="120"/>
        <w:ind w:left="522"/>
        <w:jc w:val="both"/>
      </w:pPr>
      <w:r>
        <w:t xml:space="preserve">4.1.3 </w:t>
      </w:r>
      <w:r w:rsidR="00B6233F">
        <w:t xml:space="preserve">Nắm bắt được phương pháp, cách thức lập trình </w:t>
      </w:r>
      <w:r w:rsidR="00E12F1D">
        <w:t>cho hệ thống nhúng</w:t>
      </w:r>
      <w:r w:rsidR="00B6233F">
        <w:t>.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:rsidR="00B60C95" w:rsidRPr="003555B5" w:rsidRDefault="004C6654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lang w:val="nl-NL"/>
        </w:rPr>
        <w:t xml:space="preserve"> </w:t>
      </w:r>
      <w:r w:rsidR="00932122">
        <w:t xml:space="preserve">Biết cách lựa chọn, sử dụng </w:t>
      </w:r>
      <w:r w:rsidR="00E12F1D">
        <w:t>thiết bị</w:t>
      </w:r>
      <w:r w:rsidR="00932122">
        <w:t xml:space="preserve"> điều khiển </w:t>
      </w:r>
      <w:r w:rsidR="00E12F1D">
        <w:t>phù hợp với</w:t>
      </w:r>
      <w:r w:rsidR="00932122">
        <w:t xml:space="preserve"> các </w:t>
      </w:r>
      <w:r w:rsidR="00E12F1D">
        <w:t>hệ thống</w:t>
      </w:r>
      <w:r w:rsidR="00932122">
        <w:t xml:space="preserve"> trong thực tế và công nghiệp</w:t>
      </w:r>
    </w:p>
    <w:p w:rsidR="00B60C95" w:rsidRPr="003555B5" w:rsidRDefault="004C6654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</w:rPr>
      </w:pPr>
      <w:r>
        <w:t xml:space="preserve"> </w:t>
      </w:r>
      <w:r w:rsidR="00932122">
        <w:t>Xây dựng được các thuật toán, lập trình các bài toán điều khiển.</w:t>
      </w:r>
    </w:p>
    <w:p w:rsidR="008D723F" w:rsidRPr="008D723F" w:rsidRDefault="00932122" w:rsidP="008D723F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</w:rPr>
      </w:pPr>
      <w:r>
        <w:t>Sử dụng phần mềm Proteus, các phần mềm lập trình thiết kế, chế tạo các mạch điều khiển</w:t>
      </w:r>
    </w:p>
    <w:p w:rsidR="00586404" w:rsidRDefault="00BA09EA" w:rsidP="00586404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86404">
        <w:rPr>
          <w:b/>
          <w:bCs/>
          <w:color w:val="000000"/>
          <w:sz w:val="24"/>
          <w:szCs w:val="24"/>
        </w:rPr>
        <w:t>T</w:t>
      </w:r>
      <w:r w:rsidR="00744C77" w:rsidRPr="00586404">
        <w:rPr>
          <w:b/>
          <w:bCs/>
          <w:color w:val="000000"/>
          <w:sz w:val="24"/>
          <w:szCs w:val="24"/>
        </w:rPr>
        <w:t>óm tắt nội dung học phần</w:t>
      </w:r>
      <w:bookmarkStart w:id="0" w:name="OLE_LINK1"/>
      <w:bookmarkStart w:id="1" w:name="OLE_LINK2"/>
      <w:r w:rsidR="00586404">
        <w:rPr>
          <w:b/>
          <w:bCs/>
          <w:color w:val="000000"/>
          <w:sz w:val="24"/>
          <w:szCs w:val="24"/>
        </w:rPr>
        <w:t>:</w:t>
      </w:r>
    </w:p>
    <w:bookmarkEnd w:id="0"/>
    <w:bookmarkEnd w:id="1"/>
    <w:p w:rsidR="00586404" w:rsidRPr="00586404" w:rsidRDefault="00E12F1D" w:rsidP="00586404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lang w:val="fr-FR"/>
        </w:rPr>
        <w:lastRenderedPageBreak/>
        <w:t>Tổng quan về một hệ thống nhúng và vai trò của lập trình nhúng</w:t>
      </w:r>
      <w:r w:rsidR="00D82133">
        <w:rPr>
          <w:lang w:val="fr-FR"/>
        </w:rPr>
        <w:t>.</w:t>
      </w:r>
      <w:r>
        <w:rPr>
          <w:lang w:val="fr-FR"/>
        </w:rPr>
        <w:t xml:space="preserve"> Phương pháp phân tích bài toán, hệ thống phần cứng ; lựa chọn giải pháp điều khiển và thiết bị điều khiển phù hợp. Thiết kế, lập trình phần mềm thực hiện các bài toán.</w:t>
      </w:r>
    </w:p>
    <w:p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3F7694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E6644B" w:rsidRDefault="00E6644B" w:rsidP="00E6644B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E6644B">
              <w:rPr>
                <w:b/>
                <w:bCs/>
              </w:rPr>
              <w:t>Tổng quan về điều khiển nhúng</w:t>
            </w:r>
          </w:p>
        </w:tc>
        <w:tc>
          <w:tcPr>
            <w:tcW w:w="992" w:type="dxa"/>
            <w:vAlign w:val="center"/>
          </w:tcPr>
          <w:p w:rsidR="003B73BB" w:rsidRPr="003555B5" w:rsidRDefault="00D8213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3B73BB" w:rsidRPr="00124B4A" w:rsidRDefault="000C4E6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24B4A">
              <w:rPr>
                <w:bCs/>
              </w:rPr>
              <w:t>4.1.1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0C4E61" w:rsidRDefault="00E12F1D" w:rsidP="00E6644B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Khái niệm hệ thống nhúng</w:t>
            </w:r>
          </w:p>
        </w:tc>
        <w:tc>
          <w:tcPr>
            <w:tcW w:w="992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EE3756" w:rsidP="000C4E6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3B73BB" w:rsidRPr="000C4E61" w:rsidRDefault="00E6644B" w:rsidP="00E6644B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Vi điều khiển và</w:t>
            </w:r>
            <w:r w:rsidR="00E12F1D">
              <w:rPr>
                <w:bCs/>
              </w:rPr>
              <w:t xml:space="preserve"> </w:t>
            </w:r>
            <w:r w:rsidR="0079747A">
              <w:rPr>
                <w:bCs/>
              </w:rPr>
              <w:t>hệ thống nhúng</w:t>
            </w:r>
          </w:p>
        </w:tc>
        <w:tc>
          <w:tcPr>
            <w:tcW w:w="992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3B73BB" w:rsidRPr="000C4E61" w:rsidRDefault="003B73BB" w:rsidP="000C4E6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4E61" w:rsidRPr="003555B5">
        <w:tc>
          <w:tcPr>
            <w:tcW w:w="1408" w:type="dxa"/>
            <w:vAlign w:val="center"/>
          </w:tcPr>
          <w:p w:rsidR="000C4E61" w:rsidRPr="000C4E61" w:rsidRDefault="000C4E6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0C4E61" w:rsidRDefault="00D82133" w:rsidP="00E6644B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Ngôn ngữ, phần m</w:t>
            </w:r>
            <w:r w:rsidR="0079747A">
              <w:rPr>
                <w:bCs/>
              </w:rPr>
              <w:t>ềm lập trình và mô phỏng trong lập trình nhúng.</w:t>
            </w:r>
          </w:p>
        </w:tc>
        <w:tc>
          <w:tcPr>
            <w:tcW w:w="992" w:type="dxa"/>
            <w:vAlign w:val="center"/>
          </w:tcPr>
          <w:p w:rsidR="000C4E61" w:rsidRPr="003555B5" w:rsidRDefault="000C4E6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C4E61" w:rsidRPr="000C4E61" w:rsidRDefault="000C4E61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972B56" w:rsidRDefault="00E6644B" w:rsidP="00E6644B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972B56">
              <w:rPr>
                <w:b/>
                <w:bCs/>
              </w:rPr>
              <w:t>Thiết kế, xây dựng hệ thống nhúng</w:t>
            </w:r>
          </w:p>
        </w:tc>
        <w:tc>
          <w:tcPr>
            <w:tcW w:w="992" w:type="dxa"/>
            <w:vAlign w:val="center"/>
          </w:tcPr>
          <w:p w:rsidR="00EE3756" w:rsidRPr="00124B4A" w:rsidRDefault="00CE3530" w:rsidP="00972B5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1</w:t>
            </w:r>
            <w:r w:rsidR="00972B56">
              <w:rPr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EE3756" w:rsidRPr="003555B5" w:rsidRDefault="00124B4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1.2, 4.1.3</w:t>
            </w:r>
          </w:p>
        </w:tc>
      </w:tr>
      <w:tr w:rsidR="00E6644B" w:rsidRPr="003555B5">
        <w:tc>
          <w:tcPr>
            <w:tcW w:w="1408" w:type="dxa"/>
            <w:vAlign w:val="center"/>
          </w:tcPr>
          <w:p w:rsidR="00E6644B" w:rsidRPr="00D65F18" w:rsidRDefault="00E6644B" w:rsidP="00E6644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4683" w:type="dxa"/>
            <w:vAlign w:val="center"/>
          </w:tcPr>
          <w:p w:rsidR="00E6644B" w:rsidRDefault="00E6644B" w:rsidP="00E6644B">
            <w:pPr>
              <w:pStyle w:val="ListParagraph"/>
              <w:spacing w:before="120"/>
              <w:ind w:left="0"/>
            </w:pPr>
            <w:r>
              <w:t>Quy trình thiết kế : ý tưởng – phần cứng – phần mềm</w:t>
            </w:r>
          </w:p>
        </w:tc>
        <w:tc>
          <w:tcPr>
            <w:tcW w:w="992" w:type="dxa"/>
            <w:vAlign w:val="center"/>
          </w:tcPr>
          <w:p w:rsidR="00E6644B" w:rsidRPr="003555B5" w:rsidRDefault="00E6644B" w:rsidP="00E6644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6644B" w:rsidRPr="003555B5" w:rsidRDefault="00E6644B" w:rsidP="00E6644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6644B" w:rsidRPr="003555B5">
        <w:tc>
          <w:tcPr>
            <w:tcW w:w="1408" w:type="dxa"/>
            <w:vAlign w:val="center"/>
          </w:tcPr>
          <w:p w:rsidR="00E6644B" w:rsidRPr="00D65F18" w:rsidRDefault="00E6644B" w:rsidP="00E6644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2.</w:t>
            </w:r>
            <w:r>
              <w:rPr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E6644B" w:rsidRDefault="00E6644B" w:rsidP="00E6644B">
            <w:pPr>
              <w:pStyle w:val="ListParagraph"/>
              <w:spacing w:before="120"/>
              <w:ind w:left="0"/>
            </w:pPr>
            <w:r>
              <w:t>Xây dựng hệ thống phần cứng</w:t>
            </w:r>
          </w:p>
        </w:tc>
        <w:tc>
          <w:tcPr>
            <w:tcW w:w="992" w:type="dxa"/>
            <w:vAlign w:val="center"/>
          </w:tcPr>
          <w:p w:rsidR="00E6644B" w:rsidRPr="003555B5" w:rsidRDefault="00E6644B" w:rsidP="00E6644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6644B" w:rsidRPr="003555B5" w:rsidRDefault="00E6644B" w:rsidP="00E6644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6644B" w:rsidRPr="003555B5">
        <w:tc>
          <w:tcPr>
            <w:tcW w:w="1408" w:type="dxa"/>
            <w:vAlign w:val="center"/>
          </w:tcPr>
          <w:p w:rsidR="00E6644B" w:rsidRPr="00D65F18" w:rsidRDefault="00E6644B" w:rsidP="00E6644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2</w:t>
            </w:r>
            <w:r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="00E6644B" w:rsidRDefault="00E6644B" w:rsidP="00E6644B">
            <w:pPr>
              <w:pStyle w:val="ListParagraph"/>
              <w:spacing w:before="120"/>
              <w:ind w:left="0"/>
            </w:pPr>
            <w:r>
              <w:t>Xây dựng hệ thống phần mềm</w:t>
            </w:r>
          </w:p>
        </w:tc>
        <w:tc>
          <w:tcPr>
            <w:tcW w:w="992" w:type="dxa"/>
            <w:vAlign w:val="center"/>
          </w:tcPr>
          <w:p w:rsidR="00E6644B" w:rsidRPr="003555B5" w:rsidRDefault="00E6644B" w:rsidP="00E6644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6644B" w:rsidRPr="003555B5" w:rsidRDefault="00E6644B" w:rsidP="00E6644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6644B" w:rsidRPr="003555B5">
        <w:tc>
          <w:tcPr>
            <w:tcW w:w="1408" w:type="dxa"/>
            <w:vAlign w:val="center"/>
          </w:tcPr>
          <w:p w:rsidR="00E6644B" w:rsidRPr="00124B4A" w:rsidRDefault="00E6644B" w:rsidP="00E6644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E6644B" w:rsidRDefault="00E6644B" w:rsidP="00E6644B">
            <w:pPr>
              <w:pStyle w:val="ListParagraph"/>
              <w:spacing w:before="120"/>
              <w:ind w:left="0"/>
            </w:pPr>
            <w:r>
              <w:t>Bài tập ví dụ</w:t>
            </w:r>
          </w:p>
        </w:tc>
        <w:tc>
          <w:tcPr>
            <w:tcW w:w="992" w:type="dxa"/>
            <w:vAlign w:val="center"/>
          </w:tcPr>
          <w:p w:rsidR="00E6644B" w:rsidRPr="003555B5" w:rsidRDefault="00E6644B" w:rsidP="00E6644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6644B" w:rsidRPr="003555B5" w:rsidRDefault="00E6644B" w:rsidP="00E6644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972B56" w:rsidRDefault="00972B56" w:rsidP="00E6644B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972B56">
              <w:rPr>
                <w:b/>
                <w:bCs/>
              </w:rPr>
              <w:t>Một số bài toán ứng dụng</w:t>
            </w:r>
          </w:p>
        </w:tc>
        <w:tc>
          <w:tcPr>
            <w:tcW w:w="992" w:type="dxa"/>
            <w:vAlign w:val="center"/>
          </w:tcPr>
          <w:p w:rsidR="00EE3756" w:rsidRPr="00124B4A" w:rsidRDefault="00972B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979" w:type="dxa"/>
            <w:vAlign w:val="center"/>
          </w:tcPr>
          <w:p w:rsidR="00EE3756" w:rsidRPr="003555B5" w:rsidRDefault="00124B4A" w:rsidP="00906C1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</w:t>
            </w:r>
            <w:r w:rsidR="00906C1E">
              <w:rPr>
                <w:bCs/>
              </w:rPr>
              <w:t>2</w:t>
            </w:r>
            <w:r>
              <w:rPr>
                <w:bCs/>
              </w:rPr>
              <w:t>.</w:t>
            </w:r>
            <w:r w:rsidR="00906C1E">
              <w:rPr>
                <w:bCs/>
              </w:rPr>
              <w:t>1, 4.2.2, 4.2.3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124B4A" w:rsidRDefault="00124B4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EE3756" w:rsidRPr="003555B5" w:rsidRDefault="0079747A" w:rsidP="00E6644B">
            <w:pPr>
              <w:pStyle w:val="ListParagraph"/>
              <w:spacing w:before="120"/>
              <w:ind w:left="0"/>
              <w:rPr>
                <w:bCs/>
              </w:rPr>
            </w:pPr>
            <w:r>
              <w:t xml:space="preserve">Một số bài toán lập trình </w:t>
            </w:r>
            <w:r w:rsidR="00CE3530">
              <w:t>và mô phỏng trên phần mềm</w:t>
            </w:r>
          </w:p>
        </w:tc>
        <w:tc>
          <w:tcPr>
            <w:tcW w:w="992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124B4A" w:rsidRDefault="00EE3756" w:rsidP="00124B4A">
            <w:pPr>
              <w:pStyle w:val="ListParagraph"/>
              <w:ind w:left="0"/>
              <w:rPr>
                <w:bCs/>
              </w:rPr>
            </w:pPr>
          </w:p>
        </w:tc>
      </w:tr>
      <w:tr w:rsidR="00124B4A" w:rsidRPr="003555B5">
        <w:tc>
          <w:tcPr>
            <w:tcW w:w="1408" w:type="dxa"/>
            <w:vAlign w:val="center"/>
          </w:tcPr>
          <w:p w:rsidR="00124B4A" w:rsidRDefault="00124B4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124B4A" w:rsidRDefault="00CE3530" w:rsidP="00E6644B">
            <w:pPr>
              <w:pStyle w:val="ListParagraph"/>
              <w:spacing w:before="120"/>
              <w:ind w:left="0"/>
              <w:rPr>
                <w:bCs/>
              </w:rPr>
            </w:pPr>
            <w:r>
              <w:t>Một số bài toán lập trình trên kit thí nghiệm</w:t>
            </w:r>
          </w:p>
        </w:tc>
        <w:tc>
          <w:tcPr>
            <w:tcW w:w="992" w:type="dxa"/>
            <w:vAlign w:val="center"/>
          </w:tcPr>
          <w:p w:rsidR="00124B4A" w:rsidRPr="003555B5" w:rsidRDefault="00124B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124B4A" w:rsidRPr="00124B4A" w:rsidRDefault="00124B4A" w:rsidP="00124B4A">
            <w:pPr>
              <w:pStyle w:val="ListParagraph"/>
              <w:ind w:left="0"/>
              <w:rPr>
                <w:bCs/>
              </w:rPr>
            </w:pPr>
          </w:p>
        </w:tc>
      </w:tr>
    </w:tbl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:rsidR="00D171C9" w:rsidRPr="003555B5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w:rsidR="00D171C9" w:rsidRPr="003555B5" w:rsidRDefault="00296F71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r w:rsidR="006B3108">
        <w:t>Trao đổi thảo luận theo chủ đề, tổng hợp kiến thức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1C497E" w:rsidRPr="003555B5" w:rsidTr="00665547">
        <w:tc>
          <w:tcPr>
            <w:tcW w:w="564" w:type="dxa"/>
            <w:shd w:val="clear" w:color="auto" w:fill="auto"/>
            <w:vAlign w:val="center"/>
          </w:tcPr>
          <w:p w:rsidR="001C497E" w:rsidRPr="003555B5" w:rsidRDefault="001C497E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jc w:val="center"/>
              <w:rPr>
                <w:lang w:val="nl-NL"/>
              </w:rPr>
            </w:pPr>
            <w:r w:rsidRPr="003555B5">
              <w:rPr>
                <w:lang w:val="nl-NL"/>
              </w:rPr>
              <w:t>10%</w:t>
            </w:r>
          </w:p>
        </w:tc>
      </w:tr>
      <w:tr w:rsidR="001C497E" w:rsidRPr="003555B5" w:rsidTr="00665547">
        <w:tc>
          <w:tcPr>
            <w:tcW w:w="564" w:type="dxa"/>
            <w:shd w:val="clear" w:color="auto" w:fill="auto"/>
            <w:vAlign w:val="center"/>
          </w:tcPr>
          <w:p w:rsidR="001C497E" w:rsidRPr="003555B5" w:rsidRDefault="00CE3530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Điểm kiểm tra</w:t>
            </w:r>
          </w:p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 xml:space="preserve">- Thi viết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C497E" w:rsidRPr="003555B5" w:rsidRDefault="00CE3530" w:rsidP="001C497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30</w:t>
            </w:r>
            <w:r w:rsidR="00C65BCA">
              <w:rPr>
                <w:lang w:val="nl-NL"/>
              </w:rPr>
              <w:t>%</w:t>
            </w:r>
            <w:r w:rsidR="001C497E">
              <w:rPr>
                <w:lang w:val="nl-NL"/>
              </w:rPr>
              <w:t>%</w:t>
            </w:r>
          </w:p>
        </w:tc>
      </w:tr>
      <w:tr w:rsidR="001C497E" w:rsidRPr="003555B5" w:rsidTr="00665547">
        <w:tc>
          <w:tcPr>
            <w:tcW w:w="564" w:type="dxa"/>
            <w:shd w:val="clear" w:color="auto" w:fill="auto"/>
            <w:vAlign w:val="center"/>
          </w:tcPr>
          <w:p w:rsidR="001C497E" w:rsidRPr="003555B5" w:rsidRDefault="00CE3530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Điểm thi kết thúc học phần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vi-VN"/>
              </w:rPr>
            </w:pPr>
            <w:r w:rsidRPr="003555B5">
              <w:rPr>
                <w:lang w:val="nl-NL"/>
              </w:rPr>
              <w:t>- Thi viết</w:t>
            </w:r>
            <w:r>
              <w:rPr>
                <w:lang w:val="nl-NL"/>
              </w:rPr>
              <w:t xml:space="preserve"> </w:t>
            </w:r>
            <w:r w:rsidRPr="003555B5">
              <w:rPr>
                <w:lang w:val="nl-NL"/>
              </w:rPr>
              <w:t xml:space="preserve"> (</w:t>
            </w:r>
            <w:r>
              <w:rPr>
                <w:lang w:val="nl-NL"/>
              </w:rPr>
              <w:t>60</w:t>
            </w:r>
            <w:r w:rsidRPr="003555B5">
              <w:rPr>
                <w:lang w:val="nl-NL"/>
              </w:rPr>
              <w:t xml:space="preserve"> phút)</w:t>
            </w:r>
            <w:r w:rsidRPr="003555B5">
              <w:rPr>
                <w:lang w:val="vi-VN"/>
              </w:rPr>
              <w:t>.</w:t>
            </w:r>
          </w:p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 xml:space="preserve">- Tham dự đủ 80% tiết lý thuyết và </w:t>
            </w:r>
            <w:r>
              <w:rPr>
                <w:lang w:val="nl-NL"/>
              </w:rPr>
              <w:t>hoàn thành đồ án.</w:t>
            </w:r>
          </w:p>
          <w:p w:rsidR="001C497E" w:rsidRPr="003555B5" w:rsidRDefault="001C497E" w:rsidP="006341A2">
            <w:pPr>
              <w:pStyle w:val="Table"/>
              <w:rPr>
                <w:lang w:val="vi-VN"/>
              </w:rPr>
            </w:pPr>
            <w:r w:rsidRPr="003555B5">
              <w:rPr>
                <w:lang w:val="nl-NL"/>
              </w:rPr>
              <w:t>- Dự thi kết thúc học phần</w:t>
            </w:r>
            <w:r w:rsidRPr="003555B5">
              <w:rPr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jc w:val="center"/>
              <w:rPr>
                <w:lang w:val="vi-VN"/>
              </w:rPr>
            </w:pPr>
          </w:p>
          <w:p w:rsidR="001C497E" w:rsidRPr="003555B5" w:rsidRDefault="001C497E" w:rsidP="006341A2">
            <w:pPr>
              <w:pStyle w:val="Table"/>
              <w:jc w:val="center"/>
              <w:rPr>
                <w:lang w:val="vi-VN"/>
              </w:rPr>
            </w:pPr>
          </w:p>
          <w:p w:rsidR="001C497E" w:rsidRPr="003555B5" w:rsidRDefault="001C497E" w:rsidP="006341A2">
            <w:pPr>
              <w:pStyle w:val="Table"/>
              <w:jc w:val="center"/>
              <w:rPr>
                <w:lang w:val="nl-NL"/>
              </w:rPr>
            </w:pPr>
            <w:r>
              <w:t>6</w:t>
            </w:r>
            <w:r w:rsidRPr="003555B5">
              <w:rPr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925AA2" w:rsidRDefault="00E40411" w:rsidP="00E40411">
      <w:pPr>
        <w:pStyle w:val="Default"/>
        <w:spacing w:before="120"/>
        <w:ind w:left="260" w:hanging="260"/>
      </w:pPr>
      <w:r w:rsidRPr="003555B5">
        <w:t>[</w:t>
      </w:r>
      <w:r w:rsidR="00566B32">
        <w:t>1</w:t>
      </w:r>
      <w:r w:rsidRPr="003555B5">
        <w:t xml:space="preserve">] </w:t>
      </w:r>
      <w:r w:rsidR="00925AA2">
        <w:t xml:space="preserve">Bài giảng </w:t>
      </w:r>
      <w:r w:rsidR="00200AD2">
        <w:t>Điều khiển nhúng</w:t>
      </w:r>
      <w:r w:rsidR="00925AA2">
        <w:t>, Đào Hiếu, Trường Đại học Mỏ - Địa chất.</w:t>
      </w:r>
    </w:p>
    <w:p w:rsidR="00E40411" w:rsidRDefault="00925AA2" w:rsidP="00E40411">
      <w:pPr>
        <w:pStyle w:val="Default"/>
        <w:spacing w:before="120"/>
        <w:ind w:left="260" w:hanging="260"/>
      </w:pPr>
      <w:r>
        <w:t xml:space="preserve">[2] </w:t>
      </w:r>
      <w:r w:rsidR="00E40411" w:rsidRPr="004E764E">
        <w:rPr>
          <w:bCs/>
        </w:rPr>
        <w:t>Data sheet Pic1</w:t>
      </w:r>
      <w:r w:rsidR="00200AD2">
        <w:rPr>
          <w:bCs/>
        </w:rPr>
        <w:t>8</w:t>
      </w:r>
      <w:r w:rsidR="00E40411" w:rsidRPr="004E764E">
        <w:rPr>
          <w:bCs/>
        </w:rPr>
        <w:t>F</w:t>
      </w:r>
      <w:r w:rsidR="00200AD2">
        <w:rPr>
          <w:bCs/>
        </w:rPr>
        <w:t>4431</w:t>
      </w:r>
      <w:r w:rsidR="00E40411" w:rsidRPr="004E764E">
        <w:t xml:space="preserve"> </w:t>
      </w:r>
      <w:r w:rsidR="00E40411" w:rsidRPr="009D4262">
        <w:t>- Microchip, 200</w:t>
      </w:r>
      <w:r w:rsidR="00200AD2">
        <w:t>3</w:t>
      </w:r>
      <w:r w:rsidR="00E40411" w:rsidRPr="009D4262">
        <w:t xml:space="preserve"> </w:t>
      </w:r>
      <w:r w:rsidR="00E40411">
        <w:t>.</w:t>
      </w:r>
    </w:p>
    <w:p w:rsidR="00566B32" w:rsidRDefault="00E40411" w:rsidP="00E40411">
      <w:pPr>
        <w:pStyle w:val="BodyText2"/>
        <w:spacing w:before="120" w:after="0" w:line="240" w:lineRule="auto"/>
      </w:pPr>
      <w:r w:rsidRPr="003555B5">
        <w:t>[</w:t>
      </w:r>
      <w:r w:rsidR="00925AA2">
        <w:t>3</w:t>
      </w:r>
      <w:r w:rsidRPr="003555B5">
        <w:t xml:space="preserve">] </w:t>
      </w:r>
      <w:r w:rsidRPr="004E764E">
        <w:rPr>
          <w:bCs/>
        </w:rPr>
        <w:t>Data sheet Pic16F8</w:t>
      </w:r>
      <w:r>
        <w:rPr>
          <w:bCs/>
        </w:rPr>
        <w:t>77A</w:t>
      </w:r>
      <w:r w:rsidRPr="004E764E">
        <w:t xml:space="preserve"> </w:t>
      </w:r>
      <w:r w:rsidRPr="009D4262">
        <w:t>- Microchip, 200</w:t>
      </w:r>
      <w:r>
        <w:t>3</w:t>
      </w:r>
      <w:r w:rsidR="00566B32">
        <w:t>.</w:t>
      </w:r>
    </w:p>
    <w:p w:rsidR="00C13AF9" w:rsidRDefault="00566B32" w:rsidP="00E40411">
      <w:pPr>
        <w:pStyle w:val="BodyText2"/>
        <w:spacing w:before="120" w:after="0" w:line="240" w:lineRule="auto"/>
      </w:pPr>
      <w:r>
        <w:t>[</w:t>
      </w:r>
      <w:r w:rsidR="00925AA2">
        <w:t>4</w:t>
      </w:r>
      <w:r>
        <w:t xml:space="preserve">] </w:t>
      </w:r>
      <w:r w:rsidR="00F2155A" w:rsidRPr="00F2155A">
        <w:t>Kỹ thuật lập trình C cơ sở và nâng cao</w:t>
      </w:r>
      <w:r>
        <w:t>,</w:t>
      </w:r>
      <w:r w:rsidRPr="00566B32">
        <w:t xml:space="preserve"> Phạm Văn Ất</w:t>
      </w:r>
      <w:r>
        <w:t xml:space="preserve">, NXB </w:t>
      </w:r>
      <w:r w:rsidR="00F2155A">
        <w:t>Khoa học và kỹ thuật</w:t>
      </w:r>
      <w:r w:rsidRPr="00566B32">
        <w:t xml:space="preserve">,  </w:t>
      </w:r>
      <w:r w:rsidR="00F2155A">
        <w:t>1997</w:t>
      </w:r>
      <w:r>
        <w:t>.</w:t>
      </w:r>
    </w:p>
    <w:p w:rsidR="00744C77" w:rsidRPr="003555B5" w:rsidRDefault="00C13AF9" w:rsidP="00E40411">
      <w:pPr>
        <w:pStyle w:val="BodyText2"/>
        <w:spacing w:before="120"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11. </w:t>
      </w:r>
      <w:r w:rsidR="007A7F11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3555B5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4F153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3555B5" w:rsidTr="00482F8A">
        <w:trPr>
          <w:trHeight w:val="3104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66B32" w:rsidRPr="00200AD2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 1</w:t>
            </w:r>
            <w:r w:rsidRPr="00200AD2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421789" w:rsidRPr="00200AD2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972B56" w:rsidRPr="00972B56">
              <w:rPr>
                <w:b/>
                <w:bCs/>
                <w:sz w:val="24"/>
                <w:szCs w:val="24"/>
              </w:rPr>
              <w:t>Tổng quan về hệ thống nhúng</w:t>
            </w:r>
            <w:r w:rsidR="00566B32" w:rsidRPr="00972B5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D63879" w:rsidRPr="00200AD2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0AD2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="00200AD2" w:rsidRPr="00200AD2">
              <w:rPr>
                <w:bCs/>
                <w:sz w:val="24"/>
                <w:szCs w:val="24"/>
              </w:rPr>
              <w:t>Khái niệm hệ thống nhúng</w:t>
            </w:r>
          </w:p>
          <w:p w:rsidR="00D63879" w:rsidRPr="00200AD2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0AD2">
              <w:rPr>
                <w:bCs/>
                <w:color w:val="000000"/>
                <w:sz w:val="24"/>
                <w:szCs w:val="24"/>
                <w:lang w:val="nl-NL"/>
              </w:rPr>
              <w:t>1.2.</w:t>
            </w:r>
            <w:r w:rsidR="00482F8A" w:rsidRPr="00200AD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972B56">
              <w:rPr>
                <w:bCs/>
                <w:color w:val="000000"/>
                <w:sz w:val="24"/>
                <w:szCs w:val="24"/>
                <w:lang w:val="nl-NL"/>
              </w:rPr>
              <w:t>Vi điều khiển và</w:t>
            </w:r>
            <w:r w:rsidR="00200AD2" w:rsidRPr="00200AD2">
              <w:rPr>
                <w:bCs/>
                <w:sz w:val="24"/>
                <w:szCs w:val="24"/>
              </w:rPr>
              <w:t xml:space="preserve"> hệ thống nhúng</w:t>
            </w:r>
          </w:p>
          <w:p w:rsidR="00D63879" w:rsidRPr="00200AD2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0AD2"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="00200AD2" w:rsidRPr="00200AD2">
              <w:rPr>
                <w:bCs/>
                <w:sz w:val="24"/>
                <w:szCs w:val="24"/>
              </w:rPr>
              <w:t>Ngôn ngữ, phần mềm lập trình và mô phỏng trong lập trình nhúng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D63879" w:rsidRPr="003555B5" w:rsidRDefault="00E4041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D63879" w:rsidRPr="003555B5" w:rsidRDefault="00E4041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2B4" w:rsidRPr="003555B5" w:rsidRDefault="000B22B4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3555B5" w:rsidRDefault="00D63879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482F8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F2155A">
              <w:rPr>
                <w:bCs/>
                <w:color w:val="000000"/>
                <w:sz w:val="24"/>
                <w:szCs w:val="24"/>
                <w:lang w:val="nl-NL"/>
              </w:rPr>
              <w:t>Chuẩn bị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F2155A">
              <w:rPr>
                <w:b/>
                <w:bCs/>
                <w:color w:val="000000"/>
                <w:sz w:val="24"/>
                <w:szCs w:val="24"/>
                <w:lang w:val="nl-NL"/>
              </w:rPr>
              <w:t>, [2], [3]</w:t>
            </w:r>
            <w:r w:rsidR="00482F8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B22B4" w:rsidRPr="003555B5" w:rsidRDefault="000B22B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3555B5" w:rsidRDefault="00482F8A" w:rsidP="00F2155A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Cài đặt phần mềm </w:t>
            </w:r>
            <w:r w:rsidR="00F2155A">
              <w:rPr>
                <w:bCs/>
                <w:color w:val="000000"/>
                <w:sz w:val="24"/>
                <w:szCs w:val="24"/>
                <w:lang w:val="de-DE"/>
              </w:rPr>
              <w:t>P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roteus trên máy tính cá nhân.</w:t>
            </w:r>
          </w:p>
        </w:tc>
      </w:tr>
      <w:tr w:rsidR="00D63879" w:rsidRPr="003555B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F2155A" w:rsidP="00F215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2,3,4,5</w:t>
            </w:r>
            <w:r w:rsidR="004F1537">
              <w:rPr>
                <w:b/>
                <w:bCs/>
                <w:color w:val="000000"/>
                <w:sz w:val="24"/>
                <w:szCs w:val="24"/>
                <w:lang w:val="nl-NL"/>
              </w:rPr>
              <w:t>,6,7</w:t>
            </w:r>
          </w:p>
        </w:tc>
        <w:tc>
          <w:tcPr>
            <w:tcW w:w="2345" w:type="dxa"/>
            <w:shd w:val="clear" w:color="auto" w:fill="auto"/>
          </w:tcPr>
          <w:p w:rsidR="00D63879" w:rsidRPr="00200AD2" w:rsidRDefault="00482F8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200AD2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972B56" w:rsidRPr="00972B56">
              <w:rPr>
                <w:b/>
                <w:bCs/>
              </w:rPr>
              <w:t>Thiết kế, xây dựng hệ thống nhúng</w:t>
            </w:r>
          </w:p>
          <w:p w:rsidR="00F901F8" w:rsidRDefault="00D63879" w:rsidP="00F901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0AD2"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="00972B56">
              <w:t>Quy trình thiết kế : ý tưởng – phần cứng – phần mềm</w:t>
            </w:r>
          </w:p>
          <w:p w:rsidR="00D65F18" w:rsidRDefault="00D65F18" w:rsidP="00F901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="00972B56">
              <w:t>Xây dựng hệ thống phần cứng</w:t>
            </w:r>
          </w:p>
          <w:p w:rsidR="00D65F18" w:rsidRDefault="00D65F18" w:rsidP="00F901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2.3. </w:t>
            </w:r>
            <w:r w:rsidR="004F1537">
              <w:t>Xây dựng hệ thống phần mềm</w:t>
            </w:r>
          </w:p>
          <w:p w:rsidR="00D65F18" w:rsidRPr="003555B5" w:rsidRDefault="00D65F18" w:rsidP="004F153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2.4. </w:t>
            </w:r>
            <w:r w:rsidR="004F1537">
              <w:t>Bài tập ví dụ</w:t>
            </w:r>
          </w:p>
        </w:tc>
        <w:tc>
          <w:tcPr>
            <w:tcW w:w="872" w:type="dxa"/>
            <w:shd w:val="clear" w:color="auto" w:fill="auto"/>
          </w:tcPr>
          <w:p w:rsidR="00D63879" w:rsidRPr="003555B5" w:rsidRDefault="004F1537" w:rsidP="00482F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17" w:type="dxa"/>
          </w:tcPr>
          <w:p w:rsidR="00D63879" w:rsidRPr="003555B5" w:rsidRDefault="00D65F18" w:rsidP="004F153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4F1537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F2155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5A" w:rsidRDefault="00F2155A" w:rsidP="00F2155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2155A" w:rsidRDefault="00F2155A" w:rsidP="00F2155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lại tài liệu [1], [2], [3]</w:t>
            </w:r>
          </w:p>
          <w:p w:rsidR="00F2155A" w:rsidRDefault="00F2155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901F8" w:rsidRDefault="00F2155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Sử dụng phần mềm Proteus</w:t>
            </w:r>
          </w:p>
          <w:p w:rsidR="00F2155A" w:rsidRDefault="00F2155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482F8A" w:rsidRDefault="00482F8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Làm các bài tập </w:t>
            </w:r>
            <w:r w:rsidR="000E276B">
              <w:rPr>
                <w:bCs/>
                <w:color w:val="000000"/>
                <w:sz w:val="24"/>
                <w:szCs w:val="24"/>
                <w:lang w:val="nl-NL"/>
              </w:rPr>
              <w:t>ví dụ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chương 2</w:t>
            </w:r>
          </w:p>
          <w:p w:rsidR="00482F8A" w:rsidRPr="003555B5" w:rsidRDefault="00482F8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63879" w:rsidRPr="003555B5" w:rsidTr="000E276B">
        <w:trPr>
          <w:trHeight w:val="2591"/>
        </w:trPr>
        <w:tc>
          <w:tcPr>
            <w:tcW w:w="830" w:type="dxa"/>
            <w:shd w:val="clear" w:color="auto" w:fill="auto"/>
            <w:vAlign w:val="center"/>
          </w:tcPr>
          <w:p w:rsidR="00370929" w:rsidRPr="003555B5" w:rsidRDefault="000E276B" w:rsidP="003709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8,9</w:t>
            </w:r>
            <w:r w:rsidR="004F1537">
              <w:rPr>
                <w:b/>
                <w:bCs/>
                <w:color w:val="000000"/>
                <w:sz w:val="24"/>
                <w:szCs w:val="24"/>
                <w:lang w:val="nl-NL"/>
              </w:rPr>
              <w:t>,10,11,12,13,14,15</w:t>
            </w:r>
          </w:p>
          <w:p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200AD2" w:rsidRPr="00200AD2" w:rsidRDefault="00D63879" w:rsidP="000E276B">
            <w:pPr>
              <w:pStyle w:val="TOC2"/>
              <w:rPr>
                <w:sz w:val="24"/>
                <w:szCs w:val="24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Pr="00200AD2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F901F8" w:rsidRPr="00200AD2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F1537">
              <w:rPr>
                <w:b/>
                <w:bCs/>
                <w:sz w:val="24"/>
                <w:szCs w:val="24"/>
              </w:rPr>
              <w:t>Một số bài toán ứng dụng</w:t>
            </w:r>
            <w:r w:rsidR="00200AD2" w:rsidRPr="00200AD2">
              <w:rPr>
                <w:sz w:val="24"/>
                <w:szCs w:val="24"/>
              </w:rPr>
              <w:t xml:space="preserve"> </w:t>
            </w:r>
          </w:p>
          <w:p w:rsidR="000E276B" w:rsidRPr="00D65F18" w:rsidRDefault="000E276B" w:rsidP="000E276B">
            <w:pPr>
              <w:pStyle w:val="TOC2"/>
              <w:rPr>
                <w:sz w:val="24"/>
                <w:szCs w:val="24"/>
                <w:lang w:eastAsia="fr-FR"/>
              </w:rPr>
            </w:pPr>
            <w:r w:rsidRPr="00200AD2">
              <w:rPr>
                <w:sz w:val="24"/>
                <w:szCs w:val="24"/>
              </w:rPr>
              <w:t xml:space="preserve">3.1. </w:t>
            </w:r>
            <w:r w:rsidR="00D65F18" w:rsidRPr="00D65F18">
              <w:rPr>
                <w:sz w:val="24"/>
                <w:szCs w:val="24"/>
              </w:rPr>
              <w:t>Một số bài toán lập trình và mô phỏng trên phần mềm</w:t>
            </w:r>
          </w:p>
          <w:p w:rsidR="00ED3613" w:rsidRPr="00ED3613" w:rsidRDefault="000E276B" w:rsidP="00D65F18">
            <w:pPr>
              <w:pStyle w:val="TOC2"/>
              <w:rPr>
                <w:bCs/>
              </w:rPr>
            </w:pPr>
            <w:r w:rsidRPr="00D65F18">
              <w:rPr>
                <w:sz w:val="24"/>
                <w:szCs w:val="24"/>
              </w:rPr>
              <w:t>3.2.</w:t>
            </w:r>
            <w:r w:rsidRPr="00D65F18">
              <w:rPr>
                <w:sz w:val="24"/>
                <w:szCs w:val="24"/>
                <w:lang w:val="en-GB" w:eastAsia="fr-FR"/>
              </w:rPr>
              <w:t xml:space="preserve"> </w:t>
            </w:r>
            <w:r w:rsidR="00D65F18" w:rsidRPr="00D65F18">
              <w:rPr>
                <w:sz w:val="24"/>
                <w:szCs w:val="24"/>
              </w:rPr>
              <w:t>Một số bài toán lập trình trên kit thí nghiệm</w:t>
            </w:r>
            <w: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D63879" w:rsidRPr="003555B5" w:rsidRDefault="004F1537" w:rsidP="004F153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</w:tcPr>
          <w:p w:rsidR="00D63879" w:rsidRPr="003555B5" w:rsidRDefault="004F1537" w:rsidP="000E276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lại tài liệu [1], [2], [3]</w:t>
            </w: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Sử dụng phần mềm Proteus</w:t>
            </w: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Làm các bài tập ứng dụng</w:t>
            </w:r>
          </w:p>
          <w:p w:rsidR="00487052" w:rsidRPr="003555B5" w:rsidRDefault="004870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200AD2" w:rsidRDefault="00200AD2" w:rsidP="000F2B48">
            <w:pPr>
              <w:spacing w:before="120"/>
              <w:jc w:val="center"/>
              <w:rPr>
                <w:sz w:val="24"/>
                <w:szCs w:val="24"/>
              </w:rPr>
            </w:pPr>
          </w:p>
          <w:p w:rsidR="009540AF" w:rsidRPr="003555B5" w:rsidRDefault="009540AF" w:rsidP="004F153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 xml:space="preserve">Hà nội, ngày … tháng </w:t>
            </w:r>
            <w:r w:rsidR="004F1537">
              <w:rPr>
                <w:sz w:val="24"/>
                <w:szCs w:val="24"/>
              </w:rPr>
              <w:t>…</w:t>
            </w:r>
            <w:r w:rsidRPr="003555B5">
              <w:rPr>
                <w:sz w:val="24"/>
                <w:szCs w:val="24"/>
              </w:rPr>
              <w:t xml:space="preserve"> năm 20</w:t>
            </w:r>
            <w:r w:rsidR="004F1537">
              <w:rPr>
                <w:sz w:val="24"/>
                <w:szCs w:val="24"/>
              </w:rPr>
              <w:t>20</w:t>
            </w:r>
          </w:p>
        </w:tc>
      </w:tr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575954" w:rsidRPr="003555B5" w:rsidRDefault="00575954" w:rsidP="00421789">
      <w:pPr>
        <w:rPr>
          <w:sz w:val="24"/>
          <w:szCs w:val="24"/>
        </w:rPr>
      </w:pPr>
      <w:bookmarkStart w:id="2" w:name="_GoBack"/>
      <w:bookmarkEnd w:id="2"/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6C7" w:rsidRDefault="000136C7">
      <w:r>
        <w:separator/>
      </w:r>
    </w:p>
  </w:endnote>
  <w:endnote w:type="continuationSeparator" w:id="0">
    <w:p w:rsidR="000136C7" w:rsidRDefault="0001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1537">
      <w:rPr>
        <w:rStyle w:val="PageNumber"/>
        <w:noProof/>
      </w:rPr>
      <w:t>4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6C7" w:rsidRDefault="000136C7">
      <w:r>
        <w:separator/>
      </w:r>
    </w:p>
  </w:footnote>
  <w:footnote w:type="continuationSeparator" w:id="0">
    <w:p w:rsidR="000136C7" w:rsidRDefault="00013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36275D"/>
    <w:multiLevelType w:val="hybridMultilevel"/>
    <w:tmpl w:val="1958A272"/>
    <w:lvl w:ilvl="0" w:tplc="C0E0E4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FD75AA"/>
    <w:multiLevelType w:val="hybridMultilevel"/>
    <w:tmpl w:val="E5A6C9D2"/>
    <w:lvl w:ilvl="0" w:tplc="808277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7F1AB8"/>
    <w:multiLevelType w:val="hybridMultilevel"/>
    <w:tmpl w:val="57B084B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0"/>
        </w:tabs>
        <w:ind w:left="171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BC"/>
    <w:rsid w:val="00000056"/>
    <w:rsid w:val="00003A7D"/>
    <w:rsid w:val="000136C7"/>
    <w:rsid w:val="00026105"/>
    <w:rsid w:val="00040FA3"/>
    <w:rsid w:val="00061141"/>
    <w:rsid w:val="00065D49"/>
    <w:rsid w:val="00095A1D"/>
    <w:rsid w:val="000B22B4"/>
    <w:rsid w:val="000C4E61"/>
    <w:rsid w:val="000D075E"/>
    <w:rsid w:val="000D51D9"/>
    <w:rsid w:val="000D6DC7"/>
    <w:rsid w:val="000E276B"/>
    <w:rsid w:val="000E598D"/>
    <w:rsid w:val="000F2B48"/>
    <w:rsid w:val="000F75BC"/>
    <w:rsid w:val="000F78FF"/>
    <w:rsid w:val="00107BB6"/>
    <w:rsid w:val="00120945"/>
    <w:rsid w:val="00124B4A"/>
    <w:rsid w:val="001265BC"/>
    <w:rsid w:val="001471E8"/>
    <w:rsid w:val="00172ADB"/>
    <w:rsid w:val="00190771"/>
    <w:rsid w:val="001915A3"/>
    <w:rsid w:val="001C497E"/>
    <w:rsid w:val="001D5E84"/>
    <w:rsid w:val="001E04A6"/>
    <w:rsid w:val="001F2CFE"/>
    <w:rsid w:val="00200AD2"/>
    <w:rsid w:val="00200F66"/>
    <w:rsid w:val="00210206"/>
    <w:rsid w:val="00221491"/>
    <w:rsid w:val="002360EC"/>
    <w:rsid w:val="00240292"/>
    <w:rsid w:val="002413BF"/>
    <w:rsid w:val="00290C2F"/>
    <w:rsid w:val="00296F71"/>
    <w:rsid w:val="002A7D7D"/>
    <w:rsid w:val="002B3774"/>
    <w:rsid w:val="002E7D23"/>
    <w:rsid w:val="002F0276"/>
    <w:rsid w:val="002F7EF5"/>
    <w:rsid w:val="003409C3"/>
    <w:rsid w:val="00342AE7"/>
    <w:rsid w:val="003555B5"/>
    <w:rsid w:val="00355E7E"/>
    <w:rsid w:val="00361825"/>
    <w:rsid w:val="00367502"/>
    <w:rsid w:val="00370929"/>
    <w:rsid w:val="003961B0"/>
    <w:rsid w:val="003B73BB"/>
    <w:rsid w:val="003E0101"/>
    <w:rsid w:val="003F5908"/>
    <w:rsid w:val="003F7694"/>
    <w:rsid w:val="00421789"/>
    <w:rsid w:val="004240DB"/>
    <w:rsid w:val="0042577A"/>
    <w:rsid w:val="004377BB"/>
    <w:rsid w:val="004437C7"/>
    <w:rsid w:val="00461475"/>
    <w:rsid w:val="0046750B"/>
    <w:rsid w:val="0047459D"/>
    <w:rsid w:val="00482F8A"/>
    <w:rsid w:val="0048413E"/>
    <w:rsid w:val="00487052"/>
    <w:rsid w:val="004900EB"/>
    <w:rsid w:val="0049105F"/>
    <w:rsid w:val="004A21C9"/>
    <w:rsid w:val="004B2147"/>
    <w:rsid w:val="004C1C1E"/>
    <w:rsid w:val="004C6654"/>
    <w:rsid w:val="004D085E"/>
    <w:rsid w:val="004E764E"/>
    <w:rsid w:val="004F013A"/>
    <w:rsid w:val="004F1432"/>
    <w:rsid w:val="004F1537"/>
    <w:rsid w:val="004F2DCB"/>
    <w:rsid w:val="00502059"/>
    <w:rsid w:val="00534B5D"/>
    <w:rsid w:val="00551492"/>
    <w:rsid w:val="00554908"/>
    <w:rsid w:val="00566B32"/>
    <w:rsid w:val="00575954"/>
    <w:rsid w:val="00586404"/>
    <w:rsid w:val="00587DBF"/>
    <w:rsid w:val="005E6DE7"/>
    <w:rsid w:val="005F1A8C"/>
    <w:rsid w:val="005F5E48"/>
    <w:rsid w:val="0061018F"/>
    <w:rsid w:val="00612534"/>
    <w:rsid w:val="006406CA"/>
    <w:rsid w:val="006447AD"/>
    <w:rsid w:val="00654888"/>
    <w:rsid w:val="00665547"/>
    <w:rsid w:val="00665C31"/>
    <w:rsid w:val="00680B25"/>
    <w:rsid w:val="00695501"/>
    <w:rsid w:val="006A0E70"/>
    <w:rsid w:val="006A5431"/>
    <w:rsid w:val="006B3108"/>
    <w:rsid w:val="006D03CF"/>
    <w:rsid w:val="006D06BC"/>
    <w:rsid w:val="006E5BAC"/>
    <w:rsid w:val="006E786D"/>
    <w:rsid w:val="00702364"/>
    <w:rsid w:val="00733BDA"/>
    <w:rsid w:val="0074001F"/>
    <w:rsid w:val="00744C77"/>
    <w:rsid w:val="0074560F"/>
    <w:rsid w:val="0077772C"/>
    <w:rsid w:val="0079747A"/>
    <w:rsid w:val="007A0CFA"/>
    <w:rsid w:val="007A7F11"/>
    <w:rsid w:val="007B1760"/>
    <w:rsid w:val="007B7392"/>
    <w:rsid w:val="007C7EDD"/>
    <w:rsid w:val="007D29C4"/>
    <w:rsid w:val="007E7CF6"/>
    <w:rsid w:val="007F3BBF"/>
    <w:rsid w:val="007F7694"/>
    <w:rsid w:val="008543C1"/>
    <w:rsid w:val="00875E93"/>
    <w:rsid w:val="008C1294"/>
    <w:rsid w:val="008C4E59"/>
    <w:rsid w:val="008D09FC"/>
    <w:rsid w:val="008D723F"/>
    <w:rsid w:val="0090524F"/>
    <w:rsid w:val="00906C1E"/>
    <w:rsid w:val="009114FF"/>
    <w:rsid w:val="0091264D"/>
    <w:rsid w:val="0091670E"/>
    <w:rsid w:val="00924E59"/>
    <w:rsid w:val="00925AA2"/>
    <w:rsid w:val="00926E23"/>
    <w:rsid w:val="00932122"/>
    <w:rsid w:val="00941CEB"/>
    <w:rsid w:val="00947AB3"/>
    <w:rsid w:val="00952045"/>
    <w:rsid w:val="009540AF"/>
    <w:rsid w:val="00972B56"/>
    <w:rsid w:val="009A19F7"/>
    <w:rsid w:val="009A2D43"/>
    <w:rsid w:val="009B0930"/>
    <w:rsid w:val="009C37E7"/>
    <w:rsid w:val="009D205C"/>
    <w:rsid w:val="009E0BE8"/>
    <w:rsid w:val="009E52A6"/>
    <w:rsid w:val="00A01BDF"/>
    <w:rsid w:val="00A029FB"/>
    <w:rsid w:val="00A35151"/>
    <w:rsid w:val="00A821DE"/>
    <w:rsid w:val="00B23623"/>
    <w:rsid w:val="00B25A8C"/>
    <w:rsid w:val="00B400C8"/>
    <w:rsid w:val="00B51514"/>
    <w:rsid w:val="00B60C95"/>
    <w:rsid w:val="00B6233F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C02961"/>
    <w:rsid w:val="00C13AF9"/>
    <w:rsid w:val="00C2548B"/>
    <w:rsid w:val="00C41392"/>
    <w:rsid w:val="00C53616"/>
    <w:rsid w:val="00C54134"/>
    <w:rsid w:val="00C65BCA"/>
    <w:rsid w:val="00C7326B"/>
    <w:rsid w:val="00C76729"/>
    <w:rsid w:val="00C8287E"/>
    <w:rsid w:val="00CA7149"/>
    <w:rsid w:val="00CB0A27"/>
    <w:rsid w:val="00CE3530"/>
    <w:rsid w:val="00D15239"/>
    <w:rsid w:val="00D171C9"/>
    <w:rsid w:val="00D20B8C"/>
    <w:rsid w:val="00D46C15"/>
    <w:rsid w:val="00D61127"/>
    <w:rsid w:val="00D63879"/>
    <w:rsid w:val="00D65F18"/>
    <w:rsid w:val="00D82133"/>
    <w:rsid w:val="00DA409D"/>
    <w:rsid w:val="00DC3527"/>
    <w:rsid w:val="00E12F1D"/>
    <w:rsid w:val="00E16175"/>
    <w:rsid w:val="00E25CF8"/>
    <w:rsid w:val="00E40411"/>
    <w:rsid w:val="00E46710"/>
    <w:rsid w:val="00E6594E"/>
    <w:rsid w:val="00E6644B"/>
    <w:rsid w:val="00EA472E"/>
    <w:rsid w:val="00EB143E"/>
    <w:rsid w:val="00EC06C9"/>
    <w:rsid w:val="00ED3613"/>
    <w:rsid w:val="00EE1196"/>
    <w:rsid w:val="00EE3756"/>
    <w:rsid w:val="00EE5D69"/>
    <w:rsid w:val="00F0731C"/>
    <w:rsid w:val="00F2155A"/>
    <w:rsid w:val="00F22554"/>
    <w:rsid w:val="00F26E9C"/>
    <w:rsid w:val="00F4451D"/>
    <w:rsid w:val="00F901F8"/>
    <w:rsid w:val="00F96568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233C69-D138-4C9C-A2B5-5FDC9861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rsid w:val="00586404"/>
    <w:pPr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86404"/>
    <w:rPr>
      <w:rFonts w:ascii="Times New Roman" w:eastAsia="Times New Roman" w:hAnsi="Times New Roman"/>
      <w:sz w:val="24"/>
      <w:szCs w:val="24"/>
    </w:rPr>
  </w:style>
  <w:style w:type="paragraph" w:customStyle="1" w:styleId="Table">
    <w:name w:val="Table"/>
    <w:basedOn w:val="NoSpacing"/>
    <w:link w:val="TableChar"/>
    <w:qFormat/>
    <w:rsid w:val="001C497E"/>
    <w:pPr>
      <w:spacing w:line="288" w:lineRule="auto"/>
    </w:pPr>
    <w:rPr>
      <w:sz w:val="24"/>
      <w:szCs w:val="24"/>
    </w:rPr>
  </w:style>
  <w:style w:type="character" w:customStyle="1" w:styleId="TableChar">
    <w:name w:val="Table Char"/>
    <w:basedOn w:val="DefaultParagraphFont"/>
    <w:link w:val="Table"/>
    <w:rsid w:val="001C497E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1C497E"/>
    <w:rPr>
      <w:rFonts w:ascii="Times New Roman" w:eastAsia="Times New Roman" w:hAnsi="Times New Roman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E276B"/>
    <w:pPr>
      <w:tabs>
        <w:tab w:val="left" w:pos="430"/>
        <w:tab w:val="right" w:leader="dot" w:pos="9062"/>
      </w:tabs>
      <w:spacing w:before="120" w:after="100" w:line="312" w:lineRule="auto"/>
    </w:pPr>
    <w:rPr>
      <w:rFonts w:eastAsiaTheme="minorEastAsia" w:cstheme="minorBid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9D921-D213-4920-9B23-76DCAEFCD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(2).dot</Template>
  <TotalTime>270</TotalTime>
  <Pages>4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Nguyen</dc:creator>
  <cp:lastModifiedBy>KC_D</cp:lastModifiedBy>
  <cp:revision>7</cp:revision>
  <cp:lastPrinted>2015-12-03T10:52:00Z</cp:lastPrinted>
  <dcterms:created xsi:type="dcterms:W3CDTF">2018-05-15T03:52:00Z</dcterms:created>
  <dcterms:modified xsi:type="dcterms:W3CDTF">2020-04-06T17:30:00Z</dcterms:modified>
</cp:coreProperties>
</file>