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jc w:val="center"/>
        <w:tblLook w:val="01E0" w:firstRow="1" w:lastRow="1" w:firstColumn="1" w:lastColumn="1" w:noHBand="0" w:noVBand="0"/>
      </w:tblPr>
      <w:tblGrid>
        <w:gridCol w:w="4410"/>
        <w:gridCol w:w="5435"/>
      </w:tblGrid>
      <w:tr w:rsidR="00744C77" w:rsidRPr="003555B5" w14:paraId="46F433C2" w14:textId="77777777" w:rsidTr="002E2064">
        <w:trPr>
          <w:trHeight w:val="960"/>
          <w:jc w:val="center"/>
        </w:trPr>
        <w:tc>
          <w:tcPr>
            <w:tcW w:w="4410" w:type="dxa"/>
            <w:shd w:val="clear" w:color="auto" w:fill="auto"/>
          </w:tcPr>
          <w:p w14:paraId="2CD6B038" w14:textId="77777777" w:rsidR="00744C77" w:rsidRPr="003555B5" w:rsidRDefault="000F75BC" w:rsidP="002E2064">
            <w:pPr>
              <w:pStyle w:val="Title"/>
              <w:spacing w:before="0"/>
            </w:pPr>
            <w:r w:rsidRPr="002E2064">
              <w:rPr>
                <w:b w:val="0"/>
                <w:noProof/>
                <w:lang w:val="en-US"/>
              </w:rPr>
              <mc:AlternateContent>
                <mc:Choice Requires="wps">
                  <w:drawing>
                    <wp:anchor distT="4294967293" distB="4294967293" distL="114300" distR="114300" simplePos="0" relativeHeight="251657216" behindDoc="0" locked="0" layoutInCell="1" allowOverlap="1" wp14:anchorId="718427EC" wp14:editId="75FC6E2F">
                      <wp:simplePos x="0" y="0"/>
                      <wp:positionH relativeFrom="column">
                        <wp:posOffset>794385</wp:posOffset>
                      </wp:positionH>
                      <wp:positionV relativeFrom="paragraph">
                        <wp:posOffset>404944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8D239"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1.9pt" to="137.5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" strokeweight="1pt"/>
                  </w:pict>
                </mc:Fallback>
              </mc:AlternateContent>
            </w:r>
            <w:r w:rsidR="00744C77" w:rsidRPr="002E2064">
              <w:rPr>
                <w:b w:val="0"/>
              </w:rPr>
              <w:t>BỘ GI</w:t>
            </w:r>
            <w:r w:rsidR="00B65AB4" w:rsidRPr="002E2064">
              <w:rPr>
                <w:b w:val="0"/>
              </w:rPr>
              <w:t>Á</w:t>
            </w:r>
            <w:r w:rsidR="00744C77" w:rsidRPr="002E2064">
              <w:rPr>
                <w:b w:val="0"/>
              </w:rPr>
              <w:t>O DỤC VÀ ĐÀO TẠO</w:t>
            </w:r>
            <w:r w:rsidR="004A21C9" w:rsidRPr="003555B5">
              <w:t xml:space="preserve"> </w:t>
            </w:r>
            <w:r w:rsidR="00744C77" w:rsidRPr="003555B5">
              <w:t>TRƯỜNG ĐẠI HỌC MỎ - ĐỊA CHẤT</w:t>
            </w:r>
          </w:p>
        </w:tc>
        <w:tc>
          <w:tcPr>
            <w:tcW w:w="5435" w:type="dxa"/>
            <w:shd w:val="clear" w:color="auto" w:fill="auto"/>
          </w:tcPr>
          <w:p w14:paraId="43330C9D" w14:textId="77777777" w:rsidR="00744C77" w:rsidRPr="003555B5" w:rsidRDefault="00744C77" w:rsidP="002E2064">
            <w:pPr>
              <w:pStyle w:val="Title"/>
              <w:spacing w:before="0"/>
            </w:pPr>
            <w:r w:rsidRPr="003555B5">
              <w:t>CỘNG HÒA XÃ HỘI CHỦ NGHĨA VIỆT NAM</w:t>
            </w:r>
          </w:p>
          <w:p w14:paraId="1877CCB0" w14:textId="77777777" w:rsidR="00744C77" w:rsidRPr="003555B5" w:rsidRDefault="000F75BC" w:rsidP="002E2064">
            <w:pPr>
              <w:pStyle w:val="Title"/>
              <w:spacing w:before="0"/>
            </w:pPr>
            <w:r>
              <w:rPr>
                <w:noProof/>
                <w:lang w:val="en-US"/>
              </w:rPr>
              <mc:AlternateContent>
                <mc:Choice Requires="wps">
                  <w:drawing>
                    <wp:anchor distT="4294967294" distB="4294967294" distL="114300" distR="114300" simplePos="0" relativeHeight="251658240" behindDoc="0" locked="0" layoutInCell="1" allowOverlap="1" wp14:anchorId="701BFF2D" wp14:editId="7D195628">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83897B8"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t>Độc lập – Tự do – Hạnh Phúc</w:t>
            </w:r>
          </w:p>
        </w:tc>
      </w:tr>
    </w:tbl>
    <w:p w14:paraId="21727FAE" w14:textId="77777777" w:rsidR="00744C77" w:rsidRPr="003555B5" w:rsidRDefault="00744C77" w:rsidP="00744C77">
      <w:pPr>
        <w:pStyle w:val="Normal1"/>
        <w:spacing w:before="0"/>
        <w:ind w:left="0" w:firstLine="0"/>
        <w:jc w:val="center"/>
        <w:rPr>
          <w:b/>
          <w:bCs/>
          <w:color w:val="000000"/>
        </w:rPr>
      </w:pPr>
    </w:p>
    <w:p w14:paraId="409906C2" w14:textId="77777777" w:rsidR="00744C77" w:rsidRPr="002E2064" w:rsidRDefault="00744C77" w:rsidP="002E2064">
      <w:pPr>
        <w:pStyle w:val="Title"/>
      </w:pPr>
      <w:r w:rsidRPr="002E2064">
        <w:t>ĐỀ CƯƠNG CHI TIẾT HỌC PHẦN</w:t>
      </w:r>
    </w:p>
    <w:p w14:paraId="52A88F09" w14:textId="0030A495" w:rsidR="00086EC8" w:rsidRPr="00086EC8" w:rsidRDefault="00086EC8" w:rsidP="00086EC8">
      <w:pPr>
        <w:pStyle w:val="Heading1"/>
        <w:numPr>
          <w:ilvl w:val="0"/>
          <w:numId w:val="0"/>
        </w:numPr>
        <w:rPr>
          <w:b w:val="0"/>
        </w:rPr>
      </w:pPr>
      <w:r>
        <w:t xml:space="preserve">1. </w:t>
      </w:r>
      <w:r w:rsidR="00744C77" w:rsidRPr="00086EC8">
        <w:rPr>
          <w:lang w:val="vi-VN"/>
        </w:rPr>
        <w:t>Tên học phần</w:t>
      </w:r>
      <w:r w:rsidR="009540AF" w:rsidRPr="00086EC8">
        <w:rPr>
          <w:lang w:val="vi-VN"/>
        </w:rPr>
        <w:t xml:space="preserve">:  </w:t>
      </w:r>
      <w:r w:rsidRPr="00086EC8">
        <w:rPr>
          <w:b w:val="0"/>
          <w:bCs w:val="0"/>
          <w:i/>
          <w:iCs/>
          <w:lang w:val="vi-VN"/>
        </w:rPr>
        <w:t>Điện tử công suất</w:t>
      </w:r>
      <w:r w:rsidRPr="00086EC8">
        <w:rPr>
          <w:b w:val="0"/>
          <w:bCs w:val="0"/>
          <w:i/>
          <w:iCs/>
        </w:rPr>
        <w:t xml:space="preserve"> ứng dụng</w:t>
      </w:r>
      <w:r w:rsidRPr="00086EC8">
        <w:rPr>
          <w:b w:val="0"/>
          <w:bCs w:val="0"/>
          <w:i/>
          <w:iCs/>
          <w:lang w:val="vi-VN"/>
        </w:rPr>
        <w:t xml:space="preserve"> </w:t>
      </w:r>
      <w:r>
        <w:rPr>
          <w:b w:val="0"/>
          <w:bCs w:val="0"/>
          <w:i/>
          <w:iCs/>
        </w:rPr>
        <w:t>(</w:t>
      </w:r>
      <w:r w:rsidRPr="00086EC8">
        <w:rPr>
          <w:b w:val="0"/>
          <w:bCs w:val="0"/>
          <w:i/>
          <w:iCs/>
        </w:rPr>
        <w:t>Applied Power Electronics</w:t>
      </w:r>
      <w:r>
        <w:rPr>
          <w:b w:val="0"/>
          <w:bCs w:val="0"/>
          <w:i/>
          <w:iCs/>
        </w:rPr>
        <w:t>)</w:t>
      </w:r>
      <w:r w:rsidRPr="00086EC8">
        <w:rPr>
          <w:i/>
          <w:lang w:val="vi-VN"/>
        </w:rPr>
        <w:t xml:space="preserve"> </w:t>
      </w:r>
    </w:p>
    <w:p w14:paraId="7CF7528D" w14:textId="04DDF910" w:rsidR="00744C77" w:rsidRPr="00912168" w:rsidRDefault="00744C77" w:rsidP="00086EC8">
      <w:pPr>
        <w:pStyle w:val="Heading1"/>
        <w:numPr>
          <w:ilvl w:val="0"/>
          <w:numId w:val="0"/>
        </w:numPr>
        <w:rPr>
          <w:b w:val="0"/>
        </w:rPr>
      </w:pPr>
      <w:r w:rsidRPr="00912168">
        <w:rPr>
          <w:lang w:val="vi-VN"/>
        </w:rPr>
        <w:t>Mã số học phần:</w:t>
      </w:r>
      <w:r w:rsidR="0046389B" w:rsidRPr="00912168">
        <w:t xml:space="preserve"> </w:t>
      </w:r>
      <w:r w:rsidR="00E5082D" w:rsidRPr="00086EC8">
        <w:rPr>
          <w:b w:val="0"/>
          <w:bCs w:val="0"/>
        </w:rPr>
        <w:t>7</w:t>
      </w:r>
      <w:r w:rsidR="0046389B" w:rsidRPr="00086EC8">
        <w:rPr>
          <w:b w:val="0"/>
          <w:bCs w:val="0"/>
        </w:rPr>
        <w:t>0902</w:t>
      </w:r>
      <w:r w:rsidR="00080BA9" w:rsidRPr="00086EC8">
        <w:rPr>
          <w:b w:val="0"/>
          <w:bCs w:val="0"/>
        </w:rPr>
        <w:t>8</w:t>
      </w:r>
      <w:r w:rsidR="00953508" w:rsidRPr="00086EC8">
        <w:rPr>
          <w:b w:val="0"/>
          <w:bCs w:val="0"/>
        </w:rPr>
        <w:t>3</w:t>
      </w:r>
    </w:p>
    <w:p w14:paraId="3726F4B8" w14:textId="77777777" w:rsidR="00744C77" w:rsidRPr="00912168" w:rsidRDefault="00744C77" w:rsidP="00086EC8">
      <w:pPr>
        <w:ind w:firstLine="0"/>
        <w:rPr>
          <w:b/>
        </w:rPr>
      </w:pPr>
      <w:r w:rsidRPr="00912168">
        <w:rPr>
          <w:b/>
        </w:rPr>
        <w:t>Số tín chỉ học phần:</w:t>
      </w:r>
      <w:r w:rsidR="0046389B" w:rsidRPr="00912168">
        <w:rPr>
          <w:b/>
        </w:rPr>
        <w:t xml:space="preserve"> </w:t>
      </w:r>
      <w:r w:rsidR="00C36618" w:rsidRPr="00086EC8">
        <w:rPr>
          <w:bCs/>
        </w:rPr>
        <w:t>3</w:t>
      </w:r>
      <w:r w:rsidR="00780952" w:rsidRPr="00086EC8">
        <w:rPr>
          <w:bCs/>
        </w:rPr>
        <w:t xml:space="preserve"> (3-0-6)</w:t>
      </w:r>
    </w:p>
    <w:p w14:paraId="6C86F64E" w14:textId="77777777" w:rsidR="006447AD" w:rsidRPr="003555B5" w:rsidRDefault="00744C77" w:rsidP="00086EC8">
      <w:pPr>
        <w:ind w:firstLine="0"/>
      </w:pPr>
      <w:r w:rsidRPr="00912168">
        <w:rPr>
          <w:b/>
          <w:lang w:val="vi-VN"/>
        </w:rPr>
        <w:t>Số tiết học phần:</w:t>
      </w:r>
      <w:r w:rsidR="004A21C9" w:rsidRPr="003555B5">
        <w:t xml:space="preserve"> </w:t>
      </w:r>
    </w:p>
    <w:p w14:paraId="10A408C6" w14:textId="77777777" w:rsidR="000D075E" w:rsidRPr="003555B5" w:rsidRDefault="00B63516" w:rsidP="00912168">
      <w:pPr>
        <w:rPr>
          <w:lang w:val="vi-VN"/>
        </w:rPr>
      </w:pPr>
      <w:r w:rsidRPr="003555B5">
        <w:rPr>
          <w:lang w:val="vi-VN"/>
        </w:rPr>
        <w:t>L</w:t>
      </w:r>
      <w:r w:rsidR="00744C77" w:rsidRPr="003555B5">
        <w:rPr>
          <w:lang w:val="vi-VN"/>
        </w:rPr>
        <w:t>ý thuyết</w:t>
      </w:r>
      <w:r w:rsidRPr="003555B5">
        <w:rPr>
          <w:lang w:val="vi-VN"/>
        </w:rPr>
        <w:t>:</w:t>
      </w:r>
      <w:r w:rsidR="00400993">
        <w:t xml:space="preserve"> </w:t>
      </w:r>
      <w:r w:rsidR="00C36618">
        <w:t>30</w:t>
      </w:r>
      <w:r w:rsidRPr="003555B5">
        <w:rPr>
          <w:lang w:val="vi-VN"/>
        </w:rPr>
        <w:t xml:space="preserve">; </w:t>
      </w:r>
      <w:r w:rsidR="000D075E" w:rsidRPr="003555B5">
        <w:rPr>
          <w:lang w:val="vi-VN"/>
        </w:rPr>
        <w:t>Bài tập:</w:t>
      </w:r>
      <w:r w:rsidR="00C36618">
        <w:t xml:space="preserve"> 0</w:t>
      </w:r>
      <w:r w:rsidR="000D075E" w:rsidRPr="003555B5">
        <w:rPr>
          <w:lang w:val="vi-VN"/>
        </w:rPr>
        <w:t xml:space="preserve">; </w:t>
      </w:r>
      <w:r w:rsidR="00400993">
        <w:t>Bài tập lớn</w:t>
      </w:r>
      <w:r w:rsidRPr="003555B5">
        <w:rPr>
          <w:lang w:val="vi-VN"/>
        </w:rPr>
        <w:t>:</w:t>
      </w:r>
      <w:r w:rsidR="00400993">
        <w:t xml:space="preserve"> </w:t>
      </w:r>
      <w:r w:rsidR="00C36618">
        <w:t>15</w:t>
      </w:r>
      <w:r w:rsidRPr="003555B5">
        <w:rPr>
          <w:lang w:val="vi-VN"/>
        </w:rPr>
        <w:t xml:space="preserve">; </w:t>
      </w:r>
    </w:p>
    <w:p w14:paraId="7FF13FE9" w14:textId="77777777" w:rsidR="00744C77" w:rsidRPr="00912168" w:rsidRDefault="006447AD" w:rsidP="00912168">
      <w:pPr>
        <w:rPr>
          <w:bCs/>
          <w:color w:val="000000"/>
          <w:lang w:val="vi-VN"/>
        </w:rPr>
      </w:pPr>
      <w:r w:rsidRPr="00912168">
        <w:rPr>
          <w:lang w:val="vi-VN"/>
        </w:rPr>
        <w:t>T</w:t>
      </w:r>
      <w:r w:rsidR="00744C77" w:rsidRPr="003555B5">
        <w:rPr>
          <w:lang w:val="vi-VN"/>
        </w:rPr>
        <w:t>hực tập</w:t>
      </w:r>
      <w:r w:rsidR="000D075E" w:rsidRPr="003555B5">
        <w:rPr>
          <w:lang w:val="vi-VN"/>
        </w:rPr>
        <w:t>:</w:t>
      </w:r>
      <w:r w:rsidR="00400993" w:rsidRPr="00400993">
        <w:rPr>
          <w:lang w:val="vi-VN"/>
        </w:rPr>
        <w:t xml:space="preserve"> 0</w:t>
      </w:r>
      <w:r w:rsidR="000D075E" w:rsidRPr="003555B5">
        <w:rPr>
          <w:lang w:val="vi-VN"/>
        </w:rPr>
        <w:t xml:space="preserve">; Đồ </w:t>
      </w:r>
      <w:r w:rsidR="00744C77" w:rsidRPr="003555B5">
        <w:rPr>
          <w:lang w:val="vi-VN"/>
        </w:rPr>
        <w:t>án</w:t>
      </w:r>
      <w:r w:rsidR="000D075E" w:rsidRPr="003555B5">
        <w:rPr>
          <w:lang w:val="vi-VN"/>
        </w:rPr>
        <w:t>:</w:t>
      </w:r>
      <w:r w:rsidR="00400993" w:rsidRPr="00400993">
        <w:rPr>
          <w:lang w:val="vi-VN"/>
        </w:rPr>
        <w:t xml:space="preserve"> 0</w:t>
      </w:r>
      <w:r w:rsidR="000D075E" w:rsidRPr="003555B5">
        <w:rPr>
          <w:lang w:val="vi-VN"/>
        </w:rPr>
        <w:t>; T</w:t>
      </w:r>
      <w:r w:rsidR="00744C77" w:rsidRPr="003555B5">
        <w:rPr>
          <w:lang w:val="vi-VN"/>
        </w:rPr>
        <w:t>ự học</w:t>
      </w:r>
      <w:r w:rsidR="000D075E" w:rsidRPr="003555B5">
        <w:rPr>
          <w:lang w:val="vi-VN"/>
        </w:rPr>
        <w:t>:</w:t>
      </w:r>
      <w:r w:rsidR="00400993" w:rsidRPr="00400993">
        <w:rPr>
          <w:lang w:val="vi-VN"/>
        </w:rPr>
        <w:t xml:space="preserve"> </w:t>
      </w:r>
      <w:r w:rsidR="00C36618">
        <w:t>6</w:t>
      </w:r>
      <w:r w:rsidR="00400993" w:rsidRPr="00400993">
        <w:rPr>
          <w:lang w:val="vi-VN"/>
        </w:rPr>
        <w:t>0</w:t>
      </w:r>
      <w:r w:rsidR="00210206" w:rsidRPr="00912168">
        <w:rPr>
          <w:lang w:val="vi-VN"/>
        </w:rPr>
        <w:t>;</w:t>
      </w:r>
    </w:p>
    <w:p w14:paraId="652DBF62" w14:textId="18B4391C" w:rsidR="00744C77" w:rsidRPr="00953508" w:rsidRDefault="00086EC8" w:rsidP="00086EC8">
      <w:pPr>
        <w:pStyle w:val="Heading1"/>
        <w:numPr>
          <w:ilvl w:val="0"/>
          <w:numId w:val="0"/>
        </w:numPr>
        <w:rPr>
          <w:lang w:val="vi-VN"/>
        </w:rPr>
      </w:pPr>
      <w:r>
        <w:t xml:space="preserve">2. </w:t>
      </w:r>
      <w:r w:rsidR="00744C77" w:rsidRPr="00953508">
        <w:rPr>
          <w:lang w:val="vi-VN"/>
        </w:rPr>
        <w:t xml:space="preserve">Đơn vị </w:t>
      </w:r>
      <w:r w:rsidR="004A21C9" w:rsidRPr="00953508">
        <w:rPr>
          <w:lang w:val="vi-VN"/>
        </w:rPr>
        <w:t xml:space="preserve">quản lý </w:t>
      </w:r>
      <w:r w:rsidR="00744C77" w:rsidRPr="00953508">
        <w:rPr>
          <w:lang w:val="vi-VN"/>
        </w:rPr>
        <w:t>học phần</w:t>
      </w:r>
    </w:p>
    <w:p w14:paraId="2714089E" w14:textId="77777777" w:rsidR="003F5908" w:rsidRPr="00953508" w:rsidRDefault="006447AD" w:rsidP="002E2064">
      <w:pPr>
        <w:pStyle w:val="Heading2"/>
        <w:rPr>
          <w:lang w:val="vi-VN"/>
        </w:rPr>
      </w:pPr>
      <w:r w:rsidRPr="00953508">
        <w:rPr>
          <w:lang w:val="vi-VN"/>
        </w:rPr>
        <w:t>2.1.</w:t>
      </w:r>
      <w:r w:rsidR="003555B5" w:rsidRPr="00953508">
        <w:rPr>
          <w:lang w:val="vi-VN"/>
        </w:rPr>
        <w:t xml:space="preserve"> </w:t>
      </w:r>
      <w:r w:rsidR="003F5908" w:rsidRPr="00953508">
        <w:rPr>
          <w:lang w:val="vi-VN"/>
        </w:rPr>
        <w:t>Giảng viên giảng dạy:</w:t>
      </w:r>
      <w:r w:rsidR="006D03CF" w:rsidRPr="00953508">
        <w:rPr>
          <w:lang w:val="vi-VN"/>
        </w:rPr>
        <w:tab/>
        <w:t>Mã giảng viên</w:t>
      </w:r>
    </w:p>
    <w:p w14:paraId="469B4C19" w14:textId="77777777" w:rsidR="003F5908" w:rsidRPr="003555B5" w:rsidRDefault="003F5908" w:rsidP="006D03CF">
      <w:pPr>
        <w:pStyle w:val="BodyText2"/>
        <w:tabs>
          <w:tab w:val="left" w:pos="5954"/>
        </w:tabs>
        <w:spacing w:before="120" w:after="0" w:line="240" w:lineRule="auto"/>
        <w:ind w:left="711" w:firstLine="20"/>
        <w:rPr>
          <w:szCs w:val="24"/>
        </w:rPr>
      </w:pPr>
      <w:r w:rsidRPr="003555B5">
        <w:rPr>
          <w:szCs w:val="24"/>
        </w:rPr>
        <w:t xml:space="preserve">1. TS. </w:t>
      </w:r>
      <w:r w:rsidR="0046389B">
        <w:rPr>
          <w:szCs w:val="24"/>
        </w:rPr>
        <w:t>Phan Minh Tạo</w:t>
      </w:r>
      <w:r w:rsidR="006D03CF" w:rsidRPr="003555B5">
        <w:rPr>
          <w:szCs w:val="24"/>
        </w:rPr>
        <w:tab/>
      </w:r>
      <w:r w:rsidR="00A01BDF">
        <w:rPr>
          <w:szCs w:val="24"/>
        </w:rPr>
        <w:t>040</w:t>
      </w:r>
      <w:r w:rsidR="0046389B">
        <w:rPr>
          <w:szCs w:val="24"/>
        </w:rPr>
        <w:t>902-03</w:t>
      </w:r>
    </w:p>
    <w:p w14:paraId="4EC3257C" w14:textId="77777777" w:rsidR="003F5908" w:rsidRPr="003555B5" w:rsidRDefault="003F5908" w:rsidP="006D03CF">
      <w:pPr>
        <w:pStyle w:val="BodyText2"/>
        <w:tabs>
          <w:tab w:val="left" w:pos="5954"/>
        </w:tabs>
        <w:spacing w:before="120" w:after="0" w:line="240" w:lineRule="auto"/>
        <w:ind w:left="711" w:firstLine="20"/>
        <w:rPr>
          <w:szCs w:val="24"/>
        </w:rPr>
      </w:pPr>
      <w:r w:rsidRPr="003555B5">
        <w:rPr>
          <w:szCs w:val="24"/>
        </w:rPr>
        <w:t xml:space="preserve">2. TS. </w:t>
      </w:r>
      <w:r w:rsidR="0046389B">
        <w:rPr>
          <w:szCs w:val="24"/>
        </w:rPr>
        <w:t>Khổng Cao Phong</w:t>
      </w:r>
      <w:r w:rsidR="006D03CF" w:rsidRPr="003555B5">
        <w:rPr>
          <w:szCs w:val="24"/>
        </w:rPr>
        <w:tab/>
      </w:r>
      <w:r w:rsidR="00A01BDF">
        <w:rPr>
          <w:szCs w:val="24"/>
        </w:rPr>
        <w:t>040</w:t>
      </w:r>
      <w:r w:rsidR="0046389B">
        <w:rPr>
          <w:szCs w:val="24"/>
        </w:rPr>
        <w:t>902-08</w:t>
      </w:r>
    </w:p>
    <w:p w14:paraId="2F81EE0C" w14:textId="77777777" w:rsidR="00744C77" w:rsidRPr="004F013A" w:rsidRDefault="006447AD" w:rsidP="002E2064">
      <w:pPr>
        <w:pStyle w:val="Heading2"/>
      </w:pPr>
      <w:r w:rsidRPr="003555B5">
        <w:t>2.2</w:t>
      </w:r>
      <w:r w:rsidR="003555B5">
        <w:t xml:space="preserve">. </w:t>
      </w:r>
      <w:r w:rsidR="00744C77" w:rsidRPr="003555B5">
        <w:t>Bộ môn:</w:t>
      </w:r>
      <w:r w:rsidR="0046389B">
        <w:t xml:space="preserve"> Tự động hóa xí nghiệp Mỏ và Dầu Khí</w:t>
      </w:r>
    </w:p>
    <w:p w14:paraId="269620B2" w14:textId="77777777" w:rsidR="00744C77" w:rsidRPr="003555B5" w:rsidRDefault="006447AD" w:rsidP="002E2064">
      <w:pPr>
        <w:pStyle w:val="Heading2"/>
      </w:pPr>
      <w:r w:rsidRPr="003555B5">
        <w:t>2.3. Khoa:</w:t>
      </w:r>
      <w:r w:rsidR="0046389B">
        <w:t xml:space="preserve"> Cơ – Điện</w:t>
      </w:r>
    </w:p>
    <w:p w14:paraId="68711A70" w14:textId="590427B1" w:rsidR="00744C77" w:rsidRPr="003555B5" w:rsidRDefault="00086EC8" w:rsidP="00086EC8">
      <w:pPr>
        <w:pStyle w:val="Heading1"/>
        <w:numPr>
          <w:ilvl w:val="0"/>
          <w:numId w:val="0"/>
        </w:numPr>
      </w:pPr>
      <w:r>
        <w:t xml:space="preserve">3. </w:t>
      </w:r>
      <w:r w:rsidR="00744C77" w:rsidRPr="003555B5">
        <w:t xml:space="preserve">Điều kiện </w:t>
      </w:r>
      <w:r w:rsidR="00DA409D">
        <w:t>học học phần</w:t>
      </w:r>
      <w:r w:rsidR="00BA09EA" w:rsidRPr="003555B5">
        <w:t xml:space="preserve"> </w:t>
      </w:r>
      <w:r w:rsidR="006D03CF" w:rsidRPr="003555B5">
        <w:t>(mã số học phần)</w:t>
      </w:r>
    </w:p>
    <w:p w14:paraId="5610295B" w14:textId="52959826" w:rsidR="006D03CF" w:rsidRPr="003555B5" w:rsidRDefault="002E2064" w:rsidP="002E2064">
      <w:pPr>
        <w:pStyle w:val="Heading2"/>
      </w:pPr>
      <w:r>
        <w:t xml:space="preserve">3.1 </w:t>
      </w:r>
      <w:r w:rsidR="00086EC8">
        <w:t>Học phần</w:t>
      </w:r>
      <w:r w:rsidR="006D03CF" w:rsidRPr="003555B5">
        <w:t xml:space="preserve"> tiên quyết:</w:t>
      </w:r>
      <w:r w:rsidR="0046389B">
        <w:t xml:space="preserve"> </w:t>
      </w:r>
      <w:r w:rsidR="00086EC8" w:rsidRPr="00086EC8">
        <w:rPr>
          <w:b w:val="0"/>
          <w:bCs w:val="0"/>
        </w:rPr>
        <w:t>Điện tử tương tự (7090304)</w:t>
      </w:r>
    </w:p>
    <w:p w14:paraId="450F6CC3" w14:textId="64F4D3F3" w:rsidR="006D03CF" w:rsidRPr="003555B5" w:rsidRDefault="002E2064" w:rsidP="002E2064">
      <w:pPr>
        <w:pStyle w:val="Heading2"/>
      </w:pPr>
      <w:r>
        <w:t xml:space="preserve">3.2 </w:t>
      </w:r>
      <w:r w:rsidR="006D03CF" w:rsidRPr="003555B5">
        <w:t>Môn học học trước:</w:t>
      </w:r>
      <w:r w:rsidR="00086EC8">
        <w:rPr>
          <w:b w:val="0"/>
          <w:bCs w:val="0"/>
        </w:rPr>
        <w:t xml:space="preserve"> </w:t>
      </w:r>
      <w:r w:rsidR="00086EC8" w:rsidRPr="00086EC8">
        <w:rPr>
          <w:b w:val="0"/>
          <w:bCs w:val="0"/>
        </w:rPr>
        <w:t>Điện tử công suất (</w:t>
      </w:r>
      <w:r w:rsidR="00086EC8">
        <w:rPr>
          <w:b w:val="0"/>
          <w:bCs w:val="0"/>
        </w:rPr>
        <w:t>7090201</w:t>
      </w:r>
      <w:r w:rsidR="00086EC8" w:rsidRPr="00086EC8">
        <w:rPr>
          <w:b w:val="0"/>
          <w:bCs w:val="0"/>
        </w:rPr>
        <w:t>), Truyền động điện(</w:t>
      </w:r>
      <w:r w:rsidR="00086EC8">
        <w:rPr>
          <w:b w:val="0"/>
          <w:bCs w:val="0"/>
        </w:rPr>
        <w:t>7090235</w:t>
      </w:r>
      <w:r w:rsidR="00086EC8" w:rsidRPr="00086EC8">
        <w:rPr>
          <w:b w:val="0"/>
          <w:bCs w:val="0"/>
        </w:rPr>
        <w:t>)</w:t>
      </w:r>
    </w:p>
    <w:p w14:paraId="7BCC5379" w14:textId="03A67758" w:rsidR="00744C77" w:rsidRPr="003555B5" w:rsidRDefault="00086EC8" w:rsidP="00086EC8">
      <w:pPr>
        <w:pStyle w:val="Heading1"/>
        <w:numPr>
          <w:ilvl w:val="0"/>
          <w:numId w:val="0"/>
        </w:numPr>
      </w:pPr>
      <w:r>
        <w:t xml:space="preserve">4. </w:t>
      </w:r>
      <w:r w:rsidR="00744C77" w:rsidRPr="003555B5">
        <w:t>Mục tiêu của học phần</w:t>
      </w:r>
      <w:r w:rsidR="00BA09EA" w:rsidRPr="003555B5">
        <w:t xml:space="preserve"> </w:t>
      </w:r>
    </w:p>
    <w:p w14:paraId="68AB329B" w14:textId="77777777" w:rsidR="00744C77" w:rsidRPr="003555B5" w:rsidRDefault="002E2064" w:rsidP="002E2064">
      <w:pPr>
        <w:pStyle w:val="Heading2"/>
        <w:rPr>
          <w:lang w:val="vi-VN"/>
        </w:rPr>
      </w:pPr>
      <w:r>
        <w:t xml:space="preserve">4.1 </w:t>
      </w:r>
      <w:r w:rsidR="00744C77" w:rsidRPr="003555B5">
        <w:rPr>
          <w:lang w:val="vi-VN"/>
        </w:rPr>
        <w:t xml:space="preserve">Kiến thức </w:t>
      </w:r>
      <w:r w:rsidR="0090524F" w:rsidRPr="002E2064">
        <w:rPr>
          <w:b w:val="0"/>
          <w:i/>
          <w:lang w:val="vi-VN"/>
        </w:rPr>
        <w:t>(Trình bày những kiến thức mong muốn sinh viên tích lũy được sau khi hoàn thành học phần?)</w:t>
      </w:r>
    </w:p>
    <w:p w14:paraId="0AC142A6" w14:textId="77777777" w:rsidR="0046389B" w:rsidRPr="0046389B" w:rsidRDefault="0046389B" w:rsidP="0062313F">
      <w:pPr>
        <w:rPr>
          <w:color w:val="000000"/>
          <w:lang w:val="vi-VN"/>
        </w:rPr>
      </w:pPr>
      <w:r w:rsidRPr="0046389B">
        <w:rPr>
          <w:lang w:val="vi-VN"/>
        </w:rPr>
        <w:t>Cung cấp kiến thức cơ sở của lĩnh vực điện tử công suất, các linh kiện công suất; các bộ biến đổi công suất; các phương pháp phân tích tín hiệu trong mạch công suất, các dạng mạch công suất cơ bản, phương pháp tính toán thiết kế mạch công suất, các ứng dụng của mạch điện tử công suất trong công nghiệp.</w:t>
      </w:r>
    </w:p>
    <w:p w14:paraId="332681B8" w14:textId="77777777" w:rsidR="00744C77" w:rsidRPr="002E2064" w:rsidRDefault="002E2064" w:rsidP="002E2064">
      <w:pPr>
        <w:pStyle w:val="Heading2"/>
        <w:rPr>
          <w:b w:val="0"/>
          <w:i/>
          <w:lang w:val="vi-VN"/>
        </w:rPr>
      </w:pPr>
      <w:r w:rsidRPr="002E2064">
        <w:rPr>
          <w:lang w:val="vi-VN"/>
        </w:rPr>
        <w:t xml:space="preserve">4.2 </w:t>
      </w:r>
      <w:r w:rsidR="00744C77" w:rsidRPr="003555B5">
        <w:rPr>
          <w:lang w:val="vi-VN"/>
        </w:rPr>
        <w:t>Kỹ năng</w:t>
      </w:r>
      <w:r w:rsidR="00BA09EA" w:rsidRPr="003555B5">
        <w:rPr>
          <w:lang w:val="vi-VN"/>
        </w:rPr>
        <w:t xml:space="preserve"> </w:t>
      </w:r>
      <w:r w:rsidR="0090524F" w:rsidRPr="002E2064">
        <w:rPr>
          <w:b w:val="0"/>
          <w:i/>
          <w:lang w:val="vi-VN"/>
        </w:rPr>
        <w:t>(Trình bày những kỹ năng cứng và kỹ năng mềm mong muốn sinh viên tích lũy được sau khi hoàn thành học phần?)</w:t>
      </w:r>
    </w:p>
    <w:p w14:paraId="674B3826" w14:textId="77777777" w:rsidR="007E13E4" w:rsidRPr="002E2064" w:rsidRDefault="007E13E4" w:rsidP="002E2064">
      <w:pPr>
        <w:pStyle w:val="Heading3"/>
      </w:pPr>
      <w:r w:rsidRPr="002E2064">
        <w:t xml:space="preserve"> </w:t>
      </w:r>
      <w:r w:rsidR="002E2064" w:rsidRPr="0062313F">
        <w:t xml:space="preserve">4.2.1 </w:t>
      </w:r>
      <w:r w:rsidRPr="002E2064">
        <w:t>Kỹ năng cơ bản</w:t>
      </w:r>
    </w:p>
    <w:p w14:paraId="4BB5EE82" w14:textId="77777777" w:rsidR="0062313F" w:rsidRPr="00BA7DF7" w:rsidRDefault="0062313F" w:rsidP="00BA7DF7">
      <w:pPr>
        <w:pStyle w:val="ListParagraph"/>
        <w:rPr>
          <w:lang w:val="vi-VN"/>
        </w:rPr>
      </w:pPr>
      <w:r w:rsidRPr="00BA7DF7">
        <w:rPr>
          <w:lang w:val="vi-VN"/>
        </w:rPr>
        <w:t>Nắm được kiến thức tổng quan về Điện tử công suất.</w:t>
      </w:r>
    </w:p>
    <w:p w14:paraId="1D8BCFDD" w14:textId="77777777" w:rsidR="007E13E4" w:rsidRPr="00BA7DF7" w:rsidRDefault="007E13E4" w:rsidP="00BA7DF7">
      <w:pPr>
        <w:pStyle w:val="ListParagraph"/>
        <w:rPr>
          <w:lang w:val="vi-VN"/>
        </w:rPr>
      </w:pPr>
      <w:r w:rsidRPr="00BA7DF7">
        <w:rPr>
          <w:lang w:val="vi-VN"/>
        </w:rPr>
        <w:t>Nắm được đặc điểm, tính chất của các phần tử bán dẫn công suất cơ bản</w:t>
      </w:r>
    </w:p>
    <w:p w14:paraId="17B21493" w14:textId="77777777" w:rsidR="007E13E4" w:rsidRPr="00BA7DF7" w:rsidRDefault="0046389B" w:rsidP="00BA7DF7">
      <w:pPr>
        <w:pStyle w:val="ListParagraph"/>
        <w:rPr>
          <w:lang w:val="vi-VN"/>
        </w:rPr>
      </w:pPr>
      <w:r w:rsidRPr="00BA7DF7">
        <w:rPr>
          <w:lang w:val="vi-VN"/>
        </w:rPr>
        <w:t>Sin</w:t>
      </w:r>
      <w:r w:rsidR="00BA7DF7" w:rsidRPr="00BA7DF7">
        <w:rPr>
          <w:lang w:val="vi-VN"/>
        </w:rPr>
        <w:t>h viên nắm được nguyên lý,</w:t>
      </w:r>
      <w:r w:rsidRPr="00BA7DF7">
        <w:rPr>
          <w:lang w:val="vi-VN"/>
        </w:rPr>
        <w:t xml:space="preserve"> </w:t>
      </w:r>
      <w:r w:rsidR="00BA7DF7" w:rsidRPr="00BA7DF7">
        <w:rPr>
          <w:lang w:val="vi-VN"/>
        </w:rPr>
        <w:t>hoạt động và các biểu thức tính toán chính của các sơ đồ Bộ biến đổi điện tử công suất thông dụng (chỉnh lưu, nghịch lưu, băm xung áp…).</w:t>
      </w:r>
    </w:p>
    <w:p w14:paraId="25CC033A" w14:textId="77777777" w:rsidR="00B60C95" w:rsidRPr="007E13E4" w:rsidRDefault="002E2064" w:rsidP="002E2064">
      <w:pPr>
        <w:pStyle w:val="Heading3"/>
      </w:pPr>
      <w:r w:rsidRPr="002E2064">
        <w:t>4.</w:t>
      </w:r>
      <w:r w:rsidRPr="00BA7DF7">
        <w:t xml:space="preserve">2.2 </w:t>
      </w:r>
      <w:r w:rsidR="0046389B" w:rsidRPr="00196292">
        <w:t xml:space="preserve"> </w:t>
      </w:r>
      <w:r w:rsidR="007E13E4" w:rsidRPr="007E13E4">
        <w:t>Kỹ năng nâng cao</w:t>
      </w:r>
    </w:p>
    <w:p w14:paraId="1EA487E9" w14:textId="77777777" w:rsidR="00BA7DF7" w:rsidRPr="00BA7DF7" w:rsidRDefault="00BA7DF7" w:rsidP="00BA7DF7">
      <w:pPr>
        <w:pStyle w:val="ListParagraph"/>
        <w:rPr>
          <w:lang w:val="vi-VN"/>
        </w:rPr>
      </w:pPr>
      <w:r w:rsidRPr="00BA7DF7">
        <w:rPr>
          <w:lang w:val="vi-VN"/>
        </w:rPr>
        <w:t>Nắm được nguyên lý điều khiển cho các Bộ biến đổi điện tử công suất.</w:t>
      </w:r>
    </w:p>
    <w:p w14:paraId="28FEC632" w14:textId="77777777" w:rsidR="007E13E4" w:rsidRPr="002E2064" w:rsidRDefault="007E13E4" w:rsidP="00BA7DF7">
      <w:pPr>
        <w:pStyle w:val="ListParagraph"/>
        <w:rPr>
          <w:lang w:val="vi-VN"/>
        </w:rPr>
      </w:pPr>
      <w:r w:rsidRPr="002E2064">
        <w:rPr>
          <w:lang w:val="vi-VN"/>
        </w:rPr>
        <w:lastRenderedPageBreak/>
        <w:t>Sinh viên có khả năng phân tích</w:t>
      </w:r>
      <w:r w:rsidR="00953508" w:rsidRPr="00953508">
        <w:rPr>
          <w:lang w:val="vi-VN"/>
        </w:rPr>
        <w:t>,</w:t>
      </w:r>
      <w:r w:rsidRPr="002E2064">
        <w:rPr>
          <w:lang w:val="vi-VN"/>
        </w:rPr>
        <w:t xml:space="preserve"> </w:t>
      </w:r>
      <w:r w:rsidR="00953508" w:rsidRPr="00953508">
        <w:rPr>
          <w:lang w:val="vi-VN"/>
        </w:rPr>
        <w:t xml:space="preserve">mô phỏng, </w:t>
      </w:r>
      <w:r w:rsidRPr="002E2064">
        <w:rPr>
          <w:lang w:val="vi-VN"/>
        </w:rPr>
        <w:t>sửa chữa các Bộ biến đổi điện tử công suất cơ bản.</w:t>
      </w:r>
    </w:p>
    <w:p w14:paraId="510629C1" w14:textId="6E769A30" w:rsidR="00744C77" w:rsidRPr="00953508" w:rsidRDefault="00086EC8" w:rsidP="00086EC8">
      <w:pPr>
        <w:pStyle w:val="Heading1"/>
        <w:numPr>
          <w:ilvl w:val="0"/>
          <w:numId w:val="0"/>
        </w:numPr>
        <w:rPr>
          <w:lang w:val="vi-VN"/>
        </w:rPr>
      </w:pPr>
      <w:r>
        <w:t xml:space="preserve">5. </w:t>
      </w:r>
      <w:r w:rsidR="00BA09EA" w:rsidRPr="00953508">
        <w:rPr>
          <w:lang w:val="vi-VN"/>
        </w:rPr>
        <w:t>T</w:t>
      </w:r>
      <w:r w:rsidR="00744C77" w:rsidRPr="00953508">
        <w:rPr>
          <w:lang w:val="vi-VN"/>
        </w:rPr>
        <w:t>óm tắt nội dung học phần</w:t>
      </w:r>
    </w:p>
    <w:p w14:paraId="747CB6CA" w14:textId="77777777" w:rsidR="00744C77" w:rsidRPr="00953508" w:rsidRDefault="00196292" w:rsidP="00912168">
      <w:pPr>
        <w:rPr>
          <w:bCs/>
          <w:i/>
          <w:lang w:val="vi-VN"/>
        </w:rPr>
      </w:pPr>
      <w:r w:rsidRPr="00953508">
        <w:rPr>
          <w:lang w:val="vi-VN"/>
        </w:rPr>
        <w:t xml:space="preserve">Nội dung Học phần Điện tử công suất đề cập đến: </w:t>
      </w:r>
      <w:r w:rsidR="007E13E4" w:rsidRPr="00953508">
        <w:rPr>
          <w:lang w:val="vi-VN"/>
        </w:rPr>
        <w:t>Các khái niệ</w:t>
      </w:r>
      <w:r w:rsidRPr="00953508">
        <w:rPr>
          <w:lang w:val="vi-VN"/>
        </w:rPr>
        <w:t xml:space="preserve">m cơ bản – linh kiện trong ĐTCS và Ứng dụng của các Phần tử Điện tử công suất trong các Bộ biến đổi. Các bộ biến đổi cơ bản được đề cập đến trong Học phần bao gồm: </w:t>
      </w:r>
      <w:r w:rsidR="007E13E4" w:rsidRPr="00953508">
        <w:rPr>
          <w:lang w:val="vi-VN"/>
        </w:rPr>
        <w:t>Chỉnh lưu; Bộ biến đổi và khóa điện áp một chiều; Nghịch lưu – Biến tần; Bộ khóa và biến đổi điện áp xoay chiều</w:t>
      </w:r>
      <w:r w:rsidRPr="00953508">
        <w:rPr>
          <w:lang w:val="vi-VN"/>
        </w:rPr>
        <w:t>.</w:t>
      </w:r>
    </w:p>
    <w:p w14:paraId="6F7D4FE0" w14:textId="6FE34315" w:rsidR="00296F71" w:rsidRPr="00953508" w:rsidRDefault="00086EC8" w:rsidP="00086EC8">
      <w:pPr>
        <w:pStyle w:val="Heading1"/>
        <w:numPr>
          <w:ilvl w:val="0"/>
          <w:numId w:val="0"/>
        </w:numPr>
        <w:rPr>
          <w:lang w:val="vi-VN"/>
        </w:rPr>
      </w:pPr>
      <w:r>
        <w:t xml:space="preserve">6. </w:t>
      </w:r>
      <w:r w:rsidR="009540AF" w:rsidRPr="00953508">
        <w:rPr>
          <w:lang w:val="vi-VN"/>
        </w:rPr>
        <w:t>Cấu trúc nội dung học phần</w:t>
      </w:r>
    </w:p>
    <w:p w14:paraId="356E452D" w14:textId="77777777" w:rsidR="004A21C9" w:rsidRPr="0062313F" w:rsidRDefault="00BA7C39" w:rsidP="0062313F">
      <w:pPr>
        <w:rPr>
          <w:b/>
          <w:lang w:val="nl-NL"/>
        </w:rPr>
      </w:pPr>
      <w:r w:rsidRPr="0062313F">
        <w:rPr>
          <w:b/>
          <w:lang w:val="nl-NL"/>
        </w:rPr>
        <w:t>Bảng 1</w:t>
      </w:r>
      <w:r w:rsidR="004A21C9" w:rsidRPr="0062313F">
        <w:rPr>
          <w:b/>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250"/>
        <w:gridCol w:w="992"/>
        <w:gridCol w:w="1412"/>
      </w:tblGrid>
      <w:tr w:rsidR="001265BC" w:rsidRPr="003555B5" w14:paraId="32ABD813" w14:textId="77777777" w:rsidTr="0062313F">
        <w:trPr>
          <w:jc w:val="center"/>
        </w:trPr>
        <w:tc>
          <w:tcPr>
            <w:tcW w:w="9062" w:type="dxa"/>
            <w:gridSpan w:val="4"/>
            <w:tcBorders>
              <w:top w:val="single" w:sz="4" w:space="0" w:color="auto"/>
              <w:left w:val="single" w:sz="4" w:space="0" w:color="auto"/>
              <w:bottom w:val="single" w:sz="4" w:space="0" w:color="auto"/>
              <w:right w:val="single" w:sz="4" w:space="0" w:color="auto"/>
            </w:tcBorders>
          </w:tcPr>
          <w:p w14:paraId="6260B27A" w14:textId="77777777" w:rsidR="001265BC" w:rsidRPr="003555B5" w:rsidRDefault="001265BC" w:rsidP="00912168">
            <w:pPr>
              <w:pStyle w:val="Heading2"/>
              <w:rPr>
                <w:lang w:val="vi-VN"/>
              </w:rPr>
            </w:pPr>
            <w:r w:rsidRPr="003555B5">
              <w:t>6.1. Lý thuyết</w:t>
            </w:r>
          </w:p>
        </w:tc>
      </w:tr>
      <w:tr w:rsidR="00095A1D" w:rsidRPr="0017495F" w14:paraId="14B7A117" w14:textId="77777777" w:rsidTr="0017495F">
        <w:trPr>
          <w:jc w:val="center"/>
        </w:trPr>
        <w:tc>
          <w:tcPr>
            <w:tcW w:w="1408" w:type="dxa"/>
            <w:tcBorders>
              <w:top w:val="single" w:sz="4" w:space="0" w:color="auto"/>
            </w:tcBorders>
          </w:tcPr>
          <w:p w14:paraId="058D1E02" w14:textId="77777777" w:rsidR="003B73BB" w:rsidRPr="0017495F" w:rsidRDefault="00BA09EA" w:rsidP="0017495F">
            <w:pPr>
              <w:pStyle w:val="Table"/>
              <w:jc w:val="center"/>
              <w:rPr>
                <w:b/>
              </w:rPr>
            </w:pPr>
            <w:r w:rsidRPr="0017495F">
              <w:rPr>
                <w:b/>
              </w:rPr>
              <w:t>Đề mục</w:t>
            </w:r>
          </w:p>
        </w:tc>
        <w:tc>
          <w:tcPr>
            <w:tcW w:w="5250" w:type="dxa"/>
            <w:tcBorders>
              <w:top w:val="single" w:sz="4" w:space="0" w:color="auto"/>
            </w:tcBorders>
          </w:tcPr>
          <w:p w14:paraId="11C4E2AF" w14:textId="77777777" w:rsidR="003B73BB" w:rsidRPr="0017495F" w:rsidRDefault="003B73BB" w:rsidP="0017495F">
            <w:pPr>
              <w:pStyle w:val="Table"/>
              <w:jc w:val="center"/>
              <w:rPr>
                <w:b/>
                <w:lang w:val="vi-VN"/>
              </w:rPr>
            </w:pPr>
            <w:r w:rsidRPr="0017495F">
              <w:rPr>
                <w:b/>
                <w:lang w:val="vi-VN"/>
              </w:rPr>
              <w:t>Nội dung</w:t>
            </w:r>
          </w:p>
        </w:tc>
        <w:tc>
          <w:tcPr>
            <w:tcW w:w="992" w:type="dxa"/>
            <w:tcBorders>
              <w:top w:val="single" w:sz="4" w:space="0" w:color="auto"/>
            </w:tcBorders>
          </w:tcPr>
          <w:p w14:paraId="493910A4" w14:textId="77777777" w:rsidR="003B73BB" w:rsidRPr="0017495F" w:rsidRDefault="003B73BB" w:rsidP="0017495F">
            <w:pPr>
              <w:pStyle w:val="Table"/>
              <w:jc w:val="center"/>
              <w:rPr>
                <w:b/>
                <w:lang w:val="vi-VN"/>
              </w:rPr>
            </w:pPr>
            <w:r w:rsidRPr="0017495F">
              <w:rPr>
                <w:b/>
                <w:lang w:val="vi-VN"/>
              </w:rPr>
              <w:t>Số tiết</w:t>
            </w:r>
          </w:p>
        </w:tc>
        <w:tc>
          <w:tcPr>
            <w:tcW w:w="1412" w:type="dxa"/>
            <w:tcBorders>
              <w:top w:val="single" w:sz="4" w:space="0" w:color="auto"/>
            </w:tcBorders>
          </w:tcPr>
          <w:p w14:paraId="2D403ED8" w14:textId="77777777" w:rsidR="003B73BB" w:rsidRPr="0017495F" w:rsidRDefault="00EE3756" w:rsidP="0017495F">
            <w:pPr>
              <w:pStyle w:val="Table"/>
              <w:jc w:val="center"/>
              <w:rPr>
                <w:b/>
                <w:lang w:val="vi-VN"/>
              </w:rPr>
            </w:pPr>
            <w:r w:rsidRPr="0017495F">
              <w:rPr>
                <w:b/>
                <w:lang w:val="vi-VN"/>
              </w:rPr>
              <w:t>Mục tiêu</w:t>
            </w:r>
          </w:p>
        </w:tc>
      </w:tr>
      <w:tr w:rsidR="00120988" w:rsidRPr="003555B5" w14:paraId="5B90EF57" w14:textId="77777777" w:rsidTr="007A63E8">
        <w:trPr>
          <w:trHeight w:val="548"/>
          <w:jc w:val="center"/>
        </w:trPr>
        <w:tc>
          <w:tcPr>
            <w:tcW w:w="1408" w:type="dxa"/>
          </w:tcPr>
          <w:p w14:paraId="63ABA0CE" w14:textId="77777777" w:rsidR="00120988" w:rsidRDefault="00120988" w:rsidP="00120988">
            <w:pPr>
              <w:ind w:firstLine="0"/>
              <w:jc w:val="center"/>
            </w:pPr>
            <w:r>
              <w:t>1</w:t>
            </w:r>
          </w:p>
        </w:tc>
        <w:tc>
          <w:tcPr>
            <w:tcW w:w="5250" w:type="dxa"/>
          </w:tcPr>
          <w:p w14:paraId="4A44FA8B" w14:textId="77777777" w:rsidR="00120988" w:rsidRPr="00B944A7" w:rsidRDefault="00120988" w:rsidP="00120988">
            <w:pPr>
              <w:ind w:firstLine="0"/>
              <w:rPr>
                <w:b/>
              </w:rPr>
            </w:pPr>
            <w:r>
              <w:rPr>
                <w:b/>
              </w:rPr>
              <w:t>Chương 1: M</w:t>
            </w:r>
            <w:r w:rsidRPr="00B944A7">
              <w:rPr>
                <w:b/>
              </w:rPr>
              <w:t>ở</w:t>
            </w:r>
            <w:r>
              <w:rPr>
                <w:b/>
              </w:rPr>
              <w:t xml:space="preserve"> </w:t>
            </w:r>
            <w:r w:rsidRPr="00B944A7">
              <w:rPr>
                <w:b/>
              </w:rPr>
              <w:t>đầ</w:t>
            </w:r>
            <w:r>
              <w:rPr>
                <w:b/>
              </w:rPr>
              <w:t>u</w:t>
            </w:r>
          </w:p>
          <w:p w14:paraId="534C7C10" w14:textId="77777777" w:rsidR="00120988" w:rsidRDefault="00120988" w:rsidP="00120988">
            <w:pPr>
              <w:ind w:firstLine="0"/>
            </w:pPr>
            <w:r>
              <w:t>1.1 Kh</w:t>
            </w:r>
            <w:r w:rsidRPr="00B944A7">
              <w:t>á</w:t>
            </w:r>
            <w:r>
              <w:t>i ni</w:t>
            </w:r>
            <w:r w:rsidRPr="00B944A7">
              <w:t>ệ</w:t>
            </w:r>
            <w:r>
              <w:t>m chung: B</w:t>
            </w:r>
            <w:r w:rsidRPr="00B944A7">
              <w:t>ộ</w:t>
            </w:r>
            <w:r>
              <w:t xml:space="preserve"> bi</w:t>
            </w:r>
            <w:r w:rsidRPr="00B944A7">
              <w:t>ế</w:t>
            </w:r>
            <w:r>
              <w:t xml:space="preserve">n </w:t>
            </w:r>
            <w:r w:rsidRPr="00B944A7">
              <w:t>đổ</w:t>
            </w:r>
            <w:r>
              <w:t>i v</w:t>
            </w:r>
            <w:r w:rsidRPr="00B944A7">
              <w:t>à</w:t>
            </w:r>
            <w:r>
              <w:t xml:space="preserve"> khóa điện tử công suất</w:t>
            </w:r>
          </w:p>
          <w:p w14:paraId="38405C49" w14:textId="77777777" w:rsidR="00120988" w:rsidRDefault="00120988" w:rsidP="00120988">
            <w:pPr>
              <w:ind w:firstLine="0"/>
            </w:pPr>
            <w:r>
              <w:t xml:space="preserve">1.2 Các đại lượng cơ bản trong </w:t>
            </w:r>
            <w:r w:rsidRPr="00B944A7">
              <w:t>đ</w:t>
            </w:r>
            <w:r>
              <w:t>i</w:t>
            </w:r>
            <w:r w:rsidRPr="00B944A7">
              <w:t>ệ</w:t>
            </w:r>
            <w:r>
              <w:t>n t</w:t>
            </w:r>
            <w:r w:rsidRPr="00B944A7">
              <w:t>ử</w:t>
            </w:r>
            <w:r>
              <w:t xml:space="preserve"> c</w:t>
            </w:r>
            <w:r w:rsidRPr="00B944A7">
              <w:t>ô</w:t>
            </w:r>
            <w:r>
              <w:t>ng su</w:t>
            </w:r>
            <w:r w:rsidRPr="00B944A7">
              <w:t>ấ</w:t>
            </w:r>
            <w:r>
              <w:t>t</w:t>
            </w:r>
          </w:p>
          <w:p w14:paraId="18213AA2" w14:textId="77777777" w:rsidR="00120988" w:rsidRDefault="00120988" w:rsidP="00120988">
            <w:pPr>
              <w:ind w:firstLine="0"/>
            </w:pPr>
            <w:r>
              <w:t>a. Giá trị trung bình – hiệu dụng</w:t>
            </w:r>
          </w:p>
          <w:p w14:paraId="4DD311B9" w14:textId="77777777" w:rsidR="00120988" w:rsidRDefault="00120988" w:rsidP="00120988">
            <w:pPr>
              <w:ind w:firstLine="0"/>
            </w:pPr>
            <w:r>
              <w:t>b. Công suất – hệ số công suất</w:t>
            </w:r>
          </w:p>
          <w:p w14:paraId="355BBAE1" w14:textId="77777777" w:rsidR="00120988" w:rsidRDefault="00120988" w:rsidP="00120988">
            <w:pPr>
              <w:ind w:firstLine="0"/>
            </w:pPr>
            <w:r>
              <w:t>c. Fourier và hệ số méo dạng</w:t>
            </w:r>
          </w:p>
          <w:p w14:paraId="1B1D06F5" w14:textId="77777777" w:rsidR="00120988" w:rsidRDefault="00120988" w:rsidP="00120988">
            <w:pPr>
              <w:ind w:firstLine="0"/>
            </w:pPr>
            <w:r>
              <w:t>d. PP khảo sát:</w:t>
            </w:r>
          </w:p>
          <w:p w14:paraId="43A0A7D7" w14:textId="77777777" w:rsidR="00120988" w:rsidRDefault="00120988" w:rsidP="00120988">
            <w:pPr>
              <w:ind w:firstLine="0"/>
            </w:pPr>
            <w:r>
              <w:t xml:space="preserve">- Giải theo thời gian (dùng pt viphân hay </w:t>
            </w:r>
            <w:smartTag w:uri="urn:schemas-microsoft-com:office:smarttags" w:element="place">
              <w:r>
                <w:t>Laplace</w:t>
              </w:r>
            </w:smartTag>
            <w:r>
              <w:t>)</w:t>
            </w:r>
          </w:p>
          <w:p w14:paraId="0553BDD9" w14:textId="77777777" w:rsidR="00120988" w:rsidRDefault="00120988" w:rsidP="00120988">
            <w:pPr>
              <w:ind w:firstLine="0"/>
            </w:pPr>
            <w:r>
              <w:t>Ví dụ chỉnh lưu diod tải RL có diod phóng điện</w:t>
            </w:r>
          </w:p>
          <w:p w14:paraId="78A6E008" w14:textId="77777777" w:rsidR="00120988" w:rsidRDefault="00120988" w:rsidP="00120988">
            <w:pPr>
              <w:ind w:firstLine="0"/>
            </w:pPr>
            <w:r>
              <w:t>- Giải chu kỳ tựa xác lập</w:t>
            </w:r>
          </w:p>
          <w:p w14:paraId="34ED8792" w14:textId="77777777" w:rsidR="00120988" w:rsidRDefault="00120988" w:rsidP="00120988">
            <w:pPr>
              <w:ind w:firstLine="0"/>
            </w:pPr>
            <w:r>
              <w:t>- nguyên lý xếp chồng và tính toán gần đúng</w:t>
            </w:r>
          </w:p>
          <w:p w14:paraId="1776BED6" w14:textId="77777777" w:rsidR="00120988" w:rsidRDefault="00120988" w:rsidP="00120988">
            <w:pPr>
              <w:ind w:firstLine="0"/>
            </w:pPr>
            <w:r>
              <w:t>Ví dụ tính trị trung bình mạch điện với nguồn xung vuông</w:t>
            </w:r>
          </w:p>
          <w:p w14:paraId="4183E691" w14:textId="77777777" w:rsidR="00120988" w:rsidRDefault="00120988" w:rsidP="00120988">
            <w:pPr>
              <w:ind w:firstLine="0"/>
            </w:pPr>
            <w:r>
              <w:t>- mô phỏng dùng máy tính</w:t>
            </w:r>
          </w:p>
          <w:p w14:paraId="7C3125CF" w14:textId="77777777" w:rsidR="00120988" w:rsidRDefault="00120988" w:rsidP="00120988">
            <w:pPr>
              <w:ind w:firstLine="0"/>
            </w:pPr>
            <w:r>
              <w:t>- thực nghiệm</w:t>
            </w:r>
          </w:p>
          <w:p w14:paraId="04846DF0" w14:textId="77777777" w:rsidR="00120988" w:rsidRPr="0014717A" w:rsidRDefault="00120988" w:rsidP="00120988">
            <w:pPr>
              <w:ind w:firstLine="0"/>
            </w:pPr>
            <w:r>
              <w:t>1.3 T</w:t>
            </w:r>
            <w:r w:rsidRPr="0014717A">
              <w:t>í</w:t>
            </w:r>
            <w:r>
              <w:t>nh ch</w:t>
            </w:r>
            <w:r w:rsidRPr="0014717A">
              <w:t>ọ</w:t>
            </w:r>
            <w:r>
              <w:t>n linh ki</w:t>
            </w:r>
            <w:r w:rsidRPr="0014717A">
              <w:t>ệ</w:t>
            </w:r>
            <w:r>
              <w:t>n c</w:t>
            </w:r>
            <w:r w:rsidRPr="0014717A">
              <w:t>ô</w:t>
            </w:r>
            <w:r>
              <w:t>ng su</w:t>
            </w:r>
            <w:r w:rsidRPr="0014717A">
              <w:t>ấ</w:t>
            </w:r>
            <w:r>
              <w:t>t</w:t>
            </w:r>
          </w:p>
          <w:p w14:paraId="677A4DDA" w14:textId="77777777" w:rsidR="00120988" w:rsidRDefault="00120988" w:rsidP="00120988">
            <w:pPr>
              <w:ind w:firstLine="0"/>
            </w:pPr>
            <w:r>
              <w:t>- Định mức áp</w:t>
            </w:r>
          </w:p>
          <w:p w14:paraId="5A0990D7" w14:textId="77777777" w:rsidR="00120988" w:rsidRDefault="00120988" w:rsidP="00120988">
            <w:pPr>
              <w:ind w:firstLine="0"/>
            </w:pPr>
            <w:r>
              <w:t>- Phát nhiệt và định mức dòng</w:t>
            </w:r>
          </w:p>
          <w:p w14:paraId="3C06707B" w14:textId="77777777" w:rsidR="00120988" w:rsidRDefault="00120988" w:rsidP="00120988">
            <w:pPr>
              <w:ind w:firstLine="0"/>
            </w:pPr>
            <w:r>
              <w:t>1.4 B</w:t>
            </w:r>
            <w:r w:rsidRPr="00B944A7">
              <w:t>ả</w:t>
            </w:r>
            <w:r>
              <w:t>o v</w:t>
            </w:r>
            <w:r w:rsidRPr="00B944A7">
              <w:t>ệ</w:t>
            </w:r>
            <w:r>
              <w:t xml:space="preserve"> linh ki</w:t>
            </w:r>
            <w:r w:rsidRPr="00B944A7">
              <w:t>ệ</w:t>
            </w:r>
            <w:r>
              <w:t>n c</w:t>
            </w:r>
            <w:r w:rsidRPr="00B944A7">
              <w:t>ô</w:t>
            </w:r>
            <w:r>
              <w:t>ng su</w:t>
            </w:r>
            <w:r w:rsidRPr="00B944A7">
              <w:t>ấ</w:t>
            </w:r>
            <w:r>
              <w:t>t v</w:t>
            </w:r>
            <w:r w:rsidRPr="00B944A7">
              <w:t>à</w:t>
            </w:r>
            <w:r>
              <w:t xml:space="preserve"> b</w:t>
            </w:r>
            <w:r w:rsidRPr="00B944A7">
              <w:t>ộ</w:t>
            </w:r>
            <w:r>
              <w:t xml:space="preserve"> bi</w:t>
            </w:r>
            <w:r w:rsidRPr="00B944A7">
              <w:t>ế</w:t>
            </w:r>
            <w:r>
              <w:t xml:space="preserve">n </w:t>
            </w:r>
            <w:r w:rsidRPr="00B944A7">
              <w:t>đổ</w:t>
            </w:r>
            <w:r>
              <w:t>i</w:t>
            </w:r>
          </w:p>
          <w:p w14:paraId="5E15F97F" w14:textId="77777777" w:rsidR="00120988" w:rsidRDefault="00120988" w:rsidP="00120988">
            <w:pPr>
              <w:ind w:firstLine="0"/>
            </w:pPr>
            <w:r>
              <w:t>a. Bảo vệ dòng: dòng cực đại và quá tải</w:t>
            </w:r>
          </w:p>
          <w:p w14:paraId="0C115CAC" w14:textId="77777777" w:rsidR="00120988" w:rsidRDefault="00120988" w:rsidP="00120988">
            <w:pPr>
              <w:ind w:firstLine="0"/>
            </w:pPr>
            <w:r>
              <w:t>b. Bảo vệ quá áp</w:t>
            </w:r>
          </w:p>
          <w:p w14:paraId="111CFCAB" w14:textId="77777777" w:rsidR="00120988" w:rsidRPr="0014717A" w:rsidRDefault="00120988" w:rsidP="00120988">
            <w:pPr>
              <w:ind w:firstLine="0"/>
              <w:rPr>
                <w:color w:val="0000FF"/>
              </w:rPr>
            </w:pPr>
            <w:r>
              <w:rPr>
                <w:color w:val="0000FF"/>
              </w:rPr>
              <w:t xml:space="preserve">Lý thuyết 3 tiết </w:t>
            </w:r>
            <w:r w:rsidRPr="0014717A">
              <w:rPr>
                <w:color w:val="0000FF"/>
              </w:rPr>
              <w:t>Đọ</w:t>
            </w:r>
            <w:r>
              <w:rPr>
                <w:color w:val="0000FF"/>
              </w:rPr>
              <w:t>c th</w:t>
            </w:r>
            <w:r w:rsidRPr="0014717A">
              <w:rPr>
                <w:color w:val="0000FF"/>
              </w:rPr>
              <w:t>ê</w:t>
            </w:r>
            <w:r>
              <w:rPr>
                <w:color w:val="0000FF"/>
              </w:rPr>
              <w:t>m 4 ti</w:t>
            </w:r>
            <w:r w:rsidRPr="0014717A">
              <w:rPr>
                <w:color w:val="0000FF"/>
              </w:rPr>
              <w:t>ế</w:t>
            </w:r>
            <w:r>
              <w:rPr>
                <w:color w:val="0000FF"/>
              </w:rPr>
              <w:t>t, b</w:t>
            </w:r>
            <w:r w:rsidRPr="0014717A">
              <w:rPr>
                <w:color w:val="0000FF"/>
              </w:rPr>
              <w:t>à</w:t>
            </w:r>
            <w:r>
              <w:rPr>
                <w:color w:val="0000FF"/>
              </w:rPr>
              <w:t>i t</w:t>
            </w:r>
            <w:r w:rsidRPr="0014717A">
              <w:rPr>
                <w:color w:val="0000FF"/>
              </w:rPr>
              <w:t>ậ</w:t>
            </w:r>
            <w:r>
              <w:rPr>
                <w:color w:val="0000FF"/>
              </w:rPr>
              <w:t>p 1 ti</w:t>
            </w:r>
            <w:r w:rsidRPr="0014717A">
              <w:rPr>
                <w:color w:val="0000FF"/>
              </w:rPr>
              <w:t>ế</w:t>
            </w:r>
            <w:r>
              <w:rPr>
                <w:color w:val="0000FF"/>
              </w:rPr>
              <w:t xml:space="preserve">t </w:t>
            </w:r>
          </w:p>
        </w:tc>
        <w:tc>
          <w:tcPr>
            <w:tcW w:w="992" w:type="dxa"/>
            <w:vAlign w:val="center"/>
          </w:tcPr>
          <w:p w14:paraId="2015D8DB" w14:textId="77777777" w:rsidR="00120988" w:rsidRDefault="00120988" w:rsidP="00120988">
            <w:pPr>
              <w:ind w:firstLine="0"/>
              <w:jc w:val="center"/>
            </w:pPr>
            <w:r>
              <w:t>3</w:t>
            </w:r>
          </w:p>
        </w:tc>
        <w:tc>
          <w:tcPr>
            <w:tcW w:w="1412" w:type="dxa"/>
          </w:tcPr>
          <w:p w14:paraId="012D0DE6" w14:textId="77777777" w:rsidR="00120988" w:rsidRDefault="00120988" w:rsidP="00120988">
            <w:pPr>
              <w:ind w:firstLine="0"/>
              <w:jc w:val="center"/>
            </w:pPr>
            <w:r>
              <w:t>Bi</w:t>
            </w:r>
            <w:r w:rsidRPr="0014717A">
              <w:t>ế</w:t>
            </w:r>
            <w:r>
              <w:t>t t</w:t>
            </w:r>
            <w:r w:rsidRPr="0014717A">
              <w:t>í</w:t>
            </w:r>
            <w:r>
              <w:t>nh t</w:t>
            </w:r>
            <w:r w:rsidRPr="0014717A">
              <w:t>oán</w:t>
            </w:r>
            <w:r>
              <w:t xml:space="preserve"> m</w:t>
            </w:r>
            <w:r w:rsidRPr="0014717A">
              <w:t>ạ</w:t>
            </w:r>
            <w:r>
              <w:t xml:space="preserve">ch </w:t>
            </w:r>
            <w:r w:rsidRPr="0014717A">
              <w:t>Đ</w:t>
            </w:r>
            <w:r>
              <w:t>TCS</w:t>
            </w:r>
          </w:p>
          <w:p w14:paraId="387AD6D8" w14:textId="77777777" w:rsidR="00120988" w:rsidRPr="0014717A" w:rsidRDefault="00120988" w:rsidP="00120988">
            <w:pPr>
              <w:ind w:firstLine="0"/>
              <w:jc w:val="center"/>
            </w:pPr>
          </w:p>
        </w:tc>
      </w:tr>
      <w:tr w:rsidR="00120988" w:rsidRPr="003555B5" w14:paraId="48F82486" w14:textId="77777777" w:rsidTr="007A63E8">
        <w:trPr>
          <w:jc w:val="center"/>
        </w:trPr>
        <w:tc>
          <w:tcPr>
            <w:tcW w:w="1408" w:type="dxa"/>
          </w:tcPr>
          <w:p w14:paraId="623ABDDC" w14:textId="77777777" w:rsidR="00120988" w:rsidRDefault="00120988" w:rsidP="00120988">
            <w:pPr>
              <w:ind w:firstLine="0"/>
              <w:jc w:val="center"/>
            </w:pPr>
            <w:r>
              <w:t>2</w:t>
            </w:r>
          </w:p>
        </w:tc>
        <w:tc>
          <w:tcPr>
            <w:tcW w:w="5250" w:type="dxa"/>
          </w:tcPr>
          <w:p w14:paraId="02929849" w14:textId="77777777" w:rsidR="00120988" w:rsidRPr="00B944A7" w:rsidRDefault="00120988" w:rsidP="00120988">
            <w:pPr>
              <w:ind w:firstLine="0"/>
              <w:rPr>
                <w:b/>
              </w:rPr>
            </w:pPr>
            <w:r>
              <w:rPr>
                <w:b/>
              </w:rPr>
              <w:t>Chương 2: Linh ki</w:t>
            </w:r>
            <w:r w:rsidRPr="00B944A7">
              <w:rPr>
                <w:b/>
              </w:rPr>
              <w:t>ệ</w:t>
            </w:r>
            <w:r>
              <w:rPr>
                <w:b/>
              </w:rPr>
              <w:t xml:space="preserve">n </w:t>
            </w:r>
            <w:r w:rsidRPr="00B944A7">
              <w:rPr>
                <w:b/>
              </w:rPr>
              <w:t>đ</w:t>
            </w:r>
            <w:r>
              <w:rPr>
                <w:b/>
              </w:rPr>
              <w:t>i</w:t>
            </w:r>
            <w:r w:rsidRPr="00B944A7">
              <w:rPr>
                <w:b/>
              </w:rPr>
              <w:t>ệ</w:t>
            </w:r>
            <w:r>
              <w:rPr>
                <w:b/>
              </w:rPr>
              <w:t>n t</w:t>
            </w:r>
            <w:r w:rsidRPr="00B944A7">
              <w:rPr>
                <w:b/>
              </w:rPr>
              <w:t>ử</w:t>
            </w:r>
            <w:r>
              <w:rPr>
                <w:b/>
              </w:rPr>
              <w:t xml:space="preserve"> c</w:t>
            </w:r>
            <w:r w:rsidRPr="00B944A7">
              <w:rPr>
                <w:b/>
              </w:rPr>
              <w:t>ô</w:t>
            </w:r>
            <w:r>
              <w:rPr>
                <w:b/>
              </w:rPr>
              <w:t>ng su</w:t>
            </w:r>
            <w:r w:rsidRPr="00B944A7">
              <w:rPr>
                <w:b/>
              </w:rPr>
              <w:t>ấ</w:t>
            </w:r>
            <w:r>
              <w:rPr>
                <w:b/>
              </w:rPr>
              <w:t>t</w:t>
            </w:r>
          </w:p>
          <w:p w14:paraId="4CE8E98F" w14:textId="77777777" w:rsidR="00120988" w:rsidRDefault="00120988" w:rsidP="00120988">
            <w:pPr>
              <w:ind w:firstLine="0"/>
            </w:pPr>
            <w:r>
              <w:t>2.1 Diode công suất</w:t>
            </w:r>
          </w:p>
          <w:p w14:paraId="1E54DFE8" w14:textId="77777777" w:rsidR="00120988" w:rsidRDefault="00120988" w:rsidP="00120988">
            <w:pPr>
              <w:ind w:firstLine="0"/>
            </w:pPr>
            <w:r>
              <w:lastRenderedPageBreak/>
              <w:t>Các loại diode</w:t>
            </w:r>
          </w:p>
          <w:p w14:paraId="391E804D" w14:textId="77777777" w:rsidR="00120988" w:rsidRDefault="00120988" w:rsidP="00120988">
            <w:pPr>
              <w:ind w:firstLine="0"/>
            </w:pPr>
            <w:r>
              <w:t>2.2 Linh ki</w:t>
            </w:r>
            <w:r w:rsidRPr="00B944A7">
              <w:t>ệ</w:t>
            </w:r>
            <w:r>
              <w:t>n h</w:t>
            </w:r>
            <w:r w:rsidRPr="00B944A7">
              <w:t>ọ</w:t>
            </w:r>
            <w:r>
              <w:t xml:space="preserve"> transistor</w:t>
            </w:r>
          </w:p>
          <w:p w14:paraId="622CEC94" w14:textId="77777777" w:rsidR="00120988" w:rsidRDefault="00120988" w:rsidP="00120988">
            <w:pPr>
              <w:ind w:firstLine="0"/>
            </w:pPr>
            <w:r>
              <w:t>Các loại transistor</w:t>
            </w:r>
          </w:p>
          <w:p w14:paraId="707CC51A" w14:textId="77777777" w:rsidR="00120988" w:rsidRDefault="00120988" w:rsidP="00120988">
            <w:pPr>
              <w:ind w:firstLine="0"/>
            </w:pPr>
            <w:r>
              <w:tab/>
              <w:t>2.2.1 Đặc tính đóng ngắt BJT</w:t>
            </w:r>
          </w:p>
          <w:p w14:paraId="7DA26064" w14:textId="77777777" w:rsidR="00120988" w:rsidRDefault="00120988" w:rsidP="00120988">
            <w:pPr>
              <w:ind w:firstLine="0"/>
            </w:pPr>
            <w:r>
              <w:t>Thí nghiệm đóng ngắt BJT -&gt; tổn hao đóng ngắt</w:t>
            </w:r>
          </w:p>
          <w:p w14:paraId="5958D689" w14:textId="77777777" w:rsidR="00120988" w:rsidRDefault="00120988" w:rsidP="00120988">
            <w:pPr>
              <w:ind w:firstLine="0"/>
            </w:pPr>
            <w:r>
              <w:tab/>
              <w:t>2.2.2 mạch lái BJT</w:t>
            </w:r>
          </w:p>
          <w:p w14:paraId="402B2980" w14:textId="77777777" w:rsidR="00120988" w:rsidRDefault="00120988" w:rsidP="00120988">
            <w:pPr>
              <w:ind w:firstLine="0"/>
            </w:pPr>
            <w:r>
              <w:t>Dòng cực nền tối ưu – các nguyên lý lái BJT – ví dụ</w:t>
            </w:r>
          </w:p>
          <w:p w14:paraId="52E3E446" w14:textId="77777777" w:rsidR="00120988" w:rsidRDefault="00120988" w:rsidP="00120988">
            <w:pPr>
              <w:ind w:firstLine="0"/>
            </w:pPr>
            <w:r>
              <w:tab/>
              <w:t>2.2.3 MosFET, IGBT và mạch lái</w:t>
            </w:r>
          </w:p>
          <w:p w14:paraId="0BB923EE" w14:textId="77777777" w:rsidR="00120988" w:rsidRDefault="00120988" w:rsidP="00120988">
            <w:pPr>
              <w:ind w:firstLine="0"/>
            </w:pPr>
            <w:r>
              <w:t>Ưu điểm của linh kiện MOS – nguyên lý mạch lái – ví dụ</w:t>
            </w:r>
          </w:p>
          <w:p w14:paraId="58A41469" w14:textId="77777777" w:rsidR="00120988" w:rsidRDefault="00120988" w:rsidP="00120988">
            <w:pPr>
              <w:ind w:firstLine="0"/>
            </w:pPr>
            <w:r>
              <w:t>2.3 Linh ki</w:t>
            </w:r>
            <w:r w:rsidRPr="00B944A7">
              <w:t>ệ</w:t>
            </w:r>
            <w:r>
              <w:t>n h</w:t>
            </w:r>
            <w:r w:rsidRPr="00B944A7">
              <w:t>ọ</w:t>
            </w:r>
            <w:r>
              <w:t xml:space="preserve"> thyristor</w:t>
            </w:r>
          </w:p>
          <w:p w14:paraId="29AFEDC4" w14:textId="77777777" w:rsidR="00120988" w:rsidRDefault="00120988" w:rsidP="00120988">
            <w:pPr>
              <w:ind w:firstLine="0"/>
            </w:pPr>
            <w:r>
              <w:tab/>
              <w:t>2.3.1 Nguyên lý- cấu tạo SCR</w:t>
            </w:r>
          </w:p>
          <w:p w14:paraId="5D414813" w14:textId="77777777" w:rsidR="00120988" w:rsidRDefault="00120988" w:rsidP="00120988">
            <w:pPr>
              <w:ind w:firstLine="0"/>
            </w:pPr>
            <w:r>
              <w:tab/>
              <w:t>2.3.2 Đặc tính SCR</w:t>
            </w:r>
          </w:p>
          <w:p w14:paraId="2C76F2DF" w14:textId="77777777" w:rsidR="00120988" w:rsidRDefault="00120988" w:rsidP="00120988">
            <w:pPr>
              <w:ind w:firstLine="0"/>
            </w:pPr>
            <w:r>
              <w:t>Đặc tính V – A; khái niệm về đặc tính dóng ngắt; đặc tính cổng</w:t>
            </w:r>
          </w:p>
          <w:p w14:paraId="6A50130D" w14:textId="77777777" w:rsidR="00120988" w:rsidRDefault="00120988" w:rsidP="00120988">
            <w:pPr>
              <w:ind w:firstLine="0"/>
            </w:pPr>
            <w:r>
              <w:tab/>
              <w:t>2.3.3 Các linh kiện khác trong họ thyristor</w:t>
            </w:r>
          </w:p>
          <w:p w14:paraId="1CF7C2D9" w14:textId="77777777" w:rsidR="00120988" w:rsidRDefault="00120988" w:rsidP="00120988">
            <w:pPr>
              <w:ind w:firstLine="0"/>
            </w:pPr>
            <w:r>
              <w:t>TRIAC; giới thiệu GTO – LASCR – linh kiện mới</w:t>
            </w:r>
          </w:p>
          <w:p w14:paraId="67FAD29A" w14:textId="77777777" w:rsidR="00120988" w:rsidRDefault="00120988" w:rsidP="00120988">
            <w:pPr>
              <w:ind w:firstLine="0"/>
            </w:pPr>
            <w:r>
              <w:tab/>
              <w:t xml:space="preserve">2.3.4 Mạch lái SCR </w:t>
            </w:r>
          </w:p>
          <w:p w14:paraId="1C6E3AA2" w14:textId="77777777" w:rsidR="00120988" w:rsidRDefault="00120988" w:rsidP="00120988">
            <w:pPr>
              <w:ind w:firstLine="0"/>
            </w:pPr>
            <w:r>
              <w:t>Nguyên lý mạch lái SCR – ví dụ</w:t>
            </w:r>
          </w:p>
          <w:p w14:paraId="4BCC26C7" w14:textId="77777777" w:rsidR="00120988" w:rsidRDefault="00120988" w:rsidP="00120988">
            <w:pPr>
              <w:ind w:firstLine="0"/>
            </w:pPr>
            <w:r>
              <w:tab/>
              <w:t>2.3.5 Kh</w:t>
            </w:r>
            <w:r w:rsidRPr="0014717A">
              <w:t>á</w:t>
            </w:r>
            <w:r>
              <w:t>i ni</w:t>
            </w:r>
            <w:r w:rsidRPr="0014717A">
              <w:t>ệ</w:t>
            </w:r>
            <w:r>
              <w:t>m mạch tắt SCR (bỏ)</w:t>
            </w:r>
          </w:p>
          <w:p w14:paraId="71F87688" w14:textId="77777777" w:rsidR="00120988" w:rsidRPr="0014717A" w:rsidRDefault="00120988" w:rsidP="00120988">
            <w:pPr>
              <w:ind w:firstLine="0"/>
            </w:pPr>
            <w:r>
              <w:rPr>
                <w:color w:val="0000FF"/>
              </w:rPr>
              <w:t xml:space="preserve">Lý thuyết 3 tiết </w:t>
            </w:r>
            <w:r w:rsidRPr="0014717A">
              <w:rPr>
                <w:color w:val="0000FF"/>
              </w:rPr>
              <w:t>Đọ</w:t>
            </w:r>
            <w:r>
              <w:rPr>
                <w:color w:val="0000FF"/>
              </w:rPr>
              <w:t>c th</w:t>
            </w:r>
            <w:r w:rsidRPr="0014717A">
              <w:rPr>
                <w:color w:val="0000FF"/>
              </w:rPr>
              <w:t>ê</w:t>
            </w:r>
            <w:r>
              <w:rPr>
                <w:color w:val="0000FF"/>
              </w:rPr>
              <w:t>m 4 ti</w:t>
            </w:r>
            <w:r w:rsidRPr="0014717A">
              <w:rPr>
                <w:color w:val="0000FF"/>
              </w:rPr>
              <w:t>ế</w:t>
            </w:r>
            <w:r>
              <w:rPr>
                <w:color w:val="0000FF"/>
              </w:rPr>
              <w:t>t</w:t>
            </w:r>
          </w:p>
        </w:tc>
        <w:tc>
          <w:tcPr>
            <w:tcW w:w="992" w:type="dxa"/>
            <w:vAlign w:val="center"/>
          </w:tcPr>
          <w:p w14:paraId="63E8423B" w14:textId="77777777" w:rsidR="00120988" w:rsidRDefault="00120988" w:rsidP="00120988">
            <w:pPr>
              <w:ind w:firstLine="0"/>
              <w:jc w:val="center"/>
            </w:pPr>
            <w:r>
              <w:lastRenderedPageBreak/>
              <w:t>3</w:t>
            </w:r>
          </w:p>
        </w:tc>
        <w:tc>
          <w:tcPr>
            <w:tcW w:w="1412" w:type="dxa"/>
          </w:tcPr>
          <w:p w14:paraId="6041B0F7" w14:textId="77777777" w:rsidR="00120988" w:rsidRDefault="00120988" w:rsidP="00120988">
            <w:pPr>
              <w:ind w:firstLine="0"/>
              <w:jc w:val="center"/>
            </w:pPr>
            <w:r>
              <w:t>Ph</w:t>
            </w:r>
            <w:r w:rsidRPr="00714B4C">
              <w:t>â</w:t>
            </w:r>
            <w:r>
              <w:t>n bi</w:t>
            </w:r>
            <w:r w:rsidRPr="00714B4C">
              <w:t>ệ</w:t>
            </w:r>
            <w:r>
              <w:t>t v</w:t>
            </w:r>
            <w:r w:rsidRPr="00714B4C">
              <w:t>à</w:t>
            </w:r>
            <w:r>
              <w:t xml:space="preserve"> s</w:t>
            </w:r>
            <w:r w:rsidRPr="00714B4C">
              <w:t>ử</w:t>
            </w:r>
            <w:r>
              <w:t xml:space="preserve"> d</w:t>
            </w:r>
            <w:r w:rsidRPr="00714B4C">
              <w:t>ụ</w:t>
            </w:r>
            <w:r>
              <w:t xml:space="preserve">ng </w:t>
            </w:r>
            <w:r w:rsidRPr="00714B4C">
              <w:lastRenderedPageBreak/>
              <w:t>đượ</w:t>
            </w:r>
            <w:r>
              <w:t>c linh ki</w:t>
            </w:r>
            <w:r w:rsidRPr="00714B4C">
              <w:t>ệ</w:t>
            </w:r>
            <w:r>
              <w:t xml:space="preserve">n </w:t>
            </w:r>
            <w:r w:rsidRPr="00714B4C">
              <w:t>Đ</w:t>
            </w:r>
            <w:r>
              <w:t xml:space="preserve">TCS </w:t>
            </w:r>
          </w:p>
          <w:p w14:paraId="532EE446" w14:textId="77777777" w:rsidR="00120988" w:rsidRDefault="00120988" w:rsidP="00120988">
            <w:pPr>
              <w:ind w:firstLine="0"/>
              <w:jc w:val="center"/>
            </w:pPr>
          </w:p>
        </w:tc>
      </w:tr>
      <w:tr w:rsidR="00120988" w:rsidRPr="003555B5" w14:paraId="106D2A74" w14:textId="77777777" w:rsidTr="007A63E8">
        <w:trPr>
          <w:jc w:val="center"/>
        </w:trPr>
        <w:tc>
          <w:tcPr>
            <w:tcW w:w="1408" w:type="dxa"/>
          </w:tcPr>
          <w:p w14:paraId="729E1360" w14:textId="77777777" w:rsidR="00120988" w:rsidRDefault="00120988" w:rsidP="00120988">
            <w:pPr>
              <w:ind w:firstLine="0"/>
              <w:jc w:val="center"/>
            </w:pPr>
            <w:r>
              <w:lastRenderedPageBreak/>
              <w:t>3,4</w:t>
            </w:r>
          </w:p>
        </w:tc>
        <w:tc>
          <w:tcPr>
            <w:tcW w:w="5250" w:type="dxa"/>
          </w:tcPr>
          <w:p w14:paraId="355A3CE4" w14:textId="77777777" w:rsidR="00120988" w:rsidRDefault="00120988" w:rsidP="00120988">
            <w:pPr>
              <w:ind w:firstLine="0"/>
              <w:rPr>
                <w:b/>
              </w:rPr>
            </w:pPr>
            <w:r>
              <w:rPr>
                <w:b/>
              </w:rPr>
              <w:t>Chương 3: Bộ biến đổi (BBĐ) điều khiển pha</w:t>
            </w:r>
          </w:p>
          <w:p w14:paraId="61DEC9C6" w14:textId="77777777" w:rsidR="00120988" w:rsidRDefault="00120988" w:rsidP="00120988">
            <w:pPr>
              <w:ind w:firstLine="0"/>
            </w:pPr>
            <w:r>
              <w:t>3</w:t>
            </w:r>
            <w:r w:rsidRPr="002359AA">
              <w:t xml:space="preserve">.1 </w:t>
            </w:r>
            <w:r>
              <w:t xml:space="preserve">Chỉnh lưu diode </w:t>
            </w:r>
          </w:p>
          <w:p w14:paraId="3AEF8DB1" w14:textId="77777777" w:rsidR="00120988" w:rsidRDefault="00120988" w:rsidP="00120988">
            <w:pPr>
              <w:ind w:firstLine="0"/>
            </w:pPr>
            <w:r>
              <w:t>3.2 Nguyên lý điều khiển</w:t>
            </w:r>
            <w:r w:rsidR="00276454">
              <w:t xml:space="preserve"> xung</w:t>
            </w:r>
            <w:r>
              <w:t xml:space="preserve"> pha</w:t>
            </w:r>
          </w:p>
          <w:p w14:paraId="131B9433" w14:textId="77777777" w:rsidR="00120988" w:rsidRDefault="00120988" w:rsidP="00120988">
            <w:pPr>
              <w:ind w:firstLine="0"/>
            </w:pPr>
            <w:r>
              <w:t>3.3 Điều khiển pha áp xoay chiều</w:t>
            </w:r>
          </w:p>
          <w:p w14:paraId="2411144A" w14:textId="77777777" w:rsidR="00120988" w:rsidRDefault="00120988" w:rsidP="00120988">
            <w:pPr>
              <w:ind w:firstLine="0"/>
            </w:pPr>
            <w:r>
              <w:t>3.4 Chỉnh lưu điều khiển pha</w:t>
            </w:r>
          </w:p>
          <w:p w14:paraId="3E44115B" w14:textId="77777777" w:rsidR="00120988" w:rsidRDefault="00120988" w:rsidP="00120988">
            <w:pPr>
              <w:ind w:firstLine="0"/>
            </w:pPr>
            <w:r>
              <w:tab/>
              <w:t>3.3.1 Khảo sát sơ đồ 1 pha tải R, RL, RE, tải dòng liên tục</w:t>
            </w:r>
          </w:p>
          <w:p w14:paraId="545AABEB" w14:textId="77777777" w:rsidR="00120988" w:rsidRDefault="00120988" w:rsidP="00120988">
            <w:pPr>
              <w:ind w:firstLine="0"/>
            </w:pPr>
            <w:r>
              <w:tab/>
              <w:t>3.3.2 Khảo sát sơ đồ hình tải m pha dòng liên tục</w:t>
            </w:r>
          </w:p>
          <w:p w14:paraId="35824ABC" w14:textId="77777777" w:rsidR="00120988" w:rsidRDefault="00120988" w:rsidP="00120988">
            <w:pPr>
              <w:ind w:firstLine="0"/>
            </w:pPr>
            <w:r>
              <w:tab/>
              <w:t>3.3.3 Khảo sát sơ đồ cầu 3 pha tải R, tải dòng liên tục</w:t>
            </w:r>
          </w:p>
          <w:p w14:paraId="6279EB82" w14:textId="77777777" w:rsidR="00120988" w:rsidRDefault="00120988" w:rsidP="00120988">
            <w:pPr>
              <w:ind w:firstLine="0"/>
            </w:pPr>
            <w:r>
              <w:tab/>
              <w:t>3.3.4 Khảo sát sơ đồ điều khiển không hoàn toàn (đọc ở nhà)</w:t>
            </w:r>
          </w:p>
          <w:p w14:paraId="7A4CB290" w14:textId="77777777" w:rsidR="00120988" w:rsidRDefault="00120988" w:rsidP="00120988">
            <w:pPr>
              <w:ind w:firstLine="0"/>
            </w:pPr>
            <w:r>
              <w:tab/>
              <w:t>3.3.5 Công suất và HSCS của chỉnh lưu điều khiển pha</w:t>
            </w:r>
          </w:p>
          <w:p w14:paraId="6B6B446F" w14:textId="77777777" w:rsidR="00120988" w:rsidRDefault="00120988" w:rsidP="00120988">
            <w:pPr>
              <w:ind w:firstLine="0"/>
            </w:pPr>
            <w:r>
              <w:t>3</w:t>
            </w:r>
            <w:r w:rsidRPr="001235E6">
              <w:t>.</w:t>
            </w:r>
            <w:r>
              <w:t>5</w:t>
            </w:r>
            <w:r w:rsidRPr="001235E6">
              <w:t xml:space="preserve"> </w:t>
            </w:r>
            <w:r>
              <w:t xml:space="preserve">Mạch phát xung </w:t>
            </w:r>
            <w:r w:rsidRPr="00714B4C">
              <w:t>đ</w:t>
            </w:r>
            <w:r>
              <w:t>i</w:t>
            </w:r>
            <w:r w:rsidRPr="00714B4C">
              <w:t>ề</w:t>
            </w:r>
            <w:r>
              <w:t>u khi</w:t>
            </w:r>
            <w:r w:rsidRPr="00714B4C">
              <w:t>ể</w:t>
            </w:r>
            <w:r>
              <w:t>n pha (đọc ở nhà)</w:t>
            </w:r>
          </w:p>
          <w:p w14:paraId="0D2D3590" w14:textId="77777777" w:rsidR="00120988" w:rsidRDefault="00120988" w:rsidP="00120988">
            <w:pPr>
              <w:ind w:firstLine="0"/>
            </w:pPr>
            <w:r>
              <w:lastRenderedPageBreak/>
              <w:t xml:space="preserve">Nguyên lý phát xung, KS sơ đồ phát xung DK chỉnh lưu 1 pha </w:t>
            </w:r>
          </w:p>
          <w:p w14:paraId="1A6C83B2" w14:textId="77777777" w:rsidR="00120988" w:rsidRDefault="00120988" w:rsidP="00120988">
            <w:pPr>
              <w:ind w:firstLine="0"/>
            </w:pPr>
            <w:r>
              <w:t>3.6 Ứng dụng (</w:t>
            </w:r>
            <w:r w:rsidR="00276454">
              <w:t>Tự đọc</w:t>
            </w:r>
            <w:r>
              <w:t>)</w:t>
            </w:r>
          </w:p>
          <w:p w14:paraId="500507D9" w14:textId="77777777" w:rsidR="00120988" w:rsidRPr="00714B4C" w:rsidRDefault="00120988" w:rsidP="00120988">
            <w:pPr>
              <w:ind w:firstLine="0"/>
              <w:rPr>
                <w:color w:val="0000FF"/>
              </w:rPr>
            </w:pPr>
            <w:r>
              <w:rPr>
                <w:color w:val="0000FF"/>
              </w:rPr>
              <w:t xml:space="preserve">LT 6 tiết </w:t>
            </w:r>
            <w:r w:rsidRPr="0014717A">
              <w:rPr>
                <w:color w:val="0000FF"/>
              </w:rPr>
              <w:t>Đọ</w:t>
            </w:r>
            <w:r>
              <w:rPr>
                <w:color w:val="0000FF"/>
              </w:rPr>
              <w:t>c th</w:t>
            </w:r>
            <w:r w:rsidRPr="0014717A">
              <w:rPr>
                <w:color w:val="0000FF"/>
              </w:rPr>
              <w:t>ê</w:t>
            </w:r>
            <w:r>
              <w:rPr>
                <w:color w:val="0000FF"/>
              </w:rPr>
              <w:t>m 4 ti</w:t>
            </w:r>
            <w:r w:rsidRPr="0014717A">
              <w:rPr>
                <w:color w:val="0000FF"/>
              </w:rPr>
              <w:t>ế</w:t>
            </w:r>
            <w:r>
              <w:rPr>
                <w:color w:val="0000FF"/>
              </w:rPr>
              <w:t>t, l</w:t>
            </w:r>
            <w:r w:rsidRPr="00714B4C">
              <w:rPr>
                <w:color w:val="0000FF"/>
              </w:rPr>
              <w:t>à</w:t>
            </w:r>
            <w:r>
              <w:rPr>
                <w:color w:val="0000FF"/>
              </w:rPr>
              <w:t>m b</w:t>
            </w:r>
            <w:r w:rsidRPr="00714B4C">
              <w:rPr>
                <w:color w:val="0000FF"/>
              </w:rPr>
              <w:t>à</w:t>
            </w:r>
            <w:r>
              <w:rPr>
                <w:color w:val="0000FF"/>
              </w:rPr>
              <w:t>i t</w:t>
            </w:r>
            <w:r w:rsidRPr="00714B4C">
              <w:rPr>
                <w:color w:val="0000FF"/>
              </w:rPr>
              <w:t>ậ</w:t>
            </w:r>
            <w:r>
              <w:rPr>
                <w:color w:val="0000FF"/>
              </w:rPr>
              <w:t>p 2</w:t>
            </w:r>
          </w:p>
        </w:tc>
        <w:tc>
          <w:tcPr>
            <w:tcW w:w="992" w:type="dxa"/>
            <w:vAlign w:val="center"/>
          </w:tcPr>
          <w:p w14:paraId="6C0AF4E8" w14:textId="77777777" w:rsidR="00120988" w:rsidRDefault="00120988" w:rsidP="00120988">
            <w:pPr>
              <w:ind w:firstLine="0"/>
              <w:jc w:val="center"/>
            </w:pPr>
            <w:r>
              <w:lastRenderedPageBreak/>
              <w:t>6</w:t>
            </w:r>
          </w:p>
        </w:tc>
        <w:tc>
          <w:tcPr>
            <w:tcW w:w="1412" w:type="dxa"/>
          </w:tcPr>
          <w:p w14:paraId="7B6269C1" w14:textId="77777777" w:rsidR="00120988" w:rsidRDefault="00120988" w:rsidP="00120988">
            <w:pPr>
              <w:ind w:firstLine="0"/>
              <w:jc w:val="center"/>
            </w:pPr>
            <w:r>
              <w:t>T</w:t>
            </w:r>
            <w:r w:rsidRPr="00E23DB9">
              <w:t>í</w:t>
            </w:r>
            <w:r>
              <w:t>nh t</w:t>
            </w:r>
            <w:r w:rsidRPr="00E23DB9">
              <w:t>oán</w:t>
            </w:r>
            <w:r>
              <w:t xml:space="preserve"> m</w:t>
            </w:r>
            <w:r w:rsidRPr="00E23DB9">
              <w:t>ạ</w:t>
            </w:r>
            <w:r>
              <w:t xml:space="preserve">ch </w:t>
            </w:r>
            <w:r w:rsidRPr="00E23DB9">
              <w:t>độ</w:t>
            </w:r>
            <w:r>
              <w:t>ng l</w:t>
            </w:r>
            <w:r w:rsidRPr="00E23DB9">
              <w:t>ự</w:t>
            </w:r>
            <w:r>
              <w:t>c, thi</w:t>
            </w:r>
            <w:r w:rsidRPr="00E23DB9">
              <w:t>ế</w:t>
            </w:r>
            <w:r>
              <w:t>t k</w:t>
            </w:r>
            <w:r w:rsidRPr="00E23DB9">
              <w:t>ế</w:t>
            </w:r>
            <w:r>
              <w:t xml:space="preserve"> BB</w:t>
            </w:r>
            <w:r w:rsidRPr="00E23DB9">
              <w:t>Đ</w:t>
            </w:r>
          </w:p>
          <w:p w14:paraId="09800C86" w14:textId="77777777" w:rsidR="00120988" w:rsidRPr="00E23DB9" w:rsidRDefault="00120988" w:rsidP="00120988">
            <w:pPr>
              <w:ind w:firstLine="0"/>
              <w:jc w:val="center"/>
            </w:pPr>
          </w:p>
        </w:tc>
      </w:tr>
      <w:tr w:rsidR="00120988" w:rsidRPr="0062313F" w14:paraId="19DF85FF" w14:textId="77777777" w:rsidTr="007A63E8">
        <w:trPr>
          <w:jc w:val="center"/>
        </w:trPr>
        <w:tc>
          <w:tcPr>
            <w:tcW w:w="1408" w:type="dxa"/>
          </w:tcPr>
          <w:p w14:paraId="47025957" w14:textId="77777777" w:rsidR="00120988" w:rsidRDefault="00120988" w:rsidP="00120988">
            <w:pPr>
              <w:ind w:firstLine="0"/>
              <w:jc w:val="center"/>
            </w:pPr>
            <w:r>
              <w:t>5,6,7</w:t>
            </w:r>
          </w:p>
        </w:tc>
        <w:tc>
          <w:tcPr>
            <w:tcW w:w="5250" w:type="dxa"/>
          </w:tcPr>
          <w:p w14:paraId="402A3719" w14:textId="77777777" w:rsidR="00120988" w:rsidRDefault="00120988" w:rsidP="00120988">
            <w:pPr>
              <w:ind w:firstLine="0"/>
              <w:rPr>
                <w:b/>
              </w:rPr>
            </w:pPr>
            <w:r>
              <w:rPr>
                <w:b/>
              </w:rPr>
              <w:t>Chương 4: Bộ biến đổi (BBĐ) áp một chiều</w:t>
            </w:r>
          </w:p>
          <w:p w14:paraId="2E90816A" w14:textId="77777777" w:rsidR="00120988" w:rsidRDefault="00120988" w:rsidP="00120988">
            <w:pPr>
              <w:ind w:firstLine="0"/>
            </w:pPr>
            <w:r>
              <w:t>4.1 BBĐ áp một chiều dạng Forward tải RLE</w:t>
            </w:r>
          </w:p>
          <w:p w14:paraId="78C19659" w14:textId="77777777" w:rsidR="00120988" w:rsidRDefault="00120988" w:rsidP="00120988">
            <w:pPr>
              <w:ind w:firstLine="0"/>
            </w:pPr>
            <w:r>
              <w:tab/>
              <w:t>4.1.1 Khảo sát sơ đồ làm việc 1 phần tư mặt phẳng tải</w:t>
            </w:r>
          </w:p>
          <w:p w14:paraId="35B1C22E" w14:textId="77777777" w:rsidR="00120988" w:rsidRDefault="00120988" w:rsidP="00120988">
            <w:pPr>
              <w:ind w:firstLine="0"/>
            </w:pPr>
            <w:r>
              <w:tab/>
              <w:t>4.1.2 Khảo sát sơ đồ làm việc 2 và 4 phần tư mặt phẳng tải</w:t>
            </w:r>
          </w:p>
          <w:p w14:paraId="7F731D46" w14:textId="77777777" w:rsidR="00120988" w:rsidRDefault="00120988" w:rsidP="00120988">
            <w:pPr>
              <w:ind w:firstLine="0"/>
            </w:pPr>
            <w:r>
              <w:tab/>
              <w:t xml:space="preserve">4.1.4 Mạch lọc </w:t>
            </w:r>
            <w:r w:rsidR="00276454">
              <w:t>đầu ra</w:t>
            </w:r>
          </w:p>
          <w:p w14:paraId="7E36F9F7" w14:textId="77777777" w:rsidR="00120988" w:rsidRDefault="00120988" w:rsidP="00120988">
            <w:pPr>
              <w:ind w:firstLine="0"/>
            </w:pPr>
            <w:r>
              <w:t>4.2 Khảo sát BBĐ áp một chiều dạng Flyback (</w:t>
            </w:r>
            <w:r w:rsidR="00276454">
              <w:t>Tự đọc</w:t>
            </w:r>
            <w:r>
              <w:t xml:space="preserve">) </w:t>
            </w:r>
          </w:p>
          <w:p w14:paraId="1E207C88" w14:textId="77777777" w:rsidR="00120988" w:rsidRDefault="00120988" w:rsidP="00120988">
            <w:pPr>
              <w:ind w:firstLine="0"/>
            </w:pPr>
            <w:r>
              <w:tab/>
              <w:t>4.2.1 Các sơ đồ</w:t>
            </w:r>
            <w:r w:rsidR="00276454">
              <w:t xml:space="preserve"> </w:t>
            </w:r>
            <w:r>
              <w:t>BBĐ đ</w:t>
            </w:r>
            <w:r w:rsidR="00276454">
              <w:t>ả</w:t>
            </w:r>
            <w:r>
              <w:t>o cực tính, BBĐ có BA cách ly</w:t>
            </w:r>
          </w:p>
          <w:p w14:paraId="5F56345D" w14:textId="77777777" w:rsidR="00120988" w:rsidRDefault="00120988" w:rsidP="00120988">
            <w:pPr>
              <w:ind w:firstLine="0"/>
            </w:pPr>
            <w:r>
              <w:t>4.3 Mạch ĐK BBĐ</w:t>
            </w:r>
          </w:p>
          <w:p w14:paraId="0923AE27" w14:textId="77777777" w:rsidR="00120988" w:rsidRDefault="00120988" w:rsidP="00120988">
            <w:pPr>
              <w:ind w:firstLine="0"/>
            </w:pPr>
            <w:r>
              <w:t>4.4 Mạch c</w:t>
            </w:r>
            <w:r w:rsidRPr="00714B4C">
              <w:t>ả</w:t>
            </w:r>
            <w:r>
              <w:t>i thi</w:t>
            </w:r>
            <w:r w:rsidRPr="00714B4C">
              <w:t>ệ</w:t>
            </w:r>
            <w:r>
              <w:t>n HSCS c</w:t>
            </w:r>
            <w:r w:rsidRPr="00714B4C">
              <w:t>ủ</w:t>
            </w:r>
            <w:r>
              <w:t>a b</w:t>
            </w:r>
            <w:r w:rsidRPr="00714B4C">
              <w:t>ộ</w:t>
            </w:r>
            <w:r>
              <w:t xml:space="preserve"> ch</w:t>
            </w:r>
            <w:r w:rsidRPr="00714B4C">
              <w:t>ỉ</w:t>
            </w:r>
            <w:r>
              <w:t>nh l</w:t>
            </w:r>
            <w:r w:rsidRPr="00714B4C">
              <w:t>ư</w:t>
            </w:r>
            <w:r>
              <w:t>u diod</w:t>
            </w:r>
          </w:p>
          <w:p w14:paraId="38DCC3E4" w14:textId="77777777" w:rsidR="00120988" w:rsidRDefault="00120988" w:rsidP="00120988">
            <w:pPr>
              <w:ind w:firstLine="0"/>
            </w:pPr>
            <w:r>
              <w:t>4.5 Ứng dụng (đọc ở nhà)</w:t>
            </w:r>
          </w:p>
          <w:p w14:paraId="0853E4BD" w14:textId="77777777" w:rsidR="00120988" w:rsidRPr="00ED2AC1" w:rsidRDefault="00120988" w:rsidP="00120988">
            <w:pPr>
              <w:ind w:firstLine="0"/>
              <w:rPr>
                <w:color w:val="0000FF"/>
              </w:rPr>
            </w:pPr>
            <w:r w:rsidRPr="00ED2AC1">
              <w:rPr>
                <w:color w:val="0000FF"/>
              </w:rPr>
              <w:t>Đọ</w:t>
            </w:r>
            <w:r>
              <w:rPr>
                <w:color w:val="0000FF"/>
              </w:rPr>
              <w:t>c th</w:t>
            </w:r>
            <w:r w:rsidRPr="00ED2AC1">
              <w:rPr>
                <w:color w:val="0000FF"/>
              </w:rPr>
              <w:t>ê</w:t>
            </w:r>
            <w:r>
              <w:rPr>
                <w:color w:val="0000FF"/>
              </w:rPr>
              <w:t>m 6 ti</w:t>
            </w:r>
            <w:r w:rsidRPr="00ED2AC1">
              <w:rPr>
                <w:color w:val="0000FF"/>
              </w:rPr>
              <w:t>ế</w:t>
            </w:r>
            <w:r>
              <w:rPr>
                <w:color w:val="0000FF"/>
              </w:rPr>
              <w:t>t, b</w:t>
            </w:r>
            <w:r w:rsidRPr="00ED2AC1">
              <w:rPr>
                <w:color w:val="0000FF"/>
              </w:rPr>
              <w:t>à</w:t>
            </w:r>
            <w:r>
              <w:rPr>
                <w:color w:val="0000FF"/>
              </w:rPr>
              <w:t>i t</w:t>
            </w:r>
            <w:r w:rsidRPr="00ED2AC1">
              <w:rPr>
                <w:color w:val="0000FF"/>
              </w:rPr>
              <w:t>ậ</w:t>
            </w:r>
            <w:r>
              <w:rPr>
                <w:color w:val="0000FF"/>
              </w:rPr>
              <w:t>p 2</w:t>
            </w:r>
          </w:p>
        </w:tc>
        <w:tc>
          <w:tcPr>
            <w:tcW w:w="992" w:type="dxa"/>
            <w:vAlign w:val="center"/>
          </w:tcPr>
          <w:p w14:paraId="157AD126" w14:textId="77777777" w:rsidR="00120988" w:rsidRDefault="00276454" w:rsidP="00120988">
            <w:pPr>
              <w:ind w:firstLine="0"/>
              <w:jc w:val="center"/>
            </w:pPr>
            <w:r>
              <w:t>9</w:t>
            </w:r>
          </w:p>
        </w:tc>
        <w:tc>
          <w:tcPr>
            <w:tcW w:w="1412" w:type="dxa"/>
          </w:tcPr>
          <w:p w14:paraId="23B651E8" w14:textId="77777777" w:rsidR="00120988" w:rsidRDefault="00120988" w:rsidP="00120988">
            <w:pPr>
              <w:ind w:firstLine="0"/>
              <w:jc w:val="center"/>
            </w:pPr>
            <w:r>
              <w:t>tính toán, thiết kế</w:t>
            </w:r>
          </w:p>
          <w:p w14:paraId="2471067A" w14:textId="77777777" w:rsidR="00120988" w:rsidRDefault="00120988" w:rsidP="00120988">
            <w:pPr>
              <w:ind w:firstLine="0"/>
              <w:jc w:val="center"/>
            </w:pPr>
            <w:r>
              <w:t>m</w:t>
            </w:r>
            <w:r w:rsidRPr="00714B4C">
              <w:t>ạ</w:t>
            </w:r>
            <w:r>
              <w:t>ch</w:t>
            </w:r>
          </w:p>
          <w:p w14:paraId="1F123DF4" w14:textId="77777777" w:rsidR="00120988" w:rsidRPr="00714B4C" w:rsidRDefault="00120988" w:rsidP="00120988">
            <w:pPr>
              <w:ind w:firstLine="0"/>
              <w:jc w:val="center"/>
            </w:pPr>
            <w:r>
              <w:t>8,22</w:t>
            </w:r>
          </w:p>
        </w:tc>
      </w:tr>
      <w:tr w:rsidR="00120988" w:rsidRPr="0062313F" w14:paraId="723B2145" w14:textId="77777777" w:rsidTr="007A63E8">
        <w:trPr>
          <w:jc w:val="center"/>
        </w:trPr>
        <w:tc>
          <w:tcPr>
            <w:tcW w:w="1408" w:type="dxa"/>
          </w:tcPr>
          <w:p w14:paraId="2F243EA3" w14:textId="77777777" w:rsidR="00120988" w:rsidRDefault="00120988" w:rsidP="00120988">
            <w:pPr>
              <w:ind w:firstLine="0"/>
              <w:jc w:val="center"/>
            </w:pPr>
            <w:r>
              <w:t>8,9, 10</w:t>
            </w:r>
          </w:p>
        </w:tc>
        <w:tc>
          <w:tcPr>
            <w:tcW w:w="5250" w:type="dxa"/>
          </w:tcPr>
          <w:p w14:paraId="1C83B322" w14:textId="77777777" w:rsidR="00120988" w:rsidRDefault="00120988" w:rsidP="00120988">
            <w:pPr>
              <w:ind w:firstLine="0"/>
              <w:rPr>
                <w:b/>
              </w:rPr>
            </w:pPr>
            <w:r>
              <w:rPr>
                <w:b/>
              </w:rPr>
              <w:t>Chương 5: Nghịch lưu và biến tần nguồn áp</w:t>
            </w:r>
          </w:p>
          <w:p w14:paraId="037BD082" w14:textId="77777777" w:rsidR="00120988" w:rsidRDefault="00120988" w:rsidP="00120988">
            <w:pPr>
              <w:ind w:firstLine="0"/>
            </w:pPr>
            <w:r>
              <w:t>5</w:t>
            </w:r>
            <w:r w:rsidRPr="002359AA">
              <w:t xml:space="preserve">.1 </w:t>
            </w:r>
            <w:r>
              <w:t>Khảo sát nghịch lưu nguồn áp:</w:t>
            </w:r>
          </w:p>
          <w:p w14:paraId="3FFAC4B2" w14:textId="77777777" w:rsidR="00120988" w:rsidRDefault="00120988" w:rsidP="00120988">
            <w:pPr>
              <w:ind w:firstLine="0"/>
            </w:pPr>
            <w:r>
              <w:tab/>
              <w:t>5.1.1 Sơ đồ 1 pha và phương pháp khảo sát gần đúng</w:t>
            </w:r>
          </w:p>
          <w:p w14:paraId="1258C6B8" w14:textId="77777777" w:rsidR="00120988" w:rsidRDefault="00120988" w:rsidP="00120988">
            <w:pPr>
              <w:ind w:firstLine="0"/>
            </w:pPr>
            <w:r>
              <w:tab/>
              <w:t>5.1.2 Sơ đồ 3 pha và các quan hệ điện áp</w:t>
            </w:r>
          </w:p>
          <w:p w14:paraId="72CC4374" w14:textId="77777777" w:rsidR="00120988" w:rsidRDefault="00120988" w:rsidP="00120988">
            <w:pPr>
              <w:ind w:firstLine="0"/>
            </w:pPr>
            <w:r>
              <w:tab/>
              <w:t>5.1.3 Logic 3 pha</w:t>
            </w:r>
          </w:p>
          <w:p w14:paraId="2144A557" w14:textId="77777777" w:rsidR="00120988" w:rsidRDefault="00120988" w:rsidP="00120988">
            <w:pPr>
              <w:ind w:firstLine="0"/>
            </w:pPr>
            <w:r>
              <w:t>5.2 Phương pháp điều khiển điện áp ngỏ ra</w:t>
            </w:r>
          </w:p>
          <w:p w14:paraId="6187B92B" w14:textId="77777777" w:rsidR="00120988" w:rsidRDefault="00120988" w:rsidP="00120988">
            <w:pPr>
              <w:ind w:firstLine="0"/>
            </w:pPr>
            <w:r>
              <w:t>5.3  Sóng hài và nghich lưu hình sin</w:t>
            </w:r>
          </w:p>
          <w:p w14:paraId="2ED79A29" w14:textId="77777777" w:rsidR="00120988" w:rsidRDefault="00120988" w:rsidP="00120988">
            <w:pPr>
              <w:ind w:firstLine="0"/>
            </w:pPr>
            <w:r>
              <w:tab/>
              <w:t>5.2.1 Phân tích Fourier dạng áp nghịch lưu</w:t>
            </w:r>
          </w:p>
          <w:p w14:paraId="2041F42F" w14:textId="77777777" w:rsidR="00120988" w:rsidRDefault="00120988" w:rsidP="00120988">
            <w:pPr>
              <w:ind w:firstLine="0"/>
            </w:pPr>
            <w:r>
              <w:tab/>
              <w:t>5.2.2 Tác dụng của sóng hài bậc cao</w:t>
            </w:r>
          </w:p>
          <w:p w14:paraId="1D416806" w14:textId="77777777" w:rsidR="00120988" w:rsidRDefault="00120988" w:rsidP="00120988">
            <w:pPr>
              <w:ind w:firstLine="0"/>
            </w:pPr>
            <w:r>
              <w:tab/>
              <w:t>5.2.3 Các PP hạn chế sóng hài: (đọc ở nhà)</w:t>
            </w:r>
          </w:p>
          <w:p w14:paraId="71406373" w14:textId="77777777" w:rsidR="00120988" w:rsidRDefault="00120988" w:rsidP="00120988">
            <w:pPr>
              <w:ind w:firstLine="0"/>
            </w:pPr>
            <w:r>
              <w:tab/>
              <w:t>- Nghịch lưu điều rộng xung hình sin</w:t>
            </w:r>
          </w:p>
          <w:p w14:paraId="4E343899" w14:textId="77777777" w:rsidR="00120988" w:rsidRPr="002359AA" w:rsidRDefault="00120988" w:rsidP="00120988">
            <w:pPr>
              <w:ind w:firstLine="0"/>
            </w:pPr>
            <w:r>
              <w:tab/>
              <w:t>- Phương pháp điều chế theo mẫu</w:t>
            </w:r>
          </w:p>
          <w:p w14:paraId="446C2F4E" w14:textId="77777777" w:rsidR="00120988" w:rsidRDefault="00120988" w:rsidP="00120988">
            <w:pPr>
              <w:ind w:firstLine="0"/>
            </w:pPr>
            <w:r>
              <w:tab/>
              <w:t>- Phương pháp điều chế vector không gian</w:t>
            </w:r>
          </w:p>
          <w:p w14:paraId="055FA87E" w14:textId="77777777" w:rsidR="00120988" w:rsidRDefault="00120988" w:rsidP="00120988">
            <w:pPr>
              <w:ind w:firstLine="0"/>
            </w:pPr>
            <w:r>
              <w:t>5.4 Biến tần nguồn áp</w:t>
            </w:r>
          </w:p>
          <w:p w14:paraId="41CFA57E" w14:textId="77777777" w:rsidR="00120988" w:rsidRDefault="00120988" w:rsidP="00120988">
            <w:pPr>
              <w:ind w:firstLine="0"/>
            </w:pPr>
            <w:r>
              <w:t>Sơ đồ - nguyên lý V/F</w:t>
            </w:r>
          </w:p>
          <w:p w14:paraId="560CA3B2" w14:textId="77777777" w:rsidR="00120988" w:rsidRDefault="00120988" w:rsidP="00120988">
            <w:pPr>
              <w:ind w:firstLine="0"/>
            </w:pPr>
            <w:r>
              <w:t>5.5 Ứng dụng (</w:t>
            </w:r>
            <w:r w:rsidR="00276454">
              <w:t>Tự đọc thêm</w:t>
            </w:r>
            <w:r>
              <w:t>)</w:t>
            </w:r>
          </w:p>
          <w:p w14:paraId="3DF0C419" w14:textId="77777777" w:rsidR="00120988" w:rsidRDefault="00120988" w:rsidP="00120988">
            <w:pPr>
              <w:ind w:firstLine="0"/>
            </w:pPr>
            <w:r>
              <w:t>Sơ lược các ưd</w:t>
            </w:r>
          </w:p>
          <w:p w14:paraId="589FC427" w14:textId="77777777" w:rsidR="00120988" w:rsidRPr="00D73891" w:rsidRDefault="00120988" w:rsidP="00120988">
            <w:pPr>
              <w:ind w:firstLine="0"/>
            </w:pPr>
            <w:r w:rsidRPr="00ED2AC1">
              <w:rPr>
                <w:color w:val="0000FF"/>
              </w:rPr>
              <w:lastRenderedPageBreak/>
              <w:t>Đọ</w:t>
            </w:r>
            <w:r>
              <w:rPr>
                <w:color w:val="0000FF"/>
              </w:rPr>
              <w:t>c th</w:t>
            </w:r>
            <w:r w:rsidRPr="00ED2AC1">
              <w:rPr>
                <w:color w:val="0000FF"/>
              </w:rPr>
              <w:t>ê</w:t>
            </w:r>
            <w:r>
              <w:rPr>
                <w:color w:val="0000FF"/>
              </w:rPr>
              <w:t>m 6 ti</w:t>
            </w:r>
            <w:r w:rsidRPr="00ED2AC1">
              <w:rPr>
                <w:color w:val="0000FF"/>
              </w:rPr>
              <w:t>ế</w:t>
            </w:r>
            <w:r>
              <w:rPr>
                <w:color w:val="0000FF"/>
              </w:rPr>
              <w:t>t, b</w:t>
            </w:r>
            <w:r w:rsidRPr="00ED2AC1">
              <w:rPr>
                <w:color w:val="0000FF"/>
              </w:rPr>
              <w:t>à</w:t>
            </w:r>
            <w:r>
              <w:rPr>
                <w:color w:val="0000FF"/>
              </w:rPr>
              <w:t>i t</w:t>
            </w:r>
            <w:r w:rsidRPr="00ED2AC1">
              <w:rPr>
                <w:color w:val="0000FF"/>
              </w:rPr>
              <w:t>ậ</w:t>
            </w:r>
            <w:r>
              <w:rPr>
                <w:color w:val="0000FF"/>
              </w:rPr>
              <w:t>p 2</w:t>
            </w:r>
          </w:p>
        </w:tc>
        <w:tc>
          <w:tcPr>
            <w:tcW w:w="992" w:type="dxa"/>
            <w:vAlign w:val="center"/>
          </w:tcPr>
          <w:p w14:paraId="0434FA8B" w14:textId="77777777" w:rsidR="00120988" w:rsidRDefault="00276454" w:rsidP="00120988">
            <w:pPr>
              <w:ind w:firstLine="0"/>
              <w:jc w:val="center"/>
            </w:pPr>
            <w:r>
              <w:lastRenderedPageBreak/>
              <w:t>9</w:t>
            </w:r>
          </w:p>
        </w:tc>
        <w:tc>
          <w:tcPr>
            <w:tcW w:w="1412" w:type="dxa"/>
          </w:tcPr>
          <w:p w14:paraId="7F7C48F6" w14:textId="77777777" w:rsidR="00120988" w:rsidRDefault="00120988" w:rsidP="00120988">
            <w:pPr>
              <w:ind w:firstLine="0"/>
              <w:jc w:val="center"/>
            </w:pPr>
            <w:r>
              <w:t>tính toán g</w:t>
            </w:r>
            <w:r w:rsidRPr="00E23DB9">
              <w:t>ầ</w:t>
            </w:r>
            <w:r>
              <w:t xml:space="preserve">n </w:t>
            </w:r>
            <w:r w:rsidRPr="00E23DB9">
              <w:t>đú</w:t>
            </w:r>
            <w:r>
              <w:t>ng, hi</w:t>
            </w:r>
            <w:r w:rsidRPr="00E23DB9">
              <w:t>ể</w:t>
            </w:r>
            <w:r>
              <w:t>u c</w:t>
            </w:r>
            <w:r w:rsidRPr="00E23DB9">
              <w:t>á</w:t>
            </w:r>
            <w:r>
              <w:t>c nguy</w:t>
            </w:r>
            <w:r w:rsidRPr="00E23DB9">
              <w:t>ê</w:t>
            </w:r>
            <w:r>
              <w:t>n l</w:t>
            </w:r>
            <w:r w:rsidRPr="00E23DB9">
              <w:t>ý</w:t>
            </w:r>
            <w:r>
              <w:t xml:space="preserve"> </w:t>
            </w:r>
            <w:r w:rsidRPr="00E23DB9">
              <w:t>đ</w:t>
            </w:r>
            <w:r>
              <w:t>i</w:t>
            </w:r>
            <w:r w:rsidRPr="00E23DB9">
              <w:t>ề</w:t>
            </w:r>
            <w:r>
              <w:t>u khi</w:t>
            </w:r>
            <w:r w:rsidRPr="00E23DB9">
              <w:t>ể</w:t>
            </w:r>
            <w:r>
              <w:t>n</w:t>
            </w:r>
          </w:p>
          <w:p w14:paraId="5E07F47C" w14:textId="77777777" w:rsidR="00120988" w:rsidRDefault="00120988" w:rsidP="00120988">
            <w:pPr>
              <w:ind w:firstLine="0"/>
              <w:jc w:val="center"/>
            </w:pPr>
            <w:r>
              <w:t xml:space="preserve"> </w:t>
            </w:r>
          </w:p>
        </w:tc>
      </w:tr>
      <w:tr w:rsidR="00120988" w:rsidRPr="0062313F" w14:paraId="5C9FDAC3" w14:textId="77777777" w:rsidTr="007A63E8">
        <w:trPr>
          <w:jc w:val="center"/>
        </w:trPr>
        <w:tc>
          <w:tcPr>
            <w:tcW w:w="1408" w:type="dxa"/>
          </w:tcPr>
          <w:p w14:paraId="6178474E" w14:textId="77777777" w:rsidR="00120988" w:rsidRDefault="00120988" w:rsidP="00120988">
            <w:pPr>
              <w:ind w:firstLine="0"/>
              <w:jc w:val="center"/>
            </w:pPr>
            <w:r>
              <w:t>11,12</w:t>
            </w:r>
          </w:p>
        </w:tc>
        <w:tc>
          <w:tcPr>
            <w:tcW w:w="5250" w:type="dxa"/>
          </w:tcPr>
          <w:p w14:paraId="5E546343" w14:textId="77777777" w:rsidR="00120988" w:rsidRDefault="00120988" w:rsidP="00120988">
            <w:pPr>
              <w:ind w:firstLine="0"/>
              <w:rPr>
                <w:b/>
              </w:rPr>
            </w:pPr>
            <w:r>
              <w:rPr>
                <w:b/>
              </w:rPr>
              <w:t>Chương 6: Bộ nguồn một chiều</w:t>
            </w:r>
          </w:p>
          <w:p w14:paraId="6670D8B4" w14:textId="77777777" w:rsidR="00120988" w:rsidRDefault="00120988" w:rsidP="00120988">
            <w:pPr>
              <w:ind w:firstLine="0"/>
            </w:pPr>
            <w:r>
              <w:t>6.1 Bộ nguồn chỉnh lưu</w:t>
            </w:r>
          </w:p>
          <w:p w14:paraId="123669A7" w14:textId="77777777" w:rsidR="00120988" w:rsidRDefault="00120988" w:rsidP="00120988">
            <w:pPr>
              <w:ind w:firstLine="0"/>
            </w:pPr>
            <w:r>
              <w:tab/>
              <w:t>6.1.1 Thiết kế sơ bộ bộ nguồn chỉnh lưu</w:t>
            </w:r>
          </w:p>
          <w:p w14:paraId="4C7FF399" w14:textId="77777777" w:rsidR="00120988" w:rsidRDefault="00120988" w:rsidP="00120988">
            <w:pPr>
              <w:ind w:firstLine="0"/>
            </w:pPr>
            <w:r>
              <w:tab/>
              <w:t xml:space="preserve">6.1.2 </w:t>
            </w:r>
            <w:r w:rsidRPr="00AF76B7">
              <w:t>Đ</w:t>
            </w:r>
            <w:r>
              <w:t>iều khiển bộ nguồn chỉnh lưu</w:t>
            </w:r>
          </w:p>
          <w:p w14:paraId="63B11CCE" w14:textId="77777777" w:rsidR="00120988" w:rsidRPr="00AF76B7" w:rsidRDefault="00120988" w:rsidP="00120988">
            <w:pPr>
              <w:ind w:firstLine="0"/>
            </w:pPr>
            <w:r>
              <w:t>6.2 S</w:t>
            </w:r>
            <w:r w:rsidRPr="00AF76B7">
              <w:t>ơ</w:t>
            </w:r>
            <w:r>
              <w:t xml:space="preserve"> </w:t>
            </w:r>
            <w:r w:rsidRPr="00AF76B7">
              <w:t>đồ</w:t>
            </w:r>
            <w:r>
              <w:t xml:space="preserve"> </w:t>
            </w:r>
            <w:r w:rsidRPr="00AF76B7">
              <w:t>đ</w:t>
            </w:r>
            <w:r>
              <w:t>iều khiển vòng kín BBĐ:</w:t>
            </w:r>
          </w:p>
          <w:p w14:paraId="1CAAFE14" w14:textId="77777777" w:rsidR="00120988" w:rsidRDefault="00120988" w:rsidP="00120988">
            <w:pPr>
              <w:ind w:firstLine="0"/>
            </w:pPr>
            <w:r>
              <w:t>6.3 Bộ nguồn xung</w:t>
            </w:r>
          </w:p>
          <w:p w14:paraId="66E206AD" w14:textId="77777777" w:rsidR="00120988" w:rsidRDefault="00120988" w:rsidP="00120988">
            <w:pPr>
              <w:ind w:firstLine="0"/>
            </w:pPr>
            <w:r>
              <w:tab/>
            </w:r>
            <w:r w:rsidR="00276454">
              <w:t>6</w:t>
            </w:r>
            <w:r>
              <w:t>.</w:t>
            </w:r>
            <w:r w:rsidR="00276454">
              <w:t>3</w:t>
            </w:r>
            <w:r>
              <w:t>.1 Sơ đồ bộ nguồn xung dùng nghịch lưu</w:t>
            </w:r>
          </w:p>
          <w:p w14:paraId="08270AA5" w14:textId="77777777" w:rsidR="00120988" w:rsidRDefault="00120988" w:rsidP="00120988">
            <w:pPr>
              <w:ind w:firstLine="0"/>
            </w:pPr>
            <w:r>
              <w:tab/>
            </w:r>
            <w:r w:rsidR="00276454">
              <w:t>6</w:t>
            </w:r>
            <w:r>
              <w:t>.</w:t>
            </w:r>
            <w:r w:rsidR="00276454">
              <w:t>3</w:t>
            </w:r>
            <w:r>
              <w:t>.2 Sơ đồ bộ nguồn xung flyback</w:t>
            </w:r>
          </w:p>
          <w:p w14:paraId="5CD00FB7" w14:textId="77777777" w:rsidR="00120988" w:rsidRDefault="00120988" w:rsidP="00120988">
            <w:pPr>
              <w:ind w:firstLine="0"/>
            </w:pPr>
            <w:r>
              <w:t xml:space="preserve"> Ví dụ mạch điện bộ nguồn xung </w:t>
            </w:r>
          </w:p>
          <w:p w14:paraId="34F7CD07" w14:textId="77777777" w:rsidR="00120988" w:rsidRPr="007D0FC4" w:rsidRDefault="00120988" w:rsidP="00120988">
            <w:pPr>
              <w:ind w:firstLine="0"/>
              <w:rPr>
                <w:color w:val="0000FF"/>
              </w:rPr>
            </w:pPr>
            <w:r w:rsidRPr="00ED2AC1">
              <w:rPr>
                <w:color w:val="0000FF"/>
              </w:rPr>
              <w:t>Đọ</w:t>
            </w:r>
            <w:r>
              <w:rPr>
                <w:color w:val="0000FF"/>
              </w:rPr>
              <w:t>c th</w:t>
            </w:r>
            <w:r w:rsidRPr="00ED2AC1">
              <w:rPr>
                <w:color w:val="0000FF"/>
              </w:rPr>
              <w:t>ê</w:t>
            </w:r>
            <w:r>
              <w:rPr>
                <w:color w:val="0000FF"/>
              </w:rPr>
              <w:t>m 6 ti</w:t>
            </w:r>
            <w:r w:rsidRPr="00ED2AC1">
              <w:rPr>
                <w:color w:val="0000FF"/>
              </w:rPr>
              <w:t>ế</w:t>
            </w:r>
            <w:r>
              <w:rPr>
                <w:color w:val="0000FF"/>
              </w:rPr>
              <w:t>t, b</w:t>
            </w:r>
            <w:r w:rsidRPr="007D0FC4">
              <w:rPr>
                <w:color w:val="0000FF"/>
              </w:rPr>
              <w:t>à</w:t>
            </w:r>
            <w:r>
              <w:rPr>
                <w:color w:val="0000FF"/>
              </w:rPr>
              <w:t>i t</w:t>
            </w:r>
            <w:r w:rsidRPr="007D0FC4">
              <w:rPr>
                <w:color w:val="0000FF"/>
              </w:rPr>
              <w:t>ậ</w:t>
            </w:r>
            <w:r>
              <w:rPr>
                <w:color w:val="0000FF"/>
              </w:rPr>
              <w:t>p 2</w:t>
            </w:r>
          </w:p>
        </w:tc>
        <w:tc>
          <w:tcPr>
            <w:tcW w:w="992" w:type="dxa"/>
            <w:vAlign w:val="center"/>
          </w:tcPr>
          <w:p w14:paraId="21814E73" w14:textId="77777777" w:rsidR="00120988" w:rsidRDefault="00276454" w:rsidP="00120988">
            <w:pPr>
              <w:ind w:firstLine="0"/>
              <w:jc w:val="center"/>
            </w:pPr>
            <w:r>
              <w:t>6</w:t>
            </w:r>
          </w:p>
        </w:tc>
        <w:tc>
          <w:tcPr>
            <w:tcW w:w="1412" w:type="dxa"/>
          </w:tcPr>
          <w:p w14:paraId="78AB617F" w14:textId="77777777" w:rsidR="00120988" w:rsidRDefault="00120988" w:rsidP="00120988">
            <w:pPr>
              <w:ind w:firstLine="0"/>
              <w:jc w:val="center"/>
            </w:pPr>
            <w:r>
              <w:t>Hiểu, tính toán thiết kế</w:t>
            </w:r>
          </w:p>
          <w:p w14:paraId="61C84F87" w14:textId="77777777" w:rsidR="00120988" w:rsidRDefault="00120988" w:rsidP="00120988">
            <w:pPr>
              <w:ind w:firstLine="0"/>
              <w:jc w:val="center"/>
            </w:pPr>
          </w:p>
        </w:tc>
      </w:tr>
      <w:tr w:rsidR="00120988" w:rsidRPr="003555B5" w14:paraId="633D413C" w14:textId="77777777" w:rsidTr="007A63E8">
        <w:trPr>
          <w:jc w:val="center"/>
        </w:trPr>
        <w:tc>
          <w:tcPr>
            <w:tcW w:w="1408" w:type="dxa"/>
          </w:tcPr>
          <w:p w14:paraId="7B985A2E" w14:textId="77777777" w:rsidR="00120988" w:rsidRDefault="00120988" w:rsidP="00120988">
            <w:pPr>
              <w:ind w:firstLine="0"/>
              <w:jc w:val="center"/>
            </w:pPr>
            <w:r>
              <w:t>13,14</w:t>
            </w:r>
          </w:p>
        </w:tc>
        <w:tc>
          <w:tcPr>
            <w:tcW w:w="5250" w:type="dxa"/>
          </w:tcPr>
          <w:p w14:paraId="1EC893C5" w14:textId="77777777" w:rsidR="00120988" w:rsidRDefault="00120988" w:rsidP="00120988">
            <w:pPr>
              <w:ind w:firstLine="0"/>
              <w:rPr>
                <w:b/>
              </w:rPr>
            </w:pPr>
            <w:r>
              <w:rPr>
                <w:b/>
              </w:rPr>
              <w:t>Chương 7: Điều khiển động cơ một chiều và xoay chiều dùng bán dẫn</w:t>
            </w:r>
          </w:p>
          <w:p w14:paraId="0FD9A631" w14:textId="77777777" w:rsidR="00120988" w:rsidRDefault="00120988" w:rsidP="00120988">
            <w:pPr>
              <w:ind w:firstLine="0"/>
            </w:pPr>
            <w:r>
              <w:t>7.1 Các quan hệ căn bản của truyền động điện</w:t>
            </w:r>
          </w:p>
          <w:p w14:paraId="2BC94D11" w14:textId="77777777" w:rsidR="00120988" w:rsidRDefault="00120988" w:rsidP="00120988">
            <w:pPr>
              <w:ind w:firstLine="0"/>
            </w:pPr>
            <w:r>
              <w:t xml:space="preserve">  </w:t>
            </w:r>
            <w:r>
              <w:tab/>
              <w:t>7.1.1 Đặc tính cơ và các chế độ làm việc của động cơ</w:t>
            </w:r>
          </w:p>
          <w:p w14:paraId="649E3F8B" w14:textId="77777777" w:rsidR="00120988" w:rsidRDefault="00120988" w:rsidP="00120988">
            <w:pPr>
              <w:ind w:firstLine="0"/>
            </w:pPr>
            <w:r>
              <w:t>Mặt phẳng đặc tính cơ – đặc tính cơ – đnghĩa chế độ hãm</w:t>
            </w:r>
          </w:p>
          <w:p w14:paraId="25F8A472" w14:textId="77777777" w:rsidR="00120988" w:rsidRDefault="00120988" w:rsidP="00120988">
            <w:pPr>
              <w:ind w:firstLine="0"/>
            </w:pPr>
            <w:r>
              <w:tab/>
              <w:t>7.1.2 Các bài toán của điều khiển động cơ</w:t>
            </w:r>
          </w:p>
          <w:p w14:paraId="4EC960EF" w14:textId="77777777" w:rsidR="00120988" w:rsidRDefault="00120988" w:rsidP="00120988">
            <w:pPr>
              <w:ind w:firstLine="0"/>
            </w:pPr>
            <w:r>
              <w:t>ĐK momen, tốc độ, vị trí</w:t>
            </w:r>
          </w:p>
          <w:p w14:paraId="1E98A185" w14:textId="77777777" w:rsidR="00120988" w:rsidRDefault="00120988" w:rsidP="00120988">
            <w:pPr>
              <w:ind w:firstLine="0"/>
            </w:pPr>
            <w:r>
              <w:t>Bài toán khởi động</w:t>
            </w:r>
          </w:p>
          <w:p w14:paraId="607925FC" w14:textId="77777777" w:rsidR="00120988" w:rsidRDefault="00120988" w:rsidP="00120988">
            <w:pPr>
              <w:ind w:firstLine="0"/>
            </w:pPr>
            <w:r>
              <w:t>7.2 Sơ đồ điều khiển động cơ một chiều</w:t>
            </w:r>
          </w:p>
          <w:p w14:paraId="22B31701" w14:textId="77777777" w:rsidR="00120988" w:rsidRDefault="00120988" w:rsidP="00120988">
            <w:pPr>
              <w:ind w:firstLine="0"/>
            </w:pPr>
            <w:r>
              <w:tab/>
              <w:t>7.2.1 Phương trình đặc tính cơ động cơ một chiều</w:t>
            </w:r>
          </w:p>
          <w:p w14:paraId="4B864EC4" w14:textId="77777777" w:rsidR="00120988" w:rsidRDefault="00120988" w:rsidP="00120988">
            <w:pPr>
              <w:ind w:firstLine="0"/>
            </w:pPr>
            <w:r>
              <w:tab/>
              <w:t>7.2.2 Hệ thống điều khiển tốc độ dộng cơ một chiều</w:t>
            </w:r>
          </w:p>
          <w:p w14:paraId="7A888107" w14:textId="77777777" w:rsidR="00120988" w:rsidRDefault="00120988" w:rsidP="00120988">
            <w:pPr>
              <w:ind w:firstLine="0"/>
            </w:pPr>
            <w:r>
              <w:tab/>
              <w:t>7.2.3 Động cơ chấp hành 1 chiều và bài toán điều khiển vị trí</w:t>
            </w:r>
          </w:p>
          <w:p w14:paraId="61CAE2DA" w14:textId="77777777" w:rsidR="00120988" w:rsidRDefault="00120988" w:rsidP="00120988">
            <w:pPr>
              <w:ind w:firstLine="0"/>
            </w:pPr>
            <w:r>
              <w:tab/>
              <w:t>7.2.4 ĐK động cơ bước (đọc ở nhà)</w:t>
            </w:r>
          </w:p>
          <w:p w14:paraId="3F6DA208" w14:textId="77777777" w:rsidR="00120988" w:rsidRDefault="00120988" w:rsidP="00120988">
            <w:pPr>
              <w:ind w:firstLine="0"/>
            </w:pPr>
            <w:r>
              <w:t>7.3 Điều khiển động cơ xoay chiều dùng biến tần</w:t>
            </w:r>
          </w:p>
          <w:p w14:paraId="6BEDE8C4" w14:textId="77777777" w:rsidR="00120988" w:rsidRDefault="00120988" w:rsidP="00120988">
            <w:pPr>
              <w:ind w:firstLine="0"/>
            </w:pPr>
            <w:r>
              <w:tab/>
              <w:t>7.3.1 Nguyên lý điều khiển tần số động cơ xoay chiều</w:t>
            </w:r>
          </w:p>
          <w:p w14:paraId="21079B92" w14:textId="77777777" w:rsidR="00120988" w:rsidRDefault="00120988" w:rsidP="00120988">
            <w:pPr>
              <w:ind w:firstLine="0"/>
            </w:pPr>
            <w:r>
              <w:tab/>
              <w:t>7.2.2 Biến tần điều khiển động cơ xoay chiều</w:t>
            </w:r>
          </w:p>
          <w:p w14:paraId="3BE7E6F6" w14:textId="77777777" w:rsidR="00120988" w:rsidRDefault="00120988" w:rsidP="00120988">
            <w:pPr>
              <w:ind w:firstLine="0"/>
            </w:pPr>
            <w:r>
              <w:t>Sơ đồ đk vòng hở V/F</w:t>
            </w:r>
          </w:p>
          <w:p w14:paraId="4A944AAD" w14:textId="77777777" w:rsidR="00120988" w:rsidRDefault="00120988" w:rsidP="00120988">
            <w:pPr>
              <w:ind w:firstLine="0"/>
            </w:pPr>
            <w:r>
              <w:t>Nguyên lý đk vecto tựa từ thông (đọc ở nhà)</w:t>
            </w:r>
          </w:p>
          <w:p w14:paraId="3601AA7C" w14:textId="77777777" w:rsidR="00120988" w:rsidRDefault="00120988" w:rsidP="00120988">
            <w:pPr>
              <w:ind w:firstLine="0"/>
            </w:pPr>
            <w:r>
              <w:t>7.4 Điều khiển động cơ một chiều không cổ góp</w:t>
            </w:r>
          </w:p>
          <w:p w14:paraId="78F63681" w14:textId="77777777" w:rsidR="00120988" w:rsidRDefault="00120988" w:rsidP="00120988">
            <w:pPr>
              <w:ind w:firstLine="0"/>
            </w:pPr>
            <w:r>
              <w:lastRenderedPageBreak/>
              <w:tab/>
              <w:t>7.4.1 Nguyên lý hoạt động</w:t>
            </w:r>
          </w:p>
          <w:p w14:paraId="1895DC71" w14:textId="77777777" w:rsidR="00120988" w:rsidRDefault="00120988" w:rsidP="00120988">
            <w:pPr>
              <w:ind w:firstLine="0"/>
            </w:pPr>
            <w:r>
              <w:tab/>
              <w:t>7.4.2 Sơ đồ điều khiển động cơ một chiều không cổ góp</w:t>
            </w:r>
          </w:p>
          <w:p w14:paraId="48368BFB" w14:textId="77777777" w:rsidR="00120988" w:rsidRPr="007D0FC4" w:rsidRDefault="00120988" w:rsidP="00120988">
            <w:pPr>
              <w:ind w:firstLine="0"/>
              <w:rPr>
                <w:color w:val="0000FF"/>
              </w:rPr>
            </w:pPr>
            <w:r w:rsidRPr="00ED2AC1">
              <w:rPr>
                <w:color w:val="0000FF"/>
              </w:rPr>
              <w:t>Đọ</w:t>
            </w:r>
            <w:r>
              <w:rPr>
                <w:color w:val="0000FF"/>
              </w:rPr>
              <w:t>c th</w:t>
            </w:r>
            <w:r w:rsidRPr="00ED2AC1">
              <w:rPr>
                <w:color w:val="0000FF"/>
              </w:rPr>
              <w:t>ê</w:t>
            </w:r>
            <w:r>
              <w:rPr>
                <w:color w:val="0000FF"/>
              </w:rPr>
              <w:t>m 6 ti</w:t>
            </w:r>
            <w:r w:rsidRPr="00ED2AC1">
              <w:rPr>
                <w:color w:val="0000FF"/>
              </w:rPr>
              <w:t>ế</w:t>
            </w:r>
            <w:r>
              <w:rPr>
                <w:color w:val="0000FF"/>
              </w:rPr>
              <w:t>t, b</w:t>
            </w:r>
            <w:r w:rsidRPr="007D0FC4">
              <w:rPr>
                <w:color w:val="0000FF"/>
              </w:rPr>
              <w:t>à</w:t>
            </w:r>
            <w:r>
              <w:rPr>
                <w:color w:val="0000FF"/>
              </w:rPr>
              <w:t>i t</w:t>
            </w:r>
            <w:r w:rsidRPr="007D0FC4">
              <w:rPr>
                <w:color w:val="0000FF"/>
              </w:rPr>
              <w:t>ậ</w:t>
            </w:r>
            <w:r>
              <w:rPr>
                <w:color w:val="0000FF"/>
              </w:rPr>
              <w:t>p 2</w:t>
            </w:r>
          </w:p>
        </w:tc>
        <w:tc>
          <w:tcPr>
            <w:tcW w:w="992" w:type="dxa"/>
            <w:vAlign w:val="center"/>
          </w:tcPr>
          <w:p w14:paraId="6FA4E71C" w14:textId="77777777" w:rsidR="00120988" w:rsidRDefault="00276454" w:rsidP="00120988">
            <w:pPr>
              <w:ind w:firstLine="0"/>
              <w:jc w:val="center"/>
            </w:pPr>
            <w:r>
              <w:lastRenderedPageBreak/>
              <w:t>6</w:t>
            </w:r>
          </w:p>
        </w:tc>
        <w:tc>
          <w:tcPr>
            <w:tcW w:w="1412" w:type="dxa"/>
          </w:tcPr>
          <w:p w14:paraId="24430F97" w14:textId="77777777" w:rsidR="00120988" w:rsidRDefault="00120988" w:rsidP="00120988">
            <w:pPr>
              <w:ind w:firstLine="0"/>
              <w:jc w:val="center"/>
            </w:pPr>
            <w:r>
              <w:t>T</w:t>
            </w:r>
            <w:r w:rsidRPr="00ED2AC1">
              <w:t>í</w:t>
            </w:r>
            <w:r>
              <w:t>nh t</w:t>
            </w:r>
            <w:r w:rsidRPr="00ED2AC1">
              <w:t>oán</w:t>
            </w:r>
            <w:r>
              <w:t xml:space="preserve"> truy</w:t>
            </w:r>
            <w:r w:rsidRPr="00ED2AC1">
              <w:t>ề</w:t>
            </w:r>
            <w:r>
              <w:t xml:space="preserve">n </w:t>
            </w:r>
            <w:r w:rsidRPr="00ED2AC1">
              <w:t>độ</w:t>
            </w:r>
            <w:r>
              <w:t>ng m</w:t>
            </w:r>
            <w:r w:rsidRPr="00ED2AC1">
              <w:t>ộn</w:t>
            </w:r>
            <w:r>
              <w:t>t chi</w:t>
            </w:r>
            <w:r w:rsidRPr="00ED2AC1">
              <w:t>ề</w:t>
            </w:r>
            <w:r>
              <w:t>u, sử dụng truy</w:t>
            </w:r>
            <w:r w:rsidRPr="00ED2AC1">
              <w:t>ề</w:t>
            </w:r>
            <w:r>
              <w:t xml:space="preserve">n </w:t>
            </w:r>
            <w:r w:rsidRPr="00ED2AC1">
              <w:t>độ</w:t>
            </w:r>
            <w:r>
              <w:t>ng xoay chi</w:t>
            </w:r>
            <w:r w:rsidRPr="00ED2AC1">
              <w:t>ề</w:t>
            </w:r>
            <w:r>
              <w:t>u</w:t>
            </w:r>
          </w:p>
          <w:p w14:paraId="3BB9D56B" w14:textId="77777777" w:rsidR="00120988" w:rsidRPr="00ED2AC1" w:rsidRDefault="00120988" w:rsidP="00120988">
            <w:pPr>
              <w:ind w:firstLine="0"/>
              <w:jc w:val="center"/>
            </w:pPr>
          </w:p>
        </w:tc>
      </w:tr>
    </w:tbl>
    <w:p w14:paraId="3FFC930F" w14:textId="6AFF6446" w:rsidR="00744C77" w:rsidRPr="00400993" w:rsidRDefault="00086EC8" w:rsidP="00086EC8">
      <w:pPr>
        <w:pStyle w:val="Heading1"/>
        <w:numPr>
          <w:ilvl w:val="0"/>
          <w:numId w:val="0"/>
        </w:numPr>
        <w:rPr>
          <w:b w:val="0"/>
          <w:i/>
          <w:lang w:val="vi-VN"/>
        </w:rPr>
      </w:pPr>
      <w:r>
        <w:t xml:space="preserve">7. </w:t>
      </w:r>
      <w:r w:rsidR="00744C77" w:rsidRPr="00400993">
        <w:rPr>
          <w:lang w:val="vi-VN"/>
        </w:rPr>
        <w:t>Phương pháp giảng dạy</w:t>
      </w:r>
      <w:r w:rsidR="006A5431" w:rsidRPr="00400993">
        <w:rPr>
          <w:lang w:val="vi-VN"/>
        </w:rPr>
        <w:t xml:space="preserve"> </w:t>
      </w:r>
      <w:r w:rsidR="006A5431" w:rsidRPr="00400993">
        <w:rPr>
          <w:b w:val="0"/>
          <w:i/>
          <w:lang w:val="vi-VN"/>
        </w:rPr>
        <w:t>(Trình bày các phương pháp giảng dạy được áp dụng giảng dạy học phần)</w:t>
      </w:r>
    </w:p>
    <w:p w14:paraId="57A26E61" w14:textId="77777777" w:rsidR="00D171C9" w:rsidRPr="00953508" w:rsidRDefault="003F7694" w:rsidP="00E60B33">
      <w:pPr>
        <w:pStyle w:val="ListParagraph"/>
        <w:rPr>
          <w:lang w:val="vi-VN"/>
        </w:rPr>
      </w:pPr>
      <w:r w:rsidRPr="00953508">
        <w:rPr>
          <w:lang w:val="vi-VN"/>
        </w:rPr>
        <w:t xml:space="preserve">Giảng dạy lý thuyết kết hợp bài tập </w:t>
      </w:r>
    </w:p>
    <w:p w14:paraId="0D716778" w14:textId="435823B4" w:rsidR="00744C77" w:rsidRPr="00953508" w:rsidRDefault="00086EC8" w:rsidP="00086EC8">
      <w:pPr>
        <w:pStyle w:val="Heading1"/>
        <w:numPr>
          <w:ilvl w:val="0"/>
          <w:numId w:val="0"/>
        </w:numPr>
        <w:rPr>
          <w:lang w:val="vi-VN"/>
        </w:rPr>
      </w:pPr>
      <w:r>
        <w:t xml:space="preserve">8. </w:t>
      </w:r>
      <w:r w:rsidR="00744C77" w:rsidRPr="00953508">
        <w:rPr>
          <w:lang w:val="vi-VN"/>
        </w:rPr>
        <w:t>Nhiệm vụ của sinh viên</w:t>
      </w:r>
      <w:r w:rsidR="009540AF" w:rsidRPr="00953508">
        <w:rPr>
          <w:lang w:val="vi-VN"/>
        </w:rPr>
        <w:t xml:space="preserve"> </w:t>
      </w:r>
      <w:r w:rsidR="006A5431" w:rsidRPr="00953508">
        <w:rPr>
          <w:lang w:val="vi-VN"/>
        </w:rPr>
        <w:t>(Trình bày các nhiệm vụ sinh viên phải thực hiện</w:t>
      </w:r>
      <w:r w:rsidR="00BA09EA" w:rsidRPr="00953508">
        <w:rPr>
          <w:lang w:val="vi-VN"/>
        </w:rPr>
        <w:t>)</w:t>
      </w:r>
    </w:p>
    <w:p w14:paraId="529B0D1B" w14:textId="77777777" w:rsidR="00744C77" w:rsidRPr="00953508" w:rsidRDefault="00744C77" w:rsidP="00744C77">
      <w:pPr>
        <w:pStyle w:val="BodyText2"/>
        <w:tabs>
          <w:tab w:val="num" w:pos="960"/>
        </w:tabs>
        <w:spacing w:after="0" w:line="240" w:lineRule="auto"/>
        <w:ind w:firstLine="260"/>
        <w:rPr>
          <w:bCs/>
          <w:color w:val="000000"/>
          <w:szCs w:val="24"/>
          <w:lang w:val="vi-VN"/>
        </w:rPr>
      </w:pPr>
      <w:r w:rsidRPr="00953508">
        <w:rPr>
          <w:bCs/>
          <w:color w:val="000000"/>
          <w:szCs w:val="24"/>
          <w:lang w:val="vi-VN"/>
        </w:rPr>
        <w:t>Sinh viên phải thực hiện các nhiệm vụ sau:</w:t>
      </w:r>
    </w:p>
    <w:p w14:paraId="2152AC96" w14:textId="77777777" w:rsidR="00744C77" w:rsidRPr="00953508" w:rsidRDefault="006E5BAC" w:rsidP="00E60B33">
      <w:pPr>
        <w:pStyle w:val="ListParagraph"/>
        <w:rPr>
          <w:lang w:val="vi-VN"/>
        </w:rPr>
      </w:pPr>
      <w:r w:rsidRPr="00953508">
        <w:rPr>
          <w:lang w:val="vi-VN"/>
        </w:rPr>
        <w:t>Có mặt</w:t>
      </w:r>
      <w:r w:rsidR="00744C77" w:rsidRPr="00953508">
        <w:rPr>
          <w:lang w:val="vi-VN"/>
        </w:rPr>
        <w:t xml:space="preserve"> tối thiểu 80% số tiết học lý thuyết.</w:t>
      </w:r>
    </w:p>
    <w:p w14:paraId="7BB3BFEB" w14:textId="77777777" w:rsidR="00744C77" w:rsidRPr="00953508" w:rsidRDefault="006E5BAC" w:rsidP="00E60B33">
      <w:pPr>
        <w:pStyle w:val="ListParagraph"/>
        <w:rPr>
          <w:lang w:val="vi-VN"/>
        </w:rPr>
      </w:pPr>
      <w:r w:rsidRPr="00953508">
        <w:rPr>
          <w:lang w:val="vi-VN"/>
        </w:rPr>
        <w:t>Hoàn thành</w:t>
      </w:r>
      <w:r w:rsidR="00744C77" w:rsidRPr="00953508">
        <w:rPr>
          <w:lang w:val="vi-VN"/>
        </w:rPr>
        <w:t xml:space="preserve"> đầy đủ các bài tập nhóm/ bài tập và được đánh giá kết quả thực hiện.</w:t>
      </w:r>
    </w:p>
    <w:p w14:paraId="39D69AE0" w14:textId="77777777" w:rsidR="00744C77" w:rsidRPr="00953508" w:rsidRDefault="00744C77" w:rsidP="00E60B33">
      <w:pPr>
        <w:pStyle w:val="ListParagraph"/>
        <w:rPr>
          <w:lang w:val="vi-VN"/>
        </w:rPr>
      </w:pPr>
      <w:r w:rsidRPr="00953508">
        <w:rPr>
          <w:lang w:val="vi-VN"/>
        </w:rPr>
        <w:t>Tham dự kiểm tra giữa học kỳ.</w:t>
      </w:r>
    </w:p>
    <w:p w14:paraId="79004AA1" w14:textId="77777777" w:rsidR="00744C77" w:rsidRPr="00953508" w:rsidRDefault="00744C77" w:rsidP="00E60B33">
      <w:pPr>
        <w:pStyle w:val="ListParagraph"/>
        <w:rPr>
          <w:lang w:val="vi-VN"/>
        </w:rPr>
      </w:pPr>
      <w:r w:rsidRPr="00953508">
        <w:rPr>
          <w:lang w:val="vi-VN"/>
        </w:rPr>
        <w:t>Tham dự thi kết thúc học phần</w:t>
      </w:r>
      <w:r w:rsidR="000F78FF" w:rsidRPr="00953508">
        <w:rPr>
          <w:lang w:val="vi-VN"/>
        </w:rPr>
        <w:t xml:space="preserve"> (bắt buộc)</w:t>
      </w:r>
      <w:r w:rsidRPr="00953508">
        <w:rPr>
          <w:lang w:val="vi-VN"/>
        </w:rPr>
        <w:t>.</w:t>
      </w:r>
    </w:p>
    <w:p w14:paraId="1B3BF8BA" w14:textId="77777777" w:rsidR="00744C77" w:rsidRPr="00953508" w:rsidRDefault="00744C77" w:rsidP="00E60B33">
      <w:pPr>
        <w:pStyle w:val="ListParagraph"/>
        <w:rPr>
          <w:lang w:val="vi-VN"/>
        </w:rPr>
      </w:pPr>
      <w:r w:rsidRPr="00953508">
        <w:rPr>
          <w:lang w:val="vi-VN"/>
        </w:rPr>
        <w:t xml:space="preserve">Chủ động </w:t>
      </w:r>
      <w:r w:rsidR="002B3774" w:rsidRPr="00953508">
        <w:rPr>
          <w:lang w:val="vi-VN"/>
        </w:rPr>
        <w:t xml:space="preserve">chuẩn bị các nội dung và </w:t>
      </w:r>
      <w:r w:rsidRPr="00953508">
        <w:rPr>
          <w:lang w:val="vi-VN"/>
        </w:rPr>
        <w:t>thực hiện giờ tự học</w:t>
      </w:r>
      <w:r w:rsidR="002B3774" w:rsidRPr="00953508">
        <w:rPr>
          <w:lang w:val="vi-VN"/>
        </w:rPr>
        <w:t xml:space="preserve"> theo mục 11</w:t>
      </w:r>
      <w:r w:rsidRPr="00953508">
        <w:rPr>
          <w:lang w:val="vi-VN"/>
        </w:rPr>
        <w:t>.</w:t>
      </w:r>
    </w:p>
    <w:p w14:paraId="66C1C352" w14:textId="05234715" w:rsidR="00744C77" w:rsidRPr="00953508" w:rsidRDefault="00086EC8" w:rsidP="00086EC8">
      <w:pPr>
        <w:pStyle w:val="Heading1"/>
        <w:numPr>
          <w:ilvl w:val="0"/>
          <w:numId w:val="0"/>
        </w:numPr>
        <w:rPr>
          <w:lang w:val="vi-VN"/>
        </w:rPr>
      </w:pPr>
      <w:r>
        <w:t xml:space="preserve">9. </w:t>
      </w:r>
      <w:r w:rsidR="00744C77" w:rsidRPr="00953508">
        <w:rPr>
          <w:lang w:val="vi-VN"/>
        </w:rPr>
        <w:t>Đánh gi</w:t>
      </w:r>
      <w:r w:rsidR="009540AF" w:rsidRPr="00953508">
        <w:rPr>
          <w:lang w:val="vi-VN"/>
        </w:rPr>
        <w:t>á kết quả học tập của sinh viên</w:t>
      </w:r>
    </w:p>
    <w:p w14:paraId="326F1321" w14:textId="77777777" w:rsidR="00744C77" w:rsidRPr="00953508" w:rsidRDefault="002E2064" w:rsidP="002E2064">
      <w:pPr>
        <w:pStyle w:val="Heading2"/>
        <w:rPr>
          <w:lang w:val="vi-VN"/>
        </w:rPr>
      </w:pPr>
      <w:r w:rsidRPr="00953508">
        <w:rPr>
          <w:lang w:val="vi-VN"/>
        </w:rPr>
        <w:t xml:space="preserve">9.1 </w:t>
      </w:r>
      <w:r w:rsidR="00744C77" w:rsidRPr="00953508">
        <w:rPr>
          <w:lang w:val="vi-VN"/>
        </w:rPr>
        <w:t>Cách đánh giá</w:t>
      </w:r>
    </w:p>
    <w:p w14:paraId="6A3DB9DE" w14:textId="77777777" w:rsidR="00744C77" w:rsidRPr="00953508" w:rsidRDefault="00744C77" w:rsidP="00744C77">
      <w:pPr>
        <w:pStyle w:val="BodyText2"/>
        <w:tabs>
          <w:tab w:val="num" w:pos="960"/>
        </w:tabs>
        <w:spacing w:line="240" w:lineRule="auto"/>
        <w:ind w:firstLine="259"/>
        <w:rPr>
          <w:bCs/>
          <w:color w:val="000000"/>
          <w:szCs w:val="24"/>
          <w:lang w:val="vi-VN"/>
        </w:rPr>
      </w:pPr>
      <w:r w:rsidRPr="00953508">
        <w:rPr>
          <w:bCs/>
          <w:color w:val="000000"/>
          <w:szCs w:val="24"/>
          <w:lang w:val="vi-VN"/>
        </w:rPr>
        <w:t>Sinh viên được đánh giá tích lũy học phần như sau:</w:t>
      </w:r>
    </w:p>
    <w:p w14:paraId="5D107488" w14:textId="77777777" w:rsidR="00BA7C39" w:rsidRPr="00A5385E" w:rsidRDefault="00BA7C39" w:rsidP="00A5385E">
      <w:pPr>
        <w:rPr>
          <w:b/>
          <w:lang w:val="nl-NL"/>
        </w:rPr>
      </w:pPr>
      <w:r w:rsidRPr="00A5385E">
        <w:rPr>
          <w:b/>
          <w:lang w:val="nl-NL"/>
        </w:rPr>
        <w:t>Bảng 2</w:t>
      </w:r>
      <w:r w:rsidR="004A21C9" w:rsidRPr="00A5385E">
        <w:rPr>
          <w:b/>
          <w:lang w:val="nl-NL"/>
        </w:rPr>
        <w:t>. Đánh giá học phần</w:t>
      </w:r>
      <w:r w:rsidRPr="00A5385E">
        <w:rPr>
          <w:b/>
          <w:lang w:val="nl-NL"/>
        </w:rPr>
        <w:t xml:space="preserve"> </w:t>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2292"/>
        <w:gridCol w:w="5050"/>
        <w:gridCol w:w="1183"/>
      </w:tblGrid>
      <w:tr w:rsidR="00665547" w:rsidRPr="00912168" w14:paraId="36E84D78" w14:textId="77777777" w:rsidTr="009539CC">
        <w:trPr>
          <w:jc w:val="center"/>
        </w:trPr>
        <w:tc>
          <w:tcPr>
            <w:tcW w:w="329" w:type="pct"/>
            <w:tcBorders>
              <w:bottom w:val="single" w:sz="4" w:space="0" w:color="auto"/>
            </w:tcBorders>
            <w:shd w:val="clear" w:color="auto" w:fill="auto"/>
          </w:tcPr>
          <w:p w14:paraId="5B535B0C" w14:textId="77777777" w:rsidR="00665547" w:rsidRPr="00912168" w:rsidRDefault="00665547" w:rsidP="009539CC">
            <w:pPr>
              <w:pStyle w:val="Table"/>
              <w:jc w:val="center"/>
              <w:rPr>
                <w:b/>
                <w:lang w:val="nl-NL"/>
              </w:rPr>
            </w:pPr>
            <w:r w:rsidRPr="00912168">
              <w:rPr>
                <w:b/>
                <w:lang w:val="nl-NL"/>
              </w:rPr>
              <w:t>TT</w:t>
            </w:r>
          </w:p>
        </w:tc>
        <w:tc>
          <w:tcPr>
            <w:tcW w:w="1256" w:type="pct"/>
            <w:tcBorders>
              <w:bottom w:val="single" w:sz="4" w:space="0" w:color="auto"/>
            </w:tcBorders>
            <w:shd w:val="clear" w:color="auto" w:fill="auto"/>
          </w:tcPr>
          <w:p w14:paraId="27D8CCCD" w14:textId="77777777" w:rsidR="00665547" w:rsidRPr="00912168" w:rsidRDefault="00665547" w:rsidP="009539CC">
            <w:pPr>
              <w:pStyle w:val="Table"/>
              <w:jc w:val="center"/>
              <w:rPr>
                <w:b/>
                <w:lang w:val="nl-NL"/>
              </w:rPr>
            </w:pPr>
            <w:r w:rsidRPr="00912168">
              <w:rPr>
                <w:b/>
                <w:lang w:val="nl-NL"/>
              </w:rPr>
              <w:t>Điểm thành phần</w:t>
            </w:r>
          </w:p>
        </w:tc>
        <w:tc>
          <w:tcPr>
            <w:tcW w:w="2767" w:type="pct"/>
            <w:tcBorders>
              <w:bottom w:val="single" w:sz="4" w:space="0" w:color="auto"/>
            </w:tcBorders>
            <w:shd w:val="clear" w:color="auto" w:fill="auto"/>
          </w:tcPr>
          <w:p w14:paraId="4335AE76" w14:textId="77777777" w:rsidR="00665547" w:rsidRPr="00912168" w:rsidRDefault="00665547" w:rsidP="009539CC">
            <w:pPr>
              <w:pStyle w:val="Table"/>
              <w:jc w:val="center"/>
              <w:rPr>
                <w:b/>
                <w:lang w:val="nl-NL"/>
              </w:rPr>
            </w:pPr>
            <w:r w:rsidRPr="00912168">
              <w:rPr>
                <w:b/>
                <w:lang w:val="nl-NL"/>
              </w:rPr>
              <w:t>Quy định</w:t>
            </w:r>
          </w:p>
        </w:tc>
        <w:tc>
          <w:tcPr>
            <w:tcW w:w="648" w:type="pct"/>
            <w:tcBorders>
              <w:bottom w:val="single" w:sz="4" w:space="0" w:color="auto"/>
            </w:tcBorders>
            <w:shd w:val="clear" w:color="auto" w:fill="auto"/>
          </w:tcPr>
          <w:p w14:paraId="7D72C479" w14:textId="77777777" w:rsidR="00665547" w:rsidRPr="00912168" w:rsidRDefault="00665547" w:rsidP="009539CC">
            <w:pPr>
              <w:pStyle w:val="Table"/>
              <w:jc w:val="center"/>
              <w:rPr>
                <w:b/>
                <w:lang w:val="nl-NL"/>
              </w:rPr>
            </w:pPr>
            <w:r w:rsidRPr="00912168">
              <w:rPr>
                <w:b/>
                <w:lang w:val="nl-NL"/>
              </w:rPr>
              <w:t>Trọng số</w:t>
            </w:r>
          </w:p>
        </w:tc>
      </w:tr>
      <w:tr w:rsidR="00665547" w:rsidRPr="003555B5" w14:paraId="02E25B30" w14:textId="77777777" w:rsidTr="009539CC">
        <w:trPr>
          <w:jc w:val="center"/>
        </w:trPr>
        <w:tc>
          <w:tcPr>
            <w:tcW w:w="329" w:type="pct"/>
            <w:shd w:val="clear" w:color="auto" w:fill="auto"/>
            <w:vAlign w:val="center"/>
          </w:tcPr>
          <w:p w14:paraId="08F0C3A6" w14:textId="77777777" w:rsidR="00665547" w:rsidRPr="003555B5" w:rsidRDefault="00665547" w:rsidP="00912168">
            <w:pPr>
              <w:pStyle w:val="Table"/>
              <w:rPr>
                <w:lang w:val="nl-NL"/>
              </w:rPr>
            </w:pPr>
            <w:r w:rsidRPr="003555B5">
              <w:rPr>
                <w:lang w:val="nl-NL"/>
              </w:rPr>
              <w:t>1</w:t>
            </w:r>
          </w:p>
        </w:tc>
        <w:tc>
          <w:tcPr>
            <w:tcW w:w="1256" w:type="pct"/>
            <w:shd w:val="clear" w:color="auto" w:fill="auto"/>
            <w:vAlign w:val="center"/>
          </w:tcPr>
          <w:p w14:paraId="178E5C9F" w14:textId="77777777" w:rsidR="00665547" w:rsidRPr="003555B5" w:rsidRDefault="00665547" w:rsidP="00912168">
            <w:pPr>
              <w:pStyle w:val="Table"/>
              <w:rPr>
                <w:lang w:val="nl-NL"/>
              </w:rPr>
            </w:pPr>
            <w:r w:rsidRPr="003555B5">
              <w:rPr>
                <w:lang w:val="nl-NL"/>
              </w:rPr>
              <w:t>Điểm chuyên cần</w:t>
            </w:r>
          </w:p>
        </w:tc>
        <w:tc>
          <w:tcPr>
            <w:tcW w:w="2767" w:type="pct"/>
            <w:shd w:val="clear" w:color="auto" w:fill="auto"/>
            <w:vAlign w:val="center"/>
          </w:tcPr>
          <w:p w14:paraId="4B8404C5" w14:textId="77777777" w:rsidR="00665547" w:rsidRPr="003555B5" w:rsidRDefault="009539CC" w:rsidP="00912168">
            <w:pPr>
              <w:pStyle w:val="Table"/>
              <w:rPr>
                <w:lang w:val="nl-NL"/>
              </w:rPr>
            </w:pPr>
            <w:r>
              <w:rPr>
                <w:lang w:val="nl-NL"/>
              </w:rPr>
              <w:t xml:space="preserve">- </w:t>
            </w:r>
            <w:r w:rsidR="00665547" w:rsidRPr="003555B5">
              <w:rPr>
                <w:lang w:val="nl-NL"/>
              </w:rPr>
              <w:t>Số tiết tham dự học/tổng số tiết</w:t>
            </w:r>
          </w:p>
        </w:tc>
        <w:tc>
          <w:tcPr>
            <w:tcW w:w="648" w:type="pct"/>
            <w:tcBorders>
              <w:bottom w:val="single" w:sz="4" w:space="0" w:color="auto"/>
            </w:tcBorders>
            <w:shd w:val="clear" w:color="auto" w:fill="auto"/>
            <w:vAlign w:val="center"/>
          </w:tcPr>
          <w:p w14:paraId="22B7DE92" w14:textId="77777777" w:rsidR="00665547" w:rsidRPr="00161887" w:rsidRDefault="00665547" w:rsidP="009539CC">
            <w:pPr>
              <w:pStyle w:val="Table"/>
              <w:jc w:val="center"/>
              <w:rPr>
                <w:b/>
                <w:lang w:val="nl-NL"/>
              </w:rPr>
            </w:pPr>
            <w:r w:rsidRPr="00161887">
              <w:rPr>
                <w:b/>
                <w:lang w:val="nl-NL"/>
              </w:rPr>
              <w:t>1</w:t>
            </w:r>
            <w:r w:rsidR="009539CC" w:rsidRPr="00161887">
              <w:rPr>
                <w:b/>
                <w:lang w:val="nl-NL"/>
              </w:rPr>
              <w:t>0</w:t>
            </w:r>
            <w:r w:rsidRPr="00161887">
              <w:rPr>
                <w:b/>
                <w:lang w:val="nl-NL"/>
              </w:rPr>
              <w:t>%</w:t>
            </w:r>
          </w:p>
        </w:tc>
      </w:tr>
      <w:tr w:rsidR="00665547" w:rsidRPr="0046389B" w14:paraId="021800DB" w14:textId="77777777" w:rsidTr="009539CC">
        <w:trPr>
          <w:jc w:val="center"/>
        </w:trPr>
        <w:tc>
          <w:tcPr>
            <w:tcW w:w="329" w:type="pct"/>
            <w:tcBorders>
              <w:bottom w:val="single" w:sz="4" w:space="0" w:color="auto"/>
            </w:tcBorders>
            <w:shd w:val="clear" w:color="auto" w:fill="auto"/>
            <w:vAlign w:val="center"/>
          </w:tcPr>
          <w:p w14:paraId="40D0F33D" w14:textId="77777777" w:rsidR="00665547" w:rsidRPr="003555B5" w:rsidRDefault="00665547" w:rsidP="00912168">
            <w:pPr>
              <w:pStyle w:val="Table"/>
              <w:rPr>
                <w:lang w:val="nl-NL"/>
              </w:rPr>
            </w:pPr>
            <w:r w:rsidRPr="003555B5">
              <w:rPr>
                <w:lang w:val="nl-NL"/>
              </w:rPr>
              <w:t>2</w:t>
            </w:r>
          </w:p>
        </w:tc>
        <w:tc>
          <w:tcPr>
            <w:tcW w:w="1256" w:type="pct"/>
            <w:tcBorders>
              <w:bottom w:val="single" w:sz="4" w:space="0" w:color="auto"/>
            </w:tcBorders>
            <w:shd w:val="clear" w:color="auto" w:fill="auto"/>
            <w:vAlign w:val="center"/>
          </w:tcPr>
          <w:p w14:paraId="2B104AD9" w14:textId="77777777" w:rsidR="00665547" w:rsidRPr="003555B5" w:rsidRDefault="00A5385E" w:rsidP="00912168">
            <w:pPr>
              <w:pStyle w:val="Table"/>
              <w:rPr>
                <w:lang w:val="nl-NL"/>
              </w:rPr>
            </w:pPr>
            <w:r>
              <w:rPr>
                <w:lang w:val="nl-NL"/>
              </w:rPr>
              <w:t>Điểm tự học</w:t>
            </w:r>
          </w:p>
        </w:tc>
        <w:tc>
          <w:tcPr>
            <w:tcW w:w="2767" w:type="pct"/>
            <w:tcBorders>
              <w:bottom w:val="single" w:sz="4" w:space="0" w:color="auto"/>
              <w:right w:val="single" w:sz="4" w:space="0" w:color="auto"/>
            </w:tcBorders>
            <w:shd w:val="clear" w:color="auto" w:fill="auto"/>
            <w:vAlign w:val="center"/>
          </w:tcPr>
          <w:p w14:paraId="2B142F97" w14:textId="77777777" w:rsidR="00665547" w:rsidRPr="003555B5" w:rsidRDefault="00A5385E" w:rsidP="00912168">
            <w:pPr>
              <w:pStyle w:val="Table"/>
              <w:rPr>
                <w:lang w:val="vi-VN"/>
              </w:rPr>
            </w:pPr>
            <w:r>
              <w:rPr>
                <w:lang w:val="nl-NL"/>
              </w:rPr>
              <w:t>- Làm phiếu chuẩn bị</w:t>
            </w:r>
          </w:p>
        </w:tc>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14:paraId="407275A5" w14:textId="77777777" w:rsidR="00665547" w:rsidRPr="00161887" w:rsidRDefault="009539CC" w:rsidP="009539CC">
            <w:pPr>
              <w:pStyle w:val="Table"/>
              <w:jc w:val="center"/>
              <w:rPr>
                <w:b/>
                <w:lang w:val="nl-NL"/>
              </w:rPr>
            </w:pPr>
            <w:r w:rsidRPr="00161887">
              <w:rPr>
                <w:b/>
                <w:lang w:val="nl-NL"/>
              </w:rPr>
              <w:t>2</w:t>
            </w:r>
            <w:r w:rsidR="00174CF9" w:rsidRPr="00161887">
              <w:rPr>
                <w:b/>
                <w:lang w:val="nl-NL"/>
              </w:rPr>
              <w:t>5</w:t>
            </w:r>
            <w:r w:rsidR="00A5385E" w:rsidRPr="00161887">
              <w:rPr>
                <w:b/>
                <w:lang w:val="nl-NL"/>
              </w:rPr>
              <w:t>%</w:t>
            </w:r>
          </w:p>
        </w:tc>
      </w:tr>
      <w:tr w:rsidR="00665547" w:rsidRPr="003555B5" w14:paraId="6909897B" w14:textId="77777777" w:rsidTr="009539CC">
        <w:trPr>
          <w:jc w:val="center"/>
        </w:trPr>
        <w:tc>
          <w:tcPr>
            <w:tcW w:w="329" w:type="pct"/>
            <w:tcBorders>
              <w:top w:val="single" w:sz="4" w:space="0" w:color="auto"/>
            </w:tcBorders>
            <w:shd w:val="clear" w:color="auto" w:fill="auto"/>
            <w:vAlign w:val="center"/>
          </w:tcPr>
          <w:p w14:paraId="6DE570BA" w14:textId="77777777" w:rsidR="00665547" w:rsidRPr="003555B5" w:rsidRDefault="009539CC" w:rsidP="00912168">
            <w:pPr>
              <w:pStyle w:val="Table"/>
              <w:rPr>
                <w:lang w:val="nl-NL"/>
              </w:rPr>
            </w:pPr>
            <w:r>
              <w:rPr>
                <w:lang w:val="nl-NL"/>
              </w:rPr>
              <w:t>3</w:t>
            </w:r>
          </w:p>
        </w:tc>
        <w:tc>
          <w:tcPr>
            <w:tcW w:w="1256" w:type="pct"/>
            <w:tcBorders>
              <w:top w:val="single" w:sz="4" w:space="0" w:color="auto"/>
            </w:tcBorders>
            <w:shd w:val="clear" w:color="auto" w:fill="auto"/>
            <w:vAlign w:val="center"/>
          </w:tcPr>
          <w:p w14:paraId="16227EFE" w14:textId="77777777" w:rsidR="00665547" w:rsidRPr="003555B5" w:rsidRDefault="00665547" w:rsidP="009539CC">
            <w:pPr>
              <w:pStyle w:val="Table"/>
              <w:rPr>
                <w:lang w:val="nl-NL"/>
              </w:rPr>
            </w:pPr>
            <w:r w:rsidRPr="003555B5">
              <w:rPr>
                <w:lang w:val="nl-NL"/>
              </w:rPr>
              <w:t xml:space="preserve">Điểm </w:t>
            </w:r>
            <w:r w:rsidR="009539CC">
              <w:rPr>
                <w:lang w:val="nl-NL"/>
              </w:rPr>
              <w:t xml:space="preserve">KT </w:t>
            </w:r>
            <w:r w:rsidRPr="003555B5">
              <w:rPr>
                <w:lang w:val="nl-NL"/>
              </w:rPr>
              <w:t>giữa kỳ</w:t>
            </w:r>
          </w:p>
        </w:tc>
        <w:tc>
          <w:tcPr>
            <w:tcW w:w="2767" w:type="pct"/>
            <w:tcBorders>
              <w:top w:val="single" w:sz="4" w:space="0" w:color="auto"/>
              <w:right w:val="single" w:sz="4" w:space="0" w:color="auto"/>
            </w:tcBorders>
            <w:shd w:val="clear" w:color="auto" w:fill="auto"/>
            <w:vAlign w:val="center"/>
          </w:tcPr>
          <w:p w14:paraId="446EA493" w14:textId="77777777" w:rsidR="00665547" w:rsidRPr="003555B5" w:rsidRDefault="00665547" w:rsidP="009539CC">
            <w:pPr>
              <w:pStyle w:val="Table"/>
              <w:rPr>
                <w:lang w:val="nl-NL"/>
              </w:rPr>
            </w:pPr>
            <w:r w:rsidRPr="003555B5">
              <w:rPr>
                <w:lang w:val="nl-NL"/>
              </w:rPr>
              <w:t xml:space="preserve">- </w:t>
            </w:r>
            <w:r w:rsidR="009539CC">
              <w:rPr>
                <w:lang w:val="nl-NL"/>
              </w:rPr>
              <w:t xml:space="preserve">Kiểm tra </w:t>
            </w:r>
            <w:r w:rsidRPr="003555B5">
              <w:rPr>
                <w:lang w:val="nl-NL"/>
              </w:rPr>
              <w:t xml:space="preserve">viết </w:t>
            </w:r>
          </w:p>
        </w:tc>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14:paraId="63AC6E1F" w14:textId="77777777" w:rsidR="00665547" w:rsidRPr="00161887" w:rsidRDefault="00A5385E" w:rsidP="009539CC">
            <w:pPr>
              <w:pStyle w:val="Table"/>
              <w:jc w:val="center"/>
              <w:rPr>
                <w:b/>
                <w:lang w:val="nl-NL"/>
              </w:rPr>
            </w:pPr>
            <w:r w:rsidRPr="00161887">
              <w:rPr>
                <w:b/>
                <w:lang w:val="nl-NL"/>
              </w:rPr>
              <w:t>1</w:t>
            </w:r>
            <w:r w:rsidR="009539CC" w:rsidRPr="00161887">
              <w:rPr>
                <w:b/>
                <w:lang w:val="nl-NL"/>
              </w:rPr>
              <w:t>5</w:t>
            </w:r>
            <w:r w:rsidRPr="00161887">
              <w:rPr>
                <w:b/>
                <w:lang w:val="nl-NL"/>
              </w:rPr>
              <w:t>%</w:t>
            </w:r>
          </w:p>
        </w:tc>
      </w:tr>
      <w:tr w:rsidR="00665547" w:rsidRPr="003555B5" w14:paraId="5A81899F" w14:textId="77777777" w:rsidTr="009539CC">
        <w:trPr>
          <w:jc w:val="center"/>
        </w:trPr>
        <w:tc>
          <w:tcPr>
            <w:tcW w:w="329" w:type="pct"/>
            <w:shd w:val="clear" w:color="auto" w:fill="auto"/>
            <w:vAlign w:val="center"/>
          </w:tcPr>
          <w:p w14:paraId="2DEC14F1" w14:textId="77777777" w:rsidR="00665547" w:rsidRPr="003555B5" w:rsidRDefault="009539CC" w:rsidP="00912168">
            <w:pPr>
              <w:pStyle w:val="Table"/>
              <w:rPr>
                <w:lang w:val="nl-NL"/>
              </w:rPr>
            </w:pPr>
            <w:r>
              <w:rPr>
                <w:lang w:val="nl-NL"/>
              </w:rPr>
              <w:t>4</w:t>
            </w:r>
          </w:p>
        </w:tc>
        <w:tc>
          <w:tcPr>
            <w:tcW w:w="1256" w:type="pct"/>
            <w:shd w:val="clear" w:color="auto" w:fill="auto"/>
            <w:vAlign w:val="center"/>
          </w:tcPr>
          <w:p w14:paraId="54EC328C" w14:textId="77777777" w:rsidR="00665547" w:rsidRPr="003555B5" w:rsidRDefault="00665547" w:rsidP="00912168">
            <w:pPr>
              <w:pStyle w:val="Table"/>
              <w:rPr>
                <w:lang w:val="nl-NL"/>
              </w:rPr>
            </w:pPr>
            <w:r w:rsidRPr="003555B5">
              <w:rPr>
                <w:lang w:val="nl-NL"/>
              </w:rPr>
              <w:t>Điểm thi kết thúc học phần</w:t>
            </w:r>
          </w:p>
        </w:tc>
        <w:tc>
          <w:tcPr>
            <w:tcW w:w="2767" w:type="pct"/>
            <w:shd w:val="clear" w:color="auto" w:fill="auto"/>
            <w:vAlign w:val="center"/>
          </w:tcPr>
          <w:p w14:paraId="045C0C44" w14:textId="77777777" w:rsidR="00665547" w:rsidRPr="003555B5" w:rsidRDefault="00665547" w:rsidP="00912168">
            <w:pPr>
              <w:pStyle w:val="Table"/>
              <w:rPr>
                <w:lang w:val="vi-VN"/>
              </w:rPr>
            </w:pPr>
            <w:r w:rsidRPr="003555B5">
              <w:rPr>
                <w:lang w:val="nl-NL"/>
              </w:rPr>
              <w:t>- Thi viết</w:t>
            </w:r>
            <w:r w:rsidR="00A5385E">
              <w:rPr>
                <w:lang w:val="nl-NL"/>
              </w:rPr>
              <w:t xml:space="preserve"> </w:t>
            </w:r>
            <w:r w:rsidRPr="003555B5">
              <w:rPr>
                <w:lang w:val="nl-NL"/>
              </w:rPr>
              <w:t xml:space="preserve"> (</w:t>
            </w:r>
            <w:r w:rsidR="00174CF9">
              <w:rPr>
                <w:lang w:val="nl-NL"/>
              </w:rPr>
              <w:t>60-75</w:t>
            </w:r>
            <w:r w:rsidRPr="003555B5">
              <w:rPr>
                <w:lang w:val="nl-NL"/>
              </w:rPr>
              <w:t xml:space="preserve"> phút)</w:t>
            </w:r>
            <w:r w:rsidRPr="003555B5">
              <w:rPr>
                <w:lang w:val="vi-VN"/>
              </w:rPr>
              <w:t>.</w:t>
            </w:r>
          </w:p>
          <w:p w14:paraId="5A4F334A" w14:textId="77777777" w:rsidR="00174CF9" w:rsidRDefault="00665547" w:rsidP="00174CF9">
            <w:pPr>
              <w:pStyle w:val="Table"/>
              <w:rPr>
                <w:lang w:val="nl-NL"/>
              </w:rPr>
            </w:pPr>
            <w:r w:rsidRPr="003555B5">
              <w:rPr>
                <w:lang w:val="nl-NL"/>
              </w:rPr>
              <w:t xml:space="preserve">- Tham dự đủ 80% tiết lý </w:t>
            </w:r>
            <w:r w:rsidR="009539CC">
              <w:rPr>
                <w:lang w:val="nl-NL"/>
              </w:rPr>
              <w:t>thuyết</w:t>
            </w:r>
          </w:p>
          <w:p w14:paraId="2B6F8CA1" w14:textId="77777777" w:rsidR="00665547" w:rsidRPr="003555B5" w:rsidRDefault="00665547" w:rsidP="00174CF9">
            <w:pPr>
              <w:pStyle w:val="Table"/>
              <w:rPr>
                <w:lang w:val="vi-VN"/>
              </w:rPr>
            </w:pPr>
            <w:r w:rsidRPr="003555B5">
              <w:rPr>
                <w:lang w:val="nl-NL"/>
              </w:rPr>
              <w:t xml:space="preserve">- </w:t>
            </w:r>
            <w:r w:rsidR="00EA472E" w:rsidRPr="003555B5">
              <w:rPr>
                <w:lang w:val="nl-NL"/>
              </w:rPr>
              <w:t>D</w:t>
            </w:r>
            <w:r w:rsidRPr="003555B5">
              <w:rPr>
                <w:lang w:val="nl-NL"/>
              </w:rPr>
              <w:t>ự thi</w:t>
            </w:r>
            <w:r w:rsidR="00EA472E" w:rsidRPr="003555B5">
              <w:rPr>
                <w:lang w:val="nl-NL"/>
              </w:rPr>
              <w:t xml:space="preserve"> kết thúc học phần</w:t>
            </w:r>
            <w:r w:rsidRPr="003555B5">
              <w:rPr>
                <w:lang w:val="vi-VN"/>
              </w:rPr>
              <w:t>.</w:t>
            </w:r>
          </w:p>
        </w:tc>
        <w:tc>
          <w:tcPr>
            <w:tcW w:w="648" w:type="pct"/>
            <w:shd w:val="clear" w:color="auto" w:fill="auto"/>
            <w:vAlign w:val="center"/>
          </w:tcPr>
          <w:p w14:paraId="7172C1CB" w14:textId="77777777" w:rsidR="00665547" w:rsidRPr="00161887" w:rsidRDefault="00174CF9" w:rsidP="009539CC">
            <w:pPr>
              <w:pStyle w:val="Table"/>
              <w:jc w:val="center"/>
              <w:rPr>
                <w:b/>
                <w:lang w:val="nl-NL"/>
              </w:rPr>
            </w:pPr>
            <w:r w:rsidRPr="00161887">
              <w:rPr>
                <w:b/>
              </w:rPr>
              <w:t>5</w:t>
            </w:r>
            <w:r w:rsidR="00665547" w:rsidRPr="00161887">
              <w:rPr>
                <w:b/>
                <w:lang w:val="nl-NL"/>
              </w:rPr>
              <w:t>0%</w:t>
            </w:r>
          </w:p>
        </w:tc>
      </w:tr>
    </w:tbl>
    <w:p w14:paraId="368982C9" w14:textId="77777777" w:rsidR="00744C77" w:rsidRPr="003555B5" w:rsidRDefault="002E2064" w:rsidP="002E2064">
      <w:pPr>
        <w:pStyle w:val="Heading2"/>
      </w:pPr>
      <w:r>
        <w:t xml:space="preserve">9.2 </w:t>
      </w:r>
      <w:r w:rsidR="00744C77" w:rsidRPr="003555B5">
        <w:t>Cách tính điểm</w:t>
      </w:r>
    </w:p>
    <w:p w14:paraId="546B33AF" w14:textId="77777777" w:rsidR="00744C77" w:rsidRPr="003555B5" w:rsidRDefault="00744C77" w:rsidP="00912168">
      <w:pPr>
        <w:pStyle w:val="ListParagraph"/>
      </w:pPr>
      <w:r w:rsidRPr="003555B5">
        <w:t xml:space="preserve">Điểm đánh giá thành phần và điểm thi kết thúc học phần được chấm theo thang điểm 10 (từ 0 đến 10), làm tròn đến một chữ số thập phân. </w:t>
      </w:r>
    </w:p>
    <w:p w14:paraId="2FAA922C" w14:textId="77777777" w:rsidR="00744C77" w:rsidRPr="003555B5" w:rsidRDefault="00744C77" w:rsidP="00912168">
      <w:pPr>
        <w:pStyle w:val="ListParagraph"/>
        <w:rPr>
          <w:color w:val="0000FF"/>
        </w:rPr>
      </w:pPr>
      <w:r w:rsidRPr="003555B5">
        <w:t xml:space="preserve">Điểm học phần là tổng điểm của tất cả các điểm đánh giá thành phần của học phần nhân với trọng số tương ứng. Điểm học phần </w:t>
      </w:r>
      <w:r w:rsidR="00B63516" w:rsidRPr="003555B5">
        <w:rPr>
          <w:lang w:val="vi-VN"/>
        </w:rPr>
        <w:t xml:space="preserve">tính </w:t>
      </w:r>
      <w:r w:rsidRPr="003555B5">
        <w:t xml:space="preserve">theo thang điểm 10 làm tròn đến một chữ số thập phân, sau đó được quy đổi sang điểm chữ và điểm số theo thang điểm 4 theo quy định về công tác đào tạo của </w:t>
      </w:r>
      <w:r w:rsidR="00B63516" w:rsidRPr="003555B5">
        <w:rPr>
          <w:lang w:val="vi-VN"/>
        </w:rPr>
        <w:t>Nhà t</w:t>
      </w:r>
      <w:r w:rsidRPr="003555B5">
        <w:t xml:space="preserve">rường. </w:t>
      </w:r>
    </w:p>
    <w:p w14:paraId="3DB67468" w14:textId="5E0BDABE" w:rsidR="00744C77" w:rsidRPr="003555B5" w:rsidRDefault="00086EC8" w:rsidP="00086EC8">
      <w:pPr>
        <w:pStyle w:val="Heading1"/>
        <w:numPr>
          <w:ilvl w:val="0"/>
          <w:numId w:val="0"/>
        </w:numPr>
      </w:pPr>
      <w:r>
        <w:t xml:space="preserve">10. </w:t>
      </w:r>
      <w:r w:rsidR="00744C77" w:rsidRPr="003555B5">
        <w:t>Tài liệu học tập</w:t>
      </w:r>
    </w:p>
    <w:tbl>
      <w:tblPr>
        <w:tblW w:w="5000" w:type="pct"/>
        <w:tblLook w:val="01E0" w:firstRow="1" w:lastRow="1" w:firstColumn="1" w:lastColumn="1" w:noHBand="0" w:noVBand="0"/>
      </w:tblPr>
      <w:tblGrid>
        <w:gridCol w:w="9288"/>
      </w:tblGrid>
      <w:tr w:rsidR="000E4554" w:rsidRPr="003555B5" w14:paraId="5FB8995D" w14:textId="77777777" w:rsidTr="000E4554">
        <w:tc>
          <w:tcPr>
            <w:tcW w:w="5000" w:type="pct"/>
            <w:shd w:val="clear" w:color="auto" w:fill="auto"/>
          </w:tcPr>
          <w:p w14:paraId="1B9C8C21" w14:textId="77777777" w:rsidR="000E4554" w:rsidRPr="003555B5" w:rsidRDefault="000E4554" w:rsidP="00575954">
            <w:pPr>
              <w:pStyle w:val="Default"/>
              <w:spacing w:before="120"/>
              <w:ind w:left="260" w:hanging="260"/>
            </w:pPr>
            <w:r w:rsidRPr="003555B5">
              <w:t xml:space="preserve">[1] (Giáo trình/bài giảng) </w:t>
            </w:r>
          </w:p>
        </w:tc>
      </w:tr>
      <w:tr w:rsidR="000E4554" w:rsidRPr="003555B5" w14:paraId="09CE016F" w14:textId="77777777" w:rsidTr="000E4554">
        <w:tc>
          <w:tcPr>
            <w:tcW w:w="5000" w:type="pct"/>
            <w:shd w:val="clear" w:color="auto" w:fill="auto"/>
          </w:tcPr>
          <w:p w14:paraId="47E07AA6" w14:textId="77777777" w:rsidR="000E4554" w:rsidRPr="003555B5" w:rsidRDefault="000E4554" w:rsidP="000E4554">
            <w:pPr>
              <w:pStyle w:val="Default"/>
              <w:spacing w:before="120"/>
              <w:ind w:left="260" w:hanging="260"/>
            </w:pPr>
            <w:r w:rsidRPr="003555B5">
              <w:t>[2]</w:t>
            </w:r>
            <w:r>
              <w:t xml:space="preserve"> Thái Duy Thức, Khổng Cao Phong: “Điện tử công suất trong công nghiệp Mỏ và Dầu khí”; NXB Giao thông – 2007.</w:t>
            </w:r>
          </w:p>
        </w:tc>
      </w:tr>
      <w:tr w:rsidR="000E4554" w:rsidRPr="003555B5" w14:paraId="56D9408F" w14:textId="77777777" w:rsidTr="000E4554">
        <w:tc>
          <w:tcPr>
            <w:tcW w:w="5000" w:type="pct"/>
            <w:shd w:val="clear" w:color="auto" w:fill="auto"/>
          </w:tcPr>
          <w:p w14:paraId="407F47FF" w14:textId="77777777" w:rsidR="000E4554" w:rsidRDefault="000E4554" w:rsidP="000E4554">
            <w:pPr>
              <w:pStyle w:val="Default"/>
              <w:spacing w:before="120"/>
              <w:ind w:left="260" w:hanging="260"/>
            </w:pPr>
            <w:r>
              <w:t xml:space="preserve">[3] Trần Trọng Minh: “Giáo trình Điện tử công suất”; NXB Giáo dục Việt Nam </w:t>
            </w:r>
            <w:r w:rsidR="00750B9B">
              <w:t>–</w:t>
            </w:r>
            <w:r>
              <w:t xml:space="preserve"> 2012</w:t>
            </w:r>
          </w:p>
          <w:p w14:paraId="3F19AB9B" w14:textId="65717BCD" w:rsidR="00086EC8" w:rsidRPr="003555B5" w:rsidRDefault="00086EC8" w:rsidP="000E4554">
            <w:pPr>
              <w:pStyle w:val="Default"/>
              <w:spacing w:before="120"/>
              <w:ind w:left="260" w:hanging="260"/>
            </w:pPr>
            <w:r>
              <w:t>Tài liệu tham khảo</w:t>
            </w:r>
          </w:p>
        </w:tc>
      </w:tr>
      <w:tr w:rsidR="00750B9B" w:rsidRPr="003555B5" w14:paraId="63B6CE23" w14:textId="77777777" w:rsidTr="000E4554">
        <w:tc>
          <w:tcPr>
            <w:tcW w:w="5000" w:type="pct"/>
            <w:shd w:val="clear" w:color="auto" w:fill="auto"/>
          </w:tcPr>
          <w:p w14:paraId="678E9353" w14:textId="0B0282C0" w:rsidR="00750B9B" w:rsidRDefault="00750B9B" w:rsidP="00683447">
            <w:pPr>
              <w:pStyle w:val="Default"/>
              <w:spacing w:before="120"/>
              <w:ind w:left="260" w:hanging="260"/>
            </w:pPr>
            <w:r>
              <w:lastRenderedPageBreak/>
              <w:t xml:space="preserve">[4]  </w:t>
            </w:r>
            <w:r w:rsidRPr="00750B9B">
              <w:t xml:space="preserve">Ned Mohan, Tore M. Undeland, William P. Robbins: </w:t>
            </w:r>
            <w:r w:rsidR="00086EC8">
              <w:t>“</w:t>
            </w:r>
            <w:r w:rsidRPr="00750B9B">
              <w:t>Power electronics Converters, Applications and Design</w:t>
            </w:r>
            <w:r w:rsidR="00086EC8">
              <w:t>”</w:t>
            </w:r>
            <w:r w:rsidR="00683447">
              <w:t>;</w:t>
            </w:r>
            <w:r w:rsidRPr="00750B9B">
              <w:t xml:space="preserve"> John Wiley &amp; Sons, INC, 2002</w:t>
            </w:r>
          </w:p>
        </w:tc>
      </w:tr>
    </w:tbl>
    <w:p w14:paraId="770EFFA2" w14:textId="63776563" w:rsidR="00744C77" w:rsidRPr="003555B5" w:rsidRDefault="00744C77" w:rsidP="00086EC8">
      <w:pPr>
        <w:pStyle w:val="Heading1"/>
        <w:numPr>
          <w:ilvl w:val="0"/>
          <w:numId w:val="0"/>
        </w:numPr>
      </w:pPr>
      <w:r w:rsidRPr="003555B5">
        <w:br w:type="page"/>
      </w:r>
      <w:r w:rsidR="00086EC8">
        <w:lastRenderedPageBreak/>
        <w:t xml:space="preserve">11. </w:t>
      </w:r>
      <w:bookmarkStart w:id="0" w:name="_GoBack"/>
      <w:bookmarkEnd w:id="0"/>
      <w:r w:rsidR="007A7F11" w:rsidRPr="003555B5">
        <w:t>Hướng dẫn tự học của học phần</w:t>
      </w:r>
    </w:p>
    <w:p w14:paraId="1571F1C6" w14:textId="77777777" w:rsidR="00BA7C39" w:rsidRPr="000E4554" w:rsidRDefault="00BA7C39" w:rsidP="000E4554">
      <w:pPr>
        <w:rPr>
          <w:b/>
        </w:rPr>
      </w:pPr>
      <w:r w:rsidRPr="000E4554">
        <w:rPr>
          <w:b/>
        </w:rPr>
        <w:t>Bảng 3</w:t>
      </w:r>
      <w:r w:rsidR="00D61127" w:rsidRPr="000E4554">
        <w:rPr>
          <w:b/>
        </w:rPr>
        <w:t xml:space="preserve">. </w:t>
      </w:r>
      <w:r w:rsidR="007B1760" w:rsidRPr="000E4554">
        <w:rPr>
          <w:b/>
        </w:rPr>
        <w:t>Nội dung chuẩn bị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2949"/>
        <w:gridCol w:w="808"/>
        <w:gridCol w:w="709"/>
        <w:gridCol w:w="709"/>
        <w:gridCol w:w="3416"/>
      </w:tblGrid>
      <w:tr w:rsidR="00E75F0A" w:rsidRPr="00D17F2A" w14:paraId="137D2C54" w14:textId="77777777" w:rsidTr="00731FFC">
        <w:trPr>
          <w:trHeight w:val="282"/>
          <w:tblHeader/>
        </w:trPr>
        <w:tc>
          <w:tcPr>
            <w:tcW w:w="0" w:type="auto"/>
            <w:shd w:val="clear" w:color="auto" w:fill="auto"/>
            <w:vAlign w:val="center"/>
          </w:tcPr>
          <w:p w14:paraId="4F54FF96" w14:textId="77777777" w:rsidR="00744C77" w:rsidRPr="00174CF9" w:rsidRDefault="001C778E" w:rsidP="00731FFC">
            <w:pPr>
              <w:pStyle w:val="Table"/>
              <w:jc w:val="center"/>
              <w:rPr>
                <w:b/>
                <w:lang w:val="nl-NL"/>
              </w:rPr>
            </w:pPr>
            <w:r w:rsidRPr="00174CF9">
              <w:rPr>
                <w:b/>
                <w:lang w:val="nl-NL"/>
              </w:rPr>
              <w:t>Buổi</w:t>
            </w:r>
          </w:p>
        </w:tc>
        <w:tc>
          <w:tcPr>
            <w:tcW w:w="0" w:type="auto"/>
            <w:shd w:val="clear" w:color="auto" w:fill="auto"/>
            <w:vAlign w:val="center"/>
          </w:tcPr>
          <w:p w14:paraId="0ADE0259" w14:textId="77777777" w:rsidR="00744C77" w:rsidRPr="00174CF9" w:rsidRDefault="00744C77" w:rsidP="000E4554">
            <w:pPr>
              <w:pStyle w:val="Table"/>
              <w:jc w:val="center"/>
              <w:rPr>
                <w:b/>
                <w:lang w:val="nl-NL"/>
              </w:rPr>
            </w:pPr>
            <w:r w:rsidRPr="00174CF9">
              <w:rPr>
                <w:b/>
                <w:lang w:val="nl-NL"/>
              </w:rPr>
              <w:t>Nội dung</w:t>
            </w:r>
          </w:p>
        </w:tc>
        <w:tc>
          <w:tcPr>
            <w:tcW w:w="0" w:type="auto"/>
            <w:shd w:val="clear" w:color="auto" w:fill="auto"/>
            <w:vAlign w:val="center"/>
          </w:tcPr>
          <w:p w14:paraId="020CD68B" w14:textId="77777777" w:rsidR="00744C77" w:rsidRPr="00174CF9" w:rsidRDefault="001C778E" w:rsidP="000E4554">
            <w:pPr>
              <w:pStyle w:val="Table"/>
              <w:jc w:val="center"/>
              <w:rPr>
                <w:b/>
                <w:lang w:val="nl-NL"/>
              </w:rPr>
            </w:pPr>
            <w:r w:rsidRPr="00174CF9">
              <w:rPr>
                <w:b/>
                <w:lang w:val="nl-NL"/>
              </w:rPr>
              <w:t>LT</w:t>
            </w:r>
            <w:r w:rsidR="00744C77" w:rsidRPr="00174CF9">
              <w:rPr>
                <w:b/>
                <w:lang w:val="nl-NL"/>
              </w:rPr>
              <w:t xml:space="preserve"> (tiết)</w:t>
            </w:r>
          </w:p>
        </w:tc>
        <w:tc>
          <w:tcPr>
            <w:tcW w:w="0" w:type="auto"/>
            <w:vAlign w:val="center"/>
          </w:tcPr>
          <w:p w14:paraId="418F4D8A" w14:textId="77777777" w:rsidR="00744C77" w:rsidRPr="00174CF9" w:rsidRDefault="001C778E" w:rsidP="000E4554">
            <w:pPr>
              <w:pStyle w:val="Table"/>
              <w:jc w:val="center"/>
              <w:rPr>
                <w:b/>
                <w:lang w:val="nl-NL"/>
              </w:rPr>
            </w:pPr>
            <w:r w:rsidRPr="00174CF9">
              <w:rPr>
                <w:b/>
                <w:lang w:val="nl-NL"/>
              </w:rPr>
              <w:t>BT</w:t>
            </w:r>
          </w:p>
          <w:p w14:paraId="319E8612" w14:textId="77777777" w:rsidR="00744C77" w:rsidRPr="00174CF9" w:rsidRDefault="00744C77" w:rsidP="000E4554">
            <w:pPr>
              <w:pStyle w:val="Table"/>
              <w:jc w:val="center"/>
              <w:rPr>
                <w:b/>
                <w:lang w:val="nl-NL"/>
              </w:rPr>
            </w:pPr>
            <w:r w:rsidRPr="00174CF9">
              <w:rPr>
                <w:b/>
                <w:lang w:val="nl-NL"/>
              </w:rPr>
              <w:t>(tiết)</w:t>
            </w:r>
          </w:p>
        </w:tc>
        <w:tc>
          <w:tcPr>
            <w:tcW w:w="0" w:type="auto"/>
            <w:shd w:val="clear" w:color="auto" w:fill="auto"/>
            <w:vAlign w:val="center"/>
          </w:tcPr>
          <w:p w14:paraId="298A3057" w14:textId="77777777" w:rsidR="00744C77" w:rsidRPr="00174CF9" w:rsidRDefault="001C778E" w:rsidP="000E4554">
            <w:pPr>
              <w:pStyle w:val="Table"/>
              <w:jc w:val="center"/>
              <w:rPr>
                <w:b/>
                <w:lang w:val="nl-NL"/>
              </w:rPr>
            </w:pPr>
            <w:r w:rsidRPr="00174CF9">
              <w:rPr>
                <w:b/>
                <w:lang w:val="nl-NL"/>
              </w:rPr>
              <w:t>TH</w:t>
            </w:r>
          </w:p>
          <w:p w14:paraId="356D3E3E" w14:textId="77777777" w:rsidR="00744C77" w:rsidRPr="00174CF9" w:rsidRDefault="00744C77" w:rsidP="000E4554">
            <w:pPr>
              <w:pStyle w:val="Table"/>
              <w:jc w:val="center"/>
              <w:rPr>
                <w:b/>
                <w:lang w:val="nl-NL"/>
              </w:rPr>
            </w:pPr>
            <w:r w:rsidRPr="00174CF9">
              <w:rPr>
                <w:b/>
                <w:lang w:val="nl-NL"/>
              </w:rPr>
              <w:t>(tiết)</w:t>
            </w:r>
          </w:p>
        </w:tc>
        <w:tc>
          <w:tcPr>
            <w:tcW w:w="0" w:type="auto"/>
            <w:tcBorders>
              <w:bottom w:val="single" w:sz="4" w:space="0" w:color="auto"/>
            </w:tcBorders>
            <w:shd w:val="clear" w:color="auto" w:fill="auto"/>
            <w:vAlign w:val="center"/>
          </w:tcPr>
          <w:p w14:paraId="3AF992B0" w14:textId="77777777" w:rsidR="00744C77" w:rsidRPr="00174CF9" w:rsidRDefault="00061141" w:rsidP="000E4554">
            <w:pPr>
              <w:pStyle w:val="Table"/>
              <w:jc w:val="center"/>
              <w:rPr>
                <w:b/>
                <w:lang w:val="nl-NL"/>
              </w:rPr>
            </w:pPr>
            <w:r w:rsidRPr="00174CF9">
              <w:rPr>
                <w:b/>
                <w:lang w:val="nl-NL"/>
              </w:rPr>
              <w:t>S</w:t>
            </w:r>
            <w:r w:rsidR="00744C77" w:rsidRPr="00174CF9">
              <w:rPr>
                <w:b/>
                <w:lang w:val="nl-NL"/>
              </w:rPr>
              <w:t>inh viên</w:t>
            </w:r>
            <w:r w:rsidRPr="00174CF9">
              <w:rPr>
                <w:b/>
                <w:lang w:val="nl-NL"/>
              </w:rPr>
              <w:t xml:space="preserve"> cần chuẩn bị</w:t>
            </w:r>
          </w:p>
        </w:tc>
      </w:tr>
      <w:tr w:rsidR="00F9501C" w:rsidRPr="00D17F2A" w14:paraId="155E66C1" w14:textId="77777777" w:rsidTr="00F9501C">
        <w:trPr>
          <w:trHeight w:val="3935"/>
        </w:trPr>
        <w:tc>
          <w:tcPr>
            <w:tcW w:w="0" w:type="auto"/>
            <w:shd w:val="clear" w:color="auto" w:fill="auto"/>
            <w:vAlign w:val="center"/>
          </w:tcPr>
          <w:p w14:paraId="441A4372" w14:textId="77777777" w:rsidR="00F9501C" w:rsidRPr="00174CF9" w:rsidRDefault="00F9501C" w:rsidP="00731FFC">
            <w:pPr>
              <w:pStyle w:val="Table"/>
              <w:jc w:val="center"/>
              <w:rPr>
                <w:lang w:val="nl-NL"/>
              </w:rPr>
            </w:pPr>
            <w:r w:rsidRPr="00174CF9">
              <w:rPr>
                <w:lang w:val="nl-NL"/>
              </w:rPr>
              <w:t>1</w:t>
            </w:r>
          </w:p>
          <w:p w14:paraId="3E9A3758" w14:textId="77777777" w:rsidR="00F9501C" w:rsidRPr="00174CF9" w:rsidRDefault="00F9501C" w:rsidP="00731FFC">
            <w:pPr>
              <w:pStyle w:val="Table"/>
              <w:jc w:val="center"/>
              <w:rPr>
                <w:lang w:val="nl-NL"/>
              </w:rPr>
            </w:pPr>
          </w:p>
        </w:tc>
        <w:tc>
          <w:tcPr>
            <w:tcW w:w="0" w:type="auto"/>
            <w:shd w:val="clear" w:color="auto" w:fill="auto"/>
          </w:tcPr>
          <w:p w14:paraId="3D49F705" w14:textId="77777777" w:rsidR="00F9501C" w:rsidRPr="00B944A7" w:rsidRDefault="00F9501C" w:rsidP="00EE2ADB">
            <w:pPr>
              <w:ind w:firstLine="0"/>
              <w:rPr>
                <w:b/>
              </w:rPr>
            </w:pPr>
            <w:r>
              <w:rPr>
                <w:b/>
              </w:rPr>
              <w:t>Chương 1: M</w:t>
            </w:r>
            <w:r w:rsidRPr="00B944A7">
              <w:rPr>
                <w:b/>
              </w:rPr>
              <w:t>ở</w:t>
            </w:r>
            <w:r>
              <w:rPr>
                <w:b/>
              </w:rPr>
              <w:t xml:space="preserve"> </w:t>
            </w:r>
            <w:r w:rsidRPr="00B944A7">
              <w:rPr>
                <w:b/>
              </w:rPr>
              <w:t>đầ</w:t>
            </w:r>
            <w:r>
              <w:rPr>
                <w:b/>
              </w:rPr>
              <w:t>u</w:t>
            </w:r>
          </w:p>
          <w:p w14:paraId="599662AA" w14:textId="77777777" w:rsidR="00F9501C" w:rsidRDefault="00F9501C" w:rsidP="00EE2ADB">
            <w:pPr>
              <w:ind w:firstLine="0"/>
            </w:pPr>
            <w:r>
              <w:t>1.1 Kh</w:t>
            </w:r>
            <w:r w:rsidRPr="00B944A7">
              <w:t>á</w:t>
            </w:r>
            <w:r>
              <w:t>i ni</w:t>
            </w:r>
            <w:r w:rsidRPr="00B944A7">
              <w:t>ệ</w:t>
            </w:r>
            <w:r>
              <w:t>m chung: B</w:t>
            </w:r>
            <w:r w:rsidRPr="00B944A7">
              <w:t>ộ</w:t>
            </w:r>
            <w:r>
              <w:t xml:space="preserve"> bi</w:t>
            </w:r>
            <w:r w:rsidRPr="00B944A7">
              <w:t>ế</w:t>
            </w:r>
            <w:r>
              <w:t xml:space="preserve">n </w:t>
            </w:r>
            <w:r w:rsidRPr="00B944A7">
              <w:t>đổ</w:t>
            </w:r>
            <w:r>
              <w:t>i v</w:t>
            </w:r>
            <w:r w:rsidRPr="00B944A7">
              <w:t>à</w:t>
            </w:r>
            <w:r>
              <w:t xml:space="preserve"> khóa điện tử công suất</w:t>
            </w:r>
          </w:p>
          <w:p w14:paraId="79540A84" w14:textId="77777777" w:rsidR="00F9501C" w:rsidRDefault="00F9501C" w:rsidP="00EE2ADB">
            <w:pPr>
              <w:ind w:firstLine="0"/>
            </w:pPr>
            <w:r>
              <w:t xml:space="preserve">1.2 Các đại lượng cơ bản trong </w:t>
            </w:r>
            <w:r w:rsidRPr="00B944A7">
              <w:t>đ</w:t>
            </w:r>
            <w:r>
              <w:t>i</w:t>
            </w:r>
            <w:r w:rsidRPr="00B944A7">
              <w:t>ệ</w:t>
            </w:r>
            <w:r>
              <w:t>n t</w:t>
            </w:r>
            <w:r w:rsidRPr="00B944A7">
              <w:t>ử</w:t>
            </w:r>
            <w:r>
              <w:t xml:space="preserve"> c</w:t>
            </w:r>
            <w:r w:rsidRPr="00B944A7">
              <w:t>ô</w:t>
            </w:r>
            <w:r>
              <w:t>ng su</w:t>
            </w:r>
            <w:r w:rsidRPr="00B944A7">
              <w:t>ấ</w:t>
            </w:r>
            <w:r>
              <w:t>t</w:t>
            </w:r>
          </w:p>
          <w:p w14:paraId="28246656" w14:textId="77777777" w:rsidR="00F9501C" w:rsidRDefault="00F9501C" w:rsidP="00EE2ADB">
            <w:pPr>
              <w:ind w:firstLine="0"/>
            </w:pPr>
            <w:r>
              <w:t>a. Giá trị trung bình – hiệu dụng</w:t>
            </w:r>
          </w:p>
          <w:p w14:paraId="1776B8CD" w14:textId="77777777" w:rsidR="00F9501C" w:rsidRDefault="00F9501C" w:rsidP="00EE2ADB">
            <w:pPr>
              <w:ind w:firstLine="0"/>
            </w:pPr>
            <w:r>
              <w:t>b. Công suất – hệ số công suất</w:t>
            </w:r>
          </w:p>
          <w:p w14:paraId="409C55DB" w14:textId="77777777" w:rsidR="00F9501C" w:rsidRDefault="00F9501C" w:rsidP="00EE2ADB">
            <w:pPr>
              <w:ind w:firstLine="0"/>
            </w:pPr>
            <w:r>
              <w:t>c. Fourier và hệ số méo dạng</w:t>
            </w:r>
          </w:p>
          <w:p w14:paraId="4896940A" w14:textId="77777777" w:rsidR="00F9501C" w:rsidRDefault="00F9501C" w:rsidP="00EE2ADB">
            <w:pPr>
              <w:ind w:firstLine="0"/>
            </w:pPr>
            <w:r>
              <w:t>d. PP khảo sát:</w:t>
            </w:r>
          </w:p>
          <w:p w14:paraId="53BA2989" w14:textId="77777777" w:rsidR="00F9501C" w:rsidRDefault="00F9501C" w:rsidP="00EE2ADB">
            <w:pPr>
              <w:ind w:firstLine="0"/>
            </w:pPr>
            <w:r>
              <w:t xml:space="preserve">- Giải theo thời gian (dùng pt viphân hay </w:t>
            </w:r>
            <w:smartTag w:uri="urn:schemas-microsoft-com:office:smarttags" w:element="place">
              <w:r>
                <w:t>Laplace</w:t>
              </w:r>
            </w:smartTag>
            <w:r>
              <w:t>)</w:t>
            </w:r>
          </w:p>
          <w:p w14:paraId="27D847CF" w14:textId="77777777" w:rsidR="00F9501C" w:rsidRDefault="00F9501C" w:rsidP="00EE2ADB">
            <w:pPr>
              <w:ind w:firstLine="0"/>
            </w:pPr>
            <w:r>
              <w:t>Ví dụ chỉnh lưu diod tải RL có diod phóng điện</w:t>
            </w:r>
          </w:p>
          <w:p w14:paraId="2F479E47" w14:textId="77777777" w:rsidR="00F9501C" w:rsidRDefault="00F9501C" w:rsidP="00EE2ADB">
            <w:pPr>
              <w:ind w:firstLine="0"/>
            </w:pPr>
            <w:r>
              <w:t>- Giải chu kỳ tựa xác lập</w:t>
            </w:r>
          </w:p>
          <w:p w14:paraId="698FC79B" w14:textId="77777777" w:rsidR="00F9501C" w:rsidRDefault="00F9501C" w:rsidP="00EE2ADB">
            <w:pPr>
              <w:ind w:firstLine="0"/>
            </w:pPr>
            <w:r>
              <w:t>- nguyên lý xếp chồng và tính toán gần đúng</w:t>
            </w:r>
          </w:p>
          <w:p w14:paraId="4BE97FE4" w14:textId="77777777" w:rsidR="00F9501C" w:rsidRDefault="00F9501C" w:rsidP="00EE2ADB">
            <w:pPr>
              <w:ind w:firstLine="0"/>
            </w:pPr>
            <w:r>
              <w:t>Ví dụ tính trị trung bình mạch điện với nguồn xung vuông</w:t>
            </w:r>
          </w:p>
          <w:p w14:paraId="57DC2DF6" w14:textId="77777777" w:rsidR="00F9501C" w:rsidRDefault="00F9501C" w:rsidP="00EE2ADB">
            <w:pPr>
              <w:ind w:firstLine="0"/>
            </w:pPr>
            <w:r>
              <w:t>- mô phỏng dùng máy tính</w:t>
            </w:r>
          </w:p>
          <w:p w14:paraId="34DC11EE" w14:textId="77777777" w:rsidR="00F9501C" w:rsidRDefault="00F9501C" w:rsidP="00EE2ADB">
            <w:pPr>
              <w:ind w:firstLine="0"/>
            </w:pPr>
            <w:r>
              <w:t>- thực nghiệm</w:t>
            </w:r>
          </w:p>
          <w:p w14:paraId="79A8AFF3" w14:textId="77777777" w:rsidR="00F9501C" w:rsidRPr="0014717A" w:rsidRDefault="00F9501C" w:rsidP="00EE2ADB">
            <w:pPr>
              <w:ind w:firstLine="0"/>
            </w:pPr>
            <w:r>
              <w:t>1.3 T</w:t>
            </w:r>
            <w:r w:rsidRPr="0014717A">
              <w:t>í</w:t>
            </w:r>
            <w:r>
              <w:t>nh ch</w:t>
            </w:r>
            <w:r w:rsidRPr="0014717A">
              <w:t>ọ</w:t>
            </w:r>
            <w:r>
              <w:t>n linh ki</w:t>
            </w:r>
            <w:r w:rsidRPr="0014717A">
              <w:t>ệ</w:t>
            </w:r>
            <w:r>
              <w:t>n c</w:t>
            </w:r>
            <w:r w:rsidRPr="0014717A">
              <w:t>ô</w:t>
            </w:r>
            <w:r>
              <w:t>ng su</w:t>
            </w:r>
            <w:r w:rsidRPr="0014717A">
              <w:t>ấ</w:t>
            </w:r>
            <w:r>
              <w:t>t</w:t>
            </w:r>
          </w:p>
          <w:p w14:paraId="5772EAF9" w14:textId="77777777" w:rsidR="00F9501C" w:rsidRDefault="00F9501C" w:rsidP="00EE2ADB">
            <w:pPr>
              <w:ind w:firstLine="0"/>
            </w:pPr>
            <w:r>
              <w:t>- Định mức áp</w:t>
            </w:r>
          </w:p>
          <w:p w14:paraId="6EAD294C" w14:textId="77777777" w:rsidR="00F9501C" w:rsidRDefault="00F9501C" w:rsidP="00EE2ADB">
            <w:pPr>
              <w:ind w:firstLine="0"/>
            </w:pPr>
            <w:r>
              <w:t>- Phát nhiệt và định mức dòng</w:t>
            </w:r>
          </w:p>
          <w:p w14:paraId="04163675" w14:textId="77777777" w:rsidR="00F9501C" w:rsidRDefault="00F9501C" w:rsidP="00EE2ADB">
            <w:pPr>
              <w:ind w:firstLine="0"/>
            </w:pPr>
            <w:r>
              <w:t>1.4 B</w:t>
            </w:r>
            <w:r w:rsidRPr="00B944A7">
              <w:t>ả</w:t>
            </w:r>
            <w:r>
              <w:t>o v</w:t>
            </w:r>
            <w:r w:rsidRPr="00B944A7">
              <w:t>ệ</w:t>
            </w:r>
            <w:r>
              <w:t xml:space="preserve"> linh ki</w:t>
            </w:r>
            <w:r w:rsidRPr="00B944A7">
              <w:t>ệ</w:t>
            </w:r>
            <w:r>
              <w:t>n c</w:t>
            </w:r>
            <w:r w:rsidRPr="00B944A7">
              <w:t>ô</w:t>
            </w:r>
            <w:r>
              <w:t>ng su</w:t>
            </w:r>
            <w:r w:rsidRPr="00B944A7">
              <w:t>ấ</w:t>
            </w:r>
            <w:r>
              <w:t>t v</w:t>
            </w:r>
            <w:r w:rsidRPr="00B944A7">
              <w:t>à</w:t>
            </w:r>
            <w:r>
              <w:t xml:space="preserve"> b</w:t>
            </w:r>
            <w:r w:rsidRPr="00B944A7">
              <w:t>ộ</w:t>
            </w:r>
            <w:r>
              <w:t xml:space="preserve"> bi</w:t>
            </w:r>
            <w:r w:rsidRPr="00B944A7">
              <w:t>ế</w:t>
            </w:r>
            <w:r>
              <w:t xml:space="preserve">n </w:t>
            </w:r>
            <w:r w:rsidRPr="00B944A7">
              <w:t>đổ</w:t>
            </w:r>
            <w:r>
              <w:t>i</w:t>
            </w:r>
          </w:p>
          <w:p w14:paraId="6333E511" w14:textId="77777777" w:rsidR="00F9501C" w:rsidRDefault="00F9501C" w:rsidP="00EE2ADB">
            <w:pPr>
              <w:ind w:firstLine="0"/>
            </w:pPr>
            <w:r>
              <w:t>a. Bảo vệ dòng: dòng cực đại và quá tải</w:t>
            </w:r>
          </w:p>
          <w:p w14:paraId="58E7B0B7" w14:textId="77777777" w:rsidR="00F9501C" w:rsidRDefault="00F9501C" w:rsidP="00EE2ADB">
            <w:pPr>
              <w:ind w:firstLine="0"/>
            </w:pPr>
            <w:r>
              <w:lastRenderedPageBreak/>
              <w:t>b. Bảo vệ quá áp</w:t>
            </w:r>
          </w:p>
          <w:p w14:paraId="4B7339C4" w14:textId="77777777" w:rsidR="00F9501C" w:rsidRPr="0014717A" w:rsidRDefault="00F9501C" w:rsidP="00EE2ADB">
            <w:pPr>
              <w:ind w:firstLine="0"/>
              <w:rPr>
                <w:color w:val="0000FF"/>
              </w:rPr>
            </w:pPr>
            <w:r>
              <w:rPr>
                <w:color w:val="0000FF"/>
              </w:rPr>
              <w:t xml:space="preserve">Lý thuyết 3 tiết </w:t>
            </w:r>
            <w:r w:rsidRPr="0014717A">
              <w:rPr>
                <w:color w:val="0000FF"/>
              </w:rPr>
              <w:t>Đọ</w:t>
            </w:r>
            <w:r>
              <w:rPr>
                <w:color w:val="0000FF"/>
              </w:rPr>
              <w:t>c th</w:t>
            </w:r>
            <w:r w:rsidRPr="0014717A">
              <w:rPr>
                <w:color w:val="0000FF"/>
              </w:rPr>
              <w:t>ê</w:t>
            </w:r>
            <w:r>
              <w:rPr>
                <w:color w:val="0000FF"/>
              </w:rPr>
              <w:t>m 4 ti</w:t>
            </w:r>
            <w:r w:rsidRPr="0014717A">
              <w:rPr>
                <w:color w:val="0000FF"/>
              </w:rPr>
              <w:t>ế</w:t>
            </w:r>
            <w:r>
              <w:rPr>
                <w:color w:val="0000FF"/>
              </w:rPr>
              <w:t>t, b</w:t>
            </w:r>
            <w:r w:rsidRPr="0014717A">
              <w:rPr>
                <w:color w:val="0000FF"/>
              </w:rPr>
              <w:t>à</w:t>
            </w:r>
            <w:r>
              <w:rPr>
                <w:color w:val="0000FF"/>
              </w:rPr>
              <w:t>i t</w:t>
            </w:r>
            <w:r w:rsidRPr="0014717A">
              <w:rPr>
                <w:color w:val="0000FF"/>
              </w:rPr>
              <w:t>ậ</w:t>
            </w:r>
            <w:r>
              <w:rPr>
                <w:color w:val="0000FF"/>
              </w:rPr>
              <w:t>p 1 ti</w:t>
            </w:r>
            <w:r w:rsidRPr="0014717A">
              <w:rPr>
                <w:color w:val="0000FF"/>
              </w:rPr>
              <w:t>ế</w:t>
            </w:r>
            <w:r>
              <w:rPr>
                <w:color w:val="0000FF"/>
              </w:rPr>
              <w:t xml:space="preserve">t </w:t>
            </w:r>
          </w:p>
        </w:tc>
        <w:tc>
          <w:tcPr>
            <w:tcW w:w="0" w:type="auto"/>
            <w:shd w:val="clear" w:color="auto" w:fill="auto"/>
          </w:tcPr>
          <w:p w14:paraId="1E7BF384" w14:textId="77777777" w:rsidR="00F9501C" w:rsidRDefault="00F9501C" w:rsidP="00F9501C">
            <w:pPr>
              <w:ind w:firstLine="0"/>
              <w:jc w:val="center"/>
            </w:pPr>
            <w:r>
              <w:lastRenderedPageBreak/>
              <w:t>3</w:t>
            </w:r>
          </w:p>
        </w:tc>
        <w:tc>
          <w:tcPr>
            <w:tcW w:w="0" w:type="auto"/>
          </w:tcPr>
          <w:p w14:paraId="1439C43B" w14:textId="77777777" w:rsidR="00F9501C" w:rsidRPr="00174CF9" w:rsidRDefault="00F9501C" w:rsidP="001C778E">
            <w:pPr>
              <w:pStyle w:val="Table"/>
              <w:jc w:val="center"/>
              <w:rPr>
                <w:lang w:val="nl-NL"/>
              </w:rPr>
            </w:pPr>
            <w:r w:rsidRPr="00174CF9">
              <w:rPr>
                <w:lang w:val="nl-NL"/>
              </w:rPr>
              <w:t>0</w:t>
            </w:r>
          </w:p>
        </w:tc>
        <w:tc>
          <w:tcPr>
            <w:tcW w:w="0" w:type="auto"/>
            <w:tcBorders>
              <w:right w:val="single" w:sz="4" w:space="0" w:color="auto"/>
            </w:tcBorders>
            <w:shd w:val="clear" w:color="auto" w:fill="auto"/>
          </w:tcPr>
          <w:p w14:paraId="0729C488" w14:textId="77777777" w:rsidR="00F9501C" w:rsidRPr="00174CF9" w:rsidRDefault="00F9501C" w:rsidP="001C778E">
            <w:pPr>
              <w:pStyle w:val="Table"/>
              <w:jc w:val="center"/>
              <w:rPr>
                <w:lang w:val="nl-NL"/>
              </w:rPr>
            </w:pPr>
            <w:r>
              <w:rPr>
                <w:lang w:val="nl-NL"/>
              </w:rPr>
              <w:t>6</w:t>
            </w:r>
          </w:p>
          <w:p w14:paraId="6865589D" w14:textId="77777777" w:rsidR="00F9501C" w:rsidRPr="00174CF9" w:rsidRDefault="00F9501C" w:rsidP="001C778E">
            <w:pPr>
              <w:pStyle w:val="Table"/>
              <w:jc w:val="center"/>
              <w:rPr>
                <w:lang w:val="nl-NL"/>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3057C9E" w14:textId="77777777" w:rsidR="00F9501C" w:rsidRDefault="00F9501C" w:rsidP="000E4554">
            <w:pPr>
              <w:pStyle w:val="Table"/>
              <w:rPr>
                <w:lang w:val="nl-NL"/>
              </w:rPr>
            </w:pPr>
            <w:r w:rsidRPr="00174CF9">
              <w:rPr>
                <w:lang w:val="nl-NL"/>
              </w:rPr>
              <w:t>+ Ôn tập về đặc điểm, tính chất của vật liệu bán dẫn.</w:t>
            </w:r>
          </w:p>
          <w:p w14:paraId="548A7D5C" w14:textId="77777777" w:rsidR="00F9501C" w:rsidRPr="00174CF9" w:rsidRDefault="00F9501C" w:rsidP="00370599">
            <w:pPr>
              <w:pStyle w:val="Table"/>
              <w:rPr>
                <w:lang w:val="nl-NL"/>
              </w:rPr>
            </w:pPr>
            <w:r w:rsidRPr="00174CF9">
              <w:rPr>
                <w:lang w:val="nl-NL"/>
              </w:rPr>
              <w:t>+ Tài liệu [1, 2]: Chương 1</w:t>
            </w:r>
            <w:r>
              <w:rPr>
                <w:lang w:val="nl-NL"/>
              </w:rPr>
              <w:t>;</w:t>
            </w:r>
            <w:r w:rsidRPr="00174CF9">
              <w:rPr>
                <w:lang w:val="nl-NL"/>
              </w:rPr>
              <w:t>[3]: Chương 1, Chương 2</w:t>
            </w:r>
          </w:p>
          <w:p w14:paraId="5FF80298" w14:textId="77777777" w:rsidR="00F9501C" w:rsidRDefault="00F9501C" w:rsidP="000E4554">
            <w:pPr>
              <w:pStyle w:val="Table"/>
              <w:rPr>
                <w:lang w:val="nl-NL"/>
              </w:rPr>
            </w:pPr>
            <w:r w:rsidRPr="00174CF9">
              <w:rPr>
                <w:lang w:val="nl-NL"/>
              </w:rPr>
              <w:t>+ Tìm hiểu</w:t>
            </w:r>
            <w:r>
              <w:rPr>
                <w:lang w:val="nl-NL"/>
              </w:rPr>
              <w:t>:</w:t>
            </w:r>
            <w:r w:rsidRPr="00174CF9">
              <w:rPr>
                <w:lang w:val="nl-NL"/>
              </w:rPr>
              <w:t xml:space="preserve"> </w:t>
            </w:r>
          </w:p>
          <w:p w14:paraId="488868B2" w14:textId="77777777" w:rsidR="00F9501C" w:rsidRPr="00174CF9" w:rsidRDefault="00F9501C" w:rsidP="000E4554">
            <w:pPr>
              <w:pStyle w:val="Table"/>
              <w:rPr>
                <w:lang w:val="nl-NL"/>
              </w:rPr>
            </w:pPr>
            <w:r>
              <w:rPr>
                <w:lang w:val="nl-NL"/>
              </w:rPr>
              <w:t>K</w:t>
            </w:r>
            <w:r w:rsidRPr="00174CF9">
              <w:rPr>
                <w:lang w:val="nl-NL"/>
              </w:rPr>
              <w:t>hái niệm về Điện tử công suất, ứng dụng của Điện tử công suất.</w:t>
            </w:r>
          </w:p>
          <w:p w14:paraId="34254896" w14:textId="77777777" w:rsidR="00F9501C" w:rsidRPr="00174CF9" w:rsidRDefault="00F9501C" w:rsidP="001C778E">
            <w:pPr>
              <w:pStyle w:val="Table"/>
              <w:rPr>
                <w:lang w:val="de-DE"/>
              </w:rPr>
            </w:pPr>
            <w:r>
              <w:rPr>
                <w:lang w:val="nl-NL"/>
              </w:rPr>
              <w:t>C</w:t>
            </w:r>
            <w:r w:rsidRPr="00174CF9">
              <w:rPr>
                <w:lang w:val="nl-NL"/>
              </w:rPr>
              <w:t>ác phần tử bán dẫn công suất (Cấu tạo, ký hiệu, đặc tính V-A, điều kiện mở và khóa, thông số lựa chọn)</w:t>
            </w:r>
          </w:p>
        </w:tc>
      </w:tr>
      <w:tr w:rsidR="00F9501C" w:rsidRPr="00D17F2A" w14:paraId="2578F4C3" w14:textId="77777777" w:rsidTr="00F9501C">
        <w:trPr>
          <w:trHeight w:val="3935"/>
        </w:trPr>
        <w:tc>
          <w:tcPr>
            <w:tcW w:w="0" w:type="auto"/>
            <w:shd w:val="clear" w:color="auto" w:fill="auto"/>
            <w:vAlign w:val="center"/>
          </w:tcPr>
          <w:p w14:paraId="6198BFCB" w14:textId="77777777" w:rsidR="00F9501C" w:rsidRPr="00174CF9" w:rsidRDefault="00F9501C" w:rsidP="00731FFC">
            <w:pPr>
              <w:pStyle w:val="Table"/>
              <w:jc w:val="center"/>
              <w:rPr>
                <w:lang w:val="nl-NL"/>
              </w:rPr>
            </w:pPr>
          </w:p>
        </w:tc>
        <w:tc>
          <w:tcPr>
            <w:tcW w:w="0" w:type="auto"/>
            <w:shd w:val="clear" w:color="auto" w:fill="auto"/>
          </w:tcPr>
          <w:p w14:paraId="3C02CC1A" w14:textId="77777777" w:rsidR="00F9501C" w:rsidRPr="00B944A7" w:rsidRDefault="00F9501C" w:rsidP="00EE2ADB">
            <w:pPr>
              <w:ind w:firstLine="0"/>
              <w:rPr>
                <w:b/>
              </w:rPr>
            </w:pPr>
            <w:r>
              <w:rPr>
                <w:b/>
              </w:rPr>
              <w:t>Chương 2: Linh ki</w:t>
            </w:r>
            <w:r w:rsidRPr="00B944A7">
              <w:rPr>
                <w:b/>
              </w:rPr>
              <w:t>ệ</w:t>
            </w:r>
            <w:r>
              <w:rPr>
                <w:b/>
              </w:rPr>
              <w:t xml:space="preserve">n </w:t>
            </w:r>
            <w:r w:rsidRPr="00B944A7">
              <w:rPr>
                <w:b/>
              </w:rPr>
              <w:t>đ</w:t>
            </w:r>
            <w:r>
              <w:rPr>
                <w:b/>
              </w:rPr>
              <w:t>i</w:t>
            </w:r>
            <w:r w:rsidRPr="00B944A7">
              <w:rPr>
                <w:b/>
              </w:rPr>
              <w:t>ệ</w:t>
            </w:r>
            <w:r>
              <w:rPr>
                <w:b/>
              </w:rPr>
              <w:t>n t</w:t>
            </w:r>
            <w:r w:rsidRPr="00B944A7">
              <w:rPr>
                <w:b/>
              </w:rPr>
              <w:t>ử</w:t>
            </w:r>
            <w:r>
              <w:rPr>
                <w:b/>
              </w:rPr>
              <w:t xml:space="preserve"> c</w:t>
            </w:r>
            <w:r w:rsidRPr="00B944A7">
              <w:rPr>
                <w:b/>
              </w:rPr>
              <w:t>ô</w:t>
            </w:r>
            <w:r>
              <w:rPr>
                <w:b/>
              </w:rPr>
              <w:t>ng su</w:t>
            </w:r>
            <w:r w:rsidRPr="00B944A7">
              <w:rPr>
                <w:b/>
              </w:rPr>
              <w:t>ấ</w:t>
            </w:r>
            <w:r>
              <w:rPr>
                <w:b/>
              </w:rPr>
              <w:t>t</w:t>
            </w:r>
          </w:p>
          <w:p w14:paraId="525CD6DD" w14:textId="77777777" w:rsidR="00F9501C" w:rsidRDefault="00F9501C" w:rsidP="00EE2ADB">
            <w:pPr>
              <w:ind w:firstLine="0"/>
            </w:pPr>
            <w:r>
              <w:t>2.1 Diode công suất</w:t>
            </w:r>
          </w:p>
          <w:p w14:paraId="4EABB8D2" w14:textId="77777777" w:rsidR="00F9501C" w:rsidRDefault="00F9501C" w:rsidP="00EE2ADB">
            <w:pPr>
              <w:ind w:firstLine="0"/>
            </w:pPr>
            <w:r>
              <w:t>Các loại diode</w:t>
            </w:r>
          </w:p>
          <w:p w14:paraId="2CDE36A5" w14:textId="77777777" w:rsidR="00F9501C" w:rsidRDefault="00F9501C" w:rsidP="00EE2ADB">
            <w:pPr>
              <w:ind w:firstLine="0"/>
            </w:pPr>
            <w:r>
              <w:t>2.2 Linh ki</w:t>
            </w:r>
            <w:r w:rsidRPr="00B944A7">
              <w:t>ệ</w:t>
            </w:r>
            <w:r>
              <w:t>n h</w:t>
            </w:r>
            <w:r w:rsidRPr="00B944A7">
              <w:t>ọ</w:t>
            </w:r>
            <w:r>
              <w:t xml:space="preserve"> transistor</w:t>
            </w:r>
          </w:p>
          <w:p w14:paraId="63E31010" w14:textId="77777777" w:rsidR="00F9501C" w:rsidRDefault="00F9501C" w:rsidP="00EE2ADB">
            <w:pPr>
              <w:ind w:firstLine="0"/>
            </w:pPr>
            <w:r>
              <w:t>Các loại transistor</w:t>
            </w:r>
          </w:p>
          <w:p w14:paraId="18EC1187" w14:textId="77777777" w:rsidR="00F9501C" w:rsidRDefault="00F9501C" w:rsidP="00EE2ADB">
            <w:pPr>
              <w:ind w:firstLine="0"/>
            </w:pPr>
            <w:r>
              <w:tab/>
              <w:t>2.2.1 Đặc tính đóng ngắt BJT</w:t>
            </w:r>
          </w:p>
          <w:p w14:paraId="3369281C" w14:textId="77777777" w:rsidR="00F9501C" w:rsidRDefault="00F9501C" w:rsidP="00EE2ADB">
            <w:pPr>
              <w:ind w:firstLine="0"/>
            </w:pPr>
            <w:r>
              <w:t>Thí nghiệm đóng ngắt BJT -&gt; tổn hao đóng ngắt</w:t>
            </w:r>
          </w:p>
          <w:p w14:paraId="64347942" w14:textId="77777777" w:rsidR="00F9501C" w:rsidRDefault="00F9501C" w:rsidP="00EE2ADB">
            <w:pPr>
              <w:ind w:firstLine="0"/>
            </w:pPr>
            <w:r>
              <w:tab/>
              <w:t>2.2.2 mạch lái BJT</w:t>
            </w:r>
          </w:p>
          <w:p w14:paraId="4C1CD6EE" w14:textId="77777777" w:rsidR="00F9501C" w:rsidRDefault="00F9501C" w:rsidP="00EE2ADB">
            <w:pPr>
              <w:ind w:firstLine="0"/>
            </w:pPr>
            <w:r>
              <w:t>Dòng cực nền tối ưu – các nguyên lý lái BJT – ví dụ</w:t>
            </w:r>
          </w:p>
          <w:p w14:paraId="096E4F44" w14:textId="77777777" w:rsidR="00F9501C" w:rsidRDefault="00F9501C" w:rsidP="00EE2ADB">
            <w:pPr>
              <w:ind w:firstLine="0"/>
            </w:pPr>
            <w:r>
              <w:tab/>
              <w:t>2.2.3 MosFET, IGBT và mạch lái</w:t>
            </w:r>
          </w:p>
          <w:p w14:paraId="67E39F45" w14:textId="77777777" w:rsidR="00F9501C" w:rsidRDefault="00F9501C" w:rsidP="00EE2ADB">
            <w:pPr>
              <w:ind w:firstLine="0"/>
            </w:pPr>
            <w:r>
              <w:t>Ưu điểm của linh kiện MOS – nguyên lý mạch lái – ví dụ</w:t>
            </w:r>
          </w:p>
          <w:p w14:paraId="2262036B" w14:textId="77777777" w:rsidR="00F9501C" w:rsidRDefault="00F9501C" w:rsidP="00EE2ADB">
            <w:pPr>
              <w:ind w:firstLine="0"/>
            </w:pPr>
            <w:r>
              <w:t>2.3 Linh ki</w:t>
            </w:r>
            <w:r w:rsidRPr="00B944A7">
              <w:t>ệ</w:t>
            </w:r>
            <w:r>
              <w:t>n h</w:t>
            </w:r>
            <w:r w:rsidRPr="00B944A7">
              <w:t>ọ</w:t>
            </w:r>
            <w:r>
              <w:t xml:space="preserve"> thyristor</w:t>
            </w:r>
          </w:p>
          <w:p w14:paraId="2529E22F" w14:textId="77777777" w:rsidR="00F9501C" w:rsidRDefault="00F9501C" w:rsidP="00EE2ADB">
            <w:pPr>
              <w:ind w:firstLine="0"/>
            </w:pPr>
            <w:r>
              <w:tab/>
              <w:t>2.3.1 Nguyên lý- cấu tạo SCR</w:t>
            </w:r>
          </w:p>
          <w:p w14:paraId="52D6F566" w14:textId="77777777" w:rsidR="00F9501C" w:rsidRDefault="00F9501C" w:rsidP="00EE2ADB">
            <w:pPr>
              <w:ind w:firstLine="0"/>
            </w:pPr>
            <w:r>
              <w:tab/>
              <w:t>2.3.2 Đặc tính SCR</w:t>
            </w:r>
          </w:p>
          <w:p w14:paraId="1B91191B" w14:textId="77777777" w:rsidR="00F9501C" w:rsidRDefault="00F9501C" w:rsidP="00EE2ADB">
            <w:pPr>
              <w:ind w:firstLine="0"/>
            </w:pPr>
            <w:r>
              <w:t>Đặc tính V – A; khái niệm về đặc tính dóng ngắt; đặc tính cổng</w:t>
            </w:r>
          </w:p>
          <w:p w14:paraId="287CEC7D" w14:textId="77777777" w:rsidR="00F9501C" w:rsidRDefault="00F9501C" w:rsidP="00EE2ADB">
            <w:pPr>
              <w:ind w:firstLine="0"/>
            </w:pPr>
            <w:r>
              <w:tab/>
              <w:t xml:space="preserve">2.3.3 Các linh kiện </w:t>
            </w:r>
            <w:r>
              <w:lastRenderedPageBreak/>
              <w:t>khác trong họ thyristor</w:t>
            </w:r>
          </w:p>
          <w:p w14:paraId="5B893C6B" w14:textId="77777777" w:rsidR="00F9501C" w:rsidRDefault="00F9501C" w:rsidP="00EE2ADB">
            <w:pPr>
              <w:ind w:firstLine="0"/>
            </w:pPr>
            <w:r>
              <w:t>TRIAC; giới thiệu GTO – LASCR – linh kiện mới</w:t>
            </w:r>
          </w:p>
          <w:p w14:paraId="3ADFB9E0" w14:textId="77777777" w:rsidR="00F9501C" w:rsidRDefault="00F9501C" w:rsidP="00EE2ADB">
            <w:pPr>
              <w:ind w:firstLine="0"/>
            </w:pPr>
            <w:r>
              <w:tab/>
              <w:t xml:space="preserve">2.3.4 Mạch lái SCR </w:t>
            </w:r>
          </w:p>
          <w:p w14:paraId="33EA9A85" w14:textId="77777777" w:rsidR="00F9501C" w:rsidRDefault="00F9501C" w:rsidP="00EE2ADB">
            <w:pPr>
              <w:ind w:firstLine="0"/>
            </w:pPr>
            <w:r>
              <w:t>Nguyên lý mạch lái SCR – ví dụ</w:t>
            </w:r>
          </w:p>
          <w:p w14:paraId="4A36B97B" w14:textId="77777777" w:rsidR="00F9501C" w:rsidRDefault="00F9501C" w:rsidP="00EE2ADB">
            <w:pPr>
              <w:ind w:firstLine="0"/>
            </w:pPr>
            <w:r>
              <w:tab/>
              <w:t>2.3.5 Kh</w:t>
            </w:r>
            <w:r w:rsidRPr="0014717A">
              <w:t>á</w:t>
            </w:r>
            <w:r>
              <w:t>i ni</w:t>
            </w:r>
            <w:r w:rsidRPr="0014717A">
              <w:t>ệ</w:t>
            </w:r>
            <w:r>
              <w:t>m mạch tắt SCR (bỏ)</w:t>
            </w:r>
          </w:p>
          <w:p w14:paraId="3076835E" w14:textId="77777777" w:rsidR="00F9501C" w:rsidRPr="0014717A" w:rsidRDefault="00F9501C" w:rsidP="00EE2ADB">
            <w:pPr>
              <w:ind w:firstLine="0"/>
            </w:pPr>
            <w:r>
              <w:rPr>
                <w:color w:val="0000FF"/>
              </w:rPr>
              <w:t xml:space="preserve">Lý thuyết 3 tiết </w:t>
            </w:r>
            <w:r w:rsidRPr="0014717A">
              <w:rPr>
                <w:color w:val="0000FF"/>
              </w:rPr>
              <w:t>Đọ</w:t>
            </w:r>
            <w:r>
              <w:rPr>
                <w:color w:val="0000FF"/>
              </w:rPr>
              <w:t>c th</w:t>
            </w:r>
            <w:r w:rsidRPr="0014717A">
              <w:rPr>
                <w:color w:val="0000FF"/>
              </w:rPr>
              <w:t>ê</w:t>
            </w:r>
            <w:r>
              <w:rPr>
                <w:color w:val="0000FF"/>
              </w:rPr>
              <w:t>m 4 ti</w:t>
            </w:r>
            <w:r w:rsidRPr="0014717A">
              <w:rPr>
                <w:color w:val="0000FF"/>
              </w:rPr>
              <w:t>ế</w:t>
            </w:r>
            <w:r>
              <w:rPr>
                <w:color w:val="0000FF"/>
              </w:rPr>
              <w:t>t</w:t>
            </w:r>
          </w:p>
        </w:tc>
        <w:tc>
          <w:tcPr>
            <w:tcW w:w="0" w:type="auto"/>
            <w:shd w:val="clear" w:color="auto" w:fill="auto"/>
          </w:tcPr>
          <w:p w14:paraId="4D9A8543" w14:textId="77777777" w:rsidR="00F9501C" w:rsidRDefault="00F9501C" w:rsidP="00F9501C">
            <w:pPr>
              <w:ind w:firstLine="0"/>
              <w:jc w:val="center"/>
            </w:pPr>
            <w:r>
              <w:lastRenderedPageBreak/>
              <w:t>3</w:t>
            </w:r>
          </w:p>
        </w:tc>
        <w:tc>
          <w:tcPr>
            <w:tcW w:w="0" w:type="auto"/>
          </w:tcPr>
          <w:p w14:paraId="3BF74C8F" w14:textId="77777777" w:rsidR="00F9501C" w:rsidRPr="00174CF9" w:rsidRDefault="00F9501C" w:rsidP="001C778E">
            <w:pPr>
              <w:pStyle w:val="Table"/>
              <w:jc w:val="center"/>
              <w:rPr>
                <w:lang w:val="nl-NL"/>
              </w:rPr>
            </w:pPr>
          </w:p>
        </w:tc>
        <w:tc>
          <w:tcPr>
            <w:tcW w:w="0" w:type="auto"/>
            <w:tcBorders>
              <w:right w:val="single" w:sz="4" w:space="0" w:color="auto"/>
            </w:tcBorders>
            <w:shd w:val="clear" w:color="auto" w:fill="auto"/>
          </w:tcPr>
          <w:p w14:paraId="1940CF09" w14:textId="77777777" w:rsidR="00F9501C" w:rsidRPr="00174CF9" w:rsidRDefault="00F9501C" w:rsidP="001C778E">
            <w:pPr>
              <w:pStyle w:val="Table"/>
              <w:jc w:val="center"/>
              <w:rPr>
                <w:lang w:val="nl-NL"/>
              </w:rPr>
            </w:pPr>
            <w:r>
              <w:rPr>
                <w:lang w:val="nl-NL"/>
              </w:rPr>
              <w:t>6</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65351E0" w14:textId="77777777" w:rsidR="00F9501C" w:rsidRPr="00174CF9" w:rsidRDefault="00F9501C" w:rsidP="000E4554">
            <w:pPr>
              <w:pStyle w:val="Table"/>
              <w:rPr>
                <w:lang w:val="nl-NL"/>
              </w:rPr>
            </w:pPr>
          </w:p>
        </w:tc>
      </w:tr>
      <w:tr w:rsidR="00F9501C" w:rsidRPr="00D17F2A" w14:paraId="0F211D01" w14:textId="77777777" w:rsidTr="00F9501C">
        <w:trPr>
          <w:trHeight w:val="3935"/>
        </w:trPr>
        <w:tc>
          <w:tcPr>
            <w:tcW w:w="0" w:type="auto"/>
            <w:shd w:val="clear" w:color="auto" w:fill="auto"/>
            <w:vAlign w:val="center"/>
          </w:tcPr>
          <w:p w14:paraId="2C52B661" w14:textId="77777777" w:rsidR="00F9501C" w:rsidRPr="00174CF9" w:rsidRDefault="00F9501C" w:rsidP="00731FFC">
            <w:pPr>
              <w:pStyle w:val="Table"/>
              <w:jc w:val="center"/>
              <w:rPr>
                <w:lang w:val="nl-NL"/>
              </w:rPr>
            </w:pPr>
          </w:p>
        </w:tc>
        <w:tc>
          <w:tcPr>
            <w:tcW w:w="0" w:type="auto"/>
            <w:shd w:val="clear" w:color="auto" w:fill="auto"/>
          </w:tcPr>
          <w:p w14:paraId="7C2B8366" w14:textId="77777777" w:rsidR="00F9501C" w:rsidRDefault="00F9501C" w:rsidP="00EE2ADB">
            <w:pPr>
              <w:ind w:firstLine="0"/>
              <w:rPr>
                <w:b/>
              </w:rPr>
            </w:pPr>
            <w:r>
              <w:rPr>
                <w:b/>
              </w:rPr>
              <w:t>Chương 3: Bộ biến đổi (BBĐ) điều khiển pha</w:t>
            </w:r>
          </w:p>
          <w:p w14:paraId="2C5CC9EE" w14:textId="77777777" w:rsidR="00F9501C" w:rsidRDefault="00F9501C" w:rsidP="00EE2ADB">
            <w:pPr>
              <w:ind w:firstLine="0"/>
            </w:pPr>
            <w:r>
              <w:t>3</w:t>
            </w:r>
            <w:r w:rsidRPr="002359AA">
              <w:t xml:space="preserve">.1 </w:t>
            </w:r>
            <w:r>
              <w:t xml:space="preserve">Chỉnh lưu diode </w:t>
            </w:r>
          </w:p>
          <w:p w14:paraId="7EBB7C42" w14:textId="77777777" w:rsidR="00F9501C" w:rsidRDefault="00F9501C" w:rsidP="00EE2ADB">
            <w:pPr>
              <w:ind w:firstLine="0"/>
            </w:pPr>
            <w:r>
              <w:t>3.2 Nguyên lý điều khiển xung pha</w:t>
            </w:r>
          </w:p>
          <w:p w14:paraId="799AF725" w14:textId="77777777" w:rsidR="00F9501C" w:rsidRDefault="00F9501C" w:rsidP="00EE2ADB">
            <w:pPr>
              <w:ind w:firstLine="0"/>
            </w:pPr>
            <w:r>
              <w:t>3.3 Điều khiển pha áp xoay chiều</w:t>
            </w:r>
          </w:p>
          <w:p w14:paraId="49083A5B" w14:textId="77777777" w:rsidR="00F9501C" w:rsidRDefault="00F9501C" w:rsidP="00EE2ADB">
            <w:pPr>
              <w:ind w:firstLine="0"/>
            </w:pPr>
            <w:r>
              <w:t>3.4 Chỉnh lưu điều khiển pha</w:t>
            </w:r>
          </w:p>
          <w:p w14:paraId="5BB38EE5" w14:textId="77777777" w:rsidR="00F9501C" w:rsidRDefault="00F9501C" w:rsidP="00EE2ADB">
            <w:pPr>
              <w:ind w:firstLine="0"/>
            </w:pPr>
            <w:r>
              <w:tab/>
              <w:t>3.3.1 Khảo sát sơ đồ 1 pha tải R, RL, RE, tải dòng liên tục</w:t>
            </w:r>
          </w:p>
          <w:p w14:paraId="127DDF3B" w14:textId="77777777" w:rsidR="00F9501C" w:rsidRDefault="00F9501C" w:rsidP="00EE2ADB">
            <w:pPr>
              <w:ind w:firstLine="0"/>
            </w:pPr>
            <w:r>
              <w:tab/>
              <w:t>3.3.2 Khảo sát sơ đồ hình tải m pha dòng liên tục</w:t>
            </w:r>
          </w:p>
          <w:p w14:paraId="01E98D77" w14:textId="77777777" w:rsidR="00F9501C" w:rsidRDefault="00F9501C" w:rsidP="00EE2ADB">
            <w:pPr>
              <w:ind w:firstLine="0"/>
            </w:pPr>
            <w:r>
              <w:tab/>
              <w:t>3.3.3 Khảo sát sơ đồ cầu 3 pha tải R, tải dòng liên tục</w:t>
            </w:r>
          </w:p>
          <w:p w14:paraId="77E4B617" w14:textId="77777777" w:rsidR="00F9501C" w:rsidRDefault="00F9501C" w:rsidP="00EE2ADB">
            <w:pPr>
              <w:ind w:firstLine="0"/>
            </w:pPr>
            <w:r>
              <w:tab/>
              <w:t>3.3.4 Khảo sát sơ đồ điều khiển không hoàn toàn (đọc ở nhà)</w:t>
            </w:r>
          </w:p>
          <w:p w14:paraId="1C2A827A" w14:textId="77777777" w:rsidR="00F9501C" w:rsidRDefault="00F9501C" w:rsidP="00EE2ADB">
            <w:pPr>
              <w:ind w:firstLine="0"/>
            </w:pPr>
            <w:r>
              <w:tab/>
              <w:t>3.3.5 Công suất và HSCS của chỉnh lưu điều khiển pha</w:t>
            </w:r>
          </w:p>
          <w:p w14:paraId="25DC3EF0" w14:textId="77777777" w:rsidR="00F9501C" w:rsidRDefault="00F9501C" w:rsidP="00EE2ADB">
            <w:pPr>
              <w:ind w:firstLine="0"/>
            </w:pPr>
            <w:r>
              <w:t>3</w:t>
            </w:r>
            <w:r w:rsidRPr="001235E6">
              <w:t>.</w:t>
            </w:r>
            <w:r>
              <w:t>5</w:t>
            </w:r>
            <w:r w:rsidRPr="001235E6">
              <w:t xml:space="preserve"> </w:t>
            </w:r>
            <w:r>
              <w:t xml:space="preserve">Mạch phát xung </w:t>
            </w:r>
            <w:r w:rsidRPr="00714B4C">
              <w:t>đ</w:t>
            </w:r>
            <w:r>
              <w:t>i</w:t>
            </w:r>
            <w:r w:rsidRPr="00714B4C">
              <w:t>ề</w:t>
            </w:r>
            <w:r>
              <w:t>u khi</w:t>
            </w:r>
            <w:r w:rsidRPr="00714B4C">
              <w:t>ể</w:t>
            </w:r>
            <w:r>
              <w:t>n pha (đọc ở nhà)</w:t>
            </w:r>
          </w:p>
          <w:p w14:paraId="0D675502" w14:textId="77777777" w:rsidR="00F9501C" w:rsidRDefault="00F9501C" w:rsidP="00EE2ADB">
            <w:pPr>
              <w:ind w:firstLine="0"/>
            </w:pPr>
            <w:r>
              <w:t xml:space="preserve">Nguyên lý phát xung, KS sơ </w:t>
            </w:r>
            <w:r>
              <w:lastRenderedPageBreak/>
              <w:t xml:space="preserve">đồ phát xung DK chỉnh lưu 1 pha </w:t>
            </w:r>
          </w:p>
          <w:p w14:paraId="5034DCB5" w14:textId="77777777" w:rsidR="00F9501C" w:rsidRDefault="00F9501C" w:rsidP="00EE2ADB">
            <w:pPr>
              <w:ind w:firstLine="0"/>
            </w:pPr>
            <w:r>
              <w:t>3.6 Ứng dụng (Tự đọc)</w:t>
            </w:r>
          </w:p>
          <w:p w14:paraId="1703E153" w14:textId="77777777" w:rsidR="00F9501C" w:rsidRPr="00714B4C" w:rsidRDefault="00F9501C" w:rsidP="00EE2ADB">
            <w:pPr>
              <w:ind w:firstLine="0"/>
              <w:rPr>
                <w:color w:val="0000FF"/>
              </w:rPr>
            </w:pPr>
            <w:r>
              <w:rPr>
                <w:color w:val="0000FF"/>
              </w:rPr>
              <w:t xml:space="preserve">LT 6 tiết </w:t>
            </w:r>
            <w:r w:rsidRPr="0014717A">
              <w:rPr>
                <w:color w:val="0000FF"/>
              </w:rPr>
              <w:t>Đọ</w:t>
            </w:r>
            <w:r>
              <w:rPr>
                <w:color w:val="0000FF"/>
              </w:rPr>
              <w:t>c th</w:t>
            </w:r>
            <w:r w:rsidRPr="0014717A">
              <w:rPr>
                <w:color w:val="0000FF"/>
              </w:rPr>
              <w:t>ê</w:t>
            </w:r>
            <w:r>
              <w:rPr>
                <w:color w:val="0000FF"/>
              </w:rPr>
              <w:t>m 4 ti</w:t>
            </w:r>
            <w:r w:rsidRPr="0014717A">
              <w:rPr>
                <w:color w:val="0000FF"/>
              </w:rPr>
              <w:t>ế</w:t>
            </w:r>
            <w:r>
              <w:rPr>
                <w:color w:val="0000FF"/>
              </w:rPr>
              <w:t>t, l</w:t>
            </w:r>
            <w:r w:rsidRPr="00714B4C">
              <w:rPr>
                <w:color w:val="0000FF"/>
              </w:rPr>
              <w:t>à</w:t>
            </w:r>
            <w:r>
              <w:rPr>
                <w:color w:val="0000FF"/>
              </w:rPr>
              <w:t>m b</w:t>
            </w:r>
            <w:r w:rsidRPr="00714B4C">
              <w:rPr>
                <w:color w:val="0000FF"/>
              </w:rPr>
              <w:t>à</w:t>
            </w:r>
            <w:r>
              <w:rPr>
                <w:color w:val="0000FF"/>
              </w:rPr>
              <w:t>i t</w:t>
            </w:r>
            <w:r w:rsidRPr="00714B4C">
              <w:rPr>
                <w:color w:val="0000FF"/>
              </w:rPr>
              <w:t>ậ</w:t>
            </w:r>
            <w:r>
              <w:rPr>
                <w:color w:val="0000FF"/>
              </w:rPr>
              <w:t>p 2</w:t>
            </w:r>
          </w:p>
        </w:tc>
        <w:tc>
          <w:tcPr>
            <w:tcW w:w="0" w:type="auto"/>
            <w:shd w:val="clear" w:color="auto" w:fill="auto"/>
          </w:tcPr>
          <w:p w14:paraId="0AE7F144" w14:textId="77777777" w:rsidR="00F9501C" w:rsidRDefault="00F9501C" w:rsidP="00F9501C">
            <w:pPr>
              <w:ind w:firstLine="0"/>
              <w:jc w:val="center"/>
            </w:pPr>
            <w:r>
              <w:lastRenderedPageBreak/>
              <w:t>6</w:t>
            </w:r>
          </w:p>
        </w:tc>
        <w:tc>
          <w:tcPr>
            <w:tcW w:w="0" w:type="auto"/>
          </w:tcPr>
          <w:p w14:paraId="7F1F7572" w14:textId="77777777" w:rsidR="00F9501C" w:rsidRPr="00174CF9" w:rsidRDefault="00F9501C" w:rsidP="001C778E">
            <w:pPr>
              <w:pStyle w:val="Table"/>
              <w:jc w:val="center"/>
              <w:rPr>
                <w:lang w:val="nl-NL"/>
              </w:rPr>
            </w:pPr>
          </w:p>
        </w:tc>
        <w:tc>
          <w:tcPr>
            <w:tcW w:w="0" w:type="auto"/>
            <w:tcBorders>
              <w:right w:val="single" w:sz="4" w:space="0" w:color="auto"/>
            </w:tcBorders>
            <w:shd w:val="clear" w:color="auto" w:fill="auto"/>
          </w:tcPr>
          <w:p w14:paraId="74E99C02" w14:textId="77777777" w:rsidR="00F9501C" w:rsidRPr="00174CF9" w:rsidRDefault="00F9501C" w:rsidP="001C778E">
            <w:pPr>
              <w:pStyle w:val="Table"/>
              <w:jc w:val="center"/>
              <w:rPr>
                <w:lang w:val="nl-NL"/>
              </w:rPr>
            </w:pPr>
            <w:r>
              <w:rPr>
                <w:lang w:val="nl-NL"/>
              </w:rPr>
              <w:t>12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112F3D6" w14:textId="77777777" w:rsidR="00F9501C" w:rsidRPr="00174CF9" w:rsidRDefault="00F9501C" w:rsidP="000E4554">
            <w:pPr>
              <w:pStyle w:val="Table"/>
              <w:rPr>
                <w:lang w:val="nl-NL"/>
              </w:rPr>
            </w:pPr>
          </w:p>
        </w:tc>
      </w:tr>
      <w:tr w:rsidR="00F9501C" w:rsidRPr="00D17F2A" w14:paraId="3DCD545F" w14:textId="77777777" w:rsidTr="00F9501C">
        <w:trPr>
          <w:trHeight w:val="3935"/>
        </w:trPr>
        <w:tc>
          <w:tcPr>
            <w:tcW w:w="0" w:type="auto"/>
            <w:shd w:val="clear" w:color="auto" w:fill="auto"/>
            <w:vAlign w:val="center"/>
          </w:tcPr>
          <w:p w14:paraId="0462750D" w14:textId="77777777" w:rsidR="00F9501C" w:rsidRPr="00174CF9" w:rsidRDefault="00F9501C" w:rsidP="00731FFC">
            <w:pPr>
              <w:pStyle w:val="Table"/>
              <w:jc w:val="center"/>
              <w:rPr>
                <w:lang w:val="nl-NL"/>
              </w:rPr>
            </w:pPr>
          </w:p>
        </w:tc>
        <w:tc>
          <w:tcPr>
            <w:tcW w:w="0" w:type="auto"/>
            <w:shd w:val="clear" w:color="auto" w:fill="auto"/>
          </w:tcPr>
          <w:p w14:paraId="5031245A" w14:textId="77777777" w:rsidR="00F9501C" w:rsidRDefault="00F9501C" w:rsidP="00EE2ADB">
            <w:pPr>
              <w:ind w:firstLine="0"/>
              <w:rPr>
                <w:b/>
              </w:rPr>
            </w:pPr>
            <w:r>
              <w:rPr>
                <w:b/>
              </w:rPr>
              <w:t>Chương 4: Bộ biến đổi (BBĐ) áp một chiều</w:t>
            </w:r>
          </w:p>
          <w:p w14:paraId="084C661E" w14:textId="77777777" w:rsidR="00F9501C" w:rsidRDefault="00F9501C" w:rsidP="00EE2ADB">
            <w:pPr>
              <w:ind w:firstLine="0"/>
            </w:pPr>
            <w:r>
              <w:t>4.1 BBĐ áp một chiều dạng Forward tải RLE</w:t>
            </w:r>
          </w:p>
          <w:p w14:paraId="75F64312" w14:textId="77777777" w:rsidR="00F9501C" w:rsidRDefault="00F9501C" w:rsidP="00EE2ADB">
            <w:pPr>
              <w:ind w:firstLine="0"/>
            </w:pPr>
            <w:r>
              <w:tab/>
              <w:t>4.1.1 Khảo sát sơ đồ làm việc 1 phần tư mặt phẳng tải</w:t>
            </w:r>
          </w:p>
          <w:p w14:paraId="0377EFE5" w14:textId="77777777" w:rsidR="00F9501C" w:rsidRDefault="00F9501C" w:rsidP="00EE2ADB">
            <w:pPr>
              <w:ind w:firstLine="0"/>
            </w:pPr>
            <w:r>
              <w:tab/>
              <w:t>4.1.2 Khảo sát sơ đồ làm việc 2 và 4 phần tư mặt phẳng tải</w:t>
            </w:r>
          </w:p>
          <w:p w14:paraId="2B3ADC77" w14:textId="77777777" w:rsidR="00F9501C" w:rsidRDefault="00F9501C" w:rsidP="00EE2ADB">
            <w:pPr>
              <w:ind w:firstLine="0"/>
            </w:pPr>
            <w:r>
              <w:tab/>
              <w:t>4.1.4 Mạch lọc đầu ra</w:t>
            </w:r>
          </w:p>
          <w:p w14:paraId="0C288485" w14:textId="77777777" w:rsidR="00F9501C" w:rsidRDefault="00F9501C" w:rsidP="00EE2ADB">
            <w:pPr>
              <w:ind w:firstLine="0"/>
            </w:pPr>
            <w:r>
              <w:t xml:space="preserve">4.2 Khảo sát BBĐ áp một chiều dạng Flyback (Tự đọc) </w:t>
            </w:r>
          </w:p>
          <w:p w14:paraId="09709A24" w14:textId="77777777" w:rsidR="00F9501C" w:rsidRDefault="00F9501C" w:rsidP="00EE2ADB">
            <w:pPr>
              <w:ind w:firstLine="0"/>
            </w:pPr>
            <w:r>
              <w:tab/>
              <w:t>4.2.1 Các sơ đồ BBĐ đảo cực tính, BBĐ có BA cách ly</w:t>
            </w:r>
          </w:p>
          <w:p w14:paraId="3FD616EB" w14:textId="77777777" w:rsidR="00F9501C" w:rsidRDefault="00F9501C" w:rsidP="00EE2ADB">
            <w:pPr>
              <w:ind w:firstLine="0"/>
            </w:pPr>
            <w:r>
              <w:t>4.3 Mạch ĐK BBĐ</w:t>
            </w:r>
          </w:p>
          <w:p w14:paraId="133A05EC" w14:textId="77777777" w:rsidR="00F9501C" w:rsidRDefault="00F9501C" w:rsidP="00EE2ADB">
            <w:pPr>
              <w:ind w:firstLine="0"/>
            </w:pPr>
            <w:r>
              <w:t>4.4 Mạch c</w:t>
            </w:r>
            <w:r w:rsidRPr="00714B4C">
              <w:t>ả</w:t>
            </w:r>
            <w:r>
              <w:t>i thi</w:t>
            </w:r>
            <w:r w:rsidRPr="00714B4C">
              <w:t>ệ</w:t>
            </w:r>
            <w:r>
              <w:t>n HSCS c</w:t>
            </w:r>
            <w:r w:rsidRPr="00714B4C">
              <w:t>ủ</w:t>
            </w:r>
            <w:r>
              <w:t>a b</w:t>
            </w:r>
            <w:r w:rsidRPr="00714B4C">
              <w:t>ộ</w:t>
            </w:r>
            <w:r>
              <w:t xml:space="preserve"> ch</w:t>
            </w:r>
            <w:r w:rsidRPr="00714B4C">
              <w:t>ỉ</w:t>
            </w:r>
            <w:r>
              <w:t>nh l</w:t>
            </w:r>
            <w:r w:rsidRPr="00714B4C">
              <w:t>ư</w:t>
            </w:r>
            <w:r>
              <w:t>u diod</w:t>
            </w:r>
          </w:p>
          <w:p w14:paraId="3401EC54" w14:textId="77777777" w:rsidR="00F9501C" w:rsidRDefault="00F9501C" w:rsidP="00EE2ADB">
            <w:pPr>
              <w:ind w:firstLine="0"/>
            </w:pPr>
            <w:r>
              <w:t>4.5 Ứng dụng (đọc ở nhà)</w:t>
            </w:r>
          </w:p>
          <w:p w14:paraId="48D411D4" w14:textId="77777777" w:rsidR="00F9501C" w:rsidRPr="00ED2AC1" w:rsidRDefault="00F9501C" w:rsidP="00EE2ADB">
            <w:pPr>
              <w:ind w:firstLine="0"/>
              <w:rPr>
                <w:color w:val="0000FF"/>
              </w:rPr>
            </w:pPr>
            <w:r w:rsidRPr="00ED2AC1">
              <w:rPr>
                <w:color w:val="0000FF"/>
              </w:rPr>
              <w:t>Đọ</w:t>
            </w:r>
            <w:r>
              <w:rPr>
                <w:color w:val="0000FF"/>
              </w:rPr>
              <w:t>c th</w:t>
            </w:r>
            <w:r w:rsidRPr="00ED2AC1">
              <w:rPr>
                <w:color w:val="0000FF"/>
              </w:rPr>
              <w:t>ê</w:t>
            </w:r>
            <w:r>
              <w:rPr>
                <w:color w:val="0000FF"/>
              </w:rPr>
              <w:t>m 6 ti</w:t>
            </w:r>
            <w:r w:rsidRPr="00ED2AC1">
              <w:rPr>
                <w:color w:val="0000FF"/>
              </w:rPr>
              <w:t>ế</w:t>
            </w:r>
            <w:r>
              <w:rPr>
                <w:color w:val="0000FF"/>
              </w:rPr>
              <w:t>t, b</w:t>
            </w:r>
            <w:r w:rsidRPr="00ED2AC1">
              <w:rPr>
                <w:color w:val="0000FF"/>
              </w:rPr>
              <w:t>à</w:t>
            </w:r>
            <w:r>
              <w:rPr>
                <w:color w:val="0000FF"/>
              </w:rPr>
              <w:t>i t</w:t>
            </w:r>
            <w:r w:rsidRPr="00ED2AC1">
              <w:rPr>
                <w:color w:val="0000FF"/>
              </w:rPr>
              <w:t>ậ</w:t>
            </w:r>
            <w:r>
              <w:rPr>
                <w:color w:val="0000FF"/>
              </w:rPr>
              <w:t>p 2</w:t>
            </w:r>
          </w:p>
        </w:tc>
        <w:tc>
          <w:tcPr>
            <w:tcW w:w="0" w:type="auto"/>
            <w:shd w:val="clear" w:color="auto" w:fill="auto"/>
          </w:tcPr>
          <w:p w14:paraId="0ABCDE84" w14:textId="77777777" w:rsidR="00F9501C" w:rsidRDefault="00F9501C" w:rsidP="00F9501C">
            <w:pPr>
              <w:ind w:firstLine="0"/>
              <w:jc w:val="center"/>
            </w:pPr>
            <w:r>
              <w:t>9</w:t>
            </w:r>
          </w:p>
        </w:tc>
        <w:tc>
          <w:tcPr>
            <w:tcW w:w="0" w:type="auto"/>
          </w:tcPr>
          <w:p w14:paraId="0AB12208" w14:textId="77777777" w:rsidR="00F9501C" w:rsidRPr="00174CF9" w:rsidRDefault="00F9501C" w:rsidP="001C778E">
            <w:pPr>
              <w:pStyle w:val="Table"/>
              <w:jc w:val="center"/>
              <w:rPr>
                <w:lang w:val="nl-NL"/>
              </w:rPr>
            </w:pPr>
          </w:p>
        </w:tc>
        <w:tc>
          <w:tcPr>
            <w:tcW w:w="0" w:type="auto"/>
            <w:tcBorders>
              <w:right w:val="single" w:sz="4" w:space="0" w:color="auto"/>
            </w:tcBorders>
            <w:shd w:val="clear" w:color="auto" w:fill="auto"/>
          </w:tcPr>
          <w:p w14:paraId="48734999" w14:textId="77777777" w:rsidR="00F9501C" w:rsidRPr="00174CF9" w:rsidRDefault="00F9501C" w:rsidP="001C778E">
            <w:pPr>
              <w:pStyle w:val="Table"/>
              <w:jc w:val="center"/>
              <w:rPr>
                <w:lang w:val="nl-NL"/>
              </w:rPr>
            </w:pPr>
            <w:r>
              <w:rPr>
                <w:lang w:val="nl-NL"/>
              </w:rPr>
              <w:t>18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9DB515F" w14:textId="77777777" w:rsidR="00F9501C" w:rsidRPr="00174CF9" w:rsidRDefault="00F9501C" w:rsidP="000E4554">
            <w:pPr>
              <w:pStyle w:val="Table"/>
              <w:rPr>
                <w:lang w:val="nl-NL"/>
              </w:rPr>
            </w:pPr>
          </w:p>
        </w:tc>
      </w:tr>
      <w:tr w:rsidR="00F9501C" w:rsidRPr="00D17F2A" w14:paraId="45359D08" w14:textId="77777777" w:rsidTr="00F9501C">
        <w:trPr>
          <w:trHeight w:val="3935"/>
        </w:trPr>
        <w:tc>
          <w:tcPr>
            <w:tcW w:w="0" w:type="auto"/>
            <w:shd w:val="clear" w:color="auto" w:fill="auto"/>
            <w:vAlign w:val="center"/>
          </w:tcPr>
          <w:p w14:paraId="092A9675" w14:textId="77777777" w:rsidR="00F9501C" w:rsidRPr="00174CF9" w:rsidRDefault="00F9501C" w:rsidP="00731FFC">
            <w:pPr>
              <w:pStyle w:val="Table"/>
              <w:jc w:val="center"/>
              <w:rPr>
                <w:lang w:val="nl-NL"/>
              </w:rPr>
            </w:pPr>
          </w:p>
        </w:tc>
        <w:tc>
          <w:tcPr>
            <w:tcW w:w="0" w:type="auto"/>
            <w:shd w:val="clear" w:color="auto" w:fill="auto"/>
          </w:tcPr>
          <w:p w14:paraId="41DAC718" w14:textId="77777777" w:rsidR="00F9501C" w:rsidRDefault="00F9501C" w:rsidP="00EE2ADB">
            <w:pPr>
              <w:ind w:firstLine="0"/>
              <w:rPr>
                <w:b/>
              </w:rPr>
            </w:pPr>
            <w:r>
              <w:rPr>
                <w:b/>
              </w:rPr>
              <w:t>Chương 5: Nghịch lưu và biến tần nguồn áp</w:t>
            </w:r>
          </w:p>
          <w:p w14:paraId="0114AD3A" w14:textId="77777777" w:rsidR="00F9501C" w:rsidRDefault="00F9501C" w:rsidP="00EE2ADB">
            <w:pPr>
              <w:ind w:firstLine="0"/>
            </w:pPr>
            <w:r>
              <w:t>5</w:t>
            </w:r>
            <w:r w:rsidRPr="002359AA">
              <w:t xml:space="preserve">.1 </w:t>
            </w:r>
            <w:r>
              <w:t>Khảo sát nghịch lưu nguồn áp:</w:t>
            </w:r>
          </w:p>
          <w:p w14:paraId="114644D1" w14:textId="77777777" w:rsidR="00F9501C" w:rsidRDefault="00F9501C" w:rsidP="00EE2ADB">
            <w:pPr>
              <w:ind w:firstLine="0"/>
            </w:pPr>
            <w:r>
              <w:tab/>
              <w:t>5.1.1 Sơ đồ 1 pha và phương pháp khảo sát gần đúng</w:t>
            </w:r>
          </w:p>
          <w:p w14:paraId="4FCAC8FD" w14:textId="77777777" w:rsidR="00F9501C" w:rsidRDefault="00F9501C" w:rsidP="00EE2ADB">
            <w:pPr>
              <w:ind w:firstLine="0"/>
            </w:pPr>
            <w:r>
              <w:tab/>
              <w:t>5.1.2 Sơ đồ 3 pha và các quan hệ điện áp</w:t>
            </w:r>
          </w:p>
          <w:p w14:paraId="318D66B1" w14:textId="77777777" w:rsidR="00F9501C" w:rsidRDefault="00F9501C" w:rsidP="00EE2ADB">
            <w:pPr>
              <w:ind w:firstLine="0"/>
            </w:pPr>
            <w:r>
              <w:tab/>
              <w:t>5.1.3 Logic 3 pha</w:t>
            </w:r>
          </w:p>
          <w:p w14:paraId="18A96F1E" w14:textId="77777777" w:rsidR="00F9501C" w:rsidRDefault="00F9501C" w:rsidP="00EE2ADB">
            <w:pPr>
              <w:ind w:firstLine="0"/>
            </w:pPr>
            <w:r>
              <w:t>5.2 Phương pháp điều khiển điện áp ngỏ ra</w:t>
            </w:r>
          </w:p>
          <w:p w14:paraId="37188B12" w14:textId="77777777" w:rsidR="00F9501C" w:rsidRDefault="00F9501C" w:rsidP="00EE2ADB">
            <w:pPr>
              <w:ind w:firstLine="0"/>
            </w:pPr>
            <w:r>
              <w:t>5.3  Sóng hài và nghich lưu hình sin</w:t>
            </w:r>
          </w:p>
          <w:p w14:paraId="439BFBB8" w14:textId="77777777" w:rsidR="00F9501C" w:rsidRDefault="00F9501C" w:rsidP="00EE2ADB">
            <w:pPr>
              <w:ind w:firstLine="0"/>
            </w:pPr>
            <w:r>
              <w:tab/>
              <w:t>5.2.1 Phân tích Fourier dạng áp nghịch lưu</w:t>
            </w:r>
          </w:p>
          <w:p w14:paraId="521494F0" w14:textId="77777777" w:rsidR="00F9501C" w:rsidRDefault="00F9501C" w:rsidP="00EE2ADB">
            <w:pPr>
              <w:ind w:firstLine="0"/>
            </w:pPr>
            <w:r>
              <w:tab/>
              <w:t>5.2.2 Tác dụng của sóng hài bậc cao</w:t>
            </w:r>
          </w:p>
          <w:p w14:paraId="7AA2A5E2" w14:textId="77777777" w:rsidR="00F9501C" w:rsidRDefault="00F9501C" w:rsidP="00EE2ADB">
            <w:pPr>
              <w:ind w:firstLine="0"/>
            </w:pPr>
            <w:r>
              <w:tab/>
              <w:t>5.2.3 Các PP hạn chế sóng hài: (đọc ở nhà)</w:t>
            </w:r>
          </w:p>
          <w:p w14:paraId="4CC2C21E" w14:textId="77777777" w:rsidR="00F9501C" w:rsidRDefault="00F9501C" w:rsidP="00EE2ADB">
            <w:pPr>
              <w:ind w:firstLine="0"/>
            </w:pPr>
            <w:r>
              <w:tab/>
              <w:t>- Nghịch lưu điều rộng xung hình sin</w:t>
            </w:r>
          </w:p>
          <w:p w14:paraId="669DCBD8" w14:textId="77777777" w:rsidR="00F9501C" w:rsidRPr="002359AA" w:rsidRDefault="00F9501C" w:rsidP="00EE2ADB">
            <w:pPr>
              <w:ind w:firstLine="0"/>
            </w:pPr>
            <w:r>
              <w:tab/>
              <w:t>- Phương pháp điều chế theo mẫu</w:t>
            </w:r>
          </w:p>
          <w:p w14:paraId="4EA1FA3B" w14:textId="77777777" w:rsidR="00F9501C" w:rsidRDefault="00F9501C" w:rsidP="00EE2ADB">
            <w:pPr>
              <w:ind w:firstLine="0"/>
            </w:pPr>
            <w:r>
              <w:tab/>
              <w:t>- Phương pháp điều chế vector không gian</w:t>
            </w:r>
          </w:p>
          <w:p w14:paraId="37097E54" w14:textId="77777777" w:rsidR="00F9501C" w:rsidRDefault="00F9501C" w:rsidP="00EE2ADB">
            <w:pPr>
              <w:ind w:firstLine="0"/>
            </w:pPr>
            <w:r>
              <w:t>5.4 Biến tần nguồn áp</w:t>
            </w:r>
          </w:p>
          <w:p w14:paraId="02402EA4" w14:textId="77777777" w:rsidR="00F9501C" w:rsidRDefault="00F9501C" w:rsidP="00EE2ADB">
            <w:pPr>
              <w:ind w:firstLine="0"/>
            </w:pPr>
            <w:r>
              <w:t>Sơ đồ - nguyên lý V/F</w:t>
            </w:r>
          </w:p>
          <w:p w14:paraId="734A000C" w14:textId="77777777" w:rsidR="00F9501C" w:rsidRDefault="00F9501C" w:rsidP="00EE2ADB">
            <w:pPr>
              <w:ind w:firstLine="0"/>
            </w:pPr>
            <w:r>
              <w:t>5.5 Ứng dụng (Tự đọc thêm)</w:t>
            </w:r>
          </w:p>
          <w:p w14:paraId="78F0CE95" w14:textId="77777777" w:rsidR="00F9501C" w:rsidRDefault="00F9501C" w:rsidP="00EE2ADB">
            <w:pPr>
              <w:ind w:firstLine="0"/>
            </w:pPr>
            <w:r>
              <w:t>Sơ lược các ưd</w:t>
            </w:r>
          </w:p>
          <w:p w14:paraId="49323592" w14:textId="77777777" w:rsidR="00F9501C" w:rsidRPr="00D73891" w:rsidRDefault="00F9501C" w:rsidP="00EE2ADB">
            <w:pPr>
              <w:ind w:firstLine="0"/>
            </w:pPr>
            <w:r w:rsidRPr="00ED2AC1">
              <w:rPr>
                <w:color w:val="0000FF"/>
              </w:rPr>
              <w:t>Đọ</w:t>
            </w:r>
            <w:r>
              <w:rPr>
                <w:color w:val="0000FF"/>
              </w:rPr>
              <w:t>c th</w:t>
            </w:r>
            <w:r w:rsidRPr="00ED2AC1">
              <w:rPr>
                <w:color w:val="0000FF"/>
              </w:rPr>
              <w:t>ê</w:t>
            </w:r>
            <w:r>
              <w:rPr>
                <w:color w:val="0000FF"/>
              </w:rPr>
              <w:t>m 6 ti</w:t>
            </w:r>
            <w:r w:rsidRPr="00ED2AC1">
              <w:rPr>
                <w:color w:val="0000FF"/>
              </w:rPr>
              <w:t>ế</w:t>
            </w:r>
            <w:r>
              <w:rPr>
                <w:color w:val="0000FF"/>
              </w:rPr>
              <w:t>t, b</w:t>
            </w:r>
            <w:r w:rsidRPr="00ED2AC1">
              <w:rPr>
                <w:color w:val="0000FF"/>
              </w:rPr>
              <w:t>à</w:t>
            </w:r>
            <w:r>
              <w:rPr>
                <w:color w:val="0000FF"/>
              </w:rPr>
              <w:t>i t</w:t>
            </w:r>
            <w:r w:rsidRPr="00ED2AC1">
              <w:rPr>
                <w:color w:val="0000FF"/>
              </w:rPr>
              <w:t>ậ</w:t>
            </w:r>
            <w:r>
              <w:rPr>
                <w:color w:val="0000FF"/>
              </w:rPr>
              <w:t>p 2</w:t>
            </w:r>
          </w:p>
        </w:tc>
        <w:tc>
          <w:tcPr>
            <w:tcW w:w="0" w:type="auto"/>
            <w:shd w:val="clear" w:color="auto" w:fill="auto"/>
          </w:tcPr>
          <w:p w14:paraId="263DFD3B" w14:textId="77777777" w:rsidR="00F9501C" w:rsidRDefault="00F9501C" w:rsidP="00F9501C">
            <w:pPr>
              <w:ind w:firstLine="0"/>
              <w:jc w:val="center"/>
            </w:pPr>
            <w:r>
              <w:t>9</w:t>
            </w:r>
          </w:p>
        </w:tc>
        <w:tc>
          <w:tcPr>
            <w:tcW w:w="0" w:type="auto"/>
          </w:tcPr>
          <w:p w14:paraId="33287615" w14:textId="77777777" w:rsidR="00F9501C" w:rsidRPr="00174CF9" w:rsidRDefault="00F9501C" w:rsidP="001C778E">
            <w:pPr>
              <w:pStyle w:val="Table"/>
              <w:jc w:val="center"/>
              <w:rPr>
                <w:lang w:val="nl-NL"/>
              </w:rPr>
            </w:pPr>
          </w:p>
        </w:tc>
        <w:tc>
          <w:tcPr>
            <w:tcW w:w="0" w:type="auto"/>
            <w:tcBorders>
              <w:right w:val="single" w:sz="4" w:space="0" w:color="auto"/>
            </w:tcBorders>
            <w:shd w:val="clear" w:color="auto" w:fill="auto"/>
          </w:tcPr>
          <w:p w14:paraId="3246DF91" w14:textId="77777777" w:rsidR="00F9501C" w:rsidRPr="00174CF9" w:rsidRDefault="00F9501C" w:rsidP="001C778E">
            <w:pPr>
              <w:pStyle w:val="Table"/>
              <w:jc w:val="center"/>
              <w:rPr>
                <w:lang w:val="nl-NL"/>
              </w:rPr>
            </w:pPr>
            <w:r>
              <w:rPr>
                <w:lang w:val="nl-NL"/>
              </w:rPr>
              <w:t>18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3FB92A5" w14:textId="77777777" w:rsidR="00F9501C" w:rsidRPr="00174CF9" w:rsidRDefault="00F9501C" w:rsidP="000E4554">
            <w:pPr>
              <w:pStyle w:val="Table"/>
              <w:rPr>
                <w:lang w:val="nl-NL"/>
              </w:rPr>
            </w:pPr>
          </w:p>
        </w:tc>
      </w:tr>
      <w:tr w:rsidR="00F9501C" w:rsidRPr="00D17F2A" w14:paraId="5017E0CA" w14:textId="77777777" w:rsidTr="00F9501C">
        <w:trPr>
          <w:trHeight w:val="3935"/>
        </w:trPr>
        <w:tc>
          <w:tcPr>
            <w:tcW w:w="0" w:type="auto"/>
            <w:shd w:val="clear" w:color="auto" w:fill="auto"/>
            <w:vAlign w:val="center"/>
          </w:tcPr>
          <w:p w14:paraId="34D6149F" w14:textId="77777777" w:rsidR="00F9501C" w:rsidRPr="00174CF9" w:rsidRDefault="00F9501C" w:rsidP="00731FFC">
            <w:pPr>
              <w:pStyle w:val="Table"/>
              <w:jc w:val="center"/>
              <w:rPr>
                <w:lang w:val="nl-NL"/>
              </w:rPr>
            </w:pPr>
          </w:p>
        </w:tc>
        <w:tc>
          <w:tcPr>
            <w:tcW w:w="0" w:type="auto"/>
            <w:shd w:val="clear" w:color="auto" w:fill="auto"/>
          </w:tcPr>
          <w:p w14:paraId="13E1F400" w14:textId="77777777" w:rsidR="00F9501C" w:rsidRDefault="00F9501C" w:rsidP="00EE2ADB">
            <w:pPr>
              <w:ind w:firstLine="0"/>
              <w:rPr>
                <w:b/>
              </w:rPr>
            </w:pPr>
            <w:r>
              <w:rPr>
                <w:b/>
              </w:rPr>
              <w:t>Chương 6: Bộ nguồn một chiều</w:t>
            </w:r>
          </w:p>
          <w:p w14:paraId="5E5A6E7A" w14:textId="77777777" w:rsidR="00F9501C" w:rsidRDefault="00F9501C" w:rsidP="00EE2ADB">
            <w:pPr>
              <w:ind w:firstLine="0"/>
            </w:pPr>
            <w:r>
              <w:t>6.1 Bộ nguồn chỉnh lưu</w:t>
            </w:r>
          </w:p>
          <w:p w14:paraId="4E4D2D4A" w14:textId="77777777" w:rsidR="00F9501C" w:rsidRDefault="00F9501C" w:rsidP="00EE2ADB">
            <w:pPr>
              <w:ind w:firstLine="0"/>
            </w:pPr>
            <w:r>
              <w:tab/>
              <w:t>6.1.1 Thiết kế sơ bộ bộ nguồn chỉnh lưu</w:t>
            </w:r>
          </w:p>
          <w:p w14:paraId="01CF4A1A" w14:textId="77777777" w:rsidR="00F9501C" w:rsidRDefault="00F9501C" w:rsidP="00EE2ADB">
            <w:pPr>
              <w:ind w:firstLine="0"/>
            </w:pPr>
            <w:r>
              <w:tab/>
              <w:t xml:space="preserve">6.1.2 </w:t>
            </w:r>
            <w:r w:rsidRPr="00AF76B7">
              <w:t>Đ</w:t>
            </w:r>
            <w:r>
              <w:t>iều khiển bộ nguồn chỉnh lưu</w:t>
            </w:r>
          </w:p>
          <w:p w14:paraId="085A6F3C" w14:textId="77777777" w:rsidR="00F9501C" w:rsidRPr="00AF76B7" w:rsidRDefault="00F9501C" w:rsidP="00EE2ADB">
            <w:pPr>
              <w:ind w:firstLine="0"/>
            </w:pPr>
            <w:r>
              <w:t>6.2 S</w:t>
            </w:r>
            <w:r w:rsidRPr="00AF76B7">
              <w:t>ơ</w:t>
            </w:r>
            <w:r>
              <w:t xml:space="preserve"> </w:t>
            </w:r>
            <w:r w:rsidRPr="00AF76B7">
              <w:t>đồ</w:t>
            </w:r>
            <w:r>
              <w:t xml:space="preserve"> </w:t>
            </w:r>
            <w:r w:rsidRPr="00AF76B7">
              <w:t>đ</w:t>
            </w:r>
            <w:r>
              <w:t>iều khiển vòng kín BBĐ:</w:t>
            </w:r>
          </w:p>
          <w:p w14:paraId="106A1596" w14:textId="77777777" w:rsidR="00F9501C" w:rsidRDefault="00F9501C" w:rsidP="00EE2ADB">
            <w:pPr>
              <w:ind w:firstLine="0"/>
            </w:pPr>
            <w:r>
              <w:t>6.3 Bộ nguồn xung</w:t>
            </w:r>
          </w:p>
          <w:p w14:paraId="50CADC38" w14:textId="77777777" w:rsidR="00F9501C" w:rsidRDefault="00F9501C" w:rsidP="00EE2ADB">
            <w:pPr>
              <w:ind w:firstLine="0"/>
            </w:pPr>
            <w:r>
              <w:tab/>
              <w:t>6.3.1 Sơ đồ bộ nguồn xung dùng nghịch lưu</w:t>
            </w:r>
          </w:p>
          <w:p w14:paraId="116F3EE7" w14:textId="77777777" w:rsidR="00F9501C" w:rsidRDefault="00F9501C" w:rsidP="00EE2ADB">
            <w:pPr>
              <w:ind w:firstLine="0"/>
            </w:pPr>
            <w:r>
              <w:tab/>
              <w:t>6.3.2 Sơ đồ bộ nguồn xung flyback</w:t>
            </w:r>
          </w:p>
          <w:p w14:paraId="73CCEAF2" w14:textId="77777777" w:rsidR="00F9501C" w:rsidRDefault="00F9501C" w:rsidP="00EE2ADB">
            <w:pPr>
              <w:ind w:firstLine="0"/>
            </w:pPr>
            <w:r>
              <w:t xml:space="preserve"> Ví dụ mạch điện bộ nguồn xung </w:t>
            </w:r>
          </w:p>
          <w:p w14:paraId="175E4D9D" w14:textId="77777777" w:rsidR="00F9501C" w:rsidRPr="007D0FC4" w:rsidRDefault="00F9501C" w:rsidP="00EE2ADB">
            <w:pPr>
              <w:ind w:firstLine="0"/>
              <w:rPr>
                <w:color w:val="0000FF"/>
              </w:rPr>
            </w:pPr>
            <w:r w:rsidRPr="00ED2AC1">
              <w:rPr>
                <w:color w:val="0000FF"/>
              </w:rPr>
              <w:t>Đọ</w:t>
            </w:r>
            <w:r>
              <w:rPr>
                <w:color w:val="0000FF"/>
              </w:rPr>
              <w:t>c th</w:t>
            </w:r>
            <w:r w:rsidRPr="00ED2AC1">
              <w:rPr>
                <w:color w:val="0000FF"/>
              </w:rPr>
              <w:t>ê</w:t>
            </w:r>
            <w:r>
              <w:rPr>
                <w:color w:val="0000FF"/>
              </w:rPr>
              <w:t>m 6 ti</w:t>
            </w:r>
            <w:r w:rsidRPr="00ED2AC1">
              <w:rPr>
                <w:color w:val="0000FF"/>
              </w:rPr>
              <w:t>ế</w:t>
            </w:r>
            <w:r>
              <w:rPr>
                <w:color w:val="0000FF"/>
              </w:rPr>
              <w:t>t, b</w:t>
            </w:r>
            <w:r w:rsidRPr="007D0FC4">
              <w:rPr>
                <w:color w:val="0000FF"/>
              </w:rPr>
              <w:t>à</w:t>
            </w:r>
            <w:r>
              <w:rPr>
                <w:color w:val="0000FF"/>
              </w:rPr>
              <w:t>i t</w:t>
            </w:r>
            <w:r w:rsidRPr="007D0FC4">
              <w:rPr>
                <w:color w:val="0000FF"/>
              </w:rPr>
              <w:t>ậ</w:t>
            </w:r>
            <w:r>
              <w:rPr>
                <w:color w:val="0000FF"/>
              </w:rPr>
              <w:t>p 2</w:t>
            </w:r>
          </w:p>
        </w:tc>
        <w:tc>
          <w:tcPr>
            <w:tcW w:w="0" w:type="auto"/>
            <w:shd w:val="clear" w:color="auto" w:fill="auto"/>
          </w:tcPr>
          <w:p w14:paraId="17D431B7" w14:textId="77777777" w:rsidR="00F9501C" w:rsidRDefault="00F9501C" w:rsidP="00F9501C">
            <w:pPr>
              <w:ind w:firstLine="0"/>
              <w:jc w:val="center"/>
            </w:pPr>
            <w:r>
              <w:t>6</w:t>
            </w:r>
          </w:p>
        </w:tc>
        <w:tc>
          <w:tcPr>
            <w:tcW w:w="0" w:type="auto"/>
          </w:tcPr>
          <w:p w14:paraId="4283FD5E" w14:textId="77777777" w:rsidR="00F9501C" w:rsidRPr="00174CF9" w:rsidRDefault="00F9501C" w:rsidP="001C778E">
            <w:pPr>
              <w:pStyle w:val="Table"/>
              <w:jc w:val="center"/>
              <w:rPr>
                <w:lang w:val="nl-NL"/>
              </w:rPr>
            </w:pPr>
          </w:p>
        </w:tc>
        <w:tc>
          <w:tcPr>
            <w:tcW w:w="0" w:type="auto"/>
            <w:tcBorders>
              <w:right w:val="single" w:sz="4" w:space="0" w:color="auto"/>
            </w:tcBorders>
            <w:shd w:val="clear" w:color="auto" w:fill="auto"/>
          </w:tcPr>
          <w:p w14:paraId="5C9BC85A" w14:textId="77777777" w:rsidR="00F9501C" w:rsidRPr="00174CF9" w:rsidRDefault="00F9501C" w:rsidP="001C778E">
            <w:pPr>
              <w:pStyle w:val="Table"/>
              <w:jc w:val="center"/>
              <w:rPr>
                <w:lang w:val="nl-NL"/>
              </w:rPr>
            </w:pPr>
            <w:r>
              <w:rPr>
                <w:lang w:val="nl-NL"/>
              </w:rPr>
              <w:t>12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F62104A" w14:textId="77777777" w:rsidR="00F9501C" w:rsidRPr="00174CF9" w:rsidRDefault="00F9501C" w:rsidP="000E4554">
            <w:pPr>
              <w:pStyle w:val="Table"/>
              <w:rPr>
                <w:lang w:val="nl-NL"/>
              </w:rPr>
            </w:pPr>
          </w:p>
        </w:tc>
      </w:tr>
      <w:tr w:rsidR="00F9501C" w:rsidRPr="00D17F2A" w14:paraId="404C2D57" w14:textId="77777777" w:rsidTr="00F9501C">
        <w:trPr>
          <w:trHeight w:val="3935"/>
        </w:trPr>
        <w:tc>
          <w:tcPr>
            <w:tcW w:w="0" w:type="auto"/>
            <w:shd w:val="clear" w:color="auto" w:fill="auto"/>
            <w:vAlign w:val="center"/>
          </w:tcPr>
          <w:p w14:paraId="3F179387" w14:textId="77777777" w:rsidR="00F9501C" w:rsidRPr="00174CF9" w:rsidRDefault="00F9501C" w:rsidP="00731FFC">
            <w:pPr>
              <w:pStyle w:val="Table"/>
              <w:jc w:val="center"/>
              <w:rPr>
                <w:lang w:val="nl-NL"/>
              </w:rPr>
            </w:pPr>
          </w:p>
        </w:tc>
        <w:tc>
          <w:tcPr>
            <w:tcW w:w="0" w:type="auto"/>
            <w:shd w:val="clear" w:color="auto" w:fill="auto"/>
          </w:tcPr>
          <w:p w14:paraId="06837C56" w14:textId="77777777" w:rsidR="00F9501C" w:rsidRDefault="00F9501C" w:rsidP="00EE2ADB">
            <w:pPr>
              <w:ind w:firstLine="0"/>
              <w:rPr>
                <w:b/>
              </w:rPr>
            </w:pPr>
            <w:r>
              <w:rPr>
                <w:b/>
              </w:rPr>
              <w:t>Chương 7: Điều khiển động cơ một chiều và xoay chiều dùng bán dẫn</w:t>
            </w:r>
          </w:p>
          <w:p w14:paraId="7D459DFE" w14:textId="77777777" w:rsidR="00F9501C" w:rsidRDefault="00F9501C" w:rsidP="00EE2ADB">
            <w:pPr>
              <w:ind w:firstLine="0"/>
            </w:pPr>
            <w:r>
              <w:t>7.1 Các quan hệ căn bản của truyền động điện</w:t>
            </w:r>
          </w:p>
          <w:p w14:paraId="72CB26A9" w14:textId="77777777" w:rsidR="00F9501C" w:rsidRDefault="00F9501C" w:rsidP="00EE2ADB">
            <w:pPr>
              <w:ind w:firstLine="0"/>
            </w:pPr>
            <w:r>
              <w:t xml:space="preserve">  </w:t>
            </w:r>
            <w:r>
              <w:tab/>
              <w:t>7.1.1 Đặc tính cơ và các chế độ làm việc của động cơ</w:t>
            </w:r>
          </w:p>
          <w:p w14:paraId="7697184D" w14:textId="77777777" w:rsidR="00F9501C" w:rsidRDefault="00F9501C" w:rsidP="00EE2ADB">
            <w:pPr>
              <w:ind w:firstLine="0"/>
            </w:pPr>
            <w:r>
              <w:t>Mặt phẳng đặc tính cơ – đặc tính cơ – đnghĩa chế độ hãm</w:t>
            </w:r>
          </w:p>
          <w:p w14:paraId="1D8C4C5E" w14:textId="77777777" w:rsidR="00F9501C" w:rsidRDefault="00F9501C" w:rsidP="00EE2ADB">
            <w:pPr>
              <w:ind w:firstLine="0"/>
            </w:pPr>
            <w:r>
              <w:tab/>
              <w:t>7.1.2 Các bài toán của điều khiển động cơ</w:t>
            </w:r>
          </w:p>
          <w:p w14:paraId="2A5A7882" w14:textId="77777777" w:rsidR="00F9501C" w:rsidRDefault="00F9501C" w:rsidP="00EE2ADB">
            <w:pPr>
              <w:ind w:firstLine="0"/>
            </w:pPr>
            <w:r>
              <w:t>ĐK momen, tốc độ, vị trí</w:t>
            </w:r>
          </w:p>
          <w:p w14:paraId="6BCDDC34" w14:textId="77777777" w:rsidR="00F9501C" w:rsidRDefault="00F9501C" w:rsidP="00EE2ADB">
            <w:pPr>
              <w:ind w:firstLine="0"/>
            </w:pPr>
            <w:r>
              <w:t>Bài toán khởi động</w:t>
            </w:r>
          </w:p>
          <w:p w14:paraId="5385B3F2" w14:textId="77777777" w:rsidR="00F9501C" w:rsidRDefault="00F9501C" w:rsidP="00EE2ADB">
            <w:pPr>
              <w:ind w:firstLine="0"/>
            </w:pPr>
            <w:r>
              <w:t>7.2 Sơ đồ điều khiển động cơ một chiều</w:t>
            </w:r>
          </w:p>
          <w:p w14:paraId="4B552AE6" w14:textId="77777777" w:rsidR="00F9501C" w:rsidRDefault="00F9501C" w:rsidP="00EE2ADB">
            <w:pPr>
              <w:ind w:firstLine="0"/>
            </w:pPr>
            <w:r>
              <w:tab/>
              <w:t>7.2.1 Phương trình đặc tính cơ động cơ một chiều</w:t>
            </w:r>
          </w:p>
          <w:p w14:paraId="1D5B872F" w14:textId="77777777" w:rsidR="00F9501C" w:rsidRDefault="00F9501C" w:rsidP="00EE2ADB">
            <w:pPr>
              <w:ind w:firstLine="0"/>
            </w:pPr>
            <w:r>
              <w:lastRenderedPageBreak/>
              <w:tab/>
              <w:t>7.2.2 Hệ thống điều khiển tốc độ dộng cơ một chiều</w:t>
            </w:r>
          </w:p>
          <w:p w14:paraId="5B5DD071" w14:textId="77777777" w:rsidR="00F9501C" w:rsidRDefault="00F9501C" w:rsidP="00EE2ADB">
            <w:pPr>
              <w:ind w:firstLine="0"/>
            </w:pPr>
            <w:r>
              <w:tab/>
              <w:t>7.2.3 Động cơ chấp hành 1 chiều và bài toán điều khiển vị trí</w:t>
            </w:r>
          </w:p>
          <w:p w14:paraId="39126BFF" w14:textId="77777777" w:rsidR="00F9501C" w:rsidRDefault="00F9501C" w:rsidP="00EE2ADB">
            <w:pPr>
              <w:ind w:firstLine="0"/>
            </w:pPr>
            <w:r>
              <w:tab/>
              <w:t>7.2.4 ĐK động cơ bước (đọc ở nhà)</w:t>
            </w:r>
          </w:p>
          <w:p w14:paraId="12C5F386" w14:textId="77777777" w:rsidR="00F9501C" w:rsidRDefault="00F9501C" w:rsidP="00EE2ADB">
            <w:pPr>
              <w:ind w:firstLine="0"/>
            </w:pPr>
            <w:r>
              <w:t>7.3 Điều khiển động cơ xoay chiều dùng biến tần</w:t>
            </w:r>
          </w:p>
          <w:p w14:paraId="4F1C2602" w14:textId="77777777" w:rsidR="00F9501C" w:rsidRDefault="00F9501C" w:rsidP="00EE2ADB">
            <w:pPr>
              <w:ind w:firstLine="0"/>
            </w:pPr>
            <w:r>
              <w:tab/>
              <w:t>7.3.1 Nguyên lý điều khiển tần số động cơ xoay chiều</w:t>
            </w:r>
          </w:p>
          <w:p w14:paraId="05EAFBC3" w14:textId="77777777" w:rsidR="00F9501C" w:rsidRDefault="00F9501C" w:rsidP="00EE2ADB">
            <w:pPr>
              <w:ind w:firstLine="0"/>
            </w:pPr>
            <w:r>
              <w:tab/>
              <w:t>7.2.2 Biến tần điều khiển động cơ xoay chiều</w:t>
            </w:r>
          </w:p>
          <w:p w14:paraId="22C923EF" w14:textId="77777777" w:rsidR="00F9501C" w:rsidRDefault="00F9501C" w:rsidP="00EE2ADB">
            <w:pPr>
              <w:ind w:firstLine="0"/>
            </w:pPr>
            <w:r>
              <w:t>Sơ đồ đk vòng hở V/F</w:t>
            </w:r>
          </w:p>
          <w:p w14:paraId="1974553A" w14:textId="77777777" w:rsidR="00F9501C" w:rsidRDefault="00F9501C" w:rsidP="00EE2ADB">
            <w:pPr>
              <w:ind w:firstLine="0"/>
            </w:pPr>
            <w:r>
              <w:t>Nguyên lý đk vecto tựa từ thông (đọc ở nhà)</w:t>
            </w:r>
          </w:p>
          <w:p w14:paraId="1EF65DE6" w14:textId="77777777" w:rsidR="00F9501C" w:rsidRDefault="00F9501C" w:rsidP="00EE2ADB">
            <w:pPr>
              <w:ind w:firstLine="0"/>
            </w:pPr>
            <w:r>
              <w:t>7.4 Điều khiển động cơ một chiều không cổ góp</w:t>
            </w:r>
          </w:p>
          <w:p w14:paraId="6C7D137F" w14:textId="77777777" w:rsidR="00F9501C" w:rsidRDefault="00F9501C" w:rsidP="00EE2ADB">
            <w:pPr>
              <w:ind w:firstLine="0"/>
            </w:pPr>
            <w:r>
              <w:tab/>
              <w:t>7.4.1 Nguyên lý hoạt động</w:t>
            </w:r>
          </w:p>
          <w:p w14:paraId="1561F244" w14:textId="77777777" w:rsidR="00F9501C" w:rsidRDefault="00F9501C" w:rsidP="00EE2ADB">
            <w:pPr>
              <w:ind w:firstLine="0"/>
            </w:pPr>
            <w:r>
              <w:tab/>
              <w:t>7.4.2 Sơ đồ điều khiển động cơ một chiều không cổ góp</w:t>
            </w:r>
          </w:p>
          <w:p w14:paraId="6997C962" w14:textId="77777777" w:rsidR="00F9501C" w:rsidRPr="007D0FC4" w:rsidRDefault="00F9501C" w:rsidP="00EE2ADB">
            <w:pPr>
              <w:ind w:firstLine="0"/>
              <w:rPr>
                <w:color w:val="0000FF"/>
              </w:rPr>
            </w:pPr>
            <w:r w:rsidRPr="00ED2AC1">
              <w:rPr>
                <w:color w:val="0000FF"/>
              </w:rPr>
              <w:t>Đọ</w:t>
            </w:r>
            <w:r>
              <w:rPr>
                <w:color w:val="0000FF"/>
              </w:rPr>
              <w:t>c th</w:t>
            </w:r>
            <w:r w:rsidRPr="00ED2AC1">
              <w:rPr>
                <w:color w:val="0000FF"/>
              </w:rPr>
              <w:t>ê</w:t>
            </w:r>
            <w:r>
              <w:rPr>
                <w:color w:val="0000FF"/>
              </w:rPr>
              <w:t>m 6 ti</w:t>
            </w:r>
            <w:r w:rsidRPr="00ED2AC1">
              <w:rPr>
                <w:color w:val="0000FF"/>
              </w:rPr>
              <w:t>ế</w:t>
            </w:r>
            <w:r>
              <w:rPr>
                <w:color w:val="0000FF"/>
              </w:rPr>
              <w:t>t, b</w:t>
            </w:r>
            <w:r w:rsidRPr="007D0FC4">
              <w:rPr>
                <w:color w:val="0000FF"/>
              </w:rPr>
              <w:t>à</w:t>
            </w:r>
            <w:r>
              <w:rPr>
                <w:color w:val="0000FF"/>
              </w:rPr>
              <w:t>i t</w:t>
            </w:r>
            <w:r w:rsidRPr="007D0FC4">
              <w:rPr>
                <w:color w:val="0000FF"/>
              </w:rPr>
              <w:t>ậ</w:t>
            </w:r>
            <w:r>
              <w:rPr>
                <w:color w:val="0000FF"/>
              </w:rPr>
              <w:t>p 2</w:t>
            </w:r>
          </w:p>
        </w:tc>
        <w:tc>
          <w:tcPr>
            <w:tcW w:w="0" w:type="auto"/>
            <w:shd w:val="clear" w:color="auto" w:fill="auto"/>
          </w:tcPr>
          <w:p w14:paraId="7F1594A8" w14:textId="77777777" w:rsidR="00F9501C" w:rsidRDefault="00F9501C" w:rsidP="00F9501C">
            <w:pPr>
              <w:ind w:firstLine="0"/>
              <w:jc w:val="center"/>
            </w:pPr>
            <w:r>
              <w:lastRenderedPageBreak/>
              <w:t>6</w:t>
            </w:r>
          </w:p>
        </w:tc>
        <w:tc>
          <w:tcPr>
            <w:tcW w:w="0" w:type="auto"/>
          </w:tcPr>
          <w:p w14:paraId="79F4EBFC" w14:textId="77777777" w:rsidR="00F9501C" w:rsidRPr="00174CF9" w:rsidRDefault="00F9501C" w:rsidP="001C778E">
            <w:pPr>
              <w:pStyle w:val="Table"/>
              <w:jc w:val="center"/>
              <w:rPr>
                <w:lang w:val="nl-NL"/>
              </w:rPr>
            </w:pPr>
          </w:p>
        </w:tc>
        <w:tc>
          <w:tcPr>
            <w:tcW w:w="0" w:type="auto"/>
            <w:tcBorders>
              <w:right w:val="single" w:sz="4" w:space="0" w:color="auto"/>
            </w:tcBorders>
            <w:shd w:val="clear" w:color="auto" w:fill="auto"/>
          </w:tcPr>
          <w:p w14:paraId="440E2599" w14:textId="77777777" w:rsidR="00F9501C" w:rsidRPr="00174CF9" w:rsidRDefault="00F9501C" w:rsidP="001C778E">
            <w:pPr>
              <w:pStyle w:val="Table"/>
              <w:jc w:val="center"/>
              <w:rPr>
                <w:lang w:val="nl-NL"/>
              </w:rPr>
            </w:pPr>
            <w:r>
              <w:rPr>
                <w:lang w:val="nl-NL"/>
              </w:rPr>
              <w:t>12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DC52C94" w14:textId="77777777" w:rsidR="00F9501C" w:rsidRPr="00174CF9" w:rsidRDefault="00F9501C" w:rsidP="000E4554">
            <w:pPr>
              <w:pStyle w:val="Table"/>
              <w:rPr>
                <w:lang w:val="nl-NL"/>
              </w:rPr>
            </w:pPr>
          </w:p>
        </w:tc>
      </w:tr>
    </w:tbl>
    <w:p w14:paraId="45743AF2" w14:textId="77777777" w:rsidR="009540AF" w:rsidRPr="00953508" w:rsidRDefault="009540AF" w:rsidP="00744C77">
      <w:pPr>
        <w:spacing w:before="120"/>
        <w:rPr>
          <w:b/>
          <w:i/>
          <w:color w:val="FF0000"/>
          <w:szCs w:val="24"/>
          <w:u w:val="single"/>
          <w:lang w:val="nl-NL"/>
        </w:rPr>
      </w:pPr>
    </w:p>
    <w:tbl>
      <w:tblPr>
        <w:tblW w:w="0" w:type="auto"/>
        <w:tblLook w:val="01E0" w:firstRow="1" w:lastRow="1" w:firstColumn="1" w:lastColumn="1" w:noHBand="0" w:noVBand="0"/>
      </w:tblPr>
      <w:tblGrid>
        <w:gridCol w:w="4644"/>
        <w:gridCol w:w="4644"/>
      </w:tblGrid>
      <w:tr w:rsidR="009540AF" w:rsidRPr="00D17F2A" w14:paraId="68AB35C5" w14:textId="77777777" w:rsidTr="00D46C15">
        <w:trPr>
          <w:trHeight w:val="210"/>
        </w:trPr>
        <w:tc>
          <w:tcPr>
            <w:tcW w:w="4644" w:type="dxa"/>
            <w:shd w:val="clear" w:color="auto" w:fill="auto"/>
          </w:tcPr>
          <w:p w14:paraId="170635AD" w14:textId="77777777" w:rsidR="009540AF" w:rsidRPr="00953508" w:rsidRDefault="009540AF" w:rsidP="00D46C15">
            <w:pPr>
              <w:spacing w:before="120"/>
              <w:rPr>
                <w:b/>
                <w:i/>
                <w:color w:val="FF0000"/>
                <w:szCs w:val="24"/>
                <w:u w:val="single"/>
                <w:lang w:val="nl-NL"/>
              </w:rPr>
            </w:pPr>
          </w:p>
        </w:tc>
        <w:tc>
          <w:tcPr>
            <w:tcW w:w="4644" w:type="dxa"/>
            <w:shd w:val="clear" w:color="auto" w:fill="auto"/>
          </w:tcPr>
          <w:p w14:paraId="6445E691" w14:textId="77777777" w:rsidR="009540AF" w:rsidRPr="00953508" w:rsidRDefault="009540AF" w:rsidP="00D46C15">
            <w:pPr>
              <w:spacing w:before="120"/>
              <w:jc w:val="center"/>
              <w:rPr>
                <w:b/>
                <w:i/>
                <w:color w:val="FF0000"/>
                <w:szCs w:val="24"/>
                <w:u w:val="single"/>
                <w:lang w:val="nl-NL"/>
              </w:rPr>
            </w:pPr>
            <w:r w:rsidRPr="00953508">
              <w:rPr>
                <w:szCs w:val="24"/>
                <w:lang w:val="nl-NL"/>
              </w:rPr>
              <w:t>Hà nội, ngày … tháng … năm 20…</w:t>
            </w:r>
          </w:p>
        </w:tc>
      </w:tr>
      <w:tr w:rsidR="009540AF" w:rsidRPr="003555B5" w14:paraId="17F18B7C" w14:textId="77777777" w:rsidTr="00D46C15">
        <w:trPr>
          <w:trHeight w:val="210"/>
        </w:trPr>
        <w:tc>
          <w:tcPr>
            <w:tcW w:w="4644" w:type="dxa"/>
            <w:shd w:val="clear" w:color="auto" w:fill="auto"/>
          </w:tcPr>
          <w:p w14:paraId="0B3AB264" w14:textId="77777777" w:rsidR="009540AF" w:rsidRPr="003555B5" w:rsidRDefault="009540AF" w:rsidP="00D46C15">
            <w:pPr>
              <w:jc w:val="center"/>
              <w:rPr>
                <w:b/>
                <w:szCs w:val="24"/>
              </w:rPr>
            </w:pPr>
            <w:r w:rsidRPr="003555B5">
              <w:rPr>
                <w:b/>
                <w:szCs w:val="24"/>
              </w:rPr>
              <w:t>TRƯỞNG KHOA</w:t>
            </w:r>
          </w:p>
          <w:p w14:paraId="65DA686A" w14:textId="77777777" w:rsidR="009540AF" w:rsidRPr="003555B5" w:rsidRDefault="009540AF" w:rsidP="00D46C15">
            <w:pPr>
              <w:spacing w:before="120"/>
              <w:rPr>
                <w:b/>
                <w:i/>
                <w:color w:val="FF0000"/>
                <w:szCs w:val="24"/>
                <w:u w:val="single"/>
              </w:rPr>
            </w:pPr>
          </w:p>
        </w:tc>
        <w:tc>
          <w:tcPr>
            <w:tcW w:w="4644" w:type="dxa"/>
            <w:shd w:val="clear" w:color="auto" w:fill="auto"/>
          </w:tcPr>
          <w:p w14:paraId="06E48C4B" w14:textId="77777777" w:rsidR="009540AF" w:rsidRPr="003555B5" w:rsidRDefault="009540AF" w:rsidP="00D46C15">
            <w:pPr>
              <w:spacing w:before="120"/>
              <w:jc w:val="center"/>
              <w:rPr>
                <w:b/>
                <w:szCs w:val="24"/>
              </w:rPr>
            </w:pPr>
            <w:r w:rsidRPr="003555B5">
              <w:rPr>
                <w:b/>
                <w:szCs w:val="24"/>
              </w:rPr>
              <w:t>TRƯỞNG BỘ MÔN</w:t>
            </w:r>
          </w:p>
          <w:p w14:paraId="08E6CE4D" w14:textId="77777777" w:rsidR="009540AF" w:rsidRPr="003555B5" w:rsidRDefault="009540AF" w:rsidP="00D46C15">
            <w:pPr>
              <w:spacing w:before="120"/>
              <w:jc w:val="center"/>
              <w:rPr>
                <w:b/>
                <w:szCs w:val="24"/>
              </w:rPr>
            </w:pPr>
          </w:p>
          <w:p w14:paraId="1985042A" w14:textId="77777777" w:rsidR="009540AF" w:rsidRPr="003555B5" w:rsidRDefault="009540AF" w:rsidP="00D46C15">
            <w:pPr>
              <w:spacing w:before="120"/>
              <w:jc w:val="center"/>
              <w:rPr>
                <w:b/>
                <w:szCs w:val="24"/>
              </w:rPr>
            </w:pPr>
          </w:p>
          <w:p w14:paraId="1EFD8ED6" w14:textId="77777777" w:rsidR="009540AF" w:rsidRPr="003555B5" w:rsidRDefault="009540AF" w:rsidP="00D46C15">
            <w:pPr>
              <w:spacing w:before="120"/>
              <w:jc w:val="center"/>
              <w:rPr>
                <w:b/>
                <w:szCs w:val="24"/>
              </w:rPr>
            </w:pPr>
          </w:p>
          <w:p w14:paraId="005D577A" w14:textId="77777777" w:rsidR="009540AF" w:rsidRPr="003555B5" w:rsidRDefault="009540AF" w:rsidP="00D46C15">
            <w:pPr>
              <w:spacing w:before="120"/>
              <w:rPr>
                <w:b/>
                <w:i/>
                <w:color w:val="FF0000"/>
                <w:szCs w:val="24"/>
                <w:u w:val="single"/>
              </w:rPr>
            </w:pPr>
          </w:p>
        </w:tc>
      </w:tr>
    </w:tbl>
    <w:p w14:paraId="2880D550" w14:textId="77777777" w:rsidR="00575954" w:rsidRPr="00395611" w:rsidRDefault="00575954" w:rsidP="00DE129B">
      <w:pPr>
        <w:rPr>
          <w:color w:val="FF0000"/>
          <w:szCs w:val="24"/>
        </w:rPr>
      </w:pPr>
    </w:p>
    <w:sectPr w:rsidR="00575954" w:rsidRPr="00395611"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A7E989" w14:textId="77777777" w:rsidR="006C13A0" w:rsidRDefault="006C13A0">
      <w:r>
        <w:separator/>
      </w:r>
    </w:p>
    <w:p w14:paraId="00B7203D" w14:textId="77777777" w:rsidR="006C13A0" w:rsidRDefault="006C13A0"/>
  </w:endnote>
  <w:endnote w:type="continuationSeparator" w:id="0">
    <w:p w14:paraId="51E23FD6" w14:textId="77777777" w:rsidR="006C13A0" w:rsidRDefault="006C13A0">
      <w:r>
        <w:continuationSeparator/>
      </w:r>
    </w:p>
    <w:p w14:paraId="6FB7D762" w14:textId="77777777" w:rsidR="006C13A0" w:rsidRDefault="006C13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508E1B" w14:textId="77777777" w:rsidR="001B19F2" w:rsidRDefault="001B19F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689AE5" w14:textId="77777777" w:rsidR="001B19F2" w:rsidRDefault="001B19F2" w:rsidP="00575954">
    <w:pPr>
      <w:pStyle w:val="Footer"/>
      <w:ind w:right="360"/>
    </w:pPr>
  </w:p>
  <w:p w14:paraId="000B0B0D" w14:textId="77777777" w:rsidR="001B19F2" w:rsidRDefault="001B19F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F1FA67" w14:textId="77777777" w:rsidR="001B19F2" w:rsidRDefault="001B19F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5082D">
      <w:rPr>
        <w:rStyle w:val="PageNumber"/>
        <w:noProof/>
      </w:rPr>
      <w:t>1</w:t>
    </w:r>
    <w:r>
      <w:rPr>
        <w:rStyle w:val="PageNumber"/>
      </w:rPr>
      <w:fldChar w:fldCharType="end"/>
    </w:r>
  </w:p>
  <w:p w14:paraId="3B1FE9BB" w14:textId="77777777" w:rsidR="001B19F2" w:rsidRDefault="001B19F2" w:rsidP="00575954">
    <w:pPr>
      <w:pStyle w:val="Footer"/>
      <w:ind w:right="360"/>
    </w:pPr>
  </w:p>
  <w:p w14:paraId="52567A22" w14:textId="77777777" w:rsidR="001B19F2" w:rsidRDefault="001B19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1FF258" w14:textId="77777777" w:rsidR="006C13A0" w:rsidRDefault="006C13A0">
      <w:r>
        <w:separator/>
      </w:r>
    </w:p>
    <w:p w14:paraId="7BA0C8CC" w14:textId="77777777" w:rsidR="006C13A0" w:rsidRDefault="006C13A0"/>
  </w:footnote>
  <w:footnote w:type="continuationSeparator" w:id="0">
    <w:p w14:paraId="6BC3773C" w14:textId="77777777" w:rsidR="006C13A0" w:rsidRDefault="006C13A0">
      <w:r>
        <w:continuationSeparator/>
      </w:r>
    </w:p>
    <w:p w14:paraId="44C23A6C" w14:textId="77777777" w:rsidR="006C13A0" w:rsidRDefault="006C13A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A3DE7"/>
    <w:multiLevelType w:val="hybridMultilevel"/>
    <w:tmpl w:val="0B34089E"/>
    <w:lvl w:ilvl="0" w:tplc="3788AD46">
      <w:numFmt w:val="bullet"/>
      <w:lvlText w:val="-"/>
      <w:lvlJc w:val="left"/>
      <w:pPr>
        <w:ind w:left="1287" w:hanging="360"/>
      </w:pPr>
      <w:rPr>
        <w:rFonts w:ascii="Times New Roman" w:eastAsia="Times New Roman" w:hAnsi="Times New Roman" w:cs="Times New Roman"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 w15:restartNumberingAfterBreak="0">
    <w:nsid w:val="0A0E797C"/>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C12BC3"/>
    <w:multiLevelType w:val="hybridMultilevel"/>
    <w:tmpl w:val="268C2446"/>
    <w:lvl w:ilvl="0" w:tplc="3788AD4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61756B6"/>
    <w:multiLevelType w:val="hybridMultilevel"/>
    <w:tmpl w:val="957C60A0"/>
    <w:lvl w:ilvl="0" w:tplc="2CAE6A7A">
      <w:numFmt w:val="bullet"/>
      <w:pStyle w:val="ListParagrap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7" w15:restartNumberingAfterBreak="0">
    <w:nsid w:val="477F1AB8"/>
    <w:multiLevelType w:val="hybridMultilevel"/>
    <w:tmpl w:val="57B084B0"/>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C71C22BC">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082BCB"/>
    <w:multiLevelType w:val="multilevel"/>
    <w:tmpl w:val="E550BC44"/>
    <w:lvl w:ilvl="0">
      <w:start w:val="1"/>
      <w:numFmt w:val="decimal"/>
      <w:pStyle w:val="Heading1"/>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AD733A3"/>
    <w:multiLevelType w:val="hybridMultilevel"/>
    <w:tmpl w:val="3DBCBFCA"/>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5E372C8F"/>
    <w:multiLevelType w:val="multilevel"/>
    <w:tmpl w:val="59E2D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99E23E2"/>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18B218E"/>
    <w:multiLevelType w:val="multilevel"/>
    <w:tmpl w:val="D108CFD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15:restartNumberingAfterBreak="0">
    <w:nsid w:val="74A94A1C"/>
    <w:multiLevelType w:val="hybridMultilevel"/>
    <w:tmpl w:val="B29453D4"/>
    <w:lvl w:ilvl="0" w:tplc="5114C938">
      <w:numFmt w:val="bullet"/>
      <w:lvlText w:val="-"/>
      <w:lvlJc w:val="left"/>
      <w:pPr>
        <w:ind w:left="1145" w:hanging="360"/>
      </w:pPr>
      <w:rPr>
        <w:rFonts w:ascii="Times New Roman" w:eastAsia="Times New Roman" w:hAnsi="Times New Roman" w:cs="Times New Roman" w:hint="default"/>
      </w:rPr>
    </w:lvl>
    <w:lvl w:ilvl="1" w:tplc="042A0003" w:tentative="1">
      <w:start w:val="1"/>
      <w:numFmt w:val="bullet"/>
      <w:lvlText w:val="o"/>
      <w:lvlJc w:val="left"/>
      <w:pPr>
        <w:ind w:left="1865" w:hanging="360"/>
      </w:pPr>
      <w:rPr>
        <w:rFonts w:ascii="Courier New" w:hAnsi="Courier New" w:cs="Courier New" w:hint="default"/>
      </w:rPr>
    </w:lvl>
    <w:lvl w:ilvl="2" w:tplc="042A0005" w:tentative="1">
      <w:start w:val="1"/>
      <w:numFmt w:val="bullet"/>
      <w:lvlText w:val=""/>
      <w:lvlJc w:val="left"/>
      <w:pPr>
        <w:ind w:left="2585" w:hanging="360"/>
      </w:pPr>
      <w:rPr>
        <w:rFonts w:ascii="Wingdings" w:hAnsi="Wingdings" w:hint="default"/>
      </w:rPr>
    </w:lvl>
    <w:lvl w:ilvl="3" w:tplc="042A0001" w:tentative="1">
      <w:start w:val="1"/>
      <w:numFmt w:val="bullet"/>
      <w:lvlText w:val=""/>
      <w:lvlJc w:val="left"/>
      <w:pPr>
        <w:ind w:left="3305" w:hanging="360"/>
      </w:pPr>
      <w:rPr>
        <w:rFonts w:ascii="Symbol" w:hAnsi="Symbol" w:hint="default"/>
      </w:rPr>
    </w:lvl>
    <w:lvl w:ilvl="4" w:tplc="042A0003" w:tentative="1">
      <w:start w:val="1"/>
      <w:numFmt w:val="bullet"/>
      <w:lvlText w:val="o"/>
      <w:lvlJc w:val="left"/>
      <w:pPr>
        <w:ind w:left="4025" w:hanging="360"/>
      </w:pPr>
      <w:rPr>
        <w:rFonts w:ascii="Courier New" w:hAnsi="Courier New" w:cs="Courier New" w:hint="default"/>
      </w:rPr>
    </w:lvl>
    <w:lvl w:ilvl="5" w:tplc="042A0005" w:tentative="1">
      <w:start w:val="1"/>
      <w:numFmt w:val="bullet"/>
      <w:lvlText w:val=""/>
      <w:lvlJc w:val="left"/>
      <w:pPr>
        <w:ind w:left="4745" w:hanging="360"/>
      </w:pPr>
      <w:rPr>
        <w:rFonts w:ascii="Wingdings" w:hAnsi="Wingdings" w:hint="default"/>
      </w:rPr>
    </w:lvl>
    <w:lvl w:ilvl="6" w:tplc="042A0001" w:tentative="1">
      <w:start w:val="1"/>
      <w:numFmt w:val="bullet"/>
      <w:lvlText w:val=""/>
      <w:lvlJc w:val="left"/>
      <w:pPr>
        <w:ind w:left="5465" w:hanging="360"/>
      </w:pPr>
      <w:rPr>
        <w:rFonts w:ascii="Symbol" w:hAnsi="Symbol" w:hint="default"/>
      </w:rPr>
    </w:lvl>
    <w:lvl w:ilvl="7" w:tplc="042A0003" w:tentative="1">
      <w:start w:val="1"/>
      <w:numFmt w:val="bullet"/>
      <w:lvlText w:val="o"/>
      <w:lvlJc w:val="left"/>
      <w:pPr>
        <w:ind w:left="6185" w:hanging="360"/>
      </w:pPr>
      <w:rPr>
        <w:rFonts w:ascii="Courier New" w:hAnsi="Courier New" w:cs="Courier New" w:hint="default"/>
      </w:rPr>
    </w:lvl>
    <w:lvl w:ilvl="8" w:tplc="042A0005" w:tentative="1">
      <w:start w:val="1"/>
      <w:numFmt w:val="bullet"/>
      <w:lvlText w:val=""/>
      <w:lvlJc w:val="left"/>
      <w:pPr>
        <w:ind w:left="6905" w:hanging="360"/>
      </w:pPr>
      <w:rPr>
        <w:rFonts w:ascii="Wingdings" w:hAnsi="Wingdings" w:hint="default"/>
      </w:rPr>
    </w:lvl>
  </w:abstractNum>
  <w:num w:numId="1">
    <w:abstractNumId w:val="13"/>
  </w:num>
  <w:num w:numId="2">
    <w:abstractNumId w:val="4"/>
  </w:num>
  <w:num w:numId="3">
    <w:abstractNumId w:val="5"/>
  </w:num>
  <w:num w:numId="4">
    <w:abstractNumId w:val="10"/>
  </w:num>
  <w:num w:numId="5">
    <w:abstractNumId w:val="3"/>
  </w:num>
  <w:num w:numId="6">
    <w:abstractNumId w:val="8"/>
  </w:num>
  <w:num w:numId="7">
    <w:abstractNumId w:val="7"/>
  </w:num>
  <w:num w:numId="8">
    <w:abstractNumId w:val="2"/>
  </w:num>
  <w:num w:numId="9">
    <w:abstractNumId w:val="9"/>
  </w:num>
  <w:num w:numId="10">
    <w:abstractNumId w:val="1"/>
  </w:num>
  <w:num w:numId="11">
    <w:abstractNumId w:val="12"/>
  </w:num>
  <w:num w:numId="12">
    <w:abstractNumId w:val="6"/>
  </w:num>
  <w:num w:numId="13">
    <w:abstractNumId w:val="14"/>
  </w:num>
  <w:num w:numId="14">
    <w:abstractNumId w:val="1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75BC"/>
    <w:rsid w:val="00000056"/>
    <w:rsid w:val="00026105"/>
    <w:rsid w:val="00041BE0"/>
    <w:rsid w:val="00061141"/>
    <w:rsid w:val="00065D49"/>
    <w:rsid w:val="00080BA9"/>
    <w:rsid w:val="00086EC8"/>
    <w:rsid w:val="00095A1D"/>
    <w:rsid w:val="000B22B4"/>
    <w:rsid w:val="000D075E"/>
    <w:rsid w:val="000D6DC7"/>
    <w:rsid w:val="000E4554"/>
    <w:rsid w:val="000F75BC"/>
    <w:rsid w:val="000F78FF"/>
    <w:rsid w:val="00120988"/>
    <w:rsid w:val="001265BC"/>
    <w:rsid w:val="0013043F"/>
    <w:rsid w:val="001471E8"/>
    <w:rsid w:val="00161887"/>
    <w:rsid w:val="0017495F"/>
    <w:rsid w:val="00174CF9"/>
    <w:rsid w:val="001915A3"/>
    <w:rsid w:val="00196292"/>
    <w:rsid w:val="001B19F2"/>
    <w:rsid w:val="001C778E"/>
    <w:rsid w:val="001F2CFE"/>
    <w:rsid w:val="00200F66"/>
    <w:rsid w:val="00210206"/>
    <w:rsid w:val="002360EC"/>
    <w:rsid w:val="00276454"/>
    <w:rsid w:val="00290C2F"/>
    <w:rsid w:val="00296F71"/>
    <w:rsid w:val="002A7D7D"/>
    <w:rsid w:val="002B3774"/>
    <w:rsid w:val="002E2064"/>
    <w:rsid w:val="003409C3"/>
    <w:rsid w:val="003555B5"/>
    <w:rsid w:val="00367502"/>
    <w:rsid w:val="00370599"/>
    <w:rsid w:val="003766DA"/>
    <w:rsid w:val="00395611"/>
    <w:rsid w:val="003961B0"/>
    <w:rsid w:val="003B73BB"/>
    <w:rsid w:val="003E0101"/>
    <w:rsid w:val="003F5908"/>
    <w:rsid w:val="003F7694"/>
    <w:rsid w:val="00400993"/>
    <w:rsid w:val="004240DB"/>
    <w:rsid w:val="0042577A"/>
    <w:rsid w:val="004377BB"/>
    <w:rsid w:val="004437C7"/>
    <w:rsid w:val="0046389B"/>
    <w:rsid w:val="0047459D"/>
    <w:rsid w:val="0048413E"/>
    <w:rsid w:val="004900EB"/>
    <w:rsid w:val="0049105F"/>
    <w:rsid w:val="004A21C9"/>
    <w:rsid w:val="004B2147"/>
    <w:rsid w:val="004D085E"/>
    <w:rsid w:val="004F013A"/>
    <w:rsid w:val="00534B5D"/>
    <w:rsid w:val="00534EBB"/>
    <w:rsid w:val="00551492"/>
    <w:rsid w:val="005664B9"/>
    <w:rsid w:val="00575954"/>
    <w:rsid w:val="005F5E48"/>
    <w:rsid w:val="0061018F"/>
    <w:rsid w:val="00612534"/>
    <w:rsid w:val="0062313F"/>
    <w:rsid w:val="006406CA"/>
    <w:rsid w:val="006447AD"/>
    <w:rsid w:val="00654888"/>
    <w:rsid w:val="00665547"/>
    <w:rsid w:val="00683447"/>
    <w:rsid w:val="00695501"/>
    <w:rsid w:val="006A0E70"/>
    <w:rsid w:val="006A5431"/>
    <w:rsid w:val="006B410C"/>
    <w:rsid w:val="006C13A0"/>
    <w:rsid w:val="006C4241"/>
    <w:rsid w:val="006D03CF"/>
    <w:rsid w:val="006E5BAC"/>
    <w:rsid w:val="00731FFC"/>
    <w:rsid w:val="00733BDA"/>
    <w:rsid w:val="00744C77"/>
    <w:rsid w:val="00750B9B"/>
    <w:rsid w:val="0077772C"/>
    <w:rsid w:val="00780952"/>
    <w:rsid w:val="007A7F11"/>
    <w:rsid w:val="007B1760"/>
    <w:rsid w:val="007B7392"/>
    <w:rsid w:val="007C7EDD"/>
    <w:rsid w:val="007E13E4"/>
    <w:rsid w:val="007F7694"/>
    <w:rsid w:val="008543C1"/>
    <w:rsid w:val="00875E93"/>
    <w:rsid w:val="008A26A1"/>
    <w:rsid w:val="008C1294"/>
    <w:rsid w:val="008C4E59"/>
    <w:rsid w:val="008D09FC"/>
    <w:rsid w:val="0090524F"/>
    <w:rsid w:val="00912168"/>
    <w:rsid w:val="0091264D"/>
    <w:rsid w:val="00926E23"/>
    <w:rsid w:val="009350F8"/>
    <w:rsid w:val="00952045"/>
    <w:rsid w:val="00953508"/>
    <w:rsid w:val="009539CC"/>
    <w:rsid w:val="009540AF"/>
    <w:rsid w:val="009A19F7"/>
    <w:rsid w:val="009C37E7"/>
    <w:rsid w:val="009D205C"/>
    <w:rsid w:val="009E0BE8"/>
    <w:rsid w:val="009E52A6"/>
    <w:rsid w:val="00A01BDF"/>
    <w:rsid w:val="00A029FB"/>
    <w:rsid w:val="00A23D36"/>
    <w:rsid w:val="00A35151"/>
    <w:rsid w:val="00A50E9C"/>
    <w:rsid w:val="00A5385E"/>
    <w:rsid w:val="00AA0869"/>
    <w:rsid w:val="00B23623"/>
    <w:rsid w:val="00B25A8C"/>
    <w:rsid w:val="00B26CDA"/>
    <w:rsid w:val="00B400C8"/>
    <w:rsid w:val="00B51514"/>
    <w:rsid w:val="00B60C95"/>
    <w:rsid w:val="00B63516"/>
    <w:rsid w:val="00B65AB4"/>
    <w:rsid w:val="00B90939"/>
    <w:rsid w:val="00B94BE5"/>
    <w:rsid w:val="00B96712"/>
    <w:rsid w:val="00BA09EA"/>
    <w:rsid w:val="00BA0F72"/>
    <w:rsid w:val="00BA2A8D"/>
    <w:rsid w:val="00BA7C39"/>
    <w:rsid w:val="00BA7DF7"/>
    <w:rsid w:val="00BC2752"/>
    <w:rsid w:val="00C02961"/>
    <w:rsid w:val="00C10577"/>
    <w:rsid w:val="00C2548B"/>
    <w:rsid w:val="00C36618"/>
    <w:rsid w:val="00C41392"/>
    <w:rsid w:val="00C53616"/>
    <w:rsid w:val="00C54134"/>
    <w:rsid w:val="00C7326B"/>
    <w:rsid w:val="00C8287E"/>
    <w:rsid w:val="00C87C97"/>
    <w:rsid w:val="00CA7149"/>
    <w:rsid w:val="00CB0A27"/>
    <w:rsid w:val="00CB1E64"/>
    <w:rsid w:val="00CC743A"/>
    <w:rsid w:val="00D15239"/>
    <w:rsid w:val="00D171C9"/>
    <w:rsid w:val="00D17F2A"/>
    <w:rsid w:val="00D20B8C"/>
    <w:rsid w:val="00D46C15"/>
    <w:rsid w:val="00D61127"/>
    <w:rsid w:val="00D63879"/>
    <w:rsid w:val="00DA409D"/>
    <w:rsid w:val="00DA66AC"/>
    <w:rsid w:val="00DC3527"/>
    <w:rsid w:val="00DE129B"/>
    <w:rsid w:val="00E13DD4"/>
    <w:rsid w:val="00E25CF8"/>
    <w:rsid w:val="00E46710"/>
    <w:rsid w:val="00E5082D"/>
    <w:rsid w:val="00E60B33"/>
    <w:rsid w:val="00E6594E"/>
    <w:rsid w:val="00E75F0A"/>
    <w:rsid w:val="00E9478C"/>
    <w:rsid w:val="00EA472E"/>
    <w:rsid w:val="00EB143E"/>
    <w:rsid w:val="00EC06C9"/>
    <w:rsid w:val="00EE3756"/>
    <w:rsid w:val="00EE5D69"/>
    <w:rsid w:val="00F0731C"/>
    <w:rsid w:val="00F26E9C"/>
    <w:rsid w:val="00F4451D"/>
    <w:rsid w:val="00F9501C"/>
    <w:rsid w:val="00F96568"/>
    <w:rsid w:val="00FB5F7D"/>
    <w:rsid w:val="00FB745F"/>
    <w:rsid w:val="00FF3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7B6F1632"/>
  <w15:docId w15:val="{D0C20BAD-B612-4EE7-A0D1-4D3D28CF5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064"/>
    <w:pPr>
      <w:spacing w:before="60" w:after="40" w:line="288" w:lineRule="auto"/>
      <w:ind w:firstLine="567"/>
      <w:jc w:val="both"/>
    </w:pPr>
    <w:rPr>
      <w:rFonts w:ascii="Times New Roman" w:eastAsia="Times New Roman" w:hAnsi="Times New Roman"/>
      <w:sz w:val="24"/>
      <w:szCs w:val="26"/>
    </w:rPr>
  </w:style>
  <w:style w:type="paragraph" w:styleId="Heading1">
    <w:name w:val="heading 1"/>
    <w:basedOn w:val="BodyText2"/>
    <w:next w:val="Normal"/>
    <w:link w:val="Heading1Char"/>
    <w:uiPriority w:val="9"/>
    <w:qFormat/>
    <w:rsid w:val="002E2064"/>
    <w:pPr>
      <w:numPr>
        <w:numId w:val="6"/>
      </w:numPr>
      <w:spacing w:before="240" w:after="60" w:line="240" w:lineRule="auto"/>
      <w:ind w:left="0" w:firstLine="0"/>
      <w:outlineLvl w:val="0"/>
    </w:pPr>
    <w:rPr>
      <w:b/>
      <w:bCs/>
      <w:color w:val="000000"/>
      <w:szCs w:val="24"/>
    </w:rPr>
  </w:style>
  <w:style w:type="paragraph" w:styleId="Heading2">
    <w:name w:val="heading 2"/>
    <w:basedOn w:val="Normal"/>
    <w:next w:val="Normal"/>
    <w:link w:val="Heading2Char"/>
    <w:uiPriority w:val="9"/>
    <w:unhideWhenUsed/>
    <w:qFormat/>
    <w:rsid w:val="00683447"/>
    <w:pPr>
      <w:keepNext/>
      <w:keepLines/>
      <w:spacing w:after="120" w:line="240" w:lineRule="auto"/>
      <w:ind w:left="284" w:firstLine="0"/>
      <w:jc w:val="left"/>
      <w:outlineLvl w:val="1"/>
    </w:pPr>
    <w:rPr>
      <w:rFonts w:eastAsiaTheme="majorEastAsia"/>
      <w:b/>
      <w:bCs/>
      <w:color w:val="000000" w:themeColor="text1"/>
      <w:szCs w:val="24"/>
    </w:rPr>
  </w:style>
  <w:style w:type="paragraph" w:styleId="Heading3">
    <w:name w:val="heading 3"/>
    <w:basedOn w:val="ListParagraph"/>
    <w:next w:val="Normal"/>
    <w:link w:val="Heading3Char"/>
    <w:uiPriority w:val="9"/>
    <w:unhideWhenUsed/>
    <w:qFormat/>
    <w:rsid w:val="00683447"/>
    <w:pPr>
      <w:numPr>
        <w:numId w:val="0"/>
      </w:numPr>
      <w:spacing w:before="60" w:after="60" w:line="240" w:lineRule="auto"/>
      <w:ind w:left="454"/>
      <w:jc w:val="left"/>
      <w:outlineLvl w:val="2"/>
    </w:pPr>
    <w:rPr>
      <w:i/>
      <w:color w:val="00000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912168"/>
    <w:pPr>
      <w:numPr>
        <w:numId w:val="12"/>
      </w:numPr>
      <w:spacing w:before="0" w:after="0"/>
      <w:ind w:left="907" w:hanging="340"/>
    </w:pPr>
    <w:rPr>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Spacing">
    <w:name w:val="No Spacing"/>
    <w:link w:val="NoSpacingChar"/>
    <w:uiPriority w:val="1"/>
    <w:qFormat/>
    <w:rsid w:val="00912168"/>
    <w:rPr>
      <w:rFonts w:ascii="Times New Roman" w:eastAsia="Times New Roman" w:hAnsi="Times New Roman"/>
      <w:sz w:val="24"/>
      <w:szCs w:val="26"/>
    </w:rPr>
  </w:style>
  <w:style w:type="character" w:customStyle="1" w:styleId="Heading1Char">
    <w:name w:val="Heading 1 Char"/>
    <w:basedOn w:val="DefaultParagraphFont"/>
    <w:link w:val="Heading1"/>
    <w:uiPriority w:val="9"/>
    <w:rsid w:val="002E2064"/>
    <w:rPr>
      <w:rFonts w:ascii="Times New Roman" w:eastAsia="Times New Roman" w:hAnsi="Times New Roman"/>
      <w:b/>
      <w:bCs/>
      <w:color w:val="000000"/>
      <w:sz w:val="24"/>
      <w:szCs w:val="24"/>
    </w:rPr>
  </w:style>
  <w:style w:type="character" w:customStyle="1" w:styleId="Heading2Char">
    <w:name w:val="Heading 2 Char"/>
    <w:basedOn w:val="DefaultParagraphFont"/>
    <w:link w:val="Heading2"/>
    <w:uiPriority w:val="9"/>
    <w:rsid w:val="00683447"/>
    <w:rPr>
      <w:rFonts w:ascii="Times New Roman" w:eastAsiaTheme="majorEastAsia" w:hAnsi="Times New Roman"/>
      <w:b/>
      <w:bCs/>
      <w:color w:val="000000" w:themeColor="text1"/>
      <w:sz w:val="24"/>
      <w:szCs w:val="24"/>
    </w:rPr>
  </w:style>
  <w:style w:type="character" w:customStyle="1" w:styleId="Heading3Char">
    <w:name w:val="Heading 3 Char"/>
    <w:basedOn w:val="DefaultParagraphFont"/>
    <w:link w:val="Heading3"/>
    <w:uiPriority w:val="9"/>
    <w:rsid w:val="00683447"/>
    <w:rPr>
      <w:rFonts w:ascii="Times New Roman" w:eastAsia="Times New Roman" w:hAnsi="Times New Roman"/>
      <w:i/>
      <w:color w:val="000000"/>
      <w:sz w:val="24"/>
      <w:szCs w:val="24"/>
      <w:lang w:val="vi-VN"/>
    </w:rPr>
  </w:style>
  <w:style w:type="paragraph" w:styleId="Title">
    <w:name w:val="Title"/>
    <w:basedOn w:val="Normal1"/>
    <w:next w:val="Normal"/>
    <w:link w:val="TitleChar"/>
    <w:uiPriority w:val="10"/>
    <w:qFormat/>
    <w:rsid w:val="002E2064"/>
    <w:pPr>
      <w:spacing w:before="240"/>
      <w:ind w:left="0" w:firstLine="0"/>
      <w:jc w:val="center"/>
    </w:pPr>
    <w:rPr>
      <w:b/>
      <w:bCs/>
      <w:color w:val="000000"/>
      <w:lang w:val="vi-VN"/>
    </w:rPr>
  </w:style>
  <w:style w:type="character" w:customStyle="1" w:styleId="TitleChar">
    <w:name w:val="Title Char"/>
    <w:basedOn w:val="DefaultParagraphFont"/>
    <w:link w:val="Title"/>
    <w:uiPriority w:val="10"/>
    <w:rsid w:val="002E2064"/>
    <w:rPr>
      <w:rFonts w:ascii="Times New Roman" w:eastAsia="Times New Roman" w:hAnsi="Times New Roman"/>
      <w:b/>
      <w:bCs/>
      <w:color w:val="000000"/>
      <w:sz w:val="24"/>
      <w:szCs w:val="24"/>
      <w:lang w:val="vi-VN"/>
    </w:rPr>
  </w:style>
  <w:style w:type="paragraph" w:customStyle="1" w:styleId="Table">
    <w:name w:val="Table"/>
    <w:basedOn w:val="NoSpacing"/>
    <w:link w:val="TableChar"/>
    <w:qFormat/>
    <w:rsid w:val="00912168"/>
    <w:pPr>
      <w:spacing w:line="288" w:lineRule="auto"/>
    </w:pPr>
    <w:rPr>
      <w:szCs w:val="24"/>
    </w:rPr>
  </w:style>
  <w:style w:type="character" w:customStyle="1" w:styleId="NoSpacingChar">
    <w:name w:val="No Spacing Char"/>
    <w:basedOn w:val="DefaultParagraphFont"/>
    <w:link w:val="NoSpacing"/>
    <w:uiPriority w:val="1"/>
    <w:rsid w:val="00912168"/>
    <w:rPr>
      <w:rFonts w:ascii="Times New Roman" w:eastAsia="Times New Roman" w:hAnsi="Times New Roman"/>
      <w:sz w:val="24"/>
      <w:szCs w:val="26"/>
    </w:rPr>
  </w:style>
  <w:style w:type="character" w:customStyle="1" w:styleId="TableChar">
    <w:name w:val="Table Char"/>
    <w:basedOn w:val="NoSpacingChar"/>
    <w:link w:val="Table"/>
    <w:rsid w:val="00912168"/>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693A0-758A-4B48-A711-EFB306E00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(2).dot</Template>
  <TotalTime>89</TotalTime>
  <Pages>14</Pages>
  <Words>2128</Words>
  <Characters>12130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Truong</Company>
  <LinksUpToDate>false</LinksUpToDate>
  <CharactersWithSpaces>14230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Khong Cao Phong</dc:creator>
  <cp:lastModifiedBy>Khong Cao Phong</cp:lastModifiedBy>
  <cp:revision>6</cp:revision>
  <cp:lastPrinted>2016-01-28T13:50:00Z</cp:lastPrinted>
  <dcterms:created xsi:type="dcterms:W3CDTF">2018-05-15T19:08:00Z</dcterms:created>
  <dcterms:modified xsi:type="dcterms:W3CDTF">2020-04-03T15:47:00Z</dcterms:modified>
</cp:coreProperties>
</file>