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830F7" w14:paraId="36F314DB" w14:textId="77777777" w:rsidTr="002E2064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14:paraId="36F314D8" w14:textId="77777777" w:rsidR="00744C77" w:rsidRPr="004830F7" w:rsidRDefault="000F75BC" w:rsidP="002E2064">
            <w:pPr>
              <w:pStyle w:val="Title"/>
              <w:spacing w:before="0"/>
            </w:pPr>
            <w:r w:rsidRPr="004830F7">
              <w:rPr>
                <w:b w:val="0"/>
                <w:noProof/>
                <w:lang w:val="en-US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36F31633" wp14:editId="36F3163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404944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4D22E7" id="Straight Connector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1.9pt" to="137.5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It31j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830F7">
              <w:rPr>
                <w:b w:val="0"/>
              </w:rPr>
              <w:t>BỘ GI</w:t>
            </w:r>
            <w:r w:rsidR="00B65AB4" w:rsidRPr="004830F7">
              <w:rPr>
                <w:b w:val="0"/>
              </w:rPr>
              <w:t>Á</w:t>
            </w:r>
            <w:r w:rsidR="00744C77" w:rsidRPr="004830F7">
              <w:rPr>
                <w:b w:val="0"/>
              </w:rPr>
              <w:t>O DỤC VÀ ĐÀO TẠO</w:t>
            </w:r>
            <w:r w:rsidR="004A21C9" w:rsidRPr="004830F7">
              <w:t xml:space="preserve"> </w:t>
            </w:r>
            <w:r w:rsidR="00744C77" w:rsidRPr="004830F7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6F314D9" w14:textId="77777777" w:rsidR="00744C77" w:rsidRPr="004830F7" w:rsidRDefault="00744C77" w:rsidP="002E2064">
            <w:pPr>
              <w:pStyle w:val="Title"/>
              <w:spacing w:before="0"/>
            </w:pPr>
            <w:r w:rsidRPr="004830F7">
              <w:t>CỘNG HÒA XÃ HỘI CHỦ NGHĨA VIỆT NAM</w:t>
            </w:r>
          </w:p>
          <w:p w14:paraId="36F314DA" w14:textId="77777777" w:rsidR="00744C77" w:rsidRPr="004830F7" w:rsidRDefault="000F75BC" w:rsidP="002E2064">
            <w:pPr>
              <w:pStyle w:val="Title"/>
              <w:spacing w:before="0"/>
            </w:pPr>
            <w:r w:rsidRPr="004830F7"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1" behindDoc="0" locked="0" layoutInCell="1" allowOverlap="1" wp14:anchorId="36F31635" wp14:editId="36F3163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B1A69E" id="Straight Connector 4" o:spid="_x0000_s1026" style="position:absolute;z-index:25165824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830F7">
              <w:t>Độc lập – Tự do – Hạnh Phúc</w:t>
            </w:r>
          </w:p>
        </w:tc>
      </w:tr>
    </w:tbl>
    <w:p w14:paraId="36F314DC" w14:textId="77777777" w:rsidR="00744C77" w:rsidRPr="004830F7" w:rsidRDefault="00744C77" w:rsidP="002E2064">
      <w:pPr>
        <w:pStyle w:val="Title"/>
      </w:pPr>
      <w:r w:rsidRPr="004830F7">
        <w:t>ĐỀ CƯƠNG CHI TIẾT HỌC PHẦN</w:t>
      </w:r>
    </w:p>
    <w:p w14:paraId="36F314DD" w14:textId="08720201" w:rsidR="00744C77" w:rsidRPr="00EF4BC8" w:rsidRDefault="00E30F72" w:rsidP="00E30F72">
      <w:pPr>
        <w:pStyle w:val="Heading1"/>
        <w:rPr>
          <w:b w:val="0"/>
          <w:lang w:val="vi-VN"/>
        </w:rPr>
      </w:pPr>
      <w:r w:rsidRPr="00EF4BC8">
        <w:rPr>
          <w:lang w:val="vi-VN"/>
        </w:rPr>
        <w:t xml:space="preserve">1. </w:t>
      </w:r>
      <w:r w:rsidR="00744C77" w:rsidRPr="00EF4BC8">
        <w:rPr>
          <w:lang w:val="vi-VN"/>
        </w:rPr>
        <w:t>Tên học phần</w:t>
      </w:r>
      <w:r w:rsidR="009540AF" w:rsidRPr="00EF4BC8">
        <w:rPr>
          <w:lang w:val="vi-VN"/>
        </w:rPr>
        <w:t xml:space="preserve">:  </w:t>
      </w:r>
      <w:r w:rsidR="00296F71" w:rsidRPr="00EF4BC8">
        <w:rPr>
          <w:b w:val="0"/>
          <w:i/>
          <w:lang w:val="vi-VN"/>
        </w:rPr>
        <w:t>T</w:t>
      </w:r>
      <w:r w:rsidR="00744C77" w:rsidRPr="00EF4BC8">
        <w:rPr>
          <w:b w:val="0"/>
          <w:i/>
          <w:lang w:val="vi-VN"/>
        </w:rPr>
        <w:t>ên tiếng Việt (tên tiếng Anh</w:t>
      </w:r>
      <w:r w:rsidR="00296F71" w:rsidRPr="00EF4BC8">
        <w:rPr>
          <w:b w:val="0"/>
          <w:lang w:val="vi-VN"/>
        </w:rPr>
        <w:t>)</w:t>
      </w:r>
    </w:p>
    <w:p w14:paraId="36F314DE" w14:textId="6D7062FA" w:rsidR="0046389B" w:rsidRPr="00EF4BC8" w:rsidRDefault="0046389B" w:rsidP="00041BE0">
      <w:pPr>
        <w:pStyle w:val="ListParagraph"/>
        <w:rPr>
          <w:lang w:val="vi-VN"/>
        </w:rPr>
      </w:pPr>
      <w:r w:rsidRPr="00EF4BC8">
        <w:rPr>
          <w:lang w:val="vi-VN"/>
        </w:rPr>
        <w:t xml:space="preserve">Tiếng Việt: </w:t>
      </w:r>
      <w:r w:rsidR="00B61C05" w:rsidRPr="00B61C05">
        <w:rPr>
          <w:lang w:val="vi-VN"/>
        </w:rPr>
        <w:t>Đồ án k</w:t>
      </w:r>
      <w:r w:rsidR="005E5C3E" w:rsidRPr="005E5C3E">
        <w:rPr>
          <w:lang w:val="vi-VN"/>
        </w:rPr>
        <w:t>ỹ thuật đo lường và điều khiển bằng máy tính</w:t>
      </w:r>
    </w:p>
    <w:p w14:paraId="36F314DF" w14:textId="0DDF3A12" w:rsidR="0046389B" w:rsidRPr="005E5C3E" w:rsidRDefault="0046389B" w:rsidP="00041BE0">
      <w:pPr>
        <w:pStyle w:val="ListParagraph"/>
        <w:rPr>
          <w:lang w:val="vi-VN"/>
        </w:rPr>
      </w:pPr>
      <w:r w:rsidRPr="005E5C3E">
        <w:rPr>
          <w:lang w:val="vi-VN"/>
        </w:rPr>
        <w:t xml:space="preserve">Tiếng Anh: </w:t>
      </w:r>
      <w:r w:rsidR="00BC3CC5" w:rsidRPr="00BC3CC5">
        <w:rPr>
          <w:lang w:val="vi-VN"/>
        </w:rPr>
        <w:t>PC-based Measurement and Control Project</w:t>
      </w:r>
    </w:p>
    <w:p w14:paraId="7FBA9824" w14:textId="21E88EFF" w:rsidR="00B95134" w:rsidRPr="00B61C05" w:rsidRDefault="00B95134" w:rsidP="00B95134">
      <w:pPr>
        <w:spacing w:before="0" w:after="0" w:line="240" w:lineRule="auto"/>
        <w:ind w:firstLine="0"/>
        <w:rPr>
          <w:color w:val="FF0000"/>
          <w:szCs w:val="24"/>
          <w:lang w:val="vi-VN"/>
        </w:rPr>
      </w:pPr>
      <w:r w:rsidRPr="005E5C3E">
        <w:rPr>
          <w:b/>
          <w:szCs w:val="24"/>
          <w:lang w:val="vi-VN"/>
        </w:rPr>
        <w:t xml:space="preserve">          </w:t>
      </w:r>
      <w:r w:rsidR="00744C77" w:rsidRPr="004830F7">
        <w:rPr>
          <w:b/>
          <w:szCs w:val="24"/>
          <w:lang w:val="vi-VN"/>
        </w:rPr>
        <w:t>Mã số học phần:</w:t>
      </w:r>
      <w:r w:rsidR="0046389B" w:rsidRPr="00641E57">
        <w:rPr>
          <w:b/>
          <w:szCs w:val="24"/>
          <w:lang w:val="vi-VN"/>
        </w:rPr>
        <w:t xml:space="preserve"> </w:t>
      </w:r>
      <w:r w:rsidRPr="00641E57">
        <w:rPr>
          <w:color w:val="000000" w:themeColor="text1"/>
          <w:szCs w:val="24"/>
          <w:lang w:val="vi-VN"/>
        </w:rPr>
        <w:t>70902</w:t>
      </w:r>
      <w:r w:rsidR="00B61C05" w:rsidRPr="00B61C05">
        <w:rPr>
          <w:color w:val="000000" w:themeColor="text1"/>
          <w:szCs w:val="24"/>
          <w:lang w:val="vi-VN"/>
        </w:rPr>
        <w:t>04</w:t>
      </w:r>
    </w:p>
    <w:p w14:paraId="36F314E1" w14:textId="1D42E9B0" w:rsidR="00744C77" w:rsidRPr="00641E57" w:rsidRDefault="00744C77" w:rsidP="00912168">
      <w:pPr>
        <w:rPr>
          <w:b/>
          <w:szCs w:val="24"/>
          <w:lang w:val="vi-VN"/>
        </w:rPr>
      </w:pPr>
      <w:r w:rsidRPr="00641E57">
        <w:rPr>
          <w:b/>
          <w:szCs w:val="24"/>
          <w:lang w:val="vi-VN"/>
        </w:rPr>
        <w:t>Số tín chỉ học phần:</w:t>
      </w:r>
      <w:r w:rsidR="0029062F" w:rsidRPr="00641E57">
        <w:rPr>
          <w:b/>
          <w:szCs w:val="24"/>
          <w:lang w:val="vi-VN"/>
        </w:rPr>
        <w:t xml:space="preserve"> </w:t>
      </w:r>
      <w:r w:rsidR="00B61C05" w:rsidRPr="00B61C05">
        <w:rPr>
          <w:b/>
          <w:szCs w:val="24"/>
          <w:lang w:val="vi-VN"/>
        </w:rPr>
        <w:t>1</w:t>
      </w:r>
      <w:r w:rsidR="00773F74" w:rsidRPr="00641E57">
        <w:rPr>
          <w:b/>
          <w:szCs w:val="24"/>
          <w:lang w:val="vi-VN"/>
        </w:rPr>
        <w:t>(</w:t>
      </w:r>
      <w:r w:rsidR="00B61C05" w:rsidRPr="00B61C05">
        <w:rPr>
          <w:b/>
          <w:szCs w:val="24"/>
          <w:lang w:val="vi-VN"/>
        </w:rPr>
        <w:t>0</w:t>
      </w:r>
      <w:r w:rsidR="00926F64" w:rsidRPr="00641E57">
        <w:rPr>
          <w:b/>
          <w:szCs w:val="24"/>
          <w:lang w:val="vi-VN"/>
        </w:rPr>
        <w:t>-0-</w:t>
      </w:r>
      <w:r w:rsidR="00B61C05" w:rsidRPr="00B61C05">
        <w:rPr>
          <w:b/>
          <w:szCs w:val="24"/>
          <w:lang w:val="vi-VN"/>
        </w:rPr>
        <w:t>3</w:t>
      </w:r>
      <w:r w:rsidR="00773F74" w:rsidRPr="00641E57">
        <w:rPr>
          <w:b/>
          <w:szCs w:val="24"/>
          <w:lang w:val="vi-VN"/>
        </w:rPr>
        <w:t>)</w:t>
      </w:r>
    </w:p>
    <w:p w14:paraId="36F314E2" w14:textId="77777777" w:rsidR="006447AD" w:rsidRPr="004830F7" w:rsidRDefault="00744C77" w:rsidP="00912168">
      <w:pPr>
        <w:rPr>
          <w:szCs w:val="24"/>
        </w:rPr>
      </w:pPr>
      <w:r w:rsidRPr="004830F7">
        <w:rPr>
          <w:b/>
          <w:szCs w:val="24"/>
          <w:lang w:val="vi-VN"/>
        </w:rPr>
        <w:t>Số tiết học phần:</w:t>
      </w:r>
      <w:r w:rsidR="004A21C9" w:rsidRPr="004830F7">
        <w:rPr>
          <w:szCs w:val="24"/>
        </w:rPr>
        <w:t xml:space="preserve"> </w:t>
      </w:r>
    </w:p>
    <w:p w14:paraId="36F314E3" w14:textId="4B41C49A" w:rsidR="000D075E" w:rsidRPr="004830F7" w:rsidRDefault="00B63516" w:rsidP="00912168">
      <w:pPr>
        <w:rPr>
          <w:szCs w:val="24"/>
          <w:lang w:val="vi-VN"/>
        </w:rPr>
      </w:pPr>
      <w:r w:rsidRPr="004830F7">
        <w:rPr>
          <w:szCs w:val="24"/>
          <w:lang w:val="vi-VN"/>
        </w:rPr>
        <w:t>L</w:t>
      </w:r>
      <w:r w:rsidR="00744C77" w:rsidRPr="004830F7">
        <w:rPr>
          <w:szCs w:val="24"/>
          <w:lang w:val="vi-VN"/>
        </w:rPr>
        <w:t>ý thuyết</w:t>
      </w:r>
      <w:r w:rsidRPr="004830F7">
        <w:rPr>
          <w:szCs w:val="24"/>
          <w:lang w:val="vi-VN"/>
        </w:rPr>
        <w:t>:</w:t>
      </w:r>
      <w:r w:rsidR="00400993" w:rsidRPr="004830F7">
        <w:rPr>
          <w:szCs w:val="24"/>
        </w:rPr>
        <w:t xml:space="preserve"> </w:t>
      </w:r>
      <w:r w:rsidR="00B95134" w:rsidRPr="004830F7">
        <w:rPr>
          <w:szCs w:val="24"/>
        </w:rPr>
        <w:t>0</w:t>
      </w:r>
      <w:r w:rsidRPr="004830F7">
        <w:rPr>
          <w:szCs w:val="24"/>
          <w:lang w:val="vi-VN"/>
        </w:rPr>
        <w:t xml:space="preserve">; </w:t>
      </w:r>
      <w:r w:rsidR="000D075E" w:rsidRPr="004830F7">
        <w:rPr>
          <w:szCs w:val="24"/>
          <w:lang w:val="vi-VN"/>
        </w:rPr>
        <w:t>Bài tập:</w:t>
      </w:r>
      <w:r w:rsidR="00400993" w:rsidRPr="004830F7">
        <w:rPr>
          <w:szCs w:val="24"/>
        </w:rPr>
        <w:t xml:space="preserve"> </w:t>
      </w:r>
      <w:r w:rsidR="00B61C05">
        <w:rPr>
          <w:szCs w:val="24"/>
        </w:rPr>
        <w:t>0</w:t>
      </w:r>
      <w:r w:rsidR="000D075E" w:rsidRPr="004830F7">
        <w:rPr>
          <w:szCs w:val="24"/>
          <w:lang w:val="vi-VN"/>
        </w:rPr>
        <w:t xml:space="preserve">; </w:t>
      </w:r>
      <w:r w:rsidR="00400993" w:rsidRPr="004830F7">
        <w:rPr>
          <w:szCs w:val="24"/>
        </w:rPr>
        <w:t>Bài tập lớn</w:t>
      </w:r>
      <w:r w:rsidRPr="004830F7">
        <w:rPr>
          <w:szCs w:val="24"/>
          <w:lang w:val="vi-VN"/>
        </w:rPr>
        <w:t>:</w:t>
      </w:r>
      <w:r w:rsidR="00400993" w:rsidRPr="004830F7">
        <w:rPr>
          <w:szCs w:val="24"/>
        </w:rPr>
        <w:t xml:space="preserve"> </w:t>
      </w:r>
      <w:r w:rsidR="0057007A" w:rsidRPr="004830F7">
        <w:rPr>
          <w:szCs w:val="24"/>
        </w:rPr>
        <w:t>0.</w:t>
      </w:r>
      <w:r w:rsidRPr="004830F7">
        <w:rPr>
          <w:szCs w:val="24"/>
          <w:lang w:val="vi-VN"/>
        </w:rPr>
        <w:t xml:space="preserve"> </w:t>
      </w:r>
    </w:p>
    <w:p w14:paraId="36F314E4" w14:textId="29939493" w:rsidR="00744C77" w:rsidRPr="004830F7" w:rsidRDefault="006447AD" w:rsidP="00912168">
      <w:pPr>
        <w:rPr>
          <w:bCs/>
          <w:color w:val="000000"/>
          <w:szCs w:val="24"/>
          <w:lang w:val="vi-VN"/>
        </w:rPr>
      </w:pPr>
      <w:r w:rsidRPr="004830F7">
        <w:rPr>
          <w:szCs w:val="24"/>
          <w:lang w:val="vi-VN"/>
        </w:rPr>
        <w:t>T</w:t>
      </w:r>
      <w:r w:rsidR="00744C77" w:rsidRPr="004830F7">
        <w:rPr>
          <w:szCs w:val="24"/>
          <w:lang w:val="vi-VN"/>
        </w:rPr>
        <w:t>hực tập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0</w:t>
      </w:r>
      <w:r w:rsidR="000D075E" w:rsidRPr="004830F7">
        <w:rPr>
          <w:szCs w:val="24"/>
          <w:lang w:val="vi-VN"/>
        </w:rPr>
        <w:t xml:space="preserve">; Đồ </w:t>
      </w:r>
      <w:r w:rsidR="00744C77" w:rsidRPr="004830F7">
        <w:rPr>
          <w:szCs w:val="24"/>
          <w:lang w:val="vi-VN"/>
        </w:rPr>
        <w:t>án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</w:t>
      </w:r>
      <w:r w:rsidR="00B61C05" w:rsidRPr="00B61C05">
        <w:rPr>
          <w:szCs w:val="24"/>
          <w:lang w:val="vi-VN"/>
        </w:rPr>
        <w:t>90</w:t>
      </w:r>
      <w:r w:rsidR="000D075E" w:rsidRPr="004830F7">
        <w:rPr>
          <w:szCs w:val="24"/>
          <w:lang w:val="vi-VN"/>
        </w:rPr>
        <w:t>; T</w:t>
      </w:r>
      <w:r w:rsidR="00744C77" w:rsidRPr="004830F7">
        <w:rPr>
          <w:szCs w:val="24"/>
          <w:lang w:val="vi-VN"/>
        </w:rPr>
        <w:t>ự học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</w:t>
      </w:r>
      <w:r w:rsidR="00B95134" w:rsidRPr="00EF4BC8">
        <w:rPr>
          <w:szCs w:val="24"/>
          <w:lang w:val="vi-VN"/>
        </w:rPr>
        <w:t>90</w:t>
      </w:r>
      <w:r w:rsidR="00210206" w:rsidRPr="004830F7">
        <w:rPr>
          <w:szCs w:val="24"/>
          <w:lang w:val="vi-VN"/>
        </w:rPr>
        <w:t>;</w:t>
      </w:r>
    </w:p>
    <w:p w14:paraId="36F314E5" w14:textId="41D73570" w:rsidR="00744C77" w:rsidRPr="00EF4BC8" w:rsidRDefault="00E30F72" w:rsidP="002E2064">
      <w:pPr>
        <w:pStyle w:val="Heading1"/>
        <w:rPr>
          <w:lang w:val="vi-VN"/>
        </w:rPr>
      </w:pPr>
      <w:r w:rsidRPr="00EF4BC8">
        <w:rPr>
          <w:lang w:val="vi-VN"/>
        </w:rPr>
        <w:t xml:space="preserve">2. </w:t>
      </w:r>
      <w:r w:rsidR="00744C77" w:rsidRPr="00EF4BC8">
        <w:rPr>
          <w:lang w:val="vi-VN"/>
        </w:rPr>
        <w:t xml:space="preserve">Đơn vị </w:t>
      </w:r>
      <w:r w:rsidR="004A21C9" w:rsidRPr="00EF4BC8">
        <w:rPr>
          <w:lang w:val="vi-VN"/>
        </w:rPr>
        <w:t xml:space="preserve">quản lý </w:t>
      </w:r>
      <w:r w:rsidR="00744C77" w:rsidRPr="00EF4BC8">
        <w:rPr>
          <w:lang w:val="vi-VN"/>
        </w:rPr>
        <w:t>học phần</w:t>
      </w:r>
    </w:p>
    <w:p w14:paraId="36F314E6" w14:textId="2F82772D" w:rsidR="003F5908" w:rsidRPr="00EF4BC8" w:rsidRDefault="006447AD" w:rsidP="002E2064">
      <w:pPr>
        <w:pStyle w:val="Heading2"/>
        <w:rPr>
          <w:lang w:val="vi-VN"/>
        </w:rPr>
      </w:pPr>
      <w:r w:rsidRPr="00EF4BC8">
        <w:rPr>
          <w:lang w:val="vi-VN"/>
        </w:rPr>
        <w:t>2.1.</w:t>
      </w:r>
      <w:r w:rsidR="003555B5" w:rsidRPr="00EF4BC8">
        <w:rPr>
          <w:lang w:val="vi-VN"/>
        </w:rPr>
        <w:t xml:space="preserve"> </w:t>
      </w:r>
      <w:r w:rsidR="003F5908" w:rsidRPr="00EF4BC8">
        <w:rPr>
          <w:lang w:val="vi-VN"/>
        </w:rPr>
        <w:t>Giảng viên giảng dạy:</w:t>
      </w:r>
      <w:r w:rsidR="006D03CF" w:rsidRPr="00EF4BC8">
        <w:rPr>
          <w:lang w:val="vi-VN"/>
        </w:rPr>
        <w:tab/>
      </w:r>
      <w:r w:rsidR="006E313E" w:rsidRPr="00EF4BC8">
        <w:rPr>
          <w:lang w:val="vi-VN"/>
        </w:rPr>
        <w:t xml:space="preserve">                                    </w:t>
      </w:r>
      <w:r w:rsidR="006D03CF" w:rsidRPr="00EF4BC8">
        <w:rPr>
          <w:lang w:val="vi-VN"/>
        </w:rPr>
        <w:t>Mã giảng viên</w:t>
      </w:r>
    </w:p>
    <w:p w14:paraId="36F314E7" w14:textId="6E3C5B0A" w:rsidR="003F5908" w:rsidRPr="00EF4BC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1. </w:t>
      </w:r>
      <w:r w:rsidR="0029062F" w:rsidRPr="00EF4BC8">
        <w:rPr>
          <w:szCs w:val="24"/>
          <w:lang w:val="vi-VN"/>
        </w:rPr>
        <w:t>PGS. TS</w:t>
      </w:r>
      <w:r w:rsidRPr="00EF4BC8">
        <w:rPr>
          <w:szCs w:val="24"/>
          <w:lang w:val="vi-VN"/>
        </w:rPr>
        <w:t xml:space="preserve"> </w:t>
      </w:r>
      <w:r w:rsidR="0029062F" w:rsidRPr="00EF4BC8">
        <w:rPr>
          <w:szCs w:val="24"/>
          <w:lang w:val="vi-VN"/>
        </w:rPr>
        <w:t>Nguyễn Đức Khoát</w:t>
      </w:r>
      <w:r w:rsidR="006D03CF" w:rsidRPr="00EF4BC8">
        <w:rPr>
          <w:szCs w:val="24"/>
          <w:lang w:val="vi-VN"/>
        </w:rPr>
        <w:tab/>
      </w:r>
      <w:r w:rsidR="00A01BDF" w:rsidRPr="00EF4BC8">
        <w:rPr>
          <w:szCs w:val="24"/>
          <w:lang w:val="vi-VN"/>
        </w:rPr>
        <w:t>0</w:t>
      </w:r>
      <w:r w:rsidR="0029062F" w:rsidRPr="00EF4BC8">
        <w:rPr>
          <w:szCs w:val="24"/>
          <w:lang w:val="vi-VN"/>
        </w:rPr>
        <w:t>902-05</w:t>
      </w:r>
    </w:p>
    <w:p w14:paraId="709845EC" w14:textId="6739F42D" w:rsidR="00A76EE8" w:rsidRPr="00641E57" w:rsidRDefault="00A76EE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</w:rPr>
      </w:pPr>
      <w:r w:rsidRPr="00A623DF">
        <w:rPr>
          <w:szCs w:val="24"/>
          <w:lang w:val="vi-VN"/>
        </w:rPr>
        <w:t>2. T</w:t>
      </w:r>
      <w:r w:rsidR="00A623DF" w:rsidRPr="00D51D0F">
        <w:rPr>
          <w:szCs w:val="24"/>
          <w:lang w:val="vi-VN"/>
        </w:rPr>
        <w:t>h</w:t>
      </w:r>
      <w:r w:rsidRPr="00A623DF">
        <w:rPr>
          <w:szCs w:val="24"/>
          <w:lang w:val="vi-VN"/>
        </w:rPr>
        <w:t xml:space="preserve">S. </w:t>
      </w:r>
      <w:r w:rsidR="00641E57">
        <w:rPr>
          <w:szCs w:val="24"/>
        </w:rPr>
        <w:t>Nguyễn Thế Lực</w:t>
      </w:r>
      <w:r w:rsidRPr="00A623DF">
        <w:rPr>
          <w:szCs w:val="24"/>
          <w:lang w:val="vi-VN"/>
        </w:rPr>
        <w:tab/>
        <w:t>0902-</w:t>
      </w:r>
      <w:r w:rsidR="00A623DF" w:rsidRPr="00D51D0F">
        <w:rPr>
          <w:szCs w:val="24"/>
          <w:lang w:val="vi-VN"/>
        </w:rPr>
        <w:t>1</w:t>
      </w:r>
      <w:r w:rsidR="00641E57">
        <w:rPr>
          <w:szCs w:val="24"/>
        </w:rPr>
        <w:t>9</w:t>
      </w:r>
    </w:p>
    <w:p w14:paraId="36F314E9" w14:textId="77777777" w:rsidR="00744C77" w:rsidRPr="00A623DF" w:rsidRDefault="006447AD" w:rsidP="002E2064">
      <w:pPr>
        <w:pStyle w:val="Heading2"/>
        <w:rPr>
          <w:lang w:val="vi-VN"/>
        </w:rPr>
      </w:pPr>
      <w:r w:rsidRPr="00A623DF">
        <w:rPr>
          <w:lang w:val="vi-VN"/>
        </w:rPr>
        <w:t>2.2</w:t>
      </w:r>
      <w:r w:rsidR="003555B5" w:rsidRPr="00A623DF">
        <w:rPr>
          <w:lang w:val="vi-VN"/>
        </w:rPr>
        <w:t xml:space="preserve">. </w:t>
      </w:r>
      <w:r w:rsidR="00744C77" w:rsidRPr="00A623DF">
        <w:rPr>
          <w:lang w:val="vi-VN"/>
        </w:rPr>
        <w:t>Bộ môn:</w:t>
      </w:r>
      <w:r w:rsidR="0046389B" w:rsidRPr="00A623DF">
        <w:rPr>
          <w:lang w:val="vi-VN"/>
        </w:rPr>
        <w:t xml:space="preserve"> Tự động hóa xí nghiệp Mỏ và Dầu Khí</w:t>
      </w:r>
    </w:p>
    <w:p w14:paraId="36F314EA" w14:textId="77777777" w:rsidR="00744C77" w:rsidRPr="00A623DF" w:rsidRDefault="006447AD" w:rsidP="002E2064">
      <w:pPr>
        <w:pStyle w:val="Heading2"/>
        <w:rPr>
          <w:lang w:val="vi-VN"/>
        </w:rPr>
      </w:pPr>
      <w:r w:rsidRPr="00A623DF">
        <w:rPr>
          <w:lang w:val="vi-VN"/>
        </w:rPr>
        <w:t>2.3. Khoa:</w:t>
      </w:r>
      <w:r w:rsidR="0046389B" w:rsidRPr="00A623DF">
        <w:rPr>
          <w:lang w:val="vi-VN"/>
        </w:rPr>
        <w:t xml:space="preserve"> Cơ – Điện</w:t>
      </w:r>
    </w:p>
    <w:p w14:paraId="36F314EB" w14:textId="5E5CA0F5" w:rsidR="00744C77" w:rsidRPr="00A623DF" w:rsidRDefault="00E30F72" w:rsidP="00196292">
      <w:pPr>
        <w:pStyle w:val="Heading1"/>
        <w:rPr>
          <w:lang w:val="vi-VN"/>
        </w:rPr>
      </w:pPr>
      <w:r w:rsidRPr="00A623DF">
        <w:rPr>
          <w:lang w:val="vi-VN"/>
        </w:rPr>
        <w:t xml:space="preserve">3. </w:t>
      </w:r>
      <w:r w:rsidR="00744C77" w:rsidRPr="00A623DF">
        <w:rPr>
          <w:lang w:val="vi-VN"/>
        </w:rPr>
        <w:t xml:space="preserve">Điều kiện </w:t>
      </w:r>
      <w:r w:rsidR="00DA409D" w:rsidRPr="00A623DF">
        <w:rPr>
          <w:lang w:val="vi-VN"/>
        </w:rPr>
        <w:t>học học phần</w:t>
      </w:r>
      <w:r w:rsidR="00BA09EA" w:rsidRPr="00A623DF">
        <w:rPr>
          <w:lang w:val="vi-VN"/>
        </w:rPr>
        <w:t xml:space="preserve"> </w:t>
      </w:r>
      <w:r w:rsidR="006D03CF" w:rsidRPr="00A623DF">
        <w:rPr>
          <w:lang w:val="vi-VN"/>
        </w:rPr>
        <w:t>(mã số học phần)</w:t>
      </w:r>
    </w:p>
    <w:p w14:paraId="2C9ED7A4" w14:textId="77777777" w:rsidR="00A70E02" w:rsidRDefault="002E2064" w:rsidP="00A623DF">
      <w:pPr>
        <w:spacing w:before="0" w:after="120" w:line="240" w:lineRule="auto"/>
        <w:ind w:firstLine="294"/>
        <w:rPr>
          <w:b/>
          <w:szCs w:val="24"/>
          <w:lang w:val="vi-VN"/>
        </w:rPr>
      </w:pPr>
      <w:r w:rsidRPr="00A623DF">
        <w:rPr>
          <w:szCs w:val="24"/>
          <w:lang w:val="vi-VN"/>
        </w:rPr>
        <w:t>3.1</w:t>
      </w:r>
      <w:r w:rsidR="003277CC" w:rsidRPr="00A623DF">
        <w:rPr>
          <w:szCs w:val="24"/>
          <w:lang w:val="vi-VN"/>
        </w:rPr>
        <w:t>.</w:t>
      </w:r>
      <w:r w:rsidRPr="00A623DF">
        <w:rPr>
          <w:szCs w:val="24"/>
          <w:lang w:val="vi-VN"/>
        </w:rPr>
        <w:t xml:space="preserve"> </w:t>
      </w:r>
      <w:r w:rsidR="006D03CF" w:rsidRPr="00A623DF">
        <w:rPr>
          <w:szCs w:val="24"/>
          <w:lang w:val="vi-VN"/>
        </w:rPr>
        <w:t>Môn học tiên quyết:</w:t>
      </w:r>
      <w:r w:rsidR="00EA259F" w:rsidRPr="00A623DF">
        <w:rPr>
          <w:b/>
          <w:szCs w:val="24"/>
          <w:lang w:val="vi-VN"/>
        </w:rPr>
        <w:t xml:space="preserve"> </w:t>
      </w:r>
    </w:p>
    <w:p w14:paraId="64475091" w14:textId="3AC2D4A6" w:rsidR="00A70E02" w:rsidRDefault="00A70E02" w:rsidP="00A623DF">
      <w:pPr>
        <w:spacing w:before="0" w:after="120" w:line="240" w:lineRule="auto"/>
        <w:ind w:firstLine="294"/>
        <w:rPr>
          <w:bCs/>
          <w:szCs w:val="24"/>
          <w:lang w:val="vi-VN"/>
        </w:rPr>
      </w:pPr>
      <w:r w:rsidRPr="00A70E02">
        <w:rPr>
          <w:b/>
          <w:szCs w:val="24"/>
          <w:lang w:val="vi-VN"/>
        </w:rPr>
        <w:t xml:space="preserve">- </w:t>
      </w:r>
      <w:r w:rsidR="00B61C05" w:rsidRPr="00A70E02">
        <w:rPr>
          <w:bCs/>
          <w:color w:val="000000" w:themeColor="text1"/>
          <w:szCs w:val="24"/>
          <w:lang w:val="vi-VN"/>
        </w:rPr>
        <w:t>K</w:t>
      </w:r>
      <w:r w:rsidR="00B61C05" w:rsidRPr="005E5C3E">
        <w:rPr>
          <w:szCs w:val="24"/>
          <w:lang w:val="vi-VN"/>
        </w:rPr>
        <w:t>ỹ thuật đo lường và điều khiển bằng máy tính</w:t>
      </w:r>
      <w:r w:rsidR="00B70A81" w:rsidRPr="00B70A81">
        <w:rPr>
          <w:szCs w:val="24"/>
          <w:lang w:val="vi-VN"/>
        </w:rPr>
        <w:t xml:space="preserve"> </w:t>
      </w:r>
      <w:r w:rsidR="00B70A81" w:rsidRPr="00A623DF">
        <w:rPr>
          <w:szCs w:val="24"/>
          <w:lang w:val="vi-VN"/>
        </w:rPr>
        <w:t>(70902</w:t>
      </w:r>
      <w:r w:rsidR="00B70A81" w:rsidRPr="00B70A81">
        <w:rPr>
          <w:szCs w:val="24"/>
          <w:lang w:val="vi-VN"/>
        </w:rPr>
        <w:t>1</w:t>
      </w:r>
      <w:r w:rsidR="00B70A81" w:rsidRPr="001B0074">
        <w:rPr>
          <w:szCs w:val="24"/>
          <w:lang w:val="vi-VN"/>
        </w:rPr>
        <w:t>3</w:t>
      </w:r>
      <w:r w:rsidR="00B70A81" w:rsidRPr="00A623DF">
        <w:rPr>
          <w:szCs w:val="24"/>
          <w:lang w:val="vi-VN"/>
        </w:rPr>
        <w:t>)</w:t>
      </w:r>
      <w:r w:rsidR="00B61C05" w:rsidRPr="00B61C05">
        <w:rPr>
          <w:szCs w:val="24"/>
          <w:lang w:val="vi-VN"/>
        </w:rPr>
        <w:t>,</w:t>
      </w:r>
      <w:r w:rsidR="00B61C05" w:rsidRPr="00966647">
        <w:rPr>
          <w:bCs/>
          <w:szCs w:val="24"/>
          <w:lang w:val="vi-VN"/>
        </w:rPr>
        <w:t xml:space="preserve"> </w:t>
      </w:r>
    </w:p>
    <w:p w14:paraId="54502049" w14:textId="3707A14E" w:rsidR="00EA259F" w:rsidRPr="00966647" w:rsidRDefault="00A70E02" w:rsidP="00A623DF">
      <w:pPr>
        <w:spacing w:before="0" w:after="120" w:line="240" w:lineRule="auto"/>
        <w:ind w:firstLine="294"/>
        <w:rPr>
          <w:color w:val="000000"/>
          <w:szCs w:val="24"/>
          <w:lang w:val="vi-VN"/>
        </w:rPr>
      </w:pPr>
      <w:r>
        <w:rPr>
          <w:bCs/>
          <w:szCs w:val="24"/>
        </w:rPr>
        <w:t xml:space="preserve">- </w:t>
      </w:r>
      <w:r w:rsidR="00966647" w:rsidRPr="00966647">
        <w:rPr>
          <w:bCs/>
          <w:szCs w:val="24"/>
          <w:lang w:val="vi-VN"/>
        </w:rPr>
        <w:t>Vi điều khiển (</w:t>
      </w:r>
      <w:r w:rsidR="00966647" w:rsidRPr="00A623DF">
        <w:rPr>
          <w:szCs w:val="24"/>
          <w:lang w:val="vi-VN"/>
        </w:rPr>
        <w:t>70902</w:t>
      </w:r>
      <w:r w:rsidR="00966647" w:rsidRPr="00966647">
        <w:rPr>
          <w:szCs w:val="24"/>
          <w:lang w:val="vi-VN"/>
        </w:rPr>
        <w:t>3</w:t>
      </w:r>
      <w:r w:rsidR="00966647" w:rsidRPr="00966647">
        <w:rPr>
          <w:szCs w:val="24"/>
          <w:lang w:val="vi-VN"/>
        </w:rPr>
        <w:t>9</w:t>
      </w:r>
      <w:r w:rsidR="00966647" w:rsidRPr="00966647">
        <w:rPr>
          <w:bCs/>
          <w:szCs w:val="24"/>
          <w:lang w:val="vi-VN"/>
        </w:rPr>
        <w:t>)</w:t>
      </w:r>
    </w:p>
    <w:p w14:paraId="3AC52258" w14:textId="30EEDC53" w:rsidR="00A623DF" w:rsidRPr="00A623DF" w:rsidRDefault="002E2064" w:rsidP="00A623DF">
      <w:pPr>
        <w:spacing w:before="0" w:after="120" w:line="240" w:lineRule="auto"/>
        <w:ind w:firstLine="294"/>
        <w:rPr>
          <w:szCs w:val="24"/>
          <w:lang w:val="vi-VN"/>
        </w:rPr>
      </w:pPr>
      <w:r w:rsidRPr="00A623DF">
        <w:rPr>
          <w:szCs w:val="24"/>
          <w:lang w:val="vi-VN"/>
        </w:rPr>
        <w:t>3.2</w:t>
      </w:r>
      <w:r w:rsidR="003277CC" w:rsidRPr="00A623DF">
        <w:rPr>
          <w:szCs w:val="24"/>
          <w:lang w:val="vi-VN"/>
        </w:rPr>
        <w:t>.</w:t>
      </w:r>
      <w:r w:rsidRPr="00A623DF">
        <w:rPr>
          <w:szCs w:val="24"/>
          <w:lang w:val="vi-VN"/>
        </w:rPr>
        <w:t xml:space="preserve"> </w:t>
      </w:r>
      <w:r w:rsidR="006D03CF" w:rsidRPr="00A623DF">
        <w:rPr>
          <w:szCs w:val="24"/>
          <w:lang w:val="vi-VN"/>
        </w:rPr>
        <w:t>Môn học học trước:</w:t>
      </w:r>
      <w:r w:rsidR="00EA259F" w:rsidRPr="00A623DF">
        <w:rPr>
          <w:szCs w:val="24"/>
          <w:lang w:val="vi-VN"/>
        </w:rPr>
        <w:t xml:space="preserve"> </w:t>
      </w:r>
      <w:r w:rsidR="00966647" w:rsidRPr="00966647">
        <w:rPr>
          <w:szCs w:val="24"/>
          <w:lang w:val="vi-VN"/>
        </w:rPr>
        <w:t>Đo lường công nghiệp</w:t>
      </w:r>
      <w:r w:rsidR="00A623DF" w:rsidRPr="00A623DF">
        <w:rPr>
          <w:szCs w:val="24"/>
          <w:lang w:val="vi-VN"/>
        </w:rPr>
        <w:t xml:space="preserve"> (70902</w:t>
      </w:r>
      <w:r w:rsidR="00D54E03" w:rsidRPr="00D54E03">
        <w:rPr>
          <w:szCs w:val="24"/>
          <w:lang w:val="vi-VN"/>
        </w:rPr>
        <w:t>0</w:t>
      </w:r>
      <w:r w:rsidR="00966647" w:rsidRPr="00966647">
        <w:rPr>
          <w:szCs w:val="24"/>
          <w:lang w:val="vi-VN"/>
        </w:rPr>
        <w:t>9</w:t>
      </w:r>
      <w:r w:rsidR="00A623DF" w:rsidRPr="00A623DF">
        <w:rPr>
          <w:szCs w:val="24"/>
          <w:lang w:val="vi-VN"/>
        </w:rPr>
        <w:t>)</w:t>
      </w:r>
    </w:p>
    <w:p w14:paraId="36F314EE" w14:textId="5C3C2170" w:rsidR="00744C77" w:rsidRPr="00A623DF" w:rsidRDefault="00025003" w:rsidP="00196292">
      <w:pPr>
        <w:pStyle w:val="Heading1"/>
        <w:rPr>
          <w:lang w:val="vi-VN"/>
        </w:rPr>
      </w:pPr>
      <w:r w:rsidRPr="00A623DF">
        <w:rPr>
          <w:lang w:val="vi-VN"/>
        </w:rPr>
        <w:t xml:space="preserve">4. </w:t>
      </w:r>
      <w:r w:rsidR="00744C77" w:rsidRPr="00A623DF">
        <w:rPr>
          <w:lang w:val="vi-VN"/>
        </w:rPr>
        <w:t>Mục tiêu của học phần</w:t>
      </w:r>
      <w:r w:rsidR="00BA09EA" w:rsidRPr="00A623DF">
        <w:rPr>
          <w:lang w:val="vi-VN"/>
        </w:rPr>
        <w:t xml:space="preserve"> </w:t>
      </w:r>
    </w:p>
    <w:p w14:paraId="36F314EF" w14:textId="77777777" w:rsidR="00744C77" w:rsidRPr="004830F7" w:rsidRDefault="002E2064" w:rsidP="002E2064">
      <w:pPr>
        <w:pStyle w:val="Heading2"/>
        <w:rPr>
          <w:lang w:val="vi-VN"/>
        </w:rPr>
      </w:pPr>
      <w:r w:rsidRPr="00A623DF">
        <w:rPr>
          <w:lang w:val="vi-VN"/>
        </w:rPr>
        <w:t xml:space="preserve">4.1 </w:t>
      </w:r>
      <w:r w:rsidR="00744C77" w:rsidRPr="004830F7">
        <w:rPr>
          <w:lang w:val="vi-VN"/>
        </w:rPr>
        <w:t xml:space="preserve">Kiến thức </w:t>
      </w:r>
      <w:r w:rsidR="0090524F" w:rsidRPr="004830F7">
        <w:rPr>
          <w:b w:val="0"/>
          <w:i/>
          <w:lang w:val="vi-VN"/>
        </w:rPr>
        <w:t>(Trình bày những kiến thức mong muốn sinh viên tích lũy được sau khi hoàn thành học phần?)</w:t>
      </w:r>
    </w:p>
    <w:p w14:paraId="4EE7EC06" w14:textId="62475D97" w:rsidR="00E936CF" w:rsidRPr="00D83FEB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4.1.</w:t>
      </w:r>
      <w:r w:rsidR="0014099B" w:rsidRPr="00D51D0F">
        <w:rPr>
          <w:szCs w:val="24"/>
          <w:lang w:val="vi-VN"/>
        </w:rPr>
        <w:t>1</w:t>
      </w:r>
      <w:r w:rsidRPr="00EF4BC8">
        <w:rPr>
          <w:szCs w:val="24"/>
          <w:lang w:val="vi-VN"/>
        </w:rPr>
        <w:t xml:space="preserve">. </w:t>
      </w:r>
      <w:r w:rsidR="0014099B" w:rsidRPr="0014099B">
        <w:rPr>
          <w:spacing w:val="-1"/>
          <w:lang w:val="vi-VN"/>
        </w:rPr>
        <w:t>Khả</w:t>
      </w:r>
      <w:r w:rsidR="0014099B" w:rsidRPr="0014099B">
        <w:rPr>
          <w:spacing w:val="2"/>
          <w:lang w:val="vi-VN"/>
        </w:rPr>
        <w:t xml:space="preserve"> </w:t>
      </w:r>
      <w:r w:rsidR="0014099B" w:rsidRPr="0014099B">
        <w:rPr>
          <w:spacing w:val="-1"/>
          <w:lang w:val="vi-VN"/>
        </w:rPr>
        <w:t>nă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2"/>
          <w:lang w:val="vi-VN"/>
        </w:rPr>
        <w:t>á</w:t>
      </w:r>
      <w:r w:rsidR="0014099B" w:rsidRPr="0014099B">
        <w:rPr>
          <w:spacing w:val="-1"/>
          <w:lang w:val="vi-VN"/>
        </w:rPr>
        <w:t>p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d</w:t>
      </w:r>
      <w:r w:rsidR="0014099B" w:rsidRPr="0014099B">
        <w:rPr>
          <w:spacing w:val="2"/>
          <w:lang w:val="vi-VN"/>
        </w:rPr>
        <w:t>ụ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"/>
          <w:lang w:val="vi-VN"/>
        </w:rPr>
        <w:t xml:space="preserve"> k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ến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th</w:t>
      </w:r>
      <w:r w:rsidR="0014099B" w:rsidRPr="0014099B">
        <w:rPr>
          <w:spacing w:val="2"/>
          <w:lang w:val="vi-VN"/>
        </w:rPr>
        <w:t>ứ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ơ</w:t>
      </w:r>
      <w:r w:rsidR="0014099B" w:rsidRPr="0014099B">
        <w:rPr>
          <w:spacing w:val="1"/>
          <w:lang w:val="vi-VN"/>
        </w:rPr>
        <w:t xml:space="preserve"> s</w:t>
      </w:r>
      <w:r w:rsidR="0014099B" w:rsidRPr="0014099B">
        <w:rPr>
          <w:spacing w:val="-1"/>
          <w:lang w:val="vi-VN"/>
        </w:rPr>
        <w:t>ở</w:t>
      </w:r>
      <w:r w:rsidR="0014099B" w:rsidRPr="0014099B">
        <w:rPr>
          <w:lang w:val="vi-VN"/>
        </w:rPr>
        <w:t xml:space="preserve"> </w:t>
      </w:r>
      <w:r w:rsidR="00CC2A19" w:rsidRPr="00CC2A19">
        <w:rPr>
          <w:lang w:val="vi-VN"/>
        </w:rPr>
        <w:t xml:space="preserve">về </w:t>
      </w:r>
      <w:r w:rsidR="00D83FEB" w:rsidRPr="00D83FEB">
        <w:rPr>
          <w:color w:val="000000"/>
          <w:lang w:val="vi-VN"/>
        </w:rPr>
        <w:t>đo lường</w:t>
      </w:r>
      <w:r w:rsidR="00CC2A19" w:rsidRPr="00CC2A19">
        <w:rPr>
          <w:color w:val="000000"/>
          <w:lang w:val="vi-VN"/>
        </w:rPr>
        <w:t xml:space="preserve"> trong đời sống và trong công nghiệp, các tính toán </w:t>
      </w:r>
      <w:r w:rsidR="00D83FEB" w:rsidRPr="00D83FEB">
        <w:rPr>
          <w:color w:val="000000"/>
          <w:lang w:val="vi-VN"/>
        </w:rPr>
        <w:t>đo lường, hiển thị và</w:t>
      </w:r>
      <w:r w:rsidR="00CC2A19" w:rsidRPr="00CC2A19">
        <w:rPr>
          <w:color w:val="000000"/>
          <w:lang w:val="vi-VN"/>
        </w:rPr>
        <w:t xml:space="preserve"> truyền thông </w:t>
      </w:r>
      <w:r w:rsidR="00D83FEB" w:rsidRPr="00D83FEB">
        <w:rPr>
          <w:color w:val="000000"/>
          <w:lang w:val="vi-VN"/>
        </w:rPr>
        <w:t>sử dụng vi điều khiển hoặc máy tính</w:t>
      </w:r>
    </w:p>
    <w:p w14:paraId="7DD29E90" w14:textId="386AA9CC" w:rsidR="00E936CF" w:rsidRPr="00D83FEB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1A595E">
        <w:rPr>
          <w:szCs w:val="24"/>
          <w:lang w:val="vi-VN"/>
        </w:rPr>
        <w:t>4.1.</w:t>
      </w:r>
      <w:r w:rsidR="0014099B" w:rsidRPr="00D51D0F">
        <w:rPr>
          <w:szCs w:val="24"/>
          <w:lang w:val="vi-VN"/>
        </w:rPr>
        <w:t>2</w:t>
      </w:r>
      <w:r w:rsidRPr="001A595E">
        <w:rPr>
          <w:szCs w:val="24"/>
          <w:lang w:val="vi-VN"/>
        </w:rPr>
        <w:t xml:space="preserve">. </w:t>
      </w:r>
      <w:r w:rsidR="0014099B" w:rsidRPr="0014099B">
        <w:rPr>
          <w:spacing w:val="-1"/>
          <w:lang w:val="vi-VN"/>
        </w:rPr>
        <w:t>Kh</w:t>
      </w:r>
      <w:r w:rsidR="0014099B" w:rsidRPr="0014099B">
        <w:rPr>
          <w:spacing w:val="2"/>
          <w:lang w:val="vi-VN"/>
        </w:rPr>
        <w:t>ả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n</w:t>
      </w:r>
      <w:r w:rsidR="0014099B" w:rsidRPr="0014099B">
        <w:rPr>
          <w:spacing w:val="2"/>
          <w:lang w:val="vi-VN"/>
        </w:rPr>
        <w:t>ă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4"/>
          <w:lang w:val="vi-VN"/>
        </w:rPr>
        <w:t xml:space="preserve"> </w:t>
      </w:r>
      <w:r w:rsidR="0014099B" w:rsidRPr="0014099B">
        <w:rPr>
          <w:spacing w:val="-1"/>
          <w:lang w:val="vi-VN"/>
        </w:rPr>
        <w:t>áp</w:t>
      </w:r>
      <w:r w:rsidR="0014099B" w:rsidRPr="0014099B">
        <w:rPr>
          <w:spacing w:val="15"/>
          <w:lang w:val="vi-VN"/>
        </w:rPr>
        <w:t xml:space="preserve"> </w:t>
      </w:r>
      <w:r w:rsidR="0014099B" w:rsidRPr="0014099B">
        <w:rPr>
          <w:spacing w:val="-1"/>
          <w:lang w:val="vi-VN"/>
        </w:rPr>
        <w:t>dụ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ến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spacing w:val="2"/>
          <w:lang w:val="vi-VN"/>
        </w:rPr>
        <w:t>h</w:t>
      </w:r>
      <w:r w:rsidR="0014099B" w:rsidRPr="0014099B">
        <w:rPr>
          <w:spacing w:val="-1"/>
          <w:lang w:val="vi-VN"/>
        </w:rPr>
        <w:t>ứ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ốt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2"/>
          <w:lang w:val="vi-VN"/>
        </w:rPr>
        <w:t>l</w:t>
      </w:r>
      <w:r w:rsidR="0014099B" w:rsidRPr="0014099B">
        <w:rPr>
          <w:spacing w:val="-1"/>
          <w:lang w:val="vi-VN"/>
        </w:rPr>
        <w:t>õ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hu</w:t>
      </w:r>
      <w:r w:rsidR="0014099B" w:rsidRPr="0014099B">
        <w:rPr>
          <w:spacing w:val="1"/>
          <w:lang w:val="vi-VN"/>
        </w:rPr>
        <w:t>y</w:t>
      </w:r>
      <w:r w:rsidR="0014099B" w:rsidRPr="0014099B">
        <w:rPr>
          <w:spacing w:val="-1"/>
          <w:lang w:val="vi-VN"/>
        </w:rPr>
        <w:t>ên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s</w:t>
      </w:r>
      <w:r w:rsidR="0014099B" w:rsidRPr="0014099B">
        <w:rPr>
          <w:spacing w:val="-1"/>
          <w:lang w:val="vi-VN"/>
        </w:rPr>
        <w:t>âu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3"/>
          <w:lang w:val="vi-VN"/>
        </w:rPr>
        <w:t>c</w:t>
      </w:r>
      <w:r w:rsidR="0014099B" w:rsidRPr="0014099B">
        <w:rPr>
          <w:spacing w:val="-1"/>
          <w:lang w:val="vi-VN"/>
        </w:rPr>
        <w:t>ủa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kỹ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th</w:t>
      </w:r>
      <w:r w:rsidR="0014099B" w:rsidRPr="0014099B">
        <w:rPr>
          <w:spacing w:val="2"/>
          <w:lang w:val="vi-VN"/>
        </w:rPr>
        <w:t>u</w:t>
      </w:r>
      <w:r w:rsidR="0014099B" w:rsidRPr="0014099B">
        <w:rPr>
          <w:spacing w:val="-1"/>
          <w:lang w:val="vi-VN"/>
        </w:rPr>
        <w:t>ật</w:t>
      </w:r>
      <w:r w:rsidR="0014099B" w:rsidRPr="0014099B">
        <w:rPr>
          <w:spacing w:val="15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ều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ển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1"/>
          <w:lang w:val="vi-VN"/>
        </w:rPr>
        <w:t>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2"/>
          <w:lang w:val="vi-VN"/>
        </w:rPr>
        <w:t>t</w:t>
      </w:r>
      <w:r w:rsidR="0014099B" w:rsidRPr="0014099B">
        <w:rPr>
          <w:spacing w:val="-1"/>
          <w:lang w:val="vi-VN"/>
        </w:rPr>
        <w:t>ự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-1"/>
          <w:lang w:val="vi-VN"/>
        </w:rPr>
        <w:t>đ</w:t>
      </w:r>
      <w:r w:rsidR="0014099B" w:rsidRPr="0014099B">
        <w:rPr>
          <w:spacing w:val="2"/>
          <w:lang w:val="vi-VN"/>
        </w:rPr>
        <w:t>ộ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4"/>
          <w:lang w:val="vi-VN"/>
        </w:rPr>
        <w:t xml:space="preserve"> </w:t>
      </w:r>
      <w:r w:rsidR="0014099B" w:rsidRPr="0014099B">
        <w:rPr>
          <w:spacing w:val="-1"/>
          <w:lang w:val="vi-VN"/>
        </w:rPr>
        <w:t>hóa</w:t>
      </w:r>
      <w:r w:rsidR="0014099B" w:rsidRPr="0014099B">
        <w:rPr>
          <w:spacing w:val="2"/>
          <w:lang w:val="vi-VN"/>
        </w:rPr>
        <w:t>,</w:t>
      </w:r>
      <w:r w:rsidR="0014099B" w:rsidRPr="0014099B">
        <w:rPr>
          <w:spacing w:val="13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ết</w:t>
      </w:r>
      <w:r w:rsidR="0014099B" w:rsidRPr="0014099B">
        <w:rPr>
          <w:spacing w:val="12"/>
          <w:lang w:val="vi-VN"/>
        </w:rPr>
        <w:t xml:space="preserve"> </w:t>
      </w:r>
      <w:r w:rsidR="0014099B" w:rsidRPr="0014099B">
        <w:rPr>
          <w:spacing w:val="2"/>
          <w:lang w:val="vi-VN"/>
        </w:rPr>
        <w:t>h</w:t>
      </w:r>
      <w:r w:rsidR="0014099B" w:rsidRPr="0014099B">
        <w:rPr>
          <w:spacing w:val="-1"/>
          <w:lang w:val="vi-VN"/>
        </w:rPr>
        <w:t>ợp</w:t>
      </w:r>
      <w:r w:rsidR="0014099B" w:rsidRPr="0014099B">
        <w:rPr>
          <w:spacing w:val="-4"/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hả</w:t>
      </w:r>
      <w:r w:rsidR="0014099B" w:rsidRPr="0014099B">
        <w:rPr>
          <w:spacing w:val="4"/>
          <w:w w:val="99"/>
          <w:lang w:val="vi-VN"/>
        </w:rPr>
        <w:t xml:space="preserve"> </w:t>
      </w:r>
      <w:r w:rsidR="0014099B" w:rsidRPr="0014099B">
        <w:rPr>
          <w:spacing w:val="-1"/>
          <w:lang w:val="vi-VN"/>
        </w:rPr>
        <w:t>nă</w:t>
      </w:r>
      <w:r w:rsidR="0014099B" w:rsidRPr="0014099B">
        <w:rPr>
          <w:spacing w:val="2"/>
          <w:lang w:val="vi-VN"/>
        </w:rPr>
        <w:t>n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ha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thá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s</w:t>
      </w:r>
      <w:r w:rsidR="0014099B" w:rsidRPr="0014099B">
        <w:rPr>
          <w:spacing w:val="-1"/>
          <w:lang w:val="vi-VN"/>
        </w:rPr>
        <w:t>ử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dụn</w:t>
      </w:r>
      <w:r w:rsidR="0014099B" w:rsidRPr="0014099B">
        <w:rPr>
          <w:spacing w:val="2"/>
          <w:lang w:val="vi-VN"/>
        </w:rPr>
        <w:t>g</w:t>
      </w:r>
      <w:r w:rsidR="0014099B" w:rsidRPr="0014099B">
        <w:rPr>
          <w:spacing w:val="1"/>
          <w:lang w:val="vi-VN"/>
        </w:rPr>
        <w:t xml:space="preserve"> c</w:t>
      </w:r>
      <w:r w:rsidR="0014099B" w:rsidRPr="0014099B">
        <w:rPr>
          <w:spacing w:val="-1"/>
          <w:lang w:val="vi-VN"/>
        </w:rPr>
        <w:t>á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c</w:t>
      </w:r>
      <w:r w:rsidR="0014099B" w:rsidRPr="0014099B">
        <w:rPr>
          <w:spacing w:val="-1"/>
          <w:lang w:val="vi-VN"/>
        </w:rPr>
        <w:t>ông</w:t>
      </w:r>
      <w:r w:rsidR="0014099B" w:rsidRPr="0014099B">
        <w:rPr>
          <w:spacing w:val="1"/>
          <w:lang w:val="vi-VN"/>
        </w:rPr>
        <w:t xml:space="preserve"> c</w:t>
      </w:r>
      <w:r w:rsidR="0014099B" w:rsidRPr="0014099B">
        <w:rPr>
          <w:spacing w:val="-1"/>
          <w:lang w:val="vi-VN"/>
        </w:rPr>
        <w:t>ụ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phần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m</w:t>
      </w:r>
      <w:r w:rsidR="0014099B" w:rsidRPr="0014099B">
        <w:rPr>
          <w:spacing w:val="2"/>
          <w:lang w:val="vi-VN"/>
        </w:rPr>
        <w:t>ề</w:t>
      </w:r>
      <w:r w:rsidR="0014099B" w:rsidRPr="0014099B">
        <w:rPr>
          <w:spacing w:val="-1"/>
          <w:lang w:val="vi-VN"/>
        </w:rPr>
        <w:t>m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</w:t>
      </w:r>
      <w:r w:rsidR="0014099B" w:rsidRPr="0014099B">
        <w:rPr>
          <w:lang w:val="vi-VN"/>
        </w:rPr>
        <w:t>r</w:t>
      </w:r>
      <w:r w:rsidR="0014099B" w:rsidRPr="0014099B">
        <w:rPr>
          <w:spacing w:val="2"/>
          <w:lang w:val="vi-VN"/>
        </w:rPr>
        <w:t>o</w:t>
      </w:r>
      <w:r w:rsidR="0014099B" w:rsidRPr="0014099B">
        <w:rPr>
          <w:spacing w:val="-1"/>
          <w:lang w:val="vi-VN"/>
        </w:rPr>
        <w:t>ng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th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ết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1"/>
          <w:lang w:val="vi-VN"/>
        </w:rPr>
        <w:t>k</w:t>
      </w:r>
      <w:r w:rsidR="0014099B" w:rsidRPr="0014099B">
        <w:rPr>
          <w:spacing w:val="-1"/>
          <w:lang w:val="vi-VN"/>
        </w:rPr>
        <w:t>ế</w:t>
      </w:r>
      <w:r w:rsidR="0014099B" w:rsidRPr="0014099B">
        <w:rPr>
          <w:spacing w:val="1"/>
          <w:lang w:val="vi-VN"/>
        </w:rPr>
        <w:t xml:space="preserve"> v</w:t>
      </w:r>
      <w:r w:rsidR="0014099B" w:rsidRPr="0014099B">
        <w:rPr>
          <w:spacing w:val="-1"/>
          <w:lang w:val="vi-VN"/>
        </w:rPr>
        <w:t>à</w:t>
      </w:r>
      <w:r w:rsidR="0014099B" w:rsidRPr="0014099B">
        <w:rPr>
          <w:lang w:val="vi-VN"/>
        </w:rPr>
        <w:t xml:space="preserve"> </w:t>
      </w:r>
      <w:r w:rsidR="00CC2A19" w:rsidRPr="00CC2A19">
        <w:rPr>
          <w:spacing w:val="-1"/>
          <w:lang w:val="vi-VN"/>
        </w:rPr>
        <w:t>xây dựng</w:t>
      </w:r>
      <w:r w:rsidR="0014099B" w:rsidRPr="0014099B">
        <w:rPr>
          <w:lang w:val="vi-VN"/>
        </w:rPr>
        <w:t xml:space="preserve"> </w:t>
      </w:r>
      <w:r w:rsidR="0014099B" w:rsidRPr="0014099B">
        <w:rPr>
          <w:spacing w:val="-1"/>
          <w:lang w:val="vi-VN"/>
        </w:rPr>
        <w:t>g</w:t>
      </w:r>
      <w:r w:rsidR="0014099B" w:rsidRPr="0014099B">
        <w:rPr>
          <w:spacing w:val="2"/>
          <w:lang w:val="vi-VN"/>
        </w:rPr>
        <w:t>i</w:t>
      </w:r>
      <w:r w:rsidR="0014099B" w:rsidRPr="0014099B">
        <w:rPr>
          <w:spacing w:val="-1"/>
          <w:lang w:val="vi-VN"/>
        </w:rPr>
        <w:t>ả</w:t>
      </w:r>
      <w:r w:rsidR="0014099B" w:rsidRPr="0014099B">
        <w:rPr>
          <w:lang w:val="vi-VN"/>
        </w:rPr>
        <w:t>i</w:t>
      </w:r>
      <w:r w:rsidR="0014099B" w:rsidRPr="0014099B">
        <w:rPr>
          <w:spacing w:val="1"/>
          <w:lang w:val="vi-VN"/>
        </w:rPr>
        <w:t xml:space="preserve"> </w:t>
      </w:r>
      <w:r w:rsidR="0014099B" w:rsidRPr="0014099B">
        <w:rPr>
          <w:spacing w:val="-1"/>
          <w:lang w:val="vi-VN"/>
        </w:rPr>
        <w:t>pháp</w:t>
      </w:r>
      <w:r w:rsidR="00D83FEB" w:rsidRPr="00D83FEB">
        <w:rPr>
          <w:spacing w:val="1"/>
          <w:lang w:val="vi-VN"/>
        </w:rPr>
        <w:t xml:space="preserve"> đo lường hiện đại </w:t>
      </w:r>
    </w:p>
    <w:p w14:paraId="36F314F1" w14:textId="77777777" w:rsidR="00744C77" w:rsidRPr="004830F7" w:rsidRDefault="002E2064" w:rsidP="002E2064">
      <w:pPr>
        <w:pStyle w:val="Heading2"/>
        <w:rPr>
          <w:b w:val="0"/>
          <w:i/>
          <w:lang w:val="vi-VN"/>
        </w:rPr>
      </w:pPr>
      <w:r w:rsidRPr="004830F7">
        <w:rPr>
          <w:lang w:val="vi-VN"/>
        </w:rPr>
        <w:t xml:space="preserve">4.2 </w:t>
      </w:r>
      <w:r w:rsidR="00744C77" w:rsidRPr="004830F7">
        <w:rPr>
          <w:lang w:val="vi-VN"/>
        </w:rPr>
        <w:t>Kỹ năng</w:t>
      </w:r>
      <w:r w:rsidR="00BA09EA" w:rsidRPr="004830F7">
        <w:rPr>
          <w:lang w:val="vi-VN"/>
        </w:rPr>
        <w:t xml:space="preserve"> </w:t>
      </w:r>
      <w:r w:rsidR="0090524F" w:rsidRPr="004830F7">
        <w:rPr>
          <w:b w:val="0"/>
          <w:i/>
          <w:lang w:val="vi-VN"/>
        </w:rPr>
        <w:t>(Trình bày những kỹ năng cứng và kỹ năng mềm mong muốn sinh viên tích lũy được sau khi hoàn thành học phần?)</w:t>
      </w:r>
    </w:p>
    <w:p w14:paraId="5F89B993" w14:textId="79BCE038" w:rsidR="00C755E2" w:rsidRPr="00EF4BC8" w:rsidRDefault="002E2064" w:rsidP="00D11BE4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4.2.1</w:t>
      </w:r>
      <w:r w:rsidR="000F5C0F" w:rsidRPr="00EF4BC8">
        <w:rPr>
          <w:szCs w:val="24"/>
          <w:lang w:val="vi-VN"/>
        </w:rPr>
        <w:t>.</w:t>
      </w:r>
      <w:r w:rsidR="00686AC3" w:rsidRPr="00EF4BC8">
        <w:rPr>
          <w:szCs w:val="24"/>
          <w:lang w:val="vi-VN"/>
        </w:rPr>
        <w:t xml:space="preserve"> </w:t>
      </w:r>
      <w:r w:rsidR="0014099B" w:rsidRPr="0014099B">
        <w:rPr>
          <w:szCs w:val="24"/>
          <w:lang w:val="vi-VN"/>
        </w:rPr>
        <w:t>Xây dựng mô hình</w:t>
      </w:r>
      <w:r w:rsidR="00CC2A19" w:rsidRPr="009C28BF">
        <w:rPr>
          <w:szCs w:val="24"/>
          <w:lang w:val="vi-VN"/>
        </w:rPr>
        <w:t xml:space="preserve"> </w:t>
      </w:r>
      <w:r w:rsidR="00D83FEB" w:rsidRPr="00D83FEB">
        <w:rPr>
          <w:szCs w:val="24"/>
          <w:lang w:val="vi-VN"/>
        </w:rPr>
        <w:t>hệ thống</w:t>
      </w:r>
      <w:r w:rsidR="0014099B" w:rsidRPr="0014099B">
        <w:rPr>
          <w:szCs w:val="24"/>
          <w:lang w:val="vi-VN"/>
        </w:rPr>
        <w:t xml:space="preserve"> </w:t>
      </w:r>
      <w:r w:rsidR="00D83FEB" w:rsidRPr="00D83FEB">
        <w:rPr>
          <w:szCs w:val="24"/>
          <w:lang w:val="vi-VN"/>
        </w:rPr>
        <w:t>đo lường</w:t>
      </w:r>
      <w:r w:rsidR="0014099B" w:rsidRPr="0014099B">
        <w:rPr>
          <w:szCs w:val="24"/>
          <w:lang w:val="vi-VN"/>
        </w:rPr>
        <w:t xml:space="preserve"> công nghiệp</w:t>
      </w:r>
      <w:r w:rsidR="000F5C0F" w:rsidRPr="00EF4BC8">
        <w:rPr>
          <w:szCs w:val="24"/>
          <w:lang w:val="vi-VN"/>
        </w:rPr>
        <w:t xml:space="preserve"> </w:t>
      </w:r>
    </w:p>
    <w:p w14:paraId="493471D7" w14:textId="7E6278D9" w:rsidR="00603CEF" w:rsidRPr="0014099B" w:rsidRDefault="00C755E2" w:rsidP="00D11BE4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4.2.2.</w:t>
      </w:r>
      <w:r w:rsidR="000F5C0F" w:rsidRPr="00EF4BC8">
        <w:rPr>
          <w:szCs w:val="24"/>
          <w:lang w:val="vi-VN"/>
        </w:rPr>
        <w:t xml:space="preserve"> </w:t>
      </w:r>
      <w:r w:rsidR="0014099B" w:rsidRPr="0014099B">
        <w:rPr>
          <w:spacing w:val="-1"/>
          <w:lang w:val="vi-VN"/>
        </w:rPr>
        <w:t>Năng lực thiết kế hệ thống và thiết bị đo lường, điều khiển và tự động hoá.</w:t>
      </w:r>
    </w:p>
    <w:p w14:paraId="51E966AD" w14:textId="5946081E" w:rsidR="00603CEF" w:rsidRDefault="00686AC3" w:rsidP="00686AC3">
      <w:pPr>
        <w:pStyle w:val="BodyText"/>
        <w:ind w:left="720" w:firstLine="0"/>
        <w:rPr>
          <w:spacing w:val="-1"/>
          <w:lang w:val="vi-VN"/>
        </w:rPr>
      </w:pPr>
      <w:r w:rsidRPr="00EF4BC8">
        <w:rPr>
          <w:szCs w:val="24"/>
          <w:lang w:val="vi-VN"/>
        </w:rPr>
        <w:t xml:space="preserve">4.2.3. </w:t>
      </w:r>
      <w:r w:rsidR="0014099B" w:rsidRPr="0014099B">
        <w:rPr>
          <w:spacing w:val="-1"/>
          <w:lang w:val="vi-VN"/>
        </w:rPr>
        <w:t>Năng lực triển khai, chỉnh định và đưa vào vận hành hệ thống và thiết bị đo lường, điều khiển và tự động hoá.</w:t>
      </w:r>
    </w:p>
    <w:p w14:paraId="46AF8CBD" w14:textId="2B29CA79" w:rsidR="0014099B" w:rsidRPr="0014099B" w:rsidRDefault="0014099B" w:rsidP="0014099B">
      <w:pPr>
        <w:pStyle w:val="BodyText"/>
        <w:tabs>
          <w:tab w:val="left" w:pos="806"/>
        </w:tabs>
        <w:spacing w:before="58" w:line="317" w:lineRule="auto"/>
        <w:ind w:left="952" w:right="22" w:hanging="385"/>
        <w:rPr>
          <w:spacing w:val="-1"/>
          <w:lang w:val="vi-VN"/>
        </w:rPr>
      </w:pPr>
      <w:r w:rsidRPr="00D51D0F">
        <w:rPr>
          <w:spacing w:val="-1"/>
          <w:lang w:val="vi-VN"/>
        </w:rPr>
        <w:t xml:space="preserve">   </w:t>
      </w:r>
      <w:r w:rsidRPr="0014099B">
        <w:rPr>
          <w:spacing w:val="-1"/>
          <w:lang w:val="vi-VN"/>
        </w:rPr>
        <w:t xml:space="preserve">4.2.4. Kỹ năng tổ chức, lãnh đạo và làm việc theo nhóm (đa ngành). </w:t>
      </w:r>
    </w:p>
    <w:p w14:paraId="57B70773" w14:textId="44EF7135" w:rsidR="0014099B" w:rsidRPr="0014099B" w:rsidRDefault="0014099B" w:rsidP="0014099B">
      <w:pPr>
        <w:pStyle w:val="BodyText"/>
        <w:tabs>
          <w:tab w:val="left" w:pos="806"/>
        </w:tabs>
        <w:spacing w:before="58" w:line="317" w:lineRule="auto"/>
        <w:ind w:left="952" w:right="22" w:hanging="385"/>
        <w:rPr>
          <w:spacing w:val="-1"/>
          <w:lang w:val="vi-VN"/>
        </w:rPr>
      </w:pPr>
      <w:r w:rsidRPr="0014099B">
        <w:rPr>
          <w:spacing w:val="-1"/>
          <w:lang w:val="vi-VN"/>
        </w:rPr>
        <w:lastRenderedPageBreak/>
        <w:t>4.2.5. Kỹ năng giao tiếp hiệu quả thông qua viết, thuyết trình, thảo luận, đàm phán, làm chủ tình huống, sử dụng hiệu quả các công cụ và phương tiện hiện đại.</w:t>
      </w:r>
    </w:p>
    <w:p w14:paraId="36F314F9" w14:textId="364EC9EF" w:rsidR="00744C77" w:rsidRPr="00EF4BC8" w:rsidRDefault="009460FE" w:rsidP="005D27A3">
      <w:pPr>
        <w:pStyle w:val="Heading1"/>
        <w:spacing w:before="0" w:after="0"/>
        <w:rPr>
          <w:lang w:val="vi-VN"/>
        </w:rPr>
      </w:pPr>
      <w:r w:rsidRPr="00EF4BC8">
        <w:rPr>
          <w:lang w:val="vi-VN"/>
        </w:rPr>
        <w:t xml:space="preserve">5. </w:t>
      </w:r>
      <w:r w:rsidR="00BA09EA" w:rsidRPr="00EF4BC8">
        <w:rPr>
          <w:lang w:val="vi-VN"/>
        </w:rPr>
        <w:t>T</w:t>
      </w:r>
      <w:r w:rsidR="00744C77" w:rsidRPr="00EF4BC8">
        <w:rPr>
          <w:lang w:val="vi-VN"/>
        </w:rPr>
        <w:t>óm tắt nội dung học phần</w:t>
      </w:r>
    </w:p>
    <w:p w14:paraId="0F3BE641" w14:textId="0C4C3DE0" w:rsidR="006911A0" w:rsidRPr="00B61C05" w:rsidRDefault="006911A0" w:rsidP="009C28BF">
      <w:pPr>
        <w:spacing w:line="312" w:lineRule="auto"/>
        <w:rPr>
          <w:b/>
          <w:color w:val="000000"/>
          <w:lang w:val="vi-VN"/>
        </w:rPr>
      </w:pPr>
      <w:r w:rsidRPr="006911A0">
        <w:rPr>
          <w:szCs w:val="24"/>
          <w:lang w:val="vi-VN"/>
        </w:rPr>
        <w:t>Thực hiện</w:t>
      </w:r>
      <w:r w:rsidR="00B61C05" w:rsidRPr="00B61C05">
        <w:rPr>
          <w:szCs w:val="24"/>
          <w:lang w:val="vi-VN"/>
        </w:rPr>
        <w:t xml:space="preserve"> triển khai thực tế </w:t>
      </w:r>
      <w:r w:rsidRPr="006911A0">
        <w:rPr>
          <w:szCs w:val="24"/>
          <w:lang w:val="vi-VN"/>
        </w:rPr>
        <w:t xml:space="preserve"> đo lường </w:t>
      </w:r>
      <w:r w:rsidR="00B61C05" w:rsidRPr="00B61C05">
        <w:rPr>
          <w:szCs w:val="24"/>
          <w:lang w:val="vi-VN"/>
        </w:rPr>
        <w:t>một</w:t>
      </w:r>
      <w:r w:rsidRPr="006911A0">
        <w:rPr>
          <w:szCs w:val="24"/>
          <w:lang w:val="vi-VN"/>
        </w:rPr>
        <w:t xml:space="preserve"> đại lượng </w:t>
      </w:r>
      <w:r w:rsidRPr="006911A0">
        <w:rPr>
          <w:szCs w:val="24"/>
          <w:lang w:val="vi-VN"/>
        </w:rPr>
        <w:t xml:space="preserve">đo trong dân dụng </w:t>
      </w:r>
      <w:r w:rsidR="00B61C05" w:rsidRPr="00B61C05">
        <w:rPr>
          <w:szCs w:val="24"/>
          <w:lang w:val="vi-VN"/>
        </w:rPr>
        <w:t>hoặc</w:t>
      </w:r>
      <w:r w:rsidRPr="006911A0">
        <w:rPr>
          <w:szCs w:val="24"/>
          <w:lang w:val="vi-VN"/>
        </w:rPr>
        <w:t xml:space="preserve"> công nghiệp </w:t>
      </w:r>
      <w:r w:rsidRPr="006911A0">
        <w:rPr>
          <w:szCs w:val="24"/>
          <w:lang w:val="vi-VN"/>
        </w:rPr>
        <w:t xml:space="preserve">thông qua hệ thống cảm biến, biến đổi tín hiệu điện để đưa </w:t>
      </w:r>
      <w:r w:rsidRPr="006911A0">
        <w:rPr>
          <w:szCs w:val="24"/>
          <w:lang w:val="vi-VN"/>
        </w:rPr>
        <w:t xml:space="preserve">về vi điều khiển, </w:t>
      </w:r>
      <w:r w:rsidRPr="006911A0">
        <w:rPr>
          <w:szCs w:val="24"/>
          <w:lang w:val="vi-VN"/>
        </w:rPr>
        <w:t>máy tính</w:t>
      </w:r>
      <w:r w:rsidRPr="006911A0">
        <w:rPr>
          <w:szCs w:val="24"/>
          <w:lang w:val="vi-VN"/>
        </w:rPr>
        <w:t xml:space="preserve"> cũng như</w:t>
      </w:r>
      <w:r w:rsidRPr="006911A0">
        <w:rPr>
          <w:szCs w:val="24"/>
          <w:lang w:val="vi-VN"/>
        </w:rPr>
        <w:t xml:space="preserve"> thực hiện thuật toán điều khiển đối tượng</w:t>
      </w:r>
      <w:r w:rsidR="00B61C05" w:rsidRPr="00B61C05">
        <w:rPr>
          <w:szCs w:val="24"/>
          <w:lang w:val="vi-VN"/>
        </w:rPr>
        <w:t>.</w:t>
      </w:r>
    </w:p>
    <w:p w14:paraId="36F314FB" w14:textId="4C039BF9" w:rsidR="00296F71" w:rsidRDefault="009460FE" w:rsidP="005D27A3">
      <w:pPr>
        <w:pStyle w:val="Heading1"/>
        <w:spacing w:before="0" w:after="0"/>
        <w:rPr>
          <w:lang w:val="vi-VN"/>
        </w:rPr>
      </w:pPr>
      <w:r w:rsidRPr="00A623DF">
        <w:rPr>
          <w:lang w:val="vi-VN"/>
        </w:rPr>
        <w:t xml:space="preserve">6. </w:t>
      </w:r>
      <w:r w:rsidR="009540AF" w:rsidRPr="00A623DF">
        <w:rPr>
          <w:lang w:val="vi-VN"/>
        </w:rPr>
        <w:t>Cấu trúc nội dung học phần</w:t>
      </w: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3041"/>
        <w:gridCol w:w="4213"/>
        <w:gridCol w:w="1676"/>
      </w:tblGrid>
      <w:tr w:rsidR="000A7614" w14:paraId="1DD3F444" w14:textId="77777777" w:rsidTr="00793D3F">
        <w:trPr>
          <w:trHeight w:val="529"/>
        </w:trPr>
        <w:tc>
          <w:tcPr>
            <w:tcW w:w="658" w:type="dxa"/>
          </w:tcPr>
          <w:p w14:paraId="6989A488" w14:textId="66966030" w:rsidR="000A7614" w:rsidRDefault="000A7614" w:rsidP="00D00074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Tuần </w:t>
            </w:r>
          </w:p>
          <w:p w14:paraId="6079EDBD" w14:textId="590D1974" w:rsidR="000A7614" w:rsidRDefault="000A7614" w:rsidP="00D00074">
            <w:pPr>
              <w:pStyle w:val="TableParagraph"/>
              <w:spacing w:before="34"/>
              <w:ind w:left="74"/>
              <w:rPr>
                <w:b/>
                <w:sz w:val="20"/>
              </w:rPr>
            </w:pPr>
          </w:p>
        </w:tc>
        <w:tc>
          <w:tcPr>
            <w:tcW w:w="3041" w:type="dxa"/>
          </w:tcPr>
          <w:p w14:paraId="40A260EC" w14:textId="77777777" w:rsidR="000A7614" w:rsidRDefault="000A7614" w:rsidP="00D00074">
            <w:pPr>
              <w:pStyle w:val="TableParagraph"/>
              <w:ind w:left="1106" w:right="1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Nội dung</w:t>
            </w:r>
          </w:p>
        </w:tc>
        <w:tc>
          <w:tcPr>
            <w:tcW w:w="4213" w:type="dxa"/>
          </w:tcPr>
          <w:p w14:paraId="65B8025B" w14:textId="726DA152" w:rsidR="000A7614" w:rsidRDefault="000A7614" w:rsidP="00D00074">
            <w:pPr>
              <w:pStyle w:val="TableParagraph"/>
              <w:spacing w:before="34"/>
              <w:ind w:left="1490" w:right="148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C</w:t>
            </w:r>
            <w:r>
              <w:rPr>
                <w:b/>
                <w:sz w:val="20"/>
              </w:rPr>
              <w:t>hi tiết</w:t>
            </w:r>
          </w:p>
        </w:tc>
        <w:tc>
          <w:tcPr>
            <w:tcW w:w="1676" w:type="dxa"/>
          </w:tcPr>
          <w:p w14:paraId="5F3F4150" w14:textId="77777777" w:rsidR="000A7614" w:rsidRDefault="000A7614" w:rsidP="00D00074">
            <w:pPr>
              <w:pStyle w:val="TableParagraph"/>
              <w:ind w:left="345"/>
              <w:rPr>
                <w:b/>
                <w:sz w:val="20"/>
              </w:rPr>
            </w:pPr>
            <w:r>
              <w:rPr>
                <w:b/>
                <w:sz w:val="20"/>
              </w:rPr>
              <w:t>Hoạt động</w:t>
            </w:r>
          </w:p>
          <w:p w14:paraId="18B97541" w14:textId="77777777" w:rsidR="000A7614" w:rsidRDefault="000A7614" w:rsidP="00D00074">
            <w:pPr>
              <w:pStyle w:val="TableParagraph"/>
              <w:spacing w:before="34"/>
              <w:ind w:left="424"/>
              <w:rPr>
                <w:b/>
                <w:sz w:val="20"/>
              </w:rPr>
            </w:pPr>
            <w:r>
              <w:rPr>
                <w:b/>
                <w:sz w:val="20"/>
              </w:rPr>
              <w:t>đánh giá</w:t>
            </w:r>
          </w:p>
        </w:tc>
      </w:tr>
      <w:tr w:rsidR="000A7614" w:rsidRPr="000A7614" w14:paraId="40C8ABF9" w14:textId="77777777" w:rsidTr="00793D3F">
        <w:trPr>
          <w:trHeight w:val="1258"/>
        </w:trPr>
        <w:tc>
          <w:tcPr>
            <w:tcW w:w="658" w:type="dxa"/>
          </w:tcPr>
          <w:p w14:paraId="674E8A46" w14:textId="77777777" w:rsidR="000A7614" w:rsidRDefault="000A7614" w:rsidP="00D00074">
            <w:pPr>
              <w:pStyle w:val="TableParagraph"/>
              <w:spacing w:line="225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041" w:type="dxa"/>
          </w:tcPr>
          <w:p w14:paraId="4B1B9AC3" w14:textId="2B5669E6" w:rsidR="000A7614" w:rsidRPr="000A7614" w:rsidRDefault="000A7614" w:rsidP="00D000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Giới thiệu về </w:t>
            </w:r>
            <w:r w:rsidRPr="000A7614">
              <w:rPr>
                <w:b/>
                <w:sz w:val="20"/>
              </w:rPr>
              <w:t>đồ án</w:t>
            </w:r>
          </w:p>
          <w:p w14:paraId="36938C96" w14:textId="77777777" w:rsidR="000A7614" w:rsidRDefault="000A7614" w:rsidP="000A7614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before="34" w:line="278" w:lineRule="auto"/>
              <w:ind w:right="385" w:firstLine="0"/>
              <w:rPr>
                <w:sz w:val="20"/>
              </w:rPr>
            </w:pPr>
            <w:r>
              <w:rPr>
                <w:sz w:val="20"/>
              </w:rPr>
              <w:t xml:space="preserve">Các vấn đề liên quan đến </w:t>
            </w:r>
            <w:r>
              <w:rPr>
                <w:spacing w:val="-5"/>
                <w:sz w:val="20"/>
              </w:rPr>
              <w:t xml:space="preserve">môn </w:t>
            </w:r>
            <w:r>
              <w:rPr>
                <w:sz w:val="20"/>
              </w:rPr>
              <w:t>học</w:t>
            </w:r>
          </w:p>
          <w:p w14:paraId="5585210B" w14:textId="77777777" w:rsidR="000A7614" w:rsidRDefault="000A7614" w:rsidP="000A7614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line="276" w:lineRule="auto"/>
              <w:ind w:right="586" w:firstLine="0"/>
              <w:rPr>
                <w:sz w:val="20"/>
              </w:rPr>
            </w:pPr>
            <w:r>
              <w:rPr>
                <w:sz w:val="20"/>
              </w:rPr>
              <w:t>Nhận nhiệm vụ thiết kế,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tạo nhóm</w:t>
            </w:r>
          </w:p>
        </w:tc>
        <w:tc>
          <w:tcPr>
            <w:tcW w:w="4213" w:type="dxa"/>
          </w:tcPr>
          <w:p w14:paraId="6F5198EE" w14:textId="19B419A8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503" w:hanging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Thành lập Nhóm </w:t>
            </w:r>
          </w:p>
        </w:tc>
        <w:tc>
          <w:tcPr>
            <w:tcW w:w="1676" w:type="dxa"/>
          </w:tcPr>
          <w:p w14:paraId="2864DEEB" w14:textId="72D2CB1C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Kế hoạch làm việc của nhóm </w:t>
            </w:r>
          </w:p>
        </w:tc>
      </w:tr>
      <w:tr w:rsidR="000A7614" w:rsidRPr="000A7614" w14:paraId="349784FB" w14:textId="77777777" w:rsidTr="00793D3F">
        <w:trPr>
          <w:trHeight w:val="1618"/>
        </w:trPr>
        <w:tc>
          <w:tcPr>
            <w:tcW w:w="658" w:type="dxa"/>
          </w:tcPr>
          <w:p w14:paraId="6D7A37AF" w14:textId="678E5964" w:rsidR="000A7614" w:rsidRPr="000A7614" w:rsidRDefault="000A7614" w:rsidP="00D00074">
            <w:pPr>
              <w:pStyle w:val="TableParagraph"/>
              <w:spacing w:line="228" w:lineRule="exact"/>
              <w:ind w:left="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3041" w:type="dxa"/>
          </w:tcPr>
          <w:p w14:paraId="04B738AD" w14:textId="77777777" w:rsidR="000A7614" w:rsidRDefault="000A7614" w:rsidP="00D00074">
            <w:pPr>
              <w:pStyle w:val="TableParagraph"/>
              <w:spacing w:before="3" w:line="276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Kế hoạch làm việc, phân tích yêu cầu</w:t>
            </w:r>
          </w:p>
          <w:p w14:paraId="756D4A4D" w14:textId="77777777" w:rsidR="000A7614" w:rsidRDefault="000A7614" w:rsidP="000A761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line="276" w:lineRule="auto"/>
              <w:ind w:right="165" w:firstLine="0"/>
              <w:rPr>
                <w:sz w:val="20"/>
              </w:rPr>
            </w:pPr>
            <w:r>
              <w:rPr>
                <w:sz w:val="20"/>
              </w:rPr>
              <w:t>Xác định và mô hình hóa vấn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đề, đưa ý tưởng – đánh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giá.</w:t>
            </w:r>
          </w:p>
          <w:p w14:paraId="7CC86FEB" w14:textId="77777777" w:rsidR="000A7614" w:rsidRDefault="000A7614" w:rsidP="000A7614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before="1"/>
              <w:ind w:left="222"/>
              <w:rPr>
                <w:sz w:val="20"/>
              </w:rPr>
            </w:pPr>
            <w:r>
              <w:rPr>
                <w:sz w:val="20"/>
              </w:rPr>
              <w:t>Xác định yêu cầu kỹ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thuật</w:t>
            </w:r>
          </w:p>
        </w:tc>
        <w:tc>
          <w:tcPr>
            <w:tcW w:w="4213" w:type="dxa"/>
          </w:tcPr>
          <w:p w14:paraId="44DF2DEB" w14:textId="010719D9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503" w:hanging="284"/>
              <w:jc w:val="both"/>
              <w:rPr>
                <w:sz w:val="20"/>
              </w:rPr>
            </w:pPr>
            <w:r w:rsidRPr="000A7614">
              <w:rPr>
                <w:sz w:val="20"/>
              </w:rPr>
              <w:t>N</w:t>
            </w:r>
            <w:r>
              <w:rPr>
                <w:sz w:val="20"/>
              </w:rPr>
              <w:t xml:space="preserve">hận diện và mô tả các vấn đề kỹ thuật của các hệ thống </w:t>
            </w:r>
            <w:r w:rsidRPr="000A7614">
              <w:rPr>
                <w:sz w:val="20"/>
              </w:rPr>
              <w:t>đo</w:t>
            </w:r>
            <w:r>
              <w:rPr>
                <w:sz w:val="20"/>
              </w:rPr>
              <w:t>.</w:t>
            </w:r>
          </w:p>
          <w:p w14:paraId="307A85A1" w14:textId="35564879" w:rsidR="000A7614" w:rsidRDefault="000A7614" w:rsidP="000A7614">
            <w:pPr>
              <w:pStyle w:val="TableParagraph"/>
              <w:spacing w:line="225" w:lineRule="exact"/>
              <w:ind w:left="503" w:hanging="284"/>
              <w:jc w:val="both"/>
              <w:rPr>
                <w:sz w:val="20"/>
              </w:rPr>
            </w:pPr>
          </w:p>
        </w:tc>
        <w:tc>
          <w:tcPr>
            <w:tcW w:w="1676" w:type="dxa"/>
          </w:tcPr>
          <w:p w14:paraId="676543AF" w14:textId="260CD85C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Đánh giá khả năng phân </w:t>
            </w:r>
            <w:r w:rsidRPr="000A7614">
              <w:rPr>
                <w:sz w:val="20"/>
              </w:rPr>
              <w:t xml:space="preserve">tích, </w:t>
            </w:r>
            <w:r>
              <w:rPr>
                <w:sz w:val="20"/>
              </w:rPr>
              <w:t>phát biểu</w:t>
            </w:r>
            <w:r w:rsidRPr="000A7614">
              <w:rPr>
                <w:sz w:val="20"/>
              </w:rPr>
              <w:t xml:space="preserve"> </w:t>
            </w:r>
            <w:r>
              <w:rPr>
                <w:sz w:val="20"/>
              </w:rPr>
              <w:t>bài</w:t>
            </w:r>
          </w:p>
          <w:p w14:paraId="32F105FD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toán thiết</w:t>
            </w:r>
            <w:r w:rsidRPr="000A7614">
              <w:rPr>
                <w:sz w:val="20"/>
              </w:rPr>
              <w:t xml:space="preserve"> </w:t>
            </w:r>
            <w:r>
              <w:rPr>
                <w:sz w:val="20"/>
              </w:rPr>
              <w:t>kế.</w:t>
            </w:r>
          </w:p>
          <w:p w14:paraId="32E27461" w14:textId="161B7BD2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Đánh giá kế hoạch làm việc</w:t>
            </w:r>
          </w:p>
        </w:tc>
      </w:tr>
      <w:tr w:rsidR="000A7614" w:rsidRPr="000A7614" w14:paraId="3E00E76D" w14:textId="77777777" w:rsidTr="00793D3F">
        <w:trPr>
          <w:trHeight w:val="1862"/>
        </w:trPr>
        <w:tc>
          <w:tcPr>
            <w:tcW w:w="658" w:type="dxa"/>
          </w:tcPr>
          <w:p w14:paraId="137E74E0" w14:textId="50AE6CE2" w:rsidR="000A7614" w:rsidRPr="000A7614" w:rsidRDefault="000A7614" w:rsidP="00D00074">
            <w:pPr>
              <w:pStyle w:val="TableParagraph"/>
              <w:spacing w:line="225" w:lineRule="exact"/>
              <w:ind w:left="3"/>
              <w:jc w:val="center"/>
              <w:rPr>
                <w:sz w:val="20"/>
                <w:lang w:val="en-US"/>
              </w:rPr>
            </w:pPr>
            <w:r>
              <w:rPr>
                <w:w w:val="99"/>
                <w:sz w:val="20"/>
                <w:lang w:val="en-US"/>
              </w:rPr>
              <w:t>3</w:t>
            </w:r>
          </w:p>
        </w:tc>
        <w:tc>
          <w:tcPr>
            <w:tcW w:w="3041" w:type="dxa"/>
          </w:tcPr>
          <w:p w14:paraId="75568432" w14:textId="77777777" w:rsidR="000A7614" w:rsidRDefault="000A7614" w:rsidP="00D000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Phân tích và thiết kế</w:t>
            </w:r>
          </w:p>
          <w:p w14:paraId="7920CC34" w14:textId="0877564E" w:rsidR="000A7614" w:rsidRDefault="000A7614" w:rsidP="00D00074">
            <w:pPr>
              <w:pStyle w:val="TableParagraph"/>
              <w:spacing w:line="276" w:lineRule="auto"/>
              <w:ind w:right="282"/>
              <w:rPr>
                <w:sz w:val="20"/>
              </w:rPr>
            </w:pPr>
            <w:r>
              <w:rPr>
                <w:sz w:val="20"/>
              </w:rPr>
              <w:t>- Lựa chọn phương án</w:t>
            </w:r>
            <w:r w:rsidRPr="000A7614">
              <w:rPr>
                <w:sz w:val="20"/>
              </w:rPr>
              <w:t>,</w:t>
            </w:r>
            <w:r>
              <w:rPr>
                <w:sz w:val="20"/>
              </w:rPr>
              <w:t xml:space="preserve"> nguyên lý làm việc.</w:t>
            </w:r>
          </w:p>
          <w:p w14:paraId="7A46D1BC" w14:textId="79864147" w:rsidR="000A7614" w:rsidRDefault="000A7614" w:rsidP="00D00074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- </w:t>
            </w:r>
            <w:r>
              <w:rPr>
                <w:sz w:val="20"/>
              </w:rPr>
              <w:t>Thiết kế sơ bộ</w:t>
            </w:r>
          </w:p>
        </w:tc>
        <w:tc>
          <w:tcPr>
            <w:tcW w:w="4213" w:type="dxa"/>
          </w:tcPr>
          <w:p w14:paraId="6001C538" w14:textId="5BFD9629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503" w:hanging="284"/>
              <w:jc w:val="both"/>
              <w:rPr>
                <w:sz w:val="20"/>
              </w:rPr>
            </w:pPr>
            <w:r>
              <w:rPr>
                <w:sz w:val="20"/>
              </w:rPr>
              <w:t>Xây dựng kế hoạch cho các giải pháp</w:t>
            </w:r>
          </w:p>
          <w:p w14:paraId="09E91A67" w14:textId="214E01F0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r>
              <w:rPr>
                <w:sz w:val="20"/>
              </w:rPr>
              <w:t>Thiết kế một ứng dụng với những ràng buộc đặt ra.</w:t>
            </w:r>
          </w:p>
        </w:tc>
        <w:tc>
          <w:tcPr>
            <w:tcW w:w="1676" w:type="dxa"/>
          </w:tcPr>
          <w:p w14:paraId="4EA693B2" w14:textId="43E8C96F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Đánh giá khả năng phân tích các phương án</w:t>
            </w:r>
          </w:p>
          <w:p w14:paraId="28DF92BB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của sinh viên</w:t>
            </w:r>
          </w:p>
          <w:p w14:paraId="240CD29F" w14:textId="1BDD7B2B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Đánh giá khả</w:t>
            </w:r>
          </w:p>
          <w:p w14:paraId="677CE8EE" w14:textId="1AF8EA91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before="8"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năng thiết kế của sinh viên</w:t>
            </w:r>
          </w:p>
        </w:tc>
      </w:tr>
      <w:tr w:rsidR="000A7614" w14:paraId="25009FDC" w14:textId="77777777" w:rsidTr="00793D3F">
        <w:trPr>
          <w:trHeight w:val="3183"/>
        </w:trPr>
        <w:tc>
          <w:tcPr>
            <w:tcW w:w="658" w:type="dxa"/>
          </w:tcPr>
          <w:p w14:paraId="554FD94A" w14:textId="2046B097" w:rsidR="000A7614" w:rsidRPr="000A7614" w:rsidRDefault="000A7614" w:rsidP="00D00074">
            <w:pPr>
              <w:pStyle w:val="TableParagraph"/>
              <w:spacing w:line="225" w:lineRule="exact"/>
              <w:ind w:left="3"/>
              <w:jc w:val="center"/>
              <w:rPr>
                <w:sz w:val="20"/>
                <w:lang w:val="en-US"/>
              </w:rPr>
            </w:pPr>
            <w:r>
              <w:rPr>
                <w:w w:val="99"/>
                <w:sz w:val="20"/>
                <w:lang w:val="en-US"/>
              </w:rPr>
              <w:t>4</w:t>
            </w:r>
          </w:p>
        </w:tc>
        <w:tc>
          <w:tcPr>
            <w:tcW w:w="3041" w:type="dxa"/>
          </w:tcPr>
          <w:p w14:paraId="734FDA66" w14:textId="77777777" w:rsidR="000A7614" w:rsidRDefault="000A7614" w:rsidP="00D000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Thiết kế hệ thống</w:t>
            </w:r>
          </w:p>
        </w:tc>
        <w:tc>
          <w:tcPr>
            <w:tcW w:w="4213" w:type="dxa"/>
          </w:tcPr>
          <w:p w14:paraId="46C59947" w14:textId="30E0B85F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503" w:hanging="284"/>
              <w:jc w:val="both"/>
              <w:rPr>
                <w:sz w:val="20"/>
              </w:rPr>
            </w:pPr>
            <w:r>
              <w:rPr>
                <w:sz w:val="20"/>
              </w:rPr>
              <w:t>Thiết kế một ứng dụng với những ràng buộc đặt ra.</w:t>
            </w:r>
          </w:p>
          <w:p w14:paraId="597A782F" w14:textId="07307EE2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503" w:hanging="284"/>
              <w:jc w:val="both"/>
              <w:rPr>
                <w:sz w:val="20"/>
              </w:rPr>
            </w:pPr>
            <w:r>
              <w:rPr>
                <w:sz w:val="20"/>
              </w:rPr>
              <w:t>Thực hành giao tiếp nhóm hiệu quả</w:t>
            </w:r>
          </w:p>
        </w:tc>
        <w:tc>
          <w:tcPr>
            <w:tcW w:w="1676" w:type="dxa"/>
          </w:tcPr>
          <w:p w14:paraId="4A618A1A" w14:textId="027A61EB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Báo cáo kết quả thiết kế hệ thống hoặc thiết kế</w:t>
            </w:r>
          </w:p>
          <w:p w14:paraId="1AFBD7EC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rPr>
                <w:sz w:val="20"/>
              </w:rPr>
            </w:pPr>
            <w:r>
              <w:rPr>
                <w:sz w:val="20"/>
              </w:rPr>
              <w:t>mạch của sinh</w:t>
            </w:r>
          </w:p>
          <w:p w14:paraId="6F80869D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before="30" w:line="225" w:lineRule="exact"/>
              <w:ind w:left="257" w:right="53" w:hanging="142"/>
              <w:rPr>
                <w:sz w:val="20"/>
              </w:rPr>
            </w:pPr>
            <w:r>
              <w:rPr>
                <w:sz w:val="20"/>
              </w:rPr>
              <w:t>viên</w:t>
            </w:r>
          </w:p>
          <w:p w14:paraId="30B91B2A" w14:textId="0980E121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Đánh giá </w:t>
            </w:r>
            <w:r w:rsidRPr="000A7614">
              <w:rPr>
                <w:sz w:val="20"/>
              </w:rPr>
              <w:t xml:space="preserve">báo </w:t>
            </w:r>
            <w:r>
              <w:rPr>
                <w:sz w:val="20"/>
              </w:rPr>
              <w:t>cáo của từng</w:t>
            </w:r>
          </w:p>
          <w:p w14:paraId="4853E3EA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thành viên trong nhóm, khả năng kết hợp thành </w:t>
            </w:r>
            <w:r w:rsidRPr="000A7614">
              <w:rPr>
                <w:sz w:val="20"/>
              </w:rPr>
              <w:t xml:space="preserve">hệ </w:t>
            </w:r>
            <w:r>
              <w:rPr>
                <w:sz w:val="20"/>
              </w:rPr>
              <w:t>thống hoàn</w:t>
            </w:r>
          </w:p>
          <w:p w14:paraId="4A972F5B" w14:textId="555B50B0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rPr>
                <w:sz w:val="20"/>
              </w:rPr>
            </w:pPr>
            <w:r>
              <w:rPr>
                <w:sz w:val="20"/>
              </w:rPr>
              <w:t>chỉnh</w:t>
            </w:r>
          </w:p>
        </w:tc>
      </w:tr>
      <w:tr w:rsidR="000A7614" w14:paraId="235975FE" w14:textId="77777777" w:rsidTr="00793D3F">
        <w:trPr>
          <w:trHeight w:val="1057"/>
        </w:trPr>
        <w:tc>
          <w:tcPr>
            <w:tcW w:w="658" w:type="dxa"/>
          </w:tcPr>
          <w:p w14:paraId="531646C0" w14:textId="11077251" w:rsidR="000A7614" w:rsidRPr="000A7614" w:rsidRDefault="000A7614" w:rsidP="00D00074">
            <w:pPr>
              <w:pStyle w:val="TableParagraph"/>
              <w:spacing w:line="225" w:lineRule="exact"/>
              <w:ind w:left="3"/>
              <w:jc w:val="center"/>
              <w:rPr>
                <w:sz w:val="20"/>
                <w:lang w:val="en-US"/>
              </w:rPr>
            </w:pPr>
            <w:r>
              <w:rPr>
                <w:w w:val="99"/>
                <w:sz w:val="20"/>
                <w:lang w:val="en-US"/>
              </w:rPr>
              <w:t>5</w:t>
            </w:r>
          </w:p>
        </w:tc>
        <w:tc>
          <w:tcPr>
            <w:tcW w:w="3041" w:type="dxa"/>
          </w:tcPr>
          <w:p w14:paraId="18A51D07" w14:textId="77777777" w:rsidR="000A7614" w:rsidRDefault="000A7614" w:rsidP="00D0007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Thiết kế hệ thống</w:t>
            </w:r>
          </w:p>
        </w:tc>
        <w:tc>
          <w:tcPr>
            <w:tcW w:w="4213" w:type="dxa"/>
          </w:tcPr>
          <w:p w14:paraId="115750E4" w14:textId="644A1890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r>
              <w:rPr>
                <w:sz w:val="20"/>
              </w:rPr>
              <w:t>Thiết kế một ứng dụng với những ràng buộc đặt ra.</w:t>
            </w:r>
          </w:p>
        </w:tc>
        <w:tc>
          <w:tcPr>
            <w:tcW w:w="1676" w:type="dxa"/>
          </w:tcPr>
          <w:p w14:paraId="5DC6E8E8" w14:textId="4820AF4F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Báo cáo kết quả thiết kế hệ thống hoặc thiết kế</w:t>
            </w:r>
          </w:p>
          <w:p w14:paraId="32E20152" w14:textId="214B1791" w:rsidR="000A7614" w:rsidRP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mạch của sinh</w:t>
            </w:r>
            <w:r w:rsidRPr="000A7614">
              <w:rPr>
                <w:sz w:val="20"/>
              </w:rPr>
              <w:t xml:space="preserve"> viên</w:t>
            </w:r>
          </w:p>
        </w:tc>
      </w:tr>
      <w:tr w:rsidR="000A7614" w14:paraId="0834573F" w14:textId="77777777" w:rsidTr="00793D3F">
        <w:trPr>
          <w:trHeight w:val="1057"/>
        </w:trPr>
        <w:tc>
          <w:tcPr>
            <w:tcW w:w="658" w:type="dxa"/>
          </w:tcPr>
          <w:p w14:paraId="5BACFE17" w14:textId="7F6CC8BF" w:rsidR="000A7614" w:rsidRDefault="000A7614" w:rsidP="000A7614">
            <w:pPr>
              <w:pStyle w:val="TableParagraph"/>
              <w:spacing w:line="225" w:lineRule="exact"/>
              <w:ind w:left="3"/>
              <w:jc w:val="center"/>
              <w:rPr>
                <w:w w:val="99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3041" w:type="dxa"/>
          </w:tcPr>
          <w:p w14:paraId="169CA42E" w14:textId="0B5E4293" w:rsidR="000A7614" w:rsidRDefault="000A7614" w:rsidP="000A76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Mô phỏng thiết kế Hiện thực thiết kế</w:t>
            </w:r>
          </w:p>
        </w:tc>
        <w:tc>
          <w:tcPr>
            <w:tcW w:w="4213" w:type="dxa"/>
          </w:tcPr>
          <w:p w14:paraId="12533ACD" w14:textId="3CA3AAF6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r>
              <w:rPr>
                <w:sz w:val="20"/>
              </w:rPr>
              <w:t>Hiện thực ứng dụng đã thiết kế.</w:t>
            </w:r>
          </w:p>
        </w:tc>
        <w:tc>
          <w:tcPr>
            <w:tcW w:w="1676" w:type="dxa"/>
          </w:tcPr>
          <w:p w14:paraId="5DF086C2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Báo cáo kết quả mô phỏng hoặc thi công mạch</w:t>
            </w:r>
          </w:p>
          <w:p w14:paraId="1E0385E5" w14:textId="6F6E9BF6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của sinh viên</w:t>
            </w:r>
          </w:p>
        </w:tc>
      </w:tr>
      <w:tr w:rsidR="000A7614" w14:paraId="6DAACA12" w14:textId="77777777" w:rsidTr="00793D3F">
        <w:trPr>
          <w:trHeight w:val="1057"/>
        </w:trPr>
        <w:tc>
          <w:tcPr>
            <w:tcW w:w="658" w:type="dxa"/>
          </w:tcPr>
          <w:p w14:paraId="0E9899DD" w14:textId="0693247A" w:rsidR="000A7614" w:rsidRDefault="000A7614" w:rsidP="000A7614">
            <w:pPr>
              <w:pStyle w:val="TableParagraph"/>
              <w:spacing w:line="225" w:lineRule="exact"/>
              <w:ind w:left="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3041" w:type="dxa"/>
          </w:tcPr>
          <w:p w14:paraId="0F53687D" w14:textId="55EAFFD6" w:rsidR="000A7614" w:rsidRDefault="000A7614" w:rsidP="000A76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Hiện thực và phân tích kết quả thiết kế</w:t>
            </w:r>
          </w:p>
        </w:tc>
        <w:tc>
          <w:tcPr>
            <w:tcW w:w="4213" w:type="dxa"/>
          </w:tcPr>
          <w:p w14:paraId="0DDC358A" w14:textId="27F4DEC7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r>
              <w:rPr>
                <w:sz w:val="20"/>
              </w:rPr>
              <w:t>Hiện thực ứng dụng đã thiết kế.</w:t>
            </w:r>
          </w:p>
        </w:tc>
        <w:tc>
          <w:tcPr>
            <w:tcW w:w="1676" w:type="dxa"/>
          </w:tcPr>
          <w:p w14:paraId="5AAB7555" w14:textId="77777777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Báo cáo kết quả hiện thực hoặc kiểm tra chức năng mạch của</w:t>
            </w:r>
          </w:p>
          <w:p w14:paraId="53FEB677" w14:textId="7EC12F64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sinh viên</w:t>
            </w:r>
          </w:p>
        </w:tc>
      </w:tr>
      <w:tr w:rsidR="000A7614" w:rsidRPr="000A7614" w14:paraId="2D9AF730" w14:textId="77777777" w:rsidTr="00793D3F">
        <w:trPr>
          <w:trHeight w:val="1057"/>
        </w:trPr>
        <w:tc>
          <w:tcPr>
            <w:tcW w:w="658" w:type="dxa"/>
          </w:tcPr>
          <w:p w14:paraId="7DEF32D0" w14:textId="544416A6" w:rsidR="000A7614" w:rsidRDefault="000A7614" w:rsidP="000A7614">
            <w:pPr>
              <w:pStyle w:val="TableParagraph"/>
              <w:spacing w:line="225" w:lineRule="exact"/>
              <w:ind w:left="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8</w:t>
            </w:r>
          </w:p>
        </w:tc>
        <w:tc>
          <w:tcPr>
            <w:tcW w:w="3041" w:type="dxa"/>
          </w:tcPr>
          <w:p w14:paraId="5C7D5790" w14:textId="5325B9F1" w:rsidR="000A7614" w:rsidRDefault="000A7614" w:rsidP="000A761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Hoàn thiện báo cáo và vận hành sản phẩm</w:t>
            </w:r>
          </w:p>
        </w:tc>
        <w:tc>
          <w:tcPr>
            <w:tcW w:w="4213" w:type="dxa"/>
          </w:tcPr>
          <w:p w14:paraId="7C921447" w14:textId="183179F3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r w:rsidRPr="000A7614">
              <w:rPr>
                <w:sz w:val="20"/>
              </w:rPr>
              <w:t xml:space="preserve"> Th</w:t>
            </w:r>
            <w:r>
              <w:rPr>
                <w:sz w:val="20"/>
              </w:rPr>
              <w:t>iết kế một ứng dụng với những ràng buộc đặt</w:t>
            </w:r>
            <w:r w:rsidRPr="000A7614">
              <w:rPr>
                <w:sz w:val="20"/>
              </w:rPr>
              <w:t xml:space="preserve"> </w:t>
            </w:r>
            <w:r>
              <w:rPr>
                <w:sz w:val="20"/>
              </w:rPr>
              <w:t>ra.</w:t>
            </w:r>
          </w:p>
          <w:p w14:paraId="6A9A604C" w14:textId="3E008BB5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r>
              <w:rPr>
                <w:sz w:val="20"/>
              </w:rPr>
              <w:t>Hiện thực ứng dụng đã thiết</w:t>
            </w:r>
            <w:r w:rsidRPr="000A7614">
              <w:rPr>
                <w:sz w:val="20"/>
              </w:rPr>
              <w:t xml:space="preserve"> </w:t>
            </w:r>
            <w:r>
              <w:rPr>
                <w:sz w:val="20"/>
              </w:rPr>
              <w:t>kế.</w:t>
            </w:r>
          </w:p>
          <w:p w14:paraId="3F6D4131" w14:textId="2EDC9139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before="32"/>
              <w:ind w:left="503" w:right="152" w:hanging="284"/>
              <w:jc w:val="both"/>
              <w:rPr>
                <w:sz w:val="20"/>
              </w:rPr>
            </w:pPr>
            <w:r>
              <w:rPr>
                <w:sz w:val="20"/>
              </w:rPr>
              <w:t>Thực hành giao tiếp nhóm hiệu quả</w:t>
            </w:r>
          </w:p>
          <w:p w14:paraId="4F950ED8" w14:textId="363FA3FF" w:rsidR="000A7614" w:rsidRDefault="000A7614" w:rsidP="000A7614">
            <w:pPr>
              <w:pStyle w:val="TableParagraph"/>
              <w:numPr>
                <w:ilvl w:val="0"/>
                <w:numId w:val="38"/>
              </w:numPr>
              <w:spacing w:line="276" w:lineRule="auto"/>
              <w:ind w:left="503" w:right="152" w:hanging="284"/>
              <w:jc w:val="both"/>
              <w:rPr>
                <w:sz w:val="20"/>
              </w:rPr>
            </w:pPr>
            <w:bookmarkStart w:id="0" w:name="_GoBack"/>
            <w:bookmarkEnd w:id="0"/>
            <w:r w:rsidRPr="000A7614">
              <w:rPr>
                <w:sz w:val="20"/>
              </w:rPr>
              <w:t>T</w:t>
            </w:r>
            <w:r>
              <w:rPr>
                <w:sz w:val="20"/>
              </w:rPr>
              <w:t>rình bày kết quả bằng lời và bằng tài liệu báo cáo</w:t>
            </w:r>
          </w:p>
        </w:tc>
        <w:tc>
          <w:tcPr>
            <w:tcW w:w="1676" w:type="dxa"/>
          </w:tcPr>
          <w:p w14:paraId="24676503" w14:textId="623EE103" w:rsidR="000A7614" w:rsidRDefault="000A7614" w:rsidP="00793D3F">
            <w:pPr>
              <w:pStyle w:val="TableParagraph"/>
              <w:numPr>
                <w:ilvl w:val="0"/>
                <w:numId w:val="38"/>
              </w:numPr>
              <w:spacing w:line="225" w:lineRule="exact"/>
              <w:ind w:left="257" w:right="53" w:hanging="142"/>
              <w:jc w:val="both"/>
              <w:rPr>
                <w:sz w:val="20"/>
              </w:rPr>
            </w:pPr>
            <w:r>
              <w:rPr>
                <w:sz w:val="20"/>
              </w:rPr>
              <w:t>Điểm trình bày, demo sản phẩm, và khả năng trả lời câu hỏi.</w:t>
            </w:r>
          </w:p>
        </w:tc>
      </w:tr>
    </w:tbl>
    <w:p w14:paraId="3A104486" w14:textId="77777777" w:rsidR="000A7614" w:rsidRPr="000A7614" w:rsidRDefault="000A7614" w:rsidP="000A7614">
      <w:pPr>
        <w:spacing w:line="229" w:lineRule="exact"/>
        <w:ind w:firstLine="0"/>
        <w:rPr>
          <w:sz w:val="20"/>
          <w:lang w:val="vi"/>
        </w:rPr>
        <w:sectPr w:rsidR="000A7614" w:rsidRPr="000A7614">
          <w:pgSz w:w="11910" w:h="16850"/>
          <w:pgMar w:top="640" w:right="680" w:bottom="840" w:left="1020" w:header="0" w:footer="618" w:gutter="0"/>
          <w:cols w:space="720"/>
        </w:sectPr>
      </w:pPr>
    </w:p>
    <w:p w14:paraId="36F3157C" w14:textId="4AE295EF" w:rsidR="00744C77" w:rsidRPr="004830F7" w:rsidRDefault="00584ADD" w:rsidP="00912168">
      <w:pPr>
        <w:pStyle w:val="Heading1"/>
        <w:rPr>
          <w:b w:val="0"/>
          <w:i/>
          <w:lang w:val="vi-VN"/>
        </w:rPr>
      </w:pPr>
      <w:r w:rsidRPr="000A7614">
        <w:rPr>
          <w:lang w:val="vi-VN"/>
        </w:rPr>
        <w:lastRenderedPageBreak/>
        <w:t xml:space="preserve">7. </w:t>
      </w:r>
      <w:r w:rsidR="00744C77" w:rsidRPr="004830F7">
        <w:rPr>
          <w:lang w:val="vi-VN"/>
        </w:rPr>
        <w:t>Phương pháp giảng dạy</w:t>
      </w:r>
      <w:r w:rsidR="006A5431" w:rsidRPr="004830F7">
        <w:rPr>
          <w:lang w:val="vi-VN"/>
        </w:rPr>
        <w:t xml:space="preserve"> </w:t>
      </w:r>
      <w:r w:rsidR="006A5431" w:rsidRPr="004830F7">
        <w:rPr>
          <w:b w:val="0"/>
          <w:i/>
          <w:lang w:val="vi-VN"/>
        </w:rPr>
        <w:t>(Trình bày các phương pháp giảng dạy được áp dụng giảng dạy học phần)</w:t>
      </w:r>
    </w:p>
    <w:p w14:paraId="38876964" w14:textId="629D9686" w:rsidR="002974A4" w:rsidRDefault="002974A4" w:rsidP="002166B7">
      <w:pPr>
        <w:pStyle w:val="ListParagraph"/>
        <w:ind w:left="1282"/>
        <w:rPr>
          <w:lang w:val="vi-VN"/>
        </w:rPr>
      </w:pPr>
      <w:r w:rsidRPr="00EF4BC8">
        <w:rPr>
          <w:lang w:val="vi-VN"/>
        </w:rPr>
        <w:t>Trình bày thảo luận theo chủ đề được giao</w:t>
      </w:r>
    </w:p>
    <w:p w14:paraId="625347BD" w14:textId="67722830" w:rsidR="000A7614" w:rsidRPr="00793D3F" w:rsidRDefault="000A7614" w:rsidP="00B84CD4">
      <w:pPr>
        <w:pStyle w:val="ListParagraph"/>
        <w:rPr>
          <w:lang w:val="vi-VN"/>
        </w:rPr>
      </w:pPr>
      <w:r w:rsidRPr="00793D3F">
        <w:rPr>
          <w:lang w:val="vi-VN"/>
        </w:rPr>
        <w:t>Đánh giá khả năng phân tích, phát biểu bài</w:t>
      </w:r>
      <w:r w:rsidR="00793D3F" w:rsidRPr="00793D3F">
        <w:rPr>
          <w:lang w:val="vi-VN"/>
        </w:rPr>
        <w:t xml:space="preserve"> </w:t>
      </w:r>
      <w:r w:rsidRPr="00793D3F">
        <w:rPr>
          <w:lang w:val="vi-VN"/>
        </w:rPr>
        <w:t>toán thiết kế.</w:t>
      </w:r>
    </w:p>
    <w:p w14:paraId="2FF3F75A" w14:textId="77777777" w:rsidR="000A7614" w:rsidRPr="000A7614" w:rsidRDefault="000A7614" w:rsidP="000A7614">
      <w:pPr>
        <w:pStyle w:val="ListParagraph"/>
        <w:rPr>
          <w:lang w:val="vi-VN"/>
        </w:rPr>
      </w:pPr>
      <w:r w:rsidRPr="000A7614">
        <w:rPr>
          <w:lang w:val="vi-VN"/>
        </w:rPr>
        <w:t>Đánh giá kế hoạch làm việc</w:t>
      </w:r>
    </w:p>
    <w:p w14:paraId="660E8C97" w14:textId="13573FA7" w:rsidR="000A7614" w:rsidRPr="00793D3F" w:rsidRDefault="000A7614" w:rsidP="00141C6F">
      <w:pPr>
        <w:pStyle w:val="ListParagraph"/>
        <w:rPr>
          <w:lang w:val="vi-VN"/>
        </w:rPr>
      </w:pPr>
      <w:r w:rsidRPr="00793D3F">
        <w:rPr>
          <w:lang w:val="vi-VN"/>
        </w:rPr>
        <w:t>Đánh giá khả năng phân tích các phương án</w:t>
      </w:r>
      <w:r w:rsidR="00793D3F" w:rsidRPr="00793D3F">
        <w:rPr>
          <w:lang w:val="vi-VN"/>
        </w:rPr>
        <w:t xml:space="preserve"> </w:t>
      </w:r>
      <w:r w:rsidRPr="00793D3F">
        <w:rPr>
          <w:lang w:val="vi-VN"/>
        </w:rPr>
        <w:t>của sinh viên</w:t>
      </w:r>
    </w:p>
    <w:p w14:paraId="52A46D6B" w14:textId="059EDC91" w:rsidR="000A7614" w:rsidRPr="00793D3F" w:rsidRDefault="000A7614" w:rsidP="00D31988">
      <w:pPr>
        <w:pStyle w:val="ListParagraph"/>
        <w:rPr>
          <w:lang w:val="vi-VN"/>
        </w:rPr>
      </w:pPr>
      <w:r w:rsidRPr="00793D3F">
        <w:rPr>
          <w:lang w:val="vi-VN"/>
        </w:rPr>
        <w:t>Đánh giá khả</w:t>
      </w:r>
      <w:r w:rsidR="00793D3F" w:rsidRPr="00793D3F">
        <w:rPr>
          <w:lang w:val="vi-VN"/>
        </w:rPr>
        <w:t xml:space="preserve"> </w:t>
      </w:r>
      <w:r w:rsidRPr="00793D3F">
        <w:rPr>
          <w:lang w:val="vi-VN"/>
        </w:rPr>
        <w:t>năng thiết kế của sinh viên</w:t>
      </w:r>
    </w:p>
    <w:p w14:paraId="13441433" w14:textId="4394CF4C" w:rsidR="00736490" w:rsidRPr="00EF4BC8" w:rsidRDefault="00736490" w:rsidP="002166B7">
      <w:pPr>
        <w:pStyle w:val="ListParagraph"/>
        <w:ind w:left="1282"/>
        <w:rPr>
          <w:lang w:val="vi-VN"/>
        </w:rPr>
      </w:pPr>
      <w:r>
        <w:t>Sả</w:t>
      </w:r>
      <w:r w:rsidRPr="00736490">
        <w:rPr>
          <w:lang w:val="vi-VN"/>
        </w:rPr>
        <w:t>n phẩm thật theo nhóm</w:t>
      </w:r>
    </w:p>
    <w:p w14:paraId="36F3157E" w14:textId="17FA6E5D" w:rsidR="00744C77" w:rsidRPr="00EF4BC8" w:rsidRDefault="00B67E8F" w:rsidP="002E2064">
      <w:pPr>
        <w:pStyle w:val="Heading1"/>
        <w:rPr>
          <w:lang w:val="vi-VN"/>
        </w:rPr>
      </w:pPr>
      <w:r w:rsidRPr="00EF4BC8">
        <w:rPr>
          <w:lang w:val="vi-VN"/>
        </w:rPr>
        <w:t xml:space="preserve">8. </w:t>
      </w:r>
      <w:r w:rsidR="00744C77" w:rsidRPr="00EF4BC8">
        <w:rPr>
          <w:lang w:val="vi-VN"/>
        </w:rPr>
        <w:t>Nhiệm vụ của sinh viên</w:t>
      </w:r>
      <w:r w:rsidR="009540AF" w:rsidRPr="00EF4BC8">
        <w:rPr>
          <w:lang w:val="vi-VN"/>
        </w:rPr>
        <w:t xml:space="preserve"> </w:t>
      </w:r>
      <w:r w:rsidR="006A5431" w:rsidRPr="00EF4BC8">
        <w:rPr>
          <w:lang w:val="vi-VN"/>
        </w:rPr>
        <w:t>(Trình bày các nhiệm vụ sinh viên phải thực hiện</w:t>
      </w:r>
      <w:r w:rsidR="00BA09EA" w:rsidRPr="00EF4BC8">
        <w:rPr>
          <w:lang w:val="vi-VN"/>
        </w:rPr>
        <w:t>)</w:t>
      </w:r>
    </w:p>
    <w:p w14:paraId="36F3157F" w14:textId="77777777" w:rsidR="00744C77" w:rsidRPr="00EF4BC8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rPr>
          <w:bCs/>
          <w:color w:val="000000"/>
          <w:szCs w:val="24"/>
          <w:lang w:val="vi-VN"/>
        </w:rPr>
      </w:pPr>
      <w:r w:rsidRPr="00EF4BC8">
        <w:rPr>
          <w:bCs/>
          <w:color w:val="000000"/>
          <w:szCs w:val="24"/>
          <w:lang w:val="vi-VN"/>
        </w:rPr>
        <w:t>Sinh viên phải thực hiện các nhiệm vụ sau:</w:t>
      </w:r>
    </w:p>
    <w:p w14:paraId="36F31580" w14:textId="79319065" w:rsidR="00744C77" w:rsidRPr="00EF4BC8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Có mặt</w:t>
      </w:r>
      <w:r w:rsidR="00744C77" w:rsidRPr="00EF4BC8">
        <w:rPr>
          <w:lang w:val="vi-VN"/>
        </w:rPr>
        <w:t xml:space="preserve"> tối thiểu 80% số </w:t>
      </w:r>
      <w:r w:rsidR="00012D4F" w:rsidRPr="00012D4F">
        <w:rPr>
          <w:lang w:val="vi-VN"/>
        </w:rPr>
        <w:t>buổi</w:t>
      </w:r>
      <w:r w:rsidR="00744C77" w:rsidRPr="00EF4BC8">
        <w:rPr>
          <w:lang w:val="vi-VN"/>
        </w:rPr>
        <w:t xml:space="preserve"> </w:t>
      </w:r>
      <w:r w:rsidR="00012D4F" w:rsidRPr="00012D4F">
        <w:rPr>
          <w:lang w:val="vi-VN"/>
        </w:rPr>
        <w:t>trao đổi đồ án</w:t>
      </w:r>
      <w:r w:rsidR="00744C77" w:rsidRPr="00EF4BC8">
        <w:rPr>
          <w:lang w:val="vi-VN"/>
        </w:rPr>
        <w:t>.</w:t>
      </w:r>
    </w:p>
    <w:p w14:paraId="36F31581" w14:textId="722AD02A" w:rsidR="00744C77" w:rsidRPr="00EF4BC8" w:rsidRDefault="00012D4F" w:rsidP="00E60B33">
      <w:pPr>
        <w:pStyle w:val="ListParagraph"/>
        <w:rPr>
          <w:lang w:val="vi-VN"/>
        </w:rPr>
      </w:pPr>
      <w:r w:rsidRPr="00012D4F">
        <w:rPr>
          <w:lang w:val="vi-VN"/>
        </w:rPr>
        <w:t>C</w:t>
      </w:r>
      <w:r w:rsidR="00744C77" w:rsidRPr="00EF4BC8">
        <w:rPr>
          <w:lang w:val="vi-VN"/>
        </w:rPr>
        <w:t xml:space="preserve">ó báo cáo </w:t>
      </w:r>
      <w:r w:rsidRPr="00012D4F">
        <w:rPr>
          <w:lang w:val="vi-VN"/>
        </w:rPr>
        <w:t>tiến độ đồ án</w:t>
      </w:r>
    </w:p>
    <w:p w14:paraId="36F31582" w14:textId="3B885F5A" w:rsidR="00744C77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Hoàn thành</w:t>
      </w:r>
      <w:r w:rsidR="00744C77" w:rsidRPr="00EF4BC8">
        <w:rPr>
          <w:lang w:val="vi-VN"/>
        </w:rPr>
        <w:t xml:space="preserve"> đầy đủ các bài tập nhóm</w:t>
      </w:r>
      <w:r w:rsidR="00012D4F" w:rsidRPr="00012D4F">
        <w:rPr>
          <w:lang w:val="vi-VN"/>
        </w:rPr>
        <w:t xml:space="preserve"> </w:t>
      </w:r>
      <w:r w:rsidR="00744C77" w:rsidRPr="00EF4BC8">
        <w:rPr>
          <w:lang w:val="vi-VN"/>
        </w:rPr>
        <w:t>và được đánh giá kết quả thực hiện.</w:t>
      </w:r>
    </w:p>
    <w:p w14:paraId="27B804F2" w14:textId="77777777" w:rsidR="00012D4F" w:rsidRPr="00C75980" w:rsidRDefault="00012D4F" w:rsidP="00012D4F">
      <w:pPr>
        <w:pStyle w:val="ListParagraph"/>
        <w:ind w:left="1282"/>
        <w:rPr>
          <w:lang w:val="vi-VN"/>
        </w:rPr>
      </w:pPr>
      <w:r w:rsidRPr="00C75980">
        <w:rPr>
          <w:lang w:val="vi-VN"/>
        </w:rPr>
        <w:t>Mỗi sinh viên nộp một đồ án theo quy định sau:</w:t>
      </w:r>
    </w:p>
    <w:p w14:paraId="59A28577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Trang bìa</w:t>
      </w:r>
    </w:p>
    <w:p w14:paraId="4AE6FFFF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Phụ bìa</w:t>
      </w:r>
    </w:p>
    <w:p w14:paraId="1AF7A458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Mục lục</w:t>
      </w:r>
    </w:p>
    <w:p w14:paraId="29687B1E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Danh mục các ký hiệu, chữ viết tắt (nếu có)</w:t>
      </w:r>
    </w:p>
    <w:p w14:paraId="2847FBC0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Danh mục bảng biểu và hình vẽ (nếu có)</w:t>
      </w:r>
    </w:p>
    <w:p w14:paraId="6C91C406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Mở đầu</w:t>
      </w:r>
    </w:p>
    <w:p w14:paraId="2F19FAC3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Nội dung của đồ án, gồm các chương, mục, tiểu mục, … (theo mẫu gửi kèm)</w:t>
      </w:r>
    </w:p>
    <w:p w14:paraId="12B5E9ED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Kết luận và hướng phát triển của đồ án</w:t>
      </w:r>
    </w:p>
    <w:p w14:paraId="67DBEFD4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Tài liệu tham khảo</w:t>
      </w:r>
    </w:p>
    <w:p w14:paraId="7B8C83D6" w14:textId="77777777" w:rsidR="00012D4F" w:rsidRPr="00EA19E4" w:rsidRDefault="00012D4F" w:rsidP="00012D4F">
      <w:pPr>
        <w:pStyle w:val="ListParagraph"/>
        <w:numPr>
          <w:ilvl w:val="0"/>
          <w:numId w:val="39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Phụ lục</w:t>
      </w:r>
    </w:p>
    <w:p w14:paraId="58AA9131" w14:textId="2529C04C" w:rsidR="00012D4F" w:rsidRDefault="00012D4F" w:rsidP="00012D4F">
      <w:pPr>
        <w:pStyle w:val="ListParagraph"/>
        <w:numPr>
          <w:ilvl w:val="0"/>
          <w:numId w:val="39"/>
        </w:numPr>
        <w:rPr>
          <w:lang w:val="vi-VN"/>
        </w:rPr>
      </w:pPr>
      <w:r w:rsidRPr="00EC0CCD">
        <w:rPr>
          <w:lang w:val="vi-VN"/>
        </w:rPr>
        <w:t>Nộp đồ án đúng hạn cho GVHD để được ký duyệt;</w:t>
      </w:r>
    </w:p>
    <w:p w14:paraId="15769BC0" w14:textId="34FED4C2" w:rsidR="00012D4F" w:rsidRPr="003F60D9" w:rsidRDefault="00012D4F" w:rsidP="00012D4F">
      <w:pPr>
        <w:pStyle w:val="BodyText2"/>
        <w:tabs>
          <w:tab w:val="num" w:pos="960"/>
        </w:tabs>
        <w:spacing w:after="0" w:line="240" w:lineRule="auto"/>
        <w:ind w:firstLine="260"/>
        <w:rPr>
          <w:bCs/>
          <w:color w:val="000000"/>
          <w:szCs w:val="24"/>
          <w:lang w:val="vi-VN"/>
        </w:rPr>
      </w:pPr>
      <w:r w:rsidRPr="003F60D9">
        <w:rPr>
          <w:bCs/>
          <w:color w:val="000000"/>
          <w:szCs w:val="24"/>
          <w:lang w:val="vi-VN"/>
        </w:rPr>
        <w:t>Sinh viên vi phạm một trong những điều sau đây sẽ không được phép BV</w:t>
      </w:r>
      <w:r w:rsidRPr="00012D4F">
        <w:rPr>
          <w:bCs/>
          <w:color w:val="000000"/>
          <w:szCs w:val="24"/>
          <w:lang w:val="vi-VN"/>
        </w:rPr>
        <w:t>ĐA môn học</w:t>
      </w:r>
      <w:r w:rsidRPr="003F60D9">
        <w:rPr>
          <w:bCs/>
          <w:color w:val="000000"/>
          <w:szCs w:val="24"/>
          <w:lang w:val="vi-VN"/>
        </w:rPr>
        <w:t>:</w:t>
      </w:r>
    </w:p>
    <w:p w14:paraId="0241D125" w14:textId="3702BBC7" w:rsidR="00012D4F" w:rsidRPr="003F60D9" w:rsidRDefault="00012D4F" w:rsidP="00012D4F">
      <w:pPr>
        <w:pStyle w:val="ListParagraph"/>
        <w:ind w:left="1282"/>
        <w:rPr>
          <w:lang w:val="vi-VN"/>
        </w:rPr>
      </w:pPr>
      <w:r w:rsidRPr="003F60D9">
        <w:rPr>
          <w:lang w:val="vi-VN"/>
        </w:rPr>
        <w:t xml:space="preserve">Không chấp hành Nội quy – Quy định của </w:t>
      </w:r>
      <w:r w:rsidRPr="00012D4F">
        <w:rPr>
          <w:lang w:val="vi-VN"/>
        </w:rPr>
        <w:t>làm việc nhóm</w:t>
      </w:r>
    </w:p>
    <w:p w14:paraId="0E2AD3DE" w14:textId="1D57ED77" w:rsidR="00012D4F" w:rsidRPr="00DB43FF" w:rsidRDefault="00012D4F" w:rsidP="00012D4F">
      <w:pPr>
        <w:pStyle w:val="ListParagraph"/>
        <w:ind w:left="1282"/>
        <w:rPr>
          <w:lang w:val="vi-VN"/>
        </w:rPr>
      </w:pPr>
      <w:r w:rsidRPr="00DB43FF">
        <w:rPr>
          <w:lang w:val="vi-VN"/>
        </w:rPr>
        <w:t xml:space="preserve">Nộp ĐATN chậm so với thời gian quy định của </w:t>
      </w:r>
      <w:r w:rsidRPr="00012D4F">
        <w:rPr>
          <w:lang w:val="vi-VN"/>
        </w:rPr>
        <w:t>GV</w:t>
      </w:r>
      <w:r w:rsidRPr="00DB43FF">
        <w:rPr>
          <w:lang w:val="vi-VN"/>
        </w:rPr>
        <w:t>.</w:t>
      </w:r>
    </w:p>
    <w:p w14:paraId="36F31586" w14:textId="3F90285C" w:rsidR="00744C77" w:rsidRPr="00EF4BC8" w:rsidRDefault="00B67E8F" w:rsidP="002E2064">
      <w:pPr>
        <w:pStyle w:val="Heading1"/>
        <w:rPr>
          <w:lang w:val="vi-VN"/>
        </w:rPr>
      </w:pPr>
      <w:r w:rsidRPr="00EF4BC8">
        <w:rPr>
          <w:lang w:val="vi-VN"/>
        </w:rPr>
        <w:t>9</w:t>
      </w:r>
      <w:r w:rsidR="00584ADD" w:rsidRPr="00EF4BC8">
        <w:rPr>
          <w:lang w:val="vi-VN"/>
        </w:rPr>
        <w:t xml:space="preserve">. </w:t>
      </w:r>
      <w:r w:rsidR="00744C77" w:rsidRPr="00EF4BC8">
        <w:rPr>
          <w:lang w:val="vi-VN"/>
        </w:rPr>
        <w:t>Đánh gi</w:t>
      </w:r>
      <w:r w:rsidR="009540AF" w:rsidRPr="00EF4BC8">
        <w:rPr>
          <w:lang w:val="vi-VN"/>
        </w:rPr>
        <w:t>á kết quả học tập của sinh viên</w:t>
      </w:r>
    </w:p>
    <w:p w14:paraId="36F31587" w14:textId="199305F6" w:rsidR="00744C77" w:rsidRPr="00EF4BC8" w:rsidRDefault="00B67E8F" w:rsidP="002E2064">
      <w:pPr>
        <w:pStyle w:val="Heading2"/>
        <w:rPr>
          <w:lang w:val="vi-VN"/>
        </w:rPr>
      </w:pPr>
      <w:r w:rsidRPr="00EF4BC8">
        <w:rPr>
          <w:lang w:val="vi-VN"/>
        </w:rPr>
        <w:t>9</w:t>
      </w:r>
      <w:r w:rsidR="002E2064" w:rsidRPr="00EF4BC8">
        <w:rPr>
          <w:lang w:val="vi-VN"/>
        </w:rPr>
        <w:t>.1</w:t>
      </w:r>
      <w:r w:rsidR="00584ADD" w:rsidRPr="00EF4BC8">
        <w:rPr>
          <w:lang w:val="vi-VN"/>
        </w:rPr>
        <w:t>.</w:t>
      </w:r>
      <w:r w:rsidR="002E2064" w:rsidRPr="00EF4BC8">
        <w:rPr>
          <w:lang w:val="vi-VN"/>
        </w:rPr>
        <w:t xml:space="preserve"> </w:t>
      </w:r>
      <w:r w:rsidR="00744C77" w:rsidRPr="00EF4BC8">
        <w:rPr>
          <w:lang w:val="vi-VN"/>
        </w:rPr>
        <w:t>Cách đánh giá</w:t>
      </w:r>
    </w:p>
    <w:p w14:paraId="36F31588" w14:textId="6D52A038" w:rsidR="00744C77" w:rsidRDefault="00744C77" w:rsidP="00012D4F">
      <w:pPr>
        <w:pStyle w:val="BodyText2"/>
        <w:tabs>
          <w:tab w:val="num" w:pos="960"/>
          <w:tab w:val="left" w:pos="5578"/>
        </w:tabs>
        <w:spacing w:line="240" w:lineRule="auto"/>
        <w:ind w:firstLine="259"/>
        <w:rPr>
          <w:bCs/>
          <w:color w:val="000000"/>
          <w:szCs w:val="24"/>
          <w:lang w:val="vi-VN"/>
        </w:rPr>
      </w:pPr>
      <w:r w:rsidRPr="00EF4BC8">
        <w:rPr>
          <w:bCs/>
          <w:color w:val="000000"/>
          <w:szCs w:val="24"/>
          <w:lang w:val="vi-VN"/>
        </w:rPr>
        <w:t>Sinh viên được đánh giá tích lũy học phần như sau:</w:t>
      </w:r>
      <w:r w:rsidR="00012D4F">
        <w:rPr>
          <w:bCs/>
          <w:color w:val="000000"/>
          <w:szCs w:val="24"/>
          <w:lang w:val="vi-VN"/>
        </w:rPr>
        <w:tab/>
      </w:r>
    </w:p>
    <w:p w14:paraId="550C5D30" w14:textId="1C8189CD" w:rsidR="00012D4F" w:rsidRPr="00C75980" w:rsidRDefault="00012D4F" w:rsidP="00012D4F">
      <w:pPr>
        <w:pStyle w:val="ListParagraph"/>
        <w:ind w:left="1282"/>
        <w:rPr>
          <w:lang w:val="vi-VN"/>
        </w:rPr>
      </w:pPr>
      <w:r w:rsidRPr="00C75980">
        <w:rPr>
          <w:lang w:val="vi-VN"/>
        </w:rPr>
        <w:t>Điểm đồ án</w:t>
      </w:r>
      <w:r w:rsidRPr="00012D4F">
        <w:rPr>
          <w:lang w:val="vi-VN"/>
        </w:rPr>
        <w:t xml:space="preserve"> học phần</w:t>
      </w:r>
      <w:r w:rsidRPr="00C75980">
        <w:rPr>
          <w:lang w:val="vi-VN"/>
        </w:rPr>
        <w:t xml:space="preserve"> bao gồm điểm đánh giá của </w:t>
      </w:r>
      <w:r w:rsidRPr="00012D4F">
        <w:rPr>
          <w:lang w:val="vi-VN"/>
        </w:rPr>
        <w:t>trưởng nhóm (30%)</w:t>
      </w:r>
      <w:r w:rsidRPr="00C75980">
        <w:rPr>
          <w:lang w:val="vi-VN"/>
        </w:rPr>
        <w:t xml:space="preserve"> và điểm đánh giá của hội đồng chấm ĐA</w:t>
      </w:r>
      <w:r w:rsidRPr="00012D4F">
        <w:rPr>
          <w:lang w:val="vi-VN"/>
        </w:rPr>
        <w:t>MH</w:t>
      </w:r>
      <w:r w:rsidRPr="00C75980">
        <w:rPr>
          <w:lang w:val="vi-VN"/>
        </w:rPr>
        <w:t xml:space="preserve"> </w:t>
      </w:r>
    </w:p>
    <w:p w14:paraId="36F315A8" w14:textId="691BE3D5" w:rsidR="00744C77" w:rsidRPr="004830F7" w:rsidRDefault="00B67E8F" w:rsidP="002E2064">
      <w:pPr>
        <w:pStyle w:val="Heading2"/>
      </w:pPr>
      <w:r w:rsidRPr="004830F7">
        <w:t>9</w:t>
      </w:r>
      <w:r w:rsidR="002E2064" w:rsidRPr="004830F7">
        <w:t xml:space="preserve">.2 </w:t>
      </w:r>
      <w:r w:rsidR="00744C77" w:rsidRPr="004830F7">
        <w:t>Cách tính điểm</w:t>
      </w:r>
    </w:p>
    <w:p w14:paraId="36F315A9" w14:textId="77777777" w:rsidR="00744C77" w:rsidRPr="004830F7" w:rsidRDefault="00744C77" w:rsidP="00912168">
      <w:pPr>
        <w:pStyle w:val="ListParagraph"/>
      </w:pPr>
      <w:r w:rsidRPr="004830F7">
        <w:t xml:space="preserve">Điểm đánh giá thành phần và điểm thi kết thúc học phần được chấm theo thang điểm 10 (từ 0 đến 10), làm tròn đến một chữ số thập phân. </w:t>
      </w:r>
    </w:p>
    <w:p w14:paraId="36F315AA" w14:textId="6E14A7D4" w:rsidR="00F066AF" w:rsidRDefault="00744C77" w:rsidP="00912168">
      <w:pPr>
        <w:pStyle w:val="ListParagraph"/>
      </w:pPr>
      <w:r w:rsidRPr="004830F7">
        <w:t xml:space="preserve">Điểm học phần là tổng điểm của tất cả các điểm đánh giá thành phần của học phần nhân với trọng số tương ứng. Điểm học phần </w:t>
      </w:r>
      <w:r w:rsidR="00B63516" w:rsidRPr="004830F7">
        <w:rPr>
          <w:lang w:val="vi-VN"/>
        </w:rPr>
        <w:t xml:space="preserve">tính </w:t>
      </w:r>
      <w:r w:rsidRPr="004830F7"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4830F7">
        <w:rPr>
          <w:lang w:val="vi-VN"/>
        </w:rPr>
        <w:t>Nhà t</w:t>
      </w:r>
      <w:r w:rsidRPr="004830F7">
        <w:t xml:space="preserve">rường. </w:t>
      </w:r>
    </w:p>
    <w:p w14:paraId="29775FF6" w14:textId="77777777" w:rsidR="00F066AF" w:rsidRDefault="00F066AF">
      <w:pPr>
        <w:spacing w:before="0" w:after="0" w:line="240" w:lineRule="auto"/>
        <w:ind w:firstLine="0"/>
        <w:jc w:val="left"/>
        <w:rPr>
          <w:szCs w:val="24"/>
        </w:rPr>
      </w:pPr>
      <w:r>
        <w:br w:type="page"/>
      </w:r>
    </w:p>
    <w:p w14:paraId="36F315AB" w14:textId="6FCC7D46" w:rsidR="00744C77" w:rsidRPr="004830F7" w:rsidRDefault="00B67E8F" w:rsidP="002E2064">
      <w:pPr>
        <w:pStyle w:val="Heading1"/>
      </w:pPr>
      <w:r w:rsidRPr="004830F7">
        <w:lastRenderedPageBreak/>
        <w:t>10</w:t>
      </w:r>
      <w:r w:rsidR="00584ADD" w:rsidRPr="004830F7">
        <w:t xml:space="preserve">. </w:t>
      </w:r>
      <w:r w:rsidR="00744C77" w:rsidRPr="004830F7">
        <w:t>Tài liệu học tập</w:t>
      </w:r>
    </w:p>
    <w:tbl>
      <w:tblPr>
        <w:tblW w:w="5294" w:type="pct"/>
        <w:tblLook w:val="01E0" w:firstRow="1" w:lastRow="1" w:firstColumn="1" w:lastColumn="1" w:noHBand="0" w:noVBand="0"/>
      </w:tblPr>
      <w:tblGrid>
        <w:gridCol w:w="4219"/>
        <w:gridCol w:w="4852"/>
        <w:gridCol w:w="534"/>
      </w:tblGrid>
      <w:tr w:rsidR="000E4554" w:rsidRPr="00D51D0F" w14:paraId="36F315B6" w14:textId="77777777" w:rsidTr="00697D89">
        <w:trPr>
          <w:gridAfter w:val="1"/>
          <w:wAfter w:w="278" w:type="pct"/>
        </w:trPr>
        <w:tc>
          <w:tcPr>
            <w:tcW w:w="4722" w:type="pct"/>
            <w:gridSpan w:val="2"/>
            <w:shd w:val="clear" w:color="auto" w:fill="auto"/>
          </w:tcPr>
          <w:p w14:paraId="58F5ADF6" w14:textId="07A49876" w:rsidR="00C33F98" w:rsidRDefault="003D2671" w:rsidP="00C33F98">
            <w:pPr>
              <w:tabs>
                <w:tab w:val="left" w:pos="1021"/>
              </w:tabs>
              <w:spacing w:line="360" w:lineRule="auto"/>
            </w:pPr>
            <w:r w:rsidRPr="004830F7">
              <w:rPr>
                <w:szCs w:val="24"/>
              </w:rPr>
              <w:br w:type="page"/>
            </w:r>
            <w:r w:rsidR="00C33F98">
              <w:t xml:space="preserve">[1] </w:t>
            </w:r>
            <w:r w:rsidR="00C33F98" w:rsidRPr="00D078DB">
              <w:t xml:space="preserve">Nguyễn Đức Khoát- Bài giảng </w:t>
            </w:r>
            <w:r w:rsidR="007E4736" w:rsidRPr="007E4736">
              <w:rPr>
                <w:iCs/>
                <w:szCs w:val="24"/>
              </w:rPr>
              <w:t>kỹ thuật đo lường và điều khiển bằng máy tinh</w:t>
            </w:r>
          </w:p>
          <w:p w14:paraId="36C61E98" w14:textId="3DB3BC7C" w:rsidR="00C33F98" w:rsidRDefault="00C33F98" w:rsidP="00C33F98">
            <w:pPr>
              <w:spacing w:line="360" w:lineRule="auto"/>
            </w:pPr>
            <w:r>
              <w:t>[2]</w:t>
            </w:r>
            <w:r w:rsidRPr="001C600A">
              <w:t xml:space="preserve"> </w:t>
            </w:r>
            <w:r w:rsidR="007E4736">
              <w:rPr>
                <w:szCs w:val="24"/>
              </w:rPr>
              <w:t xml:space="preserve">Ngô Diên Tập, </w:t>
            </w:r>
            <w:r w:rsidR="007E4736" w:rsidRPr="00EC7AC5">
              <w:rPr>
                <w:i/>
                <w:szCs w:val="24"/>
              </w:rPr>
              <w:t>Đo lường và điều khiển bằng máy tính</w:t>
            </w:r>
            <w:r w:rsidR="007E4736">
              <w:rPr>
                <w:szCs w:val="24"/>
              </w:rPr>
              <w:t>. NXB Khoa học - Kỹ thuật, Hà nội 2005.</w:t>
            </w:r>
          </w:p>
          <w:p w14:paraId="36F315B5" w14:textId="2998B516" w:rsidR="008754D8" w:rsidRPr="00C33F98" w:rsidRDefault="00825E6E" w:rsidP="007E4736">
            <w:pPr>
              <w:tabs>
                <w:tab w:val="left" w:pos="1021"/>
              </w:tabs>
              <w:spacing w:line="360" w:lineRule="auto"/>
            </w:pPr>
            <w:r>
              <w:t>[3] Simatic TIA Portal STEP 7 manual (</w:t>
            </w:r>
            <w:r w:rsidRPr="00825E6E">
              <w:t>https://cache.industry.siemens.com</w:t>
            </w:r>
            <w:r>
              <w:t xml:space="preserve">) </w:t>
            </w:r>
          </w:p>
        </w:tc>
      </w:tr>
      <w:tr w:rsidR="00071A90" w:rsidRPr="005E5C3E" w14:paraId="3BE144C7" w14:textId="77777777" w:rsidTr="00697D89">
        <w:tc>
          <w:tcPr>
            <w:tcW w:w="2196" w:type="pct"/>
          </w:tcPr>
          <w:p w14:paraId="7998B7B0" w14:textId="3E301D99" w:rsidR="00071A90" w:rsidRPr="00EF4BC8" w:rsidRDefault="00315171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  <w:r w:rsidRPr="005E5C3E">
              <w:rPr>
                <w:lang w:val="nl-NL"/>
              </w:rPr>
              <w:br w:type="page"/>
            </w:r>
            <w:r w:rsidR="00071A90" w:rsidRPr="00EF4BC8">
              <w:rPr>
                <w:szCs w:val="24"/>
                <w:lang w:val="nl-NL"/>
              </w:rPr>
              <w:br w:type="page"/>
            </w:r>
            <w:r w:rsidR="00B534A8" w:rsidRPr="00EF4BC8">
              <w:rPr>
                <w:b/>
                <w:bCs/>
                <w:color w:val="000000"/>
                <w:szCs w:val="24"/>
                <w:lang w:val="nl-NL"/>
              </w:rPr>
              <w:t>TRƯỞNG KHOA</w:t>
            </w:r>
          </w:p>
          <w:p w14:paraId="72CBD5D1" w14:textId="77777777" w:rsidR="00071A90" w:rsidRPr="00EF4BC8" w:rsidRDefault="00071A90" w:rsidP="0040424C">
            <w:pPr>
              <w:jc w:val="center"/>
              <w:rPr>
                <w:bCs/>
                <w:i/>
                <w:color w:val="000000"/>
                <w:szCs w:val="24"/>
                <w:lang w:val="nl-NL"/>
              </w:rPr>
            </w:pPr>
            <w:r w:rsidRPr="00EF4BC8">
              <w:rPr>
                <w:bCs/>
                <w:i/>
                <w:color w:val="000000"/>
                <w:szCs w:val="24"/>
                <w:lang w:val="nl-NL"/>
              </w:rPr>
              <w:t>(Ký và ghi rõ họ tên)</w:t>
            </w:r>
          </w:p>
        </w:tc>
        <w:tc>
          <w:tcPr>
            <w:tcW w:w="2804" w:type="pct"/>
            <w:gridSpan w:val="2"/>
          </w:tcPr>
          <w:p w14:paraId="10D6AEEF" w14:textId="6F601CD2" w:rsidR="00071A90" w:rsidRPr="00EF4BC8" w:rsidRDefault="00B534A8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  <w:r w:rsidRPr="00EF4BC8">
              <w:rPr>
                <w:b/>
                <w:bCs/>
                <w:color w:val="000000"/>
                <w:szCs w:val="24"/>
                <w:lang w:val="nl-NL"/>
              </w:rPr>
              <w:t>TRƯỞNG BỘ MÔN</w:t>
            </w:r>
          </w:p>
          <w:p w14:paraId="1701D1FB" w14:textId="77777777" w:rsidR="00071A90" w:rsidRPr="00EF4BC8" w:rsidRDefault="00071A90" w:rsidP="0040424C">
            <w:pPr>
              <w:jc w:val="center"/>
              <w:rPr>
                <w:bCs/>
                <w:i/>
                <w:color w:val="000000"/>
                <w:szCs w:val="24"/>
                <w:lang w:val="nl-NL"/>
              </w:rPr>
            </w:pPr>
            <w:r w:rsidRPr="00EF4BC8">
              <w:rPr>
                <w:bCs/>
                <w:i/>
                <w:color w:val="000000"/>
                <w:szCs w:val="24"/>
                <w:lang w:val="nl-NL"/>
              </w:rPr>
              <w:t>(Ký và ghi rõ họ tên)</w:t>
            </w:r>
          </w:p>
        </w:tc>
      </w:tr>
      <w:tr w:rsidR="00071A90" w:rsidRPr="005E5C3E" w14:paraId="715C3B29" w14:textId="77777777" w:rsidTr="00697D89">
        <w:tc>
          <w:tcPr>
            <w:tcW w:w="2196" w:type="pct"/>
          </w:tcPr>
          <w:p w14:paraId="4C1861C8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2804" w:type="pct"/>
            <w:gridSpan w:val="2"/>
          </w:tcPr>
          <w:p w14:paraId="5E6C072D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  <w:tr w:rsidR="00071A90" w:rsidRPr="005E5C3E" w14:paraId="014D0403" w14:textId="77777777" w:rsidTr="00697D89">
        <w:tc>
          <w:tcPr>
            <w:tcW w:w="2196" w:type="pct"/>
          </w:tcPr>
          <w:p w14:paraId="350C6822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2804" w:type="pct"/>
            <w:gridSpan w:val="2"/>
          </w:tcPr>
          <w:p w14:paraId="3803B53F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</w:tbl>
    <w:p w14:paraId="029F9D91" w14:textId="77777777" w:rsidR="00071A90" w:rsidRPr="004830F7" w:rsidRDefault="00071A90" w:rsidP="00071A90">
      <w:pPr>
        <w:tabs>
          <w:tab w:val="left" w:pos="5400"/>
        </w:tabs>
        <w:rPr>
          <w:szCs w:val="24"/>
        </w:rPr>
      </w:pPr>
      <w:r w:rsidRPr="00EF4BC8">
        <w:rPr>
          <w:szCs w:val="24"/>
          <w:lang w:val="nl-NL"/>
        </w:rPr>
        <w:tab/>
      </w:r>
      <w:r w:rsidRPr="004830F7">
        <w:rPr>
          <w:szCs w:val="24"/>
        </w:rPr>
        <w:t>PGS.TS NGUYỄN ĐỨC KHOÁT</w:t>
      </w:r>
    </w:p>
    <w:sectPr w:rsidR="00071A90" w:rsidRPr="004830F7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10784" w14:textId="77777777" w:rsidR="00836EDE" w:rsidRDefault="00836EDE">
      <w:r>
        <w:separator/>
      </w:r>
    </w:p>
    <w:p w14:paraId="71FA06A7" w14:textId="77777777" w:rsidR="00836EDE" w:rsidRDefault="00836EDE"/>
  </w:endnote>
  <w:endnote w:type="continuationSeparator" w:id="0">
    <w:p w14:paraId="26C80CFD" w14:textId="77777777" w:rsidR="00836EDE" w:rsidRDefault="00836EDE">
      <w:r>
        <w:continuationSeparator/>
      </w:r>
    </w:p>
    <w:p w14:paraId="63A71C3A" w14:textId="77777777" w:rsidR="00836EDE" w:rsidRDefault="00836EDE"/>
  </w:endnote>
  <w:endnote w:type="continuationNotice" w:id="1">
    <w:p w14:paraId="27CFC9C4" w14:textId="77777777" w:rsidR="00836EDE" w:rsidRDefault="00836ED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3F" w14:textId="77777777" w:rsidR="0040424C" w:rsidRDefault="004042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F31640" w14:textId="77777777" w:rsidR="0040424C" w:rsidRDefault="0040424C" w:rsidP="00575954">
    <w:pPr>
      <w:pStyle w:val="Footer"/>
      <w:ind w:right="360"/>
    </w:pPr>
  </w:p>
  <w:p w14:paraId="36F31641" w14:textId="77777777" w:rsidR="0040424C" w:rsidRDefault="004042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42" w14:textId="3CF2CEBB" w:rsidR="0040424C" w:rsidRDefault="004042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36F31643" w14:textId="77777777" w:rsidR="0040424C" w:rsidRDefault="0040424C" w:rsidP="00575954">
    <w:pPr>
      <w:pStyle w:val="Footer"/>
      <w:ind w:right="360"/>
    </w:pPr>
  </w:p>
  <w:p w14:paraId="36F31644" w14:textId="77777777" w:rsidR="0040424C" w:rsidRDefault="004042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5F45C" w14:textId="77777777" w:rsidR="00836EDE" w:rsidRDefault="00836EDE">
      <w:r>
        <w:separator/>
      </w:r>
    </w:p>
    <w:p w14:paraId="762C179B" w14:textId="77777777" w:rsidR="00836EDE" w:rsidRDefault="00836EDE"/>
  </w:footnote>
  <w:footnote w:type="continuationSeparator" w:id="0">
    <w:p w14:paraId="5242E52B" w14:textId="77777777" w:rsidR="00836EDE" w:rsidRDefault="00836EDE">
      <w:r>
        <w:continuationSeparator/>
      </w:r>
    </w:p>
    <w:p w14:paraId="6B5E76B0" w14:textId="77777777" w:rsidR="00836EDE" w:rsidRDefault="00836EDE"/>
  </w:footnote>
  <w:footnote w:type="continuationNotice" w:id="1">
    <w:p w14:paraId="63C38A04" w14:textId="77777777" w:rsidR="00836EDE" w:rsidRDefault="00836EDE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3DE7"/>
    <w:multiLevelType w:val="hybridMultilevel"/>
    <w:tmpl w:val="0B34089E"/>
    <w:lvl w:ilvl="0" w:tplc="3788AD4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1612E2"/>
    <w:multiLevelType w:val="hybridMultilevel"/>
    <w:tmpl w:val="24EE06E4"/>
    <w:lvl w:ilvl="0" w:tplc="4A66911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5E38"/>
    <w:multiLevelType w:val="hybridMultilevel"/>
    <w:tmpl w:val="2C7631BA"/>
    <w:lvl w:ilvl="0" w:tplc="177EB9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797C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2A5455"/>
    <w:multiLevelType w:val="hybridMultilevel"/>
    <w:tmpl w:val="02D02038"/>
    <w:lvl w:ilvl="0" w:tplc="5254B8C6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vi" w:eastAsia="vi" w:bidi="vi"/>
      </w:rPr>
    </w:lvl>
    <w:lvl w:ilvl="1" w:tplc="1B96D078">
      <w:numFmt w:val="bullet"/>
      <w:lvlText w:val="•"/>
      <w:lvlJc w:val="left"/>
      <w:pPr>
        <w:ind w:left="393" w:hanging="116"/>
      </w:pPr>
      <w:rPr>
        <w:rFonts w:hint="default"/>
        <w:lang w:val="vi" w:eastAsia="vi" w:bidi="vi"/>
      </w:rPr>
    </w:lvl>
    <w:lvl w:ilvl="2" w:tplc="031C8040">
      <w:numFmt w:val="bullet"/>
      <w:lvlText w:val="•"/>
      <w:lvlJc w:val="left"/>
      <w:pPr>
        <w:ind w:left="686" w:hanging="116"/>
      </w:pPr>
      <w:rPr>
        <w:rFonts w:hint="default"/>
        <w:lang w:val="vi" w:eastAsia="vi" w:bidi="vi"/>
      </w:rPr>
    </w:lvl>
    <w:lvl w:ilvl="3" w:tplc="B3882024">
      <w:numFmt w:val="bullet"/>
      <w:lvlText w:val="•"/>
      <w:lvlJc w:val="left"/>
      <w:pPr>
        <w:ind w:left="979" w:hanging="116"/>
      </w:pPr>
      <w:rPr>
        <w:rFonts w:hint="default"/>
        <w:lang w:val="vi" w:eastAsia="vi" w:bidi="vi"/>
      </w:rPr>
    </w:lvl>
    <w:lvl w:ilvl="4" w:tplc="70C815BE">
      <w:numFmt w:val="bullet"/>
      <w:lvlText w:val="•"/>
      <w:lvlJc w:val="left"/>
      <w:pPr>
        <w:ind w:left="1272" w:hanging="116"/>
      </w:pPr>
      <w:rPr>
        <w:rFonts w:hint="default"/>
        <w:lang w:val="vi" w:eastAsia="vi" w:bidi="vi"/>
      </w:rPr>
    </w:lvl>
    <w:lvl w:ilvl="5" w:tplc="8598B642">
      <w:numFmt w:val="bullet"/>
      <w:lvlText w:val="•"/>
      <w:lvlJc w:val="left"/>
      <w:pPr>
        <w:ind w:left="1565" w:hanging="116"/>
      </w:pPr>
      <w:rPr>
        <w:rFonts w:hint="default"/>
        <w:lang w:val="vi" w:eastAsia="vi" w:bidi="vi"/>
      </w:rPr>
    </w:lvl>
    <w:lvl w:ilvl="6" w:tplc="B98CCA5A">
      <w:numFmt w:val="bullet"/>
      <w:lvlText w:val="•"/>
      <w:lvlJc w:val="left"/>
      <w:pPr>
        <w:ind w:left="1858" w:hanging="116"/>
      </w:pPr>
      <w:rPr>
        <w:rFonts w:hint="default"/>
        <w:lang w:val="vi" w:eastAsia="vi" w:bidi="vi"/>
      </w:rPr>
    </w:lvl>
    <w:lvl w:ilvl="7" w:tplc="64349158">
      <w:numFmt w:val="bullet"/>
      <w:lvlText w:val="•"/>
      <w:lvlJc w:val="left"/>
      <w:pPr>
        <w:ind w:left="2151" w:hanging="116"/>
      </w:pPr>
      <w:rPr>
        <w:rFonts w:hint="default"/>
        <w:lang w:val="vi" w:eastAsia="vi" w:bidi="vi"/>
      </w:rPr>
    </w:lvl>
    <w:lvl w:ilvl="8" w:tplc="5556252C">
      <w:numFmt w:val="bullet"/>
      <w:lvlText w:val="•"/>
      <w:lvlJc w:val="left"/>
      <w:pPr>
        <w:ind w:left="2444" w:hanging="116"/>
      </w:pPr>
      <w:rPr>
        <w:rFonts w:hint="default"/>
        <w:lang w:val="vi" w:eastAsia="vi" w:bidi="vi"/>
      </w:rPr>
    </w:lvl>
  </w:abstractNum>
  <w:abstractNum w:abstractNumId="5" w15:restartNumberingAfterBreak="0">
    <w:nsid w:val="0DCE4E75"/>
    <w:multiLevelType w:val="multilevel"/>
    <w:tmpl w:val="3ACC046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6" w15:restartNumberingAfterBreak="0">
    <w:nsid w:val="0EC12BC3"/>
    <w:multiLevelType w:val="hybridMultilevel"/>
    <w:tmpl w:val="268C2446"/>
    <w:lvl w:ilvl="0" w:tplc="3788A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0F18BF"/>
    <w:multiLevelType w:val="hybridMultilevel"/>
    <w:tmpl w:val="EA1E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34071"/>
    <w:multiLevelType w:val="hybridMultilevel"/>
    <w:tmpl w:val="FB24180C"/>
    <w:lvl w:ilvl="0" w:tplc="89DE8F74"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AE05AC9"/>
    <w:multiLevelType w:val="hybridMultilevel"/>
    <w:tmpl w:val="3B44F504"/>
    <w:lvl w:ilvl="0" w:tplc="5F06C9FA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7181978">
      <w:numFmt w:val="bullet"/>
      <w:lvlText w:val="•"/>
      <w:lvlJc w:val="left"/>
      <w:pPr>
        <w:ind w:left="290" w:hanging="140"/>
      </w:pPr>
      <w:rPr>
        <w:rFonts w:hint="default"/>
      </w:rPr>
    </w:lvl>
    <w:lvl w:ilvl="2" w:tplc="97182082">
      <w:numFmt w:val="bullet"/>
      <w:lvlText w:val="•"/>
      <w:lvlJc w:val="left"/>
      <w:pPr>
        <w:ind w:left="481" w:hanging="140"/>
      </w:pPr>
      <w:rPr>
        <w:rFonts w:hint="default"/>
      </w:rPr>
    </w:lvl>
    <w:lvl w:ilvl="3" w:tplc="A5B8FE7E">
      <w:numFmt w:val="bullet"/>
      <w:lvlText w:val="•"/>
      <w:lvlJc w:val="left"/>
      <w:pPr>
        <w:ind w:left="672" w:hanging="140"/>
      </w:pPr>
      <w:rPr>
        <w:rFonts w:hint="default"/>
      </w:rPr>
    </w:lvl>
    <w:lvl w:ilvl="4" w:tplc="AA285798">
      <w:numFmt w:val="bullet"/>
      <w:lvlText w:val="•"/>
      <w:lvlJc w:val="left"/>
      <w:pPr>
        <w:ind w:left="862" w:hanging="140"/>
      </w:pPr>
      <w:rPr>
        <w:rFonts w:hint="default"/>
      </w:rPr>
    </w:lvl>
    <w:lvl w:ilvl="5" w:tplc="CD20CEE2">
      <w:numFmt w:val="bullet"/>
      <w:lvlText w:val="•"/>
      <w:lvlJc w:val="left"/>
      <w:pPr>
        <w:ind w:left="1053" w:hanging="140"/>
      </w:pPr>
      <w:rPr>
        <w:rFonts w:hint="default"/>
      </w:rPr>
    </w:lvl>
    <w:lvl w:ilvl="6" w:tplc="512EB7BC">
      <w:numFmt w:val="bullet"/>
      <w:lvlText w:val="•"/>
      <w:lvlJc w:val="left"/>
      <w:pPr>
        <w:ind w:left="1244" w:hanging="140"/>
      </w:pPr>
      <w:rPr>
        <w:rFonts w:hint="default"/>
      </w:rPr>
    </w:lvl>
    <w:lvl w:ilvl="7" w:tplc="557E518E">
      <w:numFmt w:val="bullet"/>
      <w:lvlText w:val="•"/>
      <w:lvlJc w:val="left"/>
      <w:pPr>
        <w:ind w:left="1434" w:hanging="140"/>
      </w:pPr>
      <w:rPr>
        <w:rFonts w:hint="default"/>
      </w:rPr>
    </w:lvl>
    <w:lvl w:ilvl="8" w:tplc="23AE3E4A">
      <w:numFmt w:val="bullet"/>
      <w:lvlText w:val="•"/>
      <w:lvlJc w:val="left"/>
      <w:pPr>
        <w:ind w:left="1625" w:hanging="140"/>
      </w:pPr>
      <w:rPr>
        <w:rFonts w:hint="default"/>
      </w:rPr>
    </w:lvl>
  </w:abstractNum>
  <w:abstractNum w:abstractNumId="15" w15:restartNumberingAfterBreak="0">
    <w:nsid w:val="3D5C20B8"/>
    <w:multiLevelType w:val="hybridMultilevel"/>
    <w:tmpl w:val="E3583ED2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2A0003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6" w15:restartNumberingAfterBreak="0">
    <w:nsid w:val="43D0548D"/>
    <w:multiLevelType w:val="multilevel"/>
    <w:tmpl w:val="8E94289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8"/>
        </w:tabs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55"/>
        </w:tabs>
        <w:ind w:left="2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69"/>
        </w:tabs>
        <w:ind w:left="3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56"/>
        </w:tabs>
        <w:ind w:left="3956" w:hanging="1800"/>
      </w:pPr>
      <w:rPr>
        <w:rFonts w:hint="default"/>
      </w:rPr>
    </w:lvl>
  </w:abstractNum>
  <w:abstractNum w:abstractNumId="17" w15:restartNumberingAfterBreak="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15239"/>
    <w:multiLevelType w:val="hybridMultilevel"/>
    <w:tmpl w:val="42ECE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082BCB"/>
    <w:multiLevelType w:val="multilevel"/>
    <w:tmpl w:val="E550B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6A64A0F"/>
    <w:multiLevelType w:val="hybridMultilevel"/>
    <w:tmpl w:val="08D4FAA0"/>
    <w:lvl w:ilvl="0" w:tplc="74D806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702CDF4">
      <w:numFmt w:val="none"/>
      <w:lvlText w:val=""/>
      <w:lvlJc w:val="left"/>
      <w:pPr>
        <w:tabs>
          <w:tab w:val="num" w:pos="360"/>
        </w:tabs>
      </w:pPr>
    </w:lvl>
    <w:lvl w:ilvl="2" w:tplc="B8DEA6C6">
      <w:numFmt w:val="none"/>
      <w:lvlText w:val=""/>
      <w:lvlJc w:val="left"/>
      <w:pPr>
        <w:tabs>
          <w:tab w:val="num" w:pos="360"/>
        </w:tabs>
      </w:pPr>
    </w:lvl>
    <w:lvl w:ilvl="3" w:tplc="7DFEFE58">
      <w:numFmt w:val="none"/>
      <w:lvlText w:val=""/>
      <w:lvlJc w:val="left"/>
      <w:pPr>
        <w:tabs>
          <w:tab w:val="num" w:pos="360"/>
        </w:tabs>
      </w:pPr>
    </w:lvl>
    <w:lvl w:ilvl="4" w:tplc="F918B862">
      <w:numFmt w:val="none"/>
      <w:lvlText w:val=""/>
      <w:lvlJc w:val="left"/>
      <w:pPr>
        <w:tabs>
          <w:tab w:val="num" w:pos="360"/>
        </w:tabs>
      </w:pPr>
    </w:lvl>
    <w:lvl w:ilvl="5" w:tplc="0C9ACB7E">
      <w:numFmt w:val="none"/>
      <w:lvlText w:val=""/>
      <w:lvlJc w:val="left"/>
      <w:pPr>
        <w:tabs>
          <w:tab w:val="num" w:pos="360"/>
        </w:tabs>
      </w:pPr>
    </w:lvl>
    <w:lvl w:ilvl="6" w:tplc="1F463C9E">
      <w:numFmt w:val="none"/>
      <w:lvlText w:val=""/>
      <w:lvlJc w:val="left"/>
      <w:pPr>
        <w:tabs>
          <w:tab w:val="num" w:pos="360"/>
        </w:tabs>
      </w:pPr>
    </w:lvl>
    <w:lvl w:ilvl="7" w:tplc="FB42B2EA">
      <w:numFmt w:val="none"/>
      <w:lvlText w:val=""/>
      <w:lvlJc w:val="left"/>
      <w:pPr>
        <w:tabs>
          <w:tab w:val="num" w:pos="360"/>
        </w:tabs>
      </w:pPr>
    </w:lvl>
    <w:lvl w:ilvl="8" w:tplc="2B1057C6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6702042A"/>
    <w:multiLevelType w:val="hybridMultilevel"/>
    <w:tmpl w:val="C44A0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9E23E2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A2D0F76"/>
    <w:multiLevelType w:val="multilevel"/>
    <w:tmpl w:val="507E5036"/>
    <w:lvl w:ilvl="0">
      <w:start w:val="12"/>
      <w:numFmt w:val="upperLetter"/>
      <w:lvlText w:val="%1"/>
      <w:lvlJc w:val="left"/>
      <w:pPr>
        <w:ind w:left="108" w:hanging="668"/>
        <w:jc w:val="left"/>
      </w:pPr>
      <w:rPr>
        <w:rFonts w:hint="default"/>
        <w:lang w:val="vi" w:eastAsia="vi" w:bidi="vi"/>
      </w:rPr>
    </w:lvl>
    <w:lvl w:ilvl="1">
      <w:start w:val="15"/>
      <w:numFmt w:val="upperLetter"/>
      <w:lvlText w:val="%1.%2"/>
      <w:lvlJc w:val="left"/>
      <w:pPr>
        <w:ind w:left="108" w:hanging="668"/>
        <w:jc w:val="left"/>
      </w:pPr>
      <w:rPr>
        <w:rFonts w:hint="default"/>
        <w:lang w:val="vi" w:eastAsia="vi" w:bidi="vi"/>
      </w:rPr>
    </w:lvl>
    <w:lvl w:ilvl="2">
      <w:start w:val="2"/>
      <w:numFmt w:val="decimal"/>
      <w:lvlText w:val="%1.%2.%3"/>
      <w:lvlJc w:val="left"/>
      <w:pPr>
        <w:ind w:left="108" w:hanging="668"/>
        <w:jc w:val="left"/>
      </w:pPr>
      <w:rPr>
        <w:rFonts w:hint="default"/>
        <w:lang w:val="vi" w:eastAsia="vi" w:bidi="vi"/>
      </w:rPr>
    </w:lvl>
    <w:lvl w:ilvl="3">
      <w:start w:val="1"/>
      <w:numFmt w:val="decimal"/>
      <w:lvlText w:val="%1.%2.%3.%4"/>
      <w:lvlJc w:val="left"/>
      <w:pPr>
        <w:ind w:left="108" w:hanging="66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vi" w:eastAsia="vi" w:bidi="vi"/>
      </w:rPr>
    </w:lvl>
    <w:lvl w:ilvl="4">
      <w:numFmt w:val="bullet"/>
      <w:lvlText w:val="•"/>
      <w:lvlJc w:val="left"/>
      <w:pPr>
        <w:ind w:left="1741" w:hanging="668"/>
      </w:pPr>
      <w:rPr>
        <w:rFonts w:hint="default"/>
        <w:lang w:val="vi" w:eastAsia="vi" w:bidi="vi"/>
      </w:rPr>
    </w:lvl>
    <w:lvl w:ilvl="5">
      <w:numFmt w:val="bullet"/>
      <w:lvlText w:val="•"/>
      <w:lvlJc w:val="left"/>
      <w:pPr>
        <w:ind w:left="2151" w:hanging="668"/>
      </w:pPr>
      <w:rPr>
        <w:rFonts w:hint="default"/>
        <w:lang w:val="vi" w:eastAsia="vi" w:bidi="vi"/>
      </w:rPr>
    </w:lvl>
    <w:lvl w:ilvl="6">
      <w:numFmt w:val="bullet"/>
      <w:lvlText w:val="•"/>
      <w:lvlJc w:val="left"/>
      <w:pPr>
        <w:ind w:left="2561" w:hanging="668"/>
      </w:pPr>
      <w:rPr>
        <w:rFonts w:hint="default"/>
        <w:lang w:val="vi" w:eastAsia="vi" w:bidi="vi"/>
      </w:rPr>
    </w:lvl>
    <w:lvl w:ilvl="7">
      <w:numFmt w:val="bullet"/>
      <w:lvlText w:val="•"/>
      <w:lvlJc w:val="left"/>
      <w:pPr>
        <w:ind w:left="2972" w:hanging="668"/>
      </w:pPr>
      <w:rPr>
        <w:rFonts w:hint="default"/>
        <w:lang w:val="vi" w:eastAsia="vi" w:bidi="vi"/>
      </w:rPr>
    </w:lvl>
    <w:lvl w:ilvl="8">
      <w:numFmt w:val="bullet"/>
      <w:lvlText w:val="•"/>
      <w:lvlJc w:val="left"/>
      <w:pPr>
        <w:ind w:left="3382" w:hanging="668"/>
      </w:pPr>
      <w:rPr>
        <w:rFonts w:hint="default"/>
        <w:lang w:val="vi" w:eastAsia="vi" w:bidi="vi"/>
      </w:rPr>
    </w:lvl>
  </w:abstractNum>
  <w:abstractNum w:abstractNumId="27" w15:restartNumberingAfterBreak="0">
    <w:nsid w:val="6B4462C1"/>
    <w:multiLevelType w:val="hybridMultilevel"/>
    <w:tmpl w:val="101095D2"/>
    <w:lvl w:ilvl="0" w:tplc="FFFFFFF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8B218E"/>
    <w:multiLevelType w:val="multilevel"/>
    <w:tmpl w:val="D108CFD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9" w15:restartNumberingAfterBreak="0">
    <w:nsid w:val="74A94A1C"/>
    <w:multiLevelType w:val="hybridMultilevel"/>
    <w:tmpl w:val="B29453D4"/>
    <w:lvl w:ilvl="0" w:tplc="5114C93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75FC2298"/>
    <w:multiLevelType w:val="hybridMultilevel"/>
    <w:tmpl w:val="ACB4E674"/>
    <w:lvl w:ilvl="0" w:tplc="B1883296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vi" w:eastAsia="vi" w:bidi="vi"/>
      </w:rPr>
    </w:lvl>
    <w:lvl w:ilvl="1" w:tplc="1ABE603A">
      <w:numFmt w:val="bullet"/>
      <w:lvlText w:val="•"/>
      <w:lvlJc w:val="left"/>
      <w:pPr>
        <w:ind w:left="393" w:hanging="116"/>
      </w:pPr>
      <w:rPr>
        <w:rFonts w:hint="default"/>
        <w:lang w:val="vi" w:eastAsia="vi" w:bidi="vi"/>
      </w:rPr>
    </w:lvl>
    <w:lvl w:ilvl="2" w:tplc="0DD026E8">
      <w:numFmt w:val="bullet"/>
      <w:lvlText w:val="•"/>
      <w:lvlJc w:val="left"/>
      <w:pPr>
        <w:ind w:left="686" w:hanging="116"/>
      </w:pPr>
      <w:rPr>
        <w:rFonts w:hint="default"/>
        <w:lang w:val="vi" w:eastAsia="vi" w:bidi="vi"/>
      </w:rPr>
    </w:lvl>
    <w:lvl w:ilvl="3" w:tplc="EFB6DCA2">
      <w:numFmt w:val="bullet"/>
      <w:lvlText w:val="•"/>
      <w:lvlJc w:val="left"/>
      <w:pPr>
        <w:ind w:left="979" w:hanging="116"/>
      </w:pPr>
      <w:rPr>
        <w:rFonts w:hint="default"/>
        <w:lang w:val="vi" w:eastAsia="vi" w:bidi="vi"/>
      </w:rPr>
    </w:lvl>
    <w:lvl w:ilvl="4" w:tplc="C0E218C6">
      <w:numFmt w:val="bullet"/>
      <w:lvlText w:val="•"/>
      <w:lvlJc w:val="left"/>
      <w:pPr>
        <w:ind w:left="1272" w:hanging="116"/>
      </w:pPr>
      <w:rPr>
        <w:rFonts w:hint="default"/>
        <w:lang w:val="vi" w:eastAsia="vi" w:bidi="vi"/>
      </w:rPr>
    </w:lvl>
    <w:lvl w:ilvl="5" w:tplc="E63ADBCC">
      <w:numFmt w:val="bullet"/>
      <w:lvlText w:val="•"/>
      <w:lvlJc w:val="left"/>
      <w:pPr>
        <w:ind w:left="1565" w:hanging="116"/>
      </w:pPr>
      <w:rPr>
        <w:rFonts w:hint="default"/>
        <w:lang w:val="vi" w:eastAsia="vi" w:bidi="vi"/>
      </w:rPr>
    </w:lvl>
    <w:lvl w:ilvl="6" w:tplc="E10E5FA2">
      <w:numFmt w:val="bullet"/>
      <w:lvlText w:val="•"/>
      <w:lvlJc w:val="left"/>
      <w:pPr>
        <w:ind w:left="1858" w:hanging="116"/>
      </w:pPr>
      <w:rPr>
        <w:rFonts w:hint="default"/>
        <w:lang w:val="vi" w:eastAsia="vi" w:bidi="vi"/>
      </w:rPr>
    </w:lvl>
    <w:lvl w:ilvl="7" w:tplc="4E8E0C60">
      <w:numFmt w:val="bullet"/>
      <w:lvlText w:val="•"/>
      <w:lvlJc w:val="left"/>
      <w:pPr>
        <w:ind w:left="2151" w:hanging="116"/>
      </w:pPr>
      <w:rPr>
        <w:rFonts w:hint="default"/>
        <w:lang w:val="vi" w:eastAsia="vi" w:bidi="vi"/>
      </w:rPr>
    </w:lvl>
    <w:lvl w:ilvl="8" w:tplc="361655E2">
      <w:numFmt w:val="bullet"/>
      <w:lvlText w:val="•"/>
      <w:lvlJc w:val="left"/>
      <w:pPr>
        <w:ind w:left="2444" w:hanging="116"/>
      </w:pPr>
      <w:rPr>
        <w:rFonts w:hint="default"/>
        <w:lang w:val="vi" w:eastAsia="vi" w:bidi="vi"/>
      </w:rPr>
    </w:lvl>
  </w:abstractNum>
  <w:num w:numId="1">
    <w:abstractNumId w:val="28"/>
  </w:num>
  <w:num w:numId="2">
    <w:abstractNumId w:val="10"/>
  </w:num>
  <w:num w:numId="3">
    <w:abstractNumId w:val="12"/>
  </w:num>
  <w:num w:numId="4">
    <w:abstractNumId w:val="21"/>
  </w:num>
  <w:num w:numId="5">
    <w:abstractNumId w:val="8"/>
  </w:num>
  <w:num w:numId="6">
    <w:abstractNumId w:val="19"/>
  </w:num>
  <w:num w:numId="7">
    <w:abstractNumId w:val="17"/>
  </w:num>
  <w:num w:numId="8">
    <w:abstractNumId w:val="6"/>
  </w:num>
  <w:num w:numId="9">
    <w:abstractNumId w:val="20"/>
  </w:num>
  <w:num w:numId="10">
    <w:abstractNumId w:val="3"/>
  </w:num>
  <w:num w:numId="11">
    <w:abstractNumId w:val="25"/>
  </w:num>
  <w:num w:numId="12">
    <w:abstractNumId w:val="13"/>
  </w:num>
  <w:num w:numId="13">
    <w:abstractNumId w:val="29"/>
  </w:num>
  <w:num w:numId="14">
    <w:abstractNumId w:val="22"/>
  </w:num>
  <w:num w:numId="15">
    <w:abstractNumId w:val="0"/>
  </w:num>
  <w:num w:numId="16">
    <w:abstractNumId w:val="16"/>
  </w:num>
  <w:num w:numId="17">
    <w:abstractNumId w:val="7"/>
  </w:num>
  <w:num w:numId="18">
    <w:abstractNumId w:val="9"/>
  </w:num>
  <w:num w:numId="19">
    <w:abstractNumId w:val="23"/>
  </w:num>
  <w:num w:numId="20">
    <w:abstractNumId w:val="24"/>
  </w:num>
  <w:num w:numId="21">
    <w:abstractNumId w:val="13"/>
  </w:num>
  <w:num w:numId="22">
    <w:abstractNumId w:val="13"/>
  </w:num>
  <w:num w:numId="23">
    <w:abstractNumId w:val="19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4">
    <w:abstractNumId w:val="19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5">
    <w:abstractNumId w:val="19"/>
    <w:lvlOverride w:ilvl="0">
      <w:startOverride w:val="4"/>
    </w:lvlOverride>
    <w:lvlOverride w:ilvl="1">
      <w:startOverride w:val="2"/>
    </w:lvlOverride>
    <w:lvlOverride w:ilvl="2">
      <w:startOverride w:val="4"/>
    </w:lvlOverride>
  </w:num>
  <w:num w:numId="26">
    <w:abstractNumId w:val="5"/>
  </w:num>
  <w:num w:numId="27">
    <w:abstractNumId w:val="2"/>
  </w:num>
  <w:num w:numId="28">
    <w:abstractNumId w:val="13"/>
  </w:num>
  <w:num w:numId="29">
    <w:abstractNumId w:val="27"/>
  </w:num>
  <w:num w:numId="30">
    <w:abstractNumId w:val="13"/>
  </w:num>
  <w:num w:numId="31">
    <w:abstractNumId w:val="13"/>
  </w:num>
  <w:num w:numId="32">
    <w:abstractNumId w:val="13"/>
  </w:num>
  <w:num w:numId="33">
    <w:abstractNumId w:val="18"/>
  </w:num>
  <w:num w:numId="34">
    <w:abstractNumId w:val="1"/>
  </w:num>
  <w:num w:numId="35">
    <w:abstractNumId w:val="26"/>
  </w:num>
  <w:num w:numId="36">
    <w:abstractNumId w:val="30"/>
  </w:num>
  <w:num w:numId="37">
    <w:abstractNumId w:val="4"/>
  </w:num>
  <w:num w:numId="38">
    <w:abstractNumId w:val="11"/>
  </w:num>
  <w:num w:numId="39">
    <w:abstractNumId w:val="15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BC"/>
    <w:rsid w:val="00000056"/>
    <w:rsid w:val="00003FA7"/>
    <w:rsid w:val="00005294"/>
    <w:rsid w:val="00012D4F"/>
    <w:rsid w:val="00015DE9"/>
    <w:rsid w:val="00025003"/>
    <w:rsid w:val="00026105"/>
    <w:rsid w:val="00041BE0"/>
    <w:rsid w:val="00050E4C"/>
    <w:rsid w:val="00061141"/>
    <w:rsid w:val="00065D49"/>
    <w:rsid w:val="000701C7"/>
    <w:rsid w:val="00071A90"/>
    <w:rsid w:val="00072849"/>
    <w:rsid w:val="000729F2"/>
    <w:rsid w:val="00080B62"/>
    <w:rsid w:val="000951A1"/>
    <w:rsid w:val="00095A1D"/>
    <w:rsid w:val="000A7614"/>
    <w:rsid w:val="000B22B4"/>
    <w:rsid w:val="000B4E91"/>
    <w:rsid w:val="000C308F"/>
    <w:rsid w:val="000C50F2"/>
    <w:rsid w:val="000D075E"/>
    <w:rsid w:val="000D6DC7"/>
    <w:rsid w:val="000E4554"/>
    <w:rsid w:val="000E6011"/>
    <w:rsid w:val="000F5C0F"/>
    <w:rsid w:val="000F75BC"/>
    <w:rsid w:val="000F78FF"/>
    <w:rsid w:val="00100D35"/>
    <w:rsid w:val="00102C50"/>
    <w:rsid w:val="00121BB6"/>
    <w:rsid w:val="001230DF"/>
    <w:rsid w:val="001265BC"/>
    <w:rsid w:val="0014099B"/>
    <w:rsid w:val="00142247"/>
    <w:rsid w:val="001471E8"/>
    <w:rsid w:val="001516B6"/>
    <w:rsid w:val="001600D4"/>
    <w:rsid w:val="00161032"/>
    <w:rsid w:val="001705C9"/>
    <w:rsid w:val="0017495F"/>
    <w:rsid w:val="001915A3"/>
    <w:rsid w:val="00195AC3"/>
    <w:rsid w:val="00196292"/>
    <w:rsid w:val="001A0A35"/>
    <w:rsid w:val="001A595E"/>
    <w:rsid w:val="001B0074"/>
    <w:rsid w:val="001B19F2"/>
    <w:rsid w:val="001B1A58"/>
    <w:rsid w:val="001B23DF"/>
    <w:rsid w:val="001C3A06"/>
    <w:rsid w:val="001C778E"/>
    <w:rsid w:val="001F2CFE"/>
    <w:rsid w:val="001F7A1A"/>
    <w:rsid w:val="00200F66"/>
    <w:rsid w:val="00210206"/>
    <w:rsid w:val="002166B7"/>
    <w:rsid w:val="002250B9"/>
    <w:rsid w:val="002360EC"/>
    <w:rsid w:val="00245BD1"/>
    <w:rsid w:val="00262267"/>
    <w:rsid w:val="0029062F"/>
    <w:rsid w:val="002909C0"/>
    <w:rsid w:val="00290C2F"/>
    <w:rsid w:val="00291DEC"/>
    <w:rsid w:val="00296F71"/>
    <w:rsid w:val="002974A4"/>
    <w:rsid w:val="002A2EB6"/>
    <w:rsid w:val="002A625C"/>
    <w:rsid w:val="002A74F9"/>
    <w:rsid w:val="002A7D7D"/>
    <w:rsid w:val="002B3774"/>
    <w:rsid w:val="002C5E68"/>
    <w:rsid w:val="002C6DEA"/>
    <w:rsid w:val="002D1992"/>
    <w:rsid w:val="002E1155"/>
    <w:rsid w:val="002E2064"/>
    <w:rsid w:val="002E2A1E"/>
    <w:rsid w:val="00301F09"/>
    <w:rsid w:val="00312CE6"/>
    <w:rsid w:val="00314480"/>
    <w:rsid w:val="003145CB"/>
    <w:rsid w:val="00315171"/>
    <w:rsid w:val="00324A7F"/>
    <w:rsid w:val="00325292"/>
    <w:rsid w:val="003277CC"/>
    <w:rsid w:val="00327D6C"/>
    <w:rsid w:val="00327D79"/>
    <w:rsid w:val="00330238"/>
    <w:rsid w:val="003409C3"/>
    <w:rsid w:val="00343E32"/>
    <w:rsid w:val="0035254B"/>
    <w:rsid w:val="003555B5"/>
    <w:rsid w:val="00367502"/>
    <w:rsid w:val="00392AD4"/>
    <w:rsid w:val="003961B0"/>
    <w:rsid w:val="00396B53"/>
    <w:rsid w:val="003B73BB"/>
    <w:rsid w:val="003D2671"/>
    <w:rsid w:val="003D358C"/>
    <w:rsid w:val="003E0101"/>
    <w:rsid w:val="003E07BB"/>
    <w:rsid w:val="003F46B1"/>
    <w:rsid w:val="003F5908"/>
    <w:rsid w:val="003F7694"/>
    <w:rsid w:val="00400993"/>
    <w:rsid w:val="0040424C"/>
    <w:rsid w:val="00421F1D"/>
    <w:rsid w:val="004240DB"/>
    <w:rsid w:val="0042577A"/>
    <w:rsid w:val="004346E0"/>
    <w:rsid w:val="004377BB"/>
    <w:rsid w:val="00440D3F"/>
    <w:rsid w:val="004437C7"/>
    <w:rsid w:val="0046389B"/>
    <w:rsid w:val="0047459D"/>
    <w:rsid w:val="004830F7"/>
    <w:rsid w:val="0048413E"/>
    <w:rsid w:val="00484716"/>
    <w:rsid w:val="0048499F"/>
    <w:rsid w:val="004900EB"/>
    <w:rsid w:val="0049105F"/>
    <w:rsid w:val="004A21C9"/>
    <w:rsid w:val="004A4E45"/>
    <w:rsid w:val="004B2147"/>
    <w:rsid w:val="004C38FA"/>
    <w:rsid w:val="004D085E"/>
    <w:rsid w:val="004E173E"/>
    <w:rsid w:val="004F013A"/>
    <w:rsid w:val="004F6B2B"/>
    <w:rsid w:val="00501738"/>
    <w:rsid w:val="00501AEB"/>
    <w:rsid w:val="005071CF"/>
    <w:rsid w:val="0050771C"/>
    <w:rsid w:val="00507E6A"/>
    <w:rsid w:val="00532A30"/>
    <w:rsid w:val="00534B5D"/>
    <w:rsid w:val="00542028"/>
    <w:rsid w:val="00551492"/>
    <w:rsid w:val="00556281"/>
    <w:rsid w:val="00561D20"/>
    <w:rsid w:val="0056325C"/>
    <w:rsid w:val="005664B9"/>
    <w:rsid w:val="0057007A"/>
    <w:rsid w:val="005715BB"/>
    <w:rsid w:val="00575954"/>
    <w:rsid w:val="00581674"/>
    <w:rsid w:val="00584ADD"/>
    <w:rsid w:val="00586F36"/>
    <w:rsid w:val="0059136E"/>
    <w:rsid w:val="005C6146"/>
    <w:rsid w:val="005D0302"/>
    <w:rsid w:val="005D27A3"/>
    <w:rsid w:val="005E5C3E"/>
    <w:rsid w:val="005F2EB1"/>
    <w:rsid w:val="005F5E48"/>
    <w:rsid w:val="005F6897"/>
    <w:rsid w:val="00603CEF"/>
    <w:rsid w:val="006046DE"/>
    <w:rsid w:val="0061018F"/>
    <w:rsid w:val="00612534"/>
    <w:rsid w:val="0061610B"/>
    <w:rsid w:val="0062313F"/>
    <w:rsid w:val="0063652F"/>
    <w:rsid w:val="006406CA"/>
    <w:rsid w:val="00641E57"/>
    <w:rsid w:val="006447AD"/>
    <w:rsid w:val="00654888"/>
    <w:rsid w:val="00655894"/>
    <w:rsid w:val="00665547"/>
    <w:rsid w:val="00686AC3"/>
    <w:rsid w:val="006911A0"/>
    <w:rsid w:val="00693A00"/>
    <w:rsid w:val="00695501"/>
    <w:rsid w:val="00697D89"/>
    <w:rsid w:val="006A0E70"/>
    <w:rsid w:val="006A5431"/>
    <w:rsid w:val="006A6F4D"/>
    <w:rsid w:val="006D03CF"/>
    <w:rsid w:val="006E313E"/>
    <w:rsid w:val="006E5BAC"/>
    <w:rsid w:val="006F249B"/>
    <w:rsid w:val="006F69B6"/>
    <w:rsid w:val="00707618"/>
    <w:rsid w:val="007238DE"/>
    <w:rsid w:val="0073087C"/>
    <w:rsid w:val="00731FFC"/>
    <w:rsid w:val="00733BDA"/>
    <w:rsid w:val="00736490"/>
    <w:rsid w:val="00744C77"/>
    <w:rsid w:val="00750B9B"/>
    <w:rsid w:val="00767D99"/>
    <w:rsid w:val="00773966"/>
    <w:rsid w:val="00773F74"/>
    <w:rsid w:val="00774906"/>
    <w:rsid w:val="0077772C"/>
    <w:rsid w:val="00783C42"/>
    <w:rsid w:val="007879DF"/>
    <w:rsid w:val="00793D3F"/>
    <w:rsid w:val="007A0ECA"/>
    <w:rsid w:val="007A6474"/>
    <w:rsid w:val="007A7F11"/>
    <w:rsid w:val="007B1760"/>
    <w:rsid w:val="007B1B72"/>
    <w:rsid w:val="007B3E1B"/>
    <w:rsid w:val="007B7392"/>
    <w:rsid w:val="007C5544"/>
    <w:rsid w:val="007C597D"/>
    <w:rsid w:val="007C7EDD"/>
    <w:rsid w:val="007D50BE"/>
    <w:rsid w:val="007E13E4"/>
    <w:rsid w:val="007E4736"/>
    <w:rsid w:val="007F20B6"/>
    <w:rsid w:val="007F7694"/>
    <w:rsid w:val="00812BCD"/>
    <w:rsid w:val="00825E6E"/>
    <w:rsid w:val="00835C2D"/>
    <w:rsid w:val="00836471"/>
    <w:rsid w:val="00836EDE"/>
    <w:rsid w:val="00847C3E"/>
    <w:rsid w:val="008543C1"/>
    <w:rsid w:val="00861B1E"/>
    <w:rsid w:val="00862039"/>
    <w:rsid w:val="00867B0B"/>
    <w:rsid w:val="00867BCD"/>
    <w:rsid w:val="008714DC"/>
    <w:rsid w:val="008754D8"/>
    <w:rsid w:val="00875E93"/>
    <w:rsid w:val="00891CD1"/>
    <w:rsid w:val="00893AF5"/>
    <w:rsid w:val="008C1070"/>
    <w:rsid w:val="008C1294"/>
    <w:rsid w:val="008C4E59"/>
    <w:rsid w:val="008C5B5B"/>
    <w:rsid w:val="008D09FC"/>
    <w:rsid w:val="008E17DB"/>
    <w:rsid w:val="0090524F"/>
    <w:rsid w:val="009118ED"/>
    <w:rsid w:val="00912168"/>
    <w:rsid w:val="0091264D"/>
    <w:rsid w:val="00922064"/>
    <w:rsid w:val="00926E23"/>
    <w:rsid w:val="00926F64"/>
    <w:rsid w:val="00931B69"/>
    <w:rsid w:val="009350F8"/>
    <w:rsid w:val="009455BF"/>
    <w:rsid w:val="009460FE"/>
    <w:rsid w:val="00952045"/>
    <w:rsid w:val="009540AF"/>
    <w:rsid w:val="00964881"/>
    <w:rsid w:val="00966647"/>
    <w:rsid w:val="00985D51"/>
    <w:rsid w:val="00990584"/>
    <w:rsid w:val="0099113E"/>
    <w:rsid w:val="00997B96"/>
    <w:rsid w:val="009A19F7"/>
    <w:rsid w:val="009A26B3"/>
    <w:rsid w:val="009B1076"/>
    <w:rsid w:val="009C28BF"/>
    <w:rsid w:val="009C37E7"/>
    <w:rsid w:val="009D205C"/>
    <w:rsid w:val="009D3561"/>
    <w:rsid w:val="009E0BE8"/>
    <w:rsid w:val="009E52A6"/>
    <w:rsid w:val="009E594C"/>
    <w:rsid w:val="00A01BDF"/>
    <w:rsid w:val="00A029FB"/>
    <w:rsid w:val="00A23D36"/>
    <w:rsid w:val="00A25DC7"/>
    <w:rsid w:val="00A271EA"/>
    <w:rsid w:val="00A27630"/>
    <w:rsid w:val="00A30DBE"/>
    <w:rsid w:val="00A33133"/>
    <w:rsid w:val="00A35151"/>
    <w:rsid w:val="00A50E9C"/>
    <w:rsid w:val="00A5385E"/>
    <w:rsid w:val="00A54627"/>
    <w:rsid w:val="00A61B18"/>
    <w:rsid w:val="00A623DF"/>
    <w:rsid w:val="00A65DE2"/>
    <w:rsid w:val="00A678E8"/>
    <w:rsid w:val="00A70E02"/>
    <w:rsid w:val="00A76EE8"/>
    <w:rsid w:val="00A846BF"/>
    <w:rsid w:val="00A917EB"/>
    <w:rsid w:val="00A94B39"/>
    <w:rsid w:val="00AC45FE"/>
    <w:rsid w:val="00AD3CDB"/>
    <w:rsid w:val="00AD447C"/>
    <w:rsid w:val="00AE565D"/>
    <w:rsid w:val="00AE5FC9"/>
    <w:rsid w:val="00AF05F3"/>
    <w:rsid w:val="00AF4B7B"/>
    <w:rsid w:val="00AF4D1E"/>
    <w:rsid w:val="00B04483"/>
    <w:rsid w:val="00B11EC9"/>
    <w:rsid w:val="00B15DE2"/>
    <w:rsid w:val="00B218F7"/>
    <w:rsid w:val="00B23623"/>
    <w:rsid w:val="00B25A8C"/>
    <w:rsid w:val="00B26CDA"/>
    <w:rsid w:val="00B3200B"/>
    <w:rsid w:val="00B400C8"/>
    <w:rsid w:val="00B51514"/>
    <w:rsid w:val="00B534A8"/>
    <w:rsid w:val="00B60C95"/>
    <w:rsid w:val="00B61C05"/>
    <w:rsid w:val="00B63516"/>
    <w:rsid w:val="00B65AB4"/>
    <w:rsid w:val="00B66C57"/>
    <w:rsid w:val="00B67E8F"/>
    <w:rsid w:val="00B70A81"/>
    <w:rsid w:val="00B7712F"/>
    <w:rsid w:val="00B81A98"/>
    <w:rsid w:val="00B90939"/>
    <w:rsid w:val="00B94BE5"/>
    <w:rsid w:val="00B94D2B"/>
    <w:rsid w:val="00B95134"/>
    <w:rsid w:val="00B96712"/>
    <w:rsid w:val="00BA09EA"/>
    <w:rsid w:val="00BA0F72"/>
    <w:rsid w:val="00BA2A8D"/>
    <w:rsid w:val="00BA6732"/>
    <w:rsid w:val="00BA7C39"/>
    <w:rsid w:val="00BA7DF7"/>
    <w:rsid w:val="00BB301A"/>
    <w:rsid w:val="00BC2752"/>
    <w:rsid w:val="00BC3CC5"/>
    <w:rsid w:val="00BD229E"/>
    <w:rsid w:val="00C02961"/>
    <w:rsid w:val="00C070EE"/>
    <w:rsid w:val="00C10577"/>
    <w:rsid w:val="00C10762"/>
    <w:rsid w:val="00C22D72"/>
    <w:rsid w:val="00C2548B"/>
    <w:rsid w:val="00C33F98"/>
    <w:rsid w:val="00C35D9E"/>
    <w:rsid w:val="00C41392"/>
    <w:rsid w:val="00C44723"/>
    <w:rsid w:val="00C50135"/>
    <w:rsid w:val="00C53616"/>
    <w:rsid w:val="00C54134"/>
    <w:rsid w:val="00C66772"/>
    <w:rsid w:val="00C7326B"/>
    <w:rsid w:val="00C755E2"/>
    <w:rsid w:val="00C8287E"/>
    <w:rsid w:val="00C83A79"/>
    <w:rsid w:val="00CA41A5"/>
    <w:rsid w:val="00CA7149"/>
    <w:rsid w:val="00CB0A27"/>
    <w:rsid w:val="00CB4F70"/>
    <w:rsid w:val="00CB6E08"/>
    <w:rsid w:val="00CC1E95"/>
    <w:rsid w:val="00CC2A19"/>
    <w:rsid w:val="00CC55A3"/>
    <w:rsid w:val="00CD38DC"/>
    <w:rsid w:val="00CD50C9"/>
    <w:rsid w:val="00CE0D31"/>
    <w:rsid w:val="00CF18C1"/>
    <w:rsid w:val="00D01252"/>
    <w:rsid w:val="00D11BE4"/>
    <w:rsid w:val="00D15239"/>
    <w:rsid w:val="00D170C5"/>
    <w:rsid w:val="00D171C9"/>
    <w:rsid w:val="00D20B8C"/>
    <w:rsid w:val="00D337FC"/>
    <w:rsid w:val="00D40FA6"/>
    <w:rsid w:val="00D4629F"/>
    <w:rsid w:val="00D46C15"/>
    <w:rsid w:val="00D47977"/>
    <w:rsid w:val="00D51D0F"/>
    <w:rsid w:val="00D54E03"/>
    <w:rsid w:val="00D61127"/>
    <w:rsid w:val="00D63879"/>
    <w:rsid w:val="00D64743"/>
    <w:rsid w:val="00D727ED"/>
    <w:rsid w:val="00D83FEB"/>
    <w:rsid w:val="00D852D8"/>
    <w:rsid w:val="00D948FD"/>
    <w:rsid w:val="00DA409D"/>
    <w:rsid w:val="00DB7B52"/>
    <w:rsid w:val="00DC3527"/>
    <w:rsid w:val="00DD6914"/>
    <w:rsid w:val="00DE3330"/>
    <w:rsid w:val="00DE7A70"/>
    <w:rsid w:val="00DF0EB1"/>
    <w:rsid w:val="00E04126"/>
    <w:rsid w:val="00E13DD4"/>
    <w:rsid w:val="00E21706"/>
    <w:rsid w:val="00E25CF8"/>
    <w:rsid w:val="00E30F72"/>
    <w:rsid w:val="00E46710"/>
    <w:rsid w:val="00E50347"/>
    <w:rsid w:val="00E5678C"/>
    <w:rsid w:val="00E60B33"/>
    <w:rsid w:val="00E6594E"/>
    <w:rsid w:val="00E71759"/>
    <w:rsid w:val="00E75F0A"/>
    <w:rsid w:val="00E86B9C"/>
    <w:rsid w:val="00E936CF"/>
    <w:rsid w:val="00EA259F"/>
    <w:rsid w:val="00EA472E"/>
    <w:rsid w:val="00EB143E"/>
    <w:rsid w:val="00EB6554"/>
    <w:rsid w:val="00EC06C9"/>
    <w:rsid w:val="00EC2098"/>
    <w:rsid w:val="00EC5454"/>
    <w:rsid w:val="00EC5F09"/>
    <w:rsid w:val="00ED47EE"/>
    <w:rsid w:val="00ED6B79"/>
    <w:rsid w:val="00EE3756"/>
    <w:rsid w:val="00EE5D69"/>
    <w:rsid w:val="00EF4BC8"/>
    <w:rsid w:val="00F05812"/>
    <w:rsid w:val="00F066AF"/>
    <w:rsid w:val="00F06AB3"/>
    <w:rsid w:val="00F0731C"/>
    <w:rsid w:val="00F26E9C"/>
    <w:rsid w:val="00F3356B"/>
    <w:rsid w:val="00F4451D"/>
    <w:rsid w:val="00F512EE"/>
    <w:rsid w:val="00F76ADF"/>
    <w:rsid w:val="00F96568"/>
    <w:rsid w:val="00F97E18"/>
    <w:rsid w:val="00FA1B0C"/>
    <w:rsid w:val="00FB055E"/>
    <w:rsid w:val="00FB5F7D"/>
    <w:rsid w:val="00FB6264"/>
    <w:rsid w:val="00FB745F"/>
    <w:rsid w:val="00FC63F2"/>
    <w:rsid w:val="00FD2851"/>
    <w:rsid w:val="00FD6A13"/>
    <w:rsid w:val="00FD6E5F"/>
    <w:rsid w:val="00FD7892"/>
    <w:rsid w:val="00FE7D6B"/>
    <w:rsid w:val="00F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14D8"/>
  <w15:docId w15:val="{E81F1FF2-4381-4222-B322-20781BF6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spacing w:before="240" w:after="60" w:line="240" w:lineRule="auto"/>
      <w:ind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912168"/>
    <w:pPr>
      <w:numPr>
        <w:numId w:val="12"/>
      </w:numPr>
      <w:spacing w:before="0" w:after="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paragraph" w:styleId="Revision">
    <w:name w:val="Revision"/>
    <w:hidden/>
    <w:uiPriority w:val="99"/>
    <w:semiHidden/>
    <w:rsid w:val="00B534A8"/>
    <w:rPr>
      <w:rFonts w:ascii="Times New Roman" w:eastAsia="Times New Roman" w:hAnsi="Times New Roman"/>
      <w:sz w:val="24"/>
      <w:szCs w:val="26"/>
    </w:rPr>
  </w:style>
  <w:style w:type="character" w:customStyle="1" w:styleId="a-size-extra-large">
    <w:name w:val="a-size-extra-large"/>
    <w:basedOn w:val="DefaultParagraphFont"/>
    <w:rsid w:val="0040424C"/>
  </w:style>
  <w:style w:type="character" w:customStyle="1" w:styleId="a-size-large">
    <w:name w:val="a-size-large"/>
    <w:basedOn w:val="DefaultParagraphFont"/>
    <w:rsid w:val="0040424C"/>
  </w:style>
  <w:style w:type="character" w:styleId="Hyperlink">
    <w:name w:val="Hyperlink"/>
    <w:basedOn w:val="DefaultParagraphFont"/>
    <w:uiPriority w:val="99"/>
    <w:unhideWhenUsed/>
    <w:rsid w:val="003E07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7BB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A7614"/>
    <w:pPr>
      <w:widowControl w:val="0"/>
      <w:autoSpaceDE w:val="0"/>
      <w:autoSpaceDN w:val="0"/>
      <w:spacing w:before="0" w:after="0" w:line="240" w:lineRule="auto"/>
      <w:ind w:left="107" w:firstLine="0"/>
      <w:jc w:val="left"/>
    </w:pPr>
    <w:rPr>
      <w:sz w:val="22"/>
      <w:szCs w:val="22"/>
      <w:lang w:val="vi" w:eastAsia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1D474B52D474CBD1954A47EC48225" ma:contentTypeVersion="8" ma:contentTypeDescription="Create a new document." ma:contentTypeScope="" ma:versionID="94d05ae5a610a80d7bde3a726d1be8ed">
  <xsd:schema xmlns:xsd="http://www.w3.org/2001/XMLSchema" xmlns:xs="http://www.w3.org/2001/XMLSchema" xmlns:p="http://schemas.microsoft.com/office/2006/metadata/properties" xmlns:ns3="f3a92da5-5136-4173-8d83-75d5e441dbee" xmlns:ns4="942c8d6c-e3dd-44b5-af20-4b8b00e830b2" targetNamespace="http://schemas.microsoft.com/office/2006/metadata/properties" ma:root="true" ma:fieldsID="e601cc5d60b687f716c63ea46160061f" ns3:_="" ns4:_="">
    <xsd:import namespace="f3a92da5-5136-4173-8d83-75d5e441dbee"/>
    <xsd:import namespace="942c8d6c-e3dd-44b5-af20-4b8b00e830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92da5-5136-4173-8d83-75d5e441db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c8d6c-e3dd-44b5-af20-4b8b00e83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9601C-45FF-4EAA-924C-C3FD8F7E7C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3B1608-309B-4789-879E-F5B310E73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857608-92BE-4BD2-88F1-739AEDF6E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92da5-5136-4173-8d83-75d5e441dbee"/>
    <ds:schemaRef ds:uri="942c8d6c-e3dd-44b5-af20-4b8b00e83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688D06-1EDB-4496-A33D-60893614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</Template>
  <TotalTime>28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Nguyen Duc Khoat</cp:lastModifiedBy>
  <cp:revision>10</cp:revision>
  <cp:lastPrinted>2017-08-16T04:44:00Z</cp:lastPrinted>
  <dcterms:created xsi:type="dcterms:W3CDTF">2020-04-07T04:17:00Z</dcterms:created>
  <dcterms:modified xsi:type="dcterms:W3CDTF">2020-04-07T04:49:00Z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0x0101005E51D474B52D474CBD1954A47EC48225</vt:lpwstr>
  </property>
</Properties>
</file>