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159644A7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78EA89BA" w14:textId="57A8D6A9" w:rsidR="00744C77" w:rsidRPr="003555B5" w:rsidRDefault="00732FE2" w:rsidP="00AD6C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00A5D2B4" wp14:editId="1D83783F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216DD9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8B2AE10" w14:textId="77777777" w:rsidR="00744C77" w:rsidRPr="003555B5" w:rsidRDefault="00744C77" w:rsidP="00AD6C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59CC81A4" w14:textId="243D435D" w:rsidR="00744C77" w:rsidRPr="003555B5" w:rsidRDefault="00732FE2" w:rsidP="00AD6C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7490F67D" wp14:editId="37D5E84A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770E0D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40D46680" w14:textId="77777777" w:rsidR="00744C77" w:rsidRPr="003555B5" w:rsidRDefault="00744C77" w:rsidP="00AD6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F6D204E" w14:textId="77777777" w:rsidR="00744C77" w:rsidRPr="003555B5" w:rsidRDefault="00744C77" w:rsidP="00AD6C77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87D2815" w14:textId="30DCCC58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r w:rsidR="00DE5A4D" w:rsidRPr="00DE5A4D">
        <w:rPr>
          <w:bCs/>
          <w:sz w:val="24"/>
          <w:szCs w:val="24"/>
          <w:lang w:val="en-US"/>
        </w:rPr>
        <w:t>Tổ chức cung cấp và vận hành hệ thống điện mỏ</w:t>
      </w:r>
    </w:p>
    <w:p w14:paraId="447755A4" w14:textId="617C7911" w:rsidR="00744C77" w:rsidRPr="00AC4022" w:rsidRDefault="00744C77" w:rsidP="00AD6C77">
      <w:pPr>
        <w:pStyle w:val="BodyText2"/>
        <w:spacing w:after="0" w:line="240" w:lineRule="auto"/>
        <w:ind w:left="720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48330E" w:rsidRPr="0048330E">
        <w:rPr>
          <w:bCs/>
        </w:rPr>
        <w:t xml:space="preserve"> </w:t>
      </w:r>
      <w:r w:rsidR="00DE5A4D" w:rsidRPr="00DE5A4D">
        <w:rPr>
          <w:bCs/>
          <w:lang w:val="en-US"/>
        </w:rPr>
        <w:t>7090166</w:t>
      </w:r>
    </w:p>
    <w:p w14:paraId="311D4E45" w14:textId="77777777" w:rsidR="00744C77" w:rsidRPr="00B224CE" w:rsidRDefault="00744C77" w:rsidP="00AD6C77">
      <w:pPr>
        <w:pStyle w:val="BodyText2"/>
        <w:spacing w:after="0" w:line="240" w:lineRule="auto"/>
        <w:ind w:left="720" w:hanging="9"/>
        <w:jc w:val="both"/>
        <w:rPr>
          <w:sz w:val="24"/>
          <w:szCs w:val="24"/>
          <w:lang w:val="en-US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B224CE">
        <w:rPr>
          <w:b/>
          <w:bCs/>
          <w:color w:val="000000"/>
          <w:sz w:val="24"/>
          <w:szCs w:val="24"/>
          <w:lang w:val="en-US"/>
        </w:rPr>
        <w:t xml:space="preserve"> </w:t>
      </w:r>
      <w:r w:rsidR="00536AB0">
        <w:rPr>
          <w:b/>
          <w:bCs/>
          <w:color w:val="000000"/>
          <w:sz w:val="24"/>
          <w:szCs w:val="24"/>
          <w:lang w:val="en-US"/>
        </w:rPr>
        <w:t>3</w:t>
      </w:r>
      <w:r w:rsidR="00536AB0" w:rsidRPr="00536AB0">
        <w:rPr>
          <w:b/>
          <w:bCs/>
          <w:color w:val="000000"/>
          <w:sz w:val="24"/>
          <w:szCs w:val="24"/>
          <w:lang w:val="en-US"/>
        </w:rPr>
        <w:t xml:space="preserve"> (</w:t>
      </w:r>
      <w:r w:rsidR="00536AB0">
        <w:rPr>
          <w:b/>
          <w:bCs/>
          <w:color w:val="000000"/>
          <w:sz w:val="24"/>
          <w:szCs w:val="24"/>
          <w:lang w:val="en-US"/>
        </w:rPr>
        <w:t>3</w:t>
      </w:r>
      <w:r w:rsidR="00536AB0" w:rsidRPr="00536AB0">
        <w:rPr>
          <w:b/>
          <w:bCs/>
          <w:color w:val="000000"/>
          <w:sz w:val="24"/>
          <w:szCs w:val="24"/>
          <w:lang w:val="en-US"/>
        </w:rPr>
        <w:t>-0-</w:t>
      </w:r>
      <w:r w:rsidR="00536AB0">
        <w:rPr>
          <w:b/>
          <w:bCs/>
          <w:color w:val="000000"/>
          <w:sz w:val="24"/>
          <w:szCs w:val="24"/>
          <w:lang w:val="en-US"/>
        </w:rPr>
        <w:t>6</w:t>
      </w:r>
      <w:r w:rsidR="00536AB0" w:rsidRPr="00536AB0">
        <w:rPr>
          <w:b/>
          <w:bCs/>
          <w:color w:val="000000"/>
          <w:sz w:val="24"/>
          <w:szCs w:val="24"/>
          <w:lang w:val="en-US"/>
        </w:rPr>
        <w:t xml:space="preserve">), học trong 16 tuần </w:t>
      </w:r>
      <w:r w:rsidR="00F51DDE">
        <w:rPr>
          <w:b/>
          <w:bCs/>
          <w:color w:val="000000"/>
          <w:sz w:val="24"/>
          <w:szCs w:val="24"/>
          <w:lang w:val="en-US"/>
        </w:rPr>
        <w:t>3</w:t>
      </w:r>
    </w:p>
    <w:p w14:paraId="4C5070CD" w14:textId="77777777" w:rsidR="006447AD" w:rsidRPr="00B431B5" w:rsidRDefault="00744C77" w:rsidP="00AD6C77">
      <w:pPr>
        <w:pStyle w:val="BodyText2"/>
        <w:spacing w:after="0" w:line="240" w:lineRule="auto"/>
        <w:ind w:left="720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14:paraId="45044A1B" w14:textId="77777777" w:rsidR="000D075E" w:rsidRPr="00B431B5" w:rsidRDefault="00DC795F" w:rsidP="00AD6C77">
      <w:pPr>
        <w:pStyle w:val="Bodytext0"/>
        <w:shd w:val="clear" w:color="auto" w:fill="auto"/>
        <w:tabs>
          <w:tab w:val="left" w:pos="142"/>
          <w:tab w:val="left" w:pos="284"/>
        </w:tabs>
        <w:spacing w:line="240" w:lineRule="auto"/>
        <w:jc w:val="left"/>
        <w:rPr>
          <w:sz w:val="26"/>
          <w:szCs w:val="2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63516"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B63516" w:rsidRPr="003555B5">
        <w:rPr>
          <w:sz w:val="24"/>
          <w:szCs w:val="24"/>
          <w:lang w:val="vi-VN"/>
        </w:rPr>
        <w:t>:</w:t>
      </w:r>
      <w:r w:rsidR="00B431B5">
        <w:rPr>
          <w:sz w:val="24"/>
          <w:szCs w:val="24"/>
        </w:rPr>
        <w:t xml:space="preserve"> </w:t>
      </w:r>
      <w:r w:rsidR="00F51DDE">
        <w:rPr>
          <w:sz w:val="24"/>
          <w:szCs w:val="24"/>
        </w:rPr>
        <w:t>45</w:t>
      </w:r>
      <w:r w:rsidR="00B431B5" w:rsidRPr="00B431B5">
        <w:rPr>
          <w:sz w:val="26"/>
          <w:szCs w:val="26"/>
        </w:rPr>
        <w:t xml:space="preserve"> </w:t>
      </w:r>
      <w:r w:rsidR="00B431B5" w:rsidRPr="00F33528">
        <w:rPr>
          <w:sz w:val="26"/>
          <w:szCs w:val="26"/>
        </w:rPr>
        <w:t>tiết</w:t>
      </w:r>
      <w:r w:rsidR="00B63516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B431B5">
        <w:rPr>
          <w:sz w:val="24"/>
          <w:szCs w:val="24"/>
        </w:rPr>
        <w:t xml:space="preserve"> </w:t>
      </w:r>
      <w:r w:rsidR="00E8023D">
        <w:rPr>
          <w:sz w:val="24"/>
          <w:szCs w:val="24"/>
        </w:rPr>
        <w:t>0</w:t>
      </w:r>
      <w:r w:rsidR="00B431B5" w:rsidRPr="00B431B5">
        <w:rPr>
          <w:sz w:val="26"/>
          <w:szCs w:val="26"/>
        </w:rPr>
        <w:t xml:space="preserve"> </w:t>
      </w:r>
      <w:r w:rsidR="00B431B5" w:rsidRPr="00F33528">
        <w:rPr>
          <w:sz w:val="26"/>
          <w:szCs w:val="26"/>
        </w:rPr>
        <w:t>tiết</w:t>
      </w:r>
      <w:r w:rsidR="000D075E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B63516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B63516" w:rsidRPr="003555B5">
        <w:rPr>
          <w:sz w:val="24"/>
          <w:szCs w:val="24"/>
          <w:lang w:val="vi-VN"/>
        </w:rPr>
        <w:t>:</w:t>
      </w:r>
      <w:r w:rsidR="00B431B5" w:rsidRPr="00B431B5">
        <w:t xml:space="preserve"> </w:t>
      </w:r>
      <w:r w:rsidR="004851C7">
        <w:rPr>
          <w:sz w:val="26"/>
          <w:szCs w:val="26"/>
        </w:rPr>
        <w:t>0</w:t>
      </w:r>
      <w:r w:rsidR="00B431B5" w:rsidRPr="00F33528">
        <w:rPr>
          <w:sz w:val="26"/>
          <w:szCs w:val="26"/>
        </w:rPr>
        <w:t xml:space="preserve"> tiết</w:t>
      </w:r>
      <w:r w:rsidR="00B63516" w:rsidRPr="003555B5">
        <w:rPr>
          <w:sz w:val="24"/>
          <w:szCs w:val="24"/>
          <w:lang w:val="vi-VN"/>
        </w:rPr>
        <w:t xml:space="preserve">; </w:t>
      </w:r>
    </w:p>
    <w:p w14:paraId="509BBB49" w14:textId="77777777" w:rsidR="00744C77" w:rsidRPr="003555B5" w:rsidRDefault="004A21C9" w:rsidP="00AD6C77">
      <w:pPr>
        <w:pStyle w:val="BodyText2"/>
        <w:spacing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</w:t>
      </w:r>
      <w:r w:rsidR="00DC795F">
        <w:rPr>
          <w:sz w:val="24"/>
          <w:szCs w:val="24"/>
          <w:lang w:val="en-US"/>
        </w:rPr>
        <w:t xml:space="preserve">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97255D">
        <w:rPr>
          <w:sz w:val="24"/>
          <w:szCs w:val="24"/>
          <w:lang w:val="vi-VN"/>
        </w:rPr>
        <w:t>:</w:t>
      </w:r>
      <w:r w:rsidR="0097255D">
        <w:rPr>
          <w:sz w:val="24"/>
          <w:szCs w:val="24"/>
          <w:lang w:val="en-US"/>
        </w:rPr>
        <w:t xml:space="preserve"> 0 </w:t>
      </w:r>
      <w:r w:rsidR="000D075E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536AB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97255D">
        <w:rPr>
          <w:sz w:val="24"/>
          <w:szCs w:val="24"/>
          <w:lang w:val="en-US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536AB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97255D">
        <w:rPr>
          <w:sz w:val="24"/>
          <w:szCs w:val="24"/>
          <w:lang w:val="en-US"/>
        </w:rPr>
        <w:t xml:space="preserve"> </w:t>
      </w:r>
      <w:r w:rsidR="00F51DDE">
        <w:rPr>
          <w:sz w:val="24"/>
          <w:szCs w:val="24"/>
          <w:lang w:val="en-US"/>
        </w:rPr>
        <w:t>90</w:t>
      </w:r>
      <w:r w:rsidR="00210206" w:rsidRPr="003555B5">
        <w:rPr>
          <w:sz w:val="24"/>
          <w:szCs w:val="24"/>
        </w:rPr>
        <w:t>;</w:t>
      </w:r>
    </w:p>
    <w:p w14:paraId="016CB252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  <w:r w:rsidR="00DC795F">
        <w:rPr>
          <w:b/>
          <w:bCs/>
          <w:color w:val="000000"/>
          <w:sz w:val="24"/>
          <w:szCs w:val="24"/>
          <w:lang w:val="en-US"/>
        </w:rPr>
        <w:t xml:space="preserve">: </w:t>
      </w:r>
      <w:r w:rsidR="00DC795F" w:rsidRPr="00F33528">
        <w:t>Điện khí hóa</w:t>
      </w:r>
    </w:p>
    <w:p w14:paraId="42019C40" w14:textId="77777777" w:rsidR="003F5908" w:rsidRPr="003555B5" w:rsidRDefault="006447AD" w:rsidP="00AD6C77">
      <w:pPr>
        <w:pStyle w:val="BodyText2"/>
        <w:tabs>
          <w:tab w:val="left" w:pos="5670"/>
        </w:tabs>
        <w:spacing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14:paraId="52D42063" w14:textId="76BEB2FE" w:rsidR="00315F50" w:rsidRDefault="003F5908" w:rsidP="006E204F">
      <w:pPr>
        <w:pStyle w:val="BodyText2"/>
        <w:tabs>
          <w:tab w:val="left" w:pos="5954"/>
        </w:tabs>
        <w:spacing w:after="0" w:line="288" w:lineRule="auto"/>
        <w:ind w:left="709" w:firstLine="23"/>
        <w:jc w:val="both"/>
        <w:rPr>
          <w:sz w:val="24"/>
          <w:szCs w:val="24"/>
          <w:lang w:val="en-US"/>
        </w:rPr>
      </w:pPr>
      <w:r w:rsidRPr="003555B5">
        <w:rPr>
          <w:sz w:val="24"/>
          <w:szCs w:val="24"/>
        </w:rPr>
        <w:t xml:space="preserve">1. </w:t>
      </w:r>
      <w:r w:rsidR="00F51DDE">
        <w:rPr>
          <w:sz w:val="24"/>
          <w:szCs w:val="24"/>
          <w:lang w:val="en-US"/>
        </w:rPr>
        <w:t xml:space="preserve">PGS. </w:t>
      </w:r>
      <w:r w:rsidRPr="003555B5">
        <w:rPr>
          <w:sz w:val="24"/>
          <w:szCs w:val="24"/>
        </w:rPr>
        <w:t xml:space="preserve">TS. </w:t>
      </w:r>
      <w:r w:rsidR="006F122D">
        <w:rPr>
          <w:sz w:val="24"/>
          <w:szCs w:val="24"/>
          <w:lang w:val="en-US"/>
        </w:rPr>
        <w:t>Đỗ Như Ý</w:t>
      </w:r>
      <w:r w:rsidR="006D03CF" w:rsidRPr="003555B5">
        <w:rPr>
          <w:sz w:val="24"/>
          <w:szCs w:val="24"/>
        </w:rPr>
        <w:tab/>
      </w:r>
      <w:r w:rsidR="0009003D">
        <w:rPr>
          <w:sz w:val="24"/>
          <w:szCs w:val="24"/>
          <w:lang w:val="en-US"/>
        </w:rPr>
        <w:t>0901</w:t>
      </w:r>
      <w:r w:rsidR="00A01BDF">
        <w:rPr>
          <w:sz w:val="24"/>
          <w:szCs w:val="24"/>
        </w:rPr>
        <w:t>-0</w:t>
      </w:r>
      <w:r w:rsidR="006F122D">
        <w:rPr>
          <w:sz w:val="24"/>
          <w:szCs w:val="24"/>
          <w:lang w:val="en-US"/>
        </w:rPr>
        <w:t>8</w:t>
      </w:r>
    </w:p>
    <w:p w14:paraId="2EEB52CD" w14:textId="4F74AB1F" w:rsidR="006E204F" w:rsidRPr="006F122D" w:rsidRDefault="006E204F" w:rsidP="006E204F">
      <w:pPr>
        <w:pStyle w:val="BodyText2"/>
        <w:tabs>
          <w:tab w:val="left" w:pos="5954"/>
        </w:tabs>
        <w:spacing w:line="288" w:lineRule="auto"/>
        <w:ind w:left="709" w:firstLine="23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2. </w:t>
      </w:r>
      <w:r w:rsidRPr="00990DC0">
        <w:rPr>
          <w:sz w:val="24"/>
          <w:szCs w:val="24"/>
        </w:rPr>
        <w:t xml:space="preserve">TS. </w:t>
      </w:r>
      <w:r w:rsidR="006F122D">
        <w:rPr>
          <w:sz w:val="24"/>
          <w:szCs w:val="24"/>
          <w:lang w:val="en-US"/>
        </w:rPr>
        <w:t>Hồ Việt Bun</w:t>
      </w:r>
      <w:r w:rsidRPr="00990DC0">
        <w:rPr>
          <w:sz w:val="24"/>
          <w:szCs w:val="24"/>
        </w:rPr>
        <w:tab/>
        <w:t>0901-</w:t>
      </w:r>
      <w:r w:rsidR="006F122D">
        <w:rPr>
          <w:sz w:val="24"/>
          <w:szCs w:val="24"/>
          <w:lang w:val="en-US"/>
        </w:rPr>
        <w:t>10</w:t>
      </w:r>
    </w:p>
    <w:p w14:paraId="14D45E56" w14:textId="77777777" w:rsidR="00744C77" w:rsidRPr="0009003D" w:rsidRDefault="006447AD" w:rsidP="00AD6C77">
      <w:pPr>
        <w:pStyle w:val="BodyText2"/>
        <w:spacing w:after="0" w:line="240" w:lineRule="auto"/>
        <w:ind w:left="520" w:hanging="70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09003D">
        <w:rPr>
          <w:b/>
          <w:sz w:val="24"/>
          <w:szCs w:val="24"/>
          <w:lang w:val="en-US"/>
        </w:rPr>
        <w:t xml:space="preserve"> Điện khí hóa</w:t>
      </w:r>
    </w:p>
    <w:p w14:paraId="3233D73E" w14:textId="77777777" w:rsidR="00744C77" w:rsidRPr="0009003D" w:rsidRDefault="006447AD" w:rsidP="00AD6C77">
      <w:pPr>
        <w:pStyle w:val="BodyText2"/>
        <w:tabs>
          <w:tab w:val="num" w:pos="520"/>
        </w:tabs>
        <w:spacing w:after="0" w:line="240" w:lineRule="auto"/>
        <w:ind w:left="520" w:hanging="70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2.3. Khoa:</w:t>
      </w:r>
      <w:r w:rsidR="0009003D">
        <w:rPr>
          <w:b/>
          <w:sz w:val="24"/>
          <w:szCs w:val="24"/>
          <w:lang w:val="en-US"/>
        </w:rPr>
        <w:t xml:space="preserve"> Cơ điện</w:t>
      </w:r>
    </w:p>
    <w:p w14:paraId="09D542BD" w14:textId="77777777" w:rsidR="00596F8C" w:rsidRPr="00596F8C" w:rsidRDefault="00744C77" w:rsidP="00596F8C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14:paraId="556DFEA3" w14:textId="49D5A31F" w:rsidR="006D03CF" w:rsidRPr="00596F8C" w:rsidRDefault="00596F8C" w:rsidP="00596F8C">
      <w:pPr>
        <w:pStyle w:val="BodyText2"/>
        <w:spacing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ab/>
        <w:t xml:space="preserve">3.1. </w:t>
      </w:r>
      <w:r w:rsidR="006D03CF" w:rsidRPr="00596F8C">
        <w:rPr>
          <w:b/>
          <w:bCs/>
          <w:color w:val="000000"/>
          <w:sz w:val="24"/>
          <w:szCs w:val="24"/>
        </w:rPr>
        <w:t>Môn học tiên quyết:</w:t>
      </w:r>
      <w:r w:rsidR="00641E35" w:rsidRPr="00596F8C">
        <w:rPr>
          <w:b/>
          <w:bCs/>
          <w:color w:val="000000"/>
          <w:sz w:val="24"/>
          <w:szCs w:val="24"/>
        </w:rPr>
        <w:t xml:space="preserve"> </w:t>
      </w:r>
    </w:p>
    <w:p w14:paraId="77CE92F8" w14:textId="581A97F6" w:rsidR="00596F8C" w:rsidRPr="00596F8C" w:rsidRDefault="00596F8C" w:rsidP="00596F8C">
      <w:pPr>
        <w:pStyle w:val="BodyText2"/>
        <w:spacing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ab/>
        <w:t xml:space="preserve">3.2. </w:t>
      </w:r>
      <w:r w:rsidR="006D03CF" w:rsidRPr="00596F8C">
        <w:rPr>
          <w:b/>
          <w:bCs/>
          <w:color w:val="000000"/>
          <w:sz w:val="24"/>
          <w:szCs w:val="24"/>
        </w:rPr>
        <w:t>Môn học học trước:</w:t>
      </w:r>
    </w:p>
    <w:p w14:paraId="4AE9398A" w14:textId="77777777" w:rsidR="00744C77" w:rsidRPr="00596F8C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96F8C">
        <w:rPr>
          <w:b/>
          <w:bCs/>
          <w:color w:val="000000"/>
          <w:sz w:val="24"/>
          <w:szCs w:val="24"/>
        </w:rPr>
        <w:t>Mục tiêu của học phần</w:t>
      </w:r>
      <w:r w:rsidR="00BA09EA" w:rsidRPr="00596F8C">
        <w:rPr>
          <w:b/>
          <w:bCs/>
          <w:color w:val="000000"/>
          <w:sz w:val="24"/>
          <w:szCs w:val="24"/>
        </w:rPr>
        <w:t xml:space="preserve"> </w:t>
      </w:r>
      <w:r w:rsidRPr="00596F8C">
        <w:rPr>
          <w:bCs/>
          <w:i/>
          <w:color w:val="000000"/>
          <w:sz w:val="24"/>
          <w:szCs w:val="24"/>
        </w:rPr>
        <w:t>(là kết quả học tập mong đợi người học đạt được)</w:t>
      </w:r>
    </w:p>
    <w:p w14:paraId="7051504D" w14:textId="77777777" w:rsidR="00744C77" w:rsidRPr="003555B5" w:rsidRDefault="00744C77" w:rsidP="00AD6C77">
      <w:pPr>
        <w:pStyle w:val="ListParagraph"/>
        <w:numPr>
          <w:ilvl w:val="1"/>
          <w:numId w:val="1"/>
        </w:numPr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  <w:r w:rsidR="0090524F" w:rsidRPr="003555B5">
        <w:rPr>
          <w:b/>
          <w:bCs/>
          <w:lang w:val="vi-VN"/>
        </w:rPr>
        <w:t>(</w:t>
      </w:r>
      <w:r w:rsidR="0090524F" w:rsidRPr="003555B5">
        <w:rPr>
          <w:bCs/>
          <w:i/>
          <w:lang w:val="vi-VN"/>
        </w:rPr>
        <w:t>Trình bày những kiến thức mong muốn sinh viên tích lũy được sau khi hoàn thành học phần?)</w:t>
      </w:r>
    </w:p>
    <w:p w14:paraId="7A828CC2" w14:textId="0866E54F" w:rsidR="009425A2" w:rsidRPr="009425A2" w:rsidRDefault="00612534" w:rsidP="00AD6C77">
      <w:pPr>
        <w:pStyle w:val="ListParagraph"/>
        <w:ind w:left="522"/>
        <w:jc w:val="both"/>
        <w:rPr>
          <w:lang w:val="vi-VN"/>
        </w:rPr>
      </w:pPr>
      <w:r w:rsidRPr="009425A2">
        <w:rPr>
          <w:lang w:val="vi-VN"/>
        </w:rPr>
        <w:t>4.1.1</w:t>
      </w:r>
      <w:r w:rsidR="009425A2" w:rsidRPr="009425A2">
        <w:rPr>
          <w:lang w:val="vi-VN"/>
        </w:rPr>
        <w:t xml:space="preserve">. </w:t>
      </w:r>
      <w:r w:rsidR="006E2AB6">
        <w:t>Tổ chức cung cấp điện cho mỏ hầm lò</w:t>
      </w:r>
      <w:r w:rsidR="009425A2" w:rsidRPr="009425A2">
        <w:rPr>
          <w:lang w:val="vi-VN"/>
        </w:rPr>
        <w:t>.</w:t>
      </w:r>
    </w:p>
    <w:p w14:paraId="7D5EF92A" w14:textId="4937992E" w:rsidR="009425A2" w:rsidRPr="009425A2" w:rsidRDefault="009425A2" w:rsidP="00AD6C77">
      <w:pPr>
        <w:pStyle w:val="ListParagraph"/>
        <w:ind w:left="522"/>
        <w:jc w:val="both"/>
        <w:rPr>
          <w:szCs w:val="26"/>
          <w:lang w:val="vi-VN"/>
        </w:rPr>
      </w:pPr>
      <w:r w:rsidRPr="009425A2">
        <w:rPr>
          <w:szCs w:val="26"/>
          <w:lang w:val="vi-VN"/>
        </w:rPr>
        <w:t xml:space="preserve">4.1.2. </w:t>
      </w:r>
      <w:r w:rsidR="006E2AB6">
        <w:rPr>
          <w:szCs w:val="26"/>
        </w:rPr>
        <w:t>Tổ chức cung cấp điện cho mỏ lộ thiên</w:t>
      </w:r>
      <w:r w:rsidRPr="009425A2">
        <w:rPr>
          <w:szCs w:val="26"/>
          <w:lang w:val="vi-VN"/>
        </w:rPr>
        <w:t>.</w:t>
      </w:r>
    </w:p>
    <w:p w14:paraId="3F89C8DA" w14:textId="2140DD02" w:rsidR="00B60C95" w:rsidRDefault="009425A2" w:rsidP="00AD6C77">
      <w:pPr>
        <w:pStyle w:val="ListParagraph"/>
        <w:ind w:left="522"/>
        <w:jc w:val="both"/>
        <w:rPr>
          <w:szCs w:val="26"/>
          <w:lang w:val="vi-VN"/>
        </w:rPr>
      </w:pPr>
      <w:r w:rsidRPr="009425A2">
        <w:rPr>
          <w:szCs w:val="26"/>
          <w:lang w:val="vi-VN"/>
        </w:rPr>
        <w:t xml:space="preserve">4.1.3. </w:t>
      </w:r>
      <w:r w:rsidR="006E2AB6">
        <w:rPr>
          <w:szCs w:val="26"/>
        </w:rPr>
        <w:t>Vận hành hệ thông điện trong mỏ hầm lò</w:t>
      </w:r>
      <w:r w:rsidR="00FB1CFB" w:rsidRPr="00FB1CFB">
        <w:rPr>
          <w:szCs w:val="26"/>
          <w:lang w:val="vi-VN"/>
        </w:rPr>
        <w:t>.</w:t>
      </w:r>
      <w:r w:rsidR="007C3419" w:rsidRPr="007C3419">
        <w:rPr>
          <w:szCs w:val="26"/>
          <w:lang w:val="vi-VN"/>
        </w:rPr>
        <w:t xml:space="preserve"> </w:t>
      </w:r>
    </w:p>
    <w:p w14:paraId="03DF09A3" w14:textId="663A3CA2" w:rsidR="006E2AB6" w:rsidRDefault="006E2AB6" w:rsidP="006E2AB6">
      <w:pPr>
        <w:pStyle w:val="ListParagraph"/>
        <w:ind w:left="522"/>
        <w:jc w:val="both"/>
        <w:rPr>
          <w:szCs w:val="26"/>
          <w:lang w:val="vi-VN"/>
        </w:rPr>
      </w:pPr>
      <w:r w:rsidRPr="009425A2">
        <w:rPr>
          <w:szCs w:val="26"/>
          <w:lang w:val="vi-VN"/>
        </w:rPr>
        <w:t xml:space="preserve">4.1.3. </w:t>
      </w:r>
      <w:r>
        <w:rPr>
          <w:szCs w:val="26"/>
        </w:rPr>
        <w:t xml:space="preserve">Vận hành hệ thông điện trong mỏ </w:t>
      </w:r>
      <w:r>
        <w:rPr>
          <w:szCs w:val="26"/>
        </w:rPr>
        <w:t>lộ thiên</w:t>
      </w:r>
      <w:r w:rsidRPr="00FB1CFB">
        <w:rPr>
          <w:szCs w:val="26"/>
          <w:lang w:val="vi-VN"/>
        </w:rPr>
        <w:t>.</w:t>
      </w:r>
      <w:r w:rsidRPr="007C3419">
        <w:rPr>
          <w:szCs w:val="26"/>
          <w:lang w:val="vi-VN"/>
        </w:rPr>
        <w:t xml:space="preserve"> </w:t>
      </w:r>
    </w:p>
    <w:p w14:paraId="736F07F9" w14:textId="77777777" w:rsidR="00744C77" w:rsidRPr="003555B5" w:rsidRDefault="00744C77" w:rsidP="00AD6C77">
      <w:pPr>
        <w:pStyle w:val="ListParagraph"/>
        <w:numPr>
          <w:ilvl w:val="1"/>
          <w:numId w:val="1"/>
        </w:numPr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  <w:r w:rsidR="0090524F" w:rsidRPr="003555B5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14:paraId="0591C8A2" w14:textId="534B8BA0" w:rsidR="00B60C95" w:rsidRPr="003D7FEF" w:rsidRDefault="00A812E5" w:rsidP="00AD6C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2" w:hanging="96"/>
        <w:jc w:val="both"/>
        <w:rPr>
          <w:bCs/>
          <w:lang w:val="vi-VN"/>
        </w:rPr>
      </w:pPr>
      <w:r>
        <w:rPr>
          <w:lang w:val="nl-NL"/>
        </w:rPr>
        <w:t>Hiểu được kỹ thuật tiết kiệm điện năng</w:t>
      </w:r>
      <w:r w:rsidR="003D7FEF" w:rsidRPr="003D7FEF">
        <w:rPr>
          <w:szCs w:val="26"/>
          <w:lang w:val="vi-VN"/>
        </w:rPr>
        <w:t>.</w:t>
      </w:r>
    </w:p>
    <w:p w14:paraId="44CA94FD" w14:textId="56A7FEA8" w:rsidR="00B60C95" w:rsidRPr="003D7FEF" w:rsidRDefault="00B741E6" w:rsidP="00AD6C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2" w:hanging="96"/>
        <w:jc w:val="both"/>
        <w:rPr>
          <w:bCs/>
          <w:lang w:val="vi-VN"/>
        </w:rPr>
      </w:pPr>
      <w:r>
        <w:rPr>
          <w:lang w:val="nl-NL"/>
        </w:rPr>
        <w:t xml:space="preserve"> </w:t>
      </w:r>
      <w:r w:rsidR="00A812E5">
        <w:rPr>
          <w:lang w:val="nl-NL"/>
        </w:rPr>
        <w:t>Ứng dụng được các giải pháp tiết kiệm điện năng</w:t>
      </w:r>
      <w:r w:rsidR="00B60C95" w:rsidRPr="003D7FEF">
        <w:rPr>
          <w:lang w:val="vi-VN"/>
        </w:rPr>
        <w:t>.</w:t>
      </w:r>
    </w:p>
    <w:p w14:paraId="2AC29936" w14:textId="77777777" w:rsidR="00744C77" w:rsidRPr="003555B5" w:rsidRDefault="00BA09EA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14:paraId="067C644B" w14:textId="77777777" w:rsidR="00744C77" w:rsidRDefault="00744C77" w:rsidP="00AD6C77">
      <w:pPr>
        <w:pStyle w:val="BodyText2"/>
        <w:spacing w:after="0" w:line="240" w:lineRule="auto"/>
        <w:ind w:firstLine="260"/>
        <w:jc w:val="both"/>
        <w:rPr>
          <w:bCs/>
          <w:i/>
          <w:sz w:val="24"/>
          <w:szCs w:val="24"/>
          <w:lang w:val="en-US"/>
        </w:rPr>
      </w:pPr>
      <w:r w:rsidRPr="003555B5">
        <w:rPr>
          <w:bCs/>
          <w:i/>
          <w:sz w:val="24"/>
          <w:szCs w:val="24"/>
        </w:rPr>
        <w:t xml:space="preserve">(Mô tả tóm </w:t>
      </w:r>
      <w:r w:rsidR="0090524F" w:rsidRPr="003555B5">
        <w:rPr>
          <w:bCs/>
          <w:i/>
          <w:sz w:val="24"/>
          <w:szCs w:val="24"/>
        </w:rPr>
        <w:t>tắt</w:t>
      </w:r>
      <w:r w:rsidRPr="003555B5">
        <w:rPr>
          <w:bCs/>
          <w:i/>
          <w:sz w:val="24"/>
          <w:szCs w:val="24"/>
        </w:rPr>
        <w:t xml:space="preserve"> các nội dung chính giảng dạy cho người học; khoảng 10 dòng)</w:t>
      </w:r>
    </w:p>
    <w:p w14:paraId="6D204325" w14:textId="402E6D37" w:rsidR="00941699" w:rsidRPr="00CD20D2" w:rsidRDefault="00CD20D2" w:rsidP="00AD6C77">
      <w:pPr>
        <w:pStyle w:val="BodyText2"/>
        <w:spacing w:after="0" w:line="240" w:lineRule="auto"/>
        <w:ind w:firstLine="260"/>
        <w:jc w:val="both"/>
        <w:rPr>
          <w:bCs/>
          <w:i/>
          <w:sz w:val="24"/>
          <w:szCs w:val="24"/>
          <w:lang w:val="en-US"/>
        </w:rPr>
      </w:pPr>
      <w:r>
        <w:rPr>
          <w:lang w:val="en-US"/>
        </w:rPr>
        <w:t xml:space="preserve">Học phần tập trung trình bày những nội dung cơ bản về </w:t>
      </w:r>
      <w:r w:rsidR="000B5AD2" w:rsidRPr="00DE5A4D">
        <w:rPr>
          <w:bCs/>
          <w:sz w:val="24"/>
          <w:szCs w:val="24"/>
          <w:lang w:val="en-US"/>
        </w:rPr>
        <w:t>Tổ chức cung cấp và vận hành hệ thống điện mỏ</w:t>
      </w:r>
      <w:r w:rsidR="000B5AD2">
        <w:rPr>
          <w:bCs/>
          <w:sz w:val="24"/>
          <w:szCs w:val="24"/>
          <w:lang w:val="en-US"/>
        </w:rPr>
        <w:t xml:space="preserve"> hầm lò và lộ thiên</w:t>
      </w:r>
      <w:r w:rsidR="009E41EF">
        <w:rPr>
          <w:lang w:val="en-US"/>
        </w:rPr>
        <w:t>.</w:t>
      </w:r>
    </w:p>
    <w:p w14:paraId="09BCE199" w14:textId="77777777" w:rsidR="00296F71" w:rsidRPr="00A574B2" w:rsidRDefault="009540AF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szCs w:val="24"/>
        </w:rPr>
      </w:pPr>
      <w:r w:rsidRPr="00A574B2">
        <w:rPr>
          <w:b/>
          <w:bCs/>
          <w:color w:val="000000"/>
          <w:szCs w:val="24"/>
        </w:rPr>
        <w:t>Cấu trúc nội dung học phần</w:t>
      </w:r>
    </w:p>
    <w:p w14:paraId="2E276780" w14:textId="77777777" w:rsidR="004A21C9" w:rsidRPr="00A574B2" w:rsidRDefault="00BA7C39" w:rsidP="00AD6C77">
      <w:pPr>
        <w:pStyle w:val="ListParagraph"/>
        <w:jc w:val="center"/>
        <w:rPr>
          <w:b/>
          <w:bCs/>
          <w:sz w:val="26"/>
          <w:lang w:val="nl-NL"/>
        </w:rPr>
      </w:pPr>
      <w:r w:rsidRPr="00A574B2">
        <w:rPr>
          <w:b/>
          <w:bCs/>
          <w:sz w:val="26"/>
          <w:lang w:val="nl-NL"/>
        </w:rPr>
        <w:t>Bảng 1</w:t>
      </w:r>
      <w:r w:rsidR="004A21C9" w:rsidRPr="00A574B2">
        <w:rPr>
          <w:b/>
          <w:bCs/>
          <w:sz w:val="26"/>
          <w:lang w:val="nl-NL"/>
        </w:rPr>
        <w:t>. Nội dung học phần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4683"/>
        <w:gridCol w:w="955"/>
        <w:gridCol w:w="2268"/>
      </w:tblGrid>
      <w:tr w:rsidR="001265BC" w:rsidRPr="00BA53E7" w14:paraId="620797DF" w14:textId="77777777" w:rsidTr="00584D86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66D4" w14:textId="77777777" w:rsidR="001265BC" w:rsidRPr="00BA53E7" w:rsidRDefault="001265BC" w:rsidP="00D51A10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BA53E7">
              <w:rPr>
                <w:b/>
                <w:bCs/>
              </w:rPr>
              <w:t>6.1. Lý thuyết</w:t>
            </w:r>
          </w:p>
        </w:tc>
      </w:tr>
      <w:tr w:rsidR="00095A1D" w:rsidRPr="00BA53E7" w14:paraId="2968A1F3" w14:textId="77777777" w:rsidTr="00F10B58">
        <w:tc>
          <w:tcPr>
            <w:tcW w:w="1416" w:type="dxa"/>
            <w:tcBorders>
              <w:top w:val="single" w:sz="4" w:space="0" w:color="auto"/>
            </w:tcBorders>
          </w:tcPr>
          <w:p w14:paraId="585A4371" w14:textId="77777777" w:rsidR="003B73BB" w:rsidRPr="00BA53E7" w:rsidRDefault="00BA09EA" w:rsidP="00D51A10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BA53E7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19DA2271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A53E7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6067FB1A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A53E7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018FB2D" w14:textId="77777777" w:rsidR="003B73BB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A53E7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BA53E7" w14:paraId="29BBB7F1" w14:textId="77777777" w:rsidTr="00F10B58">
        <w:trPr>
          <w:trHeight w:val="548"/>
        </w:trPr>
        <w:tc>
          <w:tcPr>
            <w:tcW w:w="1416" w:type="dxa"/>
            <w:vAlign w:val="center"/>
          </w:tcPr>
          <w:p w14:paraId="2E19AE63" w14:textId="77777777" w:rsidR="003B73BB" w:rsidRPr="00E80609" w:rsidRDefault="007C7EDD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E80609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2A43CDE7" w14:textId="6761302F" w:rsidR="003B73BB" w:rsidRPr="006E2AB6" w:rsidRDefault="006E2AB6" w:rsidP="009E41EF">
            <w:pPr>
              <w:jc w:val="both"/>
              <w:rPr>
                <w:b/>
                <w:bCs/>
                <w:sz w:val="24"/>
                <w:szCs w:val="24"/>
              </w:rPr>
            </w:pPr>
            <w:r w:rsidRPr="006E2AB6">
              <w:rPr>
                <w:b/>
                <w:bCs/>
              </w:rPr>
              <w:t>Tổ chức cung cấp điện cho mỏ hầm lò</w:t>
            </w:r>
          </w:p>
        </w:tc>
        <w:tc>
          <w:tcPr>
            <w:tcW w:w="955" w:type="dxa"/>
            <w:vAlign w:val="center"/>
          </w:tcPr>
          <w:p w14:paraId="063EEAC4" w14:textId="550C8865" w:rsidR="003B73BB" w:rsidRPr="00BA53E7" w:rsidRDefault="00E80609" w:rsidP="00D51A1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68" w:type="dxa"/>
            <w:vAlign w:val="center"/>
          </w:tcPr>
          <w:p w14:paraId="36C11E7F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BA53E7" w14:paraId="477FC179" w14:textId="77777777" w:rsidTr="00F10B58">
        <w:tc>
          <w:tcPr>
            <w:tcW w:w="1416" w:type="dxa"/>
            <w:vAlign w:val="center"/>
          </w:tcPr>
          <w:p w14:paraId="218C6F2C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23919D90" w14:textId="151011AB" w:rsidR="003B73BB" w:rsidRPr="00BA53E7" w:rsidRDefault="00E80609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Khái niệm</w:t>
            </w:r>
          </w:p>
        </w:tc>
        <w:tc>
          <w:tcPr>
            <w:tcW w:w="955" w:type="dxa"/>
            <w:vAlign w:val="center"/>
          </w:tcPr>
          <w:p w14:paraId="24566818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21E41ED6" w14:textId="77777777" w:rsidR="00EE3756" w:rsidRPr="00BA53E7" w:rsidRDefault="00200F66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4.1.1</w:t>
            </w:r>
          </w:p>
        </w:tc>
      </w:tr>
      <w:tr w:rsidR="00BA7C39" w:rsidRPr="00BA53E7" w14:paraId="66FE4290" w14:textId="77777777" w:rsidTr="00F10B58">
        <w:tc>
          <w:tcPr>
            <w:tcW w:w="1416" w:type="dxa"/>
            <w:vAlign w:val="center"/>
          </w:tcPr>
          <w:p w14:paraId="0B2E0E9C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00F32D60" w14:textId="2E1EB5BD" w:rsidR="003B73BB" w:rsidRPr="00BA53E7" w:rsidRDefault="004E180A" w:rsidP="00FA1F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Tổ chức cung cấp điện cho khu vực hầm lò qua giếng</w:t>
            </w:r>
          </w:p>
        </w:tc>
        <w:tc>
          <w:tcPr>
            <w:tcW w:w="955" w:type="dxa"/>
            <w:vAlign w:val="center"/>
          </w:tcPr>
          <w:p w14:paraId="0C205FEB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510C7C02" w14:textId="77777777" w:rsidR="003B73BB" w:rsidRPr="00BA53E7" w:rsidRDefault="00512CED" w:rsidP="00FF20A7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4.1.1</w:t>
            </w:r>
            <w:r w:rsidRPr="00BA53E7">
              <w:rPr>
                <w:bCs/>
              </w:rPr>
              <w:t xml:space="preserve">, </w:t>
            </w:r>
            <w:r w:rsidRPr="00BA53E7">
              <w:rPr>
                <w:bCs/>
                <w:lang w:val="vi-VN"/>
              </w:rPr>
              <w:t>4.</w:t>
            </w:r>
            <w:r w:rsidR="00FF20A7"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="00FF20A7" w:rsidRPr="00BA53E7">
              <w:rPr>
                <w:bCs/>
              </w:rPr>
              <w:t>1, 4.2.2</w:t>
            </w:r>
          </w:p>
        </w:tc>
      </w:tr>
      <w:tr w:rsidR="00512CED" w:rsidRPr="00BA53E7" w14:paraId="77FA7973" w14:textId="77777777" w:rsidTr="00F10B58">
        <w:tc>
          <w:tcPr>
            <w:tcW w:w="1416" w:type="dxa"/>
            <w:vAlign w:val="center"/>
          </w:tcPr>
          <w:p w14:paraId="434C6AC6" w14:textId="77777777" w:rsidR="00512CED" w:rsidRPr="00BA53E7" w:rsidRDefault="00512CED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65A90D50" w14:textId="4CBFE60F" w:rsidR="00512CED" w:rsidRPr="00BA53E7" w:rsidRDefault="004E180A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Tổ chức cung cấp điện cho khu vực hầm lò qua </w:t>
            </w:r>
            <w:r>
              <w:rPr>
                <w:sz w:val="24"/>
                <w:szCs w:val="24"/>
              </w:rPr>
              <w:t>lỗ khoan</w:t>
            </w:r>
          </w:p>
        </w:tc>
        <w:tc>
          <w:tcPr>
            <w:tcW w:w="955" w:type="dxa"/>
            <w:vAlign w:val="center"/>
          </w:tcPr>
          <w:p w14:paraId="217098AC" w14:textId="77777777" w:rsidR="00512CED" w:rsidRPr="00BA53E7" w:rsidRDefault="00512CED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779DB375" w14:textId="77777777" w:rsidR="00512CED" w:rsidRPr="00BA53E7" w:rsidRDefault="00FF20A7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4.1.1</w:t>
            </w:r>
            <w:r w:rsidRPr="00BA53E7">
              <w:rPr>
                <w:bCs/>
              </w:rPr>
              <w:t xml:space="preserve">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4E180A" w:rsidRPr="00BA53E7" w14:paraId="4AA10F60" w14:textId="77777777" w:rsidTr="00F10B58">
        <w:tc>
          <w:tcPr>
            <w:tcW w:w="1416" w:type="dxa"/>
            <w:vAlign w:val="center"/>
          </w:tcPr>
          <w:p w14:paraId="3B2A32CE" w14:textId="31266986" w:rsidR="004E180A" w:rsidRPr="00BA53E7" w:rsidRDefault="004E180A" w:rsidP="00D51A1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4683" w:type="dxa"/>
            <w:vAlign w:val="center"/>
          </w:tcPr>
          <w:p w14:paraId="5CEBE7FE" w14:textId="62907DF3" w:rsidR="004E180A" w:rsidRDefault="004E180A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Tổ chức cung cấp điện cho khu vực </w:t>
            </w:r>
            <w:r>
              <w:rPr>
                <w:sz w:val="24"/>
                <w:szCs w:val="24"/>
              </w:rPr>
              <w:t>lò chợ và lò chuẩn bị</w:t>
            </w:r>
          </w:p>
        </w:tc>
        <w:tc>
          <w:tcPr>
            <w:tcW w:w="955" w:type="dxa"/>
            <w:vAlign w:val="center"/>
          </w:tcPr>
          <w:p w14:paraId="612FEF56" w14:textId="77777777" w:rsidR="004E180A" w:rsidRPr="00BA53E7" w:rsidRDefault="004E180A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06FD9DF2" w14:textId="77777777" w:rsidR="004E180A" w:rsidRPr="00BA53E7" w:rsidRDefault="004E180A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BA53E7" w14:paraId="738A86B4" w14:textId="77777777" w:rsidTr="00F10B58">
        <w:tc>
          <w:tcPr>
            <w:tcW w:w="1416" w:type="dxa"/>
            <w:vAlign w:val="center"/>
          </w:tcPr>
          <w:p w14:paraId="745D24BA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A53E7">
              <w:rPr>
                <w:b/>
                <w:bCs/>
                <w:lang w:val="nl-NL"/>
              </w:rPr>
              <w:t xml:space="preserve">Chương </w:t>
            </w:r>
            <w:r w:rsidRPr="00BA53E7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3456DF2B" w14:textId="48F4E67E" w:rsidR="00EE3756" w:rsidRPr="00E80609" w:rsidRDefault="006E2AB6" w:rsidP="00B855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t>Tổ chức cung cấp điện cho mỏ lộ thiên</w:t>
            </w:r>
          </w:p>
        </w:tc>
        <w:tc>
          <w:tcPr>
            <w:tcW w:w="955" w:type="dxa"/>
            <w:vAlign w:val="center"/>
          </w:tcPr>
          <w:p w14:paraId="03BC482C" w14:textId="511915A8" w:rsidR="00EE3756" w:rsidRPr="00BA53E7" w:rsidRDefault="00E80609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268" w:type="dxa"/>
            <w:vAlign w:val="center"/>
          </w:tcPr>
          <w:p w14:paraId="69296166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BA53E7" w14:paraId="4474498B" w14:textId="77777777" w:rsidTr="00F10B58">
        <w:tc>
          <w:tcPr>
            <w:tcW w:w="1416" w:type="dxa"/>
            <w:vAlign w:val="center"/>
          </w:tcPr>
          <w:p w14:paraId="245EA2E0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5D9B2C09" w14:textId="7C819493" w:rsidR="00EE3756" w:rsidRPr="00BA53E7" w:rsidRDefault="00E80609" w:rsidP="00D51A10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rStyle w:val="hps"/>
              </w:rPr>
              <w:t>Khái niệm</w:t>
            </w:r>
            <w:r w:rsidR="003034F8" w:rsidRPr="00BA53E7">
              <w:rPr>
                <w:rStyle w:val="hps"/>
                <w:lang w:val="vi-VN"/>
              </w:rPr>
              <w:t xml:space="preserve"> </w:t>
            </w:r>
          </w:p>
        </w:tc>
        <w:tc>
          <w:tcPr>
            <w:tcW w:w="955" w:type="dxa"/>
            <w:vAlign w:val="center"/>
          </w:tcPr>
          <w:p w14:paraId="24F54C1C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717584CB" w14:textId="77777777" w:rsidR="00EE3756" w:rsidRPr="00BA53E7" w:rsidRDefault="00FF20A7" w:rsidP="00FF20A7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320228" w:rsidRPr="00BA53E7" w14:paraId="0E4917F2" w14:textId="77777777" w:rsidTr="00F10B58">
        <w:tc>
          <w:tcPr>
            <w:tcW w:w="1416" w:type="dxa"/>
            <w:vAlign w:val="center"/>
          </w:tcPr>
          <w:p w14:paraId="3C36459E" w14:textId="77777777" w:rsidR="00320228" w:rsidRPr="00BA53E7" w:rsidRDefault="00320228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lastRenderedPageBreak/>
              <w:t>2.2</w:t>
            </w:r>
          </w:p>
        </w:tc>
        <w:tc>
          <w:tcPr>
            <w:tcW w:w="4683" w:type="dxa"/>
            <w:vAlign w:val="center"/>
          </w:tcPr>
          <w:p w14:paraId="09199C5D" w14:textId="1E3A37B2" w:rsidR="00320228" w:rsidRPr="00E80609" w:rsidRDefault="004E180A" w:rsidP="00D51A10">
            <w:pPr>
              <w:pStyle w:val="ListParagraph"/>
              <w:ind w:left="0"/>
              <w:rPr>
                <w:rStyle w:val="hps"/>
              </w:rPr>
            </w:pPr>
            <w:r>
              <w:t xml:space="preserve">Tổ chức cung cấp điện </w:t>
            </w:r>
            <w:r>
              <w:t>theo phương pháp dọc tầng công tác</w:t>
            </w:r>
          </w:p>
        </w:tc>
        <w:tc>
          <w:tcPr>
            <w:tcW w:w="955" w:type="dxa"/>
            <w:vAlign w:val="center"/>
          </w:tcPr>
          <w:p w14:paraId="369046B8" w14:textId="77777777" w:rsidR="00320228" w:rsidRPr="00BA53E7" w:rsidRDefault="00320228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57F5DDC1" w14:textId="77777777" w:rsidR="00320228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BA7C39" w:rsidRPr="00BA53E7" w14:paraId="4BC159AB" w14:textId="77777777" w:rsidTr="00F10B58">
        <w:tc>
          <w:tcPr>
            <w:tcW w:w="1416" w:type="dxa"/>
            <w:vAlign w:val="center"/>
          </w:tcPr>
          <w:p w14:paraId="252868CC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2.</w:t>
            </w:r>
            <w:r w:rsidR="00306B6C" w:rsidRPr="00BA53E7">
              <w:rPr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1A491156" w14:textId="6AFF13D7" w:rsidR="00EE3756" w:rsidRPr="00BA53E7" w:rsidRDefault="004E180A" w:rsidP="00D51A10">
            <w:pPr>
              <w:pStyle w:val="ListParagraph"/>
              <w:ind w:left="0"/>
              <w:rPr>
                <w:bCs/>
              </w:rPr>
            </w:pPr>
            <w:r>
              <w:t xml:space="preserve">Tổ chức cung cấp điện theo phương pháp </w:t>
            </w:r>
            <w:r>
              <w:t xml:space="preserve">ngang </w:t>
            </w:r>
            <w:r>
              <w:t>tầng công tác</w:t>
            </w:r>
          </w:p>
        </w:tc>
        <w:tc>
          <w:tcPr>
            <w:tcW w:w="955" w:type="dxa"/>
            <w:vAlign w:val="center"/>
          </w:tcPr>
          <w:p w14:paraId="002ABEB4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02E2A42F" w14:textId="77777777" w:rsidR="00EE3756" w:rsidRPr="00BA53E7" w:rsidRDefault="00FF20A7" w:rsidP="00D03B2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B44CCD" w:rsidRPr="00BA53E7" w14:paraId="70CA6140" w14:textId="77777777" w:rsidTr="00F10B58">
        <w:tc>
          <w:tcPr>
            <w:tcW w:w="1416" w:type="dxa"/>
            <w:vAlign w:val="center"/>
          </w:tcPr>
          <w:p w14:paraId="5399DEFB" w14:textId="77777777" w:rsidR="00B44CCD" w:rsidRPr="00BA53E7" w:rsidRDefault="00306B6C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510C3659" w14:textId="09C24059" w:rsidR="00B44CCD" w:rsidRPr="00BA53E7" w:rsidRDefault="004E180A" w:rsidP="00D51A10">
            <w:pPr>
              <w:pStyle w:val="ListParagraph"/>
              <w:ind w:left="0"/>
              <w:rPr>
                <w:bCs/>
                <w:lang w:val="vi-VN"/>
              </w:rPr>
            </w:pPr>
            <w:r>
              <w:t xml:space="preserve">Tổ chức cung cấp điện theo phương pháp </w:t>
            </w:r>
            <w:r>
              <w:t>hỗ hợp</w:t>
            </w:r>
          </w:p>
        </w:tc>
        <w:tc>
          <w:tcPr>
            <w:tcW w:w="955" w:type="dxa"/>
            <w:vAlign w:val="center"/>
          </w:tcPr>
          <w:p w14:paraId="5C8DD523" w14:textId="77777777" w:rsidR="00B44CCD" w:rsidRPr="00BA53E7" w:rsidRDefault="00B44CCD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483693A1" w14:textId="77777777" w:rsidR="00B44CCD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01117F16" w14:textId="77777777" w:rsidTr="00F10B58">
        <w:tc>
          <w:tcPr>
            <w:tcW w:w="1416" w:type="dxa"/>
            <w:vAlign w:val="center"/>
          </w:tcPr>
          <w:p w14:paraId="2ADAE0AA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A53E7">
              <w:rPr>
                <w:b/>
                <w:bCs/>
                <w:lang w:val="nl-NL"/>
              </w:rPr>
              <w:t xml:space="preserve">Chương </w:t>
            </w:r>
            <w:r w:rsidRPr="00BA53E7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29E9AB48" w14:textId="64B19961" w:rsidR="00D03B23" w:rsidRPr="00E80609" w:rsidRDefault="006E2AB6" w:rsidP="004E180A">
            <w:pPr>
              <w:pStyle w:val="ListParagraph"/>
              <w:ind w:left="0"/>
              <w:rPr>
                <w:b/>
                <w:bCs/>
              </w:rPr>
            </w:pPr>
            <w:r>
              <w:rPr>
                <w:szCs w:val="26"/>
              </w:rPr>
              <w:t>Vận hành hệ thông điện trong mỏ hầm lò</w:t>
            </w:r>
          </w:p>
        </w:tc>
        <w:tc>
          <w:tcPr>
            <w:tcW w:w="955" w:type="dxa"/>
            <w:vAlign w:val="center"/>
          </w:tcPr>
          <w:p w14:paraId="045CB49D" w14:textId="002D8F57" w:rsidR="00D03B23" w:rsidRPr="00BA53E7" w:rsidRDefault="00E80609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68" w:type="dxa"/>
            <w:vAlign w:val="center"/>
          </w:tcPr>
          <w:p w14:paraId="73899B23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03B23" w:rsidRPr="00BA53E7" w14:paraId="0651F1C3" w14:textId="77777777" w:rsidTr="00F10B58">
        <w:tc>
          <w:tcPr>
            <w:tcW w:w="1416" w:type="dxa"/>
            <w:vAlign w:val="center"/>
          </w:tcPr>
          <w:p w14:paraId="17451BBA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514572E8" w14:textId="3F49ECF7" w:rsidR="00D03B23" w:rsidRPr="00BA53E7" w:rsidRDefault="004E180A" w:rsidP="000877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Vần hành hệ thống máy khấu than liên hợp</w:t>
            </w:r>
          </w:p>
        </w:tc>
        <w:tc>
          <w:tcPr>
            <w:tcW w:w="955" w:type="dxa"/>
            <w:vAlign w:val="center"/>
          </w:tcPr>
          <w:p w14:paraId="7056066F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2F41B1E2" w14:textId="77777777" w:rsidR="00D03B23" w:rsidRPr="00BA53E7" w:rsidRDefault="00FF20A7" w:rsidP="00FF20A7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19769C12" w14:textId="77777777" w:rsidTr="00F10B58">
        <w:tc>
          <w:tcPr>
            <w:tcW w:w="1416" w:type="dxa"/>
            <w:vAlign w:val="center"/>
          </w:tcPr>
          <w:p w14:paraId="10B48455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t>3.2</w:t>
            </w:r>
          </w:p>
        </w:tc>
        <w:tc>
          <w:tcPr>
            <w:tcW w:w="4683" w:type="dxa"/>
            <w:vAlign w:val="center"/>
          </w:tcPr>
          <w:p w14:paraId="78457715" w14:textId="03F9685E" w:rsidR="00D03B23" w:rsidRPr="00BA53E7" w:rsidRDefault="004E180A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hành hệ thống trục tải giếng đứng và nghiêng</w:t>
            </w:r>
          </w:p>
        </w:tc>
        <w:tc>
          <w:tcPr>
            <w:tcW w:w="955" w:type="dxa"/>
            <w:vAlign w:val="center"/>
          </w:tcPr>
          <w:p w14:paraId="1BF66867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570FEFFD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51B7131C" w14:textId="77777777" w:rsidTr="00F10B58">
        <w:tc>
          <w:tcPr>
            <w:tcW w:w="1416" w:type="dxa"/>
            <w:vAlign w:val="center"/>
          </w:tcPr>
          <w:p w14:paraId="764E2C3D" w14:textId="77777777" w:rsidR="00D03B23" w:rsidRPr="00BA53E7" w:rsidRDefault="00D03B23" w:rsidP="00D51A10">
            <w:pPr>
              <w:pStyle w:val="ListParagraph"/>
              <w:ind w:left="0"/>
              <w:jc w:val="center"/>
            </w:pPr>
            <w:r w:rsidRPr="00BA53E7">
              <w:t>3.3</w:t>
            </w:r>
          </w:p>
        </w:tc>
        <w:tc>
          <w:tcPr>
            <w:tcW w:w="4683" w:type="dxa"/>
            <w:vAlign w:val="center"/>
          </w:tcPr>
          <w:p w14:paraId="300407DD" w14:textId="63EA30EC" w:rsidR="00D03B23" w:rsidRPr="00BA53E7" w:rsidRDefault="004E180A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hành hệ thống tàu điện</w:t>
            </w:r>
          </w:p>
        </w:tc>
        <w:tc>
          <w:tcPr>
            <w:tcW w:w="955" w:type="dxa"/>
            <w:vAlign w:val="center"/>
          </w:tcPr>
          <w:p w14:paraId="25AE6BC0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2F685CA6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4E180A" w:rsidRPr="00BA53E7" w14:paraId="5D4A0FF9" w14:textId="77777777" w:rsidTr="00F10B58">
        <w:tc>
          <w:tcPr>
            <w:tcW w:w="1416" w:type="dxa"/>
            <w:vAlign w:val="center"/>
          </w:tcPr>
          <w:p w14:paraId="6AB05BA1" w14:textId="707F1A74" w:rsidR="004E180A" w:rsidRPr="00BA53E7" w:rsidRDefault="004E180A" w:rsidP="004E180A">
            <w:pPr>
              <w:pStyle w:val="ListParagraph"/>
              <w:ind w:left="0"/>
              <w:jc w:val="center"/>
            </w:pPr>
            <w:r>
              <w:t>3.4</w:t>
            </w:r>
          </w:p>
        </w:tc>
        <w:tc>
          <w:tcPr>
            <w:tcW w:w="4683" w:type="dxa"/>
            <w:vAlign w:val="center"/>
          </w:tcPr>
          <w:p w14:paraId="0AB81D30" w14:textId="0FA2991B" w:rsidR="004E180A" w:rsidRDefault="004E180A" w:rsidP="004E18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hành hệ thống thông gió mỏ</w:t>
            </w:r>
          </w:p>
        </w:tc>
        <w:tc>
          <w:tcPr>
            <w:tcW w:w="955" w:type="dxa"/>
            <w:vAlign w:val="center"/>
          </w:tcPr>
          <w:p w14:paraId="54446AEA" w14:textId="77777777" w:rsidR="004E180A" w:rsidRPr="00BA53E7" w:rsidRDefault="004E180A" w:rsidP="004E180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5FC680DA" w14:textId="527BDD36" w:rsidR="004E180A" w:rsidRPr="00BA53E7" w:rsidRDefault="004E180A" w:rsidP="004E180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4E180A" w:rsidRPr="00BA53E7" w14:paraId="19418343" w14:textId="77777777" w:rsidTr="00F10B58">
        <w:tc>
          <w:tcPr>
            <w:tcW w:w="1416" w:type="dxa"/>
            <w:vAlign w:val="center"/>
          </w:tcPr>
          <w:p w14:paraId="66AE7E63" w14:textId="21F98E45" w:rsidR="004E180A" w:rsidRDefault="004E180A" w:rsidP="004E180A">
            <w:pPr>
              <w:pStyle w:val="ListParagraph"/>
              <w:ind w:left="0"/>
              <w:jc w:val="center"/>
            </w:pPr>
            <w:r>
              <w:t>3.5</w:t>
            </w:r>
          </w:p>
        </w:tc>
        <w:tc>
          <w:tcPr>
            <w:tcW w:w="4683" w:type="dxa"/>
            <w:vAlign w:val="center"/>
          </w:tcPr>
          <w:p w14:paraId="4F33974C" w14:textId="7F4CDEC8" w:rsidR="004E180A" w:rsidRDefault="004E180A" w:rsidP="004E18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hành hệ thống bơm thoát nước mỏ</w:t>
            </w:r>
          </w:p>
        </w:tc>
        <w:tc>
          <w:tcPr>
            <w:tcW w:w="955" w:type="dxa"/>
            <w:vAlign w:val="center"/>
          </w:tcPr>
          <w:p w14:paraId="094017B4" w14:textId="77777777" w:rsidR="004E180A" w:rsidRPr="00BA53E7" w:rsidRDefault="004E180A" w:rsidP="004E180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7ADA06BD" w14:textId="74E2331C" w:rsidR="004E180A" w:rsidRPr="00BA53E7" w:rsidRDefault="004E180A" w:rsidP="004E180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4E180A" w:rsidRPr="00BA53E7" w14:paraId="69E46FB1" w14:textId="77777777" w:rsidTr="00F10B58">
        <w:tc>
          <w:tcPr>
            <w:tcW w:w="1416" w:type="dxa"/>
            <w:vAlign w:val="center"/>
          </w:tcPr>
          <w:p w14:paraId="64B6A71C" w14:textId="0DFF4705" w:rsidR="004E180A" w:rsidRDefault="004E180A" w:rsidP="004E180A">
            <w:pPr>
              <w:pStyle w:val="ListParagraph"/>
              <w:ind w:left="0"/>
              <w:jc w:val="center"/>
            </w:pPr>
            <w:r>
              <w:t>3.6</w:t>
            </w:r>
          </w:p>
        </w:tc>
        <w:tc>
          <w:tcPr>
            <w:tcW w:w="4683" w:type="dxa"/>
            <w:vAlign w:val="center"/>
          </w:tcPr>
          <w:p w14:paraId="4E35C625" w14:textId="2A317A79" w:rsidR="004E180A" w:rsidRDefault="004E180A" w:rsidP="004E18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hành hệ thống trạm biến áp và máy phát điện</w:t>
            </w:r>
          </w:p>
        </w:tc>
        <w:tc>
          <w:tcPr>
            <w:tcW w:w="955" w:type="dxa"/>
            <w:vAlign w:val="center"/>
          </w:tcPr>
          <w:p w14:paraId="7FFF65A2" w14:textId="77777777" w:rsidR="004E180A" w:rsidRPr="00BA53E7" w:rsidRDefault="004E180A" w:rsidP="004E180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03EB0326" w14:textId="510D8B45" w:rsidR="004E180A" w:rsidRPr="00BA53E7" w:rsidRDefault="004E180A" w:rsidP="004E180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2D017FA4" w14:textId="77777777" w:rsidTr="00F10B58">
        <w:tc>
          <w:tcPr>
            <w:tcW w:w="1416" w:type="dxa"/>
            <w:vAlign w:val="center"/>
          </w:tcPr>
          <w:p w14:paraId="256A9E43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</w:rPr>
            </w:pPr>
            <w:r w:rsidRPr="00BA53E7">
              <w:rPr>
                <w:b/>
                <w:bCs/>
                <w:lang w:val="nl-NL"/>
              </w:rPr>
              <w:t xml:space="preserve">Chương </w:t>
            </w:r>
            <w:r w:rsidRPr="00BA53E7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14:paraId="064632F4" w14:textId="55684DFB" w:rsidR="00D03B23" w:rsidRPr="00E80609" w:rsidRDefault="006E2AB6" w:rsidP="00CA6C7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>Vận hành hệ thông điện trong mỏ lộ thiên</w:t>
            </w:r>
          </w:p>
        </w:tc>
        <w:tc>
          <w:tcPr>
            <w:tcW w:w="955" w:type="dxa"/>
            <w:vAlign w:val="center"/>
          </w:tcPr>
          <w:p w14:paraId="4E1D8079" w14:textId="5A025B14" w:rsidR="00D03B23" w:rsidRPr="00BA53E7" w:rsidRDefault="00E80609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268" w:type="dxa"/>
            <w:vAlign w:val="center"/>
          </w:tcPr>
          <w:p w14:paraId="5CD686E2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03B23" w:rsidRPr="00BA53E7" w14:paraId="0A55F608" w14:textId="77777777" w:rsidTr="00F10B58">
        <w:tc>
          <w:tcPr>
            <w:tcW w:w="1416" w:type="dxa"/>
            <w:vAlign w:val="center"/>
          </w:tcPr>
          <w:p w14:paraId="2D8A93DE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BA53E7">
              <w:rPr>
                <w:lang w:val="nl-NL"/>
              </w:rPr>
              <w:t>4.1</w:t>
            </w:r>
          </w:p>
        </w:tc>
        <w:tc>
          <w:tcPr>
            <w:tcW w:w="4683" w:type="dxa"/>
            <w:vAlign w:val="center"/>
          </w:tcPr>
          <w:p w14:paraId="38576498" w14:textId="0F2169C1" w:rsidR="00D03B23" w:rsidRPr="00BA53E7" w:rsidRDefault="00E80609" w:rsidP="006421D6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Khái niệm</w:t>
            </w:r>
          </w:p>
        </w:tc>
        <w:tc>
          <w:tcPr>
            <w:tcW w:w="955" w:type="dxa"/>
            <w:vAlign w:val="center"/>
          </w:tcPr>
          <w:p w14:paraId="0BBAF6DC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1E9D0F05" w14:textId="77777777" w:rsidR="00D03B23" w:rsidRPr="00BA53E7" w:rsidRDefault="00FF20A7" w:rsidP="00FF20A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4,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79DE1ECA" w14:textId="77777777" w:rsidTr="00F10B58">
        <w:tc>
          <w:tcPr>
            <w:tcW w:w="1416" w:type="dxa"/>
            <w:vAlign w:val="center"/>
          </w:tcPr>
          <w:p w14:paraId="1ECC41C3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lang w:val="nl-NL"/>
              </w:rPr>
            </w:pPr>
            <w:r w:rsidRPr="00BA53E7">
              <w:rPr>
                <w:lang w:val="nl-NL"/>
              </w:rPr>
              <w:t>4.2</w:t>
            </w:r>
          </w:p>
        </w:tc>
        <w:tc>
          <w:tcPr>
            <w:tcW w:w="4683" w:type="dxa"/>
            <w:vAlign w:val="center"/>
          </w:tcPr>
          <w:p w14:paraId="1D0399CD" w14:textId="5A7FF251" w:rsidR="00D03B23" w:rsidRPr="00BA53E7" w:rsidRDefault="004E180A" w:rsidP="006421D6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Vận hành hệ thống bơm thoát nước mỏ</w:t>
            </w:r>
          </w:p>
        </w:tc>
        <w:tc>
          <w:tcPr>
            <w:tcW w:w="955" w:type="dxa"/>
            <w:vAlign w:val="center"/>
          </w:tcPr>
          <w:p w14:paraId="2E301DA6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06EE2A6C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4,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287103D5" w14:textId="77777777" w:rsidTr="00F10B58">
        <w:tc>
          <w:tcPr>
            <w:tcW w:w="1416" w:type="dxa"/>
            <w:vAlign w:val="center"/>
          </w:tcPr>
          <w:p w14:paraId="59501601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lang w:val="nl-NL"/>
              </w:rPr>
            </w:pPr>
            <w:r w:rsidRPr="00BA53E7">
              <w:rPr>
                <w:lang w:val="nl-NL"/>
              </w:rPr>
              <w:t>4.3</w:t>
            </w:r>
          </w:p>
        </w:tc>
        <w:tc>
          <w:tcPr>
            <w:tcW w:w="4683" w:type="dxa"/>
            <w:vAlign w:val="center"/>
          </w:tcPr>
          <w:p w14:paraId="7069107B" w14:textId="6410FAEA" w:rsidR="00D03B23" w:rsidRPr="00BA53E7" w:rsidRDefault="004E180A" w:rsidP="00D51A10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Vận hành sử dụng hệ thống máy xúc điện</w:t>
            </w:r>
          </w:p>
        </w:tc>
        <w:tc>
          <w:tcPr>
            <w:tcW w:w="955" w:type="dxa"/>
            <w:vAlign w:val="center"/>
          </w:tcPr>
          <w:p w14:paraId="09AA4303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63D9752C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4,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11570A1C" w14:textId="77777777" w:rsidTr="00F10B58">
        <w:tc>
          <w:tcPr>
            <w:tcW w:w="1416" w:type="dxa"/>
            <w:vAlign w:val="center"/>
          </w:tcPr>
          <w:p w14:paraId="12ACDCF8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lang w:val="nl-NL"/>
              </w:rPr>
            </w:pPr>
            <w:r w:rsidRPr="00BA53E7">
              <w:rPr>
                <w:lang w:val="nl-NL"/>
              </w:rPr>
              <w:t>4.4</w:t>
            </w:r>
          </w:p>
        </w:tc>
        <w:tc>
          <w:tcPr>
            <w:tcW w:w="4683" w:type="dxa"/>
            <w:vAlign w:val="center"/>
          </w:tcPr>
          <w:p w14:paraId="0CA5E0BA" w14:textId="0C2D8AE3" w:rsidR="00D03B23" w:rsidRPr="00BA53E7" w:rsidRDefault="004E180A" w:rsidP="00CA6C77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</w:rPr>
              <w:t>Vận hành hệ thống trạm biến áp và máy phát điện</w:t>
            </w:r>
          </w:p>
        </w:tc>
        <w:tc>
          <w:tcPr>
            <w:tcW w:w="955" w:type="dxa"/>
            <w:vAlign w:val="center"/>
          </w:tcPr>
          <w:p w14:paraId="52AAEFC0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02BC6ABA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4,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</w:tbl>
    <w:p w14:paraId="44423B20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  <w:r w:rsidR="006A5431" w:rsidRPr="003555B5">
        <w:rPr>
          <w:bCs/>
          <w:i/>
          <w:color w:val="000000"/>
          <w:sz w:val="24"/>
          <w:szCs w:val="24"/>
        </w:rPr>
        <w:t>(Trình bày các phương pháp giảng dạy được áp dụng giảng dạy học phần)</w:t>
      </w:r>
    </w:p>
    <w:p w14:paraId="3BE31969" w14:textId="77777777" w:rsidR="00D171C9" w:rsidRPr="003555B5" w:rsidRDefault="003F7694" w:rsidP="00AD6C77">
      <w:pPr>
        <w:pStyle w:val="ListParagraph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</w:t>
      </w:r>
      <w:r w:rsidR="001F1316">
        <w:rPr>
          <w:bCs/>
          <w:color w:val="000000"/>
        </w:rPr>
        <w:t xml:space="preserve"> </w:t>
      </w:r>
      <w:r w:rsidRPr="003555B5">
        <w:rPr>
          <w:bCs/>
          <w:color w:val="000000"/>
        </w:rPr>
        <w:t>Giảng dạy lý thuyết</w:t>
      </w:r>
      <w:r w:rsidR="003046B7">
        <w:rPr>
          <w:bCs/>
          <w:color w:val="000000"/>
        </w:rPr>
        <w:t>.</w:t>
      </w:r>
    </w:p>
    <w:p w14:paraId="1252A25F" w14:textId="77777777" w:rsidR="001F1316" w:rsidRPr="001F1316" w:rsidRDefault="001F1316" w:rsidP="00AD6C77">
      <w:pPr>
        <w:pStyle w:val="ListParagraph"/>
        <w:ind w:left="567" w:hanging="238"/>
        <w:jc w:val="both"/>
        <w:rPr>
          <w:bCs/>
          <w:sz w:val="26"/>
          <w:szCs w:val="26"/>
        </w:rPr>
      </w:pPr>
      <w:r w:rsidRPr="001F1316">
        <w:rPr>
          <w:rFonts w:eastAsia="Calibri"/>
          <w:bCs/>
          <w:sz w:val="26"/>
          <w:szCs w:val="26"/>
        </w:rPr>
        <w:t xml:space="preserve">- </w:t>
      </w:r>
      <w:r w:rsidRPr="001F1316">
        <w:rPr>
          <w:rFonts w:eastAsia="Calibri"/>
          <w:sz w:val="26"/>
          <w:szCs w:val="26"/>
        </w:rPr>
        <w:t xml:space="preserve">Giảng viên thông báo cho lớp bài </w:t>
      </w:r>
      <w:r w:rsidR="003046B7">
        <w:rPr>
          <w:rFonts w:eastAsia="Calibri"/>
          <w:sz w:val="26"/>
          <w:szCs w:val="26"/>
        </w:rPr>
        <w:t xml:space="preserve">giảng </w:t>
      </w:r>
      <w:r w:rsidRPr="001F1316">
        <w:rPr>
          <w:rFonts w:eastAsia="Calibri"/>
          <w:sz w:val="26"/>
          <w:szCs w:val="26"/>
        </w:rPr>
        <w:t xml:space="preserve">sắp tới để chuẩn bị ở nhà. </w:t>
      </w:r>
      <w:r w:rsidR="0047228F">
        <w:rPr>
          <w:rFonts w:eastAsia="Calibri"/>
          <w:sz w:val="26"/>
          <w:szCs w:val="26"/>
        </w:rPr>
        <w:t>Trên</w:t>
      </w:r>
      <w:r w:rsidRPr="001F1316">
        <w:rPr>
          <w:rFonts w:eastAsia="Calibri"/>
          <w:sz w:val="26"/>
          <w:szCs w:val="26"/>
        </w:rPr>
        <w:t xml:space="preserve"> lớp, giảng viên giảng bài,</w:t>
      </w:r>
      <w:r w:rsidR="0047228F">
        <w:rPr>
          <w:rFonts w:eastAsia="Calibri"/>
          <w:sz w:val="26"/>
          <w:szCs w:val="26"/>
        </w:rPr>
        <w:t xml:space="preserve"> </w:t>
      </w:r>
      <w:r w:rsidR="004A0438" w:rsidRPr="001F1316">
        <w:rPr>
          <w:rFonts w:eastAsia="Calibri"/>
        </w:rPr>
        <w:t xml:space="preserve">nêu </w:t>
      </w:r>
      <w:r w:rsidR="004A0438">
        <w:rPr>
          <w:rFonts w:eastAsia="Calibri"/>
        </w:rPr>
        <w:t>các vấn đề thảo luận và thảo luận cùng sinh viên</w:t>
      </w:r>
      <w:r w:rsidR="004A0438" w:rsidRPr="001F1316">
        <w:rPr>
          <w:rFonts w:eastAsia="Calibri"/>
        </w:rPr>
        <w:t>.</w:t>
      </w:r>
    </w:p>
    <w:p w14:paraId="072BC618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r w:rsidR="006A5431" w:rsidRPr="003555B5">
        <w:rPr>
          <w:bCs/>
          <w:i/>
          <w:color w:val="000000"/>
          <w:sz w:val="24"/>
          <w:szCs w:val="24"/>
        </w:rPr>
        <w:t>(Trình bày các nhiệm vụ sinh viên phải thực hiện</w:t>
      </w:r>
      <w:r w:rsidR="00BA09EA" w:rsidRPr="003555B5">
        <w:rPr>
          <w:bCs/>
          <w:i/>
          <w:color w:val="000000"/>
          <w:sz w:val="24"/>
          <w:szCs w:val="24"/>
        </w:rPr>
        <w:t>)</w:t>
      </w:r>
    </w:p>
    <w:p w14:paraId="355B474F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09CB6B35" w14:textId="77777777" w:rsidR="00744C77" w:rsidRPr="003555B5" w:rsidRDefault="00744C77" w:rsidP="00AD6C77">
      <w:pPr>
        <w:pStyle w:val="BodyText2"/>
        <w:tabs>
          <w:tab w:val="num" w:pos="960"/>
          <w:tab w:val="left" w:pos="5049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  <w:r w:rsidR="00855598">
        <w:rPr>
          <w:bCs/>
          <w:color w:val="000000"/>
          <w:sz w:val="24"/>
          <w:szCs w:val="24"/>
        </w:rPr>
        <w:tab/>
      </w:r>
    </w:p>
    <w:p w14:paraId="5BDC8AFF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36CD4210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7B6C2917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7F7149EB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382DB23C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4C1B76FF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54B0EE40" w14:textId="77777777" w:rsidR="00744C77" w:rsidRPr="003555B5" w:rsidRDefault="00744C77" w:rsidP="00AD6C77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22B0F062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79029EFD" w14:textId="77777777" w:rsidR="00BA7C39" w:rsidRDefault="00BA7C39" w:rsidP="00AD6C77">
      <w:pPr>
        <w:pStyle w:val="BodyText2"/>
        <w:tabs>
          <w:tab w:val="num" w:pos="960"/>
        </w:tabs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3140"/>
        <w:gridCol w:w="3982"/>
        <w:gridCol w:w="1355"/>
      </w:tblGrid>
      <w:tr w:rsidR="00536AB0" w:rsidRPr="00CB21F6" w14:paraId="3D6F16BD" w14:textId="77777777" w:rsidTr="0063793A">
        <w:tc>
          <w:tcPr>
            <w:tcW w:w="590" w:type="dxa"/>
            <w:shd w:val="clear" w:color="auto" w:fill="auto"/>
          </w:tcPr>
          <w:p w14:paraId="749A435F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bookmarkStart w:id="0" w:name="_Hlk35720152"/>
            <w:r w:rsidRPr="0063793A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  <w:shd w:val="clear" w:color="auto" w:fill="auto"/>
          </w:tcPr>
          <w:p w14:paraId="5D179044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4252" w:type="dxa"/>
            <w:shd w:val="clear" w:color="auto" w:fill="auto"/>
          </w:tcPr>
          <w:p w14:paraId="6C066B2D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1388" w:type="dxa"/>
            <w:shd w:val="clear" w:color="auto" w:fill="auto"/>
          </w:tcPr>
          <w:p w14:paraId="4D4A7B75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b/>
                <w:sz w:val="24"/>
                <w:szCs w:val="24"/>
              </w:rPr>
              <w:t>Trọng số</w:t>
            </w:r>
          </w:p>
        </w:tc>
      </w:tr>
      <w:tr w:rsidR="00536AB0" w:rsidRPr="00CB21F6" w14:paraId="4C7E74BD" w14:textId="77777777" w:rsidTr="0063793A">
        <w:tc>
          <w:tcPr>
            <w:tcW w:w="590" w:type="dxa"/>
            <w:shd w:val="clear" w:color="auto" w:fill="auto"/>
          </w:tcPr>
          <w:p w14:paraId="69C82554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shd w:val="clear" w:color="auto" w:fill="auto"/>
          </w:tcPr>
          <w:p w14:paraId="3E4CEB19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Điểm chuyên cần</w:t>
            </w:r>
          </w:p>
        </w:tc>
        <w:tc>
          <w:tcPr>
            <w:tcW w:w="4252" w:type="dxa"/>
            <w:shd w:val="clear" w:color="auto" w:fill="auto"/>
          </w:tcPr>
          <w:p w14:paraId="27E3E0EB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1388" w:type="dxa"/>
            <w:shd w:val="clear" w:color="auto" w:fill="auto"/>
          </w:tcPr>
          <w:p w14:paraId="6C38721B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10%</w:t>
            </w:r>
          </w:p>
        </w:tc>
      </w:tr>
      <w:tr w:rsidR="00536AB0" w:rsidRPr="00CB21F6" w14:paraId="1D59CD45" w14:textId="77777777" w:rsidTr="0063793A">
        <w:tc>
          <w:tcPr>
            <w:tcW w:w="590" w:type="dxa"/>
            <w:shd w:val="clear" w:color="auto" w:fill="auto"/>
          </w:tcPr>
          <w:p w14:paraId="2A51451D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shd w:val="clear" w:color="auto" w:fill="auto"/>
          </w:tcPr>
          <w:p w14:paraId="0AD523D5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Điểm kiểm tra giữa kỳ</w:t>
            </w:r>
          </w:p>
          <w:p w14:paraId="2DCC61FF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Bài tập làm ở nhà</w:t>
            </w:r>
          </w:p>
        </w:tc>
        <w:tc>
          <w:tcPr>
            <w:tcW w:w="4252" w:type="dxa"/>
            <w:shd w:val="clear" w:color="auto" w:fill="auto"/>
          </w:tcPr>
          <w:p w14:paraId="14D82F48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Thi viết</w:t>
            </w:r>
          </w:p>
          <w:p w14:paraId="449AA71C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Theo yêu cầu của bộ môn</w:t>
            </w:r>
          </w:p>
        </w:tc>
        <w:tc>
          <w:tcPr>
            <w:tcW w:w="1388" w:type="dxa"/>
            <w:shd w:val="clear" w:color="auto" w:fill="auto"/>
          </w:tcPr>
          <w:p w14:paraId="7C09C1B9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position w:val="-30"/>
                <w:sz w:val="24"/>
                <w:szCs w:val="24"/>
              </w:rPr>
              <w:object w:dxaOrig="780" w:dyaOrig="720" w14:anchorId="784D14F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>
                  <v:imagedata r:id="rId8" o:title=""/>
                </v:shape>
                <o:OLEObject Type="Embed" ProgID="Equation.DSMT4" ShapeID="_x0000_i1025" DrawAspect="Content" ObjectID="_1656402437" r:id="rId9"/>
              </w:object>
            </w:r>
          </w:p>
        </w:tc>
      </w:tr>
      <w:tr w:rsidR="00536AB0" w:rsidRPr="00CB21F6" w14:paraId="6D3F84FE" w14:textId="77777777" w:rsidTr="0063793A">
        <w:tc>
          <w:tcPr>
            <w:tcW w:w="590" w:type="dxa"/>
            <w:shd w:val="clear" w:color="auto" w:fill="auto"/>
          </w:tcPr>
          <w:p w14:paraId="19249BAC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shd w:val="clear" w:color="auto" w:fill="auto"/>
          </w:tcPr>
          <w:p w14:paraId="2C74D387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4252" w:type="dxa"/>
            <w:shd w:val="clear" w:color="auto" w:fill="auto"/>
          </w:tcPr>
          <w:p w14:paraId="18E3A4CF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 xml:space="preserve">Yêu cầu tham dự </w:t>
            </w:r>
            <w:r w:rsidRPr="0063793A">
              <w:rPr>
                <w:position w:val="-6"/>
                <w:sz w:val="24"/>
                <w:szCs w:val="24"/>
              </w:rPr>
              <w:object w:dxaOrig="680" w:dyaOrig="279" w14:anchorId="402A4157">
                <v:shape id="_x0000_i1026" type="#_x0000_t75" style="width:34pt;height:14.5pt" o:ole="">
                  <v:imagedata r:id="rId10" o:title=""/>
                </v:shape>
                <o:OLEObject Type="Embed" ProgID="Equation.DSMT4" ShapeID="_x0000_i1026" DrawAspect="Content" ObjectID="_1656402438" r:id="rId11"/>
              </w:object>
            </w:r>
            <w:r w:rsidRPr="0063793A">
              <w:rPr>
                <w:position w:val="-6"/>
                <w:sz w:val="24"/>
                <w:szCs w:val="24"/>
              </w:rPr>
              <w:t xml:space="preserve"> </w:t>
            </w:r>
            <w:r w:rsidRPr="0063793A">
              <w:rPr>
                <w:sz w:val="24"/>
                <w:szCs w:val="24"/>
              </w:rPr>
              <w:t>tiết trên lớp</w:t>
            </w:r>
          </w:p>
        </w:tc>
        <w:tc>
          <w:tcPr>
            <w:tcW w:w="1388" w:type="dxa"/>
            <w:shd w:val="clear" w:color="auto" w:fill="auto"/>
          </w:tcPr>
          <w:p w14:paraId="7036469A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60%</w:t>
            </w:r>
          </w:p>
        </w:tc>
      </w:tr>
      <w:bookmarkEnd w:id="0"/>
    </w:tbl>
    <w:p w14:paraId="38DDF8A3" w14:textId="77777777" w:rsidR="00536AB0" w:rsidRDefault="00536AB0" w:rsidP="00AD6C77">
      <w:pPr>
        <w:pStyle w:val="BodyText2"/>
        <w:tabs>
          <w:tab w:val="num" w:pos="960"/>
        </w:tabs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14:paraId="36986280" w14:textId="77777777" w:rsidR="00744C77" w:rsidRPr="003555B5" w:rsidRDefault="00744C77" w:rsidP="00AD6C77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0F07A7D0" w14:textId="77777777" w:rsidR="00744C77" w:rsidRPr="003555B5" w:rsidRDefault="00744C77" w:rsidP="00AD6C77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33BD8BD6" w14:textId="77777777" w:rsidR="00744C77" w:rsidRPr="003555B5" w:rsidRDefault="00744C77" w:rsidP="00AD6C77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</w:t>
      </w:r>
      <w:r w:rsidRPr="003555B5">
        <w:rPr>
          <w:bCs/>
          <w:color w:val="000000"/>
          <w:sz w:val="24"/>
          <w:szCs w:val="24"/>
        </w:rPr>
        <w:lastRenderedPageBreak/>
        <w:t xml:space="preserve">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09AA7034" w14:textId="77777777" w:rsidR="00665F6C" w:rsidRPr="00665F6C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1EA818B6" w14:textId="77777777" w:rsidR="0082335B" w:rsidRDefault="0082335B" w:rsidP="0082335B">
      <w:pPr>
        <w:pStyle w:val="BodyText2"/>
        <w:spacing w:after="0"/>
        <w:ind w:left="357"/>
        <w:jc w:val="both"/>
      </w:pPr>
      <w:r>
        <w:t>[1] Nguyễn Anh nghĩa, Trần Bá Đề. Giáo trình Điện khí hoá mỏ, NXB. Giao thông vận tải, Hà Nội 2008.</w:t>
      </w:r>
    </w:p>
    <w:p w14:paraId="31C8CFF1" w14:textId="77777777" w:rsidR="0082335B" w:rsidRDefault="0082335B" w:rsidP="0082335B">
      <w:pPr>
        <w:pStyle w:val="BodyText2"/>
        <w:spacing w:after="0"/>
        <w:ind w:left="357"/>
        <w:jc w:val="both"/>
      </w:pPr>
      <w:r>
        <w:t>[2] Nguyễn Hanh Tiến. Giáo trình Điện mỏ, NXB Đại học Mỏ - Địa chất, Hà nội 2004.</w:t>
      </w:r>
    </w:p>
    <w:p w14:paraId="72A486DF" w14:textId="7FDE1183" w:rsidR="00F1444B" w:rsidRPr="00F1444B" w:rsidRDefault="0082335B" w:rsidP="0082335B">
      <w:pPr>
        <w:pStyle w:val="BodyText2"/>
        <w:spacing w:after="0" w:line="240" w:lineRule="auto"/>
        <w:ind w:left="357"/>
        <w:jc w:val="both"/>
        <w:rPr>
          <w:color w:val="000000"/>
          <w:lang w:val="en-US"/>
        </w:rPr>
      </w:pPr>
      <w:r>
        <w:t>[3] Trần Bá Đề. Bài giảng Kỹ thuật Điện mỏ, NXB Đại học Mỏ - Địa chất, Hà nội 2004.</w:t>
      </w:r>
    </w:p>
    <w:p w14:paraId="2CD71625" w14:textId="77777777" w:rsidR="00744C77" w:rsidRPr="003555B5" w:rsidRDefault="007A7F11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14:paraId="52794A1B" w14:textId="77777777" w:rsidR="00BA7C39" w:rsidRPr="003555B5" w:rsidRDefault="00BA7C39" w:rsidP="00AD6C77">
      <w:pPr>
        <w:pStyle w:val="BodyText2"/>
        <w:tabs>
          <w:tab w:val="num" w:pos="960"/>
        </w:tabs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D7280C" w14:paraId="37F22F18" w14:textId="77777777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121CBE49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73BCAD24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84B27E1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6645A87F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14:paraId="195DEE19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3840661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14:paraId="3AF59426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158A2" w14:textId="77777777" w:rsidR="00744C77" w:rsidRPr="00D7280C" w:rsidRDefault="00061141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</w:t>
            </w:r>
            <w:r w:rsidR="00744C77"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inh viên</w:t>
            </w: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cần chuẩn bị</w:t>
            </w:r>
          </w:p>
        </w:tc>
      </w:tr>
      <w:tr w:rsidR="004E180A" w:rsidRPr="00D7280C" w14:paraId="5F90CD07" w14:textId="77777777" w:rsidTr="00FF4B3F">
        <w:tc>
          <w:tcPr>
            <w:tcW w:w="830" w:type="dxa"/>
            <w:shd w:val="clear" w:color="auto" w:fill="auto"/>
            <w:vAlign w:val="center"/>
          </w:tcPr>
          <w:p w14:paraId="61058974" w14:textId="6B9B16F1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E80609">
              <w:rPr>
                <w:b/>
                <w:bCs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2C7709E6" w14:textId="5EDD8A98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6E2AB6">
              <w:rPr>
                <w:b/>
                <w:bCs/>
              </w:rPr>
              <w:t>Tổ chức cung cấp điện cho mỏ hầm lò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DC37F77" w14:textId="46D5EA18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20</w:t>
            </w:r>
          </w:p>
        </w:tc>
        <w:tc>
          <w:tcPr>
            <w:tcW w:w="717" w:type="dxa"/>
            <w:vAlign w:val="center"/>
          </w:tcPr>
          <w:p w14:paraId="7FFDD9EF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9EA0A2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5359B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nội dung Tài liệu [1-4], </w:t>
            </w:r>
          </w:p>
          <w:p w14:paraId="79662B1C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Chuẩn bị và trả lời các câu hỏi cho trước của giảng viên.</w:t>
            </w:r>
          </w:p>
        </w:tc>
      </w:tr>
      <w:tr w:rsidR="004E180A" w:rsidRPr="00D7280C" w14:paraId="692B0E72" w14:textId="77777777" w:rsidTr="00FF4B3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116691F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63CBB376" w14:textId="2EE979C3" w:rsidR="004E180A" w:rsidRPr="0082335B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82335B">
              <w:rPr>
                <w:b/>
                <w:bCs/>
              </w:rPr>
              <w:t>Tổ chức cung cấp điện cho mỏ lộ thiên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8B0909C" w14:textId="033CDDEF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20</w:t>
            </w:r>
          </w:p>
        </w:tc>
        <w:tc>
          <w:tcPr>
            <w:tcW w:w="717" w:type="dxa"/>
            <w:vAlign w:val="center"/>
          </w:tcPr>
          <w:p w14:paraId="48A862E0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E5F9AC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3491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nội dung Tài liệu [1-4], </w:t>
            </w:r>
          </w:p>
          <w:p w14:paraId="6AF58CE5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Chuẩn bị và trả lời các câu hỏi cho trước của giảng viên.</w:t>
            </w:r>
          </w:p>
        </w:tc>
      </w:tr>
      <w:tr w:rsidR="004E180A" w:rsidRPr="00D7280C" w14:paraId="4BDD2849" w14:textId="77777777" w:rsidTr="00FF4B3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3D622ED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906AD13" w14:textId="5C07FE7A" w:rsidR="004E180A" w:rsidRPr="0082335B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82335B">
              <w:rPr>
                <w:b/>
                <w:bCs/>
              </w:rPr>
              <w:t>Vận hành hệ thông điện trong mỏ hầm lò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02A769C" w14:textId="6BF2D992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30</w:t>
            </w:r>
          </w:p>
        </w:tc>
        <w:tc>
          <w:tcPr>
            <w:tcW w:w="717" w:type="dxa"/>
            <w:vAlign w:val="center"/>
          </w:tcPr>
          <w:p w14:paraId="08152E2B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98E5E3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80D22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nội dung Tài liệu [1-4], </w:t>
            </w:r>
          </w:p>
          <w:p w14:paraId="0ADC98C3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Chuẩn bị và trả lời các câu hỏi cho trước của giảng viên.</w:t>
            </w:r>
          </w:p>
        </w:tc>
      </w:tr>
      <w:tr w:rsidR="004E180A" w:rsidRPr="00D7280C" w14:paraId="4C8CACDE" w14:textId="77777777" w:rsidTr="00FF4B3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7E5F623D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2C48C9AE" w14:textId="31B09149" w:rsidR="004E180A" w:rsidRPr="0082335B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82335B">
              <w:rPr>
                <w:b/>
                <w:bCs/>
              </w:rPr>
              <w:t>Vận hành hệ thông điện trong mỏ lộ thiên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6DD413" w14:textId="5ED487B2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20</w:t>
            </w:r>
          </w:p>
        </w:tc>
        <w:tc>
          <w:tcPr>
            <w:tcW w:w="717" w:type="dxa"/>
            <w:vAlign w:val="center"/>
          </w:tcPr>
          <w:p w14:paraId="336DE220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88BDF8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8C7E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nội dung Tài liệu [1], Tham khảo nội dung Tài liệu [1-4], </w:t>
            </w:r>
          </w:p>
          <w:p w14:paraId="66D6767E" w14:textId="77777777" w:rsidR="004E180A" w:rsidRPr="00D7280C" w:rsidRDefault="004E180A" w:rsidP="004E180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Chuẩn bị và trả lời các câu hỏi cho trước của giảng viên.</w:t>
            </w:r>
          </w:p>
        </w:tc>
      </w:tr>
    </w:tbl>
    <w:p w14:paraId="53C5DD15" w14:textId="77777777" w:rsidR="00C53616" w:rsidRPr="00494F71" w:rsidRDefault="00C53616" w:rsidP="00AD6C77">
      <w:pPr>
        <w:rPr>
          <w:i/>
          <w:color w:val="FF0000"/>
          <w:sz w:val="24"/>
          <w:szCs w:val="24"/>
          <w:u w:val="single"/>
          <w:lang w:val="nl-NL"/>
        </w:rPr>
      </w:pPr>
    </w:p>
    <w:p w14:paraId="68BF48FE" w14:textId="77777777" w:rsidR="009540AF" w:rsidRPr="003555B5" w:rsidRDefault="009540AF" w:rsidP="00AD6C77">
      <w:pPr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9540AF" w:rsidRPr="003555B5" w14:paraId="4485975D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0D60145D" w14:textId="77777777" w:rsidR="009540AF" w:rsidRPr="003555B5" w:rsidRDefault="009540AF" w:rsidP="00AD6C77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39F9F054" w14:textId="77777777" w:rsidR="009540AF" w:rsidRPr="003555B5" w:rsidRDefault="009540AF" w:rsidP="00AD6C77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 tháng … năm 20…</w:t>
            </w:r>
          </w:p>
        </w:tc>
      </w:tr>
      <w:tr w:rsidR="009540AF" w:rsidRPr="003555B5" w14:paraId="100B6803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540CA440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04060073" w14:textId="77777777" w:rsidR="009540AF" w:rsidRPr="003555B5" w:rsidRDefault="009540AF" w:rsidP="00AD6C77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754BDD0B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7A6BE1B5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</w:p>
          <w:p w14:paraId="17BEE08E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</w:p>
          <w:p w14:paraId="10B96E8C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</w:p>
          <w:p w14:paraId="34D2A4DC" w14:textId="77777777" w:rsidR="009540AF" w:rsidRPr="003555B5" w:rsidRDefault="009540AF" w:rsidP="00AD6C77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20A1F7A2" w14:textId="77777777" w:rsidR="00575954" w:rsidRPr="003555B5" w:rsidRDefault="00575954" w:rsidP="00AD6C77">
      <w:pPr>
        <w:rPr>
          <w:sz w:val="24"/>
          <w:szCs w:val="24"/>
        </w:rPr>
      </w:pPr>
    </w:p>
    <w:sectPr w:rsidR="00575954" w:rsidRPr="003555B5" w:rsidSect="00EB143E">
      <w:footerReference w:type="even" r:id="rId12"/>
      <w:footerReference w:type="default" r:id="rId13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375E6F" w14:textId="77777777" w:rsidR="003614CB" w:rsidRDefault="003614CB">
      <w:r>
        <w:separator/>
      </w:r>
    </w:p>
  </w:endnote>
  <w:endnote w:type="continuationSeparator" w:id="0">
    <w:p w14:paraId="77541A46" w14:textId="77777777" w:rsidR="003614CB" w:rsidRDefault="00361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CF857" w14:textId="77777777" w:rsidR="00B855D4" w:rsidRDefault="00B855D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5FDCCD" w14:textId="77777777" w:rsidR="00B855D4" w:rsidRDefault="00B855D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2F61A" w14:textId="77777777" w:rsidR="00B855D4" w:rsidRDefault="00B855D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3862">
      <w:rPr>
        <w:rStyle w:val="PageNumber"/>
        <w:noProof/>
      </w:rPr>
      <w:t>1</w:t>
    </w:r>
    <w:r>
      <w:rPr>
        <w:rStyle w:val="PageNumber"/>
      </w:rPr>
      <w:fldChar w:fldCharType="end"/>
    </w:r>
  </w:p>
  <w:p w14:paraId="538811E5" w14:textId="77777777" w:rsidR="00B855D4" w:rsidRDefault="00B855D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C5CAC2" w14:textId="77777777" w:rsidR="003614CB" w:rsidRDefault="003614CB">
      <w:r>
        <w:separator/>
      </w:r>
    </w:p>
  </w:footnote>
  <w:footnote w:type="continuationSeparator" w:id="0">
    <w:p w14:paraId="4513B0CA" w14:textId="77777777" w:rsidR="003614CB" w:rsidRDefault="00361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6" w15:restartNumberingAfterBreak="0">
    <w:nsid w:val="7F8B5538"/>
    <w:multiLevelType w:val="hybridMultilevel"/>
    <w:tmpl w:val="A8AC685E"/>
    <w:lvl w:ilvl="0" w:tplc="F3D6F2D6">
      <w:start w:val="2"/>
      <w:numFmt w:val="decimal"/>
      <w:lvlText w:val="%1."/>
      <w:lvlJc w:val="left"/>
      <w:pPr>
        <w:tabs>
          <w:tab w:val="num" w:pos="1052"/>
        </w:tabs>
        <w:ind w:left="10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72"/>
        </w:tabs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92"/>
        </w:tabs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2"/>
        </w:tabs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32"/>
        </w:tabs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52"/>
        </w:tabs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72"/>
        </w:tabs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92"/>
        </w:tabs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12"/>
        </w:tabs>
        <w:ind w:left="6812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12"/>
    <w:rsid w:val="00000056"/>
    <w:rsid w:val="000254CE"/>
    <w:rsid w:val="00026105"/>
    <w:rsid w:val="00052071"/>
    <w:rsid w:val="00061141"/>
    <w:rsid w:val="00065D49"/>
    <w:rsid w:val="000877C6"/>
    <w:rsid w:val="0009003D"/>
    <w:rsid w:val="00095A1D"/>
    <w:rsid w:val="000B22B4"/>
    <w:rsid w:val="000B29F5"/>
    <w:rsid w:val="000B5AD2"/>
    <w:rsid w:val="000D075E"/>
    <w:rsid w:val="000D1CCF"/>
    <w:rsid w:val="000D6DC7"/>
    <w:rsid w:val="000F78FF"/>
    <w:rsid w:val="001265BC"/>
    <w:rsid w:val="00130295"/>
    <w:rsid w:val="001471E8"/>
    <w:rsid w:val="00162B9E"/>
    <w:rsid w:val="00164070"/>
    <w:rsid w:val="00173D60"/>
    <w:rsid w:val="00175BF9"/>
    <w:rsid w:val="001915A3"/>
    <w:rsid w:val="001A028C"/>
    <w:rsid w:val="001B3BD6"/>
    <w:rsid w:val="001C2578"/>
    <w:rsid w:val="001D72C6"/>
    <w:rsid w:val="001E56A0"/>
    <w:rsid w:val="001E6EE6"/>
    <w:rsid w:val="001F1316"/>
    <w:rsid w:val="001F2CFE"/>
    <w:rsid w:val="00200F66"/>
    <w:rsid w:val="00210206"/>
    <w:rsid w:val="00212271"/>
    <w:rsid w:val="002202BE"/>
    <w:rsid w:val="002360EC"/>
    <w:rsid w:val="0024637B"/>
    <w:rsid w:val="0024774D"/>
    <w:rsid w:val="0025743A"/>
    <w:rsid w:val="00290C2F"/>
    <w:rsid w:val="00294313"/>
    <w:rsid w:val="00294509"/>
    <w:rsid w:val="00296F71"/>
    <w:rsid w:val="002A7D7D"/>
    <w:rsid w:val="002B3774"/>
    <w:rsid w:val="002B6298"/>
    <w:rsid w:val="002D2BEC"/>
    <w:rsid w:val="002E6310"/>
    <w:rsid w:val="003034F8"/>
    <w:rsid w:val="003046B7"/>
    <w:rsid w:val="00306B6C"/>
    <w:rsid w:val="00315F50"/>
    <w:rsid w:val="0031798E"/>
    <w:rsid w:val="00320228"/>
    <w:rsid w:val="003255E0"/>
    <w:rsid w:val="003409C3"/>
    <w:rsid w:val="003555B5"/>
    <w:rsid w:val="00355983"/>
    <w:rsid w:val="00356666"/>
    <w:rsid w:val="003614CB"/>
    <w:rsid w:val="00367502"/>
    <w:rsid w:val="003961B0"/>
    <w:rsid w:val="003A362D"/>
    <w:rsid w:val="003B530B"/>
    <w:rsid w:val="003B73BB"/>
    <w:rsid w:val="003D672D"/>
    <w:rsid w:val="003D7FEF"/>
    <w:rsid w:val="003E0101"/>
    <w:rsid w:val="003F5908"/>
    <w:rsid w:val="003F7694"/>
    <w:rsid w:val="004029C9"/>
    <w:rsid w:val="00411728"/>
    <w:rsid w:val="004240DB"/>
    <w:rsid w:val="0042577A"/>
    <w:rsid w:val="004377BB"/>
    <w:rsid w:val="004437C7"/>
    <w:rsid w:val="00455D78"/>
    <w:rsid w:val="00455E09"/>
    <w:rsid w:val="004615F5"/>
    <w:rsid w:val="0047228F"/>
    <w:rsid w:val="0047459D"/>
    <w:rsid w:val="00480970"/>
    <w:rsid w:val="0048330E"/>
    <w:rsid w:val="00483827"/>
    <w:rsid w:val="0048413E"/>
    <w:rsid w:val="004851C7"/>
    <w:rsid w:val="004900EB"/>
    <w:rsid w:val="0049105F"/>
    <w:rsid w:val="004938DE"/>
    <w:rsid w:val="00494F71"/>
    <w:rsid w:val="004A0438"/>
    <w:rsid w:val="004A1CC8"/>
    <w:rsid w:val="004A21C9"/>
    <w:rsid w:val="004B2147"/>
    <w:rsid w:val="004C3287"/>
    <w:rsid w:val="004D085E"/>
    <w:rsid w:val="004E180A"/>
    <w:rsid w:val="004F013A"/>
    <w:rsid w:val="004F3340"/>
    <w:rsid w:val="00502DDD"/>
    <w:rsid w:val="00512CED"/>
    <w:rsid w:val="00534B5D"/>
    <w:rsid w:val="00536AB0"/>
    <w:rsid w:val="00551492"/>
    <w:rsid w:val="005542B0"/>
    <w:rsid w:val="005575F2"/>
    <w:rsid w:val="00575954"/>
    <w:rsid w:val="00577BA8"/>
    <w:rsid w:val="00584D86"/>
    <w:rsid w:val="00587080"/>
    <w:rsid w:val="00592383"/>
    <w:rsid w:val="00594543"/>
    <w:rsid w:val="00596F8C"/>
    <w:rsid w:val="005A45D3"/>
    <w:rsid w:val="005D5357"/>
    <w:rsid w:val="0061018F"/>
    <w:rsid w:val="00612534"/>
    <w:rsid w:val="0062070A"/>
    <w:rsid w:val="00621B23"/>
    <w:rsid w:val="00626273"/>
    <w:rsid w:val="00627393"/>
    <w:rsid w:val="0063793A"/>
    <w:rsid w:val="006406CA"/>
    <w:rsid w:val="00641E35"/>
    <w:rsid w:val="006421D6"/>
    <w:rsid w:val="006447AD"/>
    <w:rsid w:val="0064565F"/>
    <w:rsid w:val="00654888"/>
    <w:rsid w:val="00665547"/>
    <w:rsid w:val="00665F6C"/>
    <w:rsid w:val="00672390"/>
    <w:rsid w:val="006828B3"/>
    <w:rsid w:val="00695501"/>
    <w:rsid w:val="006958DC"/>
    <w:rsid w:val="006A0E70"/>
    <w:rsid w:val="006A2B7F"/>
    <w:rsid w:val="006A5431"/>
    <w:rsid w:val="006C5F30"/>
    <w:rsid w:val="006D03CF"/>
    <w:rsid w:val="006D4668"/>
    <w:rsid w:val="006E204F"/>
    <w:rsid w:val="006E2512"/>
    <w:rsid w:val="006E2AB6"/>
    <w:rsid w:val="006E5BAC"/>
    <w:rsid w:val="006F122D"/>
    <w:rsid w:val="00712065"/>
    <w:rsid w:val="00732FE2"/>
    <w:rsid w:val="00733BDA"/>
    <w:rsid w:val="00744C77"/>
    <w:rsid w:val="007751F0"/>
    <w:rsid w:val="0077772C"/>
    <w:rsid w:val="007A4E04"/>
    <w:rsid w:val="007A7F11"/>
    <w:rsid w:val="007B1577"/>
    <w:rsid w:val="007B1760"/>
    <w:rsid w:val="007B6788"/>
    <w:rsid w:val="007B7392"/>
    <w:rsid w:val="007C3419"/>
    <w:rsid w:val="007C7EDD"/>
    <w:rsid w:val="007E1616"/>
    <w:rsid w:val="007E1BA6"/>
    <w:rsid w:val="007E3714"/>
    <w:rsid w:val="007F7694"/>
    <w:rsid w:val="00801381"/>
    <w:rsid w:val="008054DF"/>
    <w:rsid w:val="0082335B"/>
    <w:rsid w:val="00851E49"/>
    <w:rsid w:val="008543C1"/>
    <w:rsid w:val="00855598"/>
    <w:rsid w:val="00875E93"/>
    <w:rsid w:val="008C1294"/>
    <w:rsid w:val="008C1423"/>
    <w:rsid w:val="008C4E59"/>
    <w:rsid w:val="008D09FC"/>
    <w:rsid w:val="008F1821"/>
    <w:rsid w:val="008F2E55"/>
    <w:rsid w:val="009029ED"/>
    <w:rsid w:val="009031FC"/>
    <w:rsid w:val="0090524F"/>
    <w:rsid w:val="0091264D"/>
    <w:rsid w:val="00926E23"/>
    <w:rsid w:val="00937747"/>
    <w:rsid w:val="00941699"/>
    <w:rsid w:val="009425A2"/>
    <w:rsid w:val="00943D15"/>
    <w:rsid w:val="00944E1B"/>
    <w:rsid w:val="009511C9"/>
    <w:rsid w:val="00952045"/>
    <w:rsid w:val="009540AF"/>
    <w:rsid w:val="0097255D"/>
    <w:rsid w:val="00983FAD"/>
    <w:rsid w:val="009A0673"/>
    <w:rsid w:val="009A19F7"/>
    <w:rsid w:val="009C37E7"/>
    <w:rsid w:val="009C4537"/>
    <w:rsid w:val="009C7DED"/>
    <w:rsid w:val="009D205C"/>
    <w:rsid w:val="009E0BE8"/>
    <w:rsid w:val="009E41EF"/>
    <w:rsid w:val="009E52A6"/>
    <w:rsid w:val="00A01BDF"/>
    <w:rsid w:val="00A029FB"/>
    <w:rsid w:val="00A239BA"/>
    <w:rsid w:val="00A35151"/>
    <w:rsid w:val="00A574B2"/>
    <w:rsid w:val="00A812E5"/>
    <w:rsid w:val="00A86D29"/>
    <w:rsid w:val="00AC4022"/>
    <w:rsid w:val="00AD5FBA"/>
    <w:rsid w:val="00AD6C77"/>
    <w:rsid w:val="00B20C85"/>
    <w:rsid w:val="00B224CE"/>
    <w:rsid w:val="00B22710"/>
    <w:rsid w:val="00B23623"/>
    <w:rsid w:val="00B25A8C"/>
    <w:rsid w:val="00B400C8"/>
    <w:rsid w:val="00B4120C"/>
    <w:rsid w:val="00B431B5"/>
    <w:rsid w:val="00B44CCD"/>
    <w:rsid w:val="00B51514"/>
    <w:rsid w:val="00B57366"/>
    <w:rsid w:val="00B60C95"/>
    <w:rsid w:val="00B63516"/>
    <w:rsid w:val="00B65AB4"/>
    <w:rsid w:val="00B741E6"/>
    <w:rsid w:val="00B805CB"/>
    <w:rsid w:val="00B855D4"/>
    <w:rsid w:val="00B90939"/>
    <w:rsid w:val="00B94BE5"/>
    <w:rsid w:val="00B96712"/>
    <w:rsid w:val="00BA09EA"/>
    <w:rsid w:val="00BA0F72"/>
    <w:rsid w:val="00BA1D55"/>
    <w:rsid w:val="00BA2A8D"/>
    <w:rsid w:val="00BA53E7"/>
    <w:rsid w:val="00BA7C39"/>
    <w:rsid w:val="00BB2265"/>
    <w:rsid w:val="00BC2752"/>
    <w:rsid w:val="00BD6DD7"/>
    <w:rsid w:val="00BE4921"/>
    <w:rsid w:val="00BF7A41"/>
    <w:rsid w:val="00C02961"/>
    <w:rsid w:val="00C24342"/>
    <w:rsid w:val="00C2548B"/>
    <w:rsid w:val="00C40067"/>
    <w:rsid w:val="00C41392"/>
    <w:rsid w:val="00C47DE1"/>
    <w:rsid w:val="00C53616"/>
    <w:rsid w:val="00C54134"/>
    <w:rsid w:val="00C62DAE"/>
    <w:rsid w:val="00C711FB"/>
    <w:rsid w:val="00C7326B"/>
    <w:rsid w:val="00C80517"/>
    <w:rsid w:val="00C8287E"/>
    <w:rsid w:val="00C8487B"/>
    <w:rsid w:val="00C959A3"/>
    <w:rsid w:val="00C95BCC"/>
    <w:rsid w:val="00CA215B"/>
    <w:rsid w:val="00CA6C77"/>
    <w:rsid w:val="00CA7149"/>
    <w:rsid w:val="00CB0A27"/>
    <w:rsid w:val="00CB34B7"/>
    <w:rsid w:val="00CC612B"/>
    <w:rsid w:val="00CD20D2"/>
    <w:rsid w:val="00D03B23"/>
    <w:rsid w:val="00D10C2B"/>
    <w:rsid w:val="00D1456D"/>
    <w:rsid w:val="00D15239"/>
    <w:rsid w:val="00D164D6"/>
    <w:rsid w:val="00D171C9"/>
    <w:rsid w:val="00D20B8C"/>
    <w:rsid w:val="00D23862"/>
    <w:rsid w:val="00D46C15"/>
    <w:rsid w:val="00D51A10"/>
    <w:rsid w:val="00D61127"/>
    <w:rsid w:val="00D614D8"/>
    <w:rsid w:val="00D63879"/>
    <w:rsid w:val="00D63C9A"/>
    <w:rsid w:val="00D65B4F"/>
    <w:rsid w:val="00D7280C"/>
    <w:rsid w:val="00D9074E"/>
    <w:rsid w:val="00DA409D"/>
    <w:rsid w:val="00DC3527"/>
    <w:rsid w:val="00DC795F"/>
    <w:rsid w:val="00DE5A4D"/>
    <w:rsid w:val="00DE7BAA"/>
    <w:rsid w:val="00DF28BD"/>
    <w:rsid w:val="00E25CF8"/>
    <w:rsid w:val="00E25EF6"/>
    <w:rsid w:val="00E45C83"/>
    <w:rsid w:val="00E46710"/>
    <w:rsid w:val="00E5395F"/>
    <w:rsid w:val="00E6594E"/>
    <w:rsid w:val="00E8023D"/>
    <w:rsid w:val="00E80609"/>
    <w:rsid w:val="00E8318C"/>
    <w:rsid w:val="00EA472E"/>
    <w:rsid w:val="00EB143E"/>
    <w:rsid w:val="00EC06C9"/>
    <w:rsid w:val="00EC5D0D"/>
    <w:rsid w:val="00EE3015"/>
    <w:rsid w:val="00EE3756"/>
    <w:rsid w:val="00EE5D69"/>
    <w:rsid w:val="00EF0F92"/>
    <w:rsid w:val="00EF4561"/>
    <w:rsid w:val="00F0731C"/>
    <w:rsid w:val="00F10B58"/>
    <w:rsid w:val="00F1444B"/>
    <w:rsid w:val="00F16676"/>
    <w:rsid w:val="00F26E9C"/>
    <w:rsid w:val="00F33B07"/>
    <w:rsid w:val="00F4451D"/>
    <w:rsid w:val="00F51DDE"/>
    <w:rsid w:val="00F75529"/>
    <w:rsid w:val="00F83601"/>
    <w:rsid w:val="00F85389"/>
    <w:rsid w:val="00F96568"/>
    <w:rsid w:val="00FA1F1F"/>
    <w:rsid w:val="00FB1CFB"/>
    <w:rsid w:val="00FB3D66"/>
    <w:rsid w:val="00FB5F7D"/>
    <w:rsid w:val="00FB745F"/>
    <w:rsid w:val="00FE1D54"/>
    <w:rsid w:val="00FF20A7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CB635"/>
  <w15:chartTrackingRefBased/>
  <w15:docId w15:val="{27D73B5E-BFDE-45DA-B6A2-425B3DDB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D51A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Bodytext">
    <w:name w:val="Body text_"/>
    <w:link w:val="Bodytext0"/>
    <w:rsid w:val="00B431B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0">
    <w:name w:val="Body text"/>
    <w:basedOn w:val="Normal"/>
    <w:link w:val="Bodytext"/>
    <w:rsid w:val="00B431B5"/>
    <w:pPr>
      <w:widowControl w:val="0"/>
      <w:shd w:val="clear" w:color="auto" w:fill="FFFFFF"/>
      <w:spacing w:line="310" w:lineRule="exact"/>
      <w:jc w:val="center"/>
    </w:pPr>
    <w:rPr>
      <w:sz w:val="23"/>
      <w:szCs w:val="23"/>
    </w:rPr>
  </w:style>
  <w:style w:type="character" w:customStyle="1" w:styleId="longtext">
    <w:name w:val="long_text"/>
    <w:basedOn w:val="DefaultParagraphFont"/>
    <w:rsid w:val="00EF0F92"/>
  </w:style>
  <w:style w:type="character" w:customStyle="1" w:styleId="hps">
    <w:name w:val="hps"/>
    <w:basedOn w:val="DefaultParagraphFont"/>
    <w:rsid w:val="009C7DED"/>
  </w:style>
  <w:style w:type="character" w:customStyle="1" w:styleId="Heading1Char">
    <w:name w:val="Heading 1 Char"/>
    <w:link w:val="Heading1"/>
    <w:uiPriority w:val="9"/>
    <w:rsid w:val="00D51A10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3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DKH\Chuong%20trinh%20dao%20tao\Chuong%20trinh%20dao%20tao%20theo%20nien%20giam%202013\Mau_de_cuong_chi_tiet_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4FDB-4494-4E63-AD78-8EE5F81C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</Template>
  <TotalTime>11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Trang Linh Computer</Company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DINH THANH</dc:creator>
  <cp:keywords/>
  <cp:lastModifiedBy>Ho Viet Bun</cp:lastModifiedBy>
  <cp:revision>7</cp:revision>
  <cp:lastPrinted>2015-12-03T10:52:00Z</cp:lastPrinted>
  <dcterms:created xsi:type="dcterms:W3CDTF">2020-07-16T03:46:00Z</dcterms:created>
  <dcterms:modified xsi:type="dcterms:W3CDTF">2020-07-16T04:00:00Z</dcterms:modified>
</cp:coreProperties>
</file>