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159644A7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78EA89BA" w14:textId="57A8D6A9" w:rsidR="00744C77" w:rsidRPr="003555B5" w:rsidRDefault="00732FE2" w:rsidP="00AD6C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00A5D2B4" wp14:editId="1D83783F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949EEE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8B2AE10" w14:textId="77777777" w:rsidR="00744C77" w:rsidRPr="003555B5" w:rsidRDefault="00744C77" w:rsidP="00AD6C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59CC81A4" w14:textId="243D435D" w:rsidR="00744C77" w:rsidRPr="003555B5" w:rsidRDefault="00732FE2" w:rsidP="00AD6C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7490F67D" wp14:editId="37D5E84A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6C488E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40D46680" w14:textId="77777777" w:rsidR="00744C77" w:rsidRPr="003555B5" w:rsidRDefault="00744C77" w:rsidP="00AD6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F6D204E" w14:textId="77777777" w:rsidR="00744C77" w:rsidRPr="003555B5" w:rsidRDefault="00744C77" w:rsidP="00AD6C77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87D2815" w14:textId="133D05D9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r w:rsidR="006F122D" w:rsidRPr="006F122D">
        <w:rPr>
          <w:bCs/>
          <w:sz w:val="24"/>
          <w:szCs w:val="24"/>
          <w:lang w:val="en-US"/>
        </w:rPr>
        <w:t>Quản lý và sử dụng điện năng hiệu quả</w:t>
      </w:r>
    </w:p>
    <w:p w14:paraId="447755A4" w14:textId="411323D8" w:rsidR="00744C77" w:rsidRPr="00AC4022" w:rsidRDefault="00744C77" w:rsidP="00AD6C77">
      <w:pPr>
        <w:pStyle w:val="BodyText2"/>
        <w:spacing w:after="0" w:line="240" w:lineRule="auto"/>
        <w:ind w:left="720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48330E" w:rsidRPr="0048330E">
        <w:rPr>
          <w:bCs/>
        </w:rPr>
        <w:t xml:space="preserve"> </w:t>
      </w:r>
      <w:r w:rsidR="006F122D" w:rsidRPr="006F122D">
        <w:rPr>
          <w:bCs/>
          <w:lang w:val="en-US"/>
        </w:rPr>
        <w:t>7090163</w:t>
      </w:r>
    </w:p>
    <w:p w14:paraId="311D4E45" w14:textId="77777777" w:rsidR="00744C77" w:rsidRPr="00B224CE" w:rsidRDefault="00744C77" w:rsidP="00AD6C77">
      <w:pPr>
        <w:pStyle w:val="BodyText2"/>
        <w:spacing w:after="0" w:line="240" w:lineRule="auto"/>
        <w:ind w:left="720" w:hanging="9"/>
        <w:jc w:val="both"/>
        <w:rPr>
          <w:sz w:val="24"/>
          <w:szCs w:val="24"/>
          <w:lang w:val="en-US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B224CE">
        <w:rPr>
          <w:b/>
          <w:bCs/>
          <w:color w:val="000000"/>
          <w:sz w:val="24"/>
          <w:szCs w:val="24"/>
          <w:lang w:val="en-US"/>
        </w:rPr>
        <w:t xml:space="preserve"> </w:t>
      </w:r>
      <w:r w:rsidR="00536AB0">
        <w:rPr>
          <w:b/>
          <w:bCs/>
          <w:color w:val="000000"/>
          <w:sz w:val="24"/>
          <w:szCs w:val="24"/>
          <w:lang w:val="en-US"/>
        </w:rPr>
        <w:t>3</w:t>
      </w:r>
      <w:r w:rsidR="00536AB0" w:rsidRPr="00536AB0">
        <w:rPr>
          <w:b/>
          <w:bCs/>
          <w:color w:val="000000"/>
          <w:sz w:val="24"/>
          <w:szCs w:val="24"/>
          <w:lang w:val="en-US"/>
        </w:rPr>
        <w:t xml:space="preserve"> (</w:t>
      </w:r>
      <w:r w:rsidR="00536AB0">
        <w:rPr>
          <w:b/>
          <w:bCs/>
          <w:color w:val="000000"/>
          <w:sz w:val="24"/>
          <w:szCs w:val="24"/>
          <w:lang w:val="en-US"/>
        </w:rPr>
        <w:t>3</w:t>
      </w:r>
      <w:r w:rsidR="00536AB0" w:rsidRPr="00536AB0">
        <w:rPr>
          <w:b/>
          <w:bCs/>
          <w:color w:val="000000"/>
          <w:sz w:val="24"/>
          <w:szCs w:val="24"/>
          <w:lang w:val="en-US"/>
        </w:rPr>
        <w:t>-0-</w:t>
      </w:r>
      <w:r w:rsidR="00536AB0">
        <w:rPr>
          <w:b/>
          <w:bCs/>
          <w:color w:val="000000"/>
          <w:sz w:val="24"/>
          <w:szCs w:val="24"/>
          <w:lang w:val="en-US"/>
        </w:rPr>
        <w:t>6</w:t>
      </w:r>
      <w:r w:rsidR="00536AB0" w:rsidRPr="00536AB0">
        <w:rPr>
          <w:b/>
          <w:bCs/>
          <w:color w:val="000000"/>
          <w:sz w:val="24"/>
          <w:szCs w:val="24"/>
          <w:lang w:val="en-US"/>
        </w:rPr>
        <w:t xml:space="preserve">), học trong 16 tuần </w:t>
      </w:r>
      <w:r w:rsidR="00F51DDE">
        <w:rPr>
          <w:b/>
          <w:bCs/>
          <w:color w:val="000000"/>
          <w:sz w:val="24"/>
          <w:szCs w:val="24"/>
          <w:lang w:val="en-US"/>
        </w:rPr>
        <w:t>3</w:t>
      </w:r>
    </w:p>
    <w:p w14:paraId="4C5070CD" w14:textId="77777777" w:rsidR="006447AD" w:rsidRPr="00B431B5" w:rsidRDefault="00744C77" w:rsidP="00AD6C77">
      <w:pPr>
        <w:pStyle w:val="BodyText2"/>
        <w:spacing w:after="0" w:line="240" w:lineRule="auto"/>
        <w:ind w:left="720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14:paraId="45044A1B" w14:textId="77777777" w:rsidR="000D075E" w:rsidRPr="00B431B5" w:rsidRDefault="00DC795F" w:rsidP="00AD6C77">
      <w:pPr>
        <w:pStyle w:val="Bodytext0"/>
        <w:shd w:val="clear" w:color="auto" w:fill="auto"/>
        <w:tabs>
          <w:tab w:val="left" w:pos="142"/>
          <w:tab w:val="left" w:pos="284"/>
        </w:tabs>
        <w:spacing w:line="240" w:lineRule="auto"/>
        <w:jc w:val="left"/>
        <w:rPr>
          <w:sz w:val="26"/>
          <w:szCs w:val="2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63516"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B63516" w:rsidRPr="003555B5">
        <w:rPr>
          <w:sz w:val="24"/>
          <w:szCs w:val="24"/>
          <w:lang w:val="vi-VN"/>
        </w:rPr>
        <w:t>:</w:t>
      </w:r>
      <w:r w:rsidR="00B431B5">
        <w:rPr>
          <w:sz w:val="24"/>
          <w:szCs w:val="24"/>
        </w:rPr>
        <w:t xml:space="preserve"> </w:t>
      </w:r>
      <w:r w:rsidR="00F51DDE">
        <w:rPr>
          <w:sz w:val="24"/>
          <w:szCs w:val="24"/>
        </w:rPr>
        <w:t>45</w:t>
      </w:r>
      <w:r w:rsidR="00B431B5" w:rsidRPr="00B431B5">
        <w:rPr>
          <w:sz w:val="26"/>
          <w:szCs w:val="26"/>
        </w:rPr>
        <w:t xml:space="preserve"> </w:t>
      </w:r>
      <w:r w:rsidR="00B431B5" w:rsidRPr="00F33528">
        <w:rPr>
          <w:sz w:val="26"/>
          <w:szCs w:val="26"/>
        </w:rPr>
        <w:t>tiết</w:t>
      </w:r>
      <w:r w:rsidR="00B63516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B431B5">
        <w:rPr>
          <w:sz w:val="24"/>
          <w:szCs w:val="24"/>
        </w:rPr>
        <w:t xml:space="preserve"> </w:t>
      </w:r>
      <w:r w:rsidR="00E8023D">
        <w:rPr>
          <w:sz w:val="24"/>
          <w:szCs w:val="24"/>
        </w:rPr>
        <w:t>0</w:t>
      </w:r>
      <w:r w:rsidR="00B431B5" w:rsidRPr="00B431B5">
        <w:rPr>
          <w:sz w:val="26"/>
          <w:szCs w:val="26"/>
        </w:rPr>
        <w:t xml:space="preserve"> </w:t>
      </w:r>
      <w:r w:rsidR="00B431B5" w:rsidRPr="00F33528">
        <w:rPr>
          <w:sz w:val="26"/>
          <w:szCs w:val="26"/>
        </w:rPr>
        <w:t>tiết</w:t>
      </w:r>
      <w:r w:rsidR="000D075E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B63516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B63516" w:rsidRPr="003555B5">
        <w:rPr>
          <w:sz w:val="24"/>
          <w:szCs w:val="24"/>
          <w:lang w:val="vi-VN"/>
        </w:rPr>
        <w:t>:</w:t>
      </w:r>
      <w:r w:rsidR="00B431B5" w:rsidRPr="00B431B5">
        <w:t xml:space="preserve"> </w:t>
      </w:r>
      <w:r w:rsidR="004851C7">
        <w:rPr>
          <w:sz w:val="26"/>
          <w:szCs w:val="26"/>
        </w:rPr>
        <w:t>0</w:t>
      </w:r>
      <w:r w:rsidR="00B431B5" w:rsidRPr="00F33528">
        <w:rPr>
          <w:sz w:val="26"/>
          <w:szCs w:val="26"/>
        </w:rPr>
        <w:t xml:space="preserve"> tiết</w:t>
      </w:r>
      <w:r w:rsidR="00B63516" w:rsidRPr="003555B5">
        <w:rPr>
          <w:sz w:val="24"/>
          <w:szCs w:val="24"/>
          <w:lang w:val="vi-VN"/>
        </w:rPr>
        <w:t xml:space="preserve">; </w:t>
      </w:r>
    </w:p>
    <w:p w14:paraId="509BBB49" w14:textId="77777777" w:rsidR="00744C77" w:rsidRPr="003555B5" w:rsidRDefault="004A21C9" w:rsidP="00AD6C77">
      <w:pPr>
        <w:pStyle w:val="BodyText2"/>
        <w:spacing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</w:t>
      </w:r>
      <w:r w:rsidR="00DC795F">
        <w:rPr>
          <w:sz w:val="24"/>
          <w:szCs w:val="24"/>
          <w:lang w:val="en-US"/>
        </w:rPr>
        <w:t xml:space="preserve">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97255D">
        <w:rPr>
          <w:sz w:val="24"/>
          <w:szCs w:val="24"/>
          <w:lang w:val="vi-VN"/>
        </w:rPr>
        <w:t>:</w:t>
      </w:r>
      <w:r w:rsidR="0097255D">
        <w:rPr>
          <w:sz w:val="24"/>
          <w:szCs w:val="24"/>
          <w:lang w:val="en-US"/>
        </w:rPr>
        <w:t xml:space="preserve"> 0 </w:t>
      </w:r>
      <w:r w:rsidR="000D075E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536AB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97255D">
        <w:rPr>
          <w:sz w:val="24"/>
          <w:szCs w:val="24"/>
          <w:lang w:val="en-US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536AB0">
        <w:rPr>
          <w:sz w:val="24"/>
          <w:szCs w:val="24"/>
          <w:lang w:val="vi-VN"/>
        </w:rPr>
        <w:tab/>
      </w:r>
      <w:r w:rsidR="00536AB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97255D">
        <w:rPr>
          <w:sz w:val="24"/>
          <w:szCs w:val="24"/>
          <w:lang w:val="en-US"/>
        </w:rPr>
        <w:t xml:space="preserve"> </w:t>
      </w:r>
      <w:r w:rsidR="00F51DDE">
        <w:rPr>
          <w:sz w:val="24"/>
          <w:szCs w:val="24"/>
          <w:lang w:val="en-US"/>
        </w:rPr>
        <w:t>90</w:t>
      </w:r>
      <w:r w:rsidR="00210206" w:rsidRPr="003555B5">
        <w:rPr>
          <w:sz w:val="24"/>
          <w:szCs w:val="24"/>
        </w:rPr>
        <w:t>;</w:t>
      </w:r>
    </w:p>
    <w:p w14:paraId="016CB252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  <w:r w:rsidR="00DC795F">
        <w:rPr>
          <w:b/>
          <w:bCs/>
          <w:color w:val="000000"/>
          <w:sz w:val="24"/>
          <w:szCs w:val="24"/>
          <w:lang w:val="en-US"/>
        </w:rPr>
        <w:t xml:space="preserve">: </w:t>
      </w:r>
      <w:r w:rsidR="00DC795F" w:rsidRPr="00F33528">
        <w:t>Điện khí hóa</w:t>
      </w:r>
    </w:p>
    <w:p w14:paraId="42019C40" w14:textId="77777777" w:rsidR="003F5908" w:rsidRPr="003555B5" w:rsidRDefault="006447AD" w:rsidP="00AD6C77">
      <w:pPr>
        <w:pStyle w:val="BodyText2"/>
        <w:tabs>
          <w:tab w:val="left" w:pos="5670"/>
        </w:tabs>
        <w:spacing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14:paraId="52D42063" w14:textId="76BEB2FE" w:rsidR="00315F50" w:rsidRDefault="003F5908" w:rsidP="006E204F">
      <w:pPr>
        <w:pStyle w:val="BodyText2"/>
        <w:tabs>
          <w:tab w:val="left" w:pos="5954"/>
        </w:tabs>
        <w:spacing w:after="0" w:line="288" w:lineRule="auto"/>
        <w:ind w:left="709" w:firstLine="23"/>
        <w:jc w:val="both"/>
        <w:rPr>
          <w:sz w:val="24"/>
          <w:szCs w:val="24"/>
          <w:lang w:val="en-US"/>
        </w:rPr>
      </w:pPr>
      <w:r w:rsidRPr="003555B5">
        <w:rPr>
          <w:sz w:val="24"/>
          <w:szCs w:val="24"/>
        </w:rPr>
        <w:t xml:space="preserve">1. </w:t>
      </w:r>
      <w:r w:rsidR="00F51DDE">
        <w:rPr>
          <w:sz w:val="24"/>
          <w:szCs w:val="24"/>
          <w:lang w:val="en-US"/>
        </w:rPr>
        <w:t xml:space="preserve">PGS. </w:t>
      </w:r>
      <w:r w:rsidRPr="003555B5">
        <w:rPr>
          <w:sz w:val="24"/>
          <w:szCs w:val="24"/>
        </w:rPr>
        <w:t xml:space="preserve">TS. </w:t>
      </w:r>
      <w:r w:rsidR="006F122D">
        <w:rPr>
          <w:sz w:val="24"/>
          <w:szCs w:val="24"/>
          <w:lang w:val="en-US"/>
        </w:rPr>
        <w:t>Đỗ Như Ý</w:t>
      </w:r>
      <w:r w:rsidR="006D03CF" w:rsidRPr="003555B5">
        <w:rPr>
          <w:sz w:val="24"/>
          <w:szCs w:val="24"/>
        </w:rPr>
        <w:tab/>
      </w:r>
      <w:r w:rsidR="0009003D">
        <w:rPr>
          <w:sz w:val="24"/>
          <w:szCs w:val="24"/>
          <w:lang w:val="en-US"/>
        </w:rPr>
        <w:t>0901</w:t>
      </w:r>
      <w:r w:rsidR="00A01BDF">
        <w:rPr>
          <w:sz w:val="24"/>
          <w:szCs w:val="24"/>
        </w:rPr>
        <w:t>-0</w:t>
      </w:r>
      <w:r w:rsidR="006F122D">
        <w:rPr>
          <w:sz w:val="24"/>
          <w:szCs w:val="24"/>
          <w:lang w:val="en-US"/>
        </w:rPr>
        <w:t>8</w:t>
      </w:r>
    </w:p>
    <w:p w14:paraId="2EEB52CD" w14:textId="4F74AB1F" w:rsidR="006E204F" w:rsidRPr="006F122D" w:rsidRDefault="006E204F" w:rsidP="006E204F">
      <w:pPr>
        <w:pStyle w:val="BodyText2"/>
        <w:tabs>
          <w:tab w:val="left" w:pos="5954"/>
        </w:tabs>
        <w:spacing w:line="288" w:lineRule="auto"/>
        <w:ind w:left="709" w:firstLine="23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2. </w:t>
      </w:r>
      <w:r w:rsidRPr="00990DC0">
        <w:rPr>
          <w:sz w:val="24"/>
          <w:szCs w:val="24"/>
        </w:rPr>
        <w:t xml:space="preserve">TS. </w:t>
      </w:r>
      <w:r w:rsidR="006F122D">
        <w:rPr>
          <w:sz w:val="24"/>
          <w:szCs w:val="24"/>
          <w:lang w:val="en-US"/>
        </w:rPr>
        <w:t>Hồ Việt Bun</w:t>
      </w:r>
      <w:r w:rsidRPr="00990DC0">
        <w:rPr>
          <w:sz w:val="24"/>
          <w:szCs w:val="24"/>
        </w:rPr>
        <w:tab/>
        <w:t>0901-</w:t>
      </w:r>
      <w:r w:rsidR="006F122D">
        <w:rPr>
          <w:sz w:val="24"/>
          <w:szCs w:val="24"/>
          <w:lang w:val="en-US"/>
        </w:rPr>
        <w:t>10</w:t>
      </w:r>
    </w:p>
    <w:p w14:paraId="14D45E56" w14:textId="77777777" w:rsidR="00744C77" w:rsidRPr="0009003D" w:rsidRDefault="006447AD" w:rsidP="00AD6C77">
      <w:pPr>
        <w:pStyle w:val="BodyText2"/>
        <w:spacing w:after="0" w:line="240" w:lineRule="auto"/>
        <w:ind w:left="520" w:hanging="70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09003D">
        <w:rPr>
          <w:b/>
          <w:sz w:val="24"/>
          <w:szCs w:val="24"/>
          <w:lang w:val="en-US"/>
        </w:rPr>
        <w:t xml:space="preserve"> Điện khí hóa</w:t>
      </w:r>
    </w:p>
    <w:p w14:paraId="3233D73E" w14:textId="77777777" w:rsidR="00744C77" w:rsidRPr="0009003D" w:rsidRDefault="006447AD" w:rsidP="00AD6C77">
      <w:pPr>
        <w:pStyle w:val="BodyText2"/>
        <w:tabs>
          <w:tab w:val="num" w:pos="520"/>
        </w:tabs>
        <w:spacing w:after="0" w:line="240" w:lineRule="auto"/>
        <w:ind w:left="520" w:hanging="70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</w:rPr>
        <w:t>2.3. Khoa:</w:t>
      </w:r>
      <w:r w:rsidR="0009003D">
        <w:rPr>
          <w:b/>
          <w:sz w:val="24"/>
          <w:szCs w:val="24"/>
          <w:lang w:val="en-US"/>
        </w:rPr>
        <w:t xml:space="preserve"> Cơ điện</w:t>
      </w:r>
    </w:p>
    <w:p w14:paraId="09D542BD" w14:textId="77777777" w:rsidR="00596F8C" w:rsidRPr="00596F8C" w:rsidRDefault="00744C77" w:rsidP="00596F8C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14:paraId="556DFEA3" w14:textId="49D5A31F" w:rsidR="006D03CF" w:rsidRPr="00596F8C" w:rsidRDefault="00596F8C" w:rsidP="00596F8C">
      <w:pPr>
        <w:pStyle w:val="BodyText2"/>
        <w:spacing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ab/>
        <w:t xml:space="preserve">3.1. </w:t>
      </w:r>
      <w:r w:rsidR="006D03CF" w:rsidRPr="00596F8C">
        <w:rPr>
          <w:b/>
          <w:bCs/>
          <w:color w:val="000000"/>
          <w:sz w:val="24"/>
          <w:szCs w:val="24"/>
        </w:rPr>
        <w:t>Môn học tiên quyết:</w:t>
      </w:r>
      <w:r w:rsidR="00641E35" w:rsidRPr="00596F8C">
        <w:rPr>
          <w:b/>
          <w:bCs/>
          <w:color w:val="000000"/>
          <w:sz w:val="24"/>
          <w:szCs w:val="24"/>
        </w:rPr>
        <w:t xml:space="preserve"> </w:t>
      </w:r>
    </w:p>
    <w:p w14:paraId="77CE92F8" w14:textId="581A97F6" w:rsidR="00596F8C" w:rsidRPr="00596F8C" w:rsidRDefault="00596F8C" w:rsidP="00596F8C">
      <w:pPr>
        <w:pStyle w:val="BodyText2"/>
        <w:spacing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ab/>
        <w:t xml:space="preserve">3.2. </w:t>
      </w:r>
      <w:r w:rsidR="006D03CF" w:rsidRPr="00596F8C">
        <w:rPr>
          <w:b/>
          <w:bCs/>
          <w:color w:val="000000"/>
          <w:sz w:val="24"/>
          <w:szCs w:val="24"/>
        </w:rPr>
        <w:t>Môn học học trước:</w:t>
      </w:r>
    </w:p>
    <w:p w14:paraId="4AE9398A" w14:textId="77777777" w:rsidR="00744C77" w:rsidRPr="00596F8C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96F8C">
        <w:rPr>
          <w:b/>
          <w:bCs/>
          <w:color w:val="000000"/>
          <w:sz w:val="24"/>
          <w:szCs w:val="24"/>
        </w:rPr>
        <w:t>Mục tiêu của học phần</w:t>
      </w:r>
      <w:r w:rsidR="00BA09EA" w:rsidRPr="00596F8C">
        <w:rPr>
          <w:b/>
          <w:bCs/>
          <w:color w:val="000000"/>
          <w:sz w:val="24"/>
          <w:szCs w:val="24"/>
        </w:rPr>
        <w:t xml:space="preserve"> </w:t>
      </w:r>
      <w:r w:rsidRPr="00596F8C">
        <w:rPr>
          <w:bCs/>
          <w:i/>
          <w:color w:val="000000"/>
          <w:sz w:val="24"/>
          <w:szCs w:val="24"/>
        </w:rPr>
        <w:t>(là kết quả học tập mong đợi người học đạt được)</w:t>
      </w:r>
    </w:p>
    <w:p w14:paraId="7051504D" w14:textId="77777777" w:rsidR="00744C77" w:rsidRPr="003555B5" w:rsidRDefault="00744C77" w:rsidP="00AD6C77">
      <w:pPr>
        <w:pStyle w:val="ListParagraph"/>
        <w:numPr>
          <w:ilvl w:val="1"/>
          <w:numId w:val="1"/>
        </w:numPr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  <w:r w:rsidR="0090524F" w:rsidRPr="003555B5">
        <w:rPr>
          <w:b/>
          <w:bCs/>
          <w:lang w:val="vi-VN"/>
        </w:rPr>
        <w:t>(</w:t>
      </w:r>
      <w:r w:rsidR="0090524F" w:rsidRPr="003555B5">
        <w:rPr>
          <w:bCs/>
          <w:i/>
          <w:lang w:val="vi-VN"/>
        </w:rPr>
        <w:t>Trình bày những kiến thức mong muốn sinh viên tích lũy được sau khi hoàn thành học phần?)</w:t>
      </w:r>
    </w:p>
    <w:p w14:paraId="7A828CC2" w14:textId="0E536248" w:rsidR="009425A2" w:rsidRPr="009425A2" w:rsidRDefault="00612534" w:rsidP="00AD6C77">
      <w:pPr>
        <w:pStyle w:val="ListParagraph"/>
        <w:ind w:left="522"/>
        <w:jc w:val="both"/>
        <w:rPr>
          <w:lang w:val="vi-VN"/>
        </w:rPr>
      </w:pPr>
      <w:r w:rsidRPr="009425A2">
        <w:rPr>
          <w:lang w:val="vi-VN"/>
        </w:rPr>
        <w:t>4.1.1</w:t>
      </w:r>
      <w:r w:rsidR="009425A2" w:rsidRPr="009425A2">
        <w:rPr>
          <w:lang w:val="vi-VN"/>
        </w:rPr>
        <w:t xml:space="preserve">. </w:t>
      </w:r>
      <w:r w:rsidR="00A812E5">
        <w:t>Quản lý điện năng</w:t>
      </w:r>
      <w:r w:rsidR="009425A2" w:rsidRPr="009425A2">
        <w:rPr>
          <w:lang w:val="vi-VN"/>
        </w:rPr>
        <w:t>.</w:t>
      </w:r>
    </w:p>
    <w:p w14:paraId="7D5EF92A" w14:textId="69EA845A" w:rsidR="009425A2" w:rsidRPr="009425A2" w:rsidRDefault="009425A2" w:rsidP="00AD6C77">
      <w:pPr>
        <w:pStyle w:val="ListParagraph"/>
        <w:ind w:left="522"/>
        <w:jc w:val="both"/>
        <w:rPr>
          <w:szCs w:val="26"/>
          <w:lang w:val="vi-VN"/>
        </w:rPr>
      </w:pPr>
      <w:r w:rsidRPr="009425A2">
        <w:rPr>
          <w:szCs w:val="26"/>
          <w:lang w:val="vi-VN"/>
        </w:rPr>
        <w:t xml:space="preserve">4.1.2. </w:t>
      </w:r>
      <w:r w:rsidR="00A812E5">
        <w:rPr>
          <w:szCs w:val="26"/>
        </w:rPr>
        <w:t>Kiểm toán điện năng</w:t>
      </w:r>
      <w:r w:rsidRPr="009425A2">
        <w:rPr>
          <w:szCs w:val="26"/>
          <w:lang w:val="vi-VN"/>
        </w:rPr>
        <w:t>.</w:t>
      </w:r>
    </w:p>
    <w:p w14:paraId="3F89C8DA" w14:textId="3D84F0DC" w:rsidR="00B60C95" w:rsidRPr="00B741E6" w:rsidRDefault="009425A2" w:rsidP="00AD6C77">
      <w:pPr>
        <w:pStyle w:val="ListParagraph"/>
        <w:ind w:left="522"/>
        <w:jc w:val="both"/>
        <w:rPr>
          <w:szCs w:val="26"/>
          <w:lang w:val="vi-VN"/>
        </w:rPr>
      </w:pPr>
      <w:r w:rsidRPr="009425A2">
        <w:rPr>
          <w:szCs w:val="26"/>
          <w:lang w:val="vi-VN"/>
        </w:rPr>
        <w:t xml:space="preserve">4.1.3. </w:t>
      </w:r>
      <w:r w:rsidR="00A812E5">
        <w:rPr>
          <w:szCs w:val="26"/>
        </w:rPr>
        <w:t>Sử dụng điện năng hiệu quả</w:t>
      </w:r>
      <w:r w:rsidR="00FB1CFB" w:rsidRPr="00FB1CFB">
        <w:rPr>
          <w:szCs w:val="26"/>
          <w:lang w:val="vi-VN"/>
        </w:rPr>
        <w:t>.</w:t>
      </w:r>
      <w:r w:rsidR="007C3419" w:rsidRPr="007C3419">
        <w:rPr>
          <w:szCs w:val="26"/>
          <w:lang w:val="vi-VN"/>
        </w:rPr>
        <w:t xml:space="preserve"> </w:t>
      </w:r>
    </w:p>
    <w:p w14:paraId="736F07F9" w14:textId="77777777" w:rsidR="00744C77" w:rsidRPr="003555B5" w:rsidRDefault="00744C77" w:rsidP="00AD6C77">
      <w:pPr>
        <w:pStyle w:val="ListParagraph"/>
        <w:numPr>
          <w:ilvl w:val="1"/>
          <w:numId w:val="1"/>
        </w:numPr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  <w:r w:rsidR="0090524F" w:rsidRPr="003555B5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14:paraId="0591C8A2" w14:textId="534B8BA0" w:rsidR="00B60C95" w:rsidRPr="003D7FEF" w:rsidRDefault="00A812E5" w:rsidP="00AD6C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2" w:hanging="96"/>
        <w:jc w:val="both"/>
        <w:rPr>
          <w:bCs/>
          <w:lang w:val="vi-VN"/>
        </w:rPr>
      </w:pPr>
      <w:r>
        <w:rPr>
          <w:lang w:val="nl-NL"/>
        </w:rPr>
        <w:t>Hiểu được kỹ thuật tiết kiệm điện năng</w:t>
      </w:r>
      <w:r w:rsidR="003D7FEF" w:rsidRPr="003D7FEF">
        <w:rPr>
          <w:szCs w:val="26"/>
          <w:lang w:val="vi-VN"/>
        </w:rPr>
        <w:t>.</w:t>
      </w:r>
    </w:p>
    <w:p w14:paraId="44CA94FD" w14:textId="56A7FEA8" w:rsidR="00B60C95" w:rsidRPr="003D7FEF" w:rsidRDefault="00B741E6" w:rsidP="00AD6C77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2" w:hanging="96"/>
        <w:jc w:val="both"/>
        <w:rPr>
          <w:bCs/>
          <w:lang w:val="vi-VN"/>
        </w:rPr>
      </w:pPr>
      <w:r>
        <w:rPr>
          <w:lang w:val="nl-NL"/>
        </w:rPr>
        <w:t xml:space="preserve"> </w:t>
      </w:r>
      <w:r w:rsidR="00A812E5">
        <w:rPr>
          <w:lang w:val="nl-NL"/>
        </w:rPr>
        <w:t>Ứng dụng được các giải pháp tiết kiệm điện năng</w:t>
      </w:r>
      <w:r w:rsidR="00B60C95" w:rsidRPr="003D7FEF">
        <w:rPr>
          <w:lang w:val="vi-VN"/>
        </w:rPr>
        <w:t>.</w:t>
      </w:r>
    </w:p>
    <w:p w14:paraId="2AC29936" w14:textId="77777777" w:rsidR="00744C77" w:rsidRPr="003555B5" w:rsidRDefault="00BA09EA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14:paraId="067C644B" w14:textId="77777777" w:rsidR="00744C77" w:rsidRDefault="00744C77" w:rsidP="00AD6C77">
      <w:pPr>
        <w:pStyle w:val="BodyText2"/>
        <w:spacing w:after="0" w:line="240" w:lineRule="auto"/>
        <w:ind w:firstLine="260"/>
        <w:jc w:val="both"/>
        <w:rPr>
          <w:bCs/>
          <w:i/>
          <w:sz w:val="24"/>
          <w:szCs w:val="24"/>
          <w:lang w:val="en-US"/>
        </w:rPr>
      </w:pPr>
      <w:r w:rsidRPr="003555B5">
        <w:rPr>
          <w:bCs/>
          <w:i/>
          <w:sz w:val="24"/>
          <w:szCs w:val="24"/>
        </w:rPr>
        <w:t xml:space="preserve">(Mô tả tóm </w:t>
      </w:r>
      <w:r w:rsidR="0090524F" w:rsidRPr="003555B5">
        <w:rPr>
          <w:bCs/>
          <w:i/>
          <w:sz w:val="24"/>
          <w:szCs w:val="24"/>
        </w:rPr>
        <w:t>tắt</w:t>
      </w:r>
      <w:r w:rsidRPr="003555B5">
        <w:rPr>
          <w:bCs/>
          <w:i/>
          <w:sz w:val="24"/>
          <w:szCs w:val="24"/>
        </w:rPr>
        <w:t xml:space="preserve"> các nội dung chính giảng dạy cho người học; khoảng 10 dòng)</w:t>
      </w:r>
    </w:p>
    <w:p w14:paraId="6D204325" w14:textId="1E515A5E" w:rsidR="00941699" w:rsidRPr="00CD20D2" w:rsidRDefault="00CD20D2" w:rsidP="00AD6C77">
      <w:pPr>
        <w:pStyle w:val="BodyText2"/>
        <w:spacing w:after="0" w:line="240" w:lineRule="auto"/>
        <w:ind w:firstLine="260"/>
        <w:jc w:val="both"/>
        <w:rPr>
          <w:bCs/>
          <w:i/>
          <w:sz w:val="24"/>
          <w:szCs w:val="24"/>
          <w:lang w:val="en-US"/>
        </w:rPr>
      </w:pPr>
      <w:r>
        <w:rPr>
          <w:lang w:val="en-US"/>
        </w:rPr>
        <w:t xml:space="preserve">Học phần tập trung trình bày những nội dung cơ bản về </w:t>
      </w:r>
      <w:r w:rsidR="00E80609" w:rsidRPr="00E80609">
        <w:rPr>
          <w:lang w:val="en-US"/>
        </w:rPr>
        <w:t>Quản lý và sử dụng điện năng hiệu quả</w:t>
      </w:r>
      <w:r w:rsidR="00E80609">
        <w:rPr>
          <w:lang w:val="en-US"/>
        </w:rPr>
        <w:t xml:space="preserve"> nói chung các nhà máy và xí nghiệp</w:t>
      </w:r>
      <w:r w:rsidR="009E41EF">
        <w:rPr>
          <w:lang w:val="en-US"/>
        </w:rPr>
        <w:t>.</w:t>
      </w:r>
    </w:p>
    <w:p w14:paraId="09BCE199" w14:textId="77777777" w:rsidR="00296F71" w:rsidRPr="00A574B2" w:rsidRDefault="009540AF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szCs w:val="24"/>
        </w:rPr>
      </w:pPr>
      <w:r w:rsidRPr="00A574B2">
        <w:rPr>
          <w:b/>
          <w:bCs/>
          <w:color w:val="000000"/>
          <w:szCs w:val="24"/>
        </w:rPr>
        <w:t>Cấu trúc nội dung học phần</w:t>
      </w:r>
    </w:p>
    <w:p w14:paraId="2E276780" w14:textId="77777777" w:rsidR="004A21C9" w:rsidRPr="00A574B2" w:rsidRDefault="00BA7C39" w:rsidP="00AD6C77">
      <w:pPr>
        <w:pStyle w:val="ListParagraph"/>
        <w:jc w:val="center"/>
        <w:rPr>
          <w:b/>
          <w:bCs/>
          <w:sz w:val="26"/>
          <w:lang w:val="nl-NL"/>
        </w:rPr>
      </w:pPr>
      <w:r w:rsidRPr="00A574B2">
        <w:rPr>
          <w:b/>
          <w:bCs/>
          <w:sz w:val="26"/>
          <w:lang w:val="nl-NL"/>
        </w:rPr>
        <w:t>Bảng 1</w:t>
      </w:r>
      <w:r w:rsidR="004A21C9" w:rsidRPr="00A574B2">
        <w:rPr>
          <w:b/>
          <w:bCs/>
          <w:sz w:val="26"/>
          <w:lang w:val="nl-NL"/>
        </w:rPr>
        <w:t>. Nội dung học phần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4683"/>
        <w:gridCol w:w="955"/>
        <w:gridCol w:w="2268"/>
      </w:tblGrid>
      <w:tr w:rsidR="001265BC" w:rsidRPr="00BA53E7" w14:paraId="620797DF" w14:textId="77777777" w:rsidTr="00584D86"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66D4" w14:textId="77777777" w:rsidR="001265BC" w:rsidRPr="00BA53E7" w:rsidRDefault="001265BC" w:rsidP="00D51A10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BA53E7">
              <w:rPr>
                <w:b/>
                <w:bCs/>
              </w:rPr>
              <w:t>6.1. Lý thuyết</w:t>
            </w:r>
          </w:p>
        </w:tc>
      </w:tr>
      <w:tr w:rsidR="00095A1D" w:rsidRPr="00BA53E7" w14:paraId="2968A1F3" w14:textId="77777777" w:rsidTr="00F10B58">
        <w:tc>
          <w:tcPr>
            <w:tcW w:w="1416" w:type="dxa"/>
            <w:tcBorders>
              <w:top w:val="single" w:sz="4" w:space="0" w:color="auto"/>
            </w:tcBorders>
          </w:tcPr>
          <w:p w14:paraId="585A4371" w14:textId="77777777" w:rsidR="003B73BB" w:rsidRPr="00BA53E7" w:rsidRDefault="00BA09EA" w:rsidP="00D51A10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BA53E7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19DA2271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A53E7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6067FB1A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A53E7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018FB2D" w14:textId="77777777" w:rsidR="003B73BB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A53E7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BA53E7" w14:paraId="29BBB7F1" w14:textId="77777777" w:rsidTr="00F10B58">
        <w:trPr>
          <w:trHeight w:val="548"/>
        </w:trPr>
        <w:tc>
          <w:tcPr>
            <w:tcW w:w="1416" w:type="dxa"/>
            <w:vAlign w:val="center"/>
          </w:tcPr>
          <w:p w14:paraId="2E19AE63" w14:textId="77777777" w:rsidR="003B73BB" w:rsidRPr="00E80609" w:rsidRDefault="007C7EDD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E80609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2A43CDE7" w14:textId="5E7A37BC" w:rsidR="003B73BB" w:rsidRPr="00E80609" w:rsidRDefault="00E80609" w:rsidP="009E41EF">
            <w:pPr>
              <w:jc w:val="both"/>
              <w:rPr>
                <w:b/>
                <w:bCs/>
                <w:sz w:val="24"/>
                <w:szCs w:val="24"/>
              </w:rPr>
            </w:pPr>
            <w:r w:rsidRPr="00E80609">
              <w:rPr>
                <w:b/>
                <w:bCs/>
                <w:sz w:val="24"/>
                <w:szCs w:val="24"/>
              </w:rPr>
              <w:t>Quản lý điện năng</w:t>
            </w:r>
          </w:p>
        </w:tc>
        <w:tc>
          <w:tcPr>
            <w:tcW w:w="955" w:type="dxa"/>
            <w:vAlign w:val="center"/>
          </w:tcPr>
          <w:p w14:paraId="063EEAC4" w14:textId="550C8865" w:rsidR="003B73BB" w:rsidRPr="00BA53E7" w:rsidRDefault="00E80609" w:rsidP="00D51A1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68" w:type="dxa"/>
            <w:vAlign w:val="center"/>
          </w:tcPr>
          <w:p w14:paraId="36C11E7F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BA53E7" w14:paraId="477FC179" w14:textId="77777777" w:rsidTr="00F10B58">
        <w:tc>
          <w:tcPr>
            <w:tcW w:w="1416" w:type="dxa"/>
            <w:vAlign w:val="center"/>
          </w:tcPr>
          <w:p w14:paraId="218C6F2C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23919D90" w14:textId="151011AB" w:rsidR="003B73BB" w:rsidRPr="00BA53E7" w:rsidRDefault="00E80609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Khái niệm</w:t>
            </w:r>
          </w:p>
        </w:tc>
        <w:tc>
          <w:tcPr>
            <w:tcW w:w="955" w:type="dxa"/>
            <w:vAlign w:val="center"/>
          </w:tcPr>
          <w:p w14:paraId="24566818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21E41ED6" w14:textId="77777777" w:rsidR="00EE3756" w:rsidRPr="00BA53E7" w:rsidRDefault="00200F66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4.1.1</w:t>
            </w:r>
          </w:p>
        </w:tc>
      </w:tr>
      <w:tr w:rsidR="00BA7C39" w:rsidRPr="00BA53E7" w14:paraId="66FE4290" w14:textId="77777777" w:rsidTr="00F10B58">
        <w:tc>
          <w:tcPr>
            <w:tcW w:w="1416" w:type="dxa"/>
            <w:vAlign w:val="center"/>
          </w:tcPr>
          <w:p w14:paraId="0B2E0E9C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00F32D60" w14:textId="5D0C0343" w:rsidR="003B73BB" w:rsidRPr="00BA53E7" w:rsidRDefault="00E80609" w:rsidP="00FA1F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Cấu trúc các chương trình quản lý điện năng</w:t>
            </w:r>
          </w:p>
        </w:tc>
        <w:tc>
          <w:tcPr>
            <w:tcW w:w="955" w:type="dxa"/>
            <w:vAlign w:val="center"/>
          </w:tcPr>
          <w:p w14:paraId="0C205FEB" w14:textId="77777777" w:rsidR="003B73BB" w:rsidRPr="00BA53E7" w:rsidRDefault="003B73BB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510C7C02" w14:textId="77777777" w:rsidR="003B73BB" w:rsidRPr="00BA53E7" w:rsidRDefault="00512CED" w:rsidP="00FF20A7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4.1.1</w:t>
            </w:r>
            <w:r w:rsidRPr="00BA53E7">
              <w:rPr>
                <w:bCs/>
              </w:rPr>
              <w:t xml:space="preserve">, </w:t>
            </w:r>
            <w:r w:rsidRPr="00BA53E7">
              <w:rPr>
                <w:bCs/>
                <w:lang w:val="vi-VN"/>
              </w:rPr>
              <w:t>4.</w:t>
            </w:r>
            <w:r w:rsidR="00FF20A7"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="00FF20A7" w:rsidRPr="00BA53E7">
              <w:rPr>
                <w:bCs/>
              </w:rPr>
              <w:t>1, 4.2.2</w:t>
            </w:r>
          </w:p>
        </w:tc>
      </w:tr>
      <w:tr w:rsidR="00512CED" w:rsidRPr="00BA53E7" w14:paraId="77FA7973" w14:textId="77777777" w:rsidTr="00F10B58">
        <w:tc>
          <w:tcPr>
            <w:tcW w:w="1416" w:type="dxa"/>
            <w:vAlign w:val="center"/>
          </w:tcPr>
          <w:p w14:paraId="434C6AC6" w14:textId="77777777" w:rsidR="00512CED" w:rsidRPr="00BA53E7" w:rsidRDefault="00512CED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65A90D50" w14:textId="3544E7F0" w:rsidR="00512CED" w:rsidRPr="00BA53E7" w:rsidRDefault="00E80609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Hệ thống quan trắc, giám sát, xây dựng các chỉ tiêu tiết kiệm điện năng</w:t>
            </w:r>
          </w:p>
        </w:tc>
        <w:tc>
          <w:tcPr>
            <w:tcW w:w="955" w:type="dxa"/>
            <w:vAlign w:val="center"/>
          </w:tcPr>
          <w:p w14:paraId="217098AC" w14:textId="77777777" w:rsidR="00512CED" w:rsidRPr="00BA53E7" w:rsidRDefault="00512CED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779DB375" w14:textId="77777777" w:rsidR="00512CED" w:rsidRPr="00BA53E7" w:rsidRDefault="00FF20A7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4.1.1</w:t>
            </w:r>
            <w:r w:rsidRPr="00BA53E7">
              <w:rPr>
                <w:bCs/>
              </w:rPr>
              <w:t xml:space="preserve">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BA7C39" w:rsidRPr="00BA53E7" w14:paraId="738A86B4" w14:textId="77777777" w:rsidTr="00F10B58">
        <w:tc>
          <w:tcPr>
            <w:tcW w:w="1416" w:type="dxa"/>
            <w:vAlign w:val="center"/>
          </w:tcPr>
          <w:p w14:paraId="745D24BA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A53E7">
              <w:rPr>
                <w:b/>
                <w:bCs/>
                <w:lang w:val="nl-NL"/>
              </w:rPr>
              <w:t xml:space="preserve">Chương </w:t>
            </w:r>
            <w:r w:rsidRPr="00BA53E7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3456DF2B" w14:textId="03463805" w:rsidR="00EE3756" w:rsidRPr="00E80609" w:rsidRDefault="00E80609" w:rsidP="00B855D4">
            <w:pPr>
              <w:jc w:val="center"/>
              <w:rPr>
                <w:b/>
                <w:bCs/>
                <w:sz w:val="24"/>
                <w:szCs w:val="24"/>
              </w:rPr>
            </w:pPr>
            <w:r w:rsidRPr="00E80609">
              <w:rPr>
                <w:b/>
                <w:bCs/>
                <w:sz w:val="24"/>
                <w:szCs w:val="24"/>
              </w:rPr>
              <w:t>Kiểm toán điện năng</w:t>
            </w:r>
          </w:p>
        </w:tc>
        <w:tc>
          <w:tcPr>
            <w:tcW w:w="955" w:type="dxa"/>
            <w:vAlign w:val="center"/>
          </w:tcPr>
          <w:p w14:paraId="03BC482C" w14:textId="511915A8" w:rsidR="00EE3756" w:rsidRPr="00BA53E7" w:rsidRDefault="00E80609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268" w:type="dxa"/>
            <w:vAlign w:val="center"/>
          </w:tcPr>
          <w:p w14:paraId="69296166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BA53E7" w14:paraId="4474498B" w14:textId="77777777" w:rsidTr="00F10B58">
        <w:tc>
          <w:tcPr>
            <w:tcW w:w="1416" w:type="dxa"/>
            <w:vAlign w:val="center"/>
          </w:tcPr>
          <w:p w14:paraId="245EA2E0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5D9B2C09" w14:textId="7C819493" w:rsidR="00EE3756" w:rsidRPr="00BA53E7" w:rsidRDefault="00E80609" w:rsidP="00D51A10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rStyle w:val="hps"/>
              </w:rPr>
              <w:t>Khái niệm</w:t>
            </w:r>
            <w:r w:rsidR="003034F8" w:rsidRPr="00BA53E7">
              <w:rPr>
                <w:rStyle w:val="hps"/>
                <w:lang w:val="vi-VN"/>
              </w:rPr>
              <w:t xml:space="preserve"> </w:t>
            </w:r>
          </w:p>
        </w:tc>
        <w:tc>
          <w:tcPr>
            <w:tcW w:w="955" w:type="dxa"/>
            <w:vAlign w:val="center"/>
          </w:tcPr>
          <w:p w14:paraId="24F54C1C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717584CB" w14:textId="77777777" w:rsidR="00EE3756" w:rsidRPr="00BA53E7" w:rsidRDefault="00FF20A7" w:rsidP="00FF20A7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320228" w:rsidRPr="00BA53E7" w14:paraId="0E4917F2" w14:textId="77777777" w:rsidTr="00F10B58">
        <w:tc>
          <w:tcPr>
            <w:tcW w:w="1416" w:type="dxa"/>
            <w:vAlign w:val="center"/>
          </w:tcPr>
          <w:p w14:paraId="3C36459E" w14:textId="77777777" w:rsidR="00320228" w:rsidRPr="00BA53E7" w:rsidRDefault="00320228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09199C5D" w14:textId="1032F27C" w:rsidR="00320228" w:rsidRPr="00E80609" w:rsidRDefault="00E80609" w:rsidP="00D51A10">
            <w:pPr>
              <w:pStyle w:val="ListParagraph"/>
              <w:ind w:left="0"/>
              <w:rPr>
                <w:rStyle w:val="hps"/>
              </w:rPr>
            </w:pPr>
            <w:r>
              <w:rPr>
                <w:rStyle w:val="hps"/>
              </w:rPr>
              <w:t>Kiểm toán sơ bộ</w:t>
            </w:r>
          </w:p>
        </w:tc>
        <w:tc>
          <w:tcPr>
            <w:tcW w:w="955" w:type="dxa"/>
            <w:vAlign w:val="center"/>
          </w:tcPr>
          <w:p w14:paraId="369046B8" w14:textId="77777777" w:rsidR="00320228" w:rsidRPr="00BA53E7" w:rsidRDefault="00320228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57F5DDC1" w14:textId="77777777" w:rsidR="00320228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BA7C39" w:rsidRPr="00BA53E7" w14:paraId="4BC159AB" w14:textId="77777777" w:rsidTr="00F10B58">
        <w:tc>
          <w:tcPr>
            <w:tcW w:w="1416" w:type="dxa"/>
            <w:vAlign w:val="center"/>
          </w:tcPr>
          <w:p w14:paraId="252868CC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2.</w:t>
            </w:r>
            <w:r w:rsidR="00306B6C" w:rsidRPr="00BA53E7">
              <w:rPr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1A491156" w14:textId="556CA588" w:rsidR="00EE3756" w:rsidRPr="00BA53E7" w:rsidRDefault="00E80609" w:rsidP="00D51A10">
            <w:pPr>
              <w:pStyle w:val="ListParagraph"/>
              <w:ind w:left="0"/>
              <w:rPr>
                <w:bCs/>
              </w:rPr>
            </w:pPr>
            <w:r>
              <w:t>Kiểm toán điện năng chi tiết</w:t>
            </w:r>
          </w:p>
        </w:tc>
        <w:tc>
          <w:tcPr>
            <w:tcW w:w="955" w:type="dxa"/>
            <w:vAlign w:val="center"/>
          </w:tcPr>
          <w:p w14:paraId="002ABEB4" w14:textId="77777777" w:rsidR="00EE3756" w:rsidRPr="00BA53E7" w:rsidRDefault="00EE3756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02E2A42F" w14:textId="77777777" w:rsidR="00EE3756" w:rsidRPr="00BA53E7" w:rsidRDefault="00FF20A7" w:rsidP="00D03B2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B44CCD" w:rsidRPr="00BA53E7" w14:paraId="70CA6140" w14:textId="77777777" w:rsidTr="00F10B58">
        <w:tc>
          <w:tcPr>
            <w:tcW w:w="1416" w:type="dxa"/>
            <w:vAlign w:val="center"/>
          </w:tcPr>
          <w:p w14:paraId="5399DEFB" w14:textId="77777777" w:rsidR="00B44CCD" w:rsidRPr="00BA53E7" w:rsidRDefault="00306B6C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510C3659" w14:textId="77777777" w:rsidR="00B44CCD" w:rsidRPr="00BA53E7" w:rsidRDefault="00B855D4" w:rsidP="00D51A10">
            <w:pPr>
              <w:pStyle w:val="ListParagraph"/>
              <w:ind w:left="0"/>
              <w:rPr>
                <w:bCs/>
                <w:lang w:val="vi-VN"/>
              </w:rPr>
            </w:pPr>
            <w:r w:rsidRPr="00BA53E7">
              <w:t>Hệ thống công nghệ đa tiện ích</w:t>
            </w:r>
          </w:p>
        </w:tc>
        <w:tc>
          <w:tcPr>
            <w:tcW w:w="955" w:type="dxa"/>
            <w:vAlign w:val="center"/>
          </w:tcPr>
          <w:p w14:paraId="5C8DD523" w14:textId="77777777" w:rsidR="00B44CCD" w:rsidRPr="00BA53E7" w:rsidRDefault="00B44CCD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483693A1" w14:textId="77777777" w:rsidR="00B44CCD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B44CCD" w:rsidRPr="00BA53E7" w14:paraId="1E2FCD12" w14:textId="77777777" w:rsidTr="00F10B58">
        <w:tc>
          <w:tcPr>
            <w:tcW w:w="1416" w:type="dxa"/>
            <w:vAlign w:val="center"/>
          </w:tcPr>
          <w:p w14:paraId="1F01C552" w14:textId="77777777" w:rsidR="00B44CCD" w:rsidRPr="00BA53E7" w:rsidRDefault="004F3340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14:paraId="21FB9203" w14:textId="77777777" w:rsidR="00B44CCD" w:rsidRPr="00BA53E7" w:rsidRDefault="00944E1B" w:rsidP="00D51A10">
            <w:pPr>
              <w:jc w:val="both"/>
              <w:rPr>
                <w:sz w:val="24"/>
                <w:szCs w:val="24"/>
              </w:rPr>
            </w:pPr>
            <w:r w:rsidRPr="00BA53E7">
              <w:rPr>
                <w:sz w:val="24"/>
                <w:szCs w:val="24"/>
              </w:rPr>
              <w:t xml:space="preserve">So sánh lưới điện nhỏ và </w:t>
            </w:r>
            <w:r w:rsidR="003034F8" w:rsidRPr="00BA53E7">
              <w:rPr>
                <w:sz w:val="24"/>
                <w:szCs w:val="24"/>
              </w:rPr>
              <w:t>Smart grid</w:t>
            </w:r>
          </w:p>
        </w:tc>
        <w:tc>
          <w:tcPr>
            <w:tcW w:w="955" w:type="dxa"/>
            <w:vAlign w:val="center"/>
          </w:tcPr>
          <w:p w14:paraId="4B1D51E9" w14:textId="77777777" w:rsidR="00B44CCD" w:rsidRPr="00BA53E7" w:rsidRDefault="00B44CCD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3EDC22CC" w14:textId="77777777" w:rsidR="00B44CCD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2,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01117F16" w14:textId="77777777" w:rsidTr="00F10B58">
        <w:tc>
          <w:tcPr>
            <w:tcW w:w="1416" w:type="dxa"/>
            <w:vAlign w:val="center"/>
          </w:tcPr>
          <w:p w14:paraId="2ADAE0AA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A53E7">
              <w:rPr>
                <w:b/>
                <w:bCs/>
                <w:lang w:val="nl-NL"/>
              </w:rPr>
              <w:lastRenderedPageBreak/>
              <w:t xml:space="preserve">Chương </w:t>
            </w:r>
            <w:r w:rsidRPr="00BA53E7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29E9AB48" w14:textId="2CDB83BE" w:rsidR="00D03B23" w:rsidRPr="00E80609" w:rsidRDefault="00E80609" w:rsidP="00944E1B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E80609">
              <w:rPr>
                <w:b/>
                <w:bCs/>
              </w:rPr>
              <w:t>Các giải pháp tiết kiệm điện năng</w:t>
            </w:r>
          </w:p>
        </w:tc>
        <w:tc>
          <w:tcPr>
            <w:tcW w:w="955" w:type="dxa"/>
            <w:vAlign w:val="center"/>
          </w:tcPr>
          <w:p w14:paraId="045CB49D" w14:textId="002D8F57" w:rsidR="00D03B23" w:rsidRPr="00BA53E7" w:rsidRDefault="00E80609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68" w:type="dxa"/>
            <w:vAlign w:val="center"/>
          </w:tcPr>
          <w:p w14:paraId="73899B23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03B23" w:rsidRPr="00BA53E7" w14:paraId="0651F1C3" w14:textId="77777777" w:rsidTr="00F10B58">
        <w:tc>
          <w:tcPr>
            <w:tcW w:w="1416" w:type="dxa"/>
            <w:vAlign w:val="center"/>
          </w:tcPr>
          <w:p w14:paraId="17451BBA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514572E8" w14:textId="7A414201" w:rsidR="00D03B23" w:rsidRPr="00BA53E7" w:rsidRDefault="00E80609" w:rsidP="000877C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giải pháp không cần chi phí đầu tư</w:t>
            </w:r>
          </w:p>
        </w:tc>
        <w:tc>
          <w:tcPr>
            <w:tcW w:w="955" w:type="dxa"/>
            <w:vAlign w:val="center"/>
          </w:tcPr>
          <w:p w14:paraId="7056066F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2F41B1E2" w14:textId="77777777" w:rsidR="00D03B23" w:rsidRPr="00BA53E7" w:rsidRDefault="00FF20A7" w:rsidP="00FF20A7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19769C12" w14:textId="77777777" w:rsidTr="00F10B58">
        <w:tc>
          <w:tcPr>
            <w:tcW w:w="1416" w:type="dxa"/>
            <w:vAlign w:val="center"/>
          </w:tcPr>
          <w:p w14:paraId="10B48455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</w:rPr>
            </w:pPr>
            <w:r w:rsidRPr="00BA53E7">
              <w:t>3.2</w:t>
            </w:r>
          </w:p>
        </w:tc>
        <w:tc>
          <w:tcPr>
            <w:tcW w:w="4683" w:type="dxa"/>
            <w:vAlign w:val="center"/>
          </w:tcPr>
          <w:p w14:paraId="78457715" w14:textId="1F27EC4A" w:rsidR="00D03B23" w:rsidRPr="00BA53E7" w:rsidRDefault="00E80609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giải pháp chi phí thấp</w:t>
            </w:r>
          </w:p>
        </w:tc>
        <w:tc>
          <w:tcPr>
            <w:tcW w:w="955" w:type="dxa"/>
            <w:vAlign w:val="center"/>
          </w:tcPr>
          <w:p w14:paraId="1BF66867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570FEFFD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51B7131C" w14:textId="77777777" w:rsidTr="00F10B58">
        <w:tc>
          <w:tcPr>
            <w:tcW w:w="1416" w:type="dxa"/>
            <w:vAlign w:val="center"/>
          </w:tcPr>
          <w:p w14:paraId="764E2C3D" w14:textId="77777777" w:rsidR="00D03B23" w:rsidRPr="00BA53E7" w:rsidRDefault="00D03B23" w:rsidP="00D51A10">
            <w:pPr>
              <w:pStyle w:val="ListParagraph"/>
              <w:ind w:left="0"/>
              <w:jc w:val="center"/>
            </w:pPr>
            <w:r w:rsidRPr="00BA53E7">
              <w:t>3.3</w:t>
            </w:r>
          </w:p>
        </w:tc>
        <w:tc>
          <w:tcPr>
            <w:tcW w:w="4683" w:type="dxa"/>
            <w:vAlign w:val="center"/>
          </w:tcPr>
          <w:p w14:paraId="300407DD" w14:textId="3F91E213" w:rsidR="00D03B23" w:rsidRPr="00BA53E7" w:rsidRDefault="00E80609" w:rsidP="00D51A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Nghiên cứu tiền khả thi của các giải pháp đầu tư</w:t>
            </w:r>
          </w:p>
        </w:tc>
        <w:tc>
          <w:tcPr>
            <w:tcW w:w="955" w:type="dxa"/>
            <w:vAlign w:val="center"/>
          </w:tcPr>
          <w:p w14:paraId="25AE6BC0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2F685CA6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3,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2D017FA4" w14:textId="77777777" w:rsidTr="00F10B58">
        <w:tc>
          <w:tcPr>
            <w:tcW w:w="1416" w:type="dxa"/>
            <w:vAlign w:val="center"/>
          </w:tcPr>
          <w:p w14:paraId="256A9E43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</w:rPr>
            </w:pPr>
            <w:r w:rsidRPr="00BA53E7">
              <w:rPr>
                <w:b/>
                <w:bCs/>
                <w:lang w:val="nl-NL"/>
              </w:rPr>
              <w:t xml:space="preserve">Chương </w:t>
            </w:r>
            <w:r w:rsidRPr="00BA53E7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14:paraId="064632F4" w14:textId="69C9C425" w:rsidR="00D03B23" w:rsidRPr="00E80609" w:rsidRDefault="00E80609" w:rsidP="00CA6C77">
            <w:pPr>
              <w:jc w:val="both"/>
              <w:rPr>
                <w:b/>
                <w:bCs/>
                <w:sz w:val="24"/>
                <w:szCs w:val="24"/>
              </w:rPr>
            </w:pPr>
            <w:r w:rsidRPr="00E80609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ử</w:t>
            </w:r>
            <w:r w:rsidRPr="00E80609">
              <w:rPr>
                <w:b/>
                <w:bCs/>
                <w:sz w:val="24"/>
                <w:szCs w:val="24"/>
              </w:rPr>
              <w:t xml:space="preserve"> dụng điện năng hiệu quả</w:t>
            </w:r>
          </w:p>
        </w:tc>
        <w:tc>
          <w:tcPr>
            <w:tcW w:w="955" w:type="dxa"/>
            <w:vAlign w:val="center"/>
          </w:tcPr>
          <w:p w14:paraId="4E1D8079" w14:textId="5A025B14" w:rsidR="00D03B23" w:rsidRPr="00BA53E7" w:rsidRDefault="00E80609" w:rsidP="00D51A10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268" w:type="dxa"/>
            <w:vAlign w:val="center"/>
          </w:tcPr>
          <w:p w14:paraId="5CD686E2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03B23" w:rsidRPr="00BA53E7" w14:paraId="0A55F608" w14:textId="77777777" w:rsidTr="00F10B58">
        <w:tc>
          <w:tcPr>
            <w:tcW w:w="1416" w:type="dxa"/>
            <w:vAlign w:val="center"/>
          </w:tcPr>
          <w:p w14:paraId="2D8A93DE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BA53E7">
              <w:rPr>
                <w:lang w:val="nl-NL"/>
              </w:rPr>
              <w:t>4.1</w:t>
            </w:r>
          </w:p>
        </w:tc>
        <w:tc>
          <w:tcPr>
            <w:tcW w:w="4683" w:type="dxa"/>
            <w:vAlign w:val="center"/>
          </w:tcPr>
          <w:p w14:paraId="38576498" w14:textId="0F2169C1" w:rsidR="00D03B23" w:rsidRPr="00BA53E7" w:rsidRDefault="00E80609" w:rsidP="006421D6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Khái niệm</w:t>
            </w:r>
          </w:p>
        </w:tc>
        <w:tc>
          <w:tcPr>
            <w:tcW w:w="955" w:type="dxa"/>
            <w:vAlign w:val="center"/>
          </w:tcPr>
          <w:p w14:paraId="0BBAF6DC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1E9D0F05" w14:textId="77777777" w:rsidR="00D03B23" w:rsidRPr="00BA53E7" w:rsidRDefault="00FF20A7" w:rsidP="00FF20A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4,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79DE1ECA" w14:textId="77777777" w:rsidTr="00F10B58">
        <w:tc>
          <w:tcPr>
            <w:tcW w:w="1416" w:type="dxa"/>
            <w:vAlign w:val="center"/>
          </w:tcPr>
          <w:p w14:paraId="1ECC41C3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lang w:val="nl-NL"/>
              </w:rPr>
            </w:pPr>
            <w:r w:rsidRPr="00BA53E7">
              <w:rPr>
                <w:lang w:val="nl-NL"/>
              </w:rPr>
              <w:t>4.2</w:t>
            </w:r>
          </w:p>
        </w:tc>
        <w:tc>
          <w:tcPr>
            <w:tcW w:w="4683" w:type="dxa"/>
            <w:vAlign w:val="center"/>
          </w:tcPr>
          <w:p w14:paraId="1D0399CD" w14:textId="4011D267" w:rsidR="00D03B23" w:rsidRPr="00BA53E7" w:rsidRDefault="00E80609" w:rsidP="006421D6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Ứng dụng các thiết bị điều khiển</w:t>
            </w:r>
          </w:p>
        </w:tc>
        <w:tc>
          <w:tcPr>
            <w:tcW w:w="955" w:type="dxa"/>
            <w:vAlign w:val="center"/>
          </w:tcPr>
          <w:p w14:paraId="2E301DA6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06EE2A6C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4,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287103D5" w14:textId="77777777" w:rsidTr="00F10B58">
        <w:tc>
          <w:tcPr>
            <w:tcW w:w="1416" w:type="dxa"/>
            <w:vAlign w:val="center"/>
          </w:tcPr>
          <w:p w14:paraId="59501601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lang w:val="nl-NL"/>
              </w:rPr>
            </w:pPr>
            <w:r w:rsidRPr="00BA53E7">
              <w:rPr>
                <w:lang w:val="nl-NL"/>
              </w:rPr>
              <w:t>4.3</w:t>
            </w:r>
          </w:p>
        </w:tc>
        <w:tc>
          <w:tcPr>
            <w:tcW w:w="4683" w:type="dxa"/>
            <w:vAlign w:val="center"/>
          </w:tcPr>
          <w:p w14:paraId="7069107B" w14:textId="3CC1B069" w:rsidR="00D03B23" w:rsidRPr="00BA53E7" w:rsidRDefault="00E80609" w:rsidP="00D51A10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Sử dụng các thiết bị điện có hiệu suất cao</w:t>
            </w:r>
          </w:p>
        </w:tc>
        <w:tc>
          <w:tcPr>
            <w:tcW w:w="955" w:type="dxa"/>
            <w:vAlign w:val="center"/>
          </w:tcPr>
          <w:p w14:paraId="09AA4303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63D9752C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4,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  <w:tr w:rsidR="00D03B23" w:rsidRPr="00BA53E7" w14:paraId="11570A1C" w14:textId="77777777" w:rsidTr="00F10B58">
        <w:tc>
          <w:tcPr>
            <w:tcW w:w="1416" w:type="dxa"/>
            <w:vAlign w:val="center"/>
          </w:tcPr>
          <w:p w14:paraId="12ACDCF8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lang w:val="nl-NL"/>
              </w:rPr>
            </w:pPr>
            <w:r w:rsidRPr="00BA53E7">
              <w:rPr>
                <w:lang w:val="nl-NL"/>
              </w:rPr>
              <w:t>4.4</w:t>
            </w:r>
          </w:p>
        </w:tc>
        <w:tc>
          <w:tcPr>
            <w:tcW w:w="4683" w:type="dxa"/>
            <w:vAlign w:val="center"/>
          </w:tcPr>
          <w:p w14:paraId="0CA5E0BA" w14:textId="26E4487D" w:rsidR="00D03B23" w:rsidRPr="00BA53E7" w:rsidRDefault="00E80609" w:rsidP="00CA6C77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Các biện pháp kỹ thuật năng cao hiệu quả sử dụng điện năng</w:t>
            </w:r>
          </w:p>
        </w:tc>
        <w:tc>
          <w:tcPr>
            <w:tcW w:w="955" w:type="dxa"/>
            <w:vAlign w:val="center"/>
          </w:tcPr>
          <w:p w14:paraId="52AAEFC0" w14:textId="77777777" w:rsidR="00D03B23" w:rsidRPr="00BA53E7" w:rsidRDefault="00D03B23" w:rsidP="00D51A1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02BC6ABA" w14:textId="77777777" w:rsidR="00D03B23" w:rsidRPr="00BA53E7" w:rsidRDefault="00FF20A7" w:rsidP="00D51A1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A53E7">
              <w:rPr>
                <w:bCs/>
                <w:lang w:val="vi-VN"/>
              </w:rPr>
              <w:t>4.1.</w:t>
            </w:r>
            <w:r w:rsidRPr="00BA53E7">
              <w:rPr>
                <w:bCs/>
              </w:rPr>
              <w:t xml:space="preserve">4, </w:t>
            </w:r>
            <w:r w:rsidRPr="00BA53E7">
              <w:rPr>
                <w:bCs/>
                <w:lang w:val="vi-VN"/>
              </w:rPr>
              <w:t>4.</w:t>
            </w:r>
            <w:r w:rsidRPr="00BA53E7">
              <w:rPr>
                <w:bCs/>
              </w:rPr>
              <w:t>2</w:t>
            </w:r>
            <w:r w:rsidRPr="00BA53E7">
              <w:rPr>
                <w:bCs/>
                <w:lang w:val="vi-VN"/>
              </w:rPr>
              <w:t>.</w:t>
            </w:r>
            <w:r w:rsidRPr="00BA53E7">
              <w:rPr>
                <w:bCs/>
              </w:rPr>
              <w:t>1, 4.2.2</w:t>
            </w:r>
          </w:p>
        </w:tc>
      </w:tr>
    </w:tbl>
    <w:p w14:paraId="44423B20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  <w:r w:rsidR="006A5431" w:rsidRPr="003555B5">
        <w:rPr>
          <w:bCs/>
          <w:i/>
          <w:color w:val="000000"/>
          <w:sz w:val="24"/>
          <w:szCs w:val="24"/>
        </w:rPr>
        <w:t>(Trình bày các phương pháp giảng dạy được áp dụng giảng dạy học phần)</w:t>
      </w:r>
    </w:p>
    <w:p w14:paraId="3BE31969" w14:textId="77777777" w:rsidR="00D171C9" w:rsidRPr="003555B5" w:rsidRDefault="003F7694" w:rsidP="00AD6C77">
      <w:pPr>
        <w:pStyle w:val="ListParagraph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</w:t>
      </w:r>
      <w:r w:rsidR="001F1316">
        <w:rPr>
          <w:bCs/>
          <w:color w:val="000000"/>
        </w:rPr>
        <w:t xml:space="preserve"> </w:t>
      </w:r>
      <w:r w:rsidRPr="003555B5">
        <w:rPr>
          <w:bCs/>
          <w:color w:val="000000"/>
        </w:rPr>
        <w:t>Giảng dạy lý thuyết</w:t>
      </w:r>
      <w:r w:rsidR="003046B7">
        <w:rPr>
          <w:bCs/>
          <w:color w:val="000000"/>
        </w:rPr>
        <w:t>.</w:t>
      </w:r>
    </w:p>
    <w:p w14:paraId="1252A25F" w14:textId="77777777" w:rsidR="001F1316" w:rsidRPr="001F1316" w:rsidRDefault="001F1316" w:rsidP="00AD6C77">
      <w:pPr>
        <w:pStyle w:val="ListParagraph"/>
        <w:ind w:left="567" w:hanging="238"/>
        <w:jc w:val="both"/>
        <w:rPr>
          <w:bCs/>
          <w:sz w:val="26"/>
          <w:szCs w:val="26"/>
        </w:rPr>
      </w:pPr>
      <w:r w:rsidRPr="001F1316">
        <w:rPr>
          <w:rFonts w:eastAsia="Calibri"/>
          <w:bCs/>
          <w:sz w:val="26"/>
          <w:szCs w:val="26"/>
        </w:rPr>
        <w:t xml:space="preserve">- </w:t>
      </w:r>
      <w:r w:rsidRPr="001F1316">
        <w:rPr>
          <w:rFonts w:eastAsia="Calibri"/>
          <w:sz w:val="26"/>
          <w:szCs w:val="26"/>
        </w:rPr>
        <w:t xml:space="preserve">Giảng viên thông báo cho lớp bài </w:t>
      </w:r>
      <w:r w:rsidR="003046B7">
        <w:rPr>
          <w:rFonts w:eastAsia="Calibri"/>
          <w:sz w:val="26"/>
          <w:szCs w:val="26"/>
        </w:rPr>
        <w:t xml:space="preserve">giảng </w:t>
      </w:r>
      <w:r w:rsidRPr="001F1316">
        <w:rPr>
          <w:rFonts w:eastAsia="Calibri"/>
          <w:sz w:val="26"/>
          <w:szCs w:val="26"/>
        </w:rPr>
        <w:t xml:space="preserve">sắp tới để chuẩn bị ở nhà. </w:t>
      </w:r>
      <w:r w:rsidR="0047228F">
        <w:rPr>
          <w:rFonts w:eastAsia="Calibri"/>
          <w:sz w:val="26"/>
          <w:szCs w:val="26"/>
        </w:rPr>
        <w:t>Trên</w:t>
      </w:r>
      <w:r w:rsidRPr="001F1316">
        <w:rPr>
          <w:rFonts w:eastAsia="Calibri"/>
          <w:sz w:val="26"/>
          <w:szCs w:val="26"/>
        </w:rPr>
        <w:t xml:space="preserve"> lớp, giảng viên giảng bài,</w:t>
      </w:r>
      <w:r w:rsidR="0047228F">
        <w:rPr>
          <w:rFonts w:eastAsia="Calibri"/>
          <w:sz w:val="26"/>
          <w:szCs w:val="26"/>
        </w:rPr>
        <w:t xml:space="preserve"> </w:t>
      </w:r>
      <w:r w:rsidR="004A0438" w:rsidRPr="001F1316">
        <w:rPr>
          <w:rFonts w:eastAsia="Calibri"/>
        </w:rPr>
        <w:t xml:space="preserve">nêu </w:t>
      </w:r>
      <w:r w:rsidR="004A0438">
        <w:rPr>
          <w:rFonts w:eastAsia="Calibri"/>
        </w:rPr>
        <w:t>các vấn đề thảo luận và thảo luận cùng sinh viên</w:t>
      </w:r>
      <w:r w:rsidR="004A0438" w:rsidRPr="001F1316">
        <w:rPr>
          <w:rFonts w:eastAsia="Calibri"/>
        </w:rPr>
        <w:t>.</w:t>
      </w:r>
    </w:p>
    <w:p w14:paraId="072BC618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r w:rsidR="006A5431" w:rsidRPr="003555B5">
        <w:rPr>
          <w:bCs/>
          <w:i/>
          <w:color w:val="000000"/>
          <w:sz w:val="24"/>
          <w:szCs w:val="24"/>
        </w:rPr>
        <w:t>(Trình bày các nhiệm vụ sinh viên phải thực hiện</w:t>
      </w:r>
      <w:r w:rsidR="00BA09EA" w:rsidRPr="003555B5">
        <w:rPr>
          <w:bCs/>
          <w:i/>
          <w:color w:val="000000"/>
          <w:sz w:val="24"/>
          <w:szCs w:val="24"/>
        </w:rPr>
        <w:t>)</w:t>
      </w:r>
    </w:p>
    <w:p w14:paraId="355B474F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09CB6B35" w14:textId="77777777" w:rsidR="00744C77" w:rsidRPr="003555B5" w:rsidRDefault="00744C77" w:rsidP="00AD6C77">
      <w:pPr>
        <w:pStyle w:val="BodyText2"/>
        <w:tabs>
          <w:tab w:val="num" w:pos="960"/>
          <w:tab w:val="left" w:pos="5049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  <w:r w:rsidR="00855598">
        <w:rPr>
          <w:bCs/>
          <w:color w:val="000000"/>
          <w:sz w:val="24"/>
          <w:szCs w:val="24"/>
        </w:rPr>
        <w:tab/>
      </w:r>
    </w:p>
    <w:p w14:paraId="5BDC8AFF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36CD4210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7B6C2917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7F7149EB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382DB23C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4C1B76FF" w14:textId="77777777" w:rsidR="00744C77" w:rsidRPr="003555B5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54B0EE40" w14:textId="77777777" w:rsidR="00744C77" w:rsidRPr="003555B5" w:rsidRDefault="00744C77" w:rsidP="00AD6C77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22B0F062" w14:textId="77777777" w:rsidR="00744C77" w:rsidRPr="003555B5" w:rsidRDefault="00744C77" w:rsidP="00AD6C77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79029EFD" w14:textId="77777777" w:rsidR="00BA7C39" w:rsidRDefault="00BA7C39" w:rsidP="00AD6C77">
      <w:pPr>
        <w:pStyle w:val="BodyText2"/>
        <w:tabs>
          <w:tab w:val="num" w:pos="960"/>
        </w:tabs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3140"/>
        <w:gridCol w:w="3982"/>
        <w:gridCol w:w="1355"/>
      </w:tblGrid>
      <w:tr w:rsidR="00536AB0" w:rsidRPr="00CB21F6" w14:paraId="3D6F16BD" w14:textId="77777777" w:rsidTr="0063793A">
        <w:tc>
          <w:tcPr>
            <w:tcW w:w="590" w:type="dxa"/>
            <w:shd w:val="clear" w:color="auto" w:fill="auto"/>
          </w:tcPr>
          <w:p w14:paraId="749A435F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bookmarkStart w:id="0" w:name="_Hlk35720152"/>
            <w:r w:rsidRPr="0063793A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  <w:shd w:val="clear" w:color="auto" w:fill="auto"/>
          </w:tcPr>
          <w:p w14:paraId="5D179044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4252" w:type="dxa"/>
            <w:shd w:val="clear" w:color="auto" w:fill="auto"/>
          </w:tcPr>
          <w:p w14:paraId="6C066B2D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1388" w:type="dxa"/>
            <w:shd w:val="clear" w:color="auto" w:fill="auto"/>
          </w:tcPr>
          <w:p w14:paraId="4D4A7B75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b/>
                <w:sz w:val="24"/>
                <w:szCs w:val="24"/>
              </w:rPr>
              <w:t>Trọng số</w:t>
            </w:r>
          </w:p>
        </w:tc>
      </w:tr>
      <w:tr w:rsidR="00536AB0" w:rsidRPr="00CB21F6" w14:paraId="4C7E74BD" w14:textId="77777777" w:rsidTr="0063793A">
        <w:tc>
          <w:tcPr>
            <w:tcW w:w="590" w:type="dxa"/>
            <w:shd w:val="clear" w:color="auto" w:fill="auto"/>
          </w:tcPr>
          <w:p w14:paraId="69C82554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shd w:val="clear" w:color="auto" w:fill="auto"/>
          </w:tcPr>
          <w:p w14:paraId="3E4CEB19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Điểm chuyên cần</w:t>
            </w:r>
          </w:p>
        </w:tc>
        <w:tc>
          <w:tcPr>
            <w:tcW w:w="4252" w:type="dxa"/>
            <w:shd w:val="clear" w:color="auto" w:fill="auto"/>
          </w:tcPr>
          <w:p w14:paraId="27E3E0EB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1388" w:type="dxa"/>
            <w:shd w:val="clear" w:color="auto" w:fill="auto"/>
          </w:tcPr>
          <w:p w14:paraId="6C38721B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10%</w:t>
            </w:r>
          </w:p>
        </w:tc>
      </w:tr>
      <w:tr w:rsidR="00536AB0" w:rsidRPr="00CB21F6" w14:paraId="1D59CD45" w14:textId="77777777" w:rsidTr="0063793A">
        <w:tc>
          <w:tcPr>
            <w:tcW w:w="590" w:type="dxa"/>
            <w:shd w:val="clear" w:color="auto" w:fill="auto"/>
          </w:tcPr>
          <w:p w14:paraId="2A51451D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shd w:val="clear" w:color="auto" w:fill="auto"/>
          </w:tcPr>
          <w:p w14:paraId="0AD523D5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Điểm kiểm tra giữa kỳ</w:t>
            </w:r>
          </w:p>
          <w:p w14:paraId="2DCC61FF" w14:textId="77777777" w:rsidR="00536AB0" w:rsidRPr="0063793A" w:rsidRDefault="00536AB0" w:rsidP="006379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Bài tập làm ở nhà</w:t>
            </w:r>
          </w:p>
        </w:tc>
        <w:tc>
          <w:tcPr>
            <w:tcW w:w="4252" w:type="dxa"/>
            <w:shd w:val="clear" w:color="auto" w:fill="auto"/>
          </w:tcPr>
          <w:p w14:paraId="14D82F48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Thi viết</w:t>
            </w:r>
          </w:p>
          <w:p w14:paraId="449AA71C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Theo yêu cầu của bộ môn</w:t>
            </w:r>
          </w:p>
        </w:tc>
        <w:tc>
          <w:tcPr>
            <w:tcW w:w="1388" w:type="dxa"/>
            <w:shd w:val="clear" w:color="auto" w:fill="auto"/>
          </w:tcPr>
          <w:p w14:paraId="7C09C1B9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position w:val="-30"/>
                <w:sz w:val="24"/>
                <w:szCs w:val="24"/>
              </w:rPr>
              <w:object w:dxaOrig="780" w:dyaOrig="720" w14:anchorId="784D14F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>
                  <v:imagedata r:id="rId8" o:title=""/>
                </v:shape>
                <o:OLEObject Type="Embed" ProgID="Equation.DSMT4" ShapeID="_x0000_i1025" DrawAspect="Content" ObjectID="_1656401494" r:id="rId9"/>
              </w:object>
            </w:r>
          </w:p>
        </w:tc>
      </w:tr>
      <w:tr w:rsidR="00536AB0" w:rsidRPr="00CB21F6" w14:paraId="6D3F84FE" w14:textId="77777777" w:rsidTr="0063793A">
        <w:tc>
          <w:tcPr>
            <w:tcW w:w="590" w:type="dxa"/>
            <w:shd w:val="clear" w:color="auto" w:fill="auto"/>
          </w:tcPr>
          <w:p w14:paraId="19249BAC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shd w:val="clear" w:color="auto" w:fill="auto"/>
          </w:tcPr>
          <w:p w14:paraId="2C74D387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4252" w:type="dxa"/>
            <w:shd w:val="clear" w:color="auto" w:fill="auto"/>
          </w:tcPr>
          <w:p w14:paraId="18E3A4CF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 xml:space="preserve">Yêu cầu tham dự </w:t>
            </w:r>
            <w:r w:rsidRPr="0063793A">
              <w:rPr>
                <w:position w:val="-6"/>
                <w:sz w:val="24"/>
                <w:szCs w:val="24"/>
              </w:rPr>
              <w:object w:dxaOrig="680" w:dyaOrig="279" w14:anchorId="402A4157">
                <v:shape id="_x0000_i1026" type="#_x0000_t75" style="width:34pt;height:14.5pt" o:ole="">
                  <v:imagedata r:id="rId10" o:title=""/>
                </v:shape>
                <o:OLEObject Type="Embed" ProgID="Equation.DSMT4" ShapeID="_x0000_i1026" DrawAspect="Content" ObjectID="_1656401495" r:id="rId11"/>
              </w:object>
            </w:r>
            <w:r w:rsidRPr="0063793A">
              <w:rPr>
                <w:position w:val="-6"/>
                <w:sz w:val="24"/>
                <w:szCs w:val="24"/>
              </w:rPr>
              <w:t xml:space="preserve"> </w:t>
            </w:r>
            <w:r w:rsidRPr="0063793A">
              <w:rPr>
                <w:sz w:val="24"/>
                <w:szCs w:val="24"/>
              </w:rPr>
              <w:t>tiết trên lớp</w:t>
            </w:r>
          </w:p>
        </w:tc>
        <w:tc>
          <w:tcPr>
            <w:tcW w:w="1388" w:type="dxa"/>
            <w:shd w:val="clear" w:color="auto" w:fill="auto"/>
          </w:tcPr>
          <w:p w14:paraId="7036469A" w14:textId="77777777" w:rsidR="00536AB0" w:rsidRPr="0063793A" w:rsidRDefault="00536AB0" w:rsidP="006379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793A">
              <w:rPr>
                <w:sz w:val="24"/>
                <w:szCs w:val="24"/>
              </w:rPr>
              <w:t>60%</w:t>
            </w:r>
          </w:p>
        </w:tc>
      </w:tr>
      <w:bookmarkEnd w:id="0"/>
    </w:tbl>
    <w:p w14:paraId="38DDF8A3" w14:textId="77777777" w:rsidR="00536AB0" w:rsidRDefault="00536AB0" w:rsidP="00AD6C77">
      <w:pPr>
        <w:pStyle w:val="BodyText2"/>
        <w:tabs>
          <w:tab w:val="num" w:pos="960"/>
        </w:tabs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14:paraId="36986280" w14:textId="77777777" w:rsidR="00744C77" w:rsidRPr="003555B5" w:rsidRDefault="00744C77" w:rsidP="00AD6C77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0F07A7D0" w14:textId="77777777" w:rsidR="00744C77" w:rsidRPr="003555B5" w:rsidRDefault="00744C77" w:rsidP="00AD6C77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33BD8BD6" w14:textId="77777777" w:rsidR="00744C77" w:rsidRPr="003555B5" w:rsidRDefault="00744C77" w:rsidP="00AD6C77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09AA7034" w14:textId="77777777" w:rsidR="00665F6C" w:rsidRPr="00665F6C" w:rsidRDefault="00744C77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6A9F3E19" w14:textId="77777777" w:rsidR="00665F6C" w:rsidRDefault="00665F6C" w:rsidP="00AD6C77">
      <w:pPr>
        <w:pStyle w:val="BodyText2"/>
        <w:spacing w:after="0" w:line="240" w:lineRule="auto"/>
        <w:ind w:left="360"/>
        <w:jc w:val="both"/>
        <w:rPr>
          <w:lang w:val="en-US"/>
        </w:rPr>
      </w:pPr>
      <w:r w:rsidRPr="00665F6C">
        <w:t>[</w:t>
      </w:r>
      <w:r w:rsidR="00EF4561">
        <w:rPr>
          <w:lang w:val="en-US"/>
        </w:rPr>
        <w:t>1</w:t>
      </w:r>
      <w:r w:rsidRPr="00665F6C">
        <w:t>] TS. Nguyễn Hoàng Việt</w:t>
      </w:r>
      <w:r w:rsidR="00D65B4F">
        <w:rPr>
          <w:lang w:val="en-US"/>
        </w:rPr>
        <w:t>.</w:t>
      </w:r>
      <w:r w:rsidRPr="00665F6C">
        <w:t xml:space="preserve"> Bảo vệ rơle và tự động hóa trong hệ thống điện</w:t>
      </w:r>
      <w:r w:rsidR="00D65B4F">
        <w:rPr>
          <w:lang w:val="en-US"/>
        </w:rPr>
        <w:t>.</w:t>
      </w:r>
      <w:r w:rsidRPr="00665F6C">
        <w:t xml:space="preserve"> </w:t>
      </w:r>
      <w:r w:rsidR="00D65B4F">
        <w:rPr>
          <w:lang w:val="en-US"/>
        </w:rPr>
        <w:t xml:space="preserve">Nhà xuất bản </w:t>
      </w:r>
      <w:r w:rsidRPr="00665F6C">
        <w:t xml:space="preserve">Đại học </w:t>
      </w:r>
      <w:r w:rsidR="00D65B4F">
        <w:rPr>
          <w:lang w:val="en-US"/>
        </w:rPr>
        <w:t>Quốc gia TP Hồ Chí Minh</w:t>
      </w:r>
      <w:r w:rsidRPr="00665F6C">
        <w:t>, 200</w:t>
      </w:r>
      <w:r w:rsidR="00D65B4F">
        <w:rPr>
          <w:lang w:val="en-US"/>
        </w:rPr>
        <w:t>5</w:t>
      </w:r>
      <w:r w:rsidRPr="00665F6C">
        <w:t>.</w:t>
      </w:r>
    </w:p>
    <w:p w14:paraId="7A1E42A9" w14:textId="77777777" w:rsidR="00D51A10" w:rsidRDefault="00EF4561" w:rsidP="00D51A10">
      <w:pPr>
        <w:pStyle w:val="BodyText2"/>
        <w:spacing w:after="0" w:line="240" w:lineRule="auto"/>
        <w:ind w:left="360"/>
        <w:jc w:val="both"/>
        <w:rPr>
          <w:lang w:val="en-US"/>
        </w:rPr>
      </w:pPr>
      <w:r>
        <w:rPr>
          <w:lang w:val="en-US"/>
        </w:rPr>
        <w:t xml:space="preserve">[2] TS. Trần Quang Khánh. </w:t>
      </w:r>
      <w:r w:rsidRPr="00665F6C">
        <w:t>Bảo vệ rơle và tự động hóa trong hệ thống điện</w:t>
      </w:r>
      <w:r>
        <w:rPr>
          <w:lang w:val="en-US"/>
        </w:rPr>
        <w:t>.</w:t>
      </w:r>
      <w:r w:rsidRPr="00EF4561">
        <w:rPr>
          <w:lang w:val="en-US"/>
        </w:rPr>
        <w:t xml:space="preserve"> </w:t>
      </w:r>
      <w:r>
        <w:rPr>
          <w:lang w:val="en-US"/>
        </w:rPr>
        <w:t>Nhà xuất bản giáo dục</w:t>
      </w:r>
      <w:r w:rsidRPr="00665F6C">
        <w:t>, 200</w:t>
      </w:r>
      <w:r>
        <w:rPr>
          <w:lang w:val="en-US"/>
        </w:rPr>
        <w:t>9</w:t>
      </w:r>
      <w:r w:rsidRPr="00665F6C">
        <w:t>.</w:t>
      </w:r>
    </w:p>
    <w:p w14:paraId="75F037B7" w14:textId="77777777" w:rsidR="00712065" w:rsidRDefault="00F16676" w:rsidP="00D51A10">
      <w:pPr>
        <w:pStyle w:val="BodyText2"/>
        <w:spacing w:after="0" w:line="240" w:lineRule="auto"/>
        <w:ind w:left="360"/>
        <w:jc w:val="both"/>
        <w:rPr>
          <w:color w:val="000000"/>
          <w:lang w:val="en-US"/>
        </w:rPr>
      </w:pPr>
      <w:r w:rsidRPr="00D51A10">
        <w:rPr>
          <w:color w:val="000000"/>
          <w:lang w:val="en-US"/>
        </w:rPr>
        <w:t>[</w:t>
      </w:r>
      <w:r w:rsidRPr="00D51A10">
        <w:rPr>
          <w:color w:val="000000"/>
        </w:rPr>
        <w:t>3</w:t>
      </w:r>
      <w:r w:rsidRPr="00D51A10">
        <w:rPr>
          <w:color w:val="000000"/>
          <w:lang w:val="en-US"/>
        </w:rPr>
        <w:t>].</w:t>
      </w:r>
      <w:r w:rsidRPr="00D51A10">
        <w:rPr>
          <w:bCs/>
          <w:color w:val="000000"/>
          <w:lang w:val="en-US"/>
        </w:rPr>
        <w:t xml:space="preserve"> </w:t>
      </w:r>
      <w:r w:rsidR="00D51A10" w:rsidRPr="00D51A10">
        <w:rPr>
          <w:color w:val="000000"/>
          <w:shd w:val="clear" w:color="auto" w:fill="FFFFFF"/>
        </w:rPr>
        <w:t>James Northcote-Green, Robert G. Wilson, James Northcote-Green, Robert G. Wilson</w:t>
      </w:r>
      <w:r w:rsidRPr="00D51A10">
        <w:rPr>
          <w:color w:val="000000"/>
          <w:lang w:val="en-US"/>
        </w:rPr>
        <w:t>.</w:t>
      </w:r>
      <w:r w:rsidR="00D51A10" w:rsidRPr="00D51A10">
        <w:rPr>
          <w:color w:val="000000"/>
        </w:rPr>
        <w:t xml:space="preserve"> Control and Automation of Electrical Power Distribution Systems. CRC Press, 2006.</w:t>
      </w:r>
    </w:p>
    <w:p w14:paraId="1B965E18" w14:textId="77777777" w:rsidR="00F1444B" w:rsidRDefault="00F1444B" w:rsidP="00F1444B">
      <w:pPr>
        <w:pStyle w:val="BodyText2"/>
        <w:spacing w:after="0" w:line="240" w:lineRule="auto"/>
        <w:ind w:left="360"/>
        <w:jc w:val="both"/>
        <w:rPr>
          <w:lang w:val="en-US"/>
        </w:rPr>
      </w:pPr>
      <w:r w:rsidRPr="00665F6C">
        <w:lastRenderedPageBreak/>
        <w:t>[</w:t>
      </w:r>
      <w:r>
        <w:rPr>
          <w:lang w:val="en-US"/>
        </w:rPr>
        <w:t>4</w:t>
      </w:r>
      <w:r w:rsidRPr="00665F6C">
        <w:t>] VS.GS. Trần Đình Long</w:t>
      </w:r>
      <w:r>
        <w:rPr>
          <w:lang w:val="en-US"/>
        </w:rPr>
        <w:t xml:space="preserve">. </w:t>
      </w:r>
      <w:r w:rsidRPr="00665F6C">
        <w:t xml:space="preserve">Bảo vệ </w:t>
      </w:r>
      <w:r>
        <w:rPr>
          <w:lang w:val="en-US"/>
        </w:rPr>
        <w:t>các</w:t>
      </w:r>
      <w:r w:rsidRPr="00665F6C">
        <w:t xml:space="preserve"> hệ thống điện</w:t>
      </w:r>
      <w:r>
        <w:rPr>
          <w:lang w:val="en-US"/>
        </w:rPr>
        <w:t>.</w:t>
      </w:r>
      <w:r w:rsidRPr="00665F6C">
        <w:t xml:space="preserve"> </w:t>
      </w:r>
      <w:r>
        <w:rPr>
          <w:lang w:val="en-US"/>
        </w:rPr>
        <w:t>Nhà xuất bản khoa học và kỹ thuật. Hà Nội,</w:t>
      </w:r>
      <w:r w:rsidRPr="00665F6C">
        <w:t xml:space="preserve"> </w:t>
      </w:r>
      <w:r>
        <w:rPr>
          <w:lang w:val="en-US"/>
        </w:rPr>
        <w:t>2007</w:t>
      </w:r>
      <w:r w:rsidRPr="00665F6C">
        <w:t>.</w:t>
      </w:r>
    </w:p>
    <w:p w14:paraId="72A486DF" w14:textId="77777777" w:rsidR="00F1444B" w:rsidRPr="00F1444B" w:rsidRDefault="00F1444B" w:rsidP="00D51A10">
      <w:pPr>
        <w:pStyle w:val="BodyText2"/>
        <w:spacing w:after="0" w:line="240" w:lineRule="auto"/>
        <w:ind w:left="360"/>
        <w:jc w:val="both"/>
        <w:rPr>
          <w:color w:val="000000"/>
          <w:lang w:val="en-US"/>
        </w:rPr>
      </w:pPr>
    </w:p>
    <w:p w14:paraId="2CD71625" w14:textId="77777777" w:rsidR="00744C77" w:rsidRPr="003555B5" w:rsidRDefault="007A7F11" w:rsidP="00AD6C77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14:paraId="52794A1B" w14:textId="77777777" w:rsidR="00BA7C39" w:rsidRPr="003555B5" w:rsidRDefault="00BA7C39" w:rsidP="00AD6C77">
      <w:pPr>
        <w:pStyle w:val="BodyText2"/>
        <w:tabs>
          <w:tab w:val="num" w:pos="960"/>
        </w:tabs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D7280C" w14:paraId="37F22F18" w14:textId="77777777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121CBE49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73BCAD24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84B27E1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6645A87F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14:paraId="195DEE19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3840661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14:paraId="3AF59426" w14:textId="77777777" w:rsidR="00744C77" w:rsidRPr="00D7280C" w:rsidRDefault="00744C77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4158A2" w14:textId="77777777" w:rsidR="00744C77" w:rsidRPr="00D7280C" w:rsidRDefault="00061141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</w:t>
            </w:r>
            <w:r w:rsidR="00744C77"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inh viên</w:t>
            </w: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cần chuẩn bị</w:t>
            </w:r>
          </w:p>
        </w:tc>
      </w:tr>
      <w:tr w:rsidR="00E80609" w:rsidRPr="00D7280C" w14:paraId="5F90CD07" w14:textId="77777777" w:rsidTr="00FF4B3F">
        <w:tc>
          <w:tcPr>
            <w:tcW w:w="830" w:type="dxa"/>
            <w:shd w:val="clear" w:color="auto" w:fill="auto"/>
            <w:vAlign w:val="center"/>
          </w:tcPr>
          <w:p w14:paraId="61058974" w14:textId="6B9B16F1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E80609">
              <w:rPr>
                <w:b/>
                <w:bCs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2C7709E6" w14:textId="6856F8FE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E80609">
              <w:rPr>
                <w:b/>
                <w:bCs/>
                <w:sz w:val="24"/>
                <w:szCs w:val="24"/>
              </w:rPr>
              <w:t>Quản lý điện năng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DC37F77" w14:textId="46D5EA18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20</w:t>
            </w:r>
          </w:p>
        </w:tc>
        <w:tc>
          <w:tcPr>
            <w:tcW w:w="717" w:type="dxa"/>
            <w:vAlign w:val="center"/>
          </w:tcPr>
          <w:p w14:paraId="7FFDD9EF" w14:textId="77777777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9EA0A2" w14:textId="77777777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5359B" w14:textId="77777777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nội dung Tài liệu [1-4], </w:t>
            </w:r>
          </w:p>
          <w:p w14:paraId="79662B1C" w14:textId="77777777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Chuẩn bị và trả lời các câu hỏi cho trước của giảng viên.</w:t>
            </w:r>
          </w:p>
        </w:tc>
      </w:tr>
      <w:tr w:rsidR="00FF4B3F" w:rsidRPr="00D7280C" w14:paraId="692B0E72" w14:textId="77777777" w:rsidTr="00FF4B3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116691F" w14:textId="77777777" w:rsidR="00FF4B3F" w:rsidRPr="00D7280C" w:rsidRDefault="00FF4B3F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63CBB376" w14:textId="38A10689" w:rsidR="00FF4B3F" w:rsidRPr="00D7280C" w:rsidRDefault="00E80609" w:rsidP="00F144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E80609">
              <w:rPr>
                <w:b/>
                <w:bCs/>
                <w:sz w:val="24"/>
                <w:szCs w:val="24"/>
              </w:rPr>
              <w:t>Kiểm toán điện năng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8B0909C" w14:textId="033CDDEF" w:rsidR="00FF4B3F" w:rsidRPr="00D7280C" w:rsidRDefault="00E80609" w:rsidP="009A06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="005A45D3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717" w:type="dxa"/>
            <w:vAlign w:val="center"/>
          </w:tcPr>
          <w:p w14:paraId="48A862E0" w14:textId="77777777" w:rsidR="00FF4B3F" w:rsidRPr="00D7280C" w:rsidRDefault="00FF4B3F" w:rsidP="009A06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E5F9AC" w14:textId="77777777" w:rsidR="00FF4B3F" w:rsidRPr="00D7280C" w:rsidRDefault="00FF4B3F" w:rsidP="009A06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3491" w14:textId="77777777" w:rsidR="00FF4B3F" w:rsidRPr="00D7280C" w:rsidRDefault="00FF4B3F" w:rsidP="00AD6C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Tham khảo nội dung Tài liệu [1</w:t>
            </w:r>
            <w:r w:rsidR="00D7280C"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-4</w:t>
            </w: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], </w:t>
            </w:r>
          </w:p>
          <w:p w14:paraId="6AF58CE5" w14:textId="77777777" w:rsidR="00FF4B3F" w:rsidRPr="00D7280C" w:rsidRDefault="00FF4B3F" w:rsidP="00AD6C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Chuẩn bị và trả lời các câu hỏi cho trước của giảng viên.</w:t>
            </w:r>
          </w:p>
        </w:tc>
      </w:tr>
      <w:tr w:rsidR="00FF4B3F" w:rsidRPr="00D7280C" w14:paraId="4BDD2849" w14:textId="77777777" w:rsidTr="00FF4B3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3D622ED" w14:textId="77777777" w:rsidR="00FF4B3F" w:rsidRPr="00D7280C" w:rsidRDefault="00FF4B3F" w:rsidP="00AD6C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906AD13" w14:textId="39D41568" w:rsidR="00FF4B3F" w:rsidRPr="00D7280C" w:rsidRDefault="00E80609" w:rsidP="00AD6C7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E80609">
              <w:rPr>
                <w:b/>
                <w:bCs/>
              </w:rPr>
              <w:t>Các giải pháp tiết kiệm điện năng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02A769C" w14:textId="6BF2D992" w:rsidR="00FF4B3F" w:rsidRPr="00D7280C" w:rsidRDefault="00E80609" w:rsidP="009A06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30</w:t>
            </w:r>
          </w:p>
        </w:tc>
        <w:tc>
          <w:tcPr>
            <w:tcW w:w="717" w:type="dxa"/>
            <w:vAlign w:val="center"/>
          </w:tcPr>
          <w:p w14:paraId="08152E2B" w14:textId="77777777" w:rsidR="00FF4B3F" w:rsidRPr="00D7280C" w:rsidRDefault="00FF4B3F" w:rsidP="009A06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98E5E3" w14:textId="77777777" w:rsidR="00FF4B3F" w:rsidRPr="00D7280C" w:rsidRDefault="00FF4B3F" w:rsidP="009A06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80D22" w14:textId="77777777" w:rsidR="00D7280C" w:rsidRPr="00D7280C" w:rsidRDefault="00D7280C" w:rsidP="00D7280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nội dung Tài liệu [1-4], </w:t>
            </w:r>
          </w:p>
          <w:p w14:paraId="0ADC98C3" w14:textId="77777777" w:rsidR="00FF4B3F" w:rsidRPr="00D7280C" w:rsidRDefault="00D7280C" w:rsidP="00D7280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Chuẩn bị và trả lời các câu hỏi cho trước của giảng viên.</w:t>
            </w:r>
          </w:p>
        </w:tc>
      </w:tr>
      <w:tr w:rsidR="00E80609" w:rsidRPr="00D7280C" w14:paraId="4C8CACDE" w14:textId="77777777" w:rsidTr="00FF4B3F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7E5F623D" w14:textId="77777777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2C48C9AE" w14:textId="20A7A661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E80609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ử</w:t>
            </w:r>
            <w:r w:rsidRPr="00E80609">
              <w:rPr>
                <w:b/>
                <w:bCs/>
                <w:sz w:val="24"/>
                <w:szCs w:val="24"/>
              </w:rPr>
              <w:t xml:space="preserve"> dụng điện năng hiệu quả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6DD413" w14:textId="5ED487B2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20</w:t>
            </w:r>
          </w:p>
        </w:tc>
        <w:tc>
          <w:tcPr>
            <w:tcW w:w="717" w:type="dxa"/>
            <w:vAlign w:val="center"/>
          </w:tcPr>
          <w:p w14:paraId="336DE220" w14:textId="77777777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88BDF8" w14:textId="77777777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8C7E" w14:textId="77777777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Tham khảo nội dung Tài liệu [1], Tham khảo nội dung Tài liệu [1-4], </w:t>
            </w:r>
          </w:p>
          <w:p w14:paraId="66D6767E" w14:textId="77777777" w:rsidR="00E80609" w:rsidRPr="00D7280C" w:rsidRDefault="00E80609" w:rsidP="00E8060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D7280C">
              <w:rPr>
                <w:bCs/>
                <w:color w:val="000000"/>
                <w:sz w:val="24"/>
                <w:szCs w:val="24"/>
                <w:lang w:val="nl-NL" w:eastAsia="en-US"/>
              </w:rPr>
              <w:t>Chuẩn bị và trả lời các câu hỏi cho trước của giảng viên.</w:t>
            </w:r>
          </w:p>
        </w:tc>
      </w:tr>
    </w:tbl>
    <w:p w14:paraId="53C5DD15" w14:textId="77777777" w:rsidR="00C53616" w:rsidRPr="00494F71" w:rsidRDefault="00C53616" w:rsidP="00AD6C77">
      <w:pPr>
        <w:rPr>
          <w:i/>
          <w:color w:val="FF0000"/>
          <w:sz w:val="24"/>
          <w:szCs w:val="24"/>
          <w:u w:val="single"/>
          <w:lang w:val="nl-NL"/>
        </w:rPr>
      </w:pPr>
    </w:p>
    <w:p w14:paraId="68BF48FE" w14:textId="77777777" w:rsidR="009540AF" w:rsidRPr="003555B5" w:rsidRDefault="009540AF" w:rsidP="00AD6C77">
      <w:pPr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9540AF" w:rsidRPr="003555B5" w14:paraId="4485975D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0D60145D" w14:textId="77777777" w:rsidR="009540AF" w:rsidRPr="003555B5" w:rsidRDefault="009540AF" w:rsidP="00AD6C77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39F9F054" w14:textId="77777777" w:rsidR="009540AF" w:rsidRPr="003555B5" w:rsidRDefault="009540AF" w:rsidP="00AD6C77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 tháng … năm 20…</w:t>
            </w:r>
          </w:p>
        </w:tc>
      </w:tr>
      <w:tr w:rsidR="009540AF" w:rsidRPr="003555B5" w14:paraId="100B6803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540CA440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04060073" w14:textId="77777777" w:rsidR="009540AF" w:rsidRPr="003555B5" w:rsidRDefault="009540AF" w:rsidP="00AD6C77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754BDD0B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7A6BE1B5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</w:p>
          <w:p w14:paraId="17BEE08E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</w:p>
          <w:p w14:paraId="10B96E8C" w14:textId="77777777" w:rsidR="009540AF" w:rsidRPr="003555B5" w:rsidRDefault="009540AF" w:rsidP="00AD6C77">
            <w:pPr>
              <w:jc w:val="center"/>
              <w:rPr>
                <w:b/>
                <w:sz w:val="24"/>
                <w:szCs w:val="24"/>
              </w:rPr>
            </w:pPr>
          </w:p>
          <w:p w14:paraId="34D2A4DC" w14:textId="77777777" w:rsidR="009540AF" w:rsidRPr="003555B5" w:rsidRDefault="009540AF" w:rsidP="00AD6C77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20A1F7A2" w14:textId="77777777" w:rsidR="00575954" w:rsidRPr="003555B5" w:rsidRDefault="00575954" w:rsidP="00AD6C77">
      <w:pPr>
        <w:rPr>
          <w:sz w:val="24"/>
          <w:szCs w:val="24"/>
        </w:rPr>
      </w:pPr>
    </w:p>
    <w:sectPr w:rsidR="00575954" w:rsidRPr="003555B5" w:rsidSect="00EB143E">
      <w:footerReference w:type="even" r:id="rId12"/>
      <w:footerReference w:type="default" r:id="rId13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57E6A7" w14:textId="77777777" w:rsidR="00E82FFE" w:rsidRDefault="00E82FFE">
      <w:r>
        <w:separator/>
      </w:r>
    </w:p>
  </w:endnote>
  <w:endnote w:type="continuationSeparator" w:id="0">
    <w:p w14:paraId="2BCD09C5" w14:textId="77777777" w:rsidR="00E82FFE" w:rsidRDefault="00E82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CF857" w14:textId="77777777" w:rsidR="00B855D4" w:rsidRDefault="00B855D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5FDCCD" w14:textId="77777777" w:rsidR="00B855D4" w:rsidRDefault="00B855D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2F61A" w14:textId="77777777" w:rsidR="00B855D4" w:rsidRDefault="00B855D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3862">
      <w:rPr>
        <w:rStyle w:val="PageNumber"/>
        <w:noProof/>
      </w:rPr>
      <w:t>1</w:t>
    </w:r>
    <w:r>
      <w:rPr>
        <w:rStyle w:val="PageNumber"/>
      </w:rPr>
      <w:fldChar w:fldCharType="end"/>
    </w:r>
  </w:p>
  <w:p w14:paraId="538811E5" w14:textId="77777777" w:rsidR="00B855D4" w:rsidRDefault="00B855D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686FA3" w14:textId="77777777" w:rsidR="00E82FFE" w:rsidRDefault="00E82FFE">
      <w:r>
        <w:separator/>
      </w:r>
    </w:p>
  </w:footnote>
  <w:footnote w:type="continuationSeparator" w:id="0">
    <w:p w14:paraId="343AB88C" w14:textId="77777777" w:rsidR="00E82FFE" w:rsidRDefault="00E82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6" w15:restartNumberingAfterBreak="0">
    <w:nsid w:val="7F8B5538"/>
    <w:multiLevelType w:val="hybridMultilevel"/>
    <w:tmpl w:val="A8AC685E"/>
    <w:lvl w:ilvl="0" w:tplc="F3D6F2D6">
      <w:start w:val="2"/>
      <w:numFmt w:val="decimal"/>
      <w:lvlText w:val="%1."/>
      <w:lvlJc w:val="left"/>
      <w:pPr>
        <w:tabs>
          <w:tab w:val="num" w:pos="1052"/>
        </w:tabs>
        <w:ind w:left="10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72"/>
        </w:tabs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92"/>
        </w:tabs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2"/>
        </w:tabs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32"/>
        </w:tabs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52"/>
        </w:tabs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72"/>
        </w:tabs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92"/>
        </w:tabs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12"/>
        </w:tabs>
        <w:ind w:left="6812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12"/>
    <w:rsid w:val="00000056"/>
    <w:rsid w:val="000254CE"/>
    <w:rsid w:val="00026105"/>
    <w:rsid w:val="00052071"/>
    <w:rsid w:val="00061141"/>
    <w:rsid w:val="00065D49"/>
    <w:rsid w:val="000877C6"/>
    <w:rsid w:val="0009003D"/>
    <w:rsid w:val="00095A1D"/>
    <w:rsid w:val="000B22B4"/>
    <w:rsid w:val="000B29F5"/>
    <w:rsid w:val="000D075E"/>
    <w:rsid w:val="000D1CCF"/>
    <w:rsid w:val="000D6DC7"/>
    <w:rsid w:val="000F78FF"/>
    <w:rsid w:val="001265BC"/>
    <w:rsid w:val="00130295"/>
    <w:rsid w:val="001471E8"/>
    <w:rsid w:val="00162B9E"/>
    <w:rsid w:val="00164070"/>
    <w:rsid w:val="00173D60"/>
    <w:rsid w:val="00175BF9"/>
    <w:rsid w:val="001915A3"/>
    <w:rsid w:val="001A028C"/>
    <w:rsid w:val="001B3BD6"/>
    <w:rsid w:val="001C2578"/>
    <w:rsid w:val="001D72C6"/>
    <w:rsid w:val="001E56A0"/>
    <w:rsid w:val="001E6EE6"/>
    <w:rsid w:val="001F1316"/>
    <w:rsid w:val="001F2CFE"/>
    <w:rsid w:val="00200F66"/>
    <w:rsid w:val="00210206"/>
    <w:rsid w:val="00212271"/>
    <w:rsid w:val="002202BE"/>
    <w:rsid w:val="002360EC"/>
    <w:rsid w:val="0024637B"/>
    <w:rsid w:val="0024774D"/>
    <w:rsid w:val="0025743A"/>
    <w:rsid w:val="00290C2F"/>
    <w:rsid w:val="00294313"/>
    <w:rsid w:val="00294509"/>
    <w:rsid w:val="00296F71"/>
    <w:rsid w:val="002A7D7D"/>
    <w:rsid w:val="002B3774"/>
    <w:rsid w:val="002B6298"/>
    <w:rsid w:val="002D2BEC"/>
    <w:rsid w:val="002E6310"/>
    <w:rsid w:val="003034F8"/>
    <w:rsid w:val="003046B7"/>
    <w:rsid w:val="00306B6C"/>
    <w:rsid w:val="00315F50"/>
    <w:rsid w:val="0031798E"/>
    <w:rsid w:val="00320228"/>
    <w:rsid w:val="003255E0"/>
    <w:rsid w:val="003409C3"/>
    <w:rsid w:val="003555B5"/>
    <w:rsid w:val="00355983"/>
    <w:rsid w:val="00356666"/>
    <w:rsid w:val="00367502"/>
    <w:rsid w:val="003961B0"/>
    <w:rsid w:val="003A362D"/>
    <w:rsid w:val="003B530B"/>
    <w:rsid w:val="003B73BB"/>
    <w:rsid w:val="003D672D"/>
    <w:rsid w:val="003D7FEF"/>
    <w:rsid w:val="003E0101"/>
    <w:rsid w:val="003F5908"/>
    <w:rsid w:val="003F7694"/>
    <w:rsid w:val="004029C9"/>
    <w:rsid w:val="00411728"/>
    <w:rsid w:val="004240DB"/>
    <w:rsid w:val="0042577A"/>
    <w:rsid w:val="004377BB"/>
    <w:rsid w:val="004437C7"/>
    <w:rsid w:val="00455D78"/>
    <w:rsid w:val="00455E09"/>
    <w:rsid w:val="004615F5"/>
    <w:rsid w:val="0047228F"/>
    <w:rsid w:val="0047459D"/>
    <w:rsid w:val="00480970"/>
    <w:rsid w:val="0048330E"/>
    <w:rsid w:val="00483827"/>
    <w:rsid w:val="0048413E"/>
    <w:rsid w:val="004851C7"/>
    <w:rsid w:val="004900EB"/>
    <w:rsid w:val="0049105F"/>
    <w:rsid w:val="004938DE"/>
    <w:rsid w:val="00494F71"/>
    <w:rsid w:val="004A0438"/>
    <w:rsid w:val="004A1CC8"/>
    <w:rsid w:val="004A21C9"/>
    <w:rsid w:val="004B2147"/>
    <w:rsid w:val="004C3287"/>
    <w:rsid w:val="004D085E"/>
    <w:rsid w:val="004F013A"/>
    <w:rsid w:val="004F3340"/>
    <w:rsid w:val="00502DDD"/>
    <w:rsid w:val="00512CED"/>
    <w:rsid w:val="00534B5D"/>
    <w:rsid w:val="00536AB0"/>
    <w:rsid w:val="00551492"/>
    <w:rsid w:val="005542B0"/>
    <w:rsid w:val="005575F2"/>
    <w:rsid w:val="00575954"/>
    <w:rsid w:val="00577BA8"/>
    <w:rsid w:val="00584D86"/>
    <w:rsid w:val="00587080"/>
    <w:rsid w:val="00592383"/>
    <w:rsid w:val="00594543"/>
    <w:rsid w:val="00596F8C"/>
    <w:rsid w:val="005A45D3"/>
    <w:rsid w:val="005D5357"/>
    <w:rsid w:val="0061018F"/>
    <w:rsid w:val="00612534"/>
    <w:rsid w:val="0062070A"/>
    <w:rsid w:val="00621B23"/>
    <w:rsid w:val="00626273"/>
    <w:rsid w:val="00627393"/>
    <w:rsid w:val="0063793A"/>
    <w:rsid w:val="006406CA"/>
    <w:rsid w:val="00641E35"/>
    <w:rsid w:val="006421D6"/>
    <w:rsid w:val="006447AD"/>
    <w:rsid w:val="0064565F"/>
    <w:rsid w:val="00654888"/>
    <w:rsid w:val="00665547"/>
    <w:rsid w:val="00665F6C"/>
    <w:rsid w:val="00672390"/>
    <w:rsid w:val="006828B3"/>
    <w:rsid w:val="00695501"/>
    <w:rsid w:val="006958DC"/>
    <w:rsid w:val="006A0E70"/>
    <w:rsid w:val="006A2B7F"/>
    <w:rsid w:val="006A5431"/>
    <w:rsid w:val="006C5F30"/>
    <w:rsid w:val="006D03CF"/>
    <w:rsid w:val="006D4668"/>
    <w:rsid w:val="006E204F"/>
    <w:rsid w:val="006E2512"/>
    <w:rsid w:val="006E5BAC"/>
    <w:rsid w:val="006F122D"/>
    <w:rsid w:val="00712065"/>
    <w:rsid w:val="00732FE2"/>
    <w:rsid w:val="00733BDA"/>
    <w:rsid w:val="00744C77"/>
    <w:rsid w:val="007751F0"/>
    <w:rsid w:val="0077772C"/>
    <w:rsid w:val="007A4E04"/>
    <w:rsid w:val="007A7F11"/>
    <w:rsid w:val="007B1577"/>
    <w:rsid w:val="007B1760"/>
    <w:rsid w:val="007B6788"/>
    <w:rsid w:val="007B7392"/>
    <w:rsid w:val="007C3419"/>
    <w:rsid w:val="007C7EDD"/>
    <w:rsid w:val="007E1616"/>
    <w:rsid w:val="007E1BA6"/>
    <w:rsid w:val="007E3714"/>
    <w:rsid w:val="007F7694"/>
    <w:rsid w:val="00801381"/>
    <w:rsid w:val="008054DF"/>
    <w:rsid w:val="00851E49"/>
    <w:rsid w:val="008543C1"/>
    <w:rsid w:val="00855598"/>
    <w:rsid w:val="00875E93"/>
    <w:rsid w:val="008C1294"/>
    <w:rsid w:val="008C1423"/>
    <w:rsid w:val="008C4E59"/>
    <w:rsid w:val="008D09FC"/>
    <w:rsid w:val="008F1821"/>
    <w:rsid w:val="008F2E55"/>
    <w:rsid w:val="009029ED"/>
    <w:rsid w:val="009031FC"/>
    <w:rsid w:val="0090524F"/>
    <w:rsid w:val="0091264D"/>
    <w:rsid w:val="00926E23"/>
    <w:rsid w:val="00937747"/>
    <w:rsid w:val="00941699"/>
    <w:rsid w:val="009425A2"/>
    <w:rsid w:val="00943D15"/>
    <w:rsid w:val="00944E1B"/>
    <w:rsid w:val="009511C9"/>
    <w:rsid w:val="00952045"/>
    <w:rsid w:val="009540AF"/>
    <w:rsid w:val="0097255D"/>
    <w:rsid w:val="00983FAD"/>
    <w:rsid w:val="009A0673"/>
    <w:rsid w:val="009A19F7"/>
    <w:rsid w:val="009C37E7"/>
    <w:rsid w:val="009C4537"/>
    <w:rsid w:val="009C7DED"/>
    <w:rsid w:val="009D205C"/>
    <w:rsid w:val="009E0BE8"/>
    <w:rsid w:val="009E41EF"/>
    <w:rsid w:val="009E52A6"/>
    <w:rsid w:val="00A01BDF"/>
    <w:rsid w:val="00A029FB"/>
    <w:rsid w:val="00A239BA"/>
    <w:rsid w:val="00A35151"/>
    <w:rsid w:val="00A574B2"/>
    <w:rsid w:val="00A812E5"/>
    <w:rsid w:val="00A86D29"/>
    <w:rsid w:val="00AC4022"/>
    <w:rsid w:val="00AD5FBA"/>
    <w:rsid w:val="00AD6C77"/>
    <w:rsid w:val="00B20C85"/>
    <w:rsid w:val="00B224CE"/>
    <w:rsid w:val="00B22710"/>
    <w:rsid w:val="00B23623"/>
    <w:rsid w:val="00B25A8C"/>
    <w:rsid w:val="00B400C8"/>
    <w:rsid w:val="00B4120C"/>
    <w:rsid w:val="00B431B5"/>
    <w:rsid w:val="00B44CCD"/>
    <w:rsid w:val="00B51514"/>
    <w:rsid w:val="00B57366"/>
    <w:rsid w:val="00B60C95"/>
    <w:rsid w:val="00B63516"/>
    <w:rsid w:val="00B65AB4"/>
    <w:rsid w:val="00B741E6"/>
    <w:rsid w:val="00B805CB"/>
    <w:rsid w:val="00B855D4"/>
    <w:rsid w:val="00B90939"/>
    <w:rsid w:val="00B94BE5"/>
    <w:rsid w:val="00B96712"/>
    <w:rsid w:val="00BA09EA"/>
    <w:rsid w:val="00BA0F72"/>
    <w:rsid w:val="00BA1D55"/>
    <w:rsid w:val="00BA2A8D"/>
    <w:rsid w:val="00BA53E7"/>
    <w:rsid w:val="00BA7C39"/>
    <w:rsid w:val="00BB2265"/>
    <w:rsid w:val="00BC2752"/>
    <w:rsid w:val="00BD6DD7"/>
    <w:rsid w:val="00BE4921"/>
    <w:rsid w:val="00BF7A41"/>
    <w:rsid w:val="00C02961"/>
    <w:rsid w:val="00C24342"/>
    <w:rsid w:val="00C2548B"/>
    <w:rsid w:val="00C40067"/>
    <w:rsid w:val="00C41392"/>
    <w:rsid w:val="00C47DE1"/>
    <w:rsid w:val="00C53616"/>
    <w:rsid w:val="00C54134"/>
    <w:rsid w:val="00C62DAE"/>
    <w:rsid w:val="00C711FB"/>
    <w:rsid w:val="00C7326B"/>
    <w:rsid w:val="00C80517"/>
    <w:rsid w:val="00C8287E"/>
    <w:rsid w:val="00C8487B"/>
    <w:rsid w:val="00C959A3"/>
    <w:rsid w:val="00C95BCC"/>
    <w:rsid w:val="00CA215B"/>
    <w:rsid w:val="00CA6C77"/>
    <w:rsid w:val="00CA7149"/>
    <w:rsid w:val="00CB0A27"/>
    <w:rsid w:val="00CB34B7"/>
    <w:rsid w:val="00CC612B"/>
    <w:rsid w:val="00CD20D2"/>
    <w:rsid w:val="00D03B23"/>
    <w:rsid w:val="00D10C2B"/>
    <w:rsid w:val="00D1456D"/>
    <w:rsid w:val="00D15239"/>
    <w:rsid w:val="00D164D6"/>
    <w:rsid w:val="00D171C9"/>
    <w:rsid w:val="00D20B8C"/>
    <w:rsid w:val="00D23862"/>
    <w:rsid w:val="00D46C15"/>
    <w:rsid w:val="00D51A10"/>
    <w:rsid w:val="00D61127"/>
    <w:rsid w:val="00D614D8"/>
    <w:rsid w:val="00D63879"/>
    <w:rsid w:val="00D63C9A"/>
    <w:rsid w:val="00D65B4F"/>
    <w:rsid w:val="00D7280C"/>
    <w:rsid w:val="00D9074E"/>
    <w:rsid w:val="00DA409D"/>
    <w:rsid w:val="00DC3527"/>
    <w:rsid w:val="00DC795F"/>
    <w:rsid w:val="00DE7BAA"/>
    <w:rsid w:val="00DF28BD"/>
    <w:rsid w:val="00E25CF8"/>
    <w:rsid w:val="00E25EF6"/>
    <w:rsid w:val="00E45C83"/>
    <w:rsid w:val="00E46710"/>
    <w:rsid w:val="00E5395F"/>
    <w:rsid w:val="00E6594E"/>
    <w:rsid w:val="00E8023D"/>
    <w:rsid w:val="00E80609"/>
    <w:rsid w:val="00E82FFE"/>
    <w:rsid w:val="00E8318C"/>
    <w:rsid w:val="00EA472E"/>
    <w:rsid w:val="00EB143E"/>
    <w:rsid w:val="00EC06C9"/>
    <w:rsid w:val="00EC5D0D"/>
    <w:rsid w:val="00EE3015"/>
    <w:rsid w:val="00EE3756"/>
    <w:rsid w:val="00EE5D69"/>
    <w:rsid w:val="00EF0F92"/>
    <w:rsid w:val="00EF4561"/>
    <w:rsid w:val="00F0731C"/>
    <w:rsid w:val="00F10B58"/>
    <w:rsid w:val="00F1444B"/>
    <w:rsid w:val="00F16676"/>
    <w:rsid w:val="00F26E9C"/>
    <w:rsid w:val="00F33B07"/>
    <w:rsid w:val="00F4451D"/>
    <w:rsid w:val="00F51DDE"/>
    <w:rsid w:val="00F75529"/>
    <w:rsid w:val="00F83601"/>
    <w:rsid w:val="00F85389"/>
    <w:rsid w:val="00F96568"/>
    <w:rsid w:val="00FA1F1F"/>
    <w:rsid w:val="00FB1CFB"/>
    <w:rsid w:val="00FB5F7D"/>
    <w:rsid w:val="00FB745F"/>
    <w:rsid w:val="00FE1D54"/>
    <w:rsid w:val="00FF20A7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CB635"/>
  <w15:chartTrackingRefBased/>
  <w15:docId w15:val="{27D73B5E-BFDE-45DA-B6A2-425B3DDB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D51A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Bodytext">
    <w:name w:val="Body text_"/>
    <w:link w:val="Bodytext0"/>
    <w:rsid w:val="00B431B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0">
    <w:name w:val="Body text"/>
    <w:basedOn w:val="Normal"/>
    <w:link w:val="Bodytext"/>
    <w:rsid w:val="00B431B5"/>
    <w:pPr>
      <w:widowControl w:val="0"/>
      <w:shd w:val="clear" w:color="auto" w:fill="FFFFFF"/>
      <w:spacing w:line="310" w:lineRule="exact"/>
      <w:jc w:val="center"/>
    </w:pPr>
    <w:rPr>
      <w:sz w:val="23"/>
      <w:szCs w:val="23"/>
    </w:rPr>
  </w:style>
  <w:style w:type="character" w:customStyle="1" w:styleId="longtext">
    <w:name w:val="long_text"/>
    <w:basedOn w:val="DefaultParagraphFont"/>
    <w:rsid w:val="00EF0F92"/>
  </w:style>
  <w:style w:type="character" w:customStyle="1" w:styleId="hps">
    <w:name w:val="hps"/>
    <w:basedOn w:val="DefaultParagraphFont"/>
    <w:rsid w:val="009C7DED"/>
  </w:style>
  <w:style w:type="character" w:customStyle="1" w:styleId="Heading1Char">
    <w:name w:val="Heading 1 Char"/>
    <w:link w:val="Heading1"/>
    <w:uiPriority w:val="9"/>
    <w:rsid w:val="00D51A10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3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DKH\Chuong%20trinh%20dao%20tao\Chuong%20trinh%20dao%20tao%20theo%20nien%20giam%202013\Mau_de_cuong_chi_tiet_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4FDB-4494-4E63-AD78-8EE5F81C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</Template>
  <TotalTime>17</TotalTime>
  <Pages>3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Trang Linh Computer</Company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DINH THANH</dc:creator>
  <cp:keywords/>
  <cp:lastModifiedBy>Ho Viet Bun</cp:lastModifiedBy>
  <cp:revision>5</cp:revision>
  <cp:lastPrinted>2015-12-03T10:52:00Z</cp:lastPrinted>
  <dcterms:created xsi:type="dcterms:W3CDTF">2020-07-16T03:29:00Z</dcterms:created>
  <dcterms:modified xsi:type="dcterms:W3CDTF">2020-07-16T03:45:00Z</dcterms:modified>
</cp:coreProperties>
</file>