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1D1B55" w14:paraId="041F39F6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28FB54A6" w14:textId="77777777" w:rsidR="00257605" w:rsidRDefault="00C862C9" w:rsidP="004A21C9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  <w:lang w:val="vi-VN"/>
              </w:rPr>
            </w:pPr>
            <w:r>
              <w:rPr>
                <w:noProof/>
                <w:lang w:val="vi-VN" w:eastAsia="vi-VN"/>
              </w:rPr>
              <w:pict w14:anchorId="297045E2">
                <v:line id="Straight Connector 1" o:spid="_x0000_s1026" style="position:absolute;left:0;text-align:left;z-index:251657216;visibility:visible;mso-wrap-distance-top:-1e-4mm;mso-wrap-distance-bottom:-1e-4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1D1B55">
              <w:rPr>
                <w:bCs/>
                <w:color w:val="000000"/>
                <w:sz w:val="24"/>
                <w:lang w:val="vi-VN"/>
              </w:rPr>
              <w:t>BỘ GI</w:t>
            </w:r>
            <w:r w:rsidR="00B65AB4" w:rsidRPr="001D1B55">
              <w:rPr>
                <w:bCs/>
                <w:color w:val="000000"/>
                <w:sz w:val="24"/>
                <w:lang w:val="vi-VN"/>
              </w:rPr>
              <w:t>Á</w:t>
            </w:r>
            <w:r w:rsidR="00744C77" w:rsidRPr="001D1B55">
              <w:rPr>
                <w:bCs/>
                <w:color w:val="000000"/>
                <w:sz w:val="24"/>
                <w:lang w:val="vi-VN"/>
              </w:rPr>
              <w:t>O DỤC VÀ ĐÀO TẠO</w:t>
            </w:r>
          </w:p>
          <w:p w14:paraId="4CEB3228" w14:textId="77777777" w:rsidR="00744C77" w:rsidRPr="001D1B5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lang w:val="vi-VN"/>
              </w:rPr>
            </w:pPr>
            <w:r w:rsidRPr="001D1B55">
              <w:rPr>
                <w:b/>
                <w:bCs/>
                <w:color w:val="000000"/>
                <w:sz w:val="24"/>
                <w:lang w:val="vi-VN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75EFF7CD" w14:textId="77777777" w:rsidR="00744C77" w:rsidRPr="001D1B5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lang w:val="vi-VN"/>
              </w:rPr>
            </w:pPr>
            <w:r w:rsidRPr="001D1B55">
              <w:rPr>
                <w:b/>
                <w:bCs/>
                <w:color w:val="000000"/>
                <w:sz w:val="24"/>
                <w:lang w:val="vi-VN"/>
              </w:rPr>
              <w:t>CỘNG HÒA XÃ HỘI CHỦ NGHĨA VIỆT NAM</w:t>
            </w:r>
          </w:p>
          <w:p w14:paraId="12027A6C" w14:textId="77777777" w:rsidR="00744C77" w:rsidRPr="001D1B55" w:rsidRDefault="00C862C9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lang w:val="vi-VN"/>
              </w:rPr>
            </w:pPr>
            <w:r>
              <w:rPr>
                <w:noProof/>
                <w:lang w:val="vi-VN" w:eastAsia="vi-VN"/>
              </w:rPr>
              <w:pict w14:anchorId="5335CB30">
                <v:line id="Straight Connector 4" o:spid="_x0000_s1027" style="position:absolute;left:0;text-align:left;z-index:251658240;visibility:visible;mso-wrap-distance-top:-1e-4mm;mso-wrap-distance-bottom:-1e-4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1D1B55">
              <w:rPr>
                <w:b/>
                <w:bCs/>
                <w:color w:val="000000"/>
                <w:sz w:val="24"/>
                <w:lang w:val="vi-VN"/>
              </w:rPr>
              <w:t>Độclập – Tự do – HạnhPhúc</w:t>
            </w:r>
          </w:p>
        </w:tc>
      </w:tr>
    </w:tbl>
    <w:p w14:paraId="3CFF32BD" w14:textId="77777777" w:rsidR="00744C77" w:rsidRPr="001D1B5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  <w:lang w:val="vi-VN"/>
        </w:rPr>
      </w:pPr>
      <w:r w:rsidRPr="001D1B55">
        <w:rPr>
          <w:b/>
          <w:bCs/>
          <w:color w:val="000000"/>
          <w:sz w:val="24"/>
          <w:lang w:val="vi-VN"/>
        </w:rPr>
        <w:t>ĐỀ CƯƠNG CHI TIẾT HỌC PHẦN</w:t>
      </w:r>
    </w:p>
    <w:p w14:paraId="254A421F" w14:textId="77777777" w:rsidR="002F7828" w:rsidRPr="001D1B55" w:rsidRDefault="00744C77" w:rsidP="00157871">
      <w:pPr>
        <w:pStyle w:val="BodyText2"/>
        <w:numPr>
          <w:ilvl w:val="0"/>
          <w:numId w:val="6"/>
        </w:numPr>
        <w:tabs>
          <w:tab w:val="left" w:pos="709"/>
          <w:tab w:val="left" w:pos="2835"/>
        </w:tabs>
        <w:spacing w:before="240" w:after="0" w:line="240" w:lineRule="auto"/>
        <w:ind w:left="2835" w:hanging="2475"/>
        <w:jc w:val="both"/>
        <w:rPr>
          <w:bCs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Tên học phần</w:t>
      </w:r>
      <w:r w:rsidR="009540AF" w:rsidRPr="001D1B55">
        <w:rPr>
          <w:b/>
          <w:bCs/>
          <w:sz w:val="24"/>
          <w:szCs w:val="24"/>
          <w:lang w:val="vi-VN"/>
        </w:rPr>
        <w:t xml:space="preserve">:  </w:t>
      </w:r>
      <w:r w:rsidR="00CD2CEB" w:rsidRPr="001D1B55">
        <w:rPr>
          <w:b/>
          <w:bCs/>
          <w:sz w:val="24"/>
          <w:szCs w:val="24"/>
          <w:lang w:val="vi-VN"/>
        </w:rPr>
        <w:tab/>
      </w:r>
      <w:r w:rsidR="00157871" w:rsidRPr="00157871">
        <w:rPr>
          <w:lang w:val="vi-VN"/>
        </w:rPr>
        <w:t>ỨNG DỤNG TIN HỌC TR</w:t>
      </w:r>
      <w:r w:rsidR="007A355F">
        <w:rPr>
          <w:lang w:val="vi-VN"/>
        </w:rPr>
        <w:t>ONG ĐIỆN CÔNG NGHIỆP</w:t>
      </w:r>
    </w:p>
    <w:p w14:paraId="2CD7615A" w14:textId="5397215E" w:rsidR="002F7828" w:rsidRDefault="002F7828" w:rsidP="006D0988">
      <w:pPr>
        <w:pStyle w:val="BodyText2"/>
        <w:spacing w:before="240" w:after="0" w:line="240" w:lineRule="auto"/>
        <w:ind w:left="2880"/>
        <w:jc w:val="both"/>
      </w:pPr>
      <w:r w:rsidRPr="001D1B55">
        <w:rPr>
          <w:b/>
          <w:bCs/>
          <w:color w:val="000000"/>
          <w:sz w:val="24"/>
          <w:szCs w:val="24"/>
          <w:lang w:val="vi-VN"/>
        </w:rPr>
        <w:t>(</w:t>
      </w:r>
      <w:r w:rsidR="00A15425" w:rsidRPr="00A15425">
        <w:rPr>
          <w:bCs/>
          <w:sz w:val="24"/>
          <w:szCs w:val="24"/>
        </w:rPr>
        <w:t>IT applications in industrial electricity</w:t>
      </w:r>
      <w:r w:rsidR="007A355F">
        <w:t>)</w:t>
      </w:r>
    </w:p>
    <w:p w14:paraId="5DBE751D" w14:textId="77777777" w:rsidR="00744C77" w:rsidRPr="00157871" w:rsidRDefault="00744C77" w:rsidP="00EE3AC0">
      <w:pPr>
        <w:pStyle w:val="BodyText2"/>
        <w:spacing w:before="240" w:after="0" w:line="240" w:lineRule="auto"/>
        <w:ind w:left="360" w:firstLine="351"/>
        <w:jc w:val="both"/>
        <w:rPr>
          <w:sz w:val="24"/>
          <w:szCs w:val="24"/>
        </w:rPr>
      </w:pPr>
      <w:r w:rsidRPr="001D1B55">
        <w:rPr>
          <w:b/>
          <w:sz w:val="24"/>
          <w:szCs w:val="24"/>
          <w:lang w:val="vi-VN"/>
        </w:rPr>
        <w:t>Mã số học phần:</w:t>
      </w:r>
      <w:r w:rsidR="007B2EE7">
        <w:rPr>
          <w:b/>
          <w:sz w:val="24"/>
          <w:szCs w:val="24"/>
        </w:rPr>
        <w:t xml:space="preserve"> </w:t>
      </w:r>
      <w:r w:rsidR="00935D25" w:rsidRPr="00935D25">
        <w:rPr>
          <w:bCs/>
        </w:rPr>
        <w:t>70901</w:t>
      </w:r>
      <w:r w:rsidR="009742B8">
        <w:rPr>
          <w:bCs/>
        </w:rPr>
        <w:t>52</w:t>
      </w:r>
    </w:p>
    <w:p w14:paraId="6E9FB4F2" w14:textId="123F69AF" w:rsidR="00744C77" w:rsidRPr="001537F8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Sốtínchỉhọcphần:</w:t>
      </w:r>
      <w:r w:rsidR="00AE2E7D" w:rsidRPr="00AE2E7D">
        <w:rPr>
          <w:bCs/>
          <w:color w:val="000000"/>
          <w:sz w:val="24"/>
          <w:szCs w:val="24"/>
          <w:lang w:val="vi-VN"/>
        </w:rPr>
        <w:t>3</w:t>
      </w:r>
      <w:r w:rsidR="009907D3" w:rsidRPr="009907D3">
        <w:rPr>
          <w:bCs/>
          <w:color w:val="000000"/>
          <w:sz w:val="24"/>
          <w:szCs w:val="24"/>
          <w:lang w:val="vi-VN"/>
        </w:rPr>
        <w:t xml:space="preserve"> (</w:t>
      </w:r>
      <w:r w:rsidR="00AE2E7D" w:rsidRPr="00AE2E7D">
        <w:rPr>
          <w:bCs/>
          <w:color w:val="000000"/>
          <w:sz w:val="24"/>
          <w:szCs w:val="24"/>
          <w:lang w:val="vi-VN"/>
        </w:rPr>
        <w:t>3</w:t>
      </w:r>
      <w:r w:rsidR="009907D3" w:rsidRPr="009907D3">
        <w:rPr>
          <w:bCs/>
          <w:color w:val="000000"/>
          <w:sz w:val="24"/>
          <w:szCs w:val="24"/>
          <w:lang w:val="vi-VN"/>
        </w:rPr>
        <w:t>-0-</w:t>
      </w:r>
      <w:r w:rsidR="00AE2E7D" w:rsidRPr="00AE2E7D">
        <w:rPr>
          <w:bCs/>
          <w:color w:val="000000"/>
          <w:sz w:val="24"/>
          <w:szCs w:val="24"/>
          <w:lang w:val="vi-VN"/>
        </w:rPr>
        <w:t>6</w:t>
      </w:r>
      <w:r w:rsidR="009907D3" w:rsidRPr="009907D3">
        <w:rPr>
          <w:bCs/>
          <w:color w:val="000000"/>
          <w:sz w:val="24"/>
          <w:szCs w:val="24"/>
          <w:lang w:val="vi-VN"/>
        </w:rPr>
        <w:t>)</w:t>
      </w:r>
      <w:r w:rsidR="001537F8">
        <w:rPr>
          <w:bCs/>
          <w:color w:val="000000"/>
          <w:sz w:val="24"/>
          <w:szCs w:val="24"/>
        </w:rPr>
        <w:t xml:space="preserve">, </w:t>
      </w:r>
      <w:r w:rsidR="001537F8" w:rsidRPr="001537F8">
        <w:rPr>
          <w:bCs/>
          <w:color w:val="000000"/>
          <w:sz w:val="24"/>
          <w:szCs w:val="24"/>
        </w:rPr>
        <w:t>học trong 16 tuần</w:t>
      </w:r>
    </w:p>
    <w:p w14:paraId="7FED98D4" w14:textId="77777777" w:rsidR="006447AD" w:rsidRPr="00157871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1D1B55">
        <w:rPr>
          <w:b/>
          <w:sz w:val="24"/>
          <w:szCs w:val="24"/>
          <w:lang w:val="vi-VN"/>
        </w:rPr>
        <w:t>Số tiết học phần:</w:t>
      </w:r>
      <w:r w:rsidR="009428B5" w:rsidRPr="00157871">
        <w:rPr>
          <w:b/>
          <w:sz w:val="24"/>
          <w:szCs w:val="24"/>
          <w:lang w:val="vi-VN"/>
        </w:rPr>
        <w:t>45</w:t>
      </w:r>
    </w:p>
    <w:p w14:paraId="590CF307" w14:textId="77777777" w:rsidR="009907D3" w:rsidRPr="00A6220D" w:rsidRDefault="009907D3" w:rsidP="009907D3">
      <w:pPr>
        <w:pStyle w:val="BodyText2"/>
        <w:spacing w:before="120" w:after="0" w:line="240" w:lineRule="auto"/>
        <w:ind w:left="720" w:firstLine="7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Lý thuyết: </w:t>
      </w:r>
      <w:r w:rsidR="009428B5" w:rsidRPr="009428B5">
        <w:rPr>
          <w:sz w:val="24"/>
          <w:szCs w:val="24"/>
          <w:lang w:val="vi-VN"/>
        </w:rPr>
        <w:t>45</w:t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  <w:t xml:space="preserve">Bài tập: </w:t>
      </w:r>
      <w:r w:rsidRPr="001F6600">
        <w:rPr>
          <w:sz w:val="24"/>
          <w:szCs w:val="24"/>
          <w:lang w:val="vi-VN"/>
        </w:rPr>
        <w:t>0</w:t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  <w:t>Thực hành: 0</w:t>
      </w:r>
    </w:p>
    <w:p w14:paraId="60D430AD" w14:textId="77777777" w:rsidR="009907D3" w:rsidRPr="009428B5" w:rsidRDefault="009907D3" w:rsidP="009907D3">
      <w:pPr>
        <w:pStyle w:val="BodyText2"/>
        <w:spacing w:before="120" w:after="0" w:line="240" w:lineRule="auto"/>
        <w:ind w:left="720"/>
        <w:rPr>
          <w:bCs/>
          <w:color w:val="000000"/>
          <w:sz w:val="24"/>
          <w:szCs w:val="24"/>
          <w:lang w:val="vi-VN"/>
        </w:rPr>
      </w:pPr>
      <w:r w:rsidRPr="00A6220D">
        <w:rPr>
          <w:sz w:val="24"/>
          <w:szCs w:val="24"/>
          <w:lang w:val="vi-VN"/>
        </w:rPr>
        <w:tab/>
        <w:t>Thực tập:</w:t>
      </w:r>
      <w:r w:rsidRPr="00455E74">
        <w:rPr>
          <w:sz w:val="24"/>
          <w:szCs w:val="24"/>
          <w:lang w:val="vi-VN"/>
        </w:rPr>
        <w:t xml:space="preserve"> 0</w:t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  <w:t>Đồ án:</w:t>
      </w:r>
      <w:r w:rsidRPr="00A6220D">
        <w:rPr>
          <w:sz w:val="24"/>
          <w:szCs w:val="24"/>
          <w:lang w:val="vi-VN"/>
        </w:rPr>
        <w:tab/>
      </w:r>
      <w:r w:rsidRPr="00455E74">
        <w:rPr>
          <w:sz w:val="24"/>
          <w:szCs w:val="24"/>
          <w:lang w:val="vi-VN"/>
        </w:rPr>
        <w:t>0</w:t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  <w:t xml:space="preserve"> Tự học: </w:t>
      </w:r>
      <w:r w:rsidR="009428B5" w:rsidRPr="009428B5">
        <w:rPr>
          <w:sz w:val="24"/>
          <w:szCs w:val="24"/>
          <w:lang w:val="vi-VN"/>
        </w:rPr>
        <w:t>90</w:t>
      </w:r>
    </w:p>
    <w:p w14:paraId="475C5495" w14:textId="77777777" w:rsidR="00744C77" w:rsidRPr="001D1B5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1D1B55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1D1B55">
        <w:rPr>
          <w:b/>
          <w:bCs/>
          <w:color w:val="000000"/>
          <w:sz w:val="24"/>
          <w:szCs w:val="24"/>
          <w:lang w:val="vi-VN"/>
        </w:rPr>
        <w:t>học phần</w:t>
      </w:r>
    </w:p>
    <w:p w14:paraId="3C25BC02" w14:textId="77777777" w:rsidR="003F5908" w:rsidRPr="001D1B55" w:rsidRDefault="003F5908" w:rsidP="003768D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Giảng</w:t>
      </w:r>
      <w:r w:rsidRPr="001D1B55">
        <w:rPr>
          <w:b/>
          <w:sz w:val="24"/>
          <w:szCs w:val="24"/>
          <w:lang w:val="vi-VN"/>
        </w:rPr>
        <w:t xml:space="preserve"> viên giảng dạy:</w:t>
      </w:r>
      <w:r w:rsidR="006D03CF" w:rsidRPr="001D1B55">
        <w:rPr>
          <w:b/>
          <w:sz w:val="24"/>
          <w:szCs w:val="24"/>
          <w:lang w:val="vi-VN"/>
        </w:rPr>
        <w:tab/>
      </w:r>
      <w:r w:rsidR="003768DB" w:rsidRPr="001D1B55">
        <w:rPr>
          <w:b/>
          <w:sz w:val="24"/>
          <w:szCs w:val="24"/>
          <w:lang w:val="vi-VN"/>
        </w:rPr>
        <w:tab/>
      </w:r>
      <w:r w:rsidR="003768DB" w:rsidRPr="001D1B55">
        <w:rPr>
          <w:b/>
          <w:sz w:val="24"/>
          <w:szCs w:val="24"/>
          <w:lang w:val="vi-VN"/>
        </w:rPr>
        <w:tab/>
      </w:r>
      <w:r w:rsidR="003768DB" w:rsidRPr="001D1B55">
        <w:rPr>
          <w:b/>
          <w:sz w:val="24"/>
          <w:szCs w:val="24"/>
          <w:lang w:val="vi-VN"/>
        </w:rPr>
        <w:tab/>
      </w:r>
      <w:r w:rsidR="006D03CF" w:rsidRPr="001D1B55">
        <w:rPr>
          <w:b/>
          <w:sz w:val="24"/>
          <w:szCs w:val="24"/>
          <w:lang w:val="vi-VN"/>
        </w:rPr>
        <w:t>Mã giảng viên</w:t>
      </w:r>
    </w:p>
    <w:p w14:paraId="0EAA7770" w14:textId="77777777" w:rsidR="00146AFE" w:rsidRPr="00146AFE" w:rsidRDefault="00146AFE" w:rsidP="003768DB">
      <w:pPr>
        <w:pStyle w:val="BodyText2"/>
        <w:tabs>
          <w:tab w:val="left" w:pos="5954"/>
        </w:tabs>
        <w:spacing w:before="120" w:after="0" w:line="240" w:lineRule="auto"/>
        <w:ind w:left="1276"/>
        <w:jc w:val="both"/>
        <w:rPr>
          <w:sz w:val="24"/>
          <w:szCs w:val="24"/>
        </w:rPr>
      </w:pPr>
      <w:r w:rsidRPr="00146AFE">
        <w:rPr>
          <w:sz w:val="24"/>
          <w:szCs w:val="24"/>
          <w:lang w:val="vi-VN"/>
        </w:rPr>
        <w:t>1. TS. Hồ Việt Bun</w:t>
      </w:r>
      <w:r w:rsidRPr="00146AFE">
        <w:rPr>
          <w:sz w:val="24"/>
          <w:szCs w:val="24"/>
          <w:lang w:val="vi-VN"/>
        </w:rPr>
        <w:tab/>
      </w:r>
      <w:r>
        <w:rPr>
          <w:sz w:val="24"/>
          <w:szCs w:val="24"/>
        </w:rPr>
        <w:t>0901-10</w:t>
      </w:r>
    </w:p>
    <w:p w14:paraId="3CB4CDF1" w14:textId="77777777" w:rsidR="003F5908" w:rsidRPr="001D1B55" w:rsidRDefault="00146AFE" w:rsidP="003768DB">
      <w:pPr>
        <w:pStyle w:val="BodyText2"/>
        <w:tabs>
          <w:tab w:val="left" w:pos="5954"/>
        </w:tabs>
        <w:spacing w:before="120" w:after="0" w:line="240" w:lineRule="auto"/>
        <w:ind w:left="1276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2</w:t>
      </w:r>
      <w:r w:rsidR="00910289" w:rsidRPr="001D1B55">
        <w:rPr>
          <w:sz w:val="24"/>
          <w:szCs w:val="24"/>
          <w:lang w:val="vi-VN"/>
        </w:rPr>
        <w:t xml:space="preserve">. </w:t>
      </w:r>
      <w:r w:rsidR="003F5908" w:rsidRPr="001D1B55">
        <w:rPr>
          <w:sz w:val="24"/>
          <w:szCs w:val="24"/>
          <w:lang w:val="vi-VN"/>
        </w:rPr>
        <w:t xml:space="preserve">TS. </w:t>
      </w:r>
      <w:r w:rsidR="001667D4" w:rsidRPr="001D1B55">
        <w:rPr>
          <w:sz w:val="24"/>
          <w:szCs w:val="24"/>
          <w:lang w:val="vi-VN"/>
        </w:rPr>
        <w:t>Ngô Thanh Tuấn</w:t>
      </w:r>
      <w:r w:rsidR="006D03CF" w:rsidRPr="001D1B55">
        <w:rPr>
          <w:sz w:val="24"/>
          <w:szCs w:val="24"/>
          <w:lang w:val="vi-VN"/>
        </w:rPr>
        <w:tab/>
      </w:r>
      <w:r w:rsidR="001264F3" w:rsidRPr="001D1B55">
        <w:rPr>
          <w:sz w:val="24"/>
          <w:szCs w:val="24"/>
          <w:lang w:val="vi-VN"/>
        </w:rPr>
        <w:t>0901-09</w:t>
      </w:r>
    </w:p>
    <w:p w14:paraId="7F4D709C" w14:textId="77777777" w:rsidR="00744C77" w:rsidRPr="001D1B55" w:rsidRDefault="00744C77" w:rsidP="003768D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sz w:val="24"/>
          <w:szCs w:val="24"/>
          <w:lang w:val="vi-VN"/>
        </w:rPr>
        <w:t xml:space="preserve">Bộ </w:t>
      </w:r>
      <w:r w:rsidRPr="001D1B55">
        <w:rPr>
          <w:b/>
          <w:bCs/>
          <w:color w:val="000000"/>
          <w:sz w:val="24"/>
          <w:szCs w:val="24"/>
          <w:lang w:val="vi-VN"/>
        </w:rPr>
        <w:t>môn:</w:t>
      </w:r>
      <w:r w:rsidR="001264F3" w:rsidRPr="001D1B55">
        <w:rPr>
          <w:b/>
          <w:bCs/>
          <w:color w:val="000000"/>
          <w:sz w:val="24"/>
          <w:szCs w:val="24"/>
          <w:lang w:val="vi-VN"/>
        </w:rPr>
        <w:t xml:space="preserve"> Điện Khí hóa</w:t>
      </w:r>
    </w:p>
    <w:p w14:paraId="58E61D9C" w14:textId="77777777" w:rsidR="00744C77" w:rsidRPr="001D1B55" w:rsidRDefault="006447AD" w:rsidP="003768D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Khoa:</w:t>
      </w:r>
      <w:r w:rsidR="001264F3" w:rsidRPr="001D1B55">
        <w:rPr>
          <w:b/>
          <w:bCs/>
          <w:color w:val="000000"/>
          <w:sz w:val="24"/>
          <w:szCs w:val="24"/>
          <w:lang w:val="vi-VN"/>
        </w:rPr>
        <w:t xml:space="preserve"> Cơ điện</w:t>
      </w:r>
    </w:p>
    <w:p w14:paraId="0F0ADD24" w14:textId="77777777" w:rsidR="00CD2CEB" w:rsidRPr="001D1B55" w:rsidRDefault="00CD2CEB" w:rsidP="00CD2C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Điềukiệnhọchọcphần</w:t>
      </w:r>
    </w:p>
    <w:p w14:paraId="2ED25E09" w14:textId="77777777" w:rsidR="006D03CF" w:rsidRPr="001D1B55" w:rsidRDefault="006D03CF" w:rsidP="003768D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9428B5" w:rsidRPr="009428B5">
        <w:rPr>
          <w:b/>
          <w:bCs/>
          <w:color w:val="000000"/>
          <w:sz w:val="24"/>
          <w:szCs w:val="24"/>
          <w:lang w:val="vi-VN"/>
        </w:rPr>
        <w:t>không</w:t>
      </w:r>
    </w:p>
    <w:p w14:paraId="576E3C56" w14:textId="77777777" w:rsidR="006D03CF" w:rsidRPr="001D1B55" w:rsidRDefault="006D03CF" w:rsidP="003768D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Môn học học trước:</w:t>
      </w:r>
      <w:r w:rsidR="001264F3" w:rsidRPr="001D1B55">
        <w:rPr>
          <w:b/>
          <w:bCs/>
          <w:color w:val="000000"/>
          <w:sz w:val="24"/>
          <w:szCs w:val="24"/>
          <w:lang w:val="vi-VN"/>
        </w:rPr>
        <w:t xml:space="preserve"> </w:t>
      </w:r>
      <w:r w:rsidR="001264F3" w:rsidRPr="00853D15">
        <w:rPr>
          <w:bCs/>
          <w:color w:val="000000"/>
          <w:sz w:val="24"/>
          <w:szCs w:val="24"/>
          <w:lang w:val="vi-VN"/>
        </w:rPr>
        <w:t>Lý thuyết mạch</w:t>
      </w:r>
      <w:r w:rsidR="00A4156A" w:rsidRPr="00853D15">
        <w:rPr>
          <w:bCs/>
          <w:color w:val="000000"/>
          <w:sz w:val="24"/>
          <w:szCs w:val="24"/>
        </w:rPr>
        <w:t xml:space="preserve"> 7090316</w:t>
      </w:r>
    </w:p>
    <w:p w14:paraId="3B0D8A81" w14:textId="77777777" w:rsidR="00744C77" w:rsidRPr="0025760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257605">
        <w:rPr>
          <w:b/>
          <w:bCs/>
          <w:color w:val="000000"/>
          <w:sz w:val="24"/>
          <w:szCs w:val="24"/>
          <w:lang w:val="vi-VN"/>
        </w:rPr>
        <w:t>Mục tiêu của học phần</w:t>
      </w:r>
      <w:r w:rsidR="001264F3" w:rsidRPr="00257605">
        <w:rPr>
          <w:b/>
          <w:bCs/>
          <w:color w:val="000000"/>
          <w:sz w:val="24"/>
          <w:szCs w:val="24"/>
          <w:lang w:val="vi-VN"/>
        </w:rPr>
        <w:t xml:space="preserve">: </w:t>
      </w:r>
      <w:r w:rsidR="001264F3" w:rsidRPr="00257605">
        <w:rPr>
          <w:bCs/>
          <w:color w:val="000000"/>
          <w:sz w:val="24"/>
          <w:szCs w:val="24"/>
          <w:lang w:val="vi-VN"/>
        </w:rPr>
        <w:t xml:space="preserve">Sử dụng </w:t>
      </w:r>
      <w:r w:rsidR="00457966">
        <w:rPr>
          <w:bCs/>
          <w:color w:val="000000"/>
          <w:sz w:val="24"/>
          <w:szCs w:val="24"/>
          <w:lang w:val="vi-VN"/>
        </w:rPr>
        <w:t>các phần mêm tin học ứng dụng trong thiết kế hệ thống điện công nghiệp</w:t>
      </w:r>
    </w:p>
    <w:p w14:paraId="118759D9" w14:textId="77777777" w:rsidR="00744C77" w:rsidRPr="00E16C21" w:rsidRDefault="00744C77" w:rsidP="00CD2CE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sz w:val="24"/>
          <w:szCs w:val="24"/>
          <w:lang w:val="vi-VN"/>
        </w:rPr>
      </w:pPr>
      <w:r w:rsidRPr="00257605">
        <w:rPr>
          <w:b/>
          <w:bCs/>
          <w:color w:val="000000"/>
          <w:sz w:val="24"/>
          <w:szCs w:val="24"/>
          <w:lang w:val="vi-VN"/>
        </w:rPr>
        <w:t>Kiến</w:t>
      </w:r>
      <w:r w:rsidRPr="00257605">
        <w:rPr>
          <w:b/>
          <w:bCs/>
          <w:sz w:val="24"/>
          <w:szCs w:val="24"/>
          <w:lang w:val="vi-VN"/>
        </w:rPr>
        <w:t xml:space="preserve"> thức</w:t>
      </w:r>
      <w:r w:rsidR="001264F3" w:rsidRPr="00257605">
        <w:rPr>
          <w:b/>
          <w:bCs/>
          <w:sz w:val="24"/>
          <w:szCs w:val="24"/>
          <w:lang w:val="vi-VN"/>
        </w:rPr>
        <w:t xml:space="preserve">: </w:t>
      </w:r>
    </w:p>
    <w:p w14:paraId="108E8B4A" w14:textId="77777777" w:rsidR="00E16C21" w:rsidRDefault="00E16C21" w:rsidP="00E16C21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E16C21">
        <w:rPr>
          <w:bCs/>
          <w:sz w:val="24"/>
          <w:szCs w:val="24"/>
          <w:lang w:val="vi-VN"/>
        </w:rPr>
        <w:t xml:space="preserve">Khả năng tư duy </w:t>
      </w:r>
      <w:r w:rsidR="00457966" w:rsidRPr="00457966">
        <w:rPr>
          <w:bCs/>
          <w:sz w:val="24"/>
          <w:szCs w:val="24"/>
          <w:lang w:val="vi-VN"/>
        </w:rPr>
        <w:t>ứng dụng phần mềm</w:t>
      </w:r>
    </w:p>
    <w:p w14:paraId="478244DD" w14:textId="77777777" w:rsidR="00E16C21" w:rsidRPr="00E16C21" w:rsidRDefault="00E16C21" w:rsidP="00E16C21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E16C21">
        <w:rPr>
          <w:bCs/>
          <w:sz w:val="24"/>
          <w:szCs w:val="24"/>
          <w:lang w:val="vi-VN"/>
        </w:rPr>
        <w:t>Nắm được kiến thức chuyên môn</w:t>
      </w:r>
    </w:p>
    <w:p w14:paraId="6B98A7DA" w14:textId="77777777" w:rsidR="00E16C21" w:rsidRPr="00E16C21" w:rsidRDefault="00E16C21" w:rsidP="00E16C21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E16C21">
        <w:rPr>
          <w:bCs/>
          <w:sz w:val="24"/>
          <w:szCs w:val="24"/>
          <w:lang w:val="vi-VN"/>
        </w:rPr>
        <w:t xml:space="preserve">Nắm được </w:t>
      </w:r>
      <w:r w:rsidR="00457966" w:rsidRPr="00457966">
        <w:rPr>
          <w:bCs/>
          <w:sz w:val="24"/>
          <w:szCs w:val="24"/>
          <w:lang w:val="vi-VN"/>
        </w:rPr>
        <w:t>kỹ năng sử dụng phần mềm</w:t>
      </w:r>
    </w:p>
    <w:p w14:paraId="5A6C40AB" w14:textId="77777777" w:rsidR="00744C77" w:rsidRPr="00E16C21" w:rsidRDefault="00744C77" w:rsidP="00CD2CE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sz w:val="24"/>
          <w:szCs w:val="24"/>
          <w:lang w:val="vi-VN"/>
        </w:rPr>
      </w:pPr>
      <w:r w:rsidRPr="00257605">
        <w:rPr>
          <w:b/>
          <w:bCs/>
          <w:color w:val="000000"/>
          <w:sz w:val="24"/>
          <w:szCs w:val="24"/>
          <w:lang w:val="vi-VN"/>
        </w:rPr>
        <w:t>Kỹ</w:t>
      </w:r>
      <w:r w:rsidRPr="00257605">
        <w:rPr>
          <w:b/>
          <w:bCs/>
          <w:sz w:val="24"/>
          <w:szCs w:val="24"/>
          <w:lang w:val="vi-VN"/>
        </w:rPr>
        <w:t>năng</w:t>
      </w:r>
      <w:r w:rsidR="001264F3" w:rsidRPr="00257605">
        <w:rPr>
          <w:bCs/>
          <w:sz w:val="24"/>
          <w:szCs w:val="24"/>
          <w:lang w:val="vi-VN"/>
        </w:rPr>
        <w:t xml:space="preserve">: </w:t>
      </w:r>
    </w:p>
    <w:p w14:paraId="05F9BE4F" w14:textId="77777777" w:rsidR="00E16C21" w:rsidRPr="00E16C21" w:rsidRDefault="00457966" w:rsidP="00E16C21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457966">
        <w:rPr>
          <w:bCs/>
          <w:sz w:val="24"/>
          <w:szCs w:val="24"/>
          <w:lang w:val="vi-VN"/>
        </w:rPr>
        <w:t>Lựa chọn phần mềm phù hợp với từng đối tượng</w:t>
      </w:r>
    </w:p>
    <w:p w14:paraId="59069C89" w14:textId="77777777" w:rsidR="00E16C21" w:rsidRPr="00E16C21" w:rsidRDefault="00457966" w:rsidP="00E16C21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457966">
        <w:rPr>
          <w:bCs/>
          <w:sz w:val="24"/>
          <w:szCs w:val="24"/>
          <w:lang w:val="vi-VN"/>
        </w:rPr>
        <w:t>Xây dựng tính toán, thiết kế tự động được hệ thống điện công nghiệp</w:t>
      </w:r>
    </w:p>
    <w:p w14:paraId="6DB02AAE" w14:textId="77777777" w:rsidR="00E16C21" w:rsidRPr="00E16C21" w:rsidRDefault="00457966" w:rsidP="00E16C21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457966">
        <w:rPr>
          <w:bCs/>
          <w:sz w:val="24"/>
          <w:szCs w:val="24"/>
          <w:lang w:val="vi-VN"/>
        </w:rPr>
        <w:t>Ứng dụng đúng đối tượng sử dụng</w:t>
      </w:r>
    </w:p>
    <w:p w14:paraId="1A62392B" w14:textId="77777777" w:rsidR="00744C77" w:rsidRPr="00257605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257605">
        <w:rPr>
          <w:b/>
          <w:bCs/>
          <w:color w:val="000000"/>
          <w:sz w:val="24"/>
          <w:szCs w:val="24"/>
          <w:lang w:val="vi-VN"/>
        </w:rPr>
        <w:t>T</w:t>
      </w:r>
      <w:r w:rsidR="00744C77" w:rsidRPr="00257605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4537E616" w14:textId="77777777" w:rsidR="00D43D24" w:rsidRPr="001D1B55" w:rsidRDefault="0005324F" w:rsidP="00710CF4">
      <w:pPr>
        <w:pStyle w:val="BodyText2"/>
        <w:spacing w:before="120" w:after="0" w:line="276" w:lineRule="auto"/>
        <w:ind w:firstLine="360"/>
        <w:jc w:val="both"/>
        <w:rPr>
          <w:bCs/>
          <w:sz w:val="24"/>
          <w:szCs w:val="24"/>
          <w:lang w:val="vi-VN"/>
        </w:rPr>
      </w:pPr>
      <w:r w:rsidRPr="001D1B55">
        <w:rPr>
          <w:bCs/>
          <w:sz w:val="24"/>
          <w:szCs w:val="24"/>
          <w:lang w:val="vi-VN"/>
        </w:rPr>
        <w:t xml:space="preserve">Học phần giới thiệu các </w:t>
      </w:r>
      <w:r w:rsidR="00457966" w:rsidRPr="00457966">
        <w:rPr>
          <w:bCs/>
          <w:sz w:val="24"/>
          <w:szCs w:val="24"/>
          <w:lang w:val="vi-VN"/>
        </w:rPr>
        <w:t>phần mềm tương ứng phù hợp để sử dụng trong thiết kế và kiểm tra mạng điện công nghiệp một cách nhanh chóng hiệu quả</w:t>
      </w:r>
      <w:r w:rsidRPr="001D1B55">
        <w:rPr>
          <w:bCs/>
          <w:sz w:val="24"/>
          <w:szCs w:val="24"/>
          <w:lang w:val="vi-VN"/>
        </w:rPr>
        <w:t>.</w:t>
      </w:r>
    </w:p>
    <w:p w14:paraId="0C82AE11" w14:textId="77777777" w:rsidR="00296F71" w:rsidRPr="001D1B5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0C5C6E03" w14:textId="77777777" w:rsidR="004A21C9" w:rsidRPr="001D1B55" w:rsidRDefault="00BA7C39" w:rsidP="004A21C9">
      <w:pPr>
        <w:pStyle w:val="ListParagraph"/>
        <w:spacing w:before="120"/>
        <w:jc w:val="center"/>
        <w:rPr>
          <w:b/>
          <w:bCs/>
          <w:lang w:val="vi-VN"/>
        </w:rPr>
      </w:pPr>
      <w:r w:rsidRPr="001D1B55">
        <w:rPr>
          <w:b/>
          <w:bCs/>
          <w:lang w:val="vi-VN"/>
        </w:rPr>
        <w:lastRenderedPageBreak/>
        <w:t>Bảng 1</w:t>
      </w:r>
      <w:r w:rsidR="004A21C9" w:rsidRPr="001D1B55">
        <w:rPr>
          <w:b/>
          <w:bCs/>
          <w:lang w:val="vi-VN"/>
        </w:rPr>
        <w:t>. Nội dung học phần</w:t>
      </w: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638"/>
        <w:gridCol w:w="992"/>
        <w:gridCol w:w="1250"/>
        <w:gridCol w:w="6"/>
      </w:tblGrid>
      <w:tr w:rsidR="001265BC" w:rsidRPr="00993027" w14:paraId="67D40725" w14:textId="77777777" w:rsidTr="00E16C21">
        <w:trPr>
          <w:trHeight w:val="284"/>
        </w:trPr>
        <w:tc>
          <w:tcPr>
            <w:tcW w:w="9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52688" w14:textId="77777777" w:rsidR="001265BC" w:rsidRPr="00993027" w:rsidRDefault="00CD2CEB" w:rsidP="004C596F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993027">
              <w:rPr>
                <w:b/>
                <w:bCs/>
                <w:lang w:val="vi-VN"/>
              </w:rPr>
              <w:t>6</w:t>
            </w:r>
            <w:r w:rsidR="001265BC" w:rsidRPr="00993027">
              <w:rPr>
                <w:b/>
                <w:bCs/>
                <w:lang w:val="vi-VN"/>
              </w:rPr>
              <w:t>.1. Lýthuyết</w:t>
            </w:r>
          </w:p>
        </w:tc>
      </w:tr>
      <w:tr w:rsidR="00095A1D" w:rsidRPr="00993027" w14:paraId="101576F4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4C230B2E" w14:textId="77777777" w:rsidR="003B73BB" w:rsidRPr="00993027" w:rsidRDefault="00BA09EA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93027">
              <w:rPr>
                <w:b/>
                <w:bCs/>
                <w:lang w:val="vi-VN"/>
              </w:rPr>
              <w:t>Đềmục</w:t>
            </w:r>
          </w:p>
        </w:tc>
        <w:tc>
          <w:tcPr>
            <w:tcW w:w="5638" w:type="dxa"/>
            <w:tcBorders>
              <w:top w:val="single" w:sz="4" w:space="0" w:color="auto"/>
            </w:tcBorders>
            <w:vAlign w:val="center"/>
          </w:tcPr>
          <w:p w14:paraId="7770BD66" w14:textId="77777777" w:rsidR="003B73BB" w:rsidRPr="00993027" w:rsidRDefault="003B73BB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93027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B1EDC27" w14:textId="77777777" w:rsidR="003B73BB" w:rsidRPr="00993027" w:rsidRDefault="003B73BB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93027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250" w:type="dxa"/>
            <w:tcBorders>
              <w:top w:val="single" w:sz="4" w:space="0" w:color="auto"/>
            </w:tcBorders>
            <w:vAlign w:val="center"/>
          </w:tcPr>
          <w:p w14:paraId="29F0A5CD" w14:textId="77777777" w:rsidR="003B73BB" w:rsidRPr="00993027" w:rsidRDefault="00EE3756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93027">
              <w:rPr>
                <w:b/>
                <w:bCs/>
                <w:lang w:val="vi-VN"/>
              </w:rPr>
              <w:t>Mục tiêu</w:t>
            </w:r>
          </w:p>
        </w:tc>
      </w:tr>
      <w:tr w:rsidR="00BA7C39" w:rsidRPr="00993027" w14:paraId="742C2680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2811B13" w14:textId="77777777" w:rsidR="003B73BB" w:rsidRPr="00993027" w:rsidRDefault="007C7EDD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93027">
              <w:rPr>
                <w:b/>
                <w:bCs/>
                <w:lang w:val="vi-VN"/>
              </w:rPr>
              <w:t>Chương 1</w:t>
            </w:r>
          </w:p>
        </w:tc>
        <w:tc>
          <w:tcPr>
            <w:tcW w:w="5638" w:type="dxa"/>
            <w:vAlign w:val="center"/>
          </w:tcPr>
          <w:p w14:paraId="4DF876BA" w14:textId="77777777" w:rsidR="003B73BB" w:rsidRPr="00993027" w:rsidRDefault="009907D3" w:rsidP="004C596F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993027">
              <w:rPr>
                <w:b/>
                <w:sz w:val="24"/>
                <w:szCs w:val="24"/>
                <w:lang w:val="vi-VN"/>
              </w:rPr>
              <w:t>Khái niệm chung</w:t>
            </w:r>
            <w:r w:rsidR="00457966" w:rsidRPr="00993027">
              <w:rPr>
                <w:b/>
                <w:sz w:val="24"/>
                <w:szCs w:val="24"/>
                <w:lang w:val="vi-VN"/>
              </w:rPr>
              <w:t xml:space="preserve"> kỹ năng sử dụng các phầm mềm ứng dụng trong điện công nghiệp</w:t>
            </w:r>
          </w:p>
        </w:tc>
        <w:tc>
          <w:tcPr>
            <w:tcW w:w="992" w:type="dxa"/>
            <w:vAlign w:val="center"/>
          </w:tcPr>
          <w:p w14:paraId="4FEF9AB5" w14:textId="77777777" w:rsidR="003B73BB" w:rsidRPr="00993027" w:rsidRDefault="00E16C21" w:rsidP="004C596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93027">
              <w:rPr>
                <w:b/>
                <w:bCs/>
              </w:rPr>
              <w:t>5</w:t>
            </w:r>
          </w:p>
        </w:tc>
        <w:tc>
          <w:tcPr>
            <w:tcW w:w="1250" w:type="dxa"/>
            <w:vAlign w:val="center"/>
          </w:tcPr>
          <w:p w14:paraId="360EE321" w14:textId="77777777" w:rsidR="003B73BB" w:rsidRPr="00993027" w:rsidRDefault="003B73BB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9907D3" w:rsidRPr="00993027" w14:paraId="130BBFDE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CCE0192" w14:textId="77777777" w:rsidR="009907D3" w:rsidRPr="00993027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93027">
              <w:rPr>
                <w:bCs/>
                <w:lang w:val="vi-VN"/>
              </w:rPr>
              <w:t>1.1</w:t>
            </w:r>
          </w:p>
        </w:tc>
        <w:tc>
          <w:tcPr>
            <w:tcW w:w="5638" w:type="dxa"/>
            <w:vAlign w:val="center"/>
          </w:tcPr>
          <w:p w14:paraId="661F2EA7" w14:textId="77777777" w:rsidR="009907D3" w:rsidRPr="00993027" w:rsidRDefault="009907D3" w:rsidP="009907D3">
            <w:pPr>
              <w:rPr>
                <w:sz w:val="24"/>
                <w:szCs w:val="24"/>
              </w:rPr>
            </w:pPr>
            <w:r w:rsidRPr="00993027">
              <w:rPr>
                <w:sz w:val="24"/>
                <w:szCs w:val="24"/>
              </w:rPr>
              <w:t>Giới thiệu</w:t>
            </w:r>
          </w:p>
        </w:tc>
        <w:tc>
          <w:tcPr>
            <w:tcW w:w="992" w:type="dxa"/>
            <w:vAlign w:val="center"/>
          </w:tcPr>
          <w:p w14:paraId="554DBD18" w14:textId="77777777" w:rsidR="009907D3" w:rsidRPr="00993027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225C284C" w14:textId="77777777" w:rsidR="009907D3" w:rsidRPr="00993027" w:rsidRDefault="00E16C21" w:rsidP="009907D3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4.1.1</w:t>
            </w:r>
          </w:p>
          <w:p w14:paraId="4482B8A3" w14:textId="77777777" w:rsidR="00E16C21" w:rsidRPr="00993027" w:rsidRDefault="00E16C21" w:rsidP="009907D3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4.1.2</w:t>
            </w:r>
          </w:p>
          <w:p w14:paraId="65F21490" w14:textId="77777777" w:rsidR="00E16C21" w:rsidRPr="00993027" w:rsidRDefault="00E16C21" w:rsidP="009907D3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4.2.1</w:t>
            </w:r>
          </w:p>
        </w:tc>
      </w:tr>
      <w:tr w:rsidR="009907D3" w:rsidRPr="00993027" w14:paraId="54A33ADC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44CC5C2C" w14:textId="77777777" w:rsidR="009907D3" w:rsidRPr="00993027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93027">
              <w:rPr>
                <w:bCs/>
                <w:lang w:val="vi-VN"/>
              </w:rPr>
              <w:t>1.2</w:t>
            </w:r>
          </w:p>
        </w:tc>
        <w:tc>
          <w:tcPr>
            <w:tcW w:w="5638" w:type="dxa"/>
            <w:vAlign w:val="center"/>
          </w:tcPr>
          <w:p w14:paraId="6EF8EA7C" w14:textId="77777777" w:rsidR="009907D3" w:rsidRPr="00993027" w:rsidRDefault="009907D3" w:rsidP="009907D3">
            <w:pPr>
              <w:rPr>
                <w:sz w:val="24"/>
                <w:szCs w:val="24"/>
                <w:lang w:val="vi-VN"/>
              </w:rPr>
            </w:pPr>
            <w:r w:rsidRPr="00993027">
              <w:rPr>
                <w:sz w:val="24"/>
                <w:szCs w:val="24"/>
                <w:lang w:val="vi-VN"/>
              </w:rPr>
              <w:t>Cài đặt chương trình</w:t>
            </w:r>
          </w:p>
        </w:tc>
        <w:tc>
          <w:tcPr>
            <w:tcW w:w="992" w:type="dxa"/>
            <w:vAlign w:val="center"/>
          </w:tcPr>
          <w:p w14:paraId="5E488377" w14:textId="77777777" w:rsidR="009907D3" w:rsidRPr="00993027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1EE86624" w14:textId="77777777" w:rsidR="009907D3" w:rsidRPr="00993027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993027" w14:paraId="6F7BC21C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1515E437" w14:textId="77777777" w:rsidR="00EE3756" w:rsidRPr="00993027" w:rsidRDefault="00EE3756" w:rsidP="004C596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93027">
              <w:rPr>
                <w:b/>
                <w:bCs/>
                <w:lang w:val="vi-VN"/>
              </w:rPr>
              <w:t xml:space="preserve">Chương </w:t>
            </w:r>
            <w:r w:rsidR="009907D3" w:rsidRPr="00993027">
              <w:rPr>
                <w:b/>
                <w:bCs/>
              </w:rPr>
              <w:t>2</w:t>
            </w:r>
          </w:p>
        </w:tc>
        <w:tc>
          <w:tcPr>
            <w:tcW w:w="5638" w:type="dxa"/>
            <w:vAlign w:val="center"/>
          </w:tcPr>
          <w:p w14:paraId="03E0C0BD" w14:textId="77777777" w:rsidR="00EE3756" w:rsidRPr="00993027" w:rsidRDefault="00CE5D82" w:rsidP="004C596F">
            <w:pPr>
              <w:jc w:val="both"/>
              <w:rPr>
                <w:bCs/>
                <w:sz w:val="24"/>
                <w:szCs w:val="24"/>
                <w:lang w:val="vi-VN"/>
              </w:rPr>
            </w:pPr>
            <w:r w:rsidRPr="00993027">
              <w:rPr>
                <w:b/>
                <w:sz w:val="24"/>
                <w:szCs w:val="24"/>
              </w:rPr>
              <w:t>Ứng dụng phần mềm Ecodial trong thiết kế điện trung và hạ áp</w:t>
            </w:r>
          </w:p>
        </w:tc>
        <w:tc>
          <w:tcPr>
            <w:tcW w:w="992" w:type="dxa"/>
            <w:vAlign w:val="center"/>
          </w:tcPr>
          <w:p w14:paraId="604ED352" w14:textId="77777777" w:rsidR="00EE3756" w:rsidRPr="00993027" w:rsidRDefault="007D20F1" w:rsidP="004C596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93027">
              <w:rPr>
                <w:b/>
                <w:bCs/>
              </w:rPr>
              <w:t>15</w:t>
            </w:r>
          </w:p>
        </w:tc>
        <w:tc>
          <w:tcPr>
            <w:tcW w:w="1250" w:type="dxa"/>
            <w:vAlign w:val="center"/>
          </w:tcPr>
          <w:p w14:paraId="4B0DE7A0" w14:textId="77777777" w:rsidR="00EE3756" w:rsidRPr="00993027" w:rsidRDefault="00EE3756" w:rsidP="004C596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07D3" w:rsidRPr="00993027" w14:paraId="10B846CF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79D295F8" w14:textId="77777777" w:rsidR="009907D3" w:rsidRPr="00993027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93027">
              <w:rPr>
                <w:bCs/>
                <w:lang w:val="vi-VN"/>
              </w:rPr>
              <w:t>2.1</w:t>
            </w:r>
          </w:p>
        </w:tc>
        <w:tc>
          <w:tcPr>
            <w:tcW w:w="5638" w:type="dxa"/>
            <w:vAlign w:val="center"/>
          </w:tcPr>
          <w:p w14:paraId="1ED03738" w14:textId="77777777" w:rsidR="009907D3" w:rsidRPr="00993027" w:rsidRDefault="00CE5D82" w:rsidP="00CE5D82">
            <w:pPr>
              <w:rPr>
                <w:sz w:val="24"/>
                <w:szCs w:val="24"/>
                <w:lang w:val="vi-VN"/>
              </w:rPr>
            </w:pPr>
            <w:r w:rsidRPr="00993027">
              <w:rPr>
                <w:sz w:val="24"/>
                <w:szCs w:val="24"/>
                <w:lang w:val="vi-VN"/>
              </w:rPr>
              <w:t>Cách thiết lập các thông số cơ bản</w:t>
            </w:r>
          </w:p>
        </w:tc>
        <w:tc>
          <w:tcPr>
            <w:tcW w:w="992" w:type="dxa"/>
            <w:vAlign w:val="center"/>
          </w:tcPr>
          <w:p w14:paraId="34E31704" w14:textId="77777777" w:rsidR="009907D3" w:rsidRPr="00993027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06F6CCB9" w14:textId="77777777" w:rsidR="00E16C21" w:rsidRPr="00993027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4.1.1</w:t>
            </w:r>
          </w:p>
          <w:p w14:paraId="451887A2" w14:textId="77777777" w:rsidR="00E16C21" w:rsidRPr="00993027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4.1.2</w:t>
            </w:r>
          </w:p>
          <w:p w14:paraId="5918350E" w14:textId="77777777" w:rsidR="009907D3" w:rsidRPr="00993027" w:rsidRDefault="00E16C21" w:rsidP="00E16C21">
            <w:pPr>
              <w:jc w:val="center"/>
              <w:rPr>
                <w:sz w:val="24"/>
                <w:szCs w:val="24"/>
                <w:lang w:val="vi-VN"/>
              </w:rPr>
            </w:pPr>
            <w:r w:rsidRPr="00993027">
              <w:rPr>
                <w:bCs/>
                <w:sz w:val="24"/>
                <w:szCs w:val="24"/>
              </w:rPr>
              <w:t>4.2.1</w:t>
            </w:r>
          </w:p>
        </w:tc>
      </w:tr>
      <w:tr w:rsidR="009907D3" w:rsidRPr="00993027" w14:paraId="5AC5EFD6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08813C2F" w14:textId="77777777" w:rsidR="009907D3" w:rsidRPr="00993027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93027">
              <w:rPr>
                <w:bCs/>
                <w:lang w:val="vi-VN"/>
              </w:rPr>
              <w:t>2.2</w:t>
            </w:r>
          </w:p>
        </w:tc>
        <w:tc>
          <w:tcPr>
            <w:tcW w:w="5638" w:type="dxa"/>
            <w:vAlign w:val="center"/>
          </w:tcPr>
          <w:p w14:paraId="60EE8767" w14:textId="77777777" w:rsidR="009907D3" w:rsidRPr="00993027" w:rsidRDefault="00CE5D82" w:rsidP="00CE5D82">
            <w:pPr>
              <w:rPr>
                <w:sz w:val="24"/>
                <w:szCs w:val="24"/>
                <w:lang w:val="vi-VN"/>
              </w:rPr>
            </w:pPr>
            <w:r w:rsidRPr="00993027">
              <w:rPr>
                <w:sz w:val="24"/>
                <w:szCs w:val="24"/>
                <w:lang w:val="vi-VN"/>
              </w:rPr>
              <w:t>Giới thiệu các khối chức năng phần mềm</w:t>
            </w:r>
          </w:p>
        </w:tc>
        <w:tc>
          <w:tcPr>
            <w:tcW w:w="992" w:type="dxa"/>
            <w:vAlign w:val="center"/>
          </w:tcPr>
          <w:p w14:paraId="39CD5A54" w14:textId="77777777" w:rsidR="009907D3" w:rsidRPr="00993027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160F0F2D" w14:textId="77777777" w:rsidR="009907D3" w:rsidRPr="00993027" w:rsidRDefault="009907D3" w:rsidP="009907D3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93027" w14:paraId="67BE2B97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768ED14F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93027">
              <w:rPr>
                <w:bCs/>
                <w:lang w:val="vi-VN"/>
              </w:rPr>
              <w:t>2.3</w:t>
            </w:r>
          </w:p>
        </w:tc>
        <w:tc>
          <w:tcPr>
            <w:tcW w:w="5638" w:type="dxa"/>
            <w:vAlign w:val="center"/>
          </w:tcPr>
          <w:p w14:paraId="6000CB78" w14:textId="77777777" w:rsidR="00EE3AC0" w:rsidRPr="00993027" w:rsidRDefault="00CE5D82" w:rsidP="00EE3AC0">
            <w:pPr>
              <w:rPr>
                <w:sz w:val="24"/>
                <w:szCs w:val="24"/>
                <w:lang w:val="vi-VN"/>
              </w:rPr>
            </w:pPr>
            <w:r w:rsidRPr="00993027">
              <w:rPr>
                <w:sz w:val="24"/>
                <w:szCs w:val="24"/>
                <w:lang w:val="vi-VN"/>
              </w:rPr>
              <w:t>Thiết lập sơ đồ điện trên phần mềm</w:t>
            </w:r>
          </w:p>
        </w:tc>
        <w:tc>
          <w:tcPr>
            <w:tcW w:w="992" w:type="dxa"/>
            <w:vAlign w:val="center"/>
          </w:tcPr>
          <w:p w14:paraId="198A9988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7530AF33" w14:textId="77777777" w:rsidR="00EE3AC0" w:rsidRPr="00993027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93027" w14:paraId="2B6761A7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059B27A3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93027">
              <w:rPr>
                <w:bCs/>
                <w:lang w:val="vi-VN"/>
              </w:rPr>
              <w:t>2.4</w:t>
            </w:r>
          </w:p>
        </w:tc>
        <w:tc>
          <w:tcPr>
            <w:tcW w:w="5638" w:type="dxa"/>
            <w:vAlign w:val="center"/>
          </w:tcPr>
          <w:p w14:paraId="2C4C3B48" w14:textId="77777777" w:rsidR="00EE3AC0" w:rsidRPr="00993027" w:rsidRDefault="00CE5D82" w:rsidP="00EE3AC0">
            <w:pPr>
              <w:spacing w:before="20" w:after="20"/>
              <w:jc w:val="both"/>
              <w:rPr>
                <w:sz w:val="24"/>
                <w:szCs w:val="24"/>
                <w:lang w:val="vi-VN"/>
              </w:rPr>
            </w:pPr>
            <w:r w:rsidRPr="00993027">
              <w:rPr>
                <w:sz w:val="24"/>
                <w:szCs w:val="24"/>
                <w:lang w:val="vi-VN"/>
              </w:rPr>
              <w:t>Thiết lập kết quả và phân tích các thông số</w:t>
            </w:r>
          </w:p>
        </w:tc>
        <w:tc>
          <w:tcPr>
            <w:tcW w:w="992" w:type="dxa"/>
            <w:vAlign w:val="center"/>
          </w:tcPr>
          <w:p w14:paraId="038B134D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097011CB" w14:textId="77777777" w:rsidR="00EE3AC0" w:rsidRPr="00993027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93027" w14:paraId="11F42105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381A1364" w14:textId="77777777" w:rsidR="00EE3AC0" w:rsidRPr="00993027" w:rsidRDefault="00CE5D82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2.</w:t>
            </w:r>
          </w:p>
        </w:tc>
        <w:tc>
          <w:tcPr>
            <w:tcW w:w="5638" w:type="dxa"/>
            <w:vAlign w:val="center"/>
          </w:tcPr>
          <w:p w14:paraId="5B66C75B" w14:textId="77777777" w:rsidR="00EE3AC0" w:rsidRPr="00993027" w:rsidRDefault="00EE3AC0" w:rsidP="00CE5D82">
            <w:pPr>
              <w:rPr>
                <w:sz w:val="24"/>
                <w:szCs w:val="24"/>
              </w:rPr>
            </w:pPr>
            <w:r w:rsidRPr="00993027">
              <w:rPr>
                <w:sz w:val="24"/>
                <w:szCs w:val="24"/>
                <w:lang w:val="vi-VN"/>
              </w:rPr>
              <w:t xml:space="preserve">Ứng dụng giải các bài toán </w:t>
            </w:r>
            <w:r w:rsidR="00CE5D82" w:rsidRPr="00993027">
              <w:rPr>
                <w:sz w:val="24"/>
                <w:szCs w:val="24"/>
              </w:rPr>
              <w:t>điện công nghiệp</w:t>
            </w:r>
          </w:p>
        </w:tc>
        <w:tc>
          <w:tcPr>
            <w:tcW w:w="992" w:type="dxa"/>
            <w:vAlign w:val="center"/>
          </w:tcPr>
          <w:p w14:paraId="10FADAB5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02A513C5" w14:textId="77777777" w:rsidR="00EE3AC0" w:rsidRPr="00993027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993027" w14:paraId="78154738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DA375FD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93027">
              <w:rPr>
                <w:b/>
                <w:bCs/>
                <w:lang w:val="vi-VN"/>
              </w:rPr>
              <w:t>Chương 3</w:t>
            </w:r>
          </w:p>
        </w:tc>
        <w:tc>
          <w:tcPr>
            <w:tcW w:w="5638" w:type="dxa"/>
            <w:vAlign w:val="center"/>
          </w:tcPr>
          <w:p w14:paraId="62F24C17" w14:textId="77777777" w:rsidR="00EE3AC0" w:rsidRPr="00993027" w:rsidRDefault="00FF6203" w:rsidP="00EE3AC0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993027">
              <w:rPr>
                <w:b/>
                <w:sz w:val="24"/>
                <w:szCs w:val="24"/>
                <w:lang w:val="vi-VN"/>
              </w:rPr>
              <w:t>Ứng dụng phần mềm Dialux trong thiết kế chiếu sáng</w:t>
            </w:r>
          </w:p>
        </w:tc>
        <w:tc>
          <w:tcPr>
            <w:tcW w:w="992" w:type="dxa"/>
            <w:vAlign w:val="center"/>
          </w:tcPr>
          <w:p w14:paraId="045DFEC0" w14:textId="77777777" w:rsidR="00EE3AC0" w:rsidRPr="00993027" w:rsidRDefault="007D20F1" w:rsidP="00EE3AC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93027">
              <w:rPr>
                <w:b/>
                <w:bCs/>
              </w:rPr>
              <w:t>10</w:t>
            </w:r>
          </w:p>
        </w:tc>
        <w:tc>
          <w:tcPr>
            <w:tcW w:w="1250" w:type="dxa"/>
            <w:vAlign w:val="center"/>
          </w:tcPr>
          <w:p w14:paraId="2502D0E9" w14:textId="77777777" w:rsidR="00EE3AC0" w:rsidRPr="00993027" w:rsidRDefault="00EE3AC0" w:rsidP="00EE3AC0">
            <w:pPr>
              <w:rPr>
                <w:sz w:val="24"/>
                <w:szCs w:val="24"/>
                <w:lang w:val="vi-VN"/>
              </w:rPr>
            </w:pPr>
          </w:p>
        </w:tc>
      </w:tr>
      <w:tr w:rsidR="00EE3AC0" w:rsidRPr="00993027" w14:paraId="48C42F6B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35A219C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3.1</w:t>
            </w:r>
          </w:p>
        </w:tc>
        <w:tc>
          <w:tcPr>
            <w:tcW w:w="5638" w:type="dxa"/>
            <w:vAlign w:val="center"/>
          </w:tcPr>
          <w:p w14:paraId="13C837AA" w14:textId="77777777" w:rsidR="00EE3AC0" w:rsidRPr="00993027" w:rsidRDefault="00FF6203" w:rsidP="00EE3AC0">
            <w:pPr>
              <w:rPr>
                <w:sz w:val="24"/>
                <w:szCs w:val="24"/>
              </w:rPr>
            </w:pPr>
            <w:r w:rsidRPr="00993027">
              <w:rPr>
                <w:sz w:val="24"/>
                <w:szCs w:val="24"/>
              </w:rPr>
              <w:t>Khởi động và thiết lập các thông số cơ bản</w:t>
            </w:r>
          </w:p>
        </w:tc>
        <w:tc>
          <w:tcPr>
            <w:tcW w:w="992" w:type="dxa"/>
            <w:vAlign w:val="center"/>
          </w:tcPr>
          <w:p w14:paraId="030C2E02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054DAD84" w14:textId="77777777" w:rsidR="00EE3AC0" w:rsidRPr="00993027" w:rsidRDefault="00E16C21" w:rsidP="00E16C21">
            <w:pPr>
              <w:jc w:val="center"/>
              <w:rPr>
                <w:bCs/>
                <w:sz w:val="24"/>
                <w:szCs w:val="24"/>
              </w:rPr>
            </w:pPr>
            <w:r w:rsidRPr="00993027">
              <w:rPr>
                <w:bCs/>
                <w:sz w:val="24"/>
                <w:szCs w:val="24"/>
              </w:rPr>
              <w:t>4.2.1</w:t>
            </w:r>
          </w:p>
          <w:p w14:paraId="10064992" w14:textId="77777777" w:rsidR="00E16C21" w:rsidRPr="00993027" w:rsidRDefault="00E16C21" w:rsidP="00E16C21">
            <w:pPr>
              <w:jc w:val="center"/>
              <w:rPr>
                <w:bCs/>
                <w:sz w:val="24"/>
                <w:szCs w:val="24"/>
              </w:rPr>
            </w:pPr>
            <w:r w:rsidRPr="00993027">
              <w:rPr>
                <w:bCs/>
                <w:sz w:val="24"/>
                <w:szCs w:val="24"/>
              </w:rPr>
              <w:t>4.2.2</w:t>
            </w:r>
          </w:p>
          <w:p w14:paraId="5C411B61" w14:textId="77777777" w:rsidR="00E16C21" w:rsidRPr="00993027" w:rsidRDefault="00E16C21" w:rsidP="00E16C21">
            <w:pPr>
              <w:jc w:val="center"/>
              <w:rPr>
                <w:sz w:val="24"/>
                <w:szCs w:val="24"/>
                <w:lang w:val="vi-VN"/>
              </w:rPr>
            </w:pPr>
            <w:r w:rsidRPr="00993027">
              <w:rPr>
                <w:bCs/>
                <w:sz w:val="24"/>
                <w:szCs w:val="24"/>
              </w:rPr>
              <w:t>4.2.3</w:t>
            </w:r>
          </w:p>
        </w:tc>
      </w:tr>
      <w:tr w:rsidR="00EE3AC0" w:rsidRPr="00993027" w14:paraId="5FDE4EA8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95BEF7E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93027">
              <w:rPr>
                <w:bCs/>
                <w:lang w:val="vi-VN"/>
              </w:rPr>
              <w:t>3.2</w:t>
            </w:r>
          </w:p>
        </w:tc>
        <w:tc>
          <w:tcPr>
            <w:tcW w:w="5638" w:type="dxa"/>
            <w:vAlign w:val="center"/>
          </w:tcPr>
          <w:p w14:paraId="46FF8386" w14:textId="77777777" w:rsidR="00EE3AC0" w:rsidRPr="00993027" w:rsidRDefault="00CF7D28" w:rsidP="00EE3AC0">
            <w:pPr>
              <w:rPr>
                <w:sz w:val="24"/>
                <w:szCs w:val="24"/>
                <w:lang w:val="vi-VN"/>
              </w:rPr>
            </w:pPr>
            <w:r w:rsidRPr="00993027">
              <w:rPr>
                <w:sz w:val="24"/>
                <w:szCs w:val="24"/>
                <w:lang w:val="vi-VN"/>
              </w:rPr>
              <w:t>Các chức năng cơ bản của phần mềm</w:t>
            </w:r>
          </w:p>
        </w:tc>
        <w:tc>
          <w:tcPr>
            <w:tcW w:w="992" w:type="dxa"/>
            <w:vAlign w:val="center"/>
          </w:tcPr>
          <w:p w14:paraId="536581D9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78333752" w14:textId="77777777" w:rsidR="00EE3AC0" w:rsidRPr="00993027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93027" w14:paraId="1384E6DE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E7C6542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93027">
              <w:rPr>
                <w:bCs/>
                <w:lang w:val="vi-VN"/>
              </w:rPr>
              <w:t>3.3</w:t>
            </w:r>
          </w:p>
        </w:tc>
        <w:tc>
          <w:tcPr>
            <w:tcW w:w="5638" w:type="dxa"/>
            <w:vAlign w:val="center"/>
          </w:tcPr>
          <w:p w14:paraId="35459A33" w14:textId="77777777" w:rsidR="00EE3AC0" w:rsidRPr="00993027" w:rsidRDefault="00FF6203" w:rsidP="00EE3AC0">
            <w:pPr>
              <w:rPr>
                <w:sz w:val="24"/>
                <w:szCs w:val="24"/>
                <w:lang w:val="vi-VN"/>
              </w:rPr>
            </w:pPr>
            <w:r w:rsidRPr="00993027">
              <w:rPr>
                <w:sz w:val="24"/>
                <w:szCs w:val="24"/>
                <w:lang w:val="vi-VN"/>
              </w:rPr>
              <w:t>Ứng dụng phần mềm trong tính toán thiết kế chiếu sáng</w:t>
            </w:r>
          </w:p>
        </w:tc>
        <w:tc>
          <w:tcPr>
            <w:tcW w:w="992" w:type="dxa"/>
            <w:vAlign w:val="center"/>
          </w:tcPr>
          <w:p w14:paraId="4A396EDE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185F1A69" w14:textId="77777777" w:rsidR="00EE3AC0" w:rsidRPr="00993027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93027" w14:paraId="78604E8B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C999961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93027">
              <w:rPr>
                <w:b/>
                <w:bCs/>
                <w:lang w:val="vi-VN"/>
              </w:rPr>
              <w:t>Chương 4</w:t>
            </w:r>
          </w:p>
        </w:tc>
        <w:tc>
          <w:tcPr>
            <w:tcW w:w="5638" w:type="dxa"/>
            <w:vAlign w:val="center"/>
          </w:tcPr>
          <w:p w14:paraId="5B9E0A0F" w14:textId="77777777" w:rsidR="00EE3AC0" w:rsidRPr="00993027" w:rsidRDefault="00FF6203" w:rsidP="00EE3AC0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993027">
              <w:rPr>
                <w:b/>
                <w:sz w:val="24"/>
                <w:szCs w:val="24"/>
                <w:lang w:val="vi-VN"/>
              </w:rPr>
              <w:t>Ứng dụng phần mềm GEM trong thiết kế và tính toán hệ thống nối đất</w:t>
            </w:r>
          </w:p>
        </w:tc>
        <w:tc>
          <w:tcPr>
            <w:tcW w:w="992" w:type="dxa"/>
            <w:vAlign w:val="center"/>
          </w:tcPr>
          <w:p w14:paraId="58F4C9F9" w14:textId="77777777" w:rsidR="00EE3AC0" w:rsidRPr="00993027" w:rsidRDefault="00EE3AC0" w:rsidP="00EE3AC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93027">
              <w:rPr>
                <w:b/>
                <w:bCs/>
                <w:lang w:val="vi-VN"/>
              </w:rPr>
              <w:t>5</w:t>
            </w:r>
          </w:p>
        </w:tc>
        <w:tc>
          <w:tcPr>
            <w:tcW w:w="1250" w:type="dxa"/>
            <w:vAlign w:val="center"/>
          </w:tcPr>
          <w:p w14:paraId="41F53E35" w14:textId="77777777" w:rsidR="00EE3AC0" w:rsidRPr="00993027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CF7D28" w:rsidRPr="00993027" w14:paraId="4757CF98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1B21BCA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4.1</w:t>
            </w:r>
          </w:p>
        </w:tc>
        <w:tc>
          <w:tcPr>
            <w:tcW w:w="5638" w:type="dxa"/>
            <w:vAlign w:val="center"/>
          </w:tcPr>
          <w:p w14:paraId="48E0E06F" w14:textId="77777777" w:rsidR="00CF7D28" w:rsidRPr="00993027" w:rsidRDefault="00CF7D28" w:rsidP="00CF7D28">
            <w:pPr>
              <w:rPr>
                <w:sz w:val="24"/>
                <w:szCs w:val="24"/>
              </w:rPr>
            </w:pPr>
            <w:r w:rsidRPr="00993027">
              <w:rPr>
                <w:sz w:val="24"/>
                <w:szCs w:val="24"/>
              </w:rPr>
              <w:t>Khởi động và thiết lập các thông số cơ bản</w:t>
            </w:r>
          </w:p>
        </w:tc>
        <w:tc>
          <w:tcPr>
            <w:tcW w:w="992" w:type="dxa"/>
            <w:vAlign w:val="center"/>
          </w:tcPr>
          <w:p w14:paraId="760EEA2C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353A90BF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4.1.1</w:t>
            </w:r>
          </w:p>
          <w:p w14:paraId="22CFC57B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4.1.2</w:t>
            </w:r>
          </w:p>
          <w:p w14:paraId="17D7CE36" w14:textId="77777777" w:rsidR="00CF7D28" w:rsidRPr="00993027" w:rsidRDefault="00CF7D28" w:rsidP="00CF7D28">
            <w:pPr>
              <w:jc w:val="center"/>
              <w:rPr>
                <w:bCs/>
                <w:sz w:val="24"/>
                <w:szCs w:val="24"/>
              </w:rPr>
            </w:pPr>
            <w:r w:rsidRPr="00993027">
              <w:rPr>
                <w:bCs/>
                <w:sz w:val="24"/>
                <w:szCs w:val="24"/>
              </w:rPr>
              <w:t>4.2.1</w:t>
            </w:r>
          </w:p>
          <w:p w14:paraId="4D0EAEE1" w14:textId="77777777" w:rsidR="00CF7D28" w:rsidRPr="00993027" w:rsidRDefault="00CF7D28" w:rsidP="00CF7D28">
            <w:pPr>
              <w:jc w:val="center"/>
              <w:rPr>
                <w:sz w:val="24"/>
                <w:szCs w:val="24"/>
                <w:lang w:val="vi-VN"/>
              </w:rPr>
            </w:pPr>
            <w:r w:rsidRPr="00993027">
              <w:rPr>
                <w:bCs/>
                <w:sz w:val="24"/>
                <w:szCs w:val="24"/>
              </w:rPr>
              <w:t>4.2.2</w:t>
            </w:r>
          </w:p>
        </w:tc>
      </w:tr>
      <w:tr w:rsidR="00CF7D28" w:rsidRPr="00993027" w14:paraId="5D866002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0EC3DC9A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4.2</w:t>
            </w:r>
          </w:p>
        </w:tc>
        <w:tc>
          <w:tcPr>
            <w:tcW w:w="5638" w:type="dxa"/>
            <w:vAlign w:val="center"/>
          </w:tcPr>
          <w:p w14:paraId="0AF2C662" w14:textId="77777777" w:rsidR="00CF7D28" w:rsidRPr="00993027" w:rsidRDefault="00CF7D28" w:rsidP="00CF7D28">
            <w:pPr>
              <w:rPr>
                <w:sz w:val="24"/>
                <w:szCs w:val="24"/>
                <w:lang w:val="vi-VN"/>
              </w:rPr>
            </w:pPr>
            <w:r w:rsidRPr="00993027">
              <w:rPr>
                <w:sz w:val="24"/>
                <w:szCs w:val="24"/>
                <w:lang w:val="vi-VN"/>
              </w:rPr>
              <w:t>Cách tính toán với phần mềm gem</w:t>
            </w:r>
          </w:p>
        </w:tc>
        <w:tc>
          <w:tcPr>
            <w:tcW w:w="992" w:type="dxa"/>
            <w:vAlign w:val="center"/>
          </w:tcPr>
          <w:p w14:paraId="1EB14730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1204CF03" w14:textId="77777777" w:rsidR="00CF7D28" w:rsidRPr="00993027" w:rsidRDefault="00CF7D28" w:rsidP="00CF7D28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CF7D28" w:rsidRPr="00993027" w14:paraId="206BD633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071E163B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4.3</w:t>
            </w:r>
          </w:p>
        </w:tc>
        <w:tc>
          <w:tcPr>
            <w:tcW w:w="5638" w:type="dxa"/>
            <w:vAlign w:val="center"/>
          </w:tcPr>
          <w:p w14:paraId="28477F52" w14:textId="77777777" w:rsidR="00CF7D28" w:rsidRPr="00993027" w:rsidRDefault="00CF7D28" w:rsidP="00CF7D28">
            <w:pPr>
              <w:rPr>
                <w:sz w:val="24"/>
                <w:szCs w:val="24"/>
                <w:lang w:val="vi-VN"/>
              </w:rPr>
            </w:pPr>
            <w:r w:rsidRPr="00993027">
              <w:rPr>
                <w:sz w:val="24"/>
                <w:szCs w:val="24"/>
                <w:lang w:val="vi-VN"/>
              </w:rPr>
              <w:t>Ứng dụng phần mềm trong tính toán thiết kế và tính toán hệ thống nối đất</w:t>
            </w:r>
          </w:p>
        </w:tc>
        <w:tc>
          <w:tcPr>
            <w:tcW w:w="992" w:type="dxa"/>
            <w:vAlign w:val="center"/>
          </w:tcPr>
          <w:p w14:paraId="59EC34DE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55B51ECF" w14:textId="77777777" w:rsidR="00CF7D28" w:rsidRPr="00993027" w:rsidRDefault="00CF7D28" w:rsidP="00CF7D28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CF7D28" w:rsidRPr="00993027" w14:paraId="401A90D6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40524B0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93027">
              <w:rPr>
                <w:b/>
                <w:bCs/>
                <w:lang w:val="vi-VN"/>
              </w:rPr>
              <w:t>Chương 5</w:t>
            </w:r>
          </w:p>
        </w:tc>
        <w:tc>
          <w:tcPr>
            <w:tcW w:w="5638" w:type="dxa"/>
            <w:vAlign w:val="center"/>
          </w:tcPr>
          <w:p w14:paraId="345D5CB0" w14:textId="77777777" w:rsidR="00CF7D28" w:rsidRPr="00993027" w:rsidRDefault="00A24A30" w:rsidP="00A24A30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993027">
              <w:rPr>
                <w:b/>
                <w:spacing w:val="-6"/>
                <w:sz w:val="24"/>
                <w:szCs w:val="24"/>
                <w:lang w:val="vi-VN"/>
              </w:rPr>
              <w:t>Ứng dụng phần mềm Benji trong thiết kế chống sét</w:t>
            </w:r>
          </w:p>
        </w:tc>
        <w:tc>
          <w:tcPr>
            <w:tcW w:w="992" w:type="dxa"/>
            <w:vAlign w:val="center"/>
          </w:tcPr>
          <w:p w14:paraId="7CB9A33A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93027">
              <w:rPr>
                <w:b/>
                <w:bCs/>
              </w:rPr>
              <w:t>10</w:t>
            </w:r>
          </w:p>
        </w:tc>
        <w:tc>
          <w:tcPr>
            <w:tcW w:w="1250" w:type="dxa"/>
            <w:vAlign w:val="center"/>
          </w:tcPr>
          <w:p w14:paraId="78B7D95C" w14:textId="77777777" w:rsidR="00CF7D28" w:rsidRPr="00993027" w:rsidRDefault="00CF7D28" w:rsidP="00CF7D28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54776F" w:rsidRPr="00993027" w14:paraId="4AE306D5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63349AB" w14:textId="77777777" w:rsidR="0054776F" w:rsidRPr="00993027" w:rsidRDefault="0054776F" w:rsidP="0054776F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  <w:lang w:val="vi-VN"/>
              </w:rPr>
              <w:t>5.1</w:t>
            </w:r>
          </w:p>
        </w:tc>
        <w:tc>
          <w:tcPr>
            <w:tcW w:w="5638" w:type="dxa"/>
            <w:vAlign w:val="center"/>
          </w:tcPr>
          <w:p w14:paraId="089DFC7E" w14:textId="77777777" w:rsidR="0054776F" w:rsidRPr="00993027" w:rsidRDefault="0054776F" w:rsidP="0054776F">
            <w:pPr>
              <w:rPr>
                <w:sz w:val="24"/>
                <w:szCs w:val="24"/>
              </w:rPr>
            </w:pPr>
            <w:r w:rsidRPr="00993027">
              <w:rPr>
                <w:sz w:val="24"/>
                <w:szCs w:val="24"/>
              </w:rPr>
              <w:t>Khởi động và thiết lập các thông số cơ bản</w:t>
            </w:r>
          </w:p>
        </w:tc>
        <w:tc>
          <w:tcPr>
            <w:tcW w:w="992" w:type="dxa"/>
            <w:vAlign w:val="center"/>
          </w:tcPr>
          <w:p w14:paraId="2FEC194F" w14:textId="77777777" w:rsidR="0054776F" w:rsidRPr="00993027" w:rsidRDefault="0054776F" w:rsidP="0054776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0F93B3A2" w14:textId="77777777" w:rsidR="0054776F" w:rsidRPr="00993027" w:rsidRDefault="0054776F" w:rsidP="0054776F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4.1.1</w:t>
            </w:r>
          </w:p>
          <w:p w14:paraId="305F0FB7" w14:textId="77777777" w:rsidR="0054776F" w:rsidRPr="00993027" w:rsidRDefault="0054776F" w:rsidP="0054776F">
            <w:pPr>
              <w:pStyle w:val="ListParagraph"/>
              <w:ind w:left="0"/>
              <w:jc w:val="center"/>
              <w:rPr>
                <w:bCs/>
              </w:rPr>
            </w:pPr>
            <w:r w:rsidRPr="00993027">
              <w:rPr>
                <w:bCs/>
              </w:rPr>
              <w:t>4.2.2</w:t>
            </w:r>
          </w:p>
          <w:p w14:paraId="49EAAC5B" w14:textId="77777777" w:rsidR="0054776F" w:rsidRPr="00993027" w:rsidRDefault="0054776F" w:rsidP="0054776F">
            <w:pPr>
              <w:jc w:val="center"/>
              <w:rPr>
                <w:sz w:val="24"/>
                <w:szCs w:val="24"/>
                <w:lang w:val="vi-VN"/>
              </w:rPr>
            </w:pPr>
            <w:r w:rsidRPr="00993027">
              <w:rPr>
                <w:bCs/>
                <w:sz w:val="24"/>
                <w:szCs w:val="24"/>
              </w:rPr>
              <w:t>4.2.3</w:t>
            </w:r>
          </w:p>
        </w:tc>
      </w:tr>
      <w:tr w:rsidR="00CF7D28" w:rsidRPr="00993027" w14:paraId="105802F8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028A092D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93027">
              <w:rPr>
                <w:bCs/>
                <w:lang w:val="vi-VN"/>
              </w:rPr>
              <w:t>5.2</w:t>
            </w:r>
          </w:p>
        </w:tc>
        <w:tc>
          <w:tcPr>
            <w:tcW w:w="5638" w:type="dxa"/>
            <w:vAlign w:val="center"/>
          </w:tcPr>
          <w:p w14:paraId="048EB721" w14:textId="77777777" w:rsidR="00CF7D28" w:rsidRPr="00993027" w:rsidRDefault="0054776F" w:rsidP="00CF7D28">
            <w:pPr>
              <w:rPr>
                <w:sz w:val="24"/>
                <w:szCs w:val="24"/>
                <w:lang w:val="vi-VN"/>
              </w:rPr>
            </w:pPr>
            <w:r w:rsidRPr="00993027">
              <w:rPr>
                <w:sz w:val="24"/>
                <w:szCs w:val="24"/>
                <w:lang w:val="vi-VN"/>
              </w:rPr>
              <w:t>Thiết lập tính toán hệ thống chống sét</w:t>
            </w:r>
          </w:p>
        </w:tc>
        <w:tc>
          <w:tcPr>
            <w:tcW w:w="992" w:type="dxa"/>
            <w:vAlign w:val="center"/>
          </w:tcPr>
          <w:p w14:paraId="72140DCE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06629E1A" w14:textId="77777777" w:rsidR="00CF7D28" w:rsidRPr="00993027" w:rsidRDefault="00CF7D28" w:rsidP="00CF7D28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CF7D28" w:rsidRPr="00993027" w14:paraId="14026271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1B76AE6D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93027">
              <w:rPr>
                <w:bCs/>
                <w:lang w:val="vi-VN"/>
              </w:rPr>
              <w:t>5.3</w:t>
            </w:r>
          </w:p>
        </w:tc>
        <w:tc>
          <w:tcPr>
            <w:tcW w:w="5638" w:type="dxa"/>
            <w:vAlign w:val="center"/>
          </w:tcPr>
          <w:p w14:paraId="330E4645" w14:textId="77777777" w:rsidR="00CF7D28" w:rsidRPr="00993027" w:rsidRDefault="0054776F" w:rsidP="0054776F">
            <w:pPr>
              <w:rPr>
                <w:spacing w:val="-6"/>
                <w:sz w:val="24"/>
                <w:szCs w:val="24"/>
                <w:lang w:val="vi-VN"/>
              </w:rPr>
            </w:pPr>
            <w:r w:rsidRPr="00993027">
              <w:rPr>
                <w:spacing w:val="-6"/>
                <w:sz w:val="24"/>
                <w:szCs w:val="24"/>
                <w:lang w:val="vi-VN"/>
              </w:rPr>
              <w:t>Ứng dụng phần mềm trong tính toán thiết kế và tính toán hệ thống chống sét</w:t>
            </w:r>
          </w:p>
        </w:tc>
        <w:tc>
          <w:tcPr>
            <w:tcW w:w="992" w:type="dxa"/>
            <w:vAlign w:val="center"/>
          </w:tcPr>
          <w:p w14:paraId="45AA8129" w14:textId="77777777" w:rsidR="00CF7D28" w:rsidRPr="00993027" w:rsidRDefault="00CF7D28" w:rsidP="00CF7D2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3929CF4C" w14:textId="77777777" w:rsidR="00CF7D28" w:rsidRPr="00993027" w:rsidRDefault="00CF7D28" w:rsidP="00CF7D28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</w:tbl>
    <w:p w14:paraId="3A8735A2" w14:textId="77777777" w:rsidR="00744C77" w:rsidRPr="001D1B5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Phương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pháp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giảng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dạy</w:t>
      </w:r>
    </w:p>
    <w:p w14:paraId="7021649C" w14:textId="77777777" w:rsidR="00D171C9" w:rsidRPr="001D1B55" w:rsidRDefault="003F7694" w:rsidP="004E6F06">
      <w:pPr>
        <w:pStyle w:val="ListParagraph"/>
        <w:spacing w:before="120"/>
        <w:ind w:left="567" w:firstLine="153"/>
        <w:jc w:val="both"/>
        <w:rPr>
          <w:bCs/>
          <w:lang w:val="vi-VN"/>
        </w:rPr>
      </w:pPr>
      <w:r w:rsidRPr="001D1B55">
        <w:rPr>
          <w:bCs/>
          <w:color w:val="000000"/>
          <w:lang w:val="vi-VN"/>
        </w:rPr>
        <w:t>- Giản</w:t>
      </w:r>
      <w:r w:rsidR="004E6F06" w:rsidRPr="001D1B55">
        <w:rPr>
          <w:bCs/>
          <w:color w:val="000000"/>
          <w:lang w:val="vi-VN"/>
        </w:rPr>
        <w:t>g</w:t>
      </w:r>
      <w:r w:rsidR="00993027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dạy</w:t>
      </w:r>
      <w:r w:rsidR="00993027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lý</w:t>
      </w:r>
      <w:r w:rsidR="00993027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thuyết</w:t>
      </w:r>
      <w:r w:rsidR="00993027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kế</w:t>
      </w:r>
      <w:r w:rsidR="00914AAF" w:rsidRPr="00914AAF">
        <w:rPr>
          <w:bCs/>
          <w:color w:val="000000"/>
          <w:lang w:val="vi-VN"/>
        </w:rPr>
        <w:t xml:space="preserve">t </w:t>
      </w:r>
      <w:r w:rsidR="004E6F06" w:rsidRPr="001D1B55">
        <w:rPr>
          <w:bCs/>
          <w:color w:val="000000"/>
          <w:lang w:val="vi-VN"/>
        </w:rPr>
        <w:t>hợp</w:t>
      </w:r>
      <w:r w:rsidR="00993027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bài</w:t>
      </w:r>
      <w:r w:rsidR="00993027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tập.</w:t>
      </w:r>
    </w:p>
    <w:p w14:paraId="4C1DAFEE" w14:textId="77777777" w:rsidR="00744C77" w:rsidRPr="001D1B5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Nhiệm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vụ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của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sinh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viên</w:t>
      </w:r>
    </w:p>
    <w:p w14:paraId="29F30FA9" w14:textId="77777777" w:rsidR="00744C77" w:rsidRPr="001D1B55" w:rsidRDefault="00993027" w:rsidP="004E6F06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</w:rPr>
        <w:tab/>
      </w:r>
      <w:r w:rsidR="00744C77" w:rsidRPr="001D1B55">
        <w:rPr>
          <w:bCs/>
          <w:color w:val="000000"/>
          <w:sz w:val="24"/>
          <w:szCs w:val="24"/>
          <w:lang w:val="vi-VN"/>
        </w:rPr>
        <w:t>Sinh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viên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phải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thực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hiện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các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nhiệm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vụ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sau:</w:t>
      </w:r>
    </w:p>
    <w:p w14:paraId="6CAC83D5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1D1B55">
        <w:rPr>
          <w:bCs/>
          <w:color w:val="000000"/>
          <w:sz w:val="24"/>
          <w:szCs w:val="24"/>
          <w:lang w:val="vi-VN"/>
        </w:rPr>
        <w:t>Có</w:t>
      </w:r>
      <w:r w:rsidR="00993027">
        <w:rPr>
          <w:bCs/>
          <w:color w:val="000000"/>
          <w:sz w:val="24"/>
          <w:szCs w:val="24"/>
        </w:rPr>
        <w:t xml:space="preserve"> </w:t>
      </w:r>
      <w:r w:rsidR="006E5BAC" w:rsidRPr="001D1B55">
        <w:rPr>
          <w:bCs/>
          <w:color w:val="000000"/>
          <w:sz w:val="24"/>
          <w:szCs w:val="24"/>
          <w:lang w:val="vi-VN"/>
        </w:rPr>
        <w:t>mặt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tối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thiểu 80% số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tiết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học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lý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thuyết.</w:t>
      </w:r>
    </w:p>
    <w:p w14:paraId="314A807C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1D1B55">
        <w:rPr>
          <w:bCs/>
          <w:color w:val="000000"/>
          <w:sz w:val="24"/>
          <w:szCs w:val="24"/>
          <w:lang w:val="vi-VN"/>
        </w:rPr>
        <w:t>Hoàn</w:t>
      </w:r>
      <w:r w:rsidR="00993027">
        <w:rPr>
          <w:bCs/>
          <w:color w:val="000000"/>
          <w:sz w:val="24"/>
          <w:szCs w:val="24"/>
        </w:rPr>
        <w:t xml:space="preserve"> </w:t>
      </w:r>
      <w:r w:rsidR="006E5BAC" w:rsidRPr="001D1B55">
        <w:rPr>
          <w:bCs/>
          <w:color w:val="000000"/>
          <w:sz w:val="24"/>
          <w:szCs w:val="24"/>
          <w:lang w:val="vi-VN"/>
        </w:rPr>
        <w:t>thành</w:t>
      </w:r>
      <w:r w:rsidR="00993027">
        <w:rPr>
          <w:bCs/>
          <w:color w:val="000000"/>
          <w:sz w:val="24"/>
          <w:szCs w:val="24"/>
        </w:rPr>
        <w:t xml:space="preserve"> </w:t>
      </w:r>
      <w:r w:rsidR="00E94C61" w:rsidRPr="001D1B55">
        <w:rPr>
          <w:bCs/>
          <w:color w:val="000000"/>
          <w:sz w:val="24"/>
          <w:szCs w:val="24"/>
          <w:lang w:val="vi-VN"/>
        </w:rPr>
        <w:t>đầy</w:t>
      </w:r>
      <w:r w:rsidR="00993027">
        <w:rPr>
          <w:bCs/>
          <w:color w:val="000000"/>
          <w:sz w:val="24"/>
          <w:szCs w:val="24"/>
        </w:rPr>
        <w:t xml:space="preserve"> </w:t>
      </w:r>
      <w:r w:rsidR="00E94C61" w:rsidRPr="001D1B55">
        <w:rPr>
          <w:bCs/>
          <w:color w:val="000000"/>
          <w:sz w:val="24"/>
          <w:szCs w:val="24"/>
          <w:lang w:val="vi-VN"/>
        </w:rPr>
        <w:t>đủ 100% giờ</w:t>
      </w:r>
      <w:r w:rsidR="00993027">
        <w:rPr>
          <w:bCs/>
          <w:color w:val="000000"/>
          <w:sz w:val="24"/>
          <w:szCs w:val="24"/>
        </w:rPr>
        <w:t xml:space="preserve"> </w:t>
      </w:r>
      <w:r w:rsidR="00E94C61" w:rsidRPr="001D1B55">
        <w:rPr>
          <w:bCs/>
          <w:color w:val="000000"/>
          <w:sz w:val="24"/>
          <w:szCs w:val="24"/>
          <w:lang w:val="vi-VN"/>
        </w:rPr>
        <w:t>thực</w:t>
      </w:r>
      <w:r w:rsidR="00993027">
        <w:rPr>
          <w:bCs/>
          <w:color w:val="000000"/>
          <w:sz w:val="24"/>
          <w:szCs w:val="24"/>
        </w:rPr>
        <w:t xml:space="preserve"> </w:t>
      </w:r>
      <w:r w:rsidR="00E94C61" w:rsidRPr="001D1B55">
        <w:rPr>
          <w:bCs/>
          <w:color w:val="000000"/>
          <w:sz w:val="24"/>
          <w:szCs w:val="24"/>
          <w:lang w:val="vi-VN"/>
        </w:rPr>
        <w:t>hành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và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có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báo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cáo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kết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quả.</w:t>
      </w:r>
    </w:p>
    <w:p w14:paraId="122FE380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1D1B55">
        <w:rPr>
          <w:bCs/>
          <w:color w:val="000000"/>
          <w:sz w:val="24"/>
          <w:szCs w:val="24"/>
          <w:lang w:val="vi-VN"/>
        </w:rPr>
        <w:t>Hoàn</w:t>
      </w:r>
      <w:r w:rsidR="00993027">
        <w:rPr>
          <w:bCs/>
          <w:color w:val="000000"/>
          <w:sz w:val="24"/>
          <w:szCs w:val="24"/>
        </w:rPr>
        <w:t xml:space="preserve"> </w:t>
      </w:r>
      <w:r w:rsidR="006E5BAC" w:rsidRPr="001D1B55">
        <w:rPr>
          <w:bCs/>
          <w:color w:val="000000"/>
          <w:sz w:val="24"/>
          <w:szCs w:val="24"/>
          <w:lang w:val="vi-VN"/>
        </w:rPr>
        <w:t>thành</w:t>
      </w:r>
      <w:r w:rsidR="00993027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đầy</w:t>
      </w:r>
      <w:r w:rsidR="00993027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đủ</w:t>
      </w:r>
      <w:r w:rsidR="00993027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các</w:t>
      </w:r>
      <w:r w:rsidR="00993027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bài</w:t>
      </w:r>
      <w:r w:rsidR="00993027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tập</w:t>
      </w:r>
      <w:r w:rsidR="00993027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nhóm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và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được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đánh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giá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kết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quả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thực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hiện.</w:t>
      </w:r>
    </w:p>
    <w:p w14:paraId="52375FCB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>- Tham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dự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kiểm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tra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giữa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học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kỳ.</w:t>
      </w:r>
    </w:p>
    <w:p w14:paraId="3162D4BA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>- Tham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dự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thi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kết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thúc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học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phần</w:t>
      </w:r>
    </w:p>
    <w:p w14:paraId="37879F37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>- Chủ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động</w:t>
      </w:r>
      <w:r w:rsidR="00993027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chuẩn</w:t>
      </w:r>
      <w:r w:rsidR="00993027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bị</w:t>
      </w:r>
      <w:r w:rsidR="00993027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các</w:t>
      </w:r>
      <w:r w:rsidR="00993027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nội dung và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thực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hiện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giờ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tự</w:t>
      </w:r>
      <w:r w:rsidR="00993027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học</w:t>
      </w:r>
      <w:r w:rsidR="00993027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theo</w:t>
      </w:r>
      <w:r w:rsidR="00993027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mục 11</w:t>
      </w:r>
      <w:r w:rsidRPr="001D1B55">
        <w:rPr>
          <w:bCs/>
          <w:color w:val="000000"/>
          <w:sz w:val="24"/>
          <w:szCs w:val="24"/>
          <w:lang w:val="vi-VN"/>
        </w:rPr>
        <w:t>.</w:t>
      </w:r>
    </w:p>
    <w:p w14:paraId="68F3CAEF" w14:textId="77777777" w:rsidR="00744C77" w:rsidRPr="001D1B5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Đánh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gi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á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kết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quả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học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tập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của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sinh</w:t>
      </w:r>
      <w:r w:rsidR="00993027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viên</w:t>
      </w:r>
    </w:p>
    <w:p w14:paraId="6BBD1760" w14:textId="77777777" w:rsidR="00744C77" w:rsidRPr="001D1B55" w:rsidRDefault="00744C77" w:rsidP="00CD2CE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Cáchđánhgiá</w:t>
      </w:r>
    </w:p>
    <w:p w14:paraId="5036B4EF" w14:textId="77777777" w:rsidR="00744C77" w:rsidRPr="001D1B55" w:rsidRDefault="0099302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</w:rPr>
        <w:tab/>
      </w:r>
      <w:r w:rsidR="00744C77" w:rsidRPr="001D1B55">
        <w:rPr>
          <w:bCs/>
          <w:color w:val="000000"/>
          <w:sz w:val="24"/>
          <w:szCs w:val="24"/>
          <w:lang w:val="vi-VN"/>
        </w:rPr>
        <w:t>Sinh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viên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được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đánh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giá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tích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lũy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học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như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sau:</w:t>
      </w:r>
    </w:p>
    <w:p w14:paraId="5DC826CA" w14:textId="6005401F" w:rsidR="00BA7C39" w:rsidRDefault="00BA7C39" w:rsidP="001537F8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Bảng 2</w:t>
      </w:r>
      <w:r w:rsidR="004A21C9" w:rsidRPr="001D1B55">
        <w:rPr>
          <w:b/>
          <w:bCs/>
          <w:color w:val="000000"/>
          <w:sz w:val="24"/>
          <w:szCs w:val="24"/>
          <w:lang w:val="vi-VN"/>
        </w:rPr>
        <w:t>. Đánh giá học phần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"/>
        <w:gridCol w:w="3230"/>
        <w:gridCol w:w="4100"/>
        <w:gridCol w:w="1370"/>
      </w:tblGrid>
      <w:tr w:rsidR="001537F8" w:rsidRPr="00CB21F6" w14:paraId="56CE885A" w14:textId="77777777" w:rsidTr="00C63107">
        <w:tc>
          <w:tcPr>
            <w:tcW w:w="590" w:type="dxa"/>
          </w:tcPr>
          <w:p w14:paraId="60C36E9A" w14:textId="77777777" w:rsidR="001537F8" w:rsidRPr="00CB21F6" w:rsidRDefault="001537F8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bookmarkStart w:id="0" w:name="_Hlk35720152"/>
            <w:r w:rsidRPr="00CB21F6">
              <w:rPr>
                <w:b/>
                <w:sz w:val="24"/>
                <w:szCs w:val="24"/>
              </w:rPr>
              <w:lastRenderedPageBreak/>
              <w:t>TT</w:t>
            </w:r>
          </w:p>
        </w:tc>
        <w:tc>
          <w:tcPr>
            <w:tcW w:w="3346" w:type="dxa"/>
          </w:tcPr>
          <w:p w14:paraId="4476E475" w14:textId="77777777" w:rsidR="001537F8" w:rsidRPr="00CB21F6" w:rsidRDefault="001537F8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Điểm thành phần</w:t>
            </w:r>
          </w:p>
        </w:tc>
        <w:tc>
          <w:tcPr>
            <w:tcW w:w="4252" w:type="dxa"/>
          </w:tcPr>
          <w:p w14:paraId="20274688" w14:textId="77777777" w:rsidR="001537F8" w:rsidRPr="00CB21F6" w:rsidRDefault="001537F8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 xml:space="preserve">Quy định </w:t>
            </w:r>
          </w:p>
        </w:tc>
        <w:tc>
          <w:tcPr>
            <w:tcW w:w="1388" w:type="dxa"/>
          </w:tcPr>
          <w:p w14:paraId="1DC983B5" w14:textId="77777777" w:rsidR="001537F8" w:rsidRPr="00CB21F6" w:rsidRDefault="001537F8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Trọng số</w:t>
            </w:r>
          </w:p>
        </w:tc>
      </w:tr>
      <w:tr w:rsidR="001537F8" w:rsidRPr="00CB21F6" w14:paraId="302C71C2" w14:textId="77777777" w:rsidTr="00C63107">
        <w:tc>
          <w:tcPr>
            <w:tcW w:w="590" w:type="dxa"/>
          </w:tcPr>
          <w:p w14:paraId="4C51B71E" w14:textId="77777777" w:rsidR="001537F8" w:rsidRPr="00CB21F6" w:rsidRDefault="001537F8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</w:tcPr>
          <w:p w14:paraId="75EACC3E" w14:textId="77777777" w:rsidR="001537F8" w:rsidRPr="00CB21F6" w:rsidRDefault="001537F8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Điểm chuyên </w:t>
            </w:r>
            <w:r>
              <w:rPr>
                <w:sz w:val="24"/>
                <w:szCs w:val="24"/>
              </w:rPr>
              <w:t>cần</w:t>
            </w:r>
          </w:p>
        </w:tc>
        <w:tc>
          <w:tcPr>
            <w:tcW w:w="4252" w:type="dxa"/>
          </w:tcPr>
          <w:p w14:paraId="4BAA5844" w14:textId="77777777" w:rsidR="001537F8" w:rsidRPr="00CB21F6" w:rsidRDefault="001537F8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Số tiết tham dự học/tổng số tiết</w:t>
            </w:r>
          </w:p>
        </w:tc>
        <w:tc>
          <w:tcPr>
            <w:tcW w:w="1388" w:type="dxa"/>
          </w:tcPr>
          <w:p w14:paraId="6108F85A" w14:textId="77777777" w:rsidR="001537F8" w:rsidRPr="00CB21F6" w:rsidRDefault="001537F8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10%</w:t>
            </w:r>
          </w:p>
        </w:tc>
      </w:tr>
      <w:tr w:rsidR="001537F8" w:rsidRPr="00CB21F6" w14:paraId="54D39156" w14:textId="77777777" w:rsidTr="00C63107">
        <w:tc>
          <w:tcPr>
            <w:tcW w:w="590" w:type="dxa"/>
          </w:tcPr>
          <w:p w14:paraId="3414E9E2" w14:textId="77777777" w:rsidR="001537F8" w:rsidRPr="00CB21F6" w:rsidRDefault="001537F8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</w:tcPr>
          <w:p w14:paraId="215D44BE" w14:textId="77777777" w:rsidR="001537F8" w:rsidRPr="00CB21F6" w:rsidRDefault="001537F8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Điểm kiểm tra giữa kỳ</w:t>
            </w:r>
          </w:p>
          <w:p w14:paraId="1222E4FF" w14:textId="77777777" w:rsidR="001537F8" w:rsidRPr="00CB21F6" w:rsidRDefault="001537F8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tập làm ở nhà</w:t>
            </w:r>
          </w:p>
        </w:tc>
        <w:tc>
          <w:tcPr>
            <w:tcW w:w="4252" w:type="dxa"/>
          </w:tcPr>
          <w:p w14:paraId="5FB7D869" w14:textId="77777777" w:rsidR="001537F8" w:rsidRPr="00CB21F6" w:rsidRDefault="001537F8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Thi viết</w:t>
            </w:r>
          </w:p>
          <w:p w14:paraId="2AF622D1" w14:textId="77777777" w:rsidR="001537F8" w:rsidRPr="00CB21F6" w:rsidRDefault="001537F8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Theo yêu cầu của bộ môn</w:t>
            </w:r>
          </w:p>
        </w:tc>
        <w:tc>
          <w:tcPr>
            <w:tcW w:w="1388" w:type="dxa"/>
          </w:tcPr>
          <w:p w14:paraId="3FA26A44" w14:textId="77777777" w:rsidR="001537F8" w:rsidRPr="00CB21F6" w:rsidRDefault="001537F8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position w:val="-30"/>
                <w:sz w:val="24"/>
                <w:szCs w:val="24"/>
              </w:rPr>
              <w:object w:dxaOrig="780" w:dyaOrig="720" w14:anchorId="05AAC8A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.5pt" o:ole="">
                  <v:imagedata r:id="rId8" o:title=""/>
                </v:shape>
                <o:OLEObject Type="Embed" ProgID="Equation.DSMT4" ShapeID="_x0000_i1025" DrawAspect="Content" ObjectID="_1646418829" r:id="rId9"/>
              </w:object>
            </w:r>
          </w:p>
        </w:tc>
      </w:tr>
      <w:tr w:rsidR="001537F8" w:rsidRPr="00CB21F6" w14:paraId="2B75DFC7" w14:textId="77777777" w:rsidTr="00C63107">
        <w:tc>
          <w:tcPr>
            <w:tcW w:w="590" w:type="dxa"/>
          </w:tcPr>
          <w:p w14:paraId="537B79E4" w14:textId="77777777" w:rsidR="001537F8" w:rsidRPr="00CB21F6" w:rsidRDefault="001537F8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</w:tcPr>
          <w:p w14:paraId="42FFFE03" w14:textId="77777777" w:rsidR="001537F8" w:rsidRPr="00CB21F6" w:rsidRDefault="001537F8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4252" w:type="dxa"/>
          </w:tcPr>
          <w:p w14:paraId="71C09F4A" w14:textId="77777777" w:rsidR="001537F8" w:rsidRPr="00CB21F6" w:rsidRDefault="001537F8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Yêu cầu tham dự </w:t>
            </w:r>
            <w:r w:rsidRPr="00CB21F6">
              <w:rPr>
                <w:position w:val="-6"/>
                <w:sz w:val="24"/>
                <w:szCs w:val="24"/>
              </w:rPr>
              <w:object w:dxaOrig="680" w:dyaOrig="279" w14:anchorId="03E0C3C7">
                <v:shape id="_x0000_i1026" type="#_x0000_t75" style="width:33.5pt;height:14.5pt" o:ole="">
                  <v:imagedata r:id="rId10" o:title=""/>
                </v:shape>
                <o:OLEObject Type="Embed" ProgID="Equation.DSMT4" ShapeID="_x0000_i1026" DrawAspect="Content" ObjectID="_1646418830" r:id="rId11"/>
              </w:object>
            </w:r>
            <w:r>
              <w:rPr>
                <w:position w:val="-6"/>
                <w:sz w:val="24"/>
                <w:szCs w:val="24"/>
              </w:rPr>
              <w:t xml:space="preserve"> </w:t>
            </w:r>
            <w:r w:rsidRPr="00CB21F6">
              <w:rPr>
                <w:sz w:val="24"/>
                <w:szCs w:val="24"/>
              </w:rPr>
              <w:t>tiết trên lớp</w:t>
            </w:r>
          </w:p>
        </w:tc>
        <w:tc>
          <w:tcPr>
            <w:tcW w:w="1388" w:type="dxa"/>
          </w:tcPr>
          <w:p w14:paraId="05ABD0CC" w14:textId="77777777" w:rsidR="001537F8" w:rsidRPr="00CB21F6" w:rsidRDefault="001537F8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60%</w:t>
            </w:r>
          </w:p>
        </w:tc>
      </w:tr>
    </w:tbl>
    <w:bookmarkEnd w:id="0"/>
    <w:p w14:paraId="7C2B8517" w14:textId="77777777" w:rsidR="00744C77" w:rsidRPr="001D1B55" w:rsidRDefault="00744C77" w:rsidP="00CD2CE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Cáchtínhđiểm</w:t>
      </w:r>
    </w:p>
    <w:p w14:paraId="2C9DBC24" w14:textId="77777777" w:rsidR="00744C77" w:rsidRPr="001D1B55" w:rsidRDefault="00423083" w:rsidP="00423083">
      <w:pPr>
        <w:pStyle w:val="BodyText2"/>
        <w:tabs>
          <w:tab w:val="left" w:pos="1134"/>
        </w:tabs>
        <w:spacing w:before="120" w:after="60" w:line="240" w:lineRule="auto"/>
        <w:ind w:left="1134" w:hanging="425"/>
        <w:jc w:val="both"/>
        <w:rPr>
          <w:bCs/>
          <w:color w:val="000000"/>
          <w:sz w:val="24"/>
          <w:szCs w:val="24"/>
          <w:lang w:val="vi-VN"/>
        </w:rPr>
      </w:pPr>
      <w:r w:rsidRPr="00423083">
        <w:rPr>
          <w:bCs/>
          <w:color w:val="000000"/>
          <w:sz w:val="24"/>
          <w:szCs w:val="24"/>
          <w:lang w:val="vi-VN"/>
        </w:rPr>
        <w:tab/>
      </w:r>
      <w:r>
        <w:rPr>
          <w:bCs/>
          <w:color w:val="000000"/>
          <w:sz w:val="24"/>
          <w:szCs w:val="24"/>
          <w:lang w:val="vi-VN"/>
        </w:rPr>
        <w:t xml:space="preserve">-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đánh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giá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thành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và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thi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kết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thúc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học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được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chấm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theo thang điểm 10 (từ 0 đến 10), làm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tròn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đến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một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chữ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số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thập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 xml:space="preserve">phân. </w:t>
      </w:r>
    </w:p>
    <w:p w14:paraId="3A47836D" w14:textId="77777777" w:rsidR="00744C77" w:rsidRPr="001D1B55" w:rsidRDefault="009F2783" w:rsidP="009F2783">
      <w:pPr>
        <w:pStyle w:val="BodyText2"/>
        <w:tabs>
          <w:tab w:val="left" w:pos="1134"/>
        </w:tabs>
        <w:spacing w:before="120" w:after="60" w:line="240" w:lineRule="auto"/>
        <w:ind w:left="1134" w:hanging="425"/>
        <w:jc w:val="both"/>
        <w:rPr>
          <w:bCs/>
          <w:color w:val="0000FF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ab/>
      </w:r>
      <w:r w:rsidR="00423083">
        <w:rPr>
          <w:bCs/>
          <w:color w:val="000000"/>
          <w:sz w:val="24"/>
          <w:szCs w:val="24"/>
        </w:rPr>
        <w:t xml:space="preserve">-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học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là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tổng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của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tất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cả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các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đánh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giá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thành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của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học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nhân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với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trọng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số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tương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ứng. Điểm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học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 w:rsidR="00423083">
        <w:rPr>
          <w:bCs/>
          <w:color w:val="000000"/>
          <w:sz w:val="24"/>
          <w:szCs w:val="24"/>
        </w:rPr>
        <w:t xml:space="preserve"> </w:t>
      </w:r>
      <w:r w:rsidR="00B63516" w:rsidRPr="001D1B55">
        <w:rPr>
          <w:bCs/>
          <w:color w:val="000000"/>
          <w:sz w:val="24"/>
          <w:szCs w:val="24"/>
          <w:lang w:val="vi-VN"/>
        </w:rPr>
        <w:t xml:space="preserve">tính </w:t>
      </w:r>
      <w:r w:rsidR="00744C77" w:rsidRPr="001D1B55">
        <w:rPr>
          <w:bCs/>
          <w:color w:val="000000"/>
          <w:sz w:val="24"/>
          <w:szCs w:val="24"/>
          <w:lang w:val="vi-VN"/>
        </w:rPr>
        <w:t>theo thang điểm 10 làm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tròn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đến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một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chữ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số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thập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phân, sau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đó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sz w:val="24"/>
          <w:szCs w:val="24"/>
          <w:lang w:val="vi-VN"/>
        </w:rPr>
        <w:t>được</w:t>
      </w:r>
      <w:r w:rsidR="00423083">
        <w:rPr>
          <w:bCs/>
          <w:sz w:val="24"/>
          <w:szCs w:val="24"/>
        </w:rPr>
        <w:t xml:space="preserve"> </w:t>
      </w:r>
      <w:r w:rsidR="00744C77" w:rsidRPr="001D1B55">
        <w:rPr>
          <w:bCs/>
          <w:sz w:val="24"/>
          <w:szCs w:val="24"/>
          <w:lang w:val="vi-VN"/>
        </w:rPr>
        <w:t>quy</w:t>
      </w:r>
      <w:r w:rsidR="00423083">
        <w:rPr>
          <w:bCs/>
          <w:sz w:val="24"/>
          <w:szCs w:val="24"/>
        </w:rPr>
        <w:t xml:space="preserve"> </w:t>
      </w:r>
      <w:r w:rsidR="00744C77" w:rsidRPr="001D1B55">
        <w:rPr>
          <w:bCs/>
          <w:sz w:val="24"/>
          <w:szCs w:val="24"/>
          <w:lang w:val="vi-VN"/>
        </w:rPr>
        <w:t>đổi sang</w:t>
      </w:r>
      <w:r w:rsidR="00423083">
        <w:rPr>
          <w:bCs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chữ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và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số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theo thang điểm 4 theo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quy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định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về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công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tác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đào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tạo</w:t>
      </w:r>
      <w:r w:rsidR="0042308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của</w:t>
      </w:r>
      <w:r w:rsidR="00423083">
        <w:rPr>
          <w:bCs/>
          <w:color w:val="000000"/>
          <w:sz w:val="24"/>
          <w:szCs w:val="24"/>
        </w:rPr>
        <w:t xml:space="preserve"> </w:t>
      </w:r>
      <w:r w:rsidR="00B63516" w:rsidRPr="001D1B55">
        <w:rPr>
          <w:bCs/>
          <w:color w:val="000000"/>
          <w:sz w:val="24"/>
          <w:szCs w:val="24"/>
          <w:lang w:val="vi-VN"/>
        </w:rPr>
        <w:t>Nhà t</w:t>
      </w:r>
      <w:r w:rsidR="00744C77" w:rsidRPr="001D1B55">
        <w:rPr>
          <w:bCs/>
          <w:color w:val="000000"/>
          <w:sz w:val="24"/>
          <w:szCs w:val="24"/>
          <w:lang w:val="vi-VN"/>
        </w:rPr>
        <w:t xml:space="preserve">rường. </w:t>
      </w:r>
    </w:p>
    <w:p w14:paraId="6489B7F9" w14:textId="77777777" w:rsidR="00744C77" w:rsidRPr="001D1B5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Tàiliệuhọctập</w:t>
      </w:r>
    </w:p>
    <w:p w14:paraId="1263C153" w14:textId="77777777" w:rsidR="004E6F06" w:rsidRPr="00257605" w:rsidRDefault="007161EB" w:rsidP="007161E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sz w:val="24"/>
          <w:szCs w:val="24"/>
          <w:lang w:val="vi-VN"/>
        </w:rPr>
      </w:pPr>
      <w:r w:rsidRPr="00257605">
        <w:rPr>
          <w:sz w:val="24"/>
          <w:szCs w:val="24"/>
          <w:lang w:val="vi-VN"/>
        </w:rPr>
        <w:t>[1]</w:t>
      </w:r>
      <w:r w:rsidRPr="00257605">
        <w:rPr>
          <w:sz w:val="24"/>
          <w:szCs w:val="24"/>
          <w:lang w:val="vi-VN"/>
        </w:rPr>
        <w:tab/>
      </w:r>
      <w:r w:rsidR="004E6F06" w:rsidRPr="00257605">
        <w:rPr>
          <w:sz w:val="24"/>
          <w:szCs w:val="24"/>
          <w:lang w:val="vi-VN"/>
        </w:rPr>
        <w:t xml:space="preserve">Nguyễn Anh Nghĩa, Trần Bá Đề (1997), </w:t>
      </w:r>
      <w:r w:rsidR="004E6F06" w:rsidRPr="00257605">
        <w:rPr>
          <w:i/>
          <w:sz w:val="24"/>
          <w:szCs w:val="24"/>
          <w:lang w:val="vi-VN"/>
        </w:rPr>
        <w:t xml:space="preserve">Giáo trình Điện khí hóa mỏ, </w:t>
      </w:r>
      <w:r w:rsidR="004E6F06" w:rsidRPr="00257605">
        <w:rPr>
          <w:sz w:val="24"/>
          <w:szCs w:val="24"/>
          <w:lang w:val="vi-VN"/>
        </w:rPr>
        <w:t>Nhà xuất bản Giao thông vận tải, Hà Nội.</w:t>
      </w:r>
    </w:p>
    <w:p w14:paraId="17FC35EB" w14:textId="77777777" w:rsidR="004E6F06" w:rsidRPr="00336AD8" w:rsidRDefault="007161EB" w:rsidP="007161E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sz w:val="24"/>
          <w:szCs w:val="24"/>
          <w:lang w:val="vi-VN"/>
        </w:rPr>
      </w:pPr>
      <w:r w:rsidRPr="00257605">
        <w:rPr>
          <w:sz w:val="24"/>
          <w:szCs w:val="24"/>
          <w:lang w:val="vi-VN"/>
        </w:rPr>
        <w:t>[2]</w:t>
      </w:r>
      <w:r w:rsidRPr="00257605">
        <w:rPr>
          <w:sz w:val="24"/>
          <w:szCs w:val="24"/>
          <w:lang w:val="vi-VN"/>
        </w:rPr>
        <w:tab/>
      </w:r>
      <w:r w:rsidR="00A51809" w:rsidRPr="00336AD8">
        <w:rPr>
          <w:sz w:val="24"/>
          <w:szCs w:val="24"/>
          <w:lang w:val="vi-VN"/>
        </w:rPr>
        <w:t xml:space="preserve">Hồ Việt Bun, Nguyễn Thị Bích Hậu (2013), </w:t>
      </w:r>
      <w:r w:rsidR="00A51809" w:rsidRPr="00336AD8">
        <w:rPr>
          <w:i/>
          <w:sz w:val="24"/>
          <w:szCs w:val="24"/>
          <w:lang w:val="vi-VN"/>
        </w:rPr>
        <w:t>Tin học chuyên ngành điện khí hóa</w:t>
      </w:r>
      <w:r w:rsidR="00A51809" w:rsidRPr="00336AD8">
        <w:rPr>
          <w:sz w:val="24"/>
          <w:szCs w:val="24"/>
          <w:lang w:val="vi-VN"/>
        </w:rPr>
        <w:t>, Đại học Mỏ - Địa chất</w:t>
      </w:r>
    </w:p>
    <w:p w14:paraId="41AD24A7" w14:textId="77777777" w:rsidR="004E6F06" w:rsidRPr="0064632B" w:rsidRDefault="007161EB" w:rsidP="0064632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rStyle w:val="Hyperlink"/>
          <w:sz w:val="24"/>
          <w:szCs w:val="24"/>
          <w:lang w:val="fr-FR"/>
        </w:rPr>
      </w:pPr>
      <w:r w:rsidRPr="00257605">
        <w:rPr>
          <w:sz w:val="24"/>
          <w:szCs w:val="24"/>
          <w:lang w:val="vi-VN"/>
        </w:rPr>
        <w:t>[3]</w:t>
      </w:r>
      <w:r w:rsidRPr="00257605">
        <w:rPr>
          <w:sz w:val="24"/>
          <w:szCs w:val="24"/>
          <w:lang w:val="vi-VN"/>
        </w:rPr>
        <w:tab/>
      </w:r>
      <w:r w:rsidR="004E6F06" w:rsidRPr="0064632B">
        <w:rPr>
          <w:rStyle w:val="Hyperlink"/>
          <w:sz w:val="24"/>
          <w:szCs w:val="24"/>
          <w:lang w:val="vi-VN"/>
        </w:rPr>
        <w:t>http://www.</w:t>
      </w:r>
      <w:r w:rsidR="0064632B" w:rsidRPr="0064632B">
        <w:rPr>
          <w:rStyle w:val="Hyperlink"/>
          <w:sz w:val="24"/>
          <w:szCs w:val="24"/>
          <w:lang w:val="vi-VN"/>
        </w:rPr>
        <w:t>Ecodial</w:t>
      </w:r>
      <w:r w:rsidR="0064632B">
        <w:rPr>
          <w:rStyle w:val="Hyperlink"/>
          <w:sz w:val="24"/>
          <w:szCs w:val="24"/>
          <w:lang w:val="vi-VN"/>
        </w:rPr>
        <w:t>.com</w:t>
      </w:r>
      <w:r w:rsidR="0064632B" w:rsidRPr="0064632B">
        <w:rPr>
          <w:rStyle w:val="Hyperlink"/>
          <w:sz w:val="24"/>
          <w:szCs w:val="24"/>
          <w:lang w:val="vi-VN"/>
        </w:rPr>
        <w:t>; http://www.Dialux</w:t>
      </w:r>
      <w:r w:rsidR="0064632B">
        <w:rPr>
          <w:rStyle w:val="Hyperlink"/>
          <w:sz w:val="24"/>
          <w:szCs w:val="24"/>
          <w:lang w:val="vi-VN"/>
        </w:rPr>
        <w:t>.com</w:t>
      </w:r>
      <w:r w:rsidR="0064632B" w:rsidRPr="0064632B">
        <w:rPr>
          <w:rStyle w:val="Hyperlink"/>
          <w:sz w:val="24"/>
          <w:szCs w:val="24"/>
          <w:lang w:val="vi-VN"/>
        </w:rPr>
        <w:t>;</w:t>
      </w:r>
      <w:r w:rsidR="0064632B" w:rsidRPr="0064632B">
        <w:rPr>
          <w:rStyle w:val="Hyperlink"/>
          <w:sz w:val="24"/>
          <w:szCs w:val="24"/>
          <w:lang w:val="fr-FR"/>
        </w:rPr>
        <w:t xml:space="preserve"> http://www. GEM.com</w:t>
      </w:r>
    </w:p>
    <w:p w14:paraId="59AA79BF" w14:textId="77777777" w:rsidR="003768DB" w:rsidRPr="0064632B" w:rsidRDefault="007161EB" w:rsidP="007161E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sz w:val="24"/>
          <w:szCs w:val="24"/>
        </w:rPr>
      </w:pPr>
      <w:r w:rsidRPr="00257605">
        <w:rPr>
          <w:sz w:val="24"/>
          <w:szCs w:val="24"/>
          <w:lang w:val="vi-VN"/>
        </w:rPr>
        <w:t>[4]</w:t>
      </w:r>
      <w:r w:rsidRPr="00257605">
        <w:rPr>
          <w:sz w:val="24"/>
          <w:szCs w:val="24"/>
          <w:lang w:val="vi-VN"/>
        </w:rPr>
        <w:tab/>
      </w:r>
      <w:r w:rsidR="004140F6" w:rsidRPr="0064632B">
        <w:rPr>
          <w:sz w:val="24"/>
          <w:szCs w:val="24"/>
          <w:lang w:val="vi-VN"/>
        </w:rPr>
        <w:t xml:space="preserve">phần </w:t>
      </w:r>
      <w:r w:rsidR="003768DB" w:rsidRPr="00257605">
        <w:rPr>
          <w:sz w:val="24"/>
          <w:szCs w:val="24"/>
          <w:lang w:val="vi-VN"/>
        </w:rPr>
        <w:t xml:space="preserve">Help </w:t>
      </w:r>
      <w:r w:rsidR="004140F6" w:rsidRPr="0064632B">
        <w:rPr>
          <w:sz w:val="24"/>
          <w:szCs w:val="24"/>
          <w:lang w:val="vi-VN"/>
        </w:rPr>
        <w:t>trong</w:t>
      </w:r>
      <w:r w:rsidR="0064632B" w:rsidRPr="0064632B">
        <w:rPr>
          <w:sz w:val="24"/>
          <w:szCs w:val="24"/>
          <w:lang w:val="vi-VN"/>
        </w:rPr>
        <w:t>Ecodial</w:t>
      </w:r>
      <w:r w:rsidR="0064632B">
        <w:rPr>
          <w:sz w:val="24"/>
          <w:szCs w:val="24"/>
        </w:rPr>
        <w:t xml:space="preserve">, </w:t>
      </w:r>
      <w:r w:rsidR="0064632B" w:rsidRPr="0064632B">
        <w:rPr>
          <w:rStyle w:val="Hyperlink"/>
          <w:sz w:val="24"/>
          <w:szCs w:val="24"/>
          <w:lang w:val="vi-VN"/>
        </w:rPr>
        <w:t>Dialux</w:t>
      </w:r>
      <w:r w:rsidR="0064632B">
        <w:rPr>
          <w:rStyle w:val="Hyperlink"/>
          <w:sz w:val="24"/>
          <w:szCs w:val="24"/>
        </w:rPr>
        <w:t xml:space="preserve">, </w:t>
      </w:r>
      <w:r w:rsidR="0064632B" w:rsidRPr="0064632B">
        <w:rPr>
          <w:rStyle w:val="Hyperlink"/>
          <w:sz w:val="24"/>
          <w:szCs w:val="24"/>
          <w:lang w:val="fr-FR"/>
        </w:rPr>
        <w:t>GEM</w:t>
      </w:r>
    </w:p>
    <w:p w14:paraId="2EA8A670" w14:textId="77777777" w:rsidR="00744C77" w:rsidRPr="001D1B55" w:rsidRDefault="007A7F11" w:rsidP="004E6F06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bookmarkStart w:id="1" w:name="_GoBack"/>
      <w:bookmarkEnd w:id="1"/>
      <w:r w:rsidRPr="001D1B55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  <w:r w:rsidR="0064632B" w:rsidRPr="0064632B">
        <w:rPr>
          <w:b/>
          <w:bCs/>
          <w:color w:val="000000"/>
          <w:sz w:val="24"/>
          <w:szCs w:val="24"/>
          <w:lang w:val="vi-VN"/>
        </w:rPr>
        <w:t xml:space="preserve">, </w:t>
      </w:r>
    </w:p>
    <w:p w14:paraId="1705D1F5" w14:textId="77777777" w:rsidR="00BA7C39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Bảng 3</w:t>
      </w:r>
      <w:r w:rsidR="00D61127" w:rsidRPr="001D1B55">
        <w:rPr>
          <w:b/>
          <w:bCs/>
          <w:color w:val="000000"/>
          <w:sz w:val="24"/>
          <w:szCs w:val="24"/>
          <w:lang w:val="vi-VN"/>
        </w:rPr>
        <w:t xml:space="preserve">. </w:t>
      </w:r>
      <w:r w:rsidR="007B1760" w:rsidRPr="001D1B55">
        <w:rPr>
          <w:b/>
          <w:bCs/>
          <w:color w:val="000000"/>
          <w:sz w:val="24"/>
          <w:szCs w:val="24"/>
          <w:lang w:val="vi-VN"/>
        </w:rPr>
        <w:t>Nội dung chuẩn bị</w:t>
      </w:r>
    </w:p>
    <w:p w14:paraId="5554717B" w14:textId="77777777" w:rsidR="0029513C" w:rsidRDefault="0029513C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</w:p>
    <w:tbl>
      <w:tblPr>
        <w:tblW w:w="9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4052"/>
        <w:gridCol w:w="992"/>
        <w:gridCol w:w="851"/>
        <w:gridCol w:w="850"/>
        <w:gridCol w:w="2185"/>
      </w:tblGrid>
      <w:tr w:rsidR="00E16C21" w:rsidRPr="00967CB9" w14:paraId="48B53CB4" w14:textId="77777777" w:rsidTr="005B68CA">
        <w:trPr>
          <w:trHeight w:val="282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23924E7B" w14:textId="77777777" w:rsidR="00E16C21" w:rsidRPr="00967CB9" w:rsidRDefault="00E16C21" w:rsidP="00E5786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/>
                <w:bCs/>
                <w:color w:val="000000"/>
                <w:sz w:val="24"/>
                <w:szCs w:val="24"/>
                <w:lang w:val="vi-VN"/>
              </w:rPr>
              <w:t>Tuần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3ED99382" w14:textId="77777777" w:rsidR="00E16C21" w:rsidRPr="00967CB9" w:rsidRDefault="00E16C21" w:rsidP="00E5786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/>
                <w:bCs/>
                <w:color w:val="000000"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FCBF5D" w14:textId="77777777" w:rsidR="00E16C21" w:rsidRPr="00967CB9" w:rsidRDefault="00E16C21" w:rsidP="00E5786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/>
                <w:bCs/>
                <w:color w:val="000000"/>
                <w:sz w:val="24"/>
                <w:szCs w:val="24"/>
                <w:lang w:val="vi-VN"/>
              </w:rPr>
              <w:t>Lý thuyết (tiết)</w:t>
            </w:r>
          </w:p>
        </w:tc>
        <w:tc>
          <w:tcPr>
            <w:tcW w:w="851" w:type="dxa"/>
            <w:vAlign w:val="center"/>
          </w:tcPr>
          <w:p w14:paraId="6A462428" w14:textId="77777777" w:rsidR="00E16C21" w:rsidRPr="00967CB9" w:rsidRDefault="00E16C21" w:rsidP="00E5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/>
                <w:bCs/>
                <w:color w:val="000000"/>
                <w:sz w:val="24"/>
                <w:szCs w:val="24"/>
                <w:lang w:val="vi-VN"/>
              </w:rPr>
              <w:t>Bài tập</w:t>
            </w:r>
          </w:p>
          <w:p w14:paraId="1FE5F66A" w14:textId="77777777" w:rsidR="00E16C21" w:rsidRPr="00967CB9" w:rsidRDefault="00E16C21" w:rsidP="00E5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/>
                <w:bCs/>
                <w:color w:val="000000"/>
                <w:sz w:val="24"/>
                <w:szCs w:val="24"/>
                <w:lang w:val="vi-VN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2AF8DA" w14:textId="77777777" w:rsidR="00E16C21" w:rsidRPr="00967CB9" w:rsidRDefault="00E16C21" w:rsidP="00E5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/>
                <w:bCs/>
                <w:color w:val="000000"/>
                <w:sz w:val="24"/>
                <w:szCs w:val="24"/>
                <w:lang w:val="vi-VN"/>
              </w:rPr>
              <w:t>Thực hành</w:t>
            </w:r>
          </w:p>
          <w:p w14:paraId="0F99B3D1" w14:textId="77777777" w:rsidR="00E16C21" w:rsidRPr="00967CB9" w:rsidRDefault="00E16C21" w:rsidP="00E5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/>
                <w:bCs/>
                <w:color w:val="000000"/>
                <w:sz w:val="24"/>
                <w:szCs w:val="24"/>
                <w:lang w:val="vi-VN"/>
              </w:rPr>
              <w:t>(tiết)</w:t>
            </w:r>
          </w:p>
        </w:tc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940CA1" w14:textId="77777777" w:rsidR="00E16C21" w:rsidRPr="00967CB9" w:rsidRDefault="00E16C21" w:rsidP="005B68CA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/>
                <w:bCs/>
                <w:color w:val="000000"/>
                <w:sz w:val="24"/>
                <w:szCs w:val="24"/>
                <w:lang w:val="vi-VN"/>
              </w:rPr>
              <w:t>Sinh viên cần chuẩn bị</w:t>
            </w:r>
          </w:p>
        </w:tc>
      </w:tr>
      <w:tr w:rsidR="00E16C21" w:rsidRPr="00967CB9" w14:paraId="19454176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6BE6926A" w14:textId="77777777" w:rsidR="00E16C21" w:rsidRPr="00967CB9" w:rsidRDefault="005B68CA" w:rsidP="00E16C2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67CB9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078BE239" w14:textId="77777777" w:rsidR="00E16C21" w:rsidRPr="00967CB9" w:rsidRDefault="0064632B" w:rsidP="0064632B">
            <w:pPr>
              <w:rPr>
                <w:b/>
                <w:sz w:val="24"/>
                <w:szCs w:val="24"/>
                <w:lang w:val="vi-VN"/>
              </w:rPr>
            </w:pPr>
            <w:r w:rsidRPr="00967CB9">
              <w:rPr>
                <w:b/>
                <w:sz w:val="24"/>
                <w:szCs w:val="24"/>
              </w:rPr>
              <w:t xml:space="preserve">Chương 1: </w:t>
            </w:r>
            <w:r w:rsidRPr="00967CB9">
              <w:rPr>
                <w:b/>
                <w:sz w:val="24"/>
                <w:szCs w:val="24"/>
                <w:lang w:val="vi-VN"/>
              </w:rPr>
              <w:t>Khái niệm chung kỹ năng sử dụng các phầm mềm ứng dụng trong điện công nghiệp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7265F9" w14:textId="77777777" w:rsidR="00E16C21" w:rsidRPr="00967CB9" w:rsidRDefault="00E16C21" w:rsidP="00E16C2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67CB9">
              <w:rPr>
                <w:bCs/>
                <w:color w:val="000000"/>
                <w:sz w:val="24"/>
                <w:szCs w:val="24"/>
              </w:rPr>
              <w:t>1</w:t>
            </w:r>
            <w:r w:rsidR="007D20F1" w:rsidRPr="00967CB9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14:paraId="6BBEBCF3" w14:textId="77777777" w:rsidR="00E16C21" w:rsidRPr="00967CB9" w:rsidRDefault="00E16C21" w:rsidP="00E16C2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6398A9" w14:textId="77777777" w:rsidR="00E16C21" w:rsidRPr="00967CB9" w:rsidRDefault="00E16C21" w:rsidP="00E16C2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51E6" w14:textId="77777777" w:rsidR="00E16C21" w:rsidRPr="00967CB9" w:rsidRDefault="00E16C21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Cs/>
                <w:color w:val="000000"/>
                <w:sz w:val="24"/>
                <w:szCs w:val="24"/>
                <w:lang w:val="vi-VN"/>
              </w:rPr>
              <w:t>+ Nghiên cứu nội dung chương 1 tài liệu học tập số [1].</w:t>
            </w:r>
          </w:p>
          <w:p w14:paraId="2426E1D6" w14:textId="77777777" w:rsidR="00E16C21" w:rsidRPr="00967CB9" w:rsidRDefault="00E16C21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02B29D32" w14:textId="77777777" w:rsidR="00E16C21" w:rsidRPr="00967CB9" w:rsidRDefault="00E16C2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967CB9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 w:rsidRPr="00967CB9">
              <w:rPr>
                <w:bCs/>
                <w:color w:val="000000"/>
                <w:sz w:val="24"/>
                <w:szCs w:val="24"/>
              </w:rPr>
              <w:t>[2] và [3] và [4]</w:t>
            </w:r>
          </w:p>
        </w:tc>
      </w:tr>
      <w:tr w:rsidR="005B68CA" w:rsidRPr="00967CB9" w14:paraId="7783EB38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10ED0B7D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67CB9">
              <w:rPr>
                <w:b/>
                <w:bCs/>
                <w:color w:val="000000"/>
                <w:sz w:val="24"/>
                <w:szCs w:val="24"/>
                <w:lang w:val="vi-VN"/>
              </w:rPr>
              <w:t>2</w:t>
            </w:r>
            <w:r w:rsidRPr="00967CB9">
              <w:rPr>
                <w:b/>
                <w:bCs/>
                <w:color w:val="000000"/>
                <w:sz w:val="24"/>
                <w:szCs w:val="24"/>
              </w:rPr>
              <w:t>-3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70DE66B1" w14:textId="77777777" w:rsidR="005B68CA" w:rsidRPr="00967CB9" w:rsidRDefault="005B68CA" w:rsidP="005B68CA">
            <w:pPr>
              <w:rPr>
                <w:sz w:val="24"/>
                <w:szCs w:val="24"/>
                <w:lang w:val="vi-VN"/>
              </w:rPr>
            </w:pPr>
            <w:r w:rsidRPr="00967CB9">
              <w:rPr>
                <w:b/>
                <w:sz w:val="24"/>
                <w:szCs w:val="24"/>
                <w:lang w:val="vi-VN"/>
              </w:rPr>
              <w:t xml:space="preserve">Chương 2. </w:t>
            </w:r>
            <w:r w:rsidR="0064632B" w:rsidRPr="00967CB9">
              <w:rPr>
                <w:b/>
                <w:sz w:val="24"/>
                <w:szCs w:val="24"/>
                <w:lang w:val="vi-VN"/>
              </w:rPr>
              <w:t>Ứng dụng phần mềm Ecodial trong thiết kế điện trung và hạ áp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167B8E" w14:textId="77777777" w:rsidR="005B68CA" w:rsidRPr="00967CB9" w:rsidRDefault="007D20F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67CB9"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14:paraId="3C8EB5C0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DF654F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E6A62" w14:textId="77777777" w:rsidR="005B68CA" w:rsidRPr="00967CB9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Cs/>
                <w:color w:val="000000"/>
                <w:sz w:val="24"/>
                <w:szCs w:val="24"/>
                <w:lang w:val="vi-VN"/>
              </w:rPr>
              <w:t>+ Nghiên cứu nội dung chương 1 tài liệu học tập số [1].</w:t>
            </w:r>
          </w:p>
          <w:p w14:paraId="6783ED8B" w14:textId="77777777" w:rsidR="005B68CA" w:rsidRPr="00967CB9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4B3CD353" w14:textId="77777777" w:rsidR="005B68CA" w:rsidRPr="00967CB9" w:rsidRDefault="005B68CA" w:rsidP="005B68CA">
            <w:pPr>
              <w:jc w:val="both"/>
              <w:rPr>
                <w:sz w:val="24"/>
                <w:szCs w:val="24"/>
                <w:lang w:val="vi-VN"/>
              </w:rPr>
            </w:pPr>
            <w:r w:rsidRPr="00967CB9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 w:rsidRPr="00967CB9">
              <w:rPr>
                <w:bCs/>
                <w:color w:val="000000"/>
                <w:sz w:val="24"/>
                <w:szCs w:val="24"/>
              </w:rPr>
              <w:t>[2] và [3] và [4]</w:t>
            </w:r>
          </w:p>
        </w:tc>
      </w:tr>
      <w:tr w:rsidR="005B68CA" w:rsidRPr="00967CB9" w14:paraId="784566E7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1AE3BBE8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67CB9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2DAC70CC" w14:textId="77777777" w:rsidR="005B68CA" w:rsidRPr="00967CB9" w:rsidRDefault="005B68CA" w:rsidP="005B68CA">
            <w:pPr>
              <w:rPr>
                <w:b/>
                <w:sz w:val="24"/>
                <w:szCs w:val="24"/>
                <w:lang w:val="vi-VN"/>
              </w:rPr>
            </w:pPr>
            <w:r w:rsidRPr="00967CB9">
              <w:rPr>
                <w:b/>
                <w:sz w:val="24"/>
                <w:szCs w:val="24"/>
                <w:lang w:val="vi-VN"/>
              </w:rPr>
              <w:t xml:space="preserve">Chương 3. </w:t>
            </w:r>
            <w:r w:rsidR="0064632B" w:rsidRPr="00967CB9">
              <w:rPr>
                <w:b/>
                <w:sz w:val="24"/>
                <w:szCs w:val="24"/>
                <w:lang w:val="vi-VN"/>
              </w:rPr>
              <w:t>Ứng dụng phần mềm Dialux trong thiết kế chiếu sáng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7020D2" w14:textId="77777777" w:rsidR="005B68CA" w:rsidRPr="00967CB9" w:rsidRDefault="007D20F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67CB9"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14:paraId="27A7E28B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AAC88F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CFC87" w14:textId="77777777" w:rsidR="005B68CA" w:rsidRPr="00967CB9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Cs/>
                <w:color w:val="000000"/>
                <w:sz w:val="24"/>
                <w:szCs w:val="24"/>
                <w:lang w:val="vi-VN"/>
              </w:rPr>
              <w:t>+ Nghiên cứu nội dung chương 3 tài liệu học tập số [1].</w:t>
            </w:r>
          </w:p>
          <w:p w14:paraId="40D09425" w14:textId="77777777" w:rsidR="005B68CA" w:rsidRPr="00967CB9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CD025C3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 w:rsidRPr="00967CB9">
              <w:rPr>
                <w:bCs/>
                <w:color w:val="000000"/>
                <w:sz w:val="24"/>
                <w:szCs w:val="24"/>
              </w:rPr>
              <w:t>[2] và [3] và [4]</w:t>
            </w:r>
          </w:p>
        </w:tc>
      </w:tr>
      <w:tr w:rsidR="005B68CA" w:rsidRPr="00967CB9" w14:paraId="23A593ED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1989AD8C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67CB9">
              <w:rPr>
                <w:b/>
                <w:bCs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51D390A0" w14:textId="77777777" w:rsidR="005B68CA" w:rsidRPr="00967CB9" w:rsidRDefault="005B68CA" w:rsidP="005B68CA">
            <w:pPr>
              <w:rPr>
                <w:b/>
                <w:bCs/>
                <w:sz w:val="24"/>
                <w:szCs w:val="24"/>
                <w:lang w:val="vi-VN"/>
              </w:rPr>
            </w:pPr>
            <w:r w:rsidRPr="00967CB9">
              <w:rPr>
                <w:b/>
                <w:sz w:val="24"/>
                <w:szCs w:val="24"/>
                <w:lang w:val="vi-VN"/>
              </w:rPr>
              <w:t xml:space="preserve">Chương 4. </w:t>
            </w:r>
            <w:r w:rsidR="0064632B" w:rsidRPr="00967CB9">
              <w:rPr>
                <w:b/>
                <w:sz w:val="24"/>
                <w:szCs w:val="24"/>
                <w:lang w:val="vi-VN"/>
              </w:rPr>
              <w:t>Ứng dụng phần mềm GEM trong thiết kế và tính toán hệ thống nối đất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602FE1" w14:textId="77777777" w:rsidR="005B68CA" w:rsidRPr="00967CB9" w:rsidRDefault="007D20F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67CB9"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14:paraId="511997D7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E2E96C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1B7AA" w14:textId="77777777" w:rsidR="005B68CA" w:rsidRPr="00967CB9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Cs/>
                <w:color w:val="000000"/>
                <w:sz w:val="24"/>
                <w:szCs w:val="24"/>
                <w:lang w:val="vi-VN"/>
              </w:rPr>
              <w:t>+ Nghiên cứu nội dung chương 4 tài liệu học tập số [1].</w:t>
            </w:r>
          </w:p>
          <w:p w14:paraId="598FD005" w14:textId="77777777" w:rsidR="005B68CA" w:rsidRPr="00967CB9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7D2C32CB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 w:rsidRPr="00967CB9">
              <w:rPr>
                <w:bCs/>
                <w:color w:val="000000"/>
                <w:sz w:val="24"/>
                <w:szCs w:val="24"/>
              </w:rPr>
              <w:t>[2] và [3] và [4]</w:t>
            </w:r>
          </w:p>
        </w:tc>
      </w:tr>
      <w:tr w:rsidR="005B68CA" w:rsidRPr="00967CB9" w14:paraId="7E101745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2228C071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67CB9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106B849F" w14:textId="77777777" w:rsidR="005B68CA" w:rsidRPr="00967CB9" w:rsidRDefault="005B68CA" w:rsidP="005B68CA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967CB9">
              <w:rPr>
                <w:b/>
                <w:spacing w:val="-6"/>
                <w:sz w:val="24"/>
                <w:szCs w:val="24"/>
                <w:lang w:val="vi-VN"/>
              </w:rPr>
              <w:t xml:space="preserve">Chương 5. </w:t>
            </w:r>
            <w:r w:rsidR="0064632B" w:rsidRPr="00967CB9">
              <w:rPr>
                <w:b/>
                <w:spacing w:val="-6"/>
                <w:sz w:val="24"/>
                <w:szCs w:val="24"/>
                <w:lang w:val="vi-VN"/>
              </w:rPr>
              <w:t>Ứng dụng phần mềm Benji trong thiết kế chống sét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CB8BE0" w14:textId="77777777" w:rsidR="005B68CA" w:rsidRPr="00967CB9" w:rsidRDefault="007D20F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67CB9">
              <w:rPr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vAlign w:val="center"/>
          </w:tcPr>
          <w:p w14:paraId="26C1C820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272C7E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2D8CE" w14:textId="77777777" w:rsidR="005B68CA" w:rsidRPr="00967CB9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Cs/>
                <w:color w:val="000000"/>
                <w:sz w:val="24"/>
                <w:szCs w:val="24"/>
                <w:lang w:val="vi-VN"/>
              </w:rPr>
              <w:t>+ Nghiên cứu nội dung chương 7 tài liệu học tập số [1].</w:t>
            </w:r>
          </w:p>
          <w:p w14:paraId="59A43A90" w14:textId="77777777" w:rsidR="005B68CA" w:rsidRPr="00967CB9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0C679D74" w14:textId="77777777" w:rsidR="005B68CA" w:rsidRPr="00967CB9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67CB9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 w:rsidRPr="00967CB9">
              <w:rPr>
                <w:bCs/>
                <w:color w:val="000000"/>
                <w:sz w:val="24"/>
                <w:szCs w:val="24"/>
              </w:rPr>
              <w:t>[2] và [3] và [4]</w:t>
            </w:r>
          </w:p>
        </w:tc>
      </w:tr>
    </w:tbl>
    <w:p w14:paraId="4A59B1BE" w14:textId="77777777" w:rsidR="009540AF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vi-V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E16C21" w:rsidRPr="007A355F" w14:paraId="70FC6DAD" w14:textId="77777777" w:rsidTr="00E5786E">
        <w:trPr>
          <w:trHeight w:val="210"/>
        </w:trPr>
        <w:tc>
          <w:tcPr>
            <w:tcW w:w="4536" w:type="dxa"/>
            <w:shd w:val="clear" w:color="auto" w:fill="auto"/>
          </w:tcPr>
          <w:p w14:paraId="6E04B3A4" w14:textId="77777777" w:rsidR="00E16C21" w:rsidRPr="00A6220D" w:rsidRDefault="00E16C21" w:rsidP="00E5786E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  <w:tc>
          <w:tcPr>
            <w:tcW w:w="4536" w:type="dxa"/>
            <w:shd w:val="clear" w:color="auto" w:fill="auto"/>
          </w:tcPr>
          <w:p w14:paraId="456C90D1" w14:textId="77777777" w:rsidR="00E16C21" w:rsidRPr="0064632B" w:rsidRDefault="00E16C21" w:rsidP="0064632B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  <w:r w:rsidRPr="00A6220D">
              <w:rPr>
                <w:sz w:val="24"/>
                <w:szCs w:val="24"/>
                <w:lang w:val="vi-VN"/>
              </w:rPr>
              <w:t>Hà nội, ngày … tháng … năm 20</w:t>
            </w:r>
            <w:r w:rsidR="0064632B" w:rsidRPr="0064632B">
              <w:rPr>
                <w:sz w:val="24"/>
                <w:szCs w:val="24"/>
                <w:lang w:val="vi-VN"/>
              </w:rPr>
              <w:t>18</w:t>
            </w:r>
          </w:p>
        </w:tc>
      </w:tr>
      <w:tr w:rsidR="00E16C21" w:rsidRPr="00A6220D" w14:paraId="399E5C73" w14:textId="77777777" w:rsidTr="00E5786E">
        <w:trPr>
          <w:trHeight w:val="210"/>
        </w:trPr>
        <w:tc>
          <w:tcPr>
            <w:tcW w:w="4536" w:type="dxa"/>
            <w:shd w:val="clear" w:color="auto" w:fill="auto"/>
          </w:tcPr>
          <w:p w14:paraId="1F087831" w14:textId="77777777" w:rsidR="00E16C21" w:rsidRPr="00A6220D" w:rsidRDefault="00E16C21" w:rsidP="00E5786E">
            <w:pPr>
              <w:spacing w:before="60"/>
              <w:jc w:val="center"/>
              <w:rPr>
                <w:b/>
                <w:sz w:val="24"/>
                <w:szCs w:val="24"/>
                <w:lang w:val="vi-VN"/>
              </w:rPr>
            </w:pPr>
            <w:r w:rsidRPr="00A6220D">
              <w:rPr>
                <w:b/>
                <w:sz w:val="24"/>
                <w:szCs w:val="24"/>
                <w:lang w:val="vi-VN"/>
              </w:rPr>
              <w:t>TRƯỞNG KHOA</w:t>
            </w:r>
          </w:p>
          <w:p w14:paraId="22F7AA79" w14:textId="77777777" w:rsidR="00E16C21" w:rsidRPr="00A6220D" w:rsidRDefault="00E16C21" w:rsidP="00E5786E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  <w:tc>
          <w:tcPr>
            <w:tcW w:w="4536" w:type="dxa"/>
            <w:shd w:val="clear" w:color="auto" w:fill="auto"/>
          </w:tcPr>
          <w:p w14:paraId="1253A00D" w14:textId="77777777" w:rsidR="00E16C21" w:rsidRPr="00A6220D" w:rsidRDefault="00E16C21" w:rsidP="00E5786E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  <w:r w:rsidRPr="00A6220D">
              <w:rPr>
                <w:b/>
                <w:sz w:val="24"/>
                <w:szCs w:val="24"/>
                <w:lang w:val="vi-VN"/>
              </w:rPr>
              <w:t>TRƯỞNG BỘ MÔN</w:t>
            </w:r>
          </w:p>
          <w:p w14:paraId="2D2FE020" w14:textId="77777777" w:rsidR="00E16C21" w:rsidRPr="00A6220D" w:rsidRDefault="00E16C21" w:rsidP="00E5786E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20B5F774" w14:textId="77777777" w:rsidR="00E16C21" w:rsidRDefault="00E16C21" w:rsidP="00E5786E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7FE2F015" w14:textId="77777777" w:rsidR="0064632B" w:rsidRDefault="0064632B" w:rsidP="00E5786E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402158C1" w14:textId="77777777" w:rsidR="0064632B" w:rsidRPr="0064632B" w:rsidRDefault="0064632B" w:rsidP="00E5786E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PGS.TS Đỗ Như Ý</w:t>
            </w:r>
          </w:p>
          <w:p w14:paraId="5A56B928" w14:textId="77777777" w:rsidR="00E16C21" w:rsidRPr="00A6220D" w:rsidRDefault="00E16C21" w:rsidP="00E5786E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4C0A1397" w14:textId="77777777" w:rsidR="00E16C21" w:rsidRPr="00A6220D" w:rsidRDefault="00E16C21" w:rsidP="00E5786E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</w:tr>
    </w:tbl>
    <w:p w14:paraId="0B4D8464" w14:textId="77777777" w:rsidR="00E16C21" w:rsidRPr="001D1B55" w:rsidRDefault="00E16C21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vi-VN"/>
        </w:rPr>
      </w:pPr>
    </w:p>
    <w:p w14:paraId="37DCB749" w14:textId="77777777" w:rsidR="00575954" w:rsidRPr="001D1B55" w:rsidRDefault="00575954">
      <w:pPr>
        <w:rPr>
          <w:sz w:val="24"/>
          <w:szCs w:val="24"/>
          <w:lang w:val="vi-VN"/>
        </w:rPr>
      </w:pPr>
    </w:p>
    <w:sectPr w:rsidR="00575954" w:rsidRPr="001D1B55" w:rsidSect="00EB143E">
      <w:footerReference w:type="even" r:id="rId12"/>
      <w:footerReference w:type="default" r:id="rId13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8C86AC" w14:textId="77777777" w:rsidR="00C862C9" w:rsidRDefault="00C862C9">
      <w:r>
        <w:separator/>
      </w:r>
    </w:p>
  </w:endnote>
  <w:endnote w:type="continuationSeparator" w:id="0">
    <w:p w14:paraId="3B99F011" w14:textId="77777777" w:rsidR="00C862C9" w:rsidRDefault="00C86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A066E" w14:textId="77777777" w:rsidR="004377BB" w:rsidRDefault="0028438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B5672E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885F9A" w14:textId="77777777" w:rsidR="004377BB" w:rsidRDefault="0028438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2EE7">
      <w:rPr>
        <w:rStyle w:val="PageNumber"/>
        <w:noProof/>
      </w:rPr>
      <w:t>1</w:t>
    </w:r>
    <w:r>
      <w:rPr>
        <w:rStyle w:val="PageNumber"/>
      </w:rPr>
      <w:fldChar w:fldCharType="end"/>
    </w:r>
  </w:p>
  <w:p w14:paraId="65C84925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79A3E1" w14:textId="77777777" w:rsidR="00C862C9" w:rsidRDefault="00C862C9">
      <w:r>
        <w:separator/>
      </w:r>
    </w:p>
  </w:footnote>
  <w:footnote w:type="continuationSeparator" w:id="0">
    <w:p w14:paraId="2701FA44" w14:textId="77777777" w:rsidR="00C862C9" w:rsidRDefault="00C86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45A66"/>
    <w:multiLevelType w:val="hybridMultilevel"/>
    <w:tmpl w:val="AD6CB75E"/>
    <w:lvl w:ilvl="0" w:tplc="9E689B14">
      <w:numFmt w:val="bullet"/>
      <w:lvlText w:val="-"/>
      <w:lvlJc w:val="left"/>
      <w:pPr>
        <w:ind w:left="1773" w:hanging="360"/>
      </w:pPr>
      <w:rPr>
        <w:rFonts w:ascii="Times New Roman" w:eastAsia="Arial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3397E"/>
    <w:multiLevelType w:val="multilevel"/>
    <w:tmpl w:val="D134509C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6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5C3AE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3CDC0C64"/>
    <w:multiLevelType w:val="hybridMultilevel"/>
    <w:tmpl w:val="ACA0F70A"/>
    <w:lvl w:ilvl="0" w:tplc="B928DCEA">
      <w:start w:val="5"/>
      <w:numFmt w:val="bullet"/>
      <w:lvlText w:val="-"/>
      <w:lvlJc w:val="left"/>
      <w:pPr>
        <w:ind w:left="15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7" w15:restartNumberingAfterBreak="0">
    <w:nsid w:val="4AE32F90"/>
    <w:multiLevelType w:val="multilevel"/>
    <w:tmpl w:val="C478B406"/>
    <w:lvl w:ilvl="0">
      <w:start w:val="3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 w15:restartNumberingAfterBreak="0">
    <w:nsid w:val="5F0C1047"/>
    <w:multiLevelType w:val="multilevel"/>
    <w:tmpl w:val="351A98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0223D5D"/>
    <w:multiLevelType w:val="multilevel"/>
    <w:tmpl w:val="C8A03B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3B6115E"/>
    <w:multiLevelType w:val="multilevel"/>
    <w:tmpl w:val="6F5C80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48" w:hanging="1800"/>
      </w:pPr>
      <w:rPr>
        <w:rFonts w:hint="default"/>
      </w:rPr>
    </w:lvl>
  </w:abstractNum>
  <w:abstractNum w:abstractNumId="13" w15:restartNumberingAfterBreak="0">
    <w:nsid w:val="6CBA6D98"/>
    <w:multiLevelType w:val="multilevel"/>
    <w:tmpl w:val="B75E03D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5" w15:restartNumberingAfterBreak="0">
    <w:nsid w:val="72933F5A"/>
    <w:multiLevelType w:val="multilevel"/>
    <w:tmpl w:val="F0D6C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4"/>
  </w:num>
  <w:num w:numId="4">
    <w:abstractNumId w:val="9"/>
  </w:num>
  <w:num w:numId="5">
    <w:abstractNumId w:val="1"/>
  </w:num>
  <w:num w:numId="6">
    <w:abstractNumId w:val="8"/>
  </w:num>
  <w:num w:numId="7">
    <w:abstractNumId w:val="12"/>
  </w:num>
  <w:num w:numId="8">
    <w:abstractNumId w:val="5"/>
  </w:num>
  <w:num w:numId="9">
    <w:abstractNumId w:val="15"/>
  </w:num>
  <w:num w:numId="10">
    <w:abstractNumId w:val="7"/>
  </w:num>
  <w:num w:numId="11">
    <w:abstractNumId w:val="13"/>
  </w:num>
  <w:num w:numId="12">
    <w:abstractNumId w:val="3"/>
  </w:num>
  <w:num w:numId="13">
    <w:abstractNumId w:val="0"/>
  </w:num>
  <w:num w:numId="14">
    <w:abstractNumId w:val="10"/>
  </w:num>
  <w:num w:numId="15">
    <w:abstractNumId w:val="1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67D4"/>
    <w:rsid w:val="00000056"/>
    <w:rsid w:val="00024C5E"/>
    <w:rsid w:val="00026105"/>
    <w:rsid w:val="00044754"/>
    <w:rsid w:val="0005324F"/>
    <w:rsid w:val="000606E2"/>
    <w:rsid w:val="00061141"/>
    <w:rsid w:val="00065D49"/>
    <w:rsid w:val="00095A1D"/>
    <w:rsid w:val="000B22B4"/>
    <w:rsid w:val="000D075E"/>
    <w:rsid w:val="000D6DC7"/>
    <w:rsid w:val="000F78FF"/>
    <w:rsid w:val="00112979"/>
    <w:rsid w:val="001264F3"/>
    <w:rsid w:val="001265BC"/>
    <w:rsid w:val="00146AFE"/>
    <w:rsid w:val="001471E8"/>
    <w:rsid w:val="001537F8"/>
    <w:rsid w:val="00157871"/>
    <w:rsid w:val="001605AA"/>
    <w:rsid w:val="001667D4"/>
    <w:rsid w:val="001915A3"/>
    <w:rsid w:val="00193549"/>
    <w:rsid w:val="001B59F1"/>
    <w:rsid w:val="001D1B55"/>
    <w:rsid w:val="001F2CFE"/>
    <w:rsid w:val="00200F66"/>
    <w:rsid w:val="00210206"/>
    <w:rsid w:val="002360EC"/>
    <w:rsid w:val="00257605"/>
    <w:rsid w:val="0028438D"/>
    <w:rsid w:val="00290C2F"/>
    <w:rsid w:val="0029513C"/>
    <w:rsid w:val="00296F71"/>
    <w:rsid w:val="002A7D7D"/>
    <w:rsid w:val="002B3774"/>
    <w:rsid w:val="002F7828"/>
    <w:rsid w:val="00336AD8"/>
    <w:rsid w:val="003409C3"/>
    <w:rsid w:val="003509D2"/>
    <w:rsid w:val="003555B5"/>
    <w:rsid w:val="00356C04"/>
    <w:rsid w:val="00367502"/>
    <w:rsid w:val="003768DB"/>
    <w:rsid w:val="003961B0"/>
    <w:rsid w:val="003B73BB"/>
    <w:rsid w:val="003D107E"/>
    <w:rsid w:val="003D1AE3"/>
    <w:rsid w:val="003E0101"/>
    <w:rsid w:val="003F0AFF"/>
    <w:rsid w:val="003F5908"/>
    <w:rsid w:val="003F7694"/>
    <w:rsid w:val="004140F6"/>
    <w:rsid w:val="00423083"/>
    <w:rsid w:val="004240DB"/>
    <w:rsid w:val="0042577A"/>
    <w:rsid w:val="004377BB"/>
    <w:rsid w:val="004437C7"/>
    <w:rsid w:val="00457966"/>
    <w:rsid w:val="0047459D"/>
    <w:rsid w:val="0048413E"/>
    <w:rsid w:val="004900EB"/>
    <w:rsid w:val="0049105F"/>
    <w:rsid w:val="004A21C9"/>
    <w:rsid w:val="004A5542"/>
    <w:rsid w:val="004B2147"/>
    <w:rsid w:val="004C596F"/>
    <w:rsid w:val="004D085E"/>
    <w:rsid w:val="004E2678"/>
    <w:rsid w:val="004E571C"/>
    <w:rsid w:val="004E6F06"/>
    <w:rsid w:val="004F013A"/>
    <w:rsid w:val="00534B5D"/>
    <w:rsid w:val="0054776F"/>
    <w:rsid w:val="00551492"/>
    <w:rsid w:val="00575954"/>
    <w:rsid w:val="005B68CA"/>
    <w:rsid w:val="0061018F"/>
    <w:rsid w:val="00612534"/>
    <w:rsid w:val="0062062A"/>
    <w:rsid w:val="006406CA"/>
    <w:rsid w:val="006447AD"/>
    <w:rsid w:val="0064632B"/>
    <w:rsid w:val="00654888"/>
    <w:rsid w:val="00655F07"/>
    <w:rsid w:val="00665547"/>
    <w:rsid w:val="00695501"/>
    <w:rsid w:val="006A0E70"/>
    <w:rsid w:val="006A3A2A"/>
    <w:rsid w:val="006A5431"/>
    <w:rsid w:val="006D03CF"/>
    <w:rsid w:val="006D0988"/>
    <w:rsid w:val="006E5BAC"/>
    <w:rsid w:val="006F52FA"/>
    <w:rsid w:val="007027BE"/>
    <w:rsid w:val="00710CF4"/>
    <w:rsid w:val="007161EB"/>
    <w:rsid w:val="00733BDA"/>
    <w:rsid w:val="00735D18"/>
    <w:rsid w:val="00744C77"/>
    <w:rsid w:val="00754B8D"/>
    <w:rsid w:val="0077772C"/>
    <w:rsid w:val="007A355F"/>
    <w:rsid w:val="007A7F11"/>
    <w:rsid w:val="007B1760"/>
    <w:rsid w:val="007B2EE7"/>
    <w:rsid w:val="007B7392"/>
    <w:rsid w:val="007C1564"/>
    <w:rsid w:val="007C7EDD"/>
    <w:rsid w:val="007D20F1"/>
    <w:rsid w:val="007F7694"/>
    <w:rsid w:val="00853D15"/>
    <w:rsid w:val="008543C1"/>
    <w:rsid w:val="00875E93"/>
    <w:rsid w:val="008C1294"/>
    <w:rsid w:val="008C4E59"/>
    <w:rsid w:val="008D09FC"/>
    <w:rsid w:val="0090524F"/>
    <w:rsid w:val="00910289"/>
    <w:rsid w:val="0091264D"/>
    <w:rsid w:val="00913703"/>
    <w:rsid w:val="00914AAF"/>
    <w:rsid w:val="00926E23"/>
    <w:rsid w:val="00935D25"/>
    <w:rsid w:val="00941F49"/>
    <w:rsid w:val="009428B5"/>
    <w:rsid w:val="00952045"/>
    <w:rsid w:val="009540AF"/>
    <w:rsid w:val="00967CB9"/>
    <w:rsid w:val="009742B8"/>
    <w:rsid w:val="009907D3"/>
    <w:rsid w:val="00993027"/>
    <w:rsid w:val="009A19F7"/>
    <w:rsid w:val="009C37E7"/>
    <w:rsid w:val="009C6FC9"/>
    <w:rsid w:val="009D205C"/>
    <w:rsid w:val="009E0BE8"/>
    <w:rsid w:val="009E52A6"/>
    <w:rsid w:val="009F2783"/>
    <w:rsid w:val="00A01BDF"/>
    <w:rsid w:val="00A029FB"/>
    <w:rsid w:val="00A15425"/>
    <w:rsid w:val="00A214D3"/>
    <w:rsid w:val="00A24A30"/>
    <w:rsid w:val="00A31A79"/>
    <w:rsid w:val="00A35151"/>
    <w:rsid w:val="00A4156A"/>
    <w:rsid w:val="00A51809"/>
    <w:rsid w:val="00A619D9"/>
    <w:rsid w:val="00AE2E7D"/>
    <w:rsid w:val="00B23623"/>
    <w:rsid w:val="00B25A8C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BE2512"/>
    <w:rsid w:val="00BE580E"/>
    <w:rsid w:val="00C02961"/>
    <w:rsid w:val="00C2548B"/>
    <w:rsid w:val="00C41392"/>
    <w:rsid w:val="00C53616"/>
    <w:rsid w:val="00C54134"/>
    <w:rsid w:val="00C7326B"/>
    <w:rsid w:val="00C8287E"/>
    <w:rsid w:val="00C862C9"/>
    <w:rsid w:val="00C937D1"/>
    <w:rsid w:val="00CA7149"/>
    <w:rsid w:val="00CB0A27"/>
    <w:rsid w:val="00CC19F2"/>
    <w:rsid w:val="00CD2CEB"/>
    <w:rsid w:val="00CE5D82"/>
    <w:rsid w:val="00CF3158"/>
    <w:rsid w:val="00CF7D28"/>
    <w:rsid w:val="00D15239"/>
    <w:rsid w:val="00D171C9"/>
    <w:rsid w:val="00D20B8C"/>
    <w:rsid w:val="00D43D24"/>
    <w:rsid w:val="00D46C15"/>
    <w:rsid w:val="00D5210B"/>
    <w:rsid w:val="00D61127"/>
    <w:rsid w:val="00D63879"/>
    <w:rsid w:val="00D64A98"/>
    <w:rsid w:val="00DA409D"/>
    <w:rsid w:val="00DC3527"/>
    <w:rsid w:val="00E16C21"/>
    <w:rsid w:val="00E25CF8"/>
    <w:rsid w:val="00E46710"/>
    <w:rsid w:val="00E5786E"/>
    <w:rsid w:val="00E6594E"/>
    <w:rsid w:val="00E913B0"/>
    <w:rsid w:val="00E94C61"/>
    <w:rsid w:val="00EA472E"/>
    <w:rsid w:val="00EA4C95"/>
    <w:rsid w:val="00EB143E"/>
    <w:rsid w:val="00EC06C9"/>
    <w:rsid w:val="00EE3756"/>
    <w:rsid w:val="00EE3AC0"/>
    <w:rsid w:val="00EE5D69"/>
    <w:rsid w:val="00F0731C"/>
    <w:rsid w:val="00F26E9C"/>
    <w:rsid w:val="00F360DD"/>
    <w:rsid w:val="00F4451D"/>
    <w:rsid w:val="00F45BD7"/>
    <w:rsid w:val="00F96568"/>
    <w:rsid w:val="00FA6335"/>
    <w:rsid w:val="00FB5F7D"/>
    <w:rsid w:val="00FB745F"/>
    <w:rsid w:val="00FF62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19C37AD"/>
  <w15:docId w15:val="{2B842C10-6647-4FB3-B29A-7D53DEFC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24F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532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2Char">
    <w:name w:val="Heading 2 Char"/>
    <w:link w:val="Heading2"/>
    <w:rsid w:val="0005324F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1Char">
    <w:name w:val="Heading 1 Char"/>
    <w:link w:val="Heading1"/>
    <w:uiPriority w:val="9"/>
    <w:rsid w:val="0005324F"/>
    <w:rPr>
      <w:rFonts w:ascii="Times New Roman" w:eastAsia="Times New Roman" w:hAnsi="Times New Roman" w:cs="Times New Roman"/>
      <w:b/>
      <w:bCs/>
      <w:kern w:val="32"/>
      <w:sz w:val="32"/>
      <w:szCs w:val="32"/>
      <w:lang w:val="en-US" w:eastAsia="en-US"/>
    </w:rPr>
  </w:style>
  <w:style w:type="character" w:styleId="Hyperlink">
    <w:name w:val="Hyperlink"/>
    <w:uiPriority w:val="99"/>
    <w:unhideWhenUsed/>
    <w:rsid w:val="004E6F0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o%20Thanh%20Tuan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D6FE1-26D6-4B80-A3BB-F9EE2860B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17</TotalTime>
  <Pages>4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Trang Linh Computer</Company>
  <LinksUpToDate>false</LinksUpToDate>
  <CharactersWithSpaces>5228</CharactersWithSpaces>
  <SharedDoc>false</SharedDoc>
  <HLinks>
    <vt:vector size="6" baseType="variant">
      <vt:variant>
        <vt:i4>3801158</vt:i4>
      </vt:variant>
      <vt:variant>
        <vt:i4>0</vt:i4>
      </vt:variant>
      <vt:variant>
        <vt:i4>0</vt:i4>
      </vt:variant>
      <vt:variant>
        <vt:i4>5</vt:i4>
      </vt:variant>
      <vt:variant>
        <vt:lpwstr>http://www.mathworks.com/products/matlab/index.html?s_tid=gn_loc_drop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Ngo Thanh Tuan</dc:creator>
  <cp:lastModifiedBy>Ho Viet Bun</cp:lastModifiedBy>
  <cp:revision>24</cp:revision>
  <cp:lastPrinted>2017-08-09T08:10:00Z</cp:lastPrinted>
  <dcterms:created xsi:type="dcterms:W3CDTF">2018-12-18T02:26:00Z</dcterms:created>
  <dcterms:modified xsi:type="dcterms:W3CDTF">2020-03-22T14:47:00Z</dcterms:modified>
</cp:coreProperties>
</file>