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337C70CF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53DE7DA9" w14:textId="77777777" w:rsidR="00744C77" w:rsidRPr="003555B5" w:rsidRDefault="00436E1F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634CE211"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1987AFB6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056CA180" w14:textId="77777777" w:rsidR="00744C77" w:rsidRPr="003555B5" w:rsidRDefault="00436E1F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w:pict w14:anchorId="17899513"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48008FB6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58962324" w14:textId="77777777" w:rsidR="00744C77" w:rsidRPr="00065D5D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065D5D">
        <w:rPr>
          <w:b/>
          <w:bCs/>
          <w:color w:val="000000"/>
          <w:sz w:val="24"/>
          <w:lang w:val="vi-VN"/>
        </w:rPr>
        <w:t>Đ</w:t>
      </w:r>
      <w:r w:rsidRPr="00065D5D">
        <w:rPr>
          <w:b/>
          <w:bCs/>
          <w:color w:val="000000"/>
          <w:sz w:val="24"/>
        </w:rPr>
        <w:t>Ề</w:t>
      </w:r>
      <w:r w:rsidRPr="00065D5D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12CEF6BF" w14:textId="77777777" w:rsidR="00744C77" w:rsidRPr="00FD565D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065D5D">
        <w:rPr>
          <w:b/>
          <w:bCs/>
          <w:color w:val="000000"/>
          <w:sz w:val="24"/>
          <w:szCs w:val="24"/>
        </w:rPr>
        <w:t>Tên</w:t>
      </w:r>
      <w:r w:rsidRPr="00065D5D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FD565D">
        <w:rPr>
          <w:bCs/>
          <w:sz w:val="24"/>
          <w:szCs w:val="24"/>
        </w:rPr>
        <w:t xml:space="preserve">:  </w:t>
      </w:r>
      <w:r w:rsidR="00FD565D" w:rsidRPr="00FD565D">
        <w:rPr>
          <w:bCs/>
          <w:sz w:val="24"/>
          <w:szCs w:val="24"/>
        </w:rPr>
        <w:t xml:space="preserve">Tự động hóa trong hệ thống điện (Automation </w:t>
      </w:r>
      <w:r w:rsidR="00E0505E">
        <w:rPr>
          <w:bCs/>
          <w:sz w:val="24"/>
          <w:szCs w:val="24"/>
        </w:rPr>
        <w:t xml:space="preserve">in </w:t>
      </w:r>
      <w:r w:rsidR="00FD565D" w:rsidRPr="00FD565D">
        <w:rPr>
          <w:bCs/>
          <w:sz w:val="24"/>
          <w:szCs w:val="24"/>
        </w:rPr>
        <w:t>electric power system)</w:t>
      </w:r>
    </w:p>
    <w:p w14:paraId="28DCA89F" w14:textId="77777777" w:rsidR="00744C77" w:rsidRPr="00065D5D" w:rsidRDefault="00744C77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065D5D">
        <w:rPr>
          <w:b/>
          <w:sz w:val="24"/>
          <w:szCs w:val="24"/>
          <w:lang w:val="vi-VN"/>
        </w:rPr>
        <w:t>Mã số học phần:</w:t>
      </w:r>
    </w:p>
    <w:p w14:paraId="343DAE2F" w14:textId="1C379C9C" w:rsidR="00744C77" w:rsidRPr="00580B6D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065D5D">
        <w:rPr>
          <w:b/>
          <w:bCs/>
          <w:color w:val="000000"/>
          <w:sz w:val="24"/>
          <w:szCs w:val="24"/>
          <w:lang w:val="vi-VN"/>
        </w:rPr>
        <w:t>Số tín chỉ học phần:</w:t>
      </w:r>
      <w:r w:rsidR="00C55AE1">
        <w:rPr>
          <w:b/>
          <w:bCs/>
          <w:color w:val="000000"/>
          <w:sz w:val="24"/>
          <w:szCs w:val="24"/>
        </w:rPr>
        <w:t xml:space="preserve"> </w:t>
      </w:r>
      <w:r w:rsidR="00E37426">
        <w:rPr>
          <w:b/>
          <w:bCs/>
          <w:color w:val="000000"/>
          <w:sz w:val="24"/>
          <w:szCs w:val="24"/>
        </w:rPr>
        <w:t>3</w:t>
      </w:r>
      <w:r w:rsidR="00903011" w:rsidRPr="00065D5D">
        <w:rPr>
          <w:b/>
          <w:bCs/>
          <w:color w:val="000000"/>
          <w:sz w:val="24"/>
          <w:szCs w:val="24"/>
          <w:lang w:val="vi-VN"/>
        </w:rPr>
        <w:t>(</w:t>
      </w:r>
      <w:r w:rsidR="00E37426">
        <w:rPr>
          <w:b/>
          <w:bCs/>
          <w:color w:val="000000"/>
          <w:sz w:val="24"/>
          <w:szCs w:val="24"/>
        </w:rPr>
        <w:t>3</w:t>
      </w:r>
      <w:r w:rsidR="00903011" w:rsidRPr="00065D5D">
        <w:rPr>
          <w:b/>
          <w:bCs/>
          <w:color w:val="000000"/>
          <w:sz w:val="24"/>
          <w:szCs w:val="24"/>
          <w:lang w:val="vi-VN"/>
        </w:rPr>
        <w:t>-0-</w:t>
      </w:r>
      <w:r w:rsidR="00580B6D">
        <w:rPr>
          <w:b/>
          <w:bCs/>
          <w:color w:val="000000"/>
          <w:sz w:val="24"/>
          <w:szCs w:val="24"/>
        </w:rPr>
        <w:t>6</w:t>
      </w:r>
      <w:r w:rsidR="00903011" w:rsidRPr="00065D5D">
        <w:rPr>
          <w:b/>
          <w:bCs/>
          <w:color w:val="000000"/>
          <w:sz w:val="24"/>
          <w:szCs w:val="24"/>
          <w:lang w:val="vi-VN"/>
        </w:rPr>
        <w:t>)</w:t>
      </w:r>
      <w:r w:rsidR="00580B6D">
        <w:rPr>
          <w:b/>
          <w:bCs/>
          <w:color w:val="000000"/>
          <w:sz w:val="24"/>
          <w:szCs w:val="24"/>
        </w:rPr>
        <w:t xml:space="preserve">, </w:t>
      </w:r>
      <w:r w:rsidR="00580B6D" w:rsidRPr="00580B6D">
        <w:rPr>
          <w:b/>
          <w:bCs/>
          <w:color w:val="000000"/>
          <w:sz w:val="24"/>
          <w:szCs w:val="24"/>
        </w:rPr>
        <w:t>học trong 16 tuần</w:t>
      </w:r>
    </w:p>
    <w:p w14:paraId="3D50136C" w14:textId="77777777" w:rsidR="006447AD" w:rsidRPr="00065D5D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  <w:lang w:val="vi-VN"/>
        </w:rPr>
      </w:pPr>
      <w:r w:rsidRPr="00065D5D">
        <w:rPr>
          <w:b/>
          <w:sz w:val="24"/>
          <w:szCs w:val="24"/>
          <w:lang w:val="vi-VN"/>
        </w:rPr>
        <w:t>Số tiết học phần:</w:t>
      </w:r>
      <w:r w:rsidR="00D464D1" w:rsidRPr="00065D5D">
        <w:rPr>
          <w:b/>
          <w:sz w:val="24"/>
          <w:szCs w:val="24"/>
          <w:lang w:val="vi-VN"/>
        </w:rPr>
        <w:tab/>
      </w:r>
    </w:p>
    <w:p w14:paraId="4405E19D" w14:textId="5E957DBD" w:rsidR="000D075E" w:rsidRPr="00065D5D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065D5D">
        <w:rPr>
          <w:sz w:val="24"/>
          <w:szCs w:val="24"/>
          <w:lang w:val="vi-VN"/>
        </w:rPr>
        <w:t>L</w:t>
      </w:r>
      <w:r w:rsidR="00744C77" w:rsidRPr="00065D5D">
        <w:rPr>
          <w:sz w:val="24"/>
          <w:szCs w:val="24"/>
          <w:lang w:val="vi-VN"/>
        </w:rPr>
        <w:t>ý thuyết</w:t>
      </w:r>
      <w:r w:rsidRPr="00065D5D">
        <w:rPr>
          <w:sz w:val="24"/>
          <w:szCs w:val="24"/>
          <w:lang w:val="vi-VN"/>
        </w:rPr>
        <w:t>:</w:t>
      </w:r>
      <w:r w:rsidR="00C55AE1">
        <w:rPr>
          <w:sz w:val="24"/>
          <w:szCs w:val="24"/>
        </w:rPr>
        <w:t xml:space="preserve"> </w:t>
      </w:r>
      <w:r w:rsidR="00E37426">
        <w:rPr>
          <w:sz w:val="24"/>
          <w:szCs w:val="24"/>
        </w:rPr>
        <w:t>45</w:t>
      </w:r>
      <w:r w:rsidR="00D464D1" w:rsidRPr="00065D5D">
        <w:rPr>
          <w:sz w:val="24"/>
          <w:szCs w:val="24"/>
          <w:lang w:val="vi-VN"/>
        </w:rPr>
        <w:tab/>
      </w:r>
      <w:r w:rsidR="00205EC3" w:rsidRPr="00065D5D">
        <w:rPr>
          <w:sz w:val="24"/>
          <w:szCs w:val="24"/>
          <w:lang w:val="vi-VN"/>
        </w:rPr>
        <w:tab/>
      </w:r>
      <w:r w:rsidR="00205EC3" w:rsidRPr="00065D5D">
        <w:rPr>
          <w:sz w:val="24"/>
          <w:szCs w:val="24"/>
          <w:lang w:val="vi-VN"/>
        </w:rPr>
        <w:tab/>
      </w:r>
      <w:r w:rsidR="000D075E" w:rsidRPr="00065D5D">
        <w:rPr>
          <w:sz w:val="24"/>
          <w:szCs w:val="24"/>
          <w:lang w:val="vi-VN"/>
        </w:rPr>
        <w:t>Bài tập:</w:t>
      </w:r>
      <w:r w:rsidR="00205EC3" w:rsidRPr="00065D5D">
        <w:rPr>
          <w:sz w:val="24"/>
          <w:szCs w:val="24"/>
          <w:lang w:val="vi-VN"/>
        </w:rPr>
        <w:t>0</w:t>
      </w:r>
      <w:r w:rsidR="00205EC3" w:rsidRPr="00065D5D">
        <w:rPr>
          <w:sz w:val="24"/>
          <w:szCs w:val="24"/>
          <w:lang w:val="vi-VN"/>
        </w:rPr>
        <w:tab/>
      </w:r>
      <w:r w:rsidR="00205EC3" w:rsidRPr="00065D5D">
        <w:rPr>
          <w:sz w:val="24"/>
          <w:szCs w:val="24"/>
          <w:lang w:val="vi-VN"/>
        </w:rPr>
        <w:tab/>
      </w:r>
      <w:r w:rsidRPr="00065D5D">
        <w:rPr>
          <w:sz w:val="24"/>
          <w:szCs w:val="24"/>
          <w:lang w:val="vi-VN"/>
        </w:rPr>
        <w:t>T</w:t>
      </w:r>
      <w:r w:rsidR="00744C77" w:rsidRPr="00065D5D">
        <w:rPr>
          <w:sz w:val="24"/>
          <w:szCs w:val="24"/>
          <w:lang w:val="vi-VN"/>
        </w:rPr>
        <w:t>hực hành</w:t>
      </w:r>
      <w:r w:rsidRPr="00065D5D">
        <w:rPr>
          <w:sz w:val="24"/>
          <w:szCs w:val="24"/>
          <w:lang w:val="vi-VN"/>
        </w:rPr>
        <w:t>:</w:t>
      </w:r>
      <w:r w:rsidR="00205EC3" w:rsidRPr="00065D5D">
        <w:rPr>
          <w:sz w:val="24"/>
          <w:szCs w:val="24"/>
          <w:lang w:val="vi-VN"/>
        </w:rPr>
        <w:t>0</w:t>
      </w:r>
    </w:p>
    <w:p w14:paraId="30AD1389" w14:textId="27695C4B" w:rsidR="00744C77" w:rsidRPr="00580B6D" w:rsidRDefault="00FD565D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6447AD" w:rsidRPr="00065D5D">
        <w:rPr>
          <w:sz w:val="24"/>
          <w:szCs w:val="24"/>
          <w:lang w:val="vi-VN"/>
        </w:rPr>
        <w:t>T</w:t>
      </w:r>
      <w:r w:rsidR="00744C77" w:rsidRPr="00065D5D">
        <w:rPr>
          <w:sz w:val="24"/>
          <w:szCs w:val="24"/>
          <w:lang w:val="vi-VN"/>
        </w:rPr>
        <w:t>hực tập</w:t>
      </w:r>
      <w:r w:rsidR="000D075E" w:rsidRPr="00065D5D">
        <w:rPr>
          <w:sz w:val="24"/>
          <w:szCs w:val="24"/>
          <w:lang w:val="vi-VN"/>
        </w:rPr>
        <w:t>:</w:t>
      </w:r>
      <w:r w:rsidR="00205EC3" w:rsidRPr="00065D5D">
        <w:rPr>
          <w:sz w:val="24"/>
          <w:szCs w:val="24"/>
          <w:lang w:val="vi-VN"/>
        </w:rPr>
        <w:t>0</w:t>
      </w:r>
      <w:r w:rsidR="00205EC3" w:rsidRPr="00065D5D">
        <w:rPr>
          <w:sz w:val="24"/>
          <w:szCs w:val="24"/>
          <w:lang w:val="vi-VN"/>
        </w:rPr>
        <w:tab/>
      </w:r>
      <w:r w:rsidR="00205EC3" w:rsidRPr="00065D5D">
        <w:rPr>
          <w:sz w:val="24"/>
          <w:szCs w:val="24"/>
          <w:lang w:val="vi-VN"/>
        </w:rPr>
        <w:tab/>
      </w:r>
      <w:r w:rsidR="00205EC3" w:rsidRPr="00065D5D">
        <w:rPr>
          <w:sz w:val="24"/>
          <w:szCs w:val="24"/>
          <w:lang w:val="vi-VN"/>
        </w:rPr>
        <w:tab/>
      </w:r>
      <w:r w:rsidR="000D075E" w:rsidRPr="00065D5D">
        <w:rPr>
          <w:sz w:val="24"/>
          <w:szCs w:val="24"/>
          <w:lang w:val="vi-VN"/>
        </w:rPr>
        <w:t xml:space="preserve">Đồ </w:t>
      </w:r>
      <w:r w:rsidR="00744C77" w:rsidRPr="00065D5D">
        <w:rPr>
          <w:sz w:val="24"/>
          <w:szCs w:val="24"/>
          <w:lang w:val="vi-VN"/>
        </w:rPr>
        <w:t>án</w:t>
      </w:r>
      <w:r w:rsidR="000D075E" w:rsidRPr="00065D5D">
        <w:rPr>
          <w:sz w:val="24"/>
          <w:szCs w:val="24"/>
          <w:lang w:val="vi-VN"/>
        </w:rPr>
        <w:t>:</w:t>
      </w:r>
      <w:r w:rsidR="00205EC3" w:rsidRPr="00065D5D">
        <w:rPr>
          <w:sz w:val="24"/>
          <w:szCs w:val="24"/>
          <w:lang w:val="vi-VN"/>
        </w:rPr>
        <w:t xml:space="preserve"> 0</w:t>
      </w:r>
      <w:r w:rsidR="00205EC3" w:rsidRPr="00065D5D">
        <w:rPr>
          <w:sz w:val="24"/>
          <w:szCs w:val="24"/>
          <w:lang w:val="vi-VN"/>
        </w:rPr>
        <w:tab/>
      </w:r>
      <w:r w:rsidR="00205EC3" w:rsidRPr="00065D5D">
        <w:rPr>
          <w:sz w:val="24"/>
          <w:szCs w:val="24"/>
          <w:lang w:val="vi-VN"/>
        </w:rPr>
        <w:tab/>
      </w:r>
      <w:r w:rsidR="000D075E" w:rsidRPr="00065D5D">
        <w:rPr>
          <w:sz w:val="24"/>
          <w:szCs w:val="24"/>
          <w:lang w:val="vi-VN"/>
        </w:rPr>
        <w:t>T</w:t>
      </w:r>
      <w:r w:rsidR="00744C77" w:rsidRPr="00065D5D">
        <w:rPr>
          <w:sz w:val="24"/>
          <w:szCs w:val="24"/>
          <w:lang w:val="vi-VN"/>
        </w:rPr>
        <w:t>ự học</w:t>
      </w:r>
      <w:r w:rsidR="000D075E" w:rsidRPr="00065D5D">
        <w:rPr>
          <w:sz w:val="24"/>
          <w:szCs w:val="24"/>
          <w:lang w:val="vi-VN"/>
        </w:rPr>
        <w:t>:</w:t>
      </w:r>
      <w:r w:rsidR="00580B6D">
        <w:rPr>
          <w:sz w:val="24"/>
          <w:szCs w:val="24"/>
        </w:rPr>
        <w:t xml:space="preserve"> 90</w:t>
      </w:r>
    </w:p>
    <w:p w14:paraId="7AD33DE4" w14:textId="77777777" w:rsidR="00744C77" w:rsidRPr="00065D5D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065D5D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065D5D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065D5D">
        <w:rPr>
          <w:b/>
          <w:bCs/>
          <w:color w:val="000000"/>
          <w:sz w:val="24"/>
          <w:szCs w:val="24"/>
          <w:lang w:val="vi-VN"/>
        </w:rPr>
        <w:t>học phần</w:t>
      </w:r>
    </w:p>
    <w:p w14:paraId="14FA4CD7" w14:textId="77777777" w:rsidR="003F5908" w:rsidRPr="00065D5D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065D5D">
        <w:rPr>
          <w:b/>
          <w:sz w:val="24"/>
          <w:szCs w:val="24"/>
          <w:lang w:val="vi-VN"/>
        </w:rPr>
        <w:t>2.1.</w:t>
      </w:r>
      <w:r w:rsidR="003F5908" w:rsidRPr="00065D5D">
        <w:rPr>
          <w:b/>
          <w:sz w:val="24"/>
          <w:szCs w:val="24"/>
          <w:lang w:val="vi-VN"/>
        </w:rPr>
        <w:t>Giảng viên giảng dạy:</w:t>
      </w:r>
      <w:r w:rsidR="006D03CF" w:rsidRPr="00065D5D">
        <w:rPr>
          <w:b/>
          <w:sz w:val="24"/>
          <w:szCs w:val="24"/>
          <w:lang w:val="vi-VN"/>
        </w:rPr>
        <w:tab/>
        <w:t>Mã giảng viên</w:t>
      </w:r>
    </w:p>
    <w:p w14:paraId="61629511" w14:textId="77777777" w:rsidR="003F5908" w:rsidRPr="00954297" w:rsidRDefault="003F5908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065D5D">
        <w:rPr>
          <w:sz w:val="24"/>
          <w:szCs w:val="24"/>
          <w:lang w:val="vi-VN"/>
        </w:rPr>
        <w:t xml:space="preserve">1. </w:t>
      </w:r>
      <w:r w:rsidR="00954297" w:rsidRPr="00954297">
        <w:rPr>
          <w:sz w:val="24"/>
          <w:szCs w:val="24"/>
          <w:lang w:val="vi-VN"/>
        </w:rPr>
        <w:t>PGS.</w:t>
      </w:r>
      <w:r w:rsidRPr="00065D5D">
        <w:rPr>
          <w:sz w:val="24"/>
          <w:szCs w:val="24"/>
          <w:lang w:val="vi-VN"/>
        </w:rPr>
        <w:t xml:space="preserve">TS. </w:t>
      </w:r>
      <w:r w:rsidR="00D464D1" w:rsidRPr="00065D5D">
        <w:rPr>
          <w:sz w:val="24"/>
          <w:szCs w:val="24"/>
          <w:lang w:val="vi-VN"/>
        </w:rPr>
        <w:t>Đỗ Như Ý</w:t>
      </w:r>
      <w:r w:rsidR="006D03CF" w:rsidRPr="00065D5D">
        <w:rPr>
          <w:sz w:val="24"/>
          <w:szCs w:val="24"/>
          <w:lang w:val="vi-VN"/>
        </w:rPr>
        <w:tab/>
      </w:r>
      <w:r w:rsidR="00D464D1" w:rsidRPr="00065D5D">
        <w:rPr>
          <w:sz w:val="24"/>
          <w:szCs w:val="24"/>
          <w:lang w:val="vi-VN"/>
        </w:rPr>
        <w:t>0901-08</w:t>
      </w:r>
    </w:p>
    <w:p w14:paraId="1DFD9986" w14:textId="77777777" w:rsidR="0001368D" w:rsidRPr="00065D5D" w:rsidRDefault="0001368D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954297">
        <w:rPr>
          <w:sz w:val="24"/>
          <w:szCs w:val="24"/>
          <w:lang w:val="vi-VN"/>
        </w:rPr>
        <w:t xml:space="preserve">2. </w:t>
      </w:r>
      <w:r w:rsidR="00954297">
        <w:rPr>
          <w:sz w:val="24"/>
          <w:szCs w:val="24"/>
        </w:rPr>
        <w:t xml:space="preserve">PGS. </w:t>
      </w:r>
      <w:r w:rsidRPr="00954297">
        <w:rPr>
          <w:sz w:val="24"/>
          <w:szCs w:val="24"/>
          <w:lang w:val="vi-VN"/>
        </w:rPr>
        <w:t xml:space="preserve">TS. </w:t>
      </w:r>
      <w:r w:rsidRPr="00065D5D">
        <w:rPr>
          <w:sz w:val="24"/>
          <w:szCs w:val="24"/>
        </w:rPr>
        <w:t>Phạm Trung Sơn</w:t>
      </w:r>
      <w:r w:rsidRPr="00065D5D">
        <w:rPr>
          <w:sz w:val="24"/>
          <w:szCs w:val="24"/>
        </w:rPr>
        <w:tab/>
        <w:t>0901-06</w:t>
      </w:r>
    </w:p>
    <w:p w14:paraId="447DAE02" w14:textId="77777777" w:rsidR="00D464D1" w:rsidRPr="00065D5D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  <w:lang w:val="vi-VN"/>
        </w:rPr>
      </w:pPr>
      <w:r w:rsidRPr="00065D5D">
        <w:rPr>
          <w:b/>
          <w:sz w:val="24"/>
          <w:szCs w:val="24"/>
          <w:lang w:val="vi-VN"/>
        </w:rPr>
        <w:t>2.2</w:t>
      </w:r>
      <w:r w:rsidR="003555B5" w:rsidRPr="00065D5D">
        <w:rPr>
          <w:b/>
          <w:sz w:val="24"/>
          <w:szCs w:val="24"/>
          <w:lang w:val="vi-VN"/>
        </w:rPr>
        <w:t xml:space="preserve">. </w:t>
      </w:r>
      <w:r w:rsidR="00744C77" w:rsidRPr="00065D5D">
        <w:rPr>
          <w:b/>
          <w:sz w:val="24"/>
          <w:szCs w:val="24"/>
          <w:lang w:val="vi-VN"/>
        </w:rPr>
        <w:t>Bộ môn:</w:t>
      </w:r>
      <w:r w:rsidR="00D464D1" w:rsidRPr="00065D5D">
        <w:rPr>
          <w:b/>
          <w:sz w:val="24"/>
          <w:szCs w:val="24"/>
          <w:lang w:val="vi-VN"/>
        </w:rPr>
        <w:t xml:space="preserve"> Điện khí hóa</w:t>
      </w:r>
    </w:p>
    <w:p w14:paraId="248960C3" w14:textId="77777777" w:rsidR="00D464D1" w:rsidRPr="00065D5D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065D5D">
        <w:rPr>
          <w:b/>
          <w:sz w:val="24"/>
          <w:szCs w:val="24"/>
        </w:rPr>
        <w:t>2.3. Khoa:</w:t>
      </w:r>
      <w:r w:rsidR="00D464D1" w:rsidRPr="00065D5D">
        <w:rPr>
          <w:b/>
          <w:sz w:val="24"/>
          <w:szCs w:val="24"/>
        </w:rPr>
        <w:t xml:space="preserve"> Cơ Điện</w:t>
      </w:r>
    </w:p>
    <w:p w14:paraId="4551F11B" w14:textId="707EC9FB" w:rsidR="00FD565D" w:rsidRDefault="00744C77" w:rsidP="00FD565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065D5D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065D5D">
        <w:rPr>
          <w:b/>
          <w:bCs/>
          <w:color w:val="000000"/>
          <w:sz w:val="24"/>
          <w:szCs w:val="24"/>
        </w:rPr>
        <w:t>học học phần</w:t>
      </w:r>
    </w:p>
    <w:p w14:paraId="739B7199" w14:textId="491B40D2" w:rsidR="00FD565D" w:rsidRDefault="006D03CF" w:rsidP="00FD565D">
      <w:pPr>
        <w:pStyle w:val="BodyText2"/>
        <w:numPr>
          <w:ilvl w:val="1"/>
          <w:numId w:val="14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FD565D">
        <w:rPr>
          <w:b/>
          <w:bCs/>
          <w:color w:val="000000"/>
          <w:sz w:val="24"/>
          <w:szCs w:val="24"/>
        </w:rPr>
        <w:t>Môn học tiên quyết:</w:t>
      </w:r>
      <w:r w:rsidR="00580B6D">
        <w:rPr>
          <w:b/>
          <w:bCs/>
          <w:color w:val="000000"/>
          <w:sz w:val="24"/>
          <w:szCs w:val="24"/>
        </w:rPr>
        <w:t xml:space="preserve"> Không</w:t>
      </w:r>
    </w:p>
    <w:p w14:paraId="2D61DDCA" w14:textId="3E6B8D19" w:rsidR="006D03CF" w:rsidRPr="00FD565D" w:rsidRDefault="006D03CF" w:rsidP="00FD565D">
      <w:pPr>
        <w:pStyle w:val="BodyText2"/>
        <w:numPr>
          <w:ilvl w:val="1"/>
          <w:numId w:val="14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FD565D">
        <w:rPr>
          <w:b/>
          <w:bCs/>
          <w:sz w:val="24"/>
          <w:szCs w:val="24"/>
        </w:rPr>
        <w:t>Môn học học trước:</w:t>
      </w:r>
      <w:r w:rsidR="00F50D01">
        <w:rPr>
          <w:b/>
          <w:bCs/>
          <w:sz w:val="24"/>
          <w:szCs w:val="24"/>
        </w:rPr>
        <w:t xml:space="preserve"> </w:t>
      </w:r>
      <w:r w:rsidR="00580B6D">
        <w:rPr>
          <w:b/>
          <w:bCs/>
          <w:sz w:val="24"/>
          <w:szCs w:val="24"/>
        </w:rPr>
        <w:t>Không</w:t>
      </w:r>
    </w:p>
    <w:p w14:paraId="1E8654BE" w14:textId="77777777" w:rsidR="00744C77" w:rsidRPr="00065D5D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065D5D">
        <w:rPr>
          <w:b/>
          <w:bCs/>
          <w:color w:val="000000"/>
          <w:sz w:val="24"/>
          <w:szCs w:val="24"/>
        </w:rPr>
        <w:t>Mục tiêu của học phần</w:t>
      </w:r>
      <w:r w:rsidR="00205EC3" w:rsidRPr="00065D5D">
        <w:rPr>
          <w:b/>
          <w:bCs/>
          <w:color w:val="000000"/>
          <w:sz w:val="24"/>
          <w:szCs w:val="24"/>
        </w:rPr>
        <w:t>:</w:t>
      </w:r>
    </w:p>
    <w:p w14:paraId="226DC601" w14:textId="77777777" w:rsidR="00253CD7" w:rsidRPr="00065D5D" w:rsidRDefault="00253CD7" w:rsidP="00253CD7">
      <w:pPr>
        <w:autoSpaceDE w:val="0"/>
        <w:autoSpaceDN w:val="0"/>
        <w:adjustRightInd w:val="0"/>
        <w:ind w:left="720"/>
        <w:jc w:val="both"/>
        <w:rPr>
          <w:sz w:val="24"/>
          <w:szCs w:val="24"/>
        </w:rPr>
      </w:pPr>
      <w:r w:rsidRPr="00065D5D">
        <w:rPr>
          <w:sz w:val="24"/>
          <w:szCs w:val="24"/>
        </w:rPr>
        <w:t>Trang b</w:t>
      </w:r>
      <w:r w:rsidRPr="00065D5D">
        <w:rPr>
          <w:rFonts w:ascii="Arial" w:hAnsi="Arial" w:cs="Arial"/>
          <w:sz w:val="24"/>
          <w:szCs w:val="24"/>
        </w:rPr>
        <w:t>ị</w:t>
      </w:r>
      <w:r w:rsidRPr="00065D5D">
        <w:rPr>
          <w:sz w:val="24"/>
          <w:szCs w:val="24"/>
        </w:rPr>
        <w:t xml:space="preserve"> cho sinh viên những kiến thức cơ bản về</w:t>
      </w:r>
      <w:r w:rsidR="0001368D" w:rsidRPr="00065D5D">
        <w:rPr>
          <w:sz w:val="24"/>
          <w:szCs w:val="24"/>
        </w:rPr>
        <w:t xml:space="preserve"> trong việc tự động đóng lại, tự động điều chỉnh công suất tác dụng, công suất phản kháng, tần số và điện áp trong hệ thống điện.</w:t>
      </w:r>
    </w:p>
    <w:p w14:paraId="6851EB0E" w14:textId="77777777" w:rsidR="00744C77" w:rsidRPr="00065D5D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065D5D">
        <w:rPr>
          <w:b/>
          <w:bCs/>
          <w:lang w:val="vi-VN"/>
        </w:rPr>
        <w:t>Kiến thức</w:t>
      </w:r>
      <w:r w:rsidR="00205EC3" w:rsidRPr="00065D5D">
        <w:rPr>
          <w:b/>
          <w:bCs/>
        </w:rPr>
        <w:t>:</w:t>
      </w:r>
    </w:p>
    <w:p w14:paraId="29B357FF" w14:textId="77777777" w:rsidR="004772EE" w:rsidRPr="00065D5D" w:rsidRDefault="004772EE" w:rsidP="00D464D1">
      <w:pPr>
        <w:pStyle w:val="ListParagraph"/>
        <w:numPr>
          <w:ilvl w:val="2"/>
          <w:numId w:val="1"/>
        </w:numPr>
        <w:spacing w:before="120"/>
        <w:rPr>
          <w:b/>
          <w:bCs/>
          <w:lang w:val="vi-VN"/>
        </w:rPr>
      </w:pPr>
      <w:r w:rsidRPr="00065D5D">
        <w:rPr>
          <w:lang w:val="vi-VN"/>
        </w:rPr>
        <w:t>Kiến thức tự động hòa đồng bộ các máy phát điện</w:t>
      </w:r>
    </w:p>
    <w:p w14:paraId="6043984B" w14:textId="77777777" w:rsidR="004772EE" w:rsidRPr="00065D5D" w:rsidRDefault="004772EE" w:rsidP="00D464D1">
      <w:pPr>
        <w:pStyle w:val="ListParagraph"/>
        <w:numPr>
          <w:ilvl w:val="2"/>
          <w:numId w:val="1"/>
        </w:numPr>
        <w:spacing w:before="120"/>
        <w:rPr>
          <w:b/>
          <w:bCs/>
          <w:lang w:val="vi-VN"/>
        </w:rPr>
      </w:pPr>
      <w:r w:rsidRPr="00065D5D">
        <w:rPr>
          <w:lang w:val="vi-VN"/>
        </w:rPr>
        <w:t>Kiến thức tự động đóng trở lại nguồn điện, các phần tử dự phòng  và sa thải phụ tải theo tần số</w:t>
      </w:r>
    </w:p>
    <w:p w14:paraId="1C365A1A" w14:textId="77777777" w:rsidR="004772EE" w:rsidRPr="00065D5D" w:rsidRDefault="004772EE" w:rsidP="00D464D1">
      <w:pPr>
        <w:pStyle w:val="ListParagraph"/>
        <w:numPr>
          <w:ilvl w:val="2"/>
          <w:numId w:val="1"/>
        </w:numPr>
        <w:spacing w:before="120"/>
        <w:rPr>
          <w:b/>
          <w:bCs/>
          <w:lang w:val="vi-VN"/>
        </w:rPr>
      </w:pPr>
      <w:r w:rsidRPr="00065D5D">
        <w:rPr>
          <w:lang w:val="vi-VN"/>
        </w:rPr>
        <w:t xml:space="preserve"> Tự động điều chỉnh tần số, công suất, điện áp trong hệ thống điện</w:t>
      </w:r>
    </w:p>
    <w:p w14:paraId="6C2B5DA7" w14:textId="77777777" w:rsidR="00744C77" w:rsidRPr="00065D5D" w:rsidRDefault="00744C77" w:rsidP="00532627">
      <w:pPr>
        <w:pStyle w:val="ListParagraph"/>
        <w:numPr>
          <w:ilvl w:val="1"/>
          <w:numId w:val="1"/>
        </w:numPr>
        <w:tabs>
          <w:tab w:val="clear" w:pos="981"/>
          <w:tab w:val="num" w:pos="993"/>
        </w:tabs>
        <w:spacing w:before="120"/>
        <w:jc w:val="both"/>
        <w:rPr>
          <w:b/>
          <w:bCs/>
          <w:lang w:val="nl-NL"/>
        </w:rPr>
      </w:pPr>
      <w:r w:rsidRPr="00065D5D">
        <w:rPr>
          <w:b/>
          <w:bCs/>
          <w:lang w:val="vi-VN"/>
        </w:rPr>
        <w:t>Kỹ năng</w:t>
      </w:r>
      <w:r w:rsidR="00DA5750" w:rsidRPr="00065D5D">
        <w:rPr>
          <w:b/>
          <w:bCs/>
        </w:rPr>
        <w:t xml:space="preserve">: </w:t>
      </w:r>
    </w:p>
    <w:p w14:paraId="56B4B113" w14:textId="77777777" w:rsidR="00CC74B8" w:rsidRPr="00065D5D" w:rsidRDefault="004772EE" w:rsidP="00B60C9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065D5D">
        <w:rPr>
          <w:lang w:val="nl-NL"/>
        </w:rPr>
        <w:t>Kỹ năng hòa đồng bộ máy phát điện</w:t>
      </w:r>
    </w:p>
    <w:p w14:paraId="6CFA04D6" w14:textId="77777777" w:rsidR="00671AC0" w:rsidRPr="00065D5D" w:rsidRDefault="004772EE" w:rsidP="00B60C9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065D5D">
        <w:rPr>
          <w:bCs/>
          <w:lang w:val="vi-VN"/>
        </w:rPr>
        <w:t xml:space="preserve">Kỹ năng thao tác </w:t>
      </w:r>
      <w:r w:rsidR="00AC6666" w:rsidRPr="00065D5D">
        <w:rPr>
          <w:bCs/>
          <w:lang w:val="vi-VN"/>
        </w:rPr>
        <w:t>vận hành các phần tử của mạng điện</w:t>
      </w:r>
    </w:p>
    <w:p w14:paraId="4E9864E7" w14:textId="77777777" w:rsidR="00AC6666" w:rsidRPr="00065D5D" w:rsidRDefault="00AC6666" w:rsidP="00B60C95">
      <w:pPr>
        <w:pStyle w:val="ListParagraph"/>
        <w:numPr>
          <w:ilvl w:val="2"/>
          <w:numId w:val="1"/>
        </w:numPr>
        <w:tabs>
          <w:tab w:val="clear" w:pos="1242"/>
          <w:tab w:val="num" w:pos="993"/>
        </w:tabs>
        <w:spacing w:before="120"/>
        <w:ind w:left="522" w:hanging="96"/>
        <w:jc w:val="both"/>
        <w:rPr>
          <w:bCs/>
          <w:lang w:val="vi-VN"/>
        </w:rPr>
      </w:pPr>
      <w:r w:rsidRPr="00065D5D">
        <w:rPr>
          <w:bCs/>
          <w:lang w:val="vi-VN"/>
        </w:rPr>
        <w:t>Kỹ năng điều chỉnh các thông số của hệ thống điện</w:t>
      </w:r>
    </w:p>
    <w:p w14:paraId="4763BFC5" w14:textId="77777777" w:rsidR="00744C77" w:rsidRPr="00065D5D" w:rsidRDefault="00BA09EA" w:rsidP="009C37E7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065D5D">
        <w:rPr>
          <w:b/>
          <w:bCs/>
          <w:color w:val="000000"/>
          <w:sz w:val="24"/>
          <w:szCs w:val="24"/>
          <w:lang w:val="vi-VN"/>
        </w:rPr>
        <w:t>T</w:t>
      </w:r>
      <w:r w:rsidR="00744C77" w:rsidRPr="00065D5D">
        <w:rPr>
          <w:b/>
          <w:bCs/>
          <w:color w:val="000000"/>
          <w:sz w:val="24"/>
          <w:szCs w:val="24"/>
          <w:lang w:val="vi-VN"/>
        </w:rPr>
        <w:t>óm tắt nội dung học phần</w:t>
      </w:r>
    </w:p>
    <w:p w14:paraId="58C0B7D7" w14:textId="77777777" w:rsidR="00A30994" w:rsidRPr="00065D5D" w:rsidRDefault="00A30994" w:rsidP="00A30994">
      <w:pPr>
        <w:pStyle w:val="BodyText1"/>
        <w:shd w:val="clear" w:color="auto" w:fill="auto"/>
        <w:tabs>
          <w:tab w:val="left" w:pos="692"/>
        </w:tabs>
        <w:spacing w:line="288" w:lineRule="auto"/>
        <w:ind w:right="380"/>
        <w:jc w:val="both"/>
        <w:rPr>
          <w:sz w:val="24"/>
          <w:szCs w:val="24"/>
          <w:lang w:val="vi-VN"/>
        </w:rPr>
      </w:pPr>
      <w:r w:rsidRPr="00065D5D">
        <w:rPr>
          <w:sz w:val="24"/>
          <w:szCs w:val="24"/>
          <w:lang w:val="vi-VN"/>
        </w:rPr>
        <w:tab/>
        <w:t xml:space="preserve">Mục tiêu học phần cung cấp cho sinh viên các kiến thức cơ bản về việc Tự động hòa đồng bộ các máy phát điện; Tự động đóng trở lại nguồn điện và đóng các phần tử dự </w:t>
      </w:r>
      <w:r w:rsidRPr="00065D5D">
        <w:rPr>
          <w:sz w:val="24"/>
          <w:szCs w:val="24"/>
          <w:lang w:val="vi-VN"/>
        </w:rPr>
        <w:lastRenderedPageBreak/>
        <w:t>phòng; Tự động sa thải phụ tải theo tần số; Tự động điều chỉnh điện áp và công suất phản kháng; Tự động điều chỉnh tần số và công suất tác dụng.</w:t>
      </w:r>
      <w:r w:rsidRPr="00954297">
        <w:rPr>
          <w:sz w:val="24"/>
          <w:szCs w:val="24"/>
          <w:lang w:val="vi-VN"/>
        </w:rPr>
        <w:t xml:space="preserve"> Sau khi học xong sinh viên được </w:t>
      </w:r>
      <w:r w:rsidRPr="00065D5D">
        <w:rPr>
          <w:sz w:val="24"/>
          <w:szCs w:val="24"/>
          <w:lang w:val="vi-VN"/>
        </w:rPr>
        <w:t xml:space="preserve"> tự động đóng lại, tự động điều chỉnh công suất tác dụng, công suất phản kháng, tần số và điện áp trong hệ thống điện. </w:t>
      </w:r>
    </w:p>
    <w:p w14:paraId="745993AF" w14:textId="77777777" w:rsidR="00296F71" w:rsidRPr="00065D5D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065D5D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14:paraId="2B83A5F3" w14:textId="77777777" w:rsidR="004A21C9" w:rsidRPr="00065D5D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065D5D">
        <w:rPr>
          <w:b/>
          <w:bCs/>
          <w:lang w:val="nl-NL"/>
        </w:rPr>
        <w:t>Bảng 1</w:t>
      </w:r>
      <w:r w:rsidR="004A21C9" w:rsidRPr="00065D5D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065D5D" w14:paraId="3E543E93" w14:textId="77777777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1B0A" w14:textId="77777777" w:rsidR="001265BC" w:rsidRPr="00065D5D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065D5D">
              <w:rPr>
                <w:b/>
                <w:bCs/>
              </w:rPr>
              <w:t>6.1. Lý thuyết</w:t>
            </w:r>
          </w:p>
        </w:tc>
      </w:tr>
      <w:tr w:rsidR="00095A1D" w:rsidRPr="00065D5D" w14:paraId="1555112A" w14:textId="77777777">
        <w:tc>
          <w:tcPr>
            <w:tcW w:w="1408" w:type="dxa"/>
            <w:tcBorders>
              <w:top w:val="single" w:sz="4" w:space="0" w:color="auto"/>
            </w:tcBorders>
          </w:tcPr>
          <w:p w14:paraId="40F175A1" w14:textId="77777777" w:rsidR="003B73BB" w:rsidRPr="00065D5D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065D5D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14:paraId="0A3A6E5E" w14:textId="77777777" w:rsidR="003B73BB" w:rsidRPr="00065D5D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065D5D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EA8CD8F" w14:textId="77777777" w:rsidR="003B73BB" w:rsidRPr="00065D5D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065D5D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2CE2D6BE" w14:textId="77777777" w:rsidR="003B73BB" w:rsidRPr="00065D5D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065D5D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DF7C37" w:rsidRPr="00065D5D" w14:paraId="1126D8BE" w14:textId="77777777" w:rsidTr="003F7694">
        <w:trPr>
          <w:trHeight w:val="548"/>
        </w:trPr>
        <w:tc>
          <w:tcPr>
            <w:tcW w:w="1408" w:type="dxa"/>
            <w:vAlign w:val="center"/>
          </w:tcPr>
          <w:p w14:paraId="7B803F70" w14:textId="77777777" w:rsidR="00DF7C37" w:rsidRPr="00065D5D" w:rsidRDefault="00DF7C37" w:rsidP="001638AE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65D5D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14:paraId="020E9AF6" w14:textId="77777777" w:rsidR="00DF7C37" w:rsidRPr="00065D5D" w:rsidRDefault="00895312" w:rsidP="001638AE">
            <w:pPr>
              <w:spacing w:line="288" w:lineRule="auto"/>
              <w:jc w:val="both"/>
              <w:rPr>
                <w:b/>
                <w:sz w:val="24"/>
                <w:szCs w:val="24"/>
              </w:rPr>
            </w:pPr>
            <w:r w:rsidRPr="00065D5D">
              <w:rPr>
                <w:b/>
                <w:sz w:val="24"/>
                <w:szCs w:val="24"/>
              </w:rPr>
              <w:t>Tự động hòa đồng bộ máy phát điện</w:t>
            </w:r>
          </w:p>
        </w:tc>
        <w:tc>
          <w:tcPr>
            <w:tcW w:w="992" w:type="dxa"/>
            <w:vAlign w:val="center"/>
          </w:tcPr>
          <w:p w14:paraId="055B78CE" w14:textId="77777777" w:rsidR="00DF7C37" w:rsidRPr="00065D5D" w:rsidRDefault="0095429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979" w:type="dxa"/>
            <w:vMerge w:val="restart"/>
            <w:vAlign w:val="center"/>
          </w:tcPr>
          <w:p w14:paraId="21363B7A" w14:textId="77777777" w:rsidR="00DF7C37" w:rsidRPr="00065D5D" w:rsidRDefault="00DF7C37" w:rsidP="00671AC0">
            <w:pPr>
              <w:pStyle w:val="ListParagraph"/>
              <w:ind w:left="0"/>
              <w:jc w:val="center"/>
              <w:rPr>
                <w:bCs/>
              </w:rPr>
            </w:pPr>
            <w:r w:rsidRPr="00065D5D">
              <w:rPr>
                <w:bCs/>
                <w:lang w:val="vi-VN"/>
              </w:rPr>
              <w:t>4.1</w:t>
            </w:r>
            <w:r w:rsidRPr="00065D5D">
              <w:rPr>
                <w:bCs/>
              </w:rPr>
              <w:t>.1</w:t>
            </w:r>
          </w:p>
          <w:p w14:paraId="38946A1D" w14:textId="77777777" w:rsidR="00DF7C37" w:rsidRPr="00065D5D" w:rsidRDefault="00DF7C37" w:rsidP="00200F66">
            <w:pPr>
              <w:pStyle w:val="ListParagraph"/>
              <w:ind w:left="0"/>
              <w:jc w:val="center"/>
              <w:rPr>
                <w:bCs/>
              </w:rPr>
            </w:pPr>
            <w:r w:rsidRPr="00065D5D">
              <w:rPr>
                <w:bCs/>
                <w:lang w:val="vi-VN"/>
              </w:rPr>
              <w:t>4.</w:t>
            </w:r>
            <w:r w:rsidRPr="00065D5D">
              <w:rPr>
                <w:bCs/>
              </w:rPr>
              <w:t>2</w:t>
            </w:r>
            <w:r w:rsidRPr="00065D5D">
              <w:rPr>
                <w:bCs/>
                <w:lang w:val="vi-VN"/>
              </w:rPr>
              <w:t>.1</w:t>
            </w:r>
          </w:p>
          <w:p w14:paraId="30B7AAF9" w14:textId="77777777" w:rsidR="00DF7C37" w:rsidRPr="00065D5D" w:rsidRDefault="00DF7C37" w:rsidP="002164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F7C37" w:rsidRPr="00065D5D" w14:paraId="6B5250C8" w14:textId="77777777">
        <w:tc>
          <w:tcPr>
            <w:tcW w:w="1408" w:type="dxa"/>
            <w:vAlign w:val="center"/>
          </w:tcPr>
          <w:p w14:paraId="1A55B30A" w14:textId="77777777" w:rsidR="00DF7C37" w:rsidRPr="00065D5D" w:rsidRDefault="00DF7C37" w:rsidP="001638A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  <w:lang w:val="vi-VN"/>
              </w:rPr>
              <w:t>1.1</w:t>
            </w:r>
          </w:p>
        </w:tc>
        <w:tc>
          <w:tcPr>
            <w:tcW w:w="4683" w:type="dxa"/>
            <w:vAlign w:val="center"/>
          </w:tcPr>
          <w:p w14:paraId="64C23B15" w14:textId="77777777" w:rsidR="00DF7C37" w:rsidRPr="00065D5D" w:rsidRDefault="00895312" w:rsidP="001638AE">
            <w:pPr>
              <w:spacing w:line="288" w:lineRule="auto"/>
              <w:rPr>
                <w:sz w:val="24"/>
                <w:szCs w:val="24"/>
              </w:rPr>
            </w:pPr>
            <w:r w:rsidRPr="00065D5D">
              <w:rPr>
                <w:rStyle w:val="Heading4TimesNewRoman"/>
                <w:rFonts w:eastAsia="Tahoma"/>
                <w:sz w:val="24"/>
                <w:szCs w:val="24"/>
              </w:rPr>
              <w:t>Các khái niệm chung</w:t>
            </w:r>
          </w:p>
        </w:tc>
        <w:tc>
          <w:tcPr>
            <w:tcW w:w="992" w:type="dxa"/>
            <w:vMerge w:val="restart"/>
            <w:vAlign w:val="center"/>
          </w:tcPr>
          <w:p w14:paraId="0A61742B" w14:textId="77777777" w:rsidR="00DF7C37" w:rsidRPr="00065D5D" w:rsidRDefault="00DF7C3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7B23970" w14:textId="77777777" w:rsidR="00DF7C37" w:rsidRPr="00065D5D" w:rsidRDefault="00DF7C3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F7C37" w:rsidRPr="00065D5D" w14:paraId="01AC9B69" w14:textId="77777777">
        <w:tc>
          <w:tcPr>
            <w:tcW w:w="1408" w:type="dxa"/>
            <w:vAlign w:val="center"/>
          </w:tcPr>
          <w:p w14:paraId="4FF1F35A" w14:textId="77777777" w:rsidR="00DF7C37" w:rsidRPr="00065D5D" w:rsidRDefault="00DF7C37" w:rsidP="001638A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14:paraId="1011B6B7" w14:textId="77777777" w:rsidR="00DF7C37" w:rsidRPr="00065D5D" w:rsidRDefault="009604FB" w:rsidP="001638AE">
            <w:pPr>
              <w:spacing w:line="288" w:lineRule="auto"/>
              <w:rPr>
                <w:sz w:val="24"/>
                <w:szCs w:val="24"/>
              </w:rPr>
            </w:pPr>
            <w:r w:rsidRPr="00065D5D">
              <w:rPr>
                <w:sz w:val="24"/>
                <w:szCs w:val="24"/>
              </w:rPr>
              <w:t>Hòa điện chính xác</w:t>
            </w:r>
          </w:p>
        </w:tc>
        <w:tc>
          <w:tcPr>
            <w:tcW w:w="992" w:type="dxa"/>
            <w:vMerge/>
            <w:vAlign w:val="center"/>
          </w:tcPr>
          <w:p w14:paraId="129B36FE" w14:textId="77777777" w:rsidR="00DF7C37" w:rsidRPr="00065D5D" w:rsidRDefault="00DF7C3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7995DB3" w14:textId="77777777" w:rsidR="00DF7C37" w:rsidRPr="00065D5D" w:rsidRDefault="00DF7C37" w:rsidP="00200F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F7C37" w:rsidRPr="00065D5D" w14:paraId="7A0A0816" w14:textId="77777777">
        <w:tc>
          <w:tcPr>
            <w:tcW w:w="1408" w:type="dxa"/>
            <w:vAlign w:val="center"/>
          </w:tcPr>
          <w:p w14:paraId="55D2B687" w14:textId="77777777" w:rsidR="00DF7C37" w:rsidRPr="00065D5D" w:rsidRDefault="00DF7C37" w:rsidP="001638A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1.3</w:t>
            </w:r>
          </w:p>
        </w:tc>
        <w:tc>
          <w:tcPr>
            <w:tcW w:w="4683" w:type="dxa"/>
            <w:vAlign w:val="center"/>
          </w:tcPr>
          <w:p w14:paraId="0FB13968" w14:textId="77777777" w:rsidR="00DF7C37" w:rsidRPr="00065D5D" w:rsidRDefault="009604FB" w:rsidP="001638AE">
            <w:pPr>
              <w:spacing w:line="288" w:lineRule="auto"/>
              <w:rPr>
                <w:sz w:val="24"/>
                <w:szCs w:val="24"/>
              </w:rPr>
            </w:pPr>
            <w:r w:rsidRPr="00065D5D">
              <w:rPr>
                <w:sz w:val="24"/>
                <w:szCs w:val="24"/>
              </w:rPr>
              <w:t>Tự hòa điện</w:t>
            </w:r>
          </w:p>
        </w:tc>
        <w:tc>
          <w:tcPr>
            <w:tcW w:w="992" w:type="dxa"/>
            <w:vMerge/>
            <w:vAlign w:val="center"/>
          </w:tcPr>
          <w:p w14:paraId="1CF40587" w14:textId="77777777" w:rsidR="00DF7C37" w:rsidRPr="00065D5D" w:rsidRDefault="00DF7C3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5884CF1A" w14:textId="77777777" w:rsidR="00DF7C37" w:rsidRPr="00065D5D" w:rsidRDefault="00DF7C37" w:rsidP="00200F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95312" w:rsidRPr="00065D5D" w14:paraId="65E11F29" w14:textId="77777777">
        <w:tc>
          <w:tcPr>
            <w:tcW w:w="1408" w:type="dxa"/>
            <w:vAlign w:val="center"/>
          </w:tcPr>
          <w:p w14:paraId="6DE5268E" w14:textId="77777777" w:rsidR="00895312" w:rsidRPr="00065D5D" w:rsidRDefault="0089531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65D5D">
              <w:rPr>
                <w:b/>
                <w:bCs/>
                <w:lang w:val="nl-NL"/>
              </w:rPr>
              <w:t xml:space="preserve">Chương </w:t>
            </w:r>
            <w:r w:rsidRPr="00065D5D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14:paraId="0B050B74" w14:textId="77777777" w:rsidR="00895312" w:rsidRPr="00065D5D" w:rsidRDefault="00895312" w:rsidP="00671AC0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065D5D">
              <w:rPr>
                <w:b/>
              </w:rPr>
              <w:t>Tự động đóng trở lại nguồn điện và đóng các phần tử dự phòng</w:t>
            </w:r>
          </w:p>
        </w:tc>
        <w:tc>
          <w:tcPr>
            <w:tcW w:w="992" w:type="dxa"/>
            <w:vAlign w:val="center"/>
          </w:tcPr>
          <w:p w14:paraId="5B9509FA" w14:textId="77777777" w:rsidR="00895312" w:rsidRPr="00065D5D" w:rsidRDefault="0095429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79" w:type="dxa"/>
            <w:vMerge w:val="restart"/>
            <w:vAlign w:val="center"/>
          </w:tcPr>
          <w:p w14:paraId="7FAC956E" w14:textId="77777777" w:rsidR="00895312" w:rsidRPr="00065D5D" w:rsidRDefault="00895312" w:rsidP="00671AC0">
            <w:pPr>
              <w:pStyle w:val="ListParagraph"/>
              <w:ind w:left="0"/>
              <w:jc w:val="center"/>
              <w:rPr>
                <w:bCs/>
              </w:rPr>
            </w:pPr>
            <w:r w:rsidRPr="00065D5D">
              <w:rPr>
                <w:bCs/>
                <w:lang w:val="vi-VN"/>
              </w:rPr>
              <w:t>4.1.1</w:t>
            </w:r>
          </w:p>
          <w:p w14:paraId="1AEDA675" w14:textId="77777777" w:rsidR="00895312" w:rsidRPr="00065D5D" w:rsidRDefault="00895312" w:rsidP="00671AC0">
            <w:pPr>
              <w:pStyle w:val="ListParagraph"/>
              <w:ind w:left="0"/>
              <w:jc w:val="center"/>
              <w:rPr>
                <w:bCs/>
              </w:rPr>
            </w:pPr>
            <w:r w:rsidRPr="00065D5D">
              <w:rPr>
                <w:bCs/>
                <w:lang w:val="vi-VN"/>
              </w:rPr>
              <w:t>4.</w:t>
            </w:r>
            <w:r w:rsidRPr="00065D5D">
              <w:rPr>
                <w:bCs/>
              </w:rPr>
              <w:t>2</w:t>
            </w:r>
            <w:r w:rsidRPr="00065D5D">
              <w:rPr>
                <w:bCs/>
                <w:lang w:val="vi-VN"/>
              </w:rPr>
              <w:t>.</w:t>
            </w:r>
            <w:r w:rsidRPr="00065D5D">
              <w:rPr>
                <w:bCs/>
              </w:rPr>
              <w:t>2</w:t>
            </w:r>
          </w:p>
          <w:p w14:paraId="2A1795F8" w14:textId="77777777" w:rsidR="00895312" w:rsidRPr="00065D5D" w:rsidRDefault="00895312" w:rsidP="00671AC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95312" w:rsidRPr="00954297" w14:paraId="089A8A79" w14:textId="77777777">
        <w:tc>
          <w:tcPr>
            <w:tcW w:w="1408" w:type="dxa"/>
            <w:vAlign w:val="center"/>
          </w:tcPr>
          <w:p w14:paraId="08756075" w14:textId="77777777" w:rsidR="00895312" w:rsidRPr="00065D5D" w:rsidRDefault="00895312" w:rsidP="001638AE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65D5D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14:paraId="1A0225F3" w14:textId="77777777" w:rsidR="00895312" w:rsidRPr="00065D5D" w:rsidRDefault="00895312" w:rsidP="001638AE">
            <w:pPr>
              <w:spacing w:line="288" w:lineRule="auto"/>
              <w:jc w:val="both"/>
              <w:rPr>
                <w:sz w:val="24"/>
                <w:szCs w:val="24"/>
                <w:lang w:val="vi-VN"/>
              </w:rPr>
            </w:pPr>
            <w:r w:rsidRPr="00065D5D">
              <w:rPr>
                <w:rStyle w:val="Heading4TimesNewRoman"/>
                <w:rFonts w:eastAsia="Tahoma"/>
                <w:sz w:val="24"/>
                <w:szCs w:val="24"/>
                <w:lang w:val="vi-VN"/>
              </w:rPr>
              <w:t>Giới thiệu chung về tự động đóng lại</w:t>
            </w:r>
          </w:p>
        </w:tc>
        <w:tc>
          <w:tcPr>
            <w:tcW w:w="992" w:type="dxa"/>
            <w:vMerge w:val="restart"/>
            <w:vAlign w:val="center"/>
          </w:tcPr>
          <w:p w14:paraId="5F768CA7" w14:textId="77777777" w:rsidR="00895312" w:rsidRPr="00065D5D" w:rsidRDefault="0089531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61FED768" w14:textId="77777777" w:rsidR="00895312" w:rsidRPr="00065D5D" w:rsidRDefault="00895312" w:rsidP="00671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95312" w:rsidRPr="00954297" w14:paraId="58808877" w14:textId="77777777">
        <w:tc>
          <w:tcPr>
            <w:tcW w:w="1408" w:type="dxa"/>
            <w:vAlign w:val="center"/>
          </w:tcPr>
          <w:p w14:paraId="2BBF07B2" w14:textId="77777777" w:rsidR="00895312" w:rsidRPr="00065D5D" w:rsidRDefault="00895312" w:rsidP="001638AE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065D5D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14:paraId="5A96F2EE" w14:textId="77777777" w:rsidR="00895312" w:rsidRPr="00954297" w:rsidRDefault="009604FB" w:rsidP="001638AE">
            <w:pPr>
              <w:spacing w:line="288" w:lineRule="auto"/>
              <w:jc w:val="both"/>
              <w:rPr>
                <w:sz w:val="24"/>
                <w:szCs w:val="24"/>
                <w:lang w:val="vi-VN"/>
              </w:rPr>
            </w:pPr>
            <w:r w:rsidRPr="00954297">
              <w:rPr>
                <w:sz w:val="24"/>
                <w:szCs w:val="24"/>
                <w:lang w:val="vi-VN"/>
              </w:rPr>
              <w:t>Tự động đóng lại bằng cách kết hợp máy cắt với hệ thống tự đóng lại (ARS)</w:t>
            </w:r>
          </w:p>
        </w:tc>
        <w:tc>
          <w:tcPr>
            <w:tcW w:w="992" w:type="dxa"/>
            <w:vMerge/>
            <w:vAlign w:val="center"/>
          </w:tcPr>
          <w:p w14:paraId="6BF2884C" w14:textId="77777777" w:rsidR="00895312" w:rsidRPr="00065D5D" w:rsidRDefault="0089531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5263C4C5" w14:textId="77777777" w:rsidR="00895312" w:rsidRPr="00065D5D" w:rsidRDefault="00895312" w:rsidP="00671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95312" w:rsidRPr="00065D5D" w14:paraId="0702A3F3" w14:textId="77777777">
        <w:tc>
          <w:tcPr>
            <w:tcW w:w="1408" w:type="dxa"/>
            <w:vAlign w:val="center"/>
          </w:tcPr>
          <w:p w14:paraId="56002155" w14:textId="77777777" w:rsidR="00895312" w:rsidRPr="00065D5D" w:rsidRDefault="00895312" w:rsidP="001638A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14:paraId="5E0BAD7E" w14:textId="77777777" w:rsidR="00895312" w:rsidRPr="00065D5D" w:rsidRDefault="009604FB" w:rsidP="001638AE">
            <w:pPr>
              <w:spacing w:line="288" w:lineRule="auto"/>
              <w:jc w:val="both"/>
              <w:rPr>
                <w:sz w:val="24"/>
                <w:szCs w:val="24"/>
                <w:lang w:val="vi-VN"/>
              </w:rPr>
            </w:pPr>
            <w:r w:rsidRPr="00065D5D">
              <w:rPr>
                <w:sz w:val="24"/>
                <w:szCs w:val="24"/>
              </w:rPr>
              <w:t>Máy cắt tự đóng lại (ACR)</w:t>
            </w:r>
          </w:p>
        </w:tc>
        <w:tc>
          <w:tcPr>
            <w:tcW w:w="992" w:type="dxa"/>
            <w:vMerge/>
            <w:vAlign w:val="center"/>
          </w:tcPr>
          <w:p w14:paraId="010B9F08" w14:textId="77777777" w:rsidR="00895312" w:rsidRPr="00065D5D" w:rsidRDefault="0089531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35E0AABB" w14:textId="77777777" w:rsidR="00895312" w:rsidRPr="00065D5D" w:rsidRDefault="00895312" w:rsidP="00671AC0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895312" w:rsidRPr="00065D5D" w14:paraId="2DE36D21" w14:textId="77777777">
        <w:tc>
          <w:tcPr>
            <w:tcW w:w="1408" w:type="dxa"/>
            <w:vAlign w:val="center"/>
          </w:tcPr>
          <w:p w14:paraId="0B586252" w14:textId="77777777" w:rsidR="00895312" w:rsidRPr="00065D5D" w:rsidRDefault="00895312" w:rsidP="001638A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2.4</w:t>
            </w:r>
          </w:p>
        </w:tc>
        <w:tc>
          <w:tcPr>
            <w:tcW w:w="4683" w:type="dxa"/>
            <w:vAlign w:val="center"/>
          </w:tcPr>
          <w:p w14:paraId="58C08A60" w14:textId="77777777" w:rsidR="00895312" w:rsidRPr="00065D5D" w:rsidRDefault="009604FB" w:rsidP="001638AE">
            <w:pPr>
              <w:spacing w:line="288" w:lineRule="auto"/>
              <w:jc w:val="both"/>
              <w:rPr>
                <w:sz w:val="24"/>
                <w:szCs w:val="24"/>
                <w:lang w:val="vi-VN"/>
              </w:rPr>
            </w:pPr>
            <w:r w:rsidRPr="00065D5D">
              <w:rPr>
                <w:sz w:val="24"/>
                <w:szCs w:val="24"/>
              </w:rPr>
              <w:t>Thiết bị phân đoạn tự động</w:t>
            </w:r>
          </w:p>
        </w:tc>
        <w:tc>
          <w:tcPr>
            <w:tcW w:w="992" w:type="dxa"/>
            <w:vMerge/>
            <w:vAlign w:val="center"/>
          </w:tcPr>
          <w:p w14:paraId="6D89739E" w14:textId="77777777" w:rsidR="00895312" w:rsidRPr="00065D5D" w:rsidRDefault="0089531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4D256012" w14:textId="77777777" w:rsidR="00895312" w:rsidRPr="00065D5D" w:rsidRDefault="00895312" w:rsidP="00671AC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895312" w:rsidRPr="00065D5D" w14:paraId="7B6B23DE" w14:textId="77777777">
        <w:tc>
          <w:tcPr>
            <w:tcW w:w="1408" w:type="dxa"/>
            <w:vAlign w:val="center"/>
          </w:tcPr>
          <w:p w14:paraId="08DE559F" w14:textId="77777777" w:rsidR="00895312" w:rsidRPr="00065D5D" w:rsidRDefault="00895312" w:rsidP="001638A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2.5</w:t>
            </w:r>
          </w:p>
        </w:tc>
        <w:tc>
          <w:tcPr>
            <w:tcW w:w="4683" w:type="dxa"/>
            <w:vAlign w:val="center"/>
          </w:tcPr>
          <w:p w14:paraId="548764F1" w14:textId="77777777" w:rsidR="00895312" w:rsidRPr="00065D5D" w:rsidRDefault="009604FB" w:rsidP="001638AE">
            <w:pPr>
              <w:spacing w:line="288" w:lineRule="auto"/>
              <w:jc w:val="both"/>
              <w:rPr>
                <w:sz w:val="24"/>
                <w:szCs w:val="24"/>
                <w:lang w:val="vi-VN"/>
              </w:rPr>
            </w:pPr>
            <w:r w:rsidRPr="00065D5D">
              <w:rPr>
                <w:sz w:val="24"/>
                <w:szCs w:val="24"/>
              </w:rPr>
              <w:t>Phối hợp ACR với các thiết bị bảo vệ khác</w:t>
            </w:r>
          </w:p>
        </w:tc>
        <w:tc>
          <w:tcPr>
            <w:tcW w:w="992" w:type="dxa"/>
            <w:vMerge/>
            <w:vAlign w:val="center"/>
          </w:tcPr>
          <w:p w14:paraId="69384385" w14:textId="77777777" w:rsidR="00895312" w:rsidRPr="00065D5D" w:rsidRDefault="00895312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E833A95" w14:textId="77777777" w:rsidR="00895312" w:rsidRPr="00065D5D" w:rsidRDefault="00895312" w:rsidP="00671AC0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A5F48" w:rsidRPr="00065D5D" w14:paraId="218849A4" w14:textId="77777777">
        <w:tc>
          <w:tcPr>
            <w:tcW w:w="1408" w:type="dxa"/>
            <w:vAlign w:val="center"/>
          </w:tcPr>
          <w:p w14:paraId="584BEF43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65D5D">
              <w:rPr>
                <w:b/>
                <w:bCs/>
                <w:lang w:val="nl-NL"/>
              </w:rPr>
              <w:t xml:space="preserve">Chương </w:t>
            </w:r>
            <w:r w:rsidRPr="00065D5D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14:paraId="7426C1AA" w14:textId="77777777" w:rsidR="00CA5F48" w:rsidRPr="00065D5D" w:rsidRDefault="00CA5F48" w:rsidP="00671AC0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065D5D">
              <w:rPr>
                <w:b/>
              </w:rPr>
              <w:t>Tự động sa thải phụ tải theo tần số</w:t>
            </w:r>
          </w:p>
        </w:tc>
        <w:tc>
          <w:tcPr>
            <w:tcW w:w="992" w:type="dxa"/>
            <w:vAlign w:val="center"/>
          </w:tcPr>
          <w:p w14:paraId="0DE09F48" w14:textId="77777777" w:rsidR="00CA5F48" w:rsidRPr="00065D5D" w:rsidRDefault="0095429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79" w:type="dxa"/>
            <w:vMerge w:val="restart"/>
            <w:vAlign w:val="center"/>
          </w:tcPr>
          <w:p w14:paraId="7D4B3ED5" w14:textId="77777777" w:rsidR="00CA5F48" w:rsidRPr="00065D5D" w:rsidRDefault="00CA5F48" w:rsidP="009540AF">
            <w:pPr>
              <w:pStyle w:val="ListParagraph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4.1.1</w:t>
            </w:r>
          </w:p>
          <w:p w14:paraId="4AB65BA0" w14:textId="77777777" w:rsidR="00CA5F48" w:rsidRPr="00065D5D" w:rsidRDefault="00CA5F48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065D5D">
              <w:rPr>
                <w:bCs/>
              </w:rPr>
              <w:t>4.2.3</w:t>
            </w:r>
          </w:p>
          <w:p w14:paraId="50E5F8D8" w14:textId="77777777" w:rsidR="00CA5F48" w:rsidRPr="00065D5D" w:rsidRDefault="00CA5F48" w:rsidP="00ED2B7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A5F48" w:rsidRPr="00065D5D" w14:paraId="7CAFEF56" w14:textId="77777777">
        <w:tc>
          <w:tcPr>
            <w:tcW w:w="1408" w:type="dxa"/>
            <w:vAlign w:val="center"/>
          </w:tcPr>
          <w:p w14:paraId="047DE3E3" w14:textId="77777777" w:rsidR="00CA5F48" w:rsidRPr="00065D5D" w:rsidRDefault="00CA5F48" w:rsidP="001638A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14:paraId="6C9C1DA1" w14:textId="77777777" w:rsidR="00CA5F48" w:rsidRPr="00065D5D" w:rsidRDefault="00CA5F48" w:rsidP="001638AE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065D5D">
              <w:t>Mục đích và những đặc điểm của sa thải phụ tải</w:t>
            </w:r>
          </w:p>
        </w:tc>
        <w:tc>
          <w:tcPr>
            <w:tcW w:w="992" w:type="dxa"/>
            <w:vMerge w:val="restart"/>
            <w:vAlign w:val="center"/>
          </w:tcPr>
          <w:p w14:paraId="3C29A319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lang w:val="vi-VN"/>
              </w:rPr>
            </w:pPr>
          </w:p>
        </w:tc>
        <w:tc>
          <w:tcPr>
            <w:tcW w:w="1979" w:type="dxa"/>
            <w:vMerge/>
            <w:vAlign w:val="center"/>
          </w:tcPr>
          <w:p w14:paraId="2462C86E" w14:textId="77777777" w:rsidR="00CA5F48" w:rsidRPr="00065D5D" w:rsidRDefault="00CA5F48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A5F48" w:rsidRPr="00065D5D" w14:paraId="0736570E" w14:textId="77777777">
        <w:tc>
          <w:tcPr>
            <w:tcW w:w="1408" w:type="dxa"/>
            <w:vAlign w:val="center"/>
          </w:tcPr>
          <w:p w14:paraId="047DAC1C" w14:textId="77777777" w:rsidR="00CA5F48" w:rsidRPr="00065D5D" w:rsidRDefault="00CA5F48" w:rsidP="001638A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14:paraId="64405702" w14:textId="77777777" w:rsidR="00CA5F48" w:rsidRPr="00065D5D" w:rsidRDefault="00CA5F48" w:rsidP="001638AE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065D5D">
              <w:t>Bảo vệ tần số turbine hơi</w:t>
            </w:r>
          </w:p>
        </w:tc>
        <w:tc>
          <w:tcPr>
            <w:tcW w:w="992" w:type="dxa"/>
            <w:vMerge/>
            <w:vAlign w:val="center"/>
          </w:tcPr>
          <w:p w14:paraId="1356C158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24409BD" w14:textId="77777777" w:rsidR="00CA5F48" w:rsidRPr="00065D5D" w:rsidRDefault="00CA5F48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A5F48" w:rsidRPr="00065D5D" w14:paraId="50DB030C" w14:textId="77777777">
        <w:tc>
          <w:tcPr>
            <w:tcW w:w="1408" w:type="dxa"/>
            <w:vAlign w:val="center"/>
          </w:tcPr>
          <w:p w14:paraId="4AB65AD3" w14:textId="77777777" w:rsidR="00CA5F48" w:rsidRPr="00065D5D" w:rsidRDefault="00CA5F48" w:rsidP="001638A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14:paraId="50C73DF6" w14:textId="77777777" w:rsidR="00CA5F48" w:rsidRPr="00065D5D" w:rsidRDefault="00CA5F48" w:rsidP="001638AE">
            <w:pPr>
              <w:pStyle w:val="ListParagraph"/>
              <w:spacing w:before="120"/>
              <w:ind w:left="0"/>
            </w:pPr>
            <w:r w:rsidRPr="00065D5D">
              <w:t>Bảo vệ tần số thấp</w:t>
            </w:r>
          </w:p>
        </w:tc>
        <w:tc>
          <w:tcPr>
            <w:tcW w:w="992" w:type="dxa"/>
            <w:vMerge/>
            <w:vAlign w:val="center"/>
          </w:tcPr>
          <w:p w14:paraId="06A0F7D0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84F9A30" w14:textId="77777777" w:rsidR="00CA5F48" w:rsidRPr="00065D5D" w:rsidRDefault="00CA5F48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A5F48" w:rsidRPr="00065D5D" w14:paraId="5AA98750" w14:textId="77777777">
        <w:tc>
          <w:tcPr>
            <w:tcW w:w="1408" w:type="dxa"/>
            <w:vAlign w:val="center"/>
          </w:tcPr>
          <w:p w14:paraId="7D10B481" w14:textId="77777777" w:rsidR="00CA5F48" w:rsidRPr="00065D5D" w:rsidRDefault="00CA5F48" w:rsidP="001638A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3.4</w:t>
            </w:r>
          </w:p>
        </w:tc>
        <w:tc>
          <w:tcPr>
            <w:tcW w:w="4683" w:type="dxa"/>
            <w:vAlign w:val="center"/>
          </w:tcPr>
          <w:p w14:paraId="04E9AE34" w14:textId="77777777" w:rsidR="00CA5F48" w:rsidRPr="00065D5D" w:rsidRDefault="00CA5F48" w:rsidP="001638AE">
            <w:pPr>
              <w:pStyle w:val="ListParagraph"/>
              <w:spacing w:before="120"/>
              <w:ind w:left="0"/>
              <w:rPr>
                <w:bCs/>
                <w:lang w:val="vi-VN"/>
              </w:rPr>
            </w:pPr>
            <w:r w:rsidRPr="00065D5D">
              <w:t>Thiết kế hệ thống cắt tải theo tần số và độ dốc</w:t>
            </w:r>
          </w:p>
        </w:tc>
        <w:tc>
          <w:tcPr>
            <w:tcW w:w="992" w:type="dxa"/>
            <w:vMerge/>
            <w:vAlign w:val="center"/>
          </w:tcPr>
          <w:p w14:paraId="13CCC5C1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1CB2DD1" w14:textId="77777777" w:rsidR="00CA5F48" w:rsidRPr="00065D5D" w:rsidRDefault="00CA5F48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A5F48" w:rsidRPr="00065D5D" w14:paraId="6898B146" w14:textId="77777777">
        <w:tc>
          <w:tcPr>
            <w:tcW w:w="1408" w:type="dxa"/>
            <w:vAlign w:val="center"/>
          </w:tcPr>
          <w:p w14:paraId="34B8E07B" w14:textId="77777777" w:rsidR="00CA5F48" w:rsidRPr="00065D5D" w:rsidRDefault="00CA5F48" w:rsidP="001638A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 xml:space="preserve">3.5 </w:t>
            </w:r>
          </w:p>
        </w:tc>
        <w:tc>
          <w:tcPr>
            <w:tcW w:w="4683" w:type="dxa"/>
            <w:vAlign w:val="center"/>
          </w:tcPr>
          <w:p w14:paraId="33888F0C" w14:textId="77777777" w:rsidR="00CA5F48" w:rsidRPr="00065D5D" w:rsidRDefault="00CA5F48" w:rsidP="001638AE">
            <w:pPr>
              <w:pStyle w:val="ListParagraph"/>
              <w:spacing w:before="120"/>
              <w:ind w:left="0"/>
            </w:pPr>
            <w:r w:rsidRPr="00065D5D">
              <w:t>Sa thải phụ tải theo tần số và thời gian</w:t>
            </w:r>
          </w:p>
        </w:tc>
        <w:tc>
          <w:tcPr>
            <w:tcW w:w="992" w:type="dxa"/>
            <w:vMerge/>
            <w:vAlign w:val="center"/>
          </w:tcPr>
          <w:p w14:paraId="18E49A53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15012943" w14:textId="77777777" w:rsidR="00CA5F48" w:rsidRPr="00065D5D" w:rsidRDefault="00CA5F48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A5F48" w:rsidRPr="00065D5D" w14:paraId="1A629D70" w14:textId="77777777">
        <w:tc>
          <w:tcPr>
            <w:tcW w:w="1408" w:type="dxa"/>
            <w:vAlign w:val="center"/>
          </w:tcPr>
          <w:p w14:paraId="44D5C4A3" w14:textId="77777777" w:rsidR="00CA5F48" w:rsidRPr="00065D5D" w:rsidRDefault="00CA5F48" w:rsidP="001638AE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3.6</w:t>
            </w:r>
          </w:p>
        </w:tc>
        <w:tc>
          <w:tcPr>
            <w:tcW w:w="4683" w:type="dxa"/>
            <w:vAlign w:val="center"/>
          </w:tcPr>
          <w:p w14:paraId="57E584DE" w14:textId="77777777" w:rsidR="00CA5F48" w:rsidRPr="00065D5D" w:rsidRDefault="00CA5F48" w:rsidP="001638AE">
            <w:pPr>
              <w:pStyle w:val="ListParagraph"/>
              <w:spacing w:before="120"/>
              <w:ind w:left="0"/>
            </w:pPr>
            <w:r w:rsidRPr="00065D5D">
              <w:t>Các phương pháp khác</w:t>
            </w:r>
          </w:p>
        </w:tc>
        <w:tc>
          <w:tcPr>
            <w:tcW w:w="992" w:type="dxa"/>
            <w:vMerge/>
            <w:vAlign w:val="center"/>
          </w:tcPr>
          <w:p w14:paraId="1B2728D2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4855B08B" w14:textId="77777777" w:rsidR="00CA5F48" w:rsidRPr="00065D5D" w:rsidRDefault="00CA5F48" w:rsidP="009540AF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DF7C37" w:rsidRPr="00065D5D" w14:paraId="473CE2A8" w14:textId="77777777">
        <w:tc>
          <w:tcPr>
            <w:tcW w:w="1408" w:type="dxa"/>
            <w:vAlign w:val="center"/>
          </w:tcPr>
          <w:p w14:paraId="543E9C77" w14:textId="77777777" w:rsidR="00DF7C37" w:rsidRPr="00065D5D" w:rsidRDefault="00DF7C3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65D5D">
              <w:rPr>
                <w:b/>
                <w:bCs/>
              </w:rPr>
              <w:t>Chương 4</w:t>
            </w:r>
          </w:p>
        </w:tc>
        <w:tc>
          <w:tcPr>
            <w:tcW w:w="4683" w:type="dxa"/>
            <w:vAlign w:val="center"/>
          </w:tcPr>
          <w:p w14:paraId="010565B7" w14:textId="77777777" w:rsidR="00DF7C37" w:rsidRPr="00065D5D" w:rsidRDefault="00F46A4A" w:rsidP="00671AC0">
            <w:pPr>
              <w:pStyle w:val="ListParagraph"/>
              <w:spacing w:before="120"/>
              <w:ind w:left="0"/>
              <w:rPr>
                <w:b/>
              </w:rPr>
            </w:pPr>
            <w:r w:rsidRPr="00065D5D">
              <w:rPr>
                <w:b/>
              </w:rPr>
              <w:t>Tự động điều chỉnh điện áp và công suất phản kháng</w:t>
            </w:r>
          </w:p>
        </w:tc>
        <w:tc>
          <w:tcPr>
            <w:tcW w:w="992" w:type="dxa"/>
            <w:vAlign w:val="center"/>
          </w:tcPr>
          <w:p w14:paraId="471BC0D9" w14:textId="77777777" w:rsidR="00DF7C37" w:rsidRPr="00065D5D" w:rsidRDefault="00836F2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979" w:type="dxa"/>
            <w:vMerge w:val="restart"/>
            <w:vAlign w:val="center"/>
          </w:tcPr>
          <w:p w14:paraId="0EC2147C" w14:textId="77777777" w:rsidR="00DF7C37" w:rsidRPr="00065D5D" w:rsidRDefault="002164AF" w:rsidP="00ED2B7E">
            <w:pPr>
              <w:pStyle w:val="ListParagraph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4.1.1</w:t>
            </w:r>
          </w:p>
          <w:p w14:paraId="46989B35" w14:textId="77777777" w:rsidR="00DF7C37" w:rsidRPr="00065D5D" w:rsidRDefault="00DF7C37" w:rsidP="00ED2B7E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065D5D">
              <w:rPr>
                <w:bCs/>
              </w:rPr>
              <w:t>4.2.</w:t>
            </w:r>
            <w:r w:rsidR="002164AF" w:rsidRPr="00065D5D">
              <w:rPr>
                <w:bCs/>
              </w:rPr>
              <w:t>4</w:t>
            </w:r>
          </w:p>
          <w:p w14:paraId="67872900" w14:textId="77777777" w:rsidR="00DF7C37" w:rsidRPr="00065D5D" w:rsidRDefault="00DF7C37" w:rsidP="00ED2B7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F7C37" w:rsidRPr="00065D5D" w14:paraId="68D17353" w14:textId="77777777">
        <w:tc>
          <w:tcPr>
            <w:tcW w:w="1408" w:type="dxa"/>
            <w:vAlign w:val="center"/>
          </w:tcPr>
          <w:p w14:paraId="05D011F7" w14:textId="77777777" w:rsidR="00DF7C37" w:rsidRPr="00065D5D" w:rsidRDefault="00DF7C3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4.1</w:t>
            </w:r>
          </w:p>
        </w:tc>
        <w:tc>
          <w:tcPr>
            <w:tcW w:w="4683" w:type="dxa"/>
            <w:vAlign w:val="center"/>
          </w:tcPr>
          <w:p w14:paraId="1A4DD66C" w14:textId="77777777" w:rsidR="00DF7C37" w:rsidRPr="00065D5D" w:rsidRDefault="009604FB" w:rsidP="001638AE">
            <w:pPr>
              <w:pStyle w:val="ListParagraph"/>
              <w:spacing w:before="120"/>
              <w:ind w:left="0"/>
            </w:pPr>
            <w:r w:rsidRPr="00065D5D">
              <w:t>Tổng quan về hệ thống kích từ</w:t>
            </w:r>
          </w:p>
        </w:tc>
        <w:tc>
          <w:tcPr>
            <w:tcW w:w="992" w:type="dxa"/>
            <w:vMerge w:val="restart"/>
            <w:vAlign w:val="center"/>
          </w:tcPr>
          <w:p w14:paraId="3727AEB9" w14:textId="77777777" w:rsidR="00DF7C37" w:rsidRPr="00065D5D" w:rsidRDefault="00DF7C3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866BF9C" w14:textId="77777777" w:rsidR="00DF7C37" w:rsidRPr="00065D5D" w:rsidRDefault="00DF7C37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F7C37" w:rsidRPr="00065D5D" w14:paraId="703EB6D3" w14:textId="77777777">
        <w:tc>
          <w:tcPr>
            <w:tcW w:w="1408" w:type="dxa"/>
            <w:vAlign w:val="center"/>
          </w:tcPr>
          <w:p w14:paraId="46422512" w14:textId="77777777" w:rsidR="00DF7C37" w:rsidRPr="00065D5D" w:rsidRDefault="00DF7C3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4.2</w:t>
            </w:r>
          </w:p>
        </w:tc>
        <w:tc>
          <w:tcPr>
            <w:tcW w:w="4683" w:type="dxa"/>
            <w:vAlign w:val="center"/>
          </w:tcPr>
          <w:p w14:paraId="72950F48" w14:textId="77777777" w:rsidR="00DF7C37" w:rsidRPr="00065D5D" w:rsidRDefault="009604FB" w:rsidP="00F46A4A">
            <w:pPr>
              <w:pStyle w:val="ListParagraph"/>
              <w:spacing w:before="120"/>
              <w:ind w:left="0"/>
              <w:jc w:val="both"/>
            </w:pPr>
            <w:r w:rsidRPr="00065D5D">
              <w:t>Chức năng điều khiển và bảo vệ</w:t>
            </w:r>
          </w:p>
        </w:tc>
        <w:tc>
          <w:tcPr>
            <w:tcW w:w="992" w:type="dxa"/>
            <w:vMerge/>
            <w:vAlign w:val="center"/>
          </w:tcPr>
          <w:p w14:paraId="5B784500" w14:textId="77777777" w:rsidR="00DF7C37" w:rsidRPr="00065D5D" w:rsidRDefault="00DF7C3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FFBF6FB" w14:textId="77777777" w:rsidR="00DF7C37" w:rsidRPr="00065D5D" w:rsidRDefault="00DF7C37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F7C37" w:rsidRPr="00065D5D" w14:paraId="465C9077" w14:textId="77777777">
        <w:tc>
          <w:tcPr>
            <w:tcW w:w="1408" w:type="dxa"/>
            <w:vAlign w:val="center"/>
          </w:tcPr>
          <w:p w14:paraId="30F8ACF9" w14:textId="77777777" w:rsidR="00DF7C37" w:rsidRPr="00065D5D" w:rsidRDefault="00DF7C3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4.3</w:t>
            </w:r>
          </w:p>
        </w:tc>
        <w:tc>
          <w:tcPr>
            <w:tcW w:w="4683" w:type="dxa"/>
            <w:vAlign w:val="center"/>
          </w:tcPr>
          <w:p w14:paraId="4F108AB9" w14:textId="77777777" w:rsidR="00DF7C37" w:rsidRPr="00065D5D" w:rsidRDefault="009604FB" w:rsidP="00F46A4A">
            <w:pPr>
              <w:pStyle w:val="ListParagraph"/>
              <w:spacing w:before="120"/>
              <w:ind w:left="0"/>
              <w:jc w:val="both"/>
            </w:pPr>
            <w:r w:rsidRPr="00065D5D">
              <w:t xml:space="preserve">Các bộ hạn chế và bảo vệ </w:t>
            </w:r>
            <w:r w:rsidR="00CA5F48" w:rsidRPr="00065D5D">
              <w:t>máy phát điện</w:t>
            </w:r>
          </w:p>
        </w:tc>
        <w:tc>
          <w:tcPr>
            <w:tcW w:w="992" w:type="dxa"/>
            <w:vMerge/>
            <w:vAlign w:val="center"/>
          </w:tcPr>
          <w:p w14:paraId="48A6B2DF" w14:textId="77777777" w:rsidR="00DF7C37" w:rsidRPr="00065D5D" w:rsidRDefault="00DF7C3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E2902C8" w14:textId="77777777" w:rsidR="00DF7C37" w:rsidRPr="00065D5D" w:rsidRDefault="00DF7C37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DF7C37" w:rsidRPr="00065D5D" w14:paraId="32B5249F" w14:textId="77777777">
        <w:tc>
          <w:tcPr>
            <w:tcW w:w="1408" w:type="dxa"/>
            <w:vAlign w:val="center"/>
          </w:tcPr>
          <w:p w14:paraId="681F0EF4" w14:textId="77777777" w:rsidR="00DF7C37" w:rsidRPr="00065D5D" w:rsidRDefault="00DF7C3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4.4</w:t>
            </w:r>
          </w:p>
        </w:tc>
        <w:tc>
          <w:tcPr>
            <w:tcW w:w="4683" w:type="dxa"/>
            <w:vAlign w:val="center"/>
          </w:tcPr>
          <w:p w14:paraId="0A8D8BCC" w14:textId="77777777" w:rsidR="00DF7C37" w:rsidRPr="00065D5D" w:rsidRDefault="00CA5F48" w:rsidP="00F46A4A">
            <w:pPr>
              <w:pStyle w:val="BodyText1"/>
              <w:shd w:val="clear" w:color="auto" w:fill="auto"/>
              <w:spacing w:line="288" w:lineRule="auto"/>
              <w:ind w:right="22"/>
              <w:jc w:val="left"/>
              <w:rPr>
                <w:sz w:val="24"/>
                <w:szCs w:val="24"/>
              </w:rPr>
            </w:pPr>
            <w:r w:rsidRPr="00065D5D">
              <w:rPr>
                <w:sz w:val="24"/>
                <w:szCs w:val="24"/>
              </w:rPr>
              <w:t>Điều chỉnh điện áp và phân phối công suất phản kháng giữa các tổ máy làm việc song song</w:t>
            </w:r>
          </w:p>
        </w:tc>
        <w:tc>
          <w:tcPr>
            <w:tcW w:w="992" w:type="dxa"/>
            <w:vMerge/>
            <w:vAlign w:val="center"/>
          </w:tcPr>
          <w:p w14:paraId="7338CCD3" w14:textId="77777777" w:rsidR="00DF7C37" w:rsidRPr="00065D5D" w:rsidRDefault="00DF7C37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516B1F0" w14:textId="77777777" w:rsidR="00DF7C37" w:rsidRPr="00065D5D" w:rsidRDefault="00DF7C37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A5F48" w:rsidRPr="00065D5D" w14:paraId="56F33E36" w14:textId="77777777">
        <w:tc>
          <w:tcPr>
            <w:tcW w:w="1408" w:type="dxa"/>
            <w:vAlign w:val="center"/>
          </w:tcPr>
          <w:p w14:paraId="6A4AB8D5" w14:textId="77777777" w:rsidR="00CA5F48" w:rsidRPr="00065D5D" w:rsidRDefault="00CA5F48" w:rsidP="004271F3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065D5D">
              <w:rPr>
                <w:b/>
                <w:bCs/>
                <w:lang w:val="nl-NL"/>
              </w:rPr>
              <w:t xml:space="preserve">Chương </w:t>
            </w:r>
            <w:r w:rsidRPr="00065D5D">
              <w:rPr>
                <w:b/>
                <w:bCs/>
              </w:rPr>
              <w:t>5</w:t>
            </w:r>
          </w:p>
        </w:tc>
        <w:tc>
          <w:tcPr>
            <w:tcW w:w="4683" w:type="dxa"/>
            <w:vAlign w:val="center"/>
          </w:tcPr>
          <w:p w14:paraId="4FA1B1BF" w14:textId="77777777" w:rsidR="00CA5F48" w:rsidRPr="00065D5D" w:rsidRDefault="00CA5F48" w:rsidP="00DE6C18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065D5D">
              <w:rPr>
                <w:b/>
              </w:rPr>
              <w:t>Điều chỉnh tần số và công suất tác dụng</w:t>
            </w:r>
          </w:p>
        </w:tc>
        <w:tc>
          <w:tcPr>
            <w:tcW w:w="992" w:type="dxa"/>
            <w:vAlign w:val="center"/>
          </w:tcPr>
          <w:p w14:paraId="092CDB95" w14:textId="77777777" w:rsidR="00CA5F48" w:rsidRPr="00065D5D" w:rsidRDefault="00954297" w:rsidP="00DE6C1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979" w:type="dxa"/>
            <w:vMerge w:val="restart"/>
            <w:vAlign w:val="center"/>
          </w:tcPr>
          <w:p w14:paraId="18F0ABE3" w14:textId="77777777" w:rsidR="00CA5F48" w:rsidRPr="00065D5D" w:rsidRDefault="00CA5F48" w:rsidP="00ED2B7E">
            <w:pPr>
              <w:pStyle w:val="ListParagraph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4.1.1</w:t>
            </w:r>
          </w:p>
          <w:p w14:paraId="63FEE540" w14:textId="77777777" w:rsidR="00CA5F48" w:rsidRPr="00065D5D" w:rsidRDefault="00CA5F48" w:rsidP="00ED2B7E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065D5D">
              <w:rPr>
                <w:bCs/>
              </w:rPr>
              <w:lastRenderedPageBreak/>
              <w:t>4.2.4</w:t>
            </w:r>
          </w:p>
          <w:p w14:paraId="44ADB485" w14:textId="77777777" w:rsidR="00CA5F48" w:rsidRPr="00065D5D" w:rsidRDefault="00CA5F48" w:rsidP="00ED2B7E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A5F48" w:rsidRPr="00065D5D" w14:paraId="445E327D" w14:textId="77777777">
        <w:tc>
          <w:tcPr>
            <w:tcW w:w="1408" w:type="dxa"/>
            <w:vAlign w:val="center"/>
          </w:tcPr>
          <w:p w14:paraId="4CA68D09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lastRenderedPageBreak/>
              <w:t>5.1</w:t>
            </w:r>
          </w:p>
        </w:tc>
        <w:tc>
          <w:tcPr>
            <w:tcW w:w="4683" w:type="dxa"/>
            <w:vAlign w:val="center"/>
          </w:tcPr>
          <w:p w14:paraId="2C7D6FEE" w14:textId="77777777" w:rsidR="00CA5F48" w:rsidRPr="00065D5D" w:rsidRDefault="00CA5F48" w:rsidP="001638AE">
            <w:pPr>
              <w:pStyle w:val="ListParagraph"/>
              <w:spacing w:before="120"/>
              <w:ind w:left="0"/>
            </w:pPr>
            <w:r w:rsidRPr="00065D5D">
              <w:t>Tổng quát</w:t>
            </w:r>
          </w:p>
        </w:tc>
        <w:tc>
          <w:tcPr>
            <w:tcW w:w="992" w:type="dxa"/>
            <w:vMerge w:val="restart"/>
            <w:vAlign w:val="center"/>
          </w:tcPr>
          <w:p w14:paraId="633BD93F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0A0A3349" w14:textId="77777777" w:rsidR="00CA5F48" w:rsidRPr="00065D5D" w:rsidRDefault="00CA5F48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A5F48" w:rsidRPr="00065D5D" w14:paraId="7EA7939C" w14:textId="77777777">
        <w:tc>
          <w:tcPr>
            <w:tcW w:w="1408" w:type="dxa"/>
            <w:vAlign w:val="center"/>
          </w:tcPr>
          <w:p w14:paraId="6CC3BD60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5.2</w:t>
            </w:r>
          </w:p>
        </w:tc>
        <w:tc>
          <w:tcPr>
            <w:tcW w:w="4683" w:type="dxa"/>
            <w:vAlign w:val="center"/>
          </w:tcPr>
          <w:p w14:paraId="2C44EF28" w14:textId="77777777" w:rsidR="00CA5F48" w:rsidRPr="00065D5D" w:rsidRDefault="00CA5F48" w:rsidP="001638AE">
            <w:pPr>
              <w:pStyle w:val="ListParagraph"/>
              <w:spacing w:before="120"/>
              <w:ind w:left="0"/>
            </w:pPr>
            <w:r w:rsidRPr="00065D5D">
              <w:t>Ảnh hưởng của tần số liên tổ turbine – máy phát</w:t>
            </w:r>
          </w:p>
        </w:tc>
        <w:tc>
          <w:tcPr>
            <w:tcW w:w="992" w:type="dxa"/>
            <w:vMerge/>
            <w:vAlign w:val="center"/>
          </w:tcPr>
          <w:p w14:paraId="6B979EEE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2B902A7" w14:textId="77777777" w:rsidR="00CA5F48" w:rsidRPr="00065D5D" w:rsidRDefault="00CA5F48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A5F48" w:rsidRPr="00065D5D" w14:paraId="2A787644" w14:textId="77777777">
        <w:tc>
          <w:tcPr>
            <w:tcW w:w="1408" w:type="dxa"/>
            <w:vAlign w:val="center"/>
          </w:tcPr>
          <w:p w14:paraId="7DD6CACB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5.3</w:t>
            </w:r>
          </w:p>
        </w:tc>
        <w:tc>
          <w:tcPr>
            <w:tcW w:w="4683" w:type="dxa"/>
            <w:vAlign w:val="center"/>
          </w:tcPr>
          <w:p w14:paraId="342EC927" w14:textId="77777777" w:rsidR="00CA5F48" w:rsidRPr="00065D5D" w:rsidRDefault="00CA5F48" w:rsidP="001638AE">
            <w:pPr>
              <w:spacing w:line="288" w:lineRule="auto"/>
              <w:jc w:val="both"/>
              <w:rPr>
                <w:sz w:val="24"/>
                <w:szCs w:val="24"/>
              </w:rPr>
            </w:pPr>
            <w:r w:rsidRPr="00065D5D">
              <w:rPr>
                <w:sz w:val="24"/>
                <w:szCs w:val="24"/>
              </w:rPr>
              <w:t>Điều chỉnh tốc độ turbine sơ cấp</w:t>
            </w:r>
          </w:p>
        </w:tc>
        <w:tc>
          <w:tcPr>
            <w:tcW w:w="992" w:type="dxa"/>
            <w:vMerge/>
            <w:vAlign w:val="center"/>
          </w:tcPr>
          <w:p w14:paraId="01E7BD4E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2560E89" w14:textId="77777777" w:rsidR="00CA5F48" w:rsidRPr="00065D5D" w:rsidRDefault="00CA5F48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A5F48" w:rsidRPr="00065D5D" w14:paraId="6A72D264" w14:textId="77777777">
        <w:tc>
          <w:tcPr>
            <w:tcW w:w="1408" w:type="dxa"/>
            <w:vAlign w:val="center"/>
          </w:tcPr>
          <w:p w14:paraId="6A5DC6AC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5.4</w:t>
            </w:r>
          </w:p>
        </w:tc>
        <w:tc>
          <w:tcPr>
            <w:tcW w:w="4683" w:type="dxa"/>
            <w:vAlign w:val="center"/>
          </w:tcPr>
          <w:p w14:paraId="2A9BA8A0" w14:textId="77777777" w:rsidR="00CA5F48" w:rsidRPr="00065D5D" w:rsidRDefault="00CA5F48" w:rsidP="001638AE">
            <w:pPr>
              <w:pStyle w:val="ListParagraph"/>
              <w:spacing w:before="120"/>
              <w:ind w:left="0"/>
            </w:pPr>
            <w:r w:rsidRPr="00065D5D">
              <w:t>Các tổ máy phát làm việc song song</w:t>
            </w:r>
          </w:p>
        </w:tc>
        <w:tc>
          <w:tcPr>
            <w:tcW w:w="992" w:type="dxa"/>
            <w:vMerge/>
            <w:vAlign w:val="center"/>
          </w:tcPr>
          <w:p w14:paraId="30A0CA6F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382C2AB" w14:textId="77777777" w:rsidR="00CA5F48" w:rsidRPr="00065D5D" w:rsidRDefault="00CA5F48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A5F48" w:rsidRPr="00065D5D" w14:paraId="692F61A9" w14:textId="77777777">
        <w:tc>
          <w:tcPr>
            <w:tcW w:w="1408" w:type="dxa"/>
            <w:vAlign w:val="center"/>
          </w:tcPr>
          <w:p w14:paraId="51FE2FFA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5.5</w:t>
            </w:r>
          </w:p>
        </w:tc>
        <w:tc>
          <w:tcPr>
            <w:tcW w:w="4683" w:type="dxa"/>
            <w:vAlign w:val="center"/>
          </w:tcPr>
          <w:p w14:paraId="1F836802" w14:textId="77777777" w:rsidR="00CA5F48" w:rsidRPr="00065D5D" w:rsidRDefault="00CA5F48" w:rsidP="001638AE">
            <w:pPr>
              <w:pStyle w:val="ListParagraph"/>
              <w:spacing w:before="120"/>
              <w:ind w:left="0"/>
            </w:pPr>
            <w:r w:rsidRPr="00065D5D">
              <w:t>Mô hình đáp ứng tần số hệ thống</w:t>
            </w:r>
          </w:p>
        </w:tc>
        <w:tc>
          <w:tcPr>
            <w:tcW w:w="992" w:type="dxa"/>
            <w:vMerge/>
            <w:vAlign w:val="center"/>
          </w:tcPr>
          <w:p w14:paraId="0F39D492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389C8F39" w14:textId="77777777" w:rsidR="00CA5F48" w:rsidRPr="00065D5D" w:rsidRDefault="00CA5F48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A5F48" w:rsidRPr="00065D5D" w14:paraId="3D9019FC" w14:textId="77777777">
        <w:tc>
          <w:tcPr>
            <w:tcW w:w="1408" w:type="dxa"/>
            <w:vAlign w:val="center"/>
          </w:tcPr>
          <w:p w14:paraId="59C27612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5.6</w:t>
            </w:r>
          </w:p>
        </w:tc>
        <w:tc>
          <w:tcPr>
            <w:tcW w:w="4683" w:type="dxa"/>
            <w:vAlign w:val="center"/>
          </w:tcPr>
          <w:p w14:paraId="14387D0A" w14:textId="77777777" w:rsidR="00CA5F48" w:rsidRPr="00065D5D" w:rsidRDefault="00CA5F48" w:rsidP="001638AE">
            <w:pPr>
              <w:pStyle w:val="ListParagraph"/>
              <w:spacing w:before="120"/>
              <w:ind w:left="0"/>
            </w:pPr>
            <w:r w:rsidRPr="00065D5D">
              <w:t>Khảo sát các yếu tố ảnh hưởng đến độ lệch tần số</w:t>
            </w:r>
          </w:p>
        </w:tc>
        <w:tc>
          <w:tcPr>
            <w:tcW w:w="992" w:type="dxa"/>
            <w:vMerge/>
            <w:vAlign w:val="center"/>
          </w:tcPr>
          <w:p w14:paraId="56219CB5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6285AECF" w14:textId="77777777" w:rsidR="00CA5F48" w:rsidRPr="00065D5D" w:rsidRDefault="00CA5F48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A5F48" w:rsidRPr="00065D5D" w14:paraId="2C5C0717" w14:textId="77777777">
        <w:tc>
          <w:tcPr>
            <w:tcW w:w="1408" w:type="dxa"/>
            <w:vAlign w:val="center"/>
          </w:tcPr>
          <w:p w14:paraId="5C41A9C5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5.7</w:t>
            </w:r>
          </w:p>
        </w:tc>
        <w:tc>
          <w:tcPr>
            <w:tcW w:w="4683" w:type="dxa"/>
            <w:vAlign w:val="center"/>
          </w:tcPr>
          <w:p w14:paraId="5E1AC082" w14:textId="77777777" w:rsidR="00CA5F48" w:rsidRPr="00065D5D" w:rsidRDefault="00CA5F48" w:rsidP="001638AE">
            <w:pPr>
              <w:pStyle w:val="ListParagraph"/>
              <w:spacing w:before="120"/>
              <w:ind w:left="0"/>
            </w:pPr>
            <w:r w:rsidRPr="00065D5D">
              <w:t>Tốc độ đáp ứng của hệ thống điều chỉnh tốc độ turbine</w:t>
            </w:r>
          </w:p>
        </w:tc>
        <w:tc>
          <w:tcPr>
            <w:tcW w:w="992" w:type="dxa"/>
            <w:vMerge/>
            <w:vAlign w:val="center"/>
          </w:tcPr>
          <w:p w14:paraId="4358222E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7240838" w14:textId="77777777" w:rsidR="00CA5F48" w:rsidRPr="00065D5D" w:rsidRDefault="00CA5F48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A5F48" w:rsidRPr="00065D5D" w14:paraId="1FE15C59" w14:textId="77777777">
        <w:tc>
          <w:tcPr>
            <w:tcW w:w="1408" w:type="dxa"/>
            <w:vAlign w:val="center"/>
          </w:tcPr>
          <w:p w14:paraId="6188C06A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5.8</w:t>
            </w:r>
          </w:p>
        </w:tc>
        <w:tc>
          <w:tcPr>
            <w:tcW w:w="4683" w:type="dxa"/>
            <w:vAlign w:val="center"/>
          </w:tcPr>
          <w:p w14:paraId="564A9226" w14:textId="77777777" w:rsidR="00CA5F48" w:rsidRPr="00065D5D" w:rsidRDefault="00CA5F48" w:rsidP="001638AE">
            <w:pPr>
              <w:pStyle w:val="ListParagraph"/>
              <w:spacing w:before="120"/>
              <w:ind w:left="0"/>
            </w:pPr>
            <w:r w:rsidRPr="00065D5D">
              <w:t>Cách điều chỉnh tốc độ turbine</w:t>
            </w:r>
          </w:p>
        </w:tc>
        <w:tc>
          <w:tcPr>
            <w:tcW w:w="992" w:type="dxa"/>
            <w:vMerge/>
            <w:vAlign w:val="center"/>
          </w:tcPr>
          <w:p w14:paraId="05D5AE60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718F41EF" w14:textId="77777777" w:rsidR="00CA5F48" w:rsidRPr="00065D5D" w:rsidRDefault="00CA5F48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A5F48" w:rsidRPr="00065D5D" w14:paraId="45F91EEF" w14:textId="77777777">
        <w:tc>
          <w:tcPr>
            <w:tcW w:w="1408" w:type="dxa"/>
            <w:vAlign w:val="center"/>
          </w:tcPr>
          <w:p w14:paraId="23A072D0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065D5D">
              <w:rPr>
                <w:bCs/>
              </w:rPr>
              <w:t>5.9</w:t>
            </w:r>
          </w:p>
        </w:tc>
        <w:tc>
          <w:tcPr>
            <w:tcW w:w="4683" w:type="dxa"/>
            <w:vAlign w:val="center"/>
          </w:tcPr>
          <w:p w14:paraId="5D615D0B" w14:textId="77777777" w:rsidR="00CA5F48" w:rsidRPr="00065D5D" w:rsidRDefault="00CA5F48" w:rsidP="001638AE">
            <w:pPr>
              <w:pStyle w:val="ListParagraph"/>
              <w:spacing w:before="120"/>
              <w:ind w:left="0"/>
            </w:pPr>
            <w:r w:rsidRPr="00065D5D">
              <w:t>Điều khiển tần số thứ cấp</w:t>
            </w:r>
          </w:p>
        </w:tc>
        <w:tc>
          <w:tcPr>
            <w:tcW w:w="992" w:type="dxa"/>
            <w:vMerge/>
            <w:vAlign w:val="center"/>
          </w:tcPr>
          <w:p w14:paraId="7B3B53C5" w14:textId="77777777" w:rsidR="00CA5F48" w:rsidRPr="00065D5D" w:rsidRDefault="00CA5F4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Merge/>
            <w:vAlign w:val="center"/>
          </w:tcPr>
          <w:p w14:paraId="2E09B889" w14:textId="77777777" w:rsidR="00CA5F48" w:rsidRPr="00065D5D" w:rsidRDefault="00CA5F48" w:rsidP="009540AF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</w:tbl>
    <w:p w14:paraId="01249563" w14:textId="77777777" w:rsidR="00744C77" w:rsidRPr="00065D5D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065D5D">
        <w:rPr>
          <w:b/>
          <w:bCs/>
          <w:color w:val="000000"/>
          <w:sz w:val="24"/>
          <w:szCs w:val="24"/>
        </w:rPr>
        <w:t>Phương pháp giảng dạy</w:t>
      </w:r>
    </w:p>
    <w:p w14:paraId="7383B348" w14:textId="77777777" w:rsidR="00C36E25" w:rsidRPr="00065D5D" w:rsidRDefault="003F7694" w:rsidP="00296F71">
      <w:pPr>
        <w:pStyle w:val="ListParagraph"/>
        <w:spacing w:before="120"/>
        <w:ind w:left="567" w:hanging="238"/>
        <w:jc w:val="both"/>
        <w:rPr>
          <w:bCs/>
          <w:color w:val="000000"/>
        </w:rPr>
      </w:pPr>
      <w:r w:rsidRPr="00065D5D">
        <w:rPr>
          <w:bCs/>
          <w:color w:val="000000"/>
        </w:rPr>
        <w:t>- Giảng dạy lý thuyết</w:t>
      </w:r>
      <w:r w:rsidR="00DF7C37" w:rsidRPr="00065D5D">
        <w:rPr>
          <w:bCs/>
          <w:color w:val="000000"/>
        </w:rPr>
        <w:t xml:space="preserve">và </w:t>
      </w:r>
      <w:r w:rsidRPr="00065D5D">
        <w:rPr>
          <w:bCs/>
          <w:color w:val="000000"/>
        </w:rPr>
        <w:t xml:space="preserve">kết </w:t>
      </w:r>
      <w:r w:rsidR="00DF7C37" w:rsidRPr="00065D5D">
        <w:rPr>
          <w:bCs/>
          <w:color w:val="000000"/>
        </w:rPr>
        <w:t xml:space="preserve">hợp </w:t>
      </w:r>
      <w:r w:rsidR="00C36E25" w:rsidRPr="00065D5D">
        <w:rPr>
          <w:bCs/>
          <w:color w:val="000000"/>
        </w:rPr>
        <w:t>bài tập</w:t>
      </w:r>
    </w:p>
    <w:p w14:paraId="1E81B377" w14:textId="77777777" w:rsidR="00744C77" w:rsidRPr="00065D5D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065D5D">
        <w:rPr>
          <w:b/>
          <w:bCs/>
          <w:color w:val="000000"/>
          <w:sz w:val="24"/>
          <w:szCs w:val="24"/>
        </w:rPr>
        <w:t>Nhiệm vụ của sinh viên</w:t>
      </w:r>
    </w:p>
    <w:p w14:paraId="70CEA73B" w14:textId="77777777" w:rsidR="00744C77" w:rsidRPr="00065D5D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065D5D">
        <w:rPr>
          <w:bCs/>
          <w:color w:val="000000"/>
          <w:sz w:val="24"/>
          <w:szCs w:val="24"/>
        </w:rPr>
        <w:t>Sinh viên phải thực hiện các nhiệm vụ sau:</w:t>
      </w:r>
    </w:p>
    <w:p w14:paraId="42F27BD1" w14:textId="77777777" w:rsidR="00744C77" w:rsidRPr="00065D5D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065D5D">
        <w:rPr>
          <w:bCs/>
          <w:color w:val="000000"/>
          <w:sz w:val="24"/>
          <w:szCs w:val="24"/>
        </w:rPr>
        <w:t xml:space="preserve">- </w:t>
      </w:r>
      <w:r w:rsidR="006E5BAC" w:rsidRPr="00065D5D">
        <w:rPr>
          <w:bCs/>
          <w:color w:val="000000"/>
          <w:sz w:val="24"/>
          <w:szCs w:val="24"/>
        </w:rPr>
        <w:t>Có mặt</w:t>
      </w:r>
      <w:r w:rsidRPr="00065D5D">
        <w:rPr>
          <w:bCs/>
          <w:color w:val="000000"/>
          <w:sz w:val="24"/>
          <w:szCs w:val="24"/>
        </w:rPr>
        <w:t xml:space="preserve"> tối thiểu 80% số tiết học lý thuyết.</w:t>
      </w:r>
    </w:p>
    <w:p w14:paraId="6B84E4A7" w14:textId="77777777" w:rsidR="00744C77" w:rsidRPr="00065D5D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065D5D">
        <w:rPr>
          <w:bCs/>
          <w:color w:val="000000"/>
          <w:sz w:val="24"/>
          <w:szCs w:val="24"/>
        </w:rPr>
        <w:t xml:space="preserve">- </w:t>
      </w:r>
      <w:r w:rsidR="006E5BAC" w:rsidRPr="00065D5D">
        <w:rPr>
          <w:bCs/>
          <w:color w:val="000000"/>
          <w:sz w:val="24"/>
          <w:szCs w:val="24"/>
        </w:rPr>
        <w:t>Hoàn thành</w:t>
      </w:r>
      <w:r w:rsidRPr="00065D5D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14:paraId="6444D1CD" w14:textId="77777777" w:rsidR="00744C77" w:rsidRPr="00065D5D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065D5D">
        <w:rPr>
          <w:bCs/>
          <w:color w:val="000000"/>
          <w:sz w:val="24"/>
          <w:szCs w:val="24"/>
        </w:rPr>
        <w:t>- Tham dự kiểm tra giữa học kỳ.</w:t>
      </w:r>
    </w:p>
    <w:p w14:paraId="3F319E7B" w14:textId="77777777" w:rsidR="00744C77" w:rsidRPr="00065D5D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065D5D">
        <w:rPr>
          <w:bCs/>
          <w:color w:val="000000"/>
          <w:sz w:val="24"/>
          <w:szCs w:val="24"/>
        </w:rPr>
        <w:t>- Tham dự thi kết thúc học phần</w:t>
      </w:r>
      <w:r w:rsidR="000F78FF" w:rsidRPr="00065D5D">
        <w:rPr>
          <w:bCs/>
          <w:color w:val="000000"/>
          <w:sz w:val="24"/>
          <w:szCs w:val="24"/>
        </w:rPr>
        <w:t xml:space="preserve"> (bắt buộc)</w:t>
      </w:r>
      <w:r w:rsidRPr="00065D5D">
        <w:rPr>
          <w:bCs/>
          <w:color w:val="000000"/>
          <w:sz w:val="24"/>
          <w:szCs w:val="24"/>
        </w:rPr>
        <w:t>.</w:t>
      </w:r>
    </w:p>
    <w:p w14:paraId="6D99BBEF" w14:textId="77777777" w:rsidR="00744C77" w:rsidRPr="00065D5D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065D5D">
        <w:rPr>
          <w:bCs/>
          <w:color w:val="000000"/>
          <w:sz w:val="24"/>
          <w:szCs w:val="24"/>
        </w:rPr>
        <w:t xml:space="preserve">- Chủ động </w:t>
      </w:r>
      <w:r w:rsidR="002B3774" w:rsidRPr="00065D5D">
        <w:rPr>
          <w:bCs/>
          <w:color w:val="000000"/>
          <w:sz w:val="24"/>
          <w:szCs w:val="24"/>
        </w:rPr>
        <w:t xml:space="preserve">chuẩn bị các nội dung và </w:t>
      </w:r>
      <w:r w:rsidRPr="00065D5D">
        <w:rPr>
          <w:bCs/>
          <w:color w:val="000000"/>
          <w:sz w:val="24"/>
          <w:szCs w:val="24"/>
        </w:rPr>
        <w:t>thực hiện giờ tự học</w:t>
      </w:r>
      <w:r w:rsidR="002B3774" w:rsidRPr="00065D5D">
        <w:rPr>
          <w:bCs/>
          <w:color w:val="000000"/>
          <w:sz w:val="24"/>
          <w:szCs w:val="24"/>
        </w:rPr>
        <w:t xml:space="preserve"> theo mục 11</w:t>
      </w:r>
      <w:r w:rsidRPr="00065D5D">
        <w:rPr>
          <w:bCs/>
          <w:color w:val="000000"/>
          <w:sz w:val="24"/>
          <w:szCs w:val="24"/>
        </w:rPr>
        <w:t>.</w:t>
      </w:r>
    </w:p>
    <w:p w14:paraId="3DCBA534" w14:textId="77777777" w:rsidR="00744C77" w:rsidRPr="00065D5D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065D5D">
        <w:rPr>
          <w:b/>
          <w:bCs/>
          <w:color w:val="000000"/>
          <w:sz w:val="24"/>
          <w:szCs w:val="24"/>
        </w:rPr>
        <w:t>Đánh gi</w:t>
      </w:r>
      <w:r w:rsidR="009540AF" w:rsidRPr="00065D5D">
        <w:rPr>
          <w:b/>
          <w:bCs/>
          <w:color w:val="000000"/>
          <w:sz w:val="24"/>
          <w:szCs w:val="24"/>
        </w:rPr>
        <w:t>á kết quả học tập của sinh viên</w:t>
      </w:r>
    </w:p>
    <w:p w14:paraId="488D8C97" w14:textId="77777777" w:rsidR="00744C77" w:rsidRPr="00065D5D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065D5D">
        <w:rPr>
          <w:b/>
          <w:bCs/>
          <w:color w:val="000000"/>
          <w:sz w:val="24"/>
          <w:szCs w:val="24"/>
        </w:rPr>
        <w:t>Cách đánh giá</w:t>
      </w:r>
    </w:p>
    <w:p w14:paraId="79574861" w14:textId="77777777" w:rsidR="00744C77" w:rsidRPr="00065D5D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065D5D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2480B50A" w14:textId="4B17A562" w:rsidR="00BA7C39" w:rsidRDefault="00BA7C39" w:rsidP="00580B6D">
      <w:pPr>
        <w:pStyle w:val="BodyText2"/>
        <w:tabs>
          <w:tab w:val="num" w:pos="960"/>
        </w:tabs>
        <w:spacing w:line="240" w:lineRule="auto"/>
        <w:ind w:firstLine="259"/>
        <w:jc w:val="center"/>
        <w:rPr>
          <w:b/>
          <w:bCs/>
          <w:color w:val="000000"/>
          <w:sz w:val="24"/>
          <w:szCs w:val="24"/>
          <w:lang w:val="nl-NL"/>
        </w:rPr>
      </w:pPr>
      <w:r w:rsidRPr="00065D5D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065D5D">
        <w:rPr>
          <w:b/>
          <w:bCs/>
          <w:color w:val="000000"/>
          <w:sz w:val="24"/>
          <w:szCs w:val="24"/>
          <w:lang w:val="nl-NL"/>
        </w:rPr>
        <w:t>. Đánh giá học phần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8"/>
        <w:gridCol w:w="3230"/>
        <w:gridCol w:w="4100"/>
        <w:gridCol w:w="1370"/>
      </w:tblGrid>
      <w:tr w:rsidR="00580B6D" w:rsidRPr="00CB21F6" w14:paraId="27E661D3" w14:textId="77777777" w:rsidTr="00C63107">
        <w:tc>
          <w:tcPr>
            <w:tcW w:w="590" w:type="dxa"/>
          </w:tcPr>
          <w:p w14:paraId="74032861" w14:textId="77777777" w:rsidR="00580B6D" w:rsidRPr="00CB21F6" w:rsidRDefault="00580B6D" w:rsidP="00C6310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bookmarkStart w:id="0" w:name="_Hlk35720152"/>
            <w:r w:rsidRPr="00CB21F6">
              <w:rPr>
                <w:b/>
                <w:sz w:val="24"/>
                <w:szCs w:val="24"/>
              </w:rPr>
              <w:t>TT</w:t>
            </w:r>
          </w:p>
        </w:tc>
        <w:tc>
          <w:tcPr>
            <w:tcW w:w="3346" w:type="dxa"/>
          </w:tcPr>
          <w:p w14:paraId="3831048E" w14:textId="77777777" w:rsidR="00580B6D" w:rsidRPr="00CB21F6" w:rsidRDefault="00580B6D" w:rsidP="00C6310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>Điểm thành phần</w:t>
            </w:r>
          </w:p>
        </w:tc>
        <w:tc>
          <w:tcPr>
            <w:tcW w:w="4252" w:type="dxa"/>
          </w:tcPr>
          <w:p w14:paraId="4B88840B" w14:textId="77777777" w:rsidR="00580B6D" w:rsidRPr="00CB21F6" w:rsidRDefault="00580B6D" w:rsidP="00C6310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 xml:space="preserve">Quy định </w:t>
            </w:r>
          </w:p>
        </w:tc>
        <w:tc>
          <w:tcPr>
            <w:tcW w:w="1388" w:type="dxa"/>
          </w:tcPr>
          <w:p w14:paraId="4F3E6646" w14:textId="77777777" w:rsidR="00580B6D" w:rsidRPr="00CB21F6" w:rsidRDefault="00580B6D" w:rsidP="00C6310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b/>
                <w:sz w:val="24"/>
                <w:szCs w:val="24"/>
              </w:rPr>
              <w:t>Trọng số</w:t>
            </w:r>
          </w:p>
        </w:tc>
      </w:tr>
      <w:tr w:rsidR="00580B6D" w:rsidRPr="00CB21F6" w14:paraId="578C5C30" w14:textId="77777777" w:rsidTr="00C63107">
        <w:tc>
          <w:tcPr>
            <w:tcW w:w="590" w:type="dxa"/>
          </w:tcPr>
          <w:p w14:paraId="4C439FB0" w14:textId="77777777" w:rsidR="00580B6D" w:rsidRPr="00CB21F6" w:rsidRDefault="00580B6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1</w:t>
            </w:r>
          </w:p>
        </w:tc>
        <w:tc>
          <w:tcPr>
            <w:tcW w:w="3346" w:type="dxa"/>
          </w:tcPr>
          <w:p w14:paraId="5951FA14" w14:textId="77777777" w:rsidR="00580B6D" w:rsidRPr="00CB21F6" w:rsidRDefault="00580B6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Điểm chuyên </w:t>
            </w:r>
            <w:r>
              <w:rPr>
                <w:sz w:val="24"/>
                <w:szCs w:val="24"/>
              </w:rPr>
              <w:t>cần</w:t>
            </w:r>
          </w:p>
        </w:tc>
        <w:tc>
          <w:tcPr>
            <w:tcW w:w="4252" w:type="dxa"/>
          </w:tcPr>
          <w:p w14:paraId="38F3B49F" w14:textId="77777777" w:rsidR="00580B6D" w:rsidRPr="00CB21F6" w:rsidRDefault="00580B6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Số tiết tham dự học/tổng số tiết</w:t>
            </w:r>
          </w:p>
        </w:tc>
        <w:tc>
          <w:tcPr>
            <w:tcW w:w="1388" w:type="dxa"/>
          </w:tcPr>
          <w:p w14:paraId="78650C0E" w14:textId="77777777" w:rsidR="00580B6D" w:rsidRPr="00CB21F6" w:rsidRDefault="00580B6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10%</w:t>
            </w:r>
          </w:p>
        </w:tc>
      </w:tr>
      <w:tr w:rsidR="00580B6D" w:rsidRPr="00CB21F6" w14:paraId="2970A971" w14:textId="77777777" w:rsidTr="00C63107">
        <w:tc>
          <w:tcPr>
            <w:tcW w:w="590" w:type="dxa"/>
          </w:tcPr>
          <w:p w14:paraId="3EB974E1" w14:textId="77777777" w:rsidR="00580B6D" w:rsidRPr="00CB21F6" w:rsidRDefault="00580B6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2</w:t>
            </w:r>
          </w:p>
        </w:tc>
        <w:tc>
          <w:tcPr>
            <w:tcW w:w="3346" w:type="dxa"/>
          </w:tcPr>
          <w:p w14:paraId="6BC5B49A" w14:textId="77777777" w:rsidR="00580B6D" w:rsidRPr="00CB21F6" w:rsidRDefault="00580B6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Điểm kiểm tra giữa kỳ</w:t>
            </w:r>
          </w:p>
          <w:p w14:paraId="1AAE621F" w14:textId="77777777" w:rsidR="00580B6D" w:rsidRPr="00CB21F6" w:rsidRDefault="00580B6D" w:rsidP="00C63107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Bài tập làm ở nhà</w:t>
            </w:r>
          </w:p>
        </w:tc>
        <w:tc>
          <w:tcPr>
            <w:tcW w:w="4252" w:type="dxa"/>
          </w:tcPr>
          <w:p w14:paraId="2EF70193" w14:textId="77777777" w:rsidR="00580B6D" w:rsidRPr="00CB21F6" w:rsidRDefault="00580B6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Thi viết</w:t>
            </w:r>
          </w:p>
          <w:p w14:paraId="550434B9" w14:textId="77777777" w:rsidR="00580B6D" w:rsidRPr="00CB21F6" w:rsidRDefault="00580B6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Theo yêu cầu của bộ môn</w:t>
            </w:r>
          </w:p>
        </w:tc>
        <w:tc>
          <w:tcPr>
            <w:tcW w:w="1388" w:type="dxa"/>
          </w:tcPr>
          <w:p w14:paraId="1D67929F" w14:textId="77777777" w:rsidR="00580B6D" w:rsidRPr="00CB21F6" w:rsidRDefault="00580B6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position w:val="-30"/>
                <w:sz w:val="24"/>
                <w:szCs w:val="24"/>
              </w:rPr>
              <w:object w:dxaOrig="780" w:dyaOrig="720" w14:anchorId="4533D8A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36.5pt" o:ole="">
                  <v:imagedata r:id="rId7" o:title=""/>
                </v:shape>
                <o:OLEObject Type="Embed" ProgID="Equation.DSMT4" ShapeID="_x0000_i1025" DrawAspect="Content" ObjectID="_1646418927" r:id="rId8"/>
              </w:object>
            </w:r>
          </w:p>
        </w:tc>
      </w:tr>
      <w:tr w:rsidR="00580B6D" w:rsidRPr="00CB21F6" w14:paraId="72B7A141" w14:textId="77777777" w:rsidTr="00C63107">
        <w:tc>
          <w:tcPr>
            <w:tcW w:w="590" w:type="dxa"/>
          </w:tcPr>
          <w:p w14:paraId="6221190F" w14:textId="77777777" w:rsidR="00580B6D" w:rsidRPr="00CB21F6" w:rsidRDefault="00580B6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3</w:t>
            </w:r>
          </w:p>
        </w:tc>
        <w:tc>
          <w:tcPr>
            <w:tcW w:w="3346" w:type="dxa"/>
          </w:tcPr>
          <w:p w14:paraId="2ACB3974" w14:textId="77777777" w:rsidR="00580B6D" w:rsidRPr="00CB21F6" w:rsidRDefault="00580B6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Điểm thi kết thúc học phần</w:t>
            </w:r>
          </w:p>
        </w:tc>
        <w:tc>
          <w:tcPr>
            <w:tcW w:w="4252" w:type="dxa"/>
          </w:tcPr>
          <w:p w14:paraId="5167EB49" w14:textId="77777777" w:rsidR="00580B6D" w:rsidRPr="00CB21F6" w:rsidRDefault="00580B6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 xml:space="preserve">Yêu cầu tham dự </w:t>
            </w:r>
            <w:r w:rsidRPr="00CB21F6">
              <w:rPr>
                <w:position w:val="-6"/>
                <w:sz w:val="24"/>
                <w:szCs w:val="24"/>
              </w:rPr>
              <w:object w:dxaOrig="680" w:dyaOrig="279" w14:anchorId="710BFD59">
                <v:shape id="_x0000_i1026" type="#_x0000_t75" style="width:33.5pt;height:14.5pt" o:ole="">
                  <v:imagedata r:id="rId9" o:title=""/>
                </v:shape>
                <o:OLEObject Type="Embed" ProgID="Equation.DSMT4" ShapeID="_x0000_i1026" DrawAspect="Content" ObjectID="_1646418928" r:id="rId10"/>
              </w:object>
            </w:r>
            <w:r>
              <w:rPr>
                <w:position w:val="-6"/>
                <w:sz w:val="24"/>
                <w:szCs w:val="24"/>
              </w:rPr>
              <w:t xml:space="preserve"> </w:t>
            </w:r>
            <w:r w:rsidRPr="00CB21F6">
              <w:rPr>
                <w:sz w:val="24"/>
                <w:szCs w:val="24"/>
              </w:rPr>
              <w:t>tiết trên lớp</w:t>
            </w:r>
          </w:p>
        </w:tc>
        <w:tc>
          <w:tcPr>
            <w:tcW w:w="1388" w:type="dxa"/>
          </w:tcPr>
          <w:p w14:paraId="1ABA28B0" w14:textId="77777777" w:rsidR="00580B6D" w:rsidRPr="00CB21F6" w:rsidRDefault="00580B6D" w:rsidP="00C63107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CB21F6">
              <w:rPr>
                <w:sz w:val="24"/>
                <w:szCs w:val="24"/>
              </w:rPr>
              <w:t>60%</w:t>
            </w:r>
          </w:p>
        </w:tc>
      </w:tr>
      <w:bookmarkEnd w:id="0"/>
    </w:tbl>
    <w:p w14:paraId="324CB189" w14:textId="77777777" w:rsidR="00580B6D" w:rsidRPr="00065D5D" w:rsidRDefault="00580B6D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</w:p>
    <w:p w14:paraId="47A2E8A6" w14:textId="77777777" w:rsidR="00744C77" w:rsidRPr="00065D5D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065D5D">
        <w:rPr>
          <w:b/>
          <w:bCs/>
          <w:color w:val="000000"/>
          <w:sz w:val="24"/>
          <w:szCs w:val="24"/>
        </w:rPr>
        <w:t>Cách tính điểm</w:t>
      </w:r>
    </w:p>
    <w:p w14:paraId="4FC3F81A" w14:textId="77777777" w:rsidR="00744C77" w:rsidRPr="00065D5D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065D5D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2C11E872" w14:textId="77777777" w:rsidR="00744C77" w:rsidRPr="00065D5D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065D5D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065D5D">
        <w:rPr>
          <w:bCs/>
          <w:color w:val="000000"/>
          <w:sz w:val="24"/>
          <w:szCs w:val="24"/>
          <w:lang w:val="vi-VN"/>
        </w:rPr>
        <w:t xml:space="preserve">tính </w:t>
      </w:r>
      <w:r w:rsidRPr="00065D5D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065D5D">
        <w:rPr>
          <w:bCs/>
          <w:sz w:val="24"/>
          <w:szCs w:val="24"/>
        </w:rPr>
        <w:t>được quy đổi sang</w:t>
      </w:r>
      <w:r w:rsidRPr="00065D5D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065D5D">
        <w:rPr>
          <w:bCs/>
          <w:color w:val="000000"/>
          <w:sz w:val="24"/>
          <w:szCs w:val="24"/>
          <w:lang w:val="vi-VN"/>
        </w:rPr>
        <w:t>Nhà t</w:t>
      </w:r>
      <w:r w:rsidRPr="00065D5D">
        <w:rPr>
          <w:bCs/>
          <w:color w:val="000000"/>
          <w:sz w:val="24"/>
          <w:szCs w:val="24"/>
        </w:rPr>
        <w:t xml:space="preserve">rường. </w:t>
      </w:r>
    </w:p>
    <w:p w14:paraId="460F1F93" w14:textId="77777777" w:rsidR="00744C77" w:rsidRPr="00065D5D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065D5D">
        <w:rPr>
          <w:b/>
          <w:bCs/>
          <w:color w:val="000000"/>
          <w:sz w:val="24"/>
          <w:szCs w:val="24"/>
        </w:rPr>
        <w:t>Tài liệu học tập</w:t>
      </w:r>
    </w:p>
    <w:p w14:paraId="4D3B3327" w14:textId="77777777" w:rsidR="00630AD9" w:rsidRPr="00065D5D" w:rsidRDefault="00630AD9" w:rsidP="000B0B81">
      <w:pPr>
        <w:spacing w:line="288" w:lineRule="auto"/>
        <w:ind w:firstLine="360"/>
        <w:rPr>
          <w:sz w:val="24"/>
          <w:szCs w:val="24"/>
        </w:rPr>
      </w:pPr>
      <w:r w:rsidRPr="00065D5D">
        <w:rPr>
          <w:sz w:val="24"/>
          <w:szCs w:val="24"/>
        </w:rPr>
        <w:t>[1]. Bài giảng Tự động hóa hệ thống điện, Đỗ Như Ý</w:t>
      </w:r>
    </w:p>
    <w:p w14:paraId="73263675" w14:textId="77777777" w:rsidR="002D2C7F" w:rsidRPr="00065D5D" w:rsidRDefault="00282E24" w:rsidP="000B0B81">
      <w:pPr>
        <w:spacing w:line="288" w:lineRule="auto"/>
        <w:ind w:firstLine="360"/>
        <w:rPr>
          <w:sz w:val="24"/>
          <w:szCs w:val="24"/>
        </w:rPr>
      </w:pPr>
      <w:r w:rsidRPr="00065D5D">
        <w:rPr>
          <w:sz w:val="24"/>
          <w:szCs w:val="24"/>
        </w:rPr>
        <w:lastRenderedPageBreak/>
        <w:t xml:space="preserve">[2] </w:t>
      </w:r>
      <w:r w:rsidR="00573FBE" w:rsidRPr="00065D5D">
        <w:rPr>
          <w:sz w:val="24"/>
          <w:szCs w:val="24"/>
        </w:rPr>
        <w:t>Bảo Vệ Các Hệ Thống Điện, Trần Đình Long, Nhà xuất bản khoa học kỹ thuật, 2008.</w:t>
      </w:r>
    </w:p>
    <w:p w14:paraId="1C0417CC" w14:textId="77777777" w:rsidR="00282E24" w:rsidRPr="00065D5D" w:rsidRDefault="00573FBE" w:rsidP="000B0B81">
      <w:pPr>
        <w:spacing w:line="288" w:lineRule="auto"/>
        <w:ind w:firstLine="360"/>
        <w:rPr>
          <w:sz w:val="24"/>
          <w:szCs w:val="24"/>
        </w:rPr>
      </w:pPr>
      <w:r w:rsidRPr="00065D5D">
        <w:rPr>
          <w:sz w:val="24"/>
          <w:szCs w:val="24"/>
        </w:rPr>
        <w:t>[3] Vận hành hệ thống điện, Trần Quang Khánh, Nhà xuất bản khoa học kỹ thuật, 2009.</w:t>
      </w:r>
    </w:p>
    <w:p w14:paraId="6411B929" w14:textId="77777777" w:rsidR="000B004E" w:rsidRPr="00065D5D" w:rsidRDefault="000B004E" w:rsidP="000B0B81">
      <w:pPr>
        <w:spacing w:line="288" w:lineRule="auto"/>
        <w:ind w:firstLine="360"/>
        <w:rPr>
          <w:sz w:val="24"/>
          <w:szCs w:val="24"/>
        </w:rPr>
      </w:pPr>
      <w:r w:rsidRPr="00065D5D">
        <w:rPr>
          <w:sz w:val="24"/>
          <w:szCs w:val="24"/>
        </w:rPr>
        <w:t xml:space="preserve">[4]. </w:t>
      </w:r>
      <w:r w:rsidR="00573FBE" w:rsidRPr="00065D5D">
        <w:rPr>
          <w:sz w:val="24"/>
          <w:szCs w:val="24"/>
        </w:rPr>
        <w:t>Nhà máy điện, Ngô Đức Minh, Vũ Văn Thắng, Nguyễn Đức Tường, Nhà xuất bản khoa học kỹ thuật, 2009.</w:t>
      </w:r>
    </w:p>
    <w:p w14:paraId="16F941BF" w14:textId="77777777" w:rsidR="00744C77" w:rsidRPr="00065D5D" w:rsidRDefault="007A7F11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065D5D">
        <w:rPr>
          <w:b/>
          <w:bCs/>
          <w:color w:val="000000"/>
          <w:sz w:val="24"/>
          <w:szCs w:val="24"/>
        </w:rPr>
        <w:t>Hướng dẫn tự học của học phần</w:t>
      </w:r>
    </w:p>
    <w:p w14:paraId="735C0CC8" w14:textId="77777777" w:rsidR="00BA7C39" w:rsidRPr="00065D5D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065D5D">
        <w:rPr>
          <w:b/>
          <w:bCs/>
          <w:color w:val="000000"/>
          <w:sz w:val="24"/>
          <w:szCs w:val="24"/>
        </w:rPr>
        <w:t>Bảng 3</w:t>
      </w:r>
      <w:r w:rsidR="00D61127" w:rsidRPr="00065D5D">
        <w:rPr>
          <w:b/>
          <w:bCs/>
          <w:color w:val="000000"/>
          <w:sz w:val="24"/>
          <w:szCs w:val="24"/>
        </w:rPr>
        <w:t xml:space="preserve">. </w:t>
      </w:r>
      <w:r w:rsidR="007B1760" w:rsidRPr="00065D5D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4138"/>
        <w:gridCol w:w="900"/>
        <w:gridCol w:w="1080"/>
        <w:gridCol w:w="2250"/>
      </w:tblGrid>
      <w:tr w:rsidR="00433FA5" w:rsidRPr="00065D5D" w14:paraId="1EEC13B1" w14:textId="77777777" w:rsidTr="005E3694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14:paraId="2D63510A" w14:textId="77777777" w:rsidR="00433FA5" w:rsidRPr="00065D5D" w:rsidRDefault="00433FA5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4138" w:type="dxa"/>
            <w:shd w:val="clear" w:color="auto" w:fill="auto"/>
            <w:vAlign w:val="center"/>
          </w:tcPr>
          <w:p w14:paraId="5628B430" w14:textId="77777777" w:rsidR="00433FA5" w:rsidRPr="00065D5D" w:rsidRDefault="00433FA5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7295812E" w14:textId="77777777" w:rsidR="00433FA5" w:rsidRPr="00065D5D" w:rsidRDefault="00433FA5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1080" w:type="dxa"/>
            <w:vAlign w:val="center"/>
          </w:tcPr>
          <w:p w14:paraId="6C89C98E" w14:textId="77777777" w:rsidR="00433FA5" w:rsidRPr="00065D5D" w:rsidRDefault="00433FA5" w:rsidP="00B937B6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7D06328F" w14:textId="77777777" w:rsidR="00433FA5" w:rsidRPr="00065D5D" w:rsidRDefault="00433FA5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2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CEA064" w14:textId="77777777" w:rsidR="00433FA5" w:rsidRPr="00065D5D" w:rsidRDefault="00433FA5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433FA5" w:rsidRPr="00954297" w14:paraId="5F437E1A" w14:textId="77777777" w:rsidTr="00836F2D">
        <w:trPr>
          <w:trHeight w:val="2267"/>
        </w:trPr>
        <w:tc>
          <w:tcPr>
            <w:tcW w:w="830" w:type="dxa"/>
            <w:shd w:val="clear" w:color="auto" w:fill="auto"/>
            <w:vAlign w:val="center"/>
          </w:tcPr>
          <w:p w14:paraId="61BC2E69" w14:textId="77777777" w:rsidR="00433FA5" w:rsidRPr="00065D5D" w:rsidRDefault="00433FA5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0B4D6C6E" w14:textId="77777777" w:rsidR="00433FA5" w:rsidRPr="00065D5D" w:rsidRDefault="000B4B6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836F2D">
              <w:rPr>
                <w:b/>
                <w:bCs/>
                <w:color w:val="000000"/>
                <w:sz w:val="24"/>
                <w:szCs w:val="24"/>
                <w:lang w:val="nl-NL"/>
              </w:rPr>
              <w:t>,2</w:t>
            </w:r>
          </w:p>
        </w:tc>
        <w:tc>
          <w:tcPr>
            <w:tcW w:w="4138" w:type="dxa"/>
            <w:shd w:val="clear" w:color="auto" w:fill="auto"/>
          </w:tcPr>
          <w:p w14:paraId="34457C39" w14:textId="77777777" w:rsidR="000B0B81" w:rsidRPr="00065D5D" w:rsidRDefault="004A2444" w:rsidP="000B0B81">
            <w:pPr>
              <w:spacing w:line="288" w:lineRule="auto"/>
              <w:rPr>
                <w:b/>
                <w:sz w:val="24"/>
                <w:szCs w:val="24"/>
                <w:lang w:val="nl-NL"/>
              </w:rPr>
            </w:pPr>
            <w:r w:rsidRPr="00065D5D">
              <w:rPr>
                <w:b/>
                <w:sz w:val="24"/>
                <w:szCs w:val="24"/>
                <w:lang w:val="nl-NL"/>
              </w:rPr>
              <w:t>Chương 1. Tự động hóa đồng bộ các máy phát điện</w:t>
            </w:r>
          </w:p>
          <w:p w14:paraId="68BB5C63" w14:textId="77777777" w:rsidR="00CA5F48" w:rsidRPr="00065D5D" w:rsidRDefault="00CA5F48" w:rsidP="00CA5F48">
            <w:pPr>
              <w:spacing w:line="288" w:lineRule="auto"/>
              <w:rPr>
                <w:rStyle w:val="Heading4TimesNewRoman"/>
                <w:rFonts w:eastAsia="Tahoma"/>
                <w:sz w:val="24"/>
                <w:szCs w:val="24"/>
                <w:lang w:val="nl-NL"/>
              </w:rPr>
            </w:pPr>
            <w:r w:rsidRPr="00065D5D">
              <w:rPr>
                <w:rStyle w:val="Heading4TimesNewRoman"/>
                <w:rFonts w:eastAsia="Tahoma"/>
                <w:sz w:val="24"/>
                <w:szCs w:val="24"/>
                <w:lang w:val="nl-NL"/>
              </w:rPr>
              <w:t>1.1 Các khái niệm chung</w:t>
            </w:r>
          </w:p>
          <w:p w14:paraId="76D43F51" w14:textId="77777777" w:rsidR="00CA5F48" w:rsidRPr="00065D5D" w:rsidRDefault="00CA5F48" w:rsidP="00CA5F48">
            <w:pPr>
              <w:spacing w:line="288" w:lineRule="auto"/>
              <w:rPr>
                <w:rStyle w:val="Heading4TimesNewRoman"/>
                <w:rFonts w:eastAsia="Tahoma"/>
                <w:sz w:val="24"/>
                <w:szCs w:val="24"/>
                <w:lang w:val="nl-NL"/>
              </w:rPr>
            </w:pPr>
            <w:r w:rsidRPr="00065D5D">
              <w:rPr>
                <w:rStyle w:val="Heading4TimesNewRoman"/>
                <w:rFonts w:eastAsia="Tahoma"/>
                <w:sz w:val="24"/>
                <w:szCs w:val="24"/>
                <w:lang w:val="nl-NL"/>
              </w:rPr>
              <w:t>1.2 Hòa điện chính xác</w:t>
            </w:r>
          </w:p>
          <w:p w14:paraId="478E0235" w14:textId="77777777" w:rsidR="004A2444" w:rsidRPr="00065D5D" w:rsidRDefault="00CA5F48" w:rsidP="00836F2D">
            <w:pPr>
              <w:spacing w:line="288" w:lineRule="auto"/>
              <w:rPr>
                <w:rFonts w:eastAsia="Tahoma"/>
                <w:color w:val="000000"/>
                <w:sz w:val="24"/>
                <w:szCs w:val="24"/>
                <w:shd w:val="clear" w:color="auto" w:fill="FFFFFF"/>
                <w:lang w:val="nl-NL"/>
              </w:rPr>
            </w:pPr>
            <w:r w:rsidRPr="00065D5D">
              <w:rPr>
                <w:rStyle w:val="Heading4TimesNewRoman"/>
                <w:rFonts w:eastAsia="Tahoma"/>
                <w:sz w:val="24"/>
                <w:szCs w:val="24"/>
                <w:lang w:val="nl-NL"/>
              </w:rPr>
              <w:t>1.3 Tự hòa điện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DF787CB" w14:textId="77777777" w:rsidR="00957BA7" w:rsidRPr="00065D5D" w:rsidRDefault="00836F2D" w:rsidP="00836F2D">
            <w:pPr>
              <w:pStyle w:val="BodyText2"/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1080" w:type="dxa"/>
            <w:vAlign w:val="center"/>
          </w:tcPr>
          <w:p w14:paraId="496CE91C" w14:textId="77777777" w:rsidR="00957BA7" w:rsidRPr="00065D5D" w:rsidRDefault="00957BA7" w:rsidP="00836F2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bookmarkStart w:id="1" w:name="_GoBack"/>
            <w:bookmarkEnd w:id="1"/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7BC66" w14:textId="77777777" w:rsidR="007F46AA" w:rsidRPr="00065D5D" w:rsidRDefault="001F61E5" w:rsidP="00836F2D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t>Sinh viên nghiên cứu n</w:t>
            </w:r>
            <w:r w:rsidR="00433FA5" w:rsidRPr="00065D5D">
              <w:rPr>
                <w:bCs/>
                <w:color w:val="000000"/>
                <w:sz w:val="24"/>
                <w:szCs w:val="24"/>
                <w:lang w:val="nl-NL"/>
              </w:rPr>
              <w:t>ội dung từ mục 1.1 đến 1.</w:t>
            </w:r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1449AF" w:rsidRPr="00065D5D">
              <w:rPr>
                <w:bCs/>
                <w:color w:val="000000"/>
                <w:sz w:val="24"/>
                <w:szCs w:val="24"/>
                <w:lang w:val="nl-NL"/>
              </w:rPr>
              <w:t>của c</w:t>
            </w:r>
            <w:r w:rsidR="00433FA5" w:rsidRPr="00065D5D">
              <w:rPr>
                <w:bCs/>
                <w:color w:val="000000"/>
                <w:sz w:val="24"/>
                <w:szCs w:val="24"/>
                <w:lang w:val="nl-NL"/>
              </w:rPr>
              <w:t>hương</w:t>
            </w:r>
            <w:r w:rsidR="00065D5D" w:rsidRPr="00065D5D">
              <w:rPr>
                <w:bCs/>
                <w:color w:val="000000"/>
                <w:sz w:val="24"/>
                <w:szCs w:val="24"/>
                <w:lang w:val="nl-NL"/>
              </w:rPr>
              <w:t xml:space="preserve"> 1 và 2.1 đến 2.2</w:t>
            </w:r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t xml:space="preserve"> của chương 2 ở các tài liệu [1, 2, 3]</w:t>
            </w:r>
          </w:p>
        </w:tc>
      </w:tr>
      <w:tr w:rsidR="00836F2D" w:rsidRPr="00954297" w14:paraId="3E8AC506" w14:textId="77777777" w:rsidTr="005E3694">
        <w:trPr>
          <w:trHeight w:val="341"/>
        </w:trPr>
        <w:tc>
          <w:tcPr>
            <w:tcW w:w="830" w:type="dxa"/>
            <w:shd w:val="clear" w:color="auto" w:fill="auto"/>
            <w:vAlign w:val="center"/>
          </w:tcPr>
          <w:p w14:paraId="3B499EC3" w14:textId="77777777" w:rsidR="00836F2D" w:rsidRPr="00065D5D" w:rsidRDefault="00836F2D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3,4</w:t>
            </w:r>
          </w:p>
        </w:tc>
        <w:tc>
          <w:tcPr>
            <w:tcW w:w="4138" w:type="dxa"/>
            <w:shd w:val="clear" w:color="auto" w:fill="auto"/>
          </w:tcPr>
          <w:p w14:paraId="125C6739" w14:textId="77777777" w:rsidR="00836F2D" w:rsidRPr="00065D5D" w:rsidRDefault="00836F2D" w:rsidP="00836F2D">
            <w:pPr>
              <w:spacing w:line="288" w:lineRule="auto"/>
              <w:jc w:val="both"/>
              <w:rPr>
                <w:rStyle w:val="Heading4TimesNewRoman"/>
                <w:rFonts w:eastAsia="Tahoma"/>
                <w:b/>
                <w:sz w:val="24"/>
                <w:szCs w:val="24"/>
                <w:lang w:val="nl-NL"/>
              </w:rPr>
            </w:pPr>
            <w:r w:rsidRPr="00065D5D">
              <w:rPr>
                <w:rStyle w:val="Heading4TimesNewRoman"/>
                <w:rFonts w:eastAsia="Tahoma"/>
                <w:b/>
                <w:sz w:val="24"/>
                <w:szCs w:val="24"/>
                <w:lang w:val="nl-NL"/>
              </w:rPr>
              <w:t>Chương 2. Tự động đóng trở lại nguồn điện và đóng các phần tử tự động</w:t>
            </w:r>
          </w:p>
          <w:p w14:paraId="7DF0BB03" w14:textId="77777777" w:rsidR="00836F2D" w:rsidRPr="00065D5D" w:rsidRDefault="00836F2D" w:rsidP="00836F2D">
            <w:pPr>
              <w:spacing w:line="288" w:lineRule="auto"/>
              <w:rPr>
                <w:rStyle w:val="Heading4TimesNewRoman"/>
                <w:rFonts w:eastAsia="Tahoma"/>
                <w:sz w:val="24"/>
                <w:szCs w:val="24"/>
                <w:lang w:val="nl-NL"/>
              </w:rPr>
            </w:pPr>
            <w:r w:rsidRPr="00065D5D">
              <w:rPr>
                <w:rStyle w:val="Heading4TimesNewRoman"/>
                <w:rFonts w:eastAsia="Tahoma"/>
                <w:sz w:val="24"/>
                <w:szCs w:val="24"/>
                <w:lang w:val="nl-NL"/>
              </w:rPr>
              <w:t>2.1 Giới thiệu chung về tự động đóng lại</w:t>
            </w:r>
          </w:p>
          <w:p w14:paraId="174362F8" w14:textId="77777777" w:rsidR="00836F2D" w:rsidRDefault="00836F2D" w:rsidP="00836F2D">
            <w:pPr>
              <w:spacing w:line="288" w:lineRule="auto"/>
              <w:rPr>
                <w:rStyle w:val="Heading4TimesNewRoman"/>
                <w:rFonts w:eastAsia="Tahoma"/>
                <w:sz w:val="24"/>
                <w:szCs w:val="24"/>
                <w:lang w:val="nl-NL"/>
              </w:rPr>
            </w:pPr>
            <w:r w:rsidRPr="00065D5D">
              <w:rPr>
                <w:rStyle w:val="Heading4TimesNewRoman"/>
                <w:rFonts w:eastAsia="Tahoma"/>
                <w:sz w:val="24"/>
                <w:szCs w:val="24"/>
                <w:lang w:val="nl-NL"/>
              </w:rPr>
              <w:t>2.2 Tự động đóng lại bằng cách kết hợp máy cắt với hệ thống tự đóng lại (ARS)</w:t>
            </w:r>
          </w:p>
          <w:p w14:paraId="0F3887C2" w14:textId="77777777" w:rsidR="00836F2D" w:rsidRPr="00065D5D" w:rsidRDefault="00836F2D" w:rsidP="00836F2D">
            <w:pPr>
              <w:spacing w:line="288" w:lineRule="auto"/>
              <w:rPr>
                <w:rStyle w:val="Heading4TimesNewRoman"/>
                <w:rFonts w:eastAsia="Tahoma"/>
                <w:sz w:val="24"/>
                <w:szCs w:val="24"/>
                <w:lang w:val="nl-NL"/>
              </w:rPr>
            </w:pPr>
            <w:r w:rsidRPr="00065D5D">
              <w:rPr>
                <w:rStyle w:val="Heading4TimesNewRoman"/>
                <w:rFonts w:eastAsia="Tahoma"/>
                <w:sz w:val="24"/>
                <w:szCs w:val="24"/>
                <w:lang w:val="nl-NL"/>
              </w:rPr>
              <w:t>2.3 Máy cắt tự đóng lại (ACR)</w:t>
            </w:r>
          </w:p>
          <w:p w14:paraId="06BCD1C8" w14:textId="77777777" w:rsidR="00836F2D" w:rsidRPr="00065D5D" w:rsidRDefault="00836F2D" w:rsidP="00836F2D">
            <w:pPr>
              <w:spacing w:line="288" w:lineRule="auto"/>
              <w:rPr>
                <w:rStyle w:val="Heading4TimesNewRoman"/>
                <w:rFonts w:eastAsia="Tahoma"/>
                <w:sz w:val="24"/>
                <w:szCs w:val="24"/>
                <w:lang w:val="nl-NL"/>
              </w:rPr>
            </w:pPr>
            <w:r w:rsidRPr="00065D5D">
              <w:rPr>
                <w:rStyle w:val="Heading4TimesNewRoman"/>
                <w:rFonts w:eastAsia="Tahoma"/>
                <w:sz w:val="24"/>
                <w:szCs w:val="24"/>
                <w:lang w:val="nl-NL"/>
              </w:rPr>
              <w:t>2.4 Thiết bị phân đoạn tự động</w:t>
            </w:r>
          </w:p>
          <w:p w14:paraId="14C890E5" w14:textId="77777777" w:rsidR="00836F2D" w:rsidRPr="00065D5D" w:rsidRDefault="00836F2D" w:rsidP="00836F2D">
            <w:pPr>
              <w:pStyle w:val="Heading420"/>
              <w:keepNext/>
              <w:keepLines/>
              <w:shd w:val="clear" w:color="auto" w:fill="auto"/>
              <w:spacing w:line="288" w:lineRule="auto"/>
              <w:ind w:firstLine="0"/>
              <w:rPr>
                <w:b w:val="0"/>
                <w:sz w:val="24"/>
                <w:szCs w:val="24"/>
                <w:lang w:val="nl-NL"/>
              </w:rPr>
            </w:pPr>
            <w:r w:rsidRPr="00065D5D">
              <w:rPr>
                <w:rStyle w:val="Heading4TimesNewRoman"/>
                <w:rFonts w:eastAsia="Tahoma"/>
                <w:b w:val="0"/>
                <w:sz w:val="24"/>
                <w:szCs w:val="24"/>
                <w:lang w:val="nl-NL"/>
              </w:rPr>
              <w:t>2.5 Phối hợp ACR với các thiết bị bảo vệ khác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D6B4D3F" w14:textId="77777777" w:rsidR="00836F2D" w:rsidRDefault="00836F2D" w:rsidP="00A12DDB">
            <w:pPr>
              <w:pStyle w:val="BodyText2"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20</w:t>
            </w:r>
          </w:p>
        </w:tc>
        <w:tc>
          <w:tcPr>
            <w:tcW w:w="1080" w:type="dxa"/>
            <w:vAlign w:val="center"/>
          </w:tcPr>
          <w:p w14:paraId="487F6299" w14:textId="77777777" w:rsidR="00836F2D" w:rsidRPr="00065D5D" w:rsidRDefault="00836F2D" w:rsidP="00A12D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65309" w14:textId="77777777" w:rsidR="00836F2D" w:rsidRDefault="00836F2D" w:rsidP="00836F2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t>Sinh viên nghiên cứu nội dung từ mục 2.3 đến 2.5 của chương 2 và 3.1 đến 3.2 của chương 3 ở các tài liệu [1, 2, 3]</w:t>
            </w:r>
          </w:p>
          <w:p w14:paraId="59DC56BC" w14:textId="77777777" w:rsidR="00836F2D" w:rsidRPr="00065D5D" w:rsidRDefault="00836F2D" w:rsidP="00836F2D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t>+Sinh viên nghiên cứu nội dung từ mục 3.3. đến 3.6 của chương 3 ở các tài liệu [1]</w:t>
            </w:r>
          </w:p>
          <w:p w14:paraId="74F85BA9" w14:textId="77777777" w:rsidR="00836F2D" w:rsidRPr="00065D5D" w:rsidRDefault="00836F2D" w:rsidP="00836F2D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t>+ Đọc thêm ở các tài liệu [2, 3]</w:t>
            </w:r>
          </w:p>
          <w:p w14:paraId="76E15BC6" w14:textId="77777777" w:rsidR="00836F2D" w:rsidRPr="00065D5D" w:rsidRDefault="00836F2D" w:rsidP="00554400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433FA5" w:rsidRPr="00954297" w14:paraId="47548F61" w14:textId="77777777" w:rsidTr="00836F2D">
        <w:trPr>
          <w:trHeight w:val="530"/>
        </w:trPr>
        <w:tc>
          <w:tcPr>
            <w:tcW w:w="830" w:type="dxa"/>
            <w:shd w:val="clear" w:color="auto" w:fill="auto"/>
            <w:vAlign w:val="center"/>
          </w:tcPr>
          <w:p w14:paraId="6CB54806" w14:textId="77777777" w:rsidR="00433FA5" w:rsidRPr="00065D5D" w:rsidRDefault="00836F2D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5,6</w:t>
            </w:r>
          </w:p>
        </w:tc>
        <w:tc>
          <w:tcPr>
            <w:tcW w:w="4138" w:type="dxa"/>
            <w:shd w:val="clear" w:color="auto" w:fill="auto"/>
          </w:tcPr>
          <w:p w14:paraId="01990E03" w14:textId="77777777" w:rsidR="004A2444" w:rsidRPr="00065D5D" w:rsidRDefault="004A2444" w:rsidP="004A2444">
            <w:pPr>
              <w:pStyle w:val="Heading420"/>
              <w:keepNext/>
              <w:keepLines/>
              <w:shd w:val="clear" w:color="auto" w:fill="auto"/>
              <w:spacing w:line="288" w:lineRule="auto"/>
              <w:ind w:firstLine="0"/>
              <w:rPr>
                <w:sz w:val="24"/>
                <w:szCs w:val="24"/>
                <w:lang w:val="nl-NL"/>
              </w:rPr>
            </w:pPr>
            <w:r w:rsidRPr="00065D5D">
              <w:rPr>
                <w:sz w:val="24"/>
                <w:szCs w:val="24"/>
                <w:lang w:val="nl-NL"/>
              </w:rPr>
              <w:t>Chương 3. Tự động sa thải phụ tải theo tần số</w:t>
            </w:r>
          </w:p>
          <w:p w14:paraId="67BB3811" w14:textId="77777777" w:rsidR="00957BA7" w:rsidRPr="00065D5D" w:rsidRDefault="00957BA7" w:rsidP="00957BA7">
            <w:pPr>
              <w:pStyle w:val="Heading420"/>
              <w:keepNext/>
              <w:keepLines/>
              <w:spacing w:line="288" w:lineRule="auto"/>
              <w:ind w:firstLine="0"/>
              <w:rPr>
                <w:b w:val="0"/>
                <w:sz w:val="24"/>
                <w:szCs w:val="24"/>
                <w:lang w:val="nl-NL"/>
              </w:rPr>
            </w:pPr>
            <w:r w:rsidRPr="00065D5D">
              <w:rPr>
                <w:b w:val="0"/>
                <w:sz w:val="24"/>
                <w:szCs w:val="24"/>
                <w:lang w:val="nl-NL"/>
              </w:rPr>
              <w:t>3.1 Mục đích và những đặc điểm của sa thải phụ tải</w:t>
            </w:r>
          </w:p>
          <w:p w14:paraId="1462E01C" w14:textId="77777777" w:rsidR="00957BA7" w:rsidRDefault="00957BA7" w:rsidP="00065D5D">
            <w:pPr>
              <w:pStyle w:val="Heading420"/>
              <w:keepNext/>
              <w:keepLines/>
              <w:spacing w:line="288" w:lineRule="auto"/>
              <w:ind w:firstLine="0"/>
              <w:rPr>
                <w:b w:val="0"/>
                <w:sz w:val="24"/>
                <w:szCs w:val="24"/>
                <w:lang w:val="nl-NL"/>
              </w:rPr>
            </w:pPr>
            <w:r w:rsidRPr="00065D5D">
              <w:rPr>
                <w:b w:val="0"/>
                <w:sz w:val="24"/>
                <w:szCs w:val="24"/>
                <w:lang w:val="nl-NL"/>
              </w:rPr>
              <w:t>3.2 Bảo vệ tần số turbine hơi</w:t>
            </w:r>
          </w:p>
          <w:p w14:paraId="303C61BF" w14:textId="77777777" w:rsidR="00836F2D" w:rsidRPr="00065D5D" w:rsidRDefault="00836F2D" w:rsidP="00836F2D">
            <w:pPr>
              <w:pStyle w:val="Heading420"/>
              <w:keepNext/>
              <w:keepLines/>
              <w:spacing w:line="288" w:lineRule="auto"/>
              <w:ind w:firstLine="0"/>
              <w:rPr>
                <w:b w:val="0"/>
                <w:sz w:val="24"/>
                <w:szCs w:val="24"/>
                <w:lang w:val="nl-NL"/>
              </w:rPr>
            </w:pPr>
            <w:r w:rsidRPr="00065D5D">
              <w:rPr>
                <w:b w:val="0"/>
                <w:sz w:val="24"/>
                <w:szCs w:val="24"/>
                <w:lang w:val="nl-NL"/>
              </w:rPr>
              <w:t>3.3 Bảo vệ tần số thấp</w:t>
            </w:r>
          </w:p>
          <w:p w14:paraId="177EB27B" w14:textId="77777777" w:rsidR="00836F2D" w:rsidRPr="00065D5D" w:rsidRDefault="00836F2D" w:rsidP="00836F2D">
            <w:pPr>
              <w:pStyle w:val="Heading420"/>
              <w:keepNext/>
              <w:keepLines/>
              <w:spacing w:line="288" w:lineRule="auto"/>
              <w:ind w:firstLine="0"/>
              <w:rPr>
                <w:b w:val="0"/>
                <w:sz w:val="24"/>
                <w:szCs w:val="24"/>
                <w:lang w:val="nl-NL"/>
              </w:rPr>
            </w:pPr>
            <w:r w:rsidRPr="00065D5D">
              <w:rPr>
                <w:b w:val="0"/>
                <w:sz w:val="24"/>
                <w:szCs w:val="24"/>
                <w:lang w:val="nl-NL"/>
              </w:rPr>
              <w:t>3.4 Thiết kế hệ thống cắt tải theo tần số và độ dốc</w:t>
            </w:r>
          </w:p>
          <w:p w14:paraId="7291E735" w14:textId="77777777" w:rsidR="00836F2D" w:rsidRPr="00065D5D" w:rsidRDefault="00836F2D" w:rsidP="00836F2D">
            <w:pPr>
              <w:pStyle w:val="Heading420"/>
              <w:keepNext/>
              <w:keepLines/>
              <w:spacing w:line="288" w:lineRule="auto"/>
              <w:ind w:firstLine="0"/>
              <w:rPr>
                <w:b w:val="0"/>
                <w:sz w:val="24"/>
                <w:szCs w:val="24"/>
                <w:lang w:val="nl-NL"/>
              </w:rPr>
            </w:pPr>
            <w:r w:rsidRPr="00065D5D">
              <w:rPr>
                <w:b w:val="0"/>
                <w:sz w:val="24"/>
                <w:szCs w:val="24"/>
                <w:lang w:val="nl-NL"/>
              </w:rPr>
              <w:t>3.5 Sa thải phụ tải theo tần số và thời gian</w:t>
            </w:r>
          </w:p>
          <w:p w14:paraId="625FC3E1" w14:textId="77777777" w:rsidR="00836F2D" w:rsidRPr="00065D5D" w:rsidRDefault="00836F2D" w:rsidP="00836F2D">
            <w:pPr>
              <w:pStyle w:val="Heading420"/>
              <w:keepNext/>
              <w:keepLines/>
              <w:shd w:val="clear" w:color="auto" w:fill="auto"/>
              <w:spacing w:line="288" w:lineRule="auto"/>
              <w:ind w:firstLine="0"/>
              <w:rPr>
                <w:b w:val="0"/>
                <w:sz w:val="24"/>
                <w:szCs w:val="24"/>
                <w:lang w:val="nl-NL"/>
              </w:rPr>
            </w:pPr>
            <w:r w:rsidRPr="00065D5D">
              <w:rPr>
                <w:b w:val="0"/>
                <w:sz w:val="24"/>
                <w:szCs w:val="24"/>
                <w:lang w:val="nl-NL"/>
              </w:rPr>
              <w:t>3.6 Các phương pháp khác.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EEA70AC" w14:textId="77777777" w:rsidR="00433FA5" w:rsidRPr="00065D5D" w:rsidRDefault="00836F2D" w:rsidP="00A12D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20</w:t>
            </w:r>
          </w:p>
        </w:tc>
        <w:tc>
          <w:tcPr>
            <w:tcW w:w="1080" w:type="dxa"/>
            <w:vAlign w:val="center"/>
          </w:tcPr>
          <w:p w14:paraId="52F13978" w14:textId="77777777" w:rsidR="00433FA5" w:rsidRPr="00065D5D" w:rsidRDefault="001F61E5" w:rsidP="00A12D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69946" w14:textId="77777777" w:rsidR="00B937B6" w:rsidRDefault="001F61E5" w:rsidP="001F61E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t xml:space="preserve">Sinh viên nghiên cứu nội dung từ mục </w:t>
            </w:r>
            <w:r w:rsidR="00065D5D" w:rsidRPr="00065D5D">
              <w:rPr>
                <w:bCs/>
                <w:color w:val="000000"/>
                <w:sz w:val="24"/>
                <w:szCs w:val="24"/>
                <w:lang w:val="nl-NL"/>
              </w:rPr>
              <w:t>2.3</w:t>
            </w:r>
            <w:r w:rsidR="000B4B6D" w:rsidRPr="00065D5D">
              <w:rPr>
                <w:bCs/>
                <w:color w:val="000000"/>
                <w:sz w:val="24"/>
                <w:szCs w:val="24"/>
                <w:lang w:val="nl-NL"/>
              </w:rPr>
              <w:t xml:space="preserve"> đến 2.5</w:t>
            </w:r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t xml:space="preserve"> của chương 2 và 3.1 đến 3.2 của chương 3 ở các tài liệu [1, 2, 3]</w:t>
            </w:r>
          </w:p>
          <w:p w14:paraId="48A2BC64" w14:textId="77777777" w:rsidR="00836F2D" w:rsidRPr="00065D5D" w:rsidRDefault="00836F2D" w:rsidP="00836F2D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t>+Sinh viên nghiên cứu nội dung từ mục 3.3. đến 3.6 của chương 3 ở các tài liệu [1]</w:t>
            </w:r>
          </w:p>
          <w:p w14:paraId="26221761" w14:textId="77777777" w:rsidR="00836F2D" w:rsidRPr="00065D5D" w:rsidRDefault="00836F2D" w:rsidP="00836F2D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t>+ Đọc thêm ở các tài liệu [2, 3]</w:t>
            </w:r>
          </w:p>
          <w:p w14:paraId="04E7AFEB" w14:textId="77777777" w:rsidR="00836F2D" w:rsidRPr="00065D5D" w:rsidRDefault="00836F2D" w:rsidP="001F61E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65D5D" w:rsidRPr="00954297" w14:paraId="224814AB" w14:textId="77777777" w:rsidTr="005E3694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120D613F" w14:textId="77777777" w:rsidR="00065D5D" w:rsidRPr="00065D5D" w:rsidRDefault="00836F2D" w:rsidP="00A12D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4138" w:type="dxa"/>
            <w:shd w:val="clear" w:color="auto" w:fill="auto"/>
            <w:vAlign w:val="center"/>
          </w:tcPr>
          <w:p w14:paraId="26585BAB" w14:textId="77777777" w:rsidR="00065D5D" w:rsidRPr="00065D5D" w:rsidRDefault="00065D5D" w:rsidP="00065D5D">
            <w:pPr>
              <w:pStyle w:val="Heading420"/>
              <w:keepNext/>
              <w:keepLines/>
              <w:shd w:val="clear" w:color="auto" w:fill="auto"/>
              <w:spacing w:line="288" w:lineRule="auto"/>
              <w:ind w:firstLine="0"/>
              <w:rPr>
                <w:b w:val="0"/>
                <w:sz w:val="24"/>
                <w:szCs w:val="24"/>
                <w:lang w:val="nl-NL"/>
              </w:rPr>
            </w:pPr>
            <w:r w:rsidRPr="00065D5D">
              <w:rPr>
                <w:sz w:val="24"/>
                <w:szCs w:val="24"/>
                <w:lang w:val="nl-NL"/>
              </w:rPr>
              <w:t>Chương 4. Tự động điều chỉnh điện áp và công suất phản kháng</w:t>
            </w:r>
          </w:p>
          <w:p w14:paraId="26C1884A" w14:textId="77777777" w:rsidR="00065D5D" w:rsidRPr="00954297" w:rsidRDefault="00065D5D" w:rsidP="00065D5D">
            <w:pPr>
              <w:pStyle w:val="Heading420"/>
              <w:keepNext/>
              <w:keepLines/>
              <w:spacing w:line="288" w:lineRule="auto"/>
              <w:ind w:firstLine="0"/>
              <w:rPr>
                <w:b w:val="0"/>
                <w:sz w:val="24"/>
                <w:szCs w:val="24"/>
                <w:lang w:val="nl-NL"/>
              </w:rPr>
            </w:pPr>
            <w:r w:rsidRPr="00954297">
              <w:rPr>
                <w:b w:val="0"/>
                <w:sz w:val="24"/>
                <w:szCs w:val="24"/>
                <w:lang w:val="nl-NL"/>
              </w:rPr>
              <w:t>4.1 Tổng quan về hệ thống kích từ</w:t>
            </w:r>
          </w:p>
          <w:p w14:paraId="69963833" w14:textId="77777777" w:rsidR="00065D5D" w:rsidRPr="00954297" w:rsidRDefault="00065D5D" w:rsidP="00065D5D">
            <w:pPr>
              <w:pStyle w:val="Heading420"/>
              <w:keepNext/>
              <w:keepLines/>
              <w:spacing w:line="288" w:lineRule="auto"/>
              <w:ind w:firstLine="0"/>
              <w:rPr>
                <w:b w:val="0"/>
                <w:sz w:val="24"/>
                <w:szCs w:val="24"/>
                <w:lang w:val="nl-NL"/>
              </w:rPr>
            </w:pPr>
            <w:r w:rsidRPr="00954297">
              <w:rPr>
                <w:b w:val="0"/>
                <w:sz w:val="24"/>
                <w:szCs w:val="24"/>
                <w:lang w:val="nl-NL"/>
              </w:rPr>
              <w:lastRenderedPageBreak/>
              <w:t>4.2 Chức năng điều khiển và bảo vệ</w:t>
            </w:r>
          </w:p>
          <w:p w14:paraId="42F6FB02" w14:textId="77777777" w:rsidR="00065D5D" w:rsidRPr="00954297" w:rsidRDefault="00065D5D" w:rsidP="00065D5D">
            <w:pPr>
              <w:pStyle w:val="Heading420"/>
              <w:keepNext/>
              <w:keepLines/>
              <w:spacing w:line="288" w:lineRule="auto"/>
              <w:ind w:firstLine="0"/>
              <w:rPr>
                <w:b w:val="0"/>
                <w:sz w:val="24"/>
                <w:szCs w:val="24"/>
                <w:lang w:val="nl-NL"/>
              </w:rPr>
            </w:pPr>
            <w:r w:rsidRPr="00954297">
              <w:rPr>
                <w:b w:val="0"/>
                <w:sz w:val="24"/>
                <w:szCs w:val="24"/>
                <w:lang w:val="nl-NL"/>
              </w:rPr>
              <w:t>4.3 Các bộ hạn chế và bảo vệ máy phát điện</w:t>
            </w:r>
          </w:p>
          <w:p w14:paraId="18084695" w14:textId="77777777" w:rsidR="00065D5D" w:rsidRPr="00065D5D" w:rsidRDefault="00065D5D" w:rsidP="00065D5D">
            <w:pPr>
              <w:pStyle w:val="Heading420"/>
              <w:keepNext/>
              <w:keepLines/>
              <w:spacing w:line="288" w:lineRule="auto"/>
              <w:ind w:firstLine="0"/>
              <w:rPr>
                <w:b w:val="0"/>
                <w:sz w:val="24"/>
                <w:szCs w:val="24"/>
                <w:lang w:val="nl-NL"/>
              </w:rPr>
            </w:pPr>
            <w:r w:rsidRPr="00954297">
              <w:rPr>
                <w:b w:val="0"/>
                <w:sz w:val="24"/>
                <w:szCs w:val="24"/>
                <w:lang w:val="nl-NL"/>
              </w:rPr>
              <w:t>4.4 Điều chỉnh điện áp và phân phối công suất phản kháng giữa các tổ máy làm việc song song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888737" w14:textId="77777777" w:rsidR="00065D5D" w:rsidRPr="00065D5D" w:rsidRDefault="00836F2D" w:rsidP="00A12D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18</w:t>
            </w:r>
          </w:p>
        </w:tc>
        <w:tc>
          <w:tcPr>
            <w:tcW w:w="1080" w:type="dxa"/>
            <w:vAlign w:val="center"/>
          </w:tcPr>
          <w:p w14:paraId="60B80E96" w14:textId="77777777" w:rsidR="00065D5D" w:rsidRPr="00065D5D" w:rsidRDefault="00065D5D" w:rsidP="00A12D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486E2" w14:textId="77777777" w:rsidR="00065D5D" w:rsidRPr="00065D5D" w:rsidRDefault="00065D5D" w:rsidP="00065D5D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t>+Sinh viên nghiên cứu nội dung 4.1 đến 4.4 của chương 4 ở các tài liệu [1]</w:t>
            </w:r>
          </w:p>
          <w:p w14:paraId="7E873F46" w14:textId="77777777" w:rsidR="00065D5D" w:rsidRPr="00065D5D" w:rsidRDefault="00065D5D" w:rsidP="00065D5D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+ Đọc thêm ở các tài liệu [2, 3]</w:t>
            </w:r>
          </w:p>
          <w:p w14:paraId="259362F5" w14:textId="77777777" w:rsidR="00065D5D" w:rsidRPr="00065D5D" w:rsidRDefault="00065D5D" w:rsidP="001F61E5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554400" w:rsidRPr="00954297" w14:paraId="0BE5BFE9" w14:textId="77777777" w:rsidTr="005E3694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14:paraId="424D986C" w14:textId="77777777" w:rsidR="00554400" w:rsidRPr="00065D5D" w:rsidRDefault="00836F2D" w:rsidP="00A12D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7,8</w:t>
            </w:r>
          </w:p>
        </w:tc>
        <w:tc>
          <w:tcPr>
            <w:tcW w:w="4138" w:type="dxa"/>
            <w:shd w:val="clear" w:color="auto" w:fill="auto"/>
            <w:vAlign w:val="center"/>
          </w:tcPr>
          <w:p w14:paraId="35DD38D5" w14:textId="77777777" w:rsidR="00122B94" w:rsidRPr="00065D5D" w:rsidRDefault="00122B94" w:rsidP="00A12DDB">
            <w:pPr>
              <w:spacing w:line="288" w:lineRule="auto"/>
              <w:rPr>
                <w:b/>
                <w:sz w:val="24"/>
                <w:szCs w:val="24"/>
                <w:lang w:val="nl-NL"/>
              </w:rPr>
            </w:pPr>
            <w:r w:rsidRPr="00065D5D">
              <w:rPr>
                <w:b/>
                <w:sz w:val="24"/>
                <w:szCs w:val="24"/>
                <w:lang w:val="nl-NL"/>
              </w:rPr>
              <w:t>Chương 5. Điều chỉnh tần số và công suất tác dụng</w:t>
            </w:r>
          </w:p>
          <w:p w14:paraId="02DA15CE" w14:textId="77777777" w:rsidR="00957BA7" w:rsidRPr="00065D5D" w:rsidRDefault="00957BA7" w:rsidP="00957BA7">
            <w:pPr>
              <w:pStyle w:val="BodyText1"/>
              <w:spacing w:line="288" w:lineRule="auto"/>
              <w:ind w:right="22"/>
              <w:jc w:val="both"/>
              <w:rPr>
                <w:sz w:val="24"/>
                <w:szCs w:val="24"/>
                <w:lang w:val="nl-NL"/>
              </w:rPr>
            </w:pPr>
            <w:r w:rsidRPr="00065D5D">
              <w:rPr>
                <w:sz w:val="24"/>
                <w:szCs w:val="24"/>
                <w:lang w:val="nl-NL"/>
              </w:rPr>
              <w:t>5.1Tổng quát</w:t>
            </w:r>
          </w:p>
          <w:p w14:paraId="03832BD3" w14:textId="77777777" w:rsidR="00957BA7" w:rsidRPr="00065D5D" w:rsidRDefault="00957BA7" w:rsidP="00957BA7">
            <w:pPr>
              <w:pStyle w:val="BodyText1"/>
              <w:spacing w:line="288" w:lineRule="auto"/>
              <w:ind w:right="22"/>
              <w:jc w:val="both"/>
              <w:rPr>
                <w:sz w:val="24"/>
                <w:szCs w:val="24"/>
                <w:lang w:val="nl-NL"/>
              </w:rPr>
            </w:pPr>
            <w:r w:rsidRPr="00065D5D">
              <w:rPr>
                <w:sz w:val="24"/>
                <w:szCs w:val="24"/>
                <w:lang w:val="nl-NL"/>
              </w:rPr>
              <w:t>5.2 Ảnh hưởng của tần số liên tổ turbine – máy phát</w:t>
            </w:r>
          </w:p>
          <w:p w14:paraId="5A34E2AB" w14:textId="77777777" w:rsidR="00957BA7" w:rsidRPr="00065D5D" w:rsidRDefault="00957BA7" w:rsidP="00957BA7">
            <w:pPr>
              <w:pStyle w:val="BodyText1"/>
              <w:spacing w:line="288" w:lineRule="auto"/>
              <w:ind w:right="22"/>
              <w:jc w:val="both"/>
              <w:rPr>
                <w:sz w:val="24"/>
                <w:szCs w:val="24"/>
                <w:lang w:val="nl-NL"/>
              </w:rPr>
            </w:pPr>
            <w:r w:rsidRPr="00065D5D">
              <w:rPr>
                <w:sz w:val="24"/>
                <w:szCs w:val="24"/>
                <w:lang w:val="nl-NL"/>
              </w:rPr>
              <w:t>5.3 Điều chỉnh tốc độ turbine sơ cấp</w:t>
            </w:r>
          </w:p>
          <w:p w14:paraId="39E8A09D" w14:textId="77777777" w:rsidR="00957BA7" w:rsidRPr="00065D5D" w:rsidRDefault="00957BA7" w:rsidP="00957BA7">
            <w:pPr>
              <w:pStyle w:val="BodyText1"/>
              <w:spacing w:line="288" w:lineRule="auto"/>
              <w:ind w:right="22"/>
              <w:jc w:val="both"/>
              <w:rPr>
                <w:sz w:val="24"/>
                <w:szCs w:val="24"/>
                <w:lang w:val="nl-NL"/>
              </w:rPr>
            </w:pPr>
            <w:r w:rsidRPr="00065D5D">
              <w:rPr>
                <w:sz w:val="24"/>
                <w:szCs w:val="24"/>
                <w:lang w:val="nl-NL"/>
              </w:rPr>
              <w:t>5.4 Các tổ máy phát làm việc song song</w:t>
            </w:r>
          </w:p>
          <w:p w14:paraId="2C66842C" w14:textId="77777777" w:rsidR="00957BA7" w:rsidRPr="00065D5D" w:rsidRDefault="00957BA7" w:rsidP="00957BA7">
            <w:pPr>
              <w:pStyle w:val="BodyText1"/>
              <w:spacing w:line="288" w:lineRule="auto"/>
              <w:ind w:right="22"/>
              <w:jc w:val="both"/>
              <w:rPr>
                <w:sz w:val="24"/>
                <w:szCs w:val="24"/>
                <w:lang w:val="nl-NL"/>
              </w:rPr>
            </w:pPr>
            <w:r w:rsidRPr="00065D5D">
              <w:rPr>
                <w:sz w:val="24"/>
                <w:szCs w:val="24"/>
                <w:lang w:val="nl-NL"/>
              </w:rPr>
              <w:t>5.5 Mô hình đáp ứng tần số hệ thống</w:t>
            </w:r>
          </w:p>
          <w:p w14:paraId="73E95D5B" w14:textId="77777777" w:rsidR="00957BA7" w:rsidRPr="00065D5D" w:rsidRDefault="00957BA7" w:rsidP="00957BA7">
            <w:pPr>
              <w:pStyle w:val="BodyText1"/>
              <w:spacing w:line="288" w:lineRule="auto"/>
              <w:ind w:right="22"/>
              <w:jc w:val="both"/>
              <w:rPr>
                <w:sz w:val="24"/>
                <w:szCs w:val="24"/>
                <w:lang w:val="nl-NL"/>
              </w:rPr>
            </w:pPr>
            <w:r w:rsidRPr="00065D5D">
              <w:rPr>
                <w:sz w:val="24"/>
                <w:szCs w:val="24"/>
                <w:lang w:val="nl-NL"/>
              </w:rPr>
              <w:t>5.6 Khảo sát các yếu tố ảnh hưởng đến độ lệch tần số</w:t>
            </w:r>
          </w:p>
          <w:p w14:paraId="5AAF4FF0" w14:textId="77777777" w:rsidR="00957BA7" w:rsidRPr="00065D5D" w:rsidRDefault="00957BA7" w:rsidP="00957BA7">
            <w:pPr>
              <w:pStyle w:val="BodyText1"/>
              <w:spacing w:line="288" w:lineRule="auto"/>
              <w:ind w:right="22"/>
              <w:jc w:val="both"/>
              <w:rPr>
                <w:sz w:val="24"/>
                <w:szCs w:val="24"/>
                <w:lang w:val="nl-NL"/>
              </w:rPr>
            </w:pPr>
            <w:r w:rsidRPr="00065D5D">
              <w:rPr>
                <w:sz w:val="24"/>
                <w:szCs w:val="24"/>
                <w:lang w:val="nl-NL"/>
              </w:rPr>
              <w:t>5.7 Tốc độ đáp ứng của hệ thống điều chỉnh tốc độ turbine</w:t>
            </w:r>
          </w:p>
          <w:p w14:paraId="129A88FA" w14:textId="77777777" w:rsidR="00957BA7" w:rsidRPr="00065D5D" w:rsidRDefault="00957BA7" w:rsidP="00957BA7">
            <w:pPr>
              <w:pStyle w:val="BodyText1"/>
              <w:spacing w:line="288" w:lineRule="auto"/>
              <w:ind w:right="22"/>
              <w:jc w:val="both"/>
              <w:rPr>
                <w:sz w:val="24"/>
                <w:szCs w:val="24"/>
                <w:lang w:val="nl-NL"/>
              </w:rPr>
            </w:pPr>
            <w:r w:rsidRPr="00065D5D">
              <w:rPr>
                <w:sz w:val="24"/>
                <w:szCs w:val="24"/>
                <w:lang w:val="nl-NL"/>
              </w:rPr>
              <w:t>5.8 Cách điều chỉnh tốc độ turbine</w:t>
            </w:r>
          </w:p>
          <w:p w14:paraId="4D8589AE" w14:textId="77777777" w:rsidR="00554400" w:rsidRPr="00065D5D" w:rsidRDefault="00957BA7" w:rsidP="00957BA7">
            <w:pPr>
              <w:spacing w:line="288" w:lineRule="auto"/>
              <w:jc w:val="both"/>
              <w:rPr>
                <w:sz w:val="24"/>
                <w:szCs w:val="24"/>
                <w:lang w:val="nl-NL"/>
              </w:rPr>
            </w:pPr>
            <w:r w:rsidRPr="00065D5D">
              <w:rPr>
                <w:sz w:val="24"/>
                <w:szCs w:val="24"/>
                <w:lang w:val="nl-NL"/>
              </w:rPr>
              <w:t>5.9 Điều khiển tần số thứ cấp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6FFAE28" w14:textId="77777777" w:rsidR="00554400" w:rsidRPr="00065D5D" w:rsidRDefault="00836F2D" w:rsidP="00A12D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20</w:t>
            </w:r>
          </w:p>
        </w:tc>
        <w:tc>
          <w:tcPr>
            <w:tcW w:w="1080" w:type="dxa"/>
            <w:vAlign w:val="center"/>
          </w:tcPr>
          <w:p w14:paraId="69C8F51E" w14:textId="77777777" w:rsidR="00554400" w:rsidRPr="00065D5D" w:rsidRDefault="001F61E5" w:rsidP="00A12DD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06FC4" w14:textId="77777777" w:rsidR="001F61E5" w:rsidRPr="00065D5D" w:rsidRDefault="00B91E21" w:rsidP="001F61E5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1F61E5" w:rsidRPr="00065D5D">
              <w:rPr>
                <w:bCs/>
                <w:color w:val="000000"/>
                <w:sz w:val="24"/>
                <w:szCs w:val="24"/>
                <w:lang w:val="nl-NL"/>
              </w:rPr>
              <w:t xml:space="preserve">Sinh viên nghiên cứu nội dung </w:t>
            </w:r>
            <w:r w:rsidR="00065D5D" w:rsidRPr="00065D5D">
              <w:rPr>
                <w:bCs/>
                <w:color w:val="000000"/>
                <w:sz w:val="24"/>
                <w:szCs w:val="24"/>
                <w:lang w:val="nl-NL"/>
              </w:rPr>
              <w:t>của chương 5</w:t>
            </w:r>
            <w:r w:rsidR="001F61E5" w:rsidRPr="00065D5D">
              <w:rPr>
                <w:bCs/>
                <w:color w:val="000000"/>
                <w:sz w:val="24"/>
                <w:szCs w:val="24"/>
                <w:lang w:val="nl-NL"/>
              </w:rPr>
              <w:t xml:space="preserve"> ở các tài liệu [1]</w:t>
            </w:r>
          </w:p>
          <w:p w14:paraId="3D7C9350" w14:textId="77777777" w:rsidR="00B91E21" w:rsidRPr="00065D5D" w:rsidRDefault="00B91E21" w:rsidP="001F61E5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065D5D">
              <w:rPr>
                <w:bCs/>
                <w:color w:val="000000"/>
                <w:sz w:val="24"/>
                <w:szCs w:val="24"/>
                <w:lang w:val="nl-NL"/>
              </w:rPr>
              <w:t>+Đọc thêm ở các tài liệu [2, 3]</w:t>
            </w:r>
          </w:p>
          <w:p w14:paraId="6F2C271F" w14:textId="77777777" w:rsidR="002164AF" w:rsidRPr="00065D5D" w:rsidRDefault="002164AF" w:rsidP="002164AF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14:paraId="07FFF3A3" w14:textId="77777777" w:rsidR="009540AF" w:rsidRPr="00065D5D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954297" w14:paraId="0DF214B6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01326B37" w14:textId="77777777" w:rsidR="009540AF" w:rsidRPr="00065D5D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14:paraId="0647DCE6" w14:textId="77777777" w:rsidR="009540AF" w:rsidRPr="00065D5D" w:rsidRDefault="009540AF" w:rsidP="00D46C15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  <w:r w:rsidRPr="00065D5D">
              <w:rPr>
                <w:sz w:val="24"/>
                <w:szCs w:val="24"/>
                <w:lang w:val="nl-NL"/>
              </w:rPr>
              <w:t>Hà nội, ngày … tháng … năm 20…</w:t>
            </w:r>
          </w:p>
        </w:tc>
      </w:tr>
      <w:tr w:rsidR="009540AF" w:rsidRPr="00065D5D" w14:paraId="70C66C98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1B114F16" w14:textId="77777777" w:rsidR="009540AF" w:rsidRPr="00065D5D" w:rsidRDefault="009540AF" w:rsidP="00D46C15">
            <w:pPr>
              <w:spacing w:before="60"/>
              <w:jc w:val="center"/>
              <w:rPr>
                <w:b/>
                <w:sz w:val="24"/>
                <w:szCs w:val="24"/>
                <w:lang w:val="nl-NL"/>
              </w:rPr>
            </w:pPr>
            <w:r w:rsidRPr="00065D5D">
              <w:rPr>
                <w:b/>
                <w:sz w:val="24"/>
                <w:szCs w:val="24"/>
                <w:lang w:val="nl-NL"/>
              </w:rPr>
              <w:t>TRƯỞNG KHOA</w:t>
            </w:r>
          </w:p>
          <w:p w14:paraId="0213C5B6" w14:textId="77777777" w:rsidR="009540AF" w:rsidRPr="00065D5D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14:paraId="4B947E14" w14:textId="77777777" w:rsidR="009540AF" w:rsidRPr="00065D5D" w:rsidRDefault="009540AF" w:rsidP="00D46C15">
            <w:pPr>
              <w:spacing w:before="120"/>
              <w:jc w:val="center"/>
              <w:rPr>
                <w:b/>
                <w:sz w:val="24"/>
                <w:szCs w:val="24"/>
                <w:lang w:val="nl-NL"/>
              </w:rPr>
            </w:pPr>
            <w:r w:rsidRPr="00065D5D">
              <w:rPr>
                <w:b/>
                <w:sz w:val="24"/>
                <w:szCs w:val="24"/>
                <w:lang w:val="nl-NL"/>
              </w:rPr>
              <w:t>TRƯỞNG BỘ MÔN</w:t>
            </w:r>
          </w:p>
          <w:p w14:paraId="1AB5B07E" w14:textId="77777777" w:rsidR="009540AF" w:rsidRPr="00065D5D" w:rsidRDefault="009540AF" w:rsidP="00D46C15">
            <w:pPr>
              <w:spacing w:before="12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4740997B" w14:textId="77777777" w:rsidR="009540AF" w:rsidRPr="00065D5D" w:rsidRDefault="009540AF" w:rsidP="00D46C15">
            <w:pPr>
              <w:spacing w:before="12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144CD702" w14:textId="77777777" w:rsidR="009540AF" w:rsidRPr="00065D5D" w:rsidRDefault="009540AF" w:rsidP="00D46C15">
            <w:pPr>
              <w:spacing w:before="120"/>
              <w:jc w:val="center"/>
              <w:rPr>
                <w:b/>
                <w:sz w:val="24"/>
                <w:szCs w:val="24"/>
                <w:lang w:val="nl-NL"/>
              </w:rPr>
            </w:pPr>
          </w:p>
          <w:p w14:paraId="62E11A9A" w14:textId="77777777" w:rsidR="009540AF" w:rsidRPr="00065D5D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  <w:lang w:val="nl-NL"/>
              </w:rPr>
            </w:pPr>
          </w:p>
        </w:tc>
      </w:tr>
    </w:tbl>
    <w:p w14:paraId="0740FD95" w14:textId="77777777" w:rsidR="00575954" w:rsidRPr="00554400" w:rsidRDefault="00575954" w:rsidP="00232BD6">
      <w:pPr>
        <w:spacing w:before="120"/>
        <w:jc w:val="both"/>
        <w:rPr>
          <w:sz w:val="24"/>
          <w:szCs w:val="24"/>
          <w:lang w:val="nl-NL"/>
        </w:rPr>
      </w:pPr>
    </w:p>
    <w:sectPr w:rsidR="00575954" w:rsidRPr="00554400" w:rsidSect="00EB143E">
      <w:footerReference w:type="even" r:id="rId11"/>
      <w:footerReference w:type="default" r:id="rId12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4B8025" w14:textId="77777777" w:rsidR="00436E1F" w:rsidRDefault="00436E1F">
      <w:r>
        <w:separator/>
      </w:r>
    </w:p>
  </w:endnote>
  <w:endnote w:type="continuationSeparator" w:id="0">
    <w:p w14:paraId="7493A159" w14:textId="77777777" w:rsidR="00436E1F" w:rsidRDefault="00436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19EB20" w14:textId="77777777" w:rsidR="00282E24" w:rsidRDefault="001E0FBF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82E2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5E0B5B" w14:textId="77777777" w:rsidR="00282E24" w:rsidRDefault="00282E24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C0C376" w14:textId="77777777" w:rsidR="00282E24" w:rsidRDefault="001E0FBF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82E24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50D01">
      <w:rPr>
        <w:rStyle w:val="PageNumber"/>
        <w:noProof/>
      </w:rPr>
      <w:t>1</w:t>
    </w:r>
    <w:r>
      <w:rPr>
        <w:rStyle w:val="PageNumber"/>
      </w:rPr>
      <w:fldChar w:fldCharType="end"/>
    </w:r>
  </w:p>
  <w:p w14:paraId="321765DA" w14:textId="77777777" w:rsidR="00282E24" w:rsidRDefault="00282E24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0C22B2" w14:textId="77777777" w:rsidR="00436E1F" w:rsidRDefault="00436E1F">
      <w:r>
        <w:separator/>
      </w:r>
    </w:p>
  </w:footnote>
  <w:footnote w:type="continuationSeparator" w:id="0">
    <w:p w14:paraId="5FFCCD1D" w14:textId="77777777" w:rsidR="00436E1F" w:rsidRDefault="00436E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A06EF"/>
    <w:multiLevelType w:val="multilevel"/>
    <w:tmpl w:val="53ECFBA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 w15:restartNumberingAfterBreak="0">
    <w:nsid w:val="0ECD765E"/>
    <w:multiLevelType w:val="multilevel"/>
    <w:tmpl w:val="9836E9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194101C3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3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74999"/>
    <w:multiLevelType w:val="hybridMultilevel"/>
    <w:tmpl w:val="067ABD6A"/>
    <w:lvl w:ilvl="0" w:tplc="AEC2E9D4">
      <w:start w:val="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62F71B6"/>
    <w:multiLevelType w:val="multilevel"/>
    <w:tmpl w:val="513CC6B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4A06EBA"/>
    <w:multiLevelType w:val="multilevel"/>
    <w:tmpl w:val="468253A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1" w15:restartNumberingAfterBreak="0">
    <w:nsid w:val="60C35BE2"/>
    <w:multiLevelType w:val="multilevel"/>
    <w:tmpl w:val="67AA71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18B218E"/>
    <w:multiLevelType w:val="multilevel"/>
    <w:tmpl w:val="B86CA2C0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3" w15:restartNumberingAfterBreak="0">
    <w:nsid w:val="77B23BAB"/>
    <w:multiLevelType w:val="multilevel"/>
    <w:tmpl w:val="8AC8C3F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0"/>
  </w:num>
  <w:num w:numId="5">
    <w:abstractNumId w:val="3"/>
  </w:num>
  <w:num w:numId="6">
    <w:abstractNumId w:val="9"/>
  </w:num>
  <w:num w:numId="7">
    <w:abstractNumId w:val="0"/>
  </w:num>
  <w:num w:numId="8">
    <w:abstractNumId w:val="2"/>
  </w:num>
  <w:num w:numId="9">
    <w:abstractNumId w:val="8"/>
  </w:num>
  <w:num w:numId="10">
    <w:abstractNumId w:val="7"/>
  </w:num>
  <w:num w:numId="11">
    <w:abstractNumId w:val="6"/>
  </w:num>
  <w:num w:numId="12">
    <w:abstractNumId w:val="13"/>
  </w:num>
  <w:num w:numId="13">
    <w:abstractNumId w:val="11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2512"/>
    <w:rsid w:val="00000056"/>
    <w:rsid w:val="00006671"/>
    <w:rsid w:val="0001368D"/>
    <w:rsid w:val="00026105"/>
    <w:rsid w:val="000418BE"/>
    <w:rsid w:val="00061141"/>
    <w:rsid w:val="00065D49"/>
    <w:rsid w:val="00065D5D"/>
    <w:rsid w:val="000942EA"/>
    <w:rsid w:val="00095A1D"/>
    <w:rsid w:val="00097493"/>
    <w:rsid w:val="000B004E"/>
    <w:rsid w:val="000B0B81"/>
    <w:rsid w:val="000B22B4"/>
    <w:rsid w:val="000B4B6D"/>
    <w:rsid w:val="000C36E6"/>
    <w:rsid w:val="000D075E"/>
    <w:rsid w:val="000D6A6E"/>
    <w:rsid w:val="000D6DC7"/>
    <w:rsid w:val="000E0D54"/>
    <w:rsid w:val="000F78FF"/>
    <w:rsid w:val="00122B94"/>
    <w:rsid w:val="001265BC"/>
    <w:rsid w:val="001449AF"/>
    <w:rsid w:val="001471E8"/>
    <w:rsid w:val="001638AE"/>
    <w:rsid w:val="00164070"/>
    <w:rsid w:val="0018438D"/>
    <w:rsid w:val="001915A3"/>
    <w:rsid w:val="001B1F7C"/>
    <w:rsid w:val="001E060C"/>
    <w:rsid w:val="001E0FBF"/>
    <w:rsid w:val="001E2C13"/>
    <w:rsid w:val="001E5716"/>
    <w:rsid w:val="001F2CFE"/>
    <w:rsid w:val="001F61E5"/>
    <w:rsid w:val="00200F66"/>
    <w:rsid w:val="00205EC3"/>
    <w:rsid w:val="00210206"/>
    <w:rsid w:val="002164AF"/>
    <w:rsid w:val="0021750D"/>
    <w:rsid w:val="00232BD6"/>
    <w:rsid w:val="002360EC"/>
    <w:rsid w:val="00253CD7"/>
    <w:rsid w:val="00282E24"/>
    <w:rsid w:val="00290C2F"/>
    <w:rsid w:val="00296F71"/>
    <w:rsid w:val="002A7D7D"/>
    <w:rsid w:val="002B3774"/>
    <w:rsid w:val="002D2C7F"/>
    <w:rsid w:val="003409C3"/>
    <w:rsid w:val="003555B5"/>
    <w:rsid w:val="00361DA3"/>
    <w:rsid w:val="00367502"/>
    <w:rsid w:val="003961B0"/>
    <w:rsid w:val="003A1A79"/>
    <w:rsid w:val="003B73BB"/>
    <w:rsid w:val="003C15DF"/>
    <w:rsid w:val="003E0101"/>
    <w:rsid w:val="003F5908"/>
    <w:rsid w:val="003F7694"/>
    <w:rsid w:val="004240DB"/>
    <w:rsid w:val="0042577A"/>
    <w:rsid w:val="004271F3"/>
    <w:rsid w:val="00433FA5"/>
    <w:rsid w:val="00436E1F"/>
    <w:rsid w:val="004377BB"/>
    <w:rsid w:val="004437C7"/>
    <w:rsid w:val="0047459D"/>
    <w:rsid w:val="004772EE"/>
    <w:rsid w:val="0048413E"/>
    <w:rsid w:val="004900EB"/>
    <w:rsid w:val="0049105F"/>
    <w:rsid w:val="004A21C9"/>
    <w:rsid w:val="004A2444"/>
    <w:rsid w:val="004B2147"/>
    <w:rsid w:val="004D085E"/>
    <w:rsid w:val="004F013A"/>
    <w:rsid w:val="00532627"/>
    <w:rsid w:val="00534B5D"/>
    <w:rsid w:val="00551492"/>
    <w:rsid w:val="00554400"/>
    <w:rsid w:val="00573FBE"/>
    <w:rsid w:val="00575954"/>
    <w:rsid w:val="00580B6D"/>
    <w:rsid w:val="005A67D9"/>
    <w:rsid w:val="005D039D"/>
    <w:rsid w:val="005E3694"/>
    <w:rsid w:val="0061018F"/>
    <w:rsid w:val="00612534"/>
    <w:rsid w:val="00612B55"/>
    <w:rsid w:val="006307A4"/>
    <w:rsid w:val="00630AD9"/>
    <w:rsid w:val="00634331"/>
    <w:rsid w:val="0063736F"/>
    <w:rsid w:val="006406CA"/>
    <w:rsid w:val="006447AD"/>
    <w:rsid w:val="00654888"/>
    <w:rsid w:val="00656F39"/>
    <w:rsid w:val="00665547"/>
    <w:rsid w:val="00671AC0"/>
    <w:rsid w:val="00691665"/>
    <w:rsid w:val="00695501"/>
    <w:rsid w:val="006A0E70"/>
    <w:rsid w:val="006A5431"/>
    <w:rsid w:val="006D03CF"/>
    <w:rsid w:val="006E2512"/>
    <w:rsid w:val="006E5BAC"/>
    <w:rsid w:val="00705C0B"/>
    <w:rsid w:val="00732C5C"/>
    <w:rsid w:val="00733BDA"/>
    <w:rsid w:val="0074387A"/>
    <w:rsid w:val="00744C77"/>
    <w:rsid w:val="0077772C"/>
    <w:rsid w:val="00797F68"/>
    <w:rsid w:val="007A7F11"/>
    <w:rsid w:val="007B1760"/>
    <w:rsid w:val="007B7392"/>
    <w:rsid w:val="007C0928"/>
    <w:rsid w:val="007C7EDD"/>
    <w:rsid w:val="007D17E8"/>
    <w:rsid w:val="007E033A"/>
    <w:rsid w:val="007F2817"/>
    <w:rsid w:val="007F46AA"/>
    <w:rsid w:val="007F7694"/>
    <w:rsid w:val="00806954"/>
    <w:rsid w:val="00827186"/>
    <w:rsid w:val="00836F2D"/>
    <w:rsid w:val="008543C1"/>
    <w:rsid w:val="008664A4"/>
    <w:rsid w:val="00875E93"/>
    <w:rsid w:val="00895312"/>
    <w:rsid w:val="008A4E0D"/>
    <w:rsid w:val="008C1294"/>
    <w:rsid w:val="008C4E59"/>
    <w:rsid w:val="008D09FC"/>
    <w:rsid w:val="00903011"/>
    <w:rsid w:val="0090524F"/>
    <w:rsid w:val="0091264D"/>
    <w:rsid w:val="00926E23"/>
    <w:rsid w:val="009467A1"/>
    <w:rsid w:val="00952045"/>
    <w:rsid w:val="009540AF"/>
    <w:rsid w:val="00954297"/>
    <w:rsid w:val="00957BA7"/>
    <w:rsid w:val="009604FB"/>
    <w:rsid w:val="0098446A"/>
    <w:rsid w:val="009A19F7"/>
    <w:rsid w:val="009C1018"/>
    <w:rsid w:val="009C37E7"/>
    <w:rsid w:val="009D0B77"/>
    <w:rsid w:val="009D205C"/>
    <w:rsid w:val="009E0BE8"/>
    <w:rsid w:val="009E52A6"/>
    <w:rsid w:val="00A01BDF"/>
    <w:rsid w:val="00A029FB"/>
    <w:rsid w:val="00A07E8E"/>
    <w:rsid w:val="00A12DDB"/>
    <w:rsid w:val="00A23D27"/>
    <w:rsid w:val="00A30994"/>
    <w:rsid w:val="00A35151"/>
    <w:rsid w:val="00A54E90"/>
    <w:rsid w:val="00A5669D"/>
    <w:rsid w:val="00AA5837"/>
    <w:rsid w:val="00AB2267"/>
    <w:rsid w:val="00AB7210"/>
    <w:rsid w:val="00AC6666"/>
    <w:rsid w:val="00B23623"/>
    <w:rsid w:val="00B25A8C"/>
    <w:rsid w:val="00B33D21"/>
    <w:rsid w:val="00B400C8"/>
    <w:rsid w:val="00B51514"/>
    <w:rsid w:val="00B60C95"/>
    <w:rsid w:val="00B63516"/>
    <w:rsid w:val="00B64031"/>
    <w:rsid w:val="00B65AB4"/>
    <w:rsid w:val="00B67775"/>
    <w:rsid w:val="00B90939"/>
    <w:rsid w:val="00B91E21"/>
    <w:rsid w:val="00B937B6"/>
    <w:rsid w:val="00B94BE5"/>
    <w:rsid w:val="00B96712"/>
    <w:rsid w:val="00BA09EA"/>
    <w:rsid w:val="00BA0F72"/>
    <w:rsid w:val="00BA2A8D"/>
    <w:rsid w:val="00BA7C39"/>
    <w:rsid w:val="00BB525B"/>
    <w:rsid w:val="00BC2752"/>
    <w:rsid w:val="00BD3264"/>
    <w:rsid w:val="00BE6B50"/>
    <w:rsid w:val="00C02961"/>
    <w:rsid w:val="00C2548B"/>
    <w:rsid w:val="00C36E25"/>
    <w:rsid w:val="00C41392"/>
    <w:rsid w:val="00C44BA6"/>
    <w:rsid w:val="00C53616"/>
    <w:rsid w:val="00C54134"/>
    <w:rsid w:val="00C55AE1"/>
    <w:rsid w:val="00C7326B"/>
    <w:rsid w:val="00C8287E"/>
    <w:rsid w:val="00C90A34"/>
    <w:rsid w:val="00C967DF"/>
    <w:rsid w:val="00CA46B8"/>
    <w:rsid w:val="00CA5F48"/>
    <w:rsid w:val="00CA7149"/>
    <w:rsid w:val="00CB0A27"/>
    <w:rsid w:val="00CC74B8"/>
    <w:rsid w:val="00CE7699"/>
    <w:rsid w:val="00D03E72"/>
    <w:rsid w:val="00D15239"/>
    <w:rsid w:val="00D171C9"/>
    <w:rsid w:val="00D20B8C"/>
    <w:rsid w:val="00D464D1"/>
    <w:rsid w:val="00D46C15"/>
    <w:rsid w:val="00D61127"/>
    <w:rsid w:val="00D63879"/>
    <w:rsid w:val="00D66548"/>
    <w:rsid w:val="00D70870"/>
    <w:rsid w:val="00D821A6"/>
    <w:rsid w:val="00DA409D"/>
    <w:rsid w:val="00DA5750"/>
    <w:rsid w:val="00DC3527"/>
    <w:rsid w:val="00DE6C18"/>
    <w:rsid w:val="00DF7C37"/>
    <w:rsid w:val="00E007B7"/>
    <w:rsid w:val="00E0505E"/>
    <w:rsid w:val="00E25CF8"/>
    <w:rsid w:val="00E36F70"/>
    <w:rsid w:val="00E37426"/>
    <w:rsid w:val="00E46710"/>
    <w:rsid w:val="00E6594E"/>
    <w:rsid w:val="00E70A8E"/>
    <w:rsid w:val="00E92595"/>
    <w:rsid w:val="00EA472E"/>
    <w:rsid w:val="00EB143E"/>
    <w:rsid w:val="00EB43A5"/>
    <w:rsid w:val="00EB77BA"/>
    <w:rsid w:val="00EC06C9"/>
    <w:rsid w:val="00ED2B7E"/>
    <w:rsid w:val="00EE3756"/>
    <w:rsid w:val="00EE5D69"/>
    <w:rsid w:val="00F014A2"/>
    <w:rsid w:val="00F0731C"/>
    <w:rsid w:val="00F26E9C"/>
    <w:rsid w:val="00F4451D"/>
    <w:rsid w:val="00F46A4A"/>
    <w:rsid w:val="00F50D01"/>
    <w:rsid w:val="00F96568"/>
    <w:rsid w:val="00FB5F7D"/>
    <w:rsid w:val="00FB745F"/>
    <w:rsid w:val="00FC6DCD"/>
    <w:rsid w:val="00FD565D"/>
    <w:rsid w:val="00FE0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59040B9"/>
  <w15:docId w15:val="{B3450ED7-E7B2-4F49-A79B-B02441510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character" w:customStyle="1" w:styleId="Heading4TimesNewRoman">
    <w:name w:val="Heading #4 + Times New Roman"/>
    <w:aliases w:val="13.5 pt"/>
    <w:basedOn w:val="DefaultParagraphFont"/>
    <w:rsid w:val="00895312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Heading42NotBold">
    <w:name w:val="Heading #4 (2) + Not Bold"/>
    <w:basedOn w:val="DefaultParagraphFont"/>
    <w:rsid w:val="0089531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</w:rPr>
  </w:style>
  <w:style w:type="character" w:customStyle="1" w:styleId="Bodytext">
    <w:name w:val="Body text_"/>
    <w:basedOn w:val="DefaultParagraphFont"/>
    <w:link w:val="BodyText1"/>
    <w:rsid w:val="00F46A4A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BodyText1">
    <w:name w:val="Body Text1"/>
    <w:basedOn w:val="Normal"/>
    <w:link w:val="Bodytext"/>
    <w:rsid w:val="00F46A4A"/>
    <w:pPr>
      <w:widowControl w:val="0"/>
      <w:shd w:val="clear" w:color="auto" w:fill="FFFFFF"/>
      <w:spacing w:line="310" w:lineRule="exact"/>
      <w:jc w:val="center"/>
    </w:pPr>
    <w:rPr>
      <w:sz w:val="23"/>
      <w:szCs w:val="23"/>
    </w:rPr>
  </w:style>
  <w:style w:type="character" w:customStyle="1" w:styleId="Heading42">
    <w:name w:val="Heading #4 (2)_"/>
    <w:basedOn w:val="DefaultParagraphFont"/>
    <w:link w:val="Heading420"/>
    <w:rsid w:val="004A2444"/>
    <w:rPr>
      <w:rFonts w:ascii="Times New Roman" w:eastAsia="Times New Roman" w:hAnsi="Times New Roman"/>
      <w:b/>
      <w:bCs/>
      <w:sz w:val="21"/>
      <w:szCs w:val="21"/>
      <w:shd w:val="clear" w:color="auto" w:fill="FFFFFF"/>
    </w:rPr>
  </w:style>
  <w:style w:type="paragraph" w:customStyle="1" w:styleId="Heading420">
    <w:name w:val="Heading #4 (2)"/>
    <w:basedOn w:val="Normal"/>
    <w:link w:val="Heading42"/>
    <w:rsid w:val="004A2444"/>
    <w:pPr>
      <w:widowControl w:val="0"/>
      <w:shd w:val="clear" w:color="auto" w:fill="FFFFFF"/>
      <w:spacing w:line="264" w:lineRule="exact"/>
      <w:ind w:firstLine="680"/>
      <w:jc w:val="both"/>
      <w:outlineLvl w:val="3"/>
    </w:pPr>
    <w:rPr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39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o%20mon%20DKH\Chuong%20trinh%20dao%20tao\Chuong%20trinh%20dao%20tao%20theo%20nien%20giam%202013\Mau_de_cuong_chi_tiet_201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</Template>
  <TotalTime>7</TotalTime>
  <Pages>5</Pages>
  <Words>1087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Grizli777</Company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DINH THANH</dc:creator>
  <cp:lastModifiedBy>Ho Viet Bun</cp:lastModifiedBy>
  <cp:revision>11</cp:revision>
  <cp:lastPrinted>2017-08-10T09:40:00Z</cp:lastPrinted>
  <dcterms:created xsi:type="dcterms:W3CDTF">2018-12-18T01:21:00Z</dcterms:created>
  <dcterms:modified xsi:type="dcterms:W3CDTF">2020-03-22T14:49:00Z</dcterms:modified>
</cp:coreProperties>
</file>