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1D1B55" w14:paraId="538699BF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0F062426" w14:textId="77777777" w:rsidR="00257605" w:rsidRDefault="00A6269A" w:rsidP="004A21C9">
            <w:pPr>
              <w:pStyle w:val="Normal1"/>
              <w:spacing w:before="0"/>
              <w:ind w:left="0" w:firstLine="0"/>
              <w:jc w:val="center"/>
              <w:rPr>
                <w:bCs/>
                <w:color w:val="000000"/>
                <w:sz w:val="24"/>
                <w:lang w:val="vi-VN"/>
              </w:rPr>
            </w:pPr>
            <w:r>
              <w:rPr>
                <w:noProof/>
              </w:rPr>
              <w:pict w14:anchorId="5E7EA6CF">
                <v:line id="Straight Connector 1" o:spid="_x0000_s1026" style="position:absolute;left:0;text-align:left;z-index:251657216;visibility:visible;mso-wrap-distance-top:-1e-4mm;mso-wrap-distance-bottom:-1e-4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1D1B55">
              <w:rPr>
                <w:bCs/>
                <w:color w:val="000000"/>
                <w:sz w:val="24"/>
                <w:lang w:val="vi-VN"/>
              </w:rPr>
              <w:t>BỘ GI</w:t>
            </w:r>
            <w:r w:rsidR="00B65AB4" w:rsidRPr="001D1B55">
              <w:rPr>
                <w:bCs/>
                <w:color w:val="000000"/>
                <w:sz w:val="24"/>
                <w:lang w:val="vi-VN"/>
              </w:rPr>
              <w:t>Á</w:t>
            </w:r>
            <w:r w:rsidR="00744C77" w:rsidRPr="001D1B55">
              <w:rPr>
                <w:bCs/>
                <w:color w:val="000000"/>
                <w:sz w:val="24"/>
                <w:lang w:val="vi-VN"/>
              </w:rPr>
              <w:t>O DỤC VÀ ĐÀO TẠO</w:t>
            </w:r>
          </w:p>
          <w:p w14:paraId="79A57947" w14:textId="77777777" w:rsidR="00744C77" w:rsidRPr="001D1B5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  <w:lang w:val="vi-VN"/>
              </w:rPr>
            </w:pPr>
            <w:r w:rsidRPr="001D1B55">
              <w:rPr>
                <w:b/>
                <w:bCs/>
                <w:color w:val="000000"/>
                <w:sz w:val="24"/>
                <w:lang w:val="vi-VN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5C2A90D4" w14:textId="77777777" w:rsidR="00744C77" w:rsidRPr="001D1B5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  <w:lang w:val="vi-VN"/>
              </w:rPr>
            </w:pPr>
            <w:r w:rsidRPr="001D1B55">
              <w:rPr>
                <w:b/>
                <w:bCs/>
                <w:color w:val="000000"/>
                <w:sz w:val="24"/>
                <w:lang w:val="vi-VN"/>
              </w:rPr>
              <w:t>CỘNG HÒA XÃ HỘI CHỦ NGHĨA VIỆT NAM</w:t>
            </w:r>
          </w:p>
          <w:p w14:paraId="6802EE8E" w14:textId="77777777" w:rsidR="00744C77" w:rsidRPr="001D1B55" w:rsidRDefault="00A6269A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  <w:lang w:val="vi-VN"/>
              </w:rPr>
            </w:pPr>
            <w:r>
              <w:rPr>
                <w:noProof/>
              </w:rPr>
              <w:pict w14:anchorId="3BD234AE">
                <v:line id="Straight Connector 4" o:spid="_x0000_s1027" style="position:absolute;left:0;text-align:left;z-index:251658240;visibility:visible;mso-wrap-distance-top:-1e-4mm;mso-wrap-distance-bottom:-1e-4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744C77" w:rsidRPr="001D1B55">
              <w:rPr>
                <w:b/>
                <w:bCs/>
                <w:color w:val="000000"/>
                <w:sz w:val="24"/>
                <w:lang w:val="vi-VN"/>
              </w:rPr>
              <w:t>Độclập – Tự do – HạnhPhúc</w:t>
            </w:r>
          </w:p>
        </w:tc>
      </w:tr>
    </w:tbl>
    <w:p w14:paraId="6DC51E42" w14:textId="77777777" w:rsidR="00744C77" w:rsidRPr="001D1B55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  <w:lang w:val="vi-VN"/>
        </w:rPr>
      </w:pPr>
      <w:r w:rsidRPr="001D1B55">
        <w:rPr>
          <w:b/>
          <w:bCs/>
          <w:color w:val="000000"/>
          <w:sz w:val="24"/>
          <w:lang w:val="vi-VN"/>
        </w:rPr>
        <w:t>ĐỀ CƯƠNG CHI TIẾT HỌC PHẦN</w:t>
      </w:r>
    </w:p>
    <w:p w14:paraId="3E26BD11" w14:textId="77777777" w:rsidR="002F7828" w:rsidRPr="009428B5" w:rsidRDefault="00744C77" w:rsidP="009C0741">
      <w:pPr>
        <w:pStyle w:val="BodyText2"/>
        <w:numPr>
          <w:ilvl w:val="0"/>
          <w:numId w:val="6"/>
        </w:numPr>
        <w:tabs>
          <w:tab w:val="left" w:pos="709"/>
          <w:tab w:val="left" w:pos="2835"/>
        </w:tabs>
        <w:spacing w:before="240" w:after="0" w:line="240" w:lineRule="auto"/>
        <w:ind w:left="2880" w:hanging="2475"/>
        <w:jc w:val="both"/>
        <w:rPr>
          <w:bCs/>
          <w:sz w:val="24"/>
          <w:szCs w:val="24"/>
        </w:rPr>
      </w:pPr>
      <w:r w:rsidRPr="00F915DD">
        <w:rPr>
          <w:b/>
          <w:bCs/>
          <w:color w:val="000000"/>
          <w:sz w:val="24"/>
          <w:szCs w:val="24"/>
          <w:lang w:val="vi-VN"/>
        </w:rPr>
        <w:t>Tên học phần</w:t>
      </w:r>
      <w:r w:rsidR="009540AF" w:rsidRPr="00F915DD">
        <w:rPr>
          <w:b/>
          <w:bCs/>
          <w:sz w:val="24"/>
          <w:szCs w:val="24"/>
          <w:lang w:val="vi-VN"/>
        </w:rPr>
        <w:t xml:space="preserve">:  </w:t>
      </w:r>
      <w:r w:rsidR="00F915DD" w:rsidRPr="009C0741">
        <w:rPr>
          <w:bCs/>
          <w:sz w:val="24"/>
          <w:szCs w:val="24"/>
        </w:rPr>
        <w:t>Mô hình hóa và mô phỏng thiết bị điện</w:t>
      </w:r>
      <w:r w:rsidR="00F915DD" w:rsidRPr="009C0741">
        <w:rPr>
          <w:bCs/>
          <w:color w:val="000000"/>
          <w:sz w:val="24"/>
          <w:szCs w:val="24"/>
          <w:lang w:val="vi-VN"/>
        </w:rPr>
        <w:t xml:space="preserve"> </w:t>
      </w:r>
      <w:r w:rsidR="002F7828" w:rsidRPr="00F915DD">
        <w:rPr>
          <w:b/>
          <w:bCs/>
          <w:color w:val="000000"/>
          <w:sz w:val="24"/>
          <w:szCs w:val="24"/>
          <w:lang w:val="vi-VN"/>
        </w:rPr>
        <w:t>(</w:t>
      </w:r>
      <w:r w:rsidR="005B0D1A">
        <w:t>Model and Simulation of Electric Equipment)</w:t>
      </w:r>
    </w:p>
    <w:p w14:paraId="6F300F03" w14:textId="77777777" w:rsidR="00744C77" w:rsidRPr="00157871" w:rsidRDefault="00744C77" w:rsidP="005B0D1A">
      <w:pPr>
        <w:pStyle w:val="BodyText2"/>
        <w:tabs>
          <w:tab w:val="left" w:pos="7890"/>
        </w:tabs>
        <w:spacing w:before="240" w:after="0" w:line="240" w:lineRule="auto"/>
        <w:ind w:left="360" w:firstLine="351"/>
        <w:jc w:val="both"/>
        <w:rPr>
          <w:sz w:val="24"/>
          <w:szCs w:val="24"/>
        </w:rPr>
      </w:pPr>
      <w:r w:rsidRPr="001D1B55">
        <w:rPr>
          <w:b/>
          <w:sz w:val="24"/>
          <w:szCs w:val="24"/>
          <w:lang w:val="vi-VN"/>
        </w:rPr>
        <w:t>Mã số học phần:</w:t>
      </w:r>
      <w:r w:rsidR="00F915DD">
        <w:rPr>
          <w:bCs/>
        </w:rPr>
        <w:t xml:space="preserve"> 7090128</w:t>
      </w:r>
      <w:r w:rsidR="005B0D1A">
        <w:rPr>
          <w:bCs/>
        </w:rPr>
        <w:tab/>
        <w:t xml:space="preserve"> </w:t>
      </w:r>
    </w:p>
    <w:p w14:paraId="21BCDE21" w14:textId="5CF073FD" w:rsidR="00744C77" w:rsidRPr="00E7042C" w:rsidRDefault="00744C77" w:rsidP="006447AD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</w:rPr>
      </w:pPr>
      <w:r w:rsidRPr="001D1B55">
        <w:rPr>
          <w:b/>
          <w:bCs/>
          <w:color w:val="000000"/>
          <w:sz w:val="24"/>
          <w:szCs w:val="24"/>
          <w:lang w:val="vi-VN"/>
        </w:rPr>
        <w:t>Số</w:t>
      </w:r>
      <w:r w:rsidR="009C0741">
        <w:rPr>
          <w:b/>
          <w:bCs/>
          <w:color w:val="000000"/>
          <w:sz w:val="24"/>
          <w:szCs w:val="24"/>
        </w:rPr>
        <w:t xml:space="preserve"> </w:t>
      </w:r>
      <w:r w:rsidRPr="001D1B55">
        <w:rPr>
          <w:b/>
          <w:bCs/>
          <w:color w:val="000000"/>
          <w:sz w:val="24"/>
          <w:szCs w:val="24"/>
          <w:lang w:val="vi-VN"/>
        </w:rPr>
        <w:t>tín</w:t>
      </w:r>
      <w:r w:rsidR="009C0741">
        <w:rPr>
          <w:b/>
          <w:bCs/>
          <w:color w:val="000000"/>
          <w:sz w:val="24"/>
          <w:szCs w:val="24"/>
        </w:rPr>
        <w:t xml:space="preserve"> </w:t>
      </w:r>
      <w:r w:rsidRPr="001D1B55">
        <w:rPr>
          <w:b/>
          <w:bCs/>
          <w:color w:val="000000"/>
          <w:sz w:val="24"/>
          <w:szCs w:val="24"/>
          <w:lang w:val="vi-VN"/>
        </w:rPr>
        <w:t>chỉ</w:t>
      </w:r>
      <w:r w:rsidR="009C0741">
        <w:rPr>
          <w:b/>
          <w:bCs/>
          <w:color w:val="000000"/>
          <w:sz w:val="24"/>
          <w:szCs w:val="24"/>
        </w:rPr>
        <w:t xml:space="preserve"> </w:t>
      </w:r>
      <w:r w:rsidRPr="001D1B55">
        <w:rPr>
          <w:b/>
          <w:bCs/>
          <w:color w:val="000000"/>
          <w:sz w:val="24"/>
          <w:szCs w:val="24"/>
          <w:lang w:val="vi-VN"/>
        </w:rPr>
        <w:t>học</w:t>
      </w:r>
      <w:r w:rsidR="009C0741">
        <w:rPr>
          <w:b/>
          <w:bCs/>
          <w:color w:val="000000"/>
          <w:sz w:val="24"/>
          <w:szCs w:val="24"/>
        </w:rPr>
        <w:t xml:space="preserve"> </w:t>
      </w:r>
      <w:r w:rsidRPr="001D1B55">
        <w:rPr>
          <w:b/>
          <w:bCs/>
          <w:color w:val="000000"/>
          <w:sz w:val="24"/>
          <w:szCs w:val="24"/>
          <w:lang w:val="vi-VN"/>
        </w:rPr>
        <w:t>phần:</w:t>
      </w:r>
      <w:r w:rsidR="00AE2E7D" w:rsidRPr="00AE2E7D">
        <w:rPr>
          <w:bCs/>
          <w:color w:val="000000"/>
          <w:sz w:val="24"/>
          <w:szCs w:val="24"/>
          <w:lang w:val="vi-VN"/>
        </w:rPr>
        <w:t>3</w:t>
      </w:r>
      <w:r w:rsidR="009907D3" w:rsidRPr="009907D3">
        <w:rPr>
          <w:bCs/>
          <w:color w:val="000000"/>
          <w:sz w:val="24"/>
          <w:szCs w:val="24"/>
          <w:lang w:val="vi-VN"/>
        </w:rPr>
        <w:t xml:space="preserve"> (</w:t>
      </w:r>
      <w:r w:rsidR="00AE2E7D" w:rsidRPr="00AE2E7D">
        <w:rPr>
          <w:bCs/>
          <w:color w:val="000000"/>
          <w:sz w:val="24"/>
          <w:szCs w:val="24"/>
          <w:lang w:val="vi-VN"/>
        </w:rPr>
        <w:t>3</w:t>
      </w:r>
      <w:r w:rsidR="009907D3" w:rsidRPr="009907D3">
        <w:rPr>
          <w:bCs/>
          <w:color w:val="000000"/>
          <w:sz w:val="24"/>
          <w:szCs w:val="24"/>
          <w:lang w:val="vi-VN"/>
        </w:rPr>
        <w:t>-0-</w:t>
      </w:r>
      <w:r w:rsidR="00AE2E7D" w:rsidRPr="00AE2E7D">
        <w:rPr>
          <w:bCs/>
          <w:color w:val="000000"/>
          <w:sz w:val="24"/>
          <w:szCs w:val="24"/>
          <w:lang w:val="vi-VN"/>
        </w:rPr>
        <w:t>6</w:t>
      </w:r>
      <w:r w:rsidR="009907D3" w:rsidRPr="009907D3">
        <w:rPr>
          <w:bCs/>
          <w:color w:val="000000"/>
          <w:sz w:val="24"/>
          <w:szCs w:val="24"/>
          <w:lang w:val="vi-VN"/>
        </w:rPr>
        <w:t>)</w:t>
      </w:r>
      <w:r w:rsidR="00E7042C">
        <w:rPr>
          <w:bCs/>
          <w:color w:val="000000"/>
          <w:sz w:val="24"/>
          <w:szCs w:val="24"/>
        </w:rPr>
        <w:t xml:space="preserve">, </w:t>
      </w:r>
      <w:bookmarkStart w:id="0" w:name="_Hlk35720092"/>
      <w:r w:rsidR="00E7042C" w:rsidRPr="00A933D6">
        <w:rPr>
          <w:sz w:val="24"/>
          <w:szCs w:val="24"/>
        </w:rPr>
        <w:t xml:space="preserve">học trong </w:t>
      </w:r>
      <w:commentRangeStart w:id="1"/>
      <w:r w:rsidR="00E7042C" w:rsidRPr="00A933D6">
        <w:rPr>
          <w:sz w:val="24"/>
          <w:szCs w:val="24"/>
        </w:rPr>
        <w:t>1</w:t>
      </w:r>
      <w:r w:rsidR="00E7042C">
        <w:rPr>
          <w:sz w:val="24"/>
          <w:szCs w:val="24"/>
        </w:rPr>
        <w:t>6</w:t>
      </w:r>
      <w:commentRangeEnd w:id="1"/>
      <w:r w:rsidR="00E7042C">
        <w:rPr>
          <w:rStyle w:val="CommentReference"/>
        </w:rPr>
        <w:commentReference w:id="1"/>
      </w:r>
      <w:r w:rsidR="00E7042C" w:rsidRPr="00A933D6">
        <w:rPr>
          <w:sz w:val="24"/>
          <w:szCs w:val="24"/>
        </w:rPr>
        <w:t xml:space="preserve"> tuần</w:t>
      </w:r>
      <w:bookmarkEnd w:id="0"/>
    </w:p>
    <w:p w14:paraId="65A24B2A" w14:textId="1462E3F7" w:rsidR="006447AD" w:rsidRPr="00157871" w:rsidRDefault="00744C77" w:rsidP="006447AD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  <w:lang w:val="vi-VN"/>
        </w:rPr>
      </w:pPr>
      <w:r w:rsidRPr="001D1B55">
        <w:rPr>
          <w:b/>
          <w:sz w:val="24"/>
          <w:szCs w:val="24"/>
          <w:lang w:val="vi-VN"/>
        </w:rPr>
        <w:t>Số tiết học phần:</w:t>
      </w:r>
    </w:p>
    <w:p w14:paraId="1E2A666C" w14:textId="77777777" w:rsidR="009907D3" w:rsidRPr="00A6220D" w:rsidRDefault="009907D3" w:rsidP="009907D3">
      <w:pPr>
        <w:pStyle w:val="BodyText2"/>
        <w:spacing w:before="120" w:after="0" w:line="240" w:lineRule="auto"/>
        <w:ind w:left="720" w:firstLine="720"/>
        <w:jc w:val="both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 xml:space="preserve">Lý thuyết: </w:t>
      </w:r>
      <w:r w:rsidR="009428B5" w:rsidRPr="009428B5">
        <w:rPr>
          <w:sz w:val="24"/>
          <w:szCs w:val="24"/>
          <w:lang w:val="vi-VN"/>
        </w:rPr>
        <w:t>45</w:t>
      </w:r>
      <w:r w:rsidRPr="00A6220D">
        <w:rPr>
          <w:sz w:val="24"/>
          <w:szCs w:val="24"/>
          <w:lang w:val="vi-VN"/>
        </w:rPr>
        <w:tab/>
      </w:r>
      <w:r w:rsidRPr="00A6220D">
        <w:rPr>
          <w:sz w:val="24"/>
          <w:szCs w:val="24"/>
          <w:lang w:val="vi-VN"/>
        </w:rPr>
        <w:tab/>
      </w:r>
      <w:r>
        <w:rPr>
          <w:sz w:val="24"/>
          <w:szCs w:val="24"/>
          <w:lang w:val="vi-VN"/>
        </w:rPr>
        <w:tab/>
        <w:t xml:space="preserve">Bài tập: </w:t>
      </w:r>
      <w:r w:rsidRPr="001F6600">
        <w:rPr>
          <w:sz w:val="24"/>
          <w:szCs w:val="24"/>
          <w:lang w:val="vi-VN"/>
        </w:rPr>
        <w:t>0</w:t>
      </w:r>
      <w:r w:rsidRPr="00A6220D">
        <w:rPr>
          <w:sz w:val="24"/>
          <w:szCs w:val="24"/>
          <w:lang w:val="vi-VN"/>
        </w:rPr>
        <w:tab/>
      </w:r>
      <w:r w:rsidRPr="00A6220D">
        <w:rPr>
          <w:sz w:val="24"/>
          <w:szCs w:val="24"/>
          <w:lang w:val="vi-VN"/>
        </w:rPr>
        <w:tab/>
        <w:t>Thực hành: 0</w:t>
      </w:r>
    </w:p>
    <w:p w14:paraId="5BA800BE" w14:textId="77777777" w:rsidR="009907D3" w:rsidRPr="009428B5" w:rsidRDefault="009907D3" w:rsidP="009907D3">
      <w:pPr>
        <w:pStyle w:val="BodyText2"/>
        <w:spacing w:before="120" w:after="0" w:line="240" w:lineRule="auto"/>
        <w:ind w:left="720"/>
        <w:rPr>
          <w:bCs/>
          <w:color w:val="000000"/>
          <w:sz w:val="24"/>
          <w:szCs w:val="24"/>
          <w:lang w:val="vi-VN"/>
        </w:rPr>
      </w:pPr>
      <w:r w:rsidRPr="00A6220D">
        <w:rPr>
          <w:sz w:val="24"/>
          <w:szCs w:val="24"/>
          <w:lang w:val="vi-VN"/>
        </w:rPr>
        <w:tab/>
        <w:t>Thực tập:</w:t>
      </w:r>
      <w:r w:rsidRPr="00455E74">
        <w:rPr>
          <w:sz w:val="24"/>
          <w:szCs w:val="24"/>
          <w:lang w:val="vi-VN"/>
        </w:rPr>
        <w:t xml:space="preserve"> 0</w:t>
      </w:r>
      <w:r w:rsidRPr="00A6220D">
        <w:rPr>
          <w:sz w:val="24"/>
          <w:szCs w:val="24"/>
          <w:lang w:val="vi-VN"/>
        </w:rPr>
        <w:tab/>
      </w:r>
      <w:r w:rsidRPr="00A6220D">
        <w:rPr>
          <w:sz w:val="24"/>
          <w:szCs w:val="24"/>
          <w:lang w:val="vi-VN"/>
        </w:rPr>
        <w:tab/>
      </w:r>
      <w:r w:rsidRPr="00A6220D">
        <w:rPr>
          <w:sz w:val="24"/>
          <w:szCs w:val="24"/>
          <w:lang w:val="vi-VN"/>
        </w:rPr>
        <w:tab/>
        <w:t>Đồ án:</w:t>
      </w:r>
      <w:r w:rsidRPr="00A6220D">
        <w:rPr>
          <w:sz w:val="24"/>
          <w:szCs w:val="24"/>
          <w:lang w:val="vi-VN"/>
        </w:rPr>
        <w:tab/>
      </w:r>
      <w:r w:rsidRPr="00455E74">
        <w:rPr>
          <w:sz w:val="24"/>
          <w:szCs w:val="24"/>
          <w:lang w:val="vi-VN"/>
        </w:rPr>
        <w:t>0</w:t>
      </w:r>
      <w:r w:rsidRPr="00A6220D">
        <w:rPr>
          <w:sz w:val="24"/>
          <w:szCs w:val="24"/>
          <w:lang w:val="vi-VN"/>
        </w:rPr>
        <w:tab/>
      </w:r>
      <w:r w:rsidRPr="00A6220D">
        <w:rPr>
          <w:sz w:val="24"/>
          <w:szCs w:val="24"/>
          <w:lang w:val="vi-VN"/>
        </w:rPr>
        <w:tab/>
        <w:t xml:space="preserve"> Tự học: </w:t>
      </w:r>
      <w:r w:rsidR="009428B5" w:rsidRPr="009428B5">
        <w:rPr>
          <w:sz w:val="24"/>
          <w:szCs w:val="24"/>
          <w:lang w:val="vi-VN"/>
        </w:rPr>
        <w:t>90</w:t>
      </w:r>
    </w:p>
    <w:p w14:paraId="57316C1D" w14:textId="77777777" w:rsidR="00744C77" w:rsidRPr="001D1B55" w:rsidRDefault="00744C77" w:rsidP="006447AD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1D1B55">
        <w:rPr>
          <w:b/>
          <w:bCs/>
          <w:color w:val="000000"/>
          <w:sz w:val="24"/>
          <w:szCs w:val="24"/>
          <w:lang w:val="vi-VN"/>
        </w:rPr>
        <w:t xml:space="preserve">Đơn vị </w:t>
      </w:r>
      <w:r w:rsidR="004A21C9" w:rsidRPr="001D1B55">
        <w:rPr>
          <w:b/>
          <w:bCs/>
          <w:color w:val="000000"/>
          <w:sz w:val="24"/>
          <w:szCs w:val="24"/>
          <w:lang w:val="vi-VN"/>
        </w:rPr>
        <w:t xml:space="preserve">quản lý </w:t>
      </w:r>
      <w:r w:rsidRPr="001D1B55">
        <w:rPr>
          <w:b/>
          <w:bCs/>
          <w:color w:val="000000"/>
          <w:sz w:val="24"/>
          <w:szCs w:val="24"/>
          <w:lang w:val="vi-VN"/>
        </w:rPr>
        <w:t>học phần</w:t>
      </w:r>
    </w:p>
    <w:p w14:paraId="1E0D6E60" w14:textId="77777777" w:rsidR="003F5908" w:rsidRPr="001D1B55" w:rsidRDefault="003F5908" w:rsidP="003768DB">
      <w:pPr>
        <w:pStyle w:val="BodyText2"/>
        <w:numPr>
          <w:ilvl w:val="1"/>
          <w:numId w:val="6"/>
        </w:numPr>
        <w:spacing w:before="240" w:after="0" w:line="240" w:lineRule="auto"/>
        <w:ind w:left="1276" w:hanging="567"/>
        <w:jc w:val="both"/>
        <w:rPr>
          <w:b/>
          <w:sz w:val="24"/>
          <w:szCs w:val="24"/>
          <w:lang w:val="vi-VN"/>
        </w:rPr>
      </w:pPr>
      <w:r w:rsidRPr="001D1B55">
        <w:rPr>
          <w:b/>
          <w:bCs/>
          <w:color w:val="000000"/>
          <w:sz w:val="24"/>
          <w:szCs w:val="24"/>
          <w:lang w:val="vi-VN"/>
        </w:rPr>
        <w:t>Giảng</w:t>
      </w:r>
      <w:r w:rsidRPr="001D1B55">
        <w:rPr>
          <w:b/>
          <w:sz w:val="24"/>
          <w:szCs w:val="24"/>
          <w:lang w:val="vi-VN"/>
        </w:rPr>
        <w:t xml:space="preserve"> viên giảng dạy:</w:t>
      </w:r>
      <w:r w:rsidR="006D03CF" w:rsidRPr="001D1B55">
        <w:rPr>
          <w:b/>
          <w:sz w:val="24"/>
          <w:szCs w:val="24"/>
          <w:lang w:val="vi-VN"/>
        </w:rPr>
        <w:tab/>
      </w:r>
      <w:r w:rsidR="003768DB" w:rsidRPr="001D1B55">
        <w:rPr>
          <w:b/>
          <w:sz w:val="24"/>
          <w:szCs w:val="24"/>
          <w:lang w:val="vi-VN"/>
        </w:rPr>
        <w:tab/>
      </w:r>
      <w:r w:rsidR="003768DB" w:rsidRPr="001D1B55">
        <w:rPr>
          <w:b/>
          <w:sz w:val="24"/>
          <w:szCs w:val="24"/>
          <w:lang w:val="vi-VN"/>
        </w:rPr>
        <w:tab/>
      </w:r>
      <w:r w:rsidR="003768DB" w:rsidRPr="001D1B55">
        <w:rPr>
          <w:b/>
          <w:sz w:val="24"/>
          <w:szCs w:val="24"/>
          <w:lang w:val="vi-VN"/>
        </w:rPr>
        <w:tab/>
      </w:r>
      <w:r w:rsidR="006D03CF" w:rsidRPr="001D1B55">
        <w:rPr>
          <w:b/>
          <w:sz w:val="24"/>
          <w:szCs w:val="24"/>
          <w:lang w:val="vi-VN"/>
        </w:rPr>
        <w:t>Mã giảng viên</w:t>
      </w:r>
    </w:p>
    <w:p w14:paraId="04502A8D" w14:textId="77777777" w:rsidR="003F5908" w:rsidRPr="001D1B55" w:rsidRDefault="00910289" w:rsidP="003768DB">
      <w:pPr>
        <w:pStyle w:val="BodyText2"/>
        <w:tabs>
          <w:tab w:val="left" w:pos="5954"/>
        </w:tabs>
        <w:spacing w:before="120" w:after="0" w:line="240" w:lineRule="auto"/>
        <w:ind w:left="1276"/>
        <w:jc w:val="both"/>
        <w:rPr>
          <w:sz w:val="24"/>
          <w:szCs w:val="24"/>
          <w:lang w:val="vi-VN"/>
        </w:rPr>
      </w:pPr>
      <w:r w:rsidRPr="001D1B55">
        <w:rPr>
          <w:sz w:val="24"/>
          <w:szCs w:val="24"/>
          <w:lang w:val="vi-VN"/>
        </w:rPr>
        <w:t xml:space="preserve">1. </w:t>
      </w:r>
      <w:r w:rsidR="003F5908" w:rsidRPr="001D1B55">
        <w:rPr>
          <w:sz w:val="24"/>
          <w:szCs w:val="24"/>
          <w:lang w:val="vi-VN"/>
        </w:rPr>
        <w:t xml:space="preserve">TS. </w:t>
      </w:r>
      <w:r w:rsidR="001667D4" w:rsidRPr="001D1B55">
        <w:rPr>
          <w:sz w:val="24"/>
          <w:szCs w:val="24"/>
          <w:lang w:val="vi-VN"/>
        </w:rPr>
        <w:t>Ngô Thanh Tuấn</w:t>
      </w:r>
      <w:r w:rsidR="006D03CF" w:rsidRPr="001D1B55">
        <w:rPr>
          <w:sz w:val="24"/>
          <w:szCs w:val="24"/>
          <w:lang w:val="vi-VN"/>
        </w:rPr>
        <w:tab/>
      </w:r>
      <w:r w:rsidR="001264F3" w:rsidRPr="001D1B55">
        <w:rPr>
          <w:sz w:val="24"/>
          <w:szCs w:val="24"/>
          <w:lang w:val="vi-VN"/>
        </w:rPr>
        <w:t>0901-09</w:t>
      </w:r>
    </w:p>
    <w:p w14:paraId="63CB6379" w14:textId="77777777" w:rsidR="00744C77" w:rsidRPr="001D1B55" w:rsidRDefault="00744C77" w:rsidP="003768DB">
      <w:pPr>
        <w:pStyle w:val="BodyText2"/>
        <w:numPr>
          <w:ilvl w:val="1"/>
          <w:numId w:val="6"/>
        </w:numPr>
        <w:spacing w:before="240" w:after="0" w:line="240" w:lineRule="auto"/>
        <w:ind w:left="1276" w:hanging="567"/>
        <w:jc w:val="both"/>
        <w:rPr>
          <w:b/>
          <w:bCs/>
          <w:color w:val="000000"/>
          <w:sz w:val="24"/>
          <w:szCs w:val="24"/>
          <w:lang w:val="vi-VN"/>
        </w:rPr>
      </w:pPr>
      <w:r w:rsidRPr="001D1B55">
        <w:rPr>
          <w:b/>
          <w:sz w:val="24"/>
          <w:szCs w:val="24"/>
          <w:lang w:val="vi-VN"/>
        </w:rPr>
        <w:t xml:space="preserve">Bộ </w:t>
      </w:r>
      <w:r w:rsidRPr="001D1B55">
        <w:rPr>
          <w:b/>
          <w:bCs/>
          <w:color w:val="000000"/>
          <w:sz w:val="24"/>
          <w:szCs w:val="24"/>
          <w:lang w:val="vi-VN"/>
        </w:rPr>
        <w:t>môn:</w:t>
      </w:r>
      <w:r w:rsidR="001264F3" w:rsidRPr="001D1B55">
        <w:rPr>
          <w:b/>
          <w:bCs/>
          <w:color w:val="000000"/>
          <w:sz w:val="24"/>
          <w:szCs w:val="24"/>
          <w:lang w:val="vi-VN"/>
        </w:rPr>
        <w:t xml:space="preserve"> Điện Khí hóa</w:t>
      </w:r>
    </w:p>
    <w:p w14:paraId="0CB40B14" w14:textId="77777777" w:rsidR="00744C77" w:rsidRPr="001D1B55" w:rsidRDefault="006447AD" w:rsidP="003768DB">
      <w:pPr>
        <w:pStyle w:val="BodyText2"/>
        <w:numPr>
          <w:ilvl w:val="1"/>
          <w:numId w:val="6"/>
        </w:numPr>
        <w:spacing w:before="240" w:after="0" w:line="240" w:lineRule="auto"/>
        <w:ind w:left="1276" w:hanging="567"/>
        <w:jc w:val="both"/>
        <w:rPr>
          <w:b/>
          <w:bCs/>
          <w:color w:val="000000"/>
          <w:sz w:val="24"/>
          <w:szCs w:val="24"/>
          <w:lang w:val="vi-VN"/>
        </w:rPr>
      </w:pPr>
      <w:r w:rsidRPr="001D1B55">
        <w:rPr>
          <w:b/>
          <w:bCs/>
          <w:color w:val="000000"/>
          <w:sz w:val="24"/>
          <w:szCs w:val="24"/>
          <w:lang w:val="vi-VN"/>
        </w:rPr>
        <w:t>Khoa:</w:t>
      </w:r>
      <w:r w:rsidR="001264F3" w:rsidRPr="001D1B55">
        <w:rPr>
          <w:b/>
          <w:bCs/>
          <w:color w:val="000000"/>
          <w:sz w:val="24"/>
          <w:szCs w:val="24"/>
          <w:lang w:val="vi-VN"/>
        </w:rPr>
        <w:t xml:space="preserve"> Cơ điện</w:t>
      </w:r>
    </w:p>
    <w:p w14:paraId="7219A3E0" w14:textId="77777777" w:rsidR="00CD2CEB" w:rsidRPr="001D1B55" w:rsidRDefault="00CD2CEB" w:rsidP="00CD2CEB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1D1B55">
        <w:rPr>
          <w:b/>
          <w:bCs/>
          <w:color w:val="000000"/>
          <w:sz w:val="24"/>
          <w:szCs w:val="24"/>
          <w:lang w:val="vi-VN"/>
        </w:rPr>
        <w:t>Điềukiệnhọchọcphần</w:t>
      </w:r>
    </w:p>
    <w:p w14:paraId="5CB0CF9F" w14:textId="74505251" w:rsidR="006D03CF" w:rsidRPr="001D1B55" w:rsidRDefault="006D03CF" w:rsidP="003768DB">
      <w:pPr>
        <w:pStyle w:val="BodyText2"/>
        <w:numPr>
          <w:ilvl w:val="1"/>
          <w:numId w:val="6"/>
        </w:numPr>
        <w:spacing w:before="240" w:after="0" w:line="240" w:lineRule="auto"/>
        <w:ind w:left="1276" w:hanging="567"/>
        <w:jc w:val="both"/>
        <w:rPr>
          <w:b/>
          <w:bCs/>
          <w:color w:val="000000"/>
          <w:sz w:val="24"/>
          <w:szCs w:val="24"/>
          <w:lang w:val="vi-VN"/>
        </w:rPr>
      </w:pPr>
      <w:r w:rsidRPr="001D1B55">
        <w:rPr>
          <w:b/>
          <w:bCs/>
          <w:color w:val="000000"/>
          <w:sz w:val="24"/>
          <w:szCs w:val="24"/>
          <w:lang w:val="vi-VN"/>
        </w:rPr>
        <w:t>Môn học tiên quyết:</w:t>
      </w:r>
      <w:r w:rsidR="00E7042C">
        <w:rPr>
          <w:b/>
          <w:bCs/>
          <w:color w:val="000000"/>
          <w:sz w:val="24"/>
          <w:szCs w:val="24"/>
        </w:rPr>
        <w:t xml:space="preserve"> Không</w:t>
      </w:r>
    </w:p>
    <w:p w14:paraId="0619DB5C" w14:textId="509FD2A7" w:rsidR="006D03CF" w:rsidRPr="001D1B55" w:rsidRDefault="006D03CF" w:rsidP="003768DB">
      <w:pPr>
        <w:pStyle w:val="BodyText2"/>
        <w:numPr>
          <w:ilvl w:val="1"/>
          <w:numId w:val="6"/>
        </w:numPr>
        <w:spacing w:before="240" w:after="0" w:line="240" w:lineRule="auto"/>
        <w:ind w:left="1276" w:hanging="567"/>
        <w:jc w:val="both"/>
        <w:rPr>
          <w:b/>
          <w:bCs/>
          <w:color w:val="000000"/>
          <w:sz w:val="24"/>
          <w:szCs w:val="24"/>
          <w:lang w:val="vi-VN"/>
        </w:rPr>
      </w:pPr>
      <w:r w:rsidRPr="001D1B55">
        <w:rPr>
          <w:b/>
          <w:bCs/>
          <w:color w:val="000000"/>
          <w:sz w:val="24"/>
          <w:szCs w:val="24"/>
          <w:lang w:val="vi-VN"/>
        </w:rPr>
        <w:t>Môn học học trước:</w:t>
      </w:r>
      <w:r w:rsidR="001264F3" w:rsidRPr="001D1B55">
        <w:rPr>
          <w:b/>
          <w:bCs/>
          <w:color w:val="000000"/>
          <w:sz w:val="24"/>
          <w:szCs w:val="24"/>
          <w:lang w:val="vi-VN"/>
        </w:rPr>
        <w:t xml:space="preserve"> </w:t>
      </w:r>
      <w:r w:rsidR="00E7042C">
        <w:rPr>
          <w:b/>
          <w:bCs/>
          <w:color w:val="000000"/>
          <w:sz w:val="24"/>
          <w:szCs w:val="24"/>
        </w:rPr>
        <w:t>Không</w:t>
      </w:r>
    </w:p>
    <w:p w14:paraId="29010EAC" w14:textId="77777777" w:rsidR="00744C77" w:rsidRPr="00257605" w:rsidRDefault="00744C77" w:rsidP="00E25CF8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257605">
        <w:rPr>
          <w:b/>
          <w:bCs/>
          <w:color w:val="000000"/>
          <w:sz w:val="24"/>
          <w:szCs w:val="24"/>
          <w:lang w:val="vi-VN"/>
        </w:rPr>
        <w:t>Mục tiêu của học phần</w:t>
      </w:r>
      <w:r w:rsidR="001264F3" w:rsidRPr="00257605">
        <w:rPr>
          <w:b/>
          <w:bCs/>
          <w:color w:val="000000"/>
          <w:sz w:val="24"/>
          <w:szCs w:val="24"/>
          <w:lang w:val="vi-VN"/>
        </w:rPr>
        <w:t xml:space="preserve">: </w:t>
      </w:r>
      <w:r w:rsidR="001264F3" w:rsidRPr="00257605">
        <w:rPr>
          <w:bCs/>
          <w:color w:val="000000"/>
          <w:sz w:val="24"/>
          <w:szCs w:val="24"/>
          <w:lang w:val="vi-VN"/>
        </w:rPr>
        <w:t xml:space="preserve">Sử dụng ngôn ngữ lập trình để giải các bài toán trong </w:t>
      </w:r>
      <w:r w:rsidR="009428B5" w:rsidRPr="009428B5">
        <w:rPr>
          <w:bCs/>
          <w:color w:val="000000"/>
          <w:sz w:val="24"/>
          <w:szCs w:val="24"/>
          <w:lang w:val="vi-VN"/>
        </w:rPr>
        <w:t>điện công nghiệp và dân dụng</w:t>
      </w:r>
    </w:p>
    <w:p w14:paraId="289CA371" w14:textId="77777777" w:rsidR="00744C77" w:rsidRPr="00E16C21" w:rsidRDefault="00744C77" w:rsidP="00CD2CEB">
      <w:pPr>
        <w:pStyle w:val="BodyText2"/>
        <w:numPr>
          <w:ilvl w:val="1"/>
          <w:numId w:val="6"/>
        </w:numPr>
        <w:spacing w:before="240" w:after="0" w:line="240" w:lineRule="auto"/>
        <w:ind w:left="1276" w:hanging="567"/>
        <w:jc w:val="both"/>
        <w:rPr>
          <w:b/>
          <w:bCs/>
          <w:sz w:val="24"/>
          <w:szCs w:val="24"/>
          <w:lang w:val="vi-VN"/>
        </w:rPr>
      </w:pPr>
      <w:r w:rsidRPr="00257605">
        <w:rPr>
          <w:b/>
          <w:bCs/>
          <w:color w:val="000000"/>
          <w:sz w:val="24"/>
          <w:szCs w:val="24"/>
          <w:lang w:val="vi-VN"/>
        </w:rPr>
        <w:t>Kiến</w:t>
      </w:r>
      <w:r w:rsidRPr="00257605">
        <w:rPr>
          <w:b/>
          <w:bCs/>
          <w:sz w:val="24"/>
          <w:szCs w:val="24"/>
          <w:lang w:val="vi-VN"/>
        </w:rPr>
        <w:t xml:space="preserve"> thức</w:t>
      </w:r>
      <w:r w:rsidR="001264F3" w:rsidRPr="00257605">
        <w:rPr>
          <w:b/>
          <w:bCs/>
          <w:sz w:val="24"/>
          <w:szCs w:val="24"/>
          <w:lang w:val="vi-VN"/>
        </w:rPr>
        <w:t xml:space="preserve">: </w:t>
      </w:r>
    </w:p>
    <w:p w14:paraId="1C37006B" w14:textId="77777777" w:rsidR="00E16C21" w:rsidRDefault="00E16C21" w:rsidP="00E16C21">
      <w:pPr>
        <w:pStyle w:val="BodyText2"/>
        <w:numPr>
          <w:ilvl w:val="2"/>
          <w:numId w:val="6"/>
        </w:numPr>
        <w:spacing w:after="0" w:line="240" w:lineRule="auto"/>
        <w:ind w:firstLine="196"/>
        <w:jc w:val="both"/>
        <w:rPr>
          <w:bCs/>
          <w:sz w:val="24"/>
          <w:szCs w:val="24"/>
          <w:lang w:val="vi-VN"/>
        </w:rPr>
      </w:pPr>
      <w:r w:rsidRPr="00E16C21">
        <w:rPr>
          <w:bCs/>
          <w:sz w:val="24"/>
          <w:szCs w:val="24"/>
          <w:lang w:val="vi-VN"/>
        </w:rPr>
        <w:t>Khả năng tư duy lập trình</w:t>
      </w:r>
    </w:p>
    <w:p w14:paraId="0517BE99" w14:textId="77777777" w:rsidR="00E16C21" w:rsidRPr="00E16C21" w:rsidRDefault="00E16C21" w:rsidP="00E16C21">
      <w:pPr>
        <w:pStyle w:val="BodyText2"/>
        <w:numPr>
          <w:ilvl w:val="2"/>
          <w:numId w:val="6"/>
        </w:numPr>
        <w:spacing w:after="0" w:line="240" w:lineRule="auto"/>
        <w:ind w:firstLine="196"/>
        <w:jc w:val="both"/>
        <w:rPr>
          <w:bCs/>
          <w:sz w:val="24"/>
          <w:szCs w:val="24"/>
          <w:lang w:val="vi-VN"/>
        </w:rPr>
      </w:pPr>
      <w:r w:rsidRPr="00E16C21">
        <w:rPr>
          <w:bCs/>
          <w:sz w:val="24"/>
          <w:szCs w:val="24"/>
          <w:lang w:val="vi-VN"/>
        </w:rPr>
        <w:t>Nắm được kiến thức chuyên môn</w:t>
      </w:r>
    </w:p>
    <w:p w14:paraId="7AF7B01F" w14:textId="77777777" w:rsidR="00E16C21" w:rsidRPr="00E16C21" w:rsidRDefault="00E16C21" w:rsidP="00E16C21">
      <w:pPr>
        <w:pStyle w:val="BodyText2"/>
        <w:numPr>
          <w:ilvl w:val="2"/>
          <w:numId w:val="6"/>
        </w:numPr>
        <w:spacing w:after="0" w:line="240" w:lineRule="auto"/>
        <w:ind w:firstLine="196"/>
        <w:jc w:val="both"/>
        <w:rPr>
          <w:bCs/>
          <w:sz w:val="24"/>
          <w:szCs w:val="24"/>
          <w:lang w:val="vi-VN"/>
        </w:rPr>
      </w:pPr>
      <w:r w:rsidRPr="00E16C21">
        <w:rPr>
          <w:bCs/>
          <w:sz w:val="24"/>
          <w:szCs w:val="24"/>
          <w:lang w:val="vi-VN"/>
        </w:rPr>
        <w:t>Nắm được phương pháp lập trình trong Matlab</w:t>
      </w:r>
    </w:p>
    <w:p w14:paraId="0B2C8C7A" w14:textId="77777777" w:rsidR="00744C77" w:rsidRPr="00E16C21" w:rsidRDefault="00744C77" w:rsidP="00CD2CEB">
      <w:pPr>
        <w:pStyle w:val="BodyText2"/>
        <w:numPr>
          <w:ilvl w:val="1"/>
          <w:numId w:val="6"/>
        </w:numPr>
        <w:spacing w:before="240" w:after="0" w:line="240" w:lineRule="auto"/>
        <w:ind w:left="1276" w:hanging="567"/>
        <w:jc w:val="both"/>
        <w:rPr>
          <w:b/>
          <w:bCs/>
          <w:sz w:val="24"/>
          <w:szCs w:val="24"/>
          <w:lang w:val="vi-VN"/>
        </w:rPr>
      </w:pPr>
      <w:r w:rsidRPr="00257605">
        <w:rPr>
          <w:b/>
          <w:bCs/>
          <w:color w:val="000000"/>
          <w:sz w:val="24"/>
          <w:szCs w:val="24"/>
          <w:lang w:val="vi-VN"/>
        </w:rPr>
        <w:t>Kỹ</w:t>
      </w:r>
      <w:r w:rsidRPr="00257605">
        <w:rPr>
          <w:b/>
          <w:bCs/>
          <w:sz w:val="24"/>
          <w:szCs w:val="24"/>
          <w:lang w:val="vi-VN"/>
        </w:rPr>
        <w:t>năng</w:t>
      </w:r>
      <w:r w:rsidR="001264F3" w:rsidRPr="00257605">
        <w:rPr>
          <w:bCs/>
          <w:sz w:val="24"/>
          <w:szCs w:val="24"/>
          <w:lang w:val="vi-VN"/>
        </w:rPr>
        <w:t xml:space="preserve">: </w:t>
      </w:r>
    </w:p>
    <w:p w14:paraId="4715D77F" w14:textId="77777777" w:rsidR="00E16C21" w:rsidRPr="00E16C21" w:rsidRDefault="00E16C21" w:rsidP="00E16C21">
      <w:pPr>
        <w:pStyle w:val="BodyText2"/>
        <w:numPr>
          <w:ilvl w:val="2"/>
          <w:numId w:val="6"/>
        </w:numPr>
        <w:spacing w:after="0" w:line="240" w:lineRule="auto"/>
        <w:ind w:firstLine="196"/>
        <w:jc w:val="both"/>
        <w:rPr>
          <w:bCs/>
          <w:sz w:val="24"/>
          <w:szCs w:val="24"/>
          <w:lang w:val="vi-VN"/>
        </w:rPr>
      </w:pPr>
      <w:r>
        <w:rPr>
          <w:bCs/>
          <w:sz w:val="24"/>
          <w:szCs w:val="24"/>
        </w:rPr>
        <w:t>Lập trình trong Matlab</w:t>
      </w:r>
    </w:p>
    <w:p w14:paraId="2BF8FF4D" w14:textId="77777777" w:rsidR="00E16C21" w:rsidRPr="00E16C21" w:rsidRDefault="00E16C21" w:rsidP="00E16C21">
      <w:pPr>
        <w:pStyle w:val="BodyText2"/>
        <w:numPr>
          <w:ilvl w:val="2"/>
          <w:numId w:val="6"/>
        </w:numPr>
        <w:spacing w:after="0" w:line="240" w:lineRule="auto"/>
        <w:ind w:firstLine="196"/>
        <w:jc w:val="both"/>
        <w:rPr>
          <w:bCs/>
          <w:sz w:val="24"/>
          <w:szCs w:val="24"/>
          <w:lang w:val="vi-VN"/>
        </w:rPr>
      </w:pPr>
      <w:r w:rsidRPr="00E16C21">
        <w:rPr>
          <w:bCs/>
          <w:sz w:val="24"/>
          <w:szCs w:val="24"/>
          <w:lang w:val="vi-VN"/>
        </w:rPr>
        <w:t>Tổ chức xử lý số liệu</w:t>
      </w:r>
    </w:p>
    <w:p w14:paraId="0A66F07D" w14:textId="77777777" w:rsidR="00E16C21" w:rsidRPr="00E16C21" w:rsidRDefault="00E16C21" w:rsidP="00E16C21">
      <w:pPr>
        <w:pStyle w:val="BodyText2"/>
        <w:numPr>
          <w:ilvl w:val="2"/>
          <w:numId w:val="6"/>
        </w:numPr>
        <w:spacing w:after="0" w:line="240" w:lineRule="auto"/>
        <w:ind w:firstLine="196"/>
        <w:jc w:val="both"/>
        <w:rPr>
          <w:bCs/>
          <w:sz w:val="24"/>
          <w:szCs w:val="24"/>
          <w:lang w:val="vi-VN"/>
        </w:rPr>
      </w:pPr>
      <w:r w:rsidRPr="00E16C21">
        <w:rPr>
          <w:bCs/>
          <w:sz w:val="24"/>
          <w:szCs w:val="24"/>
          <w:lang w:val="vi-VN"/>
        </w:rPr>
        <w:t>Lập trình giải các bài toán chuyên ngành</w:t>
      </w:r>
    </w:p>
    <w:p w14:paraId="2A2491C6" w14:textId="77777777" w:rsidR="00744C77" w:rsidRPr="00257605" w:rsidRDefault="00BA09EA" w:rsidP="009C37E7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257605">
        <w:rPr>
          <w:b/>
          <w:bCs/>
          <w:color w:val="000000"/>
          <w:sz w:val="24"/>
          <w:szCs w:val="24"/>
          <w:lang w:val="vi-VN"/>
        </w:rPr>
        <w:t>T</w:t>
      </w:r>
      <w:r w:rsidR="00744C77" w:rsidRPr="00257605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14:paraId="57F932C4" w14:textId="77777777" w:rsidR="00D43D24" w:rsidRPr="001D1B55" w:rsidRDefault="0005324F" w:rsidP="00710CF4">
      <w:pPr>
        <w:pStyle w:val="BodyText2"/>
        <w:spacing w:before="120" w:after="0" w:line="276" w:lineRule="auto"/>
        <w:ind w:firstLine="360"/>
        <w:jc w:val="both"/>
        <w:rPr>
          <w:bCs/>
          <w:sz w:val="24"/>
          <w:szCs w:val="24"/>
          <w:lang w:val="vi-VN"/>
        </w:rPr>
      </w:pPr>
      <w:r w:rsidRPr="001D1B55">
        <w:rPr>
          <w:bCs/>
          <w:sz w:val="24"/>
          <w:szCs w:val="24"/>
          <w:lang w:val="vi-VN"/>
        </w:rPr>
        <w:t xml:space="preserve">Học phần giới thiệu các phương pháp tính, sử dụng lưu đồ thuật toán, ngôn ngữ lập trình Matlab, các bài toán liên quan đến chuyên ngành điện </w:t>
      </w:r>
      <w:r w:rsidR="009428B5" w:rsidRPr="009428B5">
        <w:rPr>
          <w:bCs/>
          <w:sz w:val="24"/>
          <w:szCs w:val="24"/>
          <w:lang w:val="vi-VN"/>
        </w:rPr>
        <w:t>công nghiệp và dân dụng</w:t>
      </w:r>
      <w:r w:rsidRPr="001D1B55">
        <w:rPr>
          <w:bCs/>
          <w:sz w:val="24"/>
          <w:szCs w:val="24"/>
          <w:lang w:val="vi-VN"/>
        </w:rPr>
        <w:t>, lập trình bằng ngôn ngữ Matlab để giải quyết các bài toán liên quan.</w:t>
      </w:r>
    </w:p>
    <w:p w14:paraId="0E1D813E" w14:textId="77777777" w:rsidR="00296F71" w:rsidRPr="001D1B55" w:rsidRDefault="009540AF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  <w:lang w:val="vi-VN"/>
        </w:rPr>
      </w:pPr>
      <w:r w:rsidRPr="001D1B55">
        <w:rPr>
          <w:b/>
          <w:bCs/>
          <w:color w:val="000000"/>
          <w:sz w:val="24"/>
          <w:szCs w:val="24"/>
          <w:lang w:val="vi-VN"/>
        </w:rPr>
        <w:lastRenderedPageBreak/>
        <w:t>Cấu trúc nội dung học phần</w:t>
      </w:r>
    </w:p>
    <w:p w14:paraId="1CF3DA8D" w14:textId="77777777" w:rsidR="004A21C9" w:rsidRPr="001D1B55" w:rsidRDefault="00BA7C39" w:rsidP="004A21C9">
      <w:pPr>
        <w:pStyle w:val="ListParagraph"/>
        <w:spacing w:before="120"/>
        <w:jc w:val="center"/>
        <w:rPr>
          <w:b/>
          <w:bCs/>
          <w:lang w:val="vi-VN"/>
        </w:rPr>
      </w:pPr>
      <w:r w:rsidRPr="001D1B55">
        <w:rPr>
          <w:b/>
          <w:bCs/>
          <w:lang w:val="vi-VN"/>
        </w:rPr>
        <w:t>Bảng 1</w:t>
      </w:r>
      <w:r w:rsidR="004A21C9" w:rsidRPr="001D1B55">
        <w:rPr>
          <w:b/>
          <w:bCs/>
          <w:lang w:val="vi-VN"/>
        </w:rPr>
        <w:t>. Nội dung học phần</w:t>
      </w:r>
    </w:p>
    <w:tbl>
      <w:tblPr>
        <w:tblW w:w="9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5638"/>
        <w:gridCol w:w="992"/>
        <w:gridCol w:w="1250"/>
        <w:gridCol w:w="6"/>
      </w:tblGrid>
      <w:tr w:rsidR="001265BC" w:rsidRPr="0010096C" w14:paraId="69540487" w14:textId="77777777" w:rsidTr="00E16C21">
        <w:trPr>
          <w:trHeight w:val="284"/>
        </w:trPr>
        <w:tc>
          <w:tcPr>
            <w:tcW w:w="92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42172" w14:textId="77777777" w:rsidR="001265BC" w:rsidRPr="0010096C" w:rsidRDefault="00CD2CEB" w:rsidP="004C596F">
            <w:pPr>
              <w:pStyle w:val="ListParagraph"/>
              <w:ind w:left="0"/>
              <w:rPr>
                <w:b/>
                <w:bCs/>
                <w:lang w:val="vi-VN"/>
              </w:rPr>
            </w:pPr>
            <w:r w:rsidRPr="0010096C">
              <w:rPr>
                <w:b/>
                <w:bCs/>
                <w:lang w:val="vi-VN"/>
              </w:rPr>
              <w:t>6</w:t>
            </w:r>
            <w:r w:rsidR="001265BC" w:rsidRPr="0010096C">
              <w:rPr>
                <w:b/>
                <w:bCs/>
                <w:lang w:val="vi-VN"/>
              </w:rPr>
              <w:t>.1. Lýthuyết</w:t>
            </w:r>
          </w:p>
        </w:tc>
      </w:tr>
      <w:tr w:rsidR="00095A1D" w:rsidRPr="0010096C" w14:paraId="382816DE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14:paraId="573EA162" w14:textId="77777777" w:rsidR="003B73BB" w:rsidRPr="0010096C" w:rsidRDefault="00BA09EA" w:rsidP="004C596F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10096C">
              <w:rPr>
                <w:b/>
                <w:bCs/>
                <w:lang w:val="vi-VN"/>
              </w:rPr>
              <w:t>Đềmục</w:t>
            </w:r>
          </w:p>
        </w:tc>
        <w:tc>
          <w:tcPr>
            <w:tcW w:w="5638" w:type="dxa"/>
            <w:tcBorders>
              <w:top w:val="single" w:sz="4" w:space="0" w:color="auto"/>
            </w:tcBorders>
            <w:vAlign w:val="center"/>
          </w:tcPr>
          <w:p w14:paraId="18C20D7D" w14:textId="77777777" w:rsidR="003B73BB" w:rsidRPr="0010096C" w:rsidRDefault="003B73BB" w:rsidP="004C596F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10096C">
              <w:rPr>
                <w:b/>
                <w:bCs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78C2290" w14:textId="77777777" w:rsidR="003B73BB" w:rsidRPr="0010096C" w:rsidRDefault="003B73BB" w:rsidP="004C596F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10096C">
              <w:rPr>
                <w:b/>
                <w:bCs/>
                <w:lang w:val="vi-VN"/>
              </w:rPr>
              <w:t>Số tiết</w:t>
            </w:r>
          </w:p>
        </w:tc>
        <w:tc>
          <w:tcPr>
            <w:tcW w:w="1250" w:type="dxa"/>
            <w:tcBorders>
              <w:top w:val="single" w:sz="4" w:space="0" w:color="auto"/>
            </w:tcBorders>
            <w:vAlign w:val="center"/>
          </w:tcPr>
          <w:p w14:paraId="0616EA53" w14:textId="77777777" w:rsidR="003B73BB" w:rsidRPr="0010096C" w:rsidRDefault="00EE3756" w:rsidP="004C596F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10096C">
              <w:rPr>
                <w:b/>
                <w:bCs/>
                <w:lang w:val="vi-VN"/>
              </w:rPr>
              <w:t>Mục tiêu</w:t>
            </w:r>
          </w:p>
        </w:tc>
      </w:tr>
      <w:tr w:rsidR="00BA7C39" w:rsidRPr="0010096C" w14:paraId="13E86A5C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75021CA2" w14:textId="77777777" w:rsidR="003B73BB" w:rsidRPr="0010096C" w:rsidRDefault="007C7EDD" w:rsidP="004C596F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10096C">
              <w:rPr>
                <w:b/>
                <w:bCs/>
                <w:lang w:val="vi-VN"/>
              </w:rPr>
              <w:t>Chương 1</w:t>
            </w:r>
          </w:p>
        </w:tc>
        <w:tc>
          <w:tcPr>
            <w:tcW w:w="5638" w:type="dxa"/>
            <w:vAlign w:val="center"/>
          </w:tcPr>
          <w:p w14:paraId="6D1178D2" w14:textId="77777777" w:rsidR="003B73BB" w:rsidRPr="0010096C" w:rsidRDefault="009907D3" w:rsidP="004C596F">
            <w:pPr>
              <w:jc w:val="both"/>
              <w:rPr>
                <w:b/>
                <w:sz w:val="24"/>
                <w:szCs w:val="24"/>
                <w:lang w:val="vi-VN"/>
              </w:rPr>
            </w:pPr>
            <w:r w:rsidRPr="0010096C">
              <w:rPr>
                <w:b/>
                <w:sz w:val="24"/>
                <w:szCs w:val="24"/>
              </w:rPr>
              <w:t>Khái niệm chung</w:t>
            </w:r>
          </w:p>
        </w:tc>
        <w:tc>
          <w:tcPr>
            <w:tcW w:w="992" w:type="dxa"/>
            <w:vAlign w:val="center"/>
          </w:tcPr>
          <w:p w14:paraId="525507CD" w14:textId="77777777" w:rsidR="003B73BB" w:rsidRPr="0010096C" w:rsidRDefault="00E16C21" w:rsidP="004C596F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10096C">
              <w:rPr>
                <w:b/>
                <w:bCs/>
              </w:rPr>
              <w:t>5</w:t>
            </w:r>
          </w:p>
        </w:tc>
        <w:tc>
          <w:tcPr>
            <w:tcW w:w="1250" w:type="dxa"/>
            <w:vAlign w:val="center"/>
          </w:tcPr>
          <w:p w14:paraId="23191286" w14:textId="77777777" w:rsidR="003B73BB" w:rsidRPr="0010096C" w:rsidRDefault="003B73BB" w:rsidP="004C596F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</w:tr>
      <w:tr w:rsidR="009907D3" w:rsidRPr="0010096C" w14:paraId="3AAD44A2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5645106E" w14:textId="77777777" w:rsidR="009907D3" w:rsidRPr="0010096C" w:rsidRDefault="009907D3" w:rsidP="009907D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0096C">
              <w:rPr>
                <w:bCs/>
                <w:lang w:val="vi-VN"/>
              </w:rPr>
              <w:t>1.1</w:t>
            </w:r>
          </w:p>
        </w:tc>
        <w:tc>
          <w:tcPr>
            <w:tcW w:w="5638" w:type="dxa"/>
            <w:vAlign w:val="center"/>
          </w:tcPr>
          <w:p w14:paraId="329430F7" w14:textId="77777777" w:rsidR="009907D3" w:rsidRPr="0010096C" w:rsidRDefault="009907D3" w:rsidP="009907D3">
            <w:pPr>
              <w:rPr>
                <w:sz w:val="24"/>
                <w:szCs w:val="24"/>
              </w:rPr>
            </w:pPr>
            <w:r w:rsidRPr="0010096C">
              <w:rPr>
                <w:sz w:val="24"/>
                <w:szCs w:val="24"/>
              </w:rPr>
              <w:t>Giới thiệu</w:t>
            </w:r>
          </w:p>
        </w:tc>
        <w:tc>
          <w:tcPr>
            <w:tcW w:w="992" w:type="dxa"/>
            <w:vAlign w:val="center"/>
          </w:tcPr>
          <w:p w14:paraId="7A2747DF" w14:textId="77777777" w:rsidR="009907D3" w:rsidRPr="0010096C" w:rsidRDefault="009907D3" w:rsidP="009907D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 w:val="restart"/>
            <w:vAlign w:val="center"/>
          </w:tcPr>
          <w:p w14:paraId="4FFD358A" w14:textId="77777777" w:rsidR="009907D3" w:rsidRPr="0010096C" w:rsidRDefault="00E16C21" w:rsidP="009907D3">
            <w:pPr>
              <w:pStyle w:val="ListParagraph"/>
              <w:ind w:left="0"/>
              <w:jc w:val="center"/>
              <w:rPr>
                <w:bCs/>
              </w:rPr>
            </w:pPr>
            <w:r w:rsidRPr="0010096C">
              <w:rPr>
                <w:bCs/>
              </w:rPr>
              <w:t>4.1.1</w:t>
            </w:r>
          </w:p>
          <w:p w14:paraId="3FFBCEF7" w14:textId="77777777" w:rsidR="00E16C21" w:rsidRPr="0010096C" w:rsidRDefault="00E16C21" w:rsidP="009907D3">
            <w:pPr>
              <w:pStyle w:val="ListParagraph"/>
              <w:ind w:left="0"/>
              <w:jc w:val="center"/>
              <w:rPr>
                <w:bCs/>
              </w:rPr>
            </w:pPr>
            <w:r w:rsidRPr="0010096C">
              <w:rPr>
                <w:bCs/>
              </w:rPr>
              <w:t>4.1.2</w:t>
            </w:r>
          </w:p>
          <w:p w14:paraId="3A3FBFC9" w14:textId="77777777" w:rsidR="00E16C21" w:rsidRPr="0010096C" w:rsidRDefault="00E16C21" w:rsidP="009907D3">
            <w:pPr>
              <w:pStyle w:val="ListParagraph"/>
              <w:ind w:left="0"/>
              <w:jc w:val="center"/>
              <w:rPr>
                <w:bCs/>
              </w:rPr>
            </w:pPr>
            <w:r w:rsidRPr="0010096C">
              <w:rPr>
                <w:bCs/>
              </w:rPr>
              <w:t>4.2.1</w:t>
            </w:r>
          </w:p>
        </w:tc>
      </w:tr>
      <w:tr w:rsidR="009907D3" w:rsidRPr="0010096C" w14:paraId="1F028AC2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242EC0B0" w14:textId="77777777" w:rsidR="009907D3" w:rsidRPr="0010096C" w:rsidRDefault="009907D3" w:rsidP="009907D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0096C">
              <w:rPr>
                <w:bCs/>
                <w:lang w:val="vi-VN"/>
              </w:rPr>
              <w:t>1.2</w:t>
            </w:r>
          </w:p>
        </w:tc>
        <w:tc>
          <w:tcPr>
            <w:tcW w:w="5638" w:type="dxa"/>
            <w:vAlign w:val="center"/>
          </w:tcPr>
          <w:p w14:paraId="30A2DE81" w14:textId="77777777" w:rsidR="009907D3" w:rsidRPr="0010096C" w:rsidRDefault="009907D3" w:rsidP="009907D3">
            <w:pPr>
              <w:rPr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  <w:lang w:val="vi-VN"/>
              </w:rPr>
              <w:t>Cài đặt chương trình</w:t>
            </w:r>
          </w:p>
        </w:tc>
        <w:tc>
          <w:tcPr>
            <w:tcW w:w="992" w:type="dxa"/>
            <w:vAlign w:val="center"/>
          </w:tcPr>
          <w:p w14:paraId="733EC809" w14:textId="77777777" w:rsidR="009907D3" w:rsidRPr="0010096C" w:rsidRDefault="009907D3" w:rsidP="009907D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4A8D04EB" w14:textId="77777777" w:rsidR="009907D3" w:rsidRPr="0010096C" w:rsidRDefault="009907D3" w:rsidP="009907D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907D3" w:rsidRPr="0010096C" w14:paraId="1AC84713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3F91F0B8" w14:textId="77777777" w:rsidR="009907D3" w:rsidRPr="0010096C" w:rsidRDefault="009907D3" w:rsidP="009907D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5638" w:type="dxa"/>
            <w:vAlign w:val="center"/>
          </w:tcPr>
          <w:p w14:paraId="5CCC9E2E" w14:textId="77777777" w:rsidR="009907D3" w:rsidRPr="0010096C" w:rsidRDefault="009907D3" w:rsidP="009907D3">
            <w:pPr>
              <w:rPr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  <w:lang w:val="vi-VN"/>
              </w:rPr>
              <w:t>Môi trường làm việc của Matlab</w:t>
            </w:r>
          </w:p>
        </w:tc>
        <w:tc>
          <w:tcPr>
            <w:tcW w:w="992" w:type="dxa"/>
            <w:vAlign w:val="center"/>
          </w:tcPr>
          <w:p w14:paraId="30DD34A9" w14:textId="77777777" w:rsidR="009907D3" w:rsidRPr="0010096C" w:rsidRDefault="009907D3" w:rsidP="009907D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313A0B17" w14:textId="77777777" w:rsidR="009907D3" w:rsidRPr="0010096C" w:rsidRDefault="009907D3" w:rsidP="009907D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907D3" w:rsidRPr="0010096C" w14:paraId="0005EA72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105B75F4" w14:textId="77777777" w:rsidR="009907D3" w:rsidRPr="0010096C" w:rsidRDefault="009907D3" w:rsidP="009907D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5638" w:type="dxa"/>
            <w:vAlign w:val="center"/>
          </w:tcPr>
          <w:p w14:paraId="1FC8C126" w14:textId="77777777" w:rsidR="009907D3" w:rsidRPr="0010096C" w:rsidRDefault="009907D3" w:rsidP="009907D3">
            <w:pPr>
              <w:rPr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  <w:lang w:val="vi-VN"/>
              </w:rPr>
              <w:t>Vector và ma trận</w:t>
            </w:r>
          </w:p>
        </w:tc>
        <w:tc>
          <w:tcPr>
            <w:tcW w:w="992" w:type="dxa"/>
            <w:vAlign w:val="center"/>
          </w:tcPr>
          <w:p w14:paraId="73A6886C" w14:textId="77777777" w:rsidR="009907D3" w:rsidRPr="0010096C" w:rsidRDefault="009907D3" w:rsidP="009907D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56CC8B39" w14:textId="77777777" w:rsidR="009907D3" w:rsidRPr="0010096C" w:rsidRDefault="009907D3" w:rsidP="009907D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907D3" w:rsidRPr="0010096C" w14:paraId="20B4FEC8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7DFFB7A1" w14:textId="77777777" w:rsidR="009907D3" w:rsidRPr="0010096C" w:rsidRDefault="009907D3" w:rsidP="009907D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5638" w:type="dxa"/>
            <w:vAlign w:val="center"/>
          </w:tcPr>
          <w:p w14:paraId="56349FBD" w14:textId="77777777" w:rsidR="009907D3" w:rsidRPr="0010096C" w:rsidRDefault="009907D3" w:rsidP="009907D3">
            <w:pPr>
              <w:rPr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  <w:lang w:val="vi-VN"/>
              </w:rPr>
              <w:t>Cấu trúc và trường</w:t>
            </w:r>
          </w:p>
        </w:tc>
        <w:tc>
          <w:tcPr>
            <w:tcW w:w="992" w:type="dxa"/>
            <w:vAlign w:val="center"/>
          </w:tcPr>
          <w:p w14:paraId="3BE0EDDA" w14:textId="77777777" w:rsidR="009907D3" w:rsidRPr="0010096C" w:rsidRDefault="009907D3" w:rsidP="009907D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3F119604" w14:textId="77777777" w:rsidR="009907D3" w:rsidRPr="0010096C" w:rsidRDefault="009907D3" w:rsidP="009907D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BA7C39" w:rsidRPr="0010096C" w14:paraId="79F37698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5A9F04A3" w14:textId="77777777" w:rsidR="00EE3756" w:rsidRPr="0010096C" w:rsidRDefault="00EE3756" w:rsidP="004C596F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10096C">
              <w:rPr>
                <w:b/>
                <w:bCs/>
                <w:lang w:val="vi-VN"/>
              </w:rPr>
              <w:t xml:space="preserve">Chương </w:t>
            </w:r>
            <w:r w:rsidR="009907D3" w:rsidRPr="0010096C">
              <w:rPr>
                <w:b/>
                <w:bCs/>
              </w:rPr>
              <w:t>2</w:t>
            </w:r>
          </w:p>
        </w:tc>
        <w:tc>
          <w:tcPr>
            <w:tcW w:w="5638" w:type="dxa"/>
            <w:vAlign w:val="center"/>
          </w:tcPr>
          <w:p w14:paraId="2181D415" w14:textId="77777777" w:rsidR="00EE3756" w:rsidRPr="0010096C" w:rsidRDefault="009907D3" w:rsidP="004C596F">
            <w:pPr>
              <w:jc w:val="both"/>
              <w:rPr>
                <w:bCs/>
                <w:sz w:val="24"/>
                <w:szCs w:val="24"/>
                <w:lang w:val="vi-VN"/>
              </w:rPr>
            </w:pPr>
            <w:r w:rsidRPr="0010096C">
              <w:rPr>
                <w:b/>
                <w:sz w:val="24"/>
                <w:szCs w:val="24"/>
              </w:rPr>
              <w:t>Giới thiệu một số nhóm lệnh cơ bản của matlab</w:t>
            </w:r>
          </w:p>
        </w:tc>
        <w:tc>
          <w:tcPr>
            <w:tcW w:w="992" w:type="dxa"/>
            <w:vAlign w:val="center"/>
          </w:tcPr>
          <w:p w14:paraId="0CB1EE91" w14:textId="77777777" w:rsidR="00EE3756" w:rsidRPr="0010096C" w:rsidRDefault="007D20F1" w:rsidP="004C596F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10096C">
              <w:rPr>
                <w:b/>
                <w:bCs/>
              </w:rPr>
              <w:t>15</w:t>
            </w:r>
          </w:p>
        </w:tc>
        <w:tc>
          <w:tcPr>
            <w:tcW w:w="1250" w:type="dxa"/>
            <w:vAlign w:val="center"/>
          </w:tcPr>
          <w:p w14:paraId="2119E85A" w14:textId="77777777" w:rsidR="00EE3756" w:rsidRPr="0010096C" w:rsidRDefault="00EE3756" w:rsidP="004C596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907D3" w:rsidRPr="0010096C" w14:paraId="3F1BB09D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0C19A460" w14:textId="77777777" w:rsidR="009907D3" w:rsidRPr="0010096C" w:rsidRDefault="009907D3" w:rsidP="009907D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0096C">
              <w:rPr>
                <w:bCs/>
                <w:lang w:val="vi-VN"/>
              </w:rPr>
              <w:t>2.1</w:t>
            </w:r>
          </w:p>
        </w:tc>
        <w:tc>
          <w:tcPr>
            <w:tcW w:w="5638" w:type="dxa"/>
            <w:vAlign w:val="center"/>
          </w:tcPr>
          <w:p w14:paraId="4EC3B3CB" w14:textId="77777777" w:rsidR="009907D3" w:rsidRPr="0010096C" w:rsidRDefault="009907D3" w:rsidP="009907D3">
            <w:pPr>
              <w:rPr>
                <w:sz w:val="24"/>
                <w:szCs w:val="24"/>
              </w:rPr>
            </w:pPr>
            <w:r w:rsidRPr="0010096C">
              <w:rPr>
                <w:sz w:val="24"/>
                <w:szCs w:val="24"/>
              </w:rPr>
              <w:t>Các lệnh cơ bản</w:t>
            </w:r>
          </w:p>
        </w:tc>
        <w:tc>
          <w:tcPr>
            <w:tcW w:w="992" w:type="dxa"/>
            <w:vAlign w:val="center"/>
          </w:tcPr>
          <w:p w14:paraId="44D54012" w14:textId="77777777" w:rsidR="009907D3" w:rsidRPr="0010096C" w:rsidRDefault="009907D3" w:rsidP="009907D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 w:val="restart"/>
            <w:vAlign w:val="center"/>
          </w:tcPr>
          <w:p w14:paraId="4407DDC3" w14:textId="77777777" w:rsidR="00E16C21" w:rsidRPr="0010096C" w:rsidRDefault="00E16C21" w:rsidP="00E16C21">
            <w:pPr>
              <w:pStyle w:val="ListParagraph"/>
              <w:ind w:left="0"/>
              <w:jc w:val="center"/>
              <w:rPr>
                <w:bCs/>
              </w:rPr>
            </w:pPr>
            <w:r w:rsidRPr="0010096C">
              <w:rPr>
                <w:bCs/>
              </w:rPr>
              <w:t>4.1.1</w:t>
            </w:r>
          </w:p>
          <w:p w14:paraId="7CD358E7" w14:textId="77777777" w:rsidR="00E16C21" w:rsidRPr="0010096C" w:rsidRDefault="00E16C21" w:rsidP="00E16C21">
            <w:pPr>
              <w:pStyle w:val="ListParagraph"/>
              <w:ind w:left="0"/>
              <w:jc w:val="center"/>
              <w:rPr>
                <w:bCs/>
              </w:rPr>
            </w:pPr>
            <w:r w:rsidRPr="0010096C">
              <w:rPr>
                <w:bCs/>
              </w:rPr>
              <w:t>4.1.2</w:t>
            </w:r>
          </w:p>
          <w:p w14:paraId="530698AB" w14:textId="77777777" w:rsidR="009907D3" w:rsidRPr="0010096C" w:rsidRDefault="00E16C21" w:rsidP="00E16C21">
            <w:pPr>
              <w:jc w:val="center"/>
              <w:rPr>
                <w:sz w:val="24"/>
                <w:szCs w:val="24"/>
                <w:lang w:val="vi-VN"/>
              </w:rPr>
            </w:pPr>
            <w:r w:rsidRPr="0010096C">
              <w:rPr>
                <w:bCs/>
                <w:sz w:val="24"/>
                <w:szCs w:val="24"/>
              </w:rPr>
              <w:t>4.2.1</w:t>
            </w:r>
          </w:p>
        </w:tc>
      </w:tr>
      <w:tr w:rsidR="009907D3" w:rsidRPr="0010096C" w14:paraId="74B3A96E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24533E5E" w14:textId="77777777" w:rsidR="009907D3" w:rsidRPr="0010096C" w:rsidRDefault="009907D3" w:rsidP="009907D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0096C">
              <w:rPr>
                <w:bCs/>
                <w:lang w:val="vi-VN"/>
              </w:rPr>
              <w:t>2.2</w:t>
            </w:r>
          </w:p>
        </w:tc>
        <w:tc>
          <w:tcPr>
            <w:tcW w:w="5638" w:type="dxa"/>
            <w:vAlign w:val="center"/>
          </w:tcPr>
          <w:p w14:paraId="288C72FE" w14:textId="77777777" w:rsidR="009907D3" w:rsidRPr="0010096C" w:rsidRDefault="009907D3" w:rsidP="009907D3">
            <w:pPr>
              <w:rPr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  <w:lang w:val="vi-VN"/>
              </w:rPr>
              <w:t>Các toán tử và ký hiệu đặc biệt</w:t>
            </w:r>
          </w:p>
        </w:tc>
        <w:tc>
          <w:tcPr>
            <w:tcW w:w="992" w:type="dxa"/>
            <w:vAlign w:val="center"/>
          </w:tcPr>
          <w:p w14:paraId="2F2441C2" w14:textId="77777777" w:rsidR="009907D3" w:rsidRPr="0010096C" w:rsidRDefault="009907D3" w:rsidP="009907D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1CFB6DE5" w14:textId="77777777" w:rsidR="009907D3" w:rsidRPr="0010096C" w:rsidRDefault="009907D3" w:rsidP="009907D3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EE3AC0" w:rsidRPr="0010096C" w14:paraId="4EABD8E7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2B77C67E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0096C">
              <w:rPr>
                <w:bCs/>
                <w:lang w:val="vi-VN"/>
              </w:rPr>
              <w:t>2.3</w:t>
            </w:r>
          </w:p>
        </w:tc>
        <w:tc>
          <w:tcPr>
            <w:tcW w:w="5638" w:type="dxa"/>
            <w:vAlign w:val="center"/>
          </w:tcPr>
          <w:p w14:paraId="2D06880C" w14:textId="77777777" w:rsidR="00EE3AC0" w:rsidRPr="0010096C" w:rsidRDefault="00EE3AC0" w:rsidP="00EE3AC0">
            <w:pPr>
              <w:rPr>
                <w:sz w:val="24"/>
                <w:szCs w:val="24"/>
              </w:rPr>
            </w:pPr>
            <w:r w:rsidRPr="0010096C">
              <w:rPr>
                <w:sz w:val="24"/>
                <w:szCs w:val="24"/>
              </w:rPr>
              <w:t>Các hàm logic</w:t>
            </w:r>
          </w:p>
        </w:tc>
        <w:tc>
          <w:tcPr>
            <w:tcW w:w="992" w:type="dxa"/>
            <w:vAlign w:val="center"/>
          </w:tcPr>
          <w:p w14:paraId="6E9DF7A4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3D325320" w14:textId="77777777" w:rsidR="00EE3AC0" w:rsidRPr="0010096C" w:rsidRDefault="00EE3AC0" w:rsidP="00EE3AC0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EE3AC0" w:rsidRPr="0010096C" w14:paraId="7EC105A3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31ACED6F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0096C">
              <w:rPr>
                <w:bCs/>
                <w:lang w:val="vi-VN"/>
              </w:rPr>
              <w:t>2.4</w:t>
            </w:r>
          </w:p>
        </w:tc>
        <w:tc>
          <w:tcPr>
            <w:tcW w:w="5638" w:type="dxa"/>
            <w:vAlign w:val="center"/>
          </w:tcPr>
          <w:p w14:paraId="521D9B28" w14:textId="77777777" w:rsidR="00EE3AC0" w:rsidRPr="0010096C" w:rsidRDefault="00EE3AC0" w:rsidP="00EE3AC0">
            <w:pPr>
              <w:spacing w:before="20" w:after="20"/>
              <w:jc w:val="both"/>
              <w:rPr>
                <w:sz w:val="24"/>
                <w:szCs w:val="24"/>
              </w:rPr>
            </w:pPr>
            <w:r w:rsidRPr="0010096C">
              <w:rPr>
                <w:sz w:val="24"/>
                <w:szCs w:val="24"/>
              </w:rPr>
              <w:t>Nhóm lệnh lập trình trong matlab</w:t>
            </w:r>
          </w:p>
        </w:tc>
        <w:tc>
          <w:tcPr>
            <w:tcW w:w="992" w:type="dxa"/>
            <w:vAlign w:val="center"/>
          </w:tcPr>
          <w:p w14:paraId="54D63395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3885C41B" w14:textId="77777777" w:rsidR="00EE3AC0" w:rsidRPr="0010096C" w:rsidRDefault="00EE3AC0" w:rsidP="00EE3AC0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EE3AC0" w:rsidRPr="0010096C" w14:paraId="1A6F23DF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4E024982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0096C">
              <w:rPr>
                <w:bCs/>
                <w:lang w:val="vi-VN"/>
              </w:rPr>
              <w:t>2.5</w:t>
            </w:r>
          </w:p>
        </w:tc>
        <w:tc>
          <w:tcPr>
            <w:tcW w:w="5638" w:type="dxa"/>
            <w:vAlign w:val="center"/>
          </w:tcPr>
          <w:p w14:paraId="48CACD7A" w14:textId="77777777" w:rsidR="00EE3AC0" w:rsidRPr="0010096C" w:rsidRDefault="00EE3AC0" w:rsidP="00EE3AC0">
            <w:pPr>
              <w:spacing w:before="20" w:after="20"/>
              <w:jc w:val="both"/>
              <w:rPr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  <w:lang w:val="vi-VN"/>
              </w:rPr>
              <w:t>Tập lệnh xử lý chuỗi</w:t>
            </w:r>
          </w:p>
        </w:tc>
        <w:tc>
          <w:tcPr>
            <w:tcW w:w="992" w:type="dxa"/>
            <w:vAlign w:val="center"/>
          </w:tcPr>
          <w:p w14:paraId="2739A594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6991D396" w14:textId="77777777" w:rsidR="00EE3AC0" w:rsidRPr="0010096C" w:rsidRDefault="00EE3AC0" w:rsidP="00EE3AC0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EE3AC0" w:rsidRPr="0010096C" w14:paraId="3F8E7315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34BFD796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0096C">
              <w:rPr>
                <w:bCs/>
                <w:lang w:val="vi-VN"/>
              </w:rPr>
              <w:t>2.6</w:t>
            </w:r>
          </w:p>
        </w:tc>
        <w:tc>
          <w:tcPr>
            <w:tcW w:w="5638" w:type="dxa"/>
            <w:vAlign w:val="center"/>
          </w:tcPr>
          <w:p w14:paraId="3EBE6A76" w14:textId="77777777" w:rsidR="00EE3AC0" w:rsidRPr="0010096C" w:rsidRDefault="00EE3AC0" w:rsidP="00EE3AC0">
            <w:pPr>
              <w:rPr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  <w:lang w:val="vi-VN"/>
              </w:rPr>
              <w:t>Các hàm toán học cơ bản</w:t>
            </w:r>
          </w:p>
        </w:tc>
        <w:tc>
          <w:tcPr>
            <w:tcW w:w="992" w:type="dxa"/>
            <w:vAlign w:val="center"/>
          </w:tcPr>
          <w:p w14:paraId="2A0709F5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6B15D4B7" w14:textId="77777777" w:rsidR="00EE3AC0" w:rsidRPr="0010096C" w:rsidRDefault="00EE3AC0" w:rsidP="00EE3AC0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EE3AC0" w:rsidRPr="0010096C" w14:paraId="6855FF64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56E1B72E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0096C">
              <w:rPr>
                <w:bCs/>
                <w:lang w:val="vi-VN"/>
              </w:rPr>
              <w:t>2.7</w:t>
            </w:r>
          </w:p>
        </w:tc>
        <w:tc>
          <w:tcPr>
            <w:tcW w:w="5638" w:type="dxa"/>
            <w:vAlign w:val="center"/>
          </w:tcPr>
          <w:p w14:paraId="2C3D55A6" w14:textId="77777777" w:rsidR="00EE3AC0" w:rsidRPr="0010096C" w:rsidRDefault="00EE3AC0" w:rsidP="00EE3AC0">
            <w:pPr>
              <w:rPr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  <w:lang w:val="vi-VN"/>
              </w:rPr>
              <w:t>Tập lệnh thao tác trên ma trận</w:t>
            </w:r>
          </w:p>
        </w:tc>
        <w:tc>
          <w:tcPr>
            <w:tcW w:w="992" w:type="dxa"/>
            <w:vAlign w:val="center"/>
          </w:tcPr>
          <w:p w14:paraId="480B9766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7FBBF293" w14:textId="77777777" w:rsidR="00EE3AC0" w:rsidRPr="0010096C" w:rsidRDefault="00EE3AC0" w:rsidP="00EE3AC0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EE3AC0" w:rsidRPr="0010096C" w14:paraId="34D563A8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46338142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0096C">
              <w:rPr>
                <w:bCs/>
                <w:lang w:val="vi-VN"/>
              </w:rPr>
              <w:t>2.8</w:t>
            </w:r>
          </w:p>
        </w:tc>
        <w:tc>
          <w:tcPr>
            <w:tcW w:w="5638" w:type="dxa"/>
            <w:vAlign w:val="center"/>
          </w:tcPr>
          <w:p w14:paraId="40F2AA53" w14:textId="77777777" w:rsidR="00EE3AC0" w:rsidRPr="0010096C" w:rsidRDefault="00EE3AC0" w:rsidP="00EE3AC0">
            <w:pPr>
              <w:rPr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  <w:lang w:val="vi-VN"/>
              </w:rPr>
              <w:t>Các phép tính đại số</w:t>
            </w:r>
          </w:p>
        </w:tc>
        <w:tc>
          <w:tcPr>
            <w:tcW w:w="992" w:type="dxa"/>
            <w:vAlign w:val="center"/>
          </w:tcPr>
          <w:p w14:paraId="387D1AD4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327B0757" w14:textId="77777777" w:rsidR="00EE3AC0" w:rsidRPr="0010096C" w:rsidRDefault="00EE3AC0" w:rsidP="00EE3AC0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EE3AC0" w:rsidRPr="0010096C" w14:paraId="3C4E93C7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795CEFB5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0096C">
              <w:rPr>
                <w:bCs/>
                <w:lang w:val="vi-VN"/>
              </w:rPr>
              <w:t>2.9</w:t>
            </w:r>
          </w:p>
        </w:tc>
        <w:tc>
          <w:tcPr>
            <w:tcW w:w="5638" w:type="dxa"/>
            <w:vAlign w:val="center"/>
          </w:tcPr>
          <w:p w14:paraId="7D64DE1F" w14:textId="77777777" w:rsidR="00EE3AC0" w:rsidRPr="0010096C" w:rsidRDefault="00EE3AC0" w:rsidP="00EE3AC0">
            <w:pPr>
              <w:rPr>
                <w:sz w:val="24"/>
                <w:szCs w:val="24"/>
              </w:rPr>
            </w:pPr>
            <w:r w:rsidRPr="0010096C">
              <w:rPr>
                <w:sz w:val="24"/>
                <w:szCs w:val="24"/>
              </w:rPr>
              <w:t>Tập lệnh đồ họa</w:t>
            </w:r>
          </w:p>
        </w:tc>
        <w:tc>
          <w:tcPr>
            <w:tcW w:w="992" w:type="dxa"/>
            <w:vAlign w:val="center"/>
          </w:tcPr>
          <w:p w14:paraId="21AA56B5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1ECD1295" w14:textId="77777777" w:rsidR="00EE3AC0" w:rsidRPr="0010096C" w:rsidRDefault="00EE3AC0" w:rsidP="00EE3AC0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EE3AC0" w:rsidRPr="0010096C" w14:paraId="6AF629C9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2D88153B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</w:rPr>
            </w:pPr>
            <w:r w:rsidRPr="0010096C">
              <w:rPr>
                <w:bCs/>
              </w:rPr>
              <w:t>2.10</w:t>
            </w:r>
          </w:p>
        </w:tc>
        <w:tc>
          <w:tcPr>
            <w:tcW w:w="5638" w:type="dxa"/>
            <w:vAlign w:val="center"/>
          </w:tcPr>
          <w:p w14:paraId="58A34D67" w14:textId="77777777" w:rsidR="00EE3AC0" w:rsidRPr="0010096C" w:rsidRDefault="00EE3AC0" w:rsidP="00EE3AC0">
            <w:pPr>
              <w:rPr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  <w:lang w:val="vi-VN"/>
              </w:rPr>
              <w:t>Ứng dụng giải các bài toán chuyên ngành điện</w:t>
            </w:r>
          </w:p>
        </w:tc>
        <w:tc>
          <w:tcPr>
            <w:tcW w:w="992" w:type="dxa"/>
            <w:vAlign w:val="center"/>
          </w:tcPr>
          <w:p w14:paraId="0BDD4183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4226F0F1" w14:textId="77777777" w:rsidR="00EE3AC0" w:rsidRPr="0010096C" w:rsidRDefault="00EE3AC0" w:rsidP="00EE3AC0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EE3AC0" w:rsidRPr="0010096C" w14:paraId="673E162E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00ADF4DE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10096C">
              <w:rPr>
                <w:b/>
                <w:bCs/>
                <w:lang w:val="vi-VN"/>
              </w:rPr>
              <w:t>Chương 3</w:t>
            </w:r>
          </w:p>
        </w:tc>
        <w:tc>
          <w:tcPr>
            <w:tcW w:w="5638" w:type="dxa"/>
            <w:vAlign w:val="center"/>
          </w:tcPr>
          <w:p w14:paraId="2C978B0B" w14:textId="77777777" w:rsidR="00EE3AC0" w:rsidRPr="0010096C" w:rsidRDefault="00EE3AC0" w:rsidP="00EE3AC0">
            <w:pPr>
              <w:jc w:val="both"/>
              <w:rPr>
                <w:b/>
                <w:sz w:val="24"/>
                <w:szCs w:val="24"/>
                <w:lang w:val="vi-VN"/>
              </w:rPr>
            </w:pPr>
            <w:r w:rsidRPr="0010096C">
              <w:rPr>
                <w:b/>
                <w:sz w:val="24"/>
                <w:szCs w:val="24"/>
              </w:rPr>
              <w:t>Giới thiệu tổng quan về simulink</w:t>
            </w:r>
          </w:p>
        </w:tc>
        <w:tc>
          <w:tcPr>
            <w:tcW w:w="992" w:type="dxa"/>
            <w:vAlign w:val="center"/>
          </w:tcPr>
          <w:p w14:paraId="4CBDE6C9" w14:textId="77777777" w:rsidR="00EE3AC0" w:rsidRPr="0010096C" w:rsidRDefault="007D20F1" w:rsidP="00EE3AC0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10096C">
              <w:rPr>
                <w:b/>
                <w:bCs/>
              </w:rPr>
              <w:t>10</w:t>
            </w:r>
          </w:p>
        </w:tc>
        <w:tc>
          <w:tcPr>
            <w:tcW w:w="1250" w:type="dxa"/>
            <w:vAlign w:val="center"/>
          </w:tcPr>
          <w:p w14:paraId="2C4B7E6E" w14:textId="77777777" w:rsidR="00EE3AC0" w:rsidRPr="0010096C" w:rsidRDefault="00EE3AC0" w:rsidP="00EE3AC0">
            <w:pPr>
              <w:rPr>
                <w:sz w:val="24"/>
                <w:szCs w:val="24"/>
                <w:lang w:val="vi-VN"/>
              </w:rPr>
            </w:pPr>
          </w:p>
        </w:tc>
      </w:tr>
      <w:tr w:rsidR="00EE3AC0" w:rsidRPr="0010096C" w14:paraId="3A850EFD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53E5C2D8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</w:rPr>
            </w:pPr>
            <w:r w:rsidRPr="0010096C">
              <w:rPr>
                <w:bCs/>
              </w:rPr>
              <w:t>3.1</w:t>
            </w:r>
          </w:p>
        </w:tc>
        <w:tc>
          <w:tcPr>
            <w:tcW w:w="5638" w:type="dxa"/>
            <w:vAlign w:val="center"/>
          </w:tcPr>
          <w:p w14:paraId="3070B408" w14:textId="77777777" w:rsidR="00EE3AC0" w:rsidRPr="0010096C" w:rsidRDefault="00EE3AC0" w:rsidP="00EE3AC0">
            <w:pPr>
              <w:rPr>
                <w:sz w:val="24"/>
                <w:szCs w:val="24"/>
              </w:rPr>
            </w:pPr>
            <w:r w:rsidRPr="0010096C">
              <w:rPr>
                <w:sz w:val="24"/>
                <w:szCs w:val="24"/>
              </w:rPr>
              <w:t>Khởi động simulink</w:t>
            </w:r>
          </w:p>
        </w:tc>
        <w:tc>
          <w:tcPr>
            <w:tcW w:w="992" w:type="dxa"/>
            <w:vAlign w:val="center"/>
          </w:tcPr>
          <w:p w14:paraId="6EB76F65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 w:val="restart"/>
            <w:vAlign w:val="center"/>
          </w:tcPr>
          <w:p w14:paraId="0E396364" w14:textId="77777777" w:rsidR="00EE3AC0" w:rsidRPr="0010096C" w:rsidRDefault="00E16C21" w:rsidP="00E16C21">
            <w:pPr>
              <w:jc w:val="center"/>
              <w:rPr>
                <w:bCs/>
                <w:sz w:val="24"/>
                <w:szCs w:val="24"/>
              </w:rPr>
            </w:pPr>
            <w:r w:rsidRPr="0010096C">
              <w:rPr>
                <w:bCs/>
                <w:sz w:val="24"/>
                <w:szCs w:val="24"/>
              </w:rPr>
              <w:t>4.2.1</w:t>
            </w:r>
          </w:p>
          <w:p w14:paraId="4AA6A3CE" w14:textId="77777777" w:rsidR="00E16C21" w:rsidRPr="0010096C" w:rsidRDefault="00E16C21" w:rsidP="00E16C21">
            <w:pPr>
              <w:jc w:val="center"/>
              <w:rPr>
                <w:bCs/>
                <w:sz w:val="24"/>
                <w:szCs w:val="24"/>
              </w:rPr>
            </w:pPr>
            <w:r w:rsidRPr="0010096C">
              <w:rPr>
                <w:bCs/>
                <w:sz w:val="24"/>
                <w:szCs w:val="24"/>
              </w:rPr>
              <w:t>4.2.2</w:t>
            </w:r>
          </w:p>
          <w:p w14:paraId="75E703AE" w14:textId="77777777" w:rsidR="00E16C21" w:rsidRPr="0010096C" w:rsidRDefault="00E16C21" w:rsidP="00E16C21">
            <w:pPr>
              <w:jc w:val="center"/>
              <w:rPr>
                <w:sz w:val="24"/>
                <w:szCs w:val="24"/>
                <w:lang w:val="vi-VN"/>
              </w:rPr>
            </w:pPr>
            <w:r w:rsidRPr="0010096C">
              <w:rPr>
                <w:bCs/>
                <w:sz w:val="24"/>
                <w:szCs w:val="24"/>
              </w:rPr>
              <w:t>4.2.3</w:t>
            </w:r>
          </w:p>
        </w:tc>
      </w:tr>
      <w:tr w:rsidR="00EE3AC0" w:rsidRPr="0010096C" w14:paraId="184340C0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1D9CE597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0096C">
              <w:rPr>
                <w:bCs/>
                <w:lang w:val="vi-VN"/>
              </w:rPr>
              <w:t>3.2</w:t>
            </w:r>
          </w:p>
        </w:tc>
        <w:tc>
          <w:tcPr>
            <w:tcW w:w="5638" w:type="dxa"/>
            <w:vAlign w:val="center"/>
          </w:tcPr>
          <w:p w14:paraId="272097FD" w14:textId="77777777" w:rsidR="00EE3AC0" w:rsidRPr="0010096C" w:rsidRDefault="00EE3AC0" w:rsidP="00EE3AC0">
            <w:pPr>
              <w:rPr>
                <w:sz w:val="24"/>
                <w:szCs w:val="24"/>
              </w:rPr>
            </w:pPr>
            <w:r w:rsidRPr="0010096C">
              <w:rPr>
                <w:sz w:val="24"/>
                <w:szCs w:val="24"/>
              </w:rPr>
              <w:t>Cách tạo mô hình trong simulink</w:t>
            </w:r>
          </w:p>
        </w:tc>
        <w:tc>
          <w:tcPr>
            <w:tcW w:w="992" w:type="dxa"/>
            <w:vAlign w:val="center"/>
          </w:tcPr>
          <w:p w14:paraId="28739F5A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76B4FC62" w14:textId="77777777" w:rsidR="00EE3AC0" w:rsidRPr="0010096C" w:rsidRDefault="00EE3AC0" w:rsidP="00EE3AC0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EE3AC0" w:rsidRPr="0010096C" w14:paraId="5887B1E9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6717D70C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0096C">
              <w:rPr>
                <w:bCs/>
                <w:lang w:val="vi-VN"/>
              </w:rPr>
              <w:t>3.3</w:t>
            </w:r>
          </w:p>
        </w:tc>
        <w:tc>
          <w:tcPr>
            <w:tcW w:w="5638" w:type="dxa"/>
            <w:vAlign w:val="center"/>
          </w:tcPr>
          <w:p w14:paraId="18A1C446" w14:textId="77777777" w:rsidR="00EE3AC0" w:rsidRPr="0010096C" w:rsidRDefault="00EE3AC0" w:rsidP="00EE3AC0">
            <w:pPr>
              <w:rPr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  <w:lang w:val="vi-VN"/>
              </w:rPr>
              <w:t>Cấu trúc màn hình soạn thao mô hình</w:t>
            </w:r>
          </w:p>
        </w:tc>
        <w:tc>
          <w:tcPr>
            <w:tcW w:w="992" w:type="dxa"/>
            <w:vAlign w:val="center"/>
          </w:tcPr>
          <w:p w14:paraId="10F36DE6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65CBDA6F" w14:textId="77777777" w:rsidR="00EE3AC0" w:rsidRPr="0010096C" w:rsidRDefault="00EE3AC0" w:rsidP="00EE3AC0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EE3AC0" w:rsidRPr="0010096C" w14:paraId="25641B36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68C10C76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</w:rPr>
            </w:pPr>
            <w:r w:rsidRPr="0010096C">
              <w:rPr>
                <w:bCs/>
              </w:rPr>
              <w:t>3.4</w:t>
            </w:r>
          </w:p>
        </w:tc>
        <w:tc>
          <w:tcPr>
            <w:tcW w:w="5638" w:type="dxa"/>
            <w:vAlign w:val="center"/>
          </w:tcPr>
          <w:p w14:paraId="5107FC62" w14:textId="77777777" w:rsidR="00EE3AC0" w:rsidRPr="0010096C" w:rsidRDefault="00EE3AC0" w:rsidP="00EE3AC0">
            <w:pPr>
              <w:rPr>
                <w:sz w:val="24"/>
                <w:szCs w:val="24"/>
              </w:rPr>
            </w:pPr>
            <w:r w:rsidRPr="0010096C">
              <w:rPr>
                <w:sz w:val="24"/>
                <w:szCs w:val="24"/>
              </w:rPr>
              <w:t>Thao tác cơ bản khi tạo và chỉnh sửa mô hình</w:t>
            </w:r>
          </w:p>
        </w:tc>
        <w:tc>
          <w:tcPr>
            <w:tcW w:w="992" w:type="dxa"/>
            <w:vAlign w:val="center"/>
          </w:tcPr>
          <w:p w14:paraId="3A6A1C8F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13D67571" w14:textId="77777777" w:rsidR="00EE3AC0" w:rsidRPr="0010096C" w:rsidRDefault="00EE3AC0" w:rsidP="00EE3AC0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EE3AC0" w:rsidRPr="0010096C" w14:paraId="0D95DA52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0C74B213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</w:rPr>
            </w:pPr>
            <w:r w:rsidRPr="0010096C">
              <w:rPr>
                <w:bCs/>
              </w:rPr>
              <w:t>3.5</w:t>
            </w:r>
          </w:p>
        </w:tc>
        <w:tc>
          <w:tcPr>
            <w:tcW w:w="5638" w:type="dxa"/>
            <w:vAlign w:val="center"/>
          </w:tcPr>
          <w:p w14:paraId="73E03301" w14:textId="77777777" w:rsidR="00EE3AC0" w:rsidRPr="0010096C" w:rsidRDefault="00EE3AC0" w:rsidP="00EE3AC0">
            <w:pPr>
              <w:rPr>
                <w:sz w:val="24"/>
                <w:szCs w:val="24"/>
              </w:rPr>
            </w:pPr>
            <w:r w:rsidRPr="0010096C">
              <w:rPr>
                <w:sz w:val="24"/>
                <w:szCs w:val="24"/>
              </w:rPr>
              <w:t>Thiết lập các thông số mô phỏng</w:t>
            </w:r>
          </w:p>
        </w:tc>
        <w:tc>
          <w:tcPr>
            <w:tcW w:w="992" w:type="dxa"/>
            <w:vAlign w:val="center"/>
          </w:tcPr>
          <w:p w14:paraId="7B119EBA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6E033F07" w14:textId="77777777" w:rsidR="00EE3AC0" w:rsidRPr="0010096C" w:rsidRDefault="00EE3AC0" w:rsidP="00EE3AC0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EE3AC0" w:rsidRPr="0010096C" w14:paraId="246F44F5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48E5291F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</w:rPr>
            </w:pPr>
            <w:r w:rsidRPr="0010096C">
              <w:rPr>
                <w:bCs/>
              </w:rPr>
              <w:t>3.6</w:t>
            </w:r>
          </w:p>
        </w:tc>
        <w:tc>
          <w:tcPr>
            <w:tcW w:w="5638" w:type="dxa"/>
            <w:vAlign w:val="center"/>
          </w:tcPr>
          <w:p w14:paraId="1A675FFB" w14:textId="77777777" w:rsidR="00EE3AC0" w:rsidRPr="0010096C" w:rsidRDefault="00EE3AC0" w:rsidP="00EE3AC0">
            <w:pPr>
              <w:rPr>
                <w:sz w:val="24"/>
                <w:szCs w:val="24"/>
              </w:rPr>
            </w:pPr>
            <w:r w:rsidRPr="0010096C">
              <w:rPr>
                <w:sz w:val="24"/>
                <w:szCs w:val="24"/>
              </w:rPr>
              <w:t>Kết thúc mô phỏng</w:t>
            </w:r>
          </w:p>
        </w:tc>
        <w:tc>
          <w:tcPr>
            <w:tcW w:w="992" w:type="dxa"/>
            <w:vAlign w:val="center"/>
          </w:tcPr>
          <w:p w14:paraId="0AD9F23C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662E974D" w14:textId="77777777" w:rsidR="00EE3AC0" w:rsidRPr="0010096C" w:rsidRDefault="00EE3AC0" w:rsidP="00EE3AC0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EE3AC0" w:rsidRPr="0010096C" w14:paraId="7C9B49E4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5BB538A1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10096C">
              <w:rPr>
                <w:b/>
                <w:bCs/>
                <w:lang w:val="vi-VN"/>
              </w:rPr>
              <w:t>Chương 4</w:t>
            </w:r>
          </w:p>
        </w:tc>
        <w:tc>
          <w:tcPr>
            <w:tcW w:w="5638" w:type="dxa"/>
            <w:vAlign w:val="center"/>
          </w:tcPr>
          <w:p w14:paraId="524A5938" w14:textId="77777777" w:rsidR="00EE3AC0" w:rsidRPr="0010096C" w:rsidRDefault="00EE3AC0" w:rsidP="00EE3AC0">
            <w:pPr>
              <w:jc w:val="both"/>
              <w:rPr>
                <w:b/>
                <w:bCs/>
                <w:sz w:val="24"/>
                <w:szCs w:val="24"/>
                <w:lang w:val="vi-VN"/>
              </w:rPr>
            </w:pPr>
            <w:r w:rsidRPr="0010096C">
              <w:rPr>
                <w:b/>
                <w:sz w:val="24"/>
                <w:szCs w:val="24"/>
              </w:rPr>
              <w:t>Thư viện Simulink</w:t>
            </w:r>
          </w:p>
        </w:tc>
        <w:tc>
          <w:tcPr>
            <w:tcW w:w="992" w:type="dxa"/>
            <w:vAlign w:val="center"/>
          </w:tcPr>
          <w:p w14:paraId="094DA64B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10096C">
              <w:rPr>
                <w:b/>
                <w:bCs/>
                <w:lang w:val="vi-VN"/>
              </w:rPr>
              <w:t>5</w:t>
            </w:r>
          </w:p>
        </w:tc>
        <w:tc>
          <w:tcPr>
            <w:tcW w:w="1250" w:type="dxa"/>
            <w:vAlign w:val="center"/>
          </w:tcPr>
          <w:p w14:paraId="02F142C6" w14:textId="77777777" w:rsidR="00EE3AC0" w:rsidRPr="0010096C" w:rsidRDefault="00EE3AC0" w:rsidP="00EE3AC0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EE3AC0" w:rsidRPr="0010096C" w14:paraId="42217860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6C6EB739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</w:rPr>
            </w:pPr>
            <w:r w:rsidRPr="0010096C">
              <w:rPr>
                <w:bCs/>
              </w:rPr>
              <w:t>4.1</w:t>
            </w:r>
          </w:p>
        </w:tc>
        <w:tc>
          <w:tcPr>
            <w:tcW w:w="5638" w:type="dxa"/>
            <w:vAlign w:val="center"/>
          </w:tcPr>
          <w:p w14:paraId="6E77FF2A" w14:textId="77777777" w:rsidR="00EE3AC0" w:rsidRPr="0010096C" w:rsidRDefault="00EE3AC0" w:rsidP="00EE3AC0">
            <w:pPr>
              <w:rPr>
                <w:sz w:val="24"/>
                <w:szCs w:val="24"/>
              </w:rPr>
            </w:pPr>
            <w:r w:rsidRPr="0010096C">
              <w:rPr>
                <w:sz w:val="24"/>
                <w:szCs w:val="24"/>
              </w:rPr>
              <w:t>Cấu trúc thư viện simulink</w:t>
            </w:r>
          </w:p>
        </w:tc>
        <w:tc>
          <w:tcPr>
            <w:tcW w:w="992" w:type="dxa"/>
            <w:vAlign w:val="center"/>
          </w:tcPr>
          <w:p w14:paraId="0C84D909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 w:val="restart"/>
            <w:vAlign w:val="center"/>
          </w:tcPr>
          <w:p w14:paraId="5F86DB99" w14:textId="77777777" w:rsidR="00E16C21" w:rsidRPr="0010096C" w:rsidRDefault="00E16C21" w:rsidP="00E16C21">
            <w:pPr>
              <w:pStyle w:val="ListParagraph"/>
              <w:ind w:left="0"/>
              <w:jc w:val="center"/>
              <w:rPr>
                <w:bCs/>
              </w:rPr>
            </w:pPr>
            <w:r w:rsidRPr="0010096C">
              <w:rPr>
                <w:bCs/>
              </w:rPr>
              <w:t>4.1.1</w:t>
            </w:r>
          </w:p>
          <w:p w14:paraId="53A378AA" w14:textId="77777777" w:rsidR="00E16C21" w:rsidRPr="0010096C" w:rsidRDefault="00E16C21" w:rsidP="00E16C21">
            <w:pPr>
              <w:pStyle w:val="ListParagraph"/>
              <w:ind w:left="0"/>
              <w:jc w:val="center"/>
              <w:rPr>
                <w:bCs/>
              </w:rPr>
            </w:pPr>
            <w:r w:rsidRPr="0010096C">
              <w:rPr>
                <w:bCs/>
              </w:rPr>
              <w:t>4.1.2</w:t>
            </w:r>
          </w:p>
          <w:p w14:paraId="4158E3CE" w14:textId="77777777" w:rsidR="00EE3AC0" w:rsidRPr="0010096C" w:rsidRDefault="00E16C21" w:rsidP="00E16C21">
            <w:pPr>
              <w:jc w:val="center"/>
              <w:rPr>
                <w:bCs/>
                <w:sz w:val="24"/>
                <w:szCs w:val="24"/>
              </w:rPr>
            </w:pPr>
            <w:r w:rsidRPr="0010096C">
              <w:rPr>
                <w:bCs/>
                <w:sz w:val="24"/>
                <w:szCs w:val="24"/>
              </w:rPr>
              <w:t>4.2.1</w:t>
            </w:r>
          </w:p>
          <w:p w14:paraId="0A282BB5" w14:textId="77777777" w:rsidR="00E16C21" w:rsidRPr="0010096C" w:rsidRDefault="00E16C21" w:rsidP="00E16C21">
            <w:pPr>
              <w:jc w:val="center"/>
              <w:rPr>
                <w:sz w:val="24"/>
                <w:szCs w:val="24"/>
                <w:lang w:val="vi-VN"/>
              </w:rPr>
            </w:pPr>
            <w:r w:rsidRPr="0010096C">
              <w:rPr>
                <w:bCs/>
                <w:sz w:val="24"/>
                <w:szCs w:val="24"/>
              </w:rPr>
              <w:t>4.2.2</w:t>
            </w:r>
          </w:p>
        </w:tc>
      </w:tr>
      <w:tr w:rsidR="00EE3AC0" w:rsidRPr="0010096C" w14:paraId="761177F3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1913C881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</w:rPr>
            </w:pPr>
            <w:r w:rsidRPr="0010096C">
              <w:rPr>
                <w:bCs/>
              </w:rPr>
              <w:t>4.2</w:t>
            </w:r>
          </w:p>
        </w:tc>
        <w:tc>
          <w:tcPr>
            <w:tcW w:w="5638" w:type="dxa"/>
            <w:vAlign w:val="center"/>
          </w:tcPr>
          <w:p w14:paraId="26FFB73C" w14:textId="77777777" w:rsidR="00EE3AC0" w:rsidRPr="0010096C" w:rsidRDefault="00EE3AC0" w:rsidP="00EE3AC0">
            <w:pPr>
              <w:rPr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  <w:lang w:val="vi-VN"/>
              </w:rPr>
              <w:t>Thư viện khối nguồn và tín hiệu tác động</w:t>
            </w:r>
          </w:p>
        </w:tc>
        <w:tc>
          <w:tcPr>
            <w:tcW w:w="992" w:type="dxa"/>
            <w:vAlign w:val="center"/>
          </w:tcPr>
          <w:p w14:paraId="3B253F61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1EFD4A20" w14:textId="77777777" w:rsidR="00EE3AC0" w:rsidRPr="0010096C" w:rsidRDefault="00EE3AC0" w:rsidP="00EE3AC0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EE3AC0" w:rsidRPr="0010096C" w14:paraId="4D8FF8BE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1733ACAD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</w:rPr>
            </w:pPr>
            <w:r w:rsidRPr="0010096C">
              <w:rPr>
                <w:bCs/>
              </w:rPr>
              <w:t>4.3</w:t>
            </w:r>
          </w:p>
        </w:tc>
        <w:tc>
          <w:tcPr>
            <w:tcW w:w="5638" w:type="dxa"/>
            <w:vAlign w:val="center"/>
          </w:tcPr>
          <w:p w14:paraId="34742504" w14:textId="77777777" w:rsidR="00EE3AC0" w:rsidRPr="0010096C" w:rsidRDefault="00EE3AC0" w:rsidP="00EE3AC0">
            <w:pPr>
              <w:rPr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  <w:lang w:val="vi-VN"/>
              </w:rPr>
              <w:t>Thư viện khối hiển thị và lưu trữ dữ liệu</w:t>
            </w:r>
          </w:p>
        </w:tc>
        <w:tc>
          <w:tcPr>
            <w:tcW w:w="992" w:type="dxa"/>
            <w:vAlign w:val="center"/>
          </w:tcPr>
          <w:p w14:paraId="66BCDED2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76BD0C5B" w14:textId="77777777" w:rsidR="00EE3AC0" w:rsidRPr="0010096C" w:rsidRDefault="00EE3AC0" w:rsidP="00EE3AC0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EE3AC0" w:rsidRPr="0010096C" w14:paraId="52E9BD2C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27466A44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</w:rPr>
            </w:pPr>
            <w:r w:rsidRPr="0010096C">
              <w:rPr>
                <w:bCs/>
              </w:rPr>
              <w:t>4.4</w:t>
            </w:r>
          </w:p>
        </w:tc>
        <w:tc>
          <w:tcPr>
            <w:tcW w:w="5638" w:type="dxa"/>
            <w:vAlign w:val="center"/>
          </w:tcPr>
          <w:p w14:paraId="536772FE" w14:textId="77777777" w:rsidR="00EE3AC0" w:rsidRPr="0010096C" w:rsidRDefault="00EE3AC0" w:rsidP="00EE3AC0">
            <w:pPr>
              <w:rPr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  <w:lang w:val="vi-VN"/>
              </w:rPr>
              <w:t>Thư viện khối xử lý tín hiệu</w:t>
            </w:r>
          </w:p>
        </w:tc>
        <w:tc>
          <w:tcPr>
            <w:tcW w:w="992" w:type="dxa"/>
            <w:vAlign w:val="center"/>
          </w:tcPr>
          <w:p w14:paraId="42B34E45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73CE784B" w14:textId="77777777" w:rsidR="00EE3AC0" w:rsidRPr="0010096C" w:rsidRDefault="00EE3AC0" w:rsidP="00EE3AC0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EE3AC0" w:rsidRPr="0010096C" w14:paraId="61820D65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6C0B186C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</w:rPr>
            </w:pPr>
            <w:r w:rsidRPr="0010096C">
              <w:rPr>
                <w:bCs/>
              </w:rPr>
              <w:t>4.5</w:t>
            </w:r>
          </w:p>
        </w:tc>
        <w:tc>
          <w:tcPr>
            <w:tcW w:w="5638" w:type="dxa"/>
            <w:vAlign w:val="center"/>
          </w:tcPr>
          <w:p w14:paraId="00B4E678" w14:textId="77777777" w:rsidR="00EE3AC0" w:rsidRPr="0010096C" w:rsidRDefault="00EE3AC0" w:rsidP="00EE3AC0">
            <w:pPr>
              <w:rPr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  <w:lang w:val="vi-VN"/>
              </w:rPr>
              <w:t>Thư viện khối tín hiệu liên tục</w:t>
            </w:r>
          </w:p>
        </w:tc>
        <w:tc>
          <w:tcPr>
            <w:tcW w:w="992" w:type="dxa"/>
            <w:vAlign w:val="center"/>
          </w:tcPr>
          <w:p w14:paraId="36FA2731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35BE52FA" w14:textId="77777777" w:rsidR="00EE3AC0" w:rsidRPr="0010096C" w:rsidRDefault="00EE3AC0" w:rsidP="00EE3AC0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EE3AC0" w:rsidRPr="0010096C" w14:paraId="278C7D06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5548CDF5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</w:rPr>
            </w:pPr>
            <w:r w:rsidRPr="0010096C">
              <w:rPr>
                <w:bCs/>
              </w:rPr>
              <w:t>4.6</w:t>
            </w:r>
          </w:p>
        </w:tc>
        <w:tc>
          <w:tcPr>
            <w:tcW w:w="5638" w:type="dxa"/>
            <w:vAlign w:val="center"/>
          </w:tcPr>
          <w:p w14:paraId="651209EA" w14:textId="77777777" w:rsidR="00EE3AC0" w:rsidRPr="0010096C" w:rsidRDefault="00EE3AC0" w:rsidP="00EE3AC0">
            <w:pPr>
              <w:spacing w:before="20" w:after="20"/>
              <w:jc w:val="both"/>
              <w:rPr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  <w:lang w:val="vi-VN"/>
              </w:rPr>
              <w:t>Thư viện khối tín hiệu gián đoạn</w:t>
            </w:r>
          </w:p>
        </w:tc>
        <w:tc>
          <w:tcPr>
            <w:tcW w:w="992" w:type="dxa"/>
            <w:vAlign w:val="center"/>
          </w:tcPr>
          <w:p w14:paraId="00135504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00B1295D" w14:textId="77777777" w:rsidR="00EE3AC0" w:rsidRPr="0010096C" w:rsidRDefault="00EE3AC0" w:rsidP="00EE3AC0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EE3AC0" w:rsidRPr="0010096C" w14:paraId="46E3392C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53A52511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</w:rPr>
            </w:pPr>
            <w:r w:rsidRPr="0010096C">
              <w:rPr>
                <w:bCs/>
              </w:rPr>
              <w:t>4.7</w:t>
            </w:r>
          </w:p>
        </w:tc>
        <w:tc>
          <w:tcPr>
            <w:tcW w:w="5638" w:type="dxa"/>
            <w:vAlign w:val="center"/>
          </w:tcPr>
          <w:p w14:paraId="018BCF90" w14:textId="77777777" w:rsidR="00EE3AC0" w:rsidRPr="0010096C" w:rsidRDefault="00EE3AC0" w:rsidP="00EE3AC0">
            <w:pPr>
              <w:rPr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  <w:lang w:val="vi-VN"/>
              </w:rPr>
              <w:t>Thư viện khối rời rạc</w:t>
            </w:r>
          </w:p>
        </w:tc>
        <w:tc>
          <w:tcPr>
            <w:tcW w:w="992" w:type="dxa"/>
            <w:vAlign w:val="center"/>
          </w:tcPr>
          <w:p w14:paraId="6BA682F4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6DFABAF5" w14:textId="77777777" w:rsidR="00EE3AC0" w:rsidRPr="0010096C" w:rsidRDefault="00EE3AC0" w:rsidP="00EE3AC0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EE3AC0" w:rsidRPr="0010096C" w14:paraId="1FB49077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161523AE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10096C">
              <w:rPr>
                <w:b/>
                <w:bCs/>
                <w:lang w:val="vi-VN"/>
              </w:rPr>
              <w:t>Chương 5</w:t>
            </w:r>
          </w:p>
        </w:tc>
        <w:tc>
          <w:tcPr>
            <w:tcW w:w="5638" w:type="dxa"/>
            <w:vAlign w:val="center"/>
          </w:tcPr>
          <w:p w14:paraId="440683C2" w14:textId="77777777" w:rsidR="00EE3AC0" w:rsidRPr="0010096C" w:rsidRDefault="00EE3AC0" w:rsidP="00EE3AC0">
            <w:pPr>
              <w:jc w:val="both"/>
              <w:rPr>
                <w:b/>
                <w:bCs/>
                <w:sz w:val="24"/>
                <w:szCs w:val="24"/>
                <w:lang w:val="vi-VN"/>
              </w:rPr>
            </w:pPr>
            <w:r w:rsidRPr="0010096C">
              <w:rPr>
                <w:b/>
                <w:spacing w:val="-6"/>
                <w:sz w:val="24"/>
                <w:szCs w:val="24"/>
              </w:rPr>
              <w:t xml:space="preserve">Thực hiện mô phỏng Simpowersystems </w:t>
            </w:r>
          </w:p>
        </w:tc>
        <w:tc>
          <w:tcPr>
            <w:tcW w:w="992" w:type="dxa"/>
            <w:vAlign w:val="center"/>
          </w:tcPr>
          <w:p w14:paraId="48F97022" w14:textId="77777777" w:rsidR="00EE3AC0" w:rsidRPr="0010096C" w:rsidRDefault="007D20F1" w:rsidP="00EE3AC0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10096C">
              <w:rPr>
                <w:b/>
                <w:bCs/>
              </w:rPr>
              <w:t>10</w:t>
            </w:r>
          </w:p>
        </w:tc>
        <w:tc>
          <w:tcPr>
            <w:tcW w:w="1250" w:type="dxa"/>
            <w:vAlign w:val="center"/>
          </w:tcPr>
          <w:p w14:paraId="244FAD35" w14:textId="77777777" w:rsidR="00EE3AC0" w:rsidRPr="0010096C" w:rsidRDefault="00EE3AC0" w:rsidP="00EE3AC0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EE3AC0" w:rsidRPr="0010096C" w14:paraId="4AFAE8E4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6D16E046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</w:rPr>
            </w:pPr>
            <w:r w:rsidRPr="0010096C">
              <w:rPr>
                <w:bCs/>
                <w:lang w:val="vi-VN"/>
              </w:rPr>
              <w:t>5.1</w:t>
            </w:r>
          </w:p>
        </w:tc>
        <w:tc>
          <w:tcPr>
            <w:tcW w:w="5638" w:type="dxa"/>
            <w:vAlign w:val="center"/>
          </w:tcPr>
          <w:p w14:paraId="21A6BC5E" w14:textId="77777777" w:rsidR="00EE3AC0" w:rsidRPr="0010096C" w:rsidRDefault="00EE3AC0" w:rsidP="00EE3AC0">
            <w:pPr>
              <w:rPr>
                <w:sz w:val="24"/>
                <w:szCs w:val="24"/>
              </w:rPr>
            </w:pPr>
            <w:r w:rsidRPr="0010096C">
              <w:rPr>
                <w:sz w:val="24"/>
                <w:szCs w:val="24"/>
              </w:rPr>
              <w:t>Các bước thực hiện mô phỏng Simpowersystems</w:t>
            </w:r>
          </w:p>
        </w:tc>
        <w:tc>
          <w:tcPr>
            <w:tcW w:w="992" w:type="dxa"/>
            <w:vAlign w:val="center"/>
          </w:tcPr>
          <w:p w14:paraId="14951B06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 w:val="restart"/>
            <w:vAlign w:val="center"/>
          </w:tcPr>
          <w:p w14:paraId="373A637C" w14:textId="77777777" w:rsidR="00E16C21" w:rsidRPr="0010096C" w:rsidRDefault="00E16C21" w:rsidP="00E16C21">
            <w:pPr>
              <w:pStyle w:val="ListParagraph"/>
              <w:ind w:left="0"/>
              <w:jc w:val="center"/>
              <w:rPr>
                <w:bCs/>
              </w:rPr>
            </w:pPr>
            <w:r w:rsidRPr="0010096C">
              <w:rPr>
                <w:bCs/>
              </w:rPr>
              <w:t>4.1.1</w:t>
            </w:r>
          </w:p>
          <w:p w14:paraId="56076FA0" w14:textId="77777777" w:rsidR="00E16C21" w:rsidRPr="0010096C" w:rsidRDefault="00E16C21" w:rsidP="00E16C21">
            <w:pPr>
              <w:pStyle w:val="ListParagraph"/>
              <w:ind w:left="0"/>
              <w:jc w:val="center"/>
              <w:rPr>
                <w:bCs/>
              </w:rPr>
            </w:pPr>
            <w:r w:rsidRPr="0010096C">
              <w:rPr>
                <w:bCs/>
              </w:rPr>
              <w:t>4.2.2</w:t>
            </w:r>
          </w:p>
          <w:p w14:paraId="76523652" w14:textId="77777777" w:rsidR="00EE3AC0" w:rsidRPr="0010096C" w:rsidRDefault="00E16C21" w:rsidP="00E16C21">
            <w:pPr>
              <w:jc w:val="center"/>
              <w:rPr>
                <w:sz w:val="24"/>
                <w:szCs w:val="24"/>
                <w:lang w:val="vi-VN"/>
              </w:rPr>
            </w:pPr>
            <w:r w:rsidRPr="0010096C">
              <w:rPr>
                <w:bCs/>
                <w:sz w:val="24"/>
                <w:szCs w:val="24"/>
              </w:rPr>
              <w:t>4.2.3</w:t>
            </w:r>
          </w:p>
        </w:tc>
      </w:tr>
      <w:tr w:rsidR="00EE3AC0" w:rsidRPr="0010096C" w14:paraId="22133D67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16C54B79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0096C">
              <w:rPr>
                <w:bCs/>
                <w:lang w:val="vi-VN"/>
              </w:rPr>
              <w:t>5.2</w:t>
            </w:r>
          </w:p>
        </w:tc>
        <w:tc>
          <w:tcPr>
            <w:tcW w:w="5638" w:type="dxa"/>
            <w:vAlign w:val="center"/>
          </w:tcPr>
          <w:p w14:paraId="29ED0FDD" w14:textId="77777777" w:rsidR="00EE3AC0" w:rsidRPr="0010096C" w:rsidRDefault="00EE3AC0" w:rsidP="00EE3AC0">
            <w:pPr>
              <w:rPr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  <w:lang w:val="vi-VN"/>
              </w:rPr>
              <w:t>Lựa chọn phương pháp tính</w:t>
            </w:r>
          </w:p>
        </w:tc>
        <w:tc>
          <w:tcPr>
            <w:tcW w:w="992" w:type="dxa"/>
            <w:vAlign w:val="center"/>
          </w:tcPr>
          <w:p w14:paraId="06865FE4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6C194FB1" w14:textId="77777777" w:rsidR="00EE3AC0" w:rsidRPr="0010096C" w:rsidRDefault="00EE3AC0" w:rsidP="00EE3AC0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EE3AC0" w:rsidRPr="0010096C" w14:paraId="19775BF0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572754E2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0096C">
              <w:rPr>
                <w:bCs/>
                <w:lang w:val="vi-VN"/>
              </w:rPr>
              <w:t>5.3</w:t>
            </w:r>
          </w:p>
        </w:tc>
        <w:tc>
          <w:tcPr>
            <w:tcW w:w="5638" w:type="dxa"/>
            <w:vAlign w:val="center"/>
          </w:tcPr>
          <w:p w14:paraId="1AF05259" w14:textId="77777777" w:rsidR="00EE3AC0" w:rsidRPr="0010096C" w:rsidRDefault="00EE3AC0" w:rsidP="00EE3AC0">
            <w:pPr>
              <w:rPr>
                <w:spacing w:val="-6"/>
                <w:sz w:val="24"/>
                <w:szCs w:val="24"/>
                <w:lang w:val="vi-VN"/>
              </w:rPr>
            </w:pPr>
            <w:r w:rsidRPr="0010096C">
              <w:rPr>
                <w:spacing w:val="-6"/>
                <w:sz w:val="24"/>
                <w:szCs w:val="24"/>
                <w:lang w:val="vi-VN"/>
              </w:rPr>
              <w:t>Chức năng mô phỏng khóa chuyển mạch và thiết bị điện tử công suất</w:t>
            </w:r>
          </w:p>
        </w:tc>
        <w:tc>
          <w:tcPr>
            <w:tcW w:w="992" w:type="dxa"/>
            <w:vAlign w:val="center"/>
          </w:tcPr>
          <w:p w14:paraId="1093D78F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12C13768" w14:textId="77777777" w:rsidR="00EE3AC0" w:rsidRPr="0010096C" w:rsidRDefault="00EE3AC0" w:rsidP="00EE3AC0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EE3AC0" w:rsidRPr="0010096C" w14:paraId="0BFD349F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130EC0C9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0096C">
              <w:rPr>
                <w:bCs/>
                <w:lang w:val="vi-VN"/>
              </w:rPr>
              <w:t>5.4</w:t>
            </w:r>
          </w:p>
        </w:tc>
        <w:tc>
          <w:tcPr>
            <w:tcW w:w="5638" w:type="dxa"/>
            <w:vAlign w:val="center"/>
          </w:tcPr>
          <w:p w14:paraId="38069425" w14:textId="77777777" w:rsidR="00EE3AC0" w:rsidRPr="0010096C" w:rsidRDefault="00EE3AC0" w:rsidP="00EE3AC0">
            <w:pPr>
              <w:jc w:val="both"/>
              <w:rPr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  <w:lang w:val="vi-VN"/>
              </w:rPr>
              <w:t>Tối ưu hóa tốc độ và hiệu quả mô phỏng</w:t>
            </w:r>
          </w:p>
        </w:tc>
        <w:tc>
          <w:tcPr>
            <w:tcW w:w="992" w:type="dxa"/>
            <w:vAlign w:val="center"/>
          </w:tcPr>
          <w:p w14:paraId="6F6E20F6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6EF36F2E" w14:textId="77777777" w:rsidR="00EE3AC0" w:rsidRPr="0010096C" w:rsidRDefault="00EE3AC0" w:rsidP="00EE3AC0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EE3AC0" w:rsidRPr="0010096C" w14:paraId="6BF1E81F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0BD86373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0096C">
              <w:rPr>
                <w:bCs/>
                <w:lang w:val="vi-VN"/>
              </w:rPr>
              <w:t>5.5</w:t>
            </w:r>
          </w:p>
        </w:tc>
        <w:tc>
          <w:tcPr>
            <w:tcW w:w="5638" w:type="dxa"/>
            <w:vAlign w:val="center"/>
          </w:tcPr>
          <w:p w14:paraId="076BE249" w14:textId="77777777" w:rsidR="00EE3AC0" w:rsidRPr="0010096C" w:rsidRDefault="00EE3AC0" w:rsidP="00EE3AC0">
            <w:pPr>
              <w:jc w:val="both"/>
              <w:rPr>
                <w:sz w:val="24"/>
                <w:szCs w:val="24"/>
                <w:lang w:val="vi-VN"/>
              </w:rPr>
            </w:pPr>
            <w:r w:rsidRPr="0010096C">
              <w:rPr>
                <w:spacing w:val="-4"/>
                <w:sz w:val="24"/>
                <w:szCs w:val="24"/>
                <w:lang w:val="vi-VN"/>
              </w:rPr>
              <w:t xml:space="preserve">Ứng dụng mô phỏng và phân tích các chế độ làm việc </w:t>
            </w:r>
          </w:p>
        </w:tc>
        <w:tc>
          <w:tcPr>
            <w:tcW w:w="992" w:type="dxa"/>
            <w:vAlign w:val="center"/>
          </w:tcPr>
          <w:p w14:paraId="50D4C424" w14:textId="77777777" w:rsidR="00EE3AC0" w:rsidRPr="0010096C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0D7566B5" w14:textId="77777777" w:rsidR="00EE3AC0" w:rsidRPr="0010096C" w:rsidRDefault="00EE3AC0" w:rsidP="00EE3AC0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</w:tbl>
    <w:p w14:paraId="3A62DA35" w14:textId="77777777" w:rsidR="00744C77" w:rsidRPr="001D1B55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i/>
          <w:color w:val="000000"/>
          <w:sz w:val="24"/>
          <w:szCs w:val="24"/>
          <w:lang w:val="vi-VN"/>
        </w:rPr>
      </w:pPr>
      <w:r w:rsidRPr="001D1B55">
        <w:rPr>
          <w:b/>
          <w:bCs/>
          <w:color w:val="000000"/>
          <w:sz w:val="24"/>
          <w:szCs w:val="24"/>
          <w:lang w:val="vi-VN"/>
        </w:rPr>
        <w:t>Phương</w:t>
      </w:r>
      <w:r w:rsidR="00DE1273">
        <w:rPr>
          <w:b/>
          <w:bCs/>
          <w:color w:val="000000"/>
          <w:sz w:val="24"/>
          <w:szCs w:val="24"/>
        </w:rPr>
        <w:t xml:space="preserve"> </w:t>
      </w:r>
      <w:r w:rsidRPr="001D1B55">
        <w:rPr>
          <w:b/>
          <w:bCs/>
          <w:color w:val="000000"/>
          <w:sz w:val="24"/>
          <w:szCs w:val="24"/>
          <w:lang w:val="vi-VN"/>
        </w:rPr>
        <w:t>pháp</w:t>
      </w:r>
      <w:r w:rsidR="00DE1273">
        <w:rPr>
          <w:b/>
          <w:bCs/>
          <w:color w:val="000000"/>
          <w:sz w:val="24"/>
          <w:szCs w:val="24"/>
        </w:rPr>
        <w:t xml:space="preserve"> </w:t>
      </w:r>
      <w:r w:rsidRPr="001D1B55">
        <w:rPr>
          <w:b/>
          <w:bCs/>
          <w:color w:val="000000"/>
          <w:sz w:val="24"/>
          <w:szCs w:val="24"/>
          <w:lang w:val="vi-VN"/>
        </w:rPr>
        <w:t>giảng</w:t>
      </w:r>
      <w:r w:rsidR="00DE1273">
        <w:rPr>
          <w:b/>
          <w:bCs/>
          <w:color w:val="000000"/>
          <w:sz w:val="24"/>
          <w:szCs w:val="24"/>
        </w:rPr>
        <w:t xml:space="preserve"> </w:t>
      </w:r>
      <w:r w:rsidRPr="001D1B55">
        <w:rPr>
          <w:b/>
          <w:bCs/>
          <w:color w:val="000000"/>
          <w:sz w:val="24"/>
          <w:szCs w:val="24"/>
          <w:lang w:val="vi-VN"/>
        </w:rPr>
        <w:t>dạy</w:t>
      </w:r>
    </w:p>
    <w:p w14:paraId="7D5A0149" w14:textId="77777777" w:rsidR="00D171C9" w:rsidRPr="001D1B55" w:rsidRDefault="003F7694" w:rsidP="004E6F06">
      <w:pPr>
        <w:pStyle w:val="ListParagraph"/>
        <w:spacing w:before="120"/>
        <w:ind w:left="567" w:firstLine="153"/>
        <w:jc w:val="both"/>
        <w:rPr>
          <w:bCs/>
          <w:lang w:val="vi-VN"/>
        </w:rPr>
      </w:pPr>
      <w:r w:rsidRPr="001D1B55">
        <w:rPr>
          <w:bCs/>
          <w:color w:val="000000"/>
          <w:lang w:val="vi-VN"/>
        </w:rPr>
        <w:t>- Giản</w:t>
      </w:r>
      <w:r w:rsidR="004E6F06" w:rsidRPr="001D1B55">
        <w:rPr>
          <w:bCs/>
          <w:color w:val="000000"/>
          <w:lang w:val="vi-VN"/>
        </w:rPr>
        <w:t>g</w:t>
      </w:r>
      <w:r w:rsidR="00DE1273">
        <w:rPr>
          <w:bCs/>
          <w:color w:val="000000"/>
        </w:rPr>
        <w:t xml:space="preserve"> </w:t>
      </w:r>
      <w:r w:rsidR="004E6F06" w:rsidRPr="001D1B55">
        <w:rPr>
          <w:bCs/>
          <w:color w:val="000000"/>
          <w:lang w:val="vi-VN"/>
        </w:rPr>
        <w:t>dạy</w:t>
      </w:r>
      <w:r w:rsidR="00DE1273">
        <w:rPr>
          <w:bCs/>
          <w:color w:val="000000"/>
        </w:rPr>
        <w:t xml:space="preserve"> </w:t>
      </w:r>
      <w:r w:rsidR="004E6F06" w:rsidRPr="001D1B55">
        <w:rPr>
          <w:bCs/>
          <w:color w:val="000000"/>
          <w:lang w:val="vi-VN"/>
        </w:rPr>
        <w:t>lý</w:t>
      </w:r>
      <w:r w:rsidR="00DE1273">
        <w:rPr>
          <w:bCs/>
          <w:color w:val="000000"/>
        </w:rPr>
        <w:t xml:space="preserve"> </w:t>
      </w:r>
      <w:r w:rsidR="004E6F06" w:rsidRPr="001D1B55">
        <w:rPr>
          <w:bCs/>
          <w:color w:val="000000"/>
          <w:lang w:val="vi-VN"/>
        </w:rPr>
        <w:t>thuyết</w:t>
      </w:r>
      <w:r w:rsidR="00DE1273">
        <w:rPr>
          <w:bCs/>
          <w:color w:val="000000"/>
        </w:rPr>
        <w:t xml:space="preserve"> </w:t>
      </w:r>
      <w:r w:rsidR="004E6F06" w:rsidRPr="001D1B55">
        <w:rPr>
          <w:bCs/>
          <w:color w:val="000000"/>
          <w:lang w:val="vi-VN"/>
        </w:rPr>
        <w:t>kế</w:t>
      </w:r>
      <w:r w:rsidR="00914AAF" w:rsidRPr="00914AAF">
        <w:rPr>
          <w:bCs/>
          <w:color w:val="000000"/>
          <w:lang w:val="vi-VN"/>
        </w:rPr>
        <w:t xml:space="preserve">t </w:t>
      </w:r>
      <w:r w:rsidR="004E6F06" w:rsidRPr="001D1B55">
        <w:rPr>
          <w:bCs/>
          <w:color w:val="000000"/>
          <w:lang w:val="vi-VN"/>
        </w:rPr>
        <w:t>hợp</w:t>
      </w:r>
      <w:r w:rsidR="00DE1273">
        <w:rPr>
          <w:bCs/>
          <w:color w:val="000000"/>
        </w:rPr>
        <w:t xml:space="preserve"> </w:t>
      </w:r>
      <w:r w:rsidR="004E6F06" w:rsidRPr="001D1B55">
        <w:rPr>
          <w:bCs/>
          <w:color w:val="000000"/>
          <w:lang w:val="vi-VN"/>
        </w:rPr>
        <w:t>bài</w:t>
      </w:r>
      <w:r w:rsidR="00DE1273">
        <w:rPr>
          <w:bCs/>
          <w:color w:val="000000"/>
        </w:rPr>
        <w:t xml:space="preserve"> </w:t>
      </w:r>
      <w:r w:rsidR="004E6F06" w:rsidRPr="001D1B55">
        <w:rPr>
          <w:bCs/>
          <w:color w:val="000000"/>
          <w:lang w:val="vi-VN"/>
        </w:rPr>
        <w:t>tập.</w:t>
      </w:r>
    </w:p>
    <w:p w14:paraId="00F04C27" w14:textId="77777777" w:rsidR="00744C77" w:rsidRPr="001D1B55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1D1B55">
        <w:rPr>
          <w:b/>
          <w:bCs/>
          <w:color w:val="000000"/>
          <w:sz w:val="24"/>
          <w:szCs w:val="24"/>
          <w:lang w:val="vi-VN"/>
        </w:rPr>
        <w:lastRenderedPageBreak/>
        <w:t>Nhiệm</w:t>
      </w:r>
      <w:r w:rsidR="00B277B0">
        <w:rPr>
          <w:b/>
          <w:bCs/>
          <w:color w:val="000000"/>
          <w:sz w:val="24"/>
          <w:szCs w:val="24"/>
        </w:rPr>
        <w:t xml:space="preserve"> </w:t>
      </w:r>
      <w:r w:rsidRPr="001D1B55">
        <w:rPr>
          <w:b/>
          <w:bCs/>
          <w:color w:val="000000"/>
          <w:sz w:val="24"/>
          <w:szCs w:val="24"/>
          <w:lang w:val="vi-VN"/>
        </w:rPr>
        <w:t>vụ</w:t>
      </w:r>
      <w:r w:rsidR="00B277B0">
        <w:rPr>
          <w:b/>
          <w:bCs/>
          <w:color w:val="000000"/>
          <w:sz w:val="24"/>
          <w:szCs w:val="24"/>
        </w:rPr>
        <w:t xml:space="preserve"> </w:t>
      </w:r>
      <w:r w:rsidRPr="001D1B55">
        <w:rPr>
          <w:b/>
          <w:bCs/>
          <w:color w:val="000000"/>
          <w:sz w:val="24"/>
          <w:szCs w:val="24"/>
          <w:lang w:val="vi-VN"/>
        </w:rPr>
        <w:t>của</w:t>
      </w:r>
      <w:r w:rsidR="00B277B0">
        <w:rPr>
          <w:b/>
          <w:bCs/>
          <w:color w:val="000000"/>
          <w:sz w:val="24"/>
          <w:szCs w:val="24"/>
        </w:rPr>
        <w:t xml:space="preserve"> </w:t>
      </w:r>
      <w:r w:rsidRPr="001D1B55">
        <w:rPr>
          <w:b/>
          <w:bCs/>
          <w:color w:val="000000"/>
          <w:sz w:val="24"/>
          <w:szCs w:val="24"/>
          <w:lang w:val="vi-VN"/>
        </w:rPr>
        <w:t>sinh</w:t>
      </w:r>
      <w:r w:rsidR="00B277B0">
        <w:rPr>
          <w:b/>
          <w:bCs/>
          <w:color w:val="000000"/>
          <w:sz w:val="24"/>
          <w:szCs w:val="24"/>
        </w:rPr>
        <w:t xml:space="preserve"> </w:t>
      </w:r>
      <w:r w:rsidRPr="001D1B55">
        <w:rPr>
          <w:b/>
          <w:bCs/>
          <w:color w:val="000000"/>
          <w:sz w:val="24"/>
          <w:szCs w:val="24"/>
          <w:lang w:val="vi-VN"/>
        </w:rPr>
        <w:t>viên</w:t>
      </w:r>
    </w:p>
    <w:p w14:paraId="1DA626BF" w14:textId="77777777" w:rsidR="00744C77" w:rsidRPr="001D1B55" w:rsidRDefault="00B277B0" w:rsidP="004E6F06">
      <w:pPr>
        <w:pStyle w:val="BodyText2"/>
        <w:tabs>
          <w:tab w:val="num" w:pos="960"/>
        </w:tabs>
        <w:spacing w:after="0" w:line="276" w:lineRule="auto"/>
        <w:ind w:firstLine="260"/>
        <w:jc w:val="both"/>
        <w:rPr>
          <w:bCs/>
          <w:color w:val="000000"/>
          <w:sz w:val="24"/>
          <w:szCs w:val="24"/>
          <w:lang w:val="vi-VN"/>
        </w:rPr>
      </w:pPr>
      <w:r>
        <w:rPr>
          <w:bCs/>
          <w:color w:val="000000"/>
          <w:sz w:val="24"/>
          <w:szCs w:val="24"/>
        </w:rPr>
        <w:tab/>
      </w:r>
      <w:r w:rsidR="00744C77" w:rsidRPr="001D1B55">
        <w:rPr>
          <w:bCs/>
          <w:color w:val="000000"/>
          <w:sz w:val="24"/>
          <w:szCs w:val="24"/>
          <w:lang w:val="vi-VN"/>
        </w:rPr>
        <w:t>Sinh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viên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phải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thực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hiện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các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nhiệm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vụ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sau:</w:t>
      </w:r>
    </w:p>
    <w:p w14:paraId="0A29382C" w14:textId="77777777" w:rsidR="00744C77" w:rsidRPr="001D1B55" w:rsidRDefault="00744C77" w:rsidP="004E6F06">
      <w:pPr>
        <w:pStyle w:val="BodyText2"/>
        <w:tabs>
          <w:tab w:val="num" w:pos="960"/>
        </w:tabs>
        <w:spacing w:after="0" w:line="276" w:lineRule="auto"/>
        <w:ind w:left="720"/>
        <w:jc w:val="both"/>
        <w:rPr>
          <w:bCs/>
          <w:color w:val="000000"/>
          <w:sz w:val="24"/>
          <w:szCs w:val="24"/>
          <w:lang w:val="vi-VN"/>
        </w:rPr>
      </w:pPr>
      <w:r w:rsidRPr="001D1B55">
        <w:rPr>
          <w:bCs/>
          <w:color w:val="000000"/>
          <w:sz w:val="24"/>
          <w:szCs w:val="24"/>
          <w:lang w:val="vi-VN"/>
        </w:rPr>
        <w:t xml:space="preserve">- </w:t>
      </w:r>
      <w:r w:rsidR="006E5BAC" w:rsidRPr="001D1B55">
        <w:rPr>
          <w:bCs/>
          <w:color w:val="000000"/>
          <w:sz w:val="24"/>
          <w:szCs w:val="24"/>
          <w:lang w:val="vi-VN"/>
        </w:rPr>
        <w:t>Có</w:t>
      </w:r>
      <w:r w:rsidR="00B277B0">
        <w:rPr>
          <w:bCs/>
          <w:color w:val="000000"/>
          <w:sz w:val="24"/>
          <w:szCs w:val="24"/>
        </w:rPr>
        <w:t xml:space="preserve"> </w:t>
      </w:r>
      <w:r w:rsidR="006E5BAC" w:rsidRPr="001D1B55">
        <w:rPr>
          <w:bCs/>
          <w:color w:val="000000"/>
          <w:sz w:val="24"/>
          <w:szCs w:val="24"/>
          <w:lang w:val="vi-VN"/>
        </w:rPr>
        <w:t>mặt</w:t>
      </w:r>
      <w:r w:rsidR="00B277B0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tối</w:t>
      </w:r>
      <w:r w:rsidR="00B277B0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thiểu 80% số</w:t>
      </w:r>
      <w:r w:rsidR="00B277B0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tiết</w:t>
      </w:r>
      <w:r w:rsidR="00B277B0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học</w:t>
      </w:r>
      <w:r w:rsidR="00B277B0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lý</w:t>
      </w:r>
      <w:r w:rsidR="00B277B0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thuyết.</w:t>
      </w:r>
    </w:p>
    <w:p w14:paraId="6A5C933C" w14:textId="77777777" w:rsidR="00744C77" w:rsidRPr="001D1B55" w:rsidRDefault="00744C77" w:rsidP="004E6F06">
      <w:pPr>
        <w:pStyle w:val="BodyText2"/>
        <w:tabs>
          <w:tab w:val="num" w:pos="960"/>
        </w:tabs>
        <w:spacing w:after="0" w:line="276" w:lineRule="auto"/>
        <w:ind w:left="720"/>
        <w:jc w:val="both"/>
        <w:rPr>
          <w:bCs/>
          <w:color w:val="000000"/>
          <w:sz w:val="24"/>
          <w:szCs w:val="24"/>
          <w:lang w:val="vi-VN"/>
        </w:rPr>
      </w:pPr>
      <w:r w:rsidRPr="001D1B55">
        <w:rPr>
          <w:bCs/>
          <w:color w:val="000000"/>
          <w:sz w:val="24"/>
          <w:szCs w:val="24"/>
          <w:lang w:val="vi-VN"/>
        </w:rPr>
        <w:t xml:space="preserve">- </w:t>
      </w:r>
      <w:r w:rsidR="006E5BAC" w:rsidRPr="001D1B55">
        <w:rPr>
          <w:bCs/>
          <w:color w:val="000000"/>
          <w:sz w:val="24"/>
          <w:szCs w:val="24"/>
          <w:lang w:val="vi-VN"/>
        </w:rPr>
        <w:t>Hoàn</w:t>
      </w:r>
      <w:r w:rsidR="00B277B0">
        <w:rPr>
          <w:bCs/>
          <w:color w:val="000000"/>
          <w:sz w:val="24"/>
          <w:szCs w:val="24"/>
        </w:rPr>
        <w:t xml:space="preserve"> </w:t>
      </w:r>
      <w:r w:rsidR="006E5BAC" w:rsidRPr="001D1B55">
        <w:rPr>
          <w:bCs/>
          <w:color w:val="000000"/>
          <w:sz w:val="24"/>
          <w:szCs w:val="24"/>
          <w:lang w:val="vi-VN"/>
        </w:rPr>
        <w:t>thành</w:t>
      </w:r>
      <w:r w:rsidR="00B277B0">
        <w:rPr>
          <w:bCs/>
          <w:color w:val="000000"/>
          <w:sz w:val="24"/>
          <w:szCs w:val="24"/>
        </w:rPr>
        <w:t xml:space="preserve"> </w:t>
      </w:r>
      <w:r w:rsidR="00E94C61" w:rsidRPr="001D1B55">
        <w:rPr>
          <w:bCs/>
          <w:color w:val="000000"/>
          <w:sz w:val="24"/>
          <w:szCs w:val="24"/>
          <w:lang w:val="vi-VN"/>
        </w:rPr>
        <w:t>đầy</w:t>
      </w:r>
      <w:r w:rsidR="00B277B0">
        <w:rPr>
          <w:bCs/>
          <w:color w:val="000000"/>
          <w:sz w:val="24"/>
          <w:szCs w:val="24"/>
        </w:rPr>
        <w:t xml:space="preserve"> </w:t>
      </w:r>
      <w:r w:rsidR="00E94C61" w:rsidRPr="001D1B55">
        <w:rPr>
          <w:bCs/>
          <w:color w:val="000000"/>
          <w:sz w:val="24"/>
          <w:szCs w:val="24"/>
          <w:lang w:val="vi-VN"/>
        </w:rPr>
        <w:t>đủ 100% giờ</w:t>
      </w:r>
      <w:r w:rsidR="00B277B0">
        <w:rPr>
          <w:bCs/>
          <w:color w:val="000000"/>
          <w:sz w:val="24"/>
          <w:szCs w:val="24"/>
        </w:rPr>
        <w:t xml:space="preserve"> </w:t>
      </w:r>
      <w:r w:rsidR="00E94C61" w:rsidRPr="001D1B55">
        <w:rPr>
          <w:bCs/>
          <w:color w:val="000000"/>
          <w:sz w:val="24"/>
          <w:szCs w:val="24"/>
          <w:lang w:val="vi-VN"/>
        </w:rPr>
        <w:t>thực</w:t>
      </w:r>
      <w:r w:rsidR="00B277B0">
        <w:rPr>
          <w:bCs/>
          <w:color w:val="000000"/>
          <w:sz w:val="24"/>
          <w:szCs w:val="24"/>
        </w:rPr>
        <w:t xml:space="preserve"> </w:t>
      </w:r>
      <w:r w:rsidR="00E94C61" w:rsidRPr="001D1B55">
        <w:rPr>
          <w:bCs/>
          <w:color w:val="000000"/>
          <w:sz w:val="24"/>
          <w:szCs w:val="24"/>
          <w:lang w:val="vi-VN"/>
        </w:rPr>
        <w:t>hành</w:t>
      </w:r>
      <w:r w:rsidR="00B277B0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và</w:t>
      </w:r>
      <w:r w:rsidR="00B277B0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có</w:t>
      </w:r>
      <w:r w:rsidR="00B277B0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báo</w:t>
      </w:r>
      <w:r w:rsidR="00B277B0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cáo</w:t>
      </w:r>
      <w:r w:rsidR="00B277B0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kết</w:t>
      </w:r>
      <w:r w:rsidR="00B277B0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quả.</w:t>
      </w:r>
    </w:p>
    <w:p w14:paraId="7C896389" w14:textId="77777777" w:rsidR="00744C77" w:rsidRPr="001D1B55" w:rsidRDefault="00744C77" w:rsidP="004E6F06">
      <w:pPr>
        <w:pStyle w:val="BodyText2"/>
        <w:tabs>
          <w:tab w:val="num" w:pos="960"/>
        </w:tabs>
        <w:spacing w:after="0" w:line="276" w:lineRule="auto"/>
        <w:ind w:left="720"/>
        <w:jc w:val="both"/>
        <w:rPr>
          <w:bCs/>
          <w:color w:val="000000"/>
          <w:sz w:val="24"/>
          <w:szCs w:val="24"/>
          <w:lang w:val="vi-VN"/>
        </w:rPr>
      </w:pPr>
      <w:r w:rsidRPr="001D1B55">
        <w:rPr>
          <w:bCs/>
          <w:color w:val="000000"/>
          <w:sz w:val="24"/>
          <w:szCs w:val="24"/>
          <w:lang w:val="vi-VN"/>
        </w:rPr>
        <w:t xml:space="preserve">- </w:t>
      </w:r>
      <w:r w:rsidR="006E5BAC" w:rsidRPr="001D1B55">
        <w:rPr>
          <w:bCs/>
          <w:color w:val="000000"/>
          <w:sz w:val="24"/>
          <w:szCs w:val="24"/>
          <w:lang w:val="vi-VN"/>
        </w:rPr>
        <w:t>Hoàn</w:t>
      </w:r>
      <w:r w:rsidR="00B277B0">
        <w:rPr>
          <w:bCs/>
          <w:color w:val="000000"/>
          <w:sz w:val="24"/>
          <w:szCs w:val="24"/>
        </w:rPr>
        <w:t xml:space="preserve"> </w:t>
      </w:r>
      <w:r w:rsidR="006E5BAC" w:rsidRPr="001D1B55">
        <w:rPr>
          <w:bCs/>
          <w:color w:val="000000"/>
          <w:sz w:val="24"/>
          <w:szCs w:val="24"/>
          <w:lang w:val="vi-VN"/>
        </w:rPr>
        <w:t>thành</w:t>
      </w:r>
      <w:r w:rsidR="00B277B0">
        <w:rPr>
          <w:bCs/>
          <w:color w:val="000000"/>
          <w:sz w:val="24"/>
          <w:szCs w:val="24"/>
        </w:rPr>
        <w:t xml:space="preserve"> </w:t>
      </w:r>
      <w:r w:rsidR="00EA4C95" w:rsidRPr="001D1B55">
        <w:rPr>
          <w:bCs/>
          <w:color w:val="000000"/>
          <w:sz w:val="24"/>
          <w:szCs w:val="24"/>
          <w:lang w:val="vi-VN"/>
        </w:rPr>
        <w:t>đầy</w:t>
      </w:r>
      <w:r w:rsidR="00B277B0">
        <w:rPr>
          <w:bCs/>
          <w:color w:val="000000"/>
          <w:sz w:val="24"/>
          <w:szCs w:val="24"/>
        </w:rPr>
        <w:t xml:space="preserve"> </w:t>
      </w:r>
      <w:r w:rsidR="00EA4C95" w:rsidRPr="001D1B55">
        <w:rPr>
          <w:bCs/>
          <w:color w:val="000000"/>
          <w:sz w:val="24"/>
          <w:szCs w:val="24"/>
          <w:lang w:val="vi-VN"/>
        </w:rPr>
        <w:t>đủ</w:t>
      </w:r>
      <w:r w:rsidR="00B277B0">
        <w:rPr>
          <w:bCs/>
          <w:color w:val="000000"/>
          <w:sz w:val="24"/>
          <w:szCs w:val="24"/>
        </w:rPr>
        <w:t xml:space="preserve"> </w:t>
      </w:r>
      <w:r w:rsidR="00EA4C95" w:rsidRPr="001D1B55">
        <w:rPr>
          <w:bCs/>
          <w:color w:val="000000"/>
          <w:sz w:val="24"/>
          <w:szCs w:val="24"/>
          <w:lang w:val="vi-VN"/>
        </w:rPr>
        <w:t>các</w:t>
      </w:r>
      <w:r w:rsidR="00B277B0">
        <w:rPr>
          <w:bCs/>
          <w:color w:val="000000"/>
          <w:sz w:val="24"/>
          <w:szCs w:val="24"/>
        </w:rPr>
        <w:t xml:space="preserve"> </w:t>
      </w:r>
      <w:r w:rsidR="00EA4C95" w:rsidRPr="001D1B55">
        <w:rPr>
          <w:bCs/>
          <w:color w:val="000000"/>
          <w:sz w:val="24"/>
          <w:szCs w:val="24"/>
          <w:lang w:val="vi-VN"/>
        </w:rPr>
        <w:t>bài</w:t>
      </w:r>
      <w:r w:rsidR="00B277B0">
        <w:rPr>
          <w:bCs/>
          <w:color w:val="000000"/>
          <w:sz w:val="24"/>
          <w:szCs w:val="24"/>
        </w:rPr>
        <w:t xml:space="preserve"> </w:t>
      </w:r>
      <w:r w:rsidR="00EA4C95" w:rsidRPr="001D1B55">
        <w:rPr>
          <w:bCs/>
          <w:color w:val="000000"/>
          <w:sz w:val="24"/>
          <w:szCs w:val="24"/>
          <w:lang w:val="vi-VN"/>
        </w:rPr>
        <w:t>tập</w:t>
      </w:r>
      <w:r w:rsidR="00B277B0">
        <w:rPr>
          <w:bCs/>
          <w:color w:val="000000"/>
          <w:sz w:val="24"/>
          <w:szCs w:val="24"/>
        </w:rPr>
        <w:t xml:space="preserve"> </w:t>
      </w:r>
      <w:r w:rsidR="00EA4C95" w:rsidRPr="001D1B55">
        <w:rPr>
          <w:bCs/>
          <w:color w:val="000000"/>
          <w:sz w:val="24"/>
          <w:szCs w:val="24"/>
          <w:lang w:val="vi-VN"/>
        </w:rPr>
        <w:t>nhóm</w:t>
      </w:r>
      <w:r w:rsidR="00B277B0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và</w:t>
      </w:r>
      <w:r w:rsidR="00B277B0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được</w:t>
      </w:r>
      <w:r w:rsidR="00B277B0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đánh</w:t>
      </w:r>
      <w:r w:rsidR="00B277B0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giá</w:t>
      </w:r>
      <w:r w:rsidR="00B277B0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kết</w:t>
      </w:r>
      <w:r w:rsidR="00B277B0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quả</w:t>
      </w:r>
      <w:r w:rsidR="00B277B0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thực</w:t>
      </w:r>
      <w:r w:rsidR="00B277B0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hiện.</w:t>
      </w:r>
    </w:p>
    <w:p w14:paraId="3DBC7528" w14:textId="77777777" w:rsidR="00744C77" w:rsidRPr="001D1B55" w:rsidRDefault="00744C77" w:rsidP="004E6F06">
      <w:pPr>
        <w:pStyle w:val="BodyText2"/>
        <w:tabs>
          <w:tab w:val="num" w:pos="960"/>
        </w:tabs>
        <w:spacing w:after="0" w:line="276" w:lineRule="auto"/>
        <w:ind w:left="720"/>
        <w:jc w:val="both"/>
        <w:rPr>
          <w:bCs/>
          <w:color w:val="000000"/>
          <w:sz w:val="24"/>
          <w:szCs w:val="24"/>
          <w:lang w:val="vi-VN"/>
        </w:rPr>
      </w:pPr>
      <w:r w:rsidRPr="001D1B55">
        <w:rPr>
          <w:bCs/>
          <w:color w:val="000000"/>
          <w:sz w:val="24"/>
          <w:szCs w:val="24"/>
          <w:lang w:val="vi-VN"/>
        </w:rPr>
        <w:t>- Tham</w:t>
      </w:r>
      <w:r w:rsidR="00B277B0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dự</w:t>
      </w:r>
      <w:r w:rsidR="00B277B0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kiểm</w:t>
      </w:r>
      <w:r w:rsidR="00B277B0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tra</w:t>
      </w:r>
      <w:r w:rsidR="00B277B0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giữa</w:t>
      </w:r>
      <w:r w:rsidR="00B277B0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học</w:t>
      </w:r>
      <w:r w:rsidR="00B277B0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kỳ.</w:t>
      </w:r>
    </w:p>
    <w:p w14:paraId="01E75913" w14:textId="77777777" w:rsidR="00744C77" w:rsidRPr="001D1B55" w:rsidRDefault="00744C77" w:rsidP="004E6F06">
      <w:pPr>
        <w:pStyle w:val="BodyText2"/>
        <w:tabs>
          <w:tab w:val="num" w:pos="960"/>
        </w:tabs>
        <w:spacing w:after="0" w:line="276" w:lineRule="auto"/>
        <w:ind w:left="720"/>
        <w:jc w:val="both"/>
        <w:rPr>
          <w:bCs/>
          <w:color w:val="000000"/>
          <w:sz w:val="24"/>
          <w:szCs w:val="24"/>
          <w:lang w:val="vi-VN"/>
        </w:rPr>
      </w:pPr>
      <w:r w:rsidRPr="001D1B55">
        <w:rPr>
          <w:bCs/>
          <w:color w:val="000000"/>
          <w:sz w:val="24"/>
          <w:szCs w:val="24"/>
          <w:lang w:val="vi-VN"/>
        </w:rPr>
        <w:t>- Tham</w:t>
      </w:r>
      <w:r w:rsidR="00B277B0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dự</w:t>
      </w:r>
      <w:r w:rsidR="00B277B0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thi</w:t>
      </w:r>
      <w:r w:rsidR="00B277B0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kết</w:t>
      </w:r>
      <w:r w:rsidR="00B277B0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thúc</w:t>
      </w:r>
      <w:r w:rsidR="00B277B0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học</w:t>
      </w:r>
      <w:r w:rsidR="00B277B0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phần</w:t>
      </w:r>
    </w:p>
    <w:p w14:paraId="2350E3B4" w14:textId="77777777" w:rsidR="00744C77" w:rsidRPr="001D1B55" w:rsidRDefault="00744C77" w:rsidP="004E6F06">
      <w:pPr>
        <w:pStyle w:val="BodyText2"/>
        <w:tabs>
          <w:tab w:val="num" w:pos="960"/>
        </w:tabs>
        <w:spacing w:after="0" w:line="276" w:lineRule="auto"/>
        <w:ind w:left="720"/>
        <w:jc w:val="both"/>
        <w:rPr>
          <w:bCs/>
          <w:color w:val="000000"/>
          <w:sz w:val="24"/>
          <w:szCs w:val="24"/>
          <w:lang w:val="vi-VN"/>
        </w:rPr>
      </w:pPr>
      <w:r w:rsidRPr="001D1B55">
        <w:rPr>
          <w:bCs/>
          <w:color w:val="000000"/>
          <w:sz w:val="24"/>
          <w:szCs w:val="24"/>
          <w:lang w:val="vi-VN"/>
        </w:rPr>
        <w:t>- Chủ</w:t>
      </w:r>
      <w:r w:rsidR="00B277B0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động</w:t>
      </w:r>
      <w:r w:rsidR="00B277B0">
        <w:rPr>
          <w:bCs/>
          <w:color w:val="000000"/>
          <w:sz w:val="24"/>
          <w:szCs w:val="24"/>
        </w:rPr>
        <w:t xml:space="preserve"> </w:t>
      </w:r>
      <w:r w:rsidR="002B3774" w:rsidRPr="001D1B55">
        <w:rPr>
          <w:bCs/>
          <w:color w:val="000000"/>
          <w:sz w:val="24"/>
          <w:szCs w:val="24"/>
          <w:lang w:val="vi-VN"/>
        </w:rPr>
        <w:t>chuẩn</w:t>
      </w:r>
      <w:r w:rsidR="00B277B0">
        <w:rPr>
          <w:bCs/>
          <w:color w:val="000000"/>
          <w:sz w:val="24"/>
          <w:szCs w:val="24"/>
        </w:rPr>
        <w:t xml:space="preserve"> </w:t>
      </w:r>
      <w:r w:rsidR="002B3774" w:rsidRPr="001D1B55">
        <w:rPr>
          <w:bCs/>
          <w:color w:val="000000"/>
          <w:sz w:val="24"/>
          <w:szCs w:val="24"/>
          <w:lang w:val="vi-VN"/>
        </w:rPr>
        <w:t>bị</w:t>
      </w:r>
      <w:r w:rsidR="00B277B0">
        <w:rPr>
          <w:bCs/>
          <w:color w:val="000000"/>
          <w:sz w:val="24"/>
          <w:szCs w:val="24"/>
        </w:rPr>
        <w:t xml:space="preserve"> </w:t>
      </w:r>
      <w:r w:rsidR="002B3774" w:rsidRPr="001D1B55">
        <w:rPr>
          <w:bCs/>
          <w:color w:val="000000"/>
          <w:sz w:val="24"/>
          <w:szCs w:val="24"/>
          <w:lang w:val="vi-VN"/>
        </w:rPr>
        <w:t>các</w:t>
      </w:r>
      <w:r w:rsidR="00B277B0">
        <w:rPr>
          <w:bCs/>
          <w:color w:val="000000"/>
          <w:sz w:val="24"/>
          <w:szCs w:val="24"/>
        </w:rPr>
        <w:t xml:space="preserve"> </w:t>
      </w:r>
      <w:r w:rsidR="002B3774" w:rsidRPr="001D1B55">
        <w:rPr>
          <w:bCs/>
          <w:color w:val="000000"/>
          <w:sz w:val="24"/>
          <w:szCs w:val="24"/>
          <w:lang w:val="vi-VN"/>
        </w:rPr>
        <w:t>nội dung và</w:t>
      </w:r>
      <w:r w:rsidR="00B277B0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thực</w:t>
      </w:r>
      <w:r w:rsidR="00B277B0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hiện</w:t>
      </w:r>
      <w:r w:rsidR="00B277B0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giờ</w:t>
      </w:r>
      <w:r w:rsidR="00B277B0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tự</w:t>
      </w:r>
      <w:r w:rsidR="00B277B0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học</w:t>
      </w:r>
      <w:r w:rsidR="00B277B0">
        <w:rPr>
          <w:bCs/>
          <w:color w:val="000000"/>
          <w:sz w:val="24"/>
          <w:szCs w:val="24"/>
        </w:rPr>
        <w:t xml:space="preserve"> </w:t>
      </w:r>
      <w:r w:rsidR="002B3774" w:rsidRPr="001D1B55">
        <w:rPr>
          <w:bCs/>
          <w:color w:val="000000"/>
          <w:sz w:val="24"/>
          <w:szCs w:val="24"/>
          <w:lang w:val="vi-VN"/>
        </w:rPr>
        <w:t>theo</w:t>
      </w:r>
      <w:r w:rsidR="00B277B0">
        <w:rPr>
          <w:bCs/>
          <w:color w:val="000000"/>
          <w:sz w:val="24"/>
          <w:szCs w:val="24"/>
        </w:rPr>
        <w:t xml:space="preserve"> </w:t>
      </w:r>
      <w:r w:rsidR="002B3774" w:rsidRPr="001D1B55">
        <w:rPr>
          <w:bCs/>
          <w:color w:val="000000"/>
          <w:sz w:val="24"/>
          <w:szCs w:val="24"/>
          <w:lang w:val="vi-VN"/>
        </w:rPr>
        <w:t>mục 11</w:t>
      </w:r>
      <w:r w:rsidRPr="001D1B55">
        <w:rPr>
          <w:bCs/>
          <w:color w:val="000000"/>
          <w:sz w:val="24"/>
          <w:szCs w:val="24"/>
          <w:lang w:val="vi-VN"/>
        </w:rPr>
        <w:t>.</w:t>
      </w:r>
    </w:p>
    <w:p w14:paraId="713C33E7" w14:textId="77777777" w:rsidR="00744C77" w:rsidRPr="001D1B5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1D1B55">
        <w:rPr>
          <w:b/>
          <w:bCs/>
          <w:color w:val="000000"/>
          <w:sz w:val="24"/>
          <w:szCs w:val="24"/>
          <w:lang w:val="vi-VN"/>
        </w:rPr>
        <w:t>Đánh</w:t>
      </w:r>
      <w:r w:rsidR="00B277B0">
        <w:rPr>
          <w:b/>
          <w:bCs/>
          <w:color w:val="000000"/>
          <w:sz w:val="24"/>
          <w:szCs w:val="24"/>
        </w:rPr>
        <w:t xml:space="preserve"> </w:t>
      </w:r>
      <w:r w:rsidRPr="001D1B55">
        <w:rPr>
          <w:b/>
          <w:bCs/>
          <w:color w:val="000000"/>
          <w:sz w:val="24"/>
          <w:szCs w:val="24"/>
          <w:lang w:val="vi-VN"/>
        </w:rPr>
        <w:t>gi</w:t>
      </w:r>
      <w:r w:rsidR="009540AF" w:rsidRPr="001D1B55">
        <w:rPr>
          <w:b/>
          <w:bCs/>
          <w:color w:val="000000"/>
          <w:sz w:val="24"/>
          <w:szCs w:val="24"/>
          <w:lang w:val="vi-VN"/>
        </w:rPr>
        <w:t>á</w:t>
      </w:r>
      <w:r w:rsidR="00B277B0">
        <w:rPr>
          <w:b/>
          <w:bCs/>
          <w:color w:val="000000"/>
          <w:sz w:val="24"/>
          <w:szCs w:val="24"/>
        </w:rPr>
        <w:t xml:space="preserve"> </w:t>
      </w:r>
      <w:r w:rsidR="009540AF" w:rsidRPr="001D1B55">
        <w:rPr>
          <w:b/>
          <w:bCs/>
          <w:color w:val="000000"/>
          <w:sz w:val="24"/>
          <w:szCs w:val="24"/>
          <w:lang w:val="vi-VN"/>
        </w:rPr>
        <w:t>kết</w:t>
      </w:r>
      <w:r w:rsidR="00B277B0">
        <w:rPr>
          <w:b/>
          <w:bCs/>
          <w:color w:val="000000"/>
          <w:sz w:val="24"/>
          <w:szCs w:val="24"/>
        </w:rPr>
        <w:t xml:space="preserve"> </w:t>
      </w:r>
      <w:r w:rsidR="009540AF" w:rsidRPr="001D1B55">
        <w:rPr>
          <w:b/>
          <w:bCs/>
          <w:color w:val="000000"/>
          <w:sz w:val="24"/>
          <w:szCs w:val="24"/>
          <w:lang w:val="vi-VN"/>
        </w:rPr>
        <w:t>quả</w:t>
      </w:r>
      <w:r w:rsidR="00B277B0">
        <w:rPr>
          <w:b/>
          <w:bCs/>
          <w:color w:val="000000"/>
          <w:sz w:val="24"/>
          <w:szCs w:val="24"/>
        </w:rPr>
        <w:t xml:space="preserve"> </w:t>
      </w:r>
      <w:r w:rsidR="009540AF" w:rsidRPr="001D1B55">
        <w:rPr>
          <w:b/>
          <w:bCs/>
          <w:color w:val="000000"/>
          <w:sz w:val="24"/>
          <w:szCs w:val="24"/>
          <w:lang w:val="vi-VN"/>
        </w:rPr>
        <w:t>học</w:t>
      </w:r>
      <w:r w:rsidR="00B277B0">
        <w:rPr>
          <w:b/>
          <w:bCs/>
          <w:color w:val="000000"/>
          <w:sz w:val="24"/>
          <w:szCs w:val="24"/>
        </w:rPr>
        <w:t xml:space="preserve"> </w:t>
      </w:r>
      <w:r w:rsidR="009540AF" w:rsidRPr="001D1B55">
        <w:rPr>
          <w:b/>
          <w:bCs/>
          <w:color w:val="000000"/>
          <w:sz w:val="24"/>
          <w:szCs w:val="24"/>
          <w:lang w:val="vi-VN"/>
        </w:rPr>
        <w:t>tập</w:t>
      </w:r>
      <w:r w:rsidR="00B277B0">
        <w:rPr>
          <w:b/>
          <w:bCs/>
          <w:color w:val="000000"/>
          <w:sz w:val="24"/>
          <w:szCs w:val="24"/>
        </w:rPr>
        <w:t xml:space="preserve"> </w:t>
      </w:r>
      <w:r w:rsidR="009540AF" w:rsidRPr="001D1B55">
        <w:rPr>
          <w:b/>
          <w:bCs/>
          <w:color w:val="000000"/>
          <w:sz w:val="24"/>
          <w:szCs w:val="24"/>
          <w:lang w:val="vi-VN"/>
        </w:rPr>
        <w:t>của</w:t>
      </w:r>
      <w:r w:rsidR="00B277B0">
        <w:rPr>
          <w:b/>
          <w:bCs/>
          <w:color w:val="000000"/>
          <w:sz w:val="24"/>
          <w:szCs w:val="24"/>
        </w:rPr>
        <w:t xml:space="preserve"> </w:t>
      </w:r>
      <w:r w:rsidR="009540AF" w:rsidRPr="001D1B55">
        <w:rPr>
          <w:b/>
          <w:bCs/>
          <w:color w:val="000000"/>
          <w:sz w:val="24"/>
          <w:szCs w:val="24"/>
          <w:lang w:val="vi-VN"/>
        </w:rPr>
        <w:t>sinh</w:t>
      </w:r>
      <w:r w:rsidR="00B277B0">
        <w:rPr>
          <w:b/>
          <w:bCs/>
          <w:color w:val="000000"/>
          <w:sz w:val="24"/>
          <w:szCs w:val="24"/>
        </w:rPr>
        <w:t xml:space="preserve"> </w:t>
      </w:r>
      <w:r w:rsidR="009540AF" w:rsidRPr="001D1B55">
        <w:rPr>
          <w:b/>
          <w:bCs/>
          <w:color w:val="000000"/>
          <w:sz w:val="24"/>
          <w:szCs w:val="24"/>
          <w:lang w:val="vi-VN"/>
        </w:rPr>
        <w:t>viên</w:t>
      </w:r>
    </w:p>
    <w:p w14:paraId="2DA008A6" w14:textId="77777777" w:rsidR="00744C77" w:rsidRPr="001D1B55" w:rsidRDefault="00744C77" w:rsidP="00CD2CEB">
      <w:pPr>
        <w:pStyle w:val="BodyText2"/>
        <w:numPr>
          <w:ilvl w:val="1"/>
          <w:numId w:val="6"/>
        </w:numPr>
        <w:spacing w:before="240" w:after="0" w:line="240" w:lineRule="auto"/>
        <w:ind w:left="1276" w:hanging="567"/>
        <w:jc w:val="both"/>
        <w:rPr>
          <w:b/>
          <w:bCs/>
          <w:color w:val="000000"/>
          <w:sz w:val="24"/>
          <w:szCs w:val="24"/>
          <w:lang w:val="vi-VN"/>
        </w:rPr>
      </w:pPr>
      <w:r w:rsidRPr="001D1B55">
        <w:rPr>
          <w:b/>
          <w:bCs/>
          <w:color w:val="000000"/>
          <w:sz w:val="24"/>
          <w:szCs w:val="24"/>
          <w:lang w:val="vi-VN"/>
        </w:rPr>
        <w:t>Cách</w:t>
      </w:r>
      <w:r w:rsidR="00B277B0">
        <w:rPr>
          <w:b/>
          <w:bCs/>
          <w:color w:val="000000"/>
          <w:sz w:val="24"/>
          <w:szCs w:val="24"/>
        </w:rPr>
        <w:t xml:space="preserve"> </w:t>
      </w:r>
      <w:r w:rsidRPr="001D1B55">
        <w:rPr>
          <w:b/>
          <w:bCs/>
          <w:color w:val="000000"/>
          <w:sz w:val="24"/>
          <w:szCs w:val="24"/>
          <w:lang w:val="vi-VN"/>
        </w:rPr>
        <w:t>đánh</w:t>
      </w:r>
      <w:r w:rsidR="00B277B0">
        <w:rPr>
          <w:b/>
          <w:bCs/>
          <w:color w:val="000000"/>
          <w:sz w:val="24"/>
          <w:szCs w:val="24"/>
        </w:rPr>
        <w:t xml:space="preserve"> </w:t>
      </w:r>
      <w:r w:rsidRPr="001D1B55">
        <w:rPr>
          <w:b/>
          <w:bCs/>
          <w:color w:val="000000"/>
          <w:sz w:val="24"/>
          <w:szCs w:val="24"/>
          <w:lang w:val="vi-VN"/>
        </w:rPr>
        <w:t>giá</w:t>
      </w:r>
    </w:p>
    <w:p w14:paraId="6F789926" w14:textId="77777777" w:rsidR="00744C77" w:rsidRPr="001D1B55" w:rsidRDefault="00B277B0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  <w:lang w:val="vi-VN"/>
        </w:rPr>
      </w:pPr>
      <w:r>
        <w:rPr>
          <w:bCs/>
          <w:color w:val="000000"/>
          <w:sz w:val="24"/>
          <w:szCs w:val="24"/>
        </w:rPr>
        <w:tab/>
      </w:r>
      <w:r w:rsidR="00744C77" w:rsidRPr="001D1B55">
        <w:rPr>
          <w:bCs/>
          <w:color w:val="000000"/>
          <w:sz w:val="24"/>
          <w:szCs w:val="24"/>
          <w:lang w:val="vi-VN"/>
        </w:rPr>
        <w:t>Sinh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viên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được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đánh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giá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tích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lũy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học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phần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như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sau:</w:t>
      </w:r>
    </w:p>
    <w:p w14:paraId="009846A3" w14:textId="74A25AAD" w:rsidR="00BA7C39" w:rsidRDefault="00BA7C39" w:rsidP="00E7042C">
      <w:pPr>
        <w:pStyle w:val="BodyText2"/>
        <w:tabs>
          <w:tab w:val="num" w:pos="960"/>
        </w:tabs>
        <w:spacing w:line="240" w:lineRule="auto"/>
        <w:ind w:firstLine="259"/>
        <w:jc w:val="center"/>
        <w:rPr>
          <w:b/>
          <w:bCs/>
          <w:color w:val="000000"/>
          <w:sz w:val="24"/>
          <w:szCs w:val="24"/>
          <w:lang w:val="vi-VN"/>
        </w:rPr>
      </w:pPr>
      <w:r w:rsidRPr="001D1B55">
        <w:rPr>
          <w:b/>
          <w:bCs/>
          <w:color w:val="000000"/>
          <w:sz w:val="24"/>
          <w:szCs w:val="24"/>
          <w:lang w:val="vi-VN"/>
        </w:rPr>
        <w:t>Bảng 2</w:t>
      </w:r>
      <w:r w:rsidR="004A21C9" w:rsidRPr="001D1B55">
        <w:rPr>
          <w:b/>
          <w:bCs/>
          <w:color w:val="000000"/>
          <w:sz w:val="24"/>
          <w:szCs w:val="24"/>
          <w:lang w:val="vi-VN"/>
        </w:rPr>
        <w:t>. Đánh giá học phần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6"/>
        <w:gridCol w:w="3213"/>
        <w:gridCol w:w="4077"/>
        <w:gridCol w:w="1367"/>
      </w:tblGrid>
      <w:tr w:rsidR="00E7042C" w:rsidRPr="00CB21F6" w14:paraId="124180DB" w14:textId="77777777" w:rsidTr="008A43BE">
        <w:tc>
          <w:tcPr>
            <w:tcW w:w="590" w:type="dxa"/>
          </w:tcPr>
          <w:p w14:paraId="069A64E0" w14:textId="77777777" w:rsidR="00E7042C" w:rsidRPr="00CB21F6" w:rsidRDefault="00E7042C" w:rsidP="008A43B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bookmarkStart w:id="2" w:name="_Hlk35720152"/>
            <w:r w:rsidRPr="00CB21F6">
              <w:rPr>
                <w:b/>
                <w:sz w:val="24"/>
                <w:szCs w:val="24"/>
              </w:rPr>
              <w:t>TT</w:t>
            </w:r>
          </w:p>
        </w:tc>
        <w:tc>
          <w:tcPr>
            <w:tcW w:w="3346" w:type="dxa"/>
          </w:tcPr>
          <w:p w14:paraId="6C1C9C38" w14:textId="77777777" w:rsidR="00E7042C" w:rsidRPr="00CB21F6" w:rsidRDefault="00E7042C" w:rsidP="008A43B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B21F6">
              <w:rPr>
                <w:b/>
                <w:sz w:val="24"/>
                <w:szCs w:val="24"/>
              </w:rPr>
              <w:t>Điểm thành phần</w:t>
            </w:r>
          </w:p>
        </w:tc>
        <w:tc>
          <w:tcPr>
            <w:tcW w:w="4252" w:type="dxa"/>
          </w:tcPr>
          <w:p w14:paraId="20A20F0D" w14:textId="77777777" w:rsidR="00E7042C" w:rsidRPr="00CB21F6" w:rsidRDefault="00E7042C" w:rsidP="008A43B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B21F6">
              <w:rPr>
                <w:b/>
                <w:sz w:val="24"/>
                <w:szCs w:val="24"/>
              </w:rPr>
              <w:t xml:space="preserve">Quy định </w:t>
            </w:r>
          </w:p>
        </w:tc>
        <w:tc>
          <w:tcPr>
            <w:tcW w:w="1388" w:type="dxa"/>
          </w:tcPr>
          <w:p w14:paraId="04281F32" w14:textId="77777777" w:rsidR="00E7042C" w:rsidRPr="00CB21F6" w:rsidRDefault="00E7042C" w:rsidP="008A43B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B21F6">
              <w:rPr>
                <w:b/>
                <w:sz w:val="24"/>
                <w:szCs w:val="24"/>
              </w:rPr>
              <w:t>Trọng số</w:t>
            </w:r>
          </w:p>
        </w:tc>
      </w:tr>
      <w:tr w:rsidR="00E7042C" w:rsidRPr="00CB21F6" w14:paraId="5A34DA74" w14:textId="77777777" w:rsidTr="008A43BE">
        <w:tc>
          <w:tcPr>
            <w:tcW w:w="590" w:type="dxa"/>
          </w:tcPr>
          <w:p w14:paraId="75F9142B" w14:textId="77777777" w:rsidR="00E7042C" w:rsidRPr="00CB21F6" w:rsidRDefault="00E7042C" w:rsidP="008A43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1</w:t>
            </w:r>
          </w:p>
        </w:tc>
        <w:tc>
          <w:tcPr>
            <w:tcW w:w="3346" w:type="dxa"/>
          </w:tcPr>
          <w:p w14:paraId="6F87A1D1" w14:textId="77777777" w:rsidR="00E7042C" w:rsidRPr="00CB21F6" w:rsidRDefault="00E7042C" w:rsidP="008A43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 xml:space="preserve">Điểm chuyên </w:t>
            </w:r>
            <w:r>
              <w:rPr>
                <w:sz w:val="24"/>
                <w:szCs w:val="24"/>
              </w:rPr>
              <w:t>cần</w:t>
            </w:r>
          </w:p>
        </w:tc>
        <w:tc>
          <w:tcPr>
            <w:tcW w:w="4252" w:type="dxa"/>
          </w:tcPr>
          <w:p w14:paraId="4157B3DB" w14:textId="77777777" w:rsidR="00E7042C" w:rsidRPr="00CB21F6" w:rsidRDefault="00E7042C" w:rsidP="008A43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Số tiết tham dự học/tổng số tiết</w:t>
            </w:r>
          </w:p>
        </w:tc>
        <w:tc>
          <w:tcPr>
            <w:tcW w:w="1388" w:type="dxa"/>
          </w:tcPr>
          <w:p w14:paraId="5C9BA5CF" w14:textId="77777777" w:rsidR="00E7042C" w:rsidRPr="00CB21F6" w:rsidRDefault="00E7042C" w:rsidP="008A43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10%</w:t>
            </w:r>
          </w:p>
        </w:tc>
      </w:tr>
      <w:tr w:rsidR="00E7042C" w:rsidRPr="00CB21F6" w14:paraId="704788BD" w14:textId="77777777" w:rsidTr="008A43BE">
        <w:tc>
          <w:tcPr>
            <w:tcW w:w="590" w:type="dxa"/>
          </w:tcPr>
          <w:p w14:paraId="38AD6F54" w14:textId="77777777" w:rsidR="00E7042C" w:rsidRPr="00CB21F6" w:rsidRDefault="00E7042C" w:rsidP="008A43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2</w:t>
            </w:r>
          </w:p>
        </w:tc>
        <w:tc>
          <w:tcPr>
            <w:tcW w:w="3346" w:type="dxa"/>
          </w:tcPr>
          <w:p w14:paraId="7094C586" w14:textId="77777777" w:rsidR="00E7042C" w:rsidRPr="00CB21F6" w:rsidRDefault="00E7042C" w:rsidP="008A43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Điểm kiểm tra giữa kỳ</w:t>
            </w:r>
          </w:p>
          <w:p w14:paraId="166AA7FC" w14:textId="77777777" w:rsidR="00E7042C" w:rsidRPr="00CB21F6" w:rsidRDefault="00E7042C" w:rsidP="008A43B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Bài tập làm ở nhà</w:t>
            </w:r>
          </w:p>
        </w:tc>
        <w:tc>
          <w:tcPr>
            <w:tcW w:w="4252" w:type="dxa"/>
          </w:tcPr>
          <w:p w14:paraId="14BB1D3B" w14:textId="77777777" w:rsidR="00E7042C" w:rsidRPr="00CB21F6" w:rsidRDefault="00E7042C" w:rsidP="008A43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Thi viết</w:t>
            </w:r>
          </w:p>
          <w:p w14:paraId="695D1A20" w14:textId="77777777" w:rsidR="00E7042C" w:rsidRPr="00CB21F6" w:rsidRDefault="00E7042C" w:rsidP="008A43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Theo yêu cầu của bộ môn</w:t>
            </w:r>
          </w:p>
        </w:tc>
        <w:tc>
          <w:tcPr>
            <w:tcW w:w="1388" w:type="dxa"/>
          </w:tcPr>
          <w:p w14:paraId="33C03895" w14:textId="77777777" w:rsidR="00E7042C" w:rsidRPr="00CB21F6" w:rsidRDefault="00E7042C" w:rsidP="008A43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position w:val="-30"/>
                <w:sz w:val="24"/>
                <w:szCs w:val="24"/>
              </w:rPr>
              <w:object w:dxaOrig="780" w:dyaOrig="720" w14:anchorId="274EAFE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36pt" o:ole="">
                  <v:imagedata r:id="rId11" o:title=""/>
                </v:shape>
                <o:OLEObject Type="Embed" ProgID="Equation.DSMT4" ShapeID="_x0000_i1025" DrawAspect="Content" ObjectID="_1646334798" r:id="rId12"/>
              </w:object>
            </w:r>
          </w:p>
        </w:tc>
      </w:tr>
      <w:tr w:rsidR="00E7042C" w:rsidRPr="00CB21F6" w14:paraId="5699176A" w14:textId="77777777" w:rsidTr="008A43BE">
        <w:tc>
          <w:tcPr>
            <w:tcW w:w="590" w:type="dxa"/>
          </w:tcPr>
          <w:p w14:paraId="0355A7FC" w14:textId="77777777" w:rsidR="00E7042C" w:rsidRPr="00CB21F6" w:rsidRDefault="00E7042C" w:rsidP="008A43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3</w:t>
            </w:r>
          </w:p>
        </w:tc>
        <w:tc>
          <w:tcPr>
            <w:tcW w:w="3346" w:type="dxa"/>
          </w:tcPr>
          <w:p w14:paraId="081A22A0" w14:textId="77777777" w:rsidR="00E7042C" w:rsidRPr="00CB21F6" w:rsidRDefault="00E7042C" w:rsidP="008A43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Điểm thi kết thúc học phần</w:t>
            </w:r>
          </w:p>
        </w:tc>
        <w:tc>
          <w:tcPr>
            <w:tcW w:w="4252" w:type="dxa"/>
          </w:tcPr>
          <w:p w14:paraId="6DAF10D1" w14:textId="77777777" w:rsidR="00E7042C" w:rsidRPr="00CB21F6" w:rsidRDefault="00E7042C" w:rsidP="008A43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 xml:space="preserve">Yêu cầu tham dự </w:t>
            </w:r>
            <w:r w:rsidRPr="00CB21F6">
              <w:rPr>
                <w:position w:val="-6"/>
                <w:sz w:val="24"/>
                <w:szCs w:val="24"/>
              </w:rPr>
              <w:object w:dxaOrig="680" w:dyaOrig="279" w14:anchorId="10BEE66C">
                <v:shape id="_x0000_i1026" type="#_x0000_t75" style="width:34pt;height:14.5pt" o:ole="">
                  <v:imagedata r:id="rId13" o:title=""/>
                </v:shape>
                <o:OLEObject Type="Embed" ProgID="Equation.DSMT4" ShapeID="_x0000_i1026" DrawAspect="Content" ObjectID="_1646334799" r:id="rId14"/>
              </w:object>
            </w:r>
            <w:r>
              <w:rPr>
                <w:position w:val="-6"/>
                <w:sz w:val="24"/>
                <w:szCs w:val="24"/>
              </w:rPr>
              <w:t xml:space="preserve"> </w:t>
            </w:r>
            <w:r w:rsidRPr="00CB21F6">
              <w:rPr>
                <w:sz w:val="24"/>
                <w:szCs w:val="24"/>
              </w:rPr>
              <w:t>tiết trên lớp</w:t>
            </w:r>
          </w:p>
        </w:tc>
        <w:tc>
          <w:tcPr>
            <w:tcW w:w="1388" w:type="dxa"/>
          </w:tcPr>
          <w:p w14:paraId="702500B5" w14:textId="77777777" w:rsidR="00E7042C" w:rsidRPr="00CB21F6" w:rsidRDefault="00E7042C" w:rsidP="008A43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60%</w:t>
            </w:r>
          </w:p>
        </w:tc>
      </w:tr>
    </w:tbl>
    <w:p w14:paraId="118F3521" w14:textId="77777777" w:rsidR="00744C77" w:rsidRPr="001D1B55" w:rsidRDefault="00744C77" w:rsidP="00CD2CEB">
      <w:pPr>
        <w:pStyle w:val="BodyText2"/>
        <w:numPr>
          <w:ilvl w:val="1"/>
          <w:numId w:val="6"/>
        </w:numPr>
        <w:spacing w:before="240" w:after="0" w:line="240" w:lineRule="auto"/>
        <w:ind w:left="1276" w:hanging="567"/>
        <w:jc w:val="both"/>
        <w:rPr>
          <w:b/>
          <w:bCs/>
          <w:color w:val="000000"/>
          <w:sz w:val="24"/>
          <w:szCs w:val="24"/>
          <w:lang w:val="vi-VN"/>
        </w:rPr>
      </w:pPr>
      <w:bookmarkStart w:id="3" w:name="_GoBack"/>
      <w:bookmarkEnd w:id="2"/>
      <w:bookmarkEnd w:id="3"/>
      <w:r w:rsidRPr="001D1B55">
        <w:rPr>
          <w:b/>
          <w:bCs/>
          <w:color w:val="000000"/>
          <w:sz w:val="24"/>
          <w:szCs w:val="24"/>
          <w:lang w:val="vi-VN"/>
        </w:rPr>
        <w:t>Cách</w:t>
      </w:r>
      <w:r w:rsidR="00E62313">
        <w:rPr>
          <w:b/>
          <w:bCs/>
          <w:color w:val="000000"/>
          <w:sz w:val="24"/>
          <w:szCs w:val="24"/>
        </w:rPr>
        <w:t xml:space="preserve"> </w:t>
      </w:r>
      <w:r w:rsidRPr="001D1B55">
        <w:rPr>
          <w:b/>
          <w:bCs/>
          <w:color w:val="000000"/>
          <w:sz w:val="24"/>
          <w:szCs w:val="24"/>
          <w:lang w:val="vi-VN"/>
        </w:rPr>
        <w:t>tính</w:t>
      </w:r>
      <w:r w:rsidR="00E62313">
        <w:rPr>
          <w:b/>
          <w:bCs/>
          <w:color w:val="000000"/>
          <w:sz w:val="24"/>
          <w:szCs w:val="24"/>
        </w:rPr>
        <w:t xml:space="preserve"> </w:t>
      </w:r>
      <w:r w:rsidRPr="001D1B55">
        <w:rPr>
          <w:b/>
          <w:bCs/>
          <w:color w:val="000000"/>
          <w:sz w:val="24"/>
          <w:szCs w:val="24"/>
          <w:lang w:val="vi-VN"/>
        </w:rPr>
        <w:t>điểm</w:t>
      </w:r>
    </w:p>
    <w:p w14:paraId="3DF5ED48" w14:textId="77777777" w:rsidR="00E62313" w:rsidRPr="00DF74A1" w:rsidRDefault="00E62313" w:rsidP="00E62313">
      <w:pPr>
        <w:pStyle w:val="BodyText2"/>
        <w:spacing w:before="120" w:after="60" w:line="240" w:lineRule="auto"/>
        <w:ind w:left="720"/>
        <w:jc w:val="both"/>
        <w:rPr>
          <w:bCs/>
          <w:sz w:val="24"/>
          <w:szCs w:val="24"/>
        </w:rPr>
      </w:pPr>
      <w:r w:rsidRPr="00DF74A1">
        <w:rPr>
          <w:bCs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1E9CC923" w14:textId="77777777" w:rsidR="00E62313" w:rsidRPr="00DF74A1" w:rsidRDefault="00E62313" w:rsidP="00E62313">
      <w:pPr>
        <w:pStyle w:val="BodyText2"/>
        <w:spacing w:before="120" w:after="60" w:line="240" w:lineRule="auto"/>
        <w:ind w:left="720"/>
        <w:jc w:val="both"/>
        <w:rPr>
          <w:bCs/>
          <w:sz w:val="24"/>
          <w:szCs w:val="24"/>
        </w:rPr>
      </w:pPr>
      <w:r w:rsidRPr="00DF74A1">
        <w:rPr>
          <w:bCs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Pr="00DF74A1">
        <w:rPr>
          <w:bCs/>
          <w:sz w:val="24"/>
          <w:szCs w:val="24"/>
          <w:lang w:val="vi-VN"/>
        </w:rPr>
        <w:t xml:space="preserve">tính </w:t>
      </w:r>
      <w:r w:rsidRPr="00DF74A1">
        <w:rPr>
          <w:bCs/>
          <w:sz w:val="24"/>
          <w:szCs w:val="24"/>
        </w:rPr>
        <w:t xml:space="preserve">theo thang điểm 10 làm tròn đến một chữ số thập phân, sau đó được quy đổi sang điểm chữ và điểm số theo thang điểm 4 theo quy định về công tác đào tạo của </w:t>
      </w:r>
      <w:r w:rsidRPr="00DF74A1">
        <w:rPr>
          <w:bCs/>
          <w:sz w:val="24"/>
          <w:szCs w:val="24"/>
          <w:lang w:val="vi-VN"/>
        </w:rPr>
        <w:t>Nhà t</w:t>
      </w:r>
      <w:r w:rsidRPr="00DF74A1">
        <w:rPr>
          <w:bCs/>
          <w:sz w:val="24"/>
          <w:szCs w:val="24"/>
        </w:rPr>
        <w:t xml:space="preserve">rường. </w:t>
      </w:r>
    </w:p>
    <w:p w14:paraId="7FDCFF5B" w14:textId="77777777" w:rsidR="00744C77" w:rsidRPr="001D1B55" w:rsidRDefault="00E62313" w:rsidP="00E62313">
      <w:pPr>
        <w:pStyle w:val="BodyText2"/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  <w:lang w:val="vi-VN"/>
        </w:rPr>
      </w:pPr>
      <w:r>
        <w:rPr>
          <w:b/>
          <w:bCs/>
          <w:color w:val="000000"/>
          <w:sz w:val="24"/>
          <w:szCs w:val="24"/>
        </w:rPr>
        <w:tab/>
        <w:t>10.</w:t>
      </w:r>
      <w:r w:rsidR="00744C77" w:rsidRPr="001D1B55">
        <w:rPr>
          <w:b/>
          <w:bCs/>
          <w:color w:val="000000"/>
          <w:sz w:val="24"/>
          <w:szCs w:val="24"/>
          <w:lang w:val="vi-VN"/>
        </w:rPr>
        <w:t>Tài</w:t>
      </w:r>
      <w:r>
        <w:rPr>
          <w:b/>
          <w:bCs/>
          <w:color w:val="000000"/>
          <w:sz w:val="24"/>
          <w:szCs w:val="24"/>
        </w:rPr>
        <w:t xml:space="preserve"> </w:t>
      </w:r>
      <w:r w:rsidR="00744C77" w:rsidRPr="001D1B55">
        <w:rPr>
          <w:b/>
          <w:bCs/>
          <w:color w:val="000000"/>
          <w:sz w:val="24"/>
          <w:szCs w:val="24"/>
          <w:lang w:val="vi-VN"/>
        </w:rPr>
        <w:t>liệu</w:t>
      </w:r>
      <w:r>
        <w:rPr>
          <w:b/>
          <w:bCs/>
          <w:color w:val="000000"/>
          <w:sz w:val="24"/>
          <w:szCs w:val="24"/>
        </w:rPr>
        <w:t xml:space="preserve"> </w:t>
      </w:r>
      <w:r w:rsidR="00744C77" w:rsidRPr="001D1B55">
        <w:rPr>
          <w:b/>
          <w:bCs/>
          <w:color w:val="000000"/>
          <w:sz w:val="24"/>
          <w:szCs w:val="24"/>
          <w:lang w:val="vi-VN"/>
        </w:rPr>
        <w:t>học</w:t>
      </w:r>
      <w:r>
        <w:rPr>
          <w:b/>
          <w:bCs/>
          <w:color w:val="000000"/>
          <w:sz w:val="24"/>
          <w:szCs w:val="24"/>
        </w:rPr>
        <w:t xml:space="preserve"> </w:t>
      </w:r>
      <w:r w:rsidR="00744C77" w:rsidRPr="001D1B55">
        <w:rPr>
          <w:b/>
          <w:bCs/>
          <w:color w:val="000000"/>
          <w:sz w:val="24"/>
          <w:szCs w:val="24"/>
          <w:lang w:val="vi-VN"/>
        </w:rPr>
        <w:t>tập</w:t>
      </w:r>
    </w:p>
    <w:p w14:paraId="5C3D3660" w14:textId="77777777" w:rsidR="004E6F06" w:rsidRPr="00257605" w:rsidRDefault="007161EB" w:rsidP="007161EB">
      <w:pPr>
        <w:tabs>
          <w:tab w:val="left" w:pos="1134"/>
        </w:tabs>
        <w:spacing w:before="80" w:after="80" w:line="312" w:lineRule="auto"/>
        <w:ind w:left="1134" w:hanging="425"/>
        <w:contextualSpacing/>
        <w:jc w:val="both"/>
        <w:rPr>
          <w:sz w:val="24"/>
          <w:szCs w:val="24"/>
          <w:lang w:val="vi-VN"/>
        </w:rPr>
      </w:pPr>
      <w:r w:rsidRPr="00257605">
        <w:rPr>
          <w:sz w:val="24"/>
          <w:szCs w:val="24"/>
          <w:lang w:val="vi-VN"/>
        </w:rPr>
        <w:t>[1]</w:t>
      </w:r>
      <w:r w:rsidRPr="00257605">
        <w:rPr>
          <w:sz w:val="24"/>
          <w:szCs w:val="24"/>
          <w:lang w:val="vi-VN"/>
        </w:rPr>
        <w:tab/>
      </w:r>
      <w:r w:rsidR="004E6F06" w:rsidRPr="00257605">
        <w:rPr>
          <w:sz w:val="24"/>
          <w:szCs w:val="24"/>
          <w:lang w:val="vi-VN"/>
        </w:rPr>
        <w:t xml:space="preserve">Nguyễn Anh Nghĩa, Trần Bá Đề (1997), </w:t>
      </w:r>
      <w:r w:rsidR="004E6F06" w:rsidRPr="00257605">
        <w:rPr>
          <w:i/>
          <w:sz w:val="24"/>
          <w:szCs w:val="24"/>
          <w:lang w:val="vi-VN"/>
        </w:rPr>
        <w:t xml:space="preserve">Giáo trình Điện khí hóa mỏ, </w:t>
      </w:r>
      <w:r w:rsidR="004E6F06" w:rsidRPr="00257605">
        <w:rPr>
          <w:sz w:val="24"/>
          <w:szCs w:val="24"/>
          <w:lang w:val="vi-VN"/>
        </w:rPr>
        <w:t>Nhà xuất bản Giao thông vận tải, Hà Nội.</w:t>
      </w:r>
    </w:p>
    <w:p w14:paraId="335BE581" w14:textId="77777777" w:rsidR="004E6F06" w:rsidRPr="00336AD8" w:rsidRDefault="007161EB" w:rsidP="007161EB">
      <w:pPr>
        <w:tabs>
          <w:tab w:val="left" w:pos="1134"/>
        </w:tabs>
        <w:spacing w:before="80" w:after="80" w:line="312" w:lineRule="auto"/>
        <w:ind w:left="1134" w:hanging="425"/>
        <w:contextualSpacing/>
        <w:jc w:val="both"/>
        <w:rPr>
          <w:sz w:val="24"/>
          <w:szCs w:val="24"/>
          <w:lang w:val="vi-VN"/>
        </w:rPr>
      </w:pPr>
      <w:r w:rsidRPr="00257605">
        <w:rPr>
          <w:sz w:val="24"/>
          <w:szCs w:val="24"/>
          <w:lang w:val="vi-VN"/>
        </w:rPr>
        <w:t>[2]</w:t>
      </w:r>
      <w:r w:rsidRPr="00257605">
        <w:rPr>
          <w:sz w:val="24"/>
          <w:szCs w:val="24"/>
          <w:lang w:val="vi-VN"/>
        </w:rPr>
        <w:tab/>
      </w:r>
      <w:r w:rsidR="00A51809" w:rsidRPr="00336AD8">
        <w:rPr>
          <w:sz w:val="24"/>
          <w:szCs w:val="24"/>
          <w:lang w:val="vi-VN"/>
        </w:rPr>
        <w:t xml:space="preserve">Hồ Việt Bun, Nguyễn Thị Bích Hậu (2013), </w:t>
      </w:r>
      <w:r w:rsidR="00A51809" w:rsidRPr="00336AD8">
        <w:rPr>
          <w:i/>
          <w:sz w:val="24"/>
          <w:szCs w:val="24"/>
          <w:lang w:val="vi-VN"/>
        </w:rPr>
        <w:t>Tin học chuyên ngành điện khí hóa</w:t>
      </w:r>
      <w:r w:rsidR="00A51809" w:rsidRPr="00336AD8">
        <w:rPr>
          <w:sz w:val="24"/>
          <w:szCs w:val="24"/>
          <w:lang w:val="vi-VN"/>
        </w:rPr>
        <w:t>, Đại học Mỏ - Địa chất</w:t>
      </w:r>
    </w:p>
    <w:p w14:paraId="67805D87" w14:textId="77777777" w:rsidR="004E6F06" w:rsidRPr="00257605" w:rsidRDefault="007161EB" w:rsidP="007161EB">
      <w:pPr>
        <w:tabs>
          <w:tab w:val="left" w:pos="1134"/>
        </w:tabs>
        <w:spacing w:before="80" w:after="80" w:line="312" w:lineRule="auto"/>
        <w:ind w:left="1134" w:hanging="425"/>
        <w:contextualSpacing/>
        <w:jc w:val="both"/>
        <w:rPr>
          <w:sz w:val="24"/>
          <w:szCs w:val="24"/>
          <w:lang w:val="vi-VN"/>
        </w:rPr>
      </w:pPr>
      <w:r w:rsidRPr="00257605">
        <w:rPr>
          <w:sz w:val="24"/>
          <w:szCs w:val="24"/>
          <w:lang w:val="vi-VN"/>
        </w:rPr>
        <w:t>[3]</w:t>
      </w:r>
      <w:r w:rsidRPr="00257605">
        <w:rPr>
          <w:sz w:val="24"/>
          <w:szCs w:val="24"/>
          <w:lang w:val="vi-VN"/>
        </w:rPr>
        <w:tab/>
      </w:r>
      <w:hyperlink r:id="rId15" w:history="1">
        <w:r w:rsidR="004E6F06" w:rsidRPr="00257605">
          <w:rPr>
            <w:rStyle w:val="Hyperlink"/>
            <w:sz w:val="24"/>
            <w:szCs w:val="24"/>
            <w:lang w:val="vi-VN"/>
          </w:rPr>
          <w:t>http://www.mathworks.com/products/matlab/index.html?s_tid=gn_loc_drop</w:t>
        </w:r>
      </w:hyperlink>
    </w:p>
    <w:p w14:paraId="4290F1D0" w14:textId="77777777" w:rsidR="003768DB" w:rsidRDefault="007161EB" w:rsidP="007161EB">
      <w:pPr>
        <w:tabs>
          <w:tab w:val="left" w:pos="1134"/>
        </w:tabs>
        <w:spacing w:before="80" w:after="80" w:line="312" w:lineRule="auto"/>
        <w:ind w:left="1134" w:hanging="425"/>
        <w:contextualSpacing/>
        <w:jc w:val="both"/>
        <w:rPr>
          <w:sz w:val="24"/>
          <w:szCs w:val="24"/>
          <w:lang w:val="vi-VN"/>
        </w:rPr>
      </w:pPr>
      <w:r w:rsidRPr="00257605">
        <w:rPr>
          <w:sz w:val="24"/>
          <w:szCs w:val="24"/>
          <w:lang w:val="vi-VN"/>
        </w:rPr>
        <w:t>[4]</w:t>
      </w:r>
      <w:r w:rsidRPr="00257605">
        <w:rPr>
          <w:sz w:val="24"/>
          <w:szCs w:val="24"/>
          <w:lang w:val="vi-VN"/>
        </w:rPr>
        <w:tab/>
      </w:r>
      <w:r w:rsidR="004140F6">
        <w:rPr>
          <w:sz w:val="24"/>
          <w:szCs w:val="24"/>
        </w:rPr>
        <w:t xml:space="preserve">phần </w:t>
      </w:r>
      <w:r w:rsidR="003768DB" w:rsidRPr="00257605">
        <w:rPr>
          <w:sz w:val="24"/>
          <w:szCs w:val="24"/>
          <w:lang w:val="vi-VN"/>
        </w:rPr>
        <w:t xml:space="preserve">Help </w:t>
      </w:r>
      <w:r w:rsidR="004140F6">
        <w:rPr>
          <w:sz w:val="24"/>
          <w:szCs w:val="24"/>
        </w:rPr>
        <w:t>trong</w:t>
      </w:r>
      <w:r w:rsidR="003768DB" w:rsidRPr="00257605">
        <w:rPr>
          <w:sz w:val="24"/>
          <w:szCs w:val="24"/>
          <w:lang w:val="vi-VN"/>
        </w:rPr>
        <w:t xml:space="preserve"> Matlab</w:t>
      </w:r>
    </w:p>
    <w:p w14:paraId="4D99965F" w14:textId="77777777" w:rsidR="00E16C21" w:rsidRPr="00257605" w:rsidRDefault="00E16C21" w:rsidP="007161EB">
      <w:pPr>
        <w:tabs>
          <w:tab w:val="left" w:pos="1134"/>
        </w:tabs>
        <w:spacing w:before="80" w:after="80" w:line="312" w:lineRule="auto"/>
        <w:ind w:left="1134" w:hanging="425"/>
        <w:contextualSpacing/>
        <w:jc w:val="both"/>
        <w:rPr>
          <w:sz w:val="24"/>
          <w:szCs w:val="24"/>
          <w:lang w:val="vi-VN"/>
        </w:rPr>
      </w:pPr>
    </w:p>
    <w:p w14:paraId="182AA43D" w14:textId="77777777" w:rsidR="00744C77" w:rsidRPr="001D1B55" w:rsidRDefault="007A7F11" w:rsidP="00E62313">
      <w:pPr>
        <w:pStyle w:val="BodyText2"/>
        <w:numPr>
          <w:ilvl w:val="0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1D1B55">
        <w:rPr>
          <w:b/>
          <w:bCs/>
          <w:color w:val="000000"/>
          <w:sz w:val="24"/>
          <w:szCs w:val="24"/>
          <w:lang w:val="vi-VN"/>
        </w:rPr>
        <w:t>Hướng dẫn tự học của học phần</w:t>
      </w:r>
    </w:p>
    <w:p w14:paraId="36EB76F3" w14:textId="77777777" w:rsidR="00BA7C39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  <w:lang w:val="vi-VN"/>
        </w:rPr>
      </w:pPr>
      <w:r w:rsidRPr="001D1B55">
        <w:rPr>
          <w:b/>
          <w:bCs/>
          <w:color w:val="000000"/>
          <w:sz w:val="24"/>
          <w:szCs w:val="24"/>
          <w:lang w:val="vi-VN"/>
        </w:rPr>
        <w:t>Bảng 3</w:t>
      </w:r>
      <w:r w:rsidR="00D61127" w:rsidRPr="001D1B55">
        <w:rPr>
          <w:b/>
          <w:bCs/>
          <w:color w:val="000000"/>
          <w:sz w:val="24"/>
          <w:szCs w:val="24"/>
          <w:lang w:val="vi-VN"/>
        </w:rPr>
        <w:t xml:space="preserve">. </w:t>
      </w:r>
      <w:r w:rsidR="007B1760" w:rsidRPr="001D1B55">
        <w:rPr>
          <w:b/>
          <w:bCs/>
          <w:color w:val="000000"/>
          <w:sz w:val="24"/>
          <w:szCs w:val="24"/>
          <w:lang w:val="vi-VN"/>
        </w:rPr>
        <w:t>Nội dung chuẩn bị</w:t>
      </w:r>
    </w:p>
    <w:p w14:paraId="023F2A5D" w14:textId="77777777" w:rsidR="00E16C21" w:rsidRPr="001D1B55" w:rsidRDefault="00E16C21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  <w:lang w:val="vi-VN"/>
        </w:rPr>
      </w:pPr>
    </w:p>
    <w:tbl>
      <w:tblPr>
        <w:tblW w:w="9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4052"/>
        <w:gridCol w:w="992"/>
        <w:gridCol w:w="851"/>
        <w:gridCol w:w="850"/>
        <w:gridCol w:w="2185"/>
      </w:tblGrid>
      <w:tr w:rsidR="00E16C21" w:rsidRPr="0010096C" w14:paraId="5DDEECD1" w14:textId="77777777" w:rsidTr="005B68CA">
        <w:trPr>
          <w:trHeight w:val="282"/>
          <w:jc w:val="center"/>
        </w:trPr>
        <w:tc>
          <w:tcPr>
            <w:tcW w:w="830" w:type="dxa"/>
            <w:shd w:val="clear" w:color="auto" w:fill="auto"/>
            <w:vAlign w:val="center"/>
          </w:tcPr>
          <w:p w14:paraId="4C48DC58" w14:textId="77777777" w:rsidR="00E16C21" w:rsidRPr="0010096C" w:rsidRDefault="00E16C21" w:rsidP="00E5786E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10096C">
              <w:rPr>
                <w:b/>
                <w:bCs/>
                <w:color w:val="000000"/>
                <w:sz w:val="24"/>
                <w:szCs w:val="24"/>
                <w:lang w:val="vi-VN"/>
              </w:rPr>
              <w:t>Tuần</w:t>
            </w:r>
          </w:p>
        </w:tc>
        <w:tc>
          <w:tcPr>
            <w:tcW w:w="4052" w:type="dxa"/>
            <w:shd w:val="clear" w:color="auto" w:fill="auto"/>
            <w:vAlign w:val="center"/>
          </w:tcPr>
          <w:p w14:paraId="2239FC68" w14:textId="77777777" w:rsidR="00E16C21" w:rsidRPr="0010096C" w:rsidRDefault="00E16C21" w:rsidP="00E5786E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10096C">
              <w:rPr>
                <w:b/>
                <w:bCs/>
                <w:color w:val="000000"/>
                <w:sz w:val="24"/>
                <w:szCs w:val="24"/>
                <w:lang w:val="vi-VN"/>
              </w:rPr>
              <w:t>Nội dung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594E37F" w14:textId="77777777" w:rsidR="00E16C21" w:rsidRPr="0010096C" w:rsidRDefault="00E16C21" w:rsidP="00E5786E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10096C"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Lý thuyết </w:t>
            </w:r>
            <w:r w:rsidRPr="0010096C">
              <w:rPr>
                <w:b/>
                <w:bCs/>
                <w:color w:val="000000"/>
                <w:sz w:val="24"/>
                <w:szCs w:val="24"/>
                <w:lang w:val="vi-VN"/>
              </w:rPr>
              <w:lastRenderedPageBreak/>
              <w:t>(tiết)</w:t>
            </w:r>
          </w:p>
        </w:tc>
        <w:tc>
          <w:tcPr>
            <w:tcW w:w="851" w:type="dxa"/>
            <w:vAlign w:val="center"/>
          </w:tcPr>
          <w:p w14:paraId="5BE83E13" w14:textId="77777777" w:rsidR="00E16C21" w:rsidRPr="0010096C" w:rsidRDefault="00E16C21" w:rsidP="00E5786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10096C">
              <w:rPr>
                <w:b/>
                <w:bCs/>
                <w:color w:val="000000"/>
                <w:sz w:val="24"/>
                <w:szCs w:val="24"/>
                <w:lang w:val="vi-VN"/>
              </w:rPr>
              <w:lastRenderedPageBreak/>
              <w:t>Bài tập</w:t>
            </w:r>
          </w:p>
          <w:p w14:paraId="77A24EEB" w14:textId="77777777" w:rsidR="00E16C21" w:rsidRPr="0010096C" w:rsidRDefault="00E16C21" w:rsidP="00E5786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10096C">
              <w:rPr>
                <w:b/>
                <w:bCs/>
                <w:color w:val="000000"/>
                <w:sz w:val="24"/>
                <w:szCs w:val="24"/>
                <w:lang w:val="vi-VN"/>
              </w:rPr>
              <w:t>(tiết)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8BA7C6B" w14:textId="77777777" w:rsidR="00E16C21" w:rsidRPr="0010096C" w:rsidRDefault="00E16C21" w:rsidP="00E5786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10096C">
              <w:rPr>
                <w:b/>
                <w:bCs/>
                <w:color w:val="000000"/>
                <w:sz w:val="24"/>
                <w:szCs w:val="24"/>
                <w:lang w:val="vi-VN"/>
              </w:rPr>
              <w:t>Thực hành</w:t>
            </w:r>
          </w:p>
          <w:p w14:paraId="1543CFD8" w14:textId="77777777" w:rsidR="00E16C21" w:rsidRPr="0010096C" w:rsidRDefault="00E16C21" w:rsidP="00E5786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10096C">
              <w:rPr>
                <w:b/>
                <w:bCs/>
                <w:color w:val="000000"/>
                <w:sz w:val="24"/>
                <w:szCs w:val="24"/>
                <w:lang w:val="vi-VN"/>
              </w:rPr>
              <w:t>(tiết)</w:t>
            </w:r>
          </w:p>
        </w:tc>
        <w:tc>
          <w:tcPr>
            <w:tcW w:w="21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894312" w14:textId="77777777" w:rsidR="00E16C21" w:rsidRPr="0010096C" w:rsidRDefault="00E16C21" w:rsidP="005B68CA">
            <w:pPr>
              <w:pStyle w:val="BodyText2"/>
              <w:tabs>
                <w:tab w:val="num" w:pos="960"/>
              </w:tabs>
              <w:spacing w:before="12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10096C">
              <w:rPr>
                <w:b/>
                <w:bCs/>
                <w:color w:val="000000"/>
                <w:sz w:val="24"/>
                <w:szCs w:val="24"/>
                <w:lang w:val="vi-VN"/>
              </w:rPr>
              <w:t>Sinh viên cần chuẩn bị</w:t>
            </w:r>
          </w:p>
        </w:tc>
      </w:tr>
      <w:tr w:rsidR="00E16C21" w:rsidRPr="0010096C" w14:paraId="4D4DB579" w14:textId="77777777" w:rsidTr="005B68CA">
        <w:trPr>
          <w:trHeight w:val="70"/>
          <w:jc w:val="center"/>
        </w:trPr>
        <w:tc>
          <w:tcPr>
            <w:tcW w:w="830" w:type="dxa"/>
            <w:shd w:val="clear" w:color="auto" w:fill="auto"/>
            <w:vAlign w:val="center"/>
          </w:tcPr>
          <w:p w14:paraId="4C30019D" w14:textId="77777777" w:rsidR="00E16C21" w:rsidRPr="0010096C" w:rsidRDefault="005B68CA" w:rsidP="00E16C2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0096C">
              <w:rPr>
                <w:b/>
                <w:bCs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052" w:type="dxa"/>
            <w:shd w:val="clear" w:color="auto" w:fill="auto"/>
            <w:vAlign w:val="center"/>
          </w:tcPr>
          <w:p w14:paraId="68BACF41" w14:textId="77777777" w:rsidR="00E16C21" w:rsidRPr="0010096C" w:rsidRDefault="00E16C21" w:rsidP="00E16C21">
            <w:pPr>
              <w:jc w:val="both"/>
              <w:rPr>
                <w:b/>
                <w:sz w:val="24"/>
                <w:szCs w:val="24"/>
                <w:lang w:val="vi-VN"/>
              </w:rPr>
            </w:pPr>
            <w:r w:rsidRPr="0010096C">
              <w:rPr>
                <w:b/>
                <w:sz w:val="24"/>
                <w:szCs w:val="24"/>
                <w:lang w:val="vi-VN"/>
              </w:rPr>
              <w:t>Khái niệm chung</w:t>
            </w:r>
          </w:p>
          <w:p w14:paraId="61ADEE0B" w14:textId="77777777" w:rsidR="00E16C21" w:rsidRPr="0010096C" w:rsidRDefault="00E16C21" w:rsidP="00E16C21">
            <w:pPr>
              <w:rPr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  <w:lang w:val="vi-VN"/>
              </w:rPr>
              <w:t>Giới thiệu</w:t>
            </w:r>
          </w:p>
          <w:p w14:paraId="6891F861" w14:textId="77777777" w:rsidR="00E16C21" w:rsidRPr="0010096C" w:rsidRDefault="00E16C21" w:rsidP="00E16C21">
            <w:pPr>
              <w:rPr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  <w:lang w:val="vi-VN"/>
              </w:rPr>
              <w:t>Cài đặt chương trình</w:t>
            </w:r>
          </w:p>
          <w:p w14:paraId="42F2A004" w14:textId="77777777" w:rsidR="00E16C21" w:rsidRPr="0010096C" w:rsidRDefault="00E16C21" w:rsidP="00E16C21">
            <w:pPr>
              <w:rPr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  <w:lang w:val="vi-VN"/>
              </w:rPr>
              <w:t>Môi trường làm việc của Matlab</w:t>
            </w:r>
          </w:p>
          <w:p w14:paraId="70F1A02D" w14:textId="77777777" w:rsidR="00E16C21" w:rsidRPr="0010096C" w:rsidRDefault="00E16C21" w:rsidP="00E16C21">
            <w:pPr>
              <w:rPr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  <w:lang w:val="vi-VN"/>
              </w:rPr>
              <w:t>Vector và ma trận</w:t>
            </w:r>
          </w:p>
          <w:p w14:paraId="009ADFAE" w14:textId="77777777" w:rsidR="00E16C21" w:rsidRPr="0010096C" w:rsidRDefault="00E16C21" w:rsidP="00E16C21">
            <w:pPr>
              <w:rPr>
                <w:b/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  <w:lang w:val="vi-VN"/>
              </w:rPr>
              <w:t>Cấu trúc và trường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083B71B" w14:textId="77777777" w:rsidR="00E16C21" w:rsidRPr="0010096C" w:rsidRDefault="00E16C21" w:rsidP="00E16C2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10096C">
              <w:rPr>
                <w:bCs/>
                <w:color w:val="000000"/>
                <w:sz w:val="24"/>
                <w:szCs w:val="24"/>
              </w:rPr>
              <w:t>1</w:t>
            </w:r>
            <w:r w:rsidR="007D20F1" w:rsidRPr="0010096C"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14:paraId="681456AE" w14:textId="77777777" w:rsidR="00E16C21" w:rsidRPr="0010096C" w:rsidRDefault="00E16C21" w:rsidP="00E16C2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F4E4EA3" w14:textId="77777777" w:rsidR="00E16C21" w:rsidRPr="0010096C" w:rsidRDefault="00E16C21" w:rsidP="00E16C2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BC5F7" w14:textId="77777777" w:rsidR="00E16C21" w:rsidRPr="0010096C" w:rsidRDefault="00E16C21" w:rsidP="005B68CA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10096C">
              <w:rPr>
                <w:bCs/>
                <w:color w:val="000000"/>
                <w:sz w:val="24"/>
                <w:szCs w:val="24"/>
                <w:lang w:val="vi-VN"/>
              </w:rPr>
              <w:t>+ Nghiên cứu nội dung chương 1 tài liệu học tập số [1].</w:t>
            </w:r>
          </w:p>
          <w:p w14:paraId="6C566D38" w14:textId="77777777" w:rsidR="00E16C21" w:rsidRPr="0010096C" w:rsidRDefault="00E16C21" w:rsidP="005B68CA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4AA8EB0A" w14:textId="77777777" w:rsidR="00E16C21" w:rsidRPr="0010096C" w:rsidRDefault="00E16C21" w:rsidP="005B68C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10096C">
              <w:rPr>
                <w:bCs/>
                <w:color w:val="000000"/>
                <w:sz w:val="24"/>
                <w:szCs w:val="24"/>
                <w:lang w:val="vi-VN"/>
              </w:rPr>
              <w:t xml:space="preserve">+ Tham khảo </w:t>
            </w:r>
            <w:r w:rsidRPr="0010096C">
              <w:rPr>
                <w:bCs/>
                <w:color w:val="000000"/>
                <w:sz w:val="24"/>
                <w:szCs w:val="24"/>
              </w:rPr>
              <w:t>[2] và [3] và [4]</w:t>
            </w:r>
          </w:p>
        </w:tc>
      </w:tr>
      <w:tr w:rsidR="005B68CA" w:rsidRPr="0010096C" w14:paraId="0DC1B619" w14:textId="77777777" w:rsidTr="005B68CA">
        <w:trPr>
          <w:trHeight w:val="70"/>
          <w:jc w:val="center"/>
        </w:trPr>
        <w:tc>
          <w:tcPr>
            <w:tcW w:w="830" w:type="dxa"/>
            <w:shd w:val="clear" w:color="auto" w:fill="auto"/>
            <w:vAlign w:val="center"/>
          </w:tcPr>
          <w:p w14:paraId="3937D0CD" w14:textId="77777777" w:rsidR="005B68CA" w:rsidRPr="0010096C" w:rsidRDefault="005B68CA" w:rsidP="005B68C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0096C">
              <w:rPr>
                <w:b/>
                <w:bCs/>
                <w:color w:val="000000"/>
                <w:sz w:val="24"/>
                <w:szCs w:val="24"/>
                <w:lang w:val="vi-VN"/>
              </w:rPr>
              <w:t>2</w:t>
            </w:r>
            <w:r w:rsidRPr="0010096C">
              <w:rPr>
                <w:b/>
                <w:bCs/>
                <w:color w:val="000000"/>
                <w:sz w:val="24"/>
                <w:szCs w:val="24"/>
              </w:rPr>
              <w:t>-3</w:t>
            </w:r>
          </w:p>
        </w:tc>
        <w:tc>
          <w:tcPr>
            <w:tcW w:w="4052" w:type="dxa"/>
            <w:shd w:val="clear" w:color="auto" w:fill="auto"/>
            <w:vAlign w:val="center"/>
          </w:tcPr>
          <w:p w14:paraId="2D522D41" w14:textId="77777777" w:rsidR="005B68CA" w:rsidRPr="0010096C" w:rsidRDefault="005B68CA" w:rsidP="005B68CA">
            <w:pPr>
              <w:rPr>
                <w:sz w:val="24"/>
                <w:szCs w:val="24"/>
                <w:lang w:val="vi-VN"/>
              </w:rPr>
            </w:pPr>
            <w:r w:rsidRPr="0010096C">
              <w:rPr>
                <w:b/>
                <w:sz w:val="24"/>
                <w:szCs w:val="24"/>
                <w:lang w:val="vi-VN"/>
              </w:rPr>
              <w:t>Chương 2. Giới thiệu một số nhóm lệnh cơ bản của matlab</w:t>
            </w:r>
          </w:p>
          <w:p w14:paraId="449ED5DA" w14:textId="77777777" w:rsidR="005B68CA" w:rsidRPr="0010096C" w:rsidRDefault="005B68CA" w:rsidP="005B68CA">
            <w:pPr>
              <w:rPr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  <w:lang w:val="vi-VN"/>
              </w:rPr>
              <w:t>2.1. Các lệnh cơ bản</w:t>
            </w:r>
          </w:p>
          <w:p w14:paraId="1C7EF1BA" w14:textId="77777777" w:rsidR="005B68CA" w:rsidRPr="0010096C" w:rsidRDefault="005B68CA" w:rsidP="005B68CA">
            <w:pPr>
              <w:rPr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  <w:lang w:val="vi-VN"/>
              </w:rPr>
              <w:t>2.2. Các toán tử và ký hiệu đặc biệt</w:t>
            </w:r>
          </w:p>
          <w:p w14:paraId="4D0C24C4" w14:textId="77777777" w:rsidR="005B68CA" w:rsidRPr="0010096C" w:rsidRDefault="005B68CA" w:rsidP="005B68CA">
            <w:pPr>
              <w:rPr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  <w:lang w:val="vi-VN"/>
              </w:rPr>
              <w:t>2.3. Các hàm logic</w:t>
            </w:r>
          </w:p>
          <w:p w14:paraId="65EB55E2" w14:textId="77777777" w:rsidR="005B68CA" w:rsidRPr="0010096C" w:rsidRDefault="005B68CA" w:rsidP="005B68CA">
            <w:pPr>
              <w:spacing w:before="20" w:after="20"/>
              <w:ind w:left="3"/>
              <w:jc w:val="both"/>
              <w:rPr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  <w:lang w:val="vi-VN"/>
              </w:rPr>
              <w:t>2.4. Nhóm lệnh lập trình trong matlab</w:t>
            </w:r>
          </w:p>
          <w:p w14:paraId="104AA169" w14:textId="77777777" w:rsidR="005B68CA" w:rsidRPr="0010096C" w:rsidRDefault="005B68CA" w:rsidP="005B68CA">
            <w:pPr>
              <w:spacing w:before="20" w:after="20"/>
              <w:ind w:left="3"/>
              <w:jc w:val="both"/>
              <w:rPr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  <w:lang w:val="vi-VN"/>
              </w:rPr>
              <w:t>2.5. Tập lệnh xử lý chuỗi</w:t>
            </w:r>
          </w:p>
          <w:p w14:paraId="1A1EF89D" w14:textId="77777777" w:rsidR="005B68CA" w:rsidRPr="0010096C" w:rsidRDefault="005B68CA" w:rsidP="005B68CA">
            <w:pPr>
              <w:rPr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  <w:lang w:val="vi-VN"/>
              </w:rPr>
              <w:t>2.6. Các hàm toán học cơ bản</w:t>
            </w:r>
          </w:p>
          <w:p w14:paraId="31344CBE" w14:textId="77777777" w:rsidR="005B68CA" w:rsidRPr="0010096C" w:rsidRDefault="005B68CA" w:rsidP="005B68CA">
            <w:pPr>
              <w:rPr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  <w:lang w:val="vi-VN"/>
              </w:rPr>
              <w:t>2.7. Tập lệnh thao tác trên ma trận</w:t>
            </w:r>
          </w:p>
          <w:p w14:paraId="3E70E738" w14:textId="77777777" w:rsidR="005B68CA" w:rsidRPr="0010096C" w:rsidRDefault="005B68CA" w:rsidP="005B68CA">
            <w:pPr>
              <w:rPr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  <w:lang w:val="vi-VN"/>
              </w:rPr>
              <w:t>2.8. Các phép tính đại số</w:t>
            </w:r>
          </w:p>
          <w:p w14:paraId="0C633327" w14:textId="77777777" w:rsidR="005B68CA" w:rsidRPr="0010096C" w:rsidRDefault="005B68CA" w:rsidP="005B68CA">
            <w:pPr>
              <w:rPr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  <w:lang w:val="vi-VN"/>
              </w:rPr>
              <w:t>2.9. Tập lệnh đồ họa</w:t>
            </w:r>
          </w:p>
          <w:p w14:paraId="54AE108B" w14:textId="77777777" w:rsidR="005B68CA" w:rsidRPr="0010096C" w:rsidRDefault="005B68CA" w:rsidP="005B68CA">
            <w:pPr>
              <w:rPr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  <w:lang w:val="vi-VN"/>
              </w:rPr>
              <w:t>2.10. Ứng dụng giải các bài toán chuyên ngành điện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4BD993C" w14:textId="77777777" w:rsidR="005B68CA" w:rsidRPr="0010096C" w:rsidRDefault="007D20F1" w:rsidP="005B68C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10096C">
              <w:rPr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851" w:type="dxa"/>
            <w:vAlign w:val="center"/>
          </w:tcPr>
          <w:p w14:paraId="68AC6C7C" w14:textId="77777777" w:rsidR="005B68CA" w:rsidRPr="0010096C" w:rsidRDefault="005B68CA" w:rsidP="005B68C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CABB25" w14:textId="77777777" w:rsidR="005B68CA" w:rsidRPr="0010096C" w:rsidRDefault="005B68CA" w:rsidP="005B68C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A5C13" w14:textId="77777777" w:rsidR="005B68CA" w:rsidRPr="0010096C" w:rsidRDefault="005B68CA" w:rsidP="005B68CA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10096C">
              <w:rPr>
                <w:bCs/>
                <w:color w:val="000000"/>
                <w:sz w:val="24"/>
                <w:szCs w:val="24"/>
                <w:lang w:val="vi-VN"/>
              </w:rPr>
              <w:t>+ Nghiên cứu nội dung chương 1 tài liệu học tập số [1].</w:t>
            </w:r>
          </w:p>
          <w:p w14:paraId="3E2B1261" w14:textId="77777777" w:rsidR="005B68CA" w:rsidRPr="0010096C" w:rsidRDefault="005B68CA" w:rsidP="005B68CA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156CE609" w14:textId="77777777" w:rsidR="005B68CA" w:rsidRPr="0010096C" w:rsidRDefault="005B68CA" w:rsidP="005B68CA">
            <w:pPr>
              <w:jc w:val="both"/>
              <w:rPr>
                <w:sz w:val="24"/>
                <w:szCs w:val="24"/>
                <w:lang w:val="vi-VN"/>
              </w:rPr>
            </w:pPr>
            <w:r w:rsidRPr="0010096C">
              <w:rPr>
                <w:bCs/>
                <w:color w:val="000000"/>
                <w:sz w:val="24"/>
                <w:szCs w:val="24"/>
                <w:lang w:val="vi-VN"/>
              </w:rPr>
              <w:t xml:space="preserve">+ Tham khảo </w:t>
            </w:r>
            <w:r w:rsidRPr="0010096C">
              <w:rPr>
                <w:bCs/>
                <w:color w:val="000000"/>
                <w:sz w:val="24"/>
                <w:szCs w:val="24"/>
              </w:rPr>
              <w:t>[2] và [3] và [4]</w:t>
            </w:r>
          </w:p>
        </w:tc>
      </w:tr>
      <w:tr w:rsidR="005B68CA" w:rsidRPr="0010096C" w14:paraId="3F0F7A23" w14:textId="77777777" w:rsidTr="005B68CA">
        <w:trPr>
          <w:trHeight w:val="70"/>
          <w:jc w:val="center"/>
        </w:trPr>
        <w:tc>
          <w:tcPr>
            <w:tcW w:w="830" w:type="dxa"/>
            <w:shd w:val="clear" w:color="auto" w:fill="auto"/>
            <w:vAlign w:val="center"/>
          </w:tcPr>
          <w:p w14:paraId="5B7393DA" w14:textId="77777777" w:rsidR="005B68CA" w:rsidRPr="0010096C" w:rsidRDefault="005B68CA" w:rsidP="005B68C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0096C"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052" w:type="dxa"/>
            <w:shd w:val="clear" w:color="auto" w:fill="auto"/>
            <w:vAlign w:val="center"/>
          </w:tcPr>
          <w:p w14:paraId="7BFC09ED" w14:textId="77777777" w:rsidR="005B68CA" w:rsidRPr="0010096C" w:rsidRDefault="005B68CA" w:rsidP="005B68CA">
            <w:pPr>
              <w:jc w:val="both"/>
              <w:rPr>
                <w:b/>
                <w:sz w:val="24"/>
                <w:szCs w:val="24"/>
                <w:lang w:val="vi-VN"/>
              </w:rPr>
            </w:pPr>
            <w:r w:rsidRPr="0010096C">
              <w:rPr>
                <w:b/>
                <w:sz w:val="24"/>
                <w:szCs w:val="24"/>
                <w:lang w:val="vi-VN"/>
              </w:rPr>
              <w:t>Chương 3. Giới thiệu tổng quan về  simulink</w:t>
            </w:r>
          </w:p>
          <w:p w14:paraId="0F15D358" w14:textId="77777777" w:rsidR="005B68CA" w:rsidRPr="0010096C" w:rsidRDefault="005B68CA" w:rsidP="005B68CA">
            <w:pPr>
              <w:rPr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</w:rPr>
              <w:t xml:space="preserve">3.1 </w:t>
            </w:r>
            <w:r w:rsidRPr="0010096C">
              <w:rPr>
                <w:sz w:val="24"/>
                <w:szCs w:val="24"/>
                <w:lang w:val="vi-VN"/>
              </w:rPr>
              <w:t>Khởi động simulink</w:t>
            </w:r>
          </w:p>
          <w:p w14:paraId="53598F64" w14:textId="77777777" w:rsidR="005B68CA" w:rsidRPr="0010096C" w:rsidRDefault="005B68CA" w:rsidP="005B68CA">
            <w:pPr>
              <w:rPr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</w:rPr>
              <w:t xml:space="preserve">3.2 </w:t>
            </w:r>
            <w:r w:rsidRPr="0010096C">
              <w:rPr>
                <w:sz w:val="24"/>
                <w:szCs w:val="24"/>
                <w:lang w:val="vi-VN"/>
              </w:rPr>
              <w:t>Cách tạo mô hình trong simulink</w:t>
            </w:r>
          </w:p>
          <w:p w14:paraId="2DDEC08D" w14:textId="77777777" w:rsidR="005B68CA" w:rsidRPr="0010096C" w:rsidRDefault="005B68CA" w:rsidP="005B68CA">
            <w:pPr>
              <w:rPr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  <w:lang w:val="vi-VN"/>
              </w:rPr>
              <w:t>3.3 Cấu trúc màn hình soạn thao mô hình</w:t>
            </w:r>
          </w:p>
          <w:p w14:paraId="558DB72A" w14:textId="77777777" w:rsidR="005B68CA" w:rsidRPr="0010096C" w:rsidRDefault="005B68CA" w:rsidP="005B68CA">
            <w:pPr>
              <w:rPr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  <w:lang w:val="vi-VN"/>
              </w:rPr>
              <w:t>3.4 Thao tác cơ bản khi tạo và chỉnh sửa mô hình</w:t>
            </w:r>
          </w:p>
          <w:p w14:paraId="38B8AD36" w14:textId="77777777" w:rsidR="005B68CA" w:rsidRPr="0010096C" w:rsidRDefault="005B68CA" w:rsidP="005B68CA">
            <w:pPr>
              <w:rPr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  <w:lang w:val="vi-VN"/>
              </w:rPr>
              <w:t>3.5 Thiết lập các thông số mô phỏng</w:t>
            </w:r>
          </w:p>
          <w:p w14:paraId="1FD9BA20" w14:textId="77777777" w:rsidR="005B68CA" w:rsidRPr="0010096C" w:rsidRDefault="005B68CA" w:rsidP="005B68CA">
            <w:pPr>
              <w:rPr>
                <w:b/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</w:rPr>
              <w:t xml:space="preserve">3.6 </w:t>
            </w:r>
            <w:r w:rsidRPr="0010096C">
              <w:rPr>
                <w:sz w:val="24"/>
                <w:szCs w:val="24"/>
                <w:lang w:val="vi-VN"/>
              </w:rPr>
              <w:t>Kết thúc mô phỏng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EC6185E" w14:textId="77777777" w:rsidR="005B68CA" w:rsidRPr="0010096C" w:rsidRDefault="007D20F1" w:rsidP="005B68C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10096C">
              <w:rPr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851" w:type="dxa"/>
            <w:vAlign w:val="center"/>
          </w:tcPr>
          <w:p w14:paraId="10A1B793" w14:textId="77777777" w:rsidR="005B68CA" w:rsidRPr="0010096C" w:rsidRDefault="005B68CA" w:rsidP="005B68C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0C4BC2" w14:textId="77777777" w:rsidR="005B68CA" w:rsidRPr="0010096C" w:rsidRDefault="005B68CA" w:rsidP="005B68C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324A6" w14:textId="77777777" w:rsidR="005B68CA" w:rsidRPr="0010096C" w:rsidRDefault="005B68CA" w:rsidP="005B68CA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10096C">
              <w:rPr>
                <w:bCs/>
                <w:color w:val="000000"/>
                <w:sz w:val="24"/>
                <w:szCs w:val="24"/>
                <w:lang w:val="vi-VN"/>
              </w:rPr>
              <w:t>+ Nghiên cứu nội dung chương 3 tài liệu học tập số [1].</w:t>
            </w:r>
          </w:p>
          <w:p w14:paraId="6261BF9B" w14:textId="77777777" w:rsidR="005B68CA" w:rsidRPr="0010096C" w:rsidRDefault="005B68CA" w:rsidP="005B68CA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5B008C33" w14:textId="77777777" w:rsidR="005B68CA" w:rsidRPr="0010096C" w:rsidRDefault="005B68CA" w:rsidP="005B68C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10096C">
              <w:rPr>
                <w:bCs/>
                <w:color w:val="000000"/>
                <w:sz w:val="24"/>
                <w:szCs w:val="24"/>
                <w:lang w:val="vi-VN"/>
              </w:rPr>
              <w:t xml:space="preserve">+ Tham khảo </w:t>
            </w:r>
            <w:r w:rsidRPr="0010096C">
              <w:rPr>
                <w:bCs/>
                <w:color w:val="000000"/>
                <w:sz w:val="24"/>
                <w:szCs w:val="24"/>
              </w:rPr>
              <w:t>[2] và [3] và [4]</w:t>
            </w:r>
          </w:p>
        </w:tc>
      </w:tr>
      <w:tr w:rsidR="005B68CA" w:rsidRPr="0010096C" w14:paraId="6B6E873E" w14:textId="77777777" w:rsidTr="005B68CA">
        <w:trPr>
          <w:trHeight w:val="70"/>
          <w:jc w:val="center"/>
        </w:trPr>
        <w:tc>
          <w:tcPr>
            <w:tcW w:w="830" w:type="dxa"/>
            <w:shd w:val="clear" w:color="auto" w:fill="auto"/>
            <w:vAlign w:val="center"/>
          </w:tcPr>
          <w:p w14:paraId="4FCD62FC" w14:textId="77777777" w:rsidR="005B68CA" w:rsidRPr="0010096C" w:rsidRDefault="005B68CA" w:rsidP="005B68C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0096C"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052" w:type="dxa"/>
            <w:shd w:val="clear" w:color="auto" w:fill="auto"/>
            <w:vAlign w:val="center"/>
          </w:tcPr>
          <w:p w14:paraId="155B4853" w14:textId="77777777" w:rsidR="005B68CA" w:rsidRPr="0010096C" w:rsidRDefault="005B68CA" w:rsidP="005B68CA">
            <w:pPr>
              <w:jc w:val="both"/>
              <w:rPr>
                <w:b/>
                <w:bCs/>
                <w:sz w:val="24"/>
                <w:szCs w:val="24"/>
                <w:lang w:val="vi-VN"/>
              </w:rPr>
            </w:pPr>
            <w:r w:rsidRPr="0010096C">
              <w:rPr>
                <w:b/>
                <w:sz w:val="24"/>
                <w:szCs w:val="24"/>
                <w:lang w:val="vi-VN"/>
              </w:rPr>
              <w:t>Chương 4. Thư viện Simulink</w:t>
            </w:r>
          </w:p>
          <w:p w14:paraId="69F24568" w14:textId="77777777" w:rsidR="005B68CA" w:rsidRPr="0010096C" w:rsidRDefault="005B68CA" w:rsidP="005B68CA">
            <w:pPr>
              <w:rPr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  <w:lang w:val="vi-VN"/>
              </w:rPr>
              <w:t>4.1 Cấu trúc thư viện simulink</w:t>
            </w:r>
          </w:p>
          <w:p w14:paraId="0E5D9BE6" w14:textId="77777777" w:rsidR="005B68CA" w:rsidRPr="0010096C" w:rsidRDefault="005B68CA" w:rsidP="005B68CA">
            <w:pPr>
              <w:rPr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  <w:lang w:val="vi-VN"/>
              </w:rPr>
              <w:t>4.2 Thư viện khối nguồn và tín hiệu tác động</w:t>
            </w:r>
          </w:p>
          <w:p w14:paraId="3832765C" w14:textId="77777777" w:rsidR="005B68CA" w:rsidRPr="0010096C" w:rsidRDefault="005B68CA" w:rsidP="005B68CA">
            <w:pPr>
              <w:rPr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  <w:lang w:val="vi-VN"/>
              </w:rPr>
              <w:t>4.3 Thư viện khối hiển thị và lưu trữ dữ liệu</w:t>
            </w:r>
          </w:p>
          <w:p w14:paraId="02F37CEB" w14:textId="77777777" w:rsidR="005B68CA" w:rsidRPr="0010096C" w:rsidRDefault="005B68CA" w:rsidP="005B68CA">
            <w:pPr>
              <w:rPr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  <w:lang w:val="vi-VN"/>
              </w:rPr>
              <w:t>4.4 Thư viện khối xử lý tín hiệu</w:t>
            </w:r>
          </w:p>
          <w:p w14:paraId="520C0083" w14:textId="77777777" w:rsidR="005B68CA" w:rsidRPr="0010096C" w:rsidRDefault="005B68CA" w:rsidP="005B68CA">
            <w:pPr>
              <w:rPr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  <w:lang w:val="vi-VN"/>
              </w:rPr>
              <w:t>4.5 Thư viện khối tín hiệu liên tục</w:t>
            </w:r>
          </w:p>
          <w:p w14:paraId="317C83D3" w14:textId="77777777" w:rsidR="005B68CA" w:rsidRPr="0010096C" w:rsidRDefault="005B68CA" w:rsidP="005B68CA">
            <w:pPr>
              <w:spacing w:before="20" w:after="20"/>
              <w:jc w:val="both"/>
              <w:rPr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  <w:lang w:val="vi-VN"/>
              </w:rPr>
              <w:t>4.6 Thư viện khối tín hiệu gián đoạn</w:t>
            </w:r>
          </w:p>
          <w:p w14:paraId="10DA0528" w14:textId="77777777" w:rsidR="005B68CA" w:rsidRPr="0010096C" w:rsidRDefault="005B68CA" w:rsidP="005B68CA">
            <w:pPr>
              <w:rPr>
                <w:b/>
                <w:bCs/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  <w:lang w:val="vi-VN"/>
              </w:rPr>
              <w:t>4.7 Thư viện khối rời rạc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704784C" w14:textId="77777777" w:rsidR="005B68CA" w:rsidRPr="0010096C" w:rsidRDefault="007D20F1" w:rsidP="005B68C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10096C">
              <w:rPr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851" w:type="dxa"/>
            <w:vAlign w:val="center"/>
          </w:tcPr>
          <w:p w14:paraId="2187A7E5" w14:textId="77777777" w:rsidR="005B68CA" w:rsidRPr="0010096C" w:rsidRDefault="005B68CA" w:rsidP="005B68C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C40BD14" w14:textId="77777777" w:rsidR="005B68CA" w:rsidRPr="0010096C" w:rsidRDefault="005B68CA" w:rsidP="005B68C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28DA6" w14:textId="77777777" w:rsidR="005B68CA" w:rsidRPr="0010096C" w:rsidRDefault="005B68CA" w:rsidP="005B68CA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10096C">
              <w:rPr>
                <w:bCs/>
                <w:color w:val="000000"/>
                <w:sz w:val="24"/>
                <w:szCs w:val="24"/>
                <w:lang w:val="vi-VN"/>
              </w:rPr>
              <w:t>+ Nghiên cứu nội dung chương 4 tài liệu học tập số [1].</w:t>
            </w:r>
          </w:p>
          <w:p w14:paraId="1920C3A4" w14:textId="77777777" w:rsidR="005B68CA" w:rsidRPr="0010096C" w:rsidRDefault="005B68CA" w:rsidP="005B68CA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18FE361C" w14:textId="77777777" w:rsidR="005B68CA" w:rsidRPr="0010096C" w:rsidRDefault="005B68CA" w:rsidP="005B68C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10096C">
              <w:rPr>
                <w:bCs/>
                <w:color w:val="000000"/>
                <w:sz w:val="24"/>
                <w:szCs w:val="24"/>
                <w:lang w:val="vi-VN"/>
              </w:rPr>
              <w:t xml:space="preserve">+ Tham khảo </w:t>
            </w:r>
            <w:r w:rsidRPr="0010096C">
              <w:rPr>
                <w:bCs/>
                <w:color w:val="000000"/>
                <w:sz w:val="24"/>
                <w:szCs w:val="24"/>
              </w:rPr>
              <w:t>[2] và [3] và [4]</w:t>
            </w:r>
          </w:p>
        </w:tc>
      </w:tr>
      <w:tr w:rsidR="005B68CA" w:rsidRPr="0010096C" w14:paraId="7EDF12FA" w14:textId="77777777" w:rsidTr="005B68CA">
        <w:trPr>
          <w:trHeight w:val="70"/>
          <w:jc w:val="center"/>
        </w:trPr>
        <w:tc>
          <w:tcPr>
            <w:tcW w:w="830" w:type="dxa"/>
            <w:shd w:val="clear" w:color="auto" w:fill="auto"/>
            <w:vAlign w:val="center"/>
          </w:tcPr>
          <w:p w14:paraId="0A4742C6" w14:textId="77777777" w:rsidR="005B68CA" w:rsidRPr="0010096C" w:rsidRDefault="005B68CA" w:rsidP="005B68C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0096C"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052" w:type="dxa"/>
            <w:shd w:val="clear" w:color="auto" w:fill="auto"/>
            <w:vAlign w:val="center"/>
          </w:tcPr>
          <w:p w14:paraId="6AD9531C" w14:textId="77777777" w:rsidR="005B68CA" w:rsidRPr="0010096C" w:rsidRDefault="005B68CA" w:rsidP="005B68CA">
            <w:pPr>
              <w:jc w:val="both"/>
              <w:rPr>
                <w:b/>
                <w:bCs/>
                <w:sz w:val="24"/>
                <w:szCs w:val="24"/>
                <w:lang w:val="vi-VN"/>
              </w:rPr>
            </w:pPr>
            <w:r w:rsidRPr="0010096C">
              <w:rPr>
                <w:b/>
                <w:spacing w:val="-6"/>
                <w:sz w:val="24"/>
                <w:szCs w:val="24"/>
                <w:lang w:val="vi-VN"/>
              </w:rPr>
              <w:t>Chương 5. Thực hiện mô phỏng Simpowersystems trong hệ thống điện mỏ</w:t>
            </w:r>
          </w:p>
          <w:p w14:paraId="2E564751" w14:textId="77777777" w:rsidR="005B68CA" w:rsidRPr="0010096C" w:rsidRDefault="005B68CA" w:rsidP="005B68CA">
            <w:pPr>
              <w:rPr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</w:rPr>
              <w:t xml:space="preserve">5.1 </w:t>
            </w:r>
            <w:r w:rsidRPr="0010096C">
              <w:rPr>
                <w:sz w:val="24"/>
                <w:szCs w:val="24"/>
                <w:lang w:val="vi-VN"/>
              </w:rPr>
              <w:t>Các bước thực hiện mô phỏng Simpowersystems</w:t>
            </w:r>
          </w:p>
          <w:p w14:paraId="3EFAC8DD" w14:textId="77777777" w:rsidR="005B68CA" w:rsidRPr="0010096C" w:rsidRDefault="005B68CA" w:rsidP="005B68CA">
            <w:pPr>
              <w:rPr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  <w:lang w:val="vi-VN"/>
              </w:rPr>
              <w:t>5.2 Lựa chọn phương pháp tính</w:t>
            </w:r>
          </w:p>
          <w:p w14:paraId="35F8A957" w14:textId="77777777" w:rsidR="005B68CA" w:rsidRPr="0010096C" w:rsidRDefault="005B68CA" w:rsidP="005B68CA">
            <w:pPr>
              <w:rPr>
                <w:spacing w:val="-6"/>
                <w:sz w:val="24"/>
                <w:szCs w:val="24"/>
                <w:lang w:val="vi-VN"/>
              </w:rPr>
            </w:pPr>
            <w:r w:rsidRPr="0010096C">
              <w:rPr>
                <w:spacing w:val="-6"/>
                <w:sz w:val="24"/>
                <w:szCs w:val="24"/>
                <w:lang w:val="vi-VN"/>
              </w:rPr>
              <w:t>5.3 Chức năng mô phỏng khóa chuyển mạch và thiết bị điện tử công suất</w:t>
            </w:r>
          </w:p>
          <w:p w14:paraId="1F854D64" w14:textId="77777777" w:rsidR="005B68CA" w:rsidRPr="0010096C" w:rsidRDefault="005B68CA" w:rsidP="005B68CA">
            <w:pPr>
              <w:jc w:val="both"/>
              <w:rPr>
                <w:sz w:val="24"/>
                <w:szCs w:val="24"/>
                <w:lang w:val="vi-VN"/>
              </w:rPr>
            </w:pPr>
            <w:r w:rsidRPr="0010096C">
              <w:rPr>
                <w:sz w:val="24"/>
                <w:szCs w:val="24"/>
                <w:lang w:val="vi-VN"/>
              </w:rPr>
              <w:t xml:space="preserve">5.4 Tối ưu hóa tốc độ và hiệu quả mô </w:t>
            </w:r>
            <w:r w:rsidRPr="0010096C">
              <w:rPr>
                <w:sz w:val="24"/>
                <w:szCs w:val="24"/>
                <w:lang w:val="vi-VN"/>
              </w:rPr>
              <w:lastRenderedPageBreak/>
              <w:t>phỏng</w:t>
            </w:r>
          </w:p>
          <w:p w14:paraId="57F6C68D" w14:textId="77777777" w:rsidR="005B68CA" w:rsidRPr="0010096C" w:rsidRDefault="005B68CA" w:rsidP="005B68CA">
            <w:pPr>
              <w:jc w:val="both"/>
              <w:rPr>
                <w:b/>
                <w:bCs/>
                <w:sz w:val="24"/>
                <w:szCs w:val="24"/>
                <w:lang w:val="vi-VN"/>
              </w:rPr>
            </w:pPr>
            <w:r w:rsidRPr="0010096C">
              <w:rPr>
                <w:spacing w:val="-4"/>
                <w:sz w:val="24"/>
                <w:szCs w:val="24"/>
                <w:lang w:val="vi-VN"/>
              </w:rPr>
              <w:t xml:space="preserve">5.5 Ứng dụng mô phỏng và phân tích các chế độ làm việc của hệ thống điện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12BE52B" w14:textId="77777777" w:rsidR="005B68CA" w:rsidRPr="0010096C" w:rsidRDefault="007D20F1" w:rsidP="005B68C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10096C">
              <w:rPr>
                <w:bCs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851" w:type="dxa"/>
            <w:vAlign w:val="center"/>
          </w:tcPr>
          <w:p w14:paraId="7C036335" w14:textId="77777777" w:rsidR="005B68CA" w:rsidRPr="0010096C" w:rsidRDefault="005B68CA" w:rsidP="005B68C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901D820" w14:textId="77777777" w:rsidR="005B68CA" w:rsidRPr="0010096C" w:rsidRDefault="005B68CA" w:rsidP="005B68C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CFE72" w14:textId="77777777" w:rsidR="005B68CA" w:rsidRPr="0010096C" w:rsidRDefault="005B68CA" w:rsidP="005B68CA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10096C">
              <w:rPr>
                <w:bCs/>
                <w:color w:val="000000"/>
                <w:sz w:val="24"/>
                <w:szCs w:val="24"/>
                <w:lang w:val="vi-VN"/>
              </w:rPr>
              <w:t>+ Nghiên cứu nội dung chương 7 tài liệu học tập số [1].</w:t>
            </w:r>
          </w:p>
          <w:p w14:paraId="414A2572" w14:textId="77777777" w:rsidR="005B68CA" w:rsidRPr="0010096C" w:rsidRDefault="005B68CA" w:rsidP="005B68CA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548B4B92" w14:textId="77777777" w:rsidR="005B68CA" w:rsidRPr="0010096C" w:rsidRDefault="005B68CA" w:rsidP="005B68C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10096C">
              <w:rPr>
                <w:bCs/>
                <w:color w:val="000000"/>
                <w:sz w:val="24"/>
                <w:szCs w:val="24"/>
                <w:lang w:val="vi-VN"/>
              </w:rPr>
              <w:t xml:space="preserve">+ Tham khảo </w:t>
            </w:r>
            <w:r w:rsidRPr="0010096C">
              <w:rPr>
                <w:bCs/>
                <w:color w:val="000000"/>
                <w:sz w:val="24"/>
                <w:szCs w:val="24"/>
              </w:rPr>
              <w:t>[2] và [3] và [4]</w:t>
            </w:r>
          </w:p>
        </w:tc>
      </w:tr>
    </w:tbl>
    <w:p w14:paraId="4EE7F316" w14:textId="77777777" w:rsidR="009540AF" w:rsidRDefault="009540AF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  <w:lang w:val="vi-V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4536"/>
      </w:tblGrid>
      <w:tr w:rsidR="00E16C21" w:rsidRPr="00710CF4" w14:paraId="4A4814E5" w14:textId="77777777" w:rsidTr="00E5786E">
        <w:trPr>
          <w:trHeight w:val="210"/>
        </w:trPr>
        <w:tc>
          <w:tcPr>
            <w:tcW w:w="4536" w:type="dxa"/>
            <w:shd w:val="clear" w:color="auto" w:fill="auto"/>
          </w:tcPr>
          <w:p w14:paraId="33656CFB" w14:textId="77777777" w:rsidR="00E16C21" w:rsidRPr="00A6220D" w:rsidRDefault="00E16C21" w:rsidP="00E5786E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vi-VN"/>
              </w:rPr>
            </w:pPr>
          </w:p>
        </w:tc>
        <w:tc>
          <w:tcPr>
            <w:tcW w:w="4536" w:type="dxa"/>
            <w:shd w:val="clear" w:color="auto" w:fill="auto"/>
          </w:tcPr>
          <w:p w14:paraId="5512B8CB" w14:textId="77777777" w:rsidR="00E16C21" w:rsidRPr="00A6220D" w:rsidRDefault="00E16C21" w:rsidP="00E5786E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vi-VN"/>
              </w:rPr>
            </w:pPr>
            <w:r w:rsidRPr="00A6220D">
              <w:rPr>
                <w:sz w:val="24"/>
                <w:szCs w:val="24"/>
                <w:lang w:val="vi-VN"/>
              </w:rPr>
              <w:t>Hà nội, ngày … tháng … năm 20…</w:t>
            </w:r>
          </w:p>
        </w:tc>
      </w:tr>
      <w:tr w:rsidR="00E16C21" w:rsidRPr="00A6220D" w14:paraId="676CAF15" w14:textId="77777777" w:rsidTr="00E5786E">
        <w:trPr>
          <w:trHeight w:val="210"/>
        </w:trPr>
        <w:tc>
          <w:tcPr>
            <w:tcW w:w="4536" w:type="dxa"/>
            <w:shd w:val="clear" w:color="auto" w:fill="auto"/>
          </w:tcPr>
          <w:p w14:paraId="4A56642A" w14:textId="77777777" w:rsidR="00E16C21" w:rsidRPr="00A6220D" w:rsidRDefault="00E16C21" w:rsidP="00E5786E">
            <w:pPr>
              <w:spacing w:before="60"/>
              <w:jc w:val="center"/>
              <w:rPr>
                <w:b/>
                <w:sz w:val="24"/>
                <w:szCs w:val="24"/>
                <w:lang w:val="vi-VN"/>
              </w:rPr>
            </w:pPr>
            <w:r w:rsidRPr="00A6220D">
              <w:rPr>
                <w:b/>
                <w:sz w:val="24"/>
                <w:szCs w:val="24"/>
                <w:lang w:val="vi-VN"/>
              </w:rPr>
              <w:t>TRƯỞNG KHOA</w:t>
            </w:r>
          </w:p>
          <w:p w14:paraId="6F4D8A54" w14:textId="77777777" w:rsidR="00E16C21" w:rsidRPr="00A6220D" w:rsidRDefault="00E16C21" w:rsidP="00E5786E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vi-VN"/>
              </w:rPr>
            </w:pPr>
          </w:p>
        </w:tc>
        <w:tc>
          <w:tcPr>
            <w:tcW w:w="4536" w:type="dxa"/>
            <w:shd w:val="clear" w:color="auto" w:fill="auto"/>
          </w:tcPr>
          <w:p w14:paraId="0CC0A803" w14:textId="77777777" w:rsidR="00E16C21" w:rsidRPr="00A6220D" w:rsidRDefault="00E16C21" w:rsidP="00E5786E">
            <w:pPr>
              <w:spacing w:before="120"/>
              <w:jc w:val="center"/>
              <w:rPr>
                <w:b/>
                <w:sz w:val="24"/>
                <w:szCs w:val="24"/>
                <w:lang w:val="vi-VN"/>
              </w:rPr>
            </w:pPr>
            <w:r w:rsidRPr="00A6220D">
              <w:rPr>
                <w:b/>
                <w:sz w:val="24"/>
                <w:szCs w:val="24"/>
                <w:lang w:val="vi-VN"/>
              </w:rPr>
              <w:t>TRƯỞNG BỘ MÔN</w:t>
            </w:r>
          </w:p>
          <w:p w14:paraId="55FA395B" w14:textId="77777777" w:rsidR="00E16C21" w:rsidRPr="00A6220D" w:rsidRDefault="00E16C21" w:rsidP="00E5786E">
            <w:pPr>
              <w:spacing w:before="120"/>
              <w:jc w:val="center"/>
              <w:rPr>
                <w:b/>
                <w:sz w:val="24"/>
                <w:szCs w:val="24"/>
                <w:lang w:val="vi-VN"/>
              </w:rPr>
            </w:pPr>
          </w:p>
          <w:p w14:paraId="7B772FB9" w14:textId="77777777" w:rsidR="00E16C21" w:rsidRPr="00A6220D" w:rsidRDefault="00E16C21" w:rsidP="00E5786E">
            <w:pPr>
              <w:spacing w:before="120"/>
              <w:jc w:val="center"/>
              <w:rPr>
                <w:b/>
                <w:sz w:val="24"/>
                <w:szCs w:val="24"/>
                <w:lang w:val="vi-VN"/>
              </w:rPr>
            </w:pPr>
          </w:p>
          <w:p w14:paraId="266EB9FB" w14:textId="77777777" w:rsidR="00E16C21" w:rsidRPr="00A6220D" w:rsidRDefault="00E16C21" w:rsidP="00E5786E">
            <w:pPr>
              <w:spacing w:before="120"/>
              <w:jc w:val="center"/>
              <w:rPr>
                <w:b/>
                <w:sz w:val="24"/>
                <w:szCs w:val="24"/>
                <w:lang w:val="vi-VN"/>
              </w:rPr>
            </w:pPr>
          </w:p>
          <w:p w14:paraId="00E189B6" w14:textId="77777777" w:rsidR="00E16C21" w:rsidRPr="00A6220D" w:rsidRDefault="00E16C21" w:rsidP="00E5786E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vi-VN"/>
              </w:rPr>
            </w:pPr>
          </w:p>
        </w:tc>
      </w:tr>
    </w:tbl>
    <w:p w14:paraId="4F8599A9" w14:textId="77777777" w:rsidR="00E16C21" w:rsidRPr="001D1B55" w:rsidRDefault="00E16C21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  <w:lang w:val="vi-VN"/>
        </w:rPr>
      </w:pPr>
    </w:p>
    <w:p w14:paraId="5364D650" w14:textId="77777777" w:rsidR="00575954" w:rsidRPr="001D1B55" w:rsidRDefault="00575954">
      <w:pPr>
        <w:rPr>
          <w:sz w:val="24"/>
          <w:szCs w:val="24"/>
          <w:lang w:val="vi-VN"/>
        </w:rPr>
      </w:pPr>
    </w:p>
    <w:sectPr w:rsidR="00575954" w:rsidRPr="001D1B55" w:rsidSect="009C0741">
      <w:footerReference w:type="even" r:id="rId16"/>
      <w:footerReference w:type="default" r:id="rId17"/>
      <w:pgSz w:w="11907" w:h="16840" w:code="9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1" w:author="Quốc Dũng" w:date="2018-07-05T16:58:00Z" w:initials="QD">
    <w:p w14:paraId="0F9E8E33" w14:textId="77777777" w:rsidR="00E7042C" w:rsidRDefault="00E7042C" w:rsidP="00E7042C">
      <w:pPr>
        <w:pStyle w:val="CommentText"/>
      </w:pPr>
      <w:r>
        <w:rPr>
          <w:rStyle w:val="CommentReference"/>
        </w:rPr>
        <w:annotationRef/>
      </w:r>
      <w:r>
        <w:t>2TC: 8 TUẦN</w:t>
      </w:r>
    </w:p>
    <w:p w14:paraId="50C1F379" w14:textId="77777777" w:rsidR="00E7042C" w:rsidRDefault="00E7042C" w:rsidP="00E7042C">
      <w:pPr>
        <w:pStyle w:val="CommentText"/>
      </w:pPr>
      <w:r>
        <w:t>3TC TRỞ LÊN 16 TUẦN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50C1F379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0C1F379" w16cid:durableId="1EE8CCB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A5FCF8" w14:textId="77777777" w:rsidR="00A6269A" w:rsidRDefault="00A6269A">
      <w:r>
        <w:separator/>
      </w:r>
    </w:p>
  </w:endnote>
  <w:endnote w:type="continuationSeparator" w:id="0">
    <w:p w14:paraId="3A3E82C3" w14:textId="77777777" w:rsidR="00A6269A" w:rsidRDefault="00A62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FDBB0C" w14:textId="77777777" w:rsidR="004377BB" w:rsidRDefault="00283DC5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77B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8FDB890" w14:textId="77777777" w:rsidR="004377BB" w:rsidRDefault="004377B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F59550" w14:textId="77777777" w:rsidR="004377BB" w:rsidRDefault="00283DC5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77B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0096C">
      <w:rPr>
        <w:rStyle w:val="PageNumber"/>
        <w:noProof/>
      </w:rPr>
      <w:t>5</w:t>
    </w:r>
    <w:r>
      <w:rPr>
        <w:rStyle w:val="PageNumber"/>
      </w:rPr>
      <w:fldChar w:fldCharType="end"/>
    </w:r>
  </w:p>
  <w:p w14:paraId="716DDD4D" w14:textId="77777777" w:rsidR="004377BB" w:rsidRDefault="004377B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C19E8B" w14:textId="77777777" w:rsidR="00A6269A" w:rsidRDefault="00A6269A">
      <w:r>
        <w:separator/>
      </w:r>
    </w:p>
  </w:footnote>
  <w:footnote w:type="continuationSeparator" w:id="0">
    <w:p w14:paraId="4AEF5A48" w14:textId="77777777" w:rsidR="00A6269A" w:rsidRDefault="00A626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F45A66"/>
    <w:multiLevelType w:val="hybridMultilevel"/>
    <w:tmpl w:val="AD6CB75E"/>
    <w:lvl w:ilvl="0" w:tplc="9E689B14">
      <w:numFmt w:val="bullet"/>
      <w:lvlText w:val="-"/>
      <w:lvlJc w:val="left"/>
      <w:pPr>
        <w:ind w:left="1773" w:hanging="360"/>
      </w:pPr>
      <w:rPr>
        <w:rFonts w:ascii="Times New Roman" w:eastAsia="Arial" w:hAnsi="Times New Roman" w:cs="Times New Roman" w:hint="default"/>
      </w:rPr>
    </w:lvl>
    <w:lvl w:ilvl="1" w:tplc="042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13397E"/>
    <w:multiLevelType w:val="multilevel"/>
    <w:tmpl w:val="D134509C"/>
    <w:lvl w:ilvl="0">
      <w:start w:val="2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6.%2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6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6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5C3AEF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 w15:restartNumberingAfterBreak="0">
    <w:nsid w:val="4AE32F90"/>
    <w:multiLevelType w:val="multilevel"/>
    <w:tmpl w:val="C478B406"/>
    <w:lvl w:ilvl="0">
      <w:start w:val="3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9" w15:restartNumberingAfterBreak="0">
    <w:nsid w:val="5F0C1047"/>
    <w:multiLevelType w:val="multilevel"/>
    <w:tmpl w:val="351A98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60223D5D"/>
    <w:multiLevelType w:val="multilevel"/>
    <w:tmpl w:val="C8A03B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63B6115E"/>
    <w:multiLevelType w:val="multilevel"/>
    <w:tmpl w:val="6F5C801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4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6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648" w:hanging="1800"/>
      </w:pPr>
      <w:rPr>
        <w:rFonts w:hint="default"/>
      </w:rPr>
    </w:lvl>
  </w:abstractNum>
  <w:abstractNum w:abstractNumId="12" w15:restartNumberingAfterBreak="0">
    <w:nsid w:val="6CBA6D98"/>
    <w:multiLevelType w:val="multilevel"/>
    <w:tmpl w:val="B75E03D0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5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4" w15:restartNumberingAfterBreak="0">
    <w:nsid w:val="72933F5A"/>
    <w:multiLevelType w:val="multilevel"/>
    <w:tmpl w:val="F0D6C2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13"/>
  </w:num>
  <w:num w:numId="2">
    <w:abstractNumId w:val="2"/>
  </w:num>
  <w:num w:numId="3">
    <w:abstractNumId w:val="4"/>
  </w:num>
  <w:num w:numId="4">
    <w:abstractNumId w:val="8"/>
  </w:num>
  <w:num w:numId="5">
    <w:abstractNumId w:val="1"/>
  </w:num>
  <w:num w:numId="6">
    <w:abstractNumId w:val="7"/>
  </w:num>
  <w:num w:numId="7">
    <w:abstractNumId w:val="11"/>
  </w:num>
  <w:num w:numId="8">
    <w:abstractNumId w:val="5"/>
  </w:num>
  <w:num w:numId="9">
    <w:abstractNumId w:val="14"/>
  </w:num>
  <w:num w:numId="10">
    <w:abstractNumId w:val="6"/>
  </w:num>
  <w:num w:numId="11">
    <w:abstractNumId w:val="12"/>
  </w:num>
  <w:num w:numId="12">
    <w:abstractNumId w:val="3"/>
  </w:num>
  <w:num w:numId="13">
    <w:abstractNumId w:val="0"/>
  </w:num>
  <w:num w:numId="14">
    <w:abstractNumId w:val="9"/>
  </w:num>
  <w:num w:numId="15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Quốc Dũng">
    <w15:presenceInfo w15:providerId="None" w15:userId="Quốc Dũng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67D4"/>
    <w:rsid w:val="00000056"/>
    <w:rsid w:val="00026105"/>
    <w:rsid w:val="0005324F"/>
    <w:rsid w:val="00061141"/>
    <w:rsid w:val="00065D49"/>
    <w:rsid w:val="00095A1D"/>
    <w:rsid w:val="000B22B4"/>
    <w:rsid w:val="000B3275"/>
    <w:rsid w:val="000D075E"/>
    <w:rsid w:val="000D6DC7"/>
    <w:rsid w:val="000F78FF"/>
    <w:rsid w:val="0010096C"/>
    <w:rsid w:val="00112979"/>
    <w:rsid w:val="001264F3"/>
    <w:rsid w:val="001265BC"/>
    <w:rsid w:val="001471E8"/>
    <w:rsid w:val="00157871"/>
    <w:rsid w:val="001667D4"/>
    <w:rsid w:val="001915A3"/>
    <w:rsid w:val="001D1B55"/>
    <w:rsid w:val="001F2CFE"/>
    <w:rsid w:val="00200F66"/>
    <w:rsid w:val="00210206"/>
    <w:rsid w:val="00215AFB"/>
    <w:rsid w:val="002360EC"/>
    <w:rsid w:val="00257605"/>
    <w:rsid w:val="00283DC5"/>
    <w:rsid w:val="00290C2F"/>
    <w:rsid w:val="00296F71"/>
    <w:rsid w:val="002A7D7D"/>
    <w:rsid w:val="002B3774"/>
    <w:rsid w:val="002F7828"/>
    <w:rsid w:val="00336332"/>
    <w:rsid w:val="00336AD8"/>
    <w:rsid w:val="003409C3"/>
    <w:rsid w:val="003555B5"/>
    <w:rsid w:val="00356C04"/>
    <w:rsid w:val="00367502"/>
    <w:rsid w:val="003768DB"/>
    <w:rsid w:val="003961B0"/>
    <w:rsid w:val="003B73BB"/>
    <w:rsid w:val="003D1AE3"/>
    <w:rsid w:val="003E0101"/>
    <w:rsid w:val="003F0AFF"/>
    <w:rsid w:val="003F5908"/>
    <w:rsid w:val="003F7694"/>
    <w:rsid w:val="004140F6"/>
    <w:rsid w:val="004240DB"/>
    <w:rsid w:val="0042577A"/>
    <w:rsid w:val="004377BB"/>
    <w:rsid w:val="004437C7"/>
    <w:rsid w:val="0047459D"/>
    <w:rsid w:val="0048413E"/>
    <w:rsid w:val="004900EB"/>
    <w:rsid w:val="0049105F"/>
    <w:rsid w:val="004A21C9"/>
    <w:rsid w:val="004A5542"/>
    <w:rsid w:val="004B2147"/>
    <w:rsid w:val="004C596F"/>
    <w:rsid w:val="004D085E"/>
    <w:rsid w:val="004E2678"/>
    <w:rsid w:val="004E6F06"/>
    <w:rsid w:val="004F013A"/>
    <w:rsid w:val="00534B5D"/>
    <w:rsid w:val="00535F8F"/>
    <w:rsid w:val="00551492"/>
    <w:rsid w:val="005741A4"/>
    <w:rsid w:val="00575954"/>
    <w:rsid w:val="005B0D1A"/>
    <w:rsid w:val="005B35ED"/>
    <w:rsid w:val="005B68CA"/>
    <w:rsid w:val="0061018F"/>
    <w:rsid w:val="00612534"/>
    <w:rsid w:val="0062062A"/>
    <w:rsid w:val="006406CA"/>
    <w:rsid w:val="006447AD"/>
    <w:rsid w:val="00654888"/>
    <w:rsid w:val="00655F07"/>
    <w:rsid w:val="00665547"/>
    <w:rsid w:val="00695501"/>
    <w:rsid w:val="006A0E70"/>
    <w:rsid w:val="006A5431"/>
    <w:rsid w:val="006D03CF"/>
    <w:rsid w:val="006D0D13"/>
    <w:rsid w:val="006E5BAC"/>
    <w:rsid w:val="006F52FA"/>
    <w:rsid w:val="00704D23"/>
    <w:rsid w:val="00710CF4"/>
    <w:rsid w:val="007161EB"/>
    <w:rsid w:val="00733BDA"/>
    <w:rsid w:val="00735D18"/>
    <w:rsid w:val="0073618A"/>
    <w:rsid w:val="007445EA"/>
    <w:rsid w:val="00744C77"/>
    <w:rsid w:val="0077772C"/>
    <w:rsid w:val="007A7F11"/>
    <w:rsid w:val="007B1760"/>
    <w:rsid w:val="007B7392"/>
    <w:rsid w:val="007C1564"/>
    <w:rsid w:val="007C7EDD"/>
    <w:rsid w:val="007D20F1"/>
    <w:rsid w:val="007F7694"/>
    <w:rsid w:val="008543C1"/>
    <w:rsid w:val="00875E93"/>
    <w:rsid w:val="008C1294"/>
    <w:rsid w:val="008C4E59"/>
    <w:rsid w:val="008D09FC"/>
    <w:rsid w:val="00904A16"/>
    <w:rsid w:val="0090524F"/>
    <w:rsid w:val="00910289"/>
    <w:rsid w:val="0091264D"/>
    <w:rsid w:val="00913703"/>
    <w:rsid w:val="00914AAF"/>
    <w:rsid w:val="00926E23"/>
    <w:rsid w:val="009428B5"/>
    <w:rsid w:val="00952045"/>
    <w:rsid w:val="009540AF"/>
    <w:rsid w:val="009907D3"/>
    <w:rsid w:val="009A19F7"/>
    <w:rsid w:val="009C0741"/>
    <w:rsid w:val="009C37E7"/>
    <w:rsid w:val="009C6FC9"/>
    <w:rsid w:val="009D205C"/>
    <w:rsid w:val="009E0BE8"/>
    <w:rsid w:val="009E52A6"/>
    <w:rsid w:val="009F2783"/>
    <w:rsid w:val="00A01BDF"/>
    <w:rsid w:val="00A029FB"/>
    <w:rsid w:val="00A214D3"/>
    <w:rsid w:val="00A31A79"/>
    <w:rsid w:val="00A35151"/>
    <w:rsid w:val="00A51809"/>
    <w:rsid w:val="00A619D9"/>
    <w:rsid w:val="00A6269A"/>
    <w:rsid w:val="00AE2E7D"/>
    <w:rsid w:val="00B23623"/>
    <w:rsid w:val="00B25A8C"/>
    <w:rsid w:val="00B277B0"/>
    <w:rsid w:val="00B400C8"/>
    <w:rsid w:val="00B51514"/>
    <w:rsid w:val="00B60C95"/>
    <w:rsid w:val="00B63516"/>
    <w:rsid w:val="00B65AB4"/>
    <w:rsid w:val="00B90939"/>
    <w:rsid w:val="00B94BE5"/>
    <w:rsid w:val="00B96712"/>
    <w:rsid w:val="00BA09EA"/>
    <w:rsid w:val="00BA0F72"/>
    <w:rsid w:val="00BA2A8D"/>
    <w:rsid w:val="00BA7C39"/>
    <w:rsid w:val="00BC2752"/>
    <w:rsid w:val="00BD33CE"/>
    <w:rsid w:val="00BE2512"/>
    <w:rsid w:val="00BE580E"/>
    <w:rsid w:val="00C02961"/>
    <w:rsid w:val="00C2548B"/>
    <w:rsid w:val="00C41392"/>
    <w:rsid w:val="00C53616"/>
    <w:rsid w:val="00C54134"/>
    <w:rsid w:val="00C7326B"/>
    <w:rsid w:val="00C8287E"/>
    <w:rsid w:val="00C937D1"/>
    <w:rsid w:val="00CA7149"/>
    <w:rsid w:val="00CB0A27"/>
    <w:rsid w:val="00CD2CEB"/>
    <w:rsid w:val="00CF3158"/>
    <w:rsid w:val="00D15239"/>
    <w:rsid w:val="00D171C9"/>
    <w:rsid w:val="00D20B8C"/>
    <w:rsid w:val="00D43D24"/>
    <w:rsid w:val="00D46C15"/>
    <w:rsid w:val="00D61127"/>
    <w:rsid w:val="00D63879"/>
    <w:rsid w:val="00D64A98"/>
    <w:rsid w:val="00DA409D"/>
    <w:rsid w:val="00DC3527"/>
    <w:rsid w:val="00DE1273"/>
    <w:rsid w:val="00E03A73"/>
    <w:rsid w:val="00E16C21"/>
    <w:rsid w:val="00E25CF8"/>
    <w:rsid w:val="00E46710"/>
    <w:rsid w:val="00E5786E"/>
    <w:rsid w:val="00E62313"/>
    <w:rsid w:val="00E6594E"/>
    <w:rsid w:val="00E7042C"/>
    <w:rsid w:val="00E913B0"/>
    <w:rsid w:val="00E94C61"/>
    <w:rsid w:val="00EA472E"/>
    <w:rsid w:val="00EA4C95"/>
    <w:rsid w:val="00EB143E"/>
    <w:rsid w:val="00EC06C9"/>
    <w:rsid w:val="00EE3756"/>
    <w:rsid w:val="00EE3AC0"/>
    <w:rsid w:val="00EE5D69"/>
    <w:rsid w:val="00F0731C"/>
    <w:rsid w:val="00F26E9C"/>
    <w:rsid w:val="00F360DD"/>
    <w:rsid w:val="00F4451D"/>
    <w:rsid w:val="00F45BD7"/>
    <w:rsid w:val="00F915DD"/>
    <w:rsid w:val="00F96568"/>
    <w:rsid w:val="00FA6335"/>
    <w:rsid w:val="00FB5F7D"/>
    <w:rsid w:val="00FB74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4F75652F"/>
  <w15:docId w15:val="{BEEF3259-8C79-4C19-B129-DE4DDB00E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324F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5324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Heading2Char">
    <w:name w:val="Heading 2 Char"/>
    <w:link w:val="Heading2"/>
    <w:rsid w:val="0005324F"/>
    <w:rPr>
      <w:rFonts w:ascii="Arial" w:eastAsia="Times New Roman" w:hAnsi="Arial" w:cs="Arial"/>
      <w:b/>
      <w:bCs/>
      <w:i/>
      <w:iCs/>
      <w:sz w:val="28"/>
      <w:szCs w:val="28"/>
      <w:lang w:val="en-US" w:eastAsia="en-US"/>
    </w:rPr>
  </w:style>
  <w:style w:type="character" w:customStyle="1" w:styleId="Heading1Char">
    <w:name w:val="Heading 1 Char"/>
    <w:link w:val="Heading1"/>
    <w:uiPriority w:val="9"/>
    <w:rsid w:val="0005324F"/>
    <w:rPr>
      <w:rFonts w:ascii="Times New Roman" w:eastAsia="Times New Roman" w:hAnsi="Times New Roman" w:cs="Times New Roman"/>
      <w:b/>
      <w:bCs/>
      <w:kern w:val="32"/>
      <w:sz w:val="32"/>
      <w:szCs w:val="32"/>
      <w:lang w:val="en-US" w:eastAsia="en-US"/>
    </w:rPr>
  </w:style>
  <w:style w:type="character" w:styleId="Hyperlink">
    <w:name w:val="Hyperlink"/>
    <w:uiPriority w:val="99"/>
    <w:unhideWhenUsed/>
    <w:rsid w:val="004E6F06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704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042C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042C"/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image" Target="media/image2.w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wmf"/><Relationship Id="rId5" Type="http://schemas.openxmlformats.org/officeDocument/2006/relationships/webSettings" Target="webSettings.xml"/><Relationship Id="rId15" Type="http://schemas.openxmlformats.org/officeDocument/2006/relationships/hyperlink" Target="http://www.mathworks.com/products/matlab/index.html?s_tid=gn_loc_drop" TargetMode="External"/><Relationship Id="rId10" Type="http://schemas.microsoft.com/office/2016/09/relationships/commentsIds" Target="commentsIds.xm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oleObject" Target="embeddings/oleObject2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go%20Thanh%20Tuan\Downloads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13C5B-3E00-41BF-8562-977E4549D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</Template>
  <TotalTime>13</TotalTime>
  <Pages>5</Pages>
  <Words>980</Words>
  <Characters>5589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Trang Linh Computer</Company>
  <LinksUpToDate>false</LinksUpToDate>
  <CharactersWithSpaces>6556</CharactersWithSpaces>
  <SharedDoc>false</SharedDoc>
  <HLinks>
    <vt:vector size="6" baseType="variant">
      <vt:variant>
        <vt:i4>3801158</vt:i4>
      </vt:variant>
      <vt:variant>
        <vt:i4>0</vt:i4>
      </vt:variant>
      <vt:variant>
        <vt:i4>0</vt:i4>
      </vt:variant>
      <vt:variant>
        <vt:i4>5</vt:i4>
      </vt:variant>
      <vt:variant>
        <vt:lpwstr>http://www.mathworks.com/products/matlab/index.html?s_tid=gn_loc_drop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Ngo Thanh Tuan</dc:creator>
  <cp:lastModifiedBy>Ho Viet Bun</cp:lastModifiedBy>
  <cp:revision>20</cp:revision>
  <cp:lastPrinted>2017-08-09T08:10:00Z</cp:lastPrinted>
  <dcterms:created xsi:type="dcterms:W3CDTF">2018-12-18T02:44:00Z</dcterms:created>
  <dcterms:modified xsi:type="dcterms:W3CDTF">2020-03-21T15:26:00Z</dcterms:modified>
</cp:coreProperties>
</file>