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5AD9AC64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EF9CE03" w14:textId="6D835E99" w:rsidR="00744C77" w:rsidRPr="003555B5" w:rsidRDefault="00833B16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5EBC5DA6" wp14:editId="7310FB3E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D8906C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060F7FF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4316C03D" w14:textId="28FF2B92" w:rsidR="00744C77" w:rsidRPr="003555B5" w:rsidRDefault="00833B16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7B619400" wp14:editId="06DEB62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5B3F73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Độclập – Tự do – HạnhPhúc</w:t>
            </w:r>
          </w:p>
        </w:tc>
      </w:tr>
    </w:tbl>
    <w:p w14:paraId="6BB75610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36D8691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4BD05219" w14:textId="77777777" w:rsidR="00367502" w:rsidRPr="00B12310" w:rsidRDefault="00744C77" w:rsidP="00B1231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B12310">
        <w:rPr>
          <w:b/>
          <w:bCs/>
          <w:sz w:val="24"/>
          <w:szCs w:val="24"/>
        </w:rPr>
        <w:t xml:space="preserve">: </w:t>
      </w:r>
      <w:r w:rsidR="00337E0A">
        <w:rPr>
          <w:bCs/>
          <w:color w:val="000000"/>
          <w:sz w:val="24"/>
          <w:szCs w:val="24"/>
        </w:rPr>
        <w:t>HỆ THỐNG THÔNG TIN CÔNG NGHIỆP (</w:t>
      </w:r>
      <w:r w:rsidR="00337E0A" w:rsidRPr="00DE20E1">
        <w:rPr>
          <w:bCs/>
          <w:color w:val="000000"/>
          <w:sz w:val="24"/>
          <w:szCs w:val="24"/>
        </w:rPr>
        <w:t>Industrial Information System</w:t>
      </w:r>
      <w:r w:rsidR="00337E0A">
        <w:rPr>
          <w:bCs/>
          <w:color w:val="000000"/>
          <w:sz w:val="24"/>
          <w:szCs w:val="24"/>
        </w:rPr>
        <w:t>)</w:t>
      </w:r>
    </w:p>
    <w:p w14:paraId="11EA78CE" w14:textId="77777777" w:rsidR="00744C77" w:rsidRPr="00B12310" w:rsidRDefault="00B12310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  <w:lang w:val="vi-VN"/>
        </w:rPr>
        <w:t>Mã số học phần</w:t>
      </w:r>
      <w:r>
        <w:rPr>
          <w:b/>
          <w:sz w:val="24"/>
          <w:szCs w:val="24"/>
        </w:rPr>
        <w:t xml:space="preserve">: </w:t>
      </w:r>
      <w:r w:rsidR="00EB3C2E">
        <w:rPr>
          <w:sz w:val="24"/>
          <w:szCs w:val="24"/>
        </w:rPr>
        <w:t>709011</w:t>
      </w:r>
      <w:r w:rsidR="00D941E0">
        <w:rPr>
          <w:sz w:val="24"/>
          <w:szCs w:val="24"/>
        </w:rPr>
        <w:t>6</w:t>
      </w:r>
    </w:p>
    <w:p w14:paraId="6B2923A4" w14:textId="612DEFC9" w:rsidR="00744C77" w:rsidRPr="00B12310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A4559C">
        <w:rPr>
          <w:b/>
          <w:bCs/>
          <w:color w:val="000000"/>
          <w:sz w:val="24"/>
          <w:szCs w:val="24"/>
        </w:rPr>
        <w:t xml:space="preserve"> </w:t>
      </w:r>
      <w:r w:rsidR="00A43153">
        <w:rPr>
          <w:bCs/>
          <w:color w:val="000000"/>
          <w:sz w:val="24"/>
          <w:szCs w:val="24"/>
        </w:rPr>
        <w:t>3</w:t>
      </w:r>
      <w:r w:rsidR="00DE20E1">
        <w:rPr>
          <w:bCs/>
          <w:color w:val="000000"/>
          <w:sz w:val="24"/>
          <w:szCs w:val="24"/>
        </w:rPr>
        <w:t xml:space="preserve"> (</w:t>
      </w:r>
      <w:r w:rsidR="00A43153">
        <w:rPr>
          <w:bCs/>
          <w:color w:val="000000"/>
          <w:sz w:val="24"/>
          <w:szCs w:val="24"/>
        </w:rPr>
        <w:t>3</w:t>
      </w:r>
      <w:r w:rsidR="00DE20E1">
        <w:rPr>
          <w:bCs/>
          <w:color w:val="000000"/>
          <w:sz w:val="24"/>
          <w:szCs w:val="24"/>
        </w:rPr>
        <w:t>-0-</w:t>
      </w:r>
      <w:r w:rsidR="00A43153">
        <w:rPr>
          <w:bCs/>
          <w:color w:val="000000"/>
          <w:sz w:val="24"/>
          <w:szCs w:val="24"/>
        </w:rPr>
        <w:t>6</w:t>
      </w:r>
      <w:r w:rsidR="00B12310">
        <w:rPr>
          <w:bCs/>
          <w:color w:val="000000"/>
          <w:sz w:val="24"/>
          <w:szCs w:val="24"/>
        </w:rPr>
        <w:t>)</w:t>
      </w:r>
      <w:r w:rsidR="00117935" w:rsidRPr="00117935">
        <w:rPr>
          <w:bCs/>
          <w:color w:val="000000"/>
          <w:sz w:val="24"/>
          <w:szCs w:val="24"/>
        </w:rPr>
        <w:t>, học trong 16 tuần</w:t>
      </w:r>
    </w:p>
    <w:p w14:paraId="24493C3F" w14:textId="77777777" w:rsidR="006447AD" w:rsidRPr="00B12310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14:paraId="2899057E" w14:textId="77777777" w:rsidR="000D075E" w:rsidRPr="008F2DF9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B12310">
        <w:rPr>
          <w:sz w:val="24"/>
          <w:szCs w:val="24"/>
          <w:lang w:val="vi-VN"/>
        </w:rPr>
        <w:t>:</w:t>
      </w:r>
      <w:r w:rsidR="00A4559C">
        <w:rPr>
          <w:sz w:val="24"/>
          <w:szCs w:val="24"/>
        </w:rPr>
        <w:t xml:space="preserve"> </w:t>
      </w:r>
      <w:r w:rsidR="00A43153">
        <w:rPr>
          <w:sz w:val="24"/>
          <w:szCs w:val="24"/>
        </w:rPr>
        <w:t>45</w:t>
      </w:r>
      <w:r w:rsidR="008F2DF9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;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B12310">
        <w:rPr>
          <w:sz w:val="24"/>
          <w:szCs w:val="24"/>
          <w:lang w:val="vi-VN"/>
        </w:rPr>
        <w:t>Bài tập:</w:t>
      </w:r>
      <w:r w:rsidR="005D2C13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5D2C13">
        <w:rPr>
          <w:sz w:val="24"/>
          <w:szCs w:val="24"/>
        </w:rPr>
        <w:t xml:space="preserve"> 0;</w:t>
      </w:r>
    </w:p>
    <w:p w14:paraId="11748CFE" w14:textId="1301DBD2" w:rsidR="00744C77" w:rsidRPr="008F2DF9" w:rsidRDefault="008D435A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8F2DF9">
        <w:rPr>
          <w:sz w:val="24"/>
          <w:szCs w:val="24"/>
          <w:lang w:val="vi-VN"/>
        </w:rPr>
        <w:t>: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8F2DF9">
        <w:rPr>
          <w:sz w:val="24"/>
          <w:szCs w:val="24"/>
          <w:lang w:val="vi-VN"/>
        </w:rPr>
        <w:t>: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725AA8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A4559C">
        <w:rPr>
          <w:sz w:val="24"/>
          <w:szCs w:val="24"/>
        </w:rPr>
        <w:t xml:space="preserve"> </w:t>
      </w:r>
      <w:r w:rsidR="00A43153">
        <w:rPr>
          <w:sz w:val="24"/>
          <w:szCs w:val="24"/>
        </w:rPr>
        <w:t>90</w:t>
      </w:r>
      <w:r w:rsidR="005D2C13">
        <w:rPr>
          <w:sz w:val="24"/>
          <w:szCs w:val="24"/>
        </w:rPr>
        <w:t>;</w:t>
      </w:r>
    </w:p>
    <w:p w14:paraId="3F519410" w14:textId="77777777"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14:paraId="37A9EE99" w14:textId="6577DC25"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725AA8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0D3333AF" w14:textId="77777777" w:rsidR="003F5908" w:rsidRPr="008F2DF9" w:rsidRDefault="00DE20E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TS. Ngô Thanh Tuấn</w:t>
      </w:r>
      <w:r w:rsidR="006D03CF" w:rsidRPr="003555B5">
        <w:rPr>
          <w:sz w:val="24"/>
          <w:szCs w:val="24"/>
        </w:rPr>
        <w:tab/>
      </w:r>
      <w:r w:rsidR="00171C8F">
        <w:rPr>
          <w:sz w:val="24"/>
          <w:szCs w:val="24"/>
        </w:rPr>
        <w:t>0901 - 09</w:t>
      </w:r>
    </w:p>
    <w:p w14:paraId="773ABCE2" w14:textId="77777777" w:rsidR="00744C77" w:rsidRPr="008F2DF9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8F2DF9">
        <w:rPr>
          <w:b/>
          <w:sz w:val="24"/>
          <w:szCs w:val="24"/>
        </w:rPr>
        <w:t xml:space="preserve">Bộ môn: </w:t>
      </w:r>
      <w:r w:rsidR="008F2DF9">
        <w:rPr>
          <w:sz w:val="24"/>
          <w:szCs w:val="24"/>
        </w:rPr>
        <w:t>Điện</w:t>
      </w:r>
      <w:r w:rsidR="00277BF8">
        <w:rPr>
          <w:sz w:val="24"/>
          <w:szCs w:val="24"/>
        </w:rPr>
        <w:t xml:space="preserve"> </w:t>
      </w:r>
      <w:r w:rsidR="008F2DF9">
        <w:rPr>
          <w:sz w:val="24"/>
          <w:szCs w:val="24"/>
        </w:rPr>
        <w:t>khí</w:t>
      </w:r>
      <w:r w:rsidR="00277BF8">
        <w:rPr>
          <w:sz w:val="24"/>
          <w:szCs w:val="24"/>
        </w:rPr>
        <w:t xml:space="preserve"> </w:t>
      </w:r>
      <w:r w:rsidR="008F2DF9">
        <w:rPr>
          <w:sz w:val="24"/>
          <w:szCs w:val="24"/>
        </w:rPr>
        <w:t>hóa</w:t>
      </w:r>
    </w:p>
    <w:p w14:paraId="236D145A" w14:textId="42455E3E" w:rsidR="00744C77" w:rsidRPr="008F2DF9" w:rsidRDefault="008F2DF9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>2.3. Khoa:</w:t>
      </w:r>
      <w:r w:rsidR="00725AA8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Cơ</w:t>
      </w:r>
      <w:r w:rsidR="00EB3C2E">
        <w:rPr>
          <w:sz w:val="24"/>
          <w:szCs w:val="24"/>
        </w:rPr>
        <w:t xml:space="preserve">- </w:t>
      </w:r>
      <w:r>
        <w:rPr>
          <w:sz w:val="24"/>
          <w:szCs w:val="24"/>
        </w:rPr>
        <w:t>Điện</w:t>
      </w:r>
    </w:p>
    <w:p w14:paraId="2AB2984A" w14:textId="7A3D5274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725AA8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20890F53" w14:textId="5A27E52C" w:rsidR="006D03CF" w:rsidRPr="003555B5" w:rsidRDefault="006D03CF" w:rsidP="00DE20E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117935">
        <w:rPr>
          <w:b/>
          <w:bCs/>
          <w:color w:val="000000"/>
          <w:sz w:val="24"/>
          <w:szCs w:val="24"/>
        </w:rPr>
        <w:t xml:space="preserve"> không</w:t>
      </w:r>
    </w:p>
    <w:p w14:paraId="451D9EB8" w14:textId="00F14A2B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117935">
        <w:rPr>
          <w:b/>
          <w:bCs/>
          <w:color w:val="000000"/>
          <w:sz w:val="24"/>
          <w:szCs w:val="24"/>
        </w:rPr>
        <w:t xml:space="preserve"> không</w:t>
      </w:r>
    </w:p>
    <w:p w14:paraId="1C5EE232" w14:textId="1D91157E" w:rsidR="00744C77" w:rsidRPr="00166C06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725AA8">
        <w:rPr>
          <w:b/>
          <w:bCs/>
          <w:color w:val="000000"/>
          <w:sz w:val="24"/>
          <w:szCs w:val="24"/>
        </w:rPr>
        <w:t>:</w:t>
      </w:r>
    </w:p>
    <w:p w14:paraId="7F185A79" w14:textId="2FBD5841" w:rsidR="00530720" w:rsidRPr="00725AA8" w:rsidRDefault="00725AA8" w:rsidP="00530720">
      <w:pPr>
        <w:pStyle w:val="BodyText2"/>
        <w:spacing w:before="120" w:after="0" w:line="240" w:lineRule="auto"/>
        <w:ind w:left="720"/>
        <w:jc w:val="both"/>
        <w:rPr>
          <w:bCs/>
          <w:color w:val="000000"/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Sinh viên hiểu biết được các hệ thống truyền tin trong công nghiệp hiện nay</w:t>
      </w:r>
      <w:r w:rsidR="003316D9">
        <w:rPr>
          <w:sz w:val="24"/>
          <w:szCs w:val="24"/>
          <w:lang w:val="nl-NL"/>
        </w:rPr>
        <w:t xml:space="preserve">, đặc biệt là trong công nghiệp mỏ. </w:t>
      </w:r>
      <w:r>
        <w:rPr>
          <w:sz w:val="24"/>
          <w:szCs w:val="24"/>
          <w:lang w:val="nl-NL"/>
        </w:rPr>
        <w:t xml:space="preserve">Vận dụng được các kiến thức đã học để tiếp cận được với các hệ thống truyền tin, kết nối trong </w:t>
      </w:r>
      <w:r w:rsidR="003316D9">
        <w:rPr>
          <w:sz w:val="24"/>
          <w:szCs w:val="24"/>
          <w:lang w:val="nl-NL"/>
        </w:rPr>
        <w:t>hệ thống điện mỏ</w:t>
      </w:r>
      <w:r>
        <w:rPr>
          <w:sz w:val="24"/>
          <w:szCs w:val="24"/>
          <w:lang w:val="nl-NL"/>
        </w:rPr>
        <w:t xml:space="preserve">. Hiểu biết được các giao thức kết nối, truyền thông trong công nghiệp </w:t>
      </w:r>
      <w:r w:rsidR="003316D9">
        <w:rPr>
          <w:sz w:val="24"/>
          <w:szCs w:val="24"/>
          <w:lang w:val="nl-NL"/>
        </w:rPr>
        <w:t>mỏ</w:t>
      </w:r>
      <w:r>
        <w:rPr>
          <w:sz w:val="24"/>
          <w:szCs w:val="24"/>
          <w:lang w:val="nl-NL"/>
        </w:rPr>
        <w:t>.</w:t>
      </w:r>
    </w:p>
    <w:p w14:paraId="6453CAA4" w14:textId="77777777" w:rsidR="000E19AE" w:rsidRPr="000E19AE" w:rsidRDefault="00744C77" w:rsidP="000E19AE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7D91EAFD" w14:textId="31F9BD64" w:rsidR="00B60C95" w:rsidRPr="005D2C13" w:rsidRDefault="008F2DF9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4.1.1. </w:t>
      </w:r>
      <w:r w:rsidR="004964B1" w:rsidRPr="005D2C13">
        <w:rPr>
          <w:lang w:val="vi-VN"/>
        </w:rPr>
        <w:t>Nắm được các khái niệm cơ bản về hệ thống thông tin công nghiệp</w:t>
      </w:r>
      <w:r w:rsidR="003316D9" w:rsidRPr="003316D9">
        <w:rPr>
          <w:lang w:val="vi-VN"/>
        </w:rPr>
        <w:t xml:space="preserve"> mỏ</w:t>
      </w:r>
      <w:r w:rsidR="004964B1" w:rsidRPr="005D2C13">
        <w:rPr>
          <w:lang w:val="vi-VN"/>
        </w:rPr>
        <w:t>.</w:t>
      </w:r>
    </w:p>
    <w:p w14:paraId="61F0DDF3" w14:textId="2E2028C2" w:rsidR="005477C6" w:rsidRPr="005D2C13" w:rsidRDefault="005477C6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4.1.2. </w:t>
      </w:r>
      <w:r w:rsidR="004964B1" w:rsidRPr="005D2C13">
        <w:rPr>
          <w:lang w:val="vi-VN"/>
        </w:rPr>
        <w:t>Nắm được cơ sở lý thuyết của hệ thống thông tin trong công nghiệp</w:t>
      </w:r>
      <w:r w:rsidR="003316D9" w:rsidRPr="003316D9">
        <w:rPr>
          <w:lang w:val="vi-VN"/>
        </w:rPr>
        <w:t xml:space="preserve"> mỏ</w:t>
      </w:r>
      <w:r w:rsidR="004964B1" w:rsidRPr="005D2C13">
        <w:rPr>
          <w:lang w:val="vi-VN"/>
        </w:rPr>
        <w:t>.</w:t>
      </w:r>
    </w:p>
    <w:p w14:paraId="707F9ECC" w14:textId="3DAC587A" w:rsidR="005477C6" w:rsidRPr="005D2C13" w:rsidRDefault="005477C6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4.1.3. </w:t>
      </w:r>
      <w:r w:rsidR="004964B1" w:rsidRPr="005D2C13">
        <w:rPr>
          <w:lang w:val="vi-VN"/>
        </w:rPr>
        <w:t>Nhận biết được các khâu cơ bản của hệ thống thông tin công nghiệp</w:t>
      </w:r>
      <w:r w:rsidR="003316D9" w:rsidRPr="003316D9">
        <w:rPr>
          <w:lang w:val="vi-VN"/>
        </w:rPr>
        <w:t xml:space="preserve"> mỏ</w:t>
      </w:r>
      <w:r w:rsidR="004964B1" w:rsidRPr="005D2C13">
        <w:rPr>
          <w:lang w:val="vi-VN"/>
        </w:rPr>
        <w:t>.</w:t>
      </w:r>
    </w:p>
    <w:p w14:paraId="6AFBEB0C" w14:textId="4D33BAC0" w:rsidR="005477C6" w:rsidRPr="005D2C13" w:rsidRDefault="004964B1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>4.1.4. Nắm được các kỹ thuật trong truyền dẫn thông tin công nghiệp</w:t>
      </w:r>
      <w:r w:rsidR="003316D9" w:rsidRPr="003316D9">
        <w:rPr>
          <w:lang w:val="vi-VN"/>
        </w:rPr>
        <w:t xml:space="preserve"> mỏ</w:t>
      </w:r>
      <w:r w:rsidRPr="005D2C13">
        <w:rPr>
          <w:lang w:val="vi-VN"/>
        </w:rPr>
        <w:t>.</w:t>
      </w:r>
    </w:p>
    <w:p w14:paraId="5D751DC6" w14:textId="30035B8C" w:rsidR="00022C21" w:rsidRPr="005D2C13" w:rsidRDefault="00022C21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4.1.5. </w:t>
      </w:r>
      <w:r w:rsidR="004964B1" w:rsidRPr="005D2C13">
        <w:rPr>
          <w:lang w:val="vi-VN"/>
        </w:rPr>
        <w:t>Biết phân tích và ứng dụng hệ thống</w:t>
      </w:r>
      <w:r w:rsidR="00D37764" w:rsidRPr="005D2C13">
        <w:rPr>
          <w:lang w:val="vi-VN"/>
        </w:rPr>
        <w:t xml:space="preserve"> thu thập dữ liệu cho công nghiệp</w:t>
      </w:r>
      <w:r w:rsidR="003316D9" w:rsidRPr="003316D9">
        <w:rPr>
          <w:lang w:val="vi-VN"/>
        </w:rPr>
        <w:t xml:space="preserve"> mỏ</w:t>
      </w:r>
      <w:r w:rsidR="00D37764" w:rsidRPr="005D2C13">
        <w:rPr>
          <w:lang w:val="vi-VN"/>
        </w:rPr>
        <w:t>.</w:t>
      </w:r>
    </w:p>
    <w:p w14:paraId="71041CDA" w14:textId="5BD46E95" w:rsidR="00022C21" w:rsidRDefault="00D3776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>4.1.6. Biết phân tích và ứng dụng hệ thống điều khiển giám sát và thu thập dữ liệu cho hệ thống điện</w:t>
      </w:r>
      <w:r w:rsidR="003316D9" w:rsidRPr="003316D9">
        <w:rPr>
          <w:lang w:val="vi-VN"/>
        </w:rPr>
        <w:t xml:space="preserve"> và hệ thống quan trắc mỏ</w:t>
      </w:r>
      <w:r w:rsidRPr="005D2C13">
        <w:rPr>
          <w:lang w:val="vi-VN"/>
        </w:rPr>
        <w:t>.</w:t>
      </w:r>
    </w:p>
    <w:p w14:paraId="786F65AF" w14:textId="77777777" w:rsidR="00725AA8" w:rsidRPr="005D2C13" w:rsidRDefault="00725AA8" w:rsidP="00B60C95">
      <w:pPr>
        <w:pStyle w:val="ListParagraph"/>
        <w:spacing w:before="120"/>
        <w:ind w:left="522"/>
        <w:jc w:val="both"/>
        <w:rPr>
          <w:lang w:val="vi-VN"/>
        </w:rPr>
      </w:pPr>
    </w:p>
    <w:p w14:paraId="6A9C5A24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0B3B1350" w14:textId="1D47CB1A" w:rsidR="00B60C95" w:rsidRPr="005D2C13" w:rsidRDefault="00D37764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lastRenderedPageBreak/>
        <w:t xml:space="preserve"> Phân tích các đối tượng và hệ thống công nghiệp</w:t>
      </w:r>
      <w:r w:rsidR="003316D9">
        <w:rPr>
          <w:lang w:val="nl-NL"/>
        </w:rPr>
        <w:t xml:space="preserve"> mỏ</w:t>
      </w:r>
      <w:r>
        <w:rPr>
          <w:lang w:val="nl-NL"/>
        </w:rPr>
        <w:t>.</w:t>
      </w:r>
    </w:p>
    <w:p w14:paraId="74609DAE" w14:textId="312D30F1" w:rsidR="00B60C95" w:rsidRPr="005D2C13" w:rsidRDefault="00D37764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Vận dụng các kiến thức về vi xử lý, vi điều khiển để phân tích</w:t>
      </w:r>
      <w:r w:rsidR="00FD5F74" w:rsidRPr="005D2C13">
        <w:rPr>
          <w:bCs/>
          <w:lang w:val="vi-VN"/>
        </w:rPr>
        <w:t>, thiết kế</w:t>
      </w:r>
      <w:r w:rsidRPr="005D2C13">
        <w:rPr>
          <w:bCs/>
          <w:lang w:val="vi-VN"/>
        </w:rPr>
        <w:t xml:space="preserve"> các hệ thống thu thập dữ liệu, thông tin</w:t>
      </w:r>
      <w:r w:rsidR="003316D9" w:rsidRPr="003316D9">
        <w:rPr>
          <w:bCs/>
          <w:lang w:val="vi-VN"/>
        </w:rPr>
        <w:t xml:space="preserve"> trong mỏ</w:t>
      </w:r>
      <w:r w:rsidRPr="005D2C13">
        <w:rPr>
          <w:bCs/>
          <w:lang w:val="vi-VN"/>
        </w:rPr>
        <w:t>.</w:t>
      </w:r>
    </w:p>
    <w:p w14:paraId="398E1033" w14:textId="3173EE1E" w:rsidR="00965BE3" w:rsidRPr="005D2C13" w:rsidRDefault="00D37764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Biết cách sử dụng một số thiết bị đo lường và điều khiển trong công nghiệp</w:t>
      </w:r>
      <w:r w:rsidR="003316D9" w:rsidRPr="003316D9">
        <w:rPr>
          <w:bCs/>
          <w:lang w:val="vi-VN"/>
        </w:rPr>
        <w:t xml:space="preserve"> mỏ</w:t>
      </w:r>
      <w:r w:rsidRPr="005D2C13">
        <w:rPr>
          <w:bCs/>
          <w:lang w:val="vi-VN"/>
        </w:rPr>
        <w:t>.</w:t>
      </w:r>
    </w:p>
    <w:p w14:paraId="1A105543" w14:textId="2909632C" w:rsidR="00965BE3" w:rsidRPr="005D2C13" w:rsidRDefault="00FD5F74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Biết sử dụng các phần mềm Matlab Simulink, Proteus, LabView để mô phỏng các kỹ thuật truyền dẫn thông tin</w:t>
      </w:r>
      <w:r w:rsidR="003316D9" w:rsidRPr="003316D9">
        <w:rPr>
          <w:bCs/>
          <w:lang w:val="vi-VN"/>
        </w:rPr>
        <w:t xml:space="preserve"> trong mỏ</w:t>
      </w:r>
      <w:r w:rsidRPr="005D2C13">
        <w:rPr>
          <w:bCs/>
          <w:lang w:val="vi-VN"/>
        </w:rPr>
        <w:t>.</w:t>
      </w:r>
    </w:p>
    <w:p w14:paraId="7FA3B1EB" w14:textId="77777777" w:rsidR="00D91B10" w:rsidRPr="005D2C13" w:rsidRDefault="00D91B10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Biết quan sát</w:t>
      </w:r>
      <w:r w:rsidR="00FD5F74" w:rsidRPr="005D2C13">
        <w:rPr>
          <w:bCs/>
          <w:lang w:val="vi-VN"/>
        </w:rPr>
        <w:t>, phân tích, so sánh, đối chiếu các đối tương nghiên cứu.</w:t>
      </w:r>
    </w:p>
    <w:p w14:paraId="45ED889F" w14:textId="77777777" w:rsidR="00FD5F74" w:rsidRPr="00EB3C2E" w:rsidRDefault="00D91B10" w:rsidP="00FD5F7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EB3C2E">
        <w:rPr>
          <w:bCs/>
          <w:lang w:val="vi-VN"/>
        </w:rPr>
        <w:t>Biết trao đổi, tìm kiếm thông tin.</w:t>
      </w:r>
    </w:p>
    <w:p w14:paraId="449F062A" w14:textId="77777777" w:rsidR="00744C77" w:rsidRPr="00725AA8" w:rsidRDefault="00BA09EA" w:rsidP="005503CF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25AA8">
        <w:rPr>
          <w:b/>
          <w:bCs/>
          <w:color w:val="000000"/>
          <w:sz w:val="24"/>
          <w:szCs w:val="24"/>
          <w:lang w:val="vi-VN"/>
        </w:rPr>
        <w:t>T</w:t>
      </w:r>
      <w:r w:rsidR="00744C77" w:rsidRPr="00725AA8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23BC6143" w14:textId="4AF7BC56" w:rsidR="00D91B10" w:rsidRPr="003316D9" w:rsidRDefault="00D91B10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EB3C2E">
        <w:rPr>
          <w:bCs/>
          <w:sz w:val="24"/>
          <w:szCs w:val="24"/>
          <w:lang w:val="vi-VN"/>
        </w:rPr>
        <w:tab/>
      </w:r>
      <w:r w:rsidR="00DE6DB6" w:rsidRPr="00EB3C2E">
        <w:rPr>
          <w:bCs/>
          <w:sz w:val="24"/>
          <w:szCs w:val="24"/>
          <w:lang w:val="vi-VN"/>
        </w:rPr>
        <w:t>Học phần</w:t>
      </w:r>
      <w:r w:rsidR="00FD5F74" w:rsidRPr="00EB3C2E">
        <w:rPr>
          <w:bCs/>
          <w:sz w:val="24"/>
          <w:szCs w:val="24"/>
          <w:lang w:val="vi-VN"/>
        </w:rPr>
        <w:t xml:space="preserve"> này bao gồm các nội dung: giới thiệu về hệ thống thông tin trong công nghiệp</w:t>
      </w:r>
      <w:r w:rsidR="003316D9" w:rsidRPr="003316D9">
        <w:rPr>
          <w:bCs/>
          <w:sz w:val="24"/>
          <w:szCs w:val="24"/>
          <w:lang w:val="vi-VN"/>
        </w:rPr>
        <w:t xml:space="preserve"> mỏ</w:t>
      </w:r>
      <w:r w:rsidR="00FD5F74" w:rsidRPr="00EB3C2E">
        <w:rPr>
          <w:bCs/>
          <w:sz w:val="24"/>
          <w:szCs w:val="24"/>
          <w:lang w:val="vi-VN"/>
        </w:rPr>
        <w:t>; cơ sở lý thuyết về xử lý thông tin và điều khiển</w:t>
      </w:r>
      <w:r w:rsidR="003316D9" w:rsidRPr="003316D9">
        <w:rPr>
          <w:bCs/>
          <w:sz w:val="24"/>
          <w:szCs w:val="24"/>
          <w:lang w:val="vi-VN"/>
        </w:rPr>
        <w:t xml:space="preserve"> trong mỏ</w:t>
      </w:r>
      <w:r w:rsidR="00FD5F74" w:rsidRPr="00EB3C2E">
        <w:rPr>
          <w:bCs/>
          <w:sz w:val="24"/>
          <w:szCs w:val="24"/>
          <w:lang w:val="vi-VN"/>
        </w:rPr>
        <w:t>; các khâu cơ bản của hệ thống thông tin công nghiệp</w:t>
      </w:r>
      <w:r w:rsidR="003316D9" w:rsidRPr="003316D9">
        <w:rPr>
          <w:bCs/>
          <w:sz w:val="24"/>
          <w:szCs w:val="24"/>
          <w:lang w:val="vi-VN"/>
        </w:rPr>
        <w:t xml:space="preserve"> mỏ</w:t>
      </w:r>
      <w:r w:rsidR="00FD5F74" w:rsidRPr="00EB3C2E">
        <w:rPr>
          <w:bCs/>
          <w:sz w:val="24"/>
          <w:szCs w:val="24"/>
          <w:lang w:val="vi-VN"/>
        </w:rPr>
        <w:t>; các kỹ thuật truyền dẫn thông tin; hệ thu thập dữ liệu; hệ điều khiển giám sát và thu thập dữ liệu SCADA trong hệ thống điện</w:t>
      </w:r>
      <w:r w:rsidR="003316D9" w:rsidRPr="003316D9">
        <w:rPr>
          <w:bCs/>
          <w:sz w:val="24"/>
          <w:szCs w:val="24"/>
          <w:lang w:val="vi-VN"/>
        </w:rPr>
        <w:t xml:space="preserve"> và quan trắc mỏ.</w:t>
      </w:r>
    </w:p>
    <w:p w14:paraId="0CEBFF51" w14:textId="77777777" w:rsidR="00296F71" w:rsidRPr="00725AA8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725AA8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54AE6DD6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796"/>
        <w:gridCol w:w="879"/>
        <w:gridCol w:w="1979"/>
      </w:tblGrid>
      <w:tr w:rsidR="001265BC" w:rsidRPr="00AD4B87" w14:paraId="3EE235D9" w14:textId="77777777" w:rsidTr="00AD4B87">
        <w:trPr>
          <w:trHeight w:val="34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9969" w14:textId="77777777" w:rsidR="001265BC" w:rsidRPr="00AD4B87" w:rsidRDefault="001265BC" w:rsidP="00AD4B87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AD4B87">
              <w:rPr>
                <w:b/>
                <w:bCs/>
              </w:rPr>
              <w:t>6.1. Lýthuyết</w:t>
            </w:r>
          </w:p>
        </w:tc>
      </w:tr>
      <w:tr w:rsidR="00095A1D" w:rsidRPr="00AD4B87" w14:paraId="6182B5BC" w14:textId="77777777" w:rsidTr="00AD4B87">
        <w:trPr>
          <w:trHeight w:val="340"/>
        </w:trPr>
        <w:tc>
          <w:tcPr>
            <w:tcW w:w="1408" w:type="dxa"/>
            <w:tcBorders>
              <w:top w:val="single" w:sz="4" w:space="0" w:color="auto"/>
            </w:tcBorders>
          </w:tcPr>
          <w:p w14:paraId="0738A478" w14:textId="77777777" w:rsidR="003B73BB" w:rsidRPr="00AD4B87" w:rsidRDefault="00BA09EA" w:rsidP="00AD4B87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AD4B87">
              <w:rPr>
                <w:b/>
                <w:bCs/>
                <w:i/>
              </w:rPr>
              <w:t>Đềmục</w:t>
            </w:r>
          </w:p>
        </w:tc>
        <w:tc>
          <w:tcPr>
            <w:tcW w:w="4796" w:type="dxa"/>
            <w:tcBorders>
              <w:top w:val="single" w:sz="4" w:space="0" w:color="auto"/>
            </w:tcBorders>
          </w:tcPr>
          <w:p w14:paraId="230A52E2" w14:textId="77777777" w:rsidR="003B73BB" w:rsidRPr="00AD4B87" w:rsidRDefault="003B73BB" w:rsidP="00AD4B87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D4B8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5E1A5FEC" w14:textId="77777777" w:rsidR="003B73BB" w:rsidRPr="00AD4B87" w:rsidRDefault="003B73BB" w:rsidP="00AD4B87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D4B8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34DEC6F0" w14:textId="77777777" w:rsidR="003B73BB" w:rsidRPr="00AD4B87" w:rsidRDefault="00EE3756" w:rsidP="00AD4B87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D4B8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AD4B87" w14:paraId="222FF3FB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E82D140" w14:textId="77777777" w:rsidR="003B73BB" w:rsidRPr="00AD4B87" w:rsidRDefault="007C7EDD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796" w:type="dxa"/>
            <w:vAlign w:val="center"/>
          </w:tcPr>
          <w:p w14:paraId="2BA269EE" w14:textId="77777777" w:rsidR="003B73BB" w:rsidRPr="00AD4B87" w:rsidRDefault="00E61DD0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Khái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niệm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về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hệ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thống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thông tin đo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lường</w:t>
            </w:r>
            <w:r w:rsidR="008E5867">
              <w:rPr>
                <w:b/>
                <w:bCs/>
              </w:rPr>
              <w:t xml:space="preserve"> </w:t>
            </w:r>
            <w:r w:rsidR="00404CB4" w:rsidRPr="00AD4B87">
              <w:rPr>
                <w:b/>
                <w:bCs/>
              </w:rPr>
              <w:t>điều</w:t>
            </w:r>
            <w:r w:rsidR="008E5867">
              <w:rPr>
                <w:b/>
                <w:bCs/>
              </w:rPr>
              <w:t xml:space="preserve"> </w:t>
            </w:r>
            <w:r w:rsidR="00404CB4" w:rsidRPr="00AD4B87">
              <w:rPr>
                <w:b/>
                <w:bCs/>
              </w:rPr>
              <w:t>khiển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trong công nghiệp</w:t>
            </w:r>
          </w:p>
        </w:tc>
        <w:tc>
          <w:tcPr>
            <w:tcW w:w="879" w:type="dxa"/>
            <w:vAlign w:val="center"/>
          </w:tcPr>
          <w:p w14:paraId="10C695AC" w14:textId="77777777" w:rsidR="003B73BB" w:rsidRPr="00AD4B87" w:rsidRDefault="0086702D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2D68A288" w14:textId="77777777" w:rsidR="003B73BB" w:rsidRPr="00AD4B87" w:rsidRDefault="003B73BB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5D39FA" w:rsidRPr="00AD4B87" w14:paraId="5BADEDFD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4AF9CF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  <w:lang w:val="vi-VN"/>
              </w:rPr>
              <w:t>1.1</w:t>
            </w:r>
          </w:p>
        </w:tc>
        <w:tc>
          <w:tcPr>
            <w:tcW w:w="4796" w:type="dxa"/>
            <w:vAlign w:val="center"/>
          </w:tcPr>
          <w:p w14:paraId="002616E3" w14:textId="508875F6" w:rsidR="005D39FA" w:rsidRPr="00AD4B87" w:rsidRDefault="00E61DD0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Khái niệm chung</w:t>
            </w:r>
          </w:p>
        </w:tc>
        <w:tc>
          <w:tcPr>
            <w:tcW w:w="879" w:type="dxa"/>
            <w:vAlign w:val="center"/>
          </w:tcPr>
          <w:p w14:paraId="5048C3CD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28C784D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  <w:lang w:val="vi-VN"/>
              </w:rPr>
              <w:t>4.1.</w:t>
            </w:r>
            <w:r w:rsidR="00171C8F" w:rsidRPr="00AD4B87">
              <w:rPr>
                <w:bCs/>
              </w:rPr>
              <w:t>1</w:t>
            </w:r>
          </w:p>
          <w:p w14:paraId="31EFE84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4.2.6</w:t>
            </w:r>
          </w:p>
        </w:tc>
      </w:tr>
      <w:tr w:rsidR="005D39FA" w:rsidRPr="00AD4B87" w14:paraId="1FC3B73F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A8FDDB9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  <w:lang w:val="vi-VN"/>
              </w:rPr>
              <w:t>1.2</w:t>
            </w:r>
          </w:p>
        </w:tc>
        <w:tc>
          <w:tcPr>
            <w:tcW w:w="4796" w:type="dxa"/>
            <w:vAlign w:val="center"/>
          </w:tcPr>
          <w:p w14:paraId="3C39E1BE" w14:textId="77777777" w:rsidR="005D39FA" w:rsidRPr="00AD4B87" w:rsidRDefault="00E61DD0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Phân loại hệ thống thông tin đo lường trong công nghiệp</w:t>
            </w:r>
          </w:p>
        </w:tc>
        <w:tc>
          <w:tcPr>
            <w:tcW w:w="879" w:type="dxa"/>
            <w:vAlign w:val="center"/>
          </w:tcPr>
          <w:p w14:paraId="13960035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929DFC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39FA" w:rsidRPr="00AD4B87" w14:paraId="4FD8809B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259B88A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1.3</w:t>
            </w:r>
          </w:p>
        </w:tc>
        <w:tc>
          <w:tcPr>
            <w:tcW w:w="4796" w:type="dxa"/>
            <w:vAlign w:val="center"/>
          </w:tcPr>
          <w:p w14:paraId="37095901" w14:textId="4A1189C9" w:rsidR="005D39FA" w:rsidRPr="003316D9" w:rsidRDefault="00E61DD0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Cấu trúc chung của hệ thống thông tin đo lường trong công nghiệp</w:t>
            </w:r>
          </w:p>
        </w:tc>
        <w:tc>
          <w:tcPr>
            <w:tcW w:w="879" w:type="dxa"/>
            <w:vAlign w:val="center"/>
          </w:tcPr>
          <w:p w14:paraId="7CA85127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3E448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D39FA" w:rsidRPr="00AD4B87" w14:paraId="1EBBBCD4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FCA9AA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1.4</w:t>
            </w:r>
          </w:p>
        </w:tc>
        <w:tc>
          <w:tcPr>
            <w:tcW w:w="4796" w:type="dxa"/>
            <w:vAlign w:val="center"/>
          </w:tcPr>
          <w:p w14:paraId="5A9C5C39" w14:textId="77777777" w:rsidR="005D39FA" w:rsidRPr="00AD4B87" w:rsidRDefault="00E61DD0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 xml:space="preserve">Mô hình hệ thống mở </w:t>
            </w:r>
            <w:r w:rsidR="00404CB4" w:rsidRPr="00AD4B87">
              <w:rPr>
                <w:bCs/>
              </w:rPr>
              <w:t xml:space="preserve">OSI </w:t>
            </w:r>
            <w:r w:rsidRPr="00AD4B87">
              <w:rPr>
                <w:bCs/>
                <w:lang w:val="vi-VN"/>
              </w:rPr>
              <w:t>(Open System Informatic)</w:t>
            </w:r>
          </w:p>
        </w:tc>
        <w:tc>
          <w:tcPr>
            <w:tcW w:w="879" w:type="dxa"/>
            <w:vAlign w:val="center"/>
          </w:tcPr>
          <w:p w14:paraId="3B8AE933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B2111F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AD4B87" w14:paraId="3BD3B897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347C10C" w14:textId="77777777" w:rsidR="00EE3756" w:rsidRPr="00AD4B87" w:rsidRDefault="00EE3756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 xml:space="preserve">Chương </w:t>
            </w:r>
            <w:r w:rsidRPr="00AD4B87">
              <w:rPr>
                <w:b/>
                <w:bCs/>
                <w:lang w:val="vi-VN"/>
              </w:rPr>
              <w:t>2</w:t>
            </w:r>
          </w:p>
        </w:tc>
        <w:tc>
          <w:tcPr>
            <w:tcW w:w="4796" w:type="dxa"/>
            <w:vAlign w:val="center"/>
          </w:tcPr>
          <w:p w14:paraId="12C5AD66" w14:textId="77777777" w:rsidR="00EE3756" w:rsidRPr="00AD4B87" w:rsidRDefault="00E61DD0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Cơ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sở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lý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thuyết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của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hệ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thống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thông tin trong công nghiệp</w:t>
            </w:r>
          </w:p>
        </w:tc>
        <w:tc>
          <w:tcPr>
            <w:tcW w:w="879" w:type="dxa"/>
            <w:vAlign w:val="center"/>
          </w:tcPr>
          <w:p w14:paraId="4499D2D5" w14:textId="77777777" w:rsidR="00EE3756" w:rsidRPr="00AD4B87" w:rsidRDefault="00DB5B4E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5C3A18BC" w14:textId="77777777" w:rsidR="00EE3756" w:rsidRPr="00AD4B87" w:rsidRDefault="00EE3756" w:rsidP="00AD4B87">
            <w:pPr>
              <w:pStyle w:val="ListParagraph"/>
              <w:ind w:left="0"/>
              <w:rPr>
                <w:bCs/>
              </w:rPr>
            </w:pPr>
          </w:p>
        </w:tc>
      </w:tr>
      <w:tr w:rsidR="00171C8F" w:rsidRPr="00AD4B87" w14:paraId="13F3970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45D5FF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2.1</w:t>
            </w:r>
          </w:p>
        </w:tc>
        <w:tc>
          <w:tcPr>
            <w:tcW w:w="4796" w:type="dxa"/>
            <w:vAlign w:val="center"/>
          </w:tcPr>
          <w:p w14:paraId="4D371172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Tín hiệu đo lường và phép lấy mẫu</w:t>
            </w:r>
          </w:p>
        </w:tc>
        <w:tc>
          <w:tcPr>
            <w:tcW w:w="879" w:type="dxa"/>
            <w:vAlign w:val="center"/>
          </w:tcPr>
          <w:p w14:paraId="54A51B4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D145CF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4.1.2</w:t>
            </w:r>
          </w:p>
          <w:p w14:paraId="713F585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4.2.2</w:t>
            </w:r>
          </w:p>
          <w:p w14:paraId="262C7E3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4.2.3</w:t>
            </w:r>
          </w:p>
        </w:tc>
      </w:tr>
      <w:tr w:rsidR="00171C8F" w:rsidRPr="00AD4B87" w14:paraId="65BE119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2F6534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2.2</w:t>
            </w:r>
          </w:p>
        </w:tc>
        <w:tc>
          <w:tcPr>
            <w:tcW w:w="4796" w:type="dxa"/>
            <w:vAlign w:val="center"/>
          </w:tcPr>
          <w:p w14:paraId="3EE5427A" w14:textId="77777777" w:rsidR="00171C8F" w:rsidRPr="00AD4B87" w:rsidRDefault="00171C8F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Lấy mẫu tín hiệu</w:t>
            </w:r>
          </w:p>
        </w:tc>
        <w:tc>
          <w:tcPr>
            <w:tcW w:w="879" w:type="dxa"/>
            <w:vAlign w:val="center"/>
          </w:tcPr>
          <w:p w14:paraId="7C3415F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3AA44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FA1DFC1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7B58BD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2.3</w:t>
            </w:r>
          </w:p>
        </w:tc>
        <w:tc>
          <w:tcPr>
            <w:tcW w:w="4796" w:type="dxa"/>
            <w:vAlign w:val="center"/>
          </w:tcPr>
          <w:p w14:paraId="1AC1D973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Lượng tử hóa</w:t>
            </w:r>
          </w:p>
        </w:tc>
        <w:tc>
          <w:tcPr>
            <w:tcW w:w="879" w:type="dxa"/>
            <w:vAlign w:val="center"/>
          </w:tcPr>
          <w:p w14:paraId="19BFC24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8E06A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4C49D1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011B3A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2.4</w:t>
            </w:r>
          </w:p>
        </w:tc>
        <w:tc>
          <w:tcPr>
            <w:tcW w:w="4796" w:type="dxa"/>
            <w:vAlign w:val="center"/>
          </w:tcPr>
          <w:p w14:paraId="6226AF0A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Mã hóa tín hiệu</w:t>
            </w:r>
          </w:p>
        </w:tc>
        <w:tc>
          <w:tcPr>
            <w:tcW w:w="879" w:type="dxa"/>
            <w:vAlign w:val="center"/>
          </w:tcPr>
          <w:p w14:paraId="0115FF8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3F7CEC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41E43442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55CC00E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2.5</w:t>
            </w:r>
          </w:p>
        </w:tc>
        <w:tc>
          <w:tcPr>
            <w:tcW w:w="4796" w:type="dxa"/>
            <w:vAlign w:val="center"/>
          </w:tcPr>
          <w:p w14:paraId="0E4C886D" w14:textId="77777777" w:rsidR="00171C8F" w:rsidRPr="00AD4B87" w:rsidRDefault="00171C8F" w:rsidP="00AD4B87">
            <w:pPr>
              <w:rPr>
                <w:sz w:val="24"/>
                <w:szCs w:val="24"/>
              </w:rPr>
            </w:pPr>
            <w:r w:rsidRPr="00AD4B87">
              <w:rPr>
                <w:sz w:val="24"/>
                <w:szCs w:val="24"/>
              </w:rPr>
              <w:t>Sự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dư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th</w:t>
            </w:r>
            <w:r w:rsidR="005D2C13" w:rsidRPr="00AD4B87">
              <w:rPr>
                <w:sz w:val="24"/>
                <w:szCs w:val="24"/>
              </w:rPr>
              <w:t>ừa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thông tin và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cách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giảm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chúng</w:t>
            </w:r>
          </w:p>
        </w:tc>
        <w:tc>
          <w:tcPr>
            <w:tcW w:w="879" w:type="dxa"/>
            <w:vAlign w:val="center"/>
          </w:tcPr>
          <w:p w14:paraId="291A688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29065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026271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AB591E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2.6</w:t>
            </w:r>
          </w:p>
        </w:tc>
        <w:tc>
          <w:tcPr>
            <w:tcW w:w="4796" w:type="dxa"/>
            <w:vAlign w:val="center"/>
          </w:tcPr>
          <w:p w14:paraId="52AC3C04" w14:textId="77777777" w:rsidR="00171C8F" w:rsidRPr="00AD4B87" w:rsidRDefault="00171C8F" w:rsidP="00AD4B87">
            <w:pPr>
              <w:rPr>
                <w:sz w:val="24"/>
                <w:szCs w:val="24"/>
              </w:rPr>
            </w:pPr>
            <w:r w:rsidRPr="00AD4B87">
              <w:rPr>
                <w:sz w:val="24"/>
                <w:szCs w:val="24"/>
              </w:rPr>
              <w:t>Cơ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sở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lý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thuyết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thông tin</w:t>
            </w:r>
          </w:p>
        </w:tc>
        <w:tc>
          <w:tcPr>
            <w:tcW w:w="879" w:type="dxa"/>
            <w:vAlign w:val="center"/>
          </w:tcPr>
          <w:p w14:paraId="3487362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3541B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AD4B87" w14:paraId="48981AF0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2B6D754" w14:textId="77777777" w:rsidR="00EE3756" w:rsidRPr="00AD4B87" w:rsidRDefault="00EE3756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 xml:space="preserve">Chương </w:t>
            </w:r>
            <w:r w:rsidRPr="00AD4B87">
              <w:rPr>
                <w:b/>
                <w:bCs/>
                <w:lang w:val="vi-VN"/>
              </w:rPr>
              <w:t>3</w:t>
            </w:r>
          </w:p>
        </w:tc>
        <w:tc>
          <w:tcPr>
            <w:tcW w:w="4796" w:type="dxa"/>
            <w:vAlign w:val="center"/>
          </w:tcPr>
          <w:p w14:paraId="5B6F84E9" w14:textId="77777777" w:rsidR="00EE3756" w:rsidRPr="00AD4B87" w:rsidRDefault="003C3A8C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Mạng</w:t>
            </w:r>
            <w:r w:rsidR="00CC0BCB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truyền</w:t>
            </w:r>
            <w:r w:rsidR="00CC0BCB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thông công nghiệp</w:t>
            </w:r>
          </w:p>
        </w:tc>
        <w:tc>
          <w:tcPr>
            <w:tcW w:w="879" w:type="dxa"/>
            <w:vAlign w:val="center"/>
          </w:tcPr>
          <w:p w14:paraId="604ABEDA" w14:textId="77777777" w:rsidR="00EE3756" w:rsidRPr="00AD4B87" w:rsidRDefault="0086702D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2E8893BA" w14:textId="77777777" w:rsidR="00EE3756" w:rsidRPr="00AD4B87" w:rsidRDefault="00EE3756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00B40E97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E4E574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3.1</w:t>
            </w:r>
          </w:p>
        </w:tc>
        <w:tc>
          <w:tcPr>
            <w:tcW w:w="4796" w:type="dxa"/>
            <w:vAlign w:val="center"/>
          </w:tcPr>
          <w:p w14:paraId="6E76524B" w14:textId="77777777" w:rsidR="00171C8F" w:rsidRPr="00AD4B87" w:rsidRDefault="00171C8F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Khái niệm</w:t>
            </w:r>
          </w:p>
        </w:tc>
        <w:tc>
          <w:tcPr>
            <w:tcW w:w="879" w:type="dxa"/>
            <w:vAlign w:val="center"/>
          </w:tcPr>
          <w:p w14:paraId="4C4006D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F53998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4.1.3</w:t>
            </w:r>
          </w:p>
          <w:p w14:paraId="5536DDE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4.1.4</w:t>
            </w:r>
          </w:p>
          <w:p w14:paraId="34EC211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4.2.4</w:t>
            </w:r>
          </w:p>
          <w:p w14:paraId="61BF3DD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4BA04C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6A0742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3.2</w:t>
            </w:r>
          </w:p>
        </w:tc>
        <w:tc>
          <w:tcPr>
            <w:tcW w:w="4796" w:type="dxa"/>
            <w:vAlign w:val="center"/>
          </w:tcPr>
          <w:p w14:paraId="24949F9D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Các chế độ truyền tải thông tin</w:t>
            </w:r>
          </w:p>
        </w:tc>
        <w:tc>
          <w:tcPr>
            <w:tcW w:w="879" w:type="dxa"/>
            <w:vAlign w:val="center"/>
          </w:tcPr>
          <w:p w14:paraId="74BC05C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36FDF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4695C5E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F55757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3.3</w:t>
            </w:r>
          </w:p>
        </w:tc>
        <w:tc>
          <w:tcPr>
            <w:tcW w:w="4796" w:type="dxa"/>
            <w:vAlign w:val="center"/>
          </w:tcPr>
          <w:p w14:paraId="4C8770A1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Cấu trúc của mạng</w:t>
            </w:r>
          </w:p>
        </w:tc>
        <w:tc>
          <w:tcPr>
            <w:tcW w:w="879" w:type="dxa"/>
            <w:vAlign w:val="center"/>
          </w:tcPr>
          <w:p w14:paraId="02F89EA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EABE5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04C7CC82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AD5669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3.4</w:t>
            </w:r>
          </w:p>
        </w:tc>
        <w:tc>
          <w:tcPr>
            <w:tcW w:w="4796" w:type="dxa"/>
            <w:vAlign w:val="center"/>
          </w:tcPr>
          <w:p w14:paraId="67CE6402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Phương pháp điều khiển truy nhập đường truyền</w:t>
            </w:r>
          </w:p>
        </w:tc>
        <w:tc>
          <w:tcPr>
            <w:tcW w:w="879" w:type="dxa"/>
            <w:vAlign w:val="center"/>
          </w:tcPr>
          <w:p w14:paraId="73DF8BF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208C05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58DFA02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FFD573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3.5</w:t>
            </w:r>
          </w:p>
        </w:tc>
        <w:tc>
          <w:tcPr>
            <w:tcW w:w="4796" w:type="dxa"/>
            <w:vAlign w:val="center"/>
          </w:tcPr>
          <w:p w14:paraId="3507B777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Môi trường truyền dẫn tín hiệu</w:t>
            </w:r>
          </w:p>
        </w:tc>
        <w:tc>
          <w:tcPr>
            <w:tcW w:w="879" w:type="dxa"/>
            <w:vAlign w:val="center"/>
          </w:tcPr>
          <w:p w14:paraId="04162C0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A382D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1154BEF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610433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lastRenderedPageBreak/>
              <w:t>3.6</w:t>
            </w:r>
          </w:p>
        </w:tc>
        <w:tc>
          <w:tcPr>
            <w:tcW w:w="4796" w:type="dxa"/>
            <w:vAlign w:val="center"/>
          </w:tcPr>
          <w:p w14:paraId="08EFC4FE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Chuẩn truyền thông</w:t>
            </w:r>
          </w:p>
        </w:tc>
        <w:tc>
          <w:tcPr>
            <w:tcW w:w="879" w:type="dxa"/>
            <w:vAlign w:val="center"/>
          </w:tcPr>
          <w:p w14:paraId="7164EB3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7A1480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2F1F9EC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B2EA05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3.7</w:t>
            </w:r>
          </w:p>
        </w:tc>
        <w:tc>
          <w:tcPr>
            <w:tcW w:w="4796" w:type="dxa"/>
            <w:vAlign w:val="center"/>
          </w:tcPr>
          <w:p w14:paraId="46CABDB7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Mã hóa đường truyền</w:t>
            </w:r>
          </w:p>
        </w:tc>
        <w:tc>
          <w:tcPr>
            <w:tcW w:w="879" w:type="dxa"/>
            <w:vAlign w:val="center"/>
          </w:tcPr>
          <w:p w14:paraId="6ADCFCA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AD5977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3616C35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B1BBC4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3.8</w:t>
            </w:r>
          </w:p>
        </w:tc>
        <w:tc>
          <w:tcPr>
            <w:tcW w:w="4796" w:type="dxa"/>
            <w:vAlign w:val="center"/>
          </w:tcPr>
          <w:p w14:paraId="22136E54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Bảo toàn dữ liệu</w:t>
            </w:r>
          </w:p>
        </w:tc>
        <w:tc>
          <w:tcPr>
            <w:tcW w:w="879" w:type="dxa"/>
            <w:vAlign w:val="center"/>
          </w:tcPr>
          <w:p w14:paraId="5E7C415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FE3829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65FAF7DB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2508F3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3.9</w:t>
            </w:r>
          </w:p>
        </w:tc>
        <w:tc>
          <w:tcPr>
            <w:tcW w:w="4796" w:type="dxa"/>
            <w:vAlign w:val="center"/>
          </w:tcPr>
          <w:p w14:paraId="0792E3B6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Giao thức công nghiệp tiêu biểu</w:t>
            </w:r>
          </w:p>
        </w:tc>
        <w:tc>
          <w:tcPr>
            <w:tcW w:w="879" w:type="dxa"/>
            <w:vAlign w:val="center"/>
          </w:tcPr>
          <w:p w14:paraId="29366F7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85F2AD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E6CA5" w:rsidRPr="00AD4B87" w14:paraId="463B3007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8037B86" w14:textId="77777777" w:rsidR="00FE6CA5" w:rsidRPr="00AD4B87" w:rsidRDefault="00FE6CA5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 xml:space="preserve">Chương </w:t>
            </w:r>
            <w:r w:rsidRPr="00AD4B87">
              <w:rPr>
                <w:b/>
                <w:bCs/>
              </w:rPr>
              <w:t>4</w:t>
            </w:r>
          </w:p>
        </w:tc>
        <w:tc>
          <w:tcPr>
            <w:tcW w:w="4796" w:type="dxa"/>
            <w:vAlign w:val="center"/>
          </w:tcPr>
          <w:p w14:paraId="68A6C441" w14:textId="77777777" w:rsidR="00FE6CA5" w:rsidRPr="00AD4B87" w:rsidRDefault="00CC68CB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Hệ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thu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thập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dữ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liệu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đo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đường (Data Acquisition – IP)</w:t>
            </w:r>
          </w:p>
        </w:tc>
        <w:tc>
          <w:tcPr>
            <w:tcW w:w="879" w:type="dxa"/>
            <w:vAlign w:val="center"/>
          </w:tcPr>
          <w:p w14:paraId="60C3E620" w14:textId="77777777" w:rsidR="00FE6CA5" w:rsidRPr="00AD4B87" w:rsidRDefault="0086702D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566044C5" w14:textId="77777777" w:rsidR="00FE6CA5" w:rsidRPr="00AD4B87" w:rsidRDefault="00FE6CA5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3529F3F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7AE5D0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4.1</w:t>
            </w:r>
          </w:p>
        </w:tc>
        <w:tc>
          <w:tcPr>
            <w:tcW w:w="4796" w:type="dxa"/>
            <w:vAlign w:val="center"/>
          </w:tcPr>
          <w:p w14:paraId="273493C4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Khái niệm về hệ thu thập dữ liệu</w:t>
            </w:r>
            <w:r w:rsidR="00404CB4" w:rsidRPr="00AD4B87">
              <w:rPr>
                <w:bCs/>
                <w:lang w:val="nl-NL"/>
              </w:rPr>
              <w:t xml:space="preserve"> DAQ</w:t>
            </w:r>
          </w:p>
        </w:tc>
        <w:tc>
          <w:tcPr>
            <w:tcW w:w="879" w:type="dxa"/>
            <w:vAlign w:val="center"/>
          </w:tcPr>
          <w:p w14:paraId="27158A1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05F5D9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4.1.5</w:t>
            </w:r>
          </w:p>
          <w:p w14:paraId="6595228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4.2.2</w:t>
            </w:r>
          </w:p>
          <w:p w14:paraId="255B286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4.2.4</w:t>
            </w:r>
          </w:p>
        </w:tc>
      </w:tr>
      <w:tr w:rsidR="00171C8F" w:rsidRPr="00725AA8" w14:paraId="388E28C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58086C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4.2</w:t>
            </w:r>
          </w:p>
        </w:tc>
        <w:tc>
          <w:tcPr>
            <w:tcW w:w="4796" w:type="dxa"/>
            <w:vAlign w:val="center"/>
          </w:tcPr>
          <w:p w14:paraId="4EBF1712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Cấu trúc của hệ thu thập dữ liệu</w:t>
            </w:r>
          </w:p>
        </w:tc>
        <w:tc>
          <w:tcPr>
            <w:tcW w:w="879" w:type="dxa"/>
            <w:vAlign w:val="center"/>
          </w:tcPr>
          <w:p w14:paraId="13E4EFC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50CF376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2F79BED4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0BF9F3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4.3</w:t>
            </w:r>
          </w:p>
        </w:tc>
        <w:tc>
          <w:tcPr>
            <w:tcW w:w="4796" w:type="dxa"/>
            <w:vAlign w:val="center"/>
          </w:tcPr>
          <w:p w14:paraId="124B7538" w14:textId="77777777" w:rsidR="00171C8F" w:rsidRPr="00EB3C2E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EB3C2E">
              <w:rPr>
                <w:bCs/>
                <w:lang w:val="nl-NL"/>
              </w:rPr>
              <w:t>Chuyển đổi chuẩn hóa (CĐCH Transducer)</w:t>
            </w:r>
          </w:p>
        </w:tc>
        <w:tc>
          <w:tcPr>
            <w:tcW w:w="879" w:type="dxa"/>
            <w:vAlign w:val="center"/>
          </w:tcPr>
          <w:p w14:paraId="73DCAB53" w14:textId="77777777" w:rsidR="00171C8F" w:rsidRPr="00EB3C2E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3A58204" w14:textId="77777777" w:rsidR="00171C8F" w:rsidRPr="00EB3C2E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345B56C9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C9A89B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4.4</w:t>
            </w:r>
          </w:p>
        </w:tc>
        <w:tc>
          <w:tcPr>
            <w:tcW w:w="4796" w:type="dxa"/>
            <w:vAlign w:val="center"/>
          </w:tcPr>
          <w:p w14:paraId="7FA2A60B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fr-FR"/>
              </w:rPr>
            </w:pPr>
            <w:r w:rsidRPr="00AD4B87">
              <w:rPr>
                <w:bCs/>
                <w:lang w:val="fr-FR"/>
              </w:rPr>
              <w:t>Bộ</w:t>
            </w:r>
            <w:r w:rsidR="00CC0BCB">
              <w:rPr>
                <w:bCs/>
                <w:lang w:val="fr-FR"/>
              </w:rPr>
              <w:t xml:space="preserve"> </w:t>
            </w:r>
            <w:r w:rsidRPr="00AD4B87">
              <w:rPr>
                <w:bCs/>
                <w:lang w:val="fr-FR"/>
              </w:rPr>
              <w:t>đổi</w:t>
            </w:r>
            <w:r w:rsidR="00CC0BCB">
              <w:rPr>
                <w:bCs/>
                <w:lang w:val="fr-FR"/>
              </w:rPr>
              <w:t xml:space="preserve"> </w:t>
            </w:r>
            <w:r w:rsidRPr="00AD4B87">
              <w:rPr>
                <w:bCs/>
                <w:lang w:val="fr-FR"/>
              </w:rPr>
              <w:t>nối</w:t>
            </w:r>
            <w:r w:rsidR="00CC0BCB">
              <w:rPr>
                <w:bCs/>
                <w:lang w:val="fr-FR"/>
              </w:rPr>
              <w:t xml:space="preserve"> </w:t>
            </w:r>
            <w:r w:rsidRPr="00AD4B87">
              <w:rPr>
                <w:bCs/>
                <w:lang w:val="fr-FR"/>
              </w:rPr>
              <w:t xml:space="preserve">(MUX- Multipleser, DEMUX- Demultipleser)  </w:t>
            </w:r>
          </w:p>
        </w:tc>
        <w:tc>
          <w:tcPr>
            <w:tcW w:w="879" w:type="dxa"/>
            <w:vAlign w:val="center"/>
          </w:tcPr>
          <w:p w14:paraId="1DC8EF6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979" w:type="dxa"/>
            <w:vMerge/>
            <w:vAlign w:val="center"/>
          </w:tcPr>
          <w:p w14:paraId="4095228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fr-FR"/>
              </w:rPr>
            </w:pPr>
          </w:p>
        </w:tc>
      </w:tr>
      <w:tr w:rsidR="00171C8F" w:rsidRPr="00AD4B87" w14:paraId="4A7177A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F1D358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4.5</w:t>
            </w:r>
          </w:p>
        </w:tc>
        <w:tc>
          <w:tcPr>
            <w:tcW w:w="4796" w:type="dxa"/>
            <w:vAlign w:val="center"/>
          </w:tcPr>
          <w:p w14:paraId="0E9AA9ED" w14:textId="77777777" w:rsidR="00171C8F" w:rsidRPr="00AD4B87" w:rsidRDefault="00171C8F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Bộ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chuyển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đổi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tương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tự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số ADC (Analog-Digital Converter)</w:t>
            </w:r>
          </w:p>
        </w:tc>
        <w:tc>
          <w:tcPr>
            <w:tcW w:w="879" w:type="dxa"/>
            <w:vAlign w:val="center"/>
          </w:tcPr>
          <w:p w14:paraId="5E75999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918A3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725AA8" w14:paraId="6D3AC76E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E089A5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4.6</w:t>
            </w:r>
          </w:p>
        </w:tc>
        <w:tc>
          <w:tcPr>
            <w:tcW w:w="4796" w:type="dxa"/>
            <w:vAlign w:val="center"/>
          </w:tcPr>
          <w:p w14:paraId="2B16A0F4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Thiết kế hệ thu thập dữ liệu</w:t>
            </w:r>
          </w:p>
        </w:tc>
        <w:tc>
          <w:tcPr>
            <w:tcW w:w="879" w:type="dxa"/>
            <w:vAlign w:val="center"/>
          </w:tcPr>
          <w:p w14:paraId="1E2968E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35AA9C4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3D9B3930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301AD2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4.7</w:t>
            </w:r>
          </w:p>
        </w:tc>
        <w:tc>
          <w:tcPr>
            <w:tcW w:w="4796" w:type="dxa"/>
            <w:vAlign w:val="center"/>
          </w:tcPr>
          <w:p w14:paraId="725CF4CE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Giới thiệu một số hệ thu thập dữ liệu DAQ</w:t>
            </w:r>
          </w:p>
        </w:tc>
        <w:tc>
          <w:tcPr>
            <w:tcW w:w="879" w:type="dxa"/>
            <w:vAlign w:val="center"/>
          </w:tcPr>
          <w:p w14:paraId="732866C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6FFC502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493CD9" w:rsidRPr="00AD4B87" w14:paraId="459BA510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6EDC4A0" w14:textId="77777777" w:rsidR="00493CD9" w:rsidRPr="00AD4B87" w:rsidRDefault="00CC68CB" w:rsidP="00AD4B8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D4B87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4796" w:type="dxa"/>
            <w:vAlign w:val="center"/>
          </w:tcPr>
          <w:p w14:paraId="6A9CEDF6" w14:textId="77777777" w:rsidR="00493CD9" w:rsidRPr="00AD4B87" w:rsidRDefault="00404CB4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Hệ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thống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chức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năng</w:t>
            </w:r>
          </w:p>
        </w:tc>
        <w:tc>
          <w:tcPr>
            <w:tcW w:w="879" w:type="dxa"/>
            <w:vAlign w:val="center"/>
          </w:tcPr>
          <w:p w14:paraId="2161ED48" w14:textId="77777777" w:rsidR="00493CD9" w:rsidRPr="00AD4B87" w:rsidRDefault="0086702D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44D8A0BF" w14:textId="77777777" w:rsidR="00493CD9" w:rsidRPr="00AD4B87" w:rsidRDefault="00493CD9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171C8F" w:rsidRPr="00AD4B87" w14:paraId="1B1528DE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F18434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5.1</w:t>
            </w:r>
          </w:p>
        </w:tc>
        <w:tc>
          <w:tcPr>
            <w:tcW w:w="4796" w:type="dxa"/>
            <w:vAlign w:val="center"/>
          </w:tcPr>
          <w:p w14:paraId="60DB0823" w14:textId="77777777" w:rsidR="00171C8F" w:rsidRPr="00AD4B87" w:rsidRDefault="00404CB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Khái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niệm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chung</w:t>
            </w:r>
          </w:p>
        </w:tc>
        <w:tc>
          <w:tcPr>
            <w:tcW w:w="879" w:type="dxa"/>
            <w:vAlign w:val="center"/>
          </w:tcPr>
          <w:p w14:paraId="4DD409D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A8A893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4.1.6</w:t>
            </w:r>
          </w:p>
          <w:p w14:paraId="0FBF1CD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4.2.1</w:t>
            </w:r>
          </w:p>
          <w:p w14:paraId="31C1078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4.2.3</w:t>
            </w:r>
          </w:p>
          <w:p w14:paraId="554A366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4.2.5</w:t>
            </w:r>
          </w:p>
        </w:tc>
      </w:tr>
      <w:tr w:rsidR="00171C8F" w:rsidRPr="00AD4B87" w14:paraId="584D6BFD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5CD894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5.2</w:t>
            </w:r>
          </w:p>
        </w:tc>
        <w:tc>
          <w:tcPr>
            <w:tcW w:w="4796" w:type="dxa"/>
            <w:vAlign w:val="center"/>
          </w:tcPr>
          <w:p w14:paraId="0917CD86" w14:textId="77777777" w:rsidR="00171C8F" w:rsidRPr="00AD4B87" w:rsidRDefault="00404CB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Hệ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thống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đo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lường</w:t>
            </w:r>
          </w:p>
        </w:tc>
        <w:tc>
          <w:tcPr>
            <w:tcW w:w="879" w:type="dxa"/>
            <w:vAlign w:val="center"/>
          </w:tcPr>
          <w:p w14:paraId="71343CA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07F4F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725AA8" w14:paraId="3F15B37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D34B50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5.3</w:t>
            </w:r>
          </w:p>
        </w:tc>
        <w:tc>
          <w:tcPr>
            <w:tcW w:w="4796" w:type="dxa"/>
            <w:vAlign w:val="center"/>
          </w:tcPr>
          <w:p w14:paraId="5A11D1DD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kiểm tra tự động các thông số theo thời gian</w:t>
            </w:r>
          </w:p>
        </w:tc>
        <w:tc>
          <w:tcPr>
            <w:tcW w:w="879" w:type="dxa"/>
            <w:vAlign w:val="center"/>
          </w:tcPr>
          <w:p w14:paraId="78AD02F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2056DAD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7D32B07F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E9365E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5.4</w:t>
            </w:r>
          </w:p>
        </w:tc>
        <w:tc>
          <w:tcPr>
            <w:tcW w:w="4796" w:type="dxa"/>
            <w:vAlign w:val="center"/>
          </w:tcPr>
          <w:p w14:paraId="37BA12AF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điều khiển tự động một quá trình sản xuất công nghiệp</w:t>
            </w:r>
          </w:p>
        </w:tc>
        <w:tc>
          <w:tcPr>
            <w:tcW w:w="879" w:type="dxa"/>
            <w:vAlign w:val="center"/>
          </w:tcPr>
          <w:p w14:paraId="786B986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52C225D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493C6E91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CAA00F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5.5</w:t>
            </w:r>
          </w:p>
        </w:tc>
        <w:tc>
          <w:tcPr>
            <w:tcW w:w="4796" w:type="dxa"/>
            <w:vAlign w:val="center"/>
          </w:tcPr>
          <w:p w14:paraId="40F3848E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nhận dạng, phân loại sản phẩm</w:t>
            </w:r>
          </w:p>
        </w:tc>
        <w:tc>
          <w:tcPr>
            <w:tcW w:w="879" w:type="dxa"/>
            <w:vAlign w:val="center"/>
          </w:tcPr>
          <w:p w14:paraId="5931155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4B0CE86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3103E56D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E6A7E8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5.6</w:t>
            </w:r>
          </w:p>
        </w:tc>
        <w:tc>
          <w:tcPr>
            <w:tcW w:w="4796" w:type="dxa"/>
            <w:vAlign w:val="center"/>
          </w:tcPr>
          <w:p w14:paraId="4684D051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chuẩn đoán kỹ thuật</w:t>
            </w:r>
          </w:p>
        </w:tc>
        <w:tc>
          <w:tcPr>
            <w:tcW w:w="879" w:type="dxa"/>
            <w:vAlign w:val="center"/>
          </w:tcPr>
          <w:p w14:paraId="7038940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4592EFB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493CD9" w:rsidRPr="00AD4B87" w14:paraId="59F7D4D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D85502C" w14:textId="77777777" w:rsidR="00493CD9" w:rsidRPr="00AD4B87" w:rsidRDefault="009A7596" w:rsidP="00AD4B8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D4B87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4796" w:type="dxa"/>
            <w:vAlign w:val="center"/>
          </w:tcPr>
          <w:p w14:paraId="7E61B66B" w14:textId="77777777" w:rsidR="00493CD9" w:rsidRPr="00AD4B87" w:rsidRDefault="00404CB4" w:rsidP="00AD4B8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D4B87">
              <w:rPr>
                <w:b/>
                <w:bCs/>
                <w:lang w:val="nl-NL"/>
              </w:rPr>
              <w:t>Hệ thống thông tin tổng hợp</w:t>
            </w:r>
          </w:p>
        </w:tc>
        <w:tc>
          <w:tcPr>
            <w:tcW w:w="879" w:type="dxa"/>
            <w:vAlign w:val="center"/>
          </w:tcPr>
          <w:p w14:paraId="05A0329E" w14:textId="77777777" w:rsidR="00493CD9" w:rsidRPr="00AD4B87" w:rsidRDefault="0086702D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6DC281BB" w14:textId="77777777" w:rsidR="00632ACC" w:rsidRPr="00AD4B87" w:rsidRDefault="00632ACC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317771DE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3AC801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6.1</w:t>
            </w:r>
          </w:p>
        </w:tc>
        <w:tc>
          <w:tcPr>
            <w:tcW w:w="4796" w:type="dxa"/>
            <w:vAlign w:val="center"/>
          </w:tcPr>
          <w:p w14:paraId="5BBAB93C" w14:textId="77777777" w:rsidR="00171C8F" w:rsidRPr="00AD4B87" w:rsidRDefault="00404CB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Khái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niệm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chung</w:t>
            </w:r>
          </w:p>
        </w:tc>
        <w:tc>
          <w:tcPr>
            <w:tcW w:w="879" w:type="dxa"/>
            <w:vAlign w:val="center"/>
          </w:tcPr>
          <w:p w14:paraId="25612C8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BF723C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4.1.7</w:t>
            </w:r>
          </w:p>
          <w:p w14:paraId="7325054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4.2.1</w:t>
            </w:r>
          </w:p>
          <w:p w14:paraId="6E48492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4.2.3</w:t>
            </w:r>
          </w:p>
          <w:p w14:paraId="662B981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4.2.5</w:t>
            </w:r>
          </w:p>
        </w:tc>
      </w:tr>
      <w:tr w:rsidR="00171C8F" w:rsidRPr="00AD4B87" w14:paraId="503A128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E58299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6.2</w:t>
            </w:r>
          </w:p>
        </w:tc>
        <w:tc>
          <w:tcPr>
            <w:tcW w:w="4796" w:type="dxa"/>
            <w:vAlign w:val="center"/>
          </w:tcPr>
          <w:p w14:paraId="27414F51" w14:textId="77777777" w:rsidR="00171C8F" w:rsidRPr="00AD4B87" w:rsidRDefault="00404CB4" w:rsidP="00BF132F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Hệ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 xml:space="preserve">hống CAMAC </w:t>
            </w:r>
          </w:p>
        </w:tc>
        <w:tc>
          <w:tcPr>
            <w:tcW w:w="879" w:type="dxa"/>
            <w:vAlign w:val="center"/>
          </w:tcPr>
          <w:p w14:paraId="0F8CA3C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172E7F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9A5D0F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5EE57B1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6.3</w:t>
            </w:r>
          </w:p>
        </w:tc>
        <w:tc>
          <w:tcPr>
            <w:tcW w:w="4796" w:type="dxa"/>
            <w:vAlign w:val="center"/>
          </w:tcPr>
          <w:p w14:paraId="24AF1398" w14:textId="77777777" w:rsidR="00171C8F" w:rsidRPr="00AD4B87" w:rsidRDefault="0077125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SCADA</w:t>
            </w:r>
          </w:p>
        </w:tc>
        <w:tc>
          <w:tcPr>
            <w:tcW w:w="879" w:type="dxa"/>
            <w:vAlign w:val="center"/>
          </w:tcPr>
          <w:p w14:paraId="6B8F6E9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892251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AD4B87" w14:paraId="4CCEAAF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94ED6C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6.4</w:t>
            </w:r>
          </w:p>
        </w:tc>
        <w:tc>
          <w:tcPr>
            <w:tcW w:w="4796" w:type="dxa"/>
            <w:vAlign w:val="center"/>
          </w:tcPr>
          <w:p w14:paraId="30921623" w14:textId="77777777" w:rsidR="00171C8F" w:rsidRPr="00AD4B87" w:rsidRDefault="0077125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DCS</w:t>
            </w:r>
          </w:p>
        </w:tc>
        <w:tc>
          <w:tcPr>
            <w:tcW w:w="879" w:type="dxa"/>
            <w:vAlign w:val="center"/>
          </w:tcPr>
          <w:p w14:paraId="6F681CF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82D4C2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AD4B87" w14:paraId="58B3F071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F818DD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6.5</w:t>
            </w:r>
          </w:p>
        </w:tc>
        <w:tc>
          <w:tcPr>
            <w:tcW w:w="4796" w:type="dxa"/>
            <w:vAlign w:val="center"/>
          </w:tcPr>
          <w:p w14:paraId="182A345D" w14:textId="77777777" w:rsidR="00171C8F" w:rsidRPr="00AD4B87" w:rsidRDefault="0077125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Hệ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thống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tích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hợp</w:t>
            </w:r>
          </w:p>
        </w:tc>
        <w:tc>
          <w:tcPr>
            <w:tcW w:w="879" w:type="dxa"/>
            <w:vAlign w:val="center"/>
          </w:tcPr>
          <w:p w14:paraId="2627986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80F296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0A1BF659" w14:textId="77777777" w:rsidR="00771254" w:rsidRPr="005D2C13" w:rsidRDefault="00771254" w:rsidP="00AD4B87">
      <w:pPr>
        <w:jc w:val="both"/>
        <w:rPr>
          <w:i/>
          <w:color w:val="FF0000"/>
          <w:sz w:val="24"/>
          <w:szCs w:val="24"/>
          <w:u w:val="single"/>
          <w:lang w:val="nl-NL"/>
        </w:rPr>
      </w:pPr>
    </w:p>
    <w:p w14:paraId="6DC658E5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14:paraId="6D4D3B9B" w14:textId="77777777" w:rsidR="00CC0BCB" w:rsidRPr="003555B5" w:rsidRDefault="00CC0BCB" w:rsidP="00CC0BCB">
      <w:pPr>
        <w:pStyle w:val="ListParagraph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14:paraId="46F4913C" w14:textId="77777777" w:rsidR="00CC0BCB" w:rsidRPr="003555B5" w:rsidRDefault="00CC0BCB" w:rsidP="00CC0BCB">
      <w:pPr>
        <w:pStyle w:val="ListParagraph"/>
        <w:jc w:val="both"/>
        <w:rPr>
          <w:bCs/>
        </w:rPr>
      </w:pPr>
      <w:r w:rsidRPr="003555B5">
        <w:rPr>
          <w:lang w:val="vi-VN"/>
        </w:rPr>
        <w:t>-</w:t>
      </w:r>
      <w:r>
        <w:t xml:space="preserve"> Giảng dạy kết hợp với thực tế: Sinh viên được tiếp cận với các số liệu thực tế và hướng dẫn sử dụng trên các phần mềm hiện có phù hợp với nội dung môn học.</w:t>
      </w:r>
    </w:p>
    <w:p w14:paraId="2F74823D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23B53707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7A0CCB5A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="00744C77"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57E2244B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="00632ACC">
        <w:rPr>
          <w:bCs/>
          <w:color w:val="000000"/>
          <w:sz w:val="24"/>
          <w:szCs w:val="24"/>
        </w:rPr>
        <w:t xml:space="preserve"> đầy đủ các bài tập </w:t>
      </w:r>
      <w:r w:rsidR="00171C8F">
        <w:rPr>
          <w:bCs/>
          <w:color w:val="000000"/>
          <w:sz w:val="24"/>
          <w:szCs w:val="24"/>
        </w:rPr>
        <w:t>nhóm</w:t>
      </w:r>
      <w:r w:rsidR="00744C77" w:rsidRPr="003555B5">
        <w:rPr>
          <w:bCs/>
          <w:color w:val="000000"/>
          <w:sz w:val="24"/>
          <w:szCs w:val="24"/>
        </w:rPr>
        <w:t xml:space="preserve"> và được đánh giá kết quả thực hiện.</w:t>
      </w:r>
    </w:p>
    <w:p w14:paraId="199740F8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- Tham dự kiểm tra giữa học kỳ.</w:t>
      </w:r>
    </w:p>
    <w:p w14:paraId="5AA416E6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="00744C77" w:rsidRPr="003555B5">
        <w:rPr>
          <w:bCs/>
          <w:color w:val="000000"/>
          <w:sz w:val="24"/>
          <w:szCs w:val="24"/>
        </w:rPr>
        <w:t>.</w:t>
      </w:r>
    </w:p>
    <w:p w14:paraId="640F6738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="00744C77"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="00744C77" w:rsidRPr="003555B5">
        <w:rPr>
          <w:bCs/>
          <w:color w:val="000000"/>
          <w:sz w:val="24"/>
          <w:szCs w:val="24"/>
        </w:rPr>
        <w:t>.</w:t>
      </w:r>
    </w:p>
    <w:p w14:paraId="3DF7BE3D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6449FD67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058B510E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4CB14A7F" w14:textId="43B6FA82" w:rsidR="00BA7C39" w:rsidRDefault="00BA7C39" w:rsidP="00117935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5"/>
        <w:gridCol w:w="3122"/>
        <w:gridCol w:w="3958"/>
        <w:gridCol w:w="1352"/>
      </w:tblGrid>
      <w:tr w:rsidR="00117935" w:rsidRPr="00CB21F6" w14:paraId="1E8AD7E8" w14:textId="77777777" w:rsidTr="008A43BE">
        <w:tc>
          <w:tcPr>
            <w:tcW w:w="590" w:type="dxa"/>
          </w:tcPr>
          <w:p w14:paraId="572A2906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CB21F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0774BAE7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2432DCBA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4E4A96DF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Trọng số</w:t>
            </w:r>
          </w:p>
        </w:tc>
      </w:tr>
      <w:tr w:rsidR="00117935" w:rsidRPr="00CB21F6" w14:paraId="4D58C168" w14:textId="77777777" w:rsidTr="008A43BE">
        <w:tc>
          <w:tcPr>
            <w:tcW w:w="590" w:type="dxa"/>
          </w:tcPr>
          <w:p w14:paraId="4F89B287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7092B750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Điểm chuyên </w:t>
            </w:r>
            <w:r>
              <w:rPr>
                <w:sz w:val="24"/>
                <w:szCs w:val="24"/>
              </w:rPr>
              <w:t>cần</w:t>
            </w:r>
          </w:p>
        </w:tc>
        <w:tc>
          <w:tcPr>
            <w:tcW w:w="4252" w:type="dxa"/>
          </w:tcPr>
          <w:p w14:paraId="478F62D6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62CF7F6F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117935" w:rsidRPr="00CB21F6" w14:paraId="5C9B33E9" w14:textId="77777777" w:rsidTr="008A43BE">
        <w:tc>
          <w:tcPr>
            <w:tcW w:w="590" w:type="dxa"/>
          </w:tcPr>
          <w:p w14:paraId="610084D3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6BF48EE2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kiểm tra giữa kỳ</w:t>
            </w:r>
          </w:p>
          <w:p w14:paraId="201A5416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2D189DB2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Thi viết</w:t>
            </w:r>
          </w:p>
          <w:p w14:paraId="24667701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09F023D4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5852BC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46333595" r:id="rId9"/>
              </w:object>
            </w:r>
          </w:p>
        </w:tc>
      </w:tr>
      <w:tr w:rsidR="00117935" w:rsidRPr="00CB21F6" w14:paraId="051FC002" w14:textId="77777777" w:rsidTr="008A43BE">
        <w:tc>
          <w:tcPr>
            <w:tcW w:w="590" w:type="dxa"/>
          </w:tcPr>
          <w:p w14:paraId="49235ED1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6CF9445A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31C01507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7915DF73">
                <v:shape id="_x0000_i1026" type="#_x0000_t75" style="width:34pt;height:14.5pt" o:ole="">
                  <v:imagedata r:id="rId10" o:title=""/>
                </v:shape>
                <o:OLEObject Type="Embed" ProgID="Equation.DSMT4" ShapeID="_x0000_i1026" DrawAspect="Content" ObjectID="_1646333596" r:id="rId11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30F36969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</w:tbl>
    <w:p w14:paraId="038A113E" w14:textId="77777777" w:rsidR="00117935" w:rsidRPr="003555B5" w:rsidRDefault="00117935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bookmarkStart w:id="1" w:name="_GoBack"/>
      <w:bookmarkEnd w:id="0"/>
      <w:bookmarkEnd w:id="1"/>
    </w:p>
    <w:p w14:paraId="1060EE96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71ADB563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01484B3" w14:textId="77777777" w:rsidR="00171C8F" w:rsidRPr="005503CF" w:rsidRDefault="00744C77" w:rsidP="005503CF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1E338E49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3AE65665" w14:textId="77777777" w:rsidR="00D43163" w:rsidRDefault="00DB5B4E" w:rsidP="009777A9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sz w:val="24"/>
          <w:lang w:val="nl-NL"/>
        </w:rPr>
      </w:pPr>
      <w:r>
        <w:rPr>
          <w:sz w:val="24"/>
          <w:lang w:val="nl-NL"/>
        </w:rPr>
        <w:t xml:space="preserve">[1]. </w:t>
      </w:r>
      <w:r w:rsidR="00771254">
        <w:rPr>
          <w:sz w:val="24"/>
          <w:lang w:val="nl-NL"/>
        </w:rPr>
        <w:t>Phạm Thượng Hàn, Hệ thống thông tin công nghiệp, NXB Giáo dục Việt Nam, 2010</w:t>
      </w:r>
    </w:p>
    <w:p w14:paraId="318D2C4C" w14:textId="77777777" w:rsidR="009777A9" w:rsidRDefault="009777A9" w:rsidP="009777A9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>[2]. Hoàng Minh Sơn, Mạng Truyền Thông Công Nghiệp, NXB Khoa học kỹ thuật, Hà nội, 2004.</w:t>
      </w:r>
    </w:p>
    <w:p w14:paraId="0FE91DA7" w14:textId="77777777" w:rsidR="009777A9" w:rsidRPr="00AD4B87" w:rsidRDefault="009777A9" w:rsidP="00AD4B87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>[3]. TS. Nguyễn Ngọc Vĩnh, Bài giảng Thông tin điều độ sản xuất. Trường Đại học Mỏ - Địa chất, 2005</w:t>
      </w:r>
    </w:p>
    <w:p w14:paraId="7D23526D" w14:textId="77777777" w:rsidR="00771254" w:rsidRPr="009777A9" w:rsidRDefault="00771254" w:rsidP="009777A9">
      <w:pPr>
        <w:pStyle w:val="BodyText1"/>
        <w:shd w:val="clear" w:color="auto" w:fill="auto"/>
        <w:spacing w:line="288" w:lineRule="auto"/>
        <w:ind w:right="360"/>
        <w:jc w:val="both"/>
        <w:rPr>
          <w:sz w:val="26"/>
          <w:szCs w:val="26"/>
          <w:lang w:val="nl-NL"/>
        </w:rPr>
      </w:pPr>
    </w:p>
    <w:p w14:paraId="4F1E19BB" w14:textId="77777777" w:rsidR="00744C77" w:rsidRPr="009777A9" w:rsidRDefault="00D43163" w:rsidP="00D43163">
      <w:pPr>
        <w:pStyle w:val="BodyText1"/>
        <w:shd w:val="clear" w:color="auto" w:fill="auto"/>
        <w:spacing w:line="288" w:lineRule="auto"/>
        <w:ind w:right="360" w:firstLine="360"/>
        <w:jc w:val="both"/>
        <w:rPr>
          <w:sz w:val="26"/>
          <w:szCs w:val="26"/>
          <w:lang w:val="nl-NL"/>
        </w:rPr>
      </w:pPr>
      <w:r w:rsidRPr="009777A9">
        <w:rPr>
          <w:b/>
          <w:bCs/>
          <w:color w:val="000000"/>
          <w:sz w:val="24"/>
          <w:szCs w:val="24"/>
          <w:lang w:val="nl-NL"/>
        </w:rPr>
        <w:t xml:space="preserve">11. </w:t>
      </w:r>
      <w:r w:rsidR="007A7F11" w:rsidRPr="009777A9">
        <w:rPr>
          <w:b/>
          <w:bCs/>
          <w:color w:val="000000"/>
          <w:sz w:val="24"/>
          <w:szCs w:val="24"/>
          <w:lang w:val="nl-NL"/>
        </w:rPr>
        <w:t>Hướng dẫn tự học của học phần</w:t>
      </w:r>
    </w:p>
    <w:p w14:paraId="50CDF7C5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736"/>
        <w:gridCol w:w="872"/>
        <w:gridCol w:w="717"/>
        <w:gridCol w:w="846"/>
        <w:gridCol w:w="3700"/>
      </w:tblGrid>
      <w:tr w:rsidR="00744C77" w:rsidRPr="00725AA8" w14:paraId="355E5C5F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08A71C6F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0DFA75F7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C8C3B94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0AD6751C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60576C91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14ECD5C3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5CD16092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2ACDC" w14:textId="77777777" w:rsidR="00744C77" w:rsidRPr="003555B5" w:rsidRDefault="00061141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725AA8" w14:paraId="1FD31819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000A8A4C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F683AA9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4C9F2FF3" w14:textId="77777777" w:rsidR="00D63879" w:rsidRPr="003555B5" w:rsidRDefault="00D4316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Chương1:</w:t>
            </w:r>
            <w:r w:rsidR="00D57137" w:rsidRPr="00D57137">
              <w:rPr>
                <w:b/>
                <w:bCs/>
                <w:color w:val="000000"/>
                <w:sz w:val="24"/>
                <w:szCs w:val="24"/>
                <w:lang w:val="nl-NL"/>
              </w:rPr>
              <w:t>Khái niệm về hệ thống thông tin đo lường trong công nghiệp</w:t>
            </w:r>
          </w:p>
          <w:p w14:paraId="11FF5A7E" w14:textId="77777777" w:rsidR="00D63879" w:rsidRPr="003555B5" w:rsidRDefault="00D4316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Khái niệm chung</w:t>
            </w:r>
          </w:p>
          <w:p w14:paraId="0C3F45C1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Phân loại hệ thống thông tin đo lường trong công nghiệp</w:t>
            </w:r>
          </w:p>
          <w:p w14:paraId="7263B681" w14:textId="77777777" w:rsidR="00D63879" w:rsidRPr="003555B5" w:rsidRDefault="00D4316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Cấu trúc chung của hệ thống thông tin đo lường trong công nghiệp</w:t>
            </w:r>
          </w:p>
          <w:p w14:paraId="765D784F" w14:textId="77777777" w:rsidR="00D63879" w:rsidRPr="003555B5" w:rsidRDefault="00D5713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1.4.</w:t>
            </w:r>
            <w:r w:rsidRPr="00D57137">
              <w:rPr>
                <w:bCs/>
                <w:color w:val="000000"/>
                <w:sz w:val="24"/>
                <w:szCs w:val="24"/>
                <w:lang w:val="nl-NL"/>
              </w:rPr>
              <w:t>Mô hình hệ thống mở (Open System Informatic)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ADD5BDE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191A4684" w14:textId="77777777" w:rsidR="00D63879" w:rsidRPr="003555B5" w:rsidRDefault="00BC275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0FFAF7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945F" w14:textId="77777777" w:rsidR="000B22B4" w:rsidRPr="003555B5" w:rsidRDefault="000B22B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D17D4A8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6460A31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3352E7">
              <w:rPr>
                <w:bCs/>
                <w:color w:val="000000"/>
                <w:sz w:val="24"/>
                <w:szCs w:val="24"/>
                <w:lang w:val="nl-NL"/>
              </w:rPr>
              <w:t>Nghiên cứu nội dung chương 1 tài liệu học tập số [1].</w:t>
            </w:r>
          </w:p>
          <w:p w14:paraId="7801FFD8" w14:textId="77777777" w:rsidR="000B22B4" w:rsidRPr="003555B5" w:rsidRDefault="000B22B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FC10005" w14:textId="77777777" w:rsidR="003352E7" w:rsidRPr="003352E7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B5B4E">
              <w:rPr>
                <w:bCs/>
                <w:color w:val="000000"/>
                <w:sz w:val="24"/>
                <w:szCs w:val="24"/>
                <w:lang w:val="nl-NL"/>
              </w:rPr>
              <w:t xml:space="preserve"> Tham khảo chương 1, tài liệu học tập số [2]</w:t>
            </w:r>
          </w:p>
          <w:p w14:paraId="2A2AB814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14:paraId="43E49F46" w14:textId="77777777" w:rsidR="00DB5B4E" w:rsidRPr="003352E7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DB5B4E">
              <w:rPr>
                <w:bCs/>
                <w:color w:val="000000"/>
                <w:sz w:val="24"/>
                <w:szCs w:val="24"/>
                <w:lang w:val="nl-NL"/>
              </w:rPr>
              <w:t xml:space="preserve"> Tham khảo chương 1, tài liệu học tập số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DB5B4E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34BF0943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725AA8" w14:paraId="6BAB2D8D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005038E0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20A288EC" w14:textId="77777777" w:rsidR="00D63879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D57137" w:rsidRPr="00D57137">
              <w:rPr>
                <w:b/>
                <w:bCs/>
                <w:color w:val="000000"/>
                <w:sz w:val="24"/>
                <w:szCs w:val="24"/>
                <w:lang w:val="nl-NL"/>
              </w:rPr>
              <w:t>Cơ sở lý thuyết của hệ thống thông tin trong công nghiệp</w:t>
            </w:r>
          </w:p>
          <w:p w14:paraId="166B8B46" w14:textId="77777777" w:rsidR="00D63879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2.1.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Tín hiệu đo lường và phép lấy mẫu</w:t>
            </w:r>
          </w:p>
          <w:p w14:paraId="36CAAD82" w14:textId="77777777" w:rsidR="00D63879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Lấy mẫu tín hiệu</w:t>
            </w:r>
          </w:p>
          <w:p w14:paraId="186F2D18" w14:textId="77777777" w:rsidR="00D57137" w:rsidRDefault="00D5713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Pr="00D57137">
              <w:rPr>
                <w:bCs/>
                <w:color w:val="000000"/>
                <w:sz w:val="24"/>
                <w:szCs w:val="24"/>
                <w:lang w:val="nl-NL"/>
              </w:rPr>
              <w:t>Lượng tử hóa</w:t>
            </w:r>
          </w:p>
          <w:p w14:paraId="7C21B587" w14:textId="77777777" w:rsidR="00D57137" w:rsidRDefault="00D5713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2.4. </w:t>
            </w:r>
            <w:r w:rsidRPr="00D57137">
              <w:rPr>
                <w:bCs/>
                <w:color w:val="000000"/>
                <w:sz w:val="24"/>
                <w:szCs w:val="24"/>
                <w:lang w:val="nl-NL"/>
              </w:rPr>
              <w:t>Mã hóa tín hiệu</w:t>
            </w:r>
          </w:p>
          <w:p w14:paraId="343DE4A5" w14:textId="77777777" w:rsidR="00D57137" w:rsidRPr="005D2C13" w:rsidRDefault="00D57137" w:rsidP="00AD4B87">
            <w:pPr>
              <w:rPr>
                <w:sz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2.5. </w:t>
            </w:r>
            <w:r w:rsidRPr="005D2C13">
              <w:rPr>
                <w:sz w:val="24"/>
                <w:lang w:val="nl-NL"/>
              </w:rPr>
              <w:t>Sự dư thừa thông tin và cách giảm chúng</w:t>
            </w:r>
          </w:p>
          <w:p w14:paraId="4579574C" w14:textId="77777777" w:rsidR="003345D2" w:rsidRPr="005D2C13" w:rsidRDefault="003345D2" w:rsidP="00AD4B87">
            <w:pPr>
              <w:rPr>
                <w:lang w:val="nl-NL"/>
              </w:rPr>
            </w:pPr>
            <w:r w:rsidRPr="005D2C13">
              <w:rPr>
                <w:sz w:val="24"/>
                <w:lang w:val="nl-NL"/>
              </w:rPr>
              <w:t>2.6. Cơ sở lý thuyết thông tin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B16D1C7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157AB0F6" w14:textId="77777777" w:rsidR="00D63879" w:rsidRPr="003555B5" w:rsidRDefault="005D2C1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E395E6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6BCD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10669BE" w14:textId="77777777" w:rsidR="00D63879" w:rsidRDefault="00576C2B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chương 2 </w:t>
            </w:r>
            <w:r w:rsidR="004549CA">
              <w:rPr>
                <w:bCs/>
                <w:color w:val="000000"/>
                <w:sz w:val="24"/>
                <w:szCs w:val="24"/>
                <w:lang w:val="nl-NL"/>
              </w:rPr>
              <w:t>tài liệu học tập số [1].</w:t>
            </w:r>
          </w:p>
          <w:p w14:paraId="1E1388CC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73CDCD" w14:textId="77777777" w:rsidR="004549CA" w:rsidRPr="003555B5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704814">
              <w:rPr>
                <w:bCs/>
                <w:color w:val="000000"/>
                <w:sz w:val="24"/>
                <w:szCs w:val="24"/>
                <w:lang w:val="nl-NL"/>
              </w:rPr>
              <w:t>Tham khảo chương 2, tài liệu học tập số [2]</w:t>
            </w:r>
          </w:p>
        </w:tc>
      </w:tr>
      <w:tr w:rsidR="00D63879" w:rsidRPr="00725AA8" w14:paraId="0F0EC1AF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20FF72A2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02DD86CC" w14:textId="77777777" w:rsidR="00D63879" w:rsidRPr="003555B5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7C27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3: </w:t>
            </w:r>
            <w:r w:rsidRPr="003345D2">
              <w:rPr>
                <w:b/>
                <w:bCs/>
                <w:color w:val="000000"/>
                <w:sz w:val="24"/>
                <w:szCs w:val="24"/>
                <w:lang w:val="nl-NL"/>
              </w:rPr>
              <w:t>Mạng truyền thông công nghiệp</w:t>
            </w:r>
          </w:p>
          <w:p w14:paraId="078900B4" w14:textId="77777777" w:rsidR="003345D2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Khái niệm</w:t>
            </w:r>
          </w:p>
          <w:p w14:paraId="2DEC9C89" w14:textId="77777777" w:rsidR="003345D2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Các chế độ truyền tải thông tin</w:t>
            </w:r>
          </w:p>
          <w:p w14:paraId="693E0581" w14:textId="77777777" w:rsidR="00D63879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Cấu trúc của mạng</w:t>
            </w:r>
          </w:p>
          <w:p w14:paraId="0B661D57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3.4.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Phương pháp điều khiển truy nhập đường truyền</w:t>
            </w:r>
          </w:p>
          <w:p w14:paraId="67804AF3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3.5.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Môi trường truyền dẫn tín hiệu</w:t>
            </w:r>
          </w:p>
          <w:p w14:paraId="3FC83CE5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3.6.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Chuẩn truyền thông</w:t>
            </w:r>
          </w:p>
          <w:p w14:paraId="7FD4F740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3.7.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Mã hóa đường truyền</w:t>
            </w:r>
          </w:p>
          <w:p w14:paraId="281E5F31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3.8.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Bảo toàn dữ liệu</w:t>
            </w:r>
          </w:p>
          <w:p w14:paraId="3036A7E7" w14:textId="77777777" w:rsidR="003345D2" w:rsidRPr="003555B5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3.9.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Giao thức công nghiệp tiêu biểu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BD41F3C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vAlign w:val="center"/>
          </w:tcPr>
          <w:p w14:paraId="53BF243A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DDA055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BFDC" w14:textId="77777777" w:rsidR="00D63879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43932BE" w14:textId="77777777" w:rsidR="004549CA" w:rsidRDefault="00576C2B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3</w:t>
            </w:r>
            <w:r w:rsidR="004549CA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học tập số [1].</w:t>
            </w:r>
          </w:p>
          <w:p w14:paraId="215C5201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DC2C5EE" w14:textId="77777777" w:rsidR="004549CA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+ Tham khảo chương 3</w:t>
            </w:r>
            <w:r w:rsidRPr="00704814">
              <w:rPr>
                <w:bCs/>
                <w:color w:val="000000"/>
                <w:sz w:val="24"/>
                <w:szCs w:val="24"/>
                <w:lang w:val="nl-NL"/>
              </w:rPr>
              <w:t>, tài liệu học tập số [2]</w:t>
            </w:r>
          </w:p>
          <w:p w14:paraId="643025EF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62C2003" w14:textId="77777777" w:rsidR="004549CA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2, tài liệu học tập số [3</w:t>
            </w:r>
            <w:r w:rsidRPr="0070481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5D4D2EF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0ACC502" w14:textId="77777777" w:rsidR="00D27EEA" w:rsidRPr="003555B5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Cài phần mềm Matlab Simulink, Proteus, LabVIEW và thực hiện mô phỏng quá trình truyền tin nối tiếp qua cổng COM.</w:t>
            </w:r>
          </w:p>
        </w:tc>
      </w:tr>
      <w:tr w:rsidR="00D63879" w:rsidRPr="00725AA8" w14:paraId="552600B2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442915E4" w14:textId="77777777" w:rsidR="00D63879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773991F5" w14:textId="77777777" w:rsidR="00D63879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="003345D2" w:rsidRPr="003345D2">
              <w:rPr>
                <w:b/>
                <w:bCs/>
                <w:color w:val="000000"/>
                <w:sz w:val="24"/>
                <w:szCs w:val="24"/>
                <w:lang w:val="nl-NL"/>
              </w:rPr>
              <w:t>Hệ thu thập dữ liệu đo đường (Data Acquisition – IP)</w:t>
            </w:r>
          </w:p>
          <w:p w14:paraId="76A164CD" w14:textId="77777777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4.1.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Khái niệm về hệ thu thập dữ liệu</w:t>
            </w:r>
          </w:p>
          <w:p w14:paraId="28A515F8" w14:textId="77777777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4.2.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Cấu trúc của hệ thu thập dữ liệu</w:t>
            </w:r>
          </w:p>
          <w:p w14:paraId="60488A8E" w14:textId="77777777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4.3.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Chuyển đổi chuẩn hóa (CĐCH Transducer)</w:t>
            </w:r>
          </w:p>
          <w:p w14:paraId="59F86404" w14:textId="1E22348A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4.4.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Bộ đổi nối</w:t>
            </w:r>
            <w:r w:rsidR="00725AA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 xml:space="preserve">(MUX- Multipleser, DEMUX- Demultipleser)  </w:t>
            </w:r>
          </w:p>
          <w:p w14:paraId="2921E604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4.5.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Bộ chuyển đổi tương tự số ADC (Analog-Digital Converter)</w:t>
            </w:r>
          </w:p>
          <w:p w14:paraId="1481E4E6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4.6.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Thiết kế hệ thu thập dữ liệu</w:t>
            </w:r>
          </w:p>
          <w:p w14:paraId="5636FCEE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4.7.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Giới thiệu một số hệ thu thập dữ liệu DAQ</w:t>
            </w:r>
          </w:p>
          <w:p w14:paraId="16922B34" w14:textId="77777777" w:rsidR="003345D2" w:rsidRPr="007C2756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00901D39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vAlign w:val="center"/>
          </w:tcPr>
          <w:p w14:paraId="33BDB114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3F2DE7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A989" w14:textId="77777777" w:rsidR="00D63879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104A7DA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AA8256F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FB0DD3E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4, tài liệu học tập số [1].</w:t>
            </w:r>
          </w:p>
          <w:p w14:paraId="7F246168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1B9DF0C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704814">
              <w:rPr>
                <w:bCs/>
                <w:color w:val="000000"/>
                <w:sz w:val="24"/>
                <w:szCs w:val="24"/>
                <w:lang w:val="nl-NL"/>
              </w:rPr>
              <w:t>Thao khảo chương 4, tài liệu tham khảo số [2].</w:t>
            </w:r>
          </w:p>
          <w:p w14:paraId="42AEAA66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1CBD921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Xem lại kiến thức điện tử tương tự và số.</w:t>
            </w:r>
          </w:p>
          <w:p w14:paraId="4455AB2B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59464D8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về các bộ chuyển đổi ADC; DAC trong công nghiệp.</w:t>
            </w:r>
          </w:p>
          <w:p w14:paraId="48ED6C3D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75E3BB9" w14:textId="77777777" w:rsidR="00D27EEA" w:rsidRPr="003555B5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Mô phỏng hoạt động của các bộ ADC bằng phần mềm Matlab, Proteus, Labiew hoặc Kit thí nghiệm.</w:t>
            </w:r>
          </w:p>
        </w:tc>
      </w:tr>
      <w:tr w:rsidR="007C2756" w:rsidRPr="00725AA8" w14:paraId="75354AA2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2DF59A5C" w14:textId="77777777" w:rsidR="007C2756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422F9244" w14:textId="77777777" w:rsidR="007C2756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5</w:t>
            </w:r>
            <w:r w:rsidR="007C27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CE547C">
              <w:rPr>
                <w:b/>
                <w:bCs/>
                <w:color w:val="000000"/>
                <w:sz w:val="24"/>
                <w:szCs w:val="24"/>
                <w:lang w:val="nl-NL"/>
              </w:rPr>
              <w:t>Hệ thống chức năng</w:t>
            </w:r>
          </w:p>
          <w:p w14:paraId="360B0230" w14:textId="77777777" w:rsidR="00771254" w:rsidRPr="0077125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5.1 </w:t>
            </w:r>
            <w:r w:rsidRPr="00771254">
              <w:rPr>
                <w:bCs/>
                <w:lang w:val="nl-NL"/>
              </w:rPr>
              <w:t>Khái niệm chung</w:t>
            </w:r>
          </w:p>
          <w:p w14:paraId="5F5FA9DA" w14:textId="77777777" w:rsidR="00771254" w:rsidRPr="0077125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5.2 </w:t>
            </w:r>
            <w:r w:rsidRPr="00771254">
              <w:rPr>
                <w:bCs/>
                <w:lang w:val="nl-NL"/>
              </w:rPr>
              <w:t>Hệ thống đo lường</w:t>
            </w:r>
          </w:p>
          <w:p w14:paraId="7403F5CC" w14:textId="77777777" w:rsidR="00771254" w:rsidRPr="00404CB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5.3 </w:t>
            </w:r>
            <w:r w:rsidRPr="00404CB4">
              <w:rPr>
                <w:bCs/>
                <w:lang w:val="nl-NL"/>
              </w:rPr>
              <w:t>Hệ thống kiểm tra tự động các thông số theo thời gian</w:t>
            </w:r>
          </w:p>
          <w:p w14:paraId="56F978A3" w14:textId="77777777" w:rsidR="00771254" w:rsidRPr="005D2C13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5.4 Hệ thống điều khiển tự động một quá trình sản xuất công nghiệp</w:t>
            </w:r>
          </w:p>
          <w:p w14:paraId="3B95E3DA" w14:textId="77777777" w:rsidR="00771254" w:rsidRPr="00404CB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5.5 </w:t>
            </w:r>
            <w:r w:rsidRPr="00404CB4">
              <w:rPr>
                <w:bCs/>
                <w:lang w:val="nl-NL"/>
              </w:rPr>
              <w:t>Hệ thống nhận dạng, phân loại sản phẩm</w:t>
            </w:r>
          </w:p>
          <w:p w14:paraId="0052E57C" w14:textId="77777777" w:rsidR="003345D2" w:rsidRPr="007C2756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lang w:val="nl-NL"/>
              </w:rPr>
              <w:t xml:space="preserve">5.6 </w:t>
            </w:r>
            <w:r w:rsidRPr="00404CB4">
              <w:rPr>
                <w:bCs/>
                <w:lang w:val="nl-NL"/>
              </w:rPr>
              <w:t>Hệ thống chuẩn đoán kỹ thuật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73A7DDF" w14:textId="77777777" w:rsidR="007C2756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69FB93DA" w14:textId="77777777" w:rsidR="007C2756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63F11E" w14:textId="77777777" w:rsidR="007C2756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0222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92CC478" w14:textId="77777777" w:rsidR="00576C2B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5</w:t>
            </w:r>
            <w:r w:rsidR="00576C2B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học tập [1].</w:t>
            </w:r>
          </w:p>
          <w:p w14:paraId="0579FB93" w14:textId="77777777" w:rsidR="00576C2B" w:rsidRDefault="00576C2B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3B4F0EC" w14:textId="77777777" w:rsidR="00576C2B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+Thao khảo chương 1,2, tài liệu tham khảo số [4].</w:t>
            </w:r>
          </w:p>
          <w:p w14:paraId="3F8B6241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1452D41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Thao khảo mục 6.3 chương 6 (từ trang 156 đến trang 158) tài liệu tham khảo số [2].</w:t>
            </w:r>
          </w:p>
          <w:p w14:paraId="35E6080E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4CFDB13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mục 7.2, chương 7 tài liệu tham khảo số [2].</w:t>
            </w:r>
          </w:p>
          <w:p w14:paraId="45144783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6083DBD" w14:textId="77777777" w:rsidR="00704814" w:rsidRPr="003555B5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Thao khảo mục 1.7, từ trang 19 đến trang 24, tài liệu tham khảo số </w:t>
            </w:r>
            <w:r w:rsidR="00D27EEA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9777A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D27EEA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7C2756" w:rsidRPr="00725AA8" w14:paraId="647544FC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187D13ED" w14:textId="77777777" w:rsidR="007C2756" w:rsidRDefault="00DB5B4E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1172344E" w14:textId="77777777" w:rsidR="007C2756" w:rsidRDefault="00DB5B4E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6</w:t>
            </w:r>
            <w:r w:rsidR="007C27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771254" w:rsidRPr="00771254">
              <w:rPr>
                <w:b/>
                <w:bCs/>
                <w:color w:val="000000"/>
                <w:sz w:val="24"/>
                <w:szCs w:val="24"/>
                <w:lang w:val="nl-NL"/>
              </w:rPr>
              <w:t>Hệ thống thông tin tổng hợp</w:t>
            </w:r>
            <w:r w:rsidRPr="00DB5B4E">
              <w:rPr>
                <w:b/>
                <w:bCs/>
                <w:color w:val="000000"/>
                <w:sz w:val="24"/>
                <w:szCs w:val="24"/>
                <w:lang w:val="nl-NL"/>
              </w:rPr>
              <w:t>trong hệ thống điện</w:t>
            </w:r>
          </w:p>
          <w:p w14:paraId="654D5991" w14:textId="77777777" w:rsidR="00771254" w:rsidRP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6.1 Khái niệm chung</w:t>
            </w:r>
          </w:p>
          <w:p w14:paraId="63720995" w14:textId="77777777" w:rsid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6.2 CAMAC hệ thống</w:t>
            </w:r>
          </w:p>
          <w:p w14:paraId="28E68746" w14:textId="77777777" w:rsidR="00771254" w:rsidRP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6.3 Hệ thống SCADA</w:t>
            </w:r>
          </w:p>
          <w:p w14:paraId="2EE062B8" w14:textId="77777777" w:rsidR="00771254" w:rsidRP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6.4 Hệ thống DCS</w:t>
            </w:r>
          </w:p>
          <w:p w14:paraId="713801F6" w14:textId="77777777" w:rsidR="00DB5B4E" w:rsidRPr="007C2756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6.5 Hợp nhất hệ thống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CB02166" w14:textId="77777777" w:rsidR="007C2756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5BFDF03D" w14:textId="77777777" w:rsidR="007C2756" w:rsidRPr="003555B5" w:rsidRDefault="005D2C1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F6381E" w14:textId="77777777" w:rsidR="007C2756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39636" w14:textId="77777777" w:rsidR="00576C2B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6</w:t>
            </w:r>
            <w:r w:rsidR="00576C2B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học tập số [1].</w:t>
            </w:r>
          </w:p>
          <w:p w14:paraId="7F36821C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92A6CF9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2,3 tài liệu tham khảo số [</w:t>
            </w:r>
            <w:r w:rsidR="009777A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BA36F97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7FCB33E" w14:textId="77777777" w:rsidR="00576C2B" w:rsidRPr="003555B5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1,2,3 tài liệu tham khảo số [</w:t>
            </w:r>
            <w:r w:rsidR="009777A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</w:tbl>
    <w:p w14:paraId="01E4743B" w14:textId="77777777" w:rsidR="009540AF" w:rsidRPr="005D2C1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4"/>
        <w:gridCol w:w="4513"/>
      </w:tblGrid>
      <w:tr w:rsidR="009540AF" w:rsidRPr="00725AA8" w14:paraId="756EEFD2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344BB880" w14:textId="77777777" w:rsidR="009540AF" w:rsidRPr="005D2C1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57F1E1C4" w14:textId="77777777" w:rsidR="009540AF" w:rsidRPr="005D2C13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5D2C13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9540AF" w:rsidRPr="003555B5" w14:paraId="3BEA3118" w14:textId="77777777" w:rsidTr="008A0B90">
        <w:trPr>
          <w:trHeight w:val="1352"/>
        </w:trPr>
        <w:tc>
          <w:tcPr>
            <w:tcW w:w="4644" w:type="dxa"/>
            <w:shd w:val="clear" w:color="auto" w:fill="auto"/>
          </w:tcPr>
          <w:p w14:paraId="3BF34067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7DFA85A8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EE680DC" w14:textId="77777777" w:rsidR="009540AF" w:rsidRPr="00CE547C" w:rsidRDefault="00CE547C" w:rsidP="00CE547C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BỘ MÔN</w:t>
            </w:r>
          </w:p>
        </w:tc>
      </w:tr>
    </w:tbl>
    <w:p w14:paraId="226A2FE6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337E0A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1C63B" w14:textId="77777777" w:rsidR="006634FA" w:rsidRDefault="006634FA">
      <w:r>
        <w:separator/>
      </w:r>
    </w:p>
  </w:endnote>
  <w:endnote w:type="continuationSeparator" w:id="0">
    <w:p w14:paraId="269A4F34" w14:textId="77777777" w:rsidR="006634FA" w:rsidRDefault="00663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EB9A2" w14:textId="77777777" w:rsidR="004377BB" w:rsidRDefault="003440C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945431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E3C09" w14:textId="77777777" w:rsidR="004377BB" w:rsidRDefault="003440C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586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AF1EC00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B85CE" w14:textId="77777777" w:rsidR="006634FA" w:rsidRDefault="006634FA">
      <w:r>
        <w:separator/>
      </w:r>
    </w:p>
  </w:footnote>
  <w:footnote w:type="continuationSeparator" w:id="0">
    <w:p w14:paraId="756B60BF" w14:textId="77777777" w:rsidR="006634FA" w:rsidRDefault="00663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937F8"/>
    <w:multiLevelType w:val="hybridMultilevel"/>
    <w:tmpl w:val="1F9AA3DE"/>
    <w:lvl w:ilvl="0" w:tplc="255CA2B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12"/>
    <w:rsid w:val="00000056"/>
    <w:rsid w:val="000228CE"/>
    <w:rsid w:val="00022C21"/>
    <w:rsid w:val="00023D89"/>
    <w:rsid w:val="00026105"/>
    <w:rsid w:val="00061141"/>
    <w:rsid w:val="00065D49"/>
    <w:rsid w:val="0008314A"/>
    <w:rsid w:val="00086014"/>
    <w:rsid w:val="00090E9F"/>
    <w:rsid w:val="00095A1D"/>
    <w:rsid w:val="000B22B4"/>
    <w:rsid w:val="000D075E"/>
    <w:rsid w:val="000D6DC7"/>
    <w:rsid w:val="000E19AE"/>
    <w:rsid w:val="000F78FF"/>
    <w:rsid w:val="00105965"/>
    <w:rsid w:val="00117935"/>
    <w:rsid w:val="001265BC"/>
    <w:rsid w:val="001471E8"/>
    <w:rsid w:val="00164070"/>
    <w:rsid w:val="00166C06"/>
    <w:rsid w:val="00171C8F"/>
    <w:rsid w:val="001915A3"/>
    <w:rsid w:val="001B2CCA"/>
    <w:rsid w:val="001C4D77"/>
    <w:rsid w:val="001D2B03"/>
    <w:rsid w:val="001F2CFE"/>
    <w:rsid w:val="00200F66"/>
    <w:rsid w:val="00210206"/>
    <w:rsid w:val="0021349A"/>
    <w:rsid w:val="002360EC"/>
    <w:rsid w:val="00264B1A"/>
    <w:rsid w:val="00277BF8"/>
    <w:rsid w:val="0028639F"/>
    <w:rsid w:val="00290C2F"/>
    <w:rsid w:val="00296F71"/>
    <w:rsid w:val="002A17EA"/>
    <w:rsid w:val="002A7D7D"/>
    <w:rsid w:val="002B3774"/>
    <w:rsid w:val="002D3259"/>
    <w:rsid w:val="00330D10"/>
    <w:rsid w:val="003316D9"/>
    <w:rsid w:val="003345D2"/>
    <w:rsid w:val="003352E7"/>
    <w:rsid w:val="00337E0A"/>
    <w:rsid w:val="003409C3"/>
    <w:rsid w:val="003440CD"/>
    <w:rsid w:val="003555B5"/>
    <w:rsid w:val="00367502"/>
    <w:rsid w:val="003961B0"/>
    <w:rsid w:val="003B73BB"/>
    <w:rsid w:val="003C3A8C"/>
    <w:rsid w:val="003E0101"/>
    <w:rsid w:val="003F5908"/>
    <w:rsid w:val="003F7694"/>
    <w:rsid w:val="00404CB4"/>
    <w:rsid w:val="00411BD8"/>
    <w:rsid w:val="00423B5F"/>
    <w:rsid w:val="004240DB"/>
    <w:rsid w:val="0042577A"/>
    <w:rsid w:val="004377BB"/>
    <w:rsid w:val="004437C7"/>
    <w:rsid w:val="004549CA"/>
    <w:rsid w:val="0047459D"/>
    <w:rsid w:val="00477F05"/>
    <w:rsid w:val="00481AC3"/>
    <w:rsid w:val="0048413E"/>
    <w:rsid w:val="004900EB"/>
    <w:rsid w:val="0049105F"/>
    <w:rsid w:val="00493CD9"/>
    <w:rsid w:val="004964B1"/>
    <w:rsid w:val="004A21C9"/>
    <w:rsid w:val="004B2147"/>
    <w:rsid w:val="004D085E"/>
    <w:rsid w:val="004F013A"/>
    <w:rsid w:val="00502796"/>
    <w:rsid w:val="00530720"/>
    <w:rsid w:val="00534B5D"/>
    <w:rsid w:val="005477C6"/>
    <w:rsid w:val="005503CF"/>
    <w:rsid w:val="00551492"/>
    <w:rsid w:val="00575954"/>
    <w:rsid w:val="00576C2B"/>
    <w:rsid w:val="005A61F8"/>
    <w:rsid w:val="005B3DF5"/>
    <w:rsid w:val="005D2C13"/>
    <w:rsid w:val="005D39FA"/>
    <w:rsid w:val="005D40E1"/>
    <w:rsid w:val="0061018F"/>
    <w:rsid w:val="00612534"/>
    <w:rsid w:val="00632ACC"/>
    <w:rsid w:val="006406CA"/>
    <w:rsid w:val="006447AD"/>
    <w:rsid w:val="00654888"/>
    <w:rsid w:val="006634FA"/>
    <w:rsid w:val="00665547"/>
    <w:rsid w:val="00685C08"/>
    <w:rsid w:val="00695501"/>
    <w:rsid w:val="006A0E70"/>
    <w:rsid w:val="006A5431"/>
    <w:rsid w:val="006D03CF"/>
    <w:rsid w:val="006E2512"/>
    <w:rsid w:val="006E5BAC"/>
    <w:rsid w:val="006F3F8A"/>
    <w:rsid w:val="00704814"/>
    <w:rsid w:val="00725AA8"/>
    <w:rsid w:val="00733BDA"/>
    <w:rsid w:val="00744C77"/>
    <w:rsid w:val="007604BF"/>
    <w:rsid w:val="00771254"/>
    <w:rsid w:val="0077772C"/>
    <w:rsid w:val="007836D0"/>
    <w:rsid w:val="007A7F11"/>
    <w:rsid w:val="007B1760"/>
    <w:rsid w:val="007B7392"/>
    <w:rsid w:val="007B76E5"/>
    <w:rsid w:val="007C2756"/>
    <w:rsid w:val="007C2F22"/>
    <w:rsid w:val="007C7EDD"/>
    <w:rsid w:val="007F7694"/>
    <w:rsid w:val="00821DA0"/>
    <w:rsid w:val="00833B16"/>
    <w:rsid w:val="0084132E"/>
    <w:rsid w:val="008543C1"/>
    <w:rsid w:val="0086702D"/>
    <w:rsid w:val="00875E93"/>
    <w:rsid w:val="008A0B90"/>
    <w:rsid w:val="008C1294"/>
    <w:rsid w:val="008C4E59"/>
    <w:rsid w:val="008D09FC"/>
    <w:rsid w:val="008D435A"/>
    <w:rsid w:val="008E5867"/>
    <w:rsid w:val="008F2DF9"/>
    <w:rsid w:val="008F6A35"/>
    <w:rsid w:val="0090524F"/>
    <w:rsid w:val="00905630"/>
    <w:rsid w:val="0091264D"/>
    <w:rsid w:val="00912864"/>
    <w:rsid w:val="00926814"/>
    <w:rsid w:val="00926E23"/>
    <w:rsid w:val="0093040E"/>
    <w:rsid w:val="00952045"/>
    <w:rsid w:val="009540AF"/>
    <w:rsid w:val="00965BE3"/>
    <w:rsid w:val="009777A9"/>
    <w:rsid w:val="009A19F7"/>
    <w:rsid w:val="009A7596"/>
    <w:rsid w:val="009C37E7"/>
    <w:rsid w:val="009D205C"/>
    <w:rsid w:val="009D3BD2"/>
    <w:rsid w:val="009E0BE8"/>
    <w:rsid w:val="009E52A6"/>
    <w:rsid w:val="00A01BDF"/>
    <w:rsid w:val="00A029FB"/>
    <w:rsid w:val="00A0776D"/>
    <w:rsid w:val="00A35151"/>
    <w:rsid w:val="00A43007"/>
    <w:rsid w:val="00A43153"/>
    <w:rsid w:val="00A4559C"/>
    <w:rsid w:val="00A66CBB"/>
    <w:rsid w:val="00A87958"/>
    <w:rsid w:val="00AC554D"/>
    <w:rsid w:val="00AD4B87"/>
    <w:rsid w:val="00B12310"/>
    <w:rsid w:val="00B23623"/>
    <w:rsid w:val="00B23EAA"/>
    <w:rsid w:val="00B25A8C"/>
    <w:rsid w:val="00B400C8"/>
    <w:rsid w:val="00B51514"/>
    <w:rsid w:val="00B60C95"/>
    <w:rsid w:val="00B63516"/>
    <w:rsid w:val="00B65AB4"/>
    <w:rsid w:val="00B82BB6"/>
    <w:rsid w:val="00B90939"/>
    <w:rsid w:val="00B94BE5"/>
    <w:rsid w:val="00B96712"/>
    <w:rsid w:val="00BA09EA"/>
    <w:rsid w:val="00BA0F72"/>
    <w:rsid w:val="00BA2A8D"/>
    <w:rsid w:val="00BA7C39"/>
    <w:rsid w:val="00BC2752"/>
    <w:rsid w:val="00BF132F"/>
    <w:rsid w:val="00C02961"/>
    <w:rsid w:val="00C2548B"/>
    <w:rsid w:val="00C41392"/>
    <w:rsid w:val="00C53616"/>
    <w:rsid w:val="00C54134"/>
    <w:rsid w:val="00C7326B"/>
    <w:rsid w:val="00C745CC"/>
    <w:rsid w:val="00C8287E"/>
    <w:rsid w:val="00CA7149"/>
    <w:rsid w:val="00CB0A27"/>
    <w:rsid w:val="00CC0BCB"/>
    <w:rsid w:val="00CC68CB"/>
    <w:rsid w:val="00CE19C2"/>
    <w:rsid w:val="00CE547C"/>
    <w:rsid w:val="00D04B75"/>
    <w:rsid w:val="00D15239"/>
    <w:rsid w:val="00D171C9"/>
    <w:rsid w:val="00D20B8C"/>
    <w:rsid w:val="00D27EEA"/>
    <w:rsid w:val="00D33FBB"/>
    <w:rsid w:val="00D37764"/>
    <w:rsid w:val="00D43163"/>
    <w:rsid w:val="00D46C15"/>
    <w:rsid w:val="00D50BBB"/>
    <w:rsid w:val="00D57137"/>
    <w:rsid w:val="00D61127"/>
    <w:rsid w:val="00D63879"/>
    <w:rsid w:val="00D91B10"/>
    <w:rsid w:val="00D941E0"/>
    <w:rsid w:val="00DA0D69"/>
    <w:rsid w:val="00DA409D"/>
    <w:rsid w:val="00DB5B4E"/>
    <w:rsid w:val="00DC3527"/>
    <w:rsid w:val="00DE20E1"/>
    <w:rsid w:val="00DE6DB6"/>
    <w:rsid w:val="00E25CF8"/>
    <w:rsid w:val="00E46710"/>
    <w:rsid w:val="00E61DD0"/>
    <w:rsid w:val="00E6594E"/>
    <w:rsid w:val="00EA472E"/>
    <w:rsid w:val="00EB143E"/>
    <w:rsid w:val="00EB3C2E"/>
    <w:rsid w:val="00EC06C9"/>
    <w:rsid w:val="00EC3880"/>
    <w:rsid w:val="00EE3756"/>
    <w:rsid w:val="00EE5D69"/>
    <w:rsid w:val="00F0731C"/>
    <w:rsid w:val="00F26E9C"/>
    <w:rsid w:val="00F4451D"/>
    <w:rsid w:val="00F60C85"/>
    <w:rsid w:val="00F64849"/>
    <w:rsid w:val="00F86820"/>
    <w:rsid w:val="00F96568"/>
    <w:rsid w:val="00FB5F7D"/>
    <w:rsid w:val="00FB745F"/>
    <w:rsid w:val="00FD5F74"/>
    <w:rsid w:val="00FE12AF"/>
    <w:rsid w:val="00FE6CA5"/>
    <w:rsid w:val="00FF4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518A"/>
  <w15:docId w15:val="{D2D48263-2328-4F15-9485-C47F0A45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4TimesNewRoman">
    <w:name w:val="Heading #4 + Times New Roman"/>
    <w:aliases w:val="13.5 pt"/>
    <w:rsid w:val="00FE6CA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Bodytext">
    <w:name w:val="Body text_"/>
    <w:link w:val="BodyText1"/>
    <w:rsid w:val="00F8682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"/>
    <w:rsid w:val="00F86820"/>
    <w:pPr>
      <w:widowControl w:val="0"/>
      <w:shd w:val="clear" w:color="auto" w:fill="FFFFFF"/>
      <w:spacing w:line="310" w:lineRule="exact"/>
      <w:jc w:val="center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DKH\Chuong%20trinh%20dao%20tao\Chuong%20trinh%20dao%20tao%20theo%20nien%20giam%202013\Mau_de_cuong_chi_tiet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7442F-C2D3-4D21-AED9-0032828A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</Template>
  <TotalTime>1</TotalTime>
  <Pages>6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DINH THANH</dc:creator>
  <cp:lastModifiedBy>Ho Viet Bun</cp:lastModifiedBy>
  <cp:revision>3</cp:revision>
  <cp:lastPrinted>2015-12-03T10:52:00Z</cp:lastPrinted>
  <dcterms:created xsi:type="dcterms:W3CDTF">2019-03-11T10:10:00Z</dcterms:created>
  <dcterms:modified xsi:type="dcterms:W3CDTF">2020-03-21T15:06:00Z</dcterms:modified>
</cp:coreProperties>
</file>