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726CD0" w:rsidP="00A16D55">
            <w:pPr>
              <w:pStyle w:val="Normal1"/>
              <w:spacing w:before="0" w:after="20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79972F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A16D55">
            <w:pPr>
              <w:pStyle w:val="Normal1"/>
              <w:spacing w:before="0" w:after="20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726CD0" w:rsidP="00A16D55">
            <w:pPr>
              <w:pStyle w:val="Normal1"/>
              <w:spacing w:before="0" w:after="20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B048F8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A16D55">
      <w:pPr>
        <w:pStyle w:val="Normal1"/>
        <w:spacing w:before="0" w:after="200" w:line="276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EC1BFC" w:rsidRDefault="00744C77" w:rsidP="00A16D55">
      <w:pPr>
        <w:pStyle w:val="BodyText2"/>
        <w:spacing w:after="200" w:line="276" w:lineRule="auto"/>
        <w:jc w:val="center"/>
        <w:rPr>
          <w:b/>
          <w:bCs/>
          <w:color w:val="000000"/>
          <w:sz w:val="24"/>
          <w:szCs w:val="24"/>
        </w:rPr>
      </w:pPr>
      <w:r w:rsidRPr="00EC1BFC">
        <w:rPr>
          <w:b/>
          <w:bCs/>
          <w:color w:val="000000"/>
          <w:sz w:val="24"/>
          <w:szCs w:val="24"/>
        </w:rPr>
        <w:t>ĐỀ CƯƠNG CHI TIẾT HỌC PHẦN</w:t>
      </w:r>
    </w:p>
    <w:p w:rsidR="00367502" w:rsidRPr="004F5B11" w:rsidRDefault="00744C77" w:rsidP="00A16D55">
      <w:pPr>
        <w:pStyle w:val="BodyText2"/>
        <w:numPr>
          <w:ilvl w:val="0"/>
          <w:numId w:val="6"/>
        </w:numPr>
        <w:spacing w:after="200" w:line="276" w:lineRule="auto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EC1BFC">
        <w:rPr>
          <w:b/>
          <w:bCs/>
          <w:color w:val="000000"/>
          <w:sz w:val="24"/>
          <w:szCs w:val="24"/>
        </w:rPr>
        <w:t xml:space="preserve"> học phần</w:t>
      </w:r>
      <w:r w:rsidR="009540AF" w:rsidRPr="00EC1BFC">
        <w:rPr>
          <w:b/>
          <w:bCs/>
          <w:color w:val="000000"/>
          <w:sz w:val="24"/>
          <w:szCs w:val="24"/>
        </w:rPr>
        <w:t xml:space="preserve">:  </w:t>
      </w:r>
      <w:r w:rsidR="00B80516" w:rsidRPr="004F5B11">
        <w:rPr>
          <w:b/>
          <w:bCs/>
          <w:color w:val="000000"/>
          <w:sz w:val="24"/>
          <w:szCs w:val="24"/>
        </w:rPr>
        <w:t xml:space="preserve">Quản trị </w:t>
      </w:r>
      <w:r w:rsidR="004A1DE2" w:rsidRPr="004F5B11">
        <w:rPr>
          <w:b/>
          <w:bCs/>
          <w:color w:val="000000"/>
          <w:sz w:val="24"/>
          <w:szCs w:val="24"/>
        </w:rPr>
        <w:t>mạng</w:t>
      </w:r>
      <w:r w:rsidR="00B80516" w:rsidRPr="004F5B11">
        <w:rPr>
          <w:b/>
          <w:bCs/>
          <w:color w:val="000000"/>
          <w:sz w:val="24"/>
          <w:szCs w:val="24"/>
        </w:rPr>
        <w:t xml:space="preserve"> + </w:t>
      </w:r>
      <w:r w:rsidR="00AB26AE" w:rsidRPr="004F5B11">
        <w:rPr>
          <w:b/>
          <w:bCs/>
          <w:color w:val="000000"/>
          <w:sz w:val="24"/>
          <w:szCs w:val="24"/>
        </w:rPr>
        <w:t>BTL</w:t>
      </w:r>
      <w:r w:rsidR="00B80516" w:rsidRPr="004F5B11">
        <w:rPr>
          <w:b/>
          <w:bCs/>
          <w:color w:val="000000"/>
          <w:sz w:val="24"/>
          <w:szCs w:val="24"/>
        </w:rPr>
        <w:t xml:space="preserve"> </w:t>
      </w:r>
      <w:r w:rsidR="00CD4D73" w:rsidRPr="004F5B11">
        <w:rPr>
          <w:b/>
          <w:bCs/>
          <w:color w:val="000000"/>
          <w:sz w:val="24"/>
          <w:szCs w:val="24"/>
        </w:rPr>
        <w:t>(</w:t>
      </w:r>
      <w:r w:rsidR="004A1DE2" w:rsidRPr="004F5B11">
        <w:rPr>
          <w:b/>
          <w:bCs/>
          <w:color w:val="000000"/>
          <w:sz w:val="24"/>
          <w:szCs w:val="24"/>
        </w:rPr>
        <w:t>Network</w:t>
      </w:r>
      <w:r w:rsidR="00B80516" w:rsidRPr="004F5B11">
        <w:rPr>
          <w:b/>
          <w:bCs/>
          <w:color w:val="000000"/>
          <w:sz w:val="24"/>
          <w:szCs w:val="24"/>
        </w:rPr>
        <w:t xml:space="preserve"> Administration</w:t>
      </w:r>
      <w:r w:rsidR="00CD4D73" w:rsidRPr="004F5B11">
        <w:rPr>
          <w:b/>
          <w:bCs/>
          <w:color w:val="000000"/>
          <w:sz w:val="24"/>
          <w:szCs w:val="24"/>
        </w:rPr>
        <w:t>)</w:t>
      </w:r>
    </w:p>
    <w:p w:rsidR="00987832" w:rsidRPr="00987832" w:rsidRDefault="00744C77" w:rsidP="00A16D55">
      <w:pPr>
        <w:pStyle w:val="BodyText2"/>
        <w:spacing w:after="200" w:line="276" w:lineRule="auto"/>
        <w:jc w:val="both"/>
        <w:rPr>
          <w:sz w:val="24"/>
          <w:szCs w:val="24"/>
          <w:lang w:val="en-US"/>
        </w:rPr>
      </w:pPr>
      <w:r w:rsidRPr="00EC1BFC">
        <w:rPr>
          <w:b/>
          <w:bCs/>
          <w:color w:val="000000"/>
          <w:sz w:val="24"/>
          <w:szCs w:val="24"/>
        </w:rPr>
        <w:t>Mã số học phần:</w:t>
      </w:r>
      <w:r w:rsidR="00005889" w:rsidRPr="00EC1BFC">
        <w:rPr>
          <w:b/>
          <w:bCs/>
          <w:color w:val="000000"/>
          <w:sz w:val="24"/>
          <w:szCs w:val="24"/>
        </w:rPr>
        <w:t xml:space="preserve"> </w:t>
      </w:r>
      <w:r w:rsidR="00987832">
        <w:rPr>
          <w:sz w:val="24"/>
          <w:szCs w:val="24"/>
          <w:lang w:val="vi-VN"/>
        </w:rPr>
        <w:t>70807</w:t>
      </w:r>
      <w:r w:rsidR="00987832">
        <w:rPr>
          <w:sz w:val="24"/>
          <w:szCs w:val="24"/>
          <w:lang w:val="en-US"/>
        </w:rPr>
        <w:t>21</w:t>
      </w:r>
    </w:p>
    <w:p w:rsidR="00744C77" w:rsidRPr="00EB5ABC" w:rsidRDefault="00744C77" w:rsidP="00A16D55">
      <w:pPr>
        <w:pStyle w:val="BodyText2"/>
        <w:spacing w:after="200" w:line="276" w:lineRule="auto"/>
        <w:jc w:val="both"/>
        <w:rPr>
          <w:sz w:val="24"/>
          <w:szCs w:val="24"/>
          <w:lang w:val="en-US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283ED6">
        <w:rPr>
          <w:b/>
          <w:bCs/>
          <w:color w:val="000000"/>
          <w:sz w:val="24"/>
          <w:szCs w:val="24"/>
        </w:rPr>
        <w:t xml:space="preserve"> </w:t>
      </w:r>
      <w:r w:rsidR="0076428A">
        <w:rPr>
          <w:bCs/>
          <w:color w:val="000000"/>
          <w:sz w:val="24"/>
          <w:szCs w:val="24"/>
          <w:lang w:val="en-US"/>
        </w:rPr>
        <w:t>3</w:t>
      </w:r>
      <w:r w:rsidR="00EB5ABC">
        <w:rPr>
          <w:bCs/>
          <w:color w:val="000000"/>
          <w:sz w:val="24"/>
          <w:szCs w:val="24"/>
          <w:lang w:val="en-US"/>
        </w:rPr>
        <w:t xml:space="preserve"> (2-</w:t>
      </w:r>
      <w:r w:rsidR="001D6A53">
        <w:rPr>
          <w:bCs/>
          <w:color w:val="000000"/>
          <w:sz w:val="24"/>
          <w:szCs w:val="24"/>
          <w:lang w:val="en-US"/>
        </w:rPr>
        <w:t>2</w:t>
      </w:r>
      <w:r w:rsidR="00EB5ABC">
        <w:rPr>
          <w:bCs/>
          <w:color w:val="000000"/>
          <w:sz w:val="24"/>
          <w:szCs w:val="24"/>
          <w:lang w:val="en-US"/>
        </w:rPr>
        <w:t>-</w:t>
      </w:r>
      <w:r w:rsidR="0018570D">
        <w:rPr>
          <w:bCs/>
          <w:color w:val="000000"/>
          <w:sz w:val="24"/>
          <w:szCs w:val="24"/>
          <w:lang w:val="en-US"/>
        </w:rPr>
        <w:t>5</w:t>
      </w:r>
      <w:r w:rsidR="00EB5ABC">
        <w:rPr>
          <w:bCs/>
          <w:color w:val="000000"/>
          <w:sz w:val="24"/>
          <w:szCs w:val="24"/>
          <w:lang w:val="en-US"/>
        </w:rPr>
        <w:t>)</w:t>
      </w:r>
      <w:r w:rsidR="0069298C">
        <w:rPr>
          <w:bCs/>
          <w:color w:val="000000"/>
          <w:sz w:val="24"/>
          <w:szCs w:val="24"/>
          <w:lang w:val="en-US"/>
        </w:rPr>
        <w:t>, học trong 16 tuần</w:t>
      </w:r>
    </w:p>
    <w:p w:rsidR="006447AD" w:rsidRPr="001D6A53" w:rsidRDefault="00744C77" w:rsidP="00A16D55">
      <w:pPr>
        <w:pStyle w:val="BodyText2"/>
        <w:spacing w:after="200" w:line="276" w:lineRule="auto"/>
        <w:jc w:val="both"/>
        <w:rPr>
          <w:b/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  <w:r w:rsidR="00402360">
        <w:rPr>
          <w:sz w:val="24"/>
          <w:szCs w:val="24"/>
          <w:lang w:val="en-US"/>
        </w:rPr>
        <w:t>45</w:t>
      </w:r>
    </w:p>
    <w:p w:rsidR="00EC1BFC" w:rsidRDefault="00B76E52" w:rsidP="00A16D55">
      <w:pPr>
        <w:pStyle w:val="BodyText2"/>
        <w:spacing w:after="200" w:line="276" w:lineRule="auto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B86DA5">
        <w:rPr>
          <w:sz w:val="24"/>
          <w:szCs w:val="24"/>
        </w:rPr>
        <w:t xml:space="preserve"> </w:t>
      </w:r>
      <w:r w:rsidR="00CA678E">
        <w:rPr>
          <w:sz w:val="24"/>
          <w:szCs w:val="24"/>
        </w:rPr>
        <w:t>30</w:t>
      </w:r>
      <w:r w:rsidRPr="003555B5">
        <w:rPr>
          <w:sz w:val="24"/>
          <w:szCs w:val="24"/>
          <w:lang w:val="vi-VN"/>
        </w:rPr>
        <w:t xml:space="preserve">;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Bài tập: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</w:t>
      </w:r>
      <w:r w:rsidR="003825D6">
        <w:rPr>
          <w:sz w:val="24"/>
          <w:szCs w:val="24"/>
        </w:rPr>
        <w:t xml:space="preserve">    0</w:t>
      </w:r>
      <w:r w:rsidRPr="003555B5">
        <w:rPr>
          <w:sz w:val="24"/>
          <w:szCs w:val="24"/>
          <w:lang w:val="vi-VN"/>
        </w:rPr>
        <w:t xml:space="preserve">;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Thực hành:</w:t>
      </w:r>
      <w:r>
        <w:rPr>
          <w:sz w:val="24"/>
          <w:szCs w:val="24"/>
        </w:rPr>
        <w:tab/>
      </w:r>
      <w:r w:rsidR="00086176">
        <w:rPr>
          <w:sz w:val="24"/>
          <w:szCs w:val="24"/>
          <w:lang w:val="en-US"/>
        </w:rPr>
        <w:t xml:space="preserve">  </w:t>
      </w:r>
      <w:r>
        <w:rPr>
          <w:sz w:val="24"/>
          <w:szCs w:val="24"/>
        </w:rPr>
        <w:t xml:space="preserve"> </w:t>
      </w:r>
      <w:r w:rsidR="00EB5ABC">
        <w:rPr>
          <w:sz w:val="24"/>
          <w:szCs w:val="24"/>
          <w:lang w:val="en-US"/>
        </w:rPr>
        <w:t>30</w:t>
      </w:r>
      <w:r w:rsidRPr="003555B5">
        <w:rPr>
          <w:sz w:val="24"/>
          <w:szCs w:val="24"/>
          <w:lang w:val="vi-VN"/>
        </w:rPr>
        <w:t xml:space="preserve">; </w:t>
      </w:r>
    </w:p>
    <w:p w:rsidR="00B76E52" w:rsidRPr="00EC1BFC" w:rsidRDefault="00B76E52" w:rsidP="00A16D55">
      <w:pPr>
        <w:pStyle w:val="BodyText2"/>
        <w:spacing w:after="200" w:line="276" w:lineRule="auto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</w:rPr>
        <w:t>T</w:t>
      </w:r>
      <w:r>
        <w:rPr>
          <w:sz w:val="24"/>
          <w:szCs w:val="24"/>
          <w:lang w:val="vi-VN"/>
        </w:rPr>
        <w:t>hực tập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  <w:t>0</w:t>
      </w:r>
      <w:r w:rsidRPr="003555B5">
        <w:rPr>
          <w:sz w:val="24"/>
          <w:szCs w:val="24"/>
          <w:lang w:val="vi-VN"/>
        </w:rPr>
        <w:t xml:space="preserve">;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Đồ án: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34443">
        <w:rPr>
          <w:sz w:val="24"/>
          <w:szCs w:val="24"/>
        </w:rPr>
        <w:t xml:space="preserve">    </w:t>
      </w:r>
      <w:r w:rsidR="00402360" w:rsidRPr="00EC1BFC">
        <w:rPr>
          <w:sz w:val="24"/>
          <w:szCs w:val="24"/>
          <w:lang w:val="vi-VN"/>
        </w:rPr>
        <w:t xml:space="preserve">  </w:t>
      </w:r>
      <w:r w:rsidR="009C75BF" w:rsidRPr="00EC1BFC">
        <w:rPr>
          <w:sz w:val="24"/>
          <w:szCs w:val="24"/>
          <w:lang w:val="vi-VN"/>
        </w:rPr>
        <w:t>0</w:t>
      </w:r>
      <w:r w:rsidRPr="003555B5">
        <w:rPr>
          <w:sz w:val="24"/>
          <w:szCs w:val="24"/>
          <w:lang w:val="vi-VN"/>
        </w:rPr>
        <w:t xml:space="preserve">;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vi-VN"/>
        </w:rPr>
        <w:t>Tự học:</w:t>
      </w:r>
      <w:r>
        <w:rPr>
          <w:sz w:val="24"/>
          <w:szCs w:val="24"/>
        </w:rPr>
        <w:tab/>
        <w:t xml:space="preserve">   </w:t>
      </w:r>
      <w:r w:rsidR="005732A0" w:rsidRPr="00EC1BFC">
        <w:rPr>
          <w:sz w:val="24"/>
          <w:szCs w:val="24"/>
          <w:lang w:val="vi-VN"/>
        </w:rPr>
        <w:t>75</w:t>
      </w:r>
      <w:r w:rsidRPr="003555B5">
        <w:rPr>
          <w:sz w:val="24"/>
          <w:szCs w:val="24"/>
        </w:rPr>
        <w:t>;</w:t>
      </w:r>
    </w:p>
    <w:p w:rsidR="00744C77" w:rsidRPr="003555B5" w:rsidRDefault="00744C77" w:rsidP="00A16D55">
      <w:pPr>
        <w:pStyle w:val="BodyText2"/>
        <w:numPr>
          <w:ilvl w:val="0"/>
          <w:numId w:val="6"/>
        </w:numPr>
        <w:spacing w:after="200" w:line="276" w:lineRule="auto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  <w:r w:rsidR="00CC6825">
        <w:rPr>
          <w:b/>
          <w:bCs/>
          <w:color w:val="000000"/>
          <w:sz w:val="24"/>
          <w:szCs w:val="24"/>
        </w:rPr>
        <w:t xml:space="preserve">: </w:t>
      </w:r>
      <w:r w:rsidR="00CC6825" w:rsidRPr="004E5D76">
        <w:rPr>
          <w:b/>
          <w:bCs/>
          <w:color w:val="000000"/>
          <w:sz w:val="24"/>
          <w:szCs w:val="24"/>
        </w:rPr>
        <w:t>Bộ môn Mạng máy tính</w:t>
      </w:r>
    </w:p>
    <w:p w:rsidR="003F5908" w:rsidRPr="003555B5" w:rsidRDefault="006447AD" w:rsidP="00A16D55">
      <w:pPr>
        <w:pStyle w:val="BodyText2"/>
        <w:tabs>
          <w:tab w:val="left" w:pos="5670"/>
        </w:tabs>
        <w:spacing w:after="200" w:line="276" w:lineRule="auto"/>
        <w:ind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:rsidR="003F5908" w:rsidRDefault="008F767E" w:rsidP="00A16D55">
      <w:pPr>
        <w:pStyle w:val="BodyText2"/>
        <w:tabs>
          <w:tab w:val="left" w:pos="5954"/>
        </w:tabs>
        <w:spacing w:after="200" w:line="276" w:lineRule="auto"/>
        <w:ind w:left="711" w:firstLine="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</w:t>
      </w:r>
      <w:r w:rsidR="00081C7C">
        <w:rPr>
          <w:sz w:val="24"/>
          <w:szCs w:val="24"/>
          <w:lang w:val="en-US"/>
        </w:rPr>
        <w:t xml:space="preserve">. </w:t>
      </w:r>
      <w:r w:rsidR="003F5908" w:rsidRPr="003555B5">
        <w:rPr>
          <w:sz w:val="24"/>
          <w:szCs w:val="24"/>
        </w:rPr>
        <w:t xml:space="preserve">TS. </w:t>
      </w:r>
      <w:r w:rsidR="00902957">
        <w:rPr>
          <w:sz w:val="24"/>
          <w:szCs w:val="24"/>
          <w:lang w:val="en-US"/>
        </w:rPr>
        <w:t>Diêm Công Hoàng</w:t>
      </w:r>
      <w:r w:rsidR="006D03CF" w:rsidRPr="003555B5">
        <w:rPr>
          <w:sz w:val="24"/>
          <w:szCs w:val="24"/>
        </w:rPr>
        <w:tab/>
      </w:r>
      <w:r w:rsidR="00FD6E42" w:rsidRPr="00FD6E42">
        <w:rPr>
          <w:sz w:val="24"/>
          <w:szCs w:val="24"/>
        </w:rPr>
        <w:t>0801-</w:t>
      </w:r>
      <w:r w:rsidR="00902957">
        <w:rPr>
          <w:sz w:val="24"/>
          <w:szCs w:val="24"/>
          <w:lang w:val="en-US"/>
        </w:rPr>
        <w:t>09</w:t>
      </w:r>
    </w:p>
    <w:p w:rsidR="00081C7C" w:rsidRPr="00902957" w:rsidRDefault="00081C7C" w:rsidP="00A16D55">
      <w:pPr>
        <w:pStyle w:val="BodyText2"/>
        <w:tabs>
          <w:tab w:val="left" w:pos="5954"/>
        </w:tabs>
        <w:spacing w:after="200" w:line="276" w:lineRule="auto"/>
        <w:ind w:left="711" w:firstLine="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2. Ths. </w:t>
      </w:r>
      <w:r w:rsidR="00971EE8">
        <w:rPr>
          <w:sz w:val="24"/>
          <w:szCs w:val="24"/>
          <w:lang w:val="en-US"/>
        </w:rPr>
        <w:t>Phạm Đình Tân</w:t>
      </w:r>
      <w:r w:rsidR="00971EE8">
        <w:rPr>
          <w:sz w:val="24"/>
          <w:szCs w:val="24"/>
          <w:lang w:val="en-US"/>
        </w:rPr>
        <w:tab/>
        <w:t>0801-15</w:t>
      </w:r>
    </w:p>
    <w:p w:rsidR="00744C77" w:rsidRPr="004F013A" w:rsidRDefault="006447AD" w:rsidP="00A16D55">
      <w:pPr>
        <w:pStyle w:val="BodyText2"/>
        <w:spacing w:after="200" w:line="276" w:lineRule="auto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</w:t>
      </w:r>
      <w:r w:rsidR="00FD6E42">
        <w:rPr>
          <w:b/>
          <w:sz w:val="24"/>
          <w:szCs w:val="24"/>
        </w:rPr>
        <w:t xml:space="preserve">: </w:t>
      </w:r>
      <w:r w:rsidR="00FD6E42" w:rsidRPr="00500ACC">
        <w:rPr>
          <w:sz w:val="24"/>
          <w:szCs w:val="24"/>
        </w:rPr>
        <w:t>Mạng máy tính</w:t>
      </w:r>
    </w:p>
    <w:p w:rsidR="00744C77" w:rsidRPr="003555B5" w:rsidRDefault="006447AD" w:rsidP="00A16D55">
      <w:pPr>
        <w:pStyle w:val="BodyText2"/>
        <w:tabs>
          <w:tab w:val="num" w:pos="993"/>
        </w:tabs>
        <w:spacing w:after="200" w:line="276" w:lineRule="auto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</w:t>
      </w:r>
      <w:r w:rsidR="00FD6E42">
        <w:rPr>
          <w:b/>
          <w:sz w:val="24"/>
          <w:szCs w:val="24"/>
        </w:rPr>
        <w:t xml:space="preserve">: </w:t>
      </w:r>
      <w:r w:rsidR="00FD6E42" w:rsidRPr="00500ACC">
        <w:rPr>
          <w:sz w:val="24"/>
          <w:szCs w:val="24"/>
        </w:rPr>
        <w:t>Công nghệ thông tin</w:t>
      </w:r>
    </w:p>
    <w:p w:rsidR="00744C77" w:rsidRPr="003555B5" w:rsidRDefault="00744C77" w:rsidP="00A16D55">
      <w:pPr>
        <w:pStyle w:val="BodyText2"/>
        <w:numPr>
          <w:ilvl w:val="0"/>
          <w:numId w:val="6"/>
        </w:numPr>
        <w:spacing w:after="200" w:line="276" w:lineRule="auto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6D03CF" w:rsidRPr="003555B5" w:rsidRDefault="006D03CF" w:rsidP="00A16D55">
      <w:pPr>
        <w:pStyle w:val="BodyText2"/>
        <w:numPr>
          <w:ilvl w:val="1"/>
          <w:numId w:val="6"/>
        </w:numPr>
        <w:spacing w:after="200" w:line="276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A7726E">
        <w:rPr>
          <w:b/>
          <w:bCs/>
          <w:color w:val="000000"/>
          <w:sz w:val="24"/>
          <w:szCs w:val="24"/>
        </w:rPr>
        <w:t xml:space="preserve"> </w:t>
      </w:r>
      <w:r w:rsidR="004A1DE2">
        <w:rPr>
          <w:bCs/>
          <w:sz w:val="24"/>
          <w:szCs w:val="24"/>
        </w:rPr>
        <w:t>Mạng máy tính</w:t>
      </w:r>
      <w:r w:rsidR="002C4622">
        <w:rPr>
          <w:bCs/>
          <w:sz w:val="24"/>
          <w:szCs w:val="24"/>
          <w:lang w:val="en-US"/>
        </w:rPr>
        <w:t xml:space="preserve"> +BTL</w:t>
      </w:r>
      <w:r w:rsidR="004A1DE2">
        <w:rPr>
          <w:bCs/>
          <w:sz w:val="24"/>
          <w:szCs w:val="24"/>
        </w:rPr>
        <w:t xml:space="preserve"> (</w:t>
      </w:r>
      <w:r w:rsidR="00987832">
        <w:rPr>
          <w:bCs/>
          <w:sz w:val="24"/>
          <w:szCs w:val="24"/>
          <w:lang w:val="en-US"/>
        </w:rPr>
        <w:t>DC_</w:t>
      </w:r>
      <w:r w:rsidR="00987832">
        <w:rPr>
          <w:sz w:val="24"/>
          <w:szCs w:val="24"/>
          <w:lang w:val="vi-VN"/>
        </w:rPr>
        <w:t>7080717</w:t>
      </w:r>
      <w:r w:rsidR="004A1DE2">
        <w:rPr>
          <w:bCs/>
          <w:sz w:val="24"/>
          <w:szCs w:val="24"/>
        </w:rPr>
        <w:t>)</w:t>
      </w:r>
    </w:p>
    <w:p w:rsidR="006D03CF" w:rsidRPr="003555B5" w:rsidRDefault="006D03CF" w:rsidP="00A16D55">
      <w:pPr>
        <w:pStyle w:val="BodyText2"/>
        <w:numPr>
          <w:ilvl w:val="1"/>
          <w:numId w:val="6"/>
        </w:numPr>
        <w:spacing w:after="200" w:line="276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 w:rsidR="00A7726E">
        <w:rPr>
          <w:b/>
          <w:bCs/>
          <w:color w:val="000000"/>
          <w:sz w:val="24"/>
          <w:szCs w:val="24"/>
        </w:rPr>
        <w:t xml:space="preserve"> </w:t>
      </w:r>
      <w:r w:rsidR="00A7726E" w:rsidRPr="002C1111">
        <w:rPr>
          <w:bCs/>
          <w:color w:val="000000"/>
          <w:sz w:val="24"/>
          <w:szCs w:val="24"/>
        </w:rPr>
        <w:t>không</w:t>
      </w:r>
    </w:p>
    <w:p w:rsidR="00744C77" w:rsidRDefault="00744C77" w:rsidP="00A16D55">
      <w:pPr>
        <w:pStyle w:val="BodyText2"/>
        <w:numPr>
          <w:ilvl w:val="0"/>
          <w:numId w:val="6"/>
        </w:numPr>
        <w:spacing w:after="200" w:line="276" w:lineRule="auto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</w:p>
    <w:p w:rsidR="00A16D55" w:rsidRPr="00A16D55" w:rsidRDefault="00A16D55" w:rsidP="008D74E3">
      <w:pPr>
        <w:pStyle w:val="BodyText2"/>
        <w:spacing w:after="200" w:line="276" w:lineRule="auto"/>
        <w:ind w:firstLine="284"/>
        <w:jc w:val="both"/>
        <w:rPr>
          <w:bCs/>
          <w:color w:val="000000"/>
          <w:sz w:val="24"/>
          <w:szCs w:val="24"/>
          <w:lang w:val="en-US"/>
        </w:rPr>
      </w:pPr>
      <w:r w:rsidRPr="00A16D55">
        <w:rPr>
          <w:bCs/>
          <w:color w:val="000000"/>
          <w:sz w:val="24"/>
          <w:szCs w:val="24"/>
          <w:lang w:val="en-US"/>
        </w:rPr>
        <w:t>Trang bị cho sinh viên</w:t>
      </w:r>
      <w:r w:rsidR="008D74E3">
        <w:rPr>
          <w:bCs/>
          <w:color w:val="000000"/>
          <w:sz w:val="24"/>
          <w:szCs w:val="24"/>
          <w:lang w:val="en-US"/>
        </w:rPr>
        <w:t xml:space="preserve"> kiến thức</w:t>
      </w:r>
      <w:r w:rsidR="00D14848">
        <w:rPr>
          <w:bCs/>
          <w:color w:val="000000"/>
          <w:sz w:val="24"/>
          <w:szCs w:val="24"/>
          <w:lang w:val="en-US"/>
        </w:rPr>
        <w:t>,</w:t>
      </w:r>
      <w:r w:rsidR="008D74E3">
        <w:rPr>
          <w:bCs/>
          <w:color w:val="000000"/>
          <w:sz w:val="24"/>
          <w:szCs w:val="24"/>
          <w:lang w:val="en-US"/>
        </w:rPr>
        <w:t xml:space="preserve"> kỹ năng cơ bản và nâng cao về quản trị mạng LAN và WAN.</w:t>
      </w:r>
      <w:r w:rsidR="00D14848">
        <w:rPr>
          <w:bCs/>
          <w:color w:val="000000"/>
          <w:sz w:val="24"/>
          <w:szCs w:val="24"/>
          <w:lang w:val="en-US"/>
        </w:rPr>
        <w:t xml:space="preserve"> Học phần này giới thiệu nguyên lý làm việc của các thiết bị mạng ở lớp vật lý, lớp liên kết dữ liệu và lớp mạng</w:t>
      </w:r>
      <w:r w:rsidR="00690BB9">
        <w:rPr>
          <w:bCs/>
          <w:color w:val="000000"/>
          <w:sz w:val="24"/>
          <w:szCs w:val="24"/>
          <w:lang w:val="en-US"/>
        </w:rPr>
        <w:t>. Học phần cũng giới thiệu các nguyên lý làm việc của</w:t>
      </w:r>
      <w:r w:rsidR="00D14848">
        <w:rPr>
          <w:bCs/>
          <w:color w:val="000000"/>
          <w:sz w:val="24"/>
          <w:szCs w:val="24"/>
          <w:lang w:val="en-US"/>
        </w:rPr>
        <w:t xml:space="preserve"> các giao thức mạng từ lớp vật lý đến lớp ứng dụng và các công cụ mô phỏng, cấu hình</w:t>
      </w:r>
      <w:r w:rsidR="00690BB9">
        <w:rPr>
          <w:bCs/>
          <w:color w:val="000000"/>
          <w:sz w:val="24"/>
          <w:szCs w:val="24"/>
          <w:lang w:val="en-US"/>
        </w:rPr>
        <w:t xml:space="preserve"> chạy thử trên các công cụ mô phỏng mạng</w:t>
      </w:r>
      <w:r w:rsidR="00CD0C4F">
        <w:rPr>
          <w:bCs/>
          <w:color w:val="000000"/>
          <w:sz w:val="24"/>
          <w:szCs w:val="24"/>
          <w:lang w:val="en-US"/>
        </w:rPr>
        <w:t xml:space="preserve"> và thiết bị</w:t>
      </w:r>
      <w:r w:rsidR="00EB2803">
        <w:rPr>
          <w:bCs/>
          <w:color w:val="000000"/>
          <w:sz w:val="24"/>
          <w:szCs w:val="24"/>
          <w:lang w:val="en-US"/>
        </w:rPr>
        <w:t xml:space="preserve"> mạng</w:t>
      </w:r>
      <w:r w:rsidR="00CD0C4F">
        <w:rPr>
          <w:bCs/>
          <w:color w:val="000000"/>
          <w:sz w:val="24"/>
          <w:szCs w:val="24"/>
          <w:lang w:val="en-US"/>
        </w:rPr>
        <w:t xml:space="preserve"> thật</w:t>
      </w:r>
      <w:r w:rsidR="00690BB9">
        <w:rPr>
          <w:bCs/>
          <w:color w:val="000000"/>
          <w:sz w:val="24"/>
          <w:szCs w:val="24"/>
          <w:lang w:val="en-US"/>
        </w:rPr>
        <w:t>.</w:t>
      </w:r>
    </w:p>
    <w:p w:rsidR="00744C77" w:rsidRPr="003555B5" w:rsidRDefault="00744C77" w:rsidP="00A16D55">
      <w:pPr>
        <w:pStyle w:val="ListParagraph"/>
        <w:numPr>
          <w:ilvl w:val="1"/>
          <w:numId w:val="1"/>
        </w:numPr>
        <w:tabs>
          <w:tab w:val="clear" w:pos="981"/>
          <w:tab w:val="num" w:pos="426"/>
        </w:tabs>
        <w:spacing w:after="200" w:line="276" w:lineRule="auto"/>
        <w:ind w:left="426" w:hanging="426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8374C8" w:rsidRPr="008374C8" w:rsidRDefault="00E86CA6" w:rsidP="00713DA9">
      <w:pPr>
        <w:pStyle w:val="ListParagraph"/>
        <w:spacing w:after="200" w:line="276" w:lineRule="auto"/>
        <w:ind w:left="852"/>
        <w:jc w:val="both"/>
        <w:rPr>
          <w:lang w:val="vi-VN"/>
        </w:rPr>
      </w:pPr>
      <w:r w:rsidRPr="00CA678E">
        <w:rPr>
          <w:lang w:val="vi-VN"/>
        </w:rPr>
        <w:lastRenderedPageBreak/>
        <w:t>4.1.1</w:t>
      </w:r>
      <w:r w:rsidR="004F4660" w:rsidRPr="004F4660">
        <w:rPr>
          <w:lang w:val="vi-VN"/>
        </w:rPr>
        <w:t>.</w:t>
      </w:r>
      <w:r w:rsidRPr="00CA678E">
        <w:rPr>
          <w:lang w:val="vi-VN"/>
        </w:rPr>
        <w:t xml:space="preserve"> </w:t>
      </w:r>
      <w:r w:rsidR="008374C8" w:rsidRPr="00CA678E">
        <w:rPr>
          <w:lang w:val="vi-VN"/>
        </w:rPr>
        <w:t>Học phần cung cấp cho sinh viên những kiến thức</w:t>
      </w:r>
      <w:r w:rsidR="008374C8" w:rsidRPr="008374C8">
        <w:rPr>
          <w:lang w:val="vi-VN"/>
        </w:rPr>
        <w:t xml:space="preserve"> tổng quan</w:t>
      </w:r>
      <w:r w:rsidR="008374C8" w:rsidRPr="00CA678E">
        <w:rPr>
          <w:lang w:val="vi-VN"/>
        </w:rPr>
        <w:t xml:space="preserve"> về</w:t>
      </w:r>
      <w:r w:rsidR="008374C8" w:rsidRPr="008374C8">
        <w:rPr>
          <w:lang w:val="vi-VN"/>
        </w:rPr>
        <w:t xml:space="preserve"> mạng LAN</w:t>
      </w:r>
      <w:r w:rsidR="00E57509" w:rsidRPr="00E57509">
        <w:rPr>
          <w:lang w:val="vi-VN"/>
        </w:rPr>
        <w:t xml:space="preserve"> và mạng</w:t>
      </w:r>
      <w:r w:rsidR="008374C8" w:rsidRPr="008374C8">
        <w:rPr>
          <w:lang w:val="vi-VN"/>
        </w:rPr>
        <w:t xml:space="preserve"> WAN.</w:t>
      </w:r>
    </w:p>
    <w:p w:rsidR="008374C8" w:rsidRDefault="008374C8" w:rsidP="00713DA9">
      <w:pPr>
        <w:pStyle w:val="ListParagraph"/>
        <w:spacing w:after="200" w:line="276" w:lineRule="auto"/>
        <w:ind w:left="426" w:firstLine="426"/>
        <w:jc w:val="both"/>
        <w:rPr>
          <w:bCs/>
          <w:lang w:val="vi-VN"/>
        </w:rPr>
      </w:pPr>
      <w:r w:rsidRPr="008374C8">
        <w:rPr>
          <w:lang w:val="vi-VN"/>
        </w:rPr>
        <w:t xml:space="preserve">4.1.2. </w:t>
      </w:r>
      <w:r>
        <w:rPr>
          <w:bCs/>
          <w:lang w:val="vi-VN"/>
        </w:rPr>
        <w:t>N</w:t>
      </w:r>
      <w:r w:rsidR="007D5276" w:rsidRPr="00CA678E">
        <w:rPr>
          <w:bCs/>
          <w:lang w:val="vi-VN"/>
        </w:rPr>
        <w:t>guyên lý hoạt động của các thiết bị mạng</w:t>
      </w:r>
      <w:r w:rsidR="00F42ECB" w:rsidRPr="00F42ECB">
        <w:rPr>
          <w:bCs/>
          <w:lang w:val="vi-VN"/>
        </w:rPr>
        <w:t>;</w:t>
      </w:r>
      <w:r w:rsidR="007D5276" w:rsidRPr="00CA678E">
        <w:rPr>
          <w:bCs/>
          <w:lang w:val="vi-VN"/>
        </w:rPr>
        <w:t xml:space="preserve"> </w:t>
      </w:r>
    </w:p>
    <w:p w:rsidR="007D5276" w:rsidRPr="00CA678E" w:rsidRDefault="008374C8" w:rsidP="006618F0">
      <w:pPr>
        <w:pStyle w:val="ListParagraph"/>
        <w:spacing w:after="200" w:line="276" w:lineRule="auto"/>
        <w:ind w:left="426" w:firstLine="426"/>
        <w:jc w:val="both"/>
        <w:rPr>
          <w:bCs/>
          <w:lang w:val="vi-VN"/>
        </w:rPr>
      </w:pPr>
      <w:r w:rsidRPr="008374C8">
        <w:rPr>
          <w:bCs/>
          <w:lang w:val="vi-VN"/>
        </w:rPr>
        <w:t>4.1.</w:t>
      </w:r>
      <w:r w:rsidR="006618F0">
        <w:rPr>
          <w:bCs/>
        </w:rPr>
        <w:t>4</w:t>
      </w:r>
      <w:r w:rsidRPr="008374C8">
        <w:rPr>
          <w:bCs/>
          <w:lang w:val="vi-VN"/>
        </w:rPr>
        <w:t xml:space="preserve">. </w:t>
      </w:r>
      <w:r w:rsidR="00A453DA" w:rsidRPr="00A453DA">
        <w:rPr>
          <w:bCs/>
          <w:lang w:val="vi-VN"/>
        </w:rPr>
        <w:t xml:space="preserve">Nguyên </w:t>
      </w:r>
      <w:r w:rsidR="000543CA" w:rsidRPr="00F07CE1">
        <w:rPr>
          <w:bCs/>
          <w:lang w:val="vi-VN"/>
        </w:rPr>
        <w:t>tắc</w:t>
      </w:r>
      <w:r w:rsidR="00A453DA" w:rsidRPr="00A453DA">
        <w:rPr>
          <w:bCs/>
          <w:lang w:val="vi-VN"/>
        </w:rPr>
        <w:t xml:space="preserve"> </w:t>
      </w:r>
      <w:r w:rsidR="00A453DA" w:rsidRPr="006B7129">
        <w:rPr>
          <w:bCs/>
          <w:lang w:val="vi-VN"/>
        </w:rPr>
        <w:t>làm việc</w:t>
      </w:r>
      <w:r w:rsidR="00A453DA" w:rsidRPr="00A453DA">
        <w:rPr>
          <w:bCs/>
          <w:lang w:val="vi-VN"/>
        </w:rPr>
        <w:t xml:space="preserve"> của</w:t>
      </w:r>
      <w:r w:rsidR="0057701B" w:rsidRPr="00CA678E">
        <w:rPr>
          <w:bCs/>
          <w:lang w:val="vi-VN"/>
        </w:rPr>
        <w:t xml:space="preserve"> các giao thức</w:t>
      </w:r>
      <w:r w:rsidR="006B7129">
        <w:rPr>
          <w:bCs/>
          <w:lang w:val="vi-VN"/>
        </w:rPr>
        <w:t xml:space="preserve"> chuyển mạch ở lớp 2</w:t>
      </w:r>
      <w:r w:rsidRPr="008374C8">
        <w:rPr>
          <w:bCs/>
          <w:lang w:val="vi-VN"/>
        </w:rPr>
        <w:t xml:space="preserve"> và</w:t>
      </w:r>
      <w:r w:rsidR="006618F0" w:rsidRPr="006618F0">
        <w:rPr>
          <w:bCs/>
          <w:lang w:val="vi-VN"/>
        </w:rPr>
        <w:t xml:space="preserve"> </w:t>
      </w:r>
      <w:r w:rsidR="00091E83" w:rsidRPr="00091E83">
        <w:rPr>
          <w:bCs/>
          <w:lang w:val="vi-VN"/>
        </w:rPr>
        <w:t>lớp 3</w:t>
      </w:r>
      <w:r w:rsidR="0094106A" w:rsidRPr="00CA678E">
        <w:rPr>
          <w:bCs/>
          <w:lang w:val="vi-VN"/>
        </w:rPr>
        <w:t xml:space="preserve">. </w:t>
      </w:r>
    </w:p>
    <w:p w:rsidR="00A83D31" w:rsidRPr="00A83D31" w:rsidRDefault="00067E65" w:rsidP="00713DA9">
      <w:pPr>
        <w:pStyle w:val="ListParagraph"/>
        <w:spacing w:after="200" w:line="276" w:lineRule="auto"/>
        <w:ind w:left="426" w:firstLine="426"/>
        <w:jc w:val="both"/>
        <w:rPr>
          <w:lang w:val="vi-VN"/>
        </w:rPr>
      </w:pPr>
      <w:r w:rsidRPr="00CA678E">
        <w:rPr>
          <w:lang w:val="vi-VN"/>
        </w:rPr>
        <w:t>4.1.</w:t>
      </w:r>
      <w:r w:rsidR="00690BB9">
        <w:t>5</w:t>
      </w:r>
      <w:r w:rsidR="004F4660" w:rsidRPr="004F4660">
        <w:rPr>
          <w:lang w:val="vi-VN"/>
        </w:rPr>
        <w:t>.</w:t>
      </w:r>
      <w:r w:rsidRPr="00CA678E">
        <w:rPr>
          <w:lang w:val="vi-VN"/>
        </w:rPr>
        <w:t xml:space="preserve"> </w:t>
      </w:r>
      <w:r w:rsidR="008374C8">
        <w:t>C</w:t>
      </w:r>
      <w:r w:rsidR="00A83D31" w:rsidRPr="00A83D31">
        <w:rPr>
          <w:lang w:val="vi-VN"/>
        </w:rPr>
        <w:t>ác công nghệ mạng LAN</w:t>
      </w:r>
      <w:r w:rsidR="00EE030C">
        <w:t xml:space="preserve"> và WAN</w:t>
      </w:r>
      <w:r w:rsidR="00A83D31" w:rsidRPr="00A83D31">
        <w:rPr>
          <w:lang w:val="vi-VN"/>
        </w:rPr>
        <w:t>.</w:t>
      </w:r>
    </w:p>
    <w:p w:rsidR="006B1A11" w:rsidRPr="00550868" w:rsidRDefault="00A83D31" w:rsidP="00713DA9">
      <w:pPr>
        <w:pStyle w:val="ListParagraph"/>
        <w:spacing w:after="200" w:line="276" w:lineRule="auto"/>
        <w:ind w:left="426" w:firstLine="426"/>
        <w:jc w:val="both"/>
        <w:rPr>
          <w:lang w:val="vi-VN"/>
        </w:rPr>
      </w:pPr>
      <w:r w:rsidRPr="00A83D31">
        <w:rPr>
          <w:lang w:val="vi-VN"/>
        </w:rPr>
        <w:t>4.1.</w:t>
      </w:r>
      <w:r w:rsidR="00690BB9">
        <w:t>6</w:t>
      </w:r>
      <w:r w:rsidRPr="00A83D31">
        <w:rPr>
          <w:lang w:val="vi-VN"/>
        </w:rPr>
        <w:t xml:space="preserve">. </w:t>
      </w:r>
      <w:r w:rsidR="00E86CA6" w:rsidRPr="00CA678E">
        <w:rPr>
          <w:lang w:val="vi-VN"/>
        </w:rPr>
        <w:t>N</w:t>
      </w:r>
      <w:r w:rsidR="00D7504A" w:rsidRPr="00CA678E">
        <w:rPr>
          <w:lang w:val="vi-VN"/>
        </w:rPr>
        <w:t>guyên tắc hoạt</w:t>
      </w:r>
      <w:r w:rsidR="006A3D47" w:rsidRPr="00CA678E">
        <w:rPr>
          <w:lang w:val="vi-VN"/>
        </w:rPr>
        <w:t xml:space="preserve"> động </w:t>
      </w:r>
      <w:r w:rsidR="00E86CA6" w:rsidRPr="00CA678E">
        <w:rPr>
          <w:lang w:val="vi-VN"/>
        </w:rPr>
        <w:t xml:space="preserve">và cấu hình </w:t>
      </w:r>
      <w:r w:rsidR="00D7504A" w:rsidRPr="00CA678E">
        <w:rPr>
          <w:lang w:val="vi-VN"/>
        </w:rPr>
        <w:t>VLAN</w:t>
      </w:r>
      <w:r w:rsidR="00550868" w:rsidRPr="00550868">
        <w:rPr>
          <w:lang w:val="vi-VN"/>
        </w:rPr>
        <w:t>.</w:t>
      </w:r>
    </w:p>
    <w:p w:rsidR="00744C77" w:rsidRPr="003555B5" w:rsidRDefault="00744C77" w:rsidP="00A16D55">
      <w:pPr>
        <w:pStyle w:val="ListParagraph"/>
        <w:numPr>
          <w:ilvl w:val="1"/>
          <w:numId w:val="1"/>
        </w:numPr>
        <w:tabs>
          <w:tab w:val="clear" w:pos="981"/>
          <w:tab w:val="num" w:pos="426"/>
        </w:tabs>
        <w:spacing w:after="200" w:line="276" w:lineRule="auto"/>
        <w:ind w:left="426" w:hanging="426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:rsidR="00F20155" w:rsidRPr="00C44A85" w:rsidRDefault="00B50C66" w:rsidP="00713DA9">
      <w:pPr>
        <w:pStyle w:val="ListParagraph"/>
        <w:spacing w:after="200" w:line="276" w:lineRule="auto"/>
        <w:jc w:val="both"/>
        <w:rPr>
          <w:lang w:val="vi-VN"/>
        </w:rPr>
      </w:pPr>
      <w:r w:rsidRPr="00CA678E">
        <w:rPr>
          <w:lang w:val="vi-VN"/>
        </w:rPr>
        <w:t>4.2</w:t>
      </w:r>
      <w:r w:rsidR="00F20F87" w:rsidRPr="00CA678E">
        <w:rPr>
          <w:lang w:val="vi-VN"/>
        </w:rPr>
        <w:t>.</w:t>
      </w:r>
      <w:r w:rsidR="00452C2F" w:rsidRPr="00CA678E">
        <w:rPr>
          <w:lang w:val="vi-VN"/>
        </w:rPr>
        <w:t>1</w:t>
      </w:r>
      <w:r w:rsidR="00690F3B" w:rsidRPr="00690F3B">
        <w:rPr>
          <w:lang w:val="vi-VN"/>
        </w:rPr>
        <w:t>.</w:t>
      </w:r>
      <w:r w:rsidR="00F20F87" w:rsidRPr="00CA678E">
        <w:rPr>
          <w:lang w:val="vi-VN"/>
        </w:rPr>
        <w:t xml:space="preserve"> </w:t>
      </w:r>
      <w:r w:rsidR="00F20155" w:rsidRPr="00F20155">
        <w:rPr>
          <w:lang w:val="vi-VN"/>
        </w:rPr>
        <w:t xml:space="preserve">Cài đặt và cấu hình </w:t>
      </w:r>
      <w:r w:rsidR="00F20155">
        <w:rPr>
          <w:lang w:val="vi-VN"/>
        </w:rPr>
        <w:t>các tham số cơ bản cho thiết bị</w:t>
      </w:r>
      <w:r w:rsidR="00F20155" w:rsidRPr="00F20155">
        <w:rPr>
          <w:lang w:val="vi-VN"/>
        </w:rPr>
        <w:t xml:space="preserve"> chuyển mạch (Switch) và thiết bị định tuyến (Router)</w:t>
      </w:r>
      <w:r w:rsidR="00C44A85" w:rsidRPr="00C44A85">
        <w:rPr>
          <w:lang w:val="vi-VN"/>
        </w:rPr>
        <w:t>.</w:t>
      </w:r>
    </w:p>
    <w:p w:rsidR="00B50C66" w:rsidRPr="00202B15" w:rsidRDefault="00C44A85" w:rsidP="00713DA9">
      <w:pPr>
        <w:pStyle w:val="ListParagraph"/>
        <w:spacing w:after="200" w:line="276" w:lineRule="auto"/>
        <w:jc w:val="both"/>
        <w:rPr>
          <w:lang w:val="vi-VN"/>
        </w:rPr>
      </w:pPr>
      <w:r w:rsidRPr="00C44A85">
        <w:rPr>
          <w:lang w:val="vi-VN"/>
        </w:rPr>
        <w:t xml:space="preserve">4.2.2. </w:t>
      </w:r>
      <w:r w:rsidR="00D209EC" w:rsidRPr="00CA678E">
        <w:rPr>
          <w:lang w:val="vi-VN"/>
        </w:rPr>
        <w:t>Cài đặt và cấu hình được các giao thức định tuyến tĩnh và động (RIP</w:t>
      </w:r>
      <w:r w:rsidR="00A83D31" w:rsidRPr="00A83D31">
        <w:rPr>
          <w:lang w:val="vi-VN"/>
        </w:rPr>
        <w:t>v1, RIPv2</w:t>
      </w:r>
      <w:r w:rsidR="00D209EC" w:rsidRPr="00CA678E">
        <w:rPr>
          <w:lang w:val="vi-VN"/>
        </w:rPr>
        <w:t xml:space="preserve">, OSPF, EIGRP) trên </w:t>
      </w:r>
      <w:r w:rsidR="000543CA" w:rsidRPr="000543CA">
        <w:rPr>
          <w:lang w:val="vi-VN"/>
        </w:rPr>
        <w:t>Router</w:t>
      </w:r>
      <w:r w:rsidR="00202B15" w:rsidRPr="00202B15">
        <w:rPr>
          <w:lang w:val="vi-VN"/>
        </w:rPr>
        <w:t>.</w:t>
      </w:r>
    </w:p>
    <w:p w:rsidR="00E21AB5" w:rsidRPr="00C72692" w:rsidRDefault="00E21AB5" w:rsidP="00713DA9">
      <w:pPr>
        <w:pStyle w:val="ListParagraph"/>
        <w:spacing w:after="200" w:line="276" w:lineRule="auto"/>
        <w:jc w:val="both"/>
        <w:rPr>
          <w:lang w:val="vi-VN"/>
        </w:rPr>
      </w:pPr>
      <w:r w:rsidRPr="00CA678E">
        <w:rPr>
          <w:lang w:val="vi-VN"/>
        </w:rPr>
        <w:t>4.2.</w:t>
      </w:r>
      <w:r w:rsidR="00C3617E">
        <w:t>3</w:t>
      </w:r>
      <w:r w:rsidR="00690F3B" w:rsidRPr="00690F3B">
        <w:rPr>
          <w:lang w:val="vi-VN"/>
        </w:rPr>
        <w:t>.</w:t>
      </w:r>
      <w:r w:rsidRPr="00CA678E">
        <w:rPr>
          <w:lang w:val="vi-VN"/>
        </w:rPr>
        <w:t xml:space="preserve"> </w:t>
      </w:r>
      <w:r w:rsidR="00BA6682" w:rsidRPr="00CA678E">
        <w:rPr>
          <w:lang w:val="vi-VN"/>
        </w:rPr>
        <w:t>Kỹ năng</w:t>
      </w:r>
      <w:r w:rsidR="008849B4" w:rsidRPr="00C72692">
        <w:rPr>
          <w:lang w:val="vi-VN"/>
        </w:rPr>
        <w:t xml:space="preserve"> cấu hình và</w:t>
      </w:r>
      <w:r w:rsidR="00BA6682" w:rsidRPr="00CA678E">
        <w:rPr>
          <w:lang w:val="vi-VN"/>
        </w:rPr>
        <w:t xml:space="preserve"> </w:t>
      </w:r>
      <w:r w:rsidR="00694123" w:rsidRPr="00CA678E">
        <w:rPr>
          <w:lang w:val="vi-VN"/>
        </w:rPr>
        <w:t>chia</w:t>
      </w:r>
      <w:r w:rsidRPr="00CA678E">
        <w:rPr>
          <w:lang w:val="vi-VN"/>
        </w:rPr>
        <w:t xml:space="preserve"> VLAN</w:t>
      </w:r>
      <w:r w:rsidR="00202B15" w:rsidRPr="00C72692">
        <w:rPr>
          <w:lang w:val="vi-VN"/>
        </w:rPr>
        <w:t>.</w:t>
      </w:r>
    </w:p>
    <w:p w:rsidR="00C72692" w:rsidRDefault="00C72692" w:rsidP="00713DA9">
      <w:pPr>
        <w:pStyle w:val="ListParagraph"/>
        <w:spacing w:after="200" w:line="276" w:lineRule="auto"/>
        <w:jc w:val="both"/>
        <w:rPr>
          <w:lang w:val="vi-VN"/>
        </w:rPr>
      </w:pPr>
      <w:r w:rsidRPr="00C72692">
        <w:rPr>
          <w:lang w:val="vi-VN"/>
        </w:rPr>
        <w:t>4.2.</w:t>
      </w:r>
      <w:r w:rsidR="00C3617E">
        <w:t>4</w:t>
      </w:r>
      <w:r w:rsidRPr="00C72692">
        <w:rPr>
          <w:lang w:val="vi-VN"/>
        </w:rPr>
        <w:t>. Kỹ năng cấu hình và chạy</w:t>
      </w:r>
      <w:r w:rsidR="00584EC7" w:rsidRPr="00FB2867">
        <w:rPr>
          <w:lang w:val="vi-VN"/>
        </w:rPr>
        <w:t xml:space="preserve"> thử</w:t>
      </w:r>
      <w:r w:rsidRPr="00C72692">
        <w:rPr>
          <w:lang w:val="vi-VN"/>
        </w:rPr>
        <w:t xml:space="preserve"> các công nghệ mạng WAN.</w:t>
      </w:r>
    </w:p>
    <w:p w:rsidR="00C3617E" w:rsidRPr="009445F1" w:rsidRDefault="00C3617E" w:rsidP="00713DA9">
      <w:pPr>
        <w:pStyle w:val="ListParagraph"/>
        <w:spacing w:after="200" w:line="276" w:lineRule="auto"/>
        <w:jc w:val="both"/>
        <w:rPr>
          <w:lang w:val="nl-NL"/>
        </w:rPr>
      </w:pPr>
      <w:r w:rsidRPr="009445F1">
        <w:rPr>
          <w:lang w:val="nl-NL"/>
        </w:rPr>
        <w:t>4.2.</w:t>
      </w:r>
      <w:r>
        <w:rPr>
          <w:lang w:val="nl-NL"/>
        </w:rPr>
        <w:t>5.</w:t>
      </w:r>
      <w:r w:rsidRPr="009445F1">
        <w:rPr>
          <w:lang w:val="nl-NL"/>
        </w:rPr>
        <w:t xml:space="preserve"> Kỹ năng phát hiện</w:t>
      </w:r>
      <w:r>
        <w:rPr>
          <w:lang w:val="nl-NL"/>
        </w:rPr>
        <w:t xml:space="preserve"> và khắc phục sự cố trong hệ thống mạng LAN, WAN.</w:t>
      </w:r>
    </w:p>
    <w:p w:rsidR="00BA6682" w:rsidRDefault="00BA6682" w:rsidP="00713DA9">
      <w:pPr>
        <w:pStyle w:val="ListParagraph"/>
        <w:spacing w:after="200" w:line="276" w:lineRule="auto"/>
        <w:jc w:val="both"/>
        <w:rPr>
          <w:bCs/>
          <w:lang w:val="nl-NL"/>
        </w:rPr>
      </w:pPr>
      <w:r w:rsidRPr="00CA678E">
        <w:rPr>
          <w:lang w:val="nl-NL"/>
        </w:rPr>
        <w:t>4.2.</w:t>
      </w:r>
      <w:r w:rsidR="00C3617E">
        <w:rPr>
          <w:lang w:val="nl-NL"/>
        </w:rPr>
        <w:t>6</w:t>
      </w:r>
      <w:r w:rsidR="00690F3B">
        <w:rPr>
          <w:lang w:val="nl-NL"/>
        </w:rPr>
        <w:t>.</w:t>
      </w:r>
      <w:r w:rsidRPr="00CA678E">
        <w:rPr>
          <w:lang w:val="nl-NL"/>
        </w:rPr>
        <w:t xml:space="preserve"> </w:t>
      </w:r>
      <w:r w:rsidRPr="00CA678E">
        <w:rPr>
          <w:bCs/>
          <w:lang w:val="nl-NL"/>
        </w:rPr>
        <w:t>Kỹ năng tự học, tự nghiên cứu</w:t>
      </w:r>
      <w:r w:rsidR="00202B15">
        <w:rPr>
          <w:bCs/>
          <w:lang w:val="nl-NL"/>
        </w:rPr>
        <w:t>.</w:t>
      </w:r>
    </w:p>
    <w:p w:rsidR="00C3617E" w:rsidRDefault="00F07CE1" w:rsidP="00713DA9">
      <w:pPr>
        <w:pStyle w:val="ListParagraph"/>
        <w:spacing w:after="200" w:line="276" w:lineRule="auto"/>
        <w:jc w:val="both"/>
        <w:rPr>
          <w:lang w:val="nl-NL"/>
        </w:rPr>
      </w:pPr>
      <w:r w:rsidRPr="00CA678E">
        <w:rPr>
          <w:lang w:val="vi-VN"/>
        </w:rPr>
        <w:t>4.2.</w:t>
      </w:r>
      <w:r w:rsidR="00C3617E">
        <w:t>7</w:t>
      </w:r>
      <w:r w:rsidRPr="00690F3B">
        <w:rPr>
          <w:lang w:val="vi-VN"/>
        </w:rPr>
        <w:t>.</w:t>
      </w:r>
      <w:r w:rsidRPr="00CA678E">
        <w:rPr>
          <w:lang w:val="vi-VN"/>
        </w:rPr>
        <w:t xml:space="preserve"> </w:t>
      </w:r>
      <w:r w:rsidR="00C3617E" w:rsidRPr="009445F1">
        <w:rPr>
          <w:lang w:val="nl-NL"/>
        </w:rPr>
        <w:t>Kỹ năng tìm kiếm, tổng hợp và phân tích thông tin</w:t>
      </w:r>
      <w:r w:rsidR="00C3617E">
        <w:rPr>
          <w:lang w:val="nl-NL"/>
        </w:rPr>
        <w:t>.</w:t>
      </w:r>
    </w:p>
    <w:p w:rsidR="00C3617E" w:rsidRDefault="00C3617E" w:rsidP="00713DA9">
      <w:pPr>
        <w:pStyle w:val="ListParagraph"/>
        <w:spacing w:after="200" w:line="276" w:lineRule="auto"/>
        <w:jc w:val="both"/>
        <w:rPr>
          <w:lang w:val="vi-VN"/>
        </w:rPr>
      </w:pPr>
      <w:r w:rsidRPr="00C3617E">
        <w:rPr>
          <w:lang w:val="nl-NL"/>
        </w:rPr>
        <w:t xml:space="preserve">4.2.8. </w:t>
      </w:r>
      <w:r>
        <w:rPr>
          <w:lang w:val="vi-VN"/>
        </w:rPr>
        <w:t>Kỹ năng thuyết trình</w:t>
      </w:r>
      <w:r w:rsidR="00645767" w:rsidRPr="00645767">
        <w:rPr>
          <w:lang w:val="nl-NL"/>
        </w:rPr>
        <w:t>, làm việc nhóm</w:t>
      </w:r>
      <w:r w:rsidRPr="00C3617E">
        <w:rPr>
          <w:lang w:val="nl-NL"/>
        </w:rPr>
        <w:t xml:space="preserve"> và </w:t>
      </w:r>
      <w:r w:rsidRPr="0077180A">
        <w:rPr>
          <w:lang w:val="vi-VN"/>
        </w:rPr>
        <w:t>làm</w:t>
      </w:r>
      <w:r>
        <w:rPr>
          <w:lang w:val="vi-VN"/>
        </w:rPr>
        <w:t xml:space="preserve"> báo cáo</w:t>
      </w:r>
      <w:r w:rsidRPr="00B753A1">
        <w:rPr>
          <w:lang w:val="vi-VN"/>
        </w:rPr>
        <w:t xml:space="preserve"> </w:t>
      </w:r>
      <w:r w:rsidRPr="00C3617E">
        <w:rPr>
          <w:lang w:val="nl-NL"/>
        </w:rPr>
        <w:t>đồ án môn học</w:t>
      </w:r>
      <w:r>
        <w:rPr>
          <w:lang w:val="vi-VN"/>
        </w:rPr>
        <w:t>.</w:t>
      </w:r>
    </w:p>
    <w:p w:rsidR="00BA6682" w:rsidRDefault="00BA6682" w:rsidP="00713DA9">
      <w:pPr>
        <w:pStyle w:val="ListParagraph"/>
        <w:spacing w:after="200" w:line="276" w:lineRule="auto"/>
        <w:jc w:val="both"/>
        <w:rPr>
          <w:lang w:val="nl-NL"/>
        </w:rPr>
      </w:pPr>
      <w:r>
        <w:rPr>
          <w:lang w:val="nl-NL"/>
        </w:rPr>
        <w:t>4.2.</w:t>
      </w:r>
      <w:r w:rsidR="00C3617E">
        <w:rPr>
          <w:lang w:val="nl-NL"/>
        </w:rPr>
        <w:t>9</w:t>
      </w:r>
      <w:r w:rsidR="00690F3B">
        <w:rPr>
          <w:lang w:val="nl-NL"/>
        </w:rPr>
        <w:t>.</w:t>
      </w:r>
      <w:r>
        <w:rPr>
          <w:lang w:val="nl-NL"/>
        </w:rPr>
        <w:t xml:space="preserve"> K</w:t>
      </w:r>
      <w:r w:rsidRPr="007F23C4">
        <w:rPr>
          <w:lang w:val="nl-NL"/>
        </w:rPr>
        <w:t>hả</w:t>
      </w:r>
      <w:r>
        <w:rPr>
          <w:lang w:val="nl-NL"/>
        </w:rPr>
        <w:t xml:space="preserve"> </w:t>
      </w:r>
      <w:r w:rsidRPr="007F23C4">
        <w:rPr>
          <w:lang w:val="nl-NL"/>
        </w:rPr>
        <w:t>năng đọc hiểu các tài liệu kỹ thuật bằng tiếng Anh</w:t>
      </w:r>
      <w:r w:rsidR="00202B15">
        <w:rPr>
          <w:lang w:val="nl-NL"/>
        </w:rPr>
        <w:t>.</w:t>
      </w:r>
    </w:p>
    <w:p w:rsidR="00744C77" w:rsidRPr="009F7C0B" w:rsidRDefault="00BA09EA" w:rsidP="00A16D55">
      <w:pPr>
        <w:pStyle w:val="BodyText2"/>
        <w:numPr>
          <w:ilvl w:val="0"/>
          <w:numId w:val="6"/>
        </w:numPr>
        <w:spacing w:after="200" w:line="276" w:lineRule="auto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9F7C0B">
        <w:rPr>
          <w:b/>
          <w:bCs/>
          <w:color w:val="000000"/>
          <w:sz w:val="24"/>
          <w:szCs w:val="24"/>
        </w:rPr>
        <w:t>T</w:t>
      </w:r>
      <w:r w:rsidR="00744C77" w:rsidRPr="009F7C0B">
        <w:rPr>
          <w:b/>
          <w:bCs/>
          <w:color w:val="000000"/>
          <w:sz w:val="24"/>
          <w:szCs w:val="24"/>
        </w:rPr>
        <w:t>óm tắt nội dung học phần</w:t>
      </w:r>
    </w:p>
    <w:p w:rsidR="00C45E80" w:rsidRDefault="00047B9A" w:rsidP="00A16D55">
      <w:pPr>
        <w:pStyle w:val="ListParagraph"/>
        <w:spacing w:after="200" w:line="276" w:lineRule="auto"/>
        <w:ind w:left="0" w:firstLine="284"/>
        <w:jc w:val="both"/>
        <w:rPr>
          <w:lang w:val="nl-NL"/>
        </w:rPr>
      </w:pPr>
      <w:r>
        <w:rPr>
          <w:lang w:val="nl-NL"/>
        </w:rPr>
        <w:t>Học phần g</w:t>
      </w:r>
      <w:r w:rsidR="00C45E80">
        <w:rPr>
          <w:lang w:val="nl-NL"/>
        </w:rPr>
        <w:t>iới thiệu tổng quan về hệ thống mạng LAN</w:t>
      </w:r>
      <w:r w:rsidR="009C14BC">
        <w:rPr>
          <w:lang w:val="nl-NL"/>
        </w:rPr>
        <w:t xml:space="preserve"> và</w:t>
      </w:r>
      <w:r w:rsidR="00C45E80">
        <w:rPr>
          <w:lang w:val="nl-NL"/>
        </w:rPr>
        <w:t xml:space="preserve"> WAN</w:t>
      </w:r>
      <w:r w:rsidR="00444983">
        <w:rPr>
          <w:lang w:val="nl-NL"/>
        </w:rPr>
        <w:t>;</w:t>
      </w:r>
      <w:r w:rsidR="00645767">
        <w:rPr>
          <w:lang w:val="nl-NL"/>
        </w:rPr>
        <w:t xml:space="preserve"> </w:t>
      </w:r>
      <w:r w:rsidR="00444983">
        <w:rPr>
          <w:lang w:val="nl-NL"/>
        </w:rPr>
        <w:t>Nguyên lý làm việc của các thiết bị mạng; Nguy</w:t>
      </w:r>
      <w:r w:rsidR="00AC105C">
        <w:rPr>
          <w:lang w:val="nl-NL"/>
        </w:rPr>
        <w:t>ên lý</w:t>
      </w:r>
      <w:r w:rsidR="00444983">
        <w:rPr>
          <w:lang w:val="nl-NL"/>
        </w:rPr>
        <w:t xml:space="preserve"> làm việc của các giao thức mạng; Các công nghệ mạng LAN</w:t>
      </w:r>
      <w:r w:rsidR="00323982">
        <w:rPr>
          <w:lang w:val="nl-NL"/>
        </w:rPr>
        <w:t>, VLAN,</w:t>
      </w:r>
      <w:r w:rsidR="00444983">
        <w:rPr>
          <w:lang w:val="nl-NL"/>
        </w:rPr>
        <w:t xml:space="preserve"> mạng WAN</w:t>
      </w:r>
      <w:r w:rsidR="00406B6D">
        <w:rPr>
          <w:lang w:val="nl-NL"/>
        </w:rPr>
        <w:t>; Thực hành cấu hình triển khai các thiết bị mạng thông qua sử dụng phần mềm mô phỏng và thiết bị thực tế</w:t>
      </w:r>
      <w:r w:rsidR="00444983">
        <w:rPr>
          <w:lang w:val="nl-NL"/>
        </w:rPr>
        <w:t>.</w:t>
      </w:r>
      <w:r w:rsidR="00F67FA4">
        <w:rPr>
          <w:lang w:val="nl-NL"/>
        </w:rPr>
        <w:t xml:space="preserve"> </w:t>
      </w:r>
    </w:p>
    <w:p w:rsidR="00144E85" w:rsidRPr="00D327FD" w:rsidRDefault="009540AF" w:rsidP="00D327FD">
      <w:pPr>
        <w:pStyle w:val="BodyText2"/>
        <w:numPr>
          <w:ilvl w:val="0"/>
          <w:numId w:val="6"/>
        </w:numPr>
        <w:spacing w:after="200" w:line="276" w:lineRule="auto"/>
        <w:ind w:left="284" w:hanging="284"/>
        <w:jc w:val="both"/>
        <w:rPr>
          <w:b/>
          <w:bCs/>
          <w:sz w:val="24"/>
          <w:szCs w:val="24"/>
        </w:rPr>
      </w:pPr>
      <w:r w:rsidRPr="00A83E3C">
        <w:rPr>
          <w:b/>
          <w:bCs/>
          <w:sz w:val="24"/>
          <w:szCs w:val="24"/>
        </w:rPr>
        <w:t>Cấu trúc nội dung học phần</w:t>
      </w:r>
    </w:p>
    <w:p w:rsidR="004A21C9" w:rsidRPr="00A83E3C" w:rsidRDefault="00BA7C39" w:rsidP="0059685B">
      <w:pPr>
        <w:pStyle w:val="ListParagraph"/>
        <w:spacing w:after="200" w:line="276" w:lineRule="auto"/>
        <w:jc w:val="center"/>
        <w:rPr>
          <w:b/>
          <w:bCs/>
          <w:lang w:val="nl-NL"/>
        </w:rPr>
      </w:pPr>
      <w:r w:rsidRPr="00A83E3C">
        <w:rPr>
          <w:b/>
          <w:bCs/>
          <w:lang w:val="nl-NL"/>
        </w:rPr>
        <w:t>Bảng 1</w:t>
      </w:r>
      <w:r w:rsidR="004A21C9" w:rsidRPr="00A83E3C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A83E3C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A83E3C" w:rsidRDefault="001265BC" w:rsidP="0059685B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A83E3C">
              <w:rPr>
                <w:b/>
                <w:bCs/>
              </w:rPr>
              <w:t>6.1. Lý thuyết</w:t>
            </w:r>
          </w:p>
        </w:tc>
      </w:tr>
      <w:tr w:rsidR="00095A1D" w:rsidRPr="00A83E3C">
        <w:tc>
          <w:tcPr>
            <w:tcW w:w="1408" w:type="dxa"/>
            <w:tcBorders>
              <w:top w:val="single" w:sz="4" w:space="0" w:color="auto"/>
            </w:tcBorders>
          </w:tcPr>
          <w:p w:rsidR="003B73BB" w:rsidRPr="00144E85" w:rsidRDefault="00BA09EA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144E85">
              <w:rPr>
                <w:b/>
                <w:bCs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144E85" w:rsidRDefault="003B73BB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  <w:r w:rsidRPr="00144E85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144E85" w:rsidRDefault="003B73BB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  <w:r w:rsidRPr="00144E85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144E85" w:rsidRDefault="00EE3756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  <w:r w:rsidRPr="00144E85">
              <w:rPr>
                <w:b/>
                <w:bCs/>
                <w:lang w:val="vi-VN"/>
              </w:rPr>
              <w:t>Mục tiêu</w:t>
            </w:r>
          </w:p>
        </w:tc>
      </w:tr>
      <w:tr w:rsidR="00A83E3C" w:rsidRPr="00A83E3C" w:rsidTr="00540840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0564DC" w:rsidRPr="00A83E3C" w:rsidRDefault="000564DC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A83E3C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0564DC" w:rsidRPr="00A83E3C" w:rsidRDefault="000564DC" w:rsidP="0059685B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A83E3C">
              <w:rPr>
                <w:b/>
                <w:bCs/>
                <w:lang w:val="vi-VN"/>
              </w:rPr>
              <w:t>Tổng quan về</w:t>
            </w:r>
            <w:r w:rsidR="00EB66AE" w:rsidRPr="00A83E3C">
              <w:rPr>
                <w:b/>
                <w:bCs/>
                <w:lang w:val="vi-VN"/>
              </w:rPr>
              <w:t xml:space="preserve"> hệ thống</w:t>
            </w:r>
            <w:r w:rsidRPr="00A83E3C">
              <w:rPr>
                <w:b/>
                <w:bCs/>
                <w:lang w:val="vi-VN"/>
              </w:rPr>
              <w:t xml:space="preserve"> mạng </w:t>
            </w:r>
            <w:r w:rsidR="009B7CF3" w:rsidRPr="00794B66">
              <w:rPr>
                <w:b/>
                <w:bCs/>
                <w:lang w:val="vi-VN"/>
              </w:rPr>
              <w:t>máy tính</w:t>
            </w:r>
            <w:r w:rsidRPr="00A83E3C">
              <w:rPr>
                <w:b/>
                <w:bCs/>
                <w:lang w:val="vi-V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64DC" w:rsidRPr="007467AD" w:rsidRDefault="00492C95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467AD">
              <w:rPr>
                <w:bCs/>
              </w:rPr>
              <w:t>4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0564DC" w:rsidRPr="00A83E3C" w:rsidRDefault="000564DC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A83E3C" w:rsidRPr="00A83E3C" w:rsidTr="006618F0">
        <w:trPr>
          <w:trHeight w:val="395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C60AE0" w:rsidRPr="00A83E3C" w:rsidRDefault="00C60AE0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  <w:lang w:val="vi-VN"/>
              </w:rPr>
              <w:lastRenderedPageBreak/>
              <w:t>1.1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C60AE0" w:rsidRPr="00A83E3C" w:rsidRDefault="00C60AE0" w:rsidP="0059685B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A83E3C">
              <w:rPr>
                <w:bCs/>
                <w:lang w:val="vi-VN"/>
              </w:rPr>
              <w:t xml:space="preserve">Giới thiệu về </w:t>
            </w:r>
            <w:r w:rsidRPr="00A83E3C">
              <w:rPr>
                <w:bCs/>
              </w:rPr>
              <w:t>mạng L</w:t>
            </w:r>
            <w:r w:rsidRPr="00A83E3C">
              <w:rPr>
                <w:bCs/>
                <w:lang w:val="vi-VN"/>
              </w:rPr>
              <w:t>AN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60AE0" w:rsidRPr="007467AD" w:rsidRDefault="00C60AE0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i/>
                <w:lang w:val="vi-VN"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C60AE0" w:rsidRPr="00A83E3C" w:rsidRDefault="00AA6B36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83E3C">
              <w:rPr>
                <w:lang w:val="vi-VN"/>
              </w:rPr>
              <w:t>4.1.1</w:t>
            </w:r>
          </w:p>
        </w:tc>
      </w:tr>
      <w:tr w:rsidR="00A83E3C" w:rsidRPr="00A83E3C" w:rsidTr="00540840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C60AE0" w:rsidRPr="00A83E3C" w:rsidRDefault="00C60AE0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1.2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C60AE0" w:rsidRPr="00A83E3C" w:rsidRDefault="00C60AE0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Các công nghệ mạng LAN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60AE0" w:rsidRPr="007467AD" w:rsidRDefault="00C60AE0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i/>
                <w:lang w:val="vi-VN"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C60AE0" w:rsidRPr="00A83E3C" w:rsidRDefault="00AA6B36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83E3C">
              <w:rPr>
                <w:lang w:val="vi-VN"/>
              </w:rPr>
              <w:t>4.1.1</w:t>
            </w:r>
          </w:p>
        </w:tc>
      </w:tr>
      <w:tr w:rsidR="00A83E3C" w:rsidRPr="00A83E3C" w:rsidTr="00540840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B66AE" w:rsidRPr="00A83E3C" w:rsidRDefault="00EB66A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1.3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EB66AE" w:rsidRPr="00A83E3C" w:rsidRDefault="00EB66AE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 xml:space="preserve">Giao thức Internet (IP)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66AE" w:rsidRPr="007467AD" w:rsidRDefault="00EB66A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i/>
                <w:lang w:val="vi-VN"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EB66AE" w:rsidRPr="00A83E3C" w:rsidRDefault="00AA6B36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83E3C">
              <w:rPr>
                <w:lang w:val="vi-VN"/>
              </w:rPr>
              <w:t>4.1.1</w:t>
            </w:r>
          </w:p>
        </w:tc>
      </w:tr>
      <w:tr w:rsidR="00A83E3C" w:rsidRPr="00A83E3C" w:rsidTr="006618F0">
        <w:trPr>
          <w:trHeight w:val="233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B66AE" w:rsidRPr="00A83E3C" w:rsidRDefault="00EB66A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1.4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EB66AE" w:rsidRPr="00A83E3C" w:rsidRDefault="00EB66AE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Nguyên lý làm việc của</w:t>
            </w:r>
            <w:r w:rsidR="00B84831" w:rsidRPr="00A83E3C">
              <w:rPr>
                <w:bCs/>
              </w:rPr>
              <w:t xml:space="preserve"> các</w:t>
            </w:r>
            <w:r w:rsidRPr="00A83E3C">
              <w:rPr>
                <w:bCs/>
              </w:rPr>
              <w:t xml:space="preserve"> thiết bị mạng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66AE" w:rsidRPr="007467AD" w:rsidRDefault="00EB66A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i/>
                <w:lang w:val="vi-VN"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EB66AE" w:rsidRPr="00A83E3C" w:rsidRDefault="00AA6B36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</w:rPr>
            </w:pPr>
            <w:r w:rsidRPr="00A83E3C">
              <w:rPr>
                <w:lang w:val="vi-VN"/>
              </w:rPr>
              <w:t>4.1.1</w:t>
            </w:r>
            <w:r w:rsidRPr="00A83E3C">
              <w:t xml:space="preserve">, </w:t>
            </w:r>
            <w:r w:rsidRPr="00A83E3C">
              <w:rPr>
                <w:lang w:val="vi-VN"/>
              </w:rPr>
              <w:t>4.1.</w:t>
            </w:r>
            <w:r w:rsidRPr="00A83E3C">
              <w:t>2</w:t>
            </w:r>
          </w:p>
        </w:tc>
      </w:tr>
      <w:tr w:rsidR="00A83E3C" w:rsidRPr="00A83E3C" w:rsidTr="00540840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B66AE" w:rsidRPr="00A83E3C" w:rsidRDefault="00EB66A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1.5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EB66AE" w:rsidRPr="00A83E3C" w:rsidRDefault="00EB66AE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Qúa trình truyền tin trong hệ thống mạng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66AE" w:rsidRPr="007467AD" w:rsidRDefault="00EB66A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EB66AE" w:rsidRPr="00A83E3C" w:rsidRDefault="00AA6B36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lang w:val="vi-VN"/>
              </w:rPr>
              <w:t>4.1.1</w:t>
            </w:r>
          </w:p>
        </w:tc>
      </w:tr>
      <w:tr w:rsidR="00C60AE0" w:rsidRPr="00A83E3C" w:rsidTr="00E316FB">
        <w:tc>
          <w:tcPr>
            <w:tcW w:w="1408" w:type="dxa"/>
            <w:vAlign w:val="center"/>
          </w:tcPr>
          <w:p w:rsidR="00C60AE0" w:rsidRPr="00A83E3C" w:rsidRDefault="00C60AE0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A83E3C">
              <w:rPr>
                <w:b/>
                <w:bCs/>
                <w:lang w:val="nl-NL"/>
              </w:rPr>
              <w:t xml:space="preserve">Chương </w:t>
            </w:r>
            <w:r w:rsidR="00AF2EC7" w:rsidRPr="00A83E3C">
              <w:rPr>
                <w:b/>
                <w:bCs/>
                <w:lang w:val="nl-NL"/>
              </w:rPr>
              <w:t>2</w:t>
            </w:r>
          </w:p>
        </w:tc>
        <w:tc>
          <w:tcPr>
            <w:tcW w:w="4683" w:type="dxa"/>
          </w:tcPr>
          <w:p w:rsidR="00C60AE0" w:rsidRPr="00A83E3C" w:rsidRDefault="00C60AE0" w:rsidP="0059685B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A83E3C">
              <w:rPr>
                <w:b/>
                <w:bCs/>
                <w:lang w:val="vi-VN"/>
              </w:rPr>
              <w:t>Mạng WAN và Router</w:t>
            </w:r>
          </w:p>
        </w:tc>
        <w:tc>
          <w:tcPr>
            <w:tcW w:w="992" w:type="dxa"/>
            <w:vAlign w:val="center"/>
          </w:tcPr>
          <w:p w:rsidR="00C60AE0" w:rsidRPr="007467AD" w:rsidRDefault="00492C95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467AD"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C60AE0" w:rsidRPr="00A83E3C" w:rsidRDefault="00C60AE0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AF2EC7" w:rsidRPr="00A83E3C" w:rsidRDefault="00AF2E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A83E3C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</w:tcPr>
          <w:p w:rsidR="00AF2EC7" w:rsidRPr="00A83E3C" w:rsidRDefault="00AF2EC7" w:rsidP="0059685B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A83E3C">
              <w:rPr>
                <w:bCs/>
                <w:lang w:val="vi-VN"/>
              </w:rPr>
              <w:t xml:space="preserve">Giới thiệu về </w:t>
            </w:r>
            <w:r w:rsidRPr="00A83E3C">
              <w:rPr>
                <w:bCs/>
              </w:rPr>
              <w:t xml:space="preserve">mạng </w:t>
            </w:r>
            <w:r w:rsidRPr="00A83E3C">
              <w:rPr>
                <w:bCs/>
                <w:lang w:val="vi-VN"/>
              </w:rPr>
              <w:t>WAN</w:t>
            </w:r>
          </w:p>
        </w:tc>
        <w:tc>
          <w:tcPr>
            <w:tcW w:w="992" w:type="dxa"/>
            <w:vAlign w:val="center"/>
          </w:tcPr>
          <w:p w:rsidR="00AF2EC7" w:rsidRPr="007467AD" w:rsidRDefault="00AF2E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AF2EC7" w:rsidRPr="00A83E3C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lang w:val="vi-VN"/>
              </w:rPr>
              <w:t>4.1.</w:t>
            </w:r>
            <w:r w:rsidRPr="00A83E3C">
              <w:t>4</w:t>
            </w:r>
          </w:p>
        </w:tc>
      </w:tr>
      <w:tr w:rsidR="00A83E3C" w:rsidRPr="00A83E3C" w:rsidTr="00530D72">
        <w:trPr>
          <w:trHeight w:val="59"/>
        </w:trPr>
        <w:tc>
          <w:tcPr>
            <w:tcW w:w="1408" w:type="dxa"/>
            <w:vAlign w:val="center"/>
          </w:tcPr>
          <w:p w:rsidR="00AF2EC7" w:rsidRPr="00A83E3C" w:rsidRDefault="00AF2E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2.2</w:t>
            </w:r>
          </w:p>
        </w:tc>
        <w:tc>
          <w:tcPr>
            <w:tcW w:w="4683" w:type="dxa"/>
          </w:tcPr>
          <w:p w:rsidR="00AF2EC7" w:rsidRPr="00A83E3C" w:rsidRDefault="00AF2EC7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Các công nghệ mạng WAN</w:t>
            </w:r>
          </w:p>
        </w:tc>
        <w:tc>
          <w:tcPr>
            <w:tcW w:w="992" w:type="dxa"/>
            <w:vAlign w:val="center"/>
          </w:tcPr>
          <w:p w:rsidR="00AF2EC7" w:rsidRPr="007467AD" w:rsidRDefault="00AF2E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AF2EC7" w:rsidRPr="00A83E3C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lang w:val="vi-VN"/>
              </w:rPr>
              <w:t>4.1.</w:t>
            </w:r>
            <w:r w:rsidRPr="00A83E3C">
              <w:t>4</w:t>
            </w:r>
          </w:p>
        </w:tc>
      </w:tr>
      <w:tr w:rsidR="00A83E3C" w:rsidRPr="00A83E3C" w:rsidTr="00530D72">
        <w:trPr>
          <w:trHeight w:val="59"/>
        </w:trPr>
        <w:tc>
          <w:tcPr>
            <w:tcW w:w="1408" w:type="dxa"/>
            <w:vAlign w:val="center"/>
          </w:tcPr>
          <w:p w:rsidR="00AF2EC7" w:rsidRPr="00A83E3C" w:rsidRDefault="00AF2E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2.3</w:t>
            </w:r>
          </w:p>
        </w:tc>
        <w:tc>
          <w:tcPr>
            <w:tcW w:w="4683" w:type="dxa"/>
          </w:tcPr>
          <w:p w:rsidR="00AF2EC7" w:rsidRPr="00A83E3C" w:rsidRDefault="00AF2EC7" w:rsidP="0059685B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A83E3C">
              <w:rPr>
                <w:bCs/>
                <w:lang w:val="vi-VN"/>
              </w:rPr>
              <w:t>Vai trò của Router trong WAN</w:t>
            </w:r>
          </w:p>
        </w:tc>
        <w:tc>
          <w:tcPr>
            <w:tcW w:w="992" w:type="dxa"/>
            <w:vAlign w:val="center"/>
          </w:tcPr>
          <w:p w:rsidR="00AF2EC7" w:rsidRPr="007467AD" w:rsidRDefault="00AF2E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AF2EC7" w:rsidRPr="00A83E3C" w:rsidRDefault="008A24FD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lang w:val="vi-VN"/>
              </w:rPr>
              <w:t xml:space="preserve">4.1.2, </w:t>
            </w:r>
            <w:r w:rsidR="004973B7" w:rsidRPr="00A83E3C">
              <w:rPr>
                <w:lang w:val="vi-VN"/>
              </w:rPr>
              <w:t>4.1.</w:t>
            </w:r>
            <w:r w:rsidR="004973B7" w:rsidRPr="00A83E3C">
              <w:t>4</w:t>
            </w:r>
          </w:p>
        </w:tc>
      </w:tr>
      <w:tr w:rsidR="00AF2EC7" w:rsidRPr="00A83E3C" w:rsidTr="00E316FB">
        <w:tc>
          <w:tcPr>
            <w:tcW w:w="1408" w:type="dxa"/>
            <w:vAlign w:val="center"/>
          </w:tcPr>
          <w:p w:rsidR="00AF2EC7" w:rsidRPr="00A83E3C" w:rsidRDefault="00AF2E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  <w:lang w:val="vi-VN"/>
              </w:rPr>
              <w:t>2.</w:t>
            </w:r>
            <w:r w:rsidRPr="00A83E3C">
              <w:rPr>
                <w:bCs/>
              </w:rPr>
              <w:t>4</w:t>
            </w:r>
          </w:p>
        </w:tc>
        <w:tc>
          <w:tcPr>
            <w:tcW w:w="4683" w:type="dxa"/>
          </w:tcPr>
          <w:p w:rsidR="00AF2EC7" w:rsidRPr="00A83E3C" w:rsidRDefault="00AF2EC7" w:rsidP="0059685B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A83E3C">
              <w:rPr>
                <w:bCs/>
                <w:lang w:val="vi-VN"/>
              </w:rPr>
              <w:t>Cấu tạo phần cứng của Router</w:t>
            </w:r>
          </w:p>
        </w:tc>
        <w:tc>
          <w:tcPr>
            <w:tcW w:w="992" w:type="dxa"/>
            <w:vAlign w:val="center"/>
          </w:tcPr>
          <w:p w:rsidR="00AF2EC7" w:rsidRPr="007467AD" w:rsidRDefault="00AF2E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AF2EC7" w:rsidRPr="00A83E3C" w:rsidRDefault="000D1D61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A83E3C">
              <w:rPr>
                <w:lang w:val="vi-VN"/>
              </w:rPr>
              <w:t>4.1.2</w:t>
            </w:r>
          </w:p>
        </w:tc>
      </w:tr>
      <w:tr w:rsidR="00AF2EC7" w:rsidRPr="00A83E3C" w:rsidTr="00E316FB">
        <w:tc>
          <w:tcPr>
            <w:tcW w:w="1408" w:type="dxa"/>
            <w:vAlign w:val="center"/>
          </w:tcPr>
          <w:p w:rsidR="00AF2EC7" w:rsidRPr="00A83E3C" w:rsidRDefault="00AF2E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2.5</w:t>
            </w:r>
          </w:p>
        </w:tc>
        <w:tc>
          <w:tcPr>
            <w:tcW w:w="4683" w:type="dxa"/>
          </w:tcPr>
          <w:p w:rsidR="00AF2EC7" w:rsidRPr="00A83E3C" w:rsidRDefault="00AF2EC7" w:rsidP="0059685B">
            <w:pPr>
              <w:pStyle w:val="ListParagraph"/>
              <w:spacing w:line="276" w:lineRule="auto"/>
              <w:ind w:left="0"/>
              <w:rPr>
                <w:bCs/>
                <w:lang w:val="fr-FR"/>
              </w:rPr>
            </w:pPr>
            <w:r w:rsidRPr="00A83E3C">
              <w:rPr>
                <w:bCs/>
                <w:lang w:val="fr-FR"/>
              </w:rPr>
              <w:t xml:space="preserve">Quá trình khởi tạo </w:t>
            </w:r>
            <w:r w:rsidR="00973BCC" w:rsidRPr="00A83E3C">
              <w:rPr>
                <w:bCs/>
                <w:lang w:val="fr-FR"/>
              </w:rPr>
              <w:t>R</w:t>
            </w:r>
            <w:r w:rsidRPr="00A83E3C">
              <w:rPr>
                <w:bCs/>
                <w:lang w:val="fr-FR"/>
              </w:rPr>
              <w:t>outer</w:t>
            </w:r>
          </w:p>
        </w:tc>
        <w:tc>
          <w:tcPr>
            <w:tcW w:w="992" w:type="dxa"/>
            <w:vAlign w:val="center"/>
          </w:tcPr>
          <w:p w:rsidR="00AF2EC7" w:rsidRPr="007467AD" w:rsidRDefault="00AF2E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fr-FR"/>
              </w:rPr>
            </w:pPr>
          </w:p>
        </w:tc>
        <w:tc>
          <w:tcPr>
            <w:tcW w:w="1979" w:type="dxa"/>
            <w:vAlign w:val="center"/>
          </w:tcPr>
          <w:p w:rsidR="00AF2EC7" w:rsidRPr="00A83E3C" w:rsidRDefault="000D1D61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A83E3C">
              <w:rPr>
                <w:lang w:val="vi-VN"/>
              </w:rPr>
              <w:t>4.1.2</w:t>
            </w: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973BCC" w:rsidRPr="00A83E3C" w:rsidRDefault="00973BCC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2.5</w:t>
            </w:r>
          </w:p>
        </w:tc>
        <w:tc>
          <w:tcPr>
            <w:tcW w:w="4683" w:type="dxa"/>
          </w:tcPr>
          <w:p w:rsidR="00973BCC" w:rsidRPr="00A83E3C" w:rsidRDefault="00973BCC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 xml:space="preserve">Các </w:t>
            </w:r>
            <w:r w:rsidR="00334512" w:rsidRPr="00A83E3C">
              <w:rPr>
                <w:bCs/>
              </w:rPr>
              <w:t>chế độ</w:t>
            </w:r>
            <w:r w:rsidRPr="00A83E3C">
              <w:rPr>
                <w:bCs/>
              </w:rPr>
              <w:t xml:space="preserve"> quản lý Router</w:t>
            </w:r>
          </w:p>
        </w:tc>
        <w:tc>
          <w:tcPr>
            <w:tcW w:w="992" w:type="dxa"/>
            <w:vAlign w:val="center"/>
          </w:tcPr>
          <w:p w:rsidR="00973BCC" w:rsidRPr="007467AD" w:rsidRDefault="00973BCC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973BCC" w:rsidRPr="00A83E3C" w:rsidRDefault="000D1D61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A83E3C">
              <w:rPr>
                <w:lang w:val="vi-VN"/>
              </w:rPr>
              <w:t>4.1.2</w:t>
            </w:r>
          </w:p>
        </w:tc>
      </w:tr>
      <w:tr w:rsidR="00AF2EC7" w:rsidRPr="00A83E3C" w:rsidTr="00E316FB">
        <w:tc>
          <w:tcPr>
            <w:tcW w:w="1408" w:type="dxa"/>
            <w:vAlign w:val="center"/>
          </w:tcPr>
          <w:p w:rsidR="00AF2EC7" w:rsidRPr="00A83E3C" w:rsidRDefault="00AF2EC7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A83E3C">
              <w:rPr>
                <w:b/>
                <w:bCs/>
                <w:lang w:val="nl-NL"/>
              </w:rPr>
              <w:t xml:space="preserve">Chương </w:t>
            </w:r>
            <w:r w:rsidR="00981F73" w:rsidRPr="00A83E3C">
              <w:rPr>
                <w:b/>
                <w:bCs/>
              </w:rPr>
              <w:t>3</w:t>
            </w:r>
          </w:p>
        </w:tc>
        <w:tc>
          <w:tcPr>
            <w:tcW w:w="4683" w:type="dxa"/>
          </w:tcPr>
          <w:p w:rsidR="00AF2EC7" w:rsidRPr="00A83E3C" w:rsidRDefault="00AF2EC7" w:rsidP="0059685B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A83E3C">
              <w:rPr>
                <w:b/>
                <w:bCs/>
                <w:lang w:val="vi-VN"/>
              </w:rPr>
              <w:t>Cấu hình Router</w:t>
            </w:r>
          </w:p>
        </w:tc>
        <w:tc>
          <w:tcPr>
            <w:tcW w:w="992" w:type="dxa"/>
            <w:vAlign w:val="center"/>
          </w:tcPr>
          <w:p w:rsidR="00AF2EC7" w:rsidRPr="007467AD" w:rsidRDefault="00635D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467AD"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AF2EC7" w:rsidRPr="00A83E3C" w:rsidRDefault="00AF2E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981F73" w:rsidRPr="00A83E3C" w:rsidRDefault="00981F7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3.1</w:t>
            </w:r>
          </w:p>
        </w:tc>
        <w:tc>
          <w:tcPr>
            <w:tcW w:w="4683" w:type="dxa"/>
          </w:tcPr>
          <w:p w:rsidR="00981F73" w:rsidRPr="00A83E3C" w:rsidRDefault="00981F73" w:rsidP="0059685B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A83E3C">
              <w:rPr>
                <w:bCs/>
              </w:rPr>
              <w:t>Kết nối với</w:t>
            </w:r>
            <w:r w:rsidRPr="00A83E3C">
              <w:rPr>
                <w:bCs/>
                <w:lang w:val="vi-VN"/>
              </w:rPr>
              <w:t xml:space="preserve"> Router</w:t>
            </w:r>
          </w:p>
        </w:tc>
        <w:tc>
          <w:tcPr>
            <w:tcW w:w="992" w:type="dxa"/>
            <w:vAlign w:val="center"/>
          </w:tcPr>
          <w:p w:rsidR="00981F73" w:rsidRPr="007467AD" w:rsidRDefault="00981F7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981F73" w:rsidRPr="00A83E3C" w:rsidRDefault="000D1D61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lang w:val="vi-VN"/>
              </w:rPr>
              <w:t>4.1.2</w:t>
            </w:r>
            <w:r w:rsidR="002E01A8" w:rsidRPr="00A83E3C">
              <w:t xml:space="preserve">, </w:t>
            </w:r>
            <w:r w:rsidR="002E01A8" w:rsidRPr="00A83E3C">
              <w:rPr>
                <w:lang w:val="vi-VN"/>
              </w:rPr>
              <w:t>4.2.1</w:t>
            </w: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981F73" w:rsidRPr="00A83E3C" w:rsidRDefault="00981F7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3.2</w:t>
            </w:r>
          </w:p>
        </w:tc>
        <w:tc>
          <w:tcPr>
            <w:tcW w:w="4683" w:type="dxa"/>
          </w:tcPr>
          <w:p w:rsidR="00981F73" w:rsidRPr="00A83E3C" w:rsidRDefault="00981F73" w:rsidP="0059685B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A83E3C">
              <w:rPr>
                <w:bCs/>
                <w:lang w:val="vi-VN"/>
              </w:rPr>
              <w:t>Các chương trình mô phỏng hệ thống mạng</w:t>
            </w:r>
          </w:p>
        </w:tc>
        <w:tc>
          <w:tcPr>
            <w:tcW w:w="992" w:type="dxa"/>
            <w:vAlign w:val="center"/>
          </w:tcPr>
          <w:p w:rsidR="00981F73" w:rsidRPr="007467AD" w:rsidRDefault="00981F7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981F73" w:rsidRPr="00A83E3C" w:rsidRDefault="000D1D61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lang w:val="vi-VN"/>
              </w:rPr>
              <w:t>4.1.2</w:t>
            </w:r>
          </w:p>
        </w:tc>
      </w:tr>
      <w:tr w:rsidR="00981F73" w:rsidRPr="00A83E3C" w:rsidTr="00E316FB">
        <w:tc>
          <w:tcPr>
            <w:tcW w:w="1408" w:type="dxa"/>
            <w:vAlign w:val="center"/>
          </w:tcPr>
          <w:p w:rsidR="00981F73" w:rsidRPr="00A83E3C" w:rsidRDefault="00981F7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3.3</w:t>
            </w:r>
          </w:p>
        </w:tc>
        <w:tc>
          <w:tcPr>
            <w:tcW w:w="4683" w:type="dxa"/>
          </w:tcPr>
          <w:p w:rsidR="00981F73" w:rsidRPr="00A83E3C" w:rsidRDefault="00981F73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Giao diện</w:t>
            </w:r>
            <w:r w:rsidRPr="00A83E3C">
              <w:rPr>
                <w:bCs/>
                <w:lang w:val="vi-VN"/>
              </w:rPr>
              <w:t xml:space="preserve"> dòng lệnh </w:t>
            </w:r>
            <w:r w:rsidRPr="00A83E3C">
              <w:rPr>
                <w:bCs/>
              </w:rPr>
              <w:t>(</w:t>
            </w:r>
            <w:r w:rsidRPr="00A83E3C">
              <w:rPr>
                <w:bCs/>
                <w:lang w:val="vi-VN"/>
              </w:rPr>
              <w:t>CLI</w:t>
            </w:r>
            <w:r w:rsidRPr="00A83E3C">
              <w:rPr>
                <w:bCs/>
              </w:rPr>
              <w:t>)</w:t>
            </w:r>
          </w:p>
        </w:tc>
        <w:tc>
          <w:tcPr>
            <w:tcW w:w="992" w:type="dxa"/>
            <w:vAlign w:val="center"/>
          </w:tcPr>
          <w:p w:rsidR="00981F73" w:rsidRPr="007467AD" w:rsidRDefault="00981F7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981F73" w:rsidRPr="00A83E3C" w:rsidRDefault="000D1D61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lang w:val="vi-VN"/>
              </w:rPr>
              <w:t>4.1.2</w:t>
            </w:r>
          </w:p>
        </w:tc>
      </w:tr>
      <w:tr w:rsidR="00981F73" w:rsidRPr="00A83E3C" w:rsidTr="00E316FB">
        <w:tc>
          <w:tcPr>
            <w:tcW w:w="1408" w:type="dxa"/>
            <w:vAlign w:val="center"/>
          </w:tcPr>
          <w:p w:rsidR="00981F73" w:rsidRPr="00A83E3C" w:rsidRDefault="00981F7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3.4</w:t>
            </w:r>
          </w:p>
        </w:tc>
        <w:tc>
          <w:tcPr>
            <w:tcW w:w="4683" w:type="dxa"/>
          </w:tcPr>
          <w:p w:rsidR="00981F73" w:rsidRPr="00A83E3C" w:rsidRDefault="00981F73" w:rsidP="0059685B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A83E3C">
              <w:rPr>
                <w:bCs/>
                <w:lang w:val="vi-VN"/>
              </w:rPr>
              <w:t>Các chế độ cấu hình</w:t>
            </w:r>
          </w:p>
        </w:tc>
        <w:tc>
          <w:tcPr>
            <w:tcW w:w="992" w:type="dxa"/>
            <w:vAlign w:val="center"/>
          </w:tcPr>
          <w:p w:rsidR="00981F73" w:rsidRPr="007467AD" w:rsidRDefault="00981F7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981F73" w:rsidRPr="00A83E3C" w:rsidRDefault="000D1D61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lang w:val="vi-VN"/>
              </w:rPr>
              <w:t>4.1.</w:t>
            </w:r>
            <w:r w:rsidRPr="00A83E3C">
              <w:t>2</w:t>
            </w:r>
            <w:r w:rsidRPr="00A83E3C">
              <w:rPr>
                <w:lang w:val="vi-VN"/>
              </w:rPr>
              <w:t xml:space="preserve"> </w:t>
            </w: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981F73" w:rsidRPr="00A83E3C" w:rsidRDefault="00981F7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3.5</w:t>
            </w:r>
          </w:p>
        </w:tc>
        <w:tc>
          <w:tcPr>
            <w:tcW w:w="4683" w:type="dxa"/>
          </w:tcPr>
          <w:p w:rsidR="00981F73" w:rsidRPr="00A83E3C" w:rsidRDefault="00981F73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Cấu hình các tham số cơ bản cho Router</w:t>
            </w:r>
          </w:p>
        </w:tc>
        <w:tc>
          <w:tcPr>
            <w:tcW w:w="992" w:type="dxa"/>
            <w:vAlign w:val="center"/>
          </w:tcPr>
          <w:p w:rsidR="00981F73" w:rsidRPr="007467AD" w:rsidRDefault="00981F7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981F73" w:rsidRPr="00A83E3C" w:rsidRDefault="000D1D61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lang w:val="vi-VN"/>
              </w:rPr>
              <w:t>4.1.2</w:t>
            </w:r>
            <w:r w:rsidR="002E01A8" w:rsidRPr="00A83E3C">
              <w:t xml:space="preserve">, </w:t>
            </w:r>
            <w:r w:rsidR="002E01A8" w:rsidRPr="00A83E3C">
              <w:rPr>
                <w:lang w:val="vi-VN"/>
              </w:rPr>
              <w:t>4.2.1</w:t>
            </w:r>
          </w:p>
        </w:tc>
      </w:tr>
      <w:tr w:rsidR="00981F73" w:rsidRPr="00A83E3C" w:rsidTr="00E316FB">
        <w:tc>
          <w:tcPr>
            <w:tcW w:w="1408" w:type="dxa"/>
            <w:vAlign w:val="center"/>
          </w:tcPr>
          <w:p w:rsidR="00981F73" w:rsidRPr="00A83E3C" w:rsidRDefault="00981F73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A83E3C">
              <w:rPr>
                <w:b/>
                <w:bCs/>
                <w:lang w:val="nl-NL"/>
              </w:rPr>
              <w:t xml:space="preserve">Chương </w:t>
            </w:r>
            <w:r w:rsidR="00FF157D" w:rsidRPr="00A83E3C">
              <w:rPr>
                <w:b/>
                <w:bCs/>
              </w:rPr>
              <w:t>4</w:t>
            </w:r>
          </w:p>
        </w:tc>
        <w:tc>
          <w:tcPr>
            <w:tcW w:w="4683" w:type="dxa"/>
          </w:tcPr>
          <w:p w:rsidR="00981F73" w:rsidRPr="00A83E3C" w:rsidRDefault="00981F73" w:rsidP="0059685B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A83E3C">
              <w:rPr>
                <w:b/>
                <w:bCs/>
                <w:lang w:val="vi-VN"/>
              </w:rPr>
              <w:t>Định tuyến</w:t>
            </w:r>
          </w:p>
        </w:tc>
        <w:tc>
          <w:tcPr>
            <w:tcW w:w="992" w:type="dxa"/>
            <w:vAlign w:val="center"/>
          </w:tcPr>
          <w:p w:rsidR="00981F73" w:rsidRPr="007467AD" w:rsidRDefault="00635D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467AD"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981F73" w:rsidRPr="00A83E3C" w:rsidRDefault="00981F7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FF157D" w:rsidRPr="00A83E3C" w:rsidTr="00E316FB">
        <w:tc>
          <w:tcPr>
            <w:tcW w:w="1408" w:type="dxa"/>
            <w:vAlign w:val="center"/>
          </w:tcPr>
          <w:p w:rsidR="00FF157D" w:rsidRPr="00A83E3C" w:rsidRDefault="00FF157D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4.1</w:t>
            </w:r>
          </w:p>
        </w:tc>
        <w:tc>
          <w:tcPr>
            <w:tcW w:w="4683" w:type="dxa"/>
          </w:tcPr>
          <w:p w:rsidR="00FF157D" w:rsidRPr="00A83E3C" w:rsidRDefault="00FF157D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  <w:lang w:val="vi-VN"/>
              </w:rPr>
              <w:t>Giới thiệu về định tuyến</w:t>
            </w:r>
          </w:p>
        </w:tc>
        <w:tc>
          <w:tcPr>
            <w:tcW w:w="992" w:type="dxa"/>
            <w:vAlign w:val="center"/>
          </w:tcPr>
          <w:p w:rsidR="00FF157D" w:rsidRPr="007467AD" w:rsidRDefault="00FF157D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FF157D" w:rsidRPr="00A83E3C" w:rsidRDefault="00337E02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A83E3C">
              <w:rPr>
                <w:bCs/>
                <w:lang w:val="vi-VN"/>
              </w:rPr>
              <w:t>4.1.3</w:t>
            </w:r>
          </w:p>
        </w:tc>
      </w:tr>
      <w:tr w:rsidR="00FF157D" w:rsidRPr="00A83E3C" w:rsidTr="00E316FB">
        <w:tc>
          <w:tcPr>
            <w:tcW w:w="1408" w:type="dxa"/>
            <w:vAlign w:val="center"/>
          </w:tcPr>
          <w:p w:rsidR="00FF157D" w:rsidRPr="00A83E3C" w:rsidRDefault="00FF157D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4.2</w:t>
            </w:r>
          </w:p>
        </w:tc>
        <w:tc>
          <w:tcPr>
            <w:tcW w:w="4683" w:type="dxa"/>
          </w:tcPr>
          <w:p w:rsidR="00FF157D" w:rsidRPr="00A83E3C" w:rsidRDefault="00FF157D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Một số khái niệm</w:t>
            </w:r>
          </w:p>
        </w:tc>
        <w:tc>
          <w:tcPr>
            <w:tcW w:w="992" w:type="dxa"/>
            <w:vAlign w:val="center"/>
          </w:tcPr>
          <w:p w:rsidR="00FF157D" w:rsidRPr="007467AD" w:rsidRDefault="00FF157D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FF157D" w:rsidRPr="00A83E3C" w:rsidRDefault="00337E02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A83E3C">
              <w:rPr>
                <w:bCs/>
                <w:lang w:val="vi-VN"/>
              </w:rPr>
              <w:t>4.1.3</w:t>
            </w:r>
          </w:p>
        </w:tc>
      </w:tr>
      <w:tr w:rsidR="00FF157D" w:rsidRPr="00A83E3C" w:rsidTr="00E316FB">
        <w:tc>
          <w:tcPr>
            <w:tcW w:w="1408" w:type="dxa"/>
            <w:vAlign w:val="center"/>
          </w:tcPr>
          <w:p w:rsidR="00FF157D" w:rsidRPr="00A83E3C" w:rsidRDefault="00FF157D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4.3</w:t>
            </w:r>
          </w:p>
        </w:tc>
        <w:tc>
          <w:tcPr>
            <w:tcW w:w="4683" w:type="dxa"/>
          </w:tcPr>
          <w:p w:rsidR="00FF157D" w:rsidRPr="00A83E3C" w:rsidRDefault="00FF157D" w:rsidP="0059685B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A83E3C">
              <w:rPr>
                <w:bCs/>
              </w:rPr>
              <w:t>Phân loại các giao thức định</w:t>
            </w:r>
            <w:r w:rsidRPr="00A83E3C">
              <w:rPr>
                <w:bCs/>
                <w:lang w:val="vi-VN"/>
              </w:rPr>
              <w:t xml:space="preserve"> tuyến </w:t>
            </w:r>
          </w:p>
        </w:tc>
        <w:tc>
          <w:tcPr>
            <w:tcW w:w="992" w:type="dxa"/>
            <w:vAlign w:val="center"/>
          </w:tcPr>
          <w:p w:rsidR="00FF157D" w:rsidRPr="007467AD" w:rsidRDefault="00FF157D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FF157D" w:rsidRPr="00A83E3C" w:rsidRDefault="00337E02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A83E3C">
              <w:rPr>
                <w:bCs/>
                <w:lang w:val="vi-VN"/>
              </w:rPr>
              <w:t>4.1.3</w:t>
            </w:r>
          </w:p>
        </w:tc>
      </w:tr>
      <w:tr w:rsidR="00FF157D" w:rsidRPr="00A83E3C" w:rsidTr="00E316FB">
        <w:tc>
          <w:tcPr>
            <w:tcW w:w="1408" w:type="dxa"/>
            <w:vAlign w:val="center"/>
          </w:tcPr>
          <w:p w:rsidR="00FF157D" w:rsidRPr="00A83E3C" w:rsidRDefault="00FF157D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4.4</w:t>
            </w:r>
          </w:p>
        </w:tc>
        <w:tc>
          <w:tcPr>
            <w:tcW w:w="4683" w:type="dxa"/>
          </w:tcPr>
          <w:p w:rsidR="00FF157D" w:rsidRPr="00A83E3C" w:rsidRDefault="00FF157D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Giới thiệu về định</w:t>
            </w:r>
            <w:r w:rsidRPr="00A83E3C">
              <w:rPr>
                <w:bCs/>
                <w:lang w:val="vi-VN"/>
              </w:rPr>
              <w:t xml:space="preserve"> tuyến </w:t>
            </w:r>
            <w:r w:rsidRPr="00A83E3C">
              <w:rPr>
                <w:bCs/>
              </w:rPr>
              <w:t>tĩnh</w:t>
            </w:r>
          </w:p>
        </w:tc>
        <w:tc>
          <w:tcPr>
            <w:tcW w:w="992" w:type="dxa"/>
            <w:vAlign w:val="center"/>
          </w:tcPr>
          <w:p w:rsidR="00FF157D" w:rsidRPr="007467AD" w:rsidRDefault="00FF157D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FF157D" w:rsidRPr="00A83E3C" w:rsidRDefault="00337E02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A83E3C">
              <w:rPr>
                <w:bCs/>
                <w:lang w:val="vi-VN"/>
              </w:rPr>
              <w:t>4.1.3</w:t>
            </w:r>
          </w:p>
        </w:tc>
      </w:tr>
      <w:tr w:rsidR="00905AA4" w:rsidRPr="00A83E3C" w:rsidTr="00E316FB">
        <w:tc>
          <w:tcPr>
            <w:tcW w:w="1408" w:type="dxa"/>
            <w:vAlign w:val="center"/>
          </w:tcPr>
          <w:p w:rsidR="00905AA4" w:rsidRPr="00A83E3C" w:rsidRDefault="00905AA4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4.5</w:t>
            </w:r>
          </w:p>
        </w:tc>
        <w:tc>
          <w:tcPr>
            <w:tcW w:w="4683" w:type="dxa"/>
          </w:tcPr>
          <w:p w:rsidR="00905AA4" w:rsidRPr="00A83E3C" w:rsidRDefault="00905AA4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Giới thiệu về định</w:t>
            </w:r>
            <w:r w:rsidRPr="00A83E3C">
              <w:rPr>
                <w:bCs/>
                <w:lang w:val="vi-VN"/>
              </w:rPr>
              <w:t xml:space="preserve"> tuyến động</w:t>
            </w:r>
          </w:p>
        </w:tc>
        <w:tc>
          <w:tcPr>
            <w:tcW w:w="992" w:type="dxa"/>
            <w:vAlign w:val="center"/>
          </w:tcPr>
          <w:p w:rsidR="00905AA4" w:rsidRPr="007467AD" w:rsidRDefault="00905AA4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905AA4" w:rsidRPr="00A83E3C" w:rsidRDefault="00337E02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A83E3C">
              <w:rPr>
                <w:bCs/>
                <w:lang w:val="vi-VN"/>
              </w:rPr>
              <w:t>4.1.3</w:t>
            </w:r>
          </w:p>
        </w:tc>
      </w:tr>
      <w:tr w:rsidR="00905AA4" w:rsidRPr="00A83E3C" w:rsidTr="00E316FB">
        <w:tc>
          <w:tcPr>
            <w:tcW w:w="1408" w:type="dxa"/>
            <w:vAlign w:val="center"/>
          </w:tcPr>
          <w:p w:rsidR="00905AA4" w:rsidRPr="00A83E3C" w:rsidRDefault="00905AA4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5.6</w:t>
            </w:r>
          </w:p>
        </w:tc>
        <w:tc>
          <w:tcPr>
            <w:tcW w:w="4683" w:type="dxa"/>
          </w:tcPr>
          <w:p w:rsidR="00905AA4" w:rsidRPr="00A83E3C" w:rsidRDefault="00905AA4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Định tuyến nội vùng và ngoại vùng</w:t>
            </w:r>
          </w:p>
        </w:tc>
        <w:tc>
          <w:tcPr>
            <w:tcW w:w="992" w:type="dxa"/>
            <w:vAlign w:val="center"/>
          </w:tcPr>
          <w:p w:rsidR="00905AA4" w:rsidRPr="007467AD" w:rsidRDefault="00905AA4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905AA4" w:rsidRPr="00A83E3C" w:rsidRDefault="00337E02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A83E3C">
              <w:rPr>
                <w:bCs/>
                <w:lang w:val="vi-VN"/>
              </w:rPr>
              <w:t>4.1.3</w:t>
            </w:r>
          </w:p>
        </w:tc>
      </w:tr>
      <w:tr w:rsidR="00FF157D" w:rsidRPr="00A83E3C" w:rsidTr="00E316FB">
        <w:tc>
          <w:tcPr>
            <w:tcW w:w="1408" w:type="dxa"/>
            <w:vAlign w:val="center"/>
          </w:tcPr>
          <w:p w:rsidR="00FF157D" w:rsidRPr="00A83E3C" w:rsidRDefault="00FF157D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A83E3C">
              <w:rPr>
                <w:b/>
                <w:bCs/>
                <w:lang w:val="nl-NL"/>
              </w:rPr>
              <w:t xml:space="preserve">Chương </w:t>
            </w:r>
            <w:r w:rsidR="006346B3" w:rsidRPr="00A83E3C">
              <w:rPr>
                <w:b/>
                <w:bCs/>
              </w:rPr>
              <w:t>5</w:t>
            </w:r>
          </w:p>
        </w:tc>
        <w:tc>
          <w:tcPr>
            <w:tcW w:w="4683" w:type="dxa"/>
          </w:tcPr>
          <w:p w:rsidR="00FF157D" w:rsidRPr="00A83E3C" w:rsidRDefault="00FF157D" w:rsidP="0059685B">
            <w:pPr>
              <w:pStyle w:val="ListParagraph"/>
              <w:spacing w:line="276" w:lineRule="auto"/>
              <w:ind w:left="0"/>
              <w:rPr>
                <w:bCs/>
                <w:lang w:val="vi-VN"/>
              </w:rPr>
            </w:pPr>
            <w:r w:rsidRPr="00A83E3C">
              <w:rPr>
                <w:b/>
              </w:rPr>
              <w:t>Các giao thức định tuyến</w:t>
            </w:r>
          </w:p>
        </w:tc>
        <w:tc>
          <w:tcPr>
            <w:tcW w:w="992" w:type="dxa"/>
            <w:vAlign w:val="center"/>
          </w:tcPr>
          <w:p w:rsidR="00FF157D" w:rsidRPr="007467AD" w:rsidRDefault="00004CA5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467AD"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FF157D" w:rsidRPr="00A83E3C" w:rsidRDefault="00FF157D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88179E" w:rsidRPr="00A83E3C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5.1</w:t>
            </w:r>
          </w:p>
        </w:tc>
        <w:tc>
          <w:tcPr>
            <w:tcW w:w="4683" w:type="dxa"/>
          </w:tcPr>
          <w:p w:rsidR="0088179E" w:rsidRPr="00A83E3C" w:rsidRDefault="0088179E" w:rsidP="0059685B">
            <w:pPr>
              <w:pStyle w:val="OutlineContentL2"/>
              <w:numPr>
                <w:ilvl w:val="0"/>
                <w:numId w:val="0"/>
              </w:numPr>
              <w:spacing w:before="0" w:after="0" w:line="276" w:lineRule="auto"/>
            </w:pPr>
            <w:r w:rsidRPr="00A83E3C">
              <w:t>Giao thức định tuyến RIPv1</w:t>
            </w:r>
          </w:p>
        </w:tc>
        <w:tc>
          <w:tcPr>
            <w:tcW w:w="992" w:type="dxa"/>
            <w:vAlign w:val="center"/>
          </w:tcPr>
          <w:p w:rsidR="0088179E" w:rsidRPr="007467AD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88179E" w:rsidRPr="00A83E3C" w:rsidRDefault="00337E02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  <w:lang w:val="vi-VN"/>
              </w:rPr>
              <w:t>4.1.3</w:t>
            </w:r>
            <w:r w:rsidR="00CF5738" w:rsidRPr="00A83E3C">
              <w:rPr>
                <w:bCs/>
              </w:rPr>
              <w:t xml:space="preserve">, </w:t>
            </w:r>
            <w:r w:rsidR="00CF5738" w:rsidRPr="00A83E3C">
              <w:rPr>
                <w:lang w:val="vi-VN"/>
              </w:rPr>
              <w:t>4.2.2</w:t>
            </w: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88179E" w:rsidRPr="00A83E3C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5.2</w:t>
            </w:r>
          </w:p>
        </w:tc>
        <w:tc>
          <w:tcPr>
            <w:tcW w:w="4683" w:type="dxa"/>
          </w:tcPr>
          <w:p w:rsidR="0088179E" w:rsidRPr="00A83E3C" w:rsidRDefault="0088179E" w:rsidP="0059685B">
            <w:pPr>
              <w:pStyle w:val="OutlineContentL2"/>
              <w:numPr>
                <w:ilvl w:val="0"/>
                <w:numId w:val="0"/>
              </w:numPr>
              <w:spacing w:before="0" w:after="0" w:line="276" w:lineRule="auto"/>
            </w:pPr>
            <w:r w:rsidRPr="00A83E3C">
              <w:t>Giao thức định tuyến RIPv2</w:t>
            </w:r>
          </w:p>
        </w:tc>
        <w:tc>
          <w:tcPr>
            <w:tcW w:w="992" w:type="dxa"/>
            <w:vAlign w:val="center"/>
          </w:tcPr>
          <w:p w:rsidR="0088179E" w:rsidRPr="007467AD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88179E" w:rsidRPr="00A83E3C" w:rsidRDefault="00337E02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  <w:lang w:val="vi-VN"/>
              </w:rPr>
              <w:t>4.1.3</w:t>
            </w:r>
            <w:r w:rsidR="00CF5738" w:rsidRPr="00A83E3C">
              <w:rPr>
                <w:bCs/>
              </w:rPr>
              <w:t xml:space="preserve">, </w:t>
            </w:r>
            <w:r w:rsidR="00CF5738" w:rsidRPr="00A83E3C">
              <w:rPr>
                <w:lang w:val="vi-VN"/>
              </w:rPr>
              <w:t>4.2.2</w:t>
            </w: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88179E" w:rsidRPr="00A83E3C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5.3</w:t>
            </w:r>
          </w:p>
        </w:tc>
        <w:tc>
          <w:tcPr>
            <w:tcW w:w="4683" w:type="dxa"/>
          </w:tcPr>
          <w:p w:rsidR="0088179E" w:rsidRPr="00A83E3C" w:rsidRDefault="0088179E" w:rsidP="0059685B">
            <w:pPr>
              <w:pStyle w:val="OutlineContentL2"/>
              <w:numPr>
                <w:ilvl w:val="0"/>
                <w:numId w:val="0"/>
              </w:numPr>
              <w:spacing w:before="0" w:after="0" w:line="276" w:lineRule="auto"/>
            </w:pPr>
            <w:r w:rsidRPr="00A83E3C">
              <w:t>Giao thức định tuyến IGRP, EIGRP</w:t>
            </w:r>
          </w:p>
        </w:tc>
        <w:tc>
          <w:tcPr>
            <w:tcW w:w="992" w:type="dxa"/>
            <w:vAlign w:val="center"/>
          </w:tcPr>
          <w:p w:rsidR="0088179E" w:rsidRPr="007467AD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88179E" w:rsidRPr="00A83E3C" w:rsidRDefault="00337E02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  <w:lang w:val="vi-VN"/>
              </w:rPr>
              <w:t>4.1.3</w:t>
            </w:r>
            <w:r w:rsidR="00CF5738" w:rsidRPr="00A83E3C">
              <w:rPr>
                <w:bCs/>
              </w:rPr>
              <w:t xml:space="preserve">, </w:t>
            </w:r>
            <w:r w:rsidR="00CF5738" w:rsidRPr="00A83E3C">
              <w:rPr>
                <w:lang w:val="vi-VN"/>
              </w:rPr>
              <w:t>4.2.2</w:t>
            </w: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88179E" w:rsidRPr="00A83E3C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5.4</w:t>
            </w:r>
          </w:p>
        </w:tc>
        <w:tc>
          <w:tcPr>
            <w:tcW w:w="4683" w:type="dxa"/>
          </w:tcPr>
          <w:p w:rsidR="0088179E" w:rsidRPr="00A83E3C" w:rsidRDefault="0088179E" w:rsidP="0059685B">
            <w:pPr>
              <w:pStyle w:val="OutlineContentL2"/>
              <w:numPr>
                <w:ilvl w:val="0"/>
                <w:numId w:val="0"/>
              </w:numPr>
              <w:spacing w:before="0" w:after="0" w:line="276" w:lineRule="auto"/>
            </w:pPr>
            <w:r w:rsidRPr="00A83E3C">
              <w:t>Giao thức định tuyến OSPF</w:t>
            </w:r>
          </w:p>
        </w:tc>
        <w:tc>
          <w:tcPr>
            <w:tcW w:w="992" w:type="dxa"/>
            <w:vAlign w:val="center"/>
          </w:tcPr>
          <w:p w:rsidR="0088179E" w:rsidRPr="007467AD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88179E" w:rsidRPr="00A83E3C" w:rsidRDefault="00337E02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  <w:lang w:val="vi-VN"/>
              </w:rPr>
              <w:t>4.1.3</w:t>
            </w:r>
            <w:r w:rsidR="00CF5738" w:rsidRPr="00A83E3C">
              <w:rPr>
                <w:bCs/>
              </w:rPr>
              <w:t xml:space="preserve">, </w:t>
            </w:r>
            <w:r w:rsidR="00CF5738" w:rsidRPr="00A83E3C">
              <w:rPr>
                <w:lang w:val="vi-VN"/>
              </w:rPr>
              <w:t>4.2.2</w:t>
            </w: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88179E" w:rsidRPr="00A83E3C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A83E3C">
              <w:rPr>
                <w:b/>
                <w:bCs/>
              </w:rPr>
              <w:t>Chương 6</w:t>
            </w:r>
          </w:p>
        </w:tc>
        <w:tc>
          <w:tcPr>
            <w:tcW w:w="4683" w:type="dxa"/>
          </w:tcPr>
          <w:p w:rsidR="0088179E" w:rsidRPr="00A83E3C" w:rsidRDefault="0088179E" w:rsidP="0059685B">
            <w:pPr>
              <w:pStyle w:val="ListParagraph"/>
              <w:spacing w:line="276" w:lineRule="auto"/>
              <w:ind w:left="0"/>
              <w:rPr>
                <w:b/>
                <w:bCs/>
              </w:rPr>
            </w:pPr>
            <w:r w:rsidRPr="00A83E3C">
              <w:rPr>
                <w:b/>
                <w:bCs/>
              </w:rPr>
              <w:t>Switch và mạng VLAN</w:t>
            </w:r>
          </w:p>
        </w:tc>
        <w:tc>
          <w:tcPr>
            <w:tcW w:w="992" w:type="dxa"/>
            <w:vAlign w:val="center"/>
          </w:tcPr>
          <w:p w:rsidR="0088179E" w:rsidRPr="007467AD" w:rsidRDefault="00635D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467AD"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88179E" w:rsidRPr="00A83E3C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88179E" w:rsidRPr="00A83E3C" w:rsidRDefault="00A93A11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6</w:t>
            </w:r>
            <w:r w:rsidR="0088179E" w:rsidRPr="00A83E3C">
              <w:rPr>
                <w:bCs/>
              </w:rPr>
              <w:t>.1</w:t>
            </w:r>
          </w:p>
        </w:tc>
        <w:tc>
          <w:tcPr>
            <w:tcW w:w="4683" w:type="dxa"/>
          </w:tcPr>
          <w:p w:rsidR="0088179E" w:rsidRPr="00A83E3C" w:rsidRDefault="0088179E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Giới thiệu về Switch</w:t>
            </w:r>
          </w:p>
        </w:tc>
        <w:tc>
          <w:tcPr>
            <w:tcW w:w="992" w:type="dxa"/>
            <w:vAlign w:val="center"/>
          </w:tcPr>
          <w:p w:rsidR="0088179E" w:rsidRPr="007467AD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88179E" w:rsidRPr="00A83E3C" w:rsidRDefault="008A24FD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lang w:val="vi-VN"/>
              </w:rPr>
              <w:t>4.1.2,</w:t>
            </w: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88179E" w:rsidRPr="00A83E3C" w:rsidRDefault="00A93A11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6</w:t>
            </w:r>
            <w:r w:rsidR="0088179E" w:rsidRPr="00A83E3C">
              <w:rPr>
                <w:bCs/>
              </w:rPr>
              <w:t>.2</w:t>
            </w:r>
          </w:p>
        </w:tc>
        <w:tc>
          <w:tcPr>
            <w:tcW w:w="4683" w:type="dxa"/>
          </w:tcPr>
          <w:p w:rsidR="0088179E" w:rsidRPr="00A83E3C" w:rsidRDefault="0088179E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Cấu hình các tham số cơ bản cho Switch</w:t>
            </w:r>
          </w:p>
        </w:tc>
        <w:tc>
          <w:tcPr>
            <w:tcW w:w="992" w:type="dxa"/>
            <w:vAlign w:val="center"/>
          </w:tcPr>
          <w:p w:rsidR="0088179E" w:rsidRPr="007467AD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88179E" w:rsidRPr="00A83E3C" w:rsidRDefault="008A24FD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lang w:val="vi-VN"/>
              </w:rPr>
              <w:t>4.1.2,</w:t>
            </w:r>
            <w:r w:rsidR="002E01A8" w:rsidRPr="00A83E3C">
              <w:t xml:space="preserve"> </w:t>
            </w:r>
            <w:r w:rsidR="002E01A8" w:rsidRPr="00A83E3C">
              <w:rPr>
                <w:lang w:val="vi-VN"/>
              </w:rPr>
              <w:t>4.2.1</w:t>
            </w: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88179E" w:rsidRPr="00A83E3C" w:rsidRDefault="00A93A11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6</w:t>
            </w:r>
            <w:r w:rsidR="0088179E" w:rsidRPr="00A83E3C">
              <w:rPr>
                <w:bCs/>
              </w:rPr>
              <w:t>.3</w:t>
            </w:r>
          </w:p>
        </w:tc>
        <w:tc>
          <w:tcPr>
            <w:tcW w:w="4683" w:type="dxa"/>
          </w:tcPr>
          <w:p w:rsidR="0088179E" w:rsidRPr="00A83E3C" w:rsidRDefault="0088179E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Giới thiệu mạng VLAN</w:t>
            </w:r>
          </w:p>
        </w:tc>
        <w:tc>
          <w:tcPr>
            <w:tcW w:w="992" w:type="dxa"/>
            <w:vAlign w:val="center"/>
          </w:tcPr>
          <w:p w:rsidR="0088179E" w:rsidRPr="007467AD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88179E" w:rsidRPr="00A83E3C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lang w:val="vi-VN"/>
              </w:rPr>
              <w:t>4.1.</w:t>
            </w:r>
            <w:r w:rsidRPr="00A83E3C">
              <w:t>5</w:t>
            </w:r>
          </w:p>
        </w:tc>
      </w:tr>
      <w:tr w:rsidR="00A83E3C" w:rsidRPr="00A83E3C" w:rsidTr="00E316FB">
        <w:tc>
          <w:tcPr>
            <w:tcW w:w="1408" w:type="dxa"/>
            <w:vAlign w:val="center"/>
          </w:tcPr>
          <w:p w:rsidR="0088179E" w:rsidRPr="00A83E3C" w:rsidRDefault="00A93A11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6</w:t>
            </w:r>
            <w:r w:rsidR="0088179E" w:rsidRPr="00A83E3C">
              <w:rPr>
                <w:bCs/>
              </w:rPr>
              <w:t>.4</w:t>
            </w:r>
          </w:p>
        </w:tc>
        <w:tc>
          <w:tcPr>
            <w:tcW w:w="4683" w:type="dxa"/>
          </w:tcPr>
          <w:p w:rsidR="0088179E" w:rsidRPr="00A83E3C" w:rsidRDefault="0088179E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Cấu hình VLAN,</w:t>
            </w:r>
            <w:r w:rsidR="00A93A11" w:rsidRPr="00A83E3C">
              <w:rPr>
                <w:bCs/>
              </w:rPr>
              <w:t xml:space="preserve"> VTP,</w:t>
            </w:r>
            <w:r w:rsidRPr="00A83E3C">
              <w:rPr>
                <w:bCs/>
              </w:rPr>
              <w:t xml:space="preserve"> Trungking, Inter-VLAN</w:t>
            </w:r>
          </w:p>
        </w:tc>
        <w:tc>
          <w:tcPr>
            <w:tcW w:w="992" w:type="dxa"/>
            <w:vAlign w:val="center"/>
          </w:tcPr>
          <w:p w:rsidR="0088179E" w:rsidRPr="007467AD" w:rsidRDefault="0088179E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88179E" w:rsidRPr="00A83E3C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lang w:val="vi-VN"/>
              </w:rPr>
              <w:t>4.1.</w:t>
            </w:r>
            <w:r w:rsidRPr="00A83E3C">
              <w:t>5</w:t>
            </w:r>
            <w:r w:rsidR="00541EAF" w:rsidRPr="00A83E3C">
              <w:t xml:space="preserve">, </w:t>
            </w:r>
            <w:r w:rsidR="00541EAF" w:rsidRPr="00A83E3C">
              <w:rPr>
                <w:lang w:val="vi-VN"/>
              </w:rPr>
              <w:t>4.2.</w:t>
            </w:r>
            <w:r w:rsidR="00541EAF" w:rsidRPr="00A83E3C">
              <w:t>3</w:t>
            </w:r>
          </w:p>
        </w:tc>
      </w:tr>
      <w:tr w:rsidR="00FE7081" w:rsidRPr="00A83E3C" w:rsidTr="00E316FB">
        <w:tc>
          <w:tcPr>
            <w:tcW w:w="1408" w:type="dxa"/>
            <w:vAlign w:val="center"/>
          </w:tcPr>
          <w:p w:rsidR="00FE7081" w:rsidRPr="00A83E3C" w:rsidRDefault="00FE7081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A83E3C">
              <w:rPr>
                <w:b/>
                <w:bCs/>
              </w:rPr>
              <w:t>Chương 7</w:t>
            </w:r>
          </w:p>
        </w:tc>
        <w:tc>
          <w:tcPr>
            <w:tcW w:w="4683" w:type="dxa"/>
          </w:tcPr>
          <w:p w:rsidR="00FE7081" w:rsidRPr="00A83E3C" w:rsidRDefault="0092243E" w:rsidP="0059685B">
            <w:pPr>
              <w:pStyle w:val="ListParagraph"/>
              <w:spacing w:line="276" w:lineRule="auto"/>
              <w:ind w:left="0"/>
              <w:rPr>
                <w:b/>
                <w:bCs/>
              </w:rPr>
            </w:pPr>
            <w:r w:rsidRPr="00A83E3C">
              <w:rPr>
                <w:b/>
                <w:bCs/>
              </w:rPr>
              <w:t xml:space="preserve">Cấu hình </w:t>
            </w:r>
            <w:r w:rsidR="005D6341">
              <w:rPr>
                <w:b/>
                <w:bCs/>
              </w:rPr>
              <w:t>mạng</w:t>
            </w:r>
            <w:r w:rsidRPr="00A83E3C">
              <w:rPr>
                <w:b/>
                <w:bCs/>
              </w:rPr>
              <w:t xml:space="preserve"> WAN</w:t>
            </w:r>
          </w:p>
        </w:tc>
        <w:tc>
          <w:tcPr>
            <w:tcW w:w="992" w:type="dxa"/>
            <w:vAlign w:val="center"/>
          </w:tcPr>
          <w:p w:rsidR="00FE7081" w:rsidRPr="007467AD" w:rsidRDefault="00635DC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467AD"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FE7081" w:rsidRPr="00A83E3C" w:rsidRDefault="00FE7081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A83E3C" w:rsidRPr="00A83E3C" w:rsidTr="00540840">
        <w:tc>
          <w:tcPr>
            <w:tcW w:w="1408" w:type="dxa"/>
            <w:vAlign w:val="center"/>
          </w:tcPr>
          <w:p w:rsidR="004973B7" w:rsidRPr="00A83E3C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7.1</w:t>
            </w:r>
          </w:p>
        </w:tc>
        <w:tc>
          <w:tcPr>
            <w:tcW w:w="4683" w:type="dxa"/>
          </w:tcPr>
          <w:p w:rsidR="004973B7" w:rsidRPr="00A83E3C" w:rsidRDefault="004973B7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Nguyên lý hoạt động và cấu hình NAT</w:t>
            </w:r>
          </w:p>
        </w:tc>
        <w:tc>
          <w:tcPr>
            <w:tcW w:w="992" w:type="dxa"/>
            <w:vAlign w:val="center"/>
          </w:tcPr>
          <w:p w:rsidR="004973B7" w:rsidRPr="007467AD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</w:tcPr>
          <w:p w:rsidR="004973B7" w:rsidRPr="00A83E3C" w:rsidRDefault="004973B7" w:rsidP="0059685B">
            <w:pPr>
              <w:spacing w:line="276" w:lineRule="auto"/>
              <w:jc w:val="center"/>
            </w:pPr>
            <w:r w:rsidRPr="00A83E3C">
              <w:rPr>
                <w:lang w:val="vi-VN"/>
              </w:rPr>
              <w:t>4.1.</w:t>
            </w:r>
            <w:r w:rsidRPr="00A83E3C">
              <w:t>4</w:t>
            </w:r>
            <w:r w:rsidR="00260586" w:rsidRPr="00A83E3C">
              <w:t xml:space="preserve">, </w:t>
            </w:r>
            <w:r w:rsidR="00260586" w:rsidRPr="00A83E3C">
              <w:rPr>
                <w:lang w:val="vi-VN"/>
              </w:rPr>
              <w:t>4.2.</w:t>
            </w:r>
            <w:r w:rsidR="00260586" w:rsidRPr="00A83E3C">
              <w:t>4</w:t>
            </w:r>
          </w:p>
        </w:tc>
      </w:tr>
      <w:tr w:rsidR="00A83E3C" w:rsidRPr="00A83E3C" w:rsidTr="00540840">
        <w:tc>
          <w:tcPr>
            <w:tcW w:w="1408" w:type="dxa"/>
            <w:vAlign w:val="center"/>
          </w:tcPr>
          <w:p w:rsidR="004973B7" w:rsidRPr="00A83E3C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7.2</w:t>
            </w:r>
          </w:p>
        </w:tc>
        <w:tc>
          <w:tcPr>
            <w:tcW w:w="4683" w:type="dxa"/>
          </w:tcPr>
          <w:p w:rsidR="004973B7" w:rsidRPr="00A83E3C" w:rsidRDefault="004973B7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Nguyên lý hoạt động và cấu hình ACL</w:t>
            </w:r>
          </w:p>
        </w:tc>
        <w:tc>
          <w:tcPr>
            <w:tcW w:w="992" w:type="dxa"/>
            <w:vAlign w:val="center"/>
          </w:tcPr>
          <w:p w:rsidR="004973B7" w:rsidRPr="007467AD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</w:tcPr>
          <w:p w:rsidR="004973B7" w:rsidRPr="00A83E3C" w:rsidRDefault="004973B7" w:rsidP="0059685B">
            <w:pPr>
              <w:spacing w:line="276" w:lineRule="auto"/>
              <w:jc w:val="center"/>
            </w:pPr>
            <w:r w:rsidRPr="00A83E3C">
              <w:rPr>
                <w:lang w:val="vi-VN"/>
              </w:rPr>
              <w:t>4.1.</w:t>
            </w:r>
            <w:r w:rsidRPr="00A83E3C">
              <w:t>4</w:t>
            </w:r>
            <w:r w:rsidR="00260586" w:rsidRPr="00A83E3C">
              <w:t xml:space="preserve">, </w:t>
            </w:r>
            <w:r w:rsidR="00260586" w:rsidRPr="00A83E3C">
              <w:rPr>
                <w:lang w:val="vi-VN"/>
              </w:rPr>
              <w:t>4.2.</w:t>
            </w:r>
            <w:r w:rsidR="00260586" w:rsidRPr="00A83E3C">
              <w:t>4</w:t>
            </w:r>
          </w:p>
        </w:tc>
      </w:tr>
      <w:tr w:rsidR="00A83E3C" w:rsidRPr="00A83E3C" w:rsidTr="00540840">
        <w:tc>
          <w:tcPr>
            <w:tcW w:w="1408" w:type="dxa"/>
            <w:vAlign w:val="center"/>
          </w:tcPr>
          <w:p w:rsidR="004973B7" w:rsidRPr="00A83E3C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lastRenderedPageBreak/>
              <w:t>7.3</w:t>
            </w:r>
          </w:p>
        </w:tc>
        <w:tc>
          <w:tcPr>
            <w:tcW w:w="4683" w:type="dxa"/>
          </w:tcPr>
          <w:p w:rsidR="004973B7" w:rsidRPr="00A83E3C" w:rsidRDefault="004973B7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Nguyên lý hoạt động và cấu hình PAT</w:t>
            </w:r>
          </w:p>
        </w:tc>
        <w:tc>
          <w:tcPr>
            <w:tcW w:w="992" w:type="dxa"/>
            <w:vAlign w:val="center"/>
          </w:tcPr>
          <w:p w:rsidR="004973B7" w:rsidRPr="007467AD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</w:tcPr>
          <w:p w:rsidR="004973B7" w:rsidRPr="00A83E3C" w:rsidRDefault="004973B7" w:rsidP="0059685B">
            <w:pPr>
              <w:spacing w:line="276" w:lineRule="auto"/>
              <w:jc w:val="center"/>
            </w:pPr>
            <w:r w:rsidRPr="00A83E3C">
              <w:rPr>
                <w:lang w:val="vi-VN"/>
              </w:rPr>
              <w:t>4.1.</w:t>
            </w:r>
            <w:r w:rsidRPr="00A83E3C">
              <w:t>4</w:t>
            </w:r>
            <w:r w:rsidR="00260586" w:rsidRPr="00A83E3C">
              <w:t xml:space="preserve">, </w:t>
            </w:r>
            <w:r w:rsidR="00260586" w:rsidRPr="00A83E3C">
              <w:rPr>
                <w:lang w:val="vi-VN"/>
              </w:rPr>
              <w:t>4.2.</w:t>
            </w:r>
            <w:r w:rsidR="00260586" w:rsidRPr="00A83E3C">
              <w:t>4</w:t>
            </w:r>
          </w:p>
        </w:tc>
      </w:tr>
      <w:tr w:rsidR="00A83E3C" w:rsidRPr="00A83E3C" w:rsidTr="00540840">
        <w:tc>
          <w:tcPr>
            <w:tcW w:w="1408" w:type="dxa"/>
            <w:vAlign w:val="center"/>
          </w:tcPr>
          <w:p w:rsidR="004973B7" w:rsidRPr="00A83E3C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7.4</w:t>
            </w:r>
          </w:p>
        </w:tc>
        <w:tc>
          <w:tcPr>
            <w:tcW w:w="4683" w:type="dxa"/>
          </w:tcPr>
          <w:p w:rsidR="004973B7" w:rsidRPr="00A83E3C" w:rsidRDefault="004973B7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Nguyên lý hoạt động và cấu hình DHCP</w:t>
            </w:r>
          </w:p>
        </w:tc>
        <w:tc>
          <w:tcPr>
            <w:tcW w:w="992" w:type="dxa"/>
            <w:vAlign w:val="center"/>
          </w:tcPr>
          <w:p w:rsidR="004973B7" w:rsidRPr="007467AD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</w:tcPr>
          <w:p w:rsidR="004973B7" w:rsidRPr="00A83E3C" w:rsidRDefault="004973B7" w:rsidP="0059685B">
            <w:pPr>
              <w:spacing w:line="276" w:lineRule="auto"/>
              <w:jc w:val="center"/>
            </w:pPr>
            <w:r w:rsidRPr="00A83E3C">
              <w:rPr>
                <w:lang w:val="vi-VN"/>
              </w:rPr>
              <w:t>4.1.</w:t>
            </w:r>
            <w:r w:rsidRPr="00A83E3C">
              <w:t>4</w:t>
            </w:r>
            <w:r w:rsidR="00260586" w:rsidRPr="00A83E3C">
              <w:t xml:space="preserve">, </w:t>
            </w:r>
            <w:r w:rsidR="00260586" w:rsidRPr="00A83E3C">
              <w:rPr>
                <w:lang w:val="vi-VN"/>
              </w:rPr>
              <w:t>4.2.</w:t>
            </w:r>
            <w:r w:rsidR="00260586" w:rsidRPr="00A83E3C">
              <w:t>4</w:t>
            </w:r>
          </w:p>
        </w:tc>
      </w:tr>
      <w:tr w:rsidR="00A83E3C" w:rsidRPr="00A83E3C" w:rsidTr="00540840">
        <w:tc>
          <w:tcPr>
            <w:tcW w:w="1408" w:type="dxa"/>
            <w:vAlign w:val="center"/>
          </w:tcPr>
          <w:p w:rsidR="004973B7" w:rsidRPr="00A83E3C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A83E3C">
              <w:rPr>
                <w:bCs/>
              </w:rPr>
              <w:t>7.5</w:t>
            </w:r>
          </w:p>
        </w:tc>
        <w:tc>
          <w:tcPr>
            <w:tcW w:w="4683" w:type="dxa"/>
          </w:tcPr>
          <w:p w:rsidR="004973B7" w:rsidRPr="00A83E3C" w:rsidRDefault="004973B7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A83E3C">
              <w:rPr>
                <w:bCs/>
              </w:rPr>
              <w:t>Nguyên lý hoạt động và cấu hình công nghệ Frame-Relay</w:t>
            </w:r>
          </w:p>
        </w:tc>
        <w:tc>
          <w:tcPr>
            <w:tcW w:w="992" w:type="dxa"/>
            <w:vAlign w:val="center"/>
          </w:tcPr>
          <w:p w:rsidR="004973B7" w:rsidRPr="007467AD" w:rsidRDefault="004973B7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</w:tcPr>
          <w:p w:rsidR="004973B7" w:rsidRPr="00A83E3C" w:rsidRDefault="004973B7" w:rsidP="0059685B">
            <w:pPr>
              <w:spacing w:line="276" w:lineRule="auto"/>
              <w:jc w:val="center"/>
            </w:pPr>
            <w:r w:rsidRPr="00A83E3C">
              <w:rPr>
                <w:lang w:val="vi-VN"/>
              </w:rPr>
              <w:t>4.1.</w:t>
            </w:r>
            <w:r w:rsidRPr="00A83E3C">
              <w:t>4</w:t>
            </w:r>
            <w:r w:rsidR="00260586" w:rsidRPr="00A83E3C">
              <w:t xml:space="preserve">, </w:t>
            </w:r>
            <w:r w:rsidR="00260586" w:rsidRPr="00A83E3C">
              <w:rPr>
                <w:lang w:val="vi-VN"/>
              </w:rPr>
              <w:t>4.2.</w:t>
            </w:r>
            <w:r w:rsidR="00260586" w:rsidRPr="00A83E3C">
              <w:t>4</w:t>
            </w:r>
          </w:p>
        </w:tc>
      </w:tr>
      <w:tr w:rsidR="00327C44" w:rsidRPr="00313BCD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rPr>
                <w:b/>
                <w:bCs/>
              </w:rPr>
            </w:pPr>
            <w:r w:rsidRPr="00D77E7A">
              <w:rPr>
                <w:b/>
                <w:bCs/>
              </w:rPr>
              <w:t>6.</w:t>
            </w:r>
            <w:r w:rsidRPr="00D77E7A">
              <w:rPr>
                <w:b/>
                <w:bCs/>
                <w:lang w:val="vi-VN"/>
              </w:rPr>
              <w:t>2</w:t>
            </w:r>
            <w:r w:rsidRPr="00D77E7A">
              <w:rPr>
                <w:b/>
                <w:bCs/>
              </w:rPr>
              <w:t xml:space="preserve">. </w:t>
            </w:r>
            <w:r w:rsidRPr="00D77E7A">
              <w:rPr>
                <w:b/>
                <w:bCs/>
                <w:lang w:val="vi-VN"/>
              </w:rPr>
              <w:t>Thực hành</w:t>
            </w:r>
          </w:p>
        </w:tc>
      </w:tr>
      <w:tr w:rsidR="00327C44" w:rsidRPr="00313BCD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327C44" w:rsidRPr="00ED7D2C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  <w:r w:rsidRPr="00ED7D2C">
              <w:rPr>
                <w:b/>
                <w:bCs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327C44" w:rsidRPr="00ED7D2C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  <w:r w:rsidRPr="00ED7D2C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327C44" w:rsidRPr="00ED7D2C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  <w:r w:rsidRPr="00ED7D2C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327C44" w:rsidRPr="00ED7D2C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  <w:r w:rsidRPr="00ED7D2C">
              <w:rPr>
                <w:b/>
                <w:bCs/>
                <w:lang w:val="vi-VN"/>
              </w:rPr>
              <w:t>Mục tiêu</w:t>
            </w:r>
          </w:p>
        </w:tc>
      </w:tr>
      <w:tr w:rsidR="00327C44" w:rsidRPr="00313BCD">
        <w:tc>
          <w:tcPr>
            <w:tcW w:w="1408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D77E7A">
              <w:rPr>
                <w:b/>
                <w:bCs/>
                <w:lang w:val="nl-NL"/>
              </w:rPr>
              <w:t xml:space="preserve">Chương </w:t>
            </w:r>
            <w:r w:rsidR="002F092E" w:rsidRPr="00D77E7A">
              <w:rPr>
                <w:b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D77E7A">
              <w:rPr>
                <w:b/>
                <w:bCs/>
                <w:lang w:val="vi-VN"/>
              </w:rPr>
              <w:t>Cấu hình Router</w:t>
            </w:r>
          </w:p>
        </w:tc>
        <w:tc>
          <w:tcPr>
            <w:tcW w:w="992" w:type="dxa"/>
            <w:vAlign w:val="center"/>
          </w:tcPr>
          <w:p w:rsidR="00327C44" w:rsidRPr="00D77E7A" w:rsidRDefault="008C36A0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327C44" w:rsidRPr="00313BCD" w:rsidTr="00E316FB">
        <w:tc>
          <w:tcPr>
            <w:tcW w:w="1408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D77E7A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rPr>
                <w:szCs w:val="26"/>
                <w:lang w:val="vi-VN"/>
              </w:rPr>
            </w:pPr>
            <w:r w:rsidRPr="00D77E7A">
              <w:rPr>
                <w:szCs w:val="26"/>
                <w:lang w:val="vi-VN"/>
              </w:rPr>
              <w:t>Thực hành sử dụng chương trình mô phỏng Cisco Packet Tracer</w:t>
            </w:r>
          </w:p>
        </w:tc>
        <w:tc>
          <w:tcPr>
            <w:tcW w:w="992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327C44" w:rsidRPr="00313BCD" w:rsidTr="00E316FB">
        <w:tc>
          <w:tcPr>
            <w:tcW w:w="1408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D77E7A">
              <w:rPr>
                <w:bCs/>
                <w:lang w:val="vi-VN"/>
              </w:rPr>
              <w:t>Bài 2</w:t>
            </w:r>
          </w:p>
        </w:tc>
        <w:tc>
          <w:tcPr>
            <w:tcW w:w="4683" w:type="dxa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rPr>
                <w:szCs w:val="26"/>
                <w:lang w:val="vi-VN"/>
              </w:rPr>
            </w:pPr>
            <w:r w:rsidRPr="00D77E7A">
              <w:rPr>
                <w:szCs w:val="26"/>
                <w:lang w:val="vi-VN"/>
              </w:rPr>
              <w:t>Thực hành các chế độ cấu hình router</w:t>
            </w:r>
          </w:p>
        </w:tc>
        <w:tc>
          <w:tcPr>
            <w:tcW w:w="992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327C44" w:rsidRPr="00313BCD" w:rsidTr="00E316FB">
        <w:tc>
          <w:tcPr>
            <w:tcW w:w="1408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D77E7A">
              <w:rPr>
                <w:bCs/>
                <w:lang w:val="vi-VN"/>
              </w:rPr>
              <w:t xml:space="preserve">Bài </w:t>
            </w:r>
            <w:r w:rsidRPr="00D77E7A">
              <w:rPr>
                <w:bCs/>
              </w:rPr>
              <w:t>3</w:t>
            </w:r>
          </w:p>
        </w:tc>
        <w:tc>
          <w:tcPr>
            <w:tcW w:w="4683" w:type="dxa"/>
          </w:tcPr>
          <w:p w:rsidR="00327C44" w:rsidRPr="00D77E7A" w:rsidRDefault="00690CAA" w:rsidP="0059685B">
            <w:pPr>
              <w:pStyle w:val="ListParagraph"/>
              <w:spacing w:line="276" w:lineRule="auto"/>
              <w:ind w:left="0"/>
              <w:rPr>
                <w:szCs w:val="26"/>
              </w:rPr>
            </w:pPr>
            <w:r w:rsidRPr="00D77E7A">
              <w:rPr>
                <w:szCs w:val="26"/>
              </w:rPr>
              <w:t>Cấu hình các tham số cơ bản cho router</w:t>
            </w:r>
          </w:p>
        </w:tc>
        <w:tc>
          <w:tcPr>
            <w:tcW w:w="992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327C44" w:rsidRPr="00313BCD">
        <w:tc>
          <w:tcPr>
            <w:tcW w:w="1408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D77E7A">
              <w:rPr>
                <w:b/>
                <w:bCs/>
                <w:lang w:val="nl-NL"/>
              </w:rPr>
              <w:t xml:space="preserve">Chương </w:t>
            </w:r>
            <w:r w:rsidR="00B36A55" w:rsidRPr="00D77E7A">
              <w:rPr>
                <w:b/>
                <w:bCs/>
              </w:rPr>
              <w:t>5</w:t>
            </w:r>
          </w:p>
        </w:tc>
        <w:tc>
          <w:tcPr>
            <w:tcW w:w="4683" w:type="dxa"/>
            <w:vAlign w:val="center"/>
          </w:tcPr>
          <w:p w:rsidR="00327C44" w:rsidRPr="00D77E7A" w:rsidRDefault="00B36A55" w:rsidP="0059685B">
            <w:pPr>
              <w:pStyle w:val="ListParagraph"/>
              <w:spacing w:line="276" w:lineRule="auto"/>
              <w:ind w:left="0"/>
              <w:rPr>
                <w:b/>
                <w:szCs w:val="26"/>
                <w:lang w:val="fr-FR"/>
              </w:rPr>
            </w:pPr>
            <w:r w:rsidRPr="00D77E7A">
              <w:rPr>
                <w:b/>
                <w:bCs/>
              </w:rPr>
              <w:t>Giao thức đ</w:t>
            </w:r>
            <w:r w:rsidR="00327C44" w:rsidRPr="00D77E7A">
              <w:rPr>
                <w:b/>
                <w:bCs/>
                <w:lang w:val="vi-VN"/>
              </w:rPr>
              <w:t>ịnh tuyến</w:t>
            </w:r>
          </w:p>
        </w:tc>
        <w:tc>
          <w:tcPr>
            <w:tcW w:w="992" w:type="dxa"/>
            <w:vAlign w:val="center"/>
          </w:tcPr>
          <w:p w:rsidR="00327C44" w:rsidRPr="00D77E7A" w:rsidRDefault="008C36A0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327C44" w:rsidRPr="00313BCD" w:rsidTr="00E316FB">
        <w:tc>
          <w:tcPr>
            <w:tcW w:w="1408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D77E7A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</w:tcPr>
          <w:p w:rsidR="00327C44" w:rsidRPr="00D77E7A" w:rsidRDefault="00B36A55" w:rsidP="0059685B">
            <w:pPr>
              <w:pStyle w:val="ListParagraph"/>
              <w:spacing w:line="276" w:lineRule="auto"/>
              <w:ind w:left="0"/>
              <w:rPr>
                <w:szCs w:val="26"/>
                <w:lang w:val="vi-VN"/>
              </w:rPr>
            </w:pPr>
            <w:r w:rsidRPr="00D77E7A">
              <w:rPr>
                <w:szCs w:val="26"/>
                <w:lang w:val="vi-VN"/>
              </w:rPr>
              <w:t>C</w:t>
            </w:r>
            <w:r w:rsidR="00327C44" w:rsidRPr="00D77E7A">
              <w:rPr>
                <w:szCs w:val="26"/>
                <w:lang w:val="vi-VN"/>
              </w:rPr>
              <w:t>ấu hình</w:t>
            </w:r>
            <w:r w:rsidRPr="00D77E7A">
              <w:rPr>
                <w:szCs w:val="26"/>
                <w:lang w:val="vi-VN"/>
              </w:rPr>
              <w:t xml:space="preserve"> giao thức</w:t>
            </w:r>
            <w:r w:rsidR="00327C44" w:rsidRPr="00D77E7A">
              <w:rPr>
                <w:szCs w:val="26"/>
                <w:lang w:val="vi-VN"/>
              </w:rPr>
              <w:t xml:space="preserve"> định tuyến tĩnh</w:t>
            </w:r>
          </w:p>
        </w:tc>
        <w:tc>
          <w:tcPr>
            <w:tcW w:w="992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327C44" w:rsidRPr="00D77E7A" w:rsidRDefault="00327C44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B36A55" w:rsidRPr="00313BCD" w:rsidTr="00E316FB">
        <w:tc>
          <w:tcPr>
            <w:tcW w:w="1408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D77E7A">
              <w:rPr>
                <w:bCs/>
                <w:lang w:val="vi-VN"/>
              </w:rPr>
              <w:t xml:space="preserve">Bài </w:t>
            </w:r>
            <w:r w:rsidR="004F0424" w:rsidRPr="00D77E7A">
              <w:rPr>
                <w:bCs/>
              </w:rPr>
              <w:t>2</w:t>
            </w:r>
          </w:p>
        </w:tc>
        <w:tc>
          <w:tcPr>
            <w:tcW w:w="4683" w:type="dxa"/>
          </w:tcPr>
          <w:p w:rsidR="00B36A55" w:rsidRPr="00D77E7A" w:rsidRDefault="00C914A6" w:rsidP="0059685B">
            <w:pPr>
              <w:pStyle w:val="ListParagraph"/>
              <w:spacing w:line="276" w:lineRule="auto"/>
              <w:ind w:left="0"/>
              <w:rPr>
                <w:szCs w:val="26"/>
              </w:rPr>
            </w:pPr>
            <w:r w:rsidRPr="00D77E7A">
              <w:rPr>
                <w:szCs w:val="26"/>
              </w:rPr>
              <w:t>C</w:t>
            </w:r>
            <w:r w:rsidR="00B36A55" w:rsidRPr="00D77E7A">
              <w:rPr>
                <w:szCs w:val="26"/>
                <w:lang w:val="vi-VN"/>
              </w:rPr>
              <w:t>ấu hình định tuyến RIPv</w:t>
            </w:r>
            <w:r w:rsidR="000D7A69" w:rsidRPr="00D77E7A">
              <w:rPr>
                <w:szCs w:val="26"/>
              </w:rPr>
              <w:t>1, RIPv2</w:t>
            </w:r>
          </w:p>
        </w:tc>
        <w:tc>
          <w:tcPr>
            <w:tcW w:w="992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B36A55" w:rsidRPr="00313BCD" w:rsidTr="00E316FB">
        <w:tc>
          <w:tcPr>
            <w:tcW w:w="1408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D77E7A">
              <w:rPr>
                <w:bCs/>
                <w:lang w:val="vi-VN"/>
              </w:rPr>
              <w:t xml:space="preserve">Bài </w:t>
            </w:r>
            <w:r w:rsidR="004F0424" w:rsidRPr="00D77E7A">
              <w:rPr>
                <w:bCs/>
              </w:rPr>
              <w:t>3</w:t>
            </w:r>
          </w:p>
        </w:tc>
        <w:tc>
          <w:tcPr>
            <w:tcW w:w="4683" w:type="dxa"/>
          </w:tcPr>
          <w:p w:rsidR="00B36A55" w:rsidRPr="00D77E7A" w:rsidRDefault="00C914A6" w:rsidP="0059685B">
            <w:pPr>
              <w:pStyle w:val="ListParagraph"/>
              <w:spacing w:line="276" w:lineRule="auto"/>
              <w:ind w:left="0"/>
              <w:rPr>
                <w:szCs w:val="26"/>
                <w:lang w:val="vi-VN"/>
              </w:rPr>
            </w:pPr>
            <w:r w:rsidRPr="00D77E7A">
              <w:rPr>
                <w:szCs w:val="26"/>
              </w:rPr>
              <w:t>C</w:t>
            </w:r>
            <w:r w:rsidR="00B36A55" w:rsidRPr="00D77E7A">
              <w:rPr>
                <w:szCs w:val="26"/>
                <w:lang w:val="vi-VN"/>
              </w:rPr>
              <w:t xml:space="preserve">ấu hình định tuyến </w:t>
            </w:r>
            <w:r w:rsidR="00BC7B8A" w:rsidRPr="00D77E7A">
              <w:rPr>
                <w:lang w:val="vi-VN"/>
              </w:rPr>
              <w:t>IGRP</w:t>
            </w:r>
            <w:r w:rsidR="00BC7B8A" w:rsidRPr="00D77E7A">
              <w:t xml:space="preserve">, </w:t>
            </w:r>
            <w:r w:rsidR="00B36A55" w:rsidRPr="00D77E7A">
              <w:rPr>
                <w:lang w:val="vi-VN"/>
              </w:rPr>
              <w:t>EIGRP</w:t>
            </w:r>
          </w:p>
        </w:tc>
        <w:tc>
          <w:tcPr>
            <w:tcW w:w="992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B36A55" w:rsidRPr="00313BCD" w:rsidTr="00E316FB">
        <w:tc>
          <w:tcPr>
            <w:tcW w:w="1408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D77E7A">
              <w:rPr>
                <w:bCs/>
                <w:lang w:val="vi-VN"/>
              </w:rPr>
              <w:t xml:space="preserve">Bài </w:t>
            </w:r>
            <w:r w:rsidR="004F0424" w:rsidRPr="00D77E7A">
              <w:rPr>
                <w:bCs/>
              </w:rPr>
              <w:t>4</w:t>
            </w:r>
          </w:p>
        </w:tc>
        <w:tc>
          <w:tcPr>
            <w:tcW w:w="4683" w:type="dxa"/>
          </w:tcPr>
          <w:p w:rsidR="00B36A55" w:rsidRPr="00D77E7A" w:rsidRDefault="00C914A6" w:rsidP="0059685B">
            <w:pPr>
              <w:pStyle w:val="ListParagraph"/>
              <w:spacing w:line="276" w:lineRule="auto"/>
              <w:ind w:left="0"/>
              <w:rPr>
                <w:szCs w:val="26"/>
              </w:rPr>
            </w:pPr>
            <w:r w:rsidRPr="00D77E7A">
              <w:rPr>
                <w:szCs w:val="26"/>
              </w:rPr>
              <w:t>C</w:t>
            </w:r>
            <w:r w:rsidR="00B36A55" w:rsidRPr="00D77E7A">
              <w:rPr>
                <w:szCs w:val="26"/>
              </w:rPr>
              <w:t>ấu hình định tuyến OSPF</w:t>
            </w:r>
          </w:p>
        </w:tc>
        <w:tc>
          <w:tcPr>
            <w:tcW w:w="992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B36A55" w:rsidRPr="00313BCD" w:rsidTr="00E316FB">
        <w:tc>
          <w:tcPr>
            <w:tcW w:w="1408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D77E7A">
              <w:rPr>
                <w:b/>
                <w:bCs/>
                <w:lang w:val="nl-NL"/>
              </w:rPr>
              <w:t xml:space="preserve">Chương </w:t>
            </w:r>
            <w:r w:rsidR="004F0424" w:rsidRPr="00D77E7A">
              <w:rPr>
                <w:b/>
                <w:bCs/>
              </w:rPr>
              <w:t>6</w:t>
            </w:r>
          </w:p>
        </w:tc>
        <w:tc>
          <w:tcPr>
            <w:tcW w:w="4683" w:type="dxa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rPr>
                <w:szCs w:val="26"/>
                <w:lang w:val="fr-FR"/>
              </w:rPr>
            </w:pPr>
            <w:r w:rsidRPr="00D77E7A">
              <w:rPr>
                <w:b/>
              </w:rPr>
              <w:t>Switch và mạng VLAN</w:t>
            </w:r>
          </w:p>
        </w:tc>
        <w:tc>
          <w:tcPr>
            <w:tcW w:w="992" w:type="dxa"/>
            <w:vAlign w:val="center"/>
          </w:tcPr>
          <w:p w:rsidR="00B36A55" w:rsidRPr="00D77E7A" w:rsidRDefault="008C36A0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B36A55" w:rsidRPr="00313BCD" w:rsidTr="00E316FB">
        <w:tc>
          <w:tcPr>
            <w:tcW w:w="1408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D77E7A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</w:tcPr>
          <w:p w:rsidR="00B36A55" w:rsidRPr="00D77E7A" w:rsidRDefault="00C914A6" w:rsidP="0059685B">
            <w:pPr>
              <w:pStyle w:val="ListParagraph"/>
              <w:spacing w:line="276" w:lineRule="auto"/>
              <w:ind w:left="0"/>
              <w:rPr>
                <w:szCs w:val="26"/>
                <w:lang w:val="vi-VN"/>
              </w:rPr>
            </w:pPr>
            <w:r w:rsidRPr="00D77E7A">
              <w:rPr>
                <w:szCs w:val="26"/>
                <w:lang w:val="vi-VN"/>
              </w:rPr>
              <w:t>C</w:t>
            </w:r>
            <w:r w:rsidR="00B36A55" w:rsidRPr="00D77E7A">
              <w:rPr>
                <w:szCs w:val="26"/>
                <w:lang w:val="vi-VN"/>
              </w:rPr>
              <w:t>ấu hình VLAN</w:t>
            </w:r>
          </w:p>
        </w:tc>
        <w:tc>
          <w:tcPr>
            <w:tcW w:w="992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B36A55" w:rsidRPr="00D77E7A" w:rsidRDefault="00B36A55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C914A6" w:rsidRPr="00313BCD" w:rsidTr="00E316FB">
        <w:tc>
          <w:tcPr>
            <w:tcW w:w="1408" w:type="dxa"/>
            <w:vAlign w:val="center"/>
          </w:tcPr>
          <w:p w:rsidR="00C914A6" w:rsidRPr="00D77E7A" w:rsidRDefault="00C914A6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D77E7A">
              <w:rPr>
                <w:bCs/>
                <w:lang w:val="vi-VN"/>
              </w:rPr>
              <w:t xml:space="preserve">Bài </w:t>
            </w:r>
            <w:r w:rsidRPr="00D77E7A">
              <w:rPr>
                <w:bCs/>
              </w:rPr>
              <w:t>2</w:t>
            </w:r>
          </w:p>
        </w:tc>
        <w:tc>
          <w:tcPr>
            <w:tcW w:w="4683" w:type="dxa"/>
          </w:tcPr>
          <w:p w:rsidR="00C914A6" w:rsidRPr="00D77E7A" w:rsidRDefault="00C914A6" w:rsidP="0059685B">
            <w:pPr>
              <w:pStyle w:val="ListParagraph"/>
              <w:spacing w:line="276" w:lineRule="auto"/>
              <w:ind w:left="0"/>
              <w:rPr>
                <w:szCs w:val="26"/>
              </w:rPr>
            </w:pPr>
            <w:r w:rsidRPr="00D77E7A">
              <w:rPr>
                <w:szCs w:val="26"/>
                <w:lang w:val="vi-VN"/>
              </w:rPr>
              <w:t xml:space="preserve">Cấu hình </w:t>
            </w:r>
            <w:r w:rsidRPr="00D77E7A">
              <w:rPr>
                <w:szCs w:val="26"/>
              </w:rPr>
              <w:t>VTP</w:t>
            </w:r>
          </w:p>
        </w:tc>
        <w:tc>
          <w:tcPr>
            <w:tcW w:w="992" w:type="dxa"/>
            <w:vAlign w:val="center"/>
          </w:tcPr>
          <w:p w:rsidR="00C914A6" w:rsidRPr="00D77E7A" w:rsidRDefault="00C914A6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C914A6" w:rsidRPr="00D77E7A" w:rsidRDefault="00C914A6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0613F3" w:rsidRPr="00313BCD" w:rsidTr="00E316FB">
        <w:tc>
          <w:tcPr>
            <w:tcW w:w="1408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D77E7A">
              <w:rPr>
                <w:bCs/>
                <w:lang w:val="vi-VN"/>
              </w:rPr>
              <w:t xml:space="preserve">Bài </w:t>
            </w:r>
            <w:r w:rsidRPr="00D77E7A">
              <w:rPr>
                <w:bCs/>
              </w:rPr>
              <w:t>3</w:t>
            </w:r>
          </w:p>
        </w:tc>
        <w:tc>
          <w:tcPr>
            <w:tcW w:w="4683" w:type="dxa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rPr>
                <w:szCs w:val="26"/>
                <w:lang w:val="vi-VN"/>
              </w:rPr>
            </w:pPr>
            <w:r w:rsidRPr="00D77E7A">
              <w:rPr>
                <w:szCs w:val="26"/>
                <w:lang w:val="vi-VN"/>
              </w:rPr>
              <w:t xml:space="preserve">Cấu hình </w:t>
            </w:r>
            <w:r w:rsidRPr="00D77E7A">
              <w:rPr>
                <w:szCs w:val="26"/>
              </w:rPr>
              <w:t>Trungking</w:t>
            </w:r>
          </w:p>
        </w:tc>
        <w:tc>
          <w:tcPr>
            <w:tcW w:w="992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0613F3" w:rsidRPr="00313BCD" w:rsidTr="00E316FB">
        <w:tc>
          <w:tcPr>
            <w:tcW w:w="1408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D77E7A">
              <w:rPr>
                <w:bCs/>
                <w:lang w:val="vi-VN"/>
              </w:rPr>
              <w:t xml:space="preserve">Bài </w:t>
            </w:r>
            <w:r w:rsidRPr="00D77E7A">
              <w:rPr>
                <w:bCs/>
              </w:rPr>
              <w:t>4</w:t>
            </w:r>
          </w:p>
        </w:tc>
        <w:tc>
          <w:tcPr>
            <w:tcW w:w="4683" w:type="dxa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rPr>
                <w:szCs w:val="26"/>
                <w:lang w:val="vi-VN"/>
              </w:rPr>
            </w:pPr>
            <w:r w:rsidRPr="00D77E7A">
              <w:rPr>
                <w:szCs w:val="26"/>
                <w:lang w:val="vi-VN"/>
              </w:rPr>
              <w:t xml:space="preserve">Cấu hình </w:t>
            </w:r>
            <w:r w:rsidRPr="00D77E7A">
              <w:rPr>
                <w:szCs w:val="26"/>
              </w:rPr>
              <w:t>Inter-VLAN</w:t>
            </w:r>
          </w:p>
        </w:tc>
        <w:tc>
          <w:tcPr>
            <w:tcW w:w="992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0613F3" w:rsidRPr="00313BCD" w:rsidTr="00E316FB">
        <w:tc>
          <w:tcPr>
            <w:tcW w:w="1408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D77E7A">
              <w:rPr>
                <w:b/>
                <w:bCs/>
              </w:rPr>
              <w:t>Chương 7</w:t>
            </w:r>
          </w:p>
        </w:tc>
        <w:tc>
          <w:tcPr>
            <w:tcW w:w="4683" w:type="dxa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rPr>
                <w:b/>
                <w:bCs/>
              </w:rPr>
            </w:pPr>
            <w:r w:rsidRPr="00D77E7A">
              <w:rPr>
                <w:b/>
                <w:bCs/>
              </w:rPr>
              <w:t xml:space="preserve">Cấu hình </w:t>
            </w:r>
            <w:r w:rsidR="00E97A81">
              <w:rPr>
                <w:b/>
                <w:bCs/>
              </w:rPr>
              <w:t>mạng</w:t>
            </w:r>
            <w:r w:rsidRPr="00D77E7A">
              <w:rPr>
                <w:b/>
                <w:bCs/>
              </w:rPr>
              <w:t xml:space="preserve"> WAN</w:t>
            </w:r>
          </w:p>
        </w:tc>
        <w:tc>
          <w:tcPr>
            <w:tcW w:w="992" w:type="dxa"/>
            <w:vAlign w:val="center"/>
          </w:tcPr>
          <w:p w:rsidR="000613F3" w:rsidRPr="00D77E7A" w:rsidRDefault="008C36A0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0613F3" w:rsidRPr="00313BCD" w:rsidTr="00E316FB">
        <w:tc>
          <w:tcPr>
            <w:tcW w:w="1408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D77E7A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rPr>
                <w:bCs/>
              </w:rPr>
            </w:pPr>
            <w:r w:rsidRPr="00D77E7A">
              <w:rPr>
                <w:bCs/>
              </w:rPr>
              <w:t>Cấu hình NAT</w:t>
            </w:r>
          </w:p>
        </w:tc>
        <w:tc>
          <w:tcPr>
            <w:tcW w:w="992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0613F3" w:rsidRPr="00313BCD" w:rsidTr="00E316FB">
        <w:tc>
          <w:tcPr>
            <w:tcW w:w="1408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D77E7A">
              <w:rPr>
                <w:bCs/>
                <w:lang w:val="vi-VN"/>
              </w:rPr>
              <w:t xml:space="preserve">Bài </w:t>
            </w:r>
            <w:r w:rsidRPr="00D77E7A">
              <w:rPr>
                <w:bCs/>
              </w:rPr>
              <w:t>2</w:t>
            </w:r>
          </w:p>
        </w:tc>
        <w:tc>
          <w:tcPr>
            <w:tcW w:w="4683" w:type="dxa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rPr>
                <w:szCs w:val="26"/>
              </w:rPr>
            </w:pPr>
            <w:r w:rsidRPr="00D77E7A">
              <w:rPr>
                <w:szCs w:val="26"/>
              </w:rPr>
              <w:t>Cấu hình PAT, ACL</w:t>
            </w:r>
          </w:p>
        </w:tc>
        <w:tc>
          <w:tcPr>
            <w:tcW w:w="992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0613F3" w:rsidRPr="00313BCD" w:rsidTr="00E316FB">
        <w:tc>
          <w:tcPr>
            <w:tcW w:w="1408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D77E7A">
              <w:rPr>
                <w:bCs/>
                <w:lang w:val="vi-VN"/>
              </w:rPr>
              <w:t xml:space="preserve">Bài </w:t>
            </w:r>
            <w:r w:rsidRPr="00D77E7A">
              <w:rPr>
                <w:bCs/>
              </w:rPr>
              <w:t>3</w:t>
            </w:r>
          </w:p>
        </w:tc>
        <w:tc>
          <w:tcPr>
            <w:tcW w:w="4683" w:type="dxa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rPr>
                <w:szCs w:val="26"/>
              </w:rPr>
            </w:pPr>
            <w:r w:rsidRPr="00D77E7A">
              <w:rPr>
                <w:szCs w:val="26"/>
              </w:rPr>
              <w:t>Cấu hình DHCP</w:t>
            </w:r>
          </w:p>
        </w:tc>
        <w:tc>
          <w:tcPr>
            <w:tcW w:w="992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0613F3" w:rsidRPr="00313BCD" w:rsidTr="00E316FB">
        <w:tc>
          <w:tcPr>
            <w:tcW w:w="1408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D77E7A">
              <w:rPr>
                <w:bCs/>
                <w:lang w:val="vi-VN"/>
              </w:rPr>
              <w:t xml:space="preserve">Bài </w:t>
            </w:r>
            <w:r w:rsidRPr="00D77E7A">
              <w:rPr>
                <w:bCs/>
              </w:rPr>
              <w:t>4</w:t>
            </w:r>
          </w:p>
        </w:tc>
        <w:tc>
          <w:tcPr>
            <w:tcW w:w="4683" w:type="dxa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rPr>
                <w:szCs w:val="26"/>
              </w:rPr>
            </w:pPr>
            <w:r w:rsidRPr="00D77E7A">
              <w:rPr>
                <w:szCs w:val="26"/>
              </w:rPr>
              <w:t>Cấu hình Frame-Relay</w:t>
            </w:r>
          </w:p>
        </w:tc>
        <w:tc>
          <w:tcPr>
            <w:tcW w:w="992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0613F3" w:rsidRPr="00D77E7A" w:rsidRDefault="000613F3" w:rsidP="0059685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</w:tbl>
    <w:p w:rsidR="00744C77" w:rsidRPr="007A0E44" w:rsidRDefault="00744C77" w:rsidP="004C61EB">
      <w:pPr>
        <w:pStyle w:val="BodyText2"/>
        <w:numPr>
          <w:ilvl w:val="0"/>
          <w:numId w:val="6"/>
        </w:numPr>
        <w:spacing w:before="240" w:after="200" w:line="276" w:lineRule="auto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7A0E44">
        <w:rPr>
          <w:b/>
          <w:bCs/>
          <w:color w:val="000000"/>
          <w:sz w:val="24"/>
          <w:szCs w:val="24"/>
        </w:rPr>
        <w:t>Phương pháp giảng dạy</w:t>
      </w:r>
      <w:r w:rsidR="006A5431" w:rsidRPr="007A0E44">
        <w:rPr>
          <w:b/>
          <w:bCs/>
          <w:color w:val="000000"/>
          <w:sz w:val="24"/>
          <w:szCs w:val="24"/>
        </w:rPr>
        <w:t xml:space="preserve"> </w:t>
      </w:r>
    </w:p>
    <w:p w:rsidR="00AF1740" w:rsidRPr="00C76A65" w:rsidRDefault="00AF1740" w:rsidP="000F3C96">
      <w:pPr>
        <w:pStyle w:val="ListParagraph"/>
        <w:spacing w:after="200" w:line="276" w:lineRule="auto"/>
        <w:ind w:left="0"/>
        <w:jc w:val="both"/>
        <w:rPr>
          <w:bCs/>
        </w:rPr>
      </w:pPr>
      <w:r w:rsidRPr="00C76A65">
        <w:rPr>
          <w:bCs/>
        </w:rPr>
        <w:t>- Giảng dạy lý thuyết kết hợp thực hành</w:t>
      </w:r>
      <w:r w:rsidR="00C76A65">
        <w:rPr>
          <w:bCs/>
        </w:rPr>
        <w:t>.</w:t>
      </w:r>
      <w:r w:rsidRPr="00C76A65">
        <w:rPr>
          <w:bCs/>
        </w:rPr>
        <w:t xml:space="preserve"> </w:t>
      </w:r>
    </w:p>
    <w:p w:rsidR="00D171C9" w:rsidRPr="00C76A65" w:rsidRDefault="00AF1740" w:rsidP="000F3C96">
      <w:pPr>
        <w:pStyle w:val="ListParagraph"/>
        <w:spacing w:after="200" w:line="276" w:lineRule="auto"/>
        <w:ind w:left="0"/>
        <w:jc w:val="both"/>
        <w:rPr>
          <w:bCs/>
        </w:rPr>
      </w:pPr>
      <w:r w:rsidRPr="00C76A65">
        <w:rPr>
          <w:bCs/>
        </w:rPr>
        <w:t xml:space="preserve">- Hướng dẫn sinh viên làm </w:t>
      </w:r>
      <w:r w:rsidR="004C61EB">
        <w:rPr>
          <w:bCs/>
        </w:rPr>
        <w:t>bài tập lớn</w:t>
      </w:r>
      <w:r w:rsidRPr="00C76A65">
        <w:rPr>
          <w:bCs/>
        </w:rPr>
        <w:t>, báo cáo, thuyết trình</w:t>
      </w:r>
      <w:r w:rsidR="00C76A65">
        <w:rPr>
          <w:bCs/>
        </w:rPr>
        <w:t>.</w:t>
      </w:r>
    </w:p>
    <w:p w:rsidR="00744C77" w:rsidRPr="007A0E44" w:rsidRDefault="00744C77" w:rsidP="00A16D55">
      <w:pPr>
        <w:pStyle w:val="BodyText2"/>
        <w:numPr>
          <w:ilvl w:val="0"/>
          <w:numId w:val="6"/>
        </w:numPr>
        <w:spacing w:after="200" w:line="276" w:lineRule="auto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7A0E44">
        <w:rPr>
          <w:b/>
          <w:bCs/>
          <w:color w:val="000000"/>
          <w:sz w:val="24"/>
          <w:szCs w:val="24"/>
        </w:rPr>
        <w:t>Nhiệm vụ của sinh viên</w:t>
      </w:r>
      <w:r w:rsidR="009540AF" w:rsidRPr="007A0E44">
        <w:rPr>
          <w:b/>
          <w:bCs/>
          <w:color w:val="000000"/>
          <w:sz w:val="24"/>
          <w:szCs w:val="24"/>
        </w:rPr>
        <w:t xml:space="preserve"> </w:t>
      </w:r>
    </w:p>
    <w:p w:rsidR="00744C77" w:rsidRPr="00D13C93" w:rsidRDefault="00744C77" w:rsidP="000F3C96">
      <w:pPr>
        <w:pStyle w:val="BodyText2"/>
        <w:tabs>
          <w:tab w:val="num" w:pos="960"/>
        </w:tabs>
        <w:spacing w:after="200" w:line="276" w:lineRule="auto"/>
        <w:jc w:val="both"/>
        <w:rPr>
          <w:bCs/>
          <w:sz w:val="24"/>
          <w:szCs w:val="24"/>
        </w:rPr>
      </w:pPr>
      <w:r w:rsidRPr="00D13C93">
        <w:rPr>
          <w:bCs/>
          <w:sz w:val="24"/>
          <w:szCs w:val="24"/>
        </w:rPr>
        <w:t>Sinh viên phải thực hiện các nhiệm vụ sau:</w:t>
      </w:r>
    </w:p>
    <w:p w:rsidR="00744C77" w:rsidRPr="00D13C93" w:rsidRDefault="00744C77" w:rsidP="004455DF">
      <w:pPr>
        <w:pStyle w:val="BodyText2"/>
        <w:tabs>
          <w:tab w:val="num" w:pos="960"/>
        </w:tabs>
        <w:spacing w:after="200" w:line="276" w:lineRule="auto"/>
        <w:ind w:left="720"/>
        <w:contextualSpacing/>
        <w:jc w:val="both"/>
        <w:rPr>
          <w:bCs/>
          <w:sz w:val="24"/>
          <w:szCs w:val="24"/>
        </w:rPr>
      </w:pPr>
      <w:r w:rsidRPr="00D13C93">
        <w:rPr>
          <w:bCs/>
          <w:sz w:val="24"/>
          <w:szCs w:val="24"/>
        </w:rPr>
        <w:t xml:space="preserve">- </w:t>
      </w:r>
      <w:r w:rsidR="006E5BAC" w:rsidRPr="00D13C93">
        <w:rPr>
          <w:bCs/>
          <w:sz w:val="24"/>
          <w:szCs w:val="24"/>
        </w:rPr>
        <w:t>Có mặt</w:t>
      </w:r>
      <w:r w:rsidRPr="00D13C93">
        <w:rPr>
          <w:bCs/>
          <w:sz w:val="24"/>
          <w:szCs w:val="24"/>
        </w:rPr>
        <w:t xml:space="preserve"> tối thiểu 80% số tiết học lý thuyết.</w:t>
      </w:r>
    </w:p>
    <w:p w:rsidR="00744C77" w:rsidRPr="00D13C93" w:rsidRDefault="00744C77" w:rsidP="004455DF">
      <w:pPr>
        <w:pStyle w:val="BodyText2"/>
        <w:tabs>
          <w:tab w:val="num" w:pos="960"/>
        </w:tabs>
        <w:spacing w:after="200" w:line="276" w:lineRule="auto"/>
        <w:ind w:left="720"/>
        <w:contextualSpacing/>
        <w:jc w:val="both"/>
        <w:rPr>
          <w:bCs/>
          <w:sz w:val="24"/>
          <w:szCs w:val="24"/>
        </w:rPr>
      </w:pPr>
      <w:r w:rsidRPr="00D13C93">
        <w:rPr>
          <w:bCs/>
          <w:sz w:val="24"/>
          <w:szCs w:val="24"/>
        </w:rPr>
        <w:t xml:space="preserve">- </w:t>
      </w:r>
      <w:r w:rsidR="006E5BAC" w:rsidRPr="00D13C93">
        <w:rPr>
          <w:bCs/>
          <w:sz w:val="24"/>
          <w:szCs w:val="24"/>
        </w:rPr>
        <w:t>Hoàn thành</w:t>
      </w:r>
      <w:r w:rsidRPr="00D13C93">
        <w:rPr>
          <w:bCs/>
          <w:sz w:val="24"/>
          <w:szCs w:val="24"/>
        </w:rPr>
        <w:t xml:space="preserve"> đầy đủ </w:t>
      </w:r>
      <w:r w:rsidR="00DC14D0" w:rsidRPr="00D13C93">
        <w:rPr>
          <w:bCs/>
          <w:sz w:val="24"/>
          <w:szCs w:val="24"/>
        </w:rPr>
        <w:t>10</w:t>
      </w:r>
      <w:r w:rsidRPr="00D13C93">
        <w:rPr>
          <w:bCs/>
          <w:sz w:val="24"/>
          <w:szCs w:val="24"/>
        </w:rPr>
        <w:t>0% giờ thực hành.</w:t>
      </w:r>
    </w:p>
    <w:p w:rsidR="00744C77" w:rsidRPr="00D13C93" w:rsidRDefault="00744C77" w:rsidP="004455DF">
      <w:pPr>
        <w:pStyle w:val="BodyText2"/>
        <w:tabs>
          <w:tab w:val="num" w:pos="960"/>
        </w:tabs>
        <w:spacing w:after="200" w:line="276" w:lineRule="auto"/>
        <w:ind w:left="720"/>
        <w:contextualSpacing/>
        <w:jc w:val="both"/>
        <w:rPr>
          <w:bCs/>
          <w:sz w:val="24"/>
          <w:szCs w:val="24"/>
        </w:rPr>
      </w:pPr>
      <w:r w:rsidRPr="00D13C93">
        <w:rPr>
          <w:bCs/>
          <w:sz w:val="24"/>
          <w:szCs w:val="24"/>
        </w:rPr>
        <w:t xml:space="preserve">- </w:t>
      </w:r>
      <w:r w:rsidR="006E5BAC" w:rsidRPr="00D13C93">
        <w:rPr>
          <w:bCs/>
          <w:sz w:val="24"/>
          <w:szCs w:val="24"/>
        </w:rPr>
        <w:t>Hoàn thành</w:t>
      </w:r>
      <w:r w:rsidRPr="00D13C93">
        <w:rPr>
          <w:bCs/>
          <w:sz w:val="24"/>
          <w:szCs w:val="24"/>
        </w:rPr>
        <w:t xml:space="preserve"> </w:t>
      </w:r>
      <w:r w:rsidR="00F15254" w:rsidRPr="00D13C93">
        <w:rPr>
          <w:bCs/>
          <w:sz w:val="24"/>
          <w:szCs w:val="24"/>
        </w:rPr>
        <w:t>đồ án</w:t>
      </w:r>
      <w:r w:rsidRPr="00D13C93">
        <w:rPr>
          <w:bCs/>
          <w:sz w:val="24"/>
          <w:szCs w:val="24"/>
        </w:rPr>
        <w:t xml:space="preserve"> và được đánh giá kết quả thực hiện.</w:t>
      </w:r>
    </w:p>
    <w:p w:rsidR="00744C77" w:rsidRPr="00D13C93" w:rsidRDefault="00744C77" w:rsidP="004455DF">
      <w:pPr>
        <w:pStyle w:val="BodyText2"/>
        <w:tabs>
          <w:tab w:val="num" w:pos="960"/>
        </w:tabs>
        <w:spacing w:after="200" w:line="276" w:lineRule="auto"/>
        <w:ind w:left="720"/>
        <w:contextualSpacing/>
        <w:jc w:val="both"/>
        <w:rPr>
          <w:bCs/>
          <w:sz w:val="24"/>
          <w:szCs w:val="24"/>
        </w:rPr>
      </w:pPr>
      <w:r w:rsidRPr="00D13C93">
        <w:rPr>
          <w:bCs/>
          <w:sz w:val="24"/>
          <w:szCs w:val="24"/>
        </w:rPr>
        <w:t>- Tham dự thi kết thúc học phần</w:t>
      </w:r>
      <w:r w:rsidR="000F78FF" w:rsidRPr="00D13C93">
        <w:rPr>
          <w:bCs/>
          <w:sz w:val="24"/>
          <w:szCs w:val="24"/>
        </w:rPr>
        <w:t xml:space="preserve"> (bắt buộc)</w:t>
      </w:r>
      <w:r w:rsidRPr="00D13C93">
        <w:rPr>
          <w:bCs/>
          <w:sz w:val="24"/>
          <w:szCs w:val="24"/>
        </w:rPr>
        <w:t>.</w:t>
      </w:r>
    </w:p>
    <w:p w:rsidR="00744C77" w:rsidRPr="00D13C93" w:rsidRDefault="00744C77" w:rsidP="004455DF">
      <w:pPr>
        <w:pStyle w:val="BodyText2"/>
        <w:tabs>
          <w:tab w:val="num" w:pos="960"/>
        </w:tabs>
        <w:spacing w:after="200" w:line="276" w:lineRule="auto"/>
        <w:ind w:left="720"/>
        <w:jc w:val="both"/>
        <w:rPr>
          <w:bCs/>
          <w:sz w:val="24"/>
          <w:szCs w:val="24"/>
        </w:rPr>
      </w:pPr>
      <w:r w:rsidRPr="00D13C93">
        <w:rPr>
          <w:bCs/>
          <w:sz w:val="24"/>
          <w:szCs w:val="24"/>
        </w:rPr>
        <w:t xml:space="preserve">- Chủ động </w:t>
      </w:r>
      <w:r w:rsidR="002B3774" w:rsidRPr="00D13C93">
        <w:rPr>
          <w:bCs/>
          <w:sz w:val="24"/>
          <w:szCs w:val="24"/>
        </w:rPr>
        <w:t xml:space="preserve">chuẩn bị các nội dung và </w:t>
      </w:r>
      <w:r w:rsidRPr="00D13C93">
        <w:rPr>
          <w:bCs/>
          <w:sz w:val="24"/>
          <w:szCs w:val="24"/>
        </w:rPr>
        <w:t>thực hiện giờ tự học</w:t>
      </w:r>
      <w:r w:rsidR="002B3774" w:rsidRPr="00D13C93">
        <w:rPr>
          <w:bCs/>
          <w:sz w:val="24"/>
          <w:szCs w:val="24"/>
        </w:rPr>
        <w:t xml:space="preserve"> theo mục 11</w:t>
      </w:r>
      <w:r w:rsidRPr="00D13C93">
        <w:rPr>
          <w:bCs/>
          <w:sz w:val="24"/>
          <w:szCs w:val="24"/>
        </w:rPr>
        <w:t>.</w:t>
      </w:r>
    </w:p>
    <w:p w:rsidR="00744C77" w:rsidRPr="00B32D96" w:rsidRDefault="00744C77" w:rsidP="00A16D55">
      <w:pPr>
        <w:pStyle w:val="BodyText2"/>
        <w:numPr>
          <w:ilvl w:val="0"/>
          <w:numId w:val="6"/>
        </w:numPr>
        <w:spacing w:after="200" w:line="276" w:lineRule="auto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B32D96">
        <w:rPr>
          <w:b/>
          <w:bCs/>
          <w:color w:val="000000"/>
          <w:sz w:val="24"/>
          <w:szCs w:val="24"/>
        </w:rPr>
        <w:lastRenderedPageBreak/>
        <w:t>Đánh gi</w:t>
      </w:r>
      <w:r w:rsidR="009540AF" w:rsidRPr="00B32D96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B32D96" w:rsidRDefault="00744C77" w:rsidP="00A16D55">
      <w:pPr>
        <w:pStyle w:val="BodyText2"/>
        <w:numPr>
          <w:ilvl w:val="1"/>
          <w:numId w:val="6"/>
        </w:numPr>
        <w:spacing w:after="200" w:line="276" w:lineRule="auto"/>
        <w:ind w:left="426" w:hanging="426"/>
        <w:jc w:val="both"/>
        <w:rPr>
          <w:b/>
          <w:bCs/>
          <w:sz w:val="24"/>
          <w:szCs w:val="24"/>
        </w:rPr>
      </w:pPr>
      <w:r w:rsidRPr="00B32D96">
        <w:rPr>
          <w:b/>
          <w:bCs/>
          <w:sz w:val="24"/>
          <w:szCs w:val="24"/>
        </w:rPr>
        <w:t>Cách đánh giá</w:t>
      </w:r>
    </w:p>
    <w:p w:rsidR="00744C77" w:rsidRPr="00B32D96" w:rsidRDefault="00744C77" w:rsidP="00A16D55">
      <w:pPr>
        <w:pStyle w:val="BodyText2"/>
        <w:tabs>
          <w:tab w:val="num" w:pos="960"/>
        </w:tabs>
        <w:spacing w:after="200" w:line="276" w:lineRule="auto"/>
        <w:ind w:firstLine="259"/>
        <w:jc w:val="both"/>
        <w:rPr>
          <w:bCs/>
          <w:sz w:val="24"/>
          <w:szCs w:val="24"/>
        </w:rPr>
      </w:pPr>
      <w:r w:rsidRPr="00B32D96">
        <w:rPr>
          <w:bCs/>
          <w:sz w:val="24"/>
          <w:szCs w:val="24"/>
        </w:rPr>
        <w:t>Sinh viên được đánh giá tích lũy học phần như sau:</w:t>
      </w:r>
    </w:p>
    <w:p w:rsidR="00BA7C39" w:rsidRPr="00B32D96" w:rsidRDefault="00BA7C39" w:rsidP="00D0788D">
      <w:pPr>
        <w:pStyle w:val="BodyText2"/>
        <w:tabs>
          <w:tab w:val="num" w:pos="960"/>
        </w:tabs>
        <w:spacing w:after="200" w:line="276" w:lineRule="auto"/>
        <w:ind w:firstLine="261"/>
        <w:rPr>
          <w:b/>
          <w:bCs/>
          <w:sz w:val="24"/>
          <w:szCs w:val="24"/>
          <w:lang w:val="nl-NL"/>
        </w:rPr>
      </w:pPr>
      <w:r w:rsidRPr="00B32D96">
        <w:rPr>
          <w:b/>
          <w:bCs/>
          <w:sz w:val="24"/>
          <w:szCs w:val="24"/>
        </w:rPr>
        <w:t xml:space="preserve">                     </w:t>
      </w:r>
      <w:r w:rsidR="004A21C9" w:rsidRPr="00B32D96">
        <w:rPr>
          <w:b/>
          <w:bCs/>
          <w:sz w:val="24"/>
          <w:szCs w:val="24"/>
        </w:rPr>
        <w:t xml:space="preserve">               </w:t>
      </w:r>
      <w:r w:rsidRPr="00B32D96">
        <w:rPr>
          <w:b/>
          <w:bCs/>
          <w:sz w:val="24"/>
          <w:szCs w:val="24"/>
          <w:lang w:val="nl-NL"/>
        </w:rPr>
        <w:t>Bảng 2</w:t>
      </w:r>
      <w:r w:rsidR="004A21C9" w:rsidRPr="00B32D96">
        <w:rPr>
          <w:b/>
          <w:bCs/>
          <w:sz w:val="24"/>
          <w:szCs w:val="24"/>
          <w:lang w:val="nl-NL"/>
        </w:rPr>
        <w:t>. Đánh giá học phần</w:t>
      </w:r>
      <w:r w:rsidRPr="00B32D96">
        <w:rPr>
          <w:b/>
          <w:bCs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B32D96" w:rsidTr="00665547">
        <w:tc>
          <w:tcPr>
            <w:tcW w:w="564" w:type="dxa"/>
            <w:shd w:val="clear" w:color="auto" w:fill="auto"/>
          </w:tcPr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/>
                <w:bCs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/>
                <w:bCs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/>
                <w:bCs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/>
                <w:bCs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665547" w:rsidRPr="00B32D96" w:rsidTr="00665547">
        <w:tc>
          <w:tcPr>
            <w:tcW w:w="564" w:type="dxa"/>
            <w:shd w:val="clear" w:color="auto" w:fill="auto"/>
            <w:vAlign w:val="center"/>
          </w:tcPr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nl-NL" w:eastAsia="en-US"/>
              </w:rPr>
              <w:t>10%</w:t>
            </w:r>
          </w:p>
        </w:tc>
      </w:tr>
      <w:tr w:rsidR="00665547" w:rsidRPr="00B32D96" w:rsidTr="00665547">
        <w:tc>
          <w:tcPr>
            <w:tcW w:w="564" w:type="dxa"/>
            <w:shd w:val="clear" w:color="auto" w:fill="auto"/>
            <w:vAlign w:val="center"/>
          </w:tcPr>
          <w:p w:rsidR="00665547" w:rsidRPr="00B32D96" w:rsidRDefault="003E65E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nl-NL" w:eastAsia="en-US"/>
              </w:rPr>
              <w:t xml:space="preserve">Điểm </w:t>
            </w:r>
            <w:r w:rsidR="00F60D38" w:rsidRPr="00B32D96">
              <w:rPr>
                <w:bCs/>
                <w:sz w:val="24"/>
                <w:szCs w:val="24"/>
                <w:lang w:val="nl-NL" w:eastAsia="en-US"/>
              </w:rPr>
              <w:t>Đồ án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nl-NL" w:eastAsia="en-US"/>
              </w:rPr>
              <w:t xml:space="preserve">- Báo cáo/thuyết </w:t>
            </w:r>
            <w:r w:rsidR="003E65EA" w:rsidRPr="00B32D96">
              <w:rPr>
                <w:bCs/>
                <w:sz w:val="24"/>
                <w:szCs w:val="24"/>
                <w:lang w:val="nl-NL" w:eastAsia="en-US"/>
              </w:rPr>
              <w:t>trình/trả lời câu hỏi</w:t>
            </w:r>
          </w:p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nl-NL" w:eastAsia="en-US"/>
              </w:rPr>
              <w:t>- Được nhóm xác nhận có tham gia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B32D96" w:rsidRDefault="00BF1B11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nl-NL" w:eastAsia="en-US"/>
              </w:rPr>
              <w:t>30%</w:t>
            </w:r>
          </w:p>
        </w:tc>
      </w:tr>
      <w:tr w:rsidR="00665547" w:rsidRPr="00B32D96" w:rsidTr="00665547">
        <w:tc>
          <w:tcPr>
            <w:tcW w:w="564" w:type="dxa"/>
            <w:shd w:val="clear" w:color="auto" w:fill="auto"/>
            <w:vAlign w:val="center"/>
          </w:tcPr>
          <w:p w:rsidR="00665547" w:rsidRPr="00B32D96" w:rsidRDefault="003E65E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nl-NL" w:eastAsia="en-US"/>
              </w:rPr>
              <w:t xml:space="preserve">- Tham dự đủ 80% tiết lý thuyết và </w:t>
            </w:r>
            <w:r w:rsidR="00BF1B11" w:rsidRPr="00B32D96">
              <w:rPr>
                <w:bCs/>
                <w:sz w:val="24"/>
                <w:szCs w:val="24"/>
                <w:lang w:val="nl-NL" w:eastAsia="en-US"/>
              </w:rPr>
              <w:t>8</w:t>
            </w:r>
            <w:r w:rsidRPr="00B32D96">
              <w:rPr>
                <w:bCs/>
                <w:sz w:val="24"/>
                <w:szCs w:val="24"/>
                <w:lang w:val="nl-NL" w:eastAsia="en-US"/>
              </w:rPr>
              <w:t>0% giờ thực hành</w:t>
            </w:r>
          </w:p>
          <w:p w:rsidR="003E65EA" w:rsidRPr="00B32D96" w:rsidRDefault="003E65EA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nl-NL" w:eastAsia="en-US"/>
              </w:rPr>
              <w:t>- Thi viết/trắc nghiệm (60 phút)</w:t>
            </w:r>
          </w:p>
        </w:tc>
        <w:tc>
          <w:tcPr>
            <w:tcW w:w="1260" w:type="dxa"/>
            <w:shd w:val="clear" w:color="auto" w:fill="auto"/>
          </w:tcPr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vi-VN" w:eastAsia="en-US"/>
              </w:rPr>
            </w:pPr>
          </w:p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vi-VN" w:eastAsia="en-US"/>
              </w:rPr>
            </w:pPr>
          </w:p>
          <w:p w:rsidR="00665547" w:rsidRPr="00B32D96" w:rsidRDefault="00665547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B32D96">
              <w:rPr>
                <w:bCs/>
                <w:sz w:val="24"/>
                <w:szCs w:val="24"/>
                <w:lang w:val="vi-VN" w:eastAsia="en-US"/>
              </w:rPr>
              <w:t>6</w:t>
            </w:r>
            <w:r w:rsidRPr="00B32D96">
              <w:rPr>
                <w:bCs/>
                <w:sz w:val="24"/>
                <w:szCs w:val="24"/>
                <w:lang w:val="nl-NL" w:eastAsia="en-US"/>
              </w:rPr>
              <w:t>0%</w:t>
            </w:r>
          </w:p>
        </w:tc>
      </w:tr>
    </w:tbl>
    <w:p w:rsidR="00D0788D" w:rsidRDefault="00D0788D" w:rsidP="00D0788D">
      <w:pPr>
        <w:pStyle w:val="BodyText2"/>
        <w:spacing w:after="200" w:line="276" w:lineRule="auto"/>
        <w:ind w:left="426"/>
        <w:jc w:val="both"/>
        <w:rPr>
          <w:b/>
          <w:bCs/>
          <w:sz w:val="24"/>
          <w:szCs w:val="24"/>
        </w:rPr>
      </w:pPr>
    </w:p>
    <w:p w:rsidR="00744C77" w:rsidRPr="00933F1C" w:rsidRDefault="00744C77" w:rsidP="00A16D55">
      <w:pPr>
        <w:pStyle w:val="BodyText2"/>
        <w:numPr>
          <w:ilvl w:val="1"/>
          <w:numId w:val="6"/>
        </w:numPr>
        <w:spacing w:after="200" w:line="276" w:lineRule="auto"/>
        <w:ind w:left="426" w:hanging="426"/>
        <w:jc w:val="both"/>
        <w:rPr>
          <w:b/>
          <w:bCs/>
          <w:sz w:val="24"/>
          <w:szCs w:val="24"/>
        </w:rPr>
      </w:pPr>
      <w:r w:rsidRPr="00933F1C">
        <w:rPr>
          <w:b/>
          <w:bCs/>
          <w:sz w:val="24"/>
          <w:szCs w:val="24"/>
        </w:rPr>
        <w:t>Cách tính điểm</w:t>
      </w:r>
    </w:p>
    <w:p w:rsidR="00744C77" w:rsidRPr="00933F1C" w:rsidRDefault="00744C77" w:rsidP="00853215">
      <w:pPr>
        <w:pStyle w:val="BodyText2"/>
        <w:tabs>
          <w:tab w:val="num" w:pos="390"/>
        </w:tabs>
        <w:spacing w:after="200" w:line="276" w:lineRule="auto"/>
        <w:jc w:val="both"/>
        <w:rPr>
          <w:bCs/>
          <w:sz w:val="24"/>
          <w:szCs w:val="24"/>
        </w:rPr>
      </w:pPr>
      <w:r w:rsidRPr="00933F1C">
        <w:rPr>
          <w:bCs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933F1C" w:rsidRDefault="00744C77" w:rsidP="00853215">
      <w:pPr>
        <w:pStyle w:val="BodyText2"/>
        <w:tabs>
          <w:tab w:val="num" w:pos="390"/>
        </w:tabs>
        <w:spacing w:after="200" w:line="276" w:lineRule="auto"/>
        <w:jc w:val="both"/>
        <w:rPr>
          <w:bCs/>
          <w:sz w:val="24"/>
          <w:szCs w:val="24"/>
        </w:rPr>
      </w:pPr>
      <w:r w:rsidRPr="00933F1C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933F1C">
        <w:rPr>
          <w:bCs/>
          <w:sz w:val="24"/>
          <w:szCs w:val="24"/>
          <w:lang w:val="vi-VN"/>
        </w:rPr>
        <w:t xml:space="preserve">tính </w:t>
      </w:r>
      <w:r w:rsidRPr="00933F1C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933F1C">
        <w:rPr>
          <w:bCs/>
          <w:sz w:val="24"/>
          <w:szCs w:val="24"/>
          <w:lang w:val="vi-VN"/>
        </w:rPr>
        <w:t>Nhà t</w:t>
      </w:r>
      <w:r w:rsidRPr="00933F1C">
        <w:rPr>
          <w:bCs/>
          <w:sz w:val="24"/>
          <w:szCs w:val="24"/>
        </w:rPr>
        <w:t xml:space="preserve">rường. </w:t>
      </w:r>
    </w:p>
    <w:p w:rsidR="00744C77" w:rsidRPr="00933F1C" w:rsidRDefault="00744C77" w:rsidP="00A16D55">
      <w:pPr>
        <w:pStyle w:val="BodyText2"/>
        <w:numPr>
          <w:ilvl w:val="1"/>
          <w:numId w:val="6"/>
        </w:numPr>
        <w:spacing w:after="200" w:line="276" w:lineRule="auto"/>
        <w:ind w:left="426" w:hanging="426"/>
        <w:jc w:val="both"/>
        <w:rPr>
          <w:b/>
          <w:bCs/>
          <w:sz w:val="24"/>
          <w:szCs w:val="24"/>
        </w:rPr>
      </w:pPr>
      <w:r w:rsidRPr="00933F1C">
        <w:rPr>
          <w:b/>
          <w:bCs/>
          <w:sz w:val="24"/>
          <w:szCs w:val="24"/>
        </w:rPr>
        <w:t>Tài liệu học tập</w:t>
      </w:r>
    </w:p>
    <w:p w:rsidR="00B8527E" w:rsidRDefault="00B8527E" w:rsidP="00A16D55">
      <w:pPr>
        <w:pStyle w:val="BodyText2"/>
        <w:tabs>
          <w:tab w:val="num" w:pos="390"/>
        </w:tabs>
        <w:spacing w:after="200" w:line="276" w:lineRule="auto"/>
        <w:ind w:left="390" w:hanging="130"/>
        <w:jc w:val="both"/>
        <w:rPr>
          <w:bCs/>
          <w:sz w:val="24"/>
          <w:szCs w:val="24"/>
          <w:lang w:val="en-US"/>
        </w:rPr>
      </w:pPr>
      <w:r w:rsidRPr="00E06D1C">
        <w:rPr>
          <w:bCs/>
          <w:sz w:val="24"/>
          <w:szCs w:val="24"/>
        </w:rPr>
        <w:t xml:space="preserve">[1] </w:t>
      </w:r>
      <w:r w:rsidR="00315E61">
        <w:rPr>
          <w:bCs/>
          <w:sz w:val="24"/>
          <w:szCs w:val="24"/>
          <w:lang w:val="en-US"/>
        </w:rPr>
        <w:t>Khương Anh, Nguyễn Hồng Sơn</w:t>
      </w:r>
      <w:r w:rsidR="003B0281" w:rsidRPr="00E06D1C">
        <w:rPr>
          <w:bCs/>
          <w:sz w:val="24"/>
          <w:szCs w:val="24"/>
          <w:lang w:val="en-US"/>
        </w:rPr>
        <w:t xml:space="preserve">, </w:t>
      </w:r>
      <w:r w:rsidR="007A5493" w:rsidRPr="00E06D1C">
        <w:rPr>
          <w:bCs/>
          <w:sz w:val="24"/>
          <w:szCs w:val="24"/>
          <w:lang w:val="en-US"/>
        </w:rPr>
        <w:t>G</w:t>
      </w:r>
      <w:r w:rsidR="00292A4D" w:rsidRPr="00E06D1C">
        <w:rPr>
          <w:bCs/>
          <w:sz w:val="24"/>
          <w:szCs w:val="24"/>
          <w:lang w:val="en-US"/>
        </w:rPr>
        <w:t xml:space="preserve">iáo trình </w:t>
      </w:r>
      <w:r w:rsidR="003B0281" w:rsidRPr="00E06D1C">
        <w:rPr>
          <w:bCs/>
          <w:sz w:val="24"/>
          <w:szCs w:val="24"/>
          <w:lang w:val="en-US"/>
        </w:rPr>
        <w:t xml:space="preserve">hệ thống mạng máy tính </w:t>
      </w:r>
      <w:r w:rsidR="00292A4D" w:rsidRPr="00E06D1C">
        <w:rPr>
          <w:bCs/>
          <w:sz w:val="24"/>
          <w:szCs w:val="24"/>
          <w:lang w:val="en-US"/>
        </w:rPr>
        <w:t>–</w:t>
      </w:r>
      <w:r w:rsidR="009C5BAA">
        <w:rPr>
          <w:bCs/>
          <w:sz w:val="24"/>
          <w:szCs w:val="24"/>
          <w:lang w:val="en-US"/>
        </w:rPr>
        <w:t xml:space="preserve"> CCNA</w:t>
      </w:r>
      <w:r w:rsidR="008F61B6">
        <w:rPr>
          <w:bCs/>
          <w:sz w:val="24"/>
          <w:szCs w:val="24"/>
          <w:lang w:val="en-US"/>
        </w:rPr>
        <w:t xml:space="preserve"> tập</w:t>
      </w:r>
      <w:r w:rsidR="0084789A">
        <w:rPr>
          <w:bCs/>
          <w:sz w:val="24"/>
          <w:szCs w:val="24"/>
          <w:lang w:val="en-US"/>
        </w:rPr>
        <w:t xml:space="preserve"> 1,</w:t>
      </w:r>
      <w:r w:rsidR="00315E61">
        <w:rPr>
          <w:bCs/>
          <w:sz w:val="24"/>
          <w:szCs w:val="24"/>
          <w:lang w:val="en-US"/>
        </w:rPr>
        <w:t xml:space="preserve"> 2</w:t>
      </w:r>
      <w:r w:rsidR="00DE0A53">
        <w:rPr>
          <w:bCs/>
          <w:sz w:val="24"/>
          <w:szCs w:val="24"/>
          <w:lang w:val="en-US"/>
        </w:rPr>
        <w:t xml:space="preserve"> </w:t>
      </w:r>
      <w:r w:rsidR="005F55B6">
        <w:rPr>
          <w:bCs/>
          <w:sz w:val="24"/>
          <w:szCs w:val="24"/>
          <w:lang w:val="en-US"/>
        </w:rPr>
        <w:t>NXB</w:t>
      </w:r>
      <w:r w:rsidR="00B77E44" w:rsidRPr="00E06D1C">
        <w:rPr>
          <w:bCs/>
          <w:sz w:val="24"/>
          <w:szCs w:val="24"/>
          <w:lang w:val="en-US"/>
        </w:rPr>
        <w:t xml:space="preserve"> </w:t>
      </w:r>
      <w:r w:rsidR="005F55B6">
        <w:rPr>
          <w:bCs/>
          <w:sz w:val="24"/>
          <w:szCs w:val="24"/>
          <w:lang w:val="en-US"/>
        </w:rPr>
        <w:t>L</w:t>
      </w:r>
      <w:r w:rsidR="00B77E44" w:rsidRPr="00E06D1C">
        <w:rPr>
          <w:bCs/>
          <w:sz w:val="24"/>
          <w:szCs w:val="24"/>
          <w:lang w:val="en-US"/>
        </w:rPr>
        <w:t>ao động-</w:t>
      </w:r>
      <w:r w:rsidR="005B25AB">
        <w:rPr>
          <w:bCs/>
          <w:sz w:val="24"/>
          <w:szCs w:val="24"/>
          <w:lang w:val="en-US"/>
        </w:rPr>
        <w:t>X</w:t>
      </w:r>
      <w:r w:rsidR="00B77E44" w:rsidRPr="00E06D1C">
        <w:rPr>
          <w:bCs/>
          <w:sz w:val="24"/>
          <w:szCs w:val="24"/>
          <w:lang w:val="en-US"/>
        </w:rPr>
        <w:t>ã hội</w:t>
      </w:r>
      <w:r w:rsidR="005C4A4E" w:rsidRPr="00E06D1C">
        <w:rPr>
          <w:bCs/>
          <w:sz w:val="24"/>
          <w:szCs w:val="24"/>
          <w:lang w:val="en-US"/>
        </w:rPr>
        <w:t>,</w:t>
      </w:r>
      <w:r w:rsidR="009C5BAA">
        <w:rPr>
          <w:bCs/>
          <w:sz w:val="24"/>
          <w:szCs w:val="24"/>
          <w:lang w:val="en-US"/>
        </w:rPr>
        <w:t xml:space="preserve"> 2005.</w:t>
      </w:r>
      <w:r w:rsidR="005C4A4E" w:rsidRPr="00E06D1C">
        <w:rPr>
          <w:bCs/>
          <w:sz w:val="24"/>
          <w:szCs w:val="24"/>
          <w:lang w:val="en-US"/>
        </w:rPr>
        <w:t xml:space="preserve"> </w:t>
      </w:r>
    </w:p>
    <w:p w:rsidR="00DE0A53" w:rsidRDefault="00DE0A53" w:rsidP="00A16D55">
      <w:pPr>
        <w:pStyle w:val="BodyText2"/>
        <w:tabs>
          <w:tab w:val="num" w:pos="390"/>
        </w:tabs>
        <w:spacing w:after="200" w:line="276" w:lineRule="auto"/>
        <w:ind w:left="390" w:hanging="130"/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[2] </w:t>
      </w:r>
      <w:r>
        <w:rPr>
          <w:bCs/>
          <w:sz w:val="24"/>
          <w:szCs w:val="24"/>
          <w:lang w:val="en-US"/>
        </w:rPr>
        <w:t>Khương Anh, Nguyễn Hồng Sơn</w:t>
      </w:r>
      <w:r w:rsidRPr="00E06D1C">
        <w:rPr>
          <w:bCs/>
          <w:sz w:val="24"/>
          <w:szCs w:val="24"/>
          <w:lang w:val="en-US"/>
        </w:rPr>
        <w:t>, Giáo trình hệ thống mạng máy tính –</w:t>
      </w:r>
      <w:r>
        <w:rPr>
          <w:bCs/>
          <w:sz w:val="24"/>
          <w:szCs w:val="24"/>
          <w:lang w:val="en-US"/>
        </w:rPr>
        <w:t xml:space="preserve"> CCNA tập 3, 4</w:t>
      </w:r>
      <w:r w:rsidRPr="00E06D1C">
        <w:rPr>
          <w:bCs/>
          <w:sz w:val="24"/>
          <w:szCs w:val="24"/>
          <w:lang w:val="en-US"/>
        </w:rPr>
        <w:t xml:space="preserve">, </w:t>
      </w:r>
      <w:r>
        <w:rPr>
          <w:bCs/>
          <w:sz w:val="24"/>
          <w:szCs w:val="24"/>
          <w:lang w:val="en-US"/>
        </w:rPr>
        <w:t>NXB</w:t>
      </w:r>
      <w:r w:rsidRPr="00E06D1C">
        <w:rPr>
          <w:bCs/>
          <w:sz w:val="24"/>
          <w:szCs w:val="24"/>
          <w:lang w:val="en-US"/>
        </w:rPr>
        <w:t xml:space="preserve"> </w:t>
      </w:r>
      <w:r>
        <w:rPr>
          <w:bCs/>
          <w:sz w:val="24"/>
          <w:szCs w:val="24"/>
          <w:lang w:val="en-US"/>
        </w:rPr>
        <w:t>L</w:t>
      </w:r>
      <w:r w:rsidRPr="00E06D1C">
        <w:rPr>
          <w:bCs/>
          <w:sz w:val="24"/>
          <w:szCs w:val="24"/>
          <w:lang w:val="en-US"/>
        </w:rPr>
        <w:t>ao động-</w:t>
      </w:r>
      <w:r>
        <w:rPr>
          <w:bCs/>
          <w:sz w:val="24"/>
          <w:szCs w:val="24"/>
          <w:lang w:val="en-US"/>
        </w:rPr>
        <w:t>X</w:t>
      </w:r>
      <w:r w:rsidRPr="00E06D1C">
        <w:rPr>
          <w:bCs/>
          <w:sz w:val="24"/>
          <w:szCs w:val="24"/>
          <w:lang w:val="en-US"/>
        </w:rPr>
        <w:t>ã hội,</w:t>
      </w:r>
      <w:r>
        <w:rPr>
          <w:bCs/>
          <w:sz w:val="24"/>
          <w:szCs w:val="24"/>
          <w:lang w:val="en-US"/>
        </w:rPr>
        <w:t xml:space="preserve"> 2005.</w:t>
      </w:r>
      <w:r w:rsidRPr="00E06D1C">
        <w:rPr>
          <w:bCs/>
          <w:sz w:val="24"/>
          <w:szCs w:val="24"/>
          <w:lang w:val="en-US"/>
        </w:rPr>
        <w:t xml:space="preserve"> </w:t>
      </w:r>
    </w:p>
    <w:p w:rsidR="00B8527E" w:rsidRDefault="00B8527E" w:rsidP="00A16D55">
      <w:pPr>
        <w:pStyle w:val="BodyText2"/>
        <w:tabs>
          <w:tab w:val="num" w:pos="390"/>
        </w:tabs>
        <w:spacing w:after="200" w:line="276" w:lineRule="auto"/>
        <w:ind w:left="390" w:hanging="130"/>
        <w:jc w:val="both"/>
        <w:rPr>
          <w:bCs/>
          <w:sz w:val="24"/>
          <w:szCs w:val="24"/>
          <w:lang w:val="en-US"/>
        </w:rPr>
      </w:pPr>
      <w:r w:rsidRPr="0062246A">
        <w:rPr>
          <w:bCs/>
          <w:sz w:val="24"/>
          <w:szCs w:val="24"/>
          <w:lang w:val="en-US"/>
        </w:rPr>
        <w:t>[</w:t>
      </w:r>
      <w:r w:rsidR="00DE0A53">
        <w:rPr>
          <w:bCs/>
          <w:sz w:val="24"/>
          <w:szCs w:val="24"/>
          <w:lang w:val="en-US"/>
        </w:rPr>
        <w:t>3</w:t>
      </w:r>
      <w:r w:rsidRPr="0062246A">
        <w:rPr>
          <w:bCs/>
          <w:sz w:val="24"/>
          <w:szCs w:val="24"/>
          <w:lang w:val="en-US"/>
        </w:rPr>
        <w:t xml:space="preserve">] </w:t>
      </w:r>
      <w:r w:rsidR="008673D6" w:rsidRPr="0062246A">
        <w:rPr>
          <w:bCs/>
          <w:sz w:val="24"/>
          <w:szCs w:val="24"/>
          <w:lang w:val="en-US"/>
        </w:rPr>
        <w:t>Đ. Q. Minh, B. H. Long, P. Đ.</w:t>
      </w:r>
      <w:r w:rsidR="00F56FA0">
        <w:rPr>
          <w:bCs/>
          <w:sz w:val="24"/>
          <w:szCs w:val="24"/>
          <w:lang w:val="en-US"/>
        </w:rPr>
        <w:t xml:space="preserve"> </w:t>
      </w:r>
      <w:r w:rsidR="008673D6" w:rsidRPr="0062246A">
        <w:rPr>
          <w:bCs/>
          <w:sz w:val="24"/>
          <w:szCs w:val="24"/>
          <w:lang w:val="en-US"/>
        </w:rPr>
        <w:t xml:space="preserve">Thông, L. Đ. Phương, </w:t>
      </w:r>
      <w:r w:rsidR="00EF5A43" w:rsidRPr="0062246A">
        <w:rPr>
          <w:bCs/>
          <w:sz w:val="24"/>
          <w:szCs w:val="24"/>
          <w:lang w:val="en-US"/>
        </w:rPr>
        <w:t>Giáo trình CCNA Pro 2012</w:t>
      </w:r>
      <w:r w:rsidR="00B518DE">
        <w:rPr>
          <w:bCs/>
          <w:sz w:val="24"/>
          <w:szCs w:val="24"/>
          <w:lang w:val="en-US"/>
        </w:rPr>
        <w:t xml:space="preserve"> tập 1, 2</w:t>
      </w:r>
      <w:r w:rsidR="009C5BAA">
        <w:rPr>
          <w:bCs/>
          <w:sz w:val="24"/>
          <w:szCs w:val="24"/>
          <w:lang w:val="en-US"/>
        </w:rPr>
        <w:t>,</w:t>
      </w:r>
      <w:r w:rsidR="008673D6" w:rsidRPr="0062246A">
        <w:rPr>
          <w:bCs/>
          <w:sz w:val="24"/>
          <w:szCs w:val="24"/>
          <w:lang w:val="en-US"/>
        </w:rPr>
        <w:t xml:space="preserve"> NXB Thông Tin và Truyền Thông, 201</w:t>
      </w:r>
      <w:r w:rsidR="00B1052B">
        <w:rPr>
          <w:bCs/>
          <w:sz w:val="24"/>
          <w:szCs w:val="24"/>
          <w:lang w:val="en-US"/>
        </w:rPr>
        <w:t>2</w:t>
      </w:r>
      <w:r w:rsidR="008673D6" w:rsidRPr="0062246A">
        <w:rPr>
          <w:bCs/>
          <w:sz w:val="24"/>
          <w:szCs w:val="24"/>
          <w:lang w:val="en-US"/>
        </w:rPr>
        <w:t>.</w:t>
      </w:r>
    </w:p>
    <w:p w:rsidR="006058D0" w:rsidRPr="000405A7" w:rsidRDefault="006058D0" w:rsidP="00A16D55">
      <w:pPr>
        <w:pStyle w:val="BodyText2"/>
        <w:numPr>
          <w:ilvl w:val="0"/>
          <w:numId w:val="6"/>
        </w:numPr>
        <w:spacing w:after="200" w:line="276" w:lineRule="auto"/>
        <w:ind w:left="426" w:hanging="426"/>
        <w:jc w:val="both"/>
        <w:rPr>
          <w:b/>
          <w:bCs/>
          <w:sz w:val="24"/>
          <w:szCs w:val="24"/>
        </w:rPr>
      </w:pPr>
      <w:r w:rsidRPr="000405A7">
        <w:rPr>
          <w:b/>
          <w:bCs/>
          <w:sz w:val="24"/>
          <w:szCs w:val="24"/>
        </w:rPr>
        <w:t>Hướng dẫn tự học của học phần</w:t>
      </w:r>
    </w:p>
    <w:p w:rsidR="006058D0" w:rsidRPr="000405A7" w:rsidRDefault="006058D0" w:rsidP="00D0788D">
      <w:pPr>
        <w:pStyle w:val="BodyText2"/>
        <w:tabs>
          <w:tab w:val="num" w:pos="960"/>
        </w:tabs>
        <w:spacing w:after="0" w:line="276" w:lineRule="auto"/>
        <w:jc w:val="center"/>
        <w:rPr>
          <w:b/>
          <w:bCs/>
          <w:sz w:val="24"/>
          <w:szCs w:val="24"/>
        </w:rPr>
      </w:pPr>
      <w:r w:rsidRPr="000405A7">
        <w:rPr>
          <w:b/>
          <w:bCs/>
          <w:sz w:val="24"/>
          <w:szCs w:val="24"/>
        </w:rPr>
        <w:t>Bảng 3. 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597"/>
        <w:gridCol w:w="120"/>
        <w:gridCol w:w="846"/>
        <w:gridCol w:w="3678"/>
        <w:gridCol w:w="22"/>
      </w:tblGrid>
      <w:tr w:rsidR="006058D0" w:rsidRPr="000405A7" w:rsidTr="002E332A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6058D0" w:rsidRPr="000405A7" w:rsidRDefault="006058D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6058D0" w:rsidRPr="000405A7" w:rsidRDefault="006058D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6058D0" w:rsidRPr="000405A7" w:rsidRDefault="006058D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:rsidR="006058D0" w:rsidRPr="000405A7" w:rsidRDefault="006058D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Bài tập</w:t>
            </w:r>
          </w:p>
          <w:p w:rsidR="006058D0" w:rsidRPr="000405A7" w:rsidRDefault="006058D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6058D0" w:rsidRPr="000405A7" w:rsidRDefault="006058D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Thực hành</w:t>
            </w:r>
          </w:p>
          <w:p w:rsidR="006058D0" w:rsidRPr="000405A7" w:rsidRDefault="006058D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58D0" w:rsidRPr="000405A7" w:rsidRDefault="006058D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Sinh viên cần chuẩn bị</w:t>
            </w:r>
          </w:p>
        </w:tc>
      </w:tr>
      <w:tr w:rsidR="000405A7" w:rsidRPr="000405A7" w:rsidTr="00C00481">
        <w:trPr>
          <w:trHeight w:val="1108"/>
        </w:trPr>
        <w:tc>
          <w:tcPr>
            <w:tcW w:w="830" w:type="dxa"/>
            <w:shd w:val="clear" w:color="auto" w:fill="auto"/>
            <w:vAlign w:val="center"/>
          </w:tcPr>
          <w:p w:rsidR="00DC6D3A" w:rsidRPr="000405A7" w:rsidRDefault="00C00481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lastRenderedPageBreak/>
              <w:t>1</w:t>
            </w:r>
            <w:r w:rsidR="00530418" w:rsidRPr="000405A7">
              <w:rPr>
                <w:b/>
                <w:bCs/>
                <w:sz w:val="24"/>
                <w:szCs w:val="24"/>
                <w:lang w:val="nl-NL" w:eastAsia="en-US"/>
              </w:rPr>
              <w:t>,2</w:t>
            </w:r>
          </w:p>
        </w:tc>
        <w:tc>
          <w:tcPr>
            <w:tcW w:w="2345" w:type="dxa"/>
            <w:shd w:val="clear" w:color="auto" w:fill="auto"/>
          </w:tcPr>
          <w:p w:rsidR="00DC6D3A" w:rsidRPr="000405A7" w:rsidRDefault="00DC6D3A" w:rsidP="00D0788D">
            <w:pPr>
              <w:pStyle w:val="ListParagraph"/>
              <w:spacing w:line="276" w:lineRule="auto"/>
              <w:ind w:left="0"/>
              <w:rPr>
                <w:bCs/>
                <w:lang w:val="nl-NL"/>
              </w:rPr>
            </w:pPr>
            <w:r w:rsidRPr="000405A7">
              <w:rPr>
                <w:b/>
                <w:bCs/>
                <w:sz w:val="26"/>
                <w:szCs w:val="26"/>
                <w:lang w:val="vi-VN"/>
              </w:rPr>
              <w:t xml:space="preserve">Chương 1: Tổng quan về hệ thống mạng </w:t>
            </w:r>
            <w:r w:rsidRPr="000405A7">
              <w:rPr>
                <w:b/>
                <w:bCs/>
                <w:sz w:val="26"/>
                <w:szCs w:val="26"/>
                <w:lang w:val="nl-NL"/>
              </w:rPr>
              <w:t>máy tính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C6D3A" w:rsidRPr="000405A7" w:rsidRDefault="00915A5E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10</w:t>
            </w:r>
          </w:p>
        </w:tc>
        <w:tc>
          <w:tcPr>
            <w:tcW w:w="717" w:type="dxa"/>
            <w:gridSpan w:val="2"/>
            <w:vAlign w:val="center"/>
          </w:tcPr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:rsidR="00DC6D3A" w:rsidRPr="000405A7" w:rsidRDefault="00915A5E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D3A" w:rsidRPr="000405A7" w:rsidRDefault="00915A5E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 xml:space="preserve">+ </w:t>
            </w:r>
            <w:r w:rsidR="00DB1F05" w:rsidRPr="000405A7">
              <w:rPr>
                <w:bCs/>
                <w:sz w:val="24"/>
                <w:szCs w:val="24"/>
                <w:lang w:val="nl-NL" w:eastAsia="en-US"/>
              </w:rPr>
              <w:t>Đ</w:t>
            </w:r>
            <w:r w:rsidR="00DA1F81" w:rsidRPr="000405A7">
              <w:rPr>
                <w:bCs/>
                <w:sz w:val="24"/>
                <w:szCs w:val="24"/>
                <w:lang w:val="nl-NL" w:eastAsia="en-US"/>
              </w:rPr>
              <w:t>ọc trước tài liệu [1]</w:t>
            </w:r>
            <w:r w:rsidR="00A5216B" w:rsidRPr="000405A7">
              <w:rPr>
                <w:bCs/>
                <w:sz w:val="24"/>
                <w:szCs w:val="24"/>
                <w:lang w:val="nl-NL" w:eastAsia="en-US"/>
              </w:rPr>
              <w:t xml:space="preserve"> tập 1</w:t>
            </w:r>
            <w:r w:rsidR="0083118E" w:rsidRPr="000405A7">
              <w:rPr>
                <w:bCs/>
                <w:sz w:val="24"/>
                <w:szCs w:val="24"/>
                <w:lang w:val="nl-NL" w:eastAsia="en-US"/>
              </w:rPr>
              <w:t xml:space="preserve">: Nội dung các </w:t>
            </w:r>
            <w:r w:rsidR="00A5216B" w:rsidRPr="000405A7">
              <w:rPr>
                <w:bCs/>
                <w:sz w:val="24"/>
                <w:szCs w:val="24"/>
                <w:lang w:val="nl-NL" w:eastAsia="en-US"/>
              </w:rPr>
              <w:t>chương 1, 2, 6, 9</w:t>
            </w:r>
            <w:r w:rsidR="0083118E" w:rsidRPr="000405A7">
              <w:rPr>
                <w:bCs/>
                <w:sz w:val="24"/>
                <w:szCs w:val="24"/>
                <w:lang w:val="nl-NL" w:eastAsia="en-US"/>
              </w:rPr>
              <w:t>.</w:t>
            </w:r>
          </w:p>
        </w:tc>
      </w:tr>
      <w:tr w:rsidR="000405A7" w:rsidRPr="000405A7" w:rsidTr="00FF65A1">
        <w:trPr>
          <w:trHeight w:val="535"/>
        </w:trPr>
        <w:tc>
          <w:tcPr>
            <w:tcW w:w="830" w:type="dxa"/>
            <w:shd w:val="clear" w:color="auto" w:fill="auto"/>
            <w:vAlign w:val="center"/>
          </w:tcPr>
          <w:p w:rsidR="00911CF3" w:rsidRPr="000405A7" w:rsidRDefault="00911CF3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3,4</w:t>
            </w:r>
          </w:p>
        </w:tc>
        <w:tc>
          <w:tcPr>
            <w:tcW w:w="2345" w:type="dxa"/>
            <w:shd w:val="clear" w:color="auto" w:fill="auto"/>
          </w:tcPr>
          <w:p w:rsidR="00911CF3" w:rsidRPr="000405A7" w:rsidRDefault="00911CF3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Chương 2: Mạng WAN và Router</w:t>
            </w:r>
          </w:p>
        </w:tc>
        <w:tc>
          <w:tcPr>
            <w:tcW w:w="872" w:type="dxa"/>
            <w:shd w:val="clear" w:color="auto" w:fill="auto"/>
          </w:tcPr>
          <w:p w:rsidR="00911CF3" w:rsidRPr="000405A7" w:rsidRDefault="00911CF3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10</w:t>
            </w:r>
          </w:p>
        </w:tc>
        <w:tc>
          <w:tcPr>
            <w:tcW w:w="717" w:type="dxa"/>
            <w:gridSpan w:val="2"/>
          </w:tcPr>
          <w:p w:rsidR="00911CF3" w:rsidRPr="000405A7" w:rsidRDefault="00911CF3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shd w:val="clear" w:color="auto" w:fill="auto"/>
          </w:tcPr>
          <w:p w:rsidR="00911CF3" w:rsidRPr="000405A7" w:rsidRDefault="00911CF3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11CF3" w:rsidRPr="000405A7" w:rsidRDefault="00911CF3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 trước tài liệu [1] tập 2: Nội dung các mục trong chương 1, 2.</w:t>
            </w:r>
          </w:p>
        </w:tc>
      </w:tr>
      <w:tr w:rsidR="000405A7" w:rsidRPr="000405A7" w:rsidTr="002E332A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C6D3A" w:rsidRPr="000405A7" w:rsidRDefault="004A4006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4,5</w:t>
            </w:r>
          </w:p>
        </w:tc>
        <w:tc>
          <w:tcPr>
            <w:tcW w:w="2345" w:type="dxa"/>
            <w:shd w:val="clear" w:color="auto" w:fill="auto"/>
          </w:tcPr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 xml:space="preserve">Chương </w:t>
            </w:r>
            <w:r w:rsidR="004A4006" w:rsidRPr="000405A7">
              <w:rPr>
                <w:b/>
                <w:bCs/>
                <w:sz w:val="24"/>
                <w:szCs w:val="24"/>
                <w:lang w:val="nl-NL" w:eastAsia="en-US"/>
              </w:rPr>
              <w:t>3</w:t>
            </w: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: Cấu hình Router</w:t>
            </w:r>
          </w:p>
        </w:tc>
        <w:tc>
          <w:tcPr>
            <w:tcW w:w="872" w:type="dxa"/>
            <w:shd w:val="clear" w:color="auto" w:fill="auto"/>
          </w:tcPr>
          <w:p w:rsidR="00DC6D3A" w:rsidRPr="000405A7" w:rsidRDefault="0028160E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717" w:type="dxa"/>
            <w:gridSpan w:val="2"/>
          </w:tcPr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C6D3A" w:rsidRPr="000405A7" w:rsidRDefault="005732A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>
              <w:rPr>
                <w:bCs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68A" w:rsidRPr="000405A7" w:rsidRDefault="0099668A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 trước tài liệu [1] tập 2: Nội dung các mục trong chương 3.</w:t>
            </w:r>
          </w:p>
          <w:p w:rsidR="00EF1F80" w:rsidRPr="000405A7" w:rsidRDefault="00EF1F80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</w:t>
            </w:r>
            <w:r w:rsidR="00054FC8" w:rsidRPr="000405A7">
              <w:rPr>
                <w:bCs/>
                <w:sz w:val="24"/>
                <w:szCs w:val="24"/>
                <w:lang w:val="nl-NL" w:eastAsia="en-US"/>
              </w:rPr>
              <w:t xml:space="preserve"> và thực hành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 xml:space="preserve"> trước tài liệu [</w:t>
            </w:r>
            <w:r w:rsidR="00176097">
              <w:rPr>
                <w:bCs/>
                <w:sz w:val="24"/>
                <w:szCs w:val="24"/>
                <w:lang w:val="nl-NL" w:eastAsia="en-US"/>
              </w:rPr>
              <w:t>3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]</w:t>
            </w:r>
            <w:r w:rsidR="00FC4CF1" w:rsidRPr="000405A7">
              <w:rPr>
                <w:bCs/>
                <w:sz w:val="24"/>
                <w:szCs w:val="24"/>
                <w:lang w:val="nl-NL" w:eastAsia="en-US"/>
              </w:rPr>
              <w:t xml:space="preserve"> tập 1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 xml:space="preserve">: Nội dung các mục trong chương 1, </w:t>
            </w:r>
            <w:r w:rsidR="00654B23" w:rsidRPr="000405A7">
              <w:rPr>
                <w:bCs/>
                <w:sz w:val="24"/>
                <w:szCs w:val="24"/>
                <w:lang w:val="nl-NL" w:eastAsia="en-US"/>
              </w:rPr>
              <w:t>3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.</w:t>
            </w:r>
          </w:p>
          <w:p w:rsidR="00EF5760" w:rsidRPr="000405A7" w:rsidRDefault="00EF5760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</w:t>
            </w:r>
            <w:r w:rsidR="00054FC8" w:rsidRPr="000405A7">
              <w:rPr>
                <w:bCs/>
                <w:sz w:val="24"/>
                <w:szCs w:val="24"/>
                <w:lang w:val="nl-NL" w:eastAsia="en-US"/>
              </w:rPr>
              <w:t xml:space="preserve"> và thực hành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 xml:space="preserve"> trước tài liệu [</w:t>
            </w:r>
            <w:r w:rsidR="00176097">
              <w:rPr>
                <w:bCs/>
                <w:sz w:val="24"/>
                <w:szCs w:val="24"/>
                <w:lang w:val="nl-NL" w:eastAsia="en-US"/>
              </w:rPr>
              <w:t>3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]: Nội dung các mục trong chương 6.</w:t>
            </w:r>
          </w:p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Sinh viên tìm hiểu và thực hành trước về chương trình mô phỏng Cisco Packet Tracer</w:t>
            </w:r>
            <w:r w:rsidR="00EF1F80" w:rsidRPr="000405A7">
              <w:rPr>
                <w:bCs/>
                <w:sz w:val="24"/>
                <w:szCs w:val="24"/>
                <w:lang w:val="nl-NL" w:eastAsia="en-US"/>
              </w:rPr>
              <w:t>.</w:t>
            </w:r>
          </w:p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Sinh viên tìm hiểu và thực hành trước</w:t>
            </w:r>
            <w:r w:rsidR="00966156" w:rsidRPr="000405A7">
              <w:rPr>
                <w:bCs/>
                <w:sz w:val="24"/>
                <w:szCs w:val="24"/>
                <w:lang w:val="nl-NL" w:eastAsia="en-US"/>
              </w:rPr>
              <w:t xml:space="preserve"> về các chế độ cấu hình Router.</w:t>
            </w:r>
          </w:p>
        </w:tc>
      </w:tr>
      <w:tr w:rsidR="000405A7" w:rsidRPr="000405A7" w:rsidTr="002E332A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 xml:space="preserve">Chương </w:t>
            </w:r>
            <w:r w:rsidR="004A4006" w:rsidRPr="000405A7">
              <w:rPr>
                <w:b/>
                <w:bCs/>
                <w:sz w:val="24"/>
                <w:szCs w:val="24"/>
                <w:lang w:val="nl-NL" w:eastAsia="en-US"/>
              </w:rPr>
              <w:t>4</w:t>
            </w: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 xml:space="preserve">: </w:t>
            </w:r>
            <w:r w:rsidRPr="000405A7">
              <w:rPr>
                <w:b/>
                <w:bCs/>
                <w:lang w:val="vi-VN" w:eastAsia="en-US"/>
              </w:rPr>
              <w:t>Định tuyến</w:t>
            </w:r>
          </w:p>
        </w:tc>
        <w:tc>
          <w:tcPr>
            <w:tcW w:w="872" w:type="dxa"/>
            <w:shd w:val="clear" w:color="auto" w:fill="auto"/>
          </w:tcPr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10</w:t>
            </w:r>
          </w:p>
        </w:tc>
        <w:tc>
          <w:tcPr>
            <w:tcW w:w="717" w:type="dxa"/>
            <w:gridSpan w:val="2"/>
          </w:tcPr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C6D3A" w:rsidRPr="000405A7" w:rsidRDefault="0028160E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D3A" w:rsidRPr="000405A7" w:rsidRDefault="007D70FE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 trước tài liệu [1] tập 2: Nội dung các mục trong chương 6.</w:t>
            </w:r>
          </w:p>
          <w:p w:rsidR="00DA5448" w:rsidRPr="000405A7" w:rsidRDefault="00DA5448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 trước tài liệu [</w:t>
            </w:r>
            <w:r w:rsidR="00176097">
              <w:rPr>
                <w:bCs/>
                <w:sz w:val="24"/>
                <w:szCs w:val="24"/>
                <w:lang w:val="nl-NL" w:eastAsia="en-US"/>
              </w:rPr>
              <w:t>3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]: Nội dung các mục trong Part II.</w:t>
            </w:r>
          </w:p>
        </w:tc>
      </w:tr>
      <w:tr w:rsidR="000405A7" w:rsidRPr="000405A7" w:rsidTr="002E332A">
        <w:trPr>
          <w:trHeight w:val="1781"/>
        </w:trPr>
        <w:tc>
          <w:tcPr>
            <w:tcW w:w="830" w:type="dxa"/>
            <w:shd w:val="clear" w:color="auto" w:fill="auto"/>
            <w:vAlign w:val="center"/>
          </w:tcPr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 xml:space="preserve">Chương </w:t>
            </w:r>
            <w:r w:rsidR="00E66201" w:rsidRPr="000405A7">
              <w:rPr>
                <w:b/>
                <w:bCs/>
                <w:sz w:val="24"/>
                <w:szCs w:val="24"/>
                <w:lang w:val="nl-NL" w:eastAsia="en-US"/>
              </w:rPr>
              <w:t>5</w:t>
            </w: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 xml:space="preserve">: </w:t>
            </w:r>
            <w:r w:rsidRPr="000405A7">
              <w:rPr>
                <w:b/>
                <w:lang w:val="nl-NL" w:eastAsia="en-US"/>
              </w:rPr>
              <w:t>Các giao thức định tuyến động</w:t>
            </w:r>
          </w:p>
        </w:tc>
        <w:tc>
          <w:tcPr>
            <w:tcW w:w="872" w:type="dxa"/>
            <w:shd w:val="clear" w:color="auto" w:fill="auto"/>
          </w:tcPr>
          <w:p w:rsidR="00DC6D3A" w:rsidRPr="000405A7" w:rsidRDefault="0028160E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1</w:t>
            </w:r>
            <w:r w:rsidR="00DC6D3A" w:rsidRPr="000405A7">
              <w:rPr>
                <w:bCs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717" w:type="dxa"/>
            <w:gridSpan w:val="2"/>
          </w:tcPr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C6D3A" w:rsidRPr="000405A7" w:rsidRDefault="005732A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>
              <w:rPr>
                <w:bCs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0FE" w:rsidRPr="000405A7" w:rsidRDefault="007D70FE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 trước tài liệu [1] tập 2: Nội dung các mục trong chương 7.</w:t>
            </w:r>
          </w:p>
          <w:p w:rsidR="00CF42C7" w:rsidRPr="000405A7" w:rsidRDefault="00CF42C7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 trước tài liệu [</w:t>
            </w:r>
            <w:r w:rsidR="00176097">
              <w:rPr>
                <w:bCs/>
                <w:sz w:val="24"/>
                <w:szCs w:val="24"/>
                <w:lang w:val="nl-NL" w:eastAsia="en-US"/>
              </w:rPr>
              <w:t>3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]: Nội dung các mục trong</w:t>
            </w:r>
            <w:r w:rsidR="00DA5448" w:rsidRPr="000405A7">
              <w:rPr>
                <w:bCs/>
                <w:sz w:val="24"/>
                <w:szCs w:val="24"/>
                <w:lang w:val="nl-NL" w:eastAsia="en-US"/>
              </w:rPr>
              <w:t xml:space="preserve"> Part III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.</w:t>
            </w:r>
          </w:p>
          <w:p w:rsidR="00206D03" w:rsidRPr="000405A7" w:rsidRDefault="00206D03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 và thực hành trước tài liệu [</w:t>
            </w:r>
            <w:r w:rsidR="00176097">
              <w:rPr>
                <w:bCs/>
                <w:sz w:val="24"/>
                <w:szCs w:val="24"/>
                <w:lang w:val="nl-NL" w:eastAsia="en-US"/>
              </w:rPr>
              <w:t>1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]</w:t>
            </w:r>
            <w:r w:rsidR="00FC4CF1" w:rsidRPr="000405A7">
              <w:rPr>
                <w:bCs/>
                <w:sz w:val="24"/>
                <w:szCs w:val="24"/>
                <w:lang w:val="nl-NL" w:eastAsia="en-US"/>
              </w:rPr>
              <w:t xml:space="preserve"> tập 2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 xml:space="preserve">: Nội dung các mục trong chương 1, </w:t>
            </w:r>
            <w:r w:rsidR="00FC4CF1" w:rsidRPr="000405A7">
              <w:rPr>
                <w:bCs/>
                <w:sz w:val="24"/>
                <w:szCs w:val="24"/>
                <w:lang w:val="nl-NL" w:eastAsia="en-US"/>
              </w:rPr>
              <w:t>2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.</w:t>
            </w:r>
          </w:p>
          <w:p w:rsidR="00DC6D3A" w:rsidRPr="000405A7" w:rsidRDefault="00206D03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 trước tài liệu [</w:t>
            </w:r>
            <w:r w:rsidR="00176097">
              <w:rPr>
                <w:bCs/>
                <w:sz w:val="24"/>
                <w:szCs w:val="24"/>
                <w:lang w:val="nl-NL" w:eastAsia="en-US"/>
              </w:rPr>
              <w:t>3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 xml:space="preserve">]: Nội dung các mục trong chương </w:t>
            </w:r>
            <w:r w:rsidR="00E66201" w:rsidRPr="000405A7">
              <w:rPr>
                <w:bCs/>
                <w:sz w:val="24"/>
                <w:szCs w:val="24"/>
                <w:lang w:val="nl-NL" w:eastAsia="en-US"/>
              </w:rPr>
              <w:t>7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.</w:t>
            </w:r>
          </w:p>
        </w:tc>
      </w:tr>
      <w:tr w:rsidR="000405A7" w:rsidRPr="000405A7" w:rsidTr="002E332A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 xml:space="preserve">Chương </w:t>
            </w:r>
            <w:r w:rsidR="00E66201" w:rsidRPr="000405A7">
              <w:rPr>
                <w:b/>
                <w:bCs/>
                <w:sz w:val="24"/>
                <w:szCs w:val="24"/>
                <w:lang w:val="nl-NL" w:eastAsia="en-US"/>
              </w:rPr>
              <w:t>6</w:t>
            </w: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 xml:space="preserve">: </w:t>
            </w:r>
            <w:r w:rsidRPr="000405A7">
              <w:rPr>
                <w:b/>
                <w:lang w:val="en-US" w:eastAsia="en-US"/>
              </w:rPr>
              <w:t>Switch và mạng VLAN</w:t>
            </w:r>
          </w:p>
        </w:tc>
        <w:tc>
          <w:tcPr>
            <w:tcW w:w="872" w:type="dxa"/>
            <w:shd w:val="clear" w:color="auto" w:fill="auto"/>
          </w:tcPr>
          <w:p w:rsidR="00DC6D3A" w:rsidRPr="000405A7" w:rsidRDefault="0028160E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717" w:type="dxa"/>
            <w:gridSpan w:val="2"/>
          </w:tcPr>
          <w:p w:rsidR="00DC6D3A" w:rsidRPr="000405A7" w:rsidRDefault="00DC6D3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C6D3A" w:rsidRPr="000405A7" w:rsidRDefault="005732A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>
              <w:rPr>
                <w:bCs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D3A" w:rsidRPr="000405A7" w:rsidRDefault="00CA22B4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 trước tài liệu [</w:t>
            </w:r>
            <w:r w:rsidR="00176097">
              <w:rPr>
                <w:bCs/>
                <w:sz w:val="24"/>
                <w:szCs w:val="24"/>
                <w:lang w:val="nl-NL" w:eastAsia="en-US"/>
              </w:rPr>
              <w:t>2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] tập 3: Nội dung các mục trong chương</w:t>
            </w:r>
            <w:r w:rsidR="00E84914" w:rsidRPr="000405A7">
              <w:rPr>
                <w:bCs/>
                <w:sz w:val="24"/>
                <w:szCs w:val="24"/>
                <w:lang w:val="nl-NL" w:eastAsia="en-US"/>
              </w:rPr>
              <w:t xml:space="preserve"> 5, 6, 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7</w:t>
            </w:r>
            <w:r w:rsidR="00E84914" w:rsidRPr="000405A7">
              <w:rPr>
                <w:bCs/>
                <w:sz w:val="24"/>
                <w:szCs w:val="24"/>
                <w:lang w:val="nl-NL" w:eastAsia="en-US"/>
              </w:rPr>
              <w:t>, 8, 9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.</w:t>
            </w:r>
          </w:p>
          <w:p w:rsidR="00DA67FF" w:rsidRPr="000405A7" w:rsidRDefault="00DA67FF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 và thực hành trước tài liệu [</w:t>
            </w:r>
            <w:r w:rsidR="00176097">
              <w:rPr>
                <w:bCs/>
                <w:sz w:val="24"/>
                <w:szCs w:val="24"/>
                <w:lang w:val="nl-NL" w:eastAsia="en-US"/>
              </w:rPr>
              <w:t>3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] tập 1: Nội dung các mục trong chương 2.</w:t>
            </w:r>
          </w:p>
          <w:p w:rsidR="00DA67FF" w:rsidRPr="000405A7" w:rsidRDefault="00794A05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lastRenderedPageBreak/>
              <w:t>+ Đọc và thực hành trước tài liệu [3]: Nội dung các mục trong chương 11, 12, 13.</w:t>
            </w:r>
          </w:p>
        </w:tc>
      </w:tr>
      <w:tr w:rsidR="000405A7" w:rsidRPr="000405A7" w:rsidTr="002E332A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F57E8A" w:rsidRPr="000405A7" w:rsidRDefault="0064030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sz w:val="24"/>
                <w:szCs w:val="24"/>
                <w:lang w:val="nl-NL" w:eastAsia="en-US"/>
              </w:rPr>
              <w:lastRenderedPageBreak/>
              <w:t>6</w:t>
            </w:r>
          </w:p>
        </w:tc>
        <w:tc>
          <w:tcPr>
            <w:tcW w:w="2345" w:type="dxa"/>
            <w:shd w:val="clear" w:color="auto" w:fill="auto"/>
          </w:tcPr>
          <w:p w:rsidR="00F57E8A" w:rsidRPr="000405A7" w:rsidRDefault="00B7683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 xml:space="preserve">Chương </w:t>
            </w:r>
            <w:r w:rsidR="00767340">
              <w:rPr>
                <w:b/>
                <w:bCs/>
                <w:sz w:val="24"/>
                <w:szCs w:val="24"/>
                <w:lang w:val="nl-NL" w:eastAsia="en-US"/>
              </w:rPr>
              <w:t>7</w:t>
            </w:r>
            <w:r w:rsidRPr="000405A7">
              <w:rPr>
                <w:b/>
                <w:bCs/>
                <w:sz w:val="24"/>
                <w:szCs w:val="24"/>
                <w:lang w:val="nl-NL" w:eastAsia="en-US"/>
              </w:rPr>
              <w:t xml:space="preserve">: </w:t>
            </w:r>
            <w:r w:rsidR="00E97A81" w:rsidRPr="000405A7">
              <w:rPr>
                <w:b/>
                <w:bCs/>
                <w:sz w:val="24"/>
                <w:szCs w:val="24"/>
                <w:lang w:val="nl-NL" w:eastAsia="en-US"/>
              </w:rPr>
              <w:t>Cấu hình mạng WAN</w:t>
            </w:r>
          </w:p>
        </w:tc>
        <w:tc>
          <w:tcPr>
            <w:tcW w:w="872" w:type="dxa"/>
            <w:shd w:val="clear" w:color="auto" w:fill="auto"/>
          </w:tcPr>
          <w:p w:rsidR="00F57E8A" w:rsidRPr="000405A7" w:rsidRDefault="00465745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>
              <w:rPr>
                <w:bCs/>
                <w:sz w:val="24"/>
                <w:szCs w:val="24"/>
                <w:lang w:val="nl-NL" w:eastAsia="en-US"/>
              </w:rPr>
              <w:t>10</w:t>
            </w:r>
          </w:p>
        </w:tc>
        <w:tc>
          <w:tcPr>
            <w:tcW w:w="717" w:type="dxa"/>
            <w:gridSpan w:val="2"/>
          </w:tcPr>
          <w:p w:rsidR="00F57E8A" w:rsidRPr="000405A7" w:rsidRDefault="00F57E8A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F57E8A" w:rsidRPr="000405A7" w:rsidRDefault="005732A0" w:rsidP="00D0788D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>
              <w:rPr>
                <w:bCs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2B4" w:rsidRPr="000405A7" w:rsidRDefault="00CA22B4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 trước tài liệu [</w:t>
            </w:r>
            <w:r w:rsidR="00E47853" w:rsidRPr="000405A7">
              <w:rPr>
                <w:bCs/>
                <w:sz w:val="24"/>
                <w:szCs w:val="24"/>
                <w:lang w:val="nl-NL" w:eastAsia="en-US"/>
              </w:rPr>
              <w:t>3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 xml:space="preserve">]: Nội dung các mục trong </w:t>
            </w:r>
            <w:r w:rsidR="00E47853" w:rsidRPr="000405A7">
              <w:rPr>
                <w:bCs/>
                <w:sz w:val="24"/>
                <w:szCs w:val="24"/>
                <w:lang w:val="nl-NL" w:eastAsia="en-US"/>
              </w:rPr>
              <w:t>Part IV</w:t>
            </w:r>
            <w:r w:rsidRPr="000405A7">
              <w:rPr>
                <w:bCs/>
                <w:sz w:val="24"/>
                <w:szCs w:val="24"/>
                <w:lang w:val="nl-NL" w:eastAsia="en-US"/>
              </w:rPr>
              <w:t>.</w:t>
            </w:r>
          </w:p>
          <w:p w:rsidR="00F57E8A" w:rsidRPr="000405A7" w:rsidRDefault="00AD1C0B" w:rsidP="00D0788D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sz w:val="24"/>
                <w:szCs w:val="24"/>
                <w:lang w:val="nl-NL" w:eastAsia="en-US"/>
              </w:rPr>
            </w:pPr>
            <w:r w:rsidRPr="000405A7">
              <w:rPr>
                <w:bCs/>
                <w:sz w:val="24"/>
                <w:szCs w:val="24"/>
                <w:lang w:val="nl-NL" w:eastAsia="en-US"/>
              </w:rPr>
              <w:t>+ Đọc và thực hành trước tài liệu [</w:t>
            </w:r>
            <w:r w:rsidR="00176097">
              <w:rPr>
                <w:bCs/>
                <w:sz w:val="24"/>
                <w:szCs w:val="24"/>
                <w:lang w:val="nl-NL" w:eastAsia="en-US"/>
              </w:rPr>
              <w:t>3</w:t>
            </w:r>
            <w:bookmarkStart w:id="0" w:name="_GoBack"/>
            <w:bookmarkEnd w:id="0"/>
            <w:r w:rsidRPr="000405A7">
              <w:rPr>
                <w:bCs/>
                <w:sz w:val="24"/>
                <w:szCs w:val="24"/>
                <w:lang w:val="nl-NL" w:eastAsia="en-US"/>
              </w:rPr>
              <w:t>] tập 1: Nội dung các mục trong chương 6.</w:t>
            </w:r>
          </w:p>
        </w:tc>
      </w:tr>
      <w:tr w:rsidR="00640300" w:rsidRPr="009B0046" w:rsidTr="00F532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640300" w:rsidRPr="000405A7" w:rsidRDefault="00640300" w:rsidP="00D0788D">
            <w:pPr>
              <w:spacing w:line="276" w:lineRule="auto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640300" w:rsidRPr="009B0046" w:rsidRDefault="00640300" w:rsidP="00D0788D">
            <w:pPr>
              <w:spacing w:line="276" w:lineRule="auto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</w:tr>
      <w:tr w:rsidR="00640300" w:rsidRPr="000405A7" w:rsidTr="00F532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640300" w:rsidRPr="000405A7" w:rsidRDefault="00640300" w:rsidP="00A16D55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0405A7">
              <w:rPr>
                <w:b/>
                <w:sz w:val="24"/>
                <w:szCs w:val="24"/>
              </w:rPr>
              <w:t>TRƯỞNG KHOA</w:t>
            </w:r>
          </w:p>
          <w:p w:rsidR="00640300" w:rsidRPr="000405A7" w:rsidRDefault="00640300" w:rsidP="00A16D55">
            <w:pPr>
              <w:spacing w:after="200" w:line="276" w:lineRule="auto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640300" w:rsidRPr="000405A7" w:rsidRDefault="00640300" w:rsidP="00A16D55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0405A7">
              <w:rPr>
                <w:b/>
                <w:sz w:val="24"/>
                <w:szCs w:val="24"/>
              </w:rPr>
              <w:t>TRƯỞNG BỘ MÔN</w:t>
            </w:r>
          </w:p>
          <w:p w:rsidR="00640300" w:rsidRDefault="00640300" w:rsidP="00A16D55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</w:p>
          <w:p w:rsidR="00F53219" w:rsidRPr="000405A7" w:rsidRDefault="00F53219" w:rsidP="00A16D55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</w:p>
          <w:p w:rsidR="00640300" w:rsidRPr="00F53219" w:rsidRDefault="00F53219" w:rsidP="00F53219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F53219">
              <w:rPr>
                <w:b/>
                <w:sz w:val="24"/>
                <w:szCs w:val="24"/>
              </w:rPr>
              <w:t>TS. Diêm Công Hoàng</w:t>
            </w:r>
          </w:p>
        </w:tc>
      </w:tr>
    </w:tbl>
    <w:p w:rsidR="00575954" w:rsidRPr="000405A7" w:rsidRDefault="00575954" w:rsidP="00A16D55">
      <w:pPr>
        <w:spacing w:after="200" w:line="276" w:lineRule="auto"/>
        <w:rPr>
          <w:sz w:val="24"/>
          <w:szCs w:val="24"/>
        </w:rPr>
      </w:pPr>
    </w:p>
    <w:sectPr w:rsidR="00575954" w:rsidRPr="000405A7" w:rsidSect="007733BC">
      <w:footerReference w:type="even" r:id="rId8"/>
      <w:footerReference w:type="default" r:id="rId9"/>
      <w:pgSz w:w="12242" w:h="15842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BF9" w:rsidRDefault="00DB5BF9">
      <w:r>
        <w:separator/>
      </w:r>
    </w:p>
  </w:endnote>
  <w:endnote w:type="continuationSeparator" w:id="0">
    <w:p w:rsidR="00DB5BF9" w:rsidRDefault="00DB5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Segoe UI">
    <w:charset w:val="A3"/>
    <w:family w:val="swiss"/>
    <w:pitch w:val="variable"/>
    <w:sig w:usb0="E4002EFF" w:usb1="C000E47F" w:usb2="00000009" w:usb3="00000000" w:csb0="000001FF" w:csb1="00000000"/>
  </w:font>
  <w:font w:name="VNI-Helve-Condense">
    <w:charset w:val="00"/>
    <w:family w:val="auto"/>
    <w:pitch w:val="variable"/>
    <w:sig w:usb0="00000003" w:usb1="00000000" w:usb2="00000000" w:usb3="00000000" w:csb0="00000001" w:csb1="00000000"/>
  </w:font>
  <w:font w:name="VNI-Helv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6CD0">
      <w:rPr>
        <w:rStyle w:val="PageNumber"/>
        <w:noProof/>
      </w:rPr>
      <w:t>7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BF9" w:rsidRDefault="00DB5BF9">
      <w:r>
        <w:separator/>
      </w:r>
    </w:p>
  </w:footnote>
  <w:footnote w:type="continuationSeparator" w:id="0">
    <w:p w:rsidR="00DB5BF9" w:rsidRDefault="00DB5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14F37"/>
    <w:multiLevelType w:val="multilevel"/>
    <w:tmpl w:val="B8923C06"/>
    <w:lvl w:ilvl="0">
      <w:start w:val="1"/>
      <w:numFmt w:val="decimal"/>
      <w:pStyle w:val="OutlineContentL1"/>
      <w:lvlText w:val="Chapter 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OutlineContentL2"/>
      <w:lvlText w:val="%1.%2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pStyle w:val="OutlineContentL3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159640E0"/>
    <w:multiLevelType w:val="hybridMultilevel"/>
    <w:tmpl w:val="845886B8"/>
    <w:lvl w:ilvl="0" w:tplc="246EF624">
      <w:start w:val="1"/>
      <w:numFmt w:val="bullet"/>
      <w:pStyle w:val="TlcgLietKe0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A9DC07E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0"/>
        <w:szCs w:val="20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B776697"/>
    <w:multiLevelType w:val="multilevel"/>
    <w:tmpl w:val="131A36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43DA1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 w15:restartNumberingAfterBreak="0">
    <w:nsid w:val="6BDB0A91"/>
    <w:multiLevelType w:val="hybridMultilevel"/>
    <w:tmpl w:val="1BE44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9"/>
  </w:num>
  <w:num w:numId="8">
    <w:abstractNumId w:val="5"/>
  </w:num>
  <w:num w:numId="9">
    <w:abstractNumId w:val="1"/>
  </w:num>
  <w:num w:numId="10">
    <w:abstractNumId w:val="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15A"/>
    <w:rsid w:val="00000056"/>
    <w:rsid w:val="00004CA5"/>
    <w:rsid w:val="00005889"/>
    <w:rsid w:val="0001781A"/>
    <w:rsid w:val="00022980"/>
    <w:rsid w:val="00026105"/>
    <w:rsid w:val="00027134"/>
    <w:rsid w:val="0003096C"/>
    <w:rsid w:val="00031B11"/>
    <w:rsid w:val="0003680F"/>
    <w:rsid w:val="000405A7"/>
    <w:rsid w:val="00043C7C"/>
    <w:rsid w:val="00047B9A"/>
    <w:rsid w:val="000543CA"/>
    <w:rsid w:val="00054FC8"/>
    <w:rsid w:val="00055D7F"/>
    <w:rsid w:val="000564DC"/>
    <w:rsid w:val="00061141"/>
    <w:rsid w:val="000613F3"/>
    <w:rsid w:val="000647C8"/>
    <w:rsid w:val="00065D49"/>
    <w:rsid w:val="00067E65"/>
    <w:rsid w:val="0007203B"/>
    <w:rsid w:val="000812F3"/>
    <w:rsid w:val="00081C7C"/>
    <w:rsid w:val="0008578D"/>
    <w:rsid w:val="00086176"/>
    <w:rsid w:val="00091E83"/>
    <w:rsid w:val="00095A1D"/>
    <w:rsid w:val="000A7D6B"/>
    <w:rsid w:val="000B22B4"/>
    <w:rsid w:val="000B4367"/>
    <w:rsid w:val="000D0411"/>
    <w:rsid w:val="000D075E"/>
    <w:rsid w:val="000D1B88"/>
    <w:rsid w:val="000D1D61"/>
    <w:rsid w:val="000D6DC7"/>
    <w:rsid w:val="000D7A69"/>
    <w:rsid w:val="000F06FB"/>
    <w:rsid w:val="000F38D8"/>
    <w:rsid w:val="000F39D7"/>
    <w:rsid w:val="000F3C96"/>
    <w:rsid w:val="000F4221"/>
    <w:rsid w:val="000F78FF"/>
    <w:rsid w:val="00107A55"/>
    <w:rsid w:val="001265BC"/>
    <w:rsid w:val="00140137"/>
    <w:rsid w:val="00143ABC"/>
    <w:rsid w:val="001449FD"/>
    <w:rsid w:val="00144E85"/>
    <w:rsid w:val="00145C55"/>
    <w:rsid w:val="00146261"/>
    <w:rsid w:val="001471E8"/>
    <w:rsid w:val="00147A49"/>
    <w:rsid w:val="001659E2"/>
    <w:rsid w:val="00176097"/>
    <w:rsid w:val="0018570D"/>
    <w:rsid w:val="00190A65"/>
    <w:rsid w:val="001915A3"/>
    <w:rsid w:val="00192FA2"/>
    <w:rsid w:val="00193B15"/>
    <w:rsid w:val="001A00C1"/>
    <w:rsid w:val="001A6D04"/>
    <w:rsid w:val="001B26BB"/>
    <w:rsid w:val="001B47E9"/>
    <w:rsid w:val="001B4F2E"/>
    <w:rsid w:val="001B6DB0"/>
    <w:rsid w:val="001C15B3"/>
    <w:rsid w:val="001D0401"/>
    <w:rsid w:val="001D0A6B"/>
    <w:rsid w:val="001D5AC9"/>
    <w:rsid w:val="001D6A53"/>
    <w:rsid w:val="001D709D"/>
    <w:rsid w:val="001D7899"/>
    <w:rsid w:val="001E7437"/>
    <w:rsid w:val="001F2CFE"/>
    <w:rsid w:val="00200F66"/>
    <w:rsid w:val="00202B15"/>
    <w:rsid w:val="00206D03"/>
    <w:rsid w:val="00210206"/>
    <w:rsid w:val="002117D8"/>
    <w:rsid w:val="00230339"/>
    <w:rsid w:val="00230D16"/>
    <w:rsid w:val="00233CD3"/>
    <w:rsid w:val="002360EC"/>
    <w:rsid w:val="0024614A"/>
    <w:rsid w:val="002463E4"/>
    <w:rsid w:val="002518EF"/>
    <w:rsid w:val="00260586"/>
    <w:rsid w:val="0028160E"/>
    <w:rsid w:val="00283ED6"/>
    <w:rsid w:val="00290C2F"/>
    <w:rsid w:val="00292A4D"/>
    <w:rsid w:val="00296F71"/>
    <w:rsid w:val="002A7D7D"/>
    <w:rsid w:val="002B3774"/>
    <w:rsid w:val="002B79F2"/>
    <w:rsid w:val="002C0C0C"/>
    <w:rsid w:val="002C1111"/>
    <w:rsid w:val="002C4622"/>
    <w:rsid w:val="002D0C7A"/>
    <w:rsid w:val="002D12A8"/>
    <w:rsid w:val="002E01A8"/>
    <w:rsid w:val="002E3323"/>
    <w:rsid w:val="002E332A"/>
    <w:rsid w:val="002F092E"/>
    <w:rsid w:val="00313BCD"/>
    <w:rsid w:val="00315E61"/>
    <w:rsid w:val="0031735E"/>
    <w:rsid w:val="00323982"/>
    <w:rsid w:val="00324358"/>
    <w:rsid w:val="003256FF"/>
    <w:rsid w:val="00327C44"/>
    <w:rsid w:val="00330E82"/>
    <w:rsid w:val="00334512"/>
    <w:rsid w:val="00337E02"/>
    <w:rsid w:val="003409C3"/>
    <w:rsid w:val="003413A8"/>
    <w:rsid w:val="003430E7"/>
    <w:rsid w:val="00347885"/>
    <w:rsid w:val="003555B5"/>
    <w:rsid w:val="00367502"/>
    <w:rsid w:val="00373CC4"/>
    <w:rsid w:val="00375B45"/>
    <w:rsid w:val="0037653B"/>
    <w:rsid w:val="00376B80"/>
    <w:rsid w:val="003825D6"/>
    <w:rsid w:val="00386A29"/>
    <w:rsid w:val="00386B37"/>
    <w:rsid w:val="00386BFB"/>
    <w:rsid w:val="00390529"/>
    <w:rsid w:val="003961B0"/>
    <w:rsid w:val="003A1883"/>
    <w:rsid w:val="003B0281"/>
    <w:rsid w:val="003B6413"/>
    <w:rsid w:val="003B73BB"/>
    <w:rsid w:val="003B74F1"/>
    <w:rsid w:val="003C21B3"/>
    <w:rsid w:val="003C38FD"/>
    <w:rsid w:val="003C7363"/>
    <w:rsid w:val="003D530B"/>
    <w:rsid w:val="003E0101"/>
    <w:rsid w:val="003E1CE4"/>
    <w:rsid w:val="003E4A17"/>
    <w:rsid w:val="003E65EA"/>
    <w:rsid w:val="003E76E9"/>
    <w:rsid w:val="003F39BF"/>
    <w:rsid w:val="003F52F0"/>
    <w:rsid w:val="003F5908"/>
    <w:rsid w:val="003F6C97"/>
    <w:rsid w:val="003F7694"/>
    <w:rsid w:val="00402360"/>
    <w:rsid w:val="00406B6D"/>
    <w:rsid w:val="00407C98"/>
    <w:rsid w:val="004103F4"/>
    <w:rsid w:val="0042244C"/>
    <w:rsid w:val="004240DB"/>
    <w:rsid w:val="0042577A"/>
    <w:rsid w:val="00432601"/>
    <w:rsid w:val="004377BB"/>
    <w:rsid w:val="00440CCB"/>
    <w:rsid w:val="00441052"/>
    <w:rsid w:val="004425A4"/>
    <w:rsid w:val="004437C7"/>
    <w:rsid w:val="00444983"/>
    <w:rsid w:val="004455DF"/>
    <w:rsid w:val="004506AB"/>
    <w:rsid w:val="00452C2F"/>
    <w:rsid w:val="00452E6D"/>
    <w:rsid w:val="00465745"/>
    <w:rsid w:val="0047459D"/>
    <w:rsid w:val="0048413E"/>
    <w:rsid w:val="004841D5"/>
    <w:rsid w:val="00484734"/>
    <w:rsid w:val="004900EB"/>
    <w:rsid w:val="0049031E"/>
    <w:rsid w:val="0049105F"/>
    <w:rsid w:val="00492C95"/>
    <w:rsid w:val="004950C6"/>
    <w:rsid w:val="00496C1A"/>
    <w:rsid w:val="004973B7"/>
    <w:rsid w:val="004A1DE2"/>
    <w:rsid w:val="004A21C9"/>
    <w:rsid w:val="004A4006"/>
    <w:rsid w:val="004B0A0F"/>
    <w:rsid w:val="004B2147"/>
    <w:rsid w:val="004B4D61"/>
    <w:rsid w:val="004C04CA"/>
    <w:rsid w:val="004C61EB"/>
    <w:rsid w:val="004D085E"/>
    <w:rsid w:val="004E5D76"/>
    <w:rsid w:val="004E746D"/>
    <w:rsid w:val="004F013A"/>
    <w:rsid w:val="004F0424"/>
    <w:rsid w:val="004F12DC"/>
    <w:rsid w:val="004F4660"/>
    <w:rsid w:val="004F5B11"/>
    <w:rsid w:val="004F727F"/>
    <w:rsid w:val="00500ACC"/>
    <w:rsid w:val="0050146B"/>
    <w:rsid w:val="00514685"/>
    <w:rsid w:val="0051498E"/>
    <w:rsid w:val="00515036"/>
    <w:rsid w:val="00515062"/>
    <w:rsid w:val="00530418"/>
    <w:rsid w:val="00530D72"/>
    <w:rsid w:val="00534B5D"/>
    <w:rsid w:val="00536E0E"/>
    <w:rsid w:val="00540840"/>
    <w:rsid w:val="00541EAF"/>
    <w:rsid w:val="00550868"/>
    <w:rsid w:val="00551492"/>
    <w:rsid w:val="005732A0"/>
    <w:rsid w:val="00575954"/>
    <w:rsid w:val="0057701B"/>
    <w:rsid w:val="00584EC7"/>
    <w:rsid w:val="00593AC4"/>
    <w:rsid w:val="0059685B"/>
    <w:rsid w:val="005B25AB"/>
    <w:rsid w:val="005C4A4E"/>
    <w:rsid w:val="005C711D"/>
    <w:rsid w:val="005D515A"/>
    <w:rsid w:val="005D6341"/>
    <w:rsid w:val="005F55B6"/>
    <w:rsid w:val="006058D0"/>
    <w:rsid w:val="0061018F"/>
    <w:rsid w:val="00612534"/>
    <w:rsid w:val="00615E6B"/>
    <w:rsid w:val="0062246A"/>
    <w:rsid w:val="00626465"/>
    <w:rsid w:val="00627776"/>
    <w:rsid w:val="006346B3"/>
    <w:rsid w:val="00635DC7"/>
    <w:rsid w:val="00640300"/>
    <w:rsid w:val="006406CA"/>
    <w:rsid w:val="00641E48"/>
    <w:rsid w:val="006447AD"/>
    <w:rsid w:val="00645767"/>
    <w:rsid w:val="00654888"/>
    <w:rsid w:val="00654B23"/>
    <w:rsid w:val="0066022F"/>
    <w:rsid w:val="0066072F"/>
    <w:rsid w:val="00660A3E"/>
    <w:rsid w:val="006618F0"/>
    <w:rsid w:val="00665547"/>
    <w:rsid w:val="00666FF4"/>
    <w:rsid w:val="00667045"/>
    <w:rsid w:val="00667BD3"/>
    <w:rsid w:val="0067502A"/>
    <w:rsid w:val="006800D5"/>
    <w:rsid w:val="0068762C"/>
    <w:rsid w:val="00690BB9"/>
    <w:rsid w:val="00690CAA"/>
    <w:rsid w:val="00690F3B"/>
    <w:rsid w:val="0069298C"/>
    <w:rsid w:val="00694123"/>
    <w:rsid w:val="00695501"/>
    <w:rsid w:val="006A0E70"/>
    <w:rsid w:val="006A3D47"/>
    <w:rsid w:val="006A5431"/>
    <w:rsid w:val="006A7838"/>
    <w:rsid w:val="006B05A3"/>
    <w:rsid w:val="006B1A11"/>
    <w:rsid w:val="006B7129"/>
    <w:rsid w:val="006D03CF"/>
    <w:rsid w:val="006D397F"/>
    <w:rsid w:val="006E266D"/>
    <w:rsid w:val="006E43D2"/>
    <w:rsid w:val="006E5BAC"/>
    <w:rsid w:val="0070010F"/>
    <w:rsid w:val="0071185D"/>
    <w:rsid w:val="00712D95"/>
    <w:rsid w:val="00713DA9"/>
    <w:rsid w:val="00716F3B"/>
    <w:rsid w:val="00720C5E"/>
    <w:rsid w:val="00726CD0"/>
    <w:rsid w:val="007310E3"/>
    <w:rsid w:val="00733BDA"/>
    <w:rsid w:val="00744C77"/>
    <w:rsid w:val="007467AD"/>
    <w:rsid w:val="007469E2"/>
    <w:rsid w:val="0076428A"/>
    <w:rsid w:val="00767340"/>
    <w:rsid w:val="00772680"/>
    <w:rsid w:val="007733BC"/>
    <w:rsid w:val="00774AE3"/>
    <w:rsid w:val="00776036"/>
    <w:rsid w:val="0077772C"/>
    <w:rsid w:val="007847B0"/>
    <w:rsid w:val="007943B9"/>
    <w:rsid w:val="00794A05"/>
    <w:rsid w:val="00794B66"/>
    <w:rsid w:val="007A0E44"/>
    <w:rsid w:val="007A152A"/>
    <w:rsid w:val="007A5493"/>
    <w:rsid w:val="007A7F11"/>
    <w:rsid w:val="007B1760"/>
    <w:rsid w:val="007B3C51"/>
    <w:rsid w:val="007B7392"/>
    <w:rsid w:val="007C7786"/>
    <w:rsid w:val="007C7EDD"/>
    <w:rsid w:val="007D5276"/>
    <w:rsid w:val="007D70FE"/>
    <w:rsid w:val="007E71C9"/>
    <w:rsid w:val="007F7694"/>
    <w:rsid w:val="00813CDC"/>
    <w:rsid w:val="008174F6"/>
    <w:rsid w:val="00820C17"/>
    <w:rsid w:val="00822D28"/>
    <w:rsid w:val="0083118E"/>
    <w:rsid w:val="008374C8"/>
    <w:rsid w:val="00845984"/>
    <w:rsid w:val="0084789A"/>
    <w:rsid w:val="00853215"/>
    <w:rsid w:val="008543C1"/>
    <w:rsid w:val="008645DD"/>
    <w:rsid w:val="008673D6"/>
    <w:rsid w:val="00867647"/>
    <w:rsid w:val="00875D35"/>
    <w:rsid w:val="00875E93"/>
    <w:rsid w:val="0088179E"/>
    <w:rsid w:val="008849B4"/>
    <w:rsid w:val="00896A4F"/>
    <w:rsid w:val="008A24FD"/>
    <w:rsid w:val="008B077A"/>
    <w:rsid w:val="008B1FE3"/>
    <w:rsid w:val="008C0BE9"/>
    <w:rsid w:val="008C1294"/>
    <w:rsid w:val="008C36A0"/>
    <w:rsid w:val="008C4E59"/>
    <w:rsid w:val="008D007F"/>
    <w:rsid w:val="008D09FC"/>
    <w:rsid w:val="008D6807"/>
    <w:rsid w:val="008D74E3"/>
    <w:rsid w:val="008F2E0F"/>
    <w:rsid w:val="008F61B6"/>
    <w:rsid w:val="008F767E"/>
    <w:rsid w:val="00902957"/>
    <w:rsid w:val="009037EC"/>
    <w:rsid w:val="0090524F"/>
    <w:rsid w:val="00905AA4"/>
    <w:rsid w:val="00911CF3"/>
    <w:rsid w:val="0091264D"/>
    <w:rsid w:val="009135EB"/>
    <w:rsid w:val="00915A5E"/>
    <w:rsid w:val="0092045F"/>
    <w:rsid w:val="0092243E"/>
    <w:rsid w:val="00926E23"/>
    <w:rsid w:val="00933F1C"/>
    <w:rsid w:val="0094106A"/>
    <w:rsid w:val="00941316"/>
    <w:rsid w:val="009445F1"/>
    <w:rsid w:val="0095069F"/>
    <w:rsid w:val="00951AE7"/>
    <w:rsid w:val="00952045"/>
    <w:rsid w:val="009540AF"/>
    <w:rsid w:val="00966156"/>
    <w:rsid w:val="009676AC"/>
    <w:rsid w:val="00971EE8"/>
    <w:rsid w:val="009736CF"/>
    <w:rsid w:val="00973BCC"/>
    <w:rsid w:val="00977E70"/>
    <w:rsid w:val="00981F73"/>
    <w:rsid w:val="00987832"/>
    <w:rsid w:val="00990D3D"/>
    <w:rsid w:val="0099668A"/>
    <w:rsid w:val="009A0EFC"/>
    <w:rsid w:val="009A19F7"/>
    <w:rsid w:val="009B0046"/>
    <w:rsid w:val="009B7CCF"/>
    <w:rsid w:val="009B7CF3"/>
    <w:rsid w:val="009C14BC"/>
    <w:rsid w:val="009C37E7"/>
    <w:rsid w:val="009C5BAA"/>
    <w:rsid w:val="009C75BF"/>
    <w:rsid w:val="009D10D7"/>
    <w:rsid w:val="009D205C"/>
    <w:rsid w:val="009E0BE8"/>
    <w:rsid w:val="009E52A6"/>
    <w:rsid w:val="009E5850"/>
    <w:rsid w:val="009F7C0B"/>
    <w:rsid w:val="00A01BDF"/>
    <w:rsid w:val="00A029FB"/>
    <w:rsid w:val="00A146B3"/>
    <w:rsid w:val="00A16D55"/>
    <w:rsid w:val="00A22A41"/>
    <w:rsid w:val="00A31D9B"/>
    <w:rsid w:val="00A35151"/>
    <w:rsid w:val="00A453DA"/>
    <w:rsid w:val="00A46A25"/>
    <w:rsid w:val="00A5216B"/>
    <w:rsid w:val="00A55D2E"/>
    <w:rsid w:val="00A6521C"/>
    <w:rsid w:val="00A67DCD"/>
    <w:rsid w:val="00A751E5"/>
    <w:rsid w:val="00A7726E"/>
    <w:rsid w:val="00A83D31"/>
    <w:rsid w:val="00A83E3C"/>
    <w:rsid w:val="00A93A11"/>
    <w:rsid w:val="00A9621F"/>
    <w:rsid w:val="00AA1ED7"/>
    <w:rsid w:val="00AA5E89"/>
    <w:rsid w:val="00AA6B36"/>
    <w:rsid w:val="00AA7209"/>
    <w:rsid w:val="00AB26AE"/>
    <w:rsid w:val="00AC105C"/>
    <w:rsid w:val="00AD10DD"/>
    <w:rsid w:val="00AD1C0B"/>
    <w:rsid w:val="00AD3D13"/>
    <w:rsid w:val="00AE1FAD"/>
    <w:rsid w:val="00AE64A7"/>
    <w:rsid w:val="00AE7317"/>
    <w:rsid w:val="00AF1740"/>
    <w:rsid w:val="00AF2EC7"/>
    <w:rsid w:val="00B00C3D"/>
    <w:rsid w:val="00B064BE"/>
    <w:rsid w:val="00B06782"/>
    <w:rsid w:val="00B1052B"/>
    <w:rsid w:val="00B129B8"/>
    <w:rsid w:val="00B22B11"/>
    <w:rsid w:val="00B23623"/>
    <w:rsid w:val="00B23E18"/>
    <w:rsid w:val="00B25A8C"/>
    <w:rsid w:val="00B32D96"/>
    <w:rsid w:val="00B351F0"/>
    <w:rsid w:val="00B36A55"/>
    <w:rsid w:val="00B400C8"/>
    <w:rsid w:val="00B40E7B"/>
    <w:rsid w:val="00B50C66"/>
    <w:rsid w:val="00B51514"/>
    <w:rsid w:val="00B518DE"/>
    <w:rsid w:val="00B533DD"/>
    <w:rsid w:val="00B57EEF"/>
    <w:rsid w:val="00B601BE"/>
    <w:rsid w:val="00B60C95"/>
    <w:rsid w:val="00B63516"/>
    <w:rsid w:val="00B65AB4"/>
    <w:rsid w:val="00B76830"/>
    <w:rsid w:val="00B76E52"/>
    <w:rsid w:val="00B77E44"/>
    <w:rsid w:val="00B80516"/>
    <w:rsid w:val="00B84831"/>
    <w:rsid w:val="00B8527E"/>
    <w:rsid w:val="00B86DA5"/>
    <w:rsid w:val="00B90939"/>
    <w:rsid w:val="00B94BE5"/>
    <w:rsid w:val="00B96712"/>
    <w:rsid w:val="00BA09EA"/>
    <w:rsid w:val="00BA0F72"/>
    <w:rsid w:val="00BA2A8D"/>
    <w:rsid w:val="00BA6682"/>
    <w:rsid w:val="00BA7C39"/>
    <w:rsid w:val="00BB69F2"/>
    <w:rsid w:val="00BB6E8B"/>
    <w:rsid w:val="00BC2752"/>
    <w:rsid w:val="00BC7B8A"/>
    <w:rsid w:val="00BD1FCF"/>
    <w:rsid w:val="00BD2C64"/>
    <w:rsid w:val="00BF1B11"/>
    <w:rsid w:val="00BF34F1"/>
    <w:rsid w:val="00C00481"/>
    <w:rsid w:val="00C02337"/>
    <w:rsid w:val="00C02961"/>
    <w:rsid w:val="00C148C4"/>
    <w:rsid w:val="00C14F8E"/>
    <w:rsid w:val="00C20F68"/>
    <w:rsid w:val="00C253FF"/>
    <w:rsid w:val="00C2548B"/>
    <w:rsid w:val="00C331C2"/>
    <w:rsid w:val="00C3617E"/>
    <w:rsid w:val="00C40B2C"/>
    <w:rsid w:val="00C41392"/>
    <w:rsid w:val="00C44A85"/>
    <w:rsid w:val="00C45E80"/>
    <w:rsid w:val="00C50D41"/>
    <w:rsid w:val="00C525E5"/>
    <w:rsid w:val="00C53616"/>
    <w:rsid w:val="00C54134"/>
    <w:rsid w:val="00C60AE0"/>
    <w:rsid w:val="00C70A66"/>
    <w:rsid w:val="00C72692"/>
    <w:rsid w:val="00C7326B"/>
    <w:rsid w:val="00C76A65"/>
    <w:rsid w:val="00C8287E"/>
    <w:rsid w:val="00C832F0"/>
    <w:rsid w:val="00C85866"/>
    <w:rsid w:val="00C8660E"/>
    <w:rsid w:val="00C914A6"/>
    <w:rsid w:val="00C91869"/>
    <w:rsid w:val="00CA22B4"/>
    <w:rsid w:val="00CA2B30"/>
    <w:rsid w:val="00CA678E"/>
    <w:rsid w:val="00CA7149"/>
    <w:rsid w:val="00CB0A27"/>
    <w:rsid w:val="00CB266C"/>
    <w:rsid w:val="00CB3D69"/>
    <w:rsid w:val="00CC5814"/>
    <w:rsid w:val="00CC6825"/>
    <w:rsid w:val="00CD0C4F"/>
    <w:rsid w:val="00CD3A54"/>
    <w:rsid w:val="00CD4D73"/>
    <w:rsid w:val="00CF02F6"/>
    <w:rsid w:val="00CF2747"/>
    <w:rsid w:val="00CF42C7"/>
    <w:rsid w:val="00CF5738"/>
    <w:rsid w:val="00CF629C"/>
    <w:rsid w:val="00D05162"/>
    <w:rsid w:val="00D0788D"/>
    <w:rsid w:val="00D13C93"/>
    <w:rsid w:val="00D13E1B"/>
    <w:rsid w:val="00D14848"/>
    <w:rsid w:val="00D15239"/>
    <w:rsid w:val="00D171C9"/>
    <w:rsid w:val="00D209EC"/>
    <w:rsid w:val="00D20B8C"/>
    <w:rsid w:val="00D326A8"/>
    <w:rsid w:val="00D327FD"/>
    <w:rsid w:val="00D34443"/>
    <w:rsid w:val="00D46C15"/>
    <w:rsid w:val="00D61127"/>
    <w:rsid w:val="00D63879"/>
    <w:rsid w:val="00D65D1F"/>
    <w:rsid w:val="00D7504A"/>
    <w:rsid w:val="00D77E7A"/>
    <w:rsid w:val="00D90E88"/>
    <w:rsid w:val="00DA1F81"/>
    <w:rsid w:val="00DA409D"/>
    <w:rsid w:val="00DA5448"/>
    <w:rsid w:val="00DA5DBE"/>
    <w:rsid w:val="00DA6722"/>
    <w:rsid w:val="00DA67FF"/>
    <w:rsid w:val="00DA7242"/>
    <w:rsid w:val="00DA78FD"/>
    <w:rsid w:val="00DB1F05"/>
    <w:rsid w:val="00DB5BF9"/>
    <w:rsid w:val="00DC14D0"/>
    <w:rsid w:val="00DC3527"/>
    <w:rsid w:val="00DC6D3A"/>
    <w:rsid w:val="00DD2931"/>
    <w:rsid w:val="00DD2A85"/>
    <w:rsid w:val="00DD3FF5"/>
    <w:rsid w:val="00DE0A53"/>
    <w:rsid w:val="00E00A96"/>
    <w:rsid w:val="00E06D1C"/>
    <w:rsid w:val="00E07004"/>
    <w:rsid w:val="00E21AB5"/>
    <w:rsid w:val="00E2589F"/>
    <w:rsid w:val="00E25CF8"/>
    <w:rsid w:val="00E30258"/>
    <w:rsid w:val="00E316FB"/>
    <w:rsid w:val="00E3314E"/>
    <w:rsid w:val="00E34136"/>
    <w:rsid w:val="00E377B5"/>
    <w:rsid w:val="00E46710"/>
    <w:rsid w:val="00E47853"/>
    <w:rsid w:val="00E5321E"/>
    <w:rsid w:val="00E57509"/>
    <w:rsid w:val="00E6432D"/>
    <w:rsid w:val="00E6594E"/>
    <w:rsid w:val="00E66201"/>
    <w:rsid w:val="00E7404F"/>
    <w:rsid w:val="00E76792"/>
    <w:rsid w:val="00E84914"/>
    <w:rsid w:val="00E854E2"/>
    <w:rsid w:val="00E86CA6"/>
    <w:rsid w:val="00E97A81"/>
    <w:rsid w:val="00EA472E"/>
    <w:rsid w:val="00EA5E09"/>
    <w:rsid w:val="00EB143E"/>
    <w:rsid w:val="00EB2803"/>
    <w:rsid w:val="00EB5ABC"/>
    <w:rsid w:val="00EB6664"/>
    <w:rsid w:val="00EB66AE"/>
    <w:rsid w:val="00EC06C9"/>
    <w:rsid w:val="00EC1BFC"/>
    <w:rsid w:val="00ED2E3A"/>
    <w:rsid w:val="00ED7AB6"/>
    <w:rsid w:val="00ED7D2C"/>
    <w:rsid w:val="00EE030C"/>
    <w:rsid w:val="00EE3756"/>
    <w:rsid w:val="00EE5D69"/>
    <w:rsid w:val="00EF1F80"/>
    <w:rsid w:val="00EF5760"/>
    <w:rsid w:val="00EF5A43"/>
    <w:rsid w:val="00F00458"/>
    <w:rsid w:val="00F06F0F"/>
    <w:rsid w:val="00F0731C"/>
    <w:rsid w:val="00F07CE1"/>
    <w:rsid w:val="00F114A9"/>
    <w:rsid w:val="00F1242D"/>
    <w:rsid w:val="00F131A5"/>
    <w:rsid w:val="00F15254"/>
    <w:rsid w:val="00F20155"/>
    <w:rsid w:val="00F20F87"/>
    <w:rsid w:val="00F26E9C"/>
    <w:rsid w:val="00F328EC"/>
    <w:rsid w:val="00F34AAD"/>
    <w:rsid w:val="00F3692A"/>
    <w:rsid w:val="00F42ECB"/>
    <w:rsid w:val="00F4451D"/>
    <w:rsid w:val="00F51AD7"/>
    <w:rsid w:val="00F53219"/>
    <w:rsid w:val="00F56FA0"/>
    <w:rsid w:val="00F57E8A"/>
    <w:rsid w:val="00F60D38"/>
    <w:rsid w:val="00F67FA4"/>
    <w:rsid w:val="00F72F8A"/>
    <w:rsid w:val="00F82A05"/>
    <w:rsid w:val="00F85ECB"/>
    <w:rsid w:val="00F87EDF"/>
    <w:rsid w:val="00F96568"/>
    <w:rsid w:val="00FA301D"/>
    <w:rsid w:val="00FA475E"/>
    <w:rsid w:val="00FA7E19"/>
    <w:rsid w:val="00FB204F"/>
    <w:rsid w:val="00FB2867"/>
    <w:rsid w:val="00FB5F7D"/>
    <w:rsid w:val="00FB745F"/>
    <w:rsid w:val="00FC4972"/>
    <w:rsid w:val="00FC4CF1"/>
    <w:rsid w:val="00FD6E42"/>
    <w:rsid w:val="00FE7081"/>
    <w:rsid w:val="00FF157D"/>
    <w:rsid w:val="00FF65A1"/>
    <w:rsid w:val="00FF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0D7AA"/>
  <w15:chartTrackingRefBased/>
  <w15:docId w15:val="{03F0042B-1CE8-42DC-9689-D236E4E8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26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66C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customStyle="1" w:styleId="Normal13pt">
    <w:name w:val="Normal + 13 pt"/>
    <w:aliases w:val="Before:  6 pt,After:  6 pt,Line spacing:  At least 1.2 pt"/>
    <w:basedOn w:val="Normal"/>
    <w:link w:val="Normal13ptChar"/>
    <w:rsid w:val="00BF1B11"/>
    <w:pPr>
      <w:spacing w:before="120" w:after="120" w:line="24" w:lineRule="atLeast"/>
    </w:pPr>
    <w:rPr>
      <w:szCs w:val="24"/>
      <w:lang w:val="x-none" w:eastAsia="x-none"/>
    </w:rPr>
  </w:style>
  <w:style w:type="character" w:customStyle="1" w:styleId="Normal13ptChar">
    <w:name w:val="Normal + 13 pt Char"/>
    <w:aliases w:val="Before:  6 pt Char,After:  6 pt Char,Line spacing:  At least 1.2 pt Char"/>
    <w:link w:val="Normal13pt"/>
    <w:rsid w:val="00BF1B11"/>
    <w:rPr>
      <w:rFonts w:ascii="Times New Roman" w:eastAsia="Times New Roman" w:hAnsi="Times New Roman"/>
      <w:sz w:val="26"/>
      <w:szCs w:val="24"/>
    </w:rPr>
  </w:style>
  <w:style w:type="paragraph" w:customStyle="1" w:styleId="TlcgTieuDeChar">
    <w:name w:val="Tlcg_TieuDe Char"/>
    <w:basedOn w:val="Heading1"/>
    <w:link w:val="TlcgTieuDeCharChar"/>
    <w:rsid w:val="00CB266C"/>
    <w:pPr>
      <w:spacing w:after="120"/>
    </w:pPr>
    <w:rPr>
      <w:rFonts w:ascii="VNI-Helve-Condense" w:hAnsi="VNI-Helve-Condense"/>
      <w:sz w:val="36"/>
      <w:szCs w:val="36"/>
    </w:rPr>
  </w:style>
  <w:style w:type="character" w:customStyle="1" w:styleId="TlcgTieuDeCharChar">
    <w:name w:val="Tlcg_TieuDe Char Char"/>
    <w:link w:val="TlcgTieuDeChar"/>
    <w:locked/>
    <w:rsid w:val="00CB266C"/>
    <w:rPr>
      <w:rFonts w:ascii="VNI-Helve-Condense" w:eastAsia="Times New Roman" w:hAnsi="VNI-Helve-Condense" w:cs="VNI-Helve-Condense"/>
      <w:b/>
      <w:bCs/>
      <w:kern w:val="32"/>
      <w:sz w:val="36"/>
      <w:szCs w:val="36"/>
    </w:rPr>
  </w:style>
  <w:style w:type="character" w:customStyle="1" w:styleId="Heading1Char">
    <w:name w:val="Heading 1 Char"/>
    <w:link w:val="Heading1"/>
    <w:uiPriority w:val="9"/>
    <w:rsid w:val="00CB266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TlcgLietKe02">
    <w:name w:val="Tlcg_LietKe02"/>
    <w:basedOn w:val="Heading4"/>
    <w:next w:val="NormalWeb"/>
    <w:link w:val="TlcgLietKe02Char"/>
    <w:rsid w:val="00CB266C"/>
    <w:pPr>
      <w:numPr>
        <w:numId w:val="9"/>
      </w:numPr>
      <w:spacing w:before="60"/>
    </w:pPr>
    <w:rPr>
      <w:rFonts w:ascii="VNI-Helve" w:hAnsi="VNI-Helve"/>
      <w:b w:val="0"/>
      <w:bCs w:val="0"/>
      <w:sz w:val="22"/>
      <w:szCs w:val="22"/>
    </w:rPr>
  </w:style>
  <w:style w:type="character" w:customStyle="1" w:styleId="TlcgLietKe02Char">
    <w:name w:val="Tlcg_LietKe02 Char"/>
    <w:link w:val="TlcgLietKe02"/>
    <w:locked/>
    <w:rsid w:val="00CB266C"/>
    <w:rPr>
      <w:rFonts w:ascii="VNI-Helve" w:eastAsia="Times New Roman" w:hAnsi="VNI-Helve" w:cs="VNI-Helve"/>
      <w:sz w:val="22"/>
      <w:szCs w:val="22"/>
    </w:rPr>
  </w:style>
  <w:style w:type="character" w:customStyle="1" w:styleId="Heading4Char">
    <w:name w:val="Heading 4 Char"/>
    <w:link w:val="Heading4"/>
    <w:uiPriority w:val="9"/>
    <w:semiHidden/>
    <w:rsid w:val="00CB266C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CB266C"/>
    <w:rPr>
      <w:sz w:val="24"/>
      <w:szCs w:val="24"/>
    </w:rPr>
  </w:style>
  <w:style w:type="paragraph" w:customStyle="1" w:styleId="OutlineContentL1">
    <w:name w:val="Outline Content L1"/>
    <w:basedOn w:val="Normal"/>
    <w:rsid w:val="004B0A0F"/>
    <w:pPr>
      <w:numPr>
        <w:numId w:val="11"/>
      </w:numPr>
      <w:spacing w:before="240"/>
    </w:pPr>
    <w:rPr>
      <w:rFonts w:ascii="Arial" w:hAnsi="Arial" w:cs="Arial"/>
      <w:b/>
      <w:color w:val="0000FF"/>
      <w:sz w:val="24"/>
      <w:szCs w:val="24"/>
    </w:rPr>
  </w:style>
  <w:style w:type="paragraph" w:customStyle="1" w:styleId="OutlineContentL2">
    <w:name w:val="Outline Content L2"/>
    <w:basedOn w:val="Normal"/>
    <w:rsid w:val="004B0A0F"/>
    <w:pPr>
      <w:numPr>
        <w:ilvl w:val="1"/>
        <w:numId w:val="11"/>
      </w:numPr>
      <w:spacing w:before="120" w:after="120" w:line="360" w:lineRule="auto"/>
    </w:pPr>
    <w:rPr>
      <w:sz w:val="24"/>
      <w:szCs w:val="24"/>
    </w:rPr>
  </w:style>
  <w:style w:type="paragraph" w:customStyle="1" w:styleId="OutlineContentL3">
    <w:name w:val="Outline Content L3"/>
    <w:basedOn w:val="Normal"/>
    <w:rsid w:val="004B0A0F"/>
    <w:pPr>
      <w:numPr>
        <w:ilvl w:val="2"/>
        <w:numId w:val="11"/>
      </w:numPr>
      <w:spacing w:before="120" w:after="120" w:line="36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HUMG\2015_12_27%20De%20cuong%20mon%20ho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E3120-8B29-49B1-B42F-03EDAA9FE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3</TotalTime>
  <Pages>7</Pages>
  <Words>1272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Admin</dc:creator>
  <cp:keywords/>
  <cp:lastModifiedBy>LuckyStar</cp:lastModifiedBy>
  <cp:revision>6</cp:revision>
  <cp:lastPrinted>2015-12-03T10:52:00Z</cp:lastPrinted>
  <dcterms:created xsi:type="dcterms:W3CDTF">2018-08-15T16:36:00Z</dcterms:created>
  <dcterms:modified xsi:type="dcterms:W3CDTF">2020-05-08T05:57:00Z</dcterms:modified>
</cp:coreProperties>
</file>