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564B5E" w:rsidP="00557AD9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395605</wp:posOffset>
                      </wp:positionH>
                      <wp:positionV relativeFrom="paragraph">
                        <wp:posOffset>382269</wp:posOffset>
                      </wp:positionV>
                      <wp:extent cx="1724025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240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8461806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1.15pt,30.1pt" to="166.9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557AD9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564B5E" w:rsidP="00557AD9">
            <w:pPr>
              <w:pStyle w:val="Normal1"/>
              <w:spacing w:before="0" w:line="271" w:lineRule="auto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186689</wp:posOffset>
                      </wp:positionV>
                      <wp:extent cx="1495425" cy="0"/>
                      <wp:effectExtent l="0" t="0" r="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9542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577EADA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9.4pt,14.7pt" to="187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 xml:space="preserve">Độc lập </w:t>
            </w:r>
            <w:r w:rsidR="00557AD9">
              <w:rPr>
                <w:b/>
                <w:bCs/>
                <w:color w:val="000000"/>
                <w:sz w:val="24"/>
              </w:rPr>
              <w:t>- Tự do -</w:t>
            </w:r>
            <w:r w:rsidR="00744C77" w:rsidRPr="003555B5">
              <w:rPr>
                <w:b/>
                <w:bCs/>
                <w:color w:val="000000"/>
                <w:sz w:val="24"/>
              </w:rPr>
              <w:t xml:space="preserve"> Hạnh Phúc</w:t>
            </w:r>
          </w:p>
        </w:tc>
      </w:tr>
    </w:tbl>
    <w:p w:rsidR="00744C77" w:rsidRPr="00557AD9" w:rsidRDefault="00744C77" w:rsidP="00557AD9">
      <w:pPr>
        <w:pStyle w:val="Normal1"/>
        <w:spacing w:before="0" w:line="271" w:lineRule="auto"/>
        <w:ind w:left="0" w:firstLine="0"/>
        <w:jc w:val="center"/>
        <w:rPr>
          <w:b/>
          <w:bCs/>
          <w:color w:val="000000"/>
        </w:rPr>
      </w:pPr>
      <w:r w:rsidRPr="00557AD9">
        <w:rPr>
          <w:b/>
          <w:bCs/>
          <w:color w:val="000000"/>
          <w:lang w:val="vi-VN"/>
        </w:rPr>
        <w:t>Đ</w:t>
      </w:r>
      <w:r w:rsidRPr="00557AD9">
        <w:rPr>
          <w:b/>
          <w:bCs/>
          <w:color w:val="000000"/>
        </w:rPr>
        <w:t>Ề</w:t>
      </w:r>
      <w:r w:rsidRPr="00557AD9">
        <w:rPr>
          <w:b/>
          <w:bCs/>
          <w:color w:val="000000"/>
          <w:lang w:val="vi-VN"/>
        </w:rPr>
        <w:t xml:space="preserve"> CƯƠNG CHI TIẾT HỌC PHẦN</w:t>
      </w:r>
    </w:p>
    <w:p w:rsidR="00557AD9" w:rsidRPr="00557AD9" w:rsidRDefault="00557AD9" w:rsidP="00557AD9">
      <w:pPr>
        <w:pStyle w:val="Normal1"/>
        <w:spacing w:before="0" w:line="271" w:lineRule="auto"/>
        <w:ind w:left="0" w:firstLine="0"/>
        <w:jc w:val="center"/>
        <w:rPr>
          <w:bCs/>
          <w:color w:val="000000"/>
          <w:sz w:val="24"/>
        </w:rPr>
      </w:pPr>
    </w:p>
    <w:p w:rsidR="00263067" w:rsidRPr="00973AE1" w:rsidRDefault="00744C77" w:rsidP="00973AE1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263067">
        <w:rPr>
          <w:b/>
          <w:bCs/>
          <w:color w:val="000000"/>
          <w:sz w:val="24"/>
          <w:szCs w:val="24"/>
        </w:rPr>
        <w:t>Tên</w:t>
      </w:r>
      <w:r w:rsidRPr="00973AE1">
        <w:rPr>
          <w:b/>
          <w:bCs/>
          <w:color w:val="000000"/>
          <w:sz w:val="24"/>
          <w:szCs w:val="24"/>
        </w:rPr>
        <w:t xml:space="preserve"> học phần</w:t>
      </w:r>
      <w:r w:rsidR="00CA6536" w:rsidRPr="00973AE1">
        <w:rPr>
          <w:b/>
          <w:bCs/>
          <w:color w:val="000000"/>
          <w:sz w:val="24"/>
          <w:szCs w:val="24"/>
        </w:rPr>
        <w:t xml:space="preserve">: </w:t>
      </w:r>
      <w:r w:rsidR="008A69B5">
        <w:rPr>
          <w:bCs/>
          <w:color w:val="000000"/>
          <w:sz w:val="24"/>
          <w:szCs w:val="24"/>
        </w:rPr>
        <w:t>Phát triển phần mềm quản lý</w:t>
      </w:r>
      <w:r w:rsidR="00E2164C" w:rsidRPr="00973AE1">
        <w:rPr>
          <w:bCs/>
          <w:color w:val="000000"/>
          <w:sz w:val="24"/>
          <w:szCs w:val="24"/>
        </w:rPr>
        <w:t xml:space="preserve"> </w:t>
      </w:r>
      <w:r w:rsidR="00263067" w:rsidRPr="00973AE1">
        <w:rPr>
          <w:bCs/>
          <w:color w:val="000000"/>
          <w:sz w:val="24"/>
          <w:szCs w:val="24"/>
        </w:rPr>
        <w:t>(Management software development)</w:t>
      </w:r>
    </w:p>
    <w:p w:rsidR="001470F1" w:rsidRPr="001470F1" w:rsidRDefault="00744C77" w:rsidP="001470F1">
      <w:pPr>
        <w:pStyle w:val="BodyText2"/>
        <w:spacing w:after="0" w:line="271" w:lineRule="auto"/>
        <w:ind w:left="720"/>
        <w:jc w:val="both"/>
        <w:rPr>
          <w:bCs/>
          <w:sz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CA6536" w:rsidRPr="00C16889">
        <w:rPr>
          <w:b/>
          <w:sz w:val="24"/>
          <w:szCs w:val="24"/>
          <w:lang w:val="vi-VN"/>
        </w:rPr>
        <w:t xml:space="preserve"> </w:t>
      </w:r>
      <w:r w:rsidR="001470F1" w:rsidRPr="001470F1">
        <w:rPr>
          <w:bCs/>
          <w:sz w:val="24"/>
        </w:rPr>
        <w:t>70806</w:t>
      </w:r>
      <w:r w:rsidR="007138A6">
        <w:rPr>
          <w:bCs/>
          <w:sz w:val="24"/>
        </w:rPr>
        <w:t>38</w:t>
      </w:r>
    </w:p>
    <w:p w:rsidR="00744C77" w:rsidRPr="001470F1" w:rsidRDefault="00744C77" w:rsidP="001470F1">
      <w:pPr>
        <w:pStyle w:val="BodyText2"/>
        <w:spacing w:after="0" w:line="271" w:lineRule="auto"/>
        <w:ind w:left="720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CA6536">
        <w:rPr>
          <w:b/>
          <w:bCs/>
          <w:color w:val="000000"/>
          <w:sz w:val="24"/>
          <w:szCs w:val="24"/>
        </w:rPr>
        <w:t xml:space="preserve"> </w:t>
      </w:r>
      <w:r w:rsidR="007138A6">
        <w:rPr>
          <w:bCs/>
          <w:color w:val="000000"/>
          <w:sz w:val="24"/>
          <w:szCs w:val="24"/>
        </w:rPr>
        <w:t>3</w:t>
      </w:r>
      <w:r w:rsidR="00CA6536" w:rsidRPr="001470F1">
        <w:rPr>
          <w:bCs/>
          <w:color w:val="000000"/>
          <w:sz w:val="24"/>
          <w:szCs w:val="24"/>
        </w:rPr>
        <w:t xml:space="preserve"> </w:t>
      </w:r>
      <w:r w:rsidR="005F13C0" w:rsidRPr="001470F1">
        <w:rPr>
          <w:bCs/>
          <w:color w:val="000000"/>
          <w:sz w:val="24"/>
          <w:szCs w:val="24"/>
        </w:rPr>
        <w:t>(2-</w:t>
      </w:r>
      <w:r w:rsidR="007138A6">
        <w:rPr>
          <w:bCs/>
          <w:color w:val="000000"/>
          <w:sz w:val="24"/>
          <w:szCs w:val="24"/>
        </w:rPr>
        <w:t>2</w:t>
      </w:r>
      <w:r w:rsidR="005F13C0" w:rsidRPr="001470F1">
        <w:rPr>
          <w:bCs/>
          <w:color w:val="000000"/>
          <w:sz w:val="24"/>
          <w:szCs w:val="24"/>
        </w:rPr>
        <w:t>-</w:t>
      </w:r>
      <w:r w:rsidR="007138A6">
        <w:rPr>
          <w:bCs/>
          <w:color w:val="000000"/>
          <w:sz w:val="24"/>
          <w:szCs w:val="24"/>
        </w:rPr>
        <w:t>5</w:t>
      </w:r>
      <w:r w:rsidR="005F13C0" w:rsidRPr="001470F1">
        <w:rPr>
          <w:bCs/>
          <w:color w:val="000000"/>
          <w:sz w:val="24"/>
          <w:szCs w:val="24"/>
        </w:rPr>
        <w:t>)</w:t>
      </w:r>
      <w:r w:rsidR="001470F1">
        <w:rPr>
          <w:bCs/>
          <w:color w:val="000000"/>
          <w:sz w:val="24"/>
          <w:szCs w:val="24"/>
        </w:rPr>
        <w:t>, học trong 16 tuần</w:t>
      </w:r>
      <w:bookmarkStart w:id="0" w:name="_GoBack"/>
      <w:bookmarkEnd w:id="0"/>
    </w:p>
    <w:p w:rsidR="006447AD" w:rsidRPr="003555B5" w:rsidRDefault="00744C77" w:rsidP="00557AD9">
      <w:pPr>
        <w:pStyle w:val="BodyText2"/>
        <w:spacing w:after="0" w:line="271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4A21C9" w:rsidRPr="003555B5">
        <w:rPr>
          <w:b/>
          <w:sz w:val="24"/>
          <w:szCs w:val="24"/>
        </w:rPr>
        <w:t xml:space="preserve"> </w:t>
      </w:r>
    </w:p>
    <w:p w:rsidR="000D075E" w:rsidRPr="003555B5" w:rsidRDefault="00B63516" w:rsidP="00557AD9">
      <w:pPr>
        <w:pStyle w:val="BodyText2"/>
        <w:spacing w:after="0" w:line="271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CA6536">
        <w:rPr>
          <w:sz w:val="24"/>
          <w:szCs w:val="24"/>
        </w:rPr>
        <w:t xml:space="preserve">  </w:t>
      </w:r>
      <w:r w:rsidR="00FF1AE6">
        <w:rPr>
          <w:sz w:val="24"/>
          <w:szCs w:val="24"/>
        </w:rPr>
        <w:t>30</w:t>
      </w:r>
      <w:r w:rsidRPr="003555B5">
        <w:rPr>
          <w:sz w:val="24"/>
          <w:szCs w:val="24"/>
          <w:lang w:val="vi-VN"/>
        </w:rPr>
        <w:t xml:space="preserve">; </w:t>
      </w:r>
      <w:r w:rsidR="005F13C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CA6536">
        <w:rPr>
          <w:sz w:val="24"/>
          <w:szCs w:val="24"/>
        </w:rPr>
        <w:t xml:space="preserve"> </w:t>
      </w:r>
      <w:r w:rsidR="008A69B5">
        <w:rPr>
          <w:sz w:val="24"/>
          <w:szCs w:val="24"/>
        </w:rPr>
        <w:t>0</w:t>
      </w:r>
      <w:r w:rsidR="000D075E" w:rsidRPr="003555B5">
        <w:rPr>
          <w:sz w:val="24"/>
          <w:szCs w:val="24"/>
          <w:lang w:val="vi-VN"/>
        </w:rPr>
        <w:t xml:space="preserve">; </w:t>
      </w:r>
      <w:r w:rsidR="005F13C0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Pr="003555B5">
        <w:rPr>
          <w:sz w:val="24"/>
          <w:szCs w:val="24"/>
          <w:lang w:val="vi-VN"/>
        </w:rPr>
        <w:t>:</w:t>
      </w:r>
      <w:r w:rsidR="00CA6536">
        <w:rPr>
          <w:sz w:val="24"/>
          <w:szCs w:val="24"/>
        </w:rPr>
        <w:t xml:space="preserve"> </w:t>
      </w:r>
      <w:r w:rsidR="004B3664">
        <w:rPr>
          <w:sz w:val="24"/>
          <w:szCs w:val="24"/>
        </w:rPr>
        <w:t>30</w:t>
      </w:r>
      <w:r w:rsidRPr="003555B5">
        <w:rPr>
          <w:sz w:val="24"/>
          <w:szCs w:val="24"/>
          <w:lang w:val="vi-VN"/>
        </w:rPr>
        <w:t xml:space="preserve">; </w:t>
      </w:r>
    </w:p>
    <w:p w:rsidR="00744C77" w:rsidRPr="003555B5" w:rsidRDefault="004A21C9" w:rsidP="00557AD9">
      <w:pPr>
        <w:pStyle w:val="BodyText2"/>
        <w:spacing w:after="0" w:line="271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</w:t>
      </w:r>
      <w:r w:rsidR="006447AD"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CA6536">
        <w:rPr>
          <w:sz w:val="24"/>
          <w:szCs w:val="24"/>
        </w:rPr>
        <w:t xml:space="preserve"> </w:t>
      </w:r>
      <w:r w:rsidR="008A69B5">
        <w:rPr>
          <w:sz w:val="24"/>
          <w:szCs w:val="24"/>
        </w:rPr>
        <w:t>0</w:t>
      </w:r>
      <w:r w:rsidR="000D075E" w:rsidRPr="003555B5">
        <w:rPr>
          <w:sz w:val="24"/>
          <w:szCs w:val="24"/>
          <w:lang w:val="vi-VN"/>
        </w:rPr>
        <w:t xml:space="preserve">; </w:t>
      </w:r>
      <w:r w:rsidR="005F13C0">
        <w:rPr>
          <w:sz w:val="24"/>
          <w:szCs w:val="24"/>
          <w:lang w:val="vi-VN"/>
        </w:rPr>
        <w:tab/>
      </w:r>
      <w:r w:rsidR="005F13C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AA052C">
        <w:rPr>
          <w:sz w:val="24"/>
          <w:szCs w:val="24"/>
        </w:rPr>
        <w:t xml:space="preserve"> </w:t>
      </w:r>
      <w:r w:rsidR="008A69B5">
        <w:rPr>
          <w:sz w:val="24"/>
          <w:szCs w:val="24"/>
        </w:rPr>
        <w:t>0</w:t>
      </w:r>
      <w:r w:rsidR="000D075E" w:rsidRPr="003555B5">
        <w:rPr>
          <w:sz w:val="24"/>
          <w:szCs w:val="24"/>
          <w:lang w:val="vi-VN"/>
        </w:rPr>
        <w:t xml:space="preserve">; </w:t>
      </w:r>
      <w:r w:rsidR="005F13C0">
        <w:rPr>
          <w:sz w:val="24"/>
          <w:szCs w:val="24"/>
          <w:lang w:val="vi-VN"/>
        </w:rPr>
        <w:tab/>
      </w:r>
      <w:r w:rsidR="005F13C0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864F81">
        <w:rPr>
          <w:sz w:val="24"/>
          <w:szCs w:val="24"/>
        </w:rPr>
        <w:t xml:space="preserve"> </w:t>
      </w:r>
      <w:r w:rsidR="004B3664">
        <w:rPr>
          <w:sz w:val="24"/>
          <w:szCs w:val="24"/>
        </w:rPr>
        <w:t>75</w:t>
      </w:r>
      <w:r w:rsidR="00210206" w:rsidRPr="003555B5">
        <w:rPr>
          <w:sz w:val="24"/>
          <w:szCs w:val="24"/>
        </w:rPr>
        <w:t>;</w:t>
      </w:r>
    </w:p>
    <w:p w:rsidR="00744C77" w:rsidRPr="003555B5" w:rsidRDefault="00744C77" w:rsidP="00557AD9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:rsidR="003F5908" w:rsidRPr="003555B5" w:rsidRDefault="006447AD" w:rsidP="00557AD9">
      <w:pPr>
        <w:pStyle w:val="BodyText2"/>
        <w:tabs>
          <w:tab w:val="left" w:pos="5670"/>
        </w:tabs>
        <w:spacing w:after="0" w:line="271" w:lineRule="auto"/>
        <w:ind w:left="360" w:firstLine="9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:rsidR="003F5908" w:rsidRPr="003555B5" w:rsidRDefault="003F5908" w:rsidP="00557AD9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1. TS. </w:t>
      </w:r>
      <w:r w:rsidR="00090669">
        <w:rPr>
          <w:sz w:val="24"/>
          <w:szCs w:val="24"/>
        </w:rPr>
        <w:t>Dương Thị Hiền Thanh</w:t>
      </w:r>
      <w:r w:rsidR="006D03CF" w:rsidRPr="003555B5">
        <w:rPr>
          <w:sz w:val="24"/>
          <w:szCs w:val="24"/>
        </w:rPr>
        <w:tab/>
      </w:r>
      <w:r w:rsidR="00A01BDF">
        <w:rPr>
          <w:sz w:val="24"/>
          <w:szCs w:val="24"/>
        </w:rPr>
        <w:t>0</w:t>
      </w:r>
      <w:r w:rsidR="00090669">
        <w:rPr>
          <w:sz w:val="24"/>
          <w:szCs w:val="24"/>
        </w:rPr>
        <w:t>8</w:t>
      </w:r>
      <w:r w:rsidR="00A01BDF">
        <w:rPr>
          <w:sz w:val="24"/>
          <w:szCs w:val="24"/>
        </w:rPr>
        <w:t>0</w:t>
      </w:r>
      <w:r w:rsidR="00090669">
        <w:rPr>
          <w:sz w:val="24"/>
          <w:szCs w:val="24"/>
        </w:rPr>
        <w:t>6</w:t>
      </w:r>
      <w:r w:rsidR="00A01BDF">
        <w:rPr>
          <w:sz w:val="24"/>
          <w:szCs w:val="24"/>
        </w:rPr>
        <w:t>-02</w:t>
      </w:r>
    </w:p>
    <w:p w:rsidR="003F5908" w:rsidRPr="003555B5" w:rsidRDefault="003F5908" w:rsidP="00557AD9">
      <w:pPr>
        <w:pStyle w:val="BodyText2"/>
        <w:tabs>
          <w:tab w:val="left" w:pos="5954"/>
        </w:tabs>
        <w:spacing w:after="0" w:line="271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2. </w:t>
      </w:r>
      <w:r w:rsidR="008423F4">
        <w:rPr>
          <w:sz w:val="24"/>
          <w:szCs w:val="24"/>
        </w:rPr>
        <w:t>ThS</w:t>
      </w:r>
      <w:r w:rsidRPr="003555B5">
        <w:rPr>
          <w:sz w:val="24"/>
          <w:szCs w:val="24"/>
        </w:rPr>
        <w:t xml:space="preserve">. </w:t>
      </w:r>
      <w:r w:rsidR="001516F2">
        <w:rPr>
          <w:sz w:val="24"/>
          <w:szCs w:val="24"/>
        </w:rPr>
        <w:t>Phạm Quang Hiển</w:t>
      </w:r>
      <w:r w:rsidR="006D03CF" w:rsidRPr="003555B5">
        <w:rPr>
          <w:sz w:val="24"/>
          <w:szCs w:val="24"/>
        </w:rPr>
        <w:tab/>
      </w:r>
      <w:r w:rsidR="00090669">
        <w:rPr>
          <w:sz w:val="24"/>
          <w:szCs w:val="24"/>
        </w:rPr>
        <w:t>0806-0</w:t>
      </w:r>
      <w:r w:rsidR="001516F2">
        <w:rPr>
          <w:sz w:val="24"/>
          <w:szCs w:val="24"/>
        </w:rPr>
        <w:t>8</w:t>
      </w:r>
    </w:p>
    <w:p w:rsidR="00744C77" w:rsidRPr="004F013A" w:rsidRDefault="006447AD" w:rsidP="00557AD9">
      <w:pPr>
        <w:pStyle w:val="BodyText2"/>
        <w:spacing w:after="0" w:line="271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</w:t>
      </w:r>
      <w:r w:rsidR="00090669">
        <w:rPr>
          <w:b/>
          <w:sz w:val="24"/>
          <w:szCs w:val="24"/>
        </w:rPr>
        <w:t xml:space="preserve">: Tin học Kinh tế </w:t>
      </w:r>
    </w:p>
    <w:p w:rsidR="00744C77" w:rsidRPr="003555B5" w:rsidRDefault="006447AD" w:rsidP="00557AD9">
      <w:pPr>
        <w:pStyle w:val="BodyText2"/>
        <w:tabs>
          <w:tab w:val="num" w:pos="520"/>
        </w:tabs>
        <w:spacing w:after="0" w:line="271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090669">
        <w:rPr>
          <w:b/>
          <w:sz w:val="24"/>
          <w:szCs w:val="24"/>
        </w:rPr>
        <w:t xml:space="preserve"> Công nghệ thông tin</w:t>
      </w:r>
    </w:p>
    <w:p w:rsidR="00744C77" w:rsidRPr="003555B5" w:rsidRDefault="00744C77" w:rsidP="00557AD9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:rsidR="006D03CF" w:rsidRPr="00F757C2" w:rsidRDefault="006D03CF" w:rsidP="00557AD9">
      <w:pPr>
        <w:pStyle w:val="BodyText2"/>
        <w:numPr>
          <w:ilvl w:val="1"/>
          <w:numId w:val="6"/>
        </w:numPr>
        <w:spacing w:after="0" w:line="271" w:lineRule="auto"/>
        <w:jc w:val="both"/>
        <w:rPr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090669">
        <w:rPr>
          <w:b/>
          <w:bCs/>
          <w:color w:val="000000"/>
          <w:sz w:val="24"/>
          <w:szCs w:val="24"/>
        </w:rPr>
        <w:t xml:space="preserve"> </w:t>
      </w:r>
      <w:r w:rsidR="003F5D7A">
        <w:rPr>
          <w:bCs/>
          <w:color w:val="000000"/>
          <w:sz w:val="24"/>
          <w:szCs w:val="24"/>
        </w:rPr>
        <w:t>Cơ sở lập trình (</w:t>
      </w:r>
      <w:r w:rsidR="00025BE5" w:rsidRPr="00CC7A57">
        <w:rPr>
          <w:bCs/>
          <w:sz w:val="24"/>
          <w:szCs w:val="24"/>
        </w:rPr>
        <w:t>7080208</w:t>
      </w:r>
      <w:r w:rsidR="003F5D7A">
        <w:rPr>
          <w:bCs/>
          <w:color w:val="000000"/>
          <w:sz w:val="24"/>
          <w:szCs w:val="24"/>
        </w:rPr>
        <w:t>)</w:t>
      </w:r>
      <w:r w:rsidR="00090669" w:rsidRPr="00F757C2">
        <w:rPr>
          <w:bCs/>
          <w:color w:val="000000"/>
          <w:sz w:val="24"/>
          <w:szCs w:val="24"/>
        </w:rPr>
        <w:t>, Phân tích và thiết kế hệ thống + ĐA</w:t>
      </w:r>
      <w:r w:rsidR="003F5D7A">
        <w:rPr>
          <w:bCs/>
          <w:color w:val="000000"/>
          <w:sz w:val="24"/>
          <w:szCs w:val="24"/>
        </w:rPr>
        <w:t xml:space="preserve"> (</w:t>
      </w:r>
      <w:r w:rsidR="00025BE5" w:rsidRPr="00CC7A57">
        <w:rPr>
          <w:bCs/>
          <w:sz w:val="24"/>
          <w:szCs w:val="24"/>
        </w:rPr>
        <w:t>7080113</w:t>
      </w:r>
      <w:r w:rsidR="003F5D7A">
        <w:rPr>
          <w:bCs/>
          <w:color w:val="000000"/>
          <w:sz w:val="24"/>
          <w:szCs w:val="24"/>
        </w:rPr>
        <w:t>)</w:t>
      </w:r>
      <w:r w:rsidR="00090669" w:rsidRPr="00F757C2">
        <w:rPr>
          <w:bCs/>
          <w:color w:val="000000"/>
          <w:sz w:val="24"/>
          <w:szCs w:val="24"/>
        </w:rPr>
        <w:t>.</w:t>
      </w:r>
    </w:p>
    <w:p w:rsidR="006D03CF" w:rsidRPr="00F757C2" w:rsidRDefault="006D03CF" w:rsidP="00557AD9">
      <w:pPr>
        <w:pStyle w:val="BodyText2"/>
        <w:numPr>
          <w:ilvl w:val="1"/>
          <w:numId w:val="6"/>
        </w:numPr>
        <w:spacing w:after="0" w:line="271" w:lineRule="auto"/>
        <w:jc w:val="both"/>
        <w:rPr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F757C2">
        <w:rPr>
          <w:b/>
          <w:bCs/>
          <w:color w:val="000000"/>
          <w:sz w:val="24"/>
          <w:szCs w:val="24"/>
        </w:rPr>
        <w:t xml:space="preserve"> </w:t>
      </w:r>
      <w:r w:rsidR="00313647">
        <w:rPr>
          <w:bCs/>
          <w:color w:val="000000"/>
          <w:sz w:val="24"/>
          <w:szCs w:val="24"/>
        </w:rPr>
        <w:t>Cơ sở lập trình (</w:t>
      </w:r>
      <w:r w:rsidR="00025BE5" w:rsidRPr="00CC7A57">
        <w:rPr>
          <w:bCs/>
          <w:sz w:val="24"/>
          <w:szCs w:val="24"/>
        </w:rPr>
        <w:t>7080208</w:t>
      </w:r>
      <w:r w:rsidR="00313647">
        <w:rPr>
          <w:bCs/>
          <w:color w:val="000000"/>
          <w:sz w:val="24"/>
          <w:szCs w:val="24"/>
        </w:rPr>
        <w:t>)</w:t>
      </w:r>
      <w:r w:rsidR="00313647" w:rsidRPr="00F757C2">
        <w:rPr>
          <w:bCs/>
          <w:color w:val="000000"/>
          <w:sz w:val="24"/>
          <w:szCs w:val="24"/>
        </w:rPr>
        <w:t>, Phân tích và thiết kế hệ thống + ĐA</w:t>
      </w:r>
      <w:r w:rsidR="00313647">
        <w:rPr>
          <w:bCs/>
          <w:color w:val="000000"/>
          <w:sz w:val="24"/>
          <w:szCs w:val="24"/>
        </w:rPr>
        <w:t xml:space="preserve"> (</w:t>
      </w:r>
      <w:r w:rsidR="00025BE5" w:rsidRPr="00CC7A57">
        <w:rPr>
          <w:bCs/>
          <w:sz w:val="24"/>
          <w:szCs w:val="24"/>
        </w:rPr>
        <w:t>7080113</w:t>
      </w:r>
      <w:r w:rsidR="00313647">
        <w:rPr>
          <w:bCs/>
          <w:color w:val="000000"/>
          <w:sz w:val="24"/>
          <w:szCs w:val="24"/>
        </w:rPr>
        <w:t>)</w:t>
      </w:r>
      <w:r w:rsidR="00313647" w:rsidRPr="00F757C2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557AD9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Pr="003555B5">
        <w:rPr>
          <w:bCs/>
          <w:i/>
          <w:color w:val="000000"/>
          <w:sz w:val="24"/>
          <w:szCs w:val="24"/>
        </w:rPr>
        <w:t>(là kết quả học tập mong đợi người học đạt được)</w:t>
      </w:r>
    </w:p>
    <w:p w:rsidR="00744C77" w:rsidRPr="003555B5" w:rsidRDefault="00744C77" w:rsidP="00557AD9">
      <w:pPr>
        <w:pStyle w:val="ListParagraph"/>
        <w:numPr>
          <w:ilvl w:val="1"/>
          <w:numId w:val="1"/>
        </w:numPr>
        <w:spacing w:line="271" w:lineRule="auto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  <w:r w:rsidR="0090524F" w:rsidRPr="003555B5">
        <w:rPr>
          <w:b/>
          <w:bCs/>
          <w:lang w:val="vi-VN"/>
        </w:rPr>
        <w:t>(</w:t>
      </w:r>
      <w:r w:rsidR="0090524F" w:rsidRPr="003555B5">
        <w:rPr>
          <w:bCs/>
          <w:i/>
          <w:lang w:val="vi-VN"/>
        </w:rPr>
        <w:t>Trình bày những kiến thức mong muốn sinh viên tích lũy được sau khi hoàn thành học phần?)</w:t>
      </w:r>
    </w:p>
    <w:p w:rsidR="00090669" w:rsidRPr="00090669" w:rsidRDefault="001F1DFF" w:rsidP="00557AD9">
      <w:pPr>
        <w:pStyle w:val="ListParagraph"/>
        <w:numPr>
          <w:ilvl w:val="2"/>
          <w:numId w:val="1"/>
        </w:numPr>
        <w:spacing w:line="271" w:lineRule="auto"/>
        <w:jc w:val="both"/>
        <w:rPr>
          <w:bCs/>
        </w:rPr>
      </w:pPr>
      <w:r>
        <w:t>Sinh viên hiểu và biết cách sử dụng</w:t>
      </w:r>
      <w:r w:rsidR="00090669">
        <w:t xml:space="preserve"> ngôn ngữ </w:t>
      </w:r>
      <w:r w:rsidR="00A63644">
        <w:t xml:space="preserve">lập trình C#.NET, hệ quản trị CSDL SQL Server </w:t>
      </w:r>
      <w:r w:rsidR="00090669">
        <w:t>và các công cụ trợ giúp.</w:t>
      </w:r>
    </w:p>
    <w:p w:rsidR="00B60C95" w:rsidRPr="003555B5" w:rsidRDefault="001F1DFF" w:rsidP="00557AD9">
      <w:pPr>
        <w:pStyle w:val="ListParagraph"/>
        <w:numPr>
          <w:ilvl w:val="2"/>
          <w:numId w:val="1"/>
        </w:numPr>
        <w:spacing w:line="271" w:lineRule="auto"/>
        <w:jc w:val="both"/>
        <w:rPr>
          <w:bCs/>
        </w:rPr>
      </w:pPr>
      <w:r>
        <w:t>Sinh viên nắm được c</w:t>
      </w:r>
      <w:r w:rsidR="00090669">
        <w:t xml:space="preserve">ác bước </w:t>
      </w:r>
      <w:r w:rsidR="00A63644">
        <w:t>lập trình kết nối và truy xuất cơ sở dữ liệu. Biết cách xây dựng và lập trình bài toán quản lý theo mô hình 3 lớp.</w:t>
      </w:r>
    </w:p>
    <w:p w:rsidR="00744C77" w:rsidRPr="003555B5" w:rsidRDefault="00744C77" w:rsidP="00557AD9">
      <w:pPr>
        <w:pStyle w:val="ListParagraph"/>
        <w:numPr>
          <w:ilvl w:val="1"/>
          <w:numId w:val="1"/>
        </w:numPr>
        <w:spacing w:line="271" w:lineRule="auto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  <w:r w:rsidR="0090524F" w:rsidRPr="003555B5">
        <w:rPr>
          <w:bCs/>
          <w:i/>
          <w:lang w:val="vi-VN"/>
        </w:rPr>
        <w:t>(Trình bày những kỹ năng cứng và kỹ năng mềm mong muốn sinh viên tích lũy được sau khi hoàn thành học phần?)</w:t>
      </w:r>
    </w:p>
    <w:p w:rsidR="00DC743A" w:rsidRPr="00DC743A" w:rsidRDefault="001F1DFF" w:rsidP="00557AD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271" w:lineRule="auto"/>
        <w:ind w:left="522" w:hanging="96"/>
        <w:jc w:val="both"/>
        <w:rPr>
          <w:lang w:val="vi-VN"/>
        </w:rPr>
      </w:pPr>
      <w:r>
        <w:rPr>
          <w:lang w:val="nl-NL"/>
        </w:rPr>
        <w:t>Sinh viên có thể s</w:t>
      </w:r>
      <w:r w:rsidR="00DC743A">
        <w:rPr>
          <w:lang w:val="nl-NL"/>
        </w:rPr>
        <w:t xml:space="preserve">o sánh với </w:t>
      </w:r>
      <w:r w:rsidR="00A63644">
        <w:rPr>
          <w:lang w:val="nl-NL"/>
        </w:rPr>
        <w:t xml:space="preserve">các ngôn ngữ lập trình và hệ quản trị CSDL </w:t>
      </w:r>
      <w:r w:rsidR="00DC743A">
        <w:rPr>
          <w:lang w:val="nl-NL"/>
        </w:rPr>
        <w:t xml:space="preserve">đã học trước đó, biết </w:t>
      </w:r>
      <w:r w:rsidR="00A63644">
        <w:rPr>
          <w:lang w:val="nl-NL"/>
        </w:rPr>
        <w:t xml:space="preserve">đánh giá, </w:t>
      </w:r>
      <w:r w:rsidR="00DC743A">
        <w:rPr>
          <w:lang w:val="nl-NL"/>
        </w:rPr>
        <w:t xml:space="preserve">nhận định và lựa chọn </w:t>
      </w:r>
      <w:r w:rsidR="00A63644">
        <w:rPr>
          <w:lang w:val="nl-NL"/>
        </w:rPr>
        <w:t>công cụ</w:t>
      </w:r>
      <w:r w:rsidR="00DC743A">
        <w:rPr>
          <w:lang w:val="nl-NL"/>
        </w:rPr>
        <w:t xml:space="preserve"> phù hợp khi xây dựng ứng dụng.</w:t>
      </w:r>
    </w:p>
    <w:p w:rsidR="00DC743A" w:rsidRPr="00DC743A" w:rsidRDefault="00DC743A" w:rsidP="00557AD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line="271" w:lineRule="auto"/>
        <w:ind w:left="522" w:hanging="96"/>
        <w:jc w:val="both"/>
        <w:rPr>
          <w:lang w:val="vi-VN"/>
        </w:rPr>
      </w:pPr>
      <w:r>
        <w:rPr>
          <w:lang w:val="nl-NL"/>
        </w:rPr>
        <w:t>Có kỹ năng làm việc nhóm, tự học, tự nghiên cứu.</w:t>
      </w:r>
    </w:p>
    <w:p w:rsidR="00744C77" w:rsidRPr="003555B5" w:rsidRDefault="00BA09EA" w:rsidP="00557AD9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 tắt nội dung học phần</w:t>
      </w:r>
    </w:p>
    <w:p w:rsidR="0017526E" w:rsidRDefault="0017526E" w:rsidP="00557AD9">
      <w:pPr>
        <w:pStyle w:val="BodyText2"/>
        <w:spacing w:after="0" w:line="271" w:lineRule="auto"/>
        <w:ind w:firstLine="360"/>
        <w:jc w:val="both"/>
        <w:rPr>
          <w:bCs/>
          <w:sz w:val="24"/>
          <w:szCs w:val="24"/>
        </w:rPr>
      </w:pPr>
      <w:r w:rsidRPr="0017526E">
        <w:rPr>
          <w:bCs/>
          <w:sz w:val="24"/>
          <w:szCs w:val="24"/>
        </w:rPr>
        <w:t>Nội dung học phần gồm 4 chương:</w:t>
      </w:r>
    </w:p>
    <w:p w:rsidR="00744C77" w:rsidRDefault="0017526E" w:rsidP="00557AD9">
      <w:pPr>
        <w:pStyle w:val="BodyText2"/>
        <w:spacing w:after="0" w:line="271" w:lineRule="auto"/>
        <w:ind w:firstLine="360"/>
        <w:jc w:val="both"/>
        <w:rPr>
          <w:bCs/>
          <w:sz w:val="24"/>
          <w:szCs w:val="24"/>
        </w:rPr>
      </w:pPr>
      <w:r w:rsidRPr="0017526E">
        <w:rPr>
          <w:bCs/>
          <w:sz w:val="24"/>
          <w:szCs w:val="24"/>
        </w:rPr>
        <w:t xml:space="preserve">Chương 1: </w:t>
      </w:r>
      <w:r w:rsidR="001C1C5F" w:rsidRPr="0017526E">
        <w:rPr>
          <w:bCs/>
          <w:sz w:val="24"/>
          <w:szCs w:val="24"/>
        </w:rPr>
        <w:t xml:space="preserve"> </w:t>
      </w:r>
      <w:r w:rsidRPr="0017526E">
        <w:rPr>
          <w:bCs/>
          <w:sz w:val="24"/>
          <w:szCs w:val="24"/>
        </w:rPr>
        <w:t xml:space="preserve">Giới </w:t>
      </w:r>
      <w:proofErr w:type="gramStart"/>
      <w:r w:rsidRPr="0017526E">
        <w:rPr>
          <w:bCs/>
          <w:sz w:val="24"/>
          <w:szCs w:val="24"/>
        </w:rPr>
        <w:t>thiệu  về</w:t>
      </w:r>
      <w:proofErr w:type="gramEnd"/>
      <w:r w:rsidRPr="0017526E">
        <w:rPr>
          <w:bCs/>
          <w:sz w:val="24"/>
          <w:szCs w:val="24"/>
        </w:rPr>
        <w:t xml:space="preserve"> Visual Studio.NET và C#</w:t>
      </w:r>
    </w:p>
    <w:p w:rsidR="0017526E" w:rsidRDefault="0017526E" w:rsidP="00557AD9">
      <w:pPr>
        <w:pStyle w:val="BodyText2"/>
        <w:spacing w:after="0" w:line="271" w:lineRule="auto"/>
        <w:ind w:firstLine="360"/>
        <w:jc w:val="both"/>
        <w:rPr>
          <w:bCs/>
        </w:rPr>
      </w:pPr>
      <w:r>
        <w:rPr>
          <w:bCs/>
          <w:sz w:val="24"/>
          <w:szCs w:val="24"/>
        </w:rPr>
        <w:t xml:space="preserve">Chương 2: </w:t>
      </w:r>
      <w:r>
        <w:rPr>
          <w:bCs/>
        </w:rPr>
        <w:t>Lập trình C# căn bản</w:t>
      </w:r>
    </w:p>
    <w:p w:rsidR="0017526E" w:rsidRDefault="0017526E" w:rsidP="00557AD9">
      <w:pPr>
        <w:pStyle w:val="BodyText2"/>
        <w:spacing w:after="0" w:line="271" w:lineRule="auto"/>
        <w:ind w:firstLine="360"/>
        <w:jc w:val="both"/>
        <w:rPr>
          <w:bCs/>
        </w:rPr>
      </w:pPr>
      <w:r>
        <w:rPr>
          <w:bCs/>
        </w:rPr>
        <w:t>Chương 3: Lập trình hướng đối tượng với C#</w:t>
      </w:r>
    </w:p>
    <w:p w:rsidR="0017526E" w:rsidRPr="0017526E" w:rsidRDefault="0017526E" w:rsidP="00557AD9">
      <w:pPr>
        <w:pStyle w:val="BodyText2"/>
        <w:spacing w:after="0" w:line="271" w:lineRule="auto"/>
        <w:ind w:firstLine="360"/>
        <w:jc w:val="both"/>
        <w:rPr>
          <w:bCs/>
          <w:sz w:val="24"/>
          <w:szCs w:val="24"/>
        </w:rPr>
      </w:pPr>
      <w:r>
        <w:rPr>
          <w:bCs/>
        </w:rPr>
        <w:t>Chương 4: Xây dựng ứng dụng quản lý</w:t>
      </w:r>
    </w:p>
    <w:p w:rsidR="00296F71" w:rsidRPr="00331376" w:rsidRDefault="009540AF" w:rsidP="00557AD9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557AD9">
      <w:pPr>
        <w:pStyle w:val="ListParagraph"/>
        <w:spacing w:line="271" w:lineRule="auto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 w:rsidTr="009B6CB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557AD9">
            <w:pPr>
              <w:pStyle w:val="ListParagraph"/>
              <w:spacing w:line="271" w:lineRule="auto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 w:rsidTr="009B6CB7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9B6CB7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7C7EDD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1C1C5F" w:rsidRDefault="00A85413" w:rsidP="00557AD9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 xml:space="preserve">Giới thiệu </w:t>
            </w:r>
            <w:r w:rsidR="001C1C5F">
              <w:rPr>
                <w:bCs/>
              </w:rPr>
              <w:t xml:space="preserve"> về </w:t>
            </w:r>
            <w:r>
              <w:rPr>
                <w:bCs/>
              </w:rPr>
              <w:t>Visual Studio.NET và C#</w:t>
            </w:r>
          </w:p>
        </w:tc>
        <w:tc>
          <w:tcPr>
            <w:tcW w:w="992" w:type="dxa"/>
            <w:vAlign w:val="center"/>
          </w:tcPr>
          <w:p w:rsidR="003B73BB" w:rsidRPr="003555B5" w:rsidRDefault="00415565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979" w:type="dxa"/>
            <w:vAlign w:val="center"/>
          </w:tcPr>
          <w:p w:rsidR="003B73BB" w:rsidRPr="003555B5" w:rsidRDefault="009B6CB7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  <w:r>
              <w:rPr>
                <w:bCs/>
              </w:rPr>
              <w:t>, 4.2.2</w:t>
            </w:r>
          </w:p>
        </w:tc>
      </w:tr>
      <w:tr w:rsidR="00BA7C39" w:rsidRPr="003555B5" w:rsidTr="009B6CB7">
        <w:tc>
          <w:tcPr>
            <w:tcW w:w="1408" w:type="dxa"/>
            <w:vAlign w:val="center"/>
          </w:tcPr>
          <w:p w:rsidR="003B73BB" w:rsidRPr="003555B5" w:rsidRDefault="003B73BB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:rsidR="003B73BB" w:rsidRPr="001C1C5F" w:rsidRDefault="00A85413" w:rsidP="00557AD9">
            <w:pPr>
              <w:pStyle w:val="ListParagraph"/>
              <w:spacing w:line="271" w:lineRule="auto"/>
              <w:ind w:left="0"/>
              <w:rPr>
                <w:bCs/>
              </w:rPr>
            </w:pPr>
            <w:r w:rsidRPr="00A85413">
              <w:rPr>
                <w:bCs/>
              </w:rPr>
              <w:t>.NET Framework</w:t>
            </w:r>
            <w:r>
              <w:rPr>
                <w:bCs/>
              </w:rPr>
              <w:t xml:space="preserve"> và </w:t>
            </w:r>
            <w:r w:rsidRPr="00A85413">
              <w:rPr>
                <w:bCs/>
              </w:rPr>
              <w:t>.NET F</w:t>
            </w:r>
            <w:r>
              <w:rPr>
                <w:bCs/>
              </w:rPr>
              <w:t>latform</w:t>
            </w:r>
          </w:p>
        </w:tc>
        <w:tc>
          <w:tcPr>
            <w:tcW w:w="992" w:type="dxa"/>
            <w:vAlign w:val="center"/>
          </w:tcPr>
          <w:p w:rsidR="003B73BB" w:rsidRPr="003555B5" w:rsidRDefault="003B73BB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EE3756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:rsidTr="009B6CB7">
        <w:tc>
          <w:tcPr>
            <w:tcW w:w="1408" w:type="dxa"/>
            <w:vAlign w:val="center"/>
          </w:tcPr>
          <w:p w:rsidR="003B73BB" w:rsidRPr="003555B5" w:rsidRDefault="003B73BB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lastRenderedPageBreak/>
              <w:t>1.2</w:t>
            </w:r>
          </w:p>
        </w:tc>
        <w:tc>
          <w:tcPr>
            <w:tcW w:w="4683" w:type="dxa"/>
            <w:vAlign w:val="center"/>
          </w:tcPr>
          <w:p w:rsidR="003B73BB" w:rsidRPr="001C1C5F" w:rsidRDefault="00A85413" w:rsidP="00557AD9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Môi trường phát triển ứng dụng Visual Studio.NET</w:t>
            </w:r>
          </w:p>
        </w:tc>
        <w:tc>
          <w:tcPr>
            <w:tcW w:w="992" w:type="dxa"/>
            <w:vAlign w:val="center"/>
          </w:tcPr>
          <w:p w:rsidR="003B73BB" w:rsidRPr="003555B5" w:rsidRDefault="003B73BB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3B73BB" w:rsidRPr="003555B5" w:rsidRDefault="003B73BB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1C1C5F" w:rsidRPr="003555B5" w:rsidTr="009B6CB7">
        <w:tc>
          <w:tcPr>
            <w:tcW w:w="1408" w:type="dxa"/>
            <w:vAlign w:val="center"/>
          </w:tcPr>
          <w:p w:rsidR="001C1C5F" w:rsidRPr="001C1C5F" w:rsidRDefault="001C1C5F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:rsidR="001C1C5F" w:rsidRPr="001C1C5F" w:rsidRDefault="00A85413" w:rsidP="00557AD9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Tổng quan về ngôn ngữ lập trình C#</w:t>
            </w:r>
          </w:p>
        </w:tc>
        <w:tc>
          <w:tcPr>
            <w:tcW w:w="992" w:type="dxa"/>
            <w:vAlign w:val="center"/>
          </w:tcPr>
          <w:p w:rsidR="001C1C5F" w:rsidRPr="003555B5" w:rsidRDefault="001C1C5F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1C1C5F" w:rsidRPr="003555B5" w:rsidRDefault="001C1C5F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 w:rsidTr="009B6CB7">
        <w:tc>
          <w:tcPr>
            <w:tcW w:w="1408" w:type="dxa"/>
            <w:vAlign w:val="center"/>
          </w:tcPr>
          <w:p w:rsidR="00EE3756" w:rsidRPr="003555B5" w:rsidRDefault="00EE3756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1C1C5F" w:rsidRDefault="00A85413" w:rsidP="00557AD9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Lập trình C# căn bản</w:t>
            </w:r>
          </w:p>
        </w:tc>
        <w:tc>
          <w:tcPr>
            <w:tcW w:w="992" w:type="dxa"/>
            <w:vAlign w:val="center"/>
          </w:tcPr>
          <w:p w:rsidR="00EE3756" w:rsidRPr="001C1C5F" w:rsidRDefault="002826EA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EE3756" w:rsidRPr="003555B5" w:rsidRDefault="009B6CB7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</w:rPr>
              <w:t>1, 4.2.1, 4.2.2</w:t>
            </w:r>
          </w:p>
        </w:tc>
      </w:tr>
      <w:tr w:rsidR="00BA7C39" w:rsidRPr="003555B5" w:rsidTr="009B6CB7">
        <w:tc>
          <w:tcPr>
            <w:tcW w:w="1408" w:type="dxa"/>
            <w:vAlign w:val="center"/>
          </w:tcPr>
          <w:p w:rsidR="00EE3756" w:rsidRPr="003555B5" w:rsidRDefault="00EE3756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A85413" w:rsidRPr="001C1C5F" w:rsidRDefault="00A85413" w:rsidP="00557AD9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Các kiểu dữ liệu</w:t>
            </w:r>
          </w:p>
        </w:tc>
        <w:tc>
          <w:tcPr>
            <w:tcW w:w="992" w:type="dxa"/>
            <w:vAlign w:val="center"/>
          </w:tcPr>
          <w:p w:rsidR="00EE3756" w:rsidRPr="003555B5" w:rsidRDefault="00EE3756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EE3756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C16889" w:rsidRPr="003555B5" w:rsidTr="009B6CB7">
        <w:tc>
          <w:tcPr>
            <w:tcW w:w="1408" w:type="dxa"/>
            <w:vAlign w:val="center"/>
          </w:tcPr>
          <w:p w:rsidR="00C16889" w:rsidRPr="003555B5" w:rsidRDefault="00C16889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C16889" w:rsidRPr="001C1C5F" w:rsidRDefault="00A85413" w:rsidP="00557AD9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Biến và hằng</w:t>
            </w:r>
          </w:p>
        </w:tc>
        <w:tc>
          <w:tcPr>
            <w:tcW w:w="992" w:type="dxa"/>
            <w:vAlign w:val="center"/>
          </w:tcPr>
          <w:p w:rsidR="00C16889" w:rsidRPr="003555B5" w:rsidRDefault="00C16889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16889" w:rsidRPr="003555B5" w:rsidRDefault="00C16889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C16889" w:rsidRPr="003555B5" w:rsidTr="009B6CB7">
        <w:tc>
          <w:tcPr>
            <w:tcW w:w="1408" w:type="dxa"/>
            <w:vAlign w:val="center"/>
          </w:tcPr>
          <w:p w:rsidR="00C16889" w:rsidRPr="001C1C5F" w:rsidRDefault="00C16889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C16889" w:rsidRDefault="00A85413" w:rsidP="00557AD9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Các lệnh và cấu trúc điều khiển</w:t>
            </w:r>
          </w:p>
        </w:tc>
        <w:tc>
          <w:tcPr>
            <w:tcW w:w="992" w:type="dxa"/>
            <w:vAlign w:val="center"/>
          </w:tcPr>
          <w:p w:rsidR="00C16889" w:rsidRPr="003555B5" w:rsidRDefault="00C16889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16889" w:rsidRPr="003555B5" w:rsidRDefault="00C16889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C16889" w:rsidRPr="003555B5" w:rsidTr="009B6CB7">
        <w:tc>
          <w:tcPr>
            <w:tcW w:w="1408" w:type="dxa"/>
            <w:vAlign w:val="center"/>
          </w:tcPr>
          <w:p w:rsidR="00C16889" w:rsidRDefault="00C16889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:rsidR="00C16889" w:rsidRDefault="00A85413" w:rsidP="00557AD9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Các toán tử</w:t>
            </w:r>
          </w:p>
        </w:tc>
        <w:tc>
          <w:tcPr>
            <w:tcW w:w="992" w:type="dxa"/>
            <w:vAlign w:val="center"/>
          </w:tcPr>
          <w:p w:rsidR="00C16889" w:rsidRPr="003555B5" w:rsidRDefault="00C16889" w:rsidP="00557AD9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C16889" w:rsidRPr="003555B5" w:rsidRDefault="00C16889" w:rsidP="00557AD9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9B6CB7" w:rsidRPr="001C1C5F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Lập trình hướng đối tượng với C#</w:t>
            </w:r>
          </w:p>
        </w:tc>
        <w:tc>
          <w:tcPr>
            <w:tcW w:w="992" w:type="dxa"/>
            <w:vAlign w:val="center"/>
          </w:tcPr>
          <w:p w:rsidR="009B6CB7" w:rsidRPr="00FD14E5" w:rsidRDefault="002826EA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</w:rPr>
              <w:t>1, 4.2.1, 4.2.2</w:t>
            </w: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1C1C5F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9B6CB7" w:rsidRPr="001C1C5F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Lớp và đối tượng</w:t>
            </w:r>
          </w:p>
        </w:tc>
        <w:tc>
          <w:tcPr>
            <w:tcW w:w="992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Kỹ thuật kế thừa và đa hình</w:t>
            </w:r>
          </w:p>
        </w:tc>
        <w:tc>
          <w:tcPr>
            <w:tcW w:w="992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Bắt ngoại lệ</w:t>
            </w:r>
          </w:p>
        </w:tc>
        <w:tc>
          <w:tcPr>
            <w:tcW w:w="992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FD14E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9B6CB7" w:rsidRPr="001C1C5F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Xây dựng ứng dụng quản lý</w:t>
            </w:r>
          </w:p>
        </w:tc>
        <w:tc>
          <w:tcPr>
            <w:tcW w:w="992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.2</w:t>
            </w:r>
            <w:r>
              <w:rPr>
                <w:bCs/>
              </w:rPr>
              <w:t>, 4.2.1, 4.2.2</w:t>
            </w: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1C1C5F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:rsidR="009B6CB7" w:rsidRPr="001C1C5F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Mô hình 3 lớp</w:t>
            </w:r>
          </w:p>
        </w:tc>
        <w:tc>
          <w:tcPr>
            <w:tcW w:w="992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Kết nối và truy xuất cơ sở dữ liệu</w:t>
            </w:r>
          </w:p>
        </w:tc>
        <w:tc>
          <w:tcPr>
            <w:tcW w:w="992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Các bước xây dựng chương trình quản lý</w:t>
            </w:r>
          </w:p>
        </w:tc>
        <w:tc>
          <w:tcPr>
            <w:tcW w:w="992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</w:t>
            </w:r>
            <w:r w:rsidRPr="003555B5">
              <w:rPr>
                <w:b/>
                <w:bCs/>
                <w:lang w:val="vi-VN"/>
              </w:rPr>
              <w:t>2</w:t>
            </w:r>
            <w:r w:rsidRPr="003555B5">
              <w:rPr>
                <w:b/>
                <w:bCs/>
              </w:rPr>
              <w:t>. Thí nghiệm/</w:t>
            </w:r>
            <w:r w:rsidRPr="003555B5">
              <w:rPr>
                <w:b/>
                <w:bCs/>
                <w:lang w:val="vi-VN"/>
              </w:rPr>
              <w:t>Thực hành</w:t>
            </w:r>
            <w:r w:rsidRPr="003555B5">
              <w:rPr>
                <w:b/>
                <w:bCs/>
              </w:rPr>
              <w:t xml:space="preserve"> (nếu có)</w:t>
            </w:r>
          </w:p>
        </w:tc>
      </w:tr>
      <w:tr w:rsidR="009B6CB7" w:rsidRPr="003555B5" w:rsidTr="009B6CB7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1</w:t>
            </w:r>
          </w:p>
        </w:tc>
        <w:tc>
          <w:tcPr>
            <w:tcW w:w="4683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>
              <w:rPr>
                <w:bCs/>
              </w:rPr>
              <w:t>Giới thiệu  về Visual Studio.NET và C#</w:t>
            </w:r>
          </w:p>
        </w:tc>
        <w:tc>
          <w:tcPr>
            <w:tcW w:w="992" w:type="dxa"/>
            <w:vAlign w:val="center"/>
          </w:tcPr>
          <w:p w:rsidR="009B6CB7" w:rsidRPr="00B72FC1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9B6CB7" w:rsidRPr="00F26E9C" w:rsidRDefault="00705A43" w:rsidP="00705A43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  <w:lang w:val="vi-VN"/>
              </w:rPr>
              <w:t>.1</w:t>
            </w:r>
            <w:r>
              <w:rPr>
                <w:bCs/>
              </w:rPr>
              <w:t>, 4.2.2</w:t>
            </w: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:rsidR="009B6CB7" w:rsidRPr="00F757C2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Thực hành các thao tác cơ bản trong Visual Studio.NET</w:t>
            </w:r>
          </w:p>
        </w:tc>
        <w:tc>
          <w:tcPr>
            <w:tcW w:w="992" w:type="dxa"/>
            <w:vAlign w:val="center"/>
          </w:tcPr>
          <w:p w:rsidR="009B6CB7" w:rsidRPr="00F757C2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2</w:t>
            </w:r>
          </w:p>
        </w:tc>
        <w:tc>
          <w:tcPr>
            <w:tcW w:w="4683" w:type="dxa"/>
            <w:vAlign w:val="center"/>
          </w:tcPr>
          <w:p w:rsidR="009B6CB7" w:rsidRPr="00F757C2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 xml:space="preserve">Viết chương trình đầu tiên </w:t>
            </w:r>
          </w:p>
        </w:tc>
        <w:tc>
          <w:tcPr>
            <w:tcW w:w="992" w:type="dxa"/>
            <w:vAlign w:val="center"/>
          </w:tcPr>
          <w:p w:rsidR="009B6CB7" w:rsidRPr="00F757C2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>
              <w:rPr>
                <w:bCs/>
              </w:rPr>
              <w:t>Lập trình C# căn bản</w:t>
            </w:r>
          </w:p>
        </w:tc>
        <w:tc>
          <w:tcPr>
            <w:tcW w:w="992" w:type="dxa"/>
            <w:vAlign w:val="center"/>
          </w:tcPr>
          <w:p w:rsidR="009B6CB7" w:rsidRPr="00B72FC1" w:rsidRDefault="000F0556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</w:rPr>
              <w:t>1, 4.2.1, 4.2.2</w:t>
            </w: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Thực hành sử dụng các kiểu dữ liệu, biến và hằng</w:t>
            </w:r>
          </w:p>
        </w:tc>
        <w:tc>
          <w:tcPr>
            <w:tcW w:w="992" w:type="dxa"/>
            <w:vAlign w:val="center"/>
          </w:tcPr>
          <w:p w:rsidR="009B6CB7" w:rsidRPr="00266905" w:rsidRDefault="000F0556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2</w:t>
            </w:r>
          </w:p>
        </w:tc>
        <w:tc>
          <w:tcPr>
            <w:tcW w:w="4683" w:type="dxa"/>
            <w:vAlign w:val="center"/>
          </w:tcPr>
          <w:p w:rsidR="009B6CB7" w:rsidRPr="00266905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Thực hành các lệnh và cấu trúc điều khiển</w:t>
            </w:r>
          </w:p>
        </w:tc>
        <w:tc>
          <w:tcPr>
            <w:tcW w:w="992" w:type="dxa"/>
            <w:vAlign w:val="center"/>
          </w:tcPr>
          <w:p w:rsidR="009B6CB7" w:rsidRPr="00266905" w:rsidRDefault="000F0556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0607D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Bài 3</w:t>
            </w:r>
          </w:p>
        </w:tc>
        <w:tc>
          <w:tcPr>
            <w:tcW w:w="4683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Thực hành xử lý mảng</w:t>
            </w:r>
          </w:p>
        </w:tc>
        <w:tc>
          <w:tcPr>
            <w:tcW w:w="992" w:type="dxa"/>
            <w:vAlign w:val="center"/>
          </w:tcPr>
          <w:p w:rsidR="009B6CB7" w:rsidRPr="00266905" w:rsidRDefault="000F0556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Bài 4</w:t>
            </w:r>
          </w:p>
        </w:tc>
        <w:tc>
          <w:tcPr>
            <w:tcW w:w="4683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Thực hành xử lý chuỗi ký tự</w:t>
            </w:r>
          </w:p>
        </w:tc>
        <w:tc>
          <w:tcPr>
            <w:tcW w:w="992" w:type="dxa"/>
            <w:vAlign w:val="center"/>
          </w:tcPr>
          <w:p w:rsidR="009B6CB7" w:rsidRPr="00266905" w:rsidRDefault="000F0556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>
              <w:rPr>
                <w:bCs/>
              </w:rPr>
              <w:t>Lập trình hướng đối tượng với C#</w:t>
            </w:r>
          </w:p>
        </w:tc>
        <w:tc>
          <w:tcPr>
            <w:tcW w:w="992" w:type="dxa"/>
            <w:vAlign w:val="center"/>
          </w:tcPr>
          <w:p w:rsidR="009B6CB7" w:rsidRPr="003555B5" w:rsidRDefault="000F0556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79" w:type="dxa"/>
            <w:vAlign w:val="center"/>
          </w:tcPr>
          <w:p w:rsidR="009B6CB7" w:rsidRPr="003555B5" w:rsidRDefault="00705A43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Cs/>
              </w:rPr>
              <w:t>4.</w:t>
            </w:r>
            <w:r>
              <w:rPr>
                <w:bCs/>
              </w:rPr>
              <w:t>1</w:t>
            </w:r>
            <w:r w:rsidRPr="003555B5">
              <w:rPr>
                <w:bCs/>
              </w:rPr>
              <w:t>.</w:t>
            </w:r>
            <w:r>
              <w:rPr>
                <w:bCs/>
              </w:rPr>
              <w:t>1, 4.2.1, 4.2.2</w:t>
            </w: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Lập trình lớp và đối tượng</w:t>
            </w:r>
          </w:p>
        </w:tc>
        <w:tc>
          <w:tcPr>
            <w:tcW w:w="992" w:type="dxa"/>
            <w:vAlign w:val="center"/>
          </w:tcPr>
          <w:p w:rsidR="009B6CB7" w:rsidRPr="00B72FC1" w:rsidRDefault="000F0556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0607D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Bài 2</w:t>
            </w:r>
          </w:p>
        </w:tc>
        <w:tc>
          <w:tcPr>
            <w:tcW w:w="4683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Kỹ thuật kế thừa và đa hình</w:t>
            </w:r>
          </w:p>
        </w:tc>
        <w:tc>
          <w:tcPr>
            <w:tcW w:w="992" w:type="dxa"/>
            <w:vAlign w:val="center"/>
          </w:tcPr>
          <w:p w:rsidR="009B6CB7" w:rsidRDefault="000F0556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Bài 3</w:t>
            </w:r>
          </w:p>
        </w:tc>
        <w:tc>
          <w:tcPr>
            <w:tcW w:w="4683" w:type="dxa"/>
            <w:vAlign w:val="center"/>
          </w:tcPr>
          <w:p w:rsidR="009B6CB7" w:rsidRDefault="009B6CB7" w:rsidP="009B6CB7">
            <w:pPr>
              <w:pStyle w:val="ListParagraph"/>
              <w:spacing w:line="271" w:lineRule="auto"/>
              <w:ind w:left="0"/>
              <w:rPr>
                <w:bCs/>
              </w:rPr>
            </w:pPr>
            <w:r>
              <w:rPr>
                <w:bCs/>
              </w:rPr>
              <w:t>Thực hành xử lý ngoại lệ</w:t>
            </w:r>
          </w:p>
        </w:tc>
        <w:tc>
          <w:tcPr>
            <w:tcW w:w="992" w:type="dxa"/>
            <w:vAlign w:val="center"/>
          </w:tcPr>
          <w:p w:rsidR="009B6CB7" w:rsidRDefault="000F0556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0116CA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</w:rPr>
              <w:t>4</w:t>
            </w:r>
          </w:p>
        </w:tc>
        <w:tc>
          <w:tcPr>
            <w:tcW w:w="4683" w:type="dxa"/>
            <w:vAlign w:val="center"/>
          </w:tcPr>
          <w:p w:rsidR="009B6CB7" w:rsidRPr="003555B5" w:rsidRDefault="00191668" w:rsidP="009B6CB7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>
              <w:rPr>
                <w:bCs/>
              </w:rPr>
              <w:t>Xây dựng ứng dụng quản lý</w:t>
            </w:r>
          </w:p>
        </w:tc>
        <w:tc>
          <w:tcPr>
            <w:tcW w:w="992" w:type="dxa"/>
            <w:vAlign w:val="center"/>
          </w:tcPr>
          <w:p w:rsidR="009B6CB7" w:rsidRPr="003555B5" w:rsidRDefault="000F0556" w:rsidP="009B6CB7">
            <w:pPr>
              <w:pStyle w:val="ListParagraph"/>
              <w:spacing w:line="271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Bài 1</w:t>
            </w:r>
          </w:p>
        </w:tc>
        <w:tc>
          <w:tcPr>
            <w:tcW w:w="4683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>
              <w:rPr>
                <w:bCs/>
              </w:rPr>
              <w:t>Thực hành kết nối và truy xuất cơ sở dữ liệu</w:t>
            </w:r>
          </w:p>
        </w:tc>
        <w:tc>
          <w:tcPr>
            <w:tcW w:w="992" w:type="dxa"/>
            <w:vAlign w:val="center"/>
          </w:tcPr>
          <w:p w:rsidR="009B6CB7" w:rsidRPr="00B72FC1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  <w:tr w:rsidR="009B6CB7" w:rsidRPr="003555B5" w:rsidTr="009B6CB7">
        <w:tc>
          <w:tcPr>
            <w:tcW w:w="1408" w:type="dxa"/>
            <w:vAlign w:val="center"/>
          </w:tcPr>
          <w:p w:rsidR="009B6CB7" w:rsidRPr="0030607D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Bài 2</w:t>
            </w:r>
          </w:p>
        </w:tc>
        <w:tc>
          <w:tcPr>
            <w:tcW w:w="4683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rPr>
                <w:bCs/>
                <w:lang w:val="vi-VN"/>
              </w:rPr>
            </w:pPr>
            <w:r>
              <w:rPr>
                <w:bCs/>
              </w:rPr>
              <w:t>Xây dựng bài toán quản lý</w:t>
            </w:r>
          </w:p>
        </w:tc>
        <w:tc>
          <w:tcPr>
            <w:tcW w:w="992" w:type="dxa"/>
            <w:vAlign w:val="center"/>
          </w:tcPr>
          <w:p w:rsidR="009B6CB7" w:rsidRPr="00A14E49" w:rsidRDefault="000F0556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1979" w:type="dxa"/>
            <w:vAlign w:val="center"/>
          </w:tcPr>
          <w:p w:rsidR="009B6CB7" w:rsidRPr="003555B5" w:rsidRDefault="009B6CB7" w:rsidP="009B6CB7">
            <w:pPr>
              <w:pStyle w:val="ListParagraph"/>
              <w:spacing w:line="271" w:lineRule="auto"/>
              <w:ind w:left="0"/>
              <w:jc w:val="center"/>
              <w:rPr>
                <w:bCs/>
              </w:rPr>
            </w:pPr>
          </w:p>
        </w:tc>
      </w:tr>
    </w:tbl>
    <w:p w:rsidR="00744C77" w:rsidRPr="003555B5" w:rsidRDefault="00744C77" w:rsidP="00557AD9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  <w:r w:rsidR="006A5431" w:rsidRPr="003555B5">
        <w:rPr>
          <w:bCs/>
          <w:i/>
          <w:color w:val="000000"/>
          <w:sz w:val="24"/>
          <w:szCs w:val="24"/>
        </w:rPr>
        <w:t>(Trình bày các phương pháp giảng dạy được áp dụng giảng dạy học phần)</w:t>
      </w:r>
    </w:p>
    <w:p w:rsidR="00D171C9" w:rsidRPr="003555B5" w:rsidRDefault="007F654A" w:rsidP="00557AD9">
      <w:pPr>
        <w:pStyle w:val="ListParagraph"/>
        <w:spacing w:line="271" w:lineRule="auto"/>
        <w:ind w:left="567" w:hanging="238"/>
        <w:jc w:val="both"/>
        <w:rPr>
          <w:bCs/>
        </w:rPr>
      </w:pPr>
      <w:r>
        <w:rPr>
          <w:bCs/>
          <w:color w:val="000000"/>
        </w:rPr>
        <w:t>- Giảng dạy lý thuyết,</w:t>
      </w:r>
      <w:r w:rsidR="003F7694" w:rsidRPr="003555B5">
        <w:rPr>
          <w:bCs/>
          <w:color w:val="000000"/>
        </w:rPr>
        <w:t xml:space="preserve"> </w:t>
      </w:r>
      <w:r w:rsidR="002D24C9">
        <w:rPr>
          <w:bCs/>
          <w:color w:val="000000"/>
        </w:rPr>
        <w:t>hướng dẫn sinh viên tự đọc, tự nghiên cứu.</w:t>
      </w:r>
      <w:r w:rsidR="003F7694" w:rsidRPr="003555B5">
        <w:rPr>
          <w:bCs/>
          <w:color w:val="000000"/>
        </w:rPr>
        <w:t xml:space="preserve"> </w:t>
      </w:r>
    </w:p>
    <w:p w:rsidR="00D171C9" w:rsidRPr="003555B5" w:rsidRDefault="00296F71" w:rsidP="00557AD9">
      <w:pPr>
        <w:pStyle w:val="ListParagraph"/>
        <w:spacing w:line="271" w:lineRule="auto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F26E9C">
        <w:t xml:space="preserve"> </w:t>
      </w:r>
      <w:r w:rsidR="001F1DFF">
        <w:t xml:space="preserve">Hướng dẫn thực hành </w:t>
      </w:r>
      <w:r w:rsidR="001F1DFF" w:rsidRPr="003555B5">
        <w:rPr>
          <w:bCs/>
          <w:color w:val="000000"/>
        </w:rPr>
        <w:t xml:space="preserve">kết hợp </w:t>
      </w:r>
      <w:r w:rsidR="007F654A">
        <w:rPr>
          <w:bCs/>
          <w:color w:val="000000"/>
        </w:rPr>
        <w:t xml:space="preserve">với </w:t>
      </w:r>
      <w:r w:rsidR="001F1DFF" w:rsidRPr="003555B5">
        <w:rPr>
          <w:bCs/>
          <w:color w:val="000000"/>
        </w:rPr>
        <w:t>bài tập</w:t>
      </w:r>
      <w:r w:rsidR="002D24C9">
        <w:rPr>
          <w:bCs/>
          <w:color w:val="000000"/>
        </w:rPr>
        <w:t>.</w:t>
      </w:r>
    </w:p>
    <w:p w:rsidR="00744C77" w:rsidRPr="003555B5" w:rsidRDefault="00744C77" w:rsidP="00557AD9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r w:rsidR="006A5431" w:rsidRPr="003555B5">
        <w:rPr>
          <w:bCs/>
          <w:i/>
          <w:color w:val="000000"/>
          <w:sz w:val="24"/>
          <w:szCs w:val="24"/>
        </w:rPr>
        <w:t>(Trình bày các nhiệm vụ sinh viên phải thực hiện</w:t>
      </w:r>
      <w:r w:rsidR="00BA09EA" w:rsidRPr="003555B5">
        <w:rPr>
          <w:bCs/>
          <w:i/>
          <w:color w:val="000000"/>
          <w:sz w:val="24"/>
          <w:szCs w:val="24"/>
        </w:rPr>
        <w:t>)</w:t>
      </w:r>
    </w:p>
    <w:p w:rsidR="00744C77" w:rsidRPr="003555B5" w:rsidRDefault="00744C77" w:rsidP="00557AD9">
      <w:pPr>
        <w:pStyle w:val="BodyText2"/>
        <w:tabs>
          <w:tab w:val="num" w:pos="960"/>
        </w:tabs>
        <w:spacing w:after="0" w:line="271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557AD9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557AD9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744C77" w:rsidRPr="003555B5" w:rsidRDefault="00744C77" w:rsidP="00557AD9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557AD9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557AD9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557AD9">
      <w:pPr>
        <w:pStyle w:val="BodyText2"/>
        <w:tabs>
          <w:tab w:val="num" w:pos="960"/>
        </w:tabs>
        <w:spacing w:after="0" w:line="271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557AD9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557AD9">
      <w:pPr>
        <w:pStyle w:val="BodyText2"/>
        <w:numPr>
          <w:ilvl w:val="1"/>
          <w:numId w:val="6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557AD9">
      <w:pPr>
        <w:pStyle w:val="BodyText2"/>
        <w:tabs>
          <w:tab w:val="num" w:pos="960"/>
        </w:tabs>
        <w:spacing w:after="0" w:line="271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557AD9">
      <w:pPr>
        <w:pStyle w:val="BodyText2"/>
        <w:tabs>
          <w:tab w:val="num" w:pos="960"/>
        </w:tabs>
        <w:spacing w:after="0" w:line="271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Báo cáo</w:t>
            </w:r>
            <w:r w:rsidR="008E2DE8">
              <w:rPr>
                <w:bCs/>
                <w:color w:val="000000"/>
                <w:sz w:val="24"/>
                <w:szCs w:val="24"/>
                <w:lang w:val="nl-NL"/>
              </w:rPr>
              <w:t xml:space="preserve"> bài tập nhóm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8E2DE8">
              <w:rPr>
                <w:bCs/>
                <w:color w:val="000000"/>
                <w:sz w:val="24"/>
                <w:szCs w:val="24"/>
                <w:lang w:val="nl-NL"/>
              </w:rPr>
              <w:t>Kết quả</w:t>
            </w:r>
            <w:r w:rsidR="00CB0A27">
              <w:rPr>
                <w:bCs/>
                <w:color w:val="000000"/>
                <w:sz w:val="24"/>
                <w:szCs w:val="24"/>
                <w:lang w:val="nl-NL"/>
              </w:rPr>
              <w:t xml:space="preserve">,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kỹ năng thực hành</w:t>
            </w:r>
            <w:r w:rsidR="008E2DE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683A1A">
              <w:rPr>
                <w:bCs/>
                <w:color w:val="000000"/>
                <w:sz w:val="24"/>
                <w:szCs w:val="24"/>
                <w:lang w:val="nl-NL"/>
              </w:rPr>
              <w:t>/vấn đáp</w:t>
            </w:r>
            <w:r w:rsidR="00957D61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957D61">
              <w:rPr>
                <w:bCs/>
                <w:color w:val="000000"/>
                <w:sz w:val="24"/>
                <w:szCs w:val="24"/>
                <w:lang w:val="nl-NL"/>
              </w:rPr>
              <w:t>45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665547">
        <w:tc>
          <w:tcPr>
            <w:tcW w:w="564" w:type="dxa"/>
            <w:shd w:val="clear" w:color="auto" w:fill="auto"/>
            <w:vAlign w:val="center"/>
          </w:tcPr>
          <w:p w:rsidR="00665547" w:rsidRPr="003555B5" w:rsidRDefault="008E2DE8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683A1A">
              <w:rPr>
                <w:bCs/>
                <w:color w:val="000000"/>
                <w:sz w:val="24"/>
                <w:szCs w:val="24"/>
                <w:lang w:val="nl-NL"/>
              </w:rPr>
              <w:t>viết/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vấn đáp (</w:t>
            </w:r>
            <w:r w:rsidR="008E2DE8">
              <w:rPr>
                <w:bCs/>
                <w:color w:val="000000"/>
                <w:sz w:val="24"/>
                <w:szCs w:val="24"/>
                <w:lang w:val="nl-NL"/>
              </w:rPr>
              <w:t>60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744C77" w:rsidP="00557AD9">
      <w:pPr>
        <w:pStyle w:val="BodyText2"/>
        <w:numPr>
          <w:ilvl w:val="1"/>
          <w:numId w:val="6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557AD9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Default="00744C77" w:rsidP="00557AD9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FFFF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  <w:r w:rsidR="0042690E" w:rsidRPr="00DB13E7">
        <w:rPr>
          <w:bCs/>
          <w:color w:val="FFFFFF"/>
          <w:sz w:val="24"/>
          <w:szCs w:val="24"/>
        </w:rPr>
        <w:fldChar w:fldCharType="begin"/>
      </w:r>
      <w:r w:rsidR="0042690E" w:rsidRPr="00DB13E7">
        <w:rPr>
          <w:bCs/>
          <w:color w:val="FFFFFF"/>
          <w:sz w:val="24"/>
          <w:szCs w:val="24"/>
        </w:rPr>
        <w:instrText xml:space="preserve"> ADDIN ZOTERO_ITEM CSL_CITATION {"citationID":"TjoJgCAq","properties":{"formattedCitation":"{\\rtf [1]\\uc0\\u8211{}[4]}","plainCitation":"[1]–[4]"},"citationItems":[{"id":703,"uris":["http://zotero.org/users/1945110/items/U47WSPD7"],"uri":["http://zotero.org/users/1945110/items/U47WSPD7"],"itemData":{"id":703,"type":"book","title":"Fundamentals of Computer Programming with C# (The Bulgarian C# Book)","number-of-pages":"1132","source":"Lulu","abstract":"The free book \"Fundamentals of Computer Programming with C#\" (http://www.introprogramming.info) is a comprehensive computer programming tutorial that teaches programming, logical thinking, data structures and algorithms, problem solving and high quality code with lots of examples in C#. It comes with free video lessons, presentations, exercises and solutions.\n\nDownload the free C# programming book, videos, presentations and other resources from http://introprogramming.info.","ISBN":"978-954-400-773-7","language":"English","author":[{"family":"Nakov","given":"Svetlin"}],"issued":{"date-parts":[["2013",10,18]]}}},{"id":702,"uris":["http://zotero.org/users/1945110/items/PZQH9HVZ"],"uri":["http://zotero.org/users/1945110/items/PZQH9HVZ"],"itemData":{"id":702,"type":"book","title":"Introducing Microsoft SQL Server 2016: mission-critical applications, depper insights, hyperscale cloud","source":"Open WorldCat","URL":"http://proquest.safaribooksonline.com/?fpi=9781509301959","ISBN":"978-1-5093-0195-9","note":"OCLC: 953526344","shortTitle":"Introducing Microsoft SQL Server 2016","language":"English","author":[{"family":"Varga","given":"Stacia"},{"family":"Cherry","given":"Denny"},{"family":"D'Antoni","given":"Joseph"}],"issued":{"date-parts":[["2016"]]},"accessed":{"date-parts":[["2017",8,14]]}}},{"id":698,"uris":["http://zotero.org/users/1945110/items/Q449VTHG"],"uri":["http://zotero.org/users/1945110/items/Q449VTHG"],"itemData":{"id":698,"type":"book","title":"Microsoft SQL server 2012 internals","publisher":"O'Reilly Media","publisher-place":"Sebastopol, Calif","number-of-pages":"954","source":"Library of Congress ISBN","event-place":"Sebastopol, Calif","ISBN":"978-0-7356-5856-1","call-number":"QA76.9.C55 D452 2013","note":"OCLC: ocn794362627","author":[{"family":"Delaney","given":"Kalen"},{"family":"Beauchemin","given":"Bob"},{"family":"Cunningham","given":"Conor"},{"family":"Kehayias","given":"Jonathan"},{"family":"Nevarez","given":"Benjamin"},{"family":"Randal","given":"Paul S."}],"issued":{"date-parts":[["2013"]]}}},{"id":701,"uris":["http://zotero.org/users/1945110/items/7974PRUC"],"uri":["http://zotero.org/users/1945110/items/7974PRUC"],"itemData":{"id":701,"type":"book","title":"Pro .NET 2.0 Windows Forms and custom controls in C#: [learn how to use and extend the Windows Forms toolkit to create anything from a vector-drawing program to a document-view framework]","collection-title":"The expert's voice in .NET","publisher":"Apress","publisher-place":"Berkeley, Calif","number-of-pages":"1037","source":"Gemeinsamer Bibliotheksverbund ISBN","event-place":"Berkeley, Calif","ISBN":"978-1-59059-439-1","note":"OCLC: 254343688","shortTitle":"Pro .NET 2.0 Windows Forms and custom controls in C#","language":"eng","author":[{"family":"MacDonald","given":"Matthew"}],"issued":{"date-parts":[["2006"]]}}}],"schema":"https://github.com/citation-style-language/schema/raw/master/csl-citation.json"} </w:instrText>
      </w:r>
      <w:r w:rsidR="0042690E" w:rsidRPr="00DB13E7">
        <w:rPr>
          <w:bCs/>
          <w:color w:val="FFFFFF"/>
          <w:sz w:val="24"/>
          <w:szCs w:val="24"/>
        </w:rPr>
        <w:fldChar w:fldCharType="separate"/>
      </w:r>
      <w:r w:rsidR="0042690E" w:rsidRPr="00DB13E7">
        <w:rPr>
          <w:color w:val="FFFFFF"/>
          <w:sz w:val="24"/>
          <w:szCs w:val="24"/>
        </w:rPr>
        <w:t>[1]–</w:t>
      </w:r>
      <w:r w:rsidR="00FC41A0">
        <w:rPr>
          <w:color w:val="FFFFFF"/>
          <w:sz w:val="24"/>
          <w:szCs w:val="24"/>
        </w:rPr>
        <w:t>[3]</w:t>
      </w:r>
      <w:r w:rsidR="0042690E" w:rsidRPr="00DB13E7">
        <w:rPr>
          <w:bCs/>
          <w:color w:val="FFFFFF"/>
          <w:sz w:val="24"/>
          <w:szCs w:val="24"/>
        </w:rPr>
        <w:fldChar w:fldCharType="end"/>
      </w:r>
    </w:p>
    <w:p w:rsidR="00510898" w:rsidRPr="003555B5" w:rsidRDefault="00510898" w:rsidP="00557AD9">
      <w:pPr>
        <w:pStyle w:val="BodyText2"/>
        <w:tabs>
          <w:tab w:val="num" w:pos="390"/>
        </w:tabs>
        <w:spacing w:after="0" w:line="271" w:lineRule="auto"/>
        <w:ind w:left="390" w:hanging="130"/>
        <w:jc w:val="both"/>
        <w:rPr>
          <w:bCs/>
          <w:color w:val="0000FF"/>
          <w:sz w:val="24"/>
          <w:szCs w:val="24"/>
        </w:rPr>
      </w:pPr>
    </w:p>
    <w:p w:rsidR="00744C77" w:rsidRDefault="00744C77" w:rsidP="00557AD9">
      <w:pPr>
        <w:pStyle w:val="BodyText2"/>
        <w:numPr>
          <w:ilvl w:val="0"/>
          <w:numId w:val="6"/>
        </w:numPr>
        <w:spacing w:after="0" w:line="271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77571E" w:rsidRDefault="0077571E" w:rsidP="00557AD9">
      <w:pPr>
        <w:pStyle w:val="Title"/>
        <w:spacing w:line="271" w:lineRule="auto"/>
        <w:jc w:val="both"/>
        <w:rPr>
          <w:rFonts w:ascii="Times New Roman" w:hAnsi="Times New Roman"/>
          <w:b w:val="0"/>
          <w:bCs w:val="0"/>
          <w:color w:val="000000"/>
          <w:sz w:val="24"/>
        </w:rPr>
      </w:pPr>
      <w:r w:rsidRPr="005A582F">
        <w:rPr>
          <w:rFonts w:ascii="Times New Roman" w:hAnsi="Times New Roman"/>
          <w:b w:val="0"/>
          <w:bCs w:val="0"/>
          <w:color w:val="000000"/>
          <w:sz w:val="24"/>
        </w:rPr>
        <w:t xml:space="preserve">[1] Bài giảng: </w:t>
      </w:r>
      <w:r w:rsidRPr="00944AB9">
        <w:rPr>
          <w:rFonts w:asciiTheme="majorHAnsi" w:hAnsiTheme="majorHAnsi" w:cstheme="majorHAnsi"/>
          <w:b w:val="0"/>
          <w:bCs w:val="0"/>
          <w:color w:val="000000"/>
          <w:sz w:val="24"/>
        </w:rPr>
        <w:t>“</w:t>
      </w:r>
      <w:r w:rsidR="00944AB9" w:rsidRPr="00944AB9">
        <w:rPr>
          <w:rFonts w:asciiTheme="majorHAnsi" w:hAnsiTheme="majorHAnsi" w:cstheme="majorHAnsi"/>
          <w:b w:val="0"/>
          <w:i/>
          <w:color w:val="000000"/>
          <w:sz w:val="24"/>
        </w:rPr>
        <w:t>Phát triển phần mềm quản lý + TH</w:t>
      </w:r>
      <w:r w:rsidRPr="005A582F">
        <w:rPr>
          <w:rFonts w:ascii="Times New Roman" w:hAnsi="Times New Roman"/>
          <w:b w:val="0"/>
          <w:bCs w:val="0"/>
          <w:color w:val="000000"/>
          <w:sz w:val="24"/>
        </w:rPr>
        <w:t>”, Khoa Công nghệ thông tin, Trường ĐH Mỏ-Địa chất.</w:t>
      </w:r>
    </w:p>
    <w:p w:rsidR="004F04FB" w:rsidRPr="000D60F8" w:rsidRDefault="004F04FB" w:rsidP="004F04FB">
      <w:pPr>
        <w:pStyle w:val="Bibliography"/>
        <w:rPr>
          <w:sz w:val="24"/>
          <w:szCs w:val="24"/>
        </w:rPr>
      </w:pPr>
      <w:r w:rsidRPr="000D60F8">
        <w:rPr>
          <w:sz w:val="24"/>
          <w:szCs w:val="24"/>
        </w:rPr>
        <w:t>[2]</w:t>
      </w:r>
      <w:r w:rsidRPr="000D60F8">
        <w:rPr>
          <w:sz w:val="24"/>
          <w:szCs w:val="24"/>
        </w:rPr>
        <w:tab/>
      </w:r>
      <w:r w:rsidRPr="000D60F8">
        <w:rPr>
          <w:color w:val="000000"/>
          <w:sz w:val="24"/>
          <w:szCs w:val="24"/>
          <w:shd w:val="clear" w:color="auto" w:fill="FFFFFF"/>
        </w:rPr>
        <w:t>Phương Lan, Phạm Hữu Khang, Hoàng Đức Hải</w:t>
      </w:r>
      <w:r w:rsidRPr="000D60F8">
        <w:rPr>
          <w:sz w:val="24"/>
          <w:szCs w:val="24"/>
        </w:rPr>
        <w:t xml:space="preserve">, </w:t>
      </w:r>
      <w:r w:rsidRPr="000D60F8">
        <w:rPr>
          <w:i/>
          <w:color w:val="000000"/>
          <w:sz w:val="24"/>
          <w:szCs w:val="24"/>
          <w:shd w:val="clear" w:color="auto" w:fill="FFFFFF"/>
        </w:rPr>
        <w:t xml:space="preserve">Kỹ Thuật Lập trình ứng dụng C#.net toàn tập, </w:t>
      </w:r>
      <w:r w:rsidRPr="000D60F8">
        <w:rPr>
          <w:color w:val="000000"/>
          <w:sz w:val="24"/>
          <w:szCs w:val="24"/>
          <w:shd w:val="clear" w:color="auto" w:fill="FFFFFF"/>
        </w:rPr>
        <w:t>NXB</w:t>
      </w:r>
      <w:r w:rsidRPr="000D60F8">
        <w:rPr>
          <w:i/>
          <w:color w:val="000000"/>
          <w:sz w:val="24"/>
          <w:szCs w:val="24"/>
          <w:shd w:val="clear" w:color="auto" w:fill="FFFFFF"/>
        </w:rPr>
        <w:t xml:space="preserve"> </w:t>
      </w:r>
      <w:r w:rsidRPr="000D60F8">
        <w:rPr>
          <w:color w:val="000000"/>
          <w:sz w:val="24"/>
          <w:szCs w:val="24"/>
          <w:shd w:val="clear" w:color="auto" w:fill="FFFFFF"/>
        </w:rPr>
        <w:t>Lao động - Xã hội</w:t>
      </w:r>
      <w:r w:rsidRPr="000D60F8">
        <w:rPr>
          <w:i/>
          <w:iCs/>
          <w:sz w:val="24"/>
          <w:szCs w:val="24"/>
        </w:rPr>
        <w:t>,</w:t>
      </w:r>
      <w:r w:rsidRPr="000D60F8">
        <w:rPr>
          <w:sz w:val="24"/>
          <w:szCs w:val="24"/>
        </w:rPr>
        <w:t xml:space="preserve"> 2005.</w:t>
      </w:r>
    </w:p>
    <w:p w:rsidR="004F04FB" w:rsidRPr="000D60F8" w:rsidRDefault="004F04FB" w:rsidP="004F04FB">
      <w:pPr>
        <w:pStyle w:val="Bibliography"/>
        <w:rPr>
          <w:sz w:val="24"/>
          <w:szCs w:val="24"/>
        </w:rPr>
      </w:pPr>
      <w:r w:rsidRPr="000D60F8">
        <w:rPr>
          <w:sz w:val="24"/>
          <w:szCs w:val="24"/>
        </w:rPr>
        <w:t>[3]</w:t>
      </w:r>
      <w:r w:rsidRPr="000D60F8">
        <w:rPr>
          <w:sz w:val="24"/>
          <w:szCs w:val="24"/>
        </w:rPr>
        <w:tab/>
      </w:r>
      <w:r w:rsidRPr="000D60F8">
        <w:rPr>
          <w:color w:val="000000"/>
          <w:sz w:val="24"/>
          <w:szCs w:val="24"/>
          <w:shd w:val="clear" w:color="auto" w:fill="FFFFFF"/>
        </w:rPr>
        <w:t>Lê Văn Phùng</w:t>
      </w:r>
      <w:r w:rsidRPr="000D60F8">
        <w:rPr>
          <w:sz w:val="24"/>
          <w:szCs w:val="24"/>
        </w:rPr>
        <w:t xml:space="preserve">, </w:t>
      </w:r>
      <w:r w:rsidRPr="000D60F8">
        <w:rPr>
          <w:color w:val="212529"/>
          <w:sz w:val="24"/>
          <w:szCs w:val="24"/>
          <w:shd w:val="clear" w:color="auto" w:fill="FFFFFF"/>
        </w:rPr>
        <w:t>Hệ thống thông tin quản lý</w:t>
      </w:r>
      <w:r w:rsidRPr="000D60F8">
        <w:rPr>
          <w:sz w:val="24"/>
          <w:szCs w:val="24"/>
        </w:rPr>
        <w:t xml:space="preserve">. NXB </w:t>
      </w:r>
      <w:r w:rsidRPr="000D60F8">
        <w:rPr>
          <w:color w:val="212529"/>
          <w:sz w:val="24"/>
          <w:szCs w:val="24"/>
          <w:shd w:val="clear" w:color="auto" w:fill="FFFFFF"/>
        </w:rPr>
        <w:t xml:space="preserve">Thông tin và truyền thông, </w:t>
      </w:r>
      <w:r w:rsidRPr="000D60F8">
        <w:rPr>
          <w:sz w:val="24"/>
          <w:szCs w:val="24"/>
        </w:rPr>
        <w:t>2016.</w:t>
      </w:r>
    </w:p>
    <w:p w:rsidR="0042690E" w:rsidRDefault="0042690E" w:rsidP="004F04FB">
      <w:pPr>
        <w:pStyle w:val="Bibliography"/>
        <w:spacing w:line="271" w:lineRule="auto"/>
        <w:rPr>
          <w:b/>
          <w:bCs/>
          <w:color w:val="000000"/>
          <w:sz w:val="24"/>
        </w:rPr>
      </w:pPr>
      <w:r>
        <w:rPr>
          <w:b/>
          <w:bCs/>
          <w:color w:val="000000"/>
        </w:rPr>
        <w:fldChar w:fldCharType="begin"/>
      </w:r>
      <w:r>
        <w:rPr>
          <w:b/>
          <w:bCs/>
          <w:color w:val="000000"/>
        </w:rPr>
        <w:instrText xml:space="preserve"> ADDIN ZOTERO_BIBL {"custom":[]} CSL_BIBLIOGRAPHY </w:instrText>
      </w:r>
      <w:r>
        <w:rPr>
          <w:b/>
          <w:bCs/>
          <w:color w:val="000000"/>
        </w:rPr>
        <w:fldChar w:fldCharType="end"/>
      </w:r>
    </w:p>
    <w:p w:rsidR="00557AD9" w:rsidRDefault="00557AD9" w:rsidP="00557AD9">
      <w:pPr>
        <w:pStyle w:val="Title"/>
        <w:spacing w:line="271" w:lineRule="auto"/>
        <w:jc w:val="both"/>
        <w:rPr>
          <w:rFonts w:ascii="Times New Roman" w:hAnsi="Times New Roman"/>
          <w:b w:val="0"/>
          <w:bCs w:val="0"/>
          <w:color w:val="000000"/>
          <w:sz w:val="24"/>
        </w:rPr>
      </w:pPr>
    </w:p>
    <w:p w:rsidR="00744C77" w:rsidRPr="003555B5" w:rsidRDefault="007A7F11" w:rsidP="00557AD9">
      <w:pPr>
        <w:pStyle w:val="BodyText2"/>
        <w:numPr>
          <w:ilvl w:val="0"/>
          <w:numId w:val="6"/>
        </w:numPr>
        <w:spacing w:after="0" w:line="271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3325FE" w:rsidRPr="003555B5" w:rsidRDefault="00BA7C39" w:rsidP="00557AD9">
      <w:pPr>
        <w:pStyle w:val="BodyText2"/>
        <w:tabs>
          <w:tab w:val="num" w:pos="960"/>
        </w:tabs>
        <w:spacing w:after="0" w:line="271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557AD9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557AD9" w:rsidRDefault="00744C7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557AD9" w:rsidRDefault="00744C7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557AD9" w:rsidRDefault="00744C7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557AD9" w:rsidRDefault="00744C7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557AD9" w:rsidRDefault="00744C7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557AD9" w:rsidRDefault="00744C7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557AD9" w:rsidRDefault="00744C7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557AD9" w:rsidRDefault="00061141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3555B5" w:rsidTr="00557AD9">
        <w:trPr>
          <w:trHeight w:val="4805"/>
        </w:trPr>
        <w:tc>
          <w:tcPr>
            <w:tcW w:w="830" w:type="dxa"/>
            <w:shd w:val="clear" w:color="auto" w:fill="auto"/>
            <w:vAlign w:val="center"/>
          </w:tcPr>
          <w:p w:rsidR="00D63879" w:rsidRPr="00557AD9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  <w:r w:rsidR="002826EA">
              <w:rPr>
                <w:bCs/>
                <w:color w:val="000000"/>
                <w:sz w:val="24"/>
                <w:szCs w:val="24"/>
                <w:lang w:val="nl-NL"/>
              </w:rPr>
              <w:t>-2</w:t>
            </w:r>
          </w:p>
          <w:p w:rsidR="00D63879" w:rsidRPr="00557AD9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D63879" w:rsidRPr="00557AD9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="00214AB0"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921101" w:rsidRPr="00557AD9">
              <w:rPr>
                <w:bCs/>
                <w:sz w:val="24"/>
                <w:szCs w:val="24"/>
              </w:rPr>
              <w:t>Giới thiệu  về Visual Studio.NET và C#</w:t>
            </w:r>
          </w:p>
          <w:p w:rsidR="00D63879" w:rsidRPr="00557AD9" w:rsidRDefault="00921101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Pr="00557AD9">
              <w:rPr>
                <w:bCs/>
                <w:sz w:val="24"/>
                <w:szCs w:val="24"/>
              </w:rPr>
              <w:t>.NET Framework và .NET Flatform</w:t>
            </w:r>
          </w:p>
          <w:p w:rsidR="00D63879" w:rsidRPr="00557AD9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Cs/>
                <w:color w:val="000000"/>
                <w:sz w:val="24"/>
                <w:szCs w:val="24"/>
                <w:lang w:val="nl-NL"/>
              </w:rPr>
              <w:t xml:space="preserve">1.2. </w:t>
            </w:r>
            <w:r w:rsidR="00921101" w:rsidRPr="00557AD9">
              <w:rPr>
                <w:bCs/>
                <w:sz w:val="24"/>
                <w:szCs w:val="24"/>
              </w:rPr>
              <w:t>Môi trường phát triển ứng dụng Visual Studio.NET</w:t>
            </w:r>
          </w:p>
          <w:p w:rsidR="00EE0129" w:rsidRPr="00557AD9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="00921101" w:rsidRPr="00557AD9">
              <w:rPr>
                <w:bCs/>
                <w:sz w:val="24"/>
                <w:szCs w:val="24"/>
              </w:rPr>
              <w:t>Tổng quan về ngôn ngữ lập trình C#</w:t>
            </w:r>
          </w:p>
          <w:p w:rsidR="00EE0129" w:rsidRPr="00557AD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D63879" w:rsidRDefault="004F183B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EE0129" w:rsidRPr="003555B5" w:rsidRDefault="00EE0129" w:rsidP="00C15154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D63879" w:rsidRPr="003555B5" w:rsidRDefault="00BC2752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782576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879" w:rsidRPr="00FB3854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FB3854">
              <w:rPr>
                <w:bCs/>
                <w:sz w:val="24"/>
                <w:szCs w:val="24"/>
                <w:lang w:val="nl-NL"/>
              </w:rPr>
              <w:t xml:space="preserve">+Tài liệu </w:t>
            </w:r>
            <w:r w:rsidRPr="00FB3854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FB3854">
              <w:rPr>
                <w:bCs/>
                <w:sz w:val="24"/>
                <w:szCs w:val="24"/>
                <w:lang w:val="nl-NL"/>
              </w:rPr>
              <w:t>: Chương 1.</w:t>
            </w:r>
          </w:p>
          <w:p w:rsidR="00FB3854" w:rsidRPr="00FB3854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>+Tra cứu nội dung về:</w:t>
            </w:r>
            <w:r w:rsidR="00936946" w:rsidRPr="00FB3854">
              <w:rPr>
                <w:bCs/>
                <w:sz w:val="24"/>
                <w:szCs w:val="24"/>
                <w:lang w:val="de-DE"/>
              </w:rPr>
              <w:t xml:space="preserve"> </w:t>
            </w:r>
            <w:r w:rsidR="00FB3854" w:rsidRPr="00FB3854">
              <w:rPr>
                <w:bCs/>
              </w:rPr>
              <w:t>.NET Framework, .NET Flatform, Visual Studio.NET.</w:t>
            </w:r>
          </w:p>
          <w:p w:rsidR="00D63879" w:rsidRPr="00FB3854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 xml:space="preserve">-Tìm hiểu Phần </w:t>
            </w:r>
            <w:r w:rsidR="00FB3854" w:rsidRPr="00FB3854">
              <w:rPr>
                <w:bCs/>
                <w:sz w:val="24"/>
                <w:szCs w:val="24"/>
                <w:lang w:val="de-DE"/>
              </w:rPr>
              <w:t xml:space="preserve">1.1, </w:t>
            </w:r>
            <w:r w:rsidR="00936946" w:rsidRPr="00FB3854">
              <w:rPr>
                <w:bCs/>
                <w:sz w:val="24"/>
                <w:szCs w:val="24"/>
                <w:lang w:val="de-DE"/>
              </w:rPr>
              <w:t>1.2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và Phần </w:t>
            </w:r>
            <w:r w:rsidR="00936946" w:rsidRPr="00FB3854">
              <w:rPr>
                <w:bCs/>
                <w:sz w:val="24"/>
                <w:szCs w:val="24"/>
                <w:lang w:val="de-DE"/>
              </w:rPr>
              <w:t>1.3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</w:t>
            </w:r>
            <w:r w:rsidR="00936946" w:rsidRPr="00FB3854">
              <w:rPr>
                <w:bCs/>
                <w:sz w:val="24"/>
                <w:szCs w:val="24"/>
                <w:lang w:val="de-DE"/>
              </w:rPr>
              <w:t xml:space="preserve">trong tài liệu [1], Phần </w:t>
            </w:r>
            <w:r w:rsidR="00FC41A0">
              <w:rPr>
                <w:bCs/>
                <w:sz w:val="24"/>
                <w:szCs w:val="24"/>
                <w:lang w:val="de-DE"/>
              </w:rPr>
              <w:t>Chương</w:t>
            </w:r>
            <w:r w:rsidR="00FB3854" w:rsidRPr="00FB3854">
              <w:rPr>
                <w:bCs/>
                <w:sz w:val="24"/>
                <w:szCs w:val="24"/>
                <w:lang w:val="de-DE"/>
              </w:rPr>
              <w:t xml:space="preserve"> 1</w:t>
            </w:r>
            <w:r w:rsidR="00936946" w:rsidRPr="00FB3854">
              <w:rPr>
                <w:bCs/>
                <w:sz w:val="24"/>
                <w:szCs w:val="24"/>
                <w:lang w:val="de-DE"/>
              </w:rPr>
              <w:t xml:space="preserve"> trong tài liệu [2] </w:t>
            </w:r>
            <w:r w:rsidR="00FB3854" w:rsidRPr="00FB3854">
              <w:rPr>
                <w:bCs/>
                <w:sz w:val="24"/>
                <w:szCs w:val="24"/>
                <w:lang w:val="de-DE"/>
              </w:rPr>
              <w:t xml:space="preserve">và [3] </w:t>
            </w:r>
            <w:r w:rsidRPr="00FB3854">
              <w:rPr>
                <w:bCs/>
                <w:sz w:val="24"/>
                <w:szCs w:val="24"/>
                <w:lang w:val="de-DE"/>
              </w:rPr>
              <w:t>để</w:t>
            </w:r>
            <w:r w:rsidR="00936946" w:rsidRPr="00FB3854">
              <w:rPr>
                <w:bCs/>
                <w:sz w:val="24"/>
                <w:szCs w:val="24"/>
                <w:lang w:val="de-DE"/>
              </w:rPr>
              <w:t xml:space="preserve"> hiểu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rõ hơn về </w:t>
            </w:r>
            <w:r w:rsidR="00FB3854" w:rsidRPr="00FB3854">
              <w:rPr>
                <w:bCs/>
              </w:rPr>
              <w:t>.NET Framework, .NET Flatform và môi trường Visual Studio.NET</w:t>
            </w:r>
            <w:r w:rsidRPr="00FB3854">
              <w:rPr>
                <w:b/>
                <w:bCs/>
                <w:sz w:val="24"/>
                <w:szCs w:val="24"/>
                <w:lang w:val="de-DE"/>
              </w:rPr>
              <w:t>.</w:t>
            </w:r>
          </w:p>
          <w:p w:rsidR="00D63879" w:rsidRPr="00FB3854" w:rsidRDefault="00936946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>- Cài đặt phần mềm theo tài liệu [</w:t>
            </w:r>
            <w:r w:rsidR="00FB3854" w:rsidRPr="00FB3854">
              <w:rPr>
                <w:bCs/>
                <w:sz w:val="24"/>
                <w:szCs w:val="24"/>
                <w:lang w:val="de-DE"/>
              </w:rPr>
              <w:t>5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]. </w:t>
            </w:r>
          </w:p>
          <w:p w:rsidR="00EE0129" w:rsidRPr="00FB3854" w:rsidRDefault="00936946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>- Tìm hiểu bài tập thực hành: Bài 1, Bài 2 được hướng dẫn trong</w:t>
            </w:r>
            <w:r w:rsidR="00183152" w:rsidRPr="00FB3854">
              <w:rPr>
                <w:bCs/>
                <w:sz w:val="24"/>
                <w:szCs w:val="24"/>
                <w:lang w:val="de-DE"/>
              </w:rPr>
              <w:t xml:space="preserve"> Chương 1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tài liệu </w:t>
            </w:r>
            <w:r w:rsidRPr="00FB3854">
              <w:rPr>
                <w:b/>
                <w:bCs/>
                <w:sz w:val="24"/>
                <w:szCs w:val="24"/>
                <w:lang w:val="de-DE"/>
              </w:rPr>
              <w:t>[1].</w:t>
            </w:r>
          </w:p>
        </w:tc>
      </w:tr>
      <w:tr w:rsidR="00D63879" w:rsidRPr="003555B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557AD9" w:rsidRDefault="002826EA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3-5</w:t>
            </w:r>
          </w:p>
        </w:tc>
        <w:tc>
          <w:tcPr>
            <w:tcW w:w="2345" w:type="dxa"/>
            <w:shd w:val="clear" w:color="auto" w:fill="auto"/>
          </w:tcPr>
          <w:p w:rsidR="00D63879" w:rsidRPr="00557AD9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</w:t>
            </w:r>
            <w:r w:rsidR="00E3685B" w:rsidRPr="00557AD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921101" w:rsidRPr="00557AD9">
              <w:rPr>
                <w:bCs/>
                <w:sz w:val="24"/>
                <w:szCs w:val="24"/>
              </w:rPr>
              <w:t>Lập trình C# căn bản</w:t>
            </w:r>
          </w:p>
          <w:p w:rsidR="00EE0129" w:rsidRPr="00557AD9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Cs/>
                <w:color w:val="000000"/>
                <w:sz w:val="24"/>
                <w:szCs w:val="24"/>
                <w:lang w:val="nl-NL"/>
              </w:rPr>
              <w:t>2.</w:t>
            </w:r>
            <w:r w:rsidR="00921101" w:rsidRPr="00557AD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Pr="00557AD9"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="00921101" w:rsidRPr="00557AD9">
              <w:rPr>
                <w:bCs/>
                <w:sz w:val="24"/>
                <w:szCs w:val="24"/>
              </w:rPr>
              <w:t>Các kiểu dữ liệu</w:t>
            </w:r>
            <w:r w:rsidR="00EE0129" w:rsidRPr="00557AD9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D63879" w:rsidRPr="00557AD9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  <w:r w:rsidRPr="00557AD9">
              <w:rPr>
                <w:bCs/>
                <w:color w:val="000000"/>
                <w:sz w:val="24"/>
                <w:szCs w:val="24"/>
                <w:lang w:val="nl-NL"/>
              </w:rPr>
              <w:t>2.</w:t>
            </w:r>
            <w:r w:rsidR="00921101" w:rsidRPr="00557AD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557AD9">
              <w:rPr>
                <w:bCs/>
                <w:color w:val="000000"/>
                <w:sz w:val="24"/>
                <w:szCs w:val="24"/>
                <w:lang w:val="nl-NL"/>
              </w:rPr>
              <w:t xml:space="preserve">. </w:t>
            </w:r>
            <w:r w:rsidR="00EE0129" w:rsidRPr="00557AD9">
              <w:rPr>
                <w:bCs/>
                <w:sz w:val="24"/>
                <w:szCs w:val="24"/>
              </w:rPr>
              <w:t>B</w:t>
            </w:r>
            <w:r w:rsidR="00921101" w:rsidRPr="00557AD9">
              <w:rPr>
                <w:bCs/>
                <w:sz w:val="24"/>
                <w:szCs w:val="24"/>
              </w:rPr>
              <w:t>iến và hằng</w:t>
            </w:r>
          </w:p>
          <w:p w:rsidR="00921101" w:rsidRPr="00557AD9" w:rsidRDefault="00921101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  <w:r w:rsidRPr="00557AD9">
              <w:rPr>
                <w:bCs/>
                <w:sz w:val="24"/>
                <w:szCs w:val="24"/>
              </w:rPr>
              <w:t>2.3. Các lệnh và cấu trúc điều khiển</w:t>
            </w:r>
          </w:p>
          <w:p w:rsidR="00921101" w:rsidRPr="00557AD9" w:rsidRDefault="00921101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57AD9">
              <w:rPr>
                <w:bCs/>
                <w:sz w:val="24"/>
                <w:szCs w:val="24"/>
              </w:rPr>
              <w:t>2.4. Các toán tử</w:t>
            </w:r>
          </w:p>
        </w:tc>
        <w:tc>
          <w:tcPr>
            <w:tcW w:w="872" w:type="dxa"/>
            <w:shd w:val="clear" w:color="auto" w:fill="auto"/>
          </w:tcPr>
          <w:p w:rsidR="00D63879" w:rsidRPr="003555B5" w:rsidRDefault="002826EA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</w:tcPr>
          <w:p w:rsidR="00D63879" w:rsidRPr="003555B5" w:rsidRDefault="00D6387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782576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129" w:rsidRPr="00FB3854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FB3854">
              <w:rPr>
                <w:bCs/>
                <w:sz w:val="24"/>
                <w:szCs w:val="24"/>
                <w:lang w:val="nl-NL"/>
              </w:rPr>
              <w:t xml:space="preserve">+Tài liệu </w:t>
            </w:r>
            <w:r w:rsidRPr="00FB3854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FB3854">
              <w:rPr>
                <w:bCs/>
                <w:sz w:val="24"/>
                <w:szCs w:val="24"/>
                <w:lang w:val="nl-NL"/>
              </w:rPr>
              <w:t>: Chương 2.</w:t>
            </w:r>
          </w:p>
          <w:p w:rsidR="00EE0129" w:rsidRPr="00FB3854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 xml:space="preserve">+Tra cứu nội dung về: </w:t>
            </w:r>
            <w:r w:rsidR="00FB3854" w:rsidRPr="00FB3854">
              <w:rPr>
                <w:bCs/>
                <w:sz w:val="24"/>
                <w:szCs w:val="24"/>
                <w:lang w:val="de-DE"/>
              </w:rPr>
              <w:t>C#.NET</w:t>
            </w:r>
          </w:p>
          <w:p w:rsidR="00EE0129" w:rsidRPr="00FB3854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183152" w:rsidRPr="00FB3854" w:rsidRDefault="00EE012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 xml:space="preserve">-Tìm hiểu Phần </w:t>
            </w:r>
            <w:r w:rsidR="00FB3854" w:rsidRPr="00FB3854">
              <w:rPr>
                <w:bCs/>
                <w:sz w:val="24"/>
                <w:szCs w:val="24"/>
                <w:lang w:val="de-DE"/>
              </w:rPr>
              <w:t xml:space="preserve">2.1, 2.2, </w:t>
            </w:r>
            <w:r w:rsidRPr="00FB3854">
              <w:rPr>
                <w:bCs/>
                <w:sz w:val="24"/>
                <w:szCs w:val="24"/>
                <w:lang w:val="de-DE"/>
              </w:rPr>
              <w:t>2.</w:t>
            </w:r>
            <w:r w:rsidR="00183152" w:rsidRPr="00FB3854">
              <w:rPr>
                <w:bCs/>
                <w:sz w:val="24"/>
                <w:szCs w:val="24"/>
                <w:lang w:val="de-DE"/>
              </w:rPr>
              <w:t>3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và Phần 2.</w:t>
            </w:r>
            <w:r w:rsidR="00183152" w:rsidRPr="00FB3854">
              <w:rPr>
                <w:bCs/>
                <w:sz w:val="24"/>
                <w:szCs w:val="24"/>
                <w:lang w:val="de-DE"/>
              </w:rPr>
              <w:t>4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trong tài liệu [1], Phần </w:t>
            </w:r>
            <w:r w:rsidR="00FC41A0">
              <w:rPr>
                <w:bCs/>
                <w:sz w:val="24"/>
                <w:szCs w:val="24"/>
                <w:lang w:val="de-DE"/>
              </w:rPr>
              <w:t>Chương</w:t>
            </w:r>
            <w:r w:rsidR="00FB3854" w:rsidRPr="00FB3854">
              <w:rPr>
                <w:bCs/>
                <w:sz w:val="24"/>
                <w:szCs w:val="24"/>
                <w:lang w:val="de-DE"/>
              </w:rPr>
              <w:t xml:space="preserve"> 2, 3, 4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trong tài liệu [2]</w:t>
            </w:r>
            <w:r w:rsidR="00FB3854" w:rsidRPr="00FB3854">
              <w:rPr>
                <w:bCs/>
                <w:sz w:val="24"/>
                <w:szCs w:val="24"/>
                <w:lang w:val="de-DE"/>
              </w:rPr>
              <w:t xml:space="preserve">, tìm hiểu tài liệu </w:t>
            </w:r>
            <w:r w:rsidR="00FC41A0">
              <w:rPr>
                <w:bCs/>
                <w:sz w:val="24"/>
                <w:szCs w:val="24"/>
                <w:lang w:val="de-DE"/>
              </w:rPr>
              <w:t>[3]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để </w:t>
            </w:r>
            <w:r w:rsidR="00FB3854" w:rsidRPr="00FB3854">
              <w:rPr>
                <w:bCs/>
                <w:sz w:val="24"/>
                <w:szCs w:val="24"/>
                <w:lang w:val="de-DE"/>
              </w:rPr>
              <w:t>thành thạo cách sử dụng ngôn ngữ lập trình C#</w:t>
            </w:r>
            <w:r w:rsidR="00183152" w:rsidRPr="00FB3854">
              <w:rPr>
                <w:bCs/>
                <w:sz w:val="24"/>
                <w:szCs w:val="24"/>
                <w:lang w:val="de-DE"/>
              </w:rPr>
              <w:t>.</w:t>
            </w:r>
          </w:p>
          <w:p w:rsidR="00D63879" w:rsidRDefault="00214AB0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sz w:val="24"/>
                <w:szCs w:val="24"/>
                <w:lang w:val="de-DE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>-</w:t>
            </w:r>
            <w:r w:rsidR="00183152" w:rsidRPr="00FB3854">
              <w:rPr>
                <w:bCs/>
                <w:sz w:val="24"/>
                <w:szCs w:val="24"/>
                <w:lang w:val="de-DE"/>
              </w:rPr>
              <w:t xml:space="preserve"> Tìm hiểu bài tập thực hành: Bài 1, Bài 2 được hướng dẫn trong Chương 2  tài liệu </w:t>
            </w:r>
            <w:r w:rsidR="00183152" w:rsidRPr="00FB3854">
              <w:rPr>
                <w:b/>
                <w:bCs/>
                <w:sz w:val="24"/>
                <w:szCs w:val="24"/>
                <w:lang w:val="de-DE"/>
              </w:rPr>
              <w:t>[1].</w:t>
            </w:r>
          </w:p>
          <w:p w:rsidR="002826EA" w:rsidRPr="00FB3854" w:rsidRDefault="002826EA" w:rsidP="002826E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FB3854">
              <w:rPr>
                <w:bCs/>
                <w:sz w:val="24"/>
                <w:szCs w:val="24"/>
                <w:lang w:val="de-DE"/>
              </w:rPr>
              <w:t>- Tìm hiểu bài tập thực hành: Bài 1, Bài 2</w:t>
            </w:r>
            <w:r>
              <w:rPr>
                <w:bCs/>
                <w:sz w:val="24"/>
                <w:szCs w:val="24"/>
                <w:lang w:val="de-DE"/>
              </w:rPr>
              <w:t>, Bài 3</w:t>
            </w:r>
            <w:r w:rsidRPr="00FB3854">
              <w:rPr>
                <w:bCs/>
                <w:sz w:val="24"/>
                <w:szCs w:val="24"/>
                <w:lang w:val="de-DE"/>
              </w:rPr>
              <w:t xml:space="preserve"> được hướng dẫn trong Chương 2  tài liệu </w:t>
            </w:r>
            <w:r w:rsidRPr="00FB3854">
              <w:rPr>
                <w:b/>
                <w:bCs/>
                <w:sz w:val="24"/>
                <w:szCs w:val="24"/>
                <w:lang w:val="de-DE"/>
              </w:rPr>
              <w:t>[1].</w:t>
            </w:r>
          </w:p>
          <w:p w:rsidR="002826EA" w:rsidRPr="00FB3854" w:rsidRDefault="002826EA" w:rsidP="002826E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-Làm việc nhóm </w:t>
            </w:r>
            <w:r w:rsidRPr="003555B5">
              <w:rPr>
                <w:bCs/>
                <w:i/>
                <w:color w:val="000000"/>
                <w:sz w:val="24"/>
                <w:szCs w:val="24"/>
                <w:lang w:val="de-DE"/>
              </w:rPr>
              <w:t>(theo danh sách phân nhóm)</w:t>
            </w:r>
            <w:r w:rsidRPr="003555B5">
              <w:rPr>
                <w:bCs/>
                <w:color w:val="000000"/>
                <w:sz w:val="24"/>
                <w:szCs w:val="24"/>
                <w:lang w:val="de-DE"/>
              </w:rPr>
              <w:t xml:space="preserve">: làm bài tập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lớn theo phân công.</w:t>
            </w:r>
          </w:p>
        </w:tc>
      </w:tr>
      <w:tr w:rsidR="00214AB0" w:rsidRPr="003555B5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214AB0" w:rsidRPr="00557AD9" w:rsidRDefault="00C15154" w:rsidP="00C15154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  <w:r w:rsidR="002826EA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2345" w:type="dxa"/>
            <w:shd w:val="clear" w:color="auto" w:fill="auto"/>
          </w:tcPr>
          <w:p w:rsidR="002826EA" w:rsidRPr="00557AD9" w:rsidRDefault="002826EA" w:rsidP="002826EA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  <w:r w:rsidRPr="00557AD9">
              <w:rPr>
                <w:b/>
                <w:bCs/>
                <w:sz w:val="24"/>
                <w:szCs w:val="24"/>
              </w:rPr>
              <w:t>Chương 3:</w:t>
            </w:r>
            <w:r w:rsidRPr="00557AD9">
              <w:rPr>
                <w:bCs/>
                <w:sz w:val="24"/>
                <w:szCs w:val="24"/>
              </w:rPr>
              <w:t xml:space="preserve"> Lập trình hướng đối tượng với C#</w:t>
            </w:r>
          </w:p>
          <w:p w:rsidR="00921101" w:rsidRPr="00557AD9" w:rsidRDefault="002826EA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  <w:r w:rsidRPr="00557AD9">
              <w:rPr>
                <w:bCs/>
                <w:sz w:val="24"/>
                <w:szCs w:val="24"/>
              </w:rPr>
              <w:t>3.1. Lớp và đối tượng</w:t>
            </w:r>
          </w:p>
          <w:p w:rsidR="00F525A7" w:rsidRPr="00557AD9" w:rsidRDefault="00F525A7" w:rsidP="00F525A7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  <w:r w:rsidRPr="00557AD9">
              <w:rPr>
                <w:bCs/>
                <w:sz w:val="24"/>
                <w:szCs w:val="24"/>
              </w:rPr>
              <w:t>3.2. Kỹ thuật kế thừa và đa hình</w:t>
            </w:r>
          </w:p>
          <w:p w:rsidR="00F525A7" w:rsidRPr="00557AD9" w:rsidRDefault="00F525A7" w:rsidP="00F525A7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  <w:r w:rsidRPr="00557AD9">
              <w:rPr>
                <w:bCs/>
                <w:sz w:val="24"/>
                <w:szCs w:val="24"/>
              </w:rPr>
              <w:t>3.3. Bắt ngoại lệ</w:t>
            </w:r>
          </w:p>
          <w:p w:rsidR="00AE212A" w:rsidRPr="00557AD9" w:rsidRDefault="00AE212A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</w:p>
          <w:p w:rsidR="00AE212A" w:rsidRPr="00557AD9" w:rsidRDefault="00AE212A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</w:p>
          <w:p w:rsidR="001849E0" w:rsidRPr="00557AD9" w:rsidRDefault="001849E0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</w:p>
          <w:p w:rsidR="00873BED" w:rsidRPr="00557AD9" w:rsidRDefault="00873BED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214AB0" w:rsidRDefault="002826EA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18</w:t>
            </w:r>
          </w:p>
          <w:p w:rsidR="001849E0" w:rsidRDefault="001849E0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849E0" w:rsidRDefault="001849E0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849E0" w:rsidRDefault="001849E0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849E0" w:rsidRDefault="001849E0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921101" w:rsidRDefault="00921101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921101" w:rsidRDefault="00921101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921101" w:rsidRDefault="00921101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921101" w:rsidRDefault="00921101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849E0" w:rsidRDefault="001849E0" w:rsidP="00F525A7">
            <w:pPr>
              <w:pStyle w:val="BodyText2"/>
              <w:tabs>
                <w:tab w:val="num" w:pos="960"/>
              </w:tabs>
              <w:spacing w:after="0" w:line="271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849E0" w:rsidRPr="003555B5" w:rsidRDefault="001849E0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214AB0" w:rsidRPr="003555B5" w:rsidRDefault="00214AB0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214AB0" w:rsidRPr="003555B5" w:rsidRDefault="00782576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AB0" w:rsidRPr="00AE212A" w:rsidRDefault="00214AB0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E212A">
              <w:rPr>
                <w:bCs/>
                <w:sz w:val="24"/>
                <w:szCs w:val="24"/>
                <w:lang w:val="nl-NL"/>
              </w:rPr>
              <w:t xml:space="preserve">+Tài liệu </w:t>
            </w:r>
            <w:r w:rsidRPr="00AE212A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AE212A">
              <w:rPr>
                <w:bCs/>
                <w:sz w:val="24"/>
                <w:szCs w:val="24"/>
                <w:lang w:val="nl-NL"/>
              </w:rPr>
              <w:t xml:space="preserve">: Chương </w:t>
            </w:r>
            <w:r w:rsidR="00BF6DD1" w:rsidRPr="00AE212A">
              <w:rPr>
                <w:bCs/>
                <w:sz w:val="24"/>
                <w:szCs w:val="24"/>
                <w:lang w:val="nl-NL"/>
              </w:rPr>
              <w:t>3</w:t>
            </w:r>
            <w:r w:rsidRPr="00AE212A">
              <w:rPr>
                <w:bCs/>
                <w:sz w:val="24"/>
                <w:szCs w:val="24"/>
                <w:lang w:val="nl-NL"/>
              </w:rPr>
              <w:t>.</w:t>
            </w:r>
          </w:p>
          <w:p w:rsidR="00214AB0" w:rsidRPr="00AE212A" w:rsidRDefault="00214AB0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E212A">
              <w:rPr>
                <w:bCs/>
                <w:sz w:val="24"/>
                <w:szCs w:val="24"/>
                <w:lang w:val="nl-NL"/>
              </w:rPr>
              <w:t xml:space="preserve">+Ôn tập nội dung </w:t>
            </w:r>
            <w:r w:rsidR="00BF6DD1" w:rsidRPr="00AE212A">
              <w:rPr>
                <w:bCs/>
                <w:sz w:val="24"/>
                <w:szCs w:val="24"/>
                <w:lang w:val="nl-NL"/>
              </w:rPr>
              <w:t>lý thuyết</w:t>
            </w:r>
            <w:r w:rsidRPr="00AE212A">
              <w:rPr>
                <w:bCs/>
                <w:sz w:val="24"/>
                <w:szCs w:val="24"/>
                <w:lang w:val="nl-NL"/>
              </w:rPr>
              <w:t xml:space="preserve"> đã học ở học </w:t>
            </w:r>
            <w:r w:rsidR="00BF6DD1" w:rsidRPr="00AE212A">
              <w:rPr>
                <w:bCs/>
                <w:sz w:val="24"/>
                <w:szCs w:val="24"/>
                <w:lang w:val="nl-NL"/>
              </w:rPr>
              <w:t xml:space="preserve">chương </w:t>
            </w:r>
            <w:r w:rsidR="00AE212A" w:rsidRPr="00AE212A">
              <w:rPr>
                <w:bCs/>
                <w:sz w:val="24"/>
                <w:szCs w:val="24"/>
                <w:lang w:val="nl-NL"/>
              </w:rPr>
              <w:t>2</w:t>
            </w:r>
          </w:p>
          <w:p w:rsidR="00BF6DD1" w:rsidRPr="00AE212A" w:rsidRDefault="00214AB0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AE212A">
              <w:rPr>
                <w:bCs/>
                <w:sz w:val="24"/>
                <w:szCs w:val="24"/>
                <w:lang w:val="de-DE"/>
              </w:rPr>
              <w:t>+Tra cứu nội dung về:</w:t>
            </w:r>
            <w:r w:rsidR="00BF6DD1" w:rsidRPr="00AE212A">
              <w:rPr>
                <w:bCs/>
                <w:sz w:val="24"/>
                <w:szCs w:val="24"/>
                <w:lang w:val="de-DE"/>
              </w:rPr>
              <w:t xml:space="preserve"> </w:t>
            </w:r>
            <w:r w:rsidR="00AE212A" w:rsidRPr="00AE212A">
              <w:rPr>
                <w:bCs/>
                <w:sz w:val="24"/>
                <w:szCs w:val="24"/>
                <w:lang w:val="de-DE"/>
              </w:rPr>
              <w:t>C#.NET, Lập trình hướng đối tượng</w:t>
            </w:r>
            <w:r w:rsidR="00BF6DD1" w:rsidRPr="00AE212A">
              <w:rPr>
                <w:bCs/>
                <w:sz w:val="24"/>
                <w:szCs w:val="24"/>
                <w:lang w:val="de-DE"/>
              </w:rPr>
              <w:t>.</w:t>
            </w:r>
          </w:p>
          <w:p w:rsidR="001849E0" w:rsidRDefault="00BF6DD1" w:rsidP="00557AD9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AE212A">
              <w:rPr>
                <w:bCs/>
                <w:sz w:val="24"/>
                <w:szCs w:val="24"/>
                <w:lang w:val="de-DE"/>
              </w:rPr>
              <w:t>-Tìm hiểu Phần 3.1</w:t>
            </w:r>
            <w:r w:rsidR="002826EA">
              <w:rPr>
                <w:bCs/>
                <w:sz w:val="24"/>
                <w:szCs w:val="24"/>
                <w:lang w:val="de-DE"/>
              </w:rPr>
              <w:t>,</w:t>
            </w:r>
            <w:r w:rsidR="002826EA" w:rsidRPr="00AE212A">
              <w:rPr>
                <w:bCs/>
                <w:sz w:val="24"/>
                <w:szCs w:val="24"/>
                <w:lang w:val="de-DE"/>
              </w:rPr>
              <w:t xml:space="preserve"> 3.2, 3.</w:t>
            </w:r>
            <w:r w:rsidR="002826EA">
              <w:rPr>
                <w:bCs/>
                <w:sz w:val="24"/>
                <w:szCs w:val="24"/>
                <w:lang w:val="de-DE"/>
              </w:rPr>
              <w:t>3</w:t>
            </w:r>
            <w:r w:rsidR="00AE212A" w:rsidRPr="00AE212A"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AE212A">
              <w:rPr>
                <w:bCs/>
                <w:sz w:val="24"/>
                <w:szCs w:val="24"/>
                <w:lang w:val="de-DE"/>
              </w:rPr>
              <w:t xml:space="preserve">trong tài liệu </w:t>
            </w:r>
            <w:r w:rsidRPr="00AE212A">
              <w:rPr>
                <w:b/>
                <w:bCs/>
                <w:sz w:val="24"/>
                <w:szCs w:val="24"/>
                <w:lang w:val="de-DE"/>
              </w:rPr>
              <w:t xml:space="preserve">[1]; </w:t>
            </w:r>
            <w:r w:rsidR="00FC41A0">
              <w:rPr>
                <w:bCs/>
                <w:sz w:val="24"/>
                <w:szCs w:val="24"/>
                <w:lang w:val="de-DE"/>
              </w:rPr>
              <w:t>Chương</w:t>
            </w:r>
            <w:r w:rsidRPr="00AE212A">
              <w:rPr>
                <w:bCs/>
                <w:sz w:val="24"/>
                <w:szCs w:val="24"/>
                <w:lang w:val="de-DE"/>
              </w:rPr>
              <w:t xml:space="preserve"> </w:t>
            </w:r>
            <w:r w:rsidR="00AE212A" w:rsidRPr="00AE212A">
              <w:rPr>
                <w:bCs/>
                <w:sz w:val="24"/>
                <w:szCs w:val="24"/>
                <w:lang w:val="de-DE"/>
              </w:rPr>
              <w:t>5</w:t>
            </w:r>
            <w:r w:rsidRPr="00AE212A">
              <w:rPr>
                <w:bCs/>
                <w:sz w:val="24"/>
                <w:szCs w:val="24"/>
                <w:lang w:val="de-DE"/>
              </w:rPr>
              <w:t xml:space="preserve"> trong tài liệu [2] để rõ hơn về </w:t>
            </w:r>
            <w:r w:rsidR="00AE212A" w:rsidRPr="00AE212A">
              <w:rPr>
                <w:bCs/>
                <w:sz w:val="24"/>
                <w:szCs w:val="24"/>
                <w:lang w:val="de-DE"/>
              </w:rPr>
              <w:t>Lớp và đối tượng.</w:t>
            </w:r>
          </w:p>
          <w:p w:rsidR="002826EA" w:rsidRPr="00AE212A" w:rsidRDefault="002826EA" w:rsidP="00557AD9">
            <w:pPr>
              <w:pStyle w:val="BodyText2"/>
              <w:tabs>
                <w:tab w:val="left" w:pos="-18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AE212A">
              <w:rPr>
                <w:bCs/>
                <w:sz w:val="24"/>
                <w:szCs w:val="24"/>
                <w:lang w:val="de-DE"/>
              </w:rPr>
              <w:t xml:space="preserve">-Làm việc nhóm </w:t>
            </w:r>
            <w:r w:rsidRPr="00AE212A">
              <w:rPr>
                <w:bCs/>
                <w:i/>
                <w:sz w:val="24"/>
                <w:szCs w:val="24"/>
                <w:lang w:val="de-DE"/>
              </w:rPr>
              <w:t>(theo danh sách phân nhóm)</w:t>
            </w:r>
            <w:r w:rsidRPr="00AE212A">
              <w:rPr>
                <w:bCs/>
                <w:sz w:val="24"/>
                <w:szCs w:val="24"/>
                <w:lang w:val="de-DE"/>
              </w:rPr>
              <w:t xml:space="preserve">: làm bài tập lớn </w:t>
            </w:r>
            <w:r>
              <w:rPr>
                <w:bCs/>
                <w:sz w:val="24"/>
                <w:szCs w:val="24"/>
                <w:lang w:val="de-DE"/>
              </w:rPr>
              <w:t>theo phân công.</w:t>
            </w:r>
          </w:p>
        </w:tc>
      </w:tr>
      <w:tr w:rsidR="00921101" w:rsidRPr="003555B5" w:rsidTr="00D63879">
        <w:trPr>
          <w:trHeight w:val="70"/>
        </w:trPr>
        <w:tc>
          <w:tcPr>
            <w:tcW w:w="830" w:type="dxa"/>
            <w:shd w:val="clear" w:color="auto" w:fill="auto"/>
          </w:tcPr>
          <w:p w:rsidR="00701487" w:rsidRDefault="0070148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01487" w:rsidRDefault="0070148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01487" w:rsidRDefault="00701487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259C4" w:rsidRDefault="00D259C4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921101" w:rsidRPr="00557AD9" w:rsidRDefault="00685FD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10-15</w:t>
            </w:r>
          </w:p>
        </w:tc>
        <w:tc>
          <w:tcPr>
            <w:tcW w:w="2345" w:type="dxa"/>
            <w:shd w:val="clear" w:color="auto" w:fill="auto"/>
          </w:tcPr>
          <w:p w:rsidR="00921101" w:rsidRDefault="00992224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  <w:r w:rsidRPr="00557AD9">
              <w:rPr>
                <w:b/>
                <w:bCs/>
                <w:sz w:val="24"/>
                <w:szCs w:val="24"/>
              </w:rPr>
              <w:lastRenderedPageBreak/>
              <w:t xml:space="preserve">Chương 4: </w:t>
            </w:r>
            <w:r w:rsidRPr="00557AD9">
              <w:rPr>
                <w:bCs/>
                <w:sz w:val="24"/>
                <w:szCs w:val="24"/>
              </w:rPr>
              <w:t>Xây dựng ứng dụng quản lý</w:t>
            </w:r>
          </w:p>
          <w:p w:rsidR="00C15154" w:rsidRPr="00557AD9" w:rsidRDefault="00C15154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  <w:r w:rsidRPr="00557AD9">
              <w:rPr>
                <w:bCs/>
                <w:sz w:val="24"/>
                <w:szCs w:val="24"/>
              </w:rPr>
              <w:t>4.1. Mô hình 3 lớp</w:t>
            </w:r>
          </w:p>
          <w:p w:rsidR="00B75BB8" w:rsidRPr="00557AD9" w:rsidRDefault="00B75BB8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  <w:r w:rsidRPr="00557AD9">
              <w:rPr>
                <w:bCs/>
                <w:sz w:val="24"/>
                <w:szCs w:val="24"/>
              </w:rPr>
              <w:lastRenderedPageBreak/>
              <w:t>4.</w:t>
            </w:r>
            <w:r w:rsidR="00D9586A" w:rsidRPr="00557AD9">
              <w:rPr>
                <w:bCs/>
                <w:sz w:val="24"/>
                <w:szCs w:val="24"/>
              </w:rPr>
              <w:t>2</w:t>
            </w:r>
            <w:r w:rsidRPr="00557AD9">
              <w:rPr>
                <w:bCs/>
                <w:sz w:val="24"/>
                <w:szCs w:val="24"/>
              </w:rPr>
              <w:t>. Kết nối và truy xuất CSDL.</w:t>
            </w:r>
          </w:p>
          <w:p w:rsidR="00992224" w:rsidRPr="00557AD9" w:rsidRDefault="00B75BB8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</w:rPr>
            </w:pPr>
            <w:r w:rsidRPr="00557AD9">
              <w:rPr>
                <w:bCs/>
                <w:sz w:val="24"/>
                <w:szCs w:val="24"/>
              </w:rPr>
              <w:t>4.</w:t>
            </w:r>
            <w:r w:rsidR="00D9586A" w:rsidRPr="00557AD9">
              <w:rPr>
                <w:bCs/>
                <w:sz w:val="24"/>
                <w:szCs w:val="24"/>
              </w:rPr>
              <w:t>3</w:t>
            </w:r>
            <w:r w:rsidRPr="00557AD9">
              <w:rPr>
                <w:bCs/>
                <w:sz w:val="24"/>
                <w:szCs w:val="24"/>
              </w:rPr>
              <w:t>. Các bước xây dựng chương trình quản lý.</w:t>
            </w:r>
            <w:r w:rsidR="00992224" w:rsidRPr="00557AD9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921101" w:rsidRDefault="00685FD9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24</w:t>
            </w:r>
          </w:p>
        </w:tc>
        <w:tc>
          <w:tcPr>
            <w:tcW w:w="717" w:type="dxa"/>
          </w:tcPr>
          <w:p w:rsidR="00921101" w:rsidRPr="003555B5" w:rsidRDefault="00921101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21101" w:rsidRDefault="00782576" w:rsidP="00557AD9">
            <w:pPr>
              <w:pStyle w:val="BodyText2"/>
              <w:tabs>
                <w:tab w:val="num" w:pos="960"/>
              </w:tabs>
              <w:spacing w:after="0" w:line="271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586A" w:rsidRPr="00AE212A" w:rsidRDefault="00D9586A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E212A">
              <w:rPr>
                <w:bCs/>
                <w:sz w:val="24"/>
                <w:szCs w:val="24"/>
                <w:lang w:val="nl-NL"/>
              </w:rPr>
              <w:t xml:space="preserve">+Tài liệu </w:t>
            </w:r>
            <w:r w:rsidRPr="00AE212A">
              <w:rPr>
                <w:b/>
                <w:bCs/>
                <w:sz w:val="24"/>
                <w:szCs w:val="24"/>
                <w:lang w:val="nl-NL"/>
              </w:rPr>
              <w:t>[1]</w:t>
            </w:r>
            <w:r w:rsidRPr="00AE212A">
              <w:rPr>
                <w:bCs/>
                <w:sz w:val="24"/>
                <w:szCs w:val="24"/>
                <w:lang w:val="nl-NL"/>
              </w:rPr>
              <w:t xml:space="preserve">: Chương </w:t>
            </w:r>
            <w:r>
              <w:rPr>
                <w:bCs/>
                <w:sz w:val="24"/>
                <w:szCs w:val="24"/>
                <w:lang w:val="nl-NL"/>
              </w:rPr>
              <w:t>4</w:t>
            </w:r>
            <w:r w:rsidRPr="00AE212A">
              <w:rPr>
                <w:bCs/>
                <w:sz w:val="24"/>
                <w:szCs w:val="24"/>
                <w:lang w:val="nl-NL"/>
              </w:rPr>
              <w:t>.</w:t>
            </w:r>
          </w:p>
          <w:p w:rsidR="00D9586A" w:rsidRPr="00AE212A" w:rsidRDefault="00D9586A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AE212A">
              <w:rPr>
                <w:bCs/>
                <w:sz w:val="24"/>
                <w:szCs w:val="24"/>
                <w:lang w:val="nl-NL"/>
              </w:rPr>
              <w:t>+Ôn tập nội dung lý thuyết đã học ở học chương 2 và chương 3</w:t>
            </w:r>
            <w:r>
              <w:rPr>
                <w:bCs/>
                <w:sz w:val="24"/>
                <w:szCs w:val="24"/>
                <w:lang w:val="nl-NL"/>
              </w:rPr>
              <w:t>.</w:t>
            </w:r>
          </w:p>
          <w:p w:rsidR="00D9586A" w:rsidRPr="00AE212A" w:rsidRDefault="00D9586A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AE212A">
              <w:rPr>
                <w:bCs/>
                <w:sz w:val="24"/>
                <w:szCs w:val="24"/>
                <w:lang w:val="de-DE"/>
              </w:rPr>
              <w:lastRenderedPageBreak/>
              <w:t xml:space="preserve">+Tra cứu nội dung về: </w:t>
            </w:r>
            <w:r>
              <w:rPr>
                <w:bCs/>
                <w:sz w:val="24"/>
                <w:szCs w:val="24"/>
                <w:lang w:val="de-DE"/>
              </w:rPr>
              <w:t>Kết nối CSDL SQL Server</w:t>
            </w:r>
            <w:r w:rsidRPr="00AE212A">
              <w:rPr>
                <w:bCs/>
                <w:sz w:val="24"/>
                <w:szCs w:val="24"/>
                <w:lang w:val="de-DE"/>
              </w:rPr>
              <w:t>.</w:t>
            </w:r>
          </w:p>
          <w:p w:rsidR="00D9586A" w:rsidRPr="00AE212A" w:rsidRDefault="00D9586A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EF3C8F" w:rsidRDefault="00D9586A" w:rsidP="00EF3C8F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AE212A">
              <w:rPr>
                <w:bCs/>
                <w:sz w:val="24"/>
                <w:szCs w:val="24"/>
                <w:lang w:val="de-DE"/>
              </w:rPr>
              <w:t>-Tìm hiểu Phần</w:t>
            </w:r>
            <w:r w:rsidR="00C15154">
              <w:rPr>
                <w:bCs/>
                <w:sz w:val="24"/>
                <w:szCs w:val="24"/>
                <w:lang w:val="de-DE"/>
              </w:rPr>
              <w:t xml:space="preserve"> 4.1,</w:t>
            </w:r>
            <w:r w:rsidRPr="00AE212A">
              <w:rPr>
                <w:bCs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sz w:val="24"/>
                <w:szCs w:val="24"/>
                <w:lang w:val="de-DE"/>
              </w:rPr>
              <w:t xml:space="preserve">4.2, 4.3 </w:t>
            </w:r>
            <w:r w:rsidRPr="00AE212A">
              <w:rPr>
                <w:bCs/>
                <w:sz w:val="24"/>
                <w:szCs w:val="24"/>
                <w:lang w:val="de-DE"/>
              </w:rPr>
              <w:t xml:space="preserve">trong tài liệu </w:t>
            </w:r>
            <w:r w:rsidRPr="00AE212A">
              <w:rPr>
                <w:b/>
                <w:bCs/>
                <w:sz w:val="24"/>
                <w:szCs w:val="24"/>
                <w:lang w:val="de-DE"/>
              </w:rPr>
              <w:t>[1]</w:t>
            </w:r>
            <w:r>
              <w:rPr>
                <w:bCs/>
                <w:sz w:val="24"/>
                <w:szCs w:val="24"/>
                <w:lang w:val="de-DE"/>
              </w:rPr>
              <w:t xml:space="preserve"> </w:t>
            </w:r>
            <w:r w:rsidR="00C96EB6" w:rsidRPr="00F005DD">
              <w:rPr>
                <w:bCs/>
                <w:sz w:val="24"/>
                <w:szCs w:val="24"/>
                <w:lang w:val="de-DE"/>
              </w:rPr>
              <w:t xml:space="preserve">và tài liệu </w:t>
            </w:r>
            <w:r w:rsidR="00FC41A0">
              <w:rPr>
                <w:bCs/>
                <w:sz w:val="24"/>
                <w:szCs w:val="24"/>
                <w:lang w:val="de-DE"/>
              </w:rPr>
              <w:t>[3]</w:t>
            </w:r>
            <w:r w:rsidR="00C96EB6">
              <w:rPr>
                <w:bCs/>
                <w:sz w:val="24"/>
                <w:szCs w:val="24"/>
                <w:lang w:val="de-DE"/>
              </w:rPr>
              <w:t xml:space="preserve"> </w:t>
            </w:r>
            <w:r w:rsidRPr="00AE212A">
              <w:rPr>
                <w:bCs/>
                <w:sz w:val="24"/>
                <w:szCs w:val="24"/>
                <w:lang w:val="de-DE"/>
              </w:rPr>
              <w:t xml:space="preserve">để hiểu hơn về </w:t>
            </w:r>
            <w:r>
              <w:rPr>
                <w:bCs/>
                <w:sz w:val="24"/>
                <w:szCs w:val="24"/>
                <w:lang w:val="de-DE"/>
              </w:rPr>
              <w:t>cách kết nối, cập nhật và truy xuất CSDL bằng C# và các bước xây dựng một chương trình quản lý</w:t>
            </w:r>
            <w:r w:rsidR="00EF3C8F">
              <w:rPr>
                <w:bCs/>
                <w:sz w:val="24"/>
                <w:szCs w:val="24"/>
                <w:lang w:val="de-DE"/>
              </w:rPr>
              <w:t>; cách kết nối, cập nhật và truy xuất CSDL bằng C# và các bước xây dựng một chương trình quản lý</w:t>
            </w:r>
            <w:r w:rsidR="00EF3C8F" w:rsidRPr="00AE212A">
              <w:rPr>
                <w:bCs/>
                <w:sz w:val="24"/>
                <w:szCs w:val="24"/>
                <w:lang w:val="de-DE"/>
              </w:rPr>
              <w:t>.</w:t>
            </w:r>
          </w:p>
          <w:p w:rsidR="00921101" w:rsidRPr="003555B5" w:rsidRDefault="00EF3C8F" w:rsidP="00557AD9">
            <w:pPr>
              <w:pStyle w:val="BodyText2"/>
              <w:tabs>
                <w:tab w:val="num" w:pos="960"/>
              </w:tabs>
              <w:spacing w:after="0" w:line="271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E212A">
              <w:rPr>
                <w:bCs/>
                <w:sz w:val="24"/>
                <w:szCs w:val="24"/>
                <w:lang w:val="de-DE"/>
              </w:rPr>
              <w:t xml:space="preserve">-Làm việc nhóm </w:t>
            </w:r>
            <w:r w:rsidRPr="00AE212A">
              <w:rPr>
                <w:bCs/>
                <w:i/>
                <w:sz w:val="24"/>
                <w:szCs w:val="24"/>
                <w:lang w:val="de-DE"/>
              </w:rPr>
              <w:t>(theo danh sách phân nhóm)</w:t>
            </w:r>
            <w:r w:rsidRPr="00AE212A">
              <w:rPr>
                <w:bCs/>
                <w:sz w:val="24"/>
                <w:szCs w:val="24"/>
                <w:lang w:val="de-DE"/>
              </w:rPr>
              <w:t xml:space="preserve">: làm bài tập lớn </w:t>
            </w:r>
            <w:r>
              <w:rPr>
                <w:bCs/>
                <w:sz w:val="24"/>
                <w:szCs w:val="24"/>
                <w:lang w:val="de-DE"/>
              </w:rPr>
              <w:t>theo phân công.</w:t>
            </w:r>
          </w:p>
        </w:tc>
      </w:tr>
    </w:tbl>
    <w:p w:rsidR="00C53616" w:rsidRPr="003555B5" w:rsidRDefault="00C53616" w:rsidP="00557AD9">
      <w:pPr>
        <w:spacing w:line="271" w:lineRule="auto"/>
        <w:rPr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8"/>
        <w:gridCol w:w="4528"/>
      </w:tblGrid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557AD9">
            <w:pPr>
              <w:spacing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5C6BF6" w:rsidRDefault="009540AF" w:rsidP="00012732">
            <w:pPr>
              <w:spacing w:line="271" w:lineRule="auto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5C6BF6">
              <w:rPr>
                <w:i/>
                <w:sz w:val="24"/>
                <w:szCs w:val="24"/>
              </w:rPr>
              <w:t xml:space="preserve">Hà nội, ngày </w:t>
            </w:r>
            <w:r w:rsidR="00012732">
              <w:rPr>
                <w:i/>
                <w:sz w:val="24"/>
                <w:szCs w:val="24"/>
              </w:rPr>
              <w:t>20</w:t>
            </w:r>
            <w:r w:rsidR="00557AD9">
              <w:rPr>
                <w:i/>
                <w:sz w:val="24"/>
                <w:szCs w:val="24"/>
              </w:rPr>
              <w:t xml:space="preserve"> </w:t>
            </w:r>
            <w:r w:rsidRPr="005C6BF6">
              <w:rPr>
                <w:i/>
                <w:sz w:val="24"/>
                <w:szCs w:val="24"/>
              </w:rPr>
              <w:t xml:space="preserve"> tháng </w:t>
            </w:r>
            <w:r w:rsidR="00012732">
              <w:rPr>
                <w:i/>
                <w:sz w:val="24"/>
                <w:szCs w:val="24"/>
              </w:rPr>
              <w:t>4</w:t>
            </w:r>
            <w:r w:rsidRPr="005C6BF6">
              <w:rPr>
                <w:i/>
                <w:sz w:val="24"/>
                <w:szCs w:val="24"/>
              </w:rPr>
              <w:t xml:space="preserve"> năm 20</w:t>
            </w:r>
            <w:r w:rsidR="00012732">
              <w:rPr>
                <w:i/>
                <w:sz w:val="24"/>
                <w:szCs w:val="24"/>
              </w:rPr>
              <w:t>20</w:t>
            </w:r>
          </w:p>
        </w:tc>
      </w:tr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Default="009540AF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361028" w:rsidRDefault="00361028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</w:p>
          <w:p w:rsidR="00361028" w:rsidRDefault="00361028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</w:p>
          <w:p w:rsidR="00361028" w:rsidRDefault="00361028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</w:p>
          <w:p w:rsidR="00361028" w:rsidRDefault="00361028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</w:p>
          <w:p w:rsidR="00361028" w:rsidRPr="003555B5" w:rsidRDefault="00361028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Lê Hồng Anh</w:t>
            </w:r>
          </w:p>
          <w:p w:rsidR="009540AF" w:rsidRPr="003555B5" w:rsidRDefault="009540AF" w:rsidP="00557AD9">
            <w:pPr>
              <w:spacing w:before="4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Default="009540AF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361028" w:rsidRDefault="00361028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</w:p>
          <w:p w:rsidR="00361028" w:rsidRDefault="00361028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</w:p>
          <w:p w:rsidR="00361028" w:rsidRDefault="00361028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</w:p>
          <w:p w:rsidR="00361028" w:rsidRDefault="00361028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</w:p>
          <w:p w:rsidR="00361028" w:rsidRPr="003555B5" w:rsidRDefault="00361028" w:rsidP="00557AD9">
            <w:pPr>
              <w:spacing w:before="40" w:line="271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Dương Thị Hiền Thanh</w:t>
            </w:r>
          </w:p>
          <w:p w:rsidR="009540AF" w:rsidRPr="003555B5" w:rsidRDefault="009540AF" w:rsidP="00557AD9">
            <w:pPr>
              <w:spacing w:before="40" w:line="271" w:lineRule="auto"/>
              <w:rPr>
                <w:b/>
                <w:sz w:val="24"/>
                <w:szCs w:val="24"/>
              </w:rPr>
            </w:pPr>
          </w:p>
          <w:p w:rsidR="009540AF" w:rsidRPr="003555B5" w:rsidRDefault="009540AF" w:rsidP="00557AD9">
            <w:pPr>
              <w:spacing w:before="40" w:line="271" w:lineRule="auto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:rsidR="009540AF" w:rsidRPr="003555B5" w:rsidRDefault="009540AF" w:rsidP="00557AD9">
      <w:pPr>
        <w:spacing w:line="271" w:lineRule="auto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95791D">
      <w:footerReference w:type="even" r:id="rId8"/>
      <w:footerReference w:type="default" r:id="rId9"/>
      <w:pgSz w:w="11907" w:h="16840" w:code="9"/>
      <w:pgMar w:top="1008" w:right="1152" w:bottom="1008" w:left="1699" w:header="720" w:footer="720" w:gutter="0"/>
      <w:pgNumType w:start="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E6F" w:rsidRDefault="00406E6F">
      <w:r>
        <w:separator/>
      </w:r>
    </w:p>
  </w:endnote>
  <w:endnote w:type="continuationSeparator" w:id="0">
    <w:p w:rsidR="00406E6F" w:rsidRDefault="0040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E6F" w:rsidRDefault="00406E6F">
      <w:r>
        <w:separator/>
      </w:r>
    </w:p>
  </w:footnote>
  <w:footnote w:type="continuationSeparator" w:id="0">
    <w:p w:rsidR="00406E6F" w:rsidRDefault="00406E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F3C51"/>
    <w:multiLevelType w:val="hybridMultilevel"/>
    <w:tmpl w:val="646AB080"/>
    <w:lvl w:ilvl="0" w:tplc="A9EC48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FC56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64CD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A0AA0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52CC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1219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50C9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DCE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DE25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1058A"/>
    <w:multiLevelType w:val="hybridMultilevel"/>
    <w:tmpl w:val="3F3AF540"/>
    <w:lvl w:ilvl="0" w:tplc="2A3CC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C441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F8A7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9A81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3C3D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72F1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3690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0490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70F3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3B47E4"/>
    <w:multiLevelType w:val="hybridMultilevel"/>
    <w:tmpl w:val="31863310"/>
    <w:lvl w:ilvl="0" w:tplc="3F90E14E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A22E0"/>
    <w:multiLevelType w:val="hybridMultilevel"/>
    <w:tmpl w:val="3D2ABF92"/>
    <w:lvl w:ilvl="0" w:tplc="FCFAC6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0E301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AEB1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1A53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6EF7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3678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7E09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60D4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884E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E45A2E"/>
    <w:multiLevelType w:val="hybridMultilevel"/>
    <w:tmpl w:val="DF66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 w15:restartNumberingAfterBreak="0">
    <w:nsid w:val="64736D0C"/>
    <w:multiLevelType w:val="hybridMultilevel"/>
    <w:tmpl w:val="C9742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8B218E"/>
    <w:multiLevelType w:val="multilevel"/>
    <w:tmpl w:val="D83CF4C2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9"/>
  </w:num>
  <w:num w:numId="5">
    <w:abstractNumId w:val="3"/>
  </w:num>
  <w:num w:numId="6">
    <w:abstractNumId w:val="8"/>
  </w:num>
  <w:num w:numId="7">
    <w:abstractNumId w:val="2"/>
  </w:num>
  <w:num w:numId="8">
    <w:abstractNumId w:val="10"/>
  </w:num>
  <w:num w:numId="9">
    <w:abstractNumId w:val="0"/>
  </w:num>
  <w:num w:numId="10">
    <w:abstractNumId w:val="1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1A"/>
    <w:rsid w:val="00000056"/>
    <w:rsid w:val="000116CA"/>
    <w:rsid w:val="00012732"/>
    <w:rsid w:val="00025BE5"/>
    <w:rsid w:val="00026105"/>
    <w:rsid w:val="000450FE"/>
    <w:rsid w:val="0006010F"/>
    <w:rsid w:val="00061141"/>
    <w:rsid w:val="0006127F"/>
    <w:rsid w:val="00065D49"/>
    <w:rsid w:val="00067276"/>
    <w:rsid w:val="00090669"/>
    <w:rsid w:val="00095A1D"/>
    <w:rsid w:val="000A6731"/>
    <w:rsid w:val="000B22B4"/>
    <w:rsid w:val="000C56DD"/>
    <w:rsid w:val="000D075E"/>
    <w:rsid w:val="000D6A9F"/>
    <w:rsid w:val="000D6DC7"/>
    <w:rsid w:val="000F0556"/>
    <w:rsid w:val="000F78FF"/>
    <w:rsid w:val="00105ABB"/>
    <w:rsid w:val="00111CA3"/>
    <w:rsid w:val="001265BC"/>
    <w:rsid w:val="001470F1"/>
    <w:rsid w:val="001471E8"/>
    <w:rsid w:val="001516F2"/>
    <w:rsid w:val="0017526E"/>
    <w:rsid w:val="00183152"/>
    <w:rsid w:val="001849E0"/>
    <w:rsid w:val="001915A3"/>
    <w:rsid w:val="00191668"/>
    <w:rsid w:val="001A662E"/>
    <w:rsid w:val="001C1C5F"/>
    <w:rsid w:val="001D250F"/>
    <w:rsid w:val="001F1DFF"/>
    <w:rsid w:val="001F2CFE"/>
    <w:rsid w:val="00200F66"/>
    <w:rsid w:val="00205FB7"/>
    <w:rsid w:val="00210206"/>
    <w:rsid w:val="00214AB0"/>
    <w:rsid w:val="00220AD8"/>
    <w:rsid w:val="002360EC"/>
    <w:rsid w:val="00263067"/>
    <w:rsid w:val="00266905"/>
    <w:rsid w:val="00282691"/>
    <w:rsid w:val="002826EA"/>
    <w:rsid w:val="00287A4B"/>
    <w:rsid w:val="00290C2F"/>
    <w:rsid w:val="00296F71"/>
    <w:rsid w:val="002A7D7D"/>
    <w:rsid w:val="002B3774"/>
    <w:rsid w:val="002D1AEE"/>
    <w:rsid w:val="002D24C9"/>
    <w:rsid w:val="002E0548"/>
    <w:rsid w:val="002E560C"/>
    <w:rsid w:val="002F51E7"/>
    <w:rsid w:val="0030607D"/>
    <w:rsid w:val="00313647"/>
    <w:rsid w:val="00331376"/>
    <w:rsid w:val="003325FE"/>
    <w:rsid w:val="003409C3"/>
    <w:rsid w:val="003555B5"/>
    <w:rsid w:val="00361028"/>
    <w:rsid w:val="00367502"/>
    <w:rsid w:val="003961B0"/>
    <w:rsid w:val="003A443C"/>
    <w:rsid w:val="003B73BB"/>
    <w:rsid w:val="003C55E7"/>
    <w:rsid w:val="003C767E"/>
    <w:rsid w:val="003E0101"/>
    <w:rsid w:val="003F5562"/>
    <w:rsid w:val="003F5908"/>
    <w:rsid w:val="003F5D7A"/>
    <w:rsid w:val="003F7694"/>
    <w:rsid w:val="00406E6F"/>
    <w:rsid w:val="00415565"/>
    <w:rsid w:val="004169A0"/>
    <w:rsid w:val="004240DB"/>
    <w:rsid w:val="0042577A"/>
    <w:rsid w:val="0042690E"/>
    <w:rsid w:val="004377BB"/>
    <w:rsid w:val="004437C7"/>
    <w:rsid w:val="00452C34"/>
    <w:rsid w:val="0046175B"/>
    <w:rsid w:val="0046401B"/>
    <w:rsid w:val="0047459D"/>
    <w:rsid w:val="0047648F"/>
    <w:rsid w:val="0048413E"/>
    <w:rsid w:val="004900EB"/>
    <w:rsid w:val="0049105F"/>
    <w:rsid w:val="00491448"/>
    <w:rsid w:val="004A21C9"/>
    <w:rsid w:val="004A790E"/>
    <w:rsid w:val="004B1D45"/>
    <w:rsid w:val="004B2147"/>
    <w:rsid w:val="004B3664"/>
    <w:rsid w:val="004D085E"/>
    <w:rsid w:val="004F013A"/>
    <w:rsid w:val="004F04FB"/>
    <w:rsid w:val="004F183B"/>
    <w:rsid w:val="005105A5"/>
    <w:rsid w:val="00510898"/>
    <w:rsid w:val="0052242D"/>
    <w:rsid w:val="005337A2"/>
    <w:rsid w:val="00534B5D"/>
    <w:rsid w:val="00551492"/>
    <w:rsid w:val="00557AD9"/>
    <w:rsid w:val="0056141A"/>
    <w:rsid w:val="00564B5E"/>
    <w:rsid w:val="00564DFA"/>
    <w:rsid w:val="0056636D"/>
    <w:rsid w:val="005739AF"/>
    <w:rsid w:val="00575954"/>
    <w:rsid w:val="00582D40"/>
    <w:rsid w:val="0059626C"/>
    <w:rsid w:val="005A582F"/>
    <w:rsid w:val="005C6BF6"/>
    <w:rsid w:val="005E38F5"/>
    <w:rsid w:val="005F13C0"/>
    <w:rsid w:val="005F4125"/>
    <w:rsid w:val="0061018F"/>
    <w:rsid w:val="00612534"/>
    <w:rsid w:val="00627189"/>
    <w:rsid w:val="006406CA"/>
    <w:rsid w:val="006447AD"/>
    <w:rsid w:val="00654888"/>
    <w:rsid w:val="0066506F"/>
    <w:rsid w:val="00665547"/>
    <w:rsid w:val="006724AF"/>
    <w:rsid w:val="00683A1A"/>
    <w:rsid w:val="00685FD9"/>
    <w:rsid w:val="00695501"/>
    <w:rsid w:val="006A0E70"/>
    <w:rsid w:val="006A278E"/>
    <w:rsid w:val="006A5431"/>
    <w:rsid w:val="006D03CF"/>
    <w:rsid w:val="006D74B6"/>
    <w:rsid w:val="006E5BAC"/>
    <w:rsid w:val="00701487"/>
    <w:rsid w:val="00705A43"/>
    <w:rsid w:val="0070718C"/>
    <w:rsid w:val="007138A6"/>
    <w:rsid w:val="007208F0"/>
    <w:rsid w:val="007210B2"/>
    <w:rsid w:val="00733BDA"/>
    <w:rsid w:val="0074047C"/>
    <w:rsid w:val="00744A6B"/>
    <w:rsid w:val="00744C77"/>
    <w:rsid w:val="00751E1E"/>
    <w:rsid w:val="0077571E"/>
    <w:rsid w:val="0077772C"/>
    <w:rsid w:val="00782576"/>
    <w:rsid w:val="00790D2C"/>
    <w:rsid w:val="00793077"/>
    <w:rsid w:val="007A7F11"/>
    <w:rsid w:val="007B1525"/>
    <w:rsid w:val="007B1760"/>
    <w:rsid w:val="007B6023"/>
    <w:rsid w:val="007B7392"/>
    <w:rsid w:val="007C7EDD"/>
    <w:rsid w:val="007E099E"/>
    <w:rsid w:val="007E1E2A"/>
    <w:rsid w:val="007F654A"/>
    <w:rsid w:val="007F7694"/>
    <w:rsid w:val="008010D6"/>
    <w:rsid w:val="00810E09"/>
    <w:rsid w:val="0083031C"/>
    <w:rsid w:val="008359D8"/>
    <w:rsid w:val="008423F4"/>
    <w:rsid w:val="008543C1"/>
    <w:rsid w:val="00864F81"/>
    <w:rsid w:val="00873BED"/>
    <w:rsid w:val="00875E93"/>
    <w:rsid w:val="00880016"/>
    <w:rsid w:val="008A69B5"/>
    <w:rsid w:val="008C1294"/>
    <w:rsid w:val="008C4E59"/>
    <w:rsid w:val="008D09FC"/>
    <w:rsid w:val="008E2DE8"/>
    <w:rsid w:val="008F1344"/>
    <w:rsid w:val="0090524F"/>
    <w:rsid w:val="0091264D"/>
    <w:rsid w:val="00921101"/>
    <w:rsid w:val="00926E23"/>
    <w:rsid w:val="00936276"/>
    <w:rsid w:val="00936946"/>
    <w:rsid w:val="00944AB9"/>
    <w:rsid w:val="00952045"/>
    <w:rsid w:val="009540AF"/>
    <w:rsid w:val="0095791D"/>
    <w:rsid w:val="00957D61"/>
    <w:rsid w:val="009613F9"/>
    <w:rsid w:val="00973AE1"/>
    <w:rsid w:val="00992224"/>
    <w:rsid w:val="009A19F7"/>
    <w:rsid w:val="009B1C58"/>
    <w:rsid w:val="009B6CB7"/>
    <w:rsid w:val="009C37E7"/>
    <w:rsid w:val="009D205C"/>
    <w:rsid w:val="009E0BE8"/>
    <w:rsid w:val="009E52A6"/>
    <w:rsid w:val="00A01BDF"/>
    <w:rsid w:val="00A029FB"/>
    <w:rsid w:val="00A14E49"/>
    <w:rsid w:val="00A33D0C"/>
    <w:rsid w:val="00A35151"/>
    <w:rsid w:val="00A54E05"/>
    <w:rsid w:val="00A557D8"/>
    <w:rsid w:val="00A56DA7"/>
    <w:rsid w:val="00A63644"/>
    <w:rsid w:val="00A85413"/>
    <w:rsid w:val="00A86E2B"/>
    <w:rsid w:val="00A97EE1"/>
    <w:rsid w:val="00AA052C"/>
    <w:rsid w:val="00AB6EAA"/>
    <w:rsid w:val="00AC5FB5"/>
    <w:rsid w:val="00AE212A"/>
    <w:rsid w:val="00B23623"/>
    <w:rsid w:val="00B23629"/>
    <w:rsid w:val="00B25A8C"/>
    <w:rsid w:val="00B400C8"/>
    <w:rsid w:val="00B51514"/>
    <w:rsid w:val="00B60C95"/>
    <w:rsid w:val="00B62FB2"/>
    <w:rsid w:val="00B63516"/>
    <w:rsid w:val="00B636A4"/>
    <w:rsid w:val="00B6444F"/>
    <w:rsid w:val="00B65AB4"/>
    <w:rsid w:val="00B72FC1"/>
    <w:rsid w:val="00B75BB8"/>
    <w:rsid w:val="00B8699D"/>
    <w:rsid w:val="00B90939"/>
    <w:rsid w:val="00B94BE5"/>
    <w:rsid w:val="00B95720"/>
    <w:rsid w:val="00B96712"/>
    <w:rsid w:val="00BA029E"/>
    <w:rsid w:val="00BA09EA"/>
    <w:rsid w:val="00BA0F72"/>
    <w:rsid w:val="00BA2A8D"/>
    <w:rsid w:val="00BA7C39"/>
    <w:rsid w:val="00BC2752"/>
    <w:rsid w:val="00BD0A46"/>
    <w:rsid w:val="00BD3643"/>
    <w:rsid w:val="00BF1587"/>
    <w:rsid w:val="00BF6DD1"/>
    <w:rsid w:val="00C02961"/>
    <w:rsid w:val="00C15154"/>
    <w:rsid w:val="00C16889"/>
    <w:rsid w:val="00C20D1B"/>
    <w:rsid w:val="00C2548B"/>
    <w:rsid w:val="00C41392"/>
    <w:rsid w:val="00C53616"/>
    <w:rsid w:val="00C54134"/>
    <w:rsid w:val="00C62847"/>
    <w:rsid w:val="00C7326B"/>
    <w:rsid w:val="00C8287E"/>
    <w:rsid w:val="00C9204A"/>
    <w:rsid w:val="00C96EB6"/>
    <w:rsid w:val="00CA6536"/>
    <w:rsid w:val="00CA7149"/>
    <w:rsid w:val="00CB0A27"/>
    <w:rsid w:val="00CD18FD"/>
    <w:rsid w:val="00CD76D5"/>
    <w:rsid w:val="00CE74BB"/>
    <w:rsid w:val="00CF69EA"/>
    <w:rsid w:val="00D15239"/>
    <w:rsid w:val="00D171C9"/>
    <w:rsid w:val="00D20B8C"/>
    <w:rsid w:val="00D259C4"/>
    <w:rsid w:val="00D31252"/>
    <w:rsid w:val="00D374A4"/>
    <w:rsid w:val="00D4069F"/>
    <w:rsid w:val="00D46C15"/>
    <w:rsid w:val="00D61127"/>
    <w:rsid w:val="00D63879"/>
    <w:rsid w:val="00D9586A"/>
    <w:rsid w:val="00DA409D"/>
    <w:rsid w:val="00DB13E7"/>
    <w:rsid w:val="00DC3527"/>
    <w:rsid w:val="00DC36A6"/>
    <w:rsid w:val="00DC743A"/>
    <w:rsid w:val="00DF6FB3"/>
    <w:rsid w:val="00E2164C"/>
    <w:rsid w:val="00E25CF8"/>
    <w:rsid w:val="00E31A4A"/>
    <w:rsid w:val="00E3685B"/>
    <w:rsid w:val="00E46710"/>
    <w:rsid w:val="00E6594E"/>
    <w:rsid w:val="00E65F33"/>
    <w:rsid w:val="00E769C1"/>
    <w:rsid w:val="00EA339D"/>
    <w:rsid w:val="00EA472E"/>
    <w:rsid w:val="00EB143E"/>
    <w:rsid w:val="00EC06C9"/>
    <w:rsid w:val="00ED5775"/>
    <w:rsid w:val="00EE0129"/>
    <w:rsid w:val="00EE3756"/>
    <w:rsid w:val="00EE5D69"/>
    <w:rsid w:val="00EF3C8F"/>
    <w:rsid w:val="00EF79B6"/>
    <w:rsid w:val="00F005DD"/>
    <w:rsid w:val="00F0731C"/>
    <w:rsid w:val="00F26E9C"/>
    <w:rsid w:val="00F374CD"/>
    <w:rsid w:val="00F4451D"/>
    <w:rsid w:val="00F46A0D"/>
    <w:rsid w:val="00F525A7"/>
    <w:rsid w:val="00F757C2"/>
    <w:rsid w:val="00F96568"/>
    <w:rsid w:val="00FB3854"/>
    <w:rsid w:val="00FB5F7D"/>
    <w:rsid w:val="00FB745F"/>
    <w:rsid w:val="00FC41A0"/>
    <w:rsid w:val="00FD14E5"/>
    <w:rsid w:val="00FF1AE6"/>
    <w:rsid w:val="00FF3E87"/>
    <w:rsid w:val="00FF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C9158"/>
  <w15:chartTrackingRefBased/>
  <w15:docId w15:val="{F566E55E-C954-41C7-8350-FCFF884E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paragraph" w:styleId="Title">
    <w:name w:val="Title"/>
    <w:basedOn w:val="Normal"/>
    <w:link w:val="TitleChar"/>
    <w:qFormat/>
    <w:rsid w:val="002F51E7"/>
    <w:pPr>
      <w:jc w:val="center"/>
    </w:pPr>
    <w:rPr>
      <w:rFonts w:ascii=".VnTimeH" w:hAnsi=".VnTimeH"/>
      <w:b/>
      <w:bCs/>
      <w:sz w:val="28"/>
      <w:szCs w:val="24"/>
    </w:rPr>
  </w:style>
  <w:style w:type="character" w:customStyle="1" w:styleId="TitleChar">
    <w:name w:val="Title Char"/>
    <w:link w:val="Title"/>
    <w:rsid w:val="002F51E7"/>
    <w:rPr>
      <w:rFonts w:ascii=".VnTimeH" w:eastAsia="Times New Roman" w:hAnsi=".VnTimeH"/>
      <w:b/>
      <w:bCs/>
      <w:sz w:val="28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42690E"/>
    <w:pPr>
      <w:tabs>
        <w:tab w:val="left" w:pos="384"/>
      </w:tabs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7155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5794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4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2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3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38187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n\AppData\Local\Temp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68900-67D4-49CD-BB08-B33F7C369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44</TotalTime>
  <Pages>5</Pages>
  <Words>1718</Words>
  <Characters>9796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subject/>
  <dc:creator>PowerPoint Exam</dc:creator>
  <cp:keywords/>
  <cp:lastModifiedBy>Windows User</cp:lastModifiedBy>
  <cp:revision>30</cp:revision>
  <cp:lastPrinted>2018-05-15T10:07:00Z</cp:lastPrinted>
  <dcterms:created xsi:type="dcterms:W3CDTF">2018-09-19T16:14:00Z</dcterms:created>
  <dcterms:modified xsi:type="dcterms:W3CDTF">2020-05-04T08:06:00Z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zotero-version="4.0.29.22"&gt;&lt;session id="WAf3VPkU"/&gt;&lt;style id="http://www.zotero.org/styles/ieee" locale="en-US" hasBibliography="1" bibliographyStyleHasBeenSet="1"/&gt;&lt;prefs&gt;&lt;pref name="fieldType" value="Field"/&gt;&lt;pref name="storeRefer</vt:lpwstr>
  </property>
  <property fmtid="{D5CDD505-2E9C-101B-9397-08002B2CF9AE}" pid="3" name="ZOTERO_PREF_2">
    <vt:lpwstr>ences" value="true"/&gt;&lt;pref name="automaticJournalAbbreviations" value="true"/&gt;&lt;pref name="noteType" value=""/&gt;&lt;/prefs&gt;&lt;/data&gt;</vt:lpwstr>
  </property>
</Properties>
</file>