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Ind w:w="-72" w:type="dxa"/>
        <w:tblLook w:val="01E0" w:firstRow="1" w:lastRow="1" w:firstColumn="1" w:lastColumn="1" w:noHBand="0" w:noVBand="0"/>
      </w:tblPr>
      <w:tblGrid>
        <w:gridCol w:w="4430"/>
        <w:gridCol w:w="5459"/>
      </w:tblGrid>
      <w:tr w:rsidR="00744C77" w:rsidRPr="003D26CA" w:rsidTr="00C9688E">
        <w:trPr>
          <w:trHeight w:val="533"/>
        </w:trPr>
        <w:tc>
          <w:tcPr>
            <w:tcW w:w="4430" w:type="dxa"/>
            <w:shd w:val="clear" w:color="auto" w:fill="auto"/>
          </w:tcPr>
          <w:p w:rsidR="00744C77" w:rsidRPr="003D26CA" w:rsidRDefault="00205483" w:rsidP="00700F15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381000</wp:posOffset>
                      </wp:positionV>
                      <wp:extent cx="1857375" cy="0"/>
                      <wp:effectExtent l="0" t="0" r="952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259D99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9.65pt,30pt" to="175.9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" strokeweight="1pt"/>
                  </w:pict>
                </mc:Fallback>
              </mc:AlternateContent>
            </w:r>
            <w:r w:rsidR="00744C77" w:rsidRPr="003D26CA">
              <w:rPr>
                <w:bCs/>
                <w:color w:val="000000"/>
                <w:sz w:val="24"/>
              </w:rPr>
              <w:t>BỘ GI</w:t>
            </w:r>
            <w:r w:rsidR="00B65AB4" w:rsidRPr="003D26CA">
              <w:rPr>
                <w:bCs/>
                <w:color w:val="000000"/>
                <w:sz w:val="24"/>
              </w:rPr>
              <w:t>Á</w:t>
            </w:r>
            <w:r w:rsidR="00744C77" w:rsidRPr="003D26CA">
              <w:rPr>
                <w:bCs/>
                <w:color w:val="000000"/>
                <w:sz w:val="24"/>
              </w:rPr>
              <w:t>O DỤC VÀ ĐÀO TẠO</w:t>
            </w:r>
            <w:r w:rsidR="004A21C9" w:rsidRPr="003D26CA">
              <w:rPr>
                <w:bCs/>
                <w:color w:val="000000"/>
                <w:sz w:val="24"/>
              </w:rPr>
              <w:t xml:space="preserve"> </w:t>
            </w:r>
            <w:r w:rsidR="00744C77" w:rsidRPr="003D26CA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59" w:type="dxa"/>
            <w:shd w:val="clear" w:color="auto" w:fill="auto"/>
          </w:tcPr>
          <w:p w:rsidR="00744C77" w:rsidRPr="003D26CA" w:rsidRDefault="00744C77" w:rsidP="00700F15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D26CA" w:rsidRDefault="00700F15" w:rsidP="00700F15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2F0809DA" wp14:editId="626EBF18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182880</wp:posOffset>
                      </wp:positionV>
                      <wp:extent cx="1552575" cy="0"/>
                      <wp:effectExtent l="0" t="0" r="952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5525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F2738C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8.4pt,14.4pt" to="190.6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D26CA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F67C52" w:rsidRDefault="00744C77" w:rsidP="00700F15">
      <w:pPr>
        <w:pStyle w:val="Normal1"/>
        <w:spacing w:before="0" w:line="271" w:lineRule="auto"/>
        <w:ind w:left="0" w:firstLine="0"/>
        <w:rPr>
          <w:b/>
          <w:bCs/>
          <w:color w:val="000000"/>
          <w:sz w:val="30"/>
        </w:rPr>
      </w:pPr>
    </w:p>
    <w:p w:rsidR="00744C77" w:rsidRPr="00700F15" w:rsidRDefault="00744C77" w:rsidP="00700F15">
      <w:pPr>
        <w:pStyle w:val="Normal1"/>
        <w:spacing w:before="0" w:line="271" w:lineRule="auto"/>
        <w:ind w:left="0" w:firstLine="0"/>
        <w:jc w:val="center"/>
        <w:rPr>
          <w:b/>
          <w:bCs/>
          <w:color w:val="000000"/>
        </w:rPr>
      </w:pPr>
      <w:r w:rsidRPr="00700F15">
        <w:rPr>
          <w:b/>
          <w:bCs/>
          <w:color w:val="000000"/>
          <w:lang w:val="vi-VN"/>
        </w:rPr>
        <w:t>Đ</w:t>
      </w:r>
      <w:r w:rsidRPr="00700F15">
        <w:rPr>
          <w:b/>
          <w:bCs/>
          <w:color w:val="000000"/>
        </w:rPr>
        <w:t>Ề</w:t>
      </w:r>
      <w:r w:rsidRPr="00700F15">
        <w:rPr>
          <w:b/>
          <w:bCs/>
          <w:color w:val="000000"/>
          <w:lang w:val="vi-VN"/>
        </w:rPr>
        <w:t xml:space="preserve"> CƯƠNG CHI TIẾT HỌC PHẦN</w:t>
      </w:r>
    </w:p>
    <w:p w:rsidR="00700F15" w:rsidRPr="00700F15" w:rsidRDefault="00700F15" w:rsidP="00700F15">
      <w:pPr>
        <w:pStyle w:val="Normal1"/>
        <w:spacing w:before="0" w:line="271" w:lineRule="auto"/>
        <w:ind w:left="0" w:firstLine="0"/>
        <w:jc w:val="center"/>
        <w:rPr>
          <w:bCs/>
          <w:color w:val="000000"/>
          <w:sz w:val="24"/>
        </w:rPr>
      </w:pPr>
    </w:p>
    <w:p w:rsidR="003B1C0B" w:rsidRPr="00AB31B1" w:rsidRDefault="00744C77" w:rsidP="00AB31B1">
      <w:pPr>
        <w:pStyle w:val="BodyText2"/>
        <w:numPr>
          <w:ilvl w:val="0"/>
          <w:numId w:val="6"/>
        </w:numPr>
        <w:spacing w:after="0" w:line="271" w:lineRule="auto"/>
        <w:ind w:left="360" w:firstLine="0"/>
        <w:contextualSpacing/>
        <w:rPr>
          <w:i/>
          <w:sz w:val="24"/>
        </w:rPr>
      </w:pPr>
      <w:r w:rsidRPr="00842A2C">
        <w:rPr>
          <w:b/>
          <w:bCs/>
          <w:color w:val="000000"/>
          <w:sz w:val="24"/>
          <w:szCs w:val="24"/>
        </w:rPr>
        <w:t>Tên</w:t>
      </w:r>
      <w:r w:rsidRPr="00842A2C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842A2C">
        <w:rPr>
          <w:b/>
          <w:bCs/>
          <w:sz w:val="24"/>
          <w:szCs w:val="24"/>
        </w:rPr>
        <w:t xml:space="preserve">:  </w:t>
      </w:r>
      <w:r w:rsidR="00C54067" w:rsidRPr="00AB31B1">
        <w:rPr>
          <w:i/>
          <w:sz w:val="24"/>
        </w:rPr>
        <w:t>M</w:t>
      </w:r>
      <w:r w:rsidR="006D4E0F" w:rsidRPr="00AB31B1">
        <w:rPr>
          <w:i/>
          <w:sz w:val="24"/>
        </w:rPr>
        <w:t>arketing điện tử (</w:t>
      </w:r>
      <w:r w:rsidR="00C54067" w:rsidRPr="00AB31B1">
        <w:rPr>
          <w:i/>
          <w:sz w:val="24"/>
        </w:rPr>
        <w:t>Electronic</w:t>
      </w:r>
      <w:r w:rsidR="00AB31B1" w:rsidRPr="00AB31B1">
        <w:rPr>
          <w:i/>
          <w:sz w:val="24"/>
        </w:rPr>
        <w:t xml:space="preserve"> Marketing) </w:t>
      </w:r>
      <w:r w:rsidR="00C54067" w:rsidRPr="00AB31B1">
        <w:rPr>
          <w:i/>
          <w:sz w:val="24"/>
        </w:rPr>
        <w:t xml:space="preserve"> </w:t>
      </w:r>
      <w:r w:rsidR="006D4E0F" w:rsidRPr="00AB31B1">
        <w:rPr>
          <w:i/>
          <w:sz w:val="24"/>
        </w:rPr>
        <w:t xml:space="preserve"> </w:t>
      </w:r>
    </w:p>
    <w:p w:rsidR="00744C77" w:rsidRPr="003D26CA" w:rsidRDefault="00744C77" w:rsidP="00AB31B1">
      <w:pPr>
        <w:pStyle w:val="BodyText2"/>
        <w:spacing w:after="0" w:line="271" w:lineRule="auto"/>
        <w:ind w:left="720"/>
        <w:jc w:val="both"/>
        <w:rPr>
          <w:sz w:val="24"/>
          <w:szCs w:val="24"/>
        </w:rPr>
      </w:pPr>
      <w:r w:rsidRPr="003D26CA">
        <w:rPr>
          <w:b/>
          <w:sz w:val="24"/>
          <w:szCs w:val="24"/>
          <w:lang w:val="vi-VN"/>
        </w:rPr>
        <w:t>Mã số học phần:</w:t>
      </w:r>
      <w:r w:rsidR="00B03A96">
        <w:rPr>
          <w:sz w:val="24"/>
          <w:szCs w:val="24"/>
        </w:rPr>
        <w:t xml:space="preserve"> 70806</w:t>
      </w:r>
      <w:r w:rsidR="00A223EF">
        <w:rPr>
          <w:sz w:val="24"/>
          <w:szCs w:val="24"/>
        </w:rPr>
        <w:t>35</w:t>
      </w:r>
    </w:p>
    <w:p w:rsidR="00744C77" w:rsidRPr="003D26CA" w:rsidRDefault="00744C77" w:rsidP="00AB31B1">
      <w:pPr>
        <w:pStyle w:val="BodyText2"/>
        <w:spacing w:after="0" w:line="271" w:lineRule="auto"/>
        <w:ind w:left="720" w:hanging="9"/>
        <w:jc w:val="both"/>
        <w:rPr>
          <w:b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Số tín chỉ học phần:</w:t>
      </w:r>
      <w:r w:rsidR="00FE4530" w:rsidRPr="003D26CA">
        <w:rPr>
          <w:b/>
          <w:bCs/>
          <w:color w:val="000000"/>
          <w:sz w:val="24"/>
          <w:szCs w:val="24"/>
        </w:rPr>
        <w:t xml:space="preserve"> </w:t>
      </w:r>
      <w:r w:rsidR="00A223EF">
        <w:rPr>
          <w:bCs/>
          <w:color w:val="000000"/>
          <w:sz w:val="24"/>
          <w:szCs w:val="24"/>
        </w:rPr>
        <w:t>3</w:t>
      </w:r>
      <w:r w:rsidR="00737780" w:rsidRPr="003D26CA">
        <w:rPr>
          <w:bCs/>
          <w:color w:val="000000"/>
          <w:sz w:val="24"/>
          <w:szCs w:val="24"/>
        </w:rPr>
        <w:t>(</w:t>
      </w:r>
      <w:r w:rsidR="00A223EF">
        <w:rPr>
          <w:bCs/>
          <w:color w:val="000000"/>
          <w:sz w:val="24"/>
          <w:szCs w:val="24"/>
        </w:rPr>
        <w:t>3</w:t>
      </w:r>
      <w:r w:rsidR="00737780" w:rsidRPr="003D26CA">
        <w:rPr>
          <w:bCs/>
          <w:color w:val="000000"/>
          <w:sz w:val="24"/>
          <w:szCs w:val="24"/>
        </w:rPr>
        <w:t>-</w:t>
      </w:r>
      <w:r w:rsidR="00A223EF">
        <w:rPr>
          <w:bCs/>
          <w:color w:val="000000"/>
          <w:sz w:val="24"/>
          <w:szCs w:val="24"/>
        </w:rPr>
        <w:t>0</w:t>
      </w:r>
      <w:r w:rsidR="00737780" w:rsidRPr="003D26CA">
        <w:rPr>
          <w:bCs/>
          <w:color w:val="000000"/>
          <w:sz w:val="24"/>
          <w:szCs w:val="24"/>
        </w:rPr>
        <w:t>-</w:t>
      </w:r>
      <w:r w:rsidR="00A223EF">
        <w:rPr>
          <w:bCs/>
          <w:color w:val="000000"/>
          <w:sz w:val="24"/>
          <w:szCs w:val="24"/>
        </w:rPr>
        <w:t>6</w:t>
      </w:r>
      <w:r w:rsidR="00FE4530" w:rsidRPr="003D26CA">
        <w:rPr>
          <w:bCs/>
          <w:color w:val="000000"/>
          <w:sz w:val="24"/>
          <w:szCs w:val="24"/>
        </w:rPr>
        <w:t>)</w:t>
      </w:r>
      <w:r w:rsidR="00B03A96">
        <w:rPr>
          <w:bCs/>
          <w:color w:val="000000"/>
          <w:sz w:val="24"/>
          <w:szCs w:val="24"/>
        </w:rPr>
        <w:t xml:space="preserve">, học trong </w:t>
      </w:r>
      <w:r w:rsidR="00A223EF">
        <w:rPr>
          <w:bCs/>
          <w:color w:val="000000"/>
          <w:sz w:val="24"/>
          <w:szCs w:val="24"/>
        </w:rPr>
        <w:t>16</w:t>
      </w:r>
      <w:r w:rsidR="00B03A96">
        <w:rPr>
          <w:bCs/>
          <w:color w:val="000000"/>
          <w:sz w:val="24"/>
          <w:szCs w:val="24"/>
        </w:rPr>
        <w:t xml:space="preserve"> tuần</w:t>
      </w:r>
    </w:p>
    <w:p w:rsidR="006447AD" w:rsidRPr="003D26CA" w:rsidRDefault="00744C77" w:rsidP="00AB31B1">
      <w:pPr>
        <w:pStyle w:val="BodyText2"/>
        <w:spacing w:after="0" w:line="271" w:lineRule="auto"/>
        <w:ind w:left="720"/>
        <w:jc w:val="both"/>
        <w:rPr>
          <w:b/>
          <w:sz w:val="24"/>
          <w:szCs w:val="24"/>
        </w:rPr>
      </w:pPr>
      <w:r w:rsidRPr="003D26CA">
        <w:rPr>
          <w:b/>
          <w:sz w:val="24"/>
          <w:szCs w:val="24"/>
          <w:lang w:val="vi-VN"/>
        </w:rPr>
        <w:t>Số tiết học phần:</w:t>
      </w:r>
      <w:r w:rsidR="004A21C9" w:rsidRPr="003D26CA">
        <w:rPr>
          <w:b/>
          <w:sz w:val="24"/>
          <w:szCs w:val="24"/>
        </w:rPr>
        <w:t xml:space="preserve"> </w:t>
      </w:r>
    </w:p>
    <w:p w:rsidR="000D075E" w:rsidRPr="003D26CA" w:rsidRDefault="00B63516" w:rsidP="00AB31B1">
      <w:pPr>
        <w:pStyle w:val="BodyText2"/>
        <w:spacing w:after="0" w:line="271" w:lineRule="auto"/>
        <w:ind w:left="720"/>
        <w:jc w:val="both"/>
        <w:rPr>
          <w:sz w:val="24"/>
          <w:szCs w:val="24"/>
          <w:lang w:val="vi-VN"/>
        </w:rPr>
      </w:pPr>
      <w:r w:rsidRPr="003D26CA">
        <w:rPr>
          <w:sz w:val="24"/>
          <w:szCs w:val="24"/>
          <w:lang w:val="vi-VN"/>
        </w:rPr>
        <w:t>L</w:t>
      </w:r>
      <w:r w:rsidR="00744C77" w:rsidRPr="003D26CA">
        <w:rPr>
          <w:sz w:val="24"/>
          <w:szCs w:val="24"/>
          <w:lang w:val="vi-VN"/>
        </w:rPr>
        <w:t>ý thuyết</w:t>
      </w:r>
      <w:r w:rsidR="00737780" w:rsidRPr="003D26CA">
        <w:rPr>
          <w:sz w:val="24"/>
          <w:szCs w:val="24"/>
          <w:lang w:val="vi-VN"/>
        </w:rPr>
        <w:t xml:space="preserve">: </w:t>
      </w:r>
      <w:r w:rsidR="003C260D">
        <w:rPr>
          <w:sz w:val="24"/>
          <w:szCs w:val="24"/>
        </w:rPr>
        <w:t>4</w:t>
      </w:r>
      <w:r w:rsidR="00737780" w:rsidRPr="003D26CA">
        <w:rPr>
          <w:sz w:val="24"/>
          <w:szCs w:val="24"/>
          <w:lang w:val="vi-VN"/>
        </w:rPr>
        <w:t xml:space="preserve">5 </w:t>
      </w:r>
      <w:r w:rsidRPr="003D26CA">
        <w:rPr>
          <w:sz w:val="24"/>
          <w:szCs w:val="24"/>
          <w:lang w:val="vi-VN"/>
        </w:rPr>
        <w:t xml:space="preserve">; </w:t>
      </w:r>
      <w:r w:rsidR="003C260D">
        <w:rPr>
          <w:sz w:val="24"/>
          <w:szCs w:val="24"/>
          <w:lang w:val="vi-VN"/>
        </w:rPr>
        <w:tab/>
      </w:r>
      <w:r w:rsidR="003C260D">
        <w:rPr>
          <w:sz w:val="24"/>
          <w:szCs w:val="24"/>
          <w:lang w:val="vi-VN"/>
        </w:rPr>
        <w:tab/>
      </w:r>
      <w:r w:rsidR="000D075E" w:rsidRPr="003D26CA">
        <w:rPr>
          <w:sz w:val="24"/>
          <w:szCs w:val="24"/>
          <w:lang w:val="vi-VN"/>
        </w:rPr>
        <w:t>Bài tập:</w:t>
      </w:r>
      <w:r w:rsidR="003C260D">
        <w:rPr>
          <w:sz w:val="24"/>
          <w:szCs w:val="24"/>
        </w:rPr>
        <w:t xml:space="preserve"> 0;</w:t>
      </w:r>
      <w:r w:rsidR="00700F15">
        <w:rPr>
          <w:sz w:val="24"/>
          <w:szCs w:val="24"/>
        </w:rPr>
        <w:tab/>
      </w:r>
      <w:r w:rsidR="000D075E" w:rsidRPr="003D26CA">
        <w:rPr>
          <w:sz w:val="24"/>
          <w:szCs w:val="24"/>
          <w:lang w:val="vi-VN"/>
        </w:rPr>
        <w:t xml:space="preserve"> </w:t>
      </w:r>
      <w:r w:rsidR="003C260D">
        <w:rPr>
          <w:sz w:val="24"/>
          <w:szCs w:val="24"/>
          <w:lang w:val="vi-VN"/>
        </w:rPr>
        <w:tab/>
      </w:r>
      <w:r w:rsidRPr="003D26CA">
        <w:rPr>
          <w:sz w:val="24"/>
          <w:szCs w:val="24"/>
          <w:lang w:val="vi-VN"/>
        </w:rPr>
        <w:t>T</w:t>
      </w:r>
      <w:r w:rsidR="00744C77" w:rsidRPr="003D26CA">
        <w:rPr>
          <w:sz w:val="24"/>
          <w:szCs w:val="24"/>
          <w:lang w:val="vi-VN"/>
        </w:rPr>
        <w:t>hực hành</w:t>
      </w:r>
      <w:r w:rsidR="000B0FCC">
        <w:rPr>
          <w:sz w:val="24"/>
          <w:szCs w:val="24"/>
          <w:lang w:val="vi-VN"/>
        </w:rPr>
        <w:t xml:space="preserve">: </w:t>
      </w:r>
      <w:r w:rsidR="003C260D">
        <w:rPr>
          <w:sz w:val="24"/>
          <w:szCs w:val="24"/>
        </w:rPr>
        <w:t>0</w:t>
      </w:r>
      <w:r w:rsidRPr="003D26CA">
        <w:rPr>
          <w:sz w:val="24"/>
          <w:szCs w:val="24"/>
          <w:lang w:val="vi-VN"/>
        </w:rPr>
        <w:t xml:space="preserve">; </w:t>
      </w:r>
    </w:p>
    <w:p w:rsidR="00744C77" w:rsidRPr="003D26CA" w:rsidRDefault="004A21C9" w:rsidP="00AB31B1">
      <w:pPr>
        <w:pStyle w:val="BodyText2"/>
        <w:spacing w:after="0" w:line="271" w:lineRule="auto"/>
        <w:ind w:left="2340" w:hanging="2080"/>
        <w:rPr>
          <w:bCs/>
          <w:color w:val="000000"/>
          <w:sz w:val="24"/>
          <w:szCs w:val="24"/>
        </w:rPr>
      </w:pPr>
      <w:r w:rsidRPr="003D26CA">
        <w:rPr>
          <w:sz w:val="24"/>
          <w:szCs w:val="24"/>
        </w:rPr>
        <w:t xml:space="preserve">       </w:t>
      </w:r>
      <w:r w:rsidR="006447AD" w:rsidRPr="003D26CA">
        <w:rPr>
          <w:sz w:val="24"/>
          <w:szCs w:val="24"/>
        </w:rPr>
        <w:t>T</w:t>
      </w:r>
      <w:r w:rsidR="00744C77" w:rsidRPr="003D26CA">
        <w:rPr>
          <w:sz w:val="24"/>
          <w:szCs w:val="24"/>
          <w:lang w:val="vi-VN"/>
        </w:rPr>
        <w:t>hực tập</w:t>
      </w:r>
      <w:r w:rsidR="003C260D">
        <w:rPr>
          <w:sz w:val="24"/>
          <w:szCs w:val="24"/>
          <w:lang w:val="vi-VN"/>
        </w:rPr>
        <w:t>:</w:t>
      </w:r>
      <w:r w:rsidR="003C260D">
        <w:rPr>
          <w:sz w:val="24"/>
          <w:szCs w:val="24"/>
        </w:rPr>
        <w:t>0;</w:t>
      </w:r>
      <w:r w:rsidR="00700F15">
        <w:rPr>
          <w:sz w:val="24"/>
          <w:szCs w:val="24"/>
        </w:rPr>
        <w:tab/>
      </w:r>
      <w:r w:rsidR="00700F15">
        <w:rPr>
          <w:sz w:val="24"/>
          <w:szCs w:val="24"/>
        </w:rPr>
        <w:tab/>
      </w:r>
      <w:r w:rsidR="003C260D">
        <w:rPr>
          <w:sz w:val="24"/>
          <w:szCs w:val="24"/>
        </w:rPr>
        <w:tab/>
      </w:r>
      <w:r w:rsidR="000D075E" w:rsidRPr="003D26CA">
        <w:rPr>
          <w:sz w:val="24"/>
          <w:szCs w:val="24"/>
          <w:lang w:val="vi-VN"/>
        </w:rPr>
        <w:t>T</w:t>
      </w:r>
      <w:r w:rsidR="00744C77" w:rsidRPr="003D26CA">
        <w:rPr>
          <w:sz w:val="24"/>
          <w:szCs w:val="24"/>
          <w:lang w:val="vi-VN"/>
        </w:rPr>
        <w:t>ự học</w:t>
      </w:r>
      <w:r w:rsidR="00444761" w:rsidRPr="003D26CA">
        <w:rPr>
          <w:sz w:val="24"/>
          <w:szCs w:val="24"/>
          <w:lang w:val="vi-VN"/>
        </w:rPr>
        <w:t xml:space="preserve">: </w:t>
      </w:r>
      <w:r w:rsidR="003C260D">
        <w:rPr>
          <w:sz w:val="24"/>
          <w:szCs w:val="24"/>
        </w:rPr>
        <w:t>90</w:t>
      </w:r>
    </w:p>
    <w:p w:rsidR="00744C77" w:rsidRPr="003D26CA" w:rsidRDefault="00744C77" w:rsidP="00AB31B1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 xml:space="preserve">Đơn vị </w:t>
      </w:r>
      <w:r w:rsidR="004A21C9" w:rsidRPr="003D26CA">
        <w:rPr>
          <w:b/>
          <w:bCs/>
          <w:color w:val="000000"/>
          <w:sz w:val="24"/>
          <w:szCs w:val="24"/>
        </w:rPr>
        <w:t xml:space="preserve">quản lý </w:t>
      </w:r>
      <w:r w:rsidRPr="003D26CA">
        <w:rPr>
          <w:b/>
          <w:bCs/>
          <w:color w:val="000000"/>
          <w:sz w:val="24"/>
          <w:szCs w:val="24"/>
        </w:rPr>
        <w:t>học phần</w:t>
      </w:r>
      <w:r w:rsidR="001E0BB4" w:rsidRPr="003D26CA">
        <w:rPr>
          <w:b/>
          <w:bCs/>
          <w:color w:val="000000"/>
          <w:sz w:val="24"/>
          <w:szCs w:val="24"/>
        </w:rPr>
        <w:t xml:space="preserve">: </w:t>
      </w:r>
      <w:r w:rsidR="001E0BB4" w:rsidRPr="003D26CA">
        <w:rPr>
          <w:bCs/>
          <w:color w:val="000000"/>
          <w:sz w:val="24"/>
          <w:szCs w:val="24"/>
        </w:rPr>
        <w:t>Bộ môn Tin học Kinh tế</w:t>
      </w:r>
    </w:p>
    <w:p w:rsidR="003F5908" w:rsidRPr="003D26CA" w:rsidRDefault="006447AD" w:rsidP="00AB31B1">
      <w:pPr>
        <w:pStyle w:val="BodyText2"/>
        <w:tabs>
          <w:tab w:val="left" w:pos="5670"/>
        </w:tabs>
        <w:spacing w:after="0" w:line="271" w:lineRule="auto"/>
        <w:ind w:left="360" w:firstLine="90"/>
        <w:jc w:val="both"/>
        <w:rPr>
          <w:b/>
          <w:sz w:val="24"/>
          <w:szCs w:val="24"/>
        </w:rPr>
      </w:pPr>
      <w:r w:rsidRPr="003D26CA">
        <w:rPr>
          <w:b/>
          <w:sz w:val="24"/>
          <w:szCs w:val="24"/>
        </w:rPr>
        <w:t>2.1.</w:t>
      </w:r>
      <w:r w:rsidR="003555B5" w:rsidRPr="003D26CA">
        <w:rPr>
          <w:b/>
          <w:sz w:val="24"/>
          <w:szCs w:val="24"/>
        </w:rPr>
        <w:t xml:space="preserve"> </w:t>
      </w:r>
      <w:r w:rsidR="003F5908" w:rsidRPr="003D26CA">
        <w:rPr>
          <w:b/>
          <w:sz w:val="24"/>
          <w:szCs w:val="24"/>
        </w:rPr>
        <w:t>Giảng viên giảng dạy:</w:t>
      </w:r>
      <w:r w:rsidR="006D03CF" w:rsidRPr="003D26CA">
        <w:rPr>
          <w:b/>
          <w:sz w:val="24"/>
          <w:szCs w:val="24"/>
          <w:lang w:val="vi-VN"/>
        </w:rPr>
        <w:tab/>
      </w:r>
      <w:r w:rsidR="006D03CF" w:rsidRPr="003D26CA">
        <w:rPr>
          <w:b/>
          <w:sz w:val="24"/>
          <w:szCs w:val="24"/>
        </w:rPr>
        <w:t>Mã giảng viên</w:t>
      </w:r>
    </w:p>
    <w:p w:rsidR="003F5908" w:rsidRPr="003D26CA" w:rsidRDefault="00737780" w:rsidP="00AB31B1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 w:rsidRPr="003D26CA">
        <w:rPr>
          <w:sz w:val="24"/>
          <w:szCs w:val="24"/>
        </w:rPr>
        <w:t xml:space="preserve">1. </w:t>
      </w:r>
      <w:r w:rsidR="00052464">
        <w:rPr>
          <w:sz w:val="24"/>
          <w:szCs w:val="24"/>
        </w:rPr>
        <w:t>PGS</w:t>
      </w:r>
      <w:r w:rsidRPr="003D26CA">
        <w:rPr>
          <w:sz w:val="24"/>
          <w:szCs w:val="24"/>
        </w:rPr>
        <w:t>.TS. Lê Thanh Huệ</w:t>
      </w:r>
      <w:r w:rsidR="006D03CF" w:rsidRPr="003D26CA">
        <w:rPr>
          <w:sz w:val="24"/>
          <w:szCs w:val="24"/>
        </w:rPr>
        <w:tab/>
      </w:r>
      <w:r w:rsidRPr="003D26CA">
        <w:rPr>
          <w:sz w:val="24"/>
          <w:szCs w:val="24"/>
        </w:rPr>
        <w:t>0806-01</w:t>
      </w:r>
    </w:p>
    <w:p w:rsidR="003F5908" w:rsidRDefault="00737780" w:rsidP="00AB31B1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 w:rsidRPr="003D26CA">
        <w:rPr>
          <w:sz w:val="24"/>
          <w:szCs w:val="24"/>
        </w:rPr>
        <w:t>2. ThS. Nguyễn Thế Bình</w:t>
      </w:r>
      <w:r w:rsidR="006D03CF" w:rsidRPr="003D26CA">
        <w:rPr>
          <w:sz w:val="24"/>
          <w:szCs w:val="24"/>
        </w:rPr>
        <w:tab/>
      </w:r>
      <w:r w:rsidRPr="003D26CA">
        <w:rPr>
          <w:sz w:val="24"/>
          <w:szCs w:val="24"/>
        </w:rPr>
        <w:t>0806-07</w:t>
      </w:r>
    </w:p>
    <w:p w:rsidR="00987EFA" w:rsidRPr="003D26CA" w:rsidRDefault="00987EFA" w:rsidP="00AB31B1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614291">
        <w:rPr>
          <w:sz w:val="24"/>
          <w:szCs w:val="24"/>
        </w:rPr>
        <w:t xml:space="preserve">ThS. </w:t>
      </w:r>
      <w:r>
        <w:rPr>
          <w:sz w:val="24"/>
          <w:szCs w:val="24"/>
        </w:rPr>
        <w:t>Võ</w:t>
      </w:r>
      <w:r w:rsidR="00614291">
        <w:rPr>
          <w:sz w:val="24"/>
          <w:szCs w:val="24"/>
        </w:rPr>
        <w:t xml:space="preserve"> Thị</w:t>
      </w:r>
      <w:r>
        <w:rPr>
          <w:sz w:val="24"/>
          <w:szCs w:val="24"/>
        </w:rPr>
        <w:t xml:space="preserve"> Thu Trang                                             0806-06</w:t>
      </w:r>
    </w:p>
    <w:p w:rsidR="00744C77" w:rsidRPr="003D26CA" w:rsidRDefault="006447AD" w:rsidP="00AB31B1">
      <w:pPr>
        <w:pStyle w:val="BodyText2"/>
        <w:spacing w:after="0" w:line="271" w:lineRule="auto"/>
        <w:ind w:left="520" w:hanging="70"/>
        <w:jc w:val="both"/>
        <w:rPr>
          <w:b/>
          <w:sz w:val="24"/>
          <w:szCs w:val="24"/>
        </w:rPr>
      </w:pPr>
      <w:r w:rsidRPr="003D26CA">
        <w:rPr>
          <w:b/>
          <w:sz w:val="24"/>
          <w:szCs w:val="24"/>
        </w:rPr>
        <w:t>2.2</w:t>
      </w:r>
      <w:r w:rsidR="003555B5" w:rsidRPr="003D26CA">
        <w:rPr>
          <w:b/>
          <w:sz w:val="24"/>
          <w:szCs w:val="24"/>
        </w:rPr>
        <w:t xml:space="preserve">. </w:t>
      </w:r>
      <w:r w:rsidR="00744C77" w:rsidRPr="003D26CA">
        <w:rPr>
          <w:b/>
          <w:sz w:val="24"/>
          <w:szCs w:val="24"/>
        </w:rPr>
        <w:t>Bộ môn:</w:t>
      </w:r>
      <w:r w:rsidR="001E0BB4" w:rsidRPr="003D26CA">
        <w:rPr>
          <w:bCs/>
          <w:color w:val="000000"/>
          <w:sz w:val="24"/>
          <w:szCs w:val="24"/>
        </w:rPr>
        <w:t xml:space="preserve"> Bộ môn Tin học Kinh tế</w:t>
      </w:r>
    </w:p>
    <w:p w:rsidR="00744C77" w:rsidRPr="003D26CA" w:rsidRDefault="006447AD" w:rsidP="00AB31B1">
      <w:pPr>
        <w:pStyle w:val="BodyText2"/>
        <w:tabs>
          <w:tab w:val="num" w:pos="520"/>
        </w:tabs>
        <w:spacing w:after="0" w:line="271" w:lineRule="auto"/>
        <w:ind w:left="520" w:hanging="70"/>
        <w:jc w:val="both"/>
        <w:rPr>
          <w:sz w:val="24"/>
          <w:szCs w:val="24"/>
        </w:rPr>
      </w:pPr>
      <w:r w:rsidRPr="003D26CA">
        <w:rPr>
          <w:b/>
          <w:sz w:val="24"/>
          <w:szCs w:val="24"/>
        </w:rPr>
        <w:t>2.3. Khoa:</w:t>
      </w:r>
      <w:r w:rsidR="001E0BB4" w:rsidRPr="003D26CA">
        <w:rPr>
          <w:b/>
          <w:sz w:val="24"/>
          <w:szCs w:val="24"/>
        </w:rPr>
        <w:t xml:space="preserve"> </w:t>
      </w:r>
      <w:r w:rsidR="001E0BB4" w:rsidRPr="003D26CA">
        <w:rPr>
          <w:sz w:val="24"/>
          <w:szCs w:val="24"/>
        </w:rPr>
        <w:t>Công nghệ Thông tin</w:t>
      </w:r>
    </w:p>
    <w:p w:rsidR="00744C77" w:rsidRPr="003D26CA" w:rsidRDefault="00744C77" w:rsidP="00AB31B1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3D26CA">
        <w:rPr>
          <w:b/>
          <w:bCs/>
          <w:color w:val="000000"/>
          <w:sz w:val="24"/>
          <w:szCs w:val="24"/>
        </w:rPr>
        <w:t>học học phần</w:t>
      </w:r>
      <w:r w:rsidR="00BA09EA" w:rsidRPr="003D26CA">
        <w:rPr>
          <w:b/>
          <w:bCs/>
          <w:color w:val="000000"/>
          <w:sz w:val="24"/>
          <w:szCs w:val="24"/>
        </w:rPr>
        <w:t xml:space="preserve"> </w:t>
      </w:r>
      <w:r w:rsidR="006D03CF" w:rsidRPr="003D26CA">
        <w:rPr>
          <w:b/>
          <w:bCs/>
          <w:color w:val="000000"/>
          <w:sz w:val="24"/>
          <w:szCs w:val="24"/>
        </w:rPr>
        <w:t>(mã số học phần)</w:t>
      </w:r>
    </w:p>
    <w:p w:rsidR="00272679" w:rsidRPr="00272679" w:rsidRDefault="006D03CF" w:rsidP="00AB31B1">
      <w:pPr>
        <w:pStyle w:val="BodyText2"/>
        <w:numPr>
          <w:ilvl w:val="1"/>
          <w:numId w:val="6"/>
        </w:numPr>
        <w:spacing w:after="0" w:line="271" w:lineRule="auto"/>
        <w:ind w:left="900" w:hanging="450"/>
        <w:jc w:val="both"/>
        <w:rPr>
          <w:b/>
          <w:bCs/>
          <w:color w:val="000000"/>
          <w:sz w:val="24"/>
          <w:szCs w:val="24"/>
        </w:rPr>
      </w:pPr>
      <w:r w:rsidRPr="00272679">
        <w:rPr>
          <w:b/>
          <w:bCs/>
          <w:color w:val="000000"/>
          <w:sz w:val="24"/>
          <w:szCs w:val="24"/>
        </w:rPr>
        <w:t>Môn học tiên quyết:</w:t>
      </w:r>
      <w:r w:rsidR="001E0BB4" w:rsidRPr="00272679">
        <w:rPr>
          <w:b/>
          <w:bCs/>
          <w:color w:val="000000"/>
          <w:sz w:val="24"/>
          <w:szCs w:val="24"/>
        </w:rPr>
        <w:t xml:space="preserve"> </w:t>
      </w:r>
      <w:r w:rsidR="00272679" w:rsidRPr="00582676">
        <w:rPr>
          <w:bCs/>
          <w:color w:val="000000"/>
          <w:sz w:val="24"/>
          <w:szCs w:val="24"/>
        </w:rPr>
        <w:t xml:space="preserve">Tin đại cương + TH </w:t>
      </w:r>
      <w:r w:rsidR="00272679" w:rsidRPr="00272679">
        <w:rPr>
          <w:bCs/>
          <w:color w:val="000000"/>
          <w:sz w:val="24"/>
          <w:szCs w:val="24"/>
        </w:rPr>
        <w:t>(</w:t>
      </w:r>
      <w:r w:rsidR="006D6AB5" w:rsidRPr="00CC7A57">
        <w:rPr>
          <w:bCs/>
          <w:sz w:val="24"/>
          <w:szCs w:val="24"/>
        </w:rPr>
        <w:t>7080225</w:t>
      </w:r>
      <w:r w:rsidR="00F83D1D" w:rsidRPr="00272679">
        <w:rPr>
          <w:bCs/>
          <w:color w:val="000000"/>
          <w:sz w:val="24"/>
          <w:szCs w:val="24"/>
        </w:rPr>
        <w:t xml:space="preserve">); </w:t>
      </w:r>
    </w:p>
    <w:p w:rsidR="006D03CF" w:rsidRPr="00272679" w:rsidRDefault="006D03CF" w:rsidP="00AB31B1">
      <w:pPr>
        <w:pStyle w:val="BodyText2"/>
        <w:numPr>
          <w:ilvl w:val="1"/>
          <w:numId w:val="6"/>
        </w:numPr>
        <w:spacing w:after="0" w:line="271" w:lineRule="auto"/>
        <w:ind w:left="900" w:hanging="450"/>
        <w:jc w:val="both"/>
        <w:rPr>
          <w:b/>
          <w:bCs/>
          <w:color w:val="000000"/>
          <w:sz w:val="24"/>
          <w:szCs w:val="24"/>
        </w:rPr>
      </w:pPr>
      <w:r w:rsidRPr="00272679">
        <w:rPr>
          <w:b/>
          <w:bCs/>
          <w:color w:val="000000"/>
          <w:sz w:val="24"/>
          <w:szCs w:val="24"/>
        </w:rPr>
        <w:t>Môn học học trước:</w:t>
      </w:r>
      <w:r w:rsidR="004F1018" w:rsidRPr="00272679">
        <w:rPr>
          <w:b/>
          <w:bCs/>
          <w:color w:val="000000"/>
          <w:sz w:val="24"/>
          <w:szCs w:val="24"/>
        </w:rPr>
        <w:t xml:space="preserve"> </w:t>
      </w:r>
    </w:p>
    <w:p w:rsidR="00D01FBE" w:rsidRPr="003B1C0B" w:rsidRDefault="00744C77" w:rsidP="00AB31B1">
      <w:pPr>
        <w:pStyle w:val="BodyText2"/>
        <w:numPr>
          <w:ilvl w:val="0"/>
          <w:numId w:val="1"/>
        </w:numPr>
        <w:spacing w:after="0" w:line="271" w:lineRule="auto"/>
        <w:ind w:hanging="30"/>
        <w:jc w:val="both"/>
        <w:rPr>
          <w:b/>
          <w:bCs/>
          <w:sz w:val="24"/>
          <w:szCs w:val="24"/>
          <w:lang w:val="vi-VN"/>
        </w:rPr>
      </w:pPr>
      <w:r w:rsidRPr="003B1C0B">
        <w:rPr>
          <w:b/>
          <w:bCs/>
          <w:color w:val="000000"/>
          <w:sz w:val="24"/>
          <w:szCs w:val="24"/>
        </w:rPr>
        <w:t>Mục tiêu của học phần</w:t>
      </w:r>
      <w:r w:rsidR="00BA09EA" w:rsidRPr="003B1C0B">
        <w:rPr>
          <w:b/>
          <w:bCs/>
          <w:color w:val="000000"/>
          <w:sz w:val="24"/>
          <w:szCs w:val="24"/>
        </w:rPr>
        <w:t xml:space="preserve"> </w:t>
      </w:r>
    </w:p>
    <w:p w:rsidR="00744C77" w:rsidRPr="003B1C0B" w:rsidRDefault="00744C77" w:rsidP="00AB31B1">
      <w:pPr>
        <w:pStyle w:val="BodyText2"/>
        <w:numPr>
          <w:ilvl w:val="1"/>
          <w:numId w:val="1"/>
        </w:numPr>
        <w:spacing w:after="0" w:line="271" w:lineRule="auto"/>
        <w:ind w:hanging="531"/>
        <w:jc w:val="both"/>
        <w:rPr>
          <w:b/>
          <w:bCs/>
          <w:sz w:val="24"/>
          <w:szCs w:val="24"/>
          <w:lang w:val="vi-VN"/>
        </w:rPr>
      </w:pPr>
      <w:r w:rsidRPr="003B1C0B">
        <w:rPr>
          <w:b/>
          <w:bCs/>
          <w:sz w:val="24"/>
          <w:szCs w:val="24"/>
          <w:lang w:val="vi-VN"/>
        </w:rPr>
        <w:t xml:space="preserve">Kiến thức </w:t>
      </w:r>
    </w:p>
    <w:p w:rsidR="003B1C0B" w:rsidRDefault="003B1C0B" w:rsidP="00AB31B1">
      <w:pPr>
        <w:spacing w:line="271" w:lineRule="auto"/>
        <w:ind w:left="450" w:firstLine="189"/>
        <w:jc w:val="both"/>
        <w:rPr>
          <w:sz w:val="24"/>
        </w:rPr>
      </w:pPr>
      <w:r w:rsidRPr="003B1C0B">
        <w:rPr>
          <w:sz w:val="24"/>
          <w:lang w:val="vi-VN"/>
        </w:rPr>
        <w:t xml:space="preserve">Học phần trang bị cho sinh viên những kiến thức cơ bản về marketing điện </w:t>
      </w:r>
      <w:r w:rsidRPr="003B1C0B">
        <w:rPr>
          <w:sz w:val="24"/>
        </w:rPr>
        <w:t>tử</w:t>
      </w:r>
      <w:r w:rsidRPr="003B1C0B">
        <w:rPr>
          <w:bCs/>
          <w:sz w:val="24"/>
        </w:rPr>
        <w:t>, kiến thức t</w:t>
      </w:r>
      <w:r w:rsidRPr="003B1C0B">
        <w:rPr>
          <w:sz w:val="24"/>
        </w:rPr>
        <w:t>ruyền thông mạng xã hội và chiến lược truyền thông mạng xã hội</w:t>
      </w:r>
      <w:r w:rsidRPr="003B1C0B">
        <w:rPr>
          <w:bCs/>
          <w:sz w:val="24"/>
        </w:rPr>
        <w:t>, kiến thức về</w:t>
      </w:r>
      <w:r w:rsidRPr="003B1C0B">
        <w:rPr>
          <w:sz w:val="24"/>
        </w:rPr>
        <w:t xml:space="preserve"> Email marketing</w:t>
      </w:r>
      <w:r w:rsidR="00027154">
        <w:rPr>
          <w:sz w:val="24"/>
        </w:rPr>
        <w:t>, các kỹ thuật tối ưu hóa công cụ tìm kiếm và phân tích website</w:t>
      </w:r>
      <w:r w:rsidRPr="003B1C0B">
        <w:rPr>
          <w:sz w:val="24"/>
        </w:rPr>
        <w:t xml:space="preserve">. </w:t>
      </w:r>
    </w:p>
    <w:p w:rsidR="00205F89" w:rsidRDefault="00205F89" w:rsidP="00205F89">
      <w:pPr>
        <w:pStyle w:val="ListParagraph"/>
        <w:spacing w:line="271" w:lineRule="auto"/>
        <w:ind w:left="0" w:firstLine="810"/>
        <w:jc w:val="both"/>
      </w:pPr>
      <w:r>
        <w:rPr>
          <w:bCs/>
        </w:rPr>
        <w:t xml:space="preserve">4.1.1. </w:t>
      </w:r>
      <w:r w:rsidRPr="003D26CA">
        <w:t xml:space="preserve">Kỹ năng </w:t>
      </w:r>
      <w:r>
        <w:t xml:space="preserve">truyền thông trong </w:t>
      </w:r>
      <w:r w:rsidRPr="003D26CA">
        <w:t>marketing trực tuyến.</w:t>
      </w:r>
    </w:p>
    <w:p w:rsidR="00205F89" w:rsidRDefault="00205F89" w:rsidP="00205F89">
      <w:pPr>
        <w:pStyle w:val="ListParagraph"/>
        <w:spacing w:line="271" w:lineRule="auto"/>
        <w:ind w:left="0" w:firstLine="810"/>
        <w:jc w:val="both"/>
      </w:pPr>
      <w:r>
        <w:t>4.1.2. Kỹ năng xây dựng website thương mại</w:t>
      </w:r>
    </w:p>
    <w:p w:rsidR="00205F89" w:rsidRDefault="00205F89" w:rsidP="00205F89">
      <w:pPr>
        <w:pStyle w:val="ListParagraph"/>
        <w:spacing w:line="271" w:lineRule="auto"/>
        <w:ind w:left="0" w:firstLine="810"/>
        <w:jc w:val="both"/>
      </w:pPr>
      <w:r>
        <w:t>4.1.3. Kỹ năng sử dụng thư điện tử phục vụ công việc kinh doanh.</w:t>
      </w:r>
    </w:p>
    <w:p w:rsidR="00205F89" w:rsidRPr="00357D68" w:rsidRDefault="00205F89" w:rsidP="00205F89">
      <w:pPr>
        <w:pStyle w:val="Title"/>
        <w:spacing w:line="271" w:lineRule="auto"/>
        <w:ind w:left="390" w:firstLine="390"/>
        <w:jc w:val="both"/>
        <w:rPr>
          <w:rFonts w:ascii="Times New Roman" w:hAnsi="Times New Roman"/>
          <w:b w:val="0"/>
          <w:bCs w:val="0"/>
          <w:sz w:val="24"/>
          <w:lang w:val="vi-VN"/>
        </w:rPr>
      </w:pPr>
      <w:r w:rsidRPr="00E41076">
        <w:rPr>
          <w:rFonts w:ascii="Times New Roman" w:hAnsi="Times New Roman"/>
          <w:b w:val="0"/>
          <w:bCs w:val="0"/>
          <w:sz w:val="24"/>
          <w:lang w:val="vi-VN"/>
        </w:rPr>
        <w:t>4.1.</w:t>
      </w:r>
      <w:r>
        <w:rPr>
          <w:rFonts w:ascii="Times New Roman" w:hAnsi="Times New Roman"/>
          <w:b w:val="0"/>
          <w:bCs w:val="0"/>
          <w:sz w:val="24"/>
        </w:rPr>
        <w:t>4</w:t>
      </w:r>
      <w:r w:rsidRPr="00E41076">
        <w:rPr>
          <w:rFonts w:ascii="Times New Roman" w:hAnsi="Times New Roman"/>
          <w:b w:val="0"/>
          <w:bCs w:val="0"/>
          <w:sz w:val="24"/>
          <w:lang w:val="vi-VN"/>
        </w:rPr>
        <w:t>. Tối ưu hóa công cụ tìm kiếm</w:t>
      </w:r>
      <w:r>
        <w:rPr>
          <w:rFonts w:ascii="Times New Roman" w:hAnsi="Times New Roman"/>
          <w:b w:val="0"/>
          <w:bCs w:val="0"/>
          <w:sz w:val="24"/>
          <w:lang w:val="vi-VN"/>
        </w:rPr>
        <w:t xml:space="preserve"> trong marketing </w:t>
      </w:r>
      <w:r w:rsidRPr="00357D68">
        <w:rPr>
          <w:rFonts w:ascii="Times New Roman" w:hAnsi="Times New Roman"/>
          <w:b w:val="0"/>
          <w:bCs w:val="0"/>
          <w:sz w:val="24"/>
          <w:lang w:val="vi-VN"/>
        </w:rPr>
        <w:t>điện tử</w:t>
      </w:r>
    </w:p>
    <w:p w:rsidR="00205F89" w:rsidRPr="00357D68" w:rsidRDefault="00205F89" w:rsidP="00205F89">
      <w:pPr>
        <w:pStyle w:val="Title"/>
        <w:spacing w:line="271" w:lineRule="auto"/>
        <w:ind w:left="780"/>
        <w:jc w:val="both"/>
        <w:rPr>
          <w:rFonts w:ascii="Times New Roman" w:hAnsi="Times New Roman"/>
          <w:b w:val="0"/>
          <w:bCs w:val="0"/>
          <w:sz w:val="24"/>
        </w:rPr>
      </w:pPr>
      <w:r w:rsidRPr="00E41076">
        <w:rPr>
          <w:rFonts w:ascii="Times New Roman" w:hAnsi="Times New Roman"/>
          <w:b w:val="0"/>
          <w:bCs w:val="0"/>
          <w:sz w:val="24"/>
          <w:lang w:val="vi-VN"/>
        </w:rPr>
        <w:t>4.1.</w:t>
      </w:r>
      <w:r>
        <w:rPr>
          <w:rFonts w:ascii="Times New Roman" w:hAnsi="Times New Roman"/>
          <w:b w:val="0"/>
          <w:bCs w:val="0"/>
          <w:sz w:val="24"/>
        </w:rPr>
        <w:t>5</w:t>
      </w:r>
      <w:r w:rsidRPr="00E41076">
        <w:rPr>
          <w:rFonts w:ascii="Times New Roman" w:hAnsi="Times New Roman"/>
          <w:b w:val="0"/>
          <w:bCs w:val="0"/>
          <w:sz w:val="24"/>
          <w:lang w:val="vi-VN"/>
        </w:rPr>
        <w:t>. Phân tích website</w:t>
      </w:r>
      <w:r>
        <w:rPr>
          <w:rFonts w:ascii="Times New Roman" w:hAnsi="Times New Roman"/>
          <w:b w:val="0"/>
          <w:bCs w:val="0"/>
          <w:sz w:val="24"/>
          <w:lang w:val="vi-VN"/>
        </w:rPr>
        <w:t xml:space="preserve"> trong marketing</w:t>
      </w:r>
      <w:r w:rsidRPr="00E41076">
        <w:rPr>
          <w:rFonts w:ascii="Times New Roman" w:hAnsi="Times New Roman"/>
          <w:b w:val="0"/>
          <w:bCs w:val="0"/>
          <w:sz w:val="24"/>
          <w:lang w:val="vi-VN"/>
        </w:rPr>
        <w:t xml:space="preserve"> </w:t>
      </w:r>
      <w:r>
        <w:rPr>
          <w:rFonts w:ascii="Times New Roman" w:hAnsi="Times New Roman"/>
          <w:b w:val="0"/>
          <w:bCs w:val="0"/>
          <w:sz w:val="24"/>
        </w:rPr>
        <w:t>điện tử</w:t>
      </w:r>
    </w:p>
    <w:p w:rsidR="00205F89" w:rsidRDefault="00205F89" w:rsidP="00205F89">
      <w:pPr>
        <w:spacing w:line="271" w:lineRule="auto"/>
        <w:ind w:left="510" w:firstLine="270"/>
        <w:jc w:val="both"/>
        <w:rPr>
          <w:sz w:val="24"/>
        </w:rPr>
      </w:pPr>
      <w:r>
        <w:rPr>
          <w:sz w:val="24"/>
        </w:rPr>
        <w:t>4.1.6. Tối ưu hóa chuyển đổi trong marketing điện tử</w:t>
      </w:r>
    </w:p>
    <w:p w:rsidR="00744C77" w:rsidRPr="003B1C0B" w:rsidRDefault="00744C77" w:rsidP="00AB31B1">
      <w:pPr>
        <w:pStyle w:val="ListParagraph"/>
        <w:numPr>
          <w:ilvl w:val="1"/>
          <w:numId w:val="1"/>
        </w:numPr>
        <w:spacing w:line="271" w:lineRule="auto"/>
        <w:rPr>
          <w:b/>
          <w:bCs/>
          <w:lang w:val="vi-VN"/>
        </w:rPr>
      </w:pPr>
      <w:r w:rsidRPr="003B1C0B">
        <w:rPr>
          <w:b/>
          <w:bCs/>
          <w:lang w:val="vi-VN"/>
        </w:rPr>
        <w:t>Kỹ năng</w:t>
      </w:r>
      <w:r w:rsidR="00BA09EA" w:rsidRPr="003B1C0B">
        <w:rPr>
          <w:b/>
          <w:bCs/>
          <w:lang w:val="vi-VN"/>
        </w:rPr>
        <w:t xml:space="preserve"> </w:t>
      </w:r>
    </w:p>
    <w:p w:rsidR="00501572" w:rsidRPr="006D4E0F" w:rsidRDefault="00501572" w:rsidP="00AB31B1">
      <w:pPr>
        <w:pStyle w:val="Title"/>
        <w:spacing w:line="271" w:lineRule="auto"/>
        <w:ind w:left="390" w:firstLine="330"/>
        <w:jc w:val="both"/>
        <w:rPr>
          <w:rFonts w:ascii="Times New Roman" w:hAnsi="Times New Roman"/>
          <w:b w:val="0"/>
          <w:bCs w:val="0"/>
          <w:color w:val="FF0000"/>
          <w:sz w:val="24"/>
          <w:lang w:val="vi-VN"/>
        </w:rPr>
      </w:pPr>
      <w:r w:rsidRPr="006D4E0F">
        <w:rPr>
          <w:rFonts w:ascii="Times New Roman" w:hAnsi="Times New Roman"/>
          <w:b w:val="0"/>
          <w:bCs w:val="0"/>
          <w:sz w:val="24"/>
          <w:lang w:val="vi-VN"/>
        </w:rPr>
        <w:t xml:space="preserve">Sinh viên có thể hiểu, triển khai được </w:t>
      </w:r>
      <w:r w:rsidRPr="003D26CA">
        <w:rPr>
          <w:rFonts w:ascii="Times New Roman" w:hAnsi="Times New Roman"/>
          <w:b w:val="0"/>
          <w:bCs w:val="0"/>
          <w:sz w:val="24"/>
          <w:lang w:val="vi-VN"/>
        </w:rPr>
        <w:t xml:space="preserve">một công cụ để thực hiện ý tưởng </w:t>
      </w:r>
      <w:r w:rsidRPr="006D4E0F">
        <w:rPr>
          <w:rFonts w:ascii="Times New Roman" w:hAnsi="Times New Roman"/>
          <w:b w:val="0"/>
          <w:bCs w:val="0"/>
          <w:sz w:val="24"/>
          <w:lang w:val="vi-VN"/>
        </w:rPr>
        <w:t>kinh doanh của mình hoặc cho một doanh nghiệp thông qua hệ thống mạng Internet.</w:t>
      </w:r>
    </w:p>
    <w:p w:rsidR="00E4338F" w:rsidRDefault="008D3BFB" w:rsidP="00AB31B1">
      <w:pPr>
        <w:pStyle w:val="ListParagraph"/>
        <w:spacing w:line="271" w:lineRule="auto"/>
        <w:ind w:left="0" w:firstLine="810"/>
        <w:jc w:val="both"/>
      </w:pPr>
      <w:r>
        <w:rPr>
          <w:bCs/>
        </w:rPr>
        <w:t xml:space="preserve">4.2.1. </w:t>
      </w:r>
      <w:r w:rsidR="007A5B8B" w:rsidRPr="003D26CA">
        <w:t xml:space="preserve">Kỹ năng </w:t>
      </w:r>
      <w:r w:rsidR="00501572">
        <w:t xml:space="preserve">truyền thông trong </w:t>
      </w:r>
      <w:r w:rsidR="007A5B8B" w:rsidRPr="003D26CA">
        <w:t>marketing trực tuyến</w:t>
      </w:r>
      <w:r w:rsidR="007450C0" w:rsidRPr="003D26CA">
        <w:t>.</w:t>
      </w:r>
    </w:p>
    <w:p w:rsidR="004C33AB" w:rsidRDefault="008D3BFB" w:rsidP="00AB31B1">
      <w:pPr>
        <w:pStyle w:val="ListParagraph"/>
        <w:spacing w:line="271" w:lineRule="auto"/>
        <w:ind w:left="0" w:firstLine="810"/>
        <w:jc w:val="both"/>
      </w:pPr>
      <w:r>
        <w:t>4.2.2. Kỹ</w:t>
      </w:r>
      <w:r w:rsidR="004C33AB">
        <w:t xml:space="preserve"> năng xây dựng website thương mại</w:t>
      </w:r>
    </w:p>
    <w:p w:rsidR="00E4338F" w:rsidRDefault="008D3BFB" w:rsidP="00AB31B1">
      <w:pPr>
        <w:pStyle w:val="ListParagraph"/>
        <w:spacing w:line="271" w:lineRule="auto"/>
        <w:ind w:left="0" w:firstLine="810"/>
        <w:jc w:val="both"/>
      </w:pPr>
      <w:r>
        <w:t>4.2.3.</w:t>
      </w:r>
      <w:r w:rsidR="00E4338F">
        <w:t xml:space="preserve"> </w:t>
      </w:r>
      <w:r w:rsidR="00A716CC">
        <w:t>Kỹ năng sử dụng thư điện tử phục vụ công việc kinh doanh.</w:t>
      </w:r>
    </w:p>
    <w:p w:rsidR="00E4338F" w:rsidRDefault="008D3BFB" w:rsidP="00AB31B1">
      <w:pPr>
        <w:pStyle w:val="ListParagraph"/>
        <w:spacing w:line="271" w:lineRule="auto"/>
        <w:ind w:left="0" w:firstLine="810"/>
        <w:jc w:val="both"/>
      </w:pPr>
      <w:r>
        <w:t>4.2.4.</w:t>
      </w:r>
      <w:r w:rsidR="00E4338F">
        <w:t xml:space="preserve"> </w:t>
      </w:r>
      <w:r w:rsidR="00A716CC">
        <w:t>Kỹ năng lập chiến lược marketing điện tử.</w:t>
      </w:r>
    </w:p>
    <w:p w:rsidR="004C0A85" w:rsidRPr="000A51EB" w:rsidRDefault="004C0A85" w:rsidP="004C0A85">
      <w:pPr>
        <w:pStyle w:val="ListParagraph"/>
        <w:spacing w:line="271" w:lineRule="auto"/>
        <w:ind w:left="90" w:firstLine="720"/>
        <w:jc w:val="both"/>
        <w:rPr>
          <w:lang w:val="vi-VN"/>
        </w:rPr>
      </w:pPr>
      <w:r w:rsidRPr="000A51EB">
        <w:rPr>
          <w:bCs/>
          <w:lang w:val="vi-VN"/>
        </w:rPr>
        <w:t>4.2.</w:t>
      </w:r>
      <w:r>
        <w:rPr>
          <w:bCs/>
        </w:rPr>
        <w:t>5</w:t>
      </w:r>
      <w:r w:rsidRPr="000A51EB">
        <w:rPr>
          <w:bCs/>
          <w:lang w:val="vi-VN"/>
        </w:rPr>
        <w:t xml:space="preserve">. </w:t>
      </w:r>
      <w:r w:rsidRPr="000A51EB">
        <w:rPr>
          <w:lang w:val="vi-VN"/>
        </w:rPr>
        <w:t>Kỹ năng thực hiện các kỹ thuật tối ưu hóa website trên công cụ tìm kiếm.</w:t>
      </w:r>
    </w:p>
    <w:p w:rsidR="004C0A85" w:rsidRDefault="004C0A85" w:rsidP="004C0A85">
      <w:pPr>
        <w:pStyle w:val="ListParagraph"/>
        <w:spacing w:line="271" w:lineRule="auto"/>
        <w:ind w:left="0" w:firstLine="810"/>
        <w:jc w:val="both"/>
      </w:pPr>
      <w:r>
        <w:t>4.2.6. Kỹ năng phân tích website</w:t>
      </w:r>
    </w:p>
    <w:p w:rsidR="00D52A67" w:rsidRPr="003D26CA" w:rsidRDefault="008D3BFB" w:rsidP="00AB31B1">
      <w:pPr>
        <w:pStyle w:val="ListParagraph"/>
        <w:spacing w:line="271" w:lineRule="auto"/>
        <w:ind w:left="0" w:firstLine="810"/>
        <w:jc w:val="both"/>
      </w:pPr>
      <w:r>
        <w:t>4.2.</w:t>
      </w:r>
      <w:r w:rsidR="004C0A85">
        <w:t>7</w:t>
      </w:r>
      <w:r>
        <w:t>.</w:t>
      </w:r>
      <w:r w:rsidR="00E4338F">
        <w:t xml:space="preserve"> </w:t>
      </w:r>
      <w:r w:rsidR="007A5B8B" w:rsidRPr="003D26CA">
        <w:t>Kỹ năng làm việc nhóm</w:t>
      </w:r>
      <w:r w:rsidR="00D52A67" w:rsidRPr="003D26CA">
        <w:t>.</w:t>
      </w:r>
    </w:p>
    <w:p w:rsidR="00744C77" w:rsidRPr="00D01FBE" w:rsidRDefault="006D4E0F" w:rsidP="00AB31B1">
      <w:pPr>
        <w:pStyle w:val="BodyText2"/>
        <w:tabs>
          <w:tab w:val="left" w:pos="720"/>
        </w:tabs>
        <w:spacing w:after="0" w:line="271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  </w:t>
      </w:r>
      <w:r w:rsidR="00BA09EA" w:rsidRPr="003D26CA">
        <w:rPr>
          <w:b/>
          <w:bCs/>
          <w:color w:val="000000"/>
          <w:sz w:val="24"/>
          <w:szCs w:val="24"/>
        </w:rPr>
        <w:t>T</w:t>
      </w:r>
      <w:r w:rsidR="00744C77" w:rsidRPr="003D26CA">
        <w:rPr>
          <w:b/>
          <w:bCs/>
          <w:color w:val="000000"/>
          <w:sz w:val="24"/>
          <w:szCs w:val="24"/>
        </w:rPr>
        <w:t>óm tắt nội dung học phần</w:t>
      </w:r>
    </w:p>
    <w:p w:rsidR="007B3919" w:rsidRDefault="007B3919" w:rsidP="007B3919">
      <w:pPr>
        <w:spacing w:line="271" w:lineRule="auto"/>
        <w:ind w:left="720"/>
        <w:rPr>
          <w:bCs/>
          <w:sz w:val="24"/>
          <w:szCs w:val="24"/>
        </w:rPr>
      </w:pPr>
      <w:r w:rsidRPr="007B3919">
        <w:rPr>
          <w:bCs/>
          <w:sz w:val="24"/>
          <w:szCs w:val="24"/>
        </w:rPr>
        <w:t xml:space="preserve">Nội dung học phần gồm </w:t>
      </w:r>
      <w:r w:rsidR="00E12817">
        <w:rPr>
          <w:bCs/>
          <w:sz w:val="24"/>
          <w:szCs w:val="24"/>
        </w:rPr>
        <w:t>6</w:t>
      </w:r>
      <w:r w:rsidRPr="007B3919">
        <w:rPr>
          <w:bCs/>
          <w:sz w:val="24"/>
          <w:szCs w:val="24"/>
        </w:rPr>
        <w:t xml:space="preserve"> chương</w:t>
      </w:r>
    </w:p>
    <w:p w:rsidR="007B3919" w:rsidRPr="007B3919" w:rsidRDefault="007B3919" w:rsidP="007B3919">
      <w:pPr>
        <w:spacing w:line="271" w:lineRule="auto"/>
        <w:ind w:left="720"/>
        <w:rPr>
          <w:bCs/>
          <w:sz w:val="24"/>
          <w:szCs w:val="24"/>
        </w:rPr>
      </w:pPr>
      <w:r w:rsidRPr="007B3919">
        <w:rPr>
          <w:sz w:val="24"/>
          <w:szCs w:val="24"/>
        </w:rPr>
        <w:t xml:space="preserve">Chương 1: </w:t>
      </w:r>
      <w:r w:rsidRPr="007B3919">
        <w:rPr>
          <w:bCs/>
          <w:sz w:val="24"/>
          <w:szCs w:val="24"/>
        </w:rPr>
        <w:t>Tổng quan về Marketing điện tử</w:t>
      </w:r>
    </w:p>
    <w:p w:rsidR="007B3919" w:rsidRDefault="007B3919" w:rsidP="007B3919">
      <w:pPr>
        <w:spacing w:line="271" w:lineRule="auto"/>
        <w:ind w:left="720"/>
        <w:rPr>
          <w:bCs/>
        </w:rPr>
      </w:pPr>
      <w:r w:rsidRPr="007B3919">
        <w:rPr>
          <w:bCs/>
          <w:sz w:val="24"/>
          <w:szCs w:val="24"/>
        </w:rPr>
        <w:t xml:space="preserve">Chương 2: </w:t>
      </w:r>
      <w:r w:rsidRPr="004C33AB">
        <w:rPr>
          <w:bCs/>
        </w:rPr>
        <w:t>Truyền thông mạng xã hội và các chiến lược truyền thông mạng xã hội</w:t>
      </w:r>
    </w:p>
    <w:p w:rsidR="007B3919" w:rsidRDefault="007B3919" w:rsidP="007B3919">
      <w:pPr>
        <w:spacing w:line="271" w:lineRule="auto"/>
        <w:ind w:left="720"/>
        <w:rPr>
          <w:bCs/>
        </w:rPr>
      </w:pPr>
      <w:r>
        <w:rPr>
          <w:bCs/>
        </w:rPr>
        <w:lastRenderedPageBreak/>
        <w:t xml:space="preserve">Chương 3: </w:t>
      </w:r>
      <w:r w:rsidRPr="004C33AB">
        <w:rPr>
          <w:bCs/>
        </w:rPr>
        <w:t>Email marketing</w:t>
      </w:r>
    </w:p>
    <w:p w:rsidR="00667FB3" w:rsidRDefault="00667FB3" w:rsidP="00667FB3">
      <w:pPr>
        <w:spacing w:line="271" w:lineRule="auto"/>
        <w:ind w:left="720"/>
        <w:rPr>
          <w:bCs/>
        </w:rPr>
      </w:pPr>
      <w:r>
        <w:rPr>
          <w:bCs/>
          <w:sz w:val="24"/>
          <w:szCs w:val="24"/>
        </w:rPr>
        <w:t>Chương</w:t>
      </w:r>
      <w:bookmarkStart w:id="0" w:name="_GoBack"/>
      <w:bookmarkEnd w:id="0"/>
      <w:r>
        <w:rPr>
          <w:bCs/>
          <w:sz w:val="24"/>
          <w:szCs w:val="24"/>
        </w:rPr>
        <w:t xml:space="preserve"> </w:t>
      </w:r>
      <w:r w:rsidR="00A60EED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: </w:t>
      </w:r>
      <w:r>
        <w:rPr>
          <w:bCs/>
        </w:rPr>
        <w:t>Tối ưu hóa công cụ tìm kiếm (SEO) trong marketing điện tử</w:t>
      </w:r>
    </w:p>
    <w:p w:rsidR="00667FB3" w:rsidRDefault="00667FB3" w:rsidP="00667FB3">
      <w:pPr>
        <w:spacing w:line="271" w:lineRule="auto"/>
        <w:ind w:left="720"/>
        <w:rPr>
          <w:bCs/>
        </w:rPr>
      </w:pPr>
      <w:r>
        <w:rPr>
          <w:bCs/>
        </w:rPr>
        <w:t xml:space="preserve">Chương </w:t>
      </w:r>
      <w:r w:rsidR="00A60EED">
        <w:rPr>
          <w:bCs/>
        </w:rPr>
        <w:t>5</w:t>
      </w:r>
      <w:r>
        <w:rPr>
          <w:bCs/>
        </w:rPr>
        <w:t>: Phân tích website trong marketing điện tử</w:t>
      </w:r>
    </w:p>
    <w:p w:rsidR="00667FB3" w:rsidRPr="007B3919" w:rsidRDefault="00667FB3" w:rsidP="00667FB3">
      <w:pPr>
        <w:spacing w:line="271" w:lineRule="auto"/>
        <w:ind w:left="720"/>
        <w:rPr>
          <w:sz w:val="24"/>
          <w:szCs w:val="24"/>
        </w:rPr>
      </w:pPr>
      <w:r>
        <w:rPr>
          <w:bCs/>
        </w:rPr>
        <w:t xml:space="preserve">Chương </w:t>
      </w:r>
      <w:r w:rsidR="00A60EED">
        <w:rPr>
          <w:bCs/>
        </w:rPr>
        <w:t>6</w:t>
      </w:r>
      <w:r>
        <w:rPr>
          <w:bCs/>
        </w:rPr>
        <w:t>: Tối ưu hóa chuyển đổi trong marketing điện tử</w:t>
      </w:r>
    </w:p>
    <w:p w:rsidR="00465A91" w:rsidRDefault="00465A91" w:rsidP="00AB31B1">
      <w:pPr>
        <w:pStyle w:val="BodyText2"/>
        <w:spacing w:after="0" w:line="271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:rsidR="00296F71" w:rsidRPr="003D26CA" w:rsidRDefault="006D4E0F" w:rsidP="00AB31B1">
      <w:pPr>
        <w:pStyle w:val="BodyText2"/>
        <w:spacing w:after="0" w:line="271" w:lineRule="auto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  </w:t>
      </w:r>
      <w:r w:rsidR="009540AF" w:rsidRPr="003D26CA">
        <w:rPr>
          <w:b/>
          <w:bCs/>
          <w:color w:val="000000"/>
          <w:sz w:val="24"/>
          <w:szCs w:val="24"/>
        </w:rPr>
        <w:t>Cấu trúc nội dung học phần</w:t>
      </w:r>
    </w:p>
    <w:p w:rsidR="00465A91" w:rsidRDefault="00465A91" w:rsidP="00AB31B1">
      <w:pPr>
        <w:pStyle w:val="ListParagraph"/>
        <w:spacing w:line="271" w:lineRule="auto"/>
        <w:jc w:val="center"/>
        <w:rPr>
          <w:b/>
          <w:bCs/>
          <w:lang w:val="nl-NL"/>
        </w:rPr>
      </w:pPr>
    </w:p>
    <w:p w:rsidR="00465A91" w:rsidRDefault="00465A91" w:rsidP="00AB31B1">
      <w:pPr>
        <w:pStyle w:val="ListParagraph"/>
        <w:spacing w:line="271" w:lineRule="auto"/>
        <w:jc w:val="center"/>
        <w:rPr>
          <w:b/>
          <w:bCs/>
          <w:lang w:val="nl-NL"/>
        </w:rPr>
      </w:pPr>
    </w:p>
    <w:p w:rsidR="004A21C9" w:rsidRPr="003D26CA" w:rsidRDefault="00BA7C39" w:rsidP="00AB31B1">
      <w:pPr>
        <w:pStyle w:val="ListParagraph"/>
        <w:spacing w:line="271" w:lineRule="auto"/>
        <w:jc w:val="center"/>
        <w:rPr>
          <w:b/>
          <w:bCs/>
          <w:lang w:val="nl-NL"/>
        </w:rPr>
      </w:pPr>
      <w:r w:rsidRPr="003D26CA">
        <w:rPr>
          <w:b/>
          <w:bCs/>
          <w:lang w:val="nl-NL"/>
        </w:rPr>
        <w:t>Bảng 1</w:t>
      </w:r>
      <w:r w:rsidR="004A21C9" w:rsidRPr="003D26CA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D26CA" w:rsidTr="0063032F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D26CA" w:rsidRDefault="001265BC" w:rsidP="00AB31B1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3D26CA">
              <w:rPr>
                <w:b/>
                <w:bCs/>
              </w:rPr>
              <w:t>6.1. Lý thuyết</w:t>
            </w:r>
          </w:p>
        </w:tc>
      </w:tr>
      <w:tr w:rsidR="00095A1D" w:rsidRPr="003D26CA" w:rsidTr="0063032F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3D26CA" w:rsidRDefault="00BA09EA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</w:rPr>
            </w:pPr>
            <w:r w:rsidRPr="003D26CA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D26CA" w:rsidRDefault="003B73BB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D26CA" w:rsidRDefault="003B73BB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D26CA" w:rsidRDefault="00EE3756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D26CA" w:rsidTr="0063032F">
        <w:trPr>
          <w:trHeight w:val="369"/>
          <w:jc w:val="center"/>
        </w:trPr>
        <w:tc>
          <w:tcPr>
            <w:tcW w:w="1408" w:type="dxa"/>
            <w:vAlign w:val="center"/>
          </w:tcPr>
          <w:p w:rsidR="003B73BB" w:rsidRPr="003D26CA" w:rsidRDefault="007C7EDD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3D26CA" w:rsidRDefault="00622DCF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Tổng quan về Marketing</w:t>
            </w:r>
            <w:r w:rsidR="00F83D1D" w:rsidRPr="003D26CA">
              <w:rPr>
                <w:bCs/>
              </w:rPr>
              <w:t xml:space="preserve"> điện tử</w:t>
            </w:r>
          </w:p>
        </w:tc>
        <w:tc>
          <w:tcPr>
            <w:tcW w:w="992" w:type="dxa"/>
            <w:vAlign w:val="center"/>
          </w:tcPr>
          <w:p w:rsidR="003B73BB" w:rsidRPr="003D26CA" w:rsidRDefault="003F3600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3B73BB" w:rsidRPr="003D26CA" w:rsidRDefault="003B73BB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D26CA" w:rsidTr="0063032F">
        <w:trPr>
          <w:trHeight w:val="376"/>
          <w:jc w:val="center"/>
        </w:trPr>
        <w:tc>
          <w:tcPr>
            <w:tcW w:w="1408" w:type="dxa"/>
            <w:vAlign w:val="center"/>
          </w:tcPr>
          <w:p w:rsidR="003B73BB" w:rsidRPr="003D26CA" w:rsidRDefault="003B73B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3D26CA" w:rsidRDefault="00F83D1D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 w:rsidRPr="003D26CA">
              <w:rPr>
                <w:bCs/>
              </w:rPr>
              <w:t xml:space="preserve">Giới thiệu về </w:t>
            </w:r>
            <w:r w:rsidR="004C7BA8">
              <w:rPr>
                <w:bCs/>
              </w:rPr>
              <w:t>Internet</w:t>
            </w:r>
          </w:p>
        </w:tc>
        <w:tc>
          <w:tcPr>
            <w:tcW w:w="992" w:type="dxa"/>
            <w:vAlign w:val="center"/>
          </w:tcPr>
          <w:p w:rsidR="003B73BB" w:rsidRPr="003D26CA" w:rsidRDefault="003B73BB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00F66" w:rsidRPr="003D26CA" w:rsidRDefault="00200F66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  <w:p w:rsidR="00EE3756" w:rsidRPr="003D26CA" w:rsidRDefault="0008468E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A2150F" w:rsidRPr="003D26CA">
              <w:rPr>
                <w:bCs/>
              </w:rPr>
              <w:t>.1</w:t>
            </w:r>
          </w:p>
        </w:tc>
      </w:tr>
      <w:tr w:rsidR="00BA7C39" w:rsidRPr="003D26CA" w:rsidTr="0063032F">
        <w:trPr>
          <w:jc w:val="center"/>
        </w:trPr>
        <w:tc>
          <w:tcPr>
            <w:tcW w:w="1408" w:type="dxa"/>
            <w:vAlign w:val="center"/>
          </w:tcPr>
          <w:p w:rsidR="003B73BB" w:rsidRPr="003D26CA" w:rsidRDefault="003B73B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3B73BB" w:rsidRPr="003D26CA" w:rsidRDefault="004C7BA8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Marketing căn bản và kế hoạch marketing</w:t>
            </w:r>
          </w:p>
        </w:tc>
        <w:tc>
          <w:tcPr>
            <w:tcW w:w="992" w:type="dxa"/>
            <w:vAlign w:val="center"/>
          </w:tcPr>
          <w:p w:rsidR="003B73BB" w:rsidRPr="003D26CA" w:rsidRDefault="003B73BB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3B73BB" w:rsidRPr="003D26CA" w:rsidRDefault="00A2150F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4.1.1</w:t>
            </w:r>
          </w:p>
        </w:tc>
      </w:tr>
      <w:tr w:rsidR="00BA7C39" w:rsidRPr="003D26CA" w:rsidTr="0063032F">
        <w:trPr>
          <w:jc w:val="center"/>
        </w:trPr>
        <w:tc>
          <w:tcPr>
            <w:tcW w:w="1408" w:type="dxa"/>
            <w:vAlign w:val="center"/>
          </w:tcPr>
          <w:p w:rsidR="00EE3756" w:rsidRPr="004C7BA8" w:rsidRDefault="004C7BA8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nl-NL"/>
              </w:rPr>
              <w:t>1.3</w:t>
            </w:r>
          </w:p>
        </w:tc>
        <w:tc>
          <w:tcPr>
            <w:tcW w:w="4683" w:type="dxa"/>
            <w:vAlign w:val="center"/>
          </w:tcPr>
          <w:p w:rsidR="00EE3756" w:rsidRPr="003D26CA" w:rsidRDefault="004C7BA8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Nghiên cứu thị trường</w:t>
            </w:r>
          </w:p>
        </w:tc>
        <w:tc>
          <w:tcPr>
            <w:tcW w:w="992" w:type="dxa"/>
            <w:vAlign w:val="center"/>
          </w:tcPr>
          <w:p w:rsidR="00EE3756" w:rsidRPr="003D26CA" w:rsidRDefault="00EE3756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D26CA" w:rsidRDefault="008D3BF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BA7C39" w:rsidRPr="003D26CA" w:rsidTr="0063032F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4C7BA8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1.4</w:t>
            </w:r>
          </w:p>
        </w:tc>
        <w:tc>
          <w:tcPr>
            <w:tcW w:w="4683" w:type="dxa"/>
            <w:vAlign w:val="center"/>
          </w:tcPr>
          <w:p w:rsidR="00EE3756" w:rsidRPr="003D26CA" w:rsidRDefault="004C7BA8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Chiến lược marketing điện tử</w:t>
            </w:r>
          </w:p>
        </w:tc>
        <w:tc>
          <w:tcPr>
            <w:tcW w:w="992" w:type="dxa"/>
            <w:vAlign w:val="center"/>
          </w:tcPr>
          <w:p w:rsidR="00EE3756" w:rsidRPr="003D26CA" w:rsidRDefault="00EE3756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D26CA" w:rsidRDefault="00EA30D3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4.1.1</w:t>
            </w:r>
            <w:r w:rsidR="00DE31D3">
              <w:rPr>
                <w:bCs/>
              </w:rPr>
              <w:t>; 4.2.1</w:t>
            </w:r>
          </w:p>
        </w:tc>
      </w:tr>
      <w:tr w:rsidR="00BA7C39" w:rsidRPr="003D26CA" w:rsidTr="0063032F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4C7BA8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1.5</w:t>
            </w:r>
          </w:p>
        </w:tc>
        <w:tc>
          <w:tcPr>
            <w:tcW w:w="4683" w:type="dxa"/>
            <w:vAlign w:val="center"/>
          </w:tcPr>
          <w:p w:rsidR="004C7BA8" w:rsidRPr="006D4E0F" w:rsidRDefault="004C7BA8" w:rsidP="00AB31B1">
            <w:pPr>
              <w:pStyle w:val="ListParagraph"/>
              <w:spacing w:line="271" w:lineRule="auto"/>
              <w:ind w:left="0"/>
              <w:jc w:val="both"/>
              <w:rPr>
                <w:bCs/>
                <w:lang w:val="vi-VN"/>
              </w:rPr>
            </w:pPr>
            <w:r w:rsidRPr="006D4E0F">
              <w:rPr>
                <w:bCs/>
                <w:lang w:val="vi-VN"/>
              </w:rPr>
              <w:t xml:space="preserve">Kinh nghiệm thiết kế website thương mại </w:t>
            </w:r>
          </w:p>
          <w:p w:rsidR="00EE3756" w:rsidRPr="003D26CA" w:rsidRDefault="004C7BA8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điện tử</w:t>
            </w:r>
          </w:p>
        </w:tc>
        <w:tc>
          <w:tcPr>
            <w:tcW w:w="992" w:type="dxa"/>
            <w:vAlign w:val="center"/>
          </w:tcPr>
          <w:p w:rsidR="00EE3756" w:rsidRPr="003D26CA" w:rsidRDefault="00EE3756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D26CA" w:rsidRDefault="0008468E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4.1.1</w:t>
            </w:r>
          </w:p>
        </w:tc>
      </w:tr>
      <w:tr w:rsidR="00D76F1F" w:rsidRPr="003D26CA" w:rsidTr="0063032F">
        <w:trPr>
          <w:jc w:val="center"/>
        </w:trPr>
        <w:tc>
          <w:tcPr>
            <w:tcW w:w="1408" w:type="dxa"/>
            <w:vAlign w:val="center"/>
          </w:tcPr>
          <w:p w:rsidR="00D76F1F" w:rsidRPr="003D26CA" w:rsidRDefault="00D76F1F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nl-NL"/>
              </w:rPr>
              <w:t>1.6</w:t>
            </w:r>
          </w:p>
        </w:tc>
        <w:tc>
          <w:tcPr>
            <w:tcW w:w="4683" w:type="dxa"/>
            <w:vAlign w:val="center"/>
          </w:tcPr>
          <w:p w:rsidR="00D76F1F" w:rsidRPr="003D26CA" w:rsidRDefault="00D76F1F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Phương pháp thiết kế và phát triển website thương mại điện tử</w:t>
            </w:r>
          </w:p>
        </w:tc>
        <w:tc>
          <w:tcPr>
            <w:tcW w:w="992" w:type="dxa"/>
            <w:vAlign w:val="center"/>
          </w:tcPr>
          <w:p w:rsidR="00D76F1F" w:rsidRPr="003D26CA" w:rsidRDefault="00D76F1F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76F1F" w:rsidRPr="003D26CA" w:rsidRDefault="00D76F1F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4.1.1</w:t>
            </w:r>
            <w:r>
              <w:rPr>
                <w:bCs/>
              </w:rPr>
              <w:t>; 4.2.5</w:t>
            </w:r>
          </w:p>
        </w:tc>
      </w:tr>
      <w:tr w:rsidR="00D76F1F" w:rsidRPr="003D26CA" w:rsidTr="0063032F">
        <w:trPr>
          <w:jc w:val="center"/>
        </w:trPr>
        <w:tc>
          <w:tcPr>
            <w:tcW w:w="1408" w:type="dxa"/>
            <w:vAlign w:val="center"/>
          </w:tcPr>
          <w:p w:rsidR="00D76F1F" w:rsidRPr="003D26CA" w:rsidRDefault="00D76F1F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1.7</w:t>
            </w:r>
          </w:p>
        </w:tc>
        <w:tc>
          <w:tcPr>
            <w:tcW w:w="4683" w:type="dxa"/>
            <w:vAlign w:val="center"/>
          </w:tcPr>
          <w:p w:rsidR="00D76F1F" w:rsidRPr="003D26CA" w:rsidRDefault="00D76F1F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Các nội dung và đối tượng cần lưu ý trong marketing điện tử</w:t>
            </w:r>
          </w:p>
        </w:tc>
        <w:tc>
          <w:tcPr>
            <w:tcW w:w="992" w:type="dxa"/>
            <w:vAlign w:val="center"/>
          </w:tcPr>
          <w:p w:rsidR="00D76F1F" w:rsidRPr="003D26CA" w:rsidRDefault="00D76F1F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76F1F" w:rsidRPr="003D26CA" w:rsidRDefault="00D76F1F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4.1.1</w:t>
            </w:r>
          </w:p>
        </w:tc>
      </w:tr>
      <w:tr w:rsidR="00DC27B1" w:rsidRPr="003D26CA" w:rsidTr="0063032F">
        <w:trPr>
          <w:jc w:val="center"/>
        </w:trPr>
        <w:tc>
          <w:tcPr>
            <w:tcW w:w="1408" w:type="dxa"/>
            <w:vAlign w:val="center"/>
          </w:tcPr>
          <w:p w:rsidR="00DC27B1" w:rsidRPr="004C33AB" w:rsidRDefault="00DC27B1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4C33AB">
              <w:rPr>
                <w:b/>
                <w:bCs/>
                <w:lang w:val="nl-NL"/>
              </w:rPr>
              <w:t xml:space="preserve">Chương </w:t>
            </w:r>
            <w:r w:rsidR="0049635B" w:rsidRPr="004C33AB">
              <w:rPr>
                <w:b/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DC27B1" w:rsidRPr="004C33AB" w:rsidRDefault="00DC27B1" w:rsidP="00AB31B1">
            <w:pPr>
              <w:pStyle w:val="ListParagraph"/>
              <w:spacing w:line="271" w:lineRule="auto"/>
              <w:ind w:left="0"/>
              <w:jc w:val="both"/>
              <w:rPr>
                <w:bCs/>
                <w:lang w:val="vi-VN"/>
              </w:rPr>
            </w:pPr>
            <w:r w:rsidRPr="004C33AB">
              <w:rPr>
                <w:bCs/>
              </w:rPr>
              <w:t>Truyền thông mạng xã hội và các chiến lược truyền thông mạng xã hội</w:t>
            </w:r>
          </w:p>
        </w:tc>
        <w:tc>
          <w:tcPr>
            <w:tcW w:w="992" w:type="dxa"/>
            <w:vAlign w:val="center"/>
          </w:tcPr>
          <w:p w:rsidR="00DC27B1" w:rsidRPr="00DC27B1" w:rsidRDefault="003F3600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DC27B1" w:rsidRPr="003D26CA" w:rsidTr="0063032F">
        <w:trPr>
          <w:jc w:val="center"/>
        </w:trPr>
        <w:tc>
          <w:tcPr>
            <w:tcW w:w="1408" w:type="dxa"/>
            <w:vAlign w:val="center"/>
          </w:tcPr>
          <w:p w:rsidR="00DC27B1" w:rsidRPr="004C33AB" w:rsidRDefault="0049635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4C33AB">
              <w:rPr>
                <w:bCs/>
              </w:rPr>
              <w:t>2</w:t>
            </w:r>
            <w:r w:rsidR="00DC27B1" w:rsidRPr="004C33AB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DC27B1" w:rsidRPr="004C33AB" w:rsidRDefault="00DC27B1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 w:rsidRPr="004C33AB">
              <w:rPr>
                <w:bCs/>
              </w:rPr>
              <w:t>Các Kênh truyền thông mạng xã hội</w:t>
            </w:r>
          </w:p>
        </w:tc>
        <w:tc>
          <w:tcPr>
            <w:tcW w:w="992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C27B1" w:rsidRPr="003D26CA" w:rsidRDefault="008D3BF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4C33AB">
              <w:rPr>
                <w:bCs/>
              </w:rPr>
              <w:t xml:space="preserve"> </w:t>
            </w:r>
          </w:p>
        </w:tc>
      </w:tr>
      <w:tr w:rsidR="00DC27B1" w:rsidRPr="003D26CA" w:rsidTr="0063032F">
        <w:trPr>
          <w:jc w:val="center"/>
        </w:trPr>
        <w:tc>
          <w:tcPr>
            <w:tcW w:w="1408" w:type="dxa"/>
            <w:vAlign w:val="center"/>
          </w:tcPr>
          <w:p w:rsidR="00DC27B1" w:rsidRPr="004C33AB" w:rsidRDefault="0049635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4C33AB">
              <w:rPr>
                <w:bCs/>
              </w:rPr>
              <w:t>2</w:t>
            </w:r>
            <w:r w:rsidR="00DC27B1" w:rsidRPr="004C33AB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DC27B1" w:rsidRPr="004C33AB" w:rsidRDefault="00DC27B1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 w:rsidRPr="004C33AB">
              <w:rPr>
                <w:bCs/>
              </w:rPr>
              <w:t>Các Chiến lược truyền thông mạng xã hội</w:t>
            </w:r>
          </w:p>
        </w:tc>
        <w:tc>
          <w:tcPr>
            <w:tcW w:w="992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C27B1" w:rsidRPr="003D26CA" w:rsidRDefault="008D3BF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4.1.2; 4.2.3</w:t>
            </w:r>
          </w:p>
        </w:tc>
      </w:tr>
      <w:tr w:rsidR="00DC27B1" w:rsidRPr="003D26CA" w:rsidTr="0063032F">
        <w:trPr>
          <w:jc w:val="center"/>
        </w:trPr>
        <w:tc>
          <w:tcPr>
            <w:tcW w:w="1408" w:type="dxa"/>
            <w:vAlign w:val="center"/>
          </w:tcPr>
          <w:p w:rsidR="00DC27B1" w:rsidRPr="004C33AB" w:rsidRDefault="00DC27B1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4C33AB">
              <w:rPr>
                <w:b/>
                <w:bCs/>
              </w:rPr>
              <w:t xml:space="preserve">Chương </w:t>
            </w:r>
            <w:r w:rsidR="0049635B" w:rsidRPr="004C33AB"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DC27B1" w:rsidRPr="004C33AB" w:rsidRDefault="00DC27B1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 w:rsidRPr="004C33AB">
              <w:rPr>
                <w:bCs/>
              </w:rPr>
              <w:t>Email marketing</w:t>
            </w:r>
          </w:p>
        </w:tc>
        <w:tc>
          <w:tcPr>
            <w:tcW w:w="992" w:type="dxa"/>
            <w:vAlign w:val="center"/>
          </w:tcPr>
          <w:p w:rsidR="00DC27B1" w:rsidRPr="003D26CA" w:rsidRDefault="003F3600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DC27B1" w:rsidRPr="003D26CA" w:rsidTr="0063032F">
        <w:trPr>
          <w:jc w:val="center"/>
        </w:trPr>
        <w:tc>
          <w:tcPr>
            <w:tcW w:w="1408" w:type="dxa"/>
            <w:vAlign w:val="center"/>
          </w:tcPr>
          <w:p w:rsidR="00DC27B1" w:rsidRPr="003D26CA" w:rsidRDefault="004C33A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DC27B1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Giới thiệu về email marketing</w:t>
            </w:r>
          </w:p>
        </w:tc>
        <w:tc>
          <w:tcPr>
            <w:tcW w:w="992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C27B1" w:rsidRPr="003D26CA" w:rsidRDefault="008D3BF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  <w:r w:rsidR="004C33AB">
              <w:rPr>
                <w:bCs/>
              </w:rPr>
              <w:t xml:space="preserve"> </w:t>
            </w:r>
          </w:p>
        </w:tc>
      </w:tr>
      <w:tr w:rsidR="00DC27B1" w:rsidRPr="003D26CA" w:rsidTr="0063032F">
        <w:trPr>
          <w:jc w:val="center"/>
        </w:trPr>
        <w:tc>
          <w:tcPr>
            <w:tcW w:w="1408" w:type="dxa"/>
            <w:vAlign w:val="center"/>
          </w:tcPr>
          <w:p w:rsidR="00DC27B1" w:rsidRPr="003D26CA" w:rsidRDefault="004C33A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DC27B1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Các thành phần trong email marketing</w:t>
            </w:r>
          </w:p>
        </w:tc>
        <w:tc>
          <w:tcPr>
            <w:tcW w:w="992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C27B1" w:rsidRPr="003D26CA" w:rsidRDefault="008D3BF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  <w:r w:rsidR="004C33AB">
              <w:rPr>
                <w:bCs/>
              </w:rPr>
              <w:t xml:space="preserve"> </w:t>
            </w:r>
          </w:p>
        </w:tc>
      </w:tr>
      <w:tr w:rsidR="00DC27B1" w:rsidRPr="003D26CA" w:rsidTr="0063032F">
        <w:trPr>
          <w:jc w:val="center"/>
        </w:trPr>
        <w:tc>
          <w:tcPr>
            <w:tcW w:w="1408" w:type="dxa"/>
            <w:vAlign w:val="center"/>
          </w:tcPr>
          <w:p w:rsidR="00DC27B1" w:rsidRPr="003D26CA" w:rsidRDefault="004C33A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DC27B1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Thiết kế email marketing</w:t>
            </w:r>
          </w:p>
        </w:tc>
        <w:tc>
          <w:tcPr>
            <w:tcW w:w="992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C27B1" w:rsidRPr="003D26CA" w:rsidRDefault="008D3BF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4.1.3; 4.2.4</w:t>
            </w:r>
            <w:r w:rsidR="004C33AB">
              <w:rPr>
                <w:bCs/>
              </w:rPr>
              <w:t xml:space="preserve"> </w:t>
            </w:r>
          </w:p>
        </w:tc>
      </w:tr>
      <w:tr w:rsidR="00DC27B1" w:rsidRPr="003D26CA" w:rsidTr="0063032F">
        <w:trPr>
          <w:jc w:val="center"/>
        </w:trPr>
        <w:tc>
          <w:tcPr>
            <w:tcW w:w="1408" w:type="dxa"/>
            <w:vAlign w:val="center"/>
          </w:tcPr>
          <w:p w:rsidR="00DC27B1" w:rsidRPr="003D26CA" w:rsidRDefault="004C33A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</w:t>
            </w:r>
            <w:r w:rsidR="00DC27B1">
              <w:rPr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Cách sử dụng email marketing hiệu quả</w:t>
            </w:r>
          </w:p>
        </w:tc>
        <w:tc>
          <w:tcPr>
            <w:tcW w:w="992" w:type="dxa"/>
            <w:vAlign w:val="center"/>
          </w:tcPr>
          <w:p w:rsidR="00DC27B1" w:rsidRPr="003D26CA" w:rsidRDefault="00DC27B1" w:rsidP="00AB31B1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DC27B1" w:rsidRPr="003D26CA" w:rsidRDefault="008D3BFB" w:rsidP="00AB31B1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  <w:r w:rsidR="004C33AB">
              <w:rPr>
                <w:bCs/>
              </w:rPr>
              <w:t xml:space="preserve"> </w:t>
            </w: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4</w:t>
            </w:r>
          </w:p>
        </w:tc>
        <w:tc>
          <w:tcPr>
            <w:tcW w:w="4683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Tối ưu hóa công cụ tìm kiếm (SEO) trong marketing điện tử</w:t>
            </w:r>
          </w:p>
        </w:tc>
        <w:tc>
          <w:tcPr>
            <w:tcW w:w="992" w:type="dxa"/>
            <w:vAlign w:val="center"/>
          </w:tcPr>
          <w:p w:rsidR="002C4E7E" w:rsidRPr="003D26CA" w:rsidRDefault="003F3600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D26CA">
              <w:rPr>
                <w:bCs/>
              </w:rPr>
              <w:t>4.1.</w:t>
            </w:r>
            <w:r>
              <w:rPr>
                <w:bCs/>
              </w:rPr>
              <w:t>4; 4.2.4</w:t>
            </w: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3D26CA">
              <w:rPr>
                <w:bCs/>
                <w:lang w:val="vi-VN"/>
              </w:rPr>
              <w:t>.1</w:t>
            </w:r>
          </w:p>
        </w:tc>
        <w:tc>
          <w:tcPr>
            <w:tcW w:w="4683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3D26CA">
              <w:rPr>
                <w:bCs/>
              </w:rPr>
              <w:t>Giới thiệu</w:t>
            </w:r>
            <w:r>
              <w:rPr>
                <w:bCs/>
              </w:rPr>
              <w:t xml:space="preserve"> công cụ tìm kiếm và</w:t>
            </w:r>
            <w:r w:rsidRPr="003D26CA">
              <w:rPr>
                <w:bCs/>
              </w:rPr>
              <w:t xml:space="preserve"> </w:t>
            </w:r>
            <w:r>
              <w:rPr>
                <w:bCs/>
              </w:rPr>
              <w:t>kỹ thuật SEO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3D26CA">
              <w:rPr>
                <w:bCs/>
                <w:lang w:val="vi-VN"/>
              </w:rPr>
              <w:t>.2</w:t>
            </w:r>
          </w:p>
        </w:tc>
        <w:tc>
          <w:tcPr>
            <w:tcW w:w="4683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Cấu trúc website thân thiện với công cụ tìm kiếm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4C7BA8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nl-NL"/>
              </w:rPr>
              <w:t>4.3</w:t>
            </w:r>
          </w:p>
        </w:tc>
        <w:tc>
          <w:tcPr>
            <w:tcW w:w="4683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SEO và cụm từ khóa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</w:t>
            </w:r>
            <w:r>
              <w:rPr>
                <w:bCs/>
                <w:lang w:val="vi-VN"/>
              </w:rPr>
              <w:t>.4</w:t>
            </w:r>
          </w:p>
        </w:tc>
        <w:tc>
          <w:tcPr>
            <w:tcW w:w="4683" w:type="dxa"/>
            <w:vAlign w:val="center"/>
          </w:tcPr>
          <w:p w:rsidR="002C4E7E" w:rsidRPr="001507C7" w:rsidRDefault="002C4E7E" w:rsidP="002C4E7E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1507C7">
              <w:rPr>
                <w:bCs/>
                <w:lang w:val="vi-VN"/>
              </w:rPr>
              <w:t>Các bước nghiên cứu cụm từ khóa</w:t>
            </w:r>
          </w:p>
        </w:tc>
        <w:tc>
          <w:tcPr>
            <w:tcW w:w="992" w:type="dxa"/>
            <w:vAlign w:val="center"/>
          </w:tcPr>
          <w:p w:rsidR="002C4E7E" w:rsidRPr="001507C7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</w:t>
            </w:r>
            <w:r>
              <w:rPr>
                <w:bCs/>
                <w:lang w:val="vi-VN"/>
              </w:rPr>
              <w:t>.5</w:t>
            </w:r>
          </w:p>
        </w:tc>
        <w:tc>
          <w:tcPr>
            <w:tcW w:w="4683" w:type="dxa"/>
            <w:vAlign w:val="center"/>
          </w:tcPr>
          <w:p w:rsidR="002C4E7E" w:rsidRPr="001507C7" w:rsidRDefault="002C4E7E" w:rsidP="002C4E7E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1507C7">
              <w:rPr>
                <w:bCs/>
                <w:lang w:val="vi-VN"/>
              </w:rPr>
              <w:t>Tối ưu hóa nội dung cho các cụm từ khóa</w:t>
            </w:r>
          </w:p>
        </w:tc>
        <w:tc>
          <w:tcPr>
            <w:tcW w:w="992" w:type="dxa"/>
            <w:vAlign w:val="center"/>
          </w:tcPr>
          <w:p w:rsidR="002C4E7E" w:rsidRPr="001507C7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nl-NL"/>
              </w:rPr>
              <w:t>4.6</w:t>
            </w:r>
          </w:p>
        </w:tc>
        <w:tc>
          <w:tcPr>
            <w:tcW w:w="4683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Khai thác dữ liệu người dùng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4.7</w:t>
            </w:r>
          </w:p>
        </w:tc>
        <w:tc>
          <w:tcPr>
            <w:tcW w:w="4683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Các công cụ hỗ trợ SEO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4.8</w:t>
            </w:r>
          </w:p>
        </w:tc>
        <w:tc>
          <w:tcPr>
            <w:tcW w:w="4683" w:type="dxa"/>
            <w:vAlign w:val="center"/>
          </w:tcPr>
          <w:p w:rsidR="002C4E7E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Ưu điểm và thách thức của SEO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4C33AB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5</w:t>
            </w:r>
          </w:p>
        </w:tc>
        <w:tc>
          <w:tcPr>
            <w:tcW w:w="4683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>
              <w:rPr>
                <w:bCs/>
              </w:rPr>
              <w:t>Phân tích website trong marketing điện tử</w:t>
            </w:r>
          </w:p>
        </w:tc>
        <w:tc>
          <w:tcPr>
            <w:tcW w:w="992" w:type="dxa"/>
            <w:vAlign w:val="center"/>
          </w:tcPr>
          <w:p w:rsidR="002C4E7E" w:rsidRPr="00DC27B1" w:rsidRDefault="003F3600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4.1.5; 4.2.5</w:t>
            </w: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4C33AB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 xml:space="preserve">Giới thiệu về phân tích website 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4C33AB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Làm việc với dữ liệu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5.3</w:t>
            </w:r>
          </w:p>
        </w:tc>
        <w:tc>
          <w:tcPr>
            <w:tcW w:w="4683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Xây dựng mục tiêu, mục đích và KPI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4683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Theo dõi và thu thập dữ liệu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5.5</w:t>
            </w:r>
          </w:p>
        </w:tc>
        <w:tc>
          <w:tcPr>
            <w:tcW w:w="4683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Phân tích dữ liệu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5.6</w:t>
            </w:r>
          </w:p>
        </w:tc>
        <w:tc>
          <w:tcPr>
            <w:tcW w:w="4683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Các công cụ hỗ trợ phân tích dữ liệu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5.7</w:t>
            </w:r>
          </w:p>
        </w:tc>
        <w:tc>
          <w:tcPr>
            <w:tcW w:w="4683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Ưu điểm và thách thức của phân tích website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4C33AB">
              <w:rPr>
                <w:b/>
                <w:bCs/>
              </w:rPr>
              <w:t xml:space="preserve">Chương </w:t>
            </w:r>
            <w:r>
              <w:rPr>
                <w:b/>
                <w:bCs/>
              </w:rPr>
              <w:t>6</w:t>
            </w:r>
          </w:p>
        </w:tc>
        <w:tc>
          <w:tcPr>
            <w:tcW w:w="4683" w:type="dxa"/>
            <w:vAlign w:val="center"/>
          </w:tcPr>
          <w:p w:rsidR="002C4E7E" w:rsidRPr="004C33AB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Tối ưu hóa chuyển đổi trong marketing điện tử</w:t>
            </w:r>
          </w:p>
        </w:tc>
        <w:tc>
          <w:tcPr>
            <w:tcW w:w="992" w:type="dxa"/>
            <w:vAlign w:val="center"/>
          </w:tcPr>
          <w:p w:rsidR="002C4E7E" w:rsidRPr="003D26CA" w:rsidRDefault="003F3600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4.1.6; 4.2.6 </w:t>
            </w: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 xml:space="preserve">Giới thiệu về tối ưu hóa chuyển đổi 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Kiểm tra tối ưu hóa chuyển đổi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Các bước thực hiện tối ưu hóa chuyển đổi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C4E7E" w:rsidRPr="003D26CA" w:rsidTr="0063032F">
        <w:trPr>
          <w:jc w:val="center"/>
        </w:trPr>
        <w:tc>
          <w:tcPr>
            <w:tcW w:w="1408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Các công cụ hỗ trợ tối ưu hóa chuyển đổi</w:t>
            </w:r>
          </w:p>
        </w:tc>
        <w:tc>
          <w:tcPr>
            <w:tcW w:w="992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C4E7E" w:rsidRPr="003D26CA" w:rsidRDefault="002C4E7E" w:rsidP="002C4E7E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</w:tbl>
    <w:p w:rsidR="00465A91" w:rsidRDefault="00465A91" w:rsidP="00AB31B1">
      <w:pPr>
        <w:pStyle w:val="BodyText2"/>
        <w:spacing w:after="0" w:line="271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:rsidR="00A9166F" w:rsidRPr="00A9166F" w:rsidRDefault="006D4E0F" w:rsidP="00AB31B1">
      <w:pPr>
        <w:pStyle w:val="BodyText2"/>
        <w:spacing w:after="0" w:line="271" w:lineRule="auto"/>
        <w:ind w:left="360"/>
        <w:jc w:val="both"/>
        <w:rPr>
          <w:bCs/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7.   </w:t>
      </w:r>
      <w:r w:rsidR="00744C77" w:rsidRPr="00A9166F">
        <w:rPr>
          <w:b/>
          <w:bCs/>
          <w:color w:val="000000"/>
          <w:sz w:val="24"/>
          <w:szCs w:val="24"/>
        </w:rPr>
        <w:t>Phương pháp giảng dạy</w:t>
      </w:r>
      <w:r w:rsidR="006A5431" w:rsidRPr="00A9166F">
        <w:rPr>
          <w:b/>
          <w:bCs/>
          <w:color w:val="000000"/>
          <w:sz w:val="24"/>
          <w:szCs w:val="24"/>
        </w:rPr>
        <w:t xml:space="preserve"> </w:t>
      </w:r>
    </w:p>
    <w:p w:rsidR="00D171C9" w:rsidRPr="00A9166F" w:rsidRDefault="003F7694" w:rsidP="00AB31B1">
      <w:pPr>
        <w:pStyle w:val="BodyText2"/>
        <w:spacing w:after="0" w:line="271" w:lineRule="auto"/>
        <w:ind w:left="567" w:firstLine="153"/>
        <w:jc w:val="both"/>
        <w:rPr>
          <w:bCs/>
          <w:color w:val="000000"/>
        </w:rPr>
      </w:pPr>
      <w:r w:rsidRPr="00A9166F">
        <w:rPr>
          <w:bCs/>
          <w:color w:val="000000"/>
        </w:rPr>
        <w:t xml:space="preserve">- </w:t>
      </w:r>
      <w:r w:rsidR="00EA30D3" w:rsidRPr="00A9166F">
        <w:rPr>
          <w:bCs/>
          <w:color w:val="000000"/>
        </w:rPr>
        <w:t>Giảng dạy lý thuyết trên lớp</w:t>
      </w:r>
      <w:r w:rsidRPr="00A9166F">
        <w:rPr>
          <w:bCs/>
          <w:color w:val="000000"/>
        </w:rPr>
        <w:t xml:space="preserve"> </w:t>
      </w:r>
    </w:p>
    <w:p w:rsidR="005524FE" w:rsidRPr="003D26CA" w:rsidRDefault="005524FE" w:rsidP="00AB31B1">
      <w:pPr>
        <w:pStyle w:val="ListParagraph"/>
        <w:spacing w:line="271" w:lineRule="auto"/>
        <w:ind w:left="567" w:firstLine="153"/>
        <w:jc w:val="both"/>
        <w:rPr>
          <w:bCs/>
        </w:rPr>
      </w:pPr>
      <w:r w:rsidRPr="003D26CA">
        <w:rPr>
          <w:bCs/>
          <w:color w:val="000000"/>
        </w:rPr>
        <w:t xml:space="preserve">- </w:t>
      </w:r>
      <w:r w:rsidR="00EA30D3" w:rsidRPr="003D26CA">
        <w:rPr>
          <w:bCs/>
          <w:color w:val="000000"/>
        </w:rPr>
        <w:t>Giảng dạy lý thuyết kết hợp thực hành trên phòng máy</w:t>
      </w:r>
      <w:r w:rsidR="004C33AB">
        <w:rPr>
          <w:bCs/>
          <w:color w:val="000000"/>
        </w:rPr>
        <w:t xml:space="preserve"> có kết nối mạng</w:t>
      </w:r>
    </w:p>
    <w:p w:rsidR="00465A91" w:rsidRDefault="00465A91" w:rsidP="00AB31B1">
      <w:pPr>
        <w:pStyle w:val="BodyText2"/>
        <w:spacing w:after="0" w:line="271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:rsidR="00744C77" w:rsidRPr="003D26CA" w:rsidRDefault="006D4E0F" w:rsidP="00AB31B1">
      <w:pPr>
        <w:pStyle w:val="BodyText2"/>
        <w:spacing w:after="0" w:line="271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  </w:t>
      </w:r>
      <w:r w:rsidR="00744C77" w:rsidRPr="003D26CA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3D26CA" w:rsidRDefault="00785EE0" w:rsidP="00AB31B1">
      <w:pPr>
        <w:pStyle w:val="BodyText2"/>
        <w:tabs>
          <w:tab w:val="num" w:pos="960"/>
        </w:tabs>
        <w:spacing w:after="0" w:line="271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D26CA">
        <w:rPr>
          <w:bCs/>
          <w:color w:val="000000"/>
          <w:sz w:val="24"/>
          <w:szCs w:val="24"/>
        </w:rPr>
        <w:t>Sinh viên phải thực hiện các nhiệm vụ sau:</w:t>
      </w:r>
    </w:p>
    <w:p w:rsidR="00EA30D3" w:rsidRPr="003D26CA" w:rsidRDefault="00EA30D3" w:rsidP="00AB31B1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Có mặt tối thiểu 80% số tiết học lý thuyết.</w:t>
      </w:r>
    </w:p>
    <w:p w:rsidR="00EA30D3" w:rsidRPr="003D26CA" w:rsidRDefault="00EA30D3" w:rsidP="00AB31B1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EA30D3" w:rsidRPr="003D26CA" w:rsidRDefault="00EA30D3" w:rsidP="00AB31B1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EA30D3" w:rsidRPr="003D26CA" w:rsidRDefault="00EA30D3" w:rsidP="00AB31B1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Tham dự kiểm tra giữa học kỳ.</w:t>
      </w:r>
    </w:p>
    <w:p w:rsidR="00EA30D3" w:rsidRPr="003D26CA" w:rsidRDefault="00EA30D3" w:rsidP="00AB31B1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Tham dự thi kết thúc học phần (bắt buộc).</w:t>
      </w:r>
    </w:p>
    <w:p w:rsidR="00EA30D3" w:rsidRDefault="00EA30D3" w:rsidP="00AB31B1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465A91" w:rsidRDefault="006D4E0F" w:rsidP="00AB31B1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</w:t>
      </w:r>
    </w:p>
    <w:p w:rsidR="00744C77" w:rsidRPr="003D26CA" w:rsidRDefault="006D4E0F" w:rsidP="00AB31B1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9.   </w:t>
      </w:r>
      <w:r w:rsidR="00744C77" w:rsidRPr="003D26CA">
        <w:rPr>
          <w:b/>
          <w:bCs/>
          <w:color w:val="000000"/>
          <w:sz w:val="24"/>
          <w:szCs w:val="24"/>
        </w:rPr>
        <w:t>Đánh gi</w:t>
      </w:r>
      <w:r w:rsidR="009540AF" w:rsidRPr="003D26CA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D26CA" w:rsidRDefault="006D4E0F" w:rsidP="00AB31B1">
      <w:pPr>
        <w:pStyle w:val="BodyText2"/>
        <w:spacing w:after="0" w:line="271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 </w:t>
      </w:r>
      <w:r w:rsidR="00744C77" w:rsidRPr="003D26CA">
        <w:rPr>
          <w:b/>
          <w:bCs/>
          <w:color w:val="000000"/>
          <w:sz w:val="24"/>
          <w:szCs w:val="24"/>
        </w:rPr>
        <w:t>Cách đánh giá</w:t>
      </w:r>
    </w:p>
    <w:p w:rsidR="00744C77" w:rsidRPr="003D26CA" w:rsidRDefault="00744C77" w:rsidP="00AB31B1">
      <w:pPr>
        <w:pStyle w:val="BodyText2"/>
        <w:tabs>
          <w:tab w:val="num" w:pos="960"/>
        </w:tabs>
        <w:spacing w:after="0" w:line="271" w:lineRule="auto"/>
        <w:ind w:firstLine="259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D26CA" w:rsidRDefault="00BA7C39" w:rsidP="00AB31B1">
      <w:pPr>
        <w:pStyle w:val="BodyText2"/>
        <w:tabs>
          <w:tab w:val="num" w:pos="960"/>
        </w:tabs>
        <w:spacing w:after="0" w:line="271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D26CA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D26CA">
        <w:rPr>
          <w:b/>
          <w:bCs/>
          <w:color w:val="000000"/>
          <w:sz w:val="24"/>
          <w:szCs w:val="24"/>
        </w:rPr>
        <w:t xml:space="preserve">               </w:t>
      </w:r>
      <w:r w:rsidRPr="003D26CA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D26CA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D26CA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EA30D3" w:rsidRPr="003D26CA" w:rsidTr="00EA30D3">
        <w:trPr>
          <w:jc w:val="center"/>
        </w:trPr>
        <w:tc>
          <w:tcPr>
            <w:tcW w:w="564" w:type="dxa"/>
            <w:shd w:val="clear" w:color="auto" w:fill="auto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A30D3" w:rsidRPr="003D26CA" w:rsidTr="00201D1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A30D3" w:rsidRPr="006D4E0F" w:rsidTr="00201D1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A30D3" w:rsidRPr="003D26CA" w:rsidTr="00201D1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A30D3" w:rsidRPr="006D4E0F" w:rsidTr="00201D1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 ( 60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A30D3" w:rsidRPr="003D26CA" w:rsidTr="00201D1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 ( 60 phút)</w:t>
            </w: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0D3" w:rsidRPr="003D26CA" w:rsidRDefault="00EA30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465A91" w:rsidRDefault="00465A91" w:rsidP="00AB31B1">
      <w:pPr>
        <w:pStyle w:val="BodyText2"/>
        <w:spacing w:after="0" w:line="271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:rsidR="00744C77" w:rsidRPr="003D26CA" w:rsidRDefault="006D4E0F" w:rsidP="00AB31B1">
      <w:pPr>
        <w:pStyle w:val="BodyText2"/>
        <w:spacing w:after="0" w:line="271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 </w:t>
      </w:r>
      <w:r w:rsidR="00744C77" w:rsidRPr="003D26CA">
        <w:rPr>
          <w:b/>
          <w:bCs/>
          <w:color w:val="000000"/>
          <w:sz w:val="24"/>
          <w:szCs w:val="24"/>
        </w:rPr>
        <w:t>Cách tính điểm</w:t>
      </w:r>
    </w:p>
    <w:p w:rsidR="00744C77" w:rsidRPr="003D26CA" w:rsidRDefault="00744C77" w:rsidP="00AB31B1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D26CA" w:rsidRDefault="00744C77" w:rsidP="00AB31B1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D26CA">
        <w:rPr>
          <w:bCs/>
          <w:color w:val="000000"/>
          <w:sz w:val="24"/>
          <w:szCs w:val="24"/>
          <w:lang w:val="vi-VN"/>
        </w:rPr>
        <w:t xml:space="preserve">tính </w:t>
      </w:r>
      <w:r w:rsidRPr="003D26CA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D26CA">
        <w:rPr>
          <w:bCs/>
          <w:sz w:val="24"/>
          <w:szCs w:val="24"/>
        </w:rPr>
        <w:t>được quy đổi sang</w:t>
      </w:r>
      <w:r w:rsidRPr="003D26CA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D26CA">
        <w:rPr>
          <w:bCs/>
          <w:color w:val="000000"/>
          <w:sz w:val="24"/>
          <w:szCs w:val="24"/>
          <w:lang w:val="vi-VN"/>
        </w:rPr>
        <w:t>Nhà t</w:t>
      </w:r>
      <w:r w:rsidRPr="003D26CA">
        <w:rPr>
          <w:bCs/>
          <w:color w:val="000000"/>
          <w:sz w:val="24"/>
          <w:szCs w:val="24"/>
        </w:rPr>
        <w:t xml:space="preserve">rường. </w:t>
      </w:r>
    </w:p>
    <w:p w:rsidR="00465A91" w:rsidRDefault="00465A91" w:rsidP="00AB31B1">
      <w:pPr>
        <w:pStyle w:val="BodyText2"/>
        <w:spacing w:after="0" w:line="271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:rsidR="00744C77" w:rsidRPr="003D26CA" w:rsidRDefault="006D4E0F" w:rsidP="00AB31B1">
      <w:pPr>
        <w:pStyle w:val="BodyText2"/>
        <w:spacing w:after="0" w:line="271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  </w:t>
      </w:r>
      <w:r w:rsidR="00744C77" w:rsidRPr="003D26CA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795" w:type="dxa"/>
        <w:tblLook w:val="01E0" w:firstRow="1" w:lastRow="1" w:firstColumn="1" w:lastColumn="1" w:noHBand="0" w:noVBand="0"/>
      </w:tblPr>
      <w:tblGrid>
        <w:gridCol w:w="9795"/>
      </w:tblGrid>
      <w:tr w:rsidR="00785EE0" w:rsidRPr="003D26CA" w:rsidTr="00785EE0">
        <w:trPr>
          <w:trHeight w:val="1272"/>
        </w:trPr>
        <w:tc>
          <w:tcPr>
            <w:tcW w:w="9795" w:type="dxa"/>
            <w:shd w:val="clear" w:color="auto" w:fill="auto"/>
          </w:tcPr>
          <w:p w:rsidR="00DA6DCB" w:rsidRPr="003D26CA" w:rsidRDefault="00DA6DCB" w:rsidP="00DA6DCB">
            <w:pPr>
              <w:pStyle w:val="Default"/>
              <w:spacing w:line="271" w:lineRule="auto"/>
              <w:ind w:left="260" w:hanging="260"/>
            </w:pPr>
            <w:r w:rsidRPr="003D26CA">
              <w:t>[1] BM Tin học Kinh tế</w:t>
            </w:r>
            <w:r w:rsidRPr="003D26CA">
              <w:rPr>
                <w:bCs/>
              </w:rPr>
              <w:t xml:space="preserve">, </w:t>
            </w:r>
            <w:r w:rsidRPr="00A9166F">
              <w:rPr>
                <w:bCs/>
                <w:i/>
              </w:rPr>
              <w:t>Bài giảng Marketing điện tử</w:t>
            </w:r>
          </w:p>
          <w:p w:rsidR="00785EE0" w:rsidRPr="003D26CA" w:rsidRDefault="00DA6DCB" w:rsidP="00DA6DCB">
            <w:pPr>
              <w:pStyle w:val="Default"/>
              <w:spacing w:line="271" w:lineRule="auto"/>
              <w:ind w:left="260" w:hanging="260"/>
            </w:pPr>
            <w:r w:rsidRPr="003D26CA">
              <w:t xml:space="preserve">[2] </w:t>
            </w:r>
            <w:r>
              <w:t>Ngô Thế Bính, Bài giảng Marketing, 2000, Đại học Mỏ - Địa chất</w:t>
            </w:r>
            <w:r w:rsidRPr="003D26CA">
              <w:t xml:space="preserve"> </w:t>
            </w:r>
          </w:p>
        </w:tc>
      </w:tr>
    </w:tbl>
    <w:p w:rsidR="00744C77" w:rsidRPr="003D26CA" w:rsidRDefault="007A7F11" w:rsidP="001336B6">
      <w:pPr>
        <w:pStyle w:val="BodyText2"/>
        <w:numPr>
          <w:ilvl w:val="0"/>
          <w:numId w:val="12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D26CA" w:rsidRDefault="00BA7C39" w:rsidP="00AB31B1">
      <w:pPr>
        <w:pStyle w:val="BodyText2"/>
        <w:tabs>
          <w:tab w:val="num" w:pos="960"/>
        </w:tabs>
        <w:spacing w:after="0" w:line="271" w:lineRule="auto"/>
        <w:jc w:val="center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Bảng 3</w:t>
      </w:r>
      <w:r w:rsidR="00D61127" w:rsidRPr="003D26CA">
        <w:rPr>
          <w:b/>
          <w:bCs/>
          <w:color w:val="000000"/>
          <w:sz w:val="24"/>
          <w:szCs w:val="24"/>
        </w:rPr>
        <w:t xml:space="preserve">. </w:t>
      </w:r>
      <w:r w:rsidR="007B1760" w:rsidRPr="003D26CA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680"/>
        <w:gridCol w:w="872"/>
        <w:gridCol w:w="597"/>
        <w:gridCol w:w="120"/>
        <w:gridCol w:w="846"/>
        <w:gridCol w:w="3377"/>
      </w:tblGrid>
      <w:tr w:rsidR="00744C77" w:rsidRPr="006D4E0F" w:rsidTr="00FF672E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D26CA" w:rsidRDefault="00744C77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744C77" w:rsidRPr="003D26CA" w:rsidRDefault="00744C77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D26CA" w:rsidRDefault="00744C77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="00744C77" w:rsidRPr="003D26CA" w:rsidRDefault="00744C77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D26CA" w:rsidRDefault="00744C77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D26CA" w:rsidRDefault="00744C77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D26CA" w:rsidRDefault="00744C77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D26CA" w:rsidRDefault="00061141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6D4E0F" w:rsidTr="00FF672E">
        <w:trPr>
          <w:trHeight w:val="3971"/>
        </w:trPr>
        <w:tc>
          <w:tcPr>
            <w:tcW w:w="830" w:type="dxa"/>
            <w:shd w:val="clear" w:color="auto" w:fill="auto"/>
            <w:vAlign w:val="center"/>
          </w:tcPr>
          <w:p w:rsidR="00D63879" w:rsidRPr="0039617C" w:rsidRDefault="00D63879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617C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4372A5" w:rsidRPr="0039617C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 w:rsidR="00FF672E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D63879" w:rsidRPr="0039617C" w:rsidRDefault="00D63879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0" w:type="dxa"/>
            <w:shd w:val="clear" w:color="auto" w:fill="auto"/>
          </w:tcPr>
          <w:p w:rsidR="00D63879" w:rsidRPr="004372A5" w:rsidRDefault="00D63879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372A5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5524FE" w:rsidRPr="004372A5">
              <w:rPr>
                <w:bCs/>
                <w:sz w:val="24"/>
                <w:szCs w:val="24"/>
              </w:rPr>
              <w:t xml:space="preserve"> </w:t>
            </w:r>
            <w:r w:rsidR="004372A5" w:rsidRPr="004372A5">
              <w:rPr>
                <w:bCs/>
                <w:sz w:val="24"/>
                <w:szCs w:val="24"/>
              </w:rPr>
              <w:t>Tổng quan về Marketing điện tử</w:t>
            </w:r>
          </w:p>
          <w:p w:rsidR="00CD2DCF" w:rsidRPr="004372A5" w:rsidRDefault="00D63879" w:rsidP="00AB31B1">
            <w:pPr>
              <w:spacing w:line="271" w:lineRule="auto"/>
              <w:rPr>
                <w:sz w:val="24"/>
                <w:szCs w:val="24"/>
              </w:rPr>
            </w:pPr>
            <w:r w:rsidRPr="004372A5">
              <w:rPr>
                <w:bCs/>
                <w:color w:val="000000"/>
                <w:sz w:val="24"/>
                <w:szCs w:val="24"/>
                <w:lang w:val="nl-NL"/>
              </w:rPr>
              <w:t>1.1</w:t>
            </w:r>
            <w:r w:rsidR="005524FE" w:rsidRPr="004372A5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="004372A5" w:rsidRPr="004372A5">
              <w:rPr>
                <w:bCs/>
                <w:sz w:val="24"/>
                <w:szCs w:val="24"/>
              </w:rPr>
              <w:t>Giới thiệu về Internet</w:t>
            </w:r>
          </w:p>
          <w:p w:rsidR="005524FE" w:rsidRPr="004372A5" w:rsidRDefault="00CD2DCF" w:rsidP="00AB31B1">
            <w:pPr>
              <w:spacing w:line="271" w:lineRule="auto"/>
              <w:rPr>
                <w:sz w:val="24"/>
                <w:szCs w:val="24"/>
              </w:rPr>
            </w:pPr>
            <w:r w:rsidRPr="004372A5">
              <w:rPr>
                <w:bCs/>
                <w:sz w:val="24"/>
                <w:szCs w:val="24"/>
              </w:rPr>
              <w:t xml:space="preserve">1.2. </w:t>
            </w:r>
            <w:r w:rsidR="004372A5" w:rsidRPr="004372A5">
              <w:rPr>
                <w:bCs/>
                <w:sz w:val="24"/>
                <w:szCs w:val="24"/>
              </w:rPr>
              <w:t>Marketing căn bản và kế hoạch marketing</w:t>
            </w:r>
            <w:r w:rsidR="004372A5" w:rsidRPr="004372A5">
              <w:rPr>
                <w:sz w:val="24"/>
                <w:szCs w:val="24"/>
              </w:rPr>
              <w:t xml:space="preserve"> </w:t>
            </w:r>
          </w:p>
          <w:p w:rsidR="004372A5" w:rsidRPr="004372A5" w:rsidRDefault="004372A5" w:rsidP="00AB31B1">
            <w:pPr>
              <w:spacing w:line="271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1.3. </w:t>
            </w:r>
            <w:r w:rsidRPr="004372A5">
              <w:rPr>
                <w:bCs/>
                <w:sz w:val="24"/>
                <w:szCs w:val="24"/>
              </w:rPr>
              <w:t>Nghiên cứu thị trường</w:t>
            </w:r>
          </w:p>
          <w:p w:rsidR="004372A5" w:rsidRPr="004372A5" w:rsidRDefault="004372A5" w:rsidP="00AB31B1">
            <w:pPr>
              <w:spacing w:line="271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1.4. </w:t>
            </w:r>
            <w:r w:rsidRPr="004372A5">
              <w:rPr>
                <w:bCs/>
                <w:sz w:val="24"/>
                <w:szCs w:val="24"/>
              </w:rPr>
              <w:t>Chiến lược marketing điện tử</w:t>
            </w:r>
          </w:p>
          <w:p w:rsidR="004372A5" w:rsidRPr="004372A5" w:rsidRDefault="004372A5" w:rsidP="00AB31B1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 xml:space="preserve">1.5. </w:t>
            </w:r>
            <w:r w:rsidRPr="004372A5">
              <w:rPr>
                <w:bCs/>
              </w:rPr>
              <w:t xml:space="preserve">Kinh nghiệm thiết kế website thương mại </w:t>
            </w:r>
          </w:p>
          <w:p w:rsidR="004372A5" w:rsidRPr="004372A5" w:rsidRDefault="004372A5" w:rsidP="00AB31B1">
            <w:pPr>
              <w:spacing w:line="271" w:lineRule="auto"/>
              <w:rPr>
                <w:bCs/>
                <w:sz w:val="24"/>
                <w:szCs w:val="24"/>
              </w:rPr>
            </w:pPr>
            <w:r w:rsidRPr="004372A5">
              <w:rPr>
                <w:bCs/>
                <w:sz w:val="24"/>
                <w:szCs w:val="24"/>
              </w:rPr>
              <w:t>điện tử</w:t>
            </w:r>
          </w:p>
          <w:p w:rsidR="004372A5" w:rsidRPr="004372A5" w:rsidRDefault="004372A5" w:rsidP="00AB31B1">
            <w:pPr>
              <w:spacing w:line="271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1.6. </w:t>
            </w:r>
            <w:r w:rsidRPr="004372A5">
              <w:rPr>
                <w:bCs/>
                <w:sz w:val="24"/>
                <w:szCs w:val="24"/>
              </w:rPr>
              <w:t>Thiết kế và phát triển website thương mại điện tử</w:t>
            </w:r>
          </w:p>
          <w:p w:rsidR="004372A5" w:rsidRPr="003D26CA" w:rsidRDefault="004372A5" w:rsidP="00AB31B1">
            <w:pPr>
              <w:spacing w:line="271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1.7</w:t>
            </w:r>
            <w:r w:rsidRPr="0039617C">
              <w:rPr>
                <w:bCs/>
                <w:spacing w:val="-8"/>
                <w:sz w:val="24"/>
                <w:szCs w:val="24"/>
              </w:rPr>
              <w:t>. Các nội dung và đối tượng cần lưu ý trong marketing điện tử</w:t>
            </w:r>
          </w:p>
        </w:tc>
        <w:tc>
          <w:tcPr>
            <w:tcW w:w="872" w:type="dxa"/>
            <w:shd w:val="clear" w:color="auto" w:fill="auto"/>
          </w:tcPr>
          <w:p w:rsidR="00D63879" w:rsidRPr="003D26CA" w:rsidRDefault="002614AF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18</w:t>
            </w:r>
          </w:p>
          <w:p w:rsidR="00BC50B9" w:rsidRPr="003D26CA" w:rsidRDefault="00BC50B9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BC50B9" w:rsidRPr="003D26CA" w:rsidRDefault="005524F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C50B9" w:rsidRPr="003D26CA" w:rsidRDefault="00BC50B9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3D26CA" w:rsidRDefault="00412E70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63879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372A5">
              <w:rPr>
                <w:bCs/>
                <w:color w:val="000000"/>
                <w:sz w:val="24"/>
                <w:szCs w:val="24"/>
                <w:lang w:val="nl-NL"/>
              </w:rPr>
              <w:t>Nội dung 1.1 đến 1.7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thêm trong tài liệu</w:t>
            </w:r>
            <w:r w:rsidR="001726F7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[1]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D63879" w:rsidRPr="003D26CA" w:rsidRDefault="002E0229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5D0B0C" w:rsidRPr="003D26CA">
              <w:rPr>
                <w:bCs/>
                <w:color w:val="000000"/>
                <w:sz w:val="24"/>
                <w:szCs w:val="24"/>
                <w:lang w:val="de-DE"/>
              </w:rPr>
              <w:t>Tìm hiểu  thêm Chương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1</w:t>
            </w:r>
            <w:r w:rsidR="004372A5">
              <w:rPr>
                <w:bCs/>
                <w:color w:val="000000"/>
                <w:sz w:val="24"/>
                <w:szCs w:val="24"/>
                <w:lang w:val="de-DE"/>
              </w:rPr>
              <w:t>, 2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4372A5">
              <w:rPr>
                <w:bCs/>
                <w:color w:val="000000"/>
                <w:sz w:val="24"/>
                <w:szCs w:val="24"/>
                <w:lang w:val="de-DE"/>
              </w:rPr>
              <w:t>trong tài liệu [2</w:t>
            </w:r>
            <w:r w:rsidR="0000068F" w:rsidRPr="003D26CA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4372A5">
              <w:rPr>
                <w:bCs/>
                <w:color w:val="000000"/>
                <w:sz w:val="24"/>
                <w:szCs w:val="24"/>
                <w:lang w:val="de-DE"/>
              </w:rPr>
              <w:t>; [3]</w:t>
            </w:r>
            <w:r w:rsidR="001726F7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( tài liệu mở và cập nhật hàng năm)</w:t>
            </w:r>
            <w:r w:rsidR="0000068F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C068C3">
              <w:rPr>
                <w:bCs/>
                <w:color w:val="000000"/>
                <w:sz w:val="24"/>
                <w:szCs w:val="24"/>
                <w:lang w:val="de-DE"/>
              </w:rPr>
              <w:t>nhằm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167C4E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hiểu 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rõ hơn về </w:t>
            </w:r>
            <w:r w:rsidR="004372A5">
              <w:rPr>
                <w:bCs/>
                <w:color w:val="000000"/>
                <w:sz w:val="24"/>
                <w:szCs w:val="24"/>
                <w:lang w:val="de-DE"/>
              </w:rPr>
              <w:t>các hình thức của thương mại điện tử để áp dụng marketing điện tử</w:t>
            </w:r>
            <w:r w:rsidR="0000068F" w:rsidRPr="003D26C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D63879" w:rsidRPr="003D26CA" w:rsidRDefault="0000068F" w:rsidP="00AB31B1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="00D63879"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thực hành ở nhà theo yêu cầu của giáo viên hướng dẫn.</w:t>
            </w:r>
          </w:p>
          <w:p w:rsidR="00D63879" w:rsidRPr="003D26CA" w:rsidRDefault="0000068F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Viết báo cáo bài 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thực hành của bài thực hành được giao về nhà.</w:t>
            </w:r>
          </w:p>
        </w:tc>
      </w:tr>
      <w:tr w:rsidR="00D63879" w:rsidRPr="006D4E0F" w:rsidTr="00FF672E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9617C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4-5</w:t>
            </w:r>
          </w:p>
        </w:tc>
        <w:tc>
          <w:tcPr>
            <w:tcW w:w="2680" w:type="dxa"/>
            <w:shd w:val="clear" w:color="auto" w:fill="auto"/>
          </w:tcPr>
          <w:p w:rsidR="00CD2DCF" w:rsidRPr="006D4E0F" w:rsidRDefault="00CD2DCF" w:rsidP="00AB31B1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BE7770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4C33AB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="00D63879" w:rsidRPr="00BE7770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BC50B9" w:rsidRPr="006D4E0F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BE7770" w:rsidRPr="006D4E0F">
              <w:rPr>
                <w:bCs/>
                <w:sz w:val="24"/>
                <w:szCs w:val="24"/>
                <w:lang w:val="nl-NL"/>
              </w:rPr>
              <w:t>Truyền thông mạng xã hội và các chiến lược truyền thông mạng xã hội</w:t>
            </w:r>
          </w:p>
          <w:p w:rsidR="00CD2DCF" w:rsidRPr="006D4E0F" w:rsidRDefault="00DE31D3" w:rsidP="00AB31B1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6D4E0F">
              <w:rPr>
                <w:bCs/>
                <w:sz w:val="24"/>
                <w:szCs w:val="24"/>
                <w:lang w:val="nl-NL"/>
              </w:rPr>
              <w:t>2</w:t>
            </w:r>
            <w:r w:rsidR="00CD2DCF" w:rsidRPr="006D4E0F">
              <w:rPr>
                <w:bCs/>
                <w:sz w:val="24"/>
                <w:szCs w:val="24"/>
                <w:lang w:val="nl-NL"/>
              </w:rPr>
              <w:t xml:space="preserve">.1. </w:t>
            </w:r>
            <w:r w:rsidR="00BE7770" w:rsidRPr="006D4E0F">
              <w:rPr>
                <w:bCs/>
                <w:sz w:val="24"/>
                <w:szCs w:val="24"/>
                <w:lang w:val="nl-NL"/>
              </w:rPr>
              <w:t>Các Kênh truyền thông mạng xã hội</w:t>
            </w:r>
          </w:p>
          <w:p w:rsidR="00CD2DCF" w:rsidRPr="006D4E0F" w:rsidRDefault="00DE31D3" w:rsidP="00AB31B1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 w:rsidRPr="006D4E0F">
              <w:rPr>
                <w:bCs/>
                <w:sz w:val="24"/>
                <w:szCs w:val="24"/>
                <w:lang w:val="nl-NL"/>
              </w:rPr>
              <w:t>2</w:t>
            </w:r>
            <w:r w:rsidR="00CD2DCF" w:rsidRPr="006D4E0F">
              <w:rPr>
                <w:bCs/>
                <w:sz w:val="24"/>
                <w:szCs w:val="24"/>
                <w:lang w:val="nl-NL"/>
              </w:rPr>
              <w:t xml:space="preserve">.2. </w:t>
            </w:r>
            <w:r w:rsidR="00BE7770" w:rsidRPr="006D4E0F">
              <w:rPr>
                <w:bCs/>
                <w:sz w:val="24"/>
                <w:szCs w:val="24"/>
                <w:lang w:val="nl-NL"/>
              </w:rPr>
              <w:t>Các Chiến lược truyền thông mạng xã hội</w:t>
            </w:r>
          </w:p>
          <w:p w:rsidR="00BE7770" w:rsidRPr="006D4E0F" w:rsidRDefault="00BE7770" w:rsidP="00AB31B1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  <w:p w:rsidR="005524FE" w:rsidRPr="003D26CA" w:rsidRDefault="005524F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BC50B9" w:rsidRPr="003D26CA" w:rsidRDefault="002614AF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BC50B9" w:rsidRPr="003D26CA" w:rsidRDefault="00BC50B9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C50B9" w:rsidRPr="003D26CA" w:rsidRDefault="002614AF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AB31B1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229" w:rsidRPr="003D26CA" w:rsidRDefault="002E0229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DE31D3">
              <w:rPr>
                <w:bCs/>
                <w:color w:val="000000"/>
                <w:sz w:val="24"/>
                <w:szCs w:val="24"/>
                <w:lang w:val="nl-NL"/>
              </w:rPr>
              <w:t>Nội dung 2.1 đến 2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.2 tự học thê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>m trong tài liệu [1</w:t>
            </w:r>
            <w:r w:rsidR="00BE7770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2E0229" w:rsidRPr="003D26CA" w:rsidRDefault="002E0229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>Tìm hiểu thêm Chương 3</w:t>
            </w:r>
            <w:r w:rsidR="00BE7770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[2], [3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] ( tài liệu mở và cập nhật hàng năm) để hiểu rõ hơn về </w:t>
            </w:r>
            <w:r w:rsidR="00BE7770">
              <w:rPr>
                <w:bCs/>
                <w:color w:val="000000"/>
                <w:sz w:val="24"/>
                <w:szCs w:val="24"/>
                <w:lang w:val="de-DE"/>
              </w:rPr>
              <w:t>cách thức áp dụng các chiến lược truyền thông mạng xã hội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2E0229" w:rsidRPr="003D26CA" w:rsidRDefault="00DE31D3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Ôn tập nội dung chương 1</w:t>
            </w:r>
            <w:r w:rsidR="002E0229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học phần </w:t>
            </w:r>
            <w:r w:rsidRPr="006D4E0F">
              <w:rPr>
                <w:bCs/>
                <w:sz w:val="24"/>
                <w:szCs w:val="24"/>
                <w:lang w:val="nl-NL"/>
              </w:rPr>
              <w:t>Tổng quan về Marketing điện tử</w:t>
            </w:r>
            <w:r w:rsidR="00BA5D9A" w:rsidRPr="006D4E0F">
              <w:rPr>
                <w:bCs/>
                <w:sz w:val="24"/>
                <w:szCs w:val="24"/>
                <w:lang w:val="nl-NL"/>
              </w:rPr>
              <w:t>.</w:t>
            </w:r>
          </w:p>
          <w:p w:rsidR="002E0229" w:rsidRPr="003D26CA" w:rsidRDefault="002E0229" w:rsidP="00AB31B1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D63879" w:rsidRPr="003D26CA" w:rsidRDefault="002E0229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Viết báo cáo bài thực hành của bài thực hành được giao về 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nhà.</w:t>
            </w:r>
          </w:p>
        </w:tc>
      </w:tr>
      <w:tr w:rsidR="004372A5" w:rsidRPr="006D4E0F" w:rsidTr="00FF672E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4372A5" w:rsidRPr="0039617C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6-7</w:t>
            </w:r>
          </w:p>
        </w:tc>
        <w:tc>
          <w:tcPr>
            <w:tcW w:w="2680" w:type="dxa"/>
            <w:shd w:val="clear" w:color="auto" w:fill="auto"/>
          </w:tcPr>
          <w:p w:rsidR="00BE7770" w:rsidRPr="00156D42" w:rsidRDefault="00DE31D3" w:rsidP="00AB31B1">
            <w:pPr>
              <w:spacing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="00BE7770" w:rsidRPr="00156D42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BE7770" w:rsidRPr="00156D42">
              <w:rPr>
                <w:bCs/>
                <w:sz w:val="24"/>
                <w:szCs w:val="24"/>
              </w:rPr>
              <w:t xml:space="preserve"> Email marketing</w:t>
            </w:r>
            <w:r w:rsidR="00BE7770" w:rsidRPr="00156D4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BE7770" w:rsidRPr="00156D42" w:rsidRDefault="00DE31D3" w:rsidP="00AB31B1">
            <w:pPr>
              <w:spacing w:line="271" w:lineRule="auto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BE7770" w:rsidRPr="00156D42">
              <w:rPr>
                <w:bCs/>
                <w:color w:val="000000"/>
                <w:sz w:val="24"/>
                <w:szCs w:val="24"/>
                <w:lang w:val="nl-NL"/>
              </w:rPr>
              <w:t xml:space="preserve">.1. </w:t>
            </w:r>
            <w:r w:rsidR="00BE7770" w:rsidRPr="00156D42">
              <w:rPr>
                <w:bCs/>
                <w:sz w:val="24"/>
                <w:szCs w:val="24"/>
              </w:rPr>
              <w:t>Giới thiệu về email marketing</w:t>
            </w:r>
          </w:p>
          <w:p w:rsidR="00BE7770" w:rsidRPr="00156D42" w:rsidRDefault="00DE31D3" w:rsidP="00AB31B1">
            <w:pPr>
              <w:spacing w:line="271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BE7770" w:rsidRPr="00156D42">
              <w:rPr>
                <w:bCs/>
                <w:sz w:val="24"/>
                <w:szCs w:val="24"/>
              </w:rPr>
              <w:t>.2. Các thành phần trong email marketing</w:t>
            </w:r>
          </w:p>
          <w:p w:rsidR="00BE7770" w:rsidRPr="00156D42" w:rsidRDefault="00DE31D3" w:rsidP="00AB31B1">
            <w:pPr>
              <w:spacing w:line="271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BE7770" w:rsidRPr="00156D42">
              <w:rPr>
                <w:bCs/>
                <w:sz w:val="24"/>
                <w:szCs w:val="24"/>
              </w:rPr>
              <w:t>.3. Thiết kế email marketing</w:t>
            </w:r>
          </w:p>
          <w:p w:rsidR="00BE7770" w:rsidRPr="00156D42" w:rsidRDefault="00DE31D3" w:rsidP="00AB31B1">
            <w:pPr>
              <w:spacing w:line="271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BE7770" w:rsidRPr="00156D42">
              <w:rPr>
                <w:bCs/>
                <w:sz w:val="24"/>
                <w:szCs w:val="24"/>
              </w:rPr>
              <w:t>.4. Cách sử dụng email marketing hiệu quả</w:t>
            </w:r>
          </w:p>
          <w:p w:rsidR="004372A5" w:rsidRPr="003D26CA" w:rsidRDefault="004372A5" w:rsidP="00AB31B1">
            <w:pPr>
              <w:spacing w:line="271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4372A5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  <w:gridSpan w:val="2"/>
          </w:tcPr>
          <w:p w:rsidR="004372A5" w:rsidRPr="003D26CA" w:rsidRDefault="00BE7770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372A5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770" w:rsidRPr="003D26CA" w:rsidRDefault="00BE7770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DE31D3">
              <w:rPr>
                <w:bCs/>
                <w:color w:val="000000"/>
                <w:sz w:val="24"/>
                <w:szCs w:val="24"/>
                <w:lang w:val="nl-NL"/>
              </w:rPr>
              <w:t>Nội dung 3.1 đến 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.4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thêm trong tài liệu [1].</w:t>
            </w:r>
          </w:p>
          <w:p w:rsidR="00BE7770" w:rsidRPr="003D26CA" w:rsidRDefault="00BE7770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DE31D3">
              <w:rPr>
                <w:bCs/>
                <w:color w:val="000000"/>
                <w:sz w:val="24"/>
                <w:szCs w:val="24"/>
                <w:lang w:val="de-DE"/>
              </w:rPr>
              <w:t>Tìm hiểu  thêm Chương 3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[2]; [3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] ( tài liệu mở và cập nhật hàng năm) để hiểu rõ hơn về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email marketing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BE7770" w:rsidRPr="003D26CA" w:rsidRDefault="00BE7770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Ôn tập nội d</w:t>
            </w:r>
            <w:r w:rsidR="00DE31D3">
              <w:rPr>
                <w:bCs/>
                <w:color w:val="000000"/>
                <w:sz w:val="24"/>
                <w:szCs w:val="24"/>
                <w:lang w:val="nl-NL"/>
              </w:rPr>
              <w:t>ung chương 2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học phần </w:t>
            </w:r>
            <w:r w:rsidRPr="006D4E0F">
              <w:rPr>
                <w:bCs/>
                <w:sz w:val="24"/>
                <w:szCs w:val="24"/>
                <w:lang w:val="nl-NL"/>
              </w:rPr>
              <w:t>Truyền thông mạng xã hội và các chiến lược truyền thông mạng xã hội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BE7770" w:rsidRPr="003D26CA" w:rsidRDefault="00BE7770" w:rsidP="00AB31B1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4372A5" w:rsidRPr="003D26CA" w:rsidRDefault="00BE7770" w:rsidP="00AB31B1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</w:tc>
      </w:tr>
      <w:tr w:rsidR="003F7A23" w:rsidRPr="006D4E0F" w:rsidTr="00FF672E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3F7A23" w:rsidRPr="0039617C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8-10</w:t>
            </w:r>
          </w:p>
        </w:tc>
        <w:tc>
          <w:tcPr>
            <w:tcW w:w="2680" w:type="dxa"/>
            <w:shd w:val="clear" w:color="auto" w:fill="auto"/>
          </w:tcPr>
          <w:p w:rsidR="00FF672E" w:rsidRPr="00E65D97" w:rsidRDefault="00FF672E" w:rsidP="00FF672E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E65D97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Pr="00E65D97">
              <w:rPr>
                <w:bCs/>
                <w:sz w:val="24"/>
                <w:szCs w:val="24"/>
                <w:lang w:val="nl-NL"/>
              </w:rPr>
              <w:t xml:space="preserve"> Tối ưu hóa công cụ tìm kiếm (SEO) trong marketing điện tử</w:t>
            </w:r>
          </w:p>
          <w:p w:rsidR="00FF672E" w:rsidRPr="00E65D97" w:rsidRDefault="00FF672E" w:rsidP="00FF672E">
            <w:pPr>
              <w:spacing w:line="271" w:lineRule="auto"/>
              <w:rPr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.1. </w:t>
            </w:r>
            <w:r w:rsidRPr="00E65D97">
              <w:rPr>
                <w:bCs/>
                <w:sz w:val="24"/>
                <w:szCs w:val="24"/>
                <w:lang w:val="nl-NL"/>
              </w:rPr>
              <w:t>Giới thiệu công cụ tìm kiếm và kỹ thuật SEO</w:t>
            </w:r>
          </w:p>
          <w:p w:rsidR="00FF672E" w:rsidRPr="00E65D97" w:rsidRDefault="00FF672E" w:rsidP="00FF672E">
            <w:pPr>
              <w:spacing w:line="271" w:lineRule="auto"/>
              <w:rPr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4</w:t>
            </w:r>
            <w:r w:rsidRPr="00E65D97">
              <w:rPr>
                <w:bCs/>
                <w:sz w:val="24"/>
                <w:szCs w:val="24"/>
                <w:lang w:val="nl-NL"/>
              </w:rPr>
              <w:t>.2. Cấu trúc website thân thiện với công cụ tìm kiếm</w:t>
            </w:r>
            <w:r w:rsidRPr="00E65D97">
              <w:rPr>
                <w:sz w:val="24"/>
                <w:szCs w:val="24"/>
                <w:lang w:val="nl-NL"/>
              </w:rPr>
              <w:t xml:space="preserve"> 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4</w:t>
            </w:r>
            <w:r w:rsidRPr="00E65D97">
              <w:rPr>
                <w:bCs/>
                <w:sz w:val="24"/>
                <w:szCs w:val="24"/>
                <w:lang w:val="nl-NL"/>
              </w:rPr>
              <w:t>.3. SEO và cụm từ khóa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4</w:t>
            </w:r>
            <w:r w:rsidRPr="00E65D97">
              <w:rPr>
                <w:bCs/>
                <w:sz w:val="24"/>
                <w:szCs w:val="24"/>
                <w:lang w:val="nl-NL"/>
              </w:rPr>
              <w:t xml:space="preserve">.4. </w:t>
            </w:r>
            <w:r w:rsidRPr="00E65D97">
              <w:rPr>
                <w:bCs/>
                <w:sz w:val="24"/>
                <w:szCs w:val="24"/>
                <w:lang w:val="vi-VN"/>
              </w:rPr>
              <w:t>Các bước nghiên cứu cụm từ khóa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4</w:t>
            </w:r>
            <w:r w:rsidRPr="00E65D97">
              <w:rPr>
                <w:bCs/>
                <w:sz w:val="24"/>
                <w:szCs w:val="24"/>
                <w:lang w:val="nl-NL"/>
              </w:rPr>
              <w:t xml:space="preserve">.5. </w:t>
            </w:r>
            <w:r w:rsidRPr="00E65D97">
              <w:rPr>
                <w:bCs/>
                <w:sz w:val="24"/>
                <w:szCs w:val="24"/>
                <w:lang w:val="vi-VN"/>
              </w:rPr>
              <w:t>Tối ưu hóa nội dung cho các cụm từ khóa</w:t>
            </w:r>
            <w:r w:rsidRPr="00E65D97">
              <w:rPr>
                <w:bCs/>
                <w:sz w:val="24"/>
                <w:szCs w:val="24"/>
                <w:lang w:val="nl-NL"/>
              </w:rPr>
              <w:t xml:space="preserve"> 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4</w:t>
            </w:r>
            <w:r w:rsidRPr="00E65D97">
              <w:rPr>
                <w:bCs/>
                <w:sz w:val="24"/>
                <w:szCs w:val="24"/>
                <w:lang w:val="nl-NL"/>
              </w:rPr>
              <w:t>.6. Khai thác dữ liệu người dùng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4</w:t>
            </w:r>
            <w:r w:rsidRPr="00E65D97">
              <w:rPr>
                <w:bCs/>
                <w:sz w:val="24"/>
                <w:szCs w:val="24"/>
                <w:lang w:val="nl-NL"/>
              </w:rPr>
              <w:t>.7. Các công cụ hỗ trợ SEO</w:t>
            </w:r>
          </w:p>
          <w:p w:rsidR="003F7A23" w:rsidRDefault="00FF672E" w:rsidP="00FF672E">
            <w:pPr>
              <w:spacing w:line="271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4</w:t>
            </w:r>
            <w:r w:rsidRPr="00E65D97">
              <w:rPr>
                <w:bCs/>
                <w:sz w:val="24"/>
                <w:szCs w:val="24"/>
                <w:lang w:val="nl-NL"/>
              </w:rPr>
              <w:t>.8. Ưu điểm và thách thức của SEO</w:t>
            </w:r>
          </w:p>
        </w:tc>
        <w:tc>
          <w:tcPr>
            <w:tcW w:w="872" w:type="dxa"/>
            <w:shd w:val="clear" w:color="auto" w:fill="auto"/>
          </w:tcPr>
          <w:p w:rsidR="003F7A23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18</w:t>
            </w:r>
          </w:p>
        </w:tc>
        <w:tc>
          <w:tcPr>
            <w:tcW w:w="717" w:type="dxa"/>
            <w:gridSpan w:val="2"/>
          </w:tcPr>
          <w:p w:rsidR="003F7A23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F7A23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2E" w:rsidRPr="00E65D97" w:rsidRDefault="00FF672E" w:rsidP="00FF672E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Nội dung 4.1 đến 4.8</w:t>
            </w: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thêm trong tài liệu [1].</w:t>
            </w:r>
          </w:p>
          <w:p w:rsidR="00FF672E" w:rsidRPr="00E65D97" w:rsidRDefault="00FF672E" w:rsidP="00FF672E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+ Tìm hiểu  thêm Chương 1, 2 trong tài liệu [2]; [3] nhằm hiểu rõ hơn về các hình thức của thương mại điện tử để áp dụng marketing điện tử.</w:t>
            </w:r>
          </w:p>
          <w:p w:rsidR="00FF672E" w:rsidRPr="00E65D97" w:rsidRDefault="00FF672E" w:rsidP="00FF672E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E65D97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3F7A23" w:rsidRPr="003D26CA" w:rsidRDefault="00FF672E" w:rsidP="00FF672E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</w:tc>
      </w:tr>
      <w:tr w:rsidR="003F7A23" w:rsidRPr="006D4E0F" w:rsidTr="00FF672E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3F7A23" w:rsidRPr="0039617C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11-13</w:t>
            </w:r>
          </w:p>
        </w:tc>
        <w:tc>
          <w:tcPr>
            <w:tcW w:w="2680" w:type="dxa"/>
            <w:shd w:val="clear" w:color="auto" w:fill="auto"/>
          </w:tcPr>
          <w:p w:rsidR="00FF672E" w:rsidRPr="00E65D97" w:rsidRDefault="00FF672E" w:rsidP="00FF672E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E65D9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E65D97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Pr="00E65D97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E65D97">
              <w:rPr>
                <w:bCs/>
                <w:sz w:val="24"/>
                <w:szCs w:val="24"/>
              </w:rPr>
              <w:t>Phân tích website trong marketing điện tử</w:t>
            </w:r>
          </w:p>
          <w:p w:rsidR="00FF672E" w:rsidRPr="00E65D97" w:rsidRDefault="00FF672E" w:rsidP="00FF672E">
            <w:pPr>
              <w:spacing w:line="271" w:lineRule="auto"/>
              <w:rPr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5</w:t>
            </w:r>
            <w:r w:rsidRPr="00E65D97">
              <w:rPr>
                <w:bCs/>
                <w:sz w:val="24"/>
                <w:szCs w:val="24"/>
                <w:lang w:val="nl-NL"/>
              </w:rPr>
              <w:t>.1. Giới thiệu về phân tích website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5</w:t>
            </w:r>
            <w:r w:rsidRPr="00E65D97">
              <w:rPr>
                <w:bCs/>
                <w:sz w:val="24"/>
                <w:szCs w:val="24"/>
                <w:lang w:val="nl-NL"/>
              </w:rPr>
              <w:t>.2 Làm việc với dữ liệu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5</w:t>
            </w:r>
            <w:r w:rsidRPr="00E65D97">
              <w:rPr>
                <w:bCs/>
                <w:sz w:val="24"/>
                <w:szCs w:val="24"/>
                <w:lang w:val="nl-NL"/>
              </w:rPr>
              <w:t>.3. Xây dựng mục tiêu, mục đích và KPI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5</w:t>
            </w:r>
            <w:r w:rsidRPr="00E65D97">
              <w:rPr>
                <w:bCs/>
                <w:sz w:val="24"/>
                <w:szCs w:val="24"/>
                <w:lang w:val="nl-NL"/>
              </w:rPr>
              <w:t xml:space="preserve">.4. Theo dõi và thu thập </w:t>
            </w:r>
            <w:r w:rsidRPr="00E65D97">
              <w:rPr>
                <w:bCs/>
                <w:sz w:val="24"/>
                <w:szCs w:val="24"/>
                <w:lang w:val="nl-NL"/>
              </w:rPr>
              <w:lastRenderedPageBreak/>
              <w:t>dữ liệu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5</w:t>
            </w:r>
            <w:r w:rsidRPr="00E65D97">
              <w:rPr>
                <w:bCs/>
                <w:sz w:val="24"/>
                <w:szCs w:val="24"/>
                <w:lang w:val="nl-NL"/>
              </w:rPr>
              <w:t>.5. Phân tích dữ liệu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5</w:t>
            </w:r>
            <w:r w:rsidRPr="00E65D97">
              <w:rPr>
                <w:bCs/>
                <w:sz w:val="24"/>
                <w:szCs w:val="24"/>
                <w:lang w:val="nl-NL"/>
              </w:rPr>
              <w:t>.6. Các công cụ hỗ trợ phân tích dữ liệu</w:t>
            </w:r>
          </w:p>
          <w:p w:rsidR="003F7A23" w:rsidRDefault="00FF672E" w:rsidP="00FF672E">
            <w:pPr>
              <w:spacing w:line="271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5</w:t>
            </w:r>
            <w:r w:rsidRPr="00E65D97">
              <w:rPr>
                <w:bCs/>
                <w:sz w:val="24"/>
                <w:szCs w:val="24"/>
                <w:lang w:val="nl-NL"/>
              </w:rPr>
              <w:t>.7. Ưu điểm và thách thức của phân tích website</w:t>
            </w:r>
          </w:p>
        </w:tc>
        <w:tc>
          <w:tcPr>
            <w:tcW w:w="872" w:type="dxa"/>
            <w:shd w:val="clear" w:color="auto" w:fill="auto"/>
          </w:tcPr>
          <w:p w:rsidR="003F7A23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18</w:t>
            </w:r>
          </w:p>
        </w:tc>
        <w:tc>
          <w:tcPr>
            <w:tcW w:w="717" w:type="dxa"/>
            <w:gridSpan w:val="2"/>
          </w:tcPr>
          <w:p w:rsidR="003F7A23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F7A23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2E" w:rsidRPr="00E65D97" w:rsidRDefault="00FF672E" w:rsidP="00FF672E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+ Nội dung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5.7</w:t>
            </w: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thêm trong tài liệu [1].</w:t>
            </w:r>
          </w:p>
          <w:p w:rsidR="00FF672E" w:rsidRPr="00E65D97" w:rsidRDefault="00FF672E" w:rsidP="00FF672E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Tìm hiểu thêm </w:t>
            </w: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Chương 3 trong tài liệu [2], [3] (tài liệu mở và cập 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hật hàng năm) để hiểu rõ hơn về</w:t>
            </w: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 xml:space="preserve"> các chiến lược truyền thông mạng xã hội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để áp dụng kỹ thuật phân tích web</w:t>
            </w: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FF672E" w:rsidRPr="00E65D97" w:rsidRDefault="00FF672E" w:rsidP="00FF672E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chương 1 đã </w:t>
            </w: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học ở học phần </w:t>
            </w:r>
            <w:r>
              <w:rPr>
                <w:bCs/>
                <w:sz w:val="24"/>
                <w:szCs w:val="24"/>
                <w:lang w:val="nl-NL"/>
              </w:rPr>
              <w:t>SEO</w:t>
            </w:r>
            <w:r w:rsidRPr="00E65D97">
              <w:rPr>
                <w:bCs/>
                <w:sz w:val="24"/>
                <w:szCs w:val="24"/>
                <w:lang w:val="nl-NL"/>
              </w:rPr>
              <w:t>.</w:t>
            </w:r>
          </w:p>
          <w:p w:rsidR="00FF672E" w:rsidRPr="00E65D97" w:rsidRDefault="00FF672E" w:rsidP="00FF672E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E65D97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3F7A23" w:rsidRPr="003D26CA" w:rsidRDefault="00FF672E" w:rsidP="00FF672E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</w:tc>
      </w:tr>
      <w:tr w:rsidR="003F7A23" w:rsidRPr="006D4E0F" w:rsidTr="00FF672E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3F7A23" w:rsidRPr="0039617C" w:rsidRDefault="00FF672E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14-15</w:t>
            </w:r>
          </w:p>
        </w:tc>
        <w:tc>
          <w:tcPr>
            <w:tcW w:w="2680" w:type="dxa"/>
            <w:shd w:val="clear" w:color="auto" w:fill="auto"/>
          </w:tcPr>
          <w:p w:rsidR="00FF672E" w:rsidRPr="00E65D97" w:rsidRDefault="00FF672E" w:rsidP="00FF672E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E65D97">
              <w:rPr>
                <w:b/>
                <w:bCs/>
                <w:color w:val="000000"/>
                <w:lang w:val="nl-NL"/>
              </w:rPr>
              <w:t xml:space="preserve">Chương </w:t>
            </w:r>
            <w:r w:rsidR="00E029CB">
              <w:rPr>
                <w:b/>
                <w:bCs/>
                <w:color w:val="000000"/>
                <w:lang w:val="nl-NL"/>
              </w:rPr>
              <w:t>6</w:t>
            </w:r>
            <w:r w:rsidRPr="00E65D97">
              <w:rPr>
                <w:b/>
                <w:bCs/>
                <w:color w:val="000000"/>
                <w:lang w:val="nl-NL"/>
              </w:rPr>
              <w:t>:</w:t>
            </w:r>
            <w:r w:rsidRPr="00E65D97">
              <w:rPr>
                <w:bCs/>
              </w:rPr>
              <w:t xml:space="preserve"> Tối ưu hóa chuyển đổi trong marketing </w:t>
            </w:r>
          </w:p>
          <w:p w:rsidR="00FF672E" w:rsidRPr="00E65D97" w:rsidRDefault="00FF672E" w:rsidP="00FF672E">
            <w:pPr>
              <w:spacing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sz w:val="24"/>
                <w:szCs w:val="24"/>
              </w:rPr>
              <w:t>điện tử</w:t>
            </w: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FF672E" w:rsidRPr="00E65D97" w:rsidRDefault="00E029CB" w:rsidP="00FF672E">
            <w:pPr>
              <w:spacing w:line="271" w:lineRule="auto"/>
              <w:rPr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="00FF672E"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.1. </w:t>
            </w:r>
            <w:r w:rsidR="00FF672E" w:rsidRPr="00E65D97">
              <w:rPr>
                <w:bCs/>
                <w:sz w:val="24"/>
                <w:szCs w:val="24"/>
                <w:lang w:val="nl-NL"/>
              </w:rPr>
              <w:t>Giới thiệu về tối ưu hóa chuyển đổi</w:t>
            </w:r>
          </w:p>
          <w:p w:rsidR="00FF672E" w:rsidRPr="00E65D97" w:rsidRDefault="00E029CB" w:rsidP="00FF672E">
            <w:pPr>
              <w:spacing w:line="271" w:lineRule="auto"/>
              <w:rPr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6</w:t>
            </w:r>
            <w:r w:rsidR="00FF672E" w:rsidRPr="00E65D97">
              <w:rPr>
                <w:bCs/>
                <w:sz w:val="24"/>
                <w:szCs w:val="24"/>
                <w:lang w:val="nl-NL"/>
              </w:rPr>
              <w:t>.2. Kiểm tra tối ưu hóa chuyển đổi</w:t>
            </w:r>
          </w:p>
          <w:p w:rsidR="00FF672E" w:rsidRPr="00E65D97" w:rsidRDefault="00E029CB" w:rsidP="00FF672E">
            <w:pPr>
              <w:spacing w:line="271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6</w:t>
            </w:r>
            <w:r w:rsidR="00FF672E" w:rsidRPr="00E65D97">
              <w:rPr>
                <w:bCs/>
                <w:sz w:val="24"/>
                <w:szCs w:val="24"/>
                <w:lang w:val="nl-NL"/>
              </w:rPr>
              <w:t>.3. Các bước thực hiện tối ưu hóa chuyển đổi</w:t>
            </w:r>
          </w:p>
          <w:p w:rsidR="003F7A23" w:rsidRDefault="00E029CB" w:rsidP="00FF672E">
            <w:pPr>
              <w:spacing w:line="271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6</w:t>
            </w:r>
            <w:r w:rsidR="00FF672E" w:rsidRPr="00E65D97">
              <w:rPr>
                <w:bCs/>
                <w:sz w:val="24"/>
                <w:szCs w:val="24"/>
                <w:lang w:val="nl-NL"/>
              </w:rPr>
              <w:t>.4. Các công cụ hỗ trợ tối ưu hóa chuyển đổi</w:t>
            </w:r>
          </w:p>
        </w:tc>
        <w:tc>
          <w:tcPr>
            <w:tcW w:w="872" w:type="dxa"/>
            <w:shd w:val="clear" w:color="auto" w:fill="auto"/>
          </w:tcPr>
          <w:p w:rsidR="003F7A23" w:rsidRDefault="00E029CB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  <w:gridSpan w:val="2"/>
          </w:tcPr>
          <w:p w:rsidR="003F7A23" w:rsidRDefault="00E029CB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F7A23" w:rsidRDefault="00E029CB" w:rsidP="00AB31B1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9CB" w:rsidRPr="00E65D97" w:rsidRDefault="00E029CB" w:rsidP="00E029CB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>+ Nội dung 3.1 đến 3.4 tự học thêm trong tài liệu [1].</w:t>
            </w:r>
          </w:p>
          <w:p w:rsidR="00E029CB" w:rsidRPr="00E65D97" w:rsidRDefault="00E029CB" w:rsidP="00E029CB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Tìm hiểu  thêm Chương 3 trong tài liệu [2]; [3] ( tài liệu mở và cập 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hật hàng năm) để hiểu rõ hơn về thứ hạng của website</w:t>
            </w: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E029CB" w:rsidRPr="00E65D97" w:rsidRDefault="00E029CB" w:rsidP="00E029CB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>+ Ôn tập nội dung chương 2 đã học ở học phần</w:t>
            </w:r>
            <w:r>
              <w:rPr>
                <w:bCs/>
                <w:sz w:val="24"/>
                <w:szCs w:val="24"/>
                <w:lang w:val="nl-NL"/>
              </w:rPr>
              <w:t xml:space="preserve"> phân tích web</w:t>
            </w:r>
            <w:r w:rsidRPr="00E65D9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E029CB" w:rsidRPr="00E65D97" w:rsidRDefault="00E029CB" w:rsidP="00E029CB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E65D97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3F7A23" w:rsidRPr="003D26CA" w:rsidRDefault="00E029CB" w:rsidP="00E029CB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65D97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</w:tc>
      </w:tr>
      <w:tr w:rsidR="009540AF" w:rsidRPr="006D4E0F" w:rsidTr="00FF67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979" w:type="dxa"/>
            <w:gridSpan w:val="4"/>
            <w:shd w:val="clear" w:color="auto" w:fill="auto"/>
          </w:tcPr>
          <w:p w:rsidR="009540AF" w:rsidRPr="006D4E0F" w:rsidRDefault="009540AF" w:rsidP="00700F15">
            <w:pPr>
              <w:spacing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  <w:tc>
          <w:tcPr>
            <w:tcW w:w="4343" w:type="dxa"/>
            <w:gridSpan w:val="3"/>
            <w:shd w:val="clear" w:color="auto" w:fill="auto"/>
          </w:tcPr>
          <w:p w:rsidR="0039617C" w:rsidRDefault="0039617C" w:rsidP="00700F15">
            <w:pPr>
              <w:spacing w:line="271" w:lineRule="auto"/>
              <w:jc w:val="center"/>
              <w:rPr>
                <w:i/>
                <w:sz w:val="24"/>
                <w:szCs w:val="24"/>
                <w:lang w:val="de-DE"/>
              </w:rPr>
            </w:pPr>
          </w:p>
          <w:p w:rsidR="009540AF" w:rsidRPr="006D4E0F" w:rsidRDefault="009540AF" w:rsidP="00E029CB">
            <w:pPr>
              <w:spacing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  <w:r w:rsidRPr="006D4E0F">
              <w:rPr>
                <w:i/>
                <w:sz w:val="24"/>
                <w:szCs w:val="24"/>
                <w:lang w:val="de-DE"/>
              </w:rPr>
              <w:t xml:space="preserve">Hà nội, ngày </w:t>
            </w:r>
            <w:r w:rsidR="00E029CB">
              <w:rPr>
                <w:i/>
                <w:sz w:val="24"/>
                <w:szCs w:val="24"/>
                <w:lang w:val="de-DE"/>
              </w:rPr>
              <w:t>20</w:t>
            </w:r>
            <w:r w:rsidR="00C30A63">
              <w:rPr>
                <w:i/>
                <w:sz w:val="24"/>
                <w:szCs w:val="24"/>
                <w:lang w:val="de-DE"/>
              </w:rPr>
              <w:t xml:space="preserve"> </w:t>
            </w:r>
            <w:r w:rsidR="006D4E0F">
              <w:rPr>
                <w:i/>
                <w:sz w:val="24"/>
                <w:szCs w:val="24"/>
                <w:lang w:val="de-DE"/>
              </w:rPr>
              <w:t xml:space="preserve">tháng </w:t>
            </w:r>
            <w:r w:rsidR="00E029CB">
              <w:rPr>
                <w:i/>
                <w:sz w:val="24"/>
                <w:szCs w:val="24"/>
                <w:lang w:val="de-DE"/>
              </w:rPr>
              <w:t>4</w:t>
            </w:r>
            <w:r w:rsidR="006D4E0F">
              <w:rPr>
                <w:i/>
                <w:sz w:val="24"/>
                <w:szCs w:val="24"/>
                <w:lang w:val="de-DE"/>
              </w:rPr>
              <w:t xml:space="preserve"> năm 20</w:t>
            </w:r>
            <w:r w:rsidR="00E029CB">
              <w:rPr>
                <w:i/>
                <w:sz w:val="24"/>
                <w:szCs w:val="24"/>
                <w:lang w:val="de-DE"/>
              </w:rPr>
              <w:t>20</w:t>
            </w:r>
          </w:p>
        </w:tc>
      </w:tr>
      <w:tr w:rsidR="009540AF" w:rsidRPr="003D26CA" w:rsidTr="00FF67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979" w:type="dxa"/>
            <w:gridSpan w:val="4"/>
            <w:shd w:val="clear" w:color="auto" w:fill="auto"/>
          </w:tcPr>
          <w:p w:rsidR="009540AF" w:rsidRDefault="009455B4" w:rsidP="0039617C">
            <w:pPr>
              <w:spacing w:before="120" w:line="271" w:lineRule="auto"/>
              <w:rPr>
                <w:b/>
                <w:sz w:val="24"/>
                <w:szCs w:val="24"/>
              </w:rPr>
            </w:pPr>
            <w:r w:rsidRPr="006D4E0F">
              <w:rPr>
                <w:b/>
                <w:sz w:val="24"/>
                <w:szCs w:val="24"/>
                <w:lang w:val="de-DE"/>
              </w:rPr>
              <w:t xml:space="preserve">                 </w:t>
            </w:r>
            <w:r w:rsidR="009540AF" w:rsidRPr="003D26CA">
              <w:rPr>
                <w:b/>
                <w:sz w:val="24"/>
                <w:szCs w:val="24"/>
              </w:rPr>
              <w:t>TRƯỞNG KHOA</w:t>
            </w:r>
          </w:p>
          <w:p w:rsidR="00E029CB" w:rsidRDefault="00E029CB" w:rsidP="0039617C">
            <w:pPr>
              <w:spacing w:before="120" w:line="271" w:lineRule="auto"/>
              <w:rPr>
                <w:b/>
                <w:sz w:val="24"/>
                <w:szCs w:val="24"/>
              </w:rPr>
            </w:pPr>
          </w:p>
          <w:p w:rsidR="00E029CB" w:rsidRDefault="00E029CB" w:rsidP="0039617C">
            <w:pPr>
              <w:spacing w:before="120" w:line="271" w:lineRule="auto"/>
              <w:rPr>
                <w:b/>
                <w:sz w:val="24"/>
                <w:szCs w:val="24"/>
              </w:rPr>
            </w:pPr>
          </w:p>
          <w:p w:rsidR="00E029CB" w:rsidRDefault="00E029CB" w:rsidP="0039617C">
            <w:pPr>
              <w:spacing w:before="120" w:line="271" w:lineRule="auto"/>
              <w:rPr>
                <w:b/>
                <w:sz w:val="24"/>
                <w:szCs w:val="24"/>
              </w:rPr>
            </w:pPr>
          </w:p>
          <w:p w:rsidR="00E029CB" w:rsidRPr="003D26CA" w:rsidRDefault="00E029CB" w:rsidP="00E029CB">
            <w:pPr>
              <w:spacing w:before="120" w:line="271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TS. Lê Hồng Anh</w:t>
            </w:r>
          </w:p>
          <w:p w:rsidR="009540AF" w:rsidRPr="003D26CA" w:rsidRDefault="009540AF" w:rsidP="0039617C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343" w:type="dxa"/>
            <w:gridSpan w:val="3"/>
            <w:shd w:val="clear" w:color="auto" w:fill="auto"/>
          </w:tcPr>
          <w:p w:rsidR="009540AF" w:rsidRDefault="009540AF" w:rsidP="0039617C">
            <w:pPr>
              <w:spacing w:before="120" w:line="271" w:lineRule="auto"/>
              <w:jc w:val="center"/>
              <w:rPr>
                <w:b/>
                <w:sz w:val="24"/>
                <w:szCs w:val="24"/>
              </w:rPr>
            </w:pPr>
            <w:r w:rsidRPr="003D26CA">
              <w:rPr>
                <w:b/>
                <w:sz w:val="24"/>
                <w:szCs w:val="24"/>
              </w:rPr>
              <w:t>TRƯỞNG BỘ MÔN</w:t>
            </w:r>
          </w:p>
          <w:p w:rsidR="00E029CB" w:rsidRDefault="00E029CB" w:rsidP="0039617C">
            <w:pPr>
              <w:spacing w:before="120" w:line="271" w:lineRule="auto"/>
              <w:jc w:val="center"/>
              <w:rPr>
                <w:b/>
                <w:sz w:val="24"/>
                <w:szCs w:val="24"/>
              </w:rPr>
            </w:pPr>
          </w:p>
          <w:p w:rsidR="00E029CB" w:rsidRDefault="00E029CB" w:rsidP="0039617C">
            <w:pPr>
              <w:spacing w:before="120" w:line="271" w:lineRule="auto"/>
              <w:jc w:val="center"/>
              <w:rPr>
                <w:b/>
                <w:sz w:val="24"/>
                <w:szCs w:val="24"/>
              </w:rPr>
            </w:pPr>
          </w:p>
          <w:p w:rsidR="00E029CB" w:rsidRDefault="00E029CB" w:rsidP="0039617C">
            <w:pPr>
              <w:spacing w:before="120" w:line="271" w:lineRule="auto"/>
              <w:jc w:val="center"/>
              <w:rPr>
                <w:b/>
                <w:sz w:val="24"/>
                <w:szCs w:val="24"/>
              </w:rPr>
            </w:pPr>
          </w:p>
          <w:p w:rsidR="00E029CB" w:rsidRPr="003D26CA" w:rsidRDefault="00E029CB" w:rsidP="0039617C">
            <w:pPr>
              <w:spacing w:before="120" w:line="271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Dương Thị Hiền Thanh</w:t>
            </w:r>
          </w:p>
          <w:p w:rsidR="009540AF" w:rsidRPr="003D26CA" w:rsidRDefault="009540AF" w:rsidP="0039617C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C9688E" w:rsidRPr="003D26CA" w:rsidRDefault="00C9688E" w:rsidP="00700F15">
      <w:pPr>
        <w:spacing w:line="271" w:lineRule="auto"/>
        <w:rPr>
          <w:sz w:val="24"/>
          <w:szCs w:val="24"/>
        </w:rPr>
      </w:pPr>
    </w:p>
    <w:sectPr w:rsidR="00C9688E" w:rsidRPr="003D26CA" w:rsidSect="00AB31B1">
      <w:footerReference w:type="even" r:id="rId8"/>
      <w:footerReference w:type="default" r:id="rId9"/>
      <w:pgSz w:w="11907" w:h="16840" w:code="9"/>
      <w:pgMar w:top="1008" w:right="1152" w:bottom="1008" w:left="1699" w:header="720" w:footer="576" w:gutter="0"/>
      <w:pgNumType w:start="4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FF9" w:rsidRDefault="00330FF9">
      <w:r>
        <w:separator/>
      </w:r>
    </w:p>
  </w:endnote>
  <w:endnote w:type="continuationSeparator" w:id="0">
    <w:p w:rsidR="00330FF9" w:rsidRDefault="0033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1FBE">
      <w:rPr>
        <w:rStyle w:val="PageNumber"/>
        <w:noProof/>
      </w:rPr>
      <w:t>2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FFC" w:rsidRDefault="00BF2FFC" w:rsidP="00BF2FFC">
    <w:pPr>
      <w:pStyle w:val="ListParagraph"/>
      <w:spacing w:after="160" w:line="259" w:lineRule="auto"/>
      <w:ind w:left="180"/>
      <w:contextualSpacing/>
      <w:rPr>
        <w:i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FF9" w:rsidRDefault="00330FF9">
      <w:r>
        <w:separator/>
      </w:r>
    </w:p>
  </w:footnote>
  <w:footnote w:type="continuationSeparator" w:id="0">
    <w:p w:rsidR="00330FF9" w:rsidRDefault="00330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7862"/>
    <w:multiLevelType w:val="hybridMultilevel"/>
    <w:tmpl w:val="2F567814"/>
    <w:lvl w:ilvl="0" w:tplc="2BA6C592">
      <w:numFmt w:val="bullet"/>
      <w:lvlText w:val=""/>
      <w:lvlJc w:val="left"/>
      <w:pPr>
        <w:ind w:left="180" w:hanging="360"/>
      </w:pPr>
      <w:rPr>
        <w:rFonts w:ascii="Symbol" w:eastAsia="Times New Roman" w:hAnsi="Symbol" w:cs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187505E8"/>
    <w:multiLevelType w:val="hybridMultilevel"/>
    <w:tmpl w:val="4948CC5A"/>
    <w:lvl w:ilvl="0" w:tplc="042A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D106A"/>
    <w:multiLevelType w:val="hybridMultilevel"/>
    <w:tmpl w:val="FB28EA34"/>
    <w:lvl w:ilvl="0" w:tplc="7A3CECB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6D87460"/>
    <w:multiLevelType w:val="hybridMultilevel"/>
    <w:tmpl w:val="99BADF32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5351B"/>
    <w:multiLevelType w:val="hybridMultilevel"/>
    <w:tmpl w:val="3E8CE270"/>
    <w:lvl w:ilvl="0" w:tplc="1CD0A5A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6D5B7BA3"/>
    <w:multiLevelType w:val="hybridMultilevel"/>
    <w:tmpl w:val="4DF6479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97"/>
        </w:tabs>
        <w:ind w:left="1997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9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10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1A"/>
    <w:rsid w:val="00000056"/>
    <w:rsid w:val="0000068F"/>
    <w:rsid w:val="00026105"/>
    <w:rsid w:val="00027154"/>
    <w:rsid w:val="00033015"/>
    <w:rsid w:val="0004015A"/>
    <w:rsid w:val="00052464"/>
    <w:rsid w:val="00061141"/>
    <w:rsid w:val="00065D49"/>
    <w:rsid w:val="0008468E"/>
    <w:rsid w:val="00095A1D"/>
    <w:rsid w:val="000B0FCC"/>
    <w:rsid w:val="000B22B4"/>
    <w:rsid w:val="000D075E"/>
    <w:rsid w:val="000D1ED2"/>
    <w:rsid w:val="000D6DC7"/>
    <w:rsid w:val="000F1275"/>
    <w:rsid w:val="000F5EBF"/>
    <w:rsid w:val="000F78FF"/>
    <w:rsid w:val="00113093"/>
    <w:rsid w:val="001265BC"/>
    <w:rsid w:val="001336B6"/>
    <w:rsid w:val="001443DE"/>
    <w:rsid w:val="001471E8"/>
    <w:rsid w:val="001477B8"/>
    <w:rsid w:val="00156D42"/>
    <w:rsid w:val="00167C4E"/>
    <w:rsid w:val="001726F7"/>
    <w:rsid w:val="0017449E"/>
    <w:rsid w:val="001915A3"/>
    <w:rsid w:val="001E0BB4"/>
    <w:rsid w:val="001F2CFE"/>
    <w:rsid w:val="00200F66"/>
    <w:rsid w:val="00201D15"/>
    <w:rsid w:val="00205483"/>
    <w:rsid w:val="00205F89"/>
    <w:rsid w:val="00210206"/>
    <w:rsid w:val="002360EC"/>
    <w:rsid w:val="002614AF"/>
    <w:rsid w:val="00264283"/>
    <w:rsid w:val="00272679"/>
    <w:rsid w:val="00290C2F"/>
    <w:rsid w:val="00296F71"/>
    <w:rsid w:val="002A7D7D"/>
    <w:rsid w:val="002B3774"/>
    <w:rsid w:val="002C4E7E"/>
    <w:rsid w:val="002E0229"/>
    <w:rsid w:val="002F0A42"/>
    <w:rsid w:val="002F2A5A"/>
    <w:rsid w:val="00330E1F"/>
    <w:rsid w:val="00330FF9"/>
    <w:rsid w:val="003409C3"/>
    <w:rsid w:val="003555B5"/>
    <w:rsid w:val="00367502"/>
    <w:rsid w:val="0037657C"/>
    <w:rsid w:val="0039617C"/>
    <w:rsid w:val="003961B0"/>
    <w:rsid w:val="003B1C0B"/>
    <w:rsid w:val="003B73BB"/>
    <w:rsid w:val="003C260D"/>
    <w:rsid w:val="003D26CA"/>
    <w:rsid w:val="003E0101"/>
    <w:rsid w:val="003F1107"/>
    <w:rsid w:val="003F3600"/>
    <w:rsid w:val="003F5908"/>
    <w:rsid w:val="003F7694"/>
    <w:rsid w:val="003F7A23"/>
    <w:rsid w:val="00412E70"/>
    <w:rsid w:val="004240DB"/>
    <w:rsid w:val="0042577A"/>
    <w:rsid w:val="00426317"/>
    <w:rsid w:val="00431F74"/>
    <w:rsid w:val="004372A5"/>
    <w:rsid w:val="004377BB"/>
    <w:rsid w:val="004437C7"/>
    <w:rsid w:val="00444761"/>
    <w:rsid w:val="00450268"/>
    <w:rsid w:val="00465A91"/>
    <w:rsid w:val="0047459D"/>
    <w:rsid w:val="004746F7"/>
    <w:rsid w:val="0048413E"/>
    <w:rsid w:val="004900EB"/>
    <w:rsid w:val="0049105F"/>
    <w:rsid w:val="0049635B"/>
    <w:rsid w:val="004A21C9"/>
    <w:rsid w:val="004B2147"/>
    <w:rsid w:val="004C0A85"/>
    <w:rsid w:val="004C33AB"/>
    <w:rsid w:val="004C7BA8"/>
    <w:rsid w:val="004D085E"/>
    <w:rsid w:val="004E1C28"/>
    <w:rsid w:val="004F013A"/>
    <w:rsid w:val="004F1018"/>
    <w:rsid w:val="004F4021"/>
    <w:rsid w:val="00501572"/>
    <w:rsid w:val="005105A5"/>
    <w:rsid w:val="00520C57"/>
    <w:rsid w:val="00534B5D"/>
    <w:rsid w:val="005423D1"/>
    <w:rsid w:val="005451B0"/>
    <w:rsid w:val="00551492"/>
    <w:rsid w:val="005524FE"/>
    <w:rsid w:val="0056141A"/>
    <w:rsid w:val="00575954"/>
    <w:rsid w:val="005D0B0C"/>
    <w:rsid w:val="005E74B3"/>
    <w:rsid w:val="0061018F"/>
    <w:rsid w:val="00612534"/>
    <w:rsid w:val="00614291"/>
    <w:rsid w:val="00622DCF"/>
    <w:rsid w:val="0063032F"/>
    <w:rsid w:val="00632BC4"/>
    <w:rsid w:val="006406CA"/>
    <w:rsid w:val="006447AD"/>
    <w:rsid w:val="00651421"/>
    <w:rsid w:val="00654888"/>
    <w:rsid w:val="00665547"/>
    <w:rsid w:val="00667FB3"/>
    <w:rsid w:val="00695501"/>
    <w:rsid w:val="006A0E70"/>
    <w:rsid w:val="006A5431"/>
    <w:rsid w:val="006A6520"/>
    <w:rsid w:val="006C15EA"/>
    <w:rsid w:val="006C55C2"/>
    <w:rsid w:val="006D03CF"/>
    <w:rsid w:val="006D0561"/>
    <w:rsid w:val="006D4E0F"/>
    <w:rsid w:val="006D6AB5"/>
    <w:rsid w:val="006E5BAC"/>
    <w:rsid w:val="00700F15"/>
    <w:rsid w:val="0070363A"/>
    <w:rsid w:val="00720956"/>
    <w:rsid w:val="00726073"/>
    <w:rsid w:val="00733BDA"/>
    <w:rsid w:val="00737780"/>
    <w:rsid w:val="00744C77"/>
    <w:rsid w:val="007450C0"/>
    <w:rsid w:val="00751E4D"/>
    <w:rsid w:val="00767FDB"/>
    <w:rsid w:val="0077772C"/>
    <w:rsid w:val="00785EE0"/>
    <w:rsid w:val="007A5B8B"/>
    <w:rsid w:val="007A7F11"/>
    <w:rsid w:val="007B1760"/>
    <w:rsid w:val="007B3919"/>
    <w:rsid w:val="007B7392"/>
    <w:rsid w:val="007C7EDD"/>
    <w:rsid w:val="007D2087"/>
    <w:rsid w:val="007D4DC4"/>
    <w:rsid w:val="007F7694"/>
    <w:rsid w:val="008101B8"/>
    <w:rsid w:val="0082416B"/>
    <w:rsid w:val="00842A2C"/>
    <w:rsid w:val="008543C1"/>
    <w:rsid w:val="00874B8E"/>
    <w:rsid w:val="00875E93"/>
    <w:rsid w:val="008A1EA3"/>
    <w:rsid w:val="008C1294"/>
    <w:rsid w:val="008C3E10"/>
    <w:rsid w:val="008C4E59"/>
    <w:rsid w:val="008D09FC"/>
    <w:rsid w:val="008D3BFB"/>
    <w:rsid w:val="0090524F"/>
    <w:rsid w:val="0091264D"/>
    <w:rsid w:val="00915434"/>
    <w:rsid w:val="009259C7"/>
    <w:rsid w:val="00926E23"/>
    <w:rsid w:val="009455B4"/>
    <w:rsid w:val="00952045"/>
    <w:rsid w:val="009527FD"/>
    <w:rsid w:val="009540AF"/>
    <w:rsid w:val="009710AE"/>
    <w:rsid w:val="00984B0B"/>
    <w:rsid w:val="00987EFA"/>
    <w:rsid w:val="009A19F7"/>
    <w:rsid w:val="009C37E7"/>
    <w:rsid w:val="009D205C"/>
    <w:rsid w:val="009E0BE8"/>
    <w:rsid w:val="009E52A6"/>
    <w:rsid w:val="00A01BDF"/>
    <w:rsid w:val="00A029FB"/>
    <w:rsid w:val="00A2150F"/>
    <w:rsid w:val="00A223EF"/>
    <w:rsid w:val="00A2691E"/>
    <w:rsid w:val="00A35151"/>
    <w:rsid w:val="00A60EED"/>
    <w:rsid w:val="00A716CC"/>
    <w:rsid w:val="00A737AD"/>
    <w:rsid w:val="00A7581B"/>
    <w:rsid w:val="00A90DD0"/>
    <w:rsid w:val="00A9166F"/>
    <w:rsid w:val="00AA7A5F"/>
    <w:rsid w:val="00AB31B1"/>
    <w:rsid w:val="00AF272B"/>
    <w:rsid w:val="00AF29C5"/>
    <w:rsid w:val="00B03A96"/>
    <w:rsid w:val="00B064C1"/>
    <w:rsid w:val="00B23623"/>
    <w:rsid w:val="00B25A8C"/>
    <w:rsid w:val="00B400C8"/>
    <w:rsid w:val="00B51514"/>
    <w:rsid w:val="00B60987"/>
    <w:rsid w:val="00B60C95"/>
    <w:rsid w:val="00B63516"/>
    <w:rsid w:val="00B65AB4"/>
    <w:rsid w:val="00B87E84"/>
    <w:rsid w:val="00B90939"/>
    <w:rsid w:val="00B94BE5"/>
    <w:rsid w:val="00B95995"/>
    <w:rsid w:val="00B96712"/>
    <w:rsid w:val="00BA09EA"/>
    <w:rsid w:val="00BA0F72"/>
    <w:rsid w:val="00BA2A8D"/>
    <w:rsid w:val="00BA5D9A"/>
    <w:rsid w:val="00BA7C39"/>
    <w:rsid w:val="00BC2752"/>
    <w:rsid w:val="00BC50B9"/>
    <w:rsid w:val="00BE364B"/>
    <w:rsid w:val="00BE7770"/>
    <w:rsid w:val="00BF2FFC"/>
    <w:rsid w:val="00C02961"/>
    <w:rsid w:val="00C068C3"/>
    <w:rsid w:val="00C2548B"/>
    <w:rsid w:val="00C30A63"/>
    <w:rsid w:val="00C41392"/>
    <w:rsid w:val="00C509D1"/>
    <w:rsid w:val="00C53616"/>
    <w:rsid w:val="00C54067"/>
    <w:rsid w:val="00C54134"/>
    <w:rsid w:val="00C7326B"/>
    <w:rsid w:val="00C8287E"/>
    <w:rsid w:val="00C9688E"/>
    <w:rsid w:val="00CA7149"/>
    <w:rsid w:val="00CB0A27"/>
    <w:rsid w:val="00CB5537"/>
    <w:rsid w:val="00CC2F67"/>
    <w:rsid w:val="00CD2DCF"/>
    <w:rsid w:val="00CF1260"/>
    <w:rsid w:val="00CF3D04"/>
    <w:rsid w:val="00CF61B7"/>
    <w:rsid w:val="00D01FBE"/>
    <w:rsid w:val="00D10746"/>
    <w:rsid w:val="00D15239"/>
    <w:rsid w:val="00D16465"/>
    <w:rsid w:val="00D171C9"/>
    <w:rsid w:val="00D17F60"/>
    <w:rsid w:val="00D20B8C"/>
    <w:rsid w:val="00D46C15"/>
    <w:rsid w:val="00D50468"/>
    <w:rsid w:val="00D52A67"/>
    <w:rsid w:val="00D61127"/>
    <w:rsid w:val="00D63879"/>
    <w:rsid w:val="00D6511E"/>
    <w:rsid w:val="00D76F1F"/>
    <w:rsid w:val="00D83968"/>
    <w:rsid w:val="00D9401C"/>
    <w:rsid w:val="00DA409D"/>
    <w:rsid w:val="00DA6DCB"/>
    <w:rsid w:val="00DC27B1"/>
    <w:rsid w:val="00DC3527"/>
    <w:rsid w:val="00DE31D3"/>
    <w:rsid w:val="00E029CB"/>
    <w:rsid w:val="00E07052"/>
    <w:rsid w:val="00E12817"/>
    <w:rsid w:val="00E25CF8"/>
    <w:rsid w:val="00E324BC"/>
    <w:rsid w:val="00E4338F"/>
    <w:rsid w:val="00E46710"/>
    <w:rsid w:val="00E472BB"/>
    <w:rsid w:val="00E50FCC"/>
    <w:rsid w:val="00E6594E"/>
    <w:rsid w:val="00E66B99"/>
    <w:rsid w:val="00EA30D3"/>
    <w:rsid w:val="00EA472E"/>
    <w:rsid w:val="00EA57FD"/>
    <w:rsid w:val="00EB143E"/>
    <w:rsid w:val="00EC06C9"/>
    <w:rsid w:val="00ED5479"/>
    <w:rsid w:val="00EE3756"/>
    <w:rsid w:val="00EE5D69"/>
    <w:rsid w:val="00EF27CB"/>
    <w:rsid w:val="00F0731C"/>
    <w:rsid w:val="00F26E9C"/>
    <w:rsid w:val="00F4451D"/>
    <w:rsid w:val="00F50950"/>
    <w:rsid w:val="00F51E73"/>
    <w:rsid w:val="00F67C52"/>
    <w:rsid w:val="00F83D1D"/>
    <w:rsid w:val="00F87658"/>
    <w:rsid w:val="00F9303E"/>
    <w:rsid w:val="00F96568"/>
    <w:rsid w:val="00FB5F7D"/>
    <w:rsid w:val="00FB745F"/>
    <w:rsid w:val="00FE4530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E1A2EE"/>
  <w15:docId w15:val="{DF938261-6B8C-4A27-90F3-C1CB3688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7A5B8B"/>
    <w:pPr>
      <w:jc w:val="center"/>
    </w:pPr>
    <w:rPr>
      <w:rFonts w:ascii=".VnTimeH" w:hAnsi=".VnTimeH"/>
      <w:b/>
      <w:bCs/>
      <w:sz w:val="28"/>
      <w:szCs w:val="24"/>
    </w:rPr>
  </w:style>
  <w:style w:type="character" w:customStyle="1" w:styleId="TitleChar">
    <w:name w:val="Title Char"/>
    <w:link w:val="Title"/>
    <w:rsid w:val="007A5B8B"/>
    <w:rPr>
      <w:rFonts w:ascii=".VnTimeH" w:eastAsia="Times New Roman" w:hAnsi=".VnTimeH"/>
      <w:b/>
      <w:bCs/>
      <w:sz w:val="28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88E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88E"/>
    <w:rPr>
      <w:rFonts w:ascii="Times New Roman" w:eastAsia="Times New Roman" w:hAnsi="Times New Roman"/>
    </w:rPr>
  </w:style>
  <w:style w:type="character" w:styleId="EndnoteReference">
    <w:name w:val="endnote reference"/>
    <w:uiPriority w:val="99"/>
    <w:semiHidden/>
    <w:unhideWhenUsed/>
    <w:rsid w:val="00C9688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688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9688E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semiHidden/>
    <w:unhideWhenUsed/>
    <w:rsid w:val="00C968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n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14F8D-2C35-48DF-8387-9161FBE2E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202</TotalTime>
  <Pages>6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10577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PowerPoint Exam</dc:creator>
  <cp:keywords/>
  <dc:description/>
  <cp:lastModifiedBy>Windows User</cp:lastModifiedBy>
  <cp:revision>35</cp:revision>
  <cp:lastPrinted>2018-05-15T10:23:00Z</cp:lastPrinted>
  <dcterms:created xsi:type="dcterms:W3CDTF">2018-07-14T00:10:00Z</dcterms:created>
  <dcterms:modified xsi:type="dcterms:W3CDTF">2020-05-04T08:09:00Z</dcterms:modified>
</cp:coreProperties>
</file>