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744C77" w:rsidP="00772978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17B2B" w:rsidP="00772978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noProof/>
                <w:color w:val="000000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-2461895</wp:posOffset>
                      </wp:positionH>
                      <wp:positionV relativeFrom="paragraph">
                        <wp:posOffset>403859</wp:posOffset>
                      </wp:positionV>
                      <wp:extent cx="1930400" cy="0"/>
                      <wp:effectExtent l="0" t="0" r="31750" b="19050"/>
                      <wp:wrapNone/>
                      <wp:docPr id="1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E213E" id="Straight Connector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93.85pt,31.8pt" to="-41.8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717B2B" w:rsidP="00772978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2F05A7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72978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Default="00744C77" w:rsidP="00772978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  <w:sz w:val="24"/>
        </w:rPr>
      </w:pPr>
      <w:bookmarkStart w:id="0" w:name="OLE_LINK1"/>
      <w:bookmarkStart w:id="1" w:name="OLE_LINK2"/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72978" w:rsidRPr="00772978" w:rsidRDefault="00772978" w:rsidP="00772978">
      <w:pPr>
        <w:pStyle w:val="Normal1"/>
        <w:spacing w:before="0" w:line="271" w:lineRule="auto"/>
        <w:ind w:left="0" w:firstLine="0"/>
        <w:jc w:val="center"/>
        <w:rPr>
          <w:bCs/>
          <w:color w:val="000000"/>
          <w:sz w:val="24"/>
        </w:rPr>
      </w:pPr>
    </w:p>
    <w:p w:rsidR="00744C77" w:rsidRPr="00772978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Cs/>
          <w:i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264C57">
        <w:rPr>
          <w:bCs/>
          <w:sz w:val="24"/>
          <w:szCs w:val="24"/>
        </w:rPr>
        <w:t xml:space="preserve">Quản trị dự án Công nghệ thông tin </w:t>
      </w:r>
      <w:r w:rsidR="00264C57" w:rsidRPr="00772978">
        <w:rPr>
          <w:bCs/>
          <w:i/>
          <w:sz w:val="24"/>
          <w:szCs w:val="24"/>
        </w:rPr>
        <w:t>(Information Technology Project Management)</w:t>
      </w:r>
    </w:p>
    <w:p w:rsidR="00744C77" w:rsidRPr="003555B5" w:rsidRDefault="00744C77" w:rsidP="00772978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500A53">
        <w:rPr>
          <w:sz w:val="24"/>
          <w:szCs w:val="24"/>
        </w:rPr>
        <w:t xml:space="preserve"> </w:t>
      </w:r>
      <w:bookmarkStart w:id="2" w:name="OLE_LINK6"/>
      <w:r w:rsidR="00717B2B">
        <w:rPr>
          <w:sz w:val="24"/>
          <w:szCs w:val="24"/>
        </w:rPr>
        <w:t>7</w:t>
      </w:r>
      <w:r w:rsidR="00500A53">
        <w:rPr>
          <w:sz w:val="24"/>
          <w:szCs w:val="24"/>
        </w:rPr>
        <w:t>080</w:t>
      </w:r>
      <w:r w:rsidR="007E26B6">
        <w:rPr>
          <w:sz w:val="24"/>
          <w:szCs w:val="24"/>
        </w:rPr>
        <w:t>6</w:t>
      </w:r>
      <w:bookmarkEnd w:id="2"/>
      <w:r w:rsidR="00D8100E">
        <w:rPr>
          <w:sz w:val="24"/>
          <w:szCs w:val="24"/>
        </w:rPr>
        <w:t>3</w:t>
      </w:r>
      <w:r w:rsidR="00717B2B">
        <w:rPr>
          <w:sz w:val="24"/>
          <w:szCs w:val="24"/>
        </w:rPr>
        <w:t>4</w:t>
      </w:r>
    </w:p>
    <w:p w:rsidR="00744C77" w:rsidRPr="00500A53" w:rsidRDefault="00744C77" w:rsidP="00772978">
      <w:pPr>
        <w:pStyle w:val="BodyText2"/>
        <w:spacing w:after="0" w:line="271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00A53">
        <w:rPr>
          <w:b/>
          <w:bCs/>
          <w:color w:val="000000"/>
          <w:sz w:val="24"/>
          <w:szCs w:val="24"/>
        </w:rPr>
        <w:t xml:space="preserve"> </w:t>
      </w:r>
      <w:r w:rsidR="00D8100E">
        <w:rPr>
          <w:bCs/>
          <w:color w:val="000000"/>
          <w:sz w:val="24"/>
          <w:szCs w:val="24"/>
        </w:rPr>
        <w:t>3</w:t>
      </w:r>
      <w:r w:rsidR="000C410C">
        <w:rPr>
          <w:bCs/>
          <w:color w:val="000000"/>
          <w:sz w:val="24"/>
          <w:szCs w:val="24"/>
        </w:rPr>
        <w:t xml:space="preserve"> (</w:t>
      </w:r>
      <w:r w:rsidR="00D8100E">
        <w:rPr>
          <w:bCs/>
          <w:color w:val="000000"/>
          <w:sz w:val="24"/>
          <w:szCs w:val="24"/>
        </w:rPr>
        <w:t>3</w:t>
      </w:r>
      <w:r w:rsidR="000C410C">
        <w:rPr>
          <w:bCs/>
          <w:color w:val="000000"/>
          <w:sz w:val="24"/>
          <w:szCs w:val="24"/>
        </w:rPr>
        <w:t>-0-</w:t>
      </w:r>
      <w:r w:rsidR="00D8100E">
        <w:rPr>
          <w:bCs/>
          <w:color w:val="000000"/>
          <w:sz w:val="24"/>
          <w:szCs w:val="24"/>
        </w:rPr>
        <w:t>6</w:t>
      </w:r>
      <w:r w:rsidR="00C239C2">
        <w:rPr>
          <w:bCs/>
          <w:color w:val="000000"/>
          <w:sz w:val="24"/>
          <w:szCs w:val="24"/>
        </w:rPr>
        <w:t>)</w:t>
      </w:r>
      <w:r w:rsidR="00717B2B">
        <w:rPr>
          <w:bCs/>
          <w:color w:val="000000"/>
          <w:sz w:val="24"/>
          <w:szCs w:val="24"/>
        </w:rPr>
        <w:t xml:space="preserve">, học trong </w:t>
      </w:r>
      <w:r w:rsidR="00D8100E">
        <w:rPr>
          <w:bCs/>
          <w:color w:val="000000"/>
          <w:sz w:val="24"/>
          <w:szCs w:val="24"/>
        </w:rPr>
        <w:t>16</w:t>
      </w:r>
      <w:r w:rsidR="00717B2B">
        <w:rPr>
          <w:bCs/>
          <w:color w:val="000000"/>
          <w:sz w:val="24"/>
          <w:szCs w:val="24"/>
        </w:rPr>
        <w:t xml:space="preserve"> tuần</w:t>
      </w:r>
    </w:p>
    <w:p w:rsidR="006447AD" w:rsidRPr="003555B5" w:rsidRDefault="00744C77" w:rsidP="00772978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772978">
      <w:pPr>
        <w:pStyle w:val="BodyText2"/>
        <w:spacing w:after="0" w:line="271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C239C2">
        <w:rPr>
          <w:sz w:val="24"/>
          <w:szCs w:val="24"/>
          <w:lang w:val="vi-VN"/>
        </w:rPr>
        <w:t xml:space="preserve">: </w:t>
      </w:r>
      <w:r w:rsidR="0002256F">
        <w:rPr>
          <w:sz w:val="24"/>
          <w:szCs w:val="24"/>
        </w:rPr>
        <w:t>35</w:t>
      </w:r>
      <w:r w:rsidRPr="003555B5">
        <w:rPr>
          <w:sz w:val="24"/>
          <w:szCs w:val="24"/>
          <w:lang w:val="vi-VN"/>
        </w:rPr>
        <w:t xml:space="preserve">; </w:t>
      </w:r>
      <w:r w:rsidR="005469AA">
        <w:rPr>
          <w:sz w:val="24"/>
          <w:szCs w:val="24"/>
          <w:lang w:val="vi-VN"/>
        </w:rPr>
        <w:tab/>
      </w:r>
      <w:r w:rsidR="005469A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02256F">
        <w:rPr>
          <w:sz w:val="24"/>
          <w:szCs w:val="24"/>
        </w:rPr>
        <w:t xml:space="preserve"> 10</w:t>
      </w:r>
      <w:r w:rsidR="000D075E" w:rsidRPr="003555B5">
        <w:rPr>
          <w:sz w:val="24"/>
          <w:szCs w:val="24"/>
          <w:lang w:val="vi-VN"/>
        </w:rPr>
        <w:t xml:space="preserve">; </w:t>
      </w:r>
      <w:r w:rsidR="005469AA">
        <w:rPr>
          <w:sz w:val="24"/>
          <w:szCs w:val="24"/>
          <w:lang w:val="vi-VN"/>
        </w:rPr>
        <w:tab/>
      </w:r>
      <w:r w:rsidR="005469A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02256F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555B5" w:rsidRDefault="004A21C9" w:rsidP="00772978">
      <w:pPr>
        <w:pStyle w:val="BodyText2"/>
        <w:spacing w:after="0" w:line="271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02256F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5469A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02256F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5469AA">
        <w:rPr>
          <w:sz w:val="24"/>
          <w:szCs w:val="24"/>
          <w:lang w:val="vi-VN"/>
        </w:rPr>
        <w:tab/>
      </w:r>
      <w:r w:rsidR="005469A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C239C2">
        <w:rPr>
          <w:sz w:val="24"/>
          <w:szCs w:val="24"/>
          <w:lang w:val="vi-VN"/>
        </w:rPr>
        <w:t xml:space="preserve">: </w:t>
      </w:r>
      <w:r w:rsidR="0002256F">
        <w:rPr>
          <w:sz w:val="24"/>
          <w:szCs w:val="24"/>
        </w:rPr>
        <w:t>9</w:t>
      </w:r>
      <w:r w:rsidR="00C239C2">
        <w:rPr>
          <w:sz w:val="24"/>
          <w:szCs w:val="24"/>
          <w:lang w:val="vi-VN"/>
        </w:rPr>
        <w:t>0</w:t>
      </w:r>
      <w:r w:rsidR="00210206" w:rsidRPr="003555B5">
        <w:rPr>
          <w:sz w:val="24"/>
          <w:szCs w:val="24"/>
        </w:rPr>
        <w:t>;</w:t>
      </w:r>
    </w:p>
    <w:p w:rsidR="00744C77" w:rsidRPr="00C239C2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C239C2">
        <w:rPr>
          <w:b/>
          <w:bCs/>
          <w:color w:val="000000"/>
          <w:sz w:val="24"/>
          <w:szCs w:val="24"/>
        </w:rPr>
        <w:t xml:space="preserve">: </w:t>
      </w:r>
      <w:bookmarkStart w:id="3" w:name="OLE_LINK4"/>
      <w:r w:rsidR="00C239C2" w:rsidRPr="00C239C2">
        <w:rPr>
          <w:bCs/>
          <w:color w:val="000000"/>
          <w:sz w:val="24"/>
          <w:szCs w:val="24"/>
        </w:rPr>
        <w:t xml:space="preserve">Bộ môn </w:t>
      </w:r>
      <w:r w:rsidR="00D657F7">
        <w:rPr>
          <w:bCs/>
          <w:color w:val="000000"/>
          <w:sz w:val="24"/>
          <w:szCs w:val="24"/>
        </w:rPr>
        <w:t xml:space="preserve">Tin học Kinh tế </w:t>
      </w:r>
      <w:bookmarkEnd w:id="3"/>
      <w:r w:rsidR="00D657F7">
        <w:rPr>
          <w:bCs/>
          <w:color w:val="000000"/>
          <w:sz w:val="24"/>
          <w:szCs w:val="24"/>
        </w:rPr>
        <w:t xml:space="preserve">- </w:t>
      </w:r>
      <w:r w:rsidR="00C239C2" w:rsidRPr="00C239C2">
        <w:rPr>
          <w:bCs/>
          <w:color w:val="000000"/>
          <w:sz w:val="24"/>
          <w:szCs w:val="24"/>
        </w:rPr>
        <w:t>Khoa Công nghệ thông tin</w:t>
      </w:r>
    </w:p>
    <w:p w:rsidR="003F5908" w:rsidRPr="003555B5" w:rsidRDefault="006447AD" w:rsidP="00772978">
      <w:pPr>
        <w:pStyle w:val="BodyText2"/>
        <w:tabs>
          <w:tab w:val="left" w:pos="5670"/>
        </w:tabs>
        <w:spacing w:after="0" w:line="271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Default="00C239C2" w:rsidP="00772978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657F7">
        <w:rPr>
          <w:sz w:val="24"/>
          <w:szCs w:val="24"/>
        </w:rPr>
        <w:t>ThS. Dương Thị Hiền Thanh</w:t>
      </w:r>
      <w:r w:rsidR="00337B9D" w:rsidRPr="003555B5">
        <w:rPr>
          <w:sz w:val="24"/>
          <w:szCs w:val="24"/>
        </w:rPr>
        <w:tab/>
      </w:r>
      <w:r w:rsidR="00337B9D">
        <w:rPr>
          <w:sz w:val="24"/>
          <w:szCs w:val="24"/>
        </w:rPr>
        <w:t>080</w:t>
      </w:r>
      <w:r w:rsidR="00D657F7">
        <w:rPr>
          <w:sz w:val="24"/>
          <w:szCs w:val="24"/>
        </w:rPr>
        <w:t>6</w:t>
      </w:r>
      <w:r w:rsidR="00337B9D">
        <w:rPr>
          <w:sz w:val="24"/>
          <w:szCs w:val="24"/>
        </w:rPr>
        <w:t>-0</w:t>
      </w:r>
      <w:r w:rsidR="00D657F7">
        <w:rPr>
          <w:sz w:val="24"/>
          <w:szCs w:val="24"/>
        </w:rPr>
        <w:t>2</w:t>
      </w:r>
    </w:p>
    <w:p w:rsidR="003F5908" w:rsidRDefault="00C239C2" w:rsidP="00772978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47BAF">
        <w:rPr>
          <w:sz w:val="24"/>
          <w:szCs w:val="24"/>
        </w:rPr>
        <w:t>PGS.</w:t>
      </w:r>
      <w:r w:rsidR="00964B61">
        <w:rPr>
          <w:sz w:val="24"/>
          <w:szCs w:val="24"/>
        </w:rPr>
        <w:t>TS. Lê Thanh Huệ</w:t>
      </w:r>
      <w:r w:rsidR="00964B61">
        <w:rPr>
          <w:sz w:val="24"/>
          <w:szCs w:val="24"/>
        </w:rPr>
        <w:tab/>
        <w:t>0806-01</w:t>
      </w:r>
    </w:p>
    <w:p w:rsidR="00964B61" w:rsidRPr="003555B5" w:rsidRDefault="00964B61" w:rsidP="00772978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KS. Phạm Quang Hiển</w:t>
      </w:r>
      <w:r>
        <w:rPr>
          <w:sz w:val="24"/>
          <w:szCs w:val="24"/>
        </w:rPr>
        <w:tab/>
        <w:t>0806-08</w:t>
      </w:r>
    </w:p>
    <w:p w:rsidR="00744C77" w:rsidRPr="00C239C2" w:rsidRDefault="006447AD" w:rsidP="00772978">
      <w:pPr>
        <w:pStyle w:val="BodyText2"/>
        <w:spacing w:after="0" w:line="271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C239C2">
        <w:rPr>
          <w:b/>
          <w:sz w:val="24"/>
          <w:szCs w:val="24"/>
        </w:rPr>
        <w:t xml:space="preserve"> </w:t>
      </w:r>
      <w:r w:rsidR="00716FE5" w:rsidRPr="00C239C2">
        <w:rPr>
          <w:bCs/>
          <w:color w:val="000000"/>
          <w:sz w:val="24"/>
          <w:szCs w:val="24"/>
        </w:rPr>
        <w:t xml:space="preserve">Bộ môn </w:t>
      </w:r>
      <w:r w:rsidR="00716FE5">
        <w:rPr>
          <w:bCs/>
          <w:color w:val="000000"/>
          <w:sz w:val="24"/>
          <w:szCs w:val="24"/>
        </w:rPr>
        <w:t>Tin học Kinh tế</w:t>
      </w:r>
      <w:r w:rsidR="00C239C2" w:rsidRPr="00C239C2">
        <w:rPr>
          <w:sz w:val="24"/>
          <w:szCs w:val="24"/>
        </w:rPr>
        <w:t xml:space="preserve"> </w:t>
      </w:r>
    </w:p>
    <w:p w:rsidR="00744C77" w:rsidRPr="003555B5" w:rsidRDefault="00C239C2" w:rsidP="00772978">
      <w:pPr>
        <w:pStyle w:val="BodyText2"/>
        <w:tabs>
          <w:tab w:val="num" w:pos="520"/>
        </w:tabs>
        <w:spacing w:after="0" w:line="271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 w:rsidRPr="00C239C2">
        <w:rPr>
          <w:sz w:val="24"/>
          <w:szCs w:val="24"/>
        </w:rPr>
        <w:t>Công nghệ thông tin</w:t>
      </w:r>
    </w:p>
    <w:p w:rsidR="00744C77" w:rsidRPr="003555B5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4312FE" w:rsidRDefault="006D03CF" w:rsidP="00E609D5">
      <w:pPr>
        <w:pStyle w:val="BodyText2"/>
        <w:numPr>
          <w:ilvl w:val="1"/>
          <w:numId w:val="6"/>
        </w:numPr>
        <w:spacing w:after="0" w:line="271" w:lineRule="auto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C239C2">
        <w:rPr>
          <w:b/>
          <w:bCs/>
          <w:color w:val="000000"/>
          <w:sz w:val="24"/>
          <w:szCs w:val="24"/>
        </w:rPr>
        <w:t xml:space="preserve"> </w:t>
      </w:r>
      <w:bookmarkStart w:id="4" w:name="OLE_LINK5"/>
      <w:r w:rsidR="004312FE" w:rsidRPr="004312FE">
        <w:rPr>
          <w:bCs/>
          <w:sz w:val="24"/>
          <w:szCs w:val="24"/>
        </w:rPr>
        <w:t>Nhập môn ngành CNTT</w:t>
      </w:r>
      <w:r w:rsidR="004312FE">
        <w:rPr>
          <w:rStyle w:val="eop"/>
          <w:color w:val="000000"/>
        </w:rPr>
        <w:t> </w:t>
      </w:r>
      <w:r w:rsidR="004312FE" w:rsidRPr="004312FE">
        <w:rPr>
          <w:bCs/>
          <w:color w:val="000000"/>
          <w:sz w:val="24"/>
          <w:szCs w:val="24"/>
        </w:rPr>
        <w:t xml:space="preserve"> </w:t>
      </w:r>
      <w:r w:rsidR="00C239C2" w:rsidRPr="004312FE">
        <w:rPr>
          <w:bCs/>
          <w:color w:val="000000"/>
          <w:sz w:val="24"/>
          <w:szCs w:val="24"/>
        </w:rPr>
        <w:t>(</w:t>
      </w:r>
      <w:r w:rsidR="004312FE" w:rsidRPr="004312FE">
        <w:rPr>
          <w:bCs/>
          <w:sz w:val="24"/>
          <w:szCs w:val="24"/>
        </w:rPr>
        <w:t>7080514 </w:t>
      </w:r>
      <w:r w:rsidR="00C239C2" w:rsidRPr="004312FE">
        <w:rPr>
          <w:bCs/>
          <w:sz w:val="24"/>
          <w:szCs w:val="24"/>
        </w:rPr>
        <w:t>)</w:t>
      </w:r>
    </w:p>
    <w:bookmarkEnd w:id="4"/>
    <w:p w:rsidR="006D03CF" w:rsidRPr="00716FE5" w:rsidRDefault="006D03CF" w:rsidP="00E609D5">
      <w:pPr>
        <w:pStyle w:val="BodyText2"/>
        <w:numPr>
          <w:ilvl w:val="1"/>
          <w:numId w:val="6"/>
        </w:numPr>
        <w:spacing w:after="0" w:line="271" w:lineRule="auto"/>
        <w:jc w:val="both"/>
        <w:rPr>
          <w:bCs/>
          <w:color w:val="000000"/>
          <w:sz w:val="24"/>
          <w:szCs w:val="24"/>
        </w:rPr>
      </w:pPr>
      <w:r w:rsidRPr="004312FE">
        <w:rPr>
          <w:b/>
          <w:bCs/>
          <w:color w:val="000000"/>
          <w:sz w:val="24"/>
          <w:szCs w:val="24"/>
        </w:rPr>
        <w:t>Môn học học trước:</w:t>
      </w:r>
      <w:r w:rsidR="00716FE5" w:rsidRPr="004312FE">
        <w:rPr>
          <w:b/>
          <w:bCs/>
          <w:color w:val="000000"/>
          <w:sz w:val="24"/>
          <w:szCs w:val="24"/>
        </w:rPr>
        <w:t xml:space="preserve"> </w:t>
      </w:r>
      <w:r w:rsidR="004312FE" w:rsidRPr="004312FE">
        <w:rPr>
          <w:bCs/>
          <w:sz w:val="24"/>
          <w:szCs w:val="24"/>
        </w:rPr>
        <w:t>Nhập môn ngành CNTT</w:t>
      </w:r>
      <w:r w:rsidR="004312FE">
        <w:rPr>
          <w:rStyle w:val="eop"/>
          <w:color w:val="000000"/>
        </w:rPr>
        <w:t> </w:t>
      </w:r>
      <w:r w:rsidR="004312FE" w:rsidRPr="004312FE">
        <w:rPr>
          <w:bCs/>
          <w:color w:val="000000"/>
          <w:sz w:val="24"/>
          <w:szCs w:val="24"/>
        </w:rPr>
        <w:t xml:space="preserve"> </w:t>
      </w:r>
      <w:r w:rsidR="00716FE5" w:rsidRPr="004312FE">
        <w:rPr>
          <w:bCs/>
          <w:color w:val="000000"/>
          <w:sz w:val="24"/>
          <w:szCs w:val="24"/>
        </w:rPr>
        <w:t>(</w:t>
      </w:r>
      <w:r w:rsidR="004312FE" w:rsidRPr="004312FE">
        <w:rPr>
          <w:bCs/>
          <w:sz w:val="24"/>
          <w:szCs w:val="24"/>
        </w:rPr>
        <w:t>7080514 </w:t>
      </w:r>
      <w:r w:rsidR="00716FE5" w:rsidRPr="00C239C2">
        <w:rPr>
          <w:bCs/>
          <w:color w:val="000000"/>
          <w:sz w:val="24"/>
          <w:szCs w:val="24"/>
        </w:rPr>
        <w:t>)</w:t>
      </w:r>
    </w:p>
    <w:p w:rsidR="00744C77" w:rsidRPr="003555B5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772978">
      <w:pPr>
        <w:pStyle w:val="ListParagraph"/>
        <w:numPr>
          <w:ilvl w:val="1"/>
          <w:numId w:val="1"/>
        </w:numPr>
        <w:spacing w:line="271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B60C95" w:rsidRPr="00376EF7" w:rsidRDefault="00612534" w:rsidP="00772978">
      <w:pPr>
        <w:pStyle w:val="ListParagraph"/>
        <w:spacing w:line="271" w:lineRule="auto"/>
        <w:ind w:left="522"/>
        <w:jc w:val="both"/>
      </w:pPr>
      <w:r w:rsidRPr="00C239C2">
        <w:rPr>
          <w:lang w:val="vi-VN"/>
        </w:rPr>
        <w:t>4.1.1</w:t>
      </w:r>
      <w:r w:rsidR="00C239C2" w:rsidRPr="00C239C2">
        <w:rPr>
          <w:lang w:val="vi-VN"/>
        </w:rPr>
        <w:t xml:space="preserve"> </w:t>
      </w:r>
      <w:r w:rsidR="00376EF7">
        <w:t xml:space="preserve">Nắm được các vấn đề chung về tầm quan trọng và </w:t>
      </w:r>
      <w:r w:rsidR="00F05E63">
        <w:t xml:space="preserve">những </w:t>
      </w:r>
      <w:r w:rsidR="00376EF7">
        <w:t>khó khăn khi phát triển một dự án CNTT.</w:t>
      </w:r>
    </w:p>
    <w:p w:rsidR="00C239C2" w:rsidRPr="00376EF7" w:rsidRDefault="00C239C2" w:rsidP="00772978">
      <w:pPr>
        <w:pStyle w:val="ListParagraph"/>
        <w:spacing w:line="271" w:lineRule="auto"/>
        <w:ind w:left="522"/>
        <w:jc w:val="both"/>
      </w:pPr>
      <w:r w:rsidRPr="00C239C2">
        <w:rPr>
          <w:lang w:val="vi-VN"/>
        </w:rPr>
        <w:t xml:space="preserve">4.1.2 Nắm bắt </w:t>
      </w:r>
      <w:r w:rsidR="002F4167">
        <w:t xml:space="preserve">quy trình và </w:t>
      </w:r>
      <w:r w:rsidR="00376EF7">
        <w:t>các mô hình phát triển phần mềm</w:t>
      </w:r>
    </w:p>
    <w:p w:rsidR="00C239C2" w:rsidRPr="00C239C2" w:rsidRDefault="00C239C2" w:rsidP="00772978">
      <w:pPr>
        <w:pStyle w:val="ListParagraph"/>
        <w:spacing w:line="271" w:lineRule="auto"/>
        <w:ind w:left="522"/>
        <w:jc w:val="both"/>
        <w:rPr>
          <w:bCs/>
          <w:lang w:val="vi-VN"/>
        </w:rPr>
      </w:pPr>
      <w:r w:rsidRPr="00C239C2">
        <w:rPr>
          <w:lang w:val="vi-VN"/>
        </w:rPr>
        <w:t xml:space="preserve">4.1.3 Nắm bắt </w:t>
      </w:r>
      <w:r w:rsidR="00CF5046">
        <w:t xml:space="preserve">chi tiết </w:t>
      </w:r>
      <w:r w:rsidR="00376EF7">
        <w:t xml:space="preserve">các công việc </w:t>
      </w:r>
      <w:r w:rsidR="00F05E63">
        <w:t>cần</w:t>
      </w:r>
      <w:r w:rsidR="00376EF7">
        <w:t xml:space="preserve"> làm khi quản lý một dự án CNTT: ước lượng, lập kế hoạch, quản lý rủi ro, quản lý chất lượng, quản lý cấu hình, quản lý nhân sự</w:t>
      </w:r>
      <w:r w:rsidR="005F0F48">
        <w:t>.</w:t>
      </w:r>
    </w:p>
    <w:p w:rsidR="00744C77" w:rsidRPr="003555B5" w:rsidRDefault="00744C77" w:rsidP="00772978">
      <w:pPr>
        <w:pStyle w:val="ListParagraph"/>
        <w:numPr>
          <w:ilvl w:val="1"/>
          <w:numId w:val="1"/>
        </w:numPr>
        <w:spacing w:line="271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B60C95" w:rsidRPr="00C239C2" w:rsidRDefault="00C239C2" w:rsidP="00772978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271" w:lineRule="auto"/>
        <w:ind w:left="522" w:hanging="96"/>
        <w:jc w:val="both"/>
        <w:rPr>
          <w:bCs/>
          <w:lang w:val="vi-VN"/>
        </w:rPr>
      </w:pPr>
      <w:r w:rsidRPr="00C239C2">
        <w:rPr>
          <w:bCs/>
          <w:lang w:val="vi-VN"/>
        </w:rPr>
        <w:t xml:space="preserve"> </w:t>
      </w:r>
      <w:r w:rsidR="003C4092">
        <w:rPr>
          <w:bCs/>
        </w:rPr>
        <w:t>Biết sử dụng một số mẫu báo cáo dự án</w:t>
      </w:r>
    </w:p>
    <w:p w:rsidR="00B60C95" w:rsidRPr="00C239C2" w:rsidRDefault="003C4092" w:rsidP="00772978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271" w:lineRule="auto"/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Biết sử dụng một số công cụ hỗ trợ trong quản lý và phát triển phần mềm: Microsoft Project, Visual SourceSafe, Gib, ...</w:t>
      </w:r>
    </w:p>
    <w:bookmarkEnd w:id="0"/>
    <w:bookmarkEnd w:id="1"/>
    <w:p w:rsidR="00744C77" w:rsidRPr="003C24E2" w:rsidRDefault="00BA09EA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C24E2">
        <w:rPr>
          <w:b/>
          <w:bCs/>
          <w:color w:val="000000"/>
          <w:sz w:val="24"/>
          <w:szCs w:val="24"/>
          <w:lang w:val="vi-VN"/>
        </w:rPr>
        <w:t>T</w:t>
      </w:r>
      <w:r w:rsidR="00744C77" w:rsidRPr="003C24E2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69573E" w:rsidRDefault="002D2BC1" w:rsidP="00772978">
      <w:pPr>
        <w:spacing w:line="271" w:lineRule="auto"/>
        <w:ind w:firstLine="360"/>
        <w:jc w:val="both"/>
        <w:rPr>
          <w:sz w:val="22"/>
          <w:szCs w:val="24"/>
        </w:rPr>
      </w:pPr>
      <w:r w:rsidRPr="002D2BC1">
        <w:rPr>
          <w:sz w:val="22"/>
          <w:szCs w:val="24"/>
        </w:rPr>
        <w:t xml:space="preserve">Nội dung học phần gồm </w:t>
      </w:r>
      <w:r>
        <w:rPr>
          <w:sz w:val="22"/>
          <w:szCs w:val="24"/>
        </w:rPr>
        <w:t>8</w:t>
      </w:r>
      <w:r w:rsidRPr="002D2BC1">
        <w:rPr>
          <w:sz w:val="22"/>
          <w:szCs w:val="24"/>
        </w:rPr>
        <w:t xml:space="preserve"> chương:</w:t>
      </w:r>
      <w:r w:rsidR="0069573E" w:rsidRPr="00772978">
        <w:rPr>
          <w:sz w:val="22"/>
          <w:szCs w:val="24"/>
        </w:rPr>
        <w:t xml:space="preserve"> </w:t>
      </w:r>
    </w:p>
    <w:p w:rsidR="002D2BC1" w:rsidRPr="002D2BC1" w:rsidRDefault="002D2BC1" w:rsidP="00772978">
      <w:pPr>
        <w:spacing w:line="271" w:lineRule="auto"/>
        <w:ind w:firstLine="360"/>
        <w:jc w:val="both"/>
        <w:rPr>
          <w:bCs/>
          <w:sz w:val="24"/>
          <w:szCs w:val="24"/>
        </w:rPr>
      </w:pPr>
      <w:r w:rsidRPr="002D2BC1">
        <w:rPr>
          <w:sz w:val="24"/>
          <w:szCs w:val="24"/>
        </w:rPr>
        <w:t xml:space="preserve">Chương 1: </w:t>
      </w:r>
      <w:r w:rsidRPr="002D2BC1">
        <w:rPr>
          <w:bCs/>
          <w:sz w:val="24"/>
          <w:szCs w:val="24"/>
        </w:rPr>
        <w:t>Tại sao phải quản lý dự án CNTT</w:t>
      </w:r>
    </w:p>
    <w:p w:rsidR="002D2BC1" w:rsidRPr="002D2BC1" w:rsidRDefault="002D2BC1" w:rsidP="00772978">
      <w:pPr>
        <w:spacing w:line="271" w:lineRule="auto"/>
        <w:ind w:firstLine="360"/>
        <w:jc w:val="both"/>
        <w:rPr>
          <w:sz w:val="24"/>
          <w:szCs w:val="24"/>
        </w:rPr>
      </w:pPr>
      <w:r w:rsidRPr="002D2BC1">
        <w:rPr>
          <w:bCs/>
          <w:sz w:val="24"/>
          <w:szCs w:val="24"/>
        </w:rPr>
        <w:t xml:space="preserve">Chương 2: </w:t>
      </w:r>
      <w:r w:rsidRPr="002D2BC1">
        <w:rPr>
          <w:sz w:val="24"/>
          <w:szCs w:val="24"/>
        </w:rPr>
        <w:t>Quy trình dự án</w:t>
      </w:r>
    </w:p>
    <w:p w:rsidR="00772978" w:rsidRPr="002D2BC1" w:rsidRDefault="002D2BC1" w:rsidP="00772978">
      <w:pPr>
        <w:spacing w:line="271" w:lineRule="auto"/>
        <w:ind w:firstLine="360"/>
        <w:jc w:val="both"/>
        <w:rPr>
          <w:sz w:val="24"/>
          <w:szCs w:val="24"/>
        </w:rPr>
      </w:pPr>
      <w:r w:rsidRPr="002D2BC1">
        <w:rPr>
          <w:sz w:val="24"/>
          <w:szCs w:val="24"/>
        </w:rPr>
        <w:t>Chương 3: Ước lượng dự án</w:t>
      </w:r>
    </w:p>
    <w:p w:rsidR="00772978" w:rsidRDefault="002D2BC1" w:rsidP="00772978">
      <w:pPr>
        <w:spacing w:line="271" w:lineRule="auto"/>
        <w:ind w:firstLine="360"/>
        <w:jc w:val="both"/>
        <w:rPr>
          <w:sz w:val="24"/>
        </w:rPr>
      </w:pPr>
      <w:r>
        <w:rPr>
          <w:sz w:val="24"/>
          <w:szCs w:val="24"/>
        </w:rPr>
        <w:t>Chương 4:</w:t>
      </w:r>
      <w:r w:rsidRPr="002D2BC1">
        <w:rPr>
          <w:sz w:val="22"/>
          <w:szCs w:val="24"/>
        </w:rPr>
        <w:t xml:space="preserve"> </w:t>
      </w:r>
      <w:r w:rsidRPr="002D2BC1">
        <w:rPr>
          <w:sz w:val="24"/>
        </w:rPr>
        <w:t>Kiểm soát lịch trình dự án</w:t>
      </w:r>
    </w:p>
    <w:p w:rsidR="002D2BC1" w:rsidRDefault="002D2BC1" w:rsidP="00772978">
      <w:pPr>
        <w:spacing w:line="271" w:lineRule="auto"/>
        <w:ind w:firstLine="360"/>
        <w:jc w:val="both"/>
        <w:rPr>
          <w:sz w:val="24"/>
        </w:rPr>
      </w:pPr>
      <w:r>
        <w:rPr>
          <w:sz w:val="24"/>
        </w:rPr>
        <w:t xml:space="preserve">Chương 5: </w:t>
      </w:r>
      <w:r w:rsidRPr="002D2BC1">
        <w:rPr>
          <w:sz w:val="24"/>
        </w:rPr>
        <w:t>Quản lý rủi ro</w:t>
      </w:r>
    </w:p>
    <w:p w:rsidR="002D2BC1" w:rsidRDefault="002D2BC1" w:rsidP="00772978">
      <w:pPr>
        <w:spacing w:line="271" w:lineRule="auto"/>
        <w:ind w:firstLine="360"/>
        <w:jc w:val="both"/>
        <w:rPr>
          <w:sz w:val="24"/>
        </w:rPr>
      </w:pPr>
      <w:r>
        <w:rPr>
          <w:sz w:val="24"/>
        </w:rPr>
        <w:t>Chương 6: Quản lý chất lượng</w:t>
      </w:r>
    </w:p>
    <w:p w:rsidR="002D2BC1" w:rsidRDefault="002D2BC1" w:rsidP="00772978">
      <w:pPr>
        <w:spacing w:line="271" w:lineRule="auto"/>
        <w:ind w:firstLine="360"/>
        <w:jc w:val="both"/>
        <w:rPr>
          <w:sz w:val="24"/>
        </w:rPr>
      </w:pPr>
      <w:r>
        <w:rPr>
          <w:sz w:val="24"/>
        </w:rPr>
        <w:t>Chương 7: Quản lý cấu hình</w:t>
      </w:r>
    </w:p>
    <w:p w:rsidR="002D2BC1" w:rsidRPr="002D2BC1" w:rsidRDefault="002D2BC1" w:rsidP="00772978">
      <w:pPr>
        <w:spacing w:line="271" w:lineRule="auto"/>
        <w:ind w:firstLine="360"/>
        <w:jc w:val="both"/>
        <w:rPr>
          <w:sz w:val="24"/>
          <w:szCs w:val="24"/>
        </w:rPr>
      </w:pPr>
      <w:r>
        <w:rPr>
          <w:sz w:val="24"/>
        </w:rPr>
        <w:t>Chương 8: Quản lý nhân sự</w:t>
      </w:r>
    </w:p>
    <w:p w:rsidR="00772978" w:rsidRPr="002D2BC1" w:rsidRDefault="00772978" w:rsidP="00772978">
      <w:pPr>
        <w:spacing w:line="271" w:lineRule="auto"/>
        <w:ind w:firstLine="360"/>
        <w:jc w:val="both"/>
        <w:rPr>
          <w:sz w:val="24"/>
          <w:szCs w:val="24"/>
        </w:rPr>
      </w:pPr>
    </w:p>
    <w:p w:rsidR="00772978" w:rsidRDefault="00772978" w:rsidP="00772978">
      <w:pPr>
        <w:spacing w:line="271" w:lineRule="auto"/>
        <w:ind w:firstLine="360"/>
        <w:jc w:val="both"/>
        <w:rPr>
          <w:sz w:val="22"/>
          <w:szCs w:val="24"/>
        </w:rPr>
      </w:pPr>
    </w:p>
    <w:p w:rsidR="00772978" w:rsidRPr="00772978" w:rsidRDefault="00772978" w:rsidP="00772978">
      <w:pPr>
        <w:spacing w:line="271" w:lineRule="auto"/>
        <w:ind w:firstLine="360"/>
        <w:jc w:val="both"/>
        <w:rPr>
          <w:rStyle w:val="Strong"/>
          <w:b w:val="0"/>
          <w:bCs w:val="0"/>
          <w:sz w:val="22"/>
          <w:szCs w:val="24"/>
        </w:rPr>
      </w:pPr>
    </w:p>
    <w:p w:rsidR="00296F71" w:rsidRPr="000C410C" w:rsidRDefault="009540AF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0C410C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4A21C9" w:rsidRPr="003555B5" w:rsidRDefault="00BA7C39" w:rsidP="00772978">
      <w:pPr>
        <w:pStyle w:val="ListParagraph"/>
        <w:spacing w:line="271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77297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772978" w:rsidRDefault="001265BC" w:rsidP="00772978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772978">
              <w:rPr>
                <w:b/>
                <w:bCs/>
              </w:rPr>
              <w:t>6.1. Lý thuyết</w:t>
            </w:r>
          </w:p>
        </w:tc>
      </w:tr>
      <w:tr w:rsidR="00095A1D" w:rsidRPr="00772978" w:rsidTr="00857B18">
        <w:tc>
          <w:tcPr>
            <w:tcW w:w="1408" w:type="dxa"/>
            <w:tcBorders>
              <w:top w:val="single" w:sz="4" w:space="0" w:color="auto"/>
            </w:tcBorders>
          </w:tcPr>
          <w:p w:rsidR="003B73BB" w:rsidRPr="00772978" w:rsidRDefault="00BA09EA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r w:rsidRPr="00772978">
              <w:rPr>
                <w:b/>
                <w:bCs/>
                <w:i/>
              </w:rPr>
              <w:t>Đề mục</w:t>
            </w: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7297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7297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3B73BB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7297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772978" w:rsidTr="00857B18">
        <w:trPr>
          <w:trHeight w:val="548"/>
        </w:trPr>
        <w:tc>
          <w:tcPr>
            <w:tcW w:w="1408" w:type="dxa"/>
            <w:vAlign w:val="center"/>
          </w:tcPr>
          <w:p w:rsidR="003B73BB" w:rsidRPr="00772978" w:rsidRDefault="007C7EDD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:rsidR="003B73BB" w:rsidRPr="00772978" w:rsidRDefault="00C678E4" w:rsidP="00C678E4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Tổng quan về</w:t>
            </w:r>
            <w:r w:rsidR="00912683" w:rsidRPr="00772978">
              <w:rPr>
                <w:b/>
                <w:bCs/>
              </w:rPr>
              <w:t xml:space="preserve"> quản </w:t>
            </w:r>
            <w:r>
              <w:rPr>
                <w:b/>
                <w:bCs/>
              </w:rPr>
              <w:t>trị</w:t>
            </w:r>
            <w:r w:rsidR="00912683" w:rsidRPr="00772978">
              <w:rPr>
                <w:b/>
                <w:bCs/>
              </w:rPr>
              <w:t xml:space="preserve"> dự án CNTT</w:t>
            </w:r>
          </w:p>
        </w:tc>
        <w:tc>
          <w:tcPr>
            <w:tcW w:w="992" w:type="dxa"/>
            <w:vAlign w:val="center"/>
          </w:tcPr>
          <w:p w:rsidR="003B73BB" w:rsidRPr="00772978" w:rsidRDefault="00C678E4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12" w:type="dxa"/>
            <w:vAlign w:val="center"/>
          </w:tcPr>
          <w:p w:rsidR="00CE4E03" w:rsidRPr="00772978" w:rsidRDefault="003C24E2" w:rsidP="006F3BD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4.1.1</w:t>
            </w:r>
            <w:r w:rsidR="006F3BDA">
              <w:rPr>
                <w:b/>
                <w:bCs/>
              </w:rPr>
              <w:t xml:space="preserve">, </w:t>
            </w:r>
            <w:r w:rsidR="00CE4E03" w:rsidRPr="00772978">
              <w:rPr>
                <w:b/>
                <w:bCs/>
              </w:rPr>
              <w:t>4.1.2</w:t>
            </w: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:rsidR="003B73BB" w:rsidRPr="00772978" w:rsidRDefault="00CE4E03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Phần mềm và đặc tính phần mềm</w:t>
            </w:r>
          </w:p>
        </w:tc>
        <w:tc>
          <w:tcPr>
            <w:tcW w:w="992" w:type="dxa"/>
            <w:vAlign w:val="center"/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:rsidR="003B73BB" w:rsidRPr="00772978" w:rsidRDefault="00CE4E03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Các qui trình phát triển phần mềm</w:t>
            </w:r>
          </w:p>
        </w:tc>
        <w:tc>
          <w:tcPr>
            <w:tcW w:w="992" w:type="dxa"/>
            <w:vAlign w:val="center"/>
          </w:tcPr>
          <w:p w:rsidR="003B73BB" w:rsidRPr="00772978" w:rsidRDefault="003B73BB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17D48" w:rsidRPr="00772978" w:rsidTr="00857B18">
        <w:tc>
          <w:tcPr>
            <w:tcW w:w="1408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1.3</w:t>
            </w:r>
          </w:p>
        </w:tc>
        <w:tc>
          <w:tcPr>
            <w:tcW w:w="5250" w:type="dxa"/>
            <w:vAlign w:val="center"/>
          </w:tcPr>
          <w:p w:rsidR="00117D48" w:rsidRPr="00772978" w:rsidRDefault="00CE4E03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Dự án phần mềm và quản trị dự án phần mềm</w:t>
            </w:r>
          </w:p>
        </w:tc>
        <w:tc>
          <w:tcPr>
            <w:tcW w:w="99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  <w:lang w:val="nl-NL"/>
              </w:rPr>
              <w:t xml:space="preserve">Chương </w:t>
            </w:r>
            <w:r w:rsidRPr="00772978">
              <w:rPr>
                <w:b/>
                <w:bCs/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:rsidR="00EE3756" w:rsidRPr="00772978" w:rsidRDefault="002119BD" w:rsidP="00772978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772978">
              <w:rPr>
                <w:b/>
              </w:rPr>
              <w:t>Quy trình dự án</w:t>
            </w:r>
          </w:p>
        </w:tc>
        <w:tc>
          <w:tcPr>
            <w:tcW w:w="992" w:type="dxa"/>
            <w:vAlign w:val="center"/>
          </w:tcPr>
          <w:p w:rsidR="00EE3756" w:rsidRPr="00772978" w:rsidRDefault="00C678E4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12" w:type="dxa"/>
            <w:vAlign w:val="center"/>
          </w:tcPr>
          <w:p w:rsidR="00EE3756" w:rsidRPr="00772978" w:rsidRDefault="003C24E2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4.1.2</w:t>
            </w: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772978">
              <w:rPr>
                <w:bCs/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:rsidR="00EE3756" w:rsidRPr="00772978" w:rsidRDefault="002119BD" w:rsidP="00772978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772978">
              <w:t>Tổng quan về quy trình dự án</w:t>
            </w:r>
          </w:p>
        </w:tc>
        <w:tc>
          <w:tcPr>
            <w:tcW w:w="99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772978">
              <w:rPr>
                <w:bCs/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:rsidR="00EE3756" w:rsidRPr="00772978" w:rsidRDefault="002119BD" w:rsidP="00772978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772978">
              <w:t>Giai đoạn xác định dự án</w:t>
            </w:r>
          </w:p>
        </w:tc>
        <w:tc>
          <w:tcPr>
            <w:tcW w:w="99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17D48" w:rsidRPr="00772978" w:rsidTr="00857B18">
        <w:tc>
          <w:tcPr>
            <w:tcW w:w="1408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2.3</w:t>
            </w:r>
          </w:p>
        </w:tc>
        <w:tc>
          <w:tcPr>
            <w:tcW w:w="5250" w:type="dxa"/>
            <w:vAlign w:val="center"/>
          </w:tcPr>
          <w:p w:rsidR="00117D48" w:rsidRPr="00772978" w:rsidRDefault="002119BD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Giai đoạn phân tích</w:t>
            </w:r>
          </w:p>
        </w:tc>
        <w:tc>
          <w:tcPr>
            <w:tcW w:w="99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17D48" w:rsidRPr="00772978" w:rsidTr="00857B18">
        <w:tc>
          <w:tcPr>
            <w:tcW w:w="1408" w:type="dxa"/>
            <w:vAlign w:val="center"/>
          </w:tcPr>
          <w:p w:rsidR="00117D48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2.4</w:t>
            </w:r>
          </w:p>
        </w:tc>
        <w:tc>
          <w:tcPr>
            <w:tcW w:w="5250" w:type="dxa"/>
            <w:vAlign w:val="center"/>
          </w:tcPr>
          <w:p w:rsidR="00117D48" w:rsidRPr="00772978" w:rsidRDefault="002119BD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Giai đoạn thiết kế</w:t>
            </w:r>
          </w:p>
        </w:tc>
        <w:tc>
          <w:tcPr>
            <w:tcW w:w="99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17D48" w:rsidRPr="00772978" w:rsidTr="00857B18">
        <w:tc>
          <w:tcPr>
            <w:tcW w:w="1408" w:type="dxa"/>
            <w:vAlign w:val="center"/>
          </w:tcPr>
          <w:p w:rsidR="00117D48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2.5</w:t>
            </w:r>
          </w:p>
        </w:tc>
        <w:tc>
          <w:tcPr>
            <w:tcW w:w="5250" w:type="dxa"/>
            <w:vAlign w:val="center"/>
          </w:tcPr>
          <w:p w:rsidR="00117D48" w:rsidRPr="00772978" w:rsidRDefault="002119BD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Giai đoạn thực hiện</w:t>
            </w:r>
          </w:p>
        </w:tc>
        <w:tc>
          <w:tcPr>
            <w:tcW w:w="992" w:type="dxa"/>
            <w:vAlign w:val="center"/>
          </w:tcPr>
          <w:p w:rsidR="00117D48" w:rsidRPr="00772978" w:rsidRDefault="00117D4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119BD" w:rsidRPr="00772978" w:rsidTr="00857B18">
        <w:tc>
          <w:tcPr>
            <w:tcW w:w="1408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2.6</w:t>
            </w:r>
          </w:p>
        </w:tc>
        <w:tc>
          <w:tcPr>
            <w:tcW w:w="5250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</w:pPr>
            <w:r w:rsidRPr="00772978">
              <w:t>Giai đoạn kiểm thử</w:t>
            </w:r>
          </w:p>
        </w:tc>
        <w:tc>
          <w:tcPr>
            <w:tcW w:w="99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119BD" w:rsidRPr="00772978" w:rsidTr="00857B18">
        <w:tc>
          <w:tcPr>
            <w:tcW w:w="1408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2.7</w:t>
            </w:r>
          </w:p>
        </w:tc>
        <w:tc>
          <w:tcPr>
            <w:tcW w:w="5250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</w:pPr>
            <w:r w:rsidRPr="00772978">
              <w:t>Chuyển giao</w:t>
            </w:r>
          </w:p>
        </w:tc>
        <w:tc>
          <w:tcPr>
            <w:tcW w:w="99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119BD" w:rsidRPr="00772978" w:rsidTr="00857B18">
        <w:tc>
          <w:tcPr>
            <w:tcW w:w="1408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2.8</w:t>
            </w:r>
          </w:p>
        </w:tc>
        <w:tc>
          <w:tcPr>
            <w:tcW w:w="5250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</w:pPr>
            <w:r w:rsidRPr="00772978">
              <w:t>Giai đoạn vận hành</w:t>
            </w:r>
          </w:p>
        </w:tc>
        <w:tc>
          <w:tcPr>
            <w:tcW w:w="99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119BD" w:rsidRPr="00772978" w:rsidRDefault="002119BD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  <w:lang w:val="nl-NL"/>
              </w:rPr>
              <w:t xml:space="preserve">Chương </w:t>
            </w:r>
            <w:r w:rsidRPr="00772978">
              <w:rPr>
                <w:b/>
                <w:bCs/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:rsidR="00EE3756" w:rsidRPr="00772978" w:rsidRDefault="00E448E8" w:rsidP="00772978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772978">
              <w:rPr>
                <w:b/>
              </w:rPr>
              <w:t>Ước lượng dự án</w:t>
            </w:r>
          </w:p>
        </w:tc>
        <w:tc>
          <w:tcPr>
            <w:tcW w:w="992" w:type="dxa"/>
            <w:vAlign w:val="center"/>
          </w:tcPr>
          <w:p w:rsidR="00EE3756" w:rsidRPr="00772978" w:rsidRDefault="00686762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6</w:t>
            </w:r>
          </w:p>
        </w:tc>
        <w:tc>
          <w:tcPr>
            <w:tcW w:w="1412" w:type="dxa"/>
            <w:vAlign w:val="center"/>
          </w:tcPr>
          <w:p w:rsidR="006740B4" w:rsidRPr="00772978" w:rsidRDefault="003C24E2" w:rsidP="006F3BD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4.1.3</w:t>
            </w:r>
            <w:r w:rsidR="006F3BDA">
              <w:rPr>
                <w:b/>
                <w:bCs/>
              </w:rPr>
              <w:t xml:space="preserve">, </w:t>
            </w:r>
            <w:r w:rsidR="006740B4" w:rsidRPr="00772978">
              <w:rPr>
                <w:b/>
                <w:bCs/>
              </w:rPr>
              <w:t>4.2.1</w:t>
            </w:r>
          </w:p>
        </w:tc>
      </w:tr>
      <w:tr w:rsidR="00BA7C39" w:rsidRPr="00772978" w:rsidTr="00857B18">
        <w:tc>
          <w:tcPr>
            <w:tcW w:w="1408" w:type="dxa"/>
            <w:vAlign w:val="center"/>
          </w:tcPr>
          <w:p w:rsidR="00EE3756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772978">
              <w:rPr>
                <w:bCs/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:rsidR="00EE3756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772978">
              <w:t>Độ đo của phần mềm</w:t>
            </w:r>
          </w:p>
        </w:tc>
        <w:tc>
          <w:tcPr>
            <w:tcW w:w="99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EE3756" w:rsidRPr="00772978" w:rsidRDefault="00EE3756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AB2C31" w:rsidRPr="00772978" w:rsidTr="00857B18">
        <w:tc>
          <w:tcPr>
            <w:tcW w:w="1408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3.2</w:t>
            </w:r>
          </w:p>
        </w:tc>
        <w:tc>
          <w:tcPr>
            <w:tcW w:w="5250" w:type="dxa"/>
            <w:vAlign w:val="center"/>
          </w:tcPr>
          <w:p w:rsidR="00AB2C31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Các phương pháp ước lượng</w:t>
            </w:r>
          </w:p>
        </w:tc>
        <w:tc>
          <w:tcPr>
            <w:tcW w:w="99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6740B4" w:rsidRPr="00772978" w:rsidRDefault="006740B4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A7CEA" w:rsidRPr="00772978" w:rsidTr="00857B18">
        <w:tc>
          <w:tcPr>
            <w:tcW w:w="1408" w:type="dxa"/>
            <w:vAlign w:val="center"/>
          </w:tcPr>
          <w:p w:rsidR="002A7CEA" w:rsidRPr="00772978" w:rsidRDefault="002A7CEA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3.3</w:t>
            </w:r>
          </w:p>
        </w:tc>
        <w:tc>
          <w:tcPr>
            <w:tcW w:w="5250" w:type="dxa"/>
            <w:vAlign w:val="center"/>
          </w:tcPr>
          <w:p w:rsidR="002A7CEA" w:rsidRPr="00772978" w:rsidRDefault="002A7CEA" w:rsidP="00772978">
            <w:pPr>
              <w:pStyle w:val="ListParagraph"/>
              <w:spacing w:line="271" w:lineRule="auto"/>
              <w:ind w:left="0"/>
            </w:pPr>
            <w:r w:rsidRPr="00772978">
              <w:t>Mô hình COCOMO</w:t>
            </w:r>
          </w:p>
        </w:tc>
        <w:tc>
          <w:tcPr>
            <w:tcW w:w="992" w:type="dxa"/>
            <w:vAlign w:val="center"/>
          </w:tcPr>
          <w:p w:rsidR="002A7CEA" w:rsidRPr="00772978" w:rsidRDefault="002A7CEA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2A7CEA" w:rsidRPr="00772978" w:rsidRDefault="002A7CEA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  <w:lang w:val="nl-NL"/>
              </w:rPr>
              <w:t xml:space="preserve">Chương </w:t>
            </w:r>
            <w:r w:rsidRPr="00772978">
              <w:rPr>
                <w:b/>
                <w:bCs/>
              </w:rPr>
              <w:t>4</w:t>
            </w:r>
          </w:p>
        </w:tc>
        <w:tc>
          <w:tcPr>
            <w:tcW w:w="5250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772978">
              <w:rPr>
                <w:b/>
              </w:rPr>
              <w:t>Kiểm soát lịch trình dự án</w:t>
            </w:r>
          </w:p>
        </w:tc>
        <w:tc>
          <w:tcPr>
            <w:tcW w:w="992" w:type="dxa"/>
            <w:vAlign w:val="center"/>
          </w:tcPr>
          <w:p w:rsidR="00E448E8" w:rsidRPr="00772978" w:rsidRDefault="00F80120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412" w:type="dxa"/>
            <w:vAlign w:val="center"/>
          </w:tcPr>
          <w:p w:rsidR="00F37ABA" w:rsidRPr="00772978" w:rsidRDefault="00E448E8" w:rsidP="006F3BD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4.1.3</w:t>
            </w:r>
            <w:r w:rsidR="006F3BDA">
              <w:rPr>
                <w:b/>
                <w:bCs/>
              </w:rPr>
              <w:t xml:space="preserve">, </w:t>
            </w:r>
            <w:r w:rsidR="00F37ABA" w:rsidRPr="00772978">
              <w:rPr>
                <w:b/>
                <w:bCs/>
              </w:rPr>
              <w:t>4.2.2</w:t>
            </w:r>
          </w:p>
        </w:tc>
      </w:tr>
      <w:tr w:rsidR="00AB2C31" w:rsidRPr="00772978" w:rsidTr="00857B18">
        <w:tc>
          <w:tcPr>
            <w:tcW w:w="1408" w:type="dxa"/>
            <w:vAlign w:val="center"/>
          </w:tcPr>
          <w:p w:rsidR="00AB2C31" w:rsidRPr="00772978" w:rsidRDefault="005E55E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4.1</w:t>
            </w:r>
          </w:p>
        </w:tc>
        <w:tc>
          <w:tcPr>
            <w:tcW w:w="5250" w:type="dxa"/>
            <w:vAlign w:val="center"/>
          </w:tcPr>
          <w:p w:rsidR="00AB2C31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Sơ đồ PERT và đường găng</w:t>
            </w:r>
          </w:p>
        </w:tc>
        <w:tc>
          <w:tcPr>
            <w:tcW w:w="99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AB2C31" w:rsidRPr="00772978" w:rsidTr="00857B18">
        <w:tc>
          <w:tcPr>
            <w:tcW w:w="1408" w:type="dxa"/>
            <w:vAlign w:val="center"/>
          </w:tcPr>
          <w:p w:rsidR="00AB2C31" w:rsidRPr="00772978" w:rsidRDefault="005E55E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4.2</w:t>
            </w:r>
          </w:p>
        </w:tc>
        <w:tc>
          <w:tcPr>
            <w:tcW w:w="5250" w:type="dxa"/>
            <w:vAlign w:val="center"/>
          </w:tcPr>
          <w:p w:rsidR="00AB2C31" w:rsidRPr="00772978" w:rsidRDefault="00F22C09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S</w:t>
            </w:r>
            <w:r w:rsidR="00E448E8" w:rsidRPr="00772978">
              <w:t>ơ đồ Gantt</w:t>
            </w:r>
          </w:p>
        </w:tc>
        <w:tc>
          <w:tcPr>
            <w:tcW w:w="99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AB2C31" w:rsidRPr="00772978" w:rsidRDefault="00AB2C3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8A2213" w:rsidRPr="00772978" w:rsidTr="00857B18">
        <w:tc>
          <w:tcPr>
            <w:tcW w:w="1408" w:type="dxa"/>
            <w:vAlign w:val="center"/>
          </w:tcPr>
          <w:p w:rsidR="008A2213" w:rsidRPr="00772978" w:rsidRDefault="008A2213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4.3</w:t>
            </w:r>
          </w:p>
        </w:tc>
        <w:tc>
          <w:tcPr>
            <w:tcW w:w="5250" w:type="dxa"/>
            <w:vAlign w:val="center"/>
          </w:tcPr>
          <w:p w:rsidR="008A2213" w:rsidRPr="00772978" w:rsidRDefault="008A2213" w:rsidP="00772978">
            <w:pPr>
              <w:pStyle w:val="ListParagraph"/>
              <w:spacing w:line="271" w:lineRule="auto"/>
              <w:ind w:left="0"/>
            </w:pPr>
            <w:r w:rsidRPr="00772978">
              <w:t>Công cụ hỗ trợ lập lịch</w:t>
            </w:r>
          </w:p>
        </w:tc>
        <w:tc>
          <w:tcPr>
            <w:tcW w:w="992" w:type="dxa"/>
            <w:vAlign w:val="center"/>
          </w:tcPr>
          <w:p w:rsidR="008A2213" w:rsidRPr="00772978" w:rsidRDefault="008A2213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8A2213" w:rsidRPr="00772978" w:rsidRDefault="008A2213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AB2C31" w:rsidRPr="00772978" w:rsidTr="00857B18">
        <w:tc>
          <w:tcPr>
            <w:tcW w:w="1408" w:type="dxa"/>
            <w:vAlign w:val="center"/>
          </w:tcPr>
          <w:p w:rsidR="00AB2C31" w:rsidRPr="00772978" w:rsidRDefault="00081AC7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/>
                <w:bCs/>
                <w:lang w:val="nl-NL"/>
              </w:rPr>
              <w:t xml:space="preserve">Chương </w:t>
            </w:r>
            <w:r w:rsidRPr="00772978">
              <w:rPr>
                <w:b/>
                <w:bCs/>
              </w:rPr>
              <w:t>5</w:t>
            </w:r>
          </w:p>
        </w:tc>
        <w:tc>
          <w:tcPr>
            <w:tcW w:w="5250" w:type="dxa"/>
            <w:vAlign w:val="center"/>
          </w:tcPr>
          <w:p w:rsidR="00AB2C31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rPr>
                <w:b/>
              </w:rPr>
              <w:t>Quản lý rủi ro</w:t>
            </w:r>
          </w:p>
        </w:tc>
        <w:tc>
          <w:tcPr>
            <w:tcW w:w="992" w:type="dxa"/>
            <w:vAlign w:val="center"/>
          </w:tcPr>
          <w:p w:rsidR="00AB2C31" w:rsidRPr="00772978" w:rsidRDefault="00757306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12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4.1.3</w:t>
            </w: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5E55E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5.1</w:t>
            </w:r>
          </w:p>
        </w:tc>
        <w:tc>
          <w:tcPr>
            <w:tcW w:w="5250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Khái niệm về rủi ro và các loại rủi ro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F22C09" w:rsidRPr="00772978" w:rsidTr="00857B18">
        <w:tc>
          <w:tcPr>
            <w:tcW w:w="1408" w:type="dxa"/>
            <w:vAlign w:val="center"/>
          </w:tcPr>
          <w:p w:rsidR="00F22C09" w:rsidRPr="00772978" w:rsidRDefault="005E55E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5.2</w:t>
            </w:r>
          </w:p>
        </w:tc>
        <w:tc>
          <w:tcPr>
            <w:tcW w:w="5250" w:type="dxa"/>
            <w:vAlign w:val="center"/>
          </w:tcPr>
          <w:p w:rsidR="00F22C09" w:rsidRPr="00772978" w:rsidRDefault="00A74FE7" w:rsidP="00772978">
            <w:pPr>
              <w:pStyle w:val="ListParagraph"/>
              <w:spacing w:line="271" w:lineRule="auto"/>
              <w:ind w:left="0"/>
            </w:pPr>
            <w:r w:rsidRPr="00772978">
              <w:t>Các p</w:t>
            </w:r>
            <w:r w:rsidR="00F22C09" w:rsidRPr="00772978">
              <w:t>hương pháp phòng tránh</w:t>
            </w:r>
            <w:r w:rsidRPr="00772978">
              <w:t xml:space="preserve"> rủi ro</w:t>
            </w:r>
          </w:p>
        </w:tc>
        <w:tc>
          <w:tcPr>
            <w:tcW w:w="992" w:type="dxa"/>
            <w:vAlign w:val="center"/>
          </w:tcPr>
          <w:p w:rsidR="00F22C09" w:rsidRPr="00772978" w:rsidRDefault="00F22C09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F22C09" w:rsidRPr="00772978" w:rsidRDefault="00F22C09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8A2213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/>
                <w:bCs/>
                <w:lang w:val="nl-NL"/>
              </w:rPr>
              <w:t xml:space="preserve">Chương </w:t>
            </w:r>
            <w:r w:rsidRPr="00772978">
              <w:rPr>
                <w:b/>
                <w:bCs/>
              </w:rPr>
              <w:t>6</w:t>
            </w:r>
          </w:p>
        </w:tc>
        <w:tc>
          <w:tcPr>
            <w:tcW w:w="5250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rPr>
                <w:b/>
              </w:rPr>
              <w:t>Quản lý chất lượng</w:t>
            </w:r>
          </w:p>
        </w:tc>
        <w:tc>
          <w:tcPr>
            <w:tcW w:w="992" w:type="dxa"/>
            <w:vAlign w:val="center"/>
          </w:tcPr>
          <w:p w:rsidR="00E448E8" w:rsidRPr="00772978" w:rsidRDefault="00C678E4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12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/>
                <w:bCs/>
              </w:rPr>
              <w:t>4.1.3</w:t>
            </w: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6.1</w:t>
            </w:r>
          </w:p>
        </w:tc>
        <w:tc>
          <w:tcPr>
            <w:tcW w:w="5250" w:type="dxa"/>
            <w:vAlign w:val="center"/>
          </w:tcPr>
          <w:p w:rsidR="00E448E8" w:rsidRPr="00772978" w:rsidRDefault="008A2213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rPr>
                <w:bCs/>
              </w:rPr>
              <w:t>Khái niệm</w:t>
            </w:r>
            <w:r w:rsidR="00D45091" w:rsidRPr="00772978">
              <w:rPr>
                <w:bCs/>
              </w:rPr>
              <w:t xml:space="preserve"> chất lượng phần mềm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6.2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rPr>
                <w:bCs/>
              </w:rPr>
              <w:t>Kế hoạch quản lý chất lượng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6.3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rPr>
                <w:bCs/>
              </w:rPr>
              <w:t>Các kỹ thuật kiểm thử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nl-NL"/>
              </w:rPr>
            </w:pPr>
            <w:r w:rsidRPr="00772978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/>
                <w:bCs/>
                <w:lang w:val="nl-NL"/>
              </w:rPr>
            </w:pPr>
            <w:r w:rsidRPr="00772978">
              <w:rPr>
                <w:b/>
                <w:bCs/>
                <w:lang w:val="nl-NL"/>
              </w:rPr>
              <w:t>Quản lý cấu hình</w:t>
            </w:r>
          </w:p>
        </w:tc>
        <w:tc>
          <w:tcPr>
            <w:tcW w:w="992" w:type="dxa"/>
            <w:vAlign w:val="center"/>
          </w:tcPr>
          <w:p w:rsidR="00E448E8" w:rsidRPr="00772978" w:rsidRDefault="00686762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3</w:t>
            </w:r>
          </w:p>
        </w:tc>
        <w:tc>
          <w:tcPr>
            <w:tcW w:w="1412" w:type="dxa"/>
            <w:vAlign w:val="center"/>
          </w:tcPr>
          <w:p w:rsidR="00E448E8" w:rsidRPr="00772978" w:rsidRDefault="00F73E5F" w:rsidP="006F3BD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F73E5F">
              <w:rPr>
                <w:b/>
                <w:bCs/>
              </w:rPr>
              <w:t>4.1.3</w:t>
            </w:r>
            <w:r w:rsidR="006F3BDA">
              <w:rPr>
                <w:b/>
                <w:bCs/>
              </w:rPr>
              <w:t xml:space="preserve">, </w:t>
            </w:r>
            <w:r w:rsidRPr="00F73E5F">
              <w:rPr>
                <w:b/>
                <w:bCs/>
              </w:rPr>
              <w:t>4.2.1</w:t>
            </w:r>
            <w:r w:rsidR="006F3BDA">
              <w:rPr>
                <w:b/>
                <w:bCs/>
              </w:rPr>
              <w:t xml:space="preserve">, </w:t>
            </w:r>
            <w:r w:rsidRPr="00F73E5F">
              <w:rPr>
                <w:b/>
                <w:bCs/>
              </w:rPr>
              <w:t>4.2.2</w:t>
            </w: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7.1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Cấu hình phần mềm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00A95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7.2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Kiểm soát phiên bản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7.3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Kiểm soát sự thay đổi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772978">
              <w:rPr>
                <w:b/>
                <w:bCs/>
              </w:rPr>
              <w:t>Chương 8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772978">
              <w:rPr>
                <w:b/>
                <w:bCs/>
              </w:rPr>
              <w:t>Quản lý nhân sự</w:t>
            </w:r>
          </w:p>
        </w:tc>
        <w:tc>
          <w:tcPr>
            <w:tcW w:w="992" w:type="dxa"/>
            <w:vAlign w:val="center"/>
          </w:tcPr>
          <w:p w:rsidR="00E448E8" w:rsidRPr="00772978" w:rsidRDefault="00F80120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12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/>
                <w:bCs/>
              </w:rPr>
              <w:t>4.1.3</w:t>
            </w:r>
          </w:p>
        </w:tc>
      </w:tr>
      <w:tr w:rsidR="00E448E8" w:rsidRPr="00772978" w:rsidTr="00857B18">
        <w:tc>
          <w:tcPr>
            <w:tcW w:w="1408" w:type="dxa"/>
            <w:vAlign w:val="center"/>
          </w:tcPr>
          <w:p w:rsidR="00E448E8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8.1</w:t>
            </w:r>
          </w:p>
        </w:tc>
        <w:tc>
          <w:tcPr>
            <w:tcW w:w="5250" w:type="dxa"/>
            <w:vAlign w:val="center"/>
          </w:tcPr>
          <w:p w:rsidR="00E448E8" w:rsidRPr="00772978" w:rsidRDefault="00D45091" w:rsidP="00772978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772978">
              <w:t>Các mô hình tổ chức</w:t>
            </w:r>
          </w:p>
        </w:tc>
        <w:tc>
          <w:tcPr>
            <w:tcW w:w="99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E448E8" w:rsidRPr="00772978" w:rsidRDefault="00E448E8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45091" w:rsidRPr="00772978" w:rsidTr="00857B18">
        <w:tc>
          <w:tcPr>
            <w:tcW w:w="1408" w:type="dxa"/>
            <w:vAlign w:val="center"/>
          </w:tcPr>
          <w:p w:rsidR="00D45091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8.2</w:t>
            </w:r>
          </w:p>
        </w:tc>
        <w:tc>
          <w:tcPr>
            <w:tcW w:w="5250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</w:pPr>
            <w:r w:rsidRPr="00772978">
              <w:t>Các vai trò trong tổ chức dự án</w:t>
            </w:r>
          </w:p>
        </w:tc>
        <w:tc>
          <w:tcPr>
            <w:tcW w:w="992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45091" w:rsidRPr="00772978" w:rsidTr="00857B18">
        <w:tc>
          <w:tcPr>
            <w:tcW w:w="1408" w:type="dxa"/>
            <w:vAlign w:val="center"/>
          </w:tcPr>
          <w:p w:rsidR="00D45091" w:rsidRPr="00772978" w:rsidRDefault="00E00A95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772978">
              <w:rPr>
                <w:bCs/>
              </w:rPr>
              <w:t>8.3</w:t>
            </w:r>
          </w:p>
        </w:tc>
        <w:tc>
          <w:tcPr>
            <w:tcW w:w="5250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</w:pPr>
            <w:r w:rsidRPr="00772978">
              <w:t>Tuyển chọn và đào tạo nhân sự</w:t>
            </w:r>
          </w:p>
        </w:tc>
        <w:tc>
          <w:tcPr>
            <w:tcW w:w="992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D45091" w:rsidRPr="00772978" w:rsidRDefault="00D45091" w:rsidP="00772978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3555B5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AB2C31" w:rsidRDefault="003F7694" w:rsidP="00772978">
      <w:pPr>
        <w:pStyle w:val="ListParagraph"/>
        <w:spacing w:line="271" w:lineRule="auto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</w:t>
      </w:r>
      <w:r w:rsidR="00AB2C31">
        <w:rPr>
          <w:bCs/>
          <w:color w:val="000000"/>
        </w:rPr>
        <w:t>g dạy lý thuyết kết hợp với bài tập</w:t>
      </w:r>
    </w:p>
    <w:p w:rsidR="00744C77" w:rsidRPr="003555B5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</w:t>
      </w:r>
      <w:r w:rsidR="00AB2C31">
        <w:rPr>
          <w:bCs/>
          <w:color w:val="000000"/>
          <w:sz w:val="24"/>
          <w:szCs w:val="24"/>
        </w:rPr>
        <w:t>đủ 100% bài tập trên lớp và về nhà, được đánh giá kết quả thực hiện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72978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72978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772978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75"/>
        <w:gridCol w:w="4253"/>
        <w:gridCol w:w="1275"/>
      </w:tblGrid>
      <w:tr w:rsidR="00665547" w:rsidRPr="003555B5" w:rsidTr="00857B18">
        <w:tc>
          <w:tcPr>
            <w:tcW w:w="564" w:type="dxa"/>
            <w:shd w:val="clear" w:color="auto" w:fill="auto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75" w:type="dxa"/>
            <w:shd w:val="clear" w:color="auto" w:fill="auto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253" w:type="dxa"/>
            <w:shd w:val="clear" w:color="auto" w:fill="auto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75" w:type="dxa"/>
            <w:shd w:val="clear" w:color="auto" w:fill="auto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857B18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32C78" w:rsidRPr="0049431F" w:rsidTr="003E4417">
        <w:tc>
          <w:tcPr>
            <w:tcW w:w="564" w:type="dxa"/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E32C78" w:rsidRPr="003555B5" w:rsidTr="003E4417">
        <w:tc>
          <w:tcPr>
            <w:tcW w:w="564" w:type="dxa"/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/vấn đáp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78" w:rsidRPr="003555B5" w:rsidRDefault="00E32C78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857B18">
        <w:tc>
          <w:tcPr>
            <w:tcW w:w="564" w:type="dxa"/>
            <w:shd w:val="clear" w:color="auto" w:fill="auto"/>
            <w:vAlign w:val="center"/>
          </w:tcPr>
          <w:p w:rsidR="00665547" w:rsidRPr="003555B5" w:rsidRDefault="00AB2C31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95135B">
              <w:rPr>
                <w:bCs/>
                <w:color w:val="000000"/>
                <w:sz w:val="24"/>
                <w:szCs w:val="24"/>
                <w:lang w:val="nl-NL"/>
              </w:rPr>
              <w:t xml:space="preserve"> Thi v</w:t>
            </w:r>
            <w:r w:rsidR="00AB2C31">
              <w:rPr>
                <w:bCs/>
                <w:color w:val="000000"/>
                <w:sz w:val="24"/>
                <w:szCs w:val="24"/>
                <w:lang w:val="nl-NL"/>
              </w:rPr>
              <w:t>iết/vấn đáp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65547" w:rsidRPr="003555B5" w:rsidRDefault="0066554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72978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72978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72978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AC7E2A" w:rsidRDefault="00AC7E2A" w:rsidP="00772978">
      <w:pPr>
        <w:pStyle w:val="BodyText2"/>
        <w:spacing w:after="0" w:line="271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[1] </w:t>
      </w:r>
      <w:r w:rsidR="004D696E">
        <w:rPr>
          <w:bCs/>
          <w:color w:val="000000"/>
          <w:sz w:val="24"/>
          <w:szCs w:val="24"/>
        </w:rPr>
        <w:t>Bài giảng “Quản trị dự án Công nghệ thông tin” Bộ môn Tin học Kinh tế - Trường ĐH Mỏ - Địa chất, 2018.</w:t>
      </w:r>
    </w:p>
    <w:p w:rsidR="00844D89" w:rsidRDefault="00AC7E2A" w:rsidP="00772978">
      <w:pPr>
        <w:pStyle w:val="BodyText2"/>
        <w:spacing w:after="0" w:line="271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[2] </w:t>
      </w:r>
      <w:r w:rsidR="00A40E8A">
        <w:rPr>
          <w:bCs/>
          <w:color w:val="000000"/>
          <w:sz w:val="24"/>
          <w:szCs w:val="24"/>
        </w:rPr>
        <w:t>Ngô Trung Việt</w:t>
      </w:r>
      <w:r w:rsidR="00844D89">
        <w:rPr>
          <w:bCs/>
          <w:color w:val="000000"/>
          <w:sz w:val="24"/>
          <w:szCs w:val="24"/>
        </w:rPr>
        <w:t xml:space="preserve">. </w:t>
      </w:r>
      <w:r w:rsidR="00A40E8A">
        <w:rPr>
          <w:bCs/>
          <w:i/>
          <w:color w:val="000000"/>
          <w:sz w:val="24"/>
          <w:szCs w:val="24"/>
        </w:rPr>
        <w:t>Quản lý dự án Công nghệ Thông tin</w:t>
      </w:r>
      <w:r w:rsidR="00844D89" w:rsidRPr="00844D89">
        <w:rPr>
          <w:bCs/>
          <w:i/>
          <w:color w:val="000000"/>
          <w:sz w:val="24"/>
          <w:szCs w:val="24"/>
        </w:rPr>
        <w:t>.</w:t>
      </w:r>
      <w:r w:rsidR="00844D89">
        <w:rPr>
          <w:bCs/>
          <w:color w:val="000000"/>
          <w:sz w:val="24"/>
          <w:szCs w:val="24"/>
        </w:rPr>
        <w:t xml:space="preserve">NXB </w:t>
      </w:r>
      <w:r w:rsidR="00A40E8A">
        <w:rPr>
          <w:bCs/>
          <w:color w:val="000000"/>
          <w:sz w:val="24"/>
          <w:szCs w:val="24"/>
        </w:rPr>
        <w:t>Đại học Quốc gia TPHCM</w:t>
      </w:r>
      <w:r w:rsidR="00844D89">
        <w:rPr>
          <w:bCs/>
          <w:color w:val="000000"/>
          <w:sz w:val="24"/>
          <w:szCs w:val="24"/>
        </w:rPr>
        <w:t>. 200</w:t>
      </w:r>
      <w:r w:rsidR="00A40E8A">
        <w:rPr>
          <w:bCs/>
          <w:color w:val="000000"/>
          <w:sz w:val="24"/>
          <w:szCs w:val="24"/>
        </w:rPr>
        <w:t>6</w:t>
      </w:r>
      <w:r w:rsidR="00844D89">
        <w:rPr>
          <w:bCs/>
          <w:color w:val="000000"/>
          <w:sz w:val="24"/>
          <w:szCs w:val="24"/>
        </w:rPr>
        <w:t>.</w:t>
      </w:r>
    </w:p>
    <w:p w:rsidR="00A40E8A" w:rsidRDefault="00844D89" w:rsidP="00772978">
      <w:pPr>
        <w:pStyle w:val="BodyText2"/>
        <w:spacing w:after="0" w:line="271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[3] </w:t>
      </w:r>
      <w:r w:rsidR="004D696E">
        <w:rPr>
          <w:bCs/>
          <w:color w:val="000000"/>
          <w:sz w:val="24"/>
          <w:szCs w:val="24"/>
        </w:rPr>
        <w:t xml:space="preserve">Thạc Bình Cường. </w:t>
      </w:r>
      <w:r w:rsidR="004D696E">
        <w:rPr>
          <w:bCs/>
          <w:i/>
          <w:color w:val="000000"/>
          <w:sz w:val="24"/>
          <w:szCs w:val="24"/>
        </w:rPr>
        <w:t>Quản lý dự án phần mềm: kỹ năng và phương pháp tiếp cận hiện đại</w:t>
      </w:r>
      <w:r w:rsidR="004D696E">
        <w:rPr>
          <w:bCs/>
          <w:color w:val="000000"/>
          <w:sz w:val="24"/>
          <w:szCs w:val="24"/>
        </w:rPr>
        <w:t>. NXB Khoa học Kỹ thuật. 2005.</w:t>
      </w:r>
    </w:p>
    <w:p w:rsidR="00772978" w:rsidRDefault="00772978" w:rsidP="00772978">
      <w:pPr>
        <w:pStyle w:val="BodyText2"/>
        <w:spacing w:after="0" w:line="271" w:lineRule="auto"/>
        <w:ind w:left="360"/>
        <w:jc w:val="both"/>
        <w:rPr>
          <w:bCs/>
          <w:color w:val="000000"/>
          <w:sz w:val="24"/>
          <w:szCs w:val="24"/>
        </w:rPr>
      </w:pPr>
    </w:p>
    <w:p w:rsidR="00744C77" w:rsidRPr="003555B5" w:rsidRDefault="007A7F11" w:rsidP="00772978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772978">
      <w:pPr>
        <w:pStyle w:val="BodyText2"/>
        <w:tabs>
          <w:tab w:val="num" w:pos="960"/>
        </w:tabs>
        <w:spacing w:after="0" w:line="271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1108"/>
        <w:gridCol w:w="717"/>
        <w:gridCol w:w="846"/>
        <w:gridCol w:w="3700"/>
      </w:tblGrid>
      <w:tr w:rsidR="00744C77" w:rsidRPr="00844D89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3C24E2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3C24E2" w:rsidRPr="003555B5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F80120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</w:tc>
        <w:tc>
          <w:tcPr>
            <w:tcW w:w="2345" w:type="dxa"/>
            <w:shd w:val="clear" w:color="auto" w:fill="auto"/>
          </w:tcPr>
          <w:p w:rsidR="003C24E2" w:rsidRPr="00C678E4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="00C678E4" w:rsidRPr="00C678E4">
              <w:rPr>
                <w:bCs/>
                <w:color w:val="000000"/>
                <w:sz w:val="24"/>
                <w:szCs w:val="24"/>
                <w:lang w:val="nl-NL"/>
              </w:rPr>
              <w:t>Tổng quan về quản trị dự án CNTT</w:t>
            </w: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sz w:val="24"/>
                <w:szCs w:val="24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sz w:val="24"/>
                <w:szCs w:val="24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sz w:val="24"/>
                <w:szCs w:val="24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Pr="00352386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3C24E2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Pr="00352386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3C24E2" w:rsidRPr="00352386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</w:tcPr>
          <w:p w:rsidR="003C24E2" w:rsidRPr="00352386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</w:tcPr>
          <w:p w:rsidR="00B659FE" w:rsidRPr="00FB3854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>: Chương 1.</w:t>
            </w:r>
          </w:p>
          <w:p w:rsidR="00B659FE" w:rsidRPr="00FB3854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+Tra cứu nội dung về: </w:t>
            </w:r>
            <w:r>
              <w:rPr>
                <w:bCs/>
              </w:rPr>
              <w:t>Tổng quan về quản trị dự án CNTT</w:t>
            </w:r>
            <w:r w:rsidRPr="00FB3854">
              <w:rPr>
                <w:bCs/>
              </w:rPr>
              <w:t>.</w:t>
            </w:r>
          </w:p>
          <w:p w:rsidR="00B659FE" w:rsidRPr="00FB3854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B659FE" w:rsidRPr="00F80120" w:rsidRDefault="00B659FE" w:rsidP="00F80120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-Tìm hiểu Phần 1.1, 1.2 và Phần 1.3 trong tài liệu [1], Phần </w:t>
            </w:r>
            <w:r>
              <w:rPr>
                <w:bCs/>
                <w:sz w:val="24"/>
                <w:szCs w:val="24"/>
                <w:lang w:val="de-DE"/>
              </w:rPr>
              <w:t xml:space="preserve">Chương 1 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trong tài liệu [2] </w:t>
            </w:r>
            <w:r>
              <w:rPr>
                <w:bCs/>
                <w:sz w:val="24"/>
                <w:szCs w:val="24"/>
                <w:lang w:val="de-DE"/>
              </w:rPr>
              <w:t xml:space="preserve">và </w:t>
            </w:r>
            <w:r w:rsidR="00D4413F">
              <w:rPr>
                <w:bCs/>
                <w:sz w:val="24"/>
                <w:szCs w:val="24"/>
                <w:lang w:val="de-DE"/>
              </w:rPr>
              <w:t>Chương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1 trong tài liệu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[3] để hiểu rõ hơn về </w:t>
            </w:r>
            <w:r>
              <w:rPr>
                <w:bCs/>
              </w:rPr>
              <w:t>vai trò của việc quản trị dự án CNTT.</w:t>
            </w:r>
          </w:p>
        </w:tc>
      </w:tr>
      <w:tr w:rsidR="003C24E2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3C24E2" w:rsidRPr="003555B5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3-4</w:t>
            </w:r>
          </w:p>
        </w:tc>
        <w:tc>
          <w:tcPr>
            <w:tcW w:w="2345" w:type="dxa"/>
            <w:shd w:val="clear" w:color="auto" w:fill="auto"/>
          </w:tcPr>
          <w:p w:rsidR="003C24E2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="001E542F" w:rsidRPr="00352386">
              <w:rPr>
                <w:bCs/>
                <w:color w:val="000000"/>
                <w:sz w:val="24"/>
                <w:szCs w:val="24"/>
                <w:lang w:val="nl-NL"/>
              </w:rPr>
              <w:t>Quy trình dự án</w:t>
            </w: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Pr="00352386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3C24E2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659FE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3C24E2" w:rsidRPr="00352386" w:rsidRDefault="0068676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846" w:type="dxa"/>
            <w:shd w:val="clear" w:color="auto" w:fill="auto"/>
          </w:tcPr>
          <w:p w:rsidR="003C24E2" w:rsidRPr="00352386" w:rsidRDefault="003C24E2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</w:tcPr>
          <w:p w:rsidR="00B659FE" w:rsidRPr="00FB3854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 xml:space="preserve">: Chương </w:t>
            </w:r>
            <w:r>
              <w:rPr>
                <w:bCs/>
                <w:sz w:val="24"/>
                <w:szCs w:val="24"/>
                <w:lang w:val="nl-NL"/>
              </w:rPr>
              <w:t>2</w:t>
            </w:r>
            <w:r w:rsidRPr="00FB3854">
              <w:rPr>
                <w:bCs/>
                <w:sz w:val="24"/>
                <w:szCs w:val="24"/>
                <w:lang w:val="nl-NL"/>
              </w:rPr>
              <w:t>.</w:t>
            </w:r>
          </w:p>
          <w:p w:rsidR="00B659FE" w:rsidRPr="00754D10" w:rsidRDefault="00B659FE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 Tìm hiểu </w:t>
            </w:r>
            <w:r w:rsidR="00380A29">
              <w:rPr>
                <w:bCs/>
                <w:sz w:val="24"/>
                <w:szCs w:val="24"/>
                <w:lang w:val="de-DE"/>
              </w:rPr>
              <w:t>chương 2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 </w:t>
            </w:r>
            <w:r w:rsidRPr="00FB3854">
              <w:rPr>
                <w:bCs/>
                <w:sz w:val="24"/>
                <w:szCs w:val="24"/>
                <w:lang w:val="de-DE"/>
              </w:rPr>
              <w:lastRenderedPageBreak/>
              <w:t>[1]</w:t>
            </w:r>
            <w:r>
              <w:rPr>
                <w:bCs/>
                <w:sz w:val="24"/>
                <w:szCs w:val="24"/>
                <w:lang w:val="de-DE"/>
              </w:rPr>
              <w:t xml:space="preserve"> và </w:t>
            </w:r>
            <w:r w:rsidR="00D4413F">
              <w:rPr>
                <w:bCs/>
                <w:sz w:val="24"/>
                <w:szCs w:val="24"/>
                <w:lang w:val="de-DE"/>
              </w:rPr>
              <w:t>Chương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sz w:val="24"/>
                <w:szCs w:val="24"/>
                <w:lang w:val="de-DE"/>
              </w:rPr>
              <w:t>2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FB3854">
              <w:rPr>
                <w:bCs/>
                <w:sz w:val="24"/>
                <w:szCs w:val="24"/>
                <w:lang w:val="de-DE"/>
              </w:rPr>
              <w:t>[3]</w:t>
            </w:r>
            <w:r w:rsidR="00754D10">
              <w:rPr>
                <w:bCs/>
                <w:sz w:val="24"/>
                <w:szCs w:val="24"/>
                <w:lang w:val="de-DE"/>
              </w:rPr>
              <w:t xml:space="preserve"> để nắm được các bước của quy trình dự án.</w:t>
            </w:r>
          </w:p>
        </w:tc>
      </w:tr>
      <w:tr w:rsidR="00754D10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54D10" w:rsidRPr="003555B5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5-6</w:t>
            </w:r>
          </w:p>
        </w:tc>
        <w:tc>
          <w:tcPr>
            <w:tcW w:w="2345" w:type="dxa"/>
            <w:shd w:val="clear" w:color="auto" w:fill="auto"/>
          </w:tcPr>
          <w:p w:rsidR="00754D10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sz w:val="24"/>
                <w:szCs w:val="24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Pr="00352386">
              <w:rPr>
                <w:sz w:val="24"/>
                <w:szCs w:val="24"/>
              </w:rPr>
              <w:t>Ước lượng dự án</w:t>
            </w:r>
            <w:r>
              <w:rPr>
                <w:sz w:val="24"/>
                <w:szCs w:val="24"/>
              </w:rPr>
              <w:t xml:space="preserve"> </w:t>
            </w:r>
          </w:p>
          <w:p w:rsidR="003B037F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sz w:val="24"/>
                <w:szCs w:val="24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754D1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Pr="00352386" w:rsidRDefault="00754D10" w:rsidP="00F80120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754D10" w:rsidRPr="00352386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shd w:val="clear" w:color="auto" w:fill="auto"/>
          </w:tcPr>
          <w:p w:rsidR="00754D10" w:rsidRPr="00352386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754D10" w:rsidRPr="00FB3854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 xml:space="preserve">: Chương </w:t>
            </w:r>
            <w:r>
              <w:rPr>
                <w:bCs/>
                <w:sz w:val="24"/>
                <w:szCs w:val="24"/>
                <w:lang w:val="nl-NL"/>
              </w:rPr>
              <w:t>3</w:t>
            </w:r>
            <w:r w:rsidRPr="00FB3854">
              <w:rPr>
                <w:bCs/>
                <w:sz w:val="24"/>
                <w:szCs w:val="24"/>
                <w:lang w:val="nl-NL"/>
              </w:rPr>
              <w:t>.</w:t>
            </w:r>
          </w:p>
          <w:p w:rsidR="00754D10" w:rsidRPr="00F8012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 Tìm hiểu </w:t>
            </w:r>
            <w:r>
              <w:rPr>
                <w:bCs/>
                <w:sz w:val="24"/>
                <w:szCs w:val="24"/>
                <w:lang w:val="de-DE"/>
              </w:rPr>
              <w:t>chương 3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 [1]</w:t>
            </w:r>
            <w:r>
              <w:rPr>
                <w:bCs/>
                <w:sz w:val="24"/>
                <w:szCs w:val="24"/>
                <w:lang w:val="de-DE"/>
              </w:rPr>
              <w:t xml:space="preserve"> và </w:t>
            </w:r>
            <w:r w:rsidR="00D4413F">
              <w:rPr>
                <w:bCs/>
                <w:sz w:val="24"/>
                <w:szCs w:val="24"/>
                <w:lang w:val="de-DE"/>
              </w:rPr>
              <w:t>Chương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sz w:val="24"/>
                <w:szCs w:val="24"/>
                <w:lang w:val="de-DE"/>
              </w:rPr>
              <w:t>3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FB3854">
              <w:rPr>
                <w:bCs/>
                <w:sz w:val="24"/>
                <w:szCs w:val="24"/>
                <w:lang w:val="de-DE"/>
              </w:rPr>
              <w:t>[3]</w:t>
            </w:r>
            <w:r>
              <w:rPr>
                <w:bCs/>
                <w:sz w:val="24"/>
                <w:szCs w:val="24"/>
                <w:lang w:val="de-DE"/>
              </w:rPr>
              <w:t xml:space="preserve"> để nắm được các nguyên tắc ước lượng dự án và những vấn đề cần ước lượng.</w:t>
            </w:r>
          </w:p>
        </w:tc>
      </w:tr>
      <w:tr w:rsidR="00754D10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54D1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7-9</w:t>
            </w:r>
          </w:p>
        </w:tc>
        <w:tc>
          <w:tcPr>
            <w:tcW w:w="2345" w:type="dxa"/>
            <w:shd w:val="clear" w:color="auto" w:fill="auto"/>
          </w:tcPr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sz w:val="24"/>
                <w:szCs w:val="24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4:  </w:t>
            </w:r>
            <w:r w:rsidRPr="00352386">
              <w:rPr>
                <w:sz w:val="24"/>
                <w:szCs w:val="24"/>
              </w:rPr>
              <w:t>Kiểm soát lịch trình dự án</w:t>
            </w: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sz w:val="24"/>
                <w:szCs w:val="24"/>
              </w:rPr>
            </w:pPr>
          </w:p>
          <w:p w:rsidR="00754D10" w:rsidRPr="00352386" w:rsidRDefault="00754D10" w:rsidP="00F80120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754D1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754D10" w:rsidRPr="00352386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shd w:val="clear" w:color="auto" w:fill="auto"/>
          </w:tcPr>
          <w:p w:rsidR="00754D10" w:rsidRPr="00352386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754D10" w:rsidRPr="00FB3854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 xml:space="preserve">: Chương </w:t>
            </w:r>
            <w:r>
              <w:rPr>
                <w:bCs/>
                <w:sz w:val="24"/>
                <w:szCs w:val="24"/>
                <w:lang w:val="nl-NL"/>
              </w:rPr>
              <w:t>4</w:t>
            </w:r>
            <w:r w:rsidRPr="00FB3854">
              <w:rPr>
                <w:bCs/>
                <w:sz w:val="24"/>
                <w:szCs w:val="24"/>
                <w:lang w:val="nl-NL"/>
              </w:rPr>
              <w:t>.</w:t>
            </w:r>
          </w:p>
          <w:p w:rsidR="00754D10" w:rsidRPr="00FB3854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+Tra cứu nội dung về: </w:t>
            </w:r>
            <w:r>
              <w:rPr>
                <w:bCs/>
              </w:rPr>
              <w:t>Kiểm soát dự án</w:t>
            </w:r>
            <w:r w:rsidRPr="00FB3854">
              <w:rPr>
                <w:bCs/>
              </w:rPr>
              <w:t>.</w:t>
            </w:r>
          </w:p>
          <w:p w:rsidR="00754D10" w:rsidRPr="00F80120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 Tìm hiểu </w:t>
            </w:r>
            <w:r>
              <w:rPr>
                <w:bCs/>
                <w:sz w:val="24"/>
                <w:szCs w:val="24"/>
                <w:lang w:val="de-DE"/>
              </w:rPr>
              <w:t>chương 4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 [1]</w:t>
            </w:r>
            <w:r>
              <w:rPr>
                <w:bCs/>
                <w:sz w:val="24"/>
                <w:szCs w:val="24"/>
                <w:lang w:val="de-DE"/>
              </w:rPr>
              <w:t xml:space="preserve"> để nắm được các nội dung cần kiểm soát trong dự án.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754D10" w:rsidRPr="003C24E2" w:rsidTr="00754D10">
        <w:trPr>
          <w:trHeight w:val="503"/>
        </w:trPr>
        <w:tc>
          <w:tcPr>
            <w:tcW w:w="830" w:type="dxa"/>
            <w:shd w:val="clear" w:color="auto" w:fill="auto"/>
            <w:vAlign w:val="center"/>
          </w:tcPr>
          <w:p w:rsidR="00754D1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10-11</w:t>
            </w:r>
          </w:p>
        </w:tc>
        <w:tc>
          <w:tcPr>
            <w:tcW w:w="2345" w:type="dxa"/>
            <w:shd w:val="clear" w:color="auto" w:fill="auto"/>
          </w:tcPr>
          <w:p w:rsidR="003B037F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Pr="00352386">
              <w:t>Quản lý rủi ro</w:t>
            </w:r>
          </w:p>
          <w:p w:rsidR="001F62A1" w:rsidRPr="00352386" w:rsidRDefault="001F62A1" w:rsidP="00F80120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3B037F" w:rsidRDefault="0002256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3B037F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3B037F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F62A1" w:rsidRPr="00352386" w:rsidRDefault="001F62A1" w:rsidP="00F80120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754D10" w:rsidRPr="00352386" w:rsidRDefault="0002256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shd w:val="clear" w:color="auto" w:fill="auto"/>
          </w:tcPr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3B037F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D4413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]: Chương </w:t>
            </w:r>
            <w:r w:rsidR="00D4413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 mục </w:t>
            </w:r>
            <w:r w:rsidR="00D4413F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t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ài liệu [</w:t>
            </w:r>
            <w:r w:rsidR="00D4413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]: Chương 11</w:t>
            </w:r>
          </w:p>
          <w:p w:rsidR="00594ACE" w:rsidRPr="00352386" w:rsidRDefault="003B037F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Tra cứu và tìm hiểu về: Quản lý rủi ro trong dự án CNTT</w:t>
            </w:r>
          </w:p>
        </w:tc>
      </w:tr>
      <w:tr w:rsidR="00F80120" w:rsidRPr="003C24E2" w:rsidTr="00754D10">
        <w:trPr>
          <w:trHeight w:val="503"/>
        </w:trPr>
        <w:tc>
          <w:tcPr>
            <w:tcW w:w="830" w:type="dxa"/>
            <w:shd w:val="clear" w:color="auto" w:fill="auto"/>
            <w:vAlign w:val="center"/>
          </w:tcPr>
          <w:p w:rsidR="00F80120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12-13</w:t>
            </w:r>
          </w:p>
        </w:tc>
        <w:tc>
          <w:tcPr>
            <w:tcW w:w="2345" w:type="dxa"/>
            <w:shd w:val="clear" w:color="auto" w:fill="auto"/>
          </w:tcPr>
          <w:p w:rsidR="00F80120" w:rsidRPr="00F8012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6: </w:t>
            </w:r>
            <w:r w:rsidRPr="00352386">
              <w:t>Quản lý chất lượng</w:t>
            </w:r>
          </w:p>
        </w:tc>
        <w:tc>
          <w:tcPr>
            <w:tcW w:w="1108" w:type="dxa"/>
            <w:shd w:val="clear" w:color="auto" w:fill="auto"/>
          </w:tcPr>
          <w:p w:rsidR="00E62769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F8012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F80120" w:rsidRPr="00352386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shd w:val="clear" w:color="auto" w:fill="auto"/>
          </w:tcPr>
          <w:p w:rsidR="00F80120" w:rsidRPr="00352386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E62769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]: Chương 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ài liệu [3]: Chương 11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F80120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Tra cứu và tìm hiểu về: Quản lý chất lượng dự án CNTT</w:t>
            </w:r>
          </w:p>
        </w:tc>
      </w:tr>
      <w:tr w:rsidR="00754D10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54D10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2345" w:type="dxa"/>
            <w:shd w:val="clear" w:color="auto" w:fill="auto"/>
          </w:tcPr>
          <w:p w:rsidR="00754D10" w:rsidRDefault="001F62A1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7:  </w:t>
            </w:r>
            <w:r w:rsidRPr="00352386">
              <w:rPr>
                <w:bCs/>
                <w:lang w:val="nl-NL"/>
              </w:rPr>
              <w:t>Quản lý cấu hình</w:t>
            </w:r>
          </w:p>
          <w:p w:rsidR="00564D81" w:rsidRDefault="00564D81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F62A1" w:rsidRPr="00352386" w:rsidRDefault="001F62A1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08" w:type="dxa"/>
            <w:shd w:val="clear" w:color="auto" w:fill="auto"/>
          </w:tcPr>
          <w:p w:rsidR="00754D10" w:rsidRDefault="00F8012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1F62A1" w:rsidRDefault="001F62A1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64D81" w:rsidRDefault="00564D81" w:rsidP="00E6276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F62A1" w:rsidRPr="00352386" w:rsidRDefault="001F62A1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</w:tcPr>
          <w:p w:rsidR="00754D10" w:rsidRPr="00352386" w:rsidRDefault="00754D10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1F62A1" w:rsidRDefault="00594AC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754D10"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Chương </w:t>
            </w:r>
            <w:r w:rsidR="00D4413F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t</w:t>
            </w:r>
            <w:r w:rsidR="001F62A1" w:rsidRPr="00352386">
              <w:rPr>
                <w:bCs/>
                <w:color w:val="000000"/>
                <w:sz w:val="24"/>
                <w:szCs w:val="24"/>
                <w:lang w:val="nl-NL"/>
              </w:rPr>
              <w:t>ài liệu [3]: Chương 4</w:t>
            </w:r>
          </w:p>
          <w:p w:rsidR="00594ACE" w:rsidRPr="00352386" w:rsidRDefault="00594ACE" w:rsidP="00772978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về những nội dung liên quan đến Quản lý cấu hình.</w:t>
            </w:r>
          </w:p>
        </w:tc>
      </w:tr>
      <w:tr w:rsidR="00E62769" w:rsidRPr="003C24E2" w:rsidTr="00754D1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E62769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2345" w:type="dxa"/>
            <w:shd w:val="clear" w:color="auto" w:fill="auto"/>
          </w:tcPr>
          <w:p w:rsidR="00E62769" w:rsidRPr="00352386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Chương 8: </w:t>
            </w:r>
            <w:r w:rsidRPr="00352386">
              <w:rPr>
                <w:bCs/>
              </w:rPr>
              <w:t>Quản lý nhân sự</w:t>
            </w:r>
          </w:p>
        </w:tc>
        <w:tc>
          <w:tcPr>
            <w:tcW w:w="1108" w:type="dxa"/>
            <w:shd w:val="clear" w:color="auto" w:fill="auto"/>
          </w:tcPr>
          <w:p w:rsidR="00E62769" w:rsidRDefault="0002256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E62769" w:rsidRPr="00352386" w:rsidRDefault="0002256F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  <w:shd w:val="clear" w:color="auto" w:fill="auto"/>
          </w:tcPr>
          <w:p w:rsidR="00E62769" w:rsidRPr="00352386" w:rsidRDefault="00E62769" w:rsidP="00772978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shd w:val="clear" w:color="auto" w:fill="auto"/>
          </w:tcPr>
          <w:p w:rsidR="00E62769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8, t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ài liệu [2]: Chương 6 mục 6.1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</w:t>
            </w:r>
            <w:r w:rsidRPr="00352386">
              <w:rPr>
                <w:bCs/>
                <w:color w:val="000000"/>
                <w:sz w:val="24"/>
                <w:szCs w:val="24"/>
                <w:lang w:val="nl-NL"/>
              </w:rPr>
              <w:t>ài liệu [3]: Chương 9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E62769" w:rsidRDefault="00E62769" w:rsidP="00E6276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Tra cứu và tìm hiểu về quản lý nhân sự cho dự án CNTT.</w:t>
            </w:r>
          </w:p>
        </w:tc>
        <w:bookmarkStart w:id="5" w:name="_GoBack"/>
        <w:bookmarkEnd w:id="5"/>
      </w:tr>
    </w:tbl>
    <w:p w:rsidR="009540AF" w:rsidRPr="003C24E2" w:rsidRDefault="009540AF" w:rsidP="00772978">
      <w:pPr>
        <w:spacing w:line="271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6"/>
        <w:gridCol w:w="4636"/>
      </w:tblGrid>
      <w:tr w:rsidR="009540AF" w:rsidRPr="00844D89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C24E2" w:rsidRDefault="009540AF" w:rsidP="00772978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772978" w:rsidRDefault="0060268A" w:rsidP="006B3824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72978">
              <w:rPr>
                <w:i/>
                <w:sz w:val="24"/>
                <w:szCs w:val="24"/>
              </w:rPr>
              <w:t xml:space="preserve">Hà nội, ngày </w:t>
            </w:r>
            <w:r w:rsidR="006B3824"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tháng </w:t>
            </w:r>
            <w:r w:rsidR="006B3824"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năm 20</w:t>
            </w:r>
            <w:r w:rsidR="006B3824">
              <w:rPr>
                <w:i/>
                <w:sz w:val="24"/>
                <w:szCs w:val="24"/>
              </w:rPr>
              <w:t>20</w:t>
            </w:r>
          </w:p>
        </w:tc>
      </w:tr>
      <w:tr w:rsidR="009540AF" w:rsidRPr="003C24E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7D5E04" w:rsidRDefault="007D5E0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D5E04" w:rsidRDefault="007D5E0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D5E04" w:rsidRDefault="007D5E0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D5E04" w:rsidRPr="003C24E2" w:rsidRDefault="007D5E04" w:rsidP="007D5E04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9540AF" w:rsidRPr="003C24E2" w:rsidRDefault="009540AF" w:rsidP="00A14849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Default="009540AF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6B3824" w:rsidRDefault="006B382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B3824" w:rsidRDefault="006B382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B3824" w:rsidRDefault="006B3824" w:rsidP="00A14849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3C24E2" w:rsidRDefault="006B3824" w:rsidP="00E320BB">
            <w:pPr>
              <w:spacing w:before="120"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</w:tc>
      </w:tr>
    </w:tbl>
    <w:p w:rsidR="009540AF" w:rsidRPr="003C24E2" w:rsidRDefault="009540AF" w:rsidP="000F49B6">
      <w:pPr>
        <w:spacing w:line="271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9540AF" w:rsidRPr="003C24E2" w:rsidSect="00A14849">
      <w:footerReference w:type="even" r:id="rId8"/>
      <w:pgSz w:w="11907" w:h="16840" w:code="9"/>
      <w:pgMar w:top="1008" w:right="1152" w:bottom="1008" w:left="1699" w:header="720" w:footer="720" w:gutter="0"/>
      <w:pgNumType w:start="7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892" w:rsidRDefault="00F63892">
      <w:r>
        <w:separator/>
      </w:r>
    </w:p>
  </w:endnote>
  <w:endnote w:type="continuationSeparator" w:id="0">
    <w:p w:rsidR="00F63892" w:rsidRDefault="00F6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27633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892" w:rsidRDefault="00F63892">
      <w:r>
        <w:separator/>
      </w:r>
    </w:p>
  </w:footnote>
  <w:footnote w:type="continuationSeparator" w:id="0">
    <w:p w:rsidR="00F63892" w:rsidRDefault="00F63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72EC4"/>
    <w:multiLevelType w:val="hybridMultilevel"/>
    <w:tmpl w:val="F062732C"/>
    <w:lvl w:ilvl="0" w:tplc="D3CCE020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6082BCB"/>
    <w:multiLevelType w:val="multilevel"/>
    <w:tmpl w:val="51DC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1F"/>
    <w:rsid w:val="00000056"/>
    <w:rsid w:val="0002256F"/>
    <w:rsid w:val="00025E24"/>
    <w:rsid w:val="00026105"/>
    <w:rsid w:val="00051522"/>
    <w:rsid w:val="000563CA"/>
    <w:rsid w:val="00061141"/>
    <w:rsid w:val="00065D49"/>
    <w:rsid w:val="00071E35"/>
    <w:rsid w:val="00076216"/>
    <w:rsid w:val="00081AC7"/>
    <w:rsid w:val="00095A1D"/>
    <w:rsid w:val="00096027"/>
    <w:rsid w:val="000A61F7"/>
    <w:rsid w:val="000B22B4"/>
    <w:rsid w:val="000C410C"/>
    <w:rsid w:val="000D075E"/>
    <w:rsid w:val="000D6DC7"/>
    <w:rsid w:val="000D78B9"/>
    <w:rsid w:val="000F49B6"/>
    <w:rsid w:val="000F78FF"/>
    <w:rsid w:val="00117D48"/>
    <w:rsid w:val="001247CB"/>
    <w:rsid w:val="001265BC"/>
    <w:rsid w:val="00132212"/>
    <w:rsid w:val="001471E8"/>
    <w:rsid w:val="001915A3"/>
    <w:rsid w:val="001A29C6"/>
    <w:rsid w:val="001C400B"/>
    <w:rsid w:val="001D20C4"/>
    <w:rsid w:val="001E542F"/>
    <w:rsid w:val="001F2CFE"/>
    <w:rsid w:val="001F62A1"/>
    <w:rsid w:val="00200F66"/>
    <w:rsid w:val="00210206"/>
    <w:rsid w:val="002119BD"/>
    <w:rsid w:val="002360EC"/>
    <w:rsid w:val="00244864"/>
    <w:rsid w:val="002572BD"/>
    <w:rsid w:val="00264C57"/>
    <w:rsid w:val="00276333"/>
    <w:rsid w:val="00290C2F"/>
    <w:rsid w:val="00296F71"/>
    <w:rsid w:val="002A7CEA"/>
    <w:rsid w:val="002A7D7D"/>
    <w:rsid w:val="002B3774"/>
    <w:rsid w:val="002D2BC1"/>
    <w:rsid w:val="002F4167"/>
    <w:rsid w:val="00320DAB"/>
    <w:rsid w:val="00337B9D"/>
    <w:rsid w:val="003409C3"/>
    <w:rsid w:val="00352386"/>
    <w:rsid w:val="003555B5"/>
    <w:rsid w:val="00367502"/>
    <w:rsid w:val="00376EF7"/>
    <w:rsid w:val="00380A29"/>
    <w:rsid w:val="003961B0"/>
    <w:rsid w:val="003B037F"/>
    <w:rsid w:val="003B73BB"/>
    <w:rsid w:val="003C24E2"/>
    <w:rsid w:val="003C4092"/>
    <w:rsid w:val="003E0101"/>
    <w:rsid w:val="003F133C"/>
    <w:rsid w:val="003F5908"/>
    <w:rsid w:val="003F7694"/>
    <w:rsid w:val="00415085"/>
    <w:rsid w:val="004240DB"/>
    <w:rsid w:val="0042577A"/>
    <w:rsid w:val="004312FE"/>
    <w:rsid w:val="004377BB"/>
    <w:rsid w:val="004437C7"/>
    <w:rsid w:val="00444B2C"/>
    <w:rsid w:val="0044620E"/>
    <w:rsid w:val="00456F13"/>
    <w:rsid w:val="0047459D"/>
    <w:rsid w:val="0048413E"/>
    <w:rsid w:val="004900EB"/>
    <w:rsid w:val="0049105F"/>
    <w:rsid w:val="0049431F"/>
    <w:rsid w:val="004A21C9"/>
    <w:rsid w:val="004B2147"/>
    <w:rsid w:val="004D085E"/>
    <w:rsid w:val="004D1635"/>
    <w:rsid w:val="004D696E"/>
    <w:rsid w:val="004F013A"/>
    <w:rsid w:val="00500A53"/>
    <w:rsid w:val="0052333E"/>
    <w:rsid w:val="00534B5D"/>
    <w:rsid w:val="005469AA"/>
    <w:rsid w:val="00551492"/>
    <w:rsid w:val="00564D81"/>
    <w:rsid w:val="00575954"/>
    <w:rsid w:val="00594ACE"/>
    <w:rsid w:val="00596D90"/>
    <w:rsid w:val="005A0D26"/>
    <w:rsid w:val="005E127C"/>
    <w:rsid w:val="005E234A"/>
    <w:rsid w:val="005E31EF"/>
    <w:rsid w:val="005E55E5"/>
    <w:rsid w:val="005F0F48"/>
    <w:rsid w:val="0060268A"/>
    <w:rsid w:val="0061018F"/>
    <w:rsid w:val="00612534"/>
    <w:rsid w:val="006406CA"/>
    <w:rsid w:val="006447AD"/>
    <w:rsid w:val="00654888"/>
    <w:rsid w:val="00665547"/>
    <w:rsid w:val="006737E9"/>
    <w:rsid w:val="006740B4"/>
    <w:rsid w:val="00683262"/>
    <w:rsid w:val="00686762"/>
    <w:rsid w:val="00695501"/>
    <w:rsid w:val="0069573E"/>
    <w:rsid w:val="006A0E70"/>
    <w:rsid w:val="006A5431"/>
    <w:rsid w:val="006B3824"/>
    <w:rsid w:val="006D03CF"/>
    <w:rsid w:val="006E5BAC"/>
    <w:rsid w:val="006F2920"/>
    <w:rsid w:val="006F3BDA"/>
    <w:rsid w:val="00716FE5"/>
    <w:rsid w:val="00717B2B"/>
    <w:rsid w:val="00733BDA"/>
    <w:rsid w:val="00744C77"/>
    <w:rsid w:val="00754D10"/>
    <w:rsid w:val="00757306"/>
    <w:rsid w:val="00770A96"/>
    <w:rsid w:val="00772978"/>
    <w:rsid w:val="0077772C"/>
    <w:rsid w:val="007A7F11"/>
    <w:rsid w:val="007B1760"/>
    <w:rsid w:val="007B7392"/>
    <w:rsid w:val="007C4AF1"/>
    <w:rsid w:val="007C7EDD"/>
    <w:rsid w:val="007D3697"/>
    <w:rsid w:val="007D5E04"/>
    <w:rsid w:val="007E26B6"/>
    <w:rsid w:val="007F7694"/>
    <w:rsid w:val="0080024F"/>
    <w:rsid w:val="008218FC"/>
    <w:rsid w:val="00834FD6"/>
    <w:rsid w:val="00844D89"/>
    <w:rsid w:val="00847BAF"/>
    <w:rsid w:val="008543C1"/>
    <w:rsid w:val="00857B18"/>
    <w:rsid w:val="008709C9"/>
    <w:rsid w:val="00875E93"/>
    <w:rsid w:val="008A2213"/>
    <w:rsid w:val="008B3FC1"/>
    <w:rsid w:val="008C1294"/>
    <w:rsid w:val="008C4E59"/>
    <w:rsid w:val="008D09FC"/>
    <w:rsid w:val="008D0DCA"/>
    <w:rsid w:val="008E7620"/>
    <w:rsid w:val="008F4018"/>
    <w:rsid w:val="008F57CB"/>
    <w:rsid w:val="0090524F"/>
    <w:rsid w:val="00907436"/>
    <w:rsid w:val="0091264D"/>
    <w:rsid w:val="00912683"/>
    <w:rsid w:val="00926E23"/>
    <w:rsid w:val="00945ACB"/>
    <w:rsid w:val="0095135B"/>
    <w:rsid w:val="00952045"/>
    <w:rsid w:val="009540AF"/>
    <w:rsid w:val="00964B61"/>
    <w:rsid w:val="009A19F7"/>
    <w:rsid w:val="009C37E7"/>
    <w:rsid w:val="009D205C"/>
    <w:rsid w:val="009E0BE8"/>
    <w:rsid w:val="009E52A6"/>
    <w:rsid w:val="00A01BDF"/>
    <w:rsid w:val="00A029FB"/>
    <w:rsid w:val="00A05662"/>
    <w:rsid w:val="00A14849"/>
    <w:rsid w:val="00A35151"/>
    <w:rsid w:val="00A40E8A"/>
    <w:rsid w:val="00A5093F"/>
    <w:rsid w:val="00A51AF4"/>
    <w:rsid w:val="00A74FE7"/>
    <w:rsid w:val="00A75044"/>
    <w:rsid w:val="00AB2C31"/>
    <w:rsid w:val="00AC7E2A"/>
    <w:rsid w:val="00B02001"/>
    <w:rsid w:val="00B07D2E"/>
    <w:rsid w:val="00B23623"/>
    <w:rsid w:val="00B25A8C"/>
    <w:rsid w:val="00B26705"/>
    <w:rsid w:val="00B400C8"/>
    <w:rsid w:val="00B51514"/>
    <w:rsid w:val="00B60C95"/>
    <w:rsid w:val="00B63516"/>
    <w:rsid w:val="00B639BA"/>
    <w:rsid w:val="00B659FE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C5AFC"/>
    <w:rsid w:val="00BC7C2B"/>
    <w:rsid w:val="00C02961"/>
    <w:rsid w:val="00C02B28"/>
    <w:rsid w:val="00C239C2"/>
    <w:rsid w:val="00C2548B"/>
    <w:rsid w:val="00C41392"/>
    <w:rsid w:val="00C53616"/>
    <w:rsid w:val="00C54134"/>
    <w:rsid w:val="00C678E4"/>
    <w:rsid w:val="00C7326B"/>
    <w:rsid w:val="00C74463"/>
    <w:rsid w:val="00C8287E"/>
    <w:rsid w:val="00C8641F"/>
    <w:rsid w:val="00CA7149"/>
    <w:rsid w:val="00CB0A27"/>
    <w:rsid w:val="00CE4E03"/>
    <w:rsid w:val="00CE6A3D"/>
    <w:rsid w:val="00CF5046"/>
    <w:rsid w:val="00D15239"/>
    <w:rsid w:val="00D171C9"/>
    <w:rsid w:val="00D20B8C"/>
    <w:rsid w:val="00D4413F"/>
    <w:rsid w:val="00D45091"/>
    <w:rsid w:val="00D46C15"/>
    <w:rsid w:val="00D61127"/>
    <w:rsid w:val="00D63879"/>
    <w:rsid w:val="00D657F7"/>
    <w:rsid w:val="00D750C0"/>
    <w:rsid w:val="00D8100E"/>
    <w:rsid w:val="00DA409D"/>
    <w:rsid w:val="00DA4D83"/>
    <w:rsid w:val="00DC3527"/>
    <w:rsid w:val="00E00A95"/>
    <w:rsid w:val="00E05F02"/>
    <w:rsid w:val="00E20BB3"/>
    <w:rsid w:val="00E25CF8"/>
    <w:rsid w:val="00E320BB"/>
    <w:rsid w:val="00E32C78"/>
    <w:rsid w:val="00E448E8"/>
    <w:rsid w:val="00E46710"/>
    <w:rsid w:val="00E609D5"/>
    <w:rsid w:val="00E62769"/>
    <w:rsid w:val="00E6594E"/>
    <w:rsid w:val="00EA2253"/>
    <w:rsid w:val="00EA472E"/>
    <w:rsid w:val="00EB143E"/>
    <w:rsid w:val="00EC06C9"/>
    <w:rsid w:val="00EE3756"/>
    <w:rsid w:val="00EE5D69"/>
    <w:rsid w:val="00F05E63"/>
    <w:rsid w:val="00F0731C"/>
    <w:rsid w:val="00F22C09"/>
    <w:rsid w:val="00F26E9C"/>
    <w:rsid w:val="00F37ABA"/>
    <w:rsid w:val="00F4451D"/>
    <w:rsid w:val="00F63096"/>
    <w:rsid w:val="00F63892"/>
    <w:rsid w:val="00F70EC0"/>
    <w:rsid w:val="00F73E5F"/>
    <w:rsid w:val="00F80120"/>
    <w:rsid w:val="00F96568"/>
    <w:rsid w:val="00FB190C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100BB-09C1-410B-A5FC-FC721898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rsid w:val="00C239C2"/>
    <w:pPr>
      <w:spacing w:after="150"/>
    </w:pPr>
    <w:rPr>
      <w:sz w:val="24"/>
      <w:szCs w:val="24"/>
    </w:rPr>
  </w:style>
  <w:style w:type="character" w:styleId="Strong">
    <w:name w:val="Strong"/>
    <w:qFormat/>
    <w:rsid w:val="00C239C2"/>
    <w:rPr>
      <w:b/>
      <w:bCs/>
    </w:rPr>
  </w:style>
  <w:style w:type="character" w:customStyle="1" w:styleId="normaltextrun">
    <w:name w:val="normaltextrun"/>
    <w:basedOn w:val="DefaultParagraphFont"/>
    <w:rsid w:val="004312FE"/>
  </w:style>
  <w:style w:type="character" w:customStyle="1" w:styleId="eop">
    <w:name w:val="eop"/>
    <w:basedOn w:val="DefaultParagraphFont"/>
    <w:rsid w:val="00431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A1863-FE7E-45B7-9DC1-B3E5993E6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53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Windows User</cp:lastModifiedBy>
  <cp:revision>25</cp:revision>
  <cp:lastPrinted>2020-05-04T03:42:00Z</cp:lastPrinted>
  <dcterms:created xsi:type="dcterms:W3CDTF">2018-07-13T23:53:00Z</dcterms:created>
  <dcterms:modified xsi:type="dcterms:W3CDTF">2020-05-04T04:32:00Z</dcterms:modified>
</cp:coreProperties>
</file>