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41C04A7F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44380FDA" w14:textId="77777777" w:rsidR="00744C77" w:rsidRPr="003555B5" w:rsidRDefault="000137D5" w:rsidP="0048233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7A205F34" wp14:editId="46F14999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31E514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5C5060C" w14:textId="77777777" w:rsidR="00744C77" w:rsidRPr="003555B5" w:rsidRDefault="00744C77" w:rsidP="0048233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6285CAC1" w14:textId="77777777" w:rsidR="00744C77" w:rsidRPr="003555B5" w:rsidRDefault="000137D5" w:rsidP="0048233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31A1483A" wp14:editId="135CA427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D3ED7F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08F6B1B2" w14:textId="77777777" w:rsidR="00744C77" w:rsidRPr="003555B5" w:rsidRDefault="00744C77" w:rsidP="0048233A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7B0BBF0B" w14:textId="15F033B3" w:rsidR="00744C77" w:rsidRDefault="00744C77" w:rsidP="004B415D">
      <w:pPr>
        <w:pStyle w:val="Normal1"/>
        <w:spacing w:before="240" w:after="240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CAD10D8" w14:textId="77777777" w:rsidR="004B1C09" w:rsidRPr="00D8270A" w:rsidRDefault="004B1C09" w:rsidP="0048233A">
      <w:pPr>
        <w:pStyle w:val="BodyText2"/>
        <w:numPr>
          <w:ilvl w:val="0"/>
          <w:numId w:val="6"/>
        </w:numPr>
        <w:tabs>
          <w:tab w:val="left" w:pos="284"/>
        </w:tabs>
        <w:spacing w:before="60" w:after="60" w:line="360" w:lineRule="exact"/>
        <w:ind w:left="1985" w:hanging="1985"/>
        <w:jc w:val="both"/>
        <w:rPr>
          <w:i/>
          <w:sz w:val="24"/>
          <w:szCs w:val="24"/>
          <w:lang w:eastAsia="ja-JP"/>
        </w:rPr>
      </w:pPr>
      <w:r w:rsidRPr="001424CD">
        <w:rPr>
          <w:b/>
          <w:bCs/>
          <w:color w:val="000000"/>
          <w:sz w:val="24"/>
          <w:szCs w:val="24"/>
        </w:rPr>
        <w:t>Tên</w:t>
      </w:r>
      <w:r w:rsidRPr="001424CD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1424CD">
        <w:rPr>
          <w:b/>
          <w:bCs/>
          <w:sz w:val="24"/>
          <w:szCs w:val="24"/>
        </w:rPr>
        <w:t xml:space="preserve">:  </w:t>
      </w:r>
      <w:bookmarkStart w:id="0" w:name="OLE_LINK205"/>
      <w:bookmarkStart w:id="1" w:name="OLE_LINK206"/>
      <w:bookmarkStart w:id="2" w:name="OLE_LINK207"/>
      <w:bookmarkStart w:id="3" w:name="OLE_LINK208"/>
      <w:r w:rsidRPr="00D8270A">
        <w:rPr>
          <w:i/>
          <w:sz w:val="24"/>
          <w:szCs w:val="24"/>
          <w:lang w:eastAsia="ja-JP"/>
        </w:rPr>
        <w:t xml:space="preserve"> </w:t>
      </w:r>
      <w:r w:rsidRPr="00047D1E">
        <w:rPr>
          <w:b/>
          <w:bCs/>
          <w:iCs/>
          <w:sz w:val="24"/>
          <w:szCs w:val="24"/>
          <w:lang w:eastAsia="ja-JP"/>
        </w:rPr>
        <w:t>Lập trình hướng đối tượng với Java</w:t>
      </w:r>
      <w:bookmarkEnd w:id="0"/>
      <w:bookmarkEnd w:id="1"/>
      <w:bookmarkEnd w:id="2"/>
      <w:bookmarkEnd w:id="3"/>
      <w:r w:rsidRPr="00047D1E">
        <w:rPr>
          <w:b/>
          <w:bCs/>
          <w:iCs/>
          <w:sz w:val="24"/>
          <w:szCs w:val="24"/>
        </w:rPr>
        <w:t xml:space="preserve"> </w:t>
      </w:r>
      <w:r w:rsidRPr="00047D1E">
        <w:rPr>
          <w:b/>
          <w:bCs/>
          <w:iCs/>
          <w:sz w:val="24"/>
          <w:szCs w:val="24"/>
          <w:lang w:eastAsia="ja-JP"/>
        </w:rPr>
        <w:t>(</w:t>
      </w:r>
      <w:r w:rsidRPr="00047D1E">
        <w:rPr>
          <w:rFonts w:eastAsia="MS Mincho"/>
          <w:b/>
          <w:bCs/>
          <w:iCs/>
          <w:sz w:val="24"/>
          <w:szCs w:val="24"/>
          <w:lang w:eastAsia="ja-JP"/>
        </w:rPr>
        <w:t>O</w:t>
      </w:r>
      <w:r w:rsidR="00994A30" w:rsidRPr="00047D1E">
        <w:rPr>
          <w:b/>
          <w:bCs/>
          <w:iCs/>
          <w:sz w:val="24"/>
          <w:szCs w:val="24"/>
          <w:lang w:eastAsia="ja-JP"/>
        </w:rPr>
        <w:t xml:space="preserve">bject Oriented </w:t>
      </w:r>
      <w:r w:rsidRPr="00047D1E">
        <w:rPr>
          <w:b/>
          <w:bCs/>
          <w:iCs/>
          <w:sz w:val="24"/>
          <w:szCs w:val="24"/>
          <w:lang w:eastAsia="ja-JP"/>
        </w:rPr>
        <w:t>Programming  with  Java)</w:t>
      </w:r>
    </w:p>
    <w:p w14:paraId="666BEE15" w14:textId="77777777" w:rsidR="004B1C09" w:rsidRPr="001424CD" w:rsidRDefault="004B1C09" w:rsidP="0048233A">
      <w:pPr>
        <w:pStyle w:val="BodyText2"/>
        <w:spacing w:before="60" w:after="60" w:line="360" w:lineRule="exact"/>
        <w:ind w:firstLine="851"/>
        <w:jc w:val="both"/>
        <w:rPr>
          <w:rFonts w:eastAsia="MS Mincho"/>
          <w:sz w:val="24"/>
          <w:szCs w:val="24"/>
          <w:lang w:eastAsia="ja-JP"/>
        </w:rPr>
      </w:pPr>
      <w:r w:rsidRPr="001424CD">
        <w:rPr>
          <w:b/>
          <w:sz w:val="24"/>
          <w:szCs w:val="24"/>
          <w:lang w:val="vi-VN"/>
        </w:rPr>
        <w:t>Mã số học phần:</w:t>
      </w:r>
      <w:r w:rsidRPr="001424CD">
        <w:rPr>
          <w:rFonts w:eastAsia="MS Mincho"/>
          <w:sz w:val="24"/>
          <w:szCs w:val="24"/>
          <w:lang w:eastAsia="ja-JP"/>
        </w:rPr>
        <w:t xml:space="preserve"> </w:t>
      </w:r>
      <w:r w:rsidR="00D8270A" w:rsidRPr="00D8270A">
        <w:rPr>
          <w:sz w:val="24"/>
          <w:szCs w:val="24"/>
        </w:rPr>
        <w:t>7</w:t>
      </w:r>
      <w:r w:rsidRPr="00D8270A">
        <w:rPr>
          <w:sz w:val="24"/>
          <w:szCs w:val="24"/>
        </w:rPr>
        <w:t>080</w:t>
      </w:r>
      <w:r w:rsidR="00D8270A" w:rsidRPr="00D8270A">
        <w:rPr>
          <w:sz w:val="24"/>
          <w:szCs w:val="24"/>
        </w:rPr>
        <w:t>512</w:t>
      </w:r>
    </w:p>
    <w:p w14:paraId="55997DA2" w14:textId="1A58E0AD" w:rsidR="009D5DA8" w:rsidRPr="0040484A" w:rsidRDefault="004B1C09" w:rsidP="0048233A">
      <w:pPr>
        <w:pStyle w:val="BodyText2"/>
        <w:spacing w:before="60" w:after="60" w:line="360" w:lineRule="exact"/>
        <w:ind w:firstLine="851"/>
        <w:jc w:val="both"/>
        <w:rPr>
          <w:b/>
          <w:bCs/>
          <w:sz w:val="24"/>
          <w:szCs w:val="24"/>
        </w:rPr>
      </w:pPr>
      <w:r w:rsidRPr="0040484A">
        <w:rPr>
          <w:b/>
          <w:bCs/>
          <w:sz w:val="24"/>
          <w:szCs w:val="24"/>
        </w:rPr>
        <w:t>Số tín chỉ học phần</w:t>
      </w:r>
      <w:r w:rsidRPr="0045543B">
        <w:rPr>
          <w:bCs/>
          <w:sz w:val="24"/>
          <w:szCs w:val="24"/>
        </w:rPr>
        <w:t>:</w:t>
      </w:r>
      <w:r w:rsidRPr="0045543B">
        <w:rPr>
          <w:rFonts w:eastAsia="MS Mincho"/>
          <w:bCs/>
          <w:sz w:val="24"/>
          <w:szCs w:val="24"/>
          <w:lang w:eastAsia="ja-JP"/>
        </w:rPr>
        <w:t xml:space="preserve"> 03 </w:t>
      </w:r>
      <w:r w:rsidR="009D5DA8" w:rsidRPr="0045543B">
        <w:rPr>
          <w:bCs/>
          <w:sz w:val="24"/>
          <w:szCs w:val="24"/>
          <w:lang w:val="vi-VN"/>
        </w:rPr>
        <w:t xml:space="preserve">(2-2-5), học trong </w:t>
      </w:r>
      <w:r w:rsidR="00D8270A" w:rsidRPr="0045543B">
        <w:rPr>
          <w:bCs/>
          <w:sz w:val="24"/>
          <w:szCs w:val="24"/>
        </w:rPr>
        <w:t>1</w:t>
      </w:r>
      <w:r w:rsidR="006B34BC">
        <w:rPr>
          <w:bCs/>
          <w:sz w:val="24"/>
          <w:szCs w:val="24"/>
        </w:rPr>
        <w:t>6</w:t>
      </w:r>
      <w:r w:rsidR="009D5DA8" w:rsidRPr="0045543B">
        <w:rPr>
          <w:bCs/>
          <w:sz w:val="24"/>
          <w:szCs w:val="24"/>
          <w:lang w:val="vi-VN"/>
        </w:rPr>
        <w:t xml:space="preserve"> tuần</w:t>
      </w:r>
      <w:r w:rsidR="0040484A" w:rsidRPr="0045543B">
        <w:rPr>
          <w:bCs/>
          <w:sz w:val="24"/>
          <w:szCs w:val="24"/>
        </w:rPr>
        <w:t>.</w:t>
      </w:r>
    </w:p>
    <w:p w14:paraId="7C75A02A" w14:textId="77777777" w:rsidR="004B1C09" w:rsidRPr="001424CD" w:rsidRDefault="004B1C09" w:rsidP="0048233A">
      <w:pPr>
        <w:pStyle w:val="BodyText2"/>
        <w:spacing w:before="60" w:after="60" w:line="360" w:lineRule="exact"/>
        <w:ind w:firstLine="851"/>
        <w:jc w:val="both"/>
        <w:rPr>
          <w:rFonts w:eastAsia="MS Mincho"/>
          <w:b/>
          <w:sz w:val="24"/>
          <w:szCs w:val="24"/>
          <w:lang w:eastAsia="ja-JP"/>
        </w:rPr>
      </w:pPr>
      <w:r w:rsidRPr="001424CD">
        <w:rPr>
          <w:b/>
          <w:sz w:val="24"/>
          <w:szCs w:val="24"/>
          <w:lang w:val="vi-VN"/>
        </w:rPr>
        <w:t>Số tiết học phần:</w:t>
      </w:r>
      <w:r w:rsidRPr="001424CD">
        <w:rPr>
          <w:b/>
          <w:sz w:val="24"/>
          <w:szCs w:val="24"/>
        </w:rPr>
        <w:t xml:space="preserve"> </w:t>
      </w:r>
    </w:p>
    <w:p w14:paraId="478E762D" w14:textId="77777777" w:rsidR="001424CD" w:rsidRDefault="004B1C09" w:rsidP="0048233A">
      <w:pPr>
        <w:pStyle w:val="BodyText2"/>
        <w:spacing w:before="60" w:after="60" w:line="360" w:lineRule="exact"/>
        <w:ind w:firstLine="1560"/>
        <w:jc w:val="both"/>
        <w:rPr>
          <w:sz w:val="24"/>
          <w:szCs w:val="24"/>
        </w:rPr>
      </w:pPr>
      <w:r w:rsidRPr="001424CD">
        <w:rPr>
          <w:sz w:val="24"/>
          <w:szCs w:val="24"/>
          <w:lang w:val="vi-VN"/>
        </w:rPr>
        <w:t>Lý thuyết:</w:t>
      </w:r>
      <w:r w:rsidRPr="001424CD">
        <w:rPr>
          <w:rFonts w:eastAsia="MS Mincho"/>
          <w:sz w:val="24"/>
          <w:szCs w:val="24"/>
          <w:lang w:val="vi-VN" w:eastAsia="ja-JP"/>
        </w:rPr>
        <w:t xml:space="preserve"> </w:t>
      </w:r>
      <w:r w:rsidR="00717846" w:rsidRPr="001424CD">
        <w:rPr>
          <w:rFonts w:eastAsia="MS Mincho"/>
          <w:sz w:val="24"/>
          <w:szCs w:val="24"/>
          <w:lang w:eastAsia="ja-JP"/>
        </w:rPr>
        <w:t>30</w:t>
      </w:r>
      <w:r w:rsidRPr="001424CD">
        <w:rPr>
          <w:sz w:val="24"/>
          <w:szCs w:val="24"/>
          <w:lang w:val="vi-VN"/>
        </w:rPr>
        <w:t xml:space="preserve">; </w:t>
      </w:r>
      <w:r w:rsidRPr="001424CD">
        <w:rPr>
          <w:rFonts w:eastAsia="MS Mincho"/>
          <w:sz w:val="24"/>
          <w:szCs w:val="24"/>
          <w:lang w:val="vi-VN" w:eastAsia="ja-JP"/>
        </w:rPr>
        <w:tab/>
      </w:r>
      <w:r w:rsidRPr="001424CD">
        <w:rPr>
          <w:sz w:val="24"/>
          <w:szCs w:val="24"/>
          <w:lang w:val="vi-VN"/>
        </w:rPr>
        <w:t>Bài tập:</w:t>
      </w:r>
      <w:r w:rsidR="007204EC">
        <w:rPr>
          <w:sz w:val="24"/>
          <w:szCs w:val="24"/>
        </w:rPr>
        <w:t xml:space="preserve"> </w:t>
      </w:r>
      <w:r w:rsidR="007204EC">
        <w:rPr>
          <w:rFonts w:eastAsia="MS Mincho"/>
          <w:sz w:val="24"/>
          <w:szCs w:val="24"/>
          <w:lang w:eastAsia="ja-JP"/>
        </w:rPr>
        <w:t>0</w:t>
      </w:r>
      <w:r w:rsidRPr="001424CD">
        <w:rPr>
          <w:sz w:val="24"/>
          <w:szCs w:val="24"/>
          <w:lang w:val="vi-VN"/>
        </w:rPr>
        <w:t xml:space="preserve">; </w:t>
      </w:r>
      <w:r w:rsidRPr="001424CD">
        <w:rPr>
          <w:rFonts w:eastAsia="MS Mincho"/>
          <w:sz w:val="24"/>
          <w:szCs w:val="24"/>
          <w:lang w:val="vi-VN" w:eastAsia="ja-JP"/>
        </w:rPr>
        <w:tab/>
      </w:r>
      <w:r w:rsidR="001424CD">
        <w:rPr>
          <w:rFonts w:eastAsia="MS Mincho"/>
          <w:sz w:val="24"/>
          <w:szCs w:val="24"/>
          <w:lang w:eastAsia="ja-JP"/>
        </w:rPr>
        <w:t xml:space="preserve">    </w:t>
      </w:r>
      <w:r w:rsidRPr="001424CD">
        <w:rPr>
          <w:sz w:val="24"/>
          <w:szCs w:val="24"/>
          <w:lang w:val="vi-VN"/>
        </w:rPr>
        <w:t>Thực hành:</w:t>
      </w:r>
      <w:r w:rsidRPr="001424CD">
        <w:rPr>
          <w:rFonts w:eastAsia="MS Mincho"/>
          <w:b/>
          <w:sz w:val="24"/>
          <w:szCs w:val="24"/>
          <w:lang w:val="vi-VN" w:eastAsia="ja-JP"/>
        </w:rPr>
        <w:t xml:space="preserve"> </w:t>
      </w:r>
      <w:r w:rsidR="00717846" w:rsidRPr="001424CD">
        <w:rPr>
          <w:rFonts w:eastAsia="MS Mincho"/>
          <w:b/>
          <w:sz w:val="24"/>
          <w:szCs w:val="24"/>
          <w:lang w:eastAsia="ja-JP"/>
        </w:rPr>
        <w:t xml:space="preserve"> </w:t>
      </w:r>
      <w:r w:rsidR="001345D9">
        <w:rPr>
          <w:rFonts w:eastAsia="MS Mincho"/>
          <w:sz w:val="24"/>
          <w:szCs w:val="24"/>
          <w:lang w:eastAsia="ja-JP"/>
        </w:rPr>
        <w:t>30</w:t>
      </w:r>
      <w:r w:rsidRPr="001424CD">
        <w:rPr>
          <w:rFonts w:eastAsia="MS Mincho"/>
          <w:sz w:val="24"/>
          <w:szCs w:val="24"/>
          <w:lang w:val="vi-VN" w:eastAsia="ja-JP"/>
        </w:rPr>
        <w:t>;</w:t>
      </w:r>
    </w:p>
    <w:p w14:paraId="3F586D32" w14:textId="77777777" w:rsidR="004B1C09" w:rsidRPr="001424CD" w:rsidRDefault="004B1C09" w:rsidP="0048233A">
      <w:pPr>
        <w:pStyle w:val="BodyText2"/>
        <w:spacing w:before="60" w:after="60" w:line="360" w:lineRule="exact"/>
        <w:ind w:firstLine="1560"/>
        <w:jc w:val="both"/>
        <w:rPr>
          <w:sz w:val="24"/>
          <w:szCs w:val="24"/>
          <w:lang w:val="vi-VN"/>
        </w:rPr>
      </w:pPr>
      <w:r w:rsidRPr="001424CD">
        <w:rPr>
          <w:sz w:val="24"/>
          <w:szCs w:val="24"/>
          <w:lang w:val="vi-VN"/>
        </w:rPr>
        <w:t>Thực tập:</w:t>
      </w:r>
      <w:r w:rsidR="007204EC">
        <w:rPr>
          <w:sz w:val="24"/>
          <w:szCs w:val="24"/>
          <w:lang w:val="vi-VN"/>
        </w:rPr>
        <w:t xml:space="preserve">    </w:t>
      </w:r>
      <w:r w:rsidR="007204EC">
        <w:rPr>
          <w:sz w:val="24"/>
          <w:szCs w:val="24"/>
        </w:rPr>
        <w:t>0</w:t>
      </w:r>
      <w:r w:rsidRPr="001424CD">
        <w:rPr>
          <w:sz w:val="24"/>
          <w:szCs w:val="24"/>
          <w:lang w:val="vi-VN"/>
        </w:rPr>
        <w:t xml:space="preserve">; </w:t>
      </w:r>
      <w:r w:rsidRPr="001424CD">
        <w:rPr>
          <w:rFonts w:eastAsia="MS Mincho"/>
          <w:sz w:val="24"/>
          <w:szCs w:val="24"/>
          <w:lang w:val="vi-VN" w:eastAsia="ja-JP"/>
        </w:rPr>
        <w:tab/>
      </w:r>
      <w:r w:rsidRPr="001424CD">
        <w:rPr>
          <w:sz w:val="24"/>
          <w:szCs w:val="24"/>
          <w:lang w:val="vi-VN"/>
        </w:rPr>
        <w:t>Đồ án:</w:t>
      </w:r>
      <w:r w:rsidR="00717846" w:rsidRPr="001424CD">
        <w:rPr>
          <w:sz w:val="24"/>
          <w:szCs w:val="24"/>
          <w:lang w:val="vi-VN"/>
        </w:rPr>
        <w:t xml:space="preserve">   </w:t>
      </w:r>
      <w:r w:rsidR="007204EC">
        <w:rPr>
          <w:sz w:val="24"/>
          <w:szCs w:val="24"/>
        </w:rPr>
        <w:t>0</w:t>
      </w:r>
      <w:r w:rsidR="00717846" w:rsidRPr="001424CD">
        <w:rPr>
          <w:sz w:val="24"/>
          <w:szCs w:val="24"/>
          <w:lang w:val="vi-VN"/>
        </w:rPr>
        <w:t>;             Tự học:</w:t>
      </w:r>
      <w:r w:rsidR="007204EC">
        <w:rPr>
          <w:sz w:val="24"/>
          <w:szCs w:val="24"/>
          <w:lang w:val="vi-VN"/>
        </w:rPr>
        <w:t xml:space="preserve">      </w:t>
      </w:r>
      <w:r w:rsidR="001424CD">
        <w:rPr>
          <w:sz w:val="24"/>
          <w:szCs w:val="24"/>
        </w:rPr>
        <w:t>75</w:t>
      </w:r>
      <w:r w:rsidRPr="001424CD">
        <w:rPr>
          <w:sz w:val="24"/>
          <w:szCs w:val="24"/>
          <w:lang w:val="vi-VN"/>
        </w:rPr>
        <w:t>;</w:t>
      </w:r>
    </w:p>
    <w:p w14:paraId="3E61F0A1" w14:textId="77777777" w:rsidR="004B1C09" w:rsidRPr="001424CD" w:rsidRDefault="004B1C09" w:rsidP="0048233A">
      <w:pPr>
        <w:pStyle w:val="BodyText2"/>
        <w:numPr>
          <w:ilvl w:val="0"/>
          <w:numId w:val="6"/>
        </w:numPr>
        <w:tabs>
          <w:tab w:val="left" w:pos="284"/>
        </w:tabs>
        <w:spacing w:before="60" w:after="60" w:line="360" w:lineRule="exact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424CD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14:paraId="4E5925AE" w14:textId="77777777" w:rsidR="004B1C09" w:rsidRPr="001424CD" w:rsidRDefault="004B1C09" w:rsidP="0048233A">
      <w:pPr>
        <w:pStyle w:val="BodyText2"/>
        <w:tabs>
          <w:tab w:val="left" w:pos="5670"/>
        </w:tabs>
        <w:spacing w:before="60" w:after="60" w:line="360" w:lineRule="exact"/>
        <w:ind w:firstLine="284"/>
        <w:jc w:val="both"/>
        <w:rPr>
          <w:b/>
          <w:sz w:val="24"/>
          <w:szCs w:val="24"/>
          <w:lang w:val="vi-VN"/>
        </w:rPr>
      </w:pPr>
      <w:r w:rsidRPr="001424CD">
        <w:rPr>
          <w:b/>
          <w:sz w:val="24"/>
          <w:szCs w:val="24"/>
          <w:lang w:val="vi-VN"/>
        </w:rPr>
        <w:t>2.1. Giảng viên giảng dạy:</w:t>
      </w:r>
      <w:r w:rsidRPr="001424CD">
        <w:rPr>
          <w:b/>
          <w:sz w:val="24"/>
          <w:szCs w:val="24"/>
          <w:lang w:val="vi-VN"/>
        </w:rPr>
        <w:tab/>
        <w:t>Mã giảng viên</w:t>
      </w:r>
    </w:p>
    <w:p w14:paraId="4D077235" w14:textId="7ABB22FE" w:rsidR="004B1C09" w:rsidRDefault="004B1C09" w:rsidP="0048233A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rFonts w:eastAsia="MS Mincho"/>
          <w:sz w:val="24"/>
          <w:szCs w:val="24"/>
          <w:lang w:val="vi-VN" w:eastAsia="ja-JP"/>
        </w:rPr>
      </w:pPr>
      <w:r w:rsidRPr="001424CD">
        <w:rPr>
          <w:rFonts w:eastAsia="MS Mincho"/>
          <w:sz w:val="24"/>
          <w:szCs w:val="24"/>
          <w:lang w:val="vi-VN" w:eastAsia="ja-JP"/>
        </w:rPr>
        <w:t>1</w:t>
      </w:r>
      <w:r w:rsidRPr="001424CD">
        <w:rPr>
          <w:sz w:val="24"/>
          <w:szCs w:val="24"/>
          <w:lang w:val="vi-VN"/>
        </w:rPr>
        <w:t xml:space="preserve">. </w:t>
      </w:r>
      <w:r w:rsidR="00717846" w:rsidRPr="001424CD">
        <w:rPr>
          <w:rFonts w:eastAsia="MS Mincho"/>
          <w:sz w:val="24"/>
          <w:szCs w:val="24"/>
          <w:lang w:val="vi-VN" w:eastAsia="ja-JP"/>
        </w:rPr>
        <w:t>TS</w:t>
      </w:r>
      <w:r w:rsidRPr="001424CD">
        <w:rPr>
          <w:rFonts w:eastAsia="MS Mincho"/>
          <w:sz w:val="24"/>
          <w:szCs w:val="24"/>
          <w:lang w:val="vi-VN" w:eastAsia="ja-JP"/>
        </w:rPr>
        <w:t xml:space="preserve"> Lê Hồng Anh </w:t>
      </w:r>
      <w:r w:rsidRPr="001424CD">
        <w:rPr>
          <w:sz w:val="24"/>
          <w:szCs w:val="24"/>
          <w:lang w:val="vi-VN"/>
        </w:rPr>
        <w:tab/>
        <w:t>0</w:t>
      </w:r>
      <w:r w:rsidRPr="001424CD">
        <w:rPr>
          <w:rFonts w:eastAsia="MS Mincho"/>
          <w:sz w:val="24"/>
          <w:szCs w:val="24"/>
          <w:lang w:val="vi-VN" w:eastAsia="ja-JP"/>
        </w:rPr>
        <w:t>8</w:t>
      </w:r>
      <w:r w:rsidRPr="001424CD">
        <w:rPr>
          <w:sz w:val="24"/>
          <w:szCs w:val="24"/>
          <w:lang w:val="vi-VN"/>
        </w:rPr>
        <w:t>05-0</w:t>
      </w:r>
      <w:r w:rsidRPr="001424CD">
        <w:rPr>
          <w:rFonts w:eastAsia="MS Mincho"/>
          <w:sz w:val="24"/>
          <w:szCs w:val="24"/>
          <w:lang w:val="vi-VN" w:eastAsia="ja-JP"/>
        </w:rPr>
        <w:t>7</w:t>
      </w:r>
    </w:p>
    <w:p w14:paraId="783A5EA2" w14:textId="025EB0F4" w:rsidR="00573B77" w:rsidRDefault="00573B77" w:rsidP="0048233A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rFonts w:eastAsia="MS Mincho"/>
          <w:sz w:val="24"/>
          <w:szCs w:val="24"/>
          <w:lang w:eastAsia="ja-JP"/>
        </w:rPr>
      </w:pPr>
      <w:r>
        <w:rPr>
          <w:rFonts w:eastAsia="MS Mincho"/>
          <w:sz w:val="24"/>
          <w:szCs w:val="24"/>
          <w:lang w:eastAsia="ja-JP"/>
        </w:rPr>
        <w:t>2. TS Nguyễn Duy Huy</w:t>
      </w:r>
      <w:r>
        <w:rPr>
          <w:rFonts w:eastAsia="MS Mincho"/>
          <w:sz w:val="24"/>
          <w:szCs w:val="24"/>
          <w:lang w:eastAsia="ja-JP"/>
        </w:rPr>
        <w:tab/>
        <w:t>0805-05</w:t>
      </w:r>
    </w:p>
    <w:p w14:paraId="05B73ED6" w14:textId="2880D8EA" w:rsidR="00573B77" w:rsidRPr="00573B77" w:rsidRDefault="00573B77" w:rsidP="0048233A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rFonts w:eastAsia="MS Mincho"/>
          <w:sz w:val="24"/>
          <w:szCs w:val="24"/>
          <w:lang w:eastAsia="ja-JP"/>
        </w:rPr>
      </w:pPr>
      <w:r>
        <w:rPr>
          <w:rFonts w:eastAsia="MS Mincho"/>
          <w:sz w:val="24"/>
          <w:szCs w:val="24"/>
          <w:lang w:eastAsia="ja-JP"/>
        </w:rPr>
        <w:t>3. ThS Nông Thị Oanh</w:t>
      </w:r>
      <w:r>
        <w:rPr>
          <w:rFonts w:eastAsia="MS Mincho"/>
          <w:sz w:val="24"/>
          <w:szCs w:val="24"/>
          <w:lang w:eastAsia="ja-JP"/>
        </w:rPr>
        <w:tab/>
        <w:t>0805-04</w:t>
      </w:r>
    </w:p>
    <w:p w14:paraId="31B5279B" w14:textId="32C268AE" w:rsidR="004B1C09" w:rsidRPr="00573B77" w:rsidRDefault="00573B77" w:rsidP="0048233A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rFonts w:eastAsia="MS Mincho"/>
          <w:sz w:val="24"/>
          <w:szCs w:val="24"/>
          <w:lang w:eastAsia="ja-JP"/>
        </w:rPr>
      </w:pPr>
      <w:r>
        <w:rPr>
          <w:sz w:val="24"/>
          <w:szCs w:val="24"/>
        </w:rPr>
        <w:t>4</w:t>
      </w:r>
      <w:r w:rsidR="004B1C09" w:rsidRPr="001424CD">
        <w:rPr>
          <w:sz w:val="24"/>
          <w:szCs w:val="24"/>
          <w:lang w:val="vi-VN"/>
        </w:rPr>
        <w:t>. T</w:t>
      </w:r>
      <w:r>
        <w:rPr>
          <w:rFonts w:eastAsia="MS Mincho"/>
          <w:sz w:val="24"/>
          <w:szCs w:val="24"/>
          <w:lang w:eastAsia="ja-JP"/>
        </w:rPr>
        <w:t>S</w:t>
      </w:r>
      <w:r w:rsidR="00717846" w:rsidRPr="001424CD">
        <w:rPr>
          <w:rFonts w:eastAsia="MS Mincho"/>
          <w:sz w:val="24"/>
          <w:szCs w:val="24"/>
          <w:lang w:val="vi-VN" w:eastAsia="ja-JP"/>
        </w:rPr>
        <w:t xml:space="preserve"> Dương</w:t>
      </w:r>
      <w:r>
        <w:rPr>
          <w:rFonts w:eastAsia="MS Mincho"/>
          <w:sz w:val="24"/>
          <w:szCs w:val="24"/>
          <w:lang w:eastAsia="ja-JP"/>
        </w:rPr>
        <w:t xml:space="preserve"> Thị Hiền Thanh</w:t>
      </w:r>
      <w:r w:rsidR="004B1C09" w:rsidRPr="001424CD">
        <w:rPr>
          <w:sz w:val="24"/>
          <w:szCs w:val="24"/>
          <w:lang w:val="vi-VN"/>
        </w:rPr>
        <w:tab/>
        <w:t>0</w:t>
      </w:r>
      <w:r w:rsidR="004B1C09" w:rsidRPr="001424CD">
        <w:rPr>
          <w:rFonts w:eastAsia="MS Mincho"/>
          <w:sz w:val="24"/>
          <w:szCs w:val="24"/>
          <w:lang w:val="vi-VN" w:eastAsia="ja-JP"/>
        </w:rPr>
        <w:t>8</w:t>
      </w:r>
      <w:r w:rsidR="004B1C09" w:rsidRPr="001424CD">
        <w:rPr>
          <w:sz w:val="24"/>
          <w:szCs w:val="24"/>
          <w:lang w:val="vi-VN"/>
        </w:rPr>
        <w:t>0</w:t>
      </w:r>
      <w:r>
        <w:rPr>
          <w:sz w:val="24"/>
          <w:szCs w:val="24"/>
        </w:rPr>
        <w:t>6</w:t>
      </w:r>
      <w:r w:rsidR="004B1C09" w:rsidRPr="001424CD">
        <w:rPr>
          <w:sz w:val="24"/>
          <w:szCs w:val="24"/>
          <w:lang w:val="vi-VN"/>
        </w:rPr>
        <w:t>-0</w:t>
      </w:r>
      <w:r>
        <w:rPr>
          <w:sz w:val="24"/>
          <w:szCs w:val="24"/>
        </w:rPr>
        <w:t>2</w:t>
      </w:r>
    </w:p>
    <w:p w14:paraId="0DBD42AC" w14:textId="37AD1254" w:rsidR="004B1C09" w:rsidRPr="00573B77" w:rsidRDefault="00573B77" w:rsidP="0048233A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rFonts w:eastAsia="MS Mincho"/>
          <w:sz w:val="24"/>
          <w:szCs w:val="24"/>
          <w:lang w:eastAsia="ja-JP"/>
        </w:rPr>
      </w:pPr>
      <w:r>
        <w:rPr>
          <w:rFonts w:eastAsia="MS Mincho"/>
          <w:sz w:val="24"/>
          <w:szCs w:val="24"/>
          <w:lang w:eastAsia="ja-JP"/>
        </w:rPr>
        <w:t>5</w:t>
      </w:r>
      <w:r w:rsidR="00717846" w:rsidRPr="001424CD">
        <w:rPr>
          <w:rFonts w:eastAsia="MS Mincho"/>
          <w:sz w:val="24"/>
          <w:szCs w:val="24"/>
          <w:lang w:val="vi-VN" w:eastAsia="ja-JP"/>
        </w:rPr>
        <w:t>. T</w:t>
      </w:r>
      <w:r w:rsidR="001172EC" w:rsidRPr="001424CD">
        <w:rPr>
          <w:rFonts w:eastAsia="MS Mincho"/>
          <w:sz w:val="24"/>
          <w:szCs w:val="24"/>
          <w:lang w:eastAsia="ja-JP"/>
        </w:rPr>
        <w:t>h</w:t>
      </w:r>
      <w:r w:rsidR="00717846" w:rsidRPr="001424CD">
        <w:rPr>
          <w:rFonts w:eastAsia="MS Mincho"/>
          <w:sz w:val="24"/>
          <w:szCs w:val="24"/>
          <w:lang w:val="vi-VN" w:eastAsia="ja-JP"/>
        </w:rPr>
        <w:t>S</w:t>
      </w:r>
      <w:r w:rsidR="004B1C09" w:rsidRPr="001424CD">
        <w:rPr>
          <w:rFonts w:eastAsia="MS Mincho"/>
          <w:sz w:val="24"/>
          <w:szCs w:val="24"/>
          <w:lang w:val="vi-VN" w:eastAsia="ja-JP"/>
        </w:rPr>
        <w:t xml:space="preserve"> </w:t>
      </w:r>
      <w:r w:rsidR="001172EC" w:rsidRPr="001424CD">
        <w:rPr>
          <w:rFonts w:eastAsia="MS Mincho"/>
          <w:sz w:val="24"/>
          <w:szCs w:val="24"/>
          <w:lang w:eastAsia="ja-JP"/>
        </w:rPr>
        <w:t>Đ</w:t>
      </w:r>
      <w:r>
        <w:rPr>
          <w:rFonts w:eastAsia="MS Mincho"/>
          <w:sz w:val="24"/>
          <w:szCs w:val="24"/>
          <w:lang w:eastAsia="ja-JP"/>
        </w:rPr>
        <w:t>inh Bảo Ngọc</w:t>
      </w:r>
      <w:r w:rsidR="003A2B93">
        <w:rPr>
          <w:rFonts w:eastAsia="MS Mincho"/>
          <w:sz w:val="24"/>
          <w:szCs w:val="24"/>
          <w:lang w:val="vi-VN" w:eastAsia="ja-JP"/>
        </w:rPr>
        <w:tab/>
        <w:t>080</w:t>
      </w:r>
      <w:r>
        <w:rPr>
          <w:rFonts w:eastAsia="MS Mincho"/>
          <w:sz w:val="24"/>
          <w:szCs w:val="24"/>
          <w:lang w:eastAsia="ja-JP"/>
        </w:rPr>
        <w:t>3</w:t>
      </w:r>
      <w:r w:rsidR="003A2B93">
        <w:rPr>
          <w:rFonts w:eastAsia="MS Mincho"/>
          <w:sz w:val="24"/>
          <w:szCs w:val="24"/>
          <w:lang w:val="vi-VN" w:eastAsia="ja-JP"/>
        </w:rPr>
        <w:t>-</w:t>
      </w:r>
      <w:r>
        <w:rPr>
          <w:rFonts w:eastAsia="MS Mincho"/>
          <w:sz w:val="24"/>
          <w:szCs w:val="24"/>
          <w:lang w:eastAsia="ja-JP"/>
        </w:rPr>
        <w:t>14</w:t>
      </w:r>
    </w:p>
    <w:p w14:paraId="11856B7C" w14:textId="48EB350B" w:rsidR="00573B77" w:rsidRPr="003A2B93" w:rsidRDefault="009853ED" w:rsidP="0048233A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rFonts w:eastAsia="MS Mincho"/>
          <w:sz w:val="24"/>
          <w:szCs w:val="24"/>
          <w:lang w:eastAsia="ja-JP"/>
        </w:rPr>
      </w:pPr>
      <w:r>
        <w:rPr>
          <w:rFonts w:eastAsia="MS Mincho"/>
          <w:sz w:val="24"/>
          <w:szCs w:val="24"/>
          <w:lang w:eastAsia="ja-JP"/>
        </w:rPr>
        <w:t xml:space="preserve">5. ThS </w:t>
      </w:r>
      <w:r w:rsidR="00573B77">
        <w:rPr>
          <w:rFonts w:eastAsia="MS Mincho"/>
          <w:sz w:val="24"/>
          <w:szCs w:val="24"/>
          <w:lang w:eastAsia="ja-JP"/>
        </w:rPr>
        <w:t>Vũ Lan Phương</w:t>
      </w:r>
      <w:r>
        <w:rPr>
          <w:rFonts w:eastAsia="MS Mincho"/>
          <w:sz w:val="24"/>
          <w:szCs w:val="24"/>
          <w:lang w:eastAsia="ja-JP"/>
        </w:rPr>
        <w:tab/>
        <w:t>080</w:t>
      </w:r>
      <w:r w:rsidR="00573B77">
        <w:rPr>
          <w:rFonts w:eastAsia="MS Mincho"/>
          <w:sz w:val="24"/>
          <w:szCs w:val="24"/>
          <w:lang w:eastAsia="ja-JP"/>
        </w:rPr>
        <w:t>2</w:t>
      </w:r>
      <w:r>
        <w:rPr>
          <w:rFonts w:eastAsia="MS Mincho"/>
          <w:sz w:val="24"/>
          <w:szCs w:val="24"/>
          <w:lang w:eastAsia="ja-JP"/>
        </w:rPr>
        <w:t>-0</w:t>
      </w:r>
      <w:r w:rsidR="00573B77">
        <w:rPr>
          <w:rFonts w:eastAsia="MS Mincho"/>
          <w:sz w:val="24"/>
          <w:szCs w:val="24"/>
          <w:lang w:eastAsia="ja-JP"/>
        </w:rPr>
        <w:t>9</w:t>
      </w:r>
    </w:p>
    <w:p w14:paraId="7151A091" w14:textId="77777777" w:rsidR="004B1C09" w:rsidRPr="002E48A0" w:rsidRDefault="004B1C09" w:rsidP="0048233A">
      <w:pPr>
        <w:pStyle w:val="BodyText2"/>
        <w:spacing w:before="60" w:after="60" w:line="360" w:lineRule="exact"/>
        <w:ind w:firstLine="284"/>
        <w:jc w:val="both"/>
        <w:rPr>
          <w:rFonts w:eastAsia="MS Mincho"/>
          <w:b/>
          <w:sz w:val="24"/>
          <w:szCs w:val="24"/>
          <w:lang w:eastAsia="ja-JP"/>
        </w:rPr>
      </w:pPr>
      <w:r w:rsidRPr="001424CD">
        <w:rPr>
          <w:b/>
          <w:sz w:val="24"/>
          <w:szCs w:val="24"/>
        </w:rPr>
        <w:t>2.2. Bộ môn</w:t>
      </w:r>
      <w:r w:rsidRPr="007A78AA">
        <w:rPr>
          <w:rFonts w:eastAsia="MS Mincho"/>
          <w:b/>
          <w:sz w:val="24"/>
          <w:szCs w:val="24"/>
          <w:lang w:eastAsia="ja-JP"/>
        </w:rPr>
        <w:t xml:space="preserve">: </w:t>
      </w:r>
      <w:r w:rsidR="007A78AA" w:rsidRPr="00D8270A">
        <w:rPr>
          <w:rFonts w:eastAsia="MS Mincho"/>
          <w:sz w:val="24"/>
          <w:szCs w:val="24"/>
          <w:lang w:eastAsia="ja-JP"/>
        </w:rPr>
        <w:t xml:space="preserve"> Khoa học máy tính</w:t>
      </w:r>
    </w:p>
    <w:p w14:paraId="6389E0DF" w14:textId="77777777" w:rsidR="004B1C09" w:rsidRPr="001424CD" w:rsidRDefault="004B1C09" w:rsidP="0048233A">
      <w:pPr>
        <w:pStyle w:val="BodyText2"/>
        <w:tabs>
          <w:tab w:val="num" w:pos="520"/>
        </w:tabs>
        <w:spacing w:before="60" w:after="60" w:line="360" w:lineRule="exact"/>
        <w:ind w:firstLine="284"/>
        <w:jc w:val="both"/>
        <w:rPr>
          <w:rFonts w:eastAsia="MS Mincho"/>
          <w:sz w:val="24"/>
          <w:szCs w:val="24"/>
          <w:lang w:eastAsia="ja-JP"/>
        </w:rPr>
      </w:pPr>
      <w:r w:rsidRPr="001424CD">
        <w:rPr>
          <w:b/>
          <w:sz w:val="24"/>
          <w:szCs w:val="24"/>
        </w:rPr>
        <w:t>2.3. Khoa</w:t>
      </w:r>
      <w:r w:rsidRPr="001424CD">
        <w:rPr>
          <w:rFonts w:eastAsia="MS Mincho"/>
          <w:b/>
          <w:sz w:val="24"/>
          <w:szCs w:val="24"/>
          <w:lang w:eastAsia="ja-JP"/>
        </w:rPr>
        <w:t>:</w:t>
      </w:r>
      <w:r w:rsidRPr="007A78AA">
        <w:rPr>
          <w:rFonts w:eastAsia="MS Mincho"/>
          <w:b/>
          <w:sz w:val="24"/>
          <w:szCs w:val="24"/>
          <w:lang w:eastAsia="ja-JP"/>
        </w:rPr>
        <w:t xml:space="preserve"> </w:t>
      </w:r>
      <w:r w:rsidRPr="00D8270A">
        <w:rPr>
          <w:rFonts w:eastAsia="MS Mincho"/>
          <w:sz w:val="24"/>
          <w:szCs w:val="24"/>
          <w:lang w:eastAsia="ja-JP"/>
        </w:rPr>
        <w:t>Công nghệ thông tin</w:t>
      </w:r>
    </w:p>
    <w:p w14:paraId="3B84B124" w14:textId="77777777" w:rsidR="004B1C09" w:rsidRPr="001424CD" w:rsidRDefault="004B1C09" w:rsidP="0048233A">
      <w:pPr>
        <w:pStyle w:val="BodyText2"/>
        <w:numPr>
          <w:ilvl w:val="0"/>
          <w:numId w:val="6"/>
        </w:numPr>
        <w:tabs>
          <w:tab w:val="left" w:pos="284"/>
          <w:tab w:val="left" w:pos="567"/>
        </w:tabs>
        <w:spacing w:before="60" w:after="60" w:line="360" w:lineRule="exact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1424CD">
        <w:rPr>
          <w:b/>
          <w:bCs/>
          <w:color w:val="000000"/>
          <w:sz w:val="24"/>
          <w:szCs w:val="24"/>
        </w:rPr>
        <w:t>Điều ki</w:t>
      </w:r>
      <w:r w:rsidR="007204EC">
        <w:rPr>
          <w:b/>
          <w:bCs/>
          <w:color w:val="000000"/>
          <w:sz w:val="24"/>
          <w:szCs w:val="24"/>
        </w:rPr>
        <w:t>ện học học phần</w:t>
      </w:r>
    </w:p>
    <w:p w14:paraId="6C8C7BA8" w14:textId="77777777" w:rsidR="00717846" w:rsidRPr="001424CD" w:rsidRDefault="004B1C09" w:rsidP="0048233A">
      <w:pPr>
        <w:pStyle w:val="BodyText2"/>
        <w:numPr>
          <w:ilvl w:val="1"/>
          <w:numId w:val="6"/>
        </w:numPr>
        <w:spacing w:before="60" w:after="60" w:line="360" w:lineRule="exact"/>
        <w:ind w:left="0" w:firstLine="284"/>
        <w:jc w:val="both"/>
        <w:rPr>
          <w:b/>
          <w:bCs/>
          <w:color w:val="000000"/>
          <w:sz w:val="24"/>
          <w:szCs w:val="24"/>
        </w:rPr>
      </w:pPr>
      <w:r w:rsidRPr="001424CD">
        <w:rPr>
          <w:b/>
          <w:bCs/>
          <w:color w:val="000000"/>
          <w:sz w:val="24"/>
          <w:szCs w:val="24"/>
        </w:rPr>
        <w:t>Môn học tiên quyết:</w:t>
      </w:r>
      <w:r w:rsidRPr="001424CD">
        <w:rPr>
          <w:rFonts w:eastAsia="MS Mincho"/>
          <w:b/>
          <w:bCs/>
          <w:color w:val="000000"/>
          <w:sz w:val="24"/>
          <w:szCs w:val="24"/>
          <w:lang w:eastAsia="ja-JP"/>
        </w:rPr>
        <w:t xml:space="preserve"> </w:t>
      </w:r>
      <w:r w:rsidR="00D8270A" w:rsidRPr="00D8270A">
        <w:rPr>
          <w:rFonts w:eastAsia="MS Mincho"/>
          <w:bCs/>
          <w:color w:val="000000"/>
          <w:sz w:val="24"/>
          <w:szCs w:val="24"/>
          <w:lang w:eastAsia="ja-JP"/>
        </w:rPr>
        <w:t>Không</w:t>
      </w:r>
      <w:r w:rsidR="00D8270A">
        <w:rPr>
          <w:rFonts w:eastAsia="MS Mincho"/>
          <w:bCs/>
          <w:color w:val="000000"/>
          <w:sz w:val="24"/>
          <w:szCs w:val="24"/>
          <w:lang w:eastAsia="ja-JP"/>
        </w:rPr>
        <w:t>.</w:t>
      </w:r>
    </w:p>
    <w:p w14:paraId="6470C41B" w14:textId="77777777" w:rsidR="004B1C09" w:rsidRPr="002E48A0" w:rsidRDefault="004B1C09" w:rsidP="0048233A">
      <w:pPr>
        <w:pStyle w:val="BodyText2"/>
        <w:numPr>
          <w:ilvl w:val="1"/>
          <w:numId w:val="6"/>
        </w:numPr>
        <w:spacing w:before="60" w:after="60" w:line="360" w:lineRule="exact"/>
        <w:ind w:left="0" w:firstLine="284"/>
        <w:jc w:val="both"/>
        <w:rPr>
          <w:bCs/>
          <w:sz w:val="24"/>
          <w:szCs w:val="24"/>
        </w:rPr>
      </w:pPr>
      <w:r w:rsidRPr="0040484A">
        <w:rPr>
          <w:b/>
          <w:bCs/>
          <w:sz w:val="24"/>
          <w:szCs w:val="24"/>
        </w:rPr>
        <w:t>Môn học học trước:</w:t>
      </w:r>
      <w:r w:rsidRPr="0040484A">
        <w:rPr>
          <w:rFonts w:eastAsia="MS Mincho"/>
          <w:b/>
          <w:bCs/>
          <w:sz w:val="24"/>
          <w:szCs w:val="24"/>
          <w:lang w:eastAsia="ja-JP"/>
        </w:rPr>
        <w:t xml:space="preserve"> </w:t>
      </w:r>
      <w:r w:rsidR="000A37A4">
        <w:rPr>
          <w:sz w:val="24"/>
          <w:szCs w:val="24"/>
        </w:rPr>
        <w:t>7</w:t>
      </w:r>
      <w:r w:rsidR="00717846" w:rsidRPr="002E48A0">
        <w:rPr>
          <w:sz w:val="24"/>
          <w:szCs w:val="24"/>
        </w:rPr>
        <w:t>080</w:t>
      </w:r>
      <w:r w:rsidR="000A37A4">
        <w:rPr>
          <w:sz w:val="24"/>
          <w:szCs w:val="24"/>
        </w:rPr>
        <w:t>208</w:t>
      </w:r>
      <w:r w:rsidR="00717846" w:rsidRPr="002E48A0">
        <w:rPr>
          <w:sz w:val="24"/>
          <w:szCs w:val="24"/>
        </w:rPr>
        <w:t xml:space="preserve"> (</w:t>
      </w:r>
      <w:r w:rsidR="002E48A0" w:rsidRPr="002E48A0">
        <w:rPr>
          <w:i/>
          <w:sz w:val="24"/>
          <w:szCs w:val="24"/>
        </w:rPr>
        <w:t>Cơ sở lập trình)</w:t>
      </w:r>
      <w:r w:rsidR="00A3758A">
        <w:rPr>
          <w:i/>
          <w:sz w:val="24"/>
          <w:szCs w:val="24"/>
        </w:rPr>
        <w:t>.</w:t>
      </w:r>
    </w:p>
    <w:p w14:paraId="55202530" w14:textId="4D463A62" w:rsidR="004B1C09" w:rsidRDefault="004B1C09" w:rsidP="0048233A">
      <w:pPr>
        <w:pStyle w:val="BodyText2"/>
        <w:numPr>
          <w:ilvl w:val="0"/>
          <w:numId w:val="6"/>
        </w:numPr>
        <w:tabs>
          <w:tab w:val="left" w:pos="284"/>
          <w:tab w:val="left" w:pos="567"/>
        </w:tabs>
        <w:spacing w:before="60" w:after="60" w:line="360" w:lineRule="exact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1424CD">
        <w:rPr>
          <w:b/>
          <w:bCs/>
          <w:color w:val="000000"/>
          <w:sz w:val="24"/>
          <w:szCs w:val="24"/>
        </w:rPr>
        <w:t xml:space="preserve">Mục tiêu của học phần </w:t>
      </w:r>
    </w:p>
    <w:p w14:paraId="1A3AA795" w14:textId="10912AE1" w:rsidR="00A57E79" w:rsidRPr="006B34BC" w:rsidRDefault="00A57E79" w:rsidP="00A57E79">
      <w:pPr>
        <w:pStyle w:val="BodyText2"/>
        <w:tabs>
          <w:tab w:val="left" w:pos="284"/>
          <w:tab w:val="left" w:pos="567"/>
        </w:tabs>
        <w:spacing w:before="60" w:after="60" w:line="360" w:lineRule="exact"/>
        <w:jc w:val="both"/>
        <w:rPr>
          <w:sz w:val="24"/>
          <w:szCs w:val="24"/>
        </w:rPr>
      </w:pPr>
      <w:r w:rsidRPr="006B34BC">
        <w:rPr>
          <w:sz w:val="24"/>
          <w:szCs w:val="24"/>
        </w:rPr>
        <w:t>Cung cấp các kiến thức căn bản về ngôn ngữ lập trình Java và rèn luyện kỹ năng lập trình cho sinh viên.</w:t>
      </w:r>
    </w:p>
    <w:p w14:paraId="4D3F730F" w14:textId="77777777" w:rsidR="004B1C09" w:rsidRPr="001424CD" w:rsidRDefault="004B1C09" w:rsidP="0048233A">
      <w:pPr>
        <w:pStyle w:val="BodyText2"/>
        <w:numPr>
          <w:ilvl w:val="1"/>
          <w:numId w:val="6"/>
        </w:numPr>
        <w:spacing w:before="60" w:after="60" w:line="360" w:lineRule="exact"/>
        <w:ind w:left="0" w:firstLine="284"/>
        <w:jc w:val="both"/>
        <w:rPr>
          <w:b/>
          <w:bCs/>
          <w:sz w:val="24"/>
          <w:szCs w:val="24"/>
          <w:lang w:val="vi-VN"/>
        </w:rPr>
      </w:pPr>
      <w:r w:rsidRPr="001424CD">
        <w:rPr>
          <w:b/>
          <w:bCs/>
          <w:sz w:val="24"/>
          <w:szCs w:val="24"/>
          <w:lang w:val="vi-VN"/>
        </w:rPr>
        <w:t xml:space="preserve">Kiến thức </w:t>
      </w:r>
    </w:p>
    <w:p w14:paraId="162DF160" w14:textId="780281F6" w:rsidR="00033D28" w:rsidRPr="001424CD" w:rsidRDefault="00033D28" w:rsidP="0048233A">
      <w:pPr>
        <w:pStyle w:val="BodyText2"/>
        <w:spacing w:before="60" w:after="60" w:line="360" w:lineRule="exact"/>
        <w:ind w:left="567"/>
        <w:jc w:val="both"/>
        <w:rPr>
          <w:bCs/>
          <w:sz w:val="24"/>
          <w:szCs w:val="24"/>
          <w:lang w:val="vi-VN"/>
        </w:rPr>
      </w:pPr>
      <w:r w:rsidRPr="001424CD">
        <w:rPr>
          <w:bCs/>
          <w:sz w:val="24"/>
          <w:szCs w:val="24"/>
          <w:lang w:val="vi-VN"/>
        </w:rPr>
        <w:t xml:space="preserve">4.1.1 </w:t>
      </w:r>
      <w:r w:rsidR="001E4459">
        <w:rPr>
          <w:bCs/>
          <w:sz w:val="24"/>
          <w:szCs w:val="24"/>
          <w:lang w:val="vi-VN"/>
        </w:rPr>
        <w:t xml:space="preserve">Hiểu về lịch sử phát triển của </w:t>
      </w:r>
      <w:r w:rsidR="00613930">
        <w:rPr>
          <w:bCs/>
          <w:sz w:val="24"/>
          <w:szCs w:val="24"/>
          <w:lang w:val="vi-VN"/>
        </w:rPr>
        <w:t>ngôn ngữ lập trình Java, cơ chế biên dịch</w:t>
      </w:r>
      <w:r w:rsidR="003E3985">
        <w:rPr>
          <w:bCs/>
          <w:sz w:val="24"/>
          <w:szCs w:val="24"/>
        </w:rPr>
        <w:t>, cấu trúc chương trình Java</w:t>
      </w:r>
      <w:r w:rsidR="00613930">
        <w:rPr>
          <w:bCs/>
          <w:sz w:val="24"/>
          <w:szCs w:val="24"/>
          <w:lang w:val="vi-VN"/>
        </w:rPr>
        <w:t xml:space="preserve"> và chạy chương trình </w:t>
      </w:r>
      <w:r w:rsidR="003E3985">
        <w:rPr>
          <w:bCs/>
          <w:sz w:val="24"/>
          <w:szCs w:val="24"/>
        </w:rPr>
        <w:t>J</w:t>
      </w:r>
      <w:r w:rsidR="00613930">
        <w:rPr>
          <w:bCs/>
          <w:sz w:val="24"/>
          <w:szCs w:val="24"/>
          <w:lang w:val="vi-VN"/>
        </w:rPr>
        <w:t>ava</w:t>
      </w:r>
      <w:r w:rsidRPr="001424CD">
        <w:rPr>
          <w:bCs/>
          <w:sz w:val="24"/>
          <w:szCs w:val="24"/>
          <w:lang w:val="vi-VN"/>
        </w:rPr>
        <w:t>.</w:t>
      </w:r>
    </w:p>
    <w:p w14:paraId="7B91AB11" w14:textId="6D86DC4C" w:rsidR="00973FBB" w:rsidRPr="001424CD" w:rsidRDefault="00033D28" w:rsidP="0048233A">
      <w:pPr>
        <w:pStyle w:val="BodyText2"/>
        <w:spacing w:before="60" w:after="60" w:line="360" w:lineRule="exact"/>
        <w:ind w:left="567"/>
        <w:jc w:val="both"/>
        <w:rPr>
          <w:bCs/>
          <w:sz w:val="24"/>
          <w:szCs w:val="24"/>
          <w:lang w:val="vi-VN"/>
        </w:rPr>
      </w:pPr>
      <w:r w:rsidRPr="001424CD">
        <w:rPr>
          <w:bCs/>
          <w:sz w:val="24"/>
          <w:szCs w:val="24"/>
          <w:lang w:val="vi-VN"/>
        </w:rPr>
        <w:t xml:space="preserve">4.1.2 </w:t>
      </w:r>
      <w:r w:rsidR="00613930">
        <w:rPr>
          <w:bCs/>
          <w:sz w:val="24"/>
          <w:szCs w:val="24"/>
          <w:lang w:val="vi-VN"/>
        </w:rPr>
        <w:t>Hiểu về cú pháp, các kiểu dữ liệu, toán tử</w:t>
      </w:r>
      <w:r w:rsidR="00A57E79">
        <w:rPr>
          <w:bCs/>
          <w:sz w:val="24"/>
          <w:szCs w:val="24"/>
        </w:rPr>
        <w:t>, vào ra dữ liệu</w:t>
      </w:r>
      <w:r w:rsidR="00613930">
        <w:rPr>
          <w:bCs/>
          <w:sz w:val="24"/>
          <w:szCs w:val="24"/>
          <w:lang w:val="vi-VN"/>
        </w:rPr>
        <w:t xml:space="preserve"> và câu lệnh điều khiển trong Java và vận dụng để viết những chương trình cụ thể</w:t>
      </w:r>
      <w:r w:rsidR="00973FBB" w:rsidRPr="001424CD">
        <w:rPr>
          <w:bCs/>
          <w:sz w:val="24"/>
          <w:szCs w:val="24"/>
          <w:lang w:val="vi-VN"/>
        </w:rPr>
        <w:t>.</w:t>
      </w:r>
    </w:p>
    <w:p w14:paraId="1E5C980D" w14:textId="440084B0" w:rsidR="00973FBB" w:rsidRDefault="00973FBB" w:rsidP="0048233A">
      <w:pPr>
        <w:pStyle w:val="BodyText2"/>
        <w:spacing w:before="60" w:after="60" w:line="360" w:lineRule="exact"/>
        <w:ind w:left="567"/>
        <w:jc w:val="both"/>
        <w:rPr>
          <w:bCs/>
          <w:sz w:val="24"/>
          <w:szCs w:val="24"/>
          <w:lang w:val="vi-VN"/>
        </w:rPr>
      </w:pPr>
      <w:r w:rsidRPr="001424CD">
        <w:rPr>
          <w:bCs/>
          <w:sz w:val="24"/>
          <w:szCs w:val="24"/>
          <w:lang w:val="vi-VN"/>
        </w:rPr>
        <w:t>4.1.3</w:t>
      </w:r>
      <w:r w:rsidR="00613930">
        <w:rPr>
          <w:bCs/>
          <w:sz w:val="24"/>
          <w:szCs w:val="24"/>
          <w:lang w:val="vi-VN"/>
        </w:rPr>
        <w:t xml:space="preserve"> </w:t>
      </w:r>
      <w:r w:rsidR="00A57E79">
        <w:rPr>
          <w:bCs/>
          <w:sz w:val="24"/>
          <w:szCs w:val="24"/>
        </w:rPr>
        <w:t>Hiểu</w:t>
      </w:r>
      <w:r w:rsidR="004C0346">
        <w:rPr>
          <w:bCs/>
          <w:sz w:val="24"/>
          <w:szCs w:val="24"/>
          <w:lang w:val="vi-VN"/>
        </w:rPr>
        <w:t xml:space="preserve"> được</w:t>
      </w:r>
      <w:r w:rsidR="00613930">
        <w:rPr>
          <w:bCs/>
          <w:sz w:val="24"/>
          <w:szCs w:val="24"/>
          <w:lang w:val="vi-VN"/>
        </w:rPr>
        <w:t xml:space="preserve"> những khái niệm </w:t>
      </w:r>
      <w:r w:rsidR="004C0346">
        <w:rPr>
          <w:bCs/>
          <w:sz w:val="24"/>
          <w:szCs w:val="24"/>
          <w:lang w:val="vi-VN"/>
        </w:rPr>
        <w:t xml:space="preserve">căn bản </w:t>
      </w:r>
      <w:r w:rsidR="00613930">
        <w:rPr>
          <w:bCs/>
          <w:sz w:val="24"/>
          <w:szCs w:val="24"/>
          <w:lang w:val="vi-VN"/>
        </w:rPr>
        <w:t>trong lập trình hướng đối tượng</w:t>
      </w:r>
      <w:r w:rsidR="004C0346">
        <w:rPr>
          <w:bCs/>
          <w:sz w:val="24"/>
          <w:szCs w:val="24"/>
          <w:lang w:val="vi-VN"/>
        </w:rPr>
        <w:t xml:space="preserve"> như lớp, đối </w:t>
      </w:r>
      <w:r w:rsidR="00561822">
        <w:rPr>
          <w:bCs/>
          <w:sz w:val="24"/>
          <w:szCs w:val="24"/>
          <w:lang w:val="vi-VN"/>
        </w:rPr>
        <w:t>tượ</w:t>
      </w:r>
      <w:r w:rsidR="004C0346">
        <w:rPr>
          <w:bCs/>
          <w:sz w:val="24"/>
          <w:szCs w:val="24"/>
          <w:lang w:val="vi-VN"/>
        </w:rPr>
        <w:t xml:space="preserve">ng, </w:t>
      </w:r>
      <w:r w:rsidR="00561822">
        <w:rPr>
          <w:bCs/>
          <w:sz w:val="24"/>
          <w:szCs w:val="24"/>
          <w:lang w:val="vi-VN"/>
        </w:rPr>
        <w:t xml:space="preserve">tính đóng gói, </w:t>
      </w:r>
      <w:r w:rsidR="004C0346">
        <w:rPr>
          <w:bCs/>
          <w:sz w:val="24"/>
          <w:szCs w:val="24"/>
          <w:lang w:val="vi-VN"/>
        </w:rPr>
        <w:t>thừa kế</w:t>
      </w:r>
      <w:r w:rsidR="00561822">
        <w:rPr>
          <w:bCs/>
          <w:sz w:val="24"/>
          <w:szCs w:val="24"/>
          <w:lang w:val="vi-VN"/>
        </w:rPr>
        <w:t>, giao diện</w:t>
      </w:r>
      <w:r w:rsidR="00613930">
        <w:rPr>
          <w:bCs/>
          <w:sz w:val="24"/>
          <w:szCs w:val="24"/>
          <w:lang w:val="vi-VN"/>
        </w:rPr>
        <w:t xml:space="preserve"> trong Java</w:t>
      </w:r>
      <w:r w:rsidR="008C4803">
        <w:rPr>
          <w:bCs/>
          <w:sz w:val="24"/>
          <w:szCs w:val="24"/>
        </w:rPr>
        <w:t>.</w:t>
      </w:r>
      <w:r w:rsidR="00613930">
        <w:rPr>
          <w:bCs/>
          <w:sz w:val="24"/>
          <w:szCs w:val="24"/>
          <w:lang w:val="vi-VN"/>
        </w:rPr>
        <w:t xml:space="preserve"> </w:t>
      </w:r>
    </w:p>
    <w:p w14:paraId="776BA52B" w14:textId="77777777" w:rsidR="00A57E79" w:rsidRDefault="00561822" w:rsidP="0048233A">
      <w:pPr>
        <w:pStyle w:val="BodyText2"/>
        <w:spacing w:before="60" w:after="60" w:line="360" w:lineRule="exact"/>
        <w:ind w:left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vi-VN"/>
        </w:rPr>
        <w:lastRenderedPageBreak/>
        <w:t xml:space="preserve">4.1.4 </w:t>
      </w:r>
      <w:r w:rsidR="00A57E79">
        <w:rPr>
          <w:bCs/>
          <w:sz w:val="24"/>
          <w:szCs w:val="24"/>
        </w:rPr>
        <w:t>Nắm</w:t>
      </w:r>
      <w:r>
        <w:rPr>
          <w:bCs/>
          <w:sz w:val="24"/>
          <w:szCs w:val="24"/>
          <w:lang w:val="vi-VN"/>
        </w:rPr>
        <w:t xml:space="preserve"> được các phương pháp xử lý các ngoại lệ trong chương trình Java</w:t>
      </w:r>
      <w:r w:rsidR="00A57E79">
        <w:rPr>
          <w:bCs/>
          <w:sz w:val="24"/>
          <w:szCs w:val="24"/>
        </w:rPr>
        <w:t>.</w:t>
      </w:r>
    </w:p>
    <w:p w14:paraId="51A16184" w14:textId="4DF231F1" w:rsidR="00561822" w:rsidRPr="006B34BC" w:rsidRDefault="00A57E79" w:rsidP="0048233A">
      <w:pPr>
        <w:pStyle w:val="BodyText2"/>
        <w:spacing w:before="60" w:after="60" w:line="360" w:lineRule="exact"/>
        <w:ind w:left="567"/>
        <w:jc w:val="both"/>
        <w:rPr>
          <w:bCs/>
          <w:sz w:val="24"/>
          <w:szCs w:val="24"/>
        </w:rPr>
      </w:pPr>
      <w:r w:rsidRPr="006B34BC">
        <w:rPr>
          <w:bCs/>
          <w:sz w:val="24"/>
          <w:szCs w:val="24"/>
        </w:rPr>
        <w:t xml:space="preserve">4.1.5 Hiểu được </w:t>
      </w:r>
      <w:r w:rsidR="009E3FDF" w:rsidRPr="006B34BC">
        <w:rPr>
          <w:bCs/>
          <w:sz w:val="24"/>
          <w:szCs w:val="24"/>
        </w:rPr>
        <w:t>một số cấu trúc dữ liệu phổ dụng trong</w:t>
      </w:r>
      <w:r w:rsidRPr="006B34BC">
        <w:rPr>
          <w:bCs/>
          <w:sz w:val="24"/>
          <w:szCs w:val="24"/>
        </w:rPr>
        <w:t xml:space="preserve"> Java</w:t>
      </w:r>
      <w:r w:rsidR="008C4803" w:rsidRPr="006B34BC">
        <w:rPr>
          <w:bCs/>
          <w:sz w:val="24"/>
          <w:szCs w:val="24"/>
        </w:rPr>
        <w:t>.</w:t>
      </w:r>
    </w:p>
    <w:p w14:paraId="21160BAC" w14:textId="500B4AB4" w:rsidR="00A57E79" w:rsidRPr="006B34BC" w:rsidRDefault="00A57E79" w:rsidP="0048233A">
      <w:pPr>
        <w:pStyle w:val="BodyText2"/>
        <w:spacing w:before="60" w:after="60" w:line="360" w:lineRule="exact"/>
        <w:ind w:left="567"/>
        <w:jc w:val="both"/>
        <w:rPr>
          <w:bCs/>
          <w:sz w:val="24"/>
          <w:szCs w:val="24"/>
        </w:rPr>
      </w:pPr>
      <w:r w:rsidRPr="006B34BC">
        <w:rPr>
          <w:bCs/>
          <w:sz w:val="24"/>
          <w:szCs w:val="24"/>
        </w:rPr>
        <w:t>4.1.6 Nắm được các phương pháp, kỹ thuật đọc ghi dữ liệu vào/ra của chương trình Java.</w:t>
      </w:r>
    </w:p>
    <w:p w14:paraId="6141DB59" w14:textId="77777777" w:rsidR="004B1C09" w:rsidRPr="001424CD" w:rsidRDefault="009977B1" w:rsidP="0048233A">
      <w:pPr>
        <w:pStyle w:val="BodyText2"/>
        <w:numPr>
          <w:ilvl w:val="1"/>
          <w:numId w:val="6"/>
        </w:numPr>
        <w:spacing w:before="60" w:after="60" w:line="360" w:lineRule="exact"/>
        <w:ind w:left="0" w:firstLine="284"/>
        <w:jc w:val="both"/>
        <w:rPr>
          <w:b/>
          <w:bCs/>
          <w:sz w:val="24"/>
          <w:szCs w:val="24"/>
          <w:lang w:val="vi-VN"/>
        </w:rPr>
      </w:pPr>
      <w:r w:rsidRPr="001424CD">
        <w:rPr>
          <w:b/>
          <w:bCs/>
          <w:sz w:val="24"/>
          <w:szCs w:val="24"/>
          <w:lang w:val="vi-VN"/>
        </w:rPr>
        <w:t>Kỹ năng:</w:t>
      </w:r>
    </w:p>
    <w:p w14:paraId="3688E11D" w14:textId="659B1047" w:rsidR="009977B1" w:rsidRPr="001424CD" w:rsidRDefault="009977B1" w:rsidP="0048233A">
      <w:pPr>
        <w:pStyle w:val="BodyText2"/>
        <w:spacing w:before="60" w:after="60" w:line="360" w:lineRule="exact"/>
        <w:ind w:left="567"/>
        <w:jc w:val="both"/>
        <w:rPr>
          <w:rFonts w:eastAsia="MS Mincho"/>
          <w:sz w:val="24"/>
          <w:szCs w:val="24"/>
          <w:lang w:val="vi-VN" w:eastAsia="ja-JP"/>
        </w:rPr>
      </w:pPr>
      <w:r w:rsidRPr="001424CD">
        <w:rPr>
          <w:rFonts w:eastAsia="MS Mincho"/>
          <w:sz w:val="24"/>
          <w:szCs w:val="24"/>
          <w:lang w:val="vi-VN" w:eastAsia="ja-JP"/>
        </w:rPr>
        <w:t xml:space="preserve">4.2.1 </w:t>
      </w:r>
      <w:r w:rsidR="006231AC">
        <w:rPr>
          <w:rFonts w:eastAsia="MS Mincho"/>
          <w:sz w:val="24"/>
          <w:szCs w:val="24"/>
          <w:lang w:val="vi-VN" w:eastAsia="ja-JP"/>
        </w:rPr>
        <w:t xml:space="preserve">Cài đặt môi trường phát triển và triển khai được chương trình Java </w:t>
      </w:r>
      <w:r w:rsidRPr="001424CD">
        <w:rPr>
          <w:rFonts w:eastAsia="MS Mincho"/>
          <w:sz w:val="24"/>
          <w:szCs w:val="24"/>
          <w:lang w:val="vi-VN" w:eastAsia="ja-JP"/>
        </w:rPr>
        <w:t xml:space="preserve">. </w:t>
      </w:r>
    </w:p>
    <w:p w14:paraId="3C30F212" w14:textId="5A7EC8C6" w:rsidR="00EF67AF" w:rsidRPr="001424CD" w:rsidRDefault="009977B1" w:rsidP="0048233A">
      <w:pPr>
        <w:pStyle w:val="BodyText2"/>
        <w:spacing w:before="60" w:after="60" w:line="360" w:lineRule="exact"/>
        <w:ind w:left="567"/>
        <w:jc w:val="both"/>
        <w:rPr>
          <w:rFonts w:eastAsia="MS Mincho"/>
          <w:sz w:val="24"/>
          <w:szCs w:val="24"/>
          <w:lang w:val="vi-VN" w:eastAsia="ja-JP"/>
        </w:rPr>
      </w:pPr>
      <w:r w:rsidRPr="001424CD">
        <w:rPr>
          <w:rFonts w:eastAsia="MS Mincho"/>
          <w:sz w:val="24"/>
          <w:szCs w:val="24"/>
          <w:lang w:val="vi-VN" w:eastAsia="ja-JP"/>
        </w:rPr>
        <w:t xml:space="preserve">4.2.2 </w:t>
      </w:r>
      <w:r w:rsidR="00322E17">
        <w:rPr>
          <w:rFonts w:eastAsia="MS Mincho"/>
          <w:sz w:val="24"/>
          <w:szCs w:val="24"/>
          <w:lang w:val="vi-VN" w:eastAsia="ja-JP"/>
        </w:rPr>
        <w:t>Xây dựng các chương trình Java với cấu trúc dữ liệu đơn giản và nâng cao</w:t>
      </w:r>
      <w:r w:rsidR="00EC0459">
        <w:rPr>
          <w:rFonts w:eastAsia="MS Mincho"/>
          <w:sz w:val="24"/>
          <w:szCs w:val="24"/>
          <w:lang w:val="vi-VN" w:eastAsia="ja-JP"/>
        </w:rPr>
        <w:t>, chương trình hướng đối tượng từ cơ bản đến nâng cao</w:t>
      </w:r>
      <w:r w:rsidR="00EF67AF" w:rsidRPr="001424CD">
        <w:rPr>
          <w:rFonts w:eastAsia="MS Mincho"/>
          <w:sz w:val="24"/>
          <w:szCs w:val="24"/>
          <w:lang w:val="vi-VN" w:eastAsia="ja-JP"/>
        </w:rPr>
        <w:t>.</w:t>
      </w:r>
    </w:p>
    <w:p w14:paraId="589275F5" w14:textId="4AE988E4" w:rsidR="00EC0459" w:rsidRPr="008C4803" w:rsidRDefault="00EF67AF" w:rsidP="0048233A">
      <w:pPr>
        <w:pStyle w:val="BodyText2"/>
        <w:spacing w:before="60" w:after="60" w:line="360" w:lineRule="exact"/>
        <w:ind w:left="567"/>
        <w:jc w:val="both"/>
        <w:rPr>
          <w:rFonts w:eastAsia="MS Mincho"/>
          <w:sz w:val="24"/>
          <w:szCs w:val="24"/>
          <w:lang w:eastAsia="ja-JP"/>
        </w:rPr>
      </w:pPr>
      <w:r w:rsidRPr="001424CD">
        <w:rPr>
          <w:rFonts w:eastAsia="MS Mincho"/>
          <w:sz w:val="24"/>
          <w:szCs w:val="24"/>
          <w:lang w:val="vi-VN" w:eastAsia="ja-JP"/>
        </w:rPr>
        <w:t>4.2.3</w:t>
      </w:r>
      <w:r w:rsidR="00322E17">
        <w:rPr>
          <w:rFonts w:eastAsia="MS Mincho"/>
          <w:sz w:val="24"/>
          <w:szCs w:val="24"/>
          <w:lang w:val="vi-VN" w:eastAsia="ja-JP"/>
        </w:rPr>
        <w:t xml:space="preserve"> </w:t>
      </w:r>
      <w:r w:rsidR="00EC0459">
        <w:rPr>
          <w:rFonts w:eastAsia="MS Mincho"/>
          <w:sz w:val="24"/>
          <w:szCs w:val="24"/>
          <w:lang w:val="vi-VN" w:eastAsia="ja-JP"/>
        </w:rPr>
        <w:t>Xử lý các ngoại lệ trong các chương trình Java</w:t>
      </w:r>
      <w:r w:rsidR="008C4803">
        <w:rPr>
          <w:rFonts w:eastAsia="MS Mincho"/>
          <w:sz w:val="24"/>
          <w:szCs w:val="24"/>
          <w:lang w:eastAsia="ja-JP"/>
        </w:rPr>
        <w:t>.</w:t>
      </w:r>
    </w:p>
    <w:p w14:paraId="3CC382E4" w14:textId="2D3AFC30" w:rsidR="009977B1" w:rsidRPr="008C4803" w:rsidRDefault="00EC0459" w:rsidP="0048233A">
      <w:pPr>
        <w:pStyle w:val="BodyText2"/>
        <w:spacing w:before="60" w:after="60" w:line="360" w:lineRule="exact"/>
        <w:ind w:left="567"/>
        <w:jc w:val="both"/>
        <w:rPr>
          <w:rFonts w:eastAsia="MS Mincho"/>
          <w:sz w:val="24"/>
          <w:szCs w:val="24"/>
          <w:lang w:eastAsia="ja-JP"/>
        </w:rPr>
      </w:pPr>
      <w:r>
        <w:rPr>
          <w:rFonts w:eastAsia="MS Mincho"/>
          <w:sz w:val="24"/>
          <w:szCs w:val="24"/>
          <w:lang w:val="vi-VN" w:eastAsia="ja-JP"/>
        </w:rPr>
        <w:t xml:space="preserve">4.2.4 </w:t>
      </w:r>
      <w:r w:rsidR="009977B1" w:rsidRPr="001424CD">
        <w:rPr>
          <w:rFonts w:eastAsia="MS Mincho"/>
          <w:sz w:val="24"/>
          <w:szCs w:val="24"/>
          <w:lang w:val="vi-VN" w:eastAsia="ja-JP"/>
        </w:rPr>
        <w:t xml:space="preserve"> </w:t>
      </w:r>
      <w:r>
        <w:rPr>
          <w:rFonts w:eastAsia="MS Mincho"/>
          <w:sz w:val="24"/>
          <w:szCs w:val="24"/>
          <w:lang w:val="vi-VN" w:eastAsia="ja-JP"/>
        </w:rPr>
        <w:t>Xử lý, thao tác, lập trình với tệp, thư mục</w:t>
      </w:r>
      <w:r w:rsidR="008C4803">
        <w:rPr>
          <w:rFonts w:eastAsia="MS Mincho"/>
          <w:sz w:val="24"/>
          <w:szCs w:val="24"/>
          <w:lang w:eastAsia="ja-JP"/>
        </w:rPr>
        <w:t>.</w:t>
      </w:r>
    </w:p>
    <w:p w14:paraId="33814350" w14:textId="77777777" w:rsidR="004B1C09" w:rsidRPr="001424CD" w:rsidRDefault="004B1C09" w:rsidP="0048233A">
      <w:pPr>
        <w:pStyle w:val="BodyText2"/>
        <w:numPr>
          <w:ilvl w:val="0"/>
          <w:numId w:val="6"/>
        </w:numPr>
        <w:tabs>
          <w:tab w:val="left" w:pos="284"/>
          <w:tab w:val="left" w:pos="567"/>
        </w:tabs>
        <w:spacing w:before="60" w:after="60" w:line="360" w:lineRule="exact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424CD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14:paraId="01002FC7" w14:textId="77777777" w:rsidR="004B1C09" w:rsidRPr="001424CD" w:rsidRDefault="00031B17" w:rsidP="0048233A">
      <w:pPr>
        <w:pStyle w:val="NoSpacing"/>
        <w:spacing w:before="60" w:after="60" w:line="360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1424CD">
        <w:rPr>
          <w:rFonts w:ascii="Times New Roman" w:hAnsi="Times New Roman"/>
          <w:sz w:val="24"/>
          <w:szCs w:val="24"/>
        </w:rPr>
        <w:t>Học phần cung cấp một số kiến thức cơ bản của ngôn ngữ lập trình Java: cấu trúc của một chương trình Java, các lớp đối tượng, các kiểu dữ liệu, các phép toán, cấu trúc điều khiển… Phương pháp lập trình hướng đ</w:t>
      </w:r>
      <w:r w:rsidR="00BA7C9F" w:rsidRPr="00BA7C9F">
        <w:rPr>
          <w:rFonts w:ascii="Times New Roman" w:hAnsi="Times New Roman"/>
          <w:sz w:val="24"/>
          <w:szCs w:val="24"/>
        </w:rPr>
        <w:t>ố</w:t>
      </w:r>
      <w:r w:rsidRPr="001424CD">
        <w:rPr>
          <w:rFonts w:ascii="Times New Roman" w:hAnsi="Times New Roman"/>
          <w:sz w:val="24"/>
          <w:szCs w:val="24"/>
        </w:rPr>
        <w:t xml:space="preserve">i tượng: lớp, </w:t>
      </w:r>
      <w:r w:rsidR="000529C7" w:rsidRPr="001424CD">
        <w:rPr>
          <w:rFonts w:ascii="Times New Roman" w:hAnsi="Times New Roman"/>
          <w:sz w:val="24"/>
          <w:szCs w:val="24"/>
        </w:rPr>
        <w:t>thuộc tính, phương thức, tính đóng gói, kế thừa, đa xạ và nạp chồng,… Một số khả năng lập trình ứng dụng của ngôn ngữ Java.</w:t>
      </w:r>
    </w:p>
    <w:p w14:paraId="7F35A55A" w14:textId="77777777" w:rsidR="004B1C09" w:rsidRPr="001424CD" w:rsidRDefault="004B1C09" w:rsidP="0048233A">
      <w:pPr>
        <w:pStyle w:val="BodyText2"/>
        <w:numPr>
          <w:ilvl w:val="0"/>
          <w:numId w:val="6"/>
        </w:numPr>
        <w:tabs>
          <w:tab w:val="left" w:pos="284"/>
        </w:tabs>
        <w:spacing w:before="60" w:after="60" w:line="360" w:lineRule="exact"/>
        <w:ind w:left="0" w:firstLine="0"/>
        <w:jc w:val="both"/>
        <w:rPr>
          <w:b/>
          <w:bCs/>
          <w:sz w:val="24"/>
          <w:szCs w:val="24"/>
          <w:lang w:val="vi-VN"/>
        </w:rPr>
      </w:pPr>
      <w:r w:rsidRPr="001424CD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48157983" w14:textId="77777777" w:rsidR="004B1C09" w:rsidRPr="001424CD" w:rsidRDefault="004B1C09" w:rsidP="009853ED">
      <w:pPr>
        <w:pStyle w:val="ListParagraph"/>
        <w:spacing w:before="120" w:after="60" w:line="360" w:lineRule="exact"/>
        <w:ind w:left="0"/>
        <w:jc w:val="center"/>
        <w:rPr>
          <w:b/>
          <w:bCs/>
          <w:lang w:val="nl-NL"/>
        </w:rPr>
      </w:pPr>
      <w:r w:rsidRPr="001424CD">
        <w:rPr>
          <w:b/>
          <w:bCs/>
          <w:lang w:val="nl-NL"/>
        </w:rPr>
        <w:t>Bảng 1. Nội dung học phần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4"/>
        <w:gridCol w:w="4878"/>
        <w:gridCol w:w="1276"/>
        <w:gridCol w:w="1559"/>
      </w:tblGrid>
      <w:tr w:rsidR="008C4803" w:rsidRPr="001424CD" w14:paraId="03C16D9A" w14:textId="573FBE37" w:rsidTr="003E3985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79B7" w14:textId="77777777" w:rsidR="008C4803" w:rsidRPr="001424CD" w:rsidRDefault="008C4803" w:rsidP="0048233A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424CD">
              <w:rPr>
                <w:b/>
                <w:bCs/>
              </w:rPr>
              <w:t>6.1. Lý thuyết</w:t>
            </w:r>
          </w:p>
        </w:tc>
      </w:tr>
      <w:tr w:rsidR="008C4803" w:rsidRPr="001424CD" w14:paraId="33D724E1" w14:textId="682CB4F5" w:rsidTr="003E3985">
        <w:tc>
          <w:tcPr>
            <w:tcW w:w="1354" w:type="dxa"/>
            <w:tcBorders>
              <w:top w:val="single" w:sz="4" w:space="0" w:color="auto"/>
            </w:tcBorders>
          </w:tcPr>
          <w:p w14:paraId="2E9653D6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1424CD">
              <w:rPr>
                <w:b/>
                <w:bCs/>
                <w:i/>
              </w:rPr>
              <w:t>Đề mục</w:t>
            </w:r>
          </w:p>
        </w:tc>
        <w:tc>
          <w:tcPr>
            <w:tcW w:w="4878" w:type="dxa"/>
            <w:tcBorders>
              <w:top w:val="single" w:sz="4" w:space="0" w:color="auto"/>
            </w:tcBorders>
          </w:tcPr>
          <w:p w14:paraId="581AF6A2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424CD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D74800B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424CD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960DBA6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424CD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8C4803" w:rsidRPr="001424CD" w14:paraId="3031598B" w14:textId="6FED8FBE" w:rsidTr="003E3985">
        <w:trPr>
          <w:trHeight w:val="403"/>
        </w:trPr>
        <w:tc>
          <w:tcPr>
            <w:tcW w:w="1354" w:type="dxa"/>
            <w:vAlign w:val="center"/>
          </w:tcPr>
          <w:p w14:paraId="5FAEA0B5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424CD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878" w:type="dxa"/>
            <w:vAlign w:val="center"/>
          </w:tcPr>
          <w:p w14:paraId="495818D8" w14:textId="73703FE1" w:rsidR="008C4803" w:rsidRPr="001424CD" w:rsidRDefault="008C4803" w:rsidP="0048233A">
            <w:pPr>
              <w:pStyle w:val="ListParagraph"/>
              <w:spacing w:before="120"/>
              <w:ind w:left="0"/>
              <w:rPr>
                <w:rFonts w:eastAsia="MS Mincho"/>
                <w:b/>
                <w:bCs/>
                <w:lang w:val="vi-VN" w:eastAsia="ja-JP"/>
              </w:rPr>
            </w:pPr>
            <w:r>
              <w:rPr>
                <w:rFonts w:eastAsia="MS Mincho"/>
                <w:b/>
                <w:bCs/>
                <w:lang w:val="vi-VN" w:eastAsia="ja-JP"/>
              </w:rPr>
              <w:t>Giới thiệu về ngôn ngữ lập trình Java</w:t>
            </w:r>
          </w:p>
        </w:tc>
        <w:tc>
          <w:tcPr>
            <w:tcW w:w="1276" w:type="dxa"/>
            <w:vAlign w:val="center"/>
          </w:tcPr>
          <w:p w14:paraId="53BDEF2F" w14:textId="40F9D94B" w:rsidR="008C4803" w:rsidRPr="00057473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val="vi-VN" w:eastAsia="ja-JP"/>
              </w:rPr>
            </w:pPr>
            <w:r>
              <w:rPr>
                <w:rFonts w:eastAsia="MS Mincho"/>
                <w:b/>
                <w:bCs/>
                <w:lang w:val="vi-VN" w:eastAsia="ja-JP"/>
              </w:rPr>
              <w:t>2</w:t>
            </w:r>
          </w:p>
        </w:tc>
        <w:tc>
          <w:tcPr>
            <w:tcW w:w="1559" w:type="dxa"/>
            <w:vAlign w:val="center"/>
          </w:tcPr>
          <w:p w14:paraId="388DBA50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8C4803" w:rsidRPr="000A37A4" w14:paraId="280A53B3" w14:textId="12636ACA" w:rsidTr="003E3985">
        <w:tc>
          <w:tcPr>
            <w:tcW w:w="1354" w:type="dxa"/>
            <w:vAlign w:val="center"/>
          </w:tcPr>
          <w:p w14:paraId="644F981E" w14:textId="5DC2487E" w:rsidR="008C4803" w:rsidRPr="00DB4987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val="vi-VN" w:eastAsia="ja-JP"/>
              </w:rPr>
            </w:pPr>
            <w:r w:rsidRPr="001424CD">
              <w:t>1.</w:t>
            </w:r>
            <w:r>
              <w:rPr>
                <w:rFonts w:eastAsia="MS Mincho"/>
                <w:lang w:val="vi-VN" w:eastAsia="ja-JP"/>
              </w:rPr>
              <w:t>1</w:t>
            </w:r>
          </w:p>
        </w:tc>
        <w:tc>
          <w:tcPr>
            <w:tcW w:w="4878" w:type="dxa"/>
            <w:vAlign w:val="center"/>
          </w:tcPr>
          <w:p w14:paraId="5C8BA125" w14:textId="233CB975" w:rsidR="008C4803" w:rsidRPr="00F308D3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Lịch sử của</w:t>
            </w:r>
            <w:r>
              <w:rPr>
                <w:rFonts w:eastAsia="MS Mincho"/>
                <w:bCs/>
                <w:lang w:val="vi-VN" w:eastAsia="ja-JP"/>
              </w:rPr>
              <w:t xml:space="preserve"> Java</w:t>
            </w:r>
          </w:p>
        </w:tc>
        <w:tc>
          <w:tcPr>
            <w:tcW w:w="1276" w:type="dxa"/>
            <w:vAlign w:val="center"/>
          </w:tcPr>
          <w:p w14:paraId="73B1F802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D845054" w14:textId="52DC6D38" w:rsidR="008C4803" w:rsidRPr="000137D5" w:rsidRDefault="003E3985" w:rsidP="0048233A">
            <w:pPr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4.1.1</w:t>
            </w:r>
          </w:p>
        </w:tc>
      </w:tr>
      <w:tr w:rsidR="008C4803" w:rsidRPr="000A37A4" w14:paraId="701DD902" w14:textId="49E68DAF" w:rsidTr="003E3985">
        <w:tc>
          <w:tcPr>
            <w:tcW w:w="1354" w:type="dxa"/>
            <w:vAlign w:val="center"/>
          </w:tcPr>
          <w:p w14:paraId="2F39C1CF" w14:textId="0EB57D82" w:rsidR="008C4803" w:rsidRPr="00DB4987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val="vi-VN" w:eastAsia="ja-JP"/>
              </w:rPr>
            </w:pPr>
            <w:r w:rsidRPr="001424CD">
              <w:t>1.</w:t>
            </w:r>
            <w:r>
              <w:rPr>
                <w:rFonts w:eastAsia="MS Mincho"/>
                <w:lang w:val="vi-VN" w:eastAsia="ja-JP"/>
              </w:rPr>
              <w:t>2</w:t>
            </w:r>
          </w:p>
        </w:tc>
        <w:tc>
          <w:tcPr>
            <w:tcW w:w="4878" w:type="dxa"/>
            <w:vAlign w:val="center"/>
          </w:tcPr>
          <w:p w14:paraId="55CCFC7D" w14:textId="759C48B9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vi-VN" w:eastAsia="ja-JP"/>
              </w:rPr>
              <w:t>Cài đặt Java</w:t>
            </w:r>
          </w:p>
        </w:tc>
        <w:tc>
          <w:tcPr>
            <w:tcW w:w="1276" w:type="dxa"/>
            <w:vAlign w:val="center"/>
          </w:tcPr>
          <w:p w14:paraId="33FF1C88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  <w:vAlign w:val="center"/>
          </w:tcPr>
          <w:p w14:paraId="5CF64E11" w14:textId="77777777" w:rsidR="008C4803" w:rsidRPr="000137D5" w:rsidRDefault="008C4803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8C4803" w:rsidRPr="001424CD" w14:paraId="439169B4" w14:textId="3366B9E1" w:rsidTr="003E3985">
        <w:tc>
          <w:tcPr>
            <w:tcW w:w="1354" w:type="dxa"/>
            <w:vAlign w:val="center"/>
          </w:tcPr>
          <w:p w14:paraId="441B2513" w14:textId="241F03EB" w:rsidR="008C4803" w:rsidRPr="00DB4987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424CD">
              <w:t>1.</w:t>
            </w:r>
            <w:r>
              <w:rPr>
                <w:rFonts w:eastAsia="MS Mincho"/>
                <w:lang w:val="vi-VN" w:eastAsia="ja-JP"/>
              </w:rPr>
              <w:t>3</w:t>
            </w:r>
          </w:p>
        </w:tc>
        <w:tc>
          <w:tcPr>
            <w:tcW w:w="4878" w:type="dxa"/>
            <w:vAlign w:val="center"/>
          </w:tcPr>
          <w:p w14:paraId="606A33C6" w14:textId="5405897F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Chương trình đầu tiên: HelloWorld</w:t>
            </w:r>
            <w:r>
              <w:rPr>
                <w:rFonts w:eastAsia="MS Mincho"/>
                <w:lang w:eastAsia="ja-JP"/>
              </w:rPr>
              <w:tab/>
            </w:r>
          </w:p>
        </w:tc>
        <w:tc>
          <w:tcPr>
            <w:tcW w:w="1276" w:type="dxa"/>
            <w:vAlign w:val="center"/>
          </w:tcPr>
          <w:p w14:paraId="65512605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559" w:type="dxa"/>
            <w:vMerge/>
            <w:vAlign w:val="center"/>
          </w:tcPr>
          <w:p w14:paraId="752C67A7" w14:textId="77777777" w:rsidR="008C4803" w:rsidRPr="001424CD" w:rsidRDefault="008C4803" w:rsidP="0048233A">
            <w:pPr>
              <w:jc w:val="center"/>
              <w:rPr>
                <w:sz w:val="24"/>
                <w:szCs w:val="24"/>
              </w:rPr>
            </w:pPr>
          </w:p>
        </w:tc>
      </w:tr>
      <w:tr w:rsidR="008C4803" w:rsidRPr="001424CD" w14:paraId="78EB5663" w14:textId="1E120A77" w:rsidTr="003E3985">
        <w:tc>
          <w:tcPr>
            <w:tcW w:w="1354" w:type="dxa"/>
            <w:vAlign w:val="center"/>
          </w:tcPr>
          <w:p w14:paraId="3C90F7EE" w14:textId="2DEEF9D1" w:rsidR="008C4803" w:rsidRPr="00DB4987" w:rsidRDefault="008C4803" w:rsidP="0048233A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1424CD">
              <w:t>1.</w:t>
            </w:r>
            <w:r>
              <w:rPr>
                <w:rFonts w:eastAsia="MS Mincho"/>
                <w:lang w:val="vi-VN" w:eastAsia="ja-JP"/>
              </w:rPr>
              <w:t>4</w:t>
            </w:r>
          </w:p>
        </w:tc>
        <w:tc>
          <w:tcPr>
            <w:tcW w:w="4878" w:type="dxa"/>
            <w:vAlign w:val="center"/>
          </w:tcPr>
          <w:p w14:paraId="208441A0" w14:textId="4C23ACDB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Biên dịch và chạy chương trình Java</w:t>
            </w:r>
          </w:p>
        </w:tc>
        <w:tc>
          <w:tcPr>
            <w:tcW w:w="1276" w:type="dxa"/>
            <w:vAlign w:val="center"/>
          </w:tcPr>
          <w:p w14:paraId="0CD65AA4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559" w:type="dxa"/>
            <w:vMerge/>
            <w:vAlign w:val="center"/>
          </w:tcPr>
          <w:p w14:paraId="165FEBF2" w14:textId="77777777" w:rsidR="008C4803" w:rsidRPr="001424CD" w:rsidRDefault="008C4803" w:rsidP="0048233A">
            <w:pPr>
              <w:jc w:val="center"/>
              <w:rPr>
                <w:sz w:val="24"/>
                <w:szCs w:val="24"/>
              </w:rPr>
            </w:pPr>
          </w:p>
        </w:tc>
      </w:tr>
      <w:tr w:rsidR="008C4803" w:rsidRPr="001424CD" w14:paraId="338649D3" w14:textId="63F4F127" w:rsidTr="003E3985">
        <w:tc>
          <w:tcPr>
            <w:tcW w:w="1354" w:type="dxa"/>
            <w:vAlign w:val="center"/>
          </w:tcPr>
          <w:p w14:paraId="775E0BFF" w14:textId="698A1470" w:rsidR="008C4803" w:rsidRPr="00DB4987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lang w:val="vi-VN" w:eastAsia="ja-JP"/>
              </w:rPr>
            </w:pPr>
            <w:r w:rsidRPr="001424CD">
              <w:rPr>
                <w:rFonts w:eastAsia="MS Mincho"/>
                <w:lang w:eastAsia="ja-JP"/>
              </w:rPr>
              <w:t>1.</w:t>
            </w:r>
            <w:r>
              <w:rPr>
                <w:rFonts w:eastAsia="MS Mincho"/>
                <w:lang w:val="vi-VN" w:eastAsia="ja-JP"/>
              </w:rPr>
              <w:t>5</w:t>
            </w:r>
          </w:p>
        </w:tc>
        <w:tc>
          <w:tcPr>
            <w:tcW w:w="4878" w:type="dxa"/>
            <w:vAlign w:val="center"/>
          </w:tcPr>
          <w:p w14:paraId="6DFF3589" w14:textId="56F321F0" w:rsidR="008C4803" w:rsidRPr="00F308D3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lang w:val="vi-VN" w:eastAsia="ja-JP"/>
              </w:rPr>
            </w:pPr>
            <w:r>
              <w:rPr>
                <w:rFonts w:eastAsia="MS Mincho"/>
                <w:lang w:eastAsia="ja-JP"/>
              </w:rPr>
              <w:t>Một số</w:t>
            </w:r>
            <w:r>
              <w:rPr>
                <w:rFonts w:eastAsia="MS Mincho"/>
                <w:lang w:val="vi-VN" w:eastAsia="ja-JP"/>
              </w:rPr>
              <w:t xml:space="preserve"> IDE phát triển ứng dụng Java</w:t>
            </w:r>
          </w:p>
        </w:tc>
        <w:tc>
          <w:tcPr>
            <w:tcW w:w="1276" w:type="dxa"/>
            <w:vAlign w:val="center"/>
          </w:tcPr>
          <w:p w14:paraId="72B5CB5E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559" w:type="dxa"/>
            <w:vMerge/>
            <w:vAlign w:val="center"/>
          </w:tcPr>
          <w:p w14:paraId="4347C611" w14:textId="77777777" w:rsidR="008C4803" w:rsidRPr="001424CD" w:rsidRDefault="008C4803" w:rsidP="0048233A">
            <w:pPr>
              <w:jc w:val="center"/>
              <w:rPr>
                <w:sz w:val="24"/>
                <w:szCs w:val="24"/>
              </w:rPr>
            </w:pPr>
          </w:p>
        </w:tc>
      </w:tr>
      <w:tr w:rsidR="008C4803" w:rsidRPr="001424CD" w14:paraId="0CB4885B" w14:textId="5A817EDE" w:rsidTr="003E3985">
        <w:tc>
          <w:tcPr>
            <w:tcW w:w="1354" w:type="dxa"/>
            <w:vAlign w:val="center"/>
          </w:tcPr>
          <w:p w14:paraId="4DDCD13F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1424CD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4878" w:type="dxa"/>
            <w:vAlign w:val="center"/>
          </w:tcPr>
          <w:p w14:paraId="2B5445D0" w14:textId="020779D5" w:rsidR="008C4803" w:rsidRPr="00F308D3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/>
                <w:bCs/>
                <w:lang w:val="vi-VN" w:eastAsia="ja-JP"/>
              </w:rPr>
            </w:pPr>
            <w:r>
              <w:rPr>
                <w:rFonts w:eastAsia="MS Mincho"/>
                <w:b/>
                <w:bCs/>
                <w:lang w:val="vi-VN" w:eastAsia="ja-JP"/>
              </w:rPr>
              <w:t>Kiểu dữ liệu, Biến, Toán tử và câu lệnh</w:t>
            </w:r>
          </w:p>
        </w:tc>
        <w:tc>
          <w:tcPr>
            <w:tcW w:w="1276" w:type="dxa"/>
            <w:vAlign w:val="center"/>
          </w:tcPr>
          <w:p w14:paraId="5B0713ED" w14:textId="3B38692A" w:rsidR="008C4803" w:rsidRPr="008C4803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val="vi-VN" w:eastAsia="ja-JP"/>
              </w:rPr>
              <w:t>6</w:t>
            </w:r>
          </w:p>
        </w:tc>
        <w:tc>
          <w:tcPr>
            <w:tcW w:w="1559" w:type="dxa"/>
            <w:vAlign w:val="center"/>
          </w:tcPr>
          <w:p w14:paraId="3994635C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</w:tr>
      <w:tr w:rsidR="008C4803" w:rsidRPr="001424CD" w14:paraId="473C23E0" w14:textId="00C9ACC8" w:rsidTr="003E3985">
        <w:tc>
          <w:tcPr>
            <w:tcW w:w="1354" w:type="dxa"/>
            <w:vAlign w:val="center"/>
          </w:tcPr>
          <w:p w14:paraId="04DFCCED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1424CD">
              <w:rPr>
                <w:bCs/>
                <w:lang w:val="nl-NL"/>
              </w:rPr>
              <w:t>2.1</w:t>
            </w:r>
          </w:p>
        </w:tc>
        <w:tc>
          <w:tcPr>
            <w:tcW w:w="4878" w:type="dxa"/>
            <w:vAlign w:val="center"/>
          </w:tcPr>
          <w:p w14:paraId="18C5469D" w14:textId="6AD8F0B3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Các kiểu dữ liệu</w:t>
            </w:r>
          </w:p>
        </w:tc>
        <w:tc>
          <w:tcPr>
            <w:tcW w:w="1276" w:type="dxa"/>
            <w:vAlign w:val="center"/>
          </w:tcPr>
          <w:p w14:paraId="6332B672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6E98265" w14:textId="654375CC" w:rsidR="008C4803" w:rsidRPr="001424CD" w:rsidRDefault="003E3985" w:rsidP="0048233A">
            <w:pPr>
              <w:jc w:val="center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4.1.2</w:t>
            </w:r>
          </w:p>
        </w:tc>
      </w:tr>
      <w:tr w:rsidR="008C4803" w:rsidRPr="000A37A4" w14:paraId="351F3D35" w14:textId="262389E1" w:rsidTr="003E3985">
        <w:tc>
          <w:tcPr>
            <w:tcW w:w="1354" w:type="dxa"/>
            <w:vAlign w:val="center"/>
          </w:tcPr>
          <w:p w14:paraId="69391147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bCs/>
                <w:lang w:val="nl-NL"/>
              </w:rPr>
              <w:t>2.</w:t>
            </w:r>
            <w:r w:rsidRPr="001424CD">
              <w:rPr>
                <w:rFonts w:eastAsia="MS Mincho"/>
                <w:bCs/>
                <w:lang w:val="nl-NL" w:eastAsia="ja-JP"/>
              </w:rPr>
              <w:t>2</w:t>
            </w:r>
          </w:p>
        </w:tc>
        <w:tc>
          <w:tcPr>
            <w:tcW w:w="4878" w:type="dxa"/>
            <w:vAlign w:val="center"/>
          </w:tcPr>
          <w:p w14:paraId="4D58C6E1" w14:textId="0759CD55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Biến</w:t>
            </w:r>
          </w:p>
        </w:tc>
        <w:tc>
          <w:tcPr>
            <w:tcW w:w="1276" w:type="dxa"/>
            <w:vAlign w:val="center"/>
          </w:tcPr>
          <w:p w14:paraId="61D289C4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64FC10D9" w14:textId="77777777" w:rsidR="008C4803" w:rsidRPr="000137D5" w:rsidRDefault="008C4803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8C4803" w:rsidRPr="000A37A4" w14:paraId="33E72E17" w14:textId="46DC1D40" w:rsidTr="003E3985">
        <w:tc>
          <w:tcPr>
            <w:tcW w:w="1354" w:type="dxa"/>
            <w:vAlign w:val="center"/>
          </w:tcPr>
          <w:p w14:paraId="0A7BF512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bCs/>
                <w:lang w:val="nl-NL"/>
              </w:rPr>
              <w:t>2.</w:t>
            </w:r>
            <w:r w:rsidRPr="001424CD">
              <w:rPr>
                <w:rFonts w:eastAsia="MS Mincho"/>
                <w:bCs/>
                <w:lang w:val="nl-NL" w:eastAsia="ja-JP"/>
              </w:rPr>
              <w:t>3</w:t>
            </w:r>
          </w:p>
        </w:tc>
        <w:tc>
          <w:tcPr>
            <w:tcW w:w="4878" w:type="dxa"/>
            <w:vAlign w:val="center"/>
          </w:tcPr>
          <w:p w14:paraId="50756CB5" w14:textId="61F280AE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Toán tử</w:t>
            </w:r>
          </w:p>
        </w:tc>
        <w:tc>
          <w:tcPr>
            <w:tcW w:w="1276" w:type="dxa"/>
            <w:vAlign w:val="center"/>
          </w:tcPr>
          <w:p w14:paraId="43D84C4C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5BF3D2B4" w14:textId="77777777" w:rsidR="008C4803" w:rsidRPr="000137D5" w:rsidRDefault="008C4803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8C4803" w:rsidRPr="000A37A4" w14:paraId="1EC42694" w14:textId="109A7A9D" w:rsidTr="003E3985">
        <w:tc>
          <w:tcPr>
            <w:tcW w:w="1354" w:type="dxa"/>
            <w:vAlign w:val="center"/>
          </w:tcPr>
          <w:p w14:paraId="46DFF502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bCs/>
                <w:lang w:val="nl-NL"/>
              </w:rPr>
              <w:t>2.</w:t>
            </w:r>
            <w:r w:rsidRPr="001424CD">
              <w:rPr>
                <w:rFonts w:eastAsia="MS Mincho"/>
                <w:bCs/>
                <w:lang w:val="nl-NL" w:eastAsia="ja-JP"/>
              </w:rPr>
              <w:t>4</w:t>
            </w:r>
          </w:p>
        </w:tc>
        <w:tc>
          <w:tcPr>
            <w:tcW w:w="4878" w:type="dxa"/>
            <w:vAlign w:val="center"/>
          </w:tcPr>
          <w:p w14:paraId="18C7209A" w14:textId="40DB3FC5" w:rsidR="008C4803" w:rsidRPr="00DB4987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Vào</w:t>
            </w:r>
            <w:r>
              <w:rPr>
                <w:rFonts w:eastAsia="MS Mincho"/>
                <w:bCs/>
                <w:lang w:val="vi-VN" w:eastAsia="ja-JP"/>
              </w:rPr>
              <w:t>-Ra trong Java</w:t>
            </w:r>
          </w:p>
        </w:tc>
        <w:tc>
          <w:tcPr>
            <w:tcW w:w="1276" w:type="dxa"/>
            <w:vAlign w:val="center"/>
          </w:tcPr>
          <w:p w14:paraId="2A3A6360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1D0332E4" w14:textId="77777777" w:rsidR="008C4803" w:rsidRPr="001424CD" w:rsidRDefault="008C4803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8C4803" w:rsidRPr="000A37A4" w14:paraId="0356836C" w14:textId="747D8108" w:rsidTr="003E3985">
        <w:tc>
          <w:tcPr>
            <w:tcW w:w="1354" w:type="dxa"/>
            <w:vAlign w:val="center"/>
          </w:tcPr>
          <w:p w14:paraId="6608B5C2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bCs/>
                <w:lang w:val="nl-NL"/>
              </w:rPr>
              <w:t>2.</w:t>
            </w:r>
            <w:r w:rsidRPr="001424CD">
              <w:rPr>
                <w:rFonts w:eastAsia="MS Mincho"/>
                <w:bCs/>
                <w:lang w:val="nl-NL" w:eastAsia="ja-JP"/>
              </w:rPr>
              <w:t>5</w:t>
            </w:r>
          </w:p>
        </w:tc>
        <w:tc>
          <w:tcPr>
            <w:tcW w:w="4878" w:type="dxa"/>
            <w:vAlign w:val="center"/>
          </w:tcPr>
          <w:p w14:paraId="7731C3F1" w14:textId="311AE39B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Các câu lệnh điều khiển</w:t>
            </w:r>
          </w:p>
        </w:tc>
        <w:tc>
          <w:tcPr>
            <w:tcW w:w="1276" w:type="dxa"/>
            <w:vAlign w:val="center"/>
          </w:tcPr>
          <w:p w14:paraId="4B36E70A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144A5974" w14:textId="77777777" w:rsidR="008C4803" w:rsidRPr="001424CD" w:rsidRDefault="008C4803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8C4803" w:rsidRPr="001424CD" w14:paraId="6D846ADB" w14:textId="77777777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392D4759" w14:textId="71E7C3BF" w:rsidR="008C4803" w:rsidRPr="001E4E42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2.6</w:t>
            </w:r>
          </w:p>
        </w:tc>
        <w:tc>
          <w:tcPr>
            <w:tcW w:w="4878" w:type="dxa"/>
            <w:vAlign w:val="center"/>
          </w:tcPr>
          <w:p w14:paraId="1916F82D" w14:textId="4A688165" w:rsidR="008C4803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eastAsia="ja-JP"/>
              </w:rPr>
            </w:pPr>
            <w:r>
              <w:rPr>
                <w:rFonts w:eastAsia="MS Mincho"/>
                <w:bCs/>
                <w:lang w:eastAsia="ja-JP"/>
              </w:rPr>
              <w:t>Chuỗi</w:t>
            </w:r>
          </w:p>
        </w:tc>
        <w:tc>
          <w:tcPr>
            <w:tcW w:w="1276" w:type="dxa"/>
            <w:vAlign w:val="center"/>
          </w:tcPr>
          <w:p w14:paraId="213B9DD5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0722B2CC" w14:textId="77777777" w:rsidR="008C4803" w:rsidRPr="001424CD" w:rsidRDefault="008C4803" w:rsidP="0048233A">
            <w:pPr>
              <w:jc w:val="center"/>
              <w:rPr>
                <w:sz w:val="24"/>
                <w:szCs w:val="24"/>
              </w:rPr>
            </w:pPr>
          </w:p>
        </w:tc>
      </w:tr>
      <w:tr w:rsidR="008C4803" w:rsidRPr="001424CD" w14:paraId="364D523F" w14:textId="698FC889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675BE506" w14:textId="1222C37C" w:rsidR="008C4803" w:rsidRPr="00057473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2.7</w:t>
            </w:r>
          </w:p>
        </w:tc>
        <w:tc>
          <w:tcPr>
            <w:tcW w:w="4878" w:type="dxa"/>
            <w:vAlign w:val="center"/>
          </w:tcPr>
          <w:p w14:paraId="4B6DFA76" w14:textId="1ACC3C60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eastAsia="ja-JP"/>
              </w:rPr>
            </w:pPr>
            <w:r>
              <w:rPr>
                <w:rFonts w:eastAsia="MS Mincho"/>
                <w:bCs/>
                <w:lang w:eastAsia="ja-JP"/>
              </w:rPr>
              <w:t>Mảng</w:t>
            </w:r>
          </w:p>
        </w:tc>
        <w:tc>
          <w:tcPr>
            <w:tcW w:w="1276" w:type="dxa"/>
            <w:vAlign w:val="center"/>
          </w:tcPr>
          <w:p w14:paraId="552E4E31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6C7A9905" w14:textId="77777777" w:rsidR="008C4803" w:rsidRPr="001424CD" w:rsidRDefault="008C4803" w:rsidP="0048233A">
            <w:pPr>
              <w:jc w:val="center"/>
              <w:rPr>
                <w:sz w:val="24"/>
                <w:szCs w:val="24"/>
              </w:rPr>
            </w:pPr>
          </w:p>
        </w:tc>
      </w:tr>
      <w:tr w:rsidR="008C4803" w:rsidRPr="001424CD" w14:paraId="1805EA27" w14:textId="2F5567E2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76A7D566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1424CD"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4878" w:type="dxa"/>
            <w:vAlign w:val="center"/>
          </w:tcPr>
          <w:p w14:paraId="1FB290DC" w14:textId="47A2DF28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/>
                <w:bCs/>
                <w:lang w:val="nl-NL" w:eastAsia="ja-JP"/>
              </w:rPr>
            </w:pPr>
            <w:r>
              <w:rPr>
                <w:rFonts w:eastAsia="MS Mincho"/>
                <w:b/>
                <w:bCs/>
                <w:lang w:val="nl-NL" w:eastAsia="ja-JP"/>
              </w:rPr>
              <w:t>Lớp và Đối tượng</w:t>
            </w:r>
          </w:p>
        </w:tc>
        <w:tc>
          <w:tcPr>
            <w:tcW w:w="1276" w:type="dxa"/>
            <w:vAlign w:val="center"/>
          </w:tcPr>
          <w:p w14:paraId="206C037E" w14:textId="6336E4C4" w:rsidR="008C4803" w:rsidRPr="008C4803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12</w:t>
            </w:r>
          </w:p>
        </w:tc>
        <w:tc>
          <w:tcPr>
            <w:tcW w:w="1559" w:type="dxa"/>
            <w:vAlign w:val="center"/>
          </w:tcPr>
          <w:p w14:paraId="6ACEBBC2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</w:p>
        </w:tc>
      </w:tr>
      <w:tr w:rsidR="003E3985" w:rsidRPr="001424CD" w14:paraId="285A7CC3" w14:textId="77EB460F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35F4AA91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1424CD">
              <w:rPr>
                <w:bCs/>
                <w:lang w:val="nl-NL"/>
              </w:rPr>
              <w:t>3.1</w:t>
            </w:r>
          </w:p>
        </w:tc>
        <w:tc>
          <w:tcPr>
            <w:tcW w:w="4878" w:type="dxa"/>
            <w:vAlign w:val="center"/>
          </w:tcPr>
          <w:p w14:paraId="064052B3" w14:textId="169469D4" w:rsidR="003E3985" w:rsidRPr="001424CD" w:rsidRDefault="003E3985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Giới thiệu về lập trình hướng đối tượng</w:t>
            </w:r>
          </w:p>
        </w:tc>
        <w:tc>
          <w:tcPr>
            <w:tcW w:w="1276" w:type="dxa"/>
            <w:vAlign w:val="center"/>
          </w:tcPr>
          <w:p w14:paraId="6CB13E38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6ACD617" w14:textId="77777777" w:rsidR="003E3985" w:rsidRDefault="003E3985" w:rsidP="0048233A">
            <w:pPr>
              <w:jc w:val="center"/>
              <w:rPr>
                <w:sz w:val="24"/>
                <w:szCs w:val="24"/>
              </w:rPr>
            </w:pPr>
          </w:p>
          <w:p w14:paraId="3E24E463" w14:textId="559C8A8F" w:rsidR="003E3985" w:rsidRPr="001424CD" w:rsidRDefault="003E3985" w:rsidP="004823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3E3985" w:rsidRPr="000A37A4" w14:paraId="006AB197" w14:textId="47213509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327113AA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bCs/>
                <w:lang w:val="nl-NL"/>
              </w:rPr>
              <w:t>3.</w:t>
            </w:r>
            <w:r w:rsidRPr="001424CD">
              <w:rPr>
                <w:rFonts w:eastAsia="MS Mincho"/>
                <w:bCs/>
                <w:lang w:val="nl-NL" w:eastAsia="ja-JP"/>
              </w:rPr>
              <w:t>2</w:t>
            </w:r>
          </w:p>
        </w:tc>
        <w:tc>
          <w:tcPr>
            <w:tcW w:w="4878" w:type="dxa"/>
            <w:vAlign w:val="center"/>
          </w:tcPr>
          <w:p w14:paraId="370C3DE5" w14:textId="75B61397" w:rsidR="003E3985" w:rsidRPr="00057473" w:rsidRDefault="003E3985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Lớp</w:t>
            </w:r>
            <w:r>
              <w:rPr>
                <w:rFonts w:eastAsia="MS Mincho"/>
                <w:bCs/>
                <w:lang w:val="vi-VN" w:eastAsia="ja-JP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BAF4B90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3EF2B731" w14:textId="77777777" w:rsidR="003E3985" w:rsidRPr="000137D5" w:rsidRDefault="003E3985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3E3985" w:rsidRPr="000A37A4" w14:paraId="5BF286F0" w14:textId="7404BC12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182B98B8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bCs/>
                <w:lang w:val="nl-NL"/>
              </w:rPr>
              <w:lastRenderedPageBreak/>
              <w:t>3.</w:t>
            </w:r>
            <w:r w:rsidRPr="001424CD">
              <w:rPr>
                <w:rFonts w:eastAsia="MS Mincho"/>
                <w:bCs/>
                <w:lang w:val="nl-NL" w:eastAsia="ja-JP"/>
              </w:rPr>
              <w:t>3</w:t>
            </w:r>
          </w:p>
        </w:tc>
        <w:tc>
          <w:tcPr>
            <w:tcW w:w="4878" w:type="dxa"/>
            <w:vAlign w:val="center"/>
          </w:tcPr>
          <w:p w14:paraId="5B8E7A6C" w14:textId="65768C9F" w:rsidR="003E3985" w:rsidRPr="001424CD" w:rsidRDefault="003E3985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Gói</w:t>
            </w:r>
          </w:p>
        </w:tc>
        <w:tc>
          <w:tcPr>
            <w:tcW w:w="1276" w:type="dxa"/>
            <w:vAlign w:val="center"/>
          </w:tcPr>
          <w:p w14:paraId="03FB73B1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6091FF0D" w14:textId="77777777" w:rsidR="003E3985" w:rsidRPr="000137D5" w:rsidRDefault="003E3985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3E3985" w:rsidRPr="000A37A4" w14:paraId="2AB1E04C" w14:textId="2005E29A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022F90A4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bCs/>
                <w:lang w:val="nl-NL"/>
              </w:rPr>
              <w:t>3.</w:t>
            </w:r>
            <w:r w:rsidRPr="001424CD">
              <w:rPr>
                <w:rFonts w:eastAsia="MS Mincho"/>
                <w:bCs/>
                <w:lang w:val="nl-NL" w:eastAsia="ja-JP"/>
              </w:rPr>
              <w:t>4</w:t>
            </w:r>
          </w:p>
        </w:tc>
        <w:tc>
          <w:tcPr>
            <w:tcW w:w="4878" w:type="dxa"/>
            <w:vAlign w:val="center"/>
          </w:tcPr>
          <w:p w14:paraId="75CC82D2" w14:textId="0197498E" w:rsidR="003E3985" w:rsidRPr="001424CD" w:rsidRDefault="003E3985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Hàm tạo – Hàm hủy</w:t>
            </w:r>
          </w:p>
        </w:tc>
        <w:tc>
          <w:tcPr>
            <w:tcW w:w="1276" w:type="dxa"/>
            <w:vAlign w:val="center"/>
          </w:tcPr>
          <w:p w14:paraId="41C3A8AE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0A2AE578" w14:textId="77777777" w:rsidR="003E3985" w:rsidRPr="000137D5" w:rsidRDefault="003E3985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3E3985" w:rsidRPr="001424CD" w14:paraId="04E361ED" w14:textId="62BCAB48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2F1A9C60" w14:textId="6063264D" w:rsidR="003E3985" w:rsidRPr="00FB762E" w:rsidRDefault="003E3985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vi-VN" w:eastAsia="ja-JP"/>
              </w:rPr>
              <w:t>3.5</w:t>
            </w:r>
          </w:p>
        </w:tc>
        <w:tc>
          <w:tcPr>
            <w:tcW w:w="4878" w:type="dxa"/>
            <w:vAlign w:val="center"/>
          </w:tcPr>
          <w:p w14:paraId="2AEDCC2B" w14:textId="5F341C9A" w:rsidR="003E3985" w:rsidRPr="001424CD" w:rsidRDefault="003E3985" w:rsidP="0048233A">
            <w:pPr>
              <w:pStyle w:val="ListParagraph"/>
              <w:spacing w:before="120"/>
              <w:ind w:left="0"/>
              <w:jc w:val="both"/>
            </w:pPr>
            <w:r>
              <w:t>Thừa kế</w:t>
            </w:r>
          </w:p>
        </w:tc>
        <w:tc>
          <w:tcPr>
            <w:tcW w:w="1276" w:type="dxa"/>
            <w:vAlign w:val="center"/>
          </w:tcPr>
          <w:p w14:paraId="7FBE576C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442CC737" w14:textId="77777777" w:rsidR="003E3985" w:rsidRPr="001424CD" w:rsidRDefault="003E3985" w:rsidP="0048233A">
            <w:pPr>
              <w:jc w:val="center"/>
              <w:rPr>
                <w:sz w:val="24"/>
                <w:szCs w:val="24"/>
              </w:rPr>
            </w:pPr>
          </w:p>
        </w:tc>
      </w:tr>
      <w:tr w:rsidR="003E3985" w:rsidRPr="001424CD" w14:paraId="767D70BA" w14:textId="5D591FE8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60948A29" w14:textId="2C080CF8" w:rsidR="003E3985" w:rsidRPr="00FB762E" w:rsidRDefault="003E3985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vi-VN" w:eastAsia="ja-JP"/>
              </w:rPr>
              <w:t>3.6</w:t>
            </w:r>
          </w:p>
        </w:tc>
        <w:tc>
          <w:tcPr>
            <w:tcW w:w="4878" w:type="dxa"/>
            <w:vAlign w:val="center"/>
          </w:tcPr>
          <w:p w14:paraId="3D852D19" w14:textId="74546838" w:rsidR="003E3985" w:rsidRPr="006E04E1" w:rsidRDefault="003E3985" w:rsidP="0048233A">
            <w:pPr>
              <w:pStyle w:val="ListParagraph"/>
              <w:spacing w:before="120"/>
              <w:ind w:left="0"/>
              <w:jc w:val="both"/>
              <w:rPr>
                <w:webHidden/>
                <w:lang w:val="vi-VN"/>
              </w:rPr>
            </w:pPr>
            <w:r>
              <w:rPr>
                <w:webHidden/>
              </w:rPr>
              <w:t xml:space="preserve">Override </w:t>
            </w:r>
            <w:r>
              <w:rPr>
                <w:webHidden/>
                <w:lang w:val="vi-VN"/>
              </w:rPr>
              <w:t>– Overload</w:t>
            </w:r>
          </w:p>
        </w:tc>
        <w:tc>
          <w:tcPr>
            <w:tcW w:w="1276" w:type="dxa"/>
            <w:vAlign w:val="center"/>
          </w:tcPr>
          <w:p w14:paraId="391FE8A1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182C4C72" w14:textId="77777777" w:rsidR="003E3985" w:rsidRPr="001424CD" w:rsidRDefault="003E3985" w:rsidP="0048233A">
            <w:pPr>
              <w:jc w:val="center"/>
              <w:rPr>
                <w:sz w:val="24"/>
                <w:szCs w:val="24"/>
              </w:rPr>
            </w:pPr>
          </w:p>
        </w:tc>
      </w:tr>
      <w:tr w:rsidR="003E3985" w:rsidRPr="001424CD" w14:paraId="3C0474C6" w14:textId="470F9884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04F683D4" w14:textId="5E5A583F" w:rsidR="003E3985" w:rsidRPr="00FB762E" w:rsidRDefault="003E3985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vi-VN" w:eastAsia="ja-JP"/>
              </w:rPr>
            </w:pPr>
            <w:r w:rsidRPr="001424CD">
              <w:rPr>
                <w:rFonts w:eastAsia="MS Mincho"/>
                <w:bCs/>
                <w:lang w:val="nl-NL" w:eastAsia="ja-JP"/>
              </w:rPr>
              <w:t>3.</w:t>
            </w:r>
            <w:r>
              <w:rPr>
                <w:rFonts w:eastAsia="MS Mincho"/>
                <w:bCs/>
                <w:lang w:val="vi-VN" w:eastAsia="ja-JP"/>
              </w:rPr>
              <w:t>7</w:t>
            </w:r>
          </w:p>
        </w:tc>
        <w:tc>
          <w:tcPr>
            <w:tcW w:w="4878" w:type="dxa"/>
            <w:vAlign w:val="center"/>
          </w:tcPr>
          <w:p w14:paraId="002C02AF" w14:textId="0F8B777B" w:rsidR="003E3985" w:rsidRPr="001424CD" w:rsidRDefault="003E3985" w:rsidP="0048233A">
            <w:pPr>
              <w:pStyle w:val="ListParagraph"/>
              <w:spacing w:before="120"/>
              <w:ind w:left="0"/>
              <w:jc w:val="both"/>
            </w:pPr>
            <w:r>
              <w:rPr>
                <w:webHidden/>
              </w:rPr>
              <w:t>Đa hình</w:t>
            </w:r>
            <w:r w:rsidRPr="001424CD">
              <w:rPr>
                <w:webHidden/>
              </w:rPr>
              <w:tab/>
            </w:r>
          </w:p>
        </w:tc>
        <w:tc>
          <w:tcPr>
            <w:tcW w:w="1276" w:type="dxa"/>
            <w:vAlign w:val="center"/>
          </w:tcPr>
          <w:p w14:paraId="336F9C90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5BD60180" w14:textId="77777777" w:rsidR="003E3985" w:rsidRPr="001424CD" w:rsidRDefault="003E3985" w:rsidP="0048233A">
            <w:pPr>
              <w:jc w:val="center"/>
              <w:rPr>
                <w:sz w:val="24"/>
                <w:szCs w:val="24"/>
              </w:rPr>
            </w:pPr>
          </w:p>
        </w:tc>
      </w:tr>
      <w:tr w:rsidR="003E3985" w:rsidRPr="001424CD" w14:paraId="7D8E6499" w14:textId="059E4432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1E13B340" w14:textId="6447CD50" w:rsidR="003E3985" w:rsidRPr="00FB762E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B762E">
              <w:rPr>
                <w:bCs/>
                <w:lang w:val="vi-VN"/>
              </w:rPr>
              <w:t>3.8</w:t>
            </w:r>
          </w:p>
        </w:tc>
        <w:tc>
          <w:tcPr>
            <w:tcW w:w="4878" w:type="dxa"/>
            <w:vAlign w:val="center"/>
          </w:tcPr>
          <w:p w14:paraId="74D057CB" w14:textId="539F9F25" w:rsidR="003E3985" w:rsidRPr="00C06A28" w:rsidRDefault="003E3985" w:rsidP="0048233A">
            <w:pPr>
              <w:pStyle w:val="ListParagraph"/>
              <w:spacing w:before="120"/>
              <w:ind w:left="0"/>
              <w:rPr>
                <w:lang w:val="nl-NL"/>
              </w:rPr>
            </w:pPr>
            <w:r>
              <w:rPr>
                <w:lang w:val="nl-NL"/>
              </w:rPr>
              <w:t>Lớp trừu tượng</w:t>
            </w:r>
          </w:p>
        </w:tc>
        <w:tc>
          <w:tcPr>
            <w:tcW w:w="1276" w:type="dxa"/>
            <w:vAlign w:val="center"/>
          </w:tcPr>
          <w:p w14:paraId="77C4F3C4" w14:textId="77777777" w:rsidR="003E3985" w:rsidRDefault="003E3985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14:paraId="59C88B21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</w:tr>
      <w:tr w:rsidR="003E3985" w:rsidRPr="001424CD" w14:paraId="6B3F8566" w14:textId="6F358ADE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0398F124" w14:textId="00974372" w:rsidR="003E3985" w:rsidRPr="00FB762E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B762E">
              <w:rPr>
                <w:bCs/>
                <w:lang w:val="vi-VN"/>
              </w:rPr>
              <w:t>3.9</w:t>
            </w:r>
          </w:p>
        </w:tc>
        <w:tc>
          <w:tcPr>
            <w:tcW w:w="4878" w:type="dxa"/>
            <w:vAlign w:val="center"/>
          </w:tcPr>
          <w:p w14:paraId="1D67B691" w14:textId="4EF82E0E" w:rsidR="003E3985" w:rsidRPr="00C06A28" w:rsidRDefault="003E3985" w:rsidP="0048233A">
            <w:pPr>
              <w:pStyle w:val="ListParagraph"/>
              <w:spacing w:before="120"/>
              <w:ind w:left="0"/>
              <w:rPr>
                <w:lang w:val="nl-NL"/>
              </w:rPr>
            </w:pPr>
            <w:r>
              <w:rPr>
                <w:lang w:val="nl-NL"/>
              </w:rPr>
              <w:t>Giao diện</w:t>
            </w:r>
          </w:p>
        </w:tc>
        <w:tc>
          <w:tcPr>
            <w:tcW w:w="1276" w:type="dxa"/>
            <w:vAlign w:val="center"/>
          </w:tcPr>
          <w:p w14:paraId="2ED38CE7" w14:textId="77777777" w:rsidR="003E3985" w:rsidRDefault="003E3985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</w:p>
        </w:tc>
        <w:tc>
          <w:tcPr>
            <w:tcW w:w="1559" w:type="dxa"/>
            <w:vMerge/>
            <w:vAlign w:val="center"/>
          </w:tcPr>
          <w:p w14:paraId="04D1448D" w14:textId="77777777" w:rsidR="003E3985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</w:tr>
      <w:tr w:rsidR="008C4803" w:rsidRPr="001424CD" w14:paraId="62458146" w14:textId="245369B9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1200B1A4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1424CD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4878" w:type="dxa"/>
            <w:vAlign w:val="center"/>
          </w:tcPr>
          <w:p w14:paraId="3FAB8EA9" w14:textId="43C9BE3A" w:rsidR="008C4803" w:rsidRPr="006E04E1" w:rsidRDefault="008C4803" w:rsidP="0048233A">
            <w:pPr>
              <w:pStyle w:val="ListParagraph"/>
              <w:spacing w:before="120"/>
              <w:ind w:left="0"/>
              <w:rPr>
                <w:rFonts w:eastAsia="MS Mincho"/>
                <w:b/>
                <w:bCs/>
                <w:lang w:val="vi-VN" w:eastAsia="ja-JP"/>
              </w:rPr>
            </w:pPr>
            <w:r>
              <w:rPr>
                <w:rFonts w:eastAsia="MS Mincho"/>
                <w:b/>
                <w:bCs/>
                <w:lang w:val="nl-NL" w:eastAsia="ja-JP"/>
              </w:rPr>
              <w:t>Các kiểu</w:t>
            </w:r>
            <w:r>
              <w:rPr>
                <w:rFonts w:eastAsia="MS Mincho"/>
                <w:b/>
                <w:bCs/>
                <w:lang w:val="vi-VN" w:eastAsia="ja-JP"/>
              </w:rPr>
              <w:t xml:space="preserve"> dữ liệu tập hợp</w:t>
            </w:r>
          </w:p>
        </w:tc>
        <w:tc>
          <w:tcPr>
            <w:tcW w:w="1276" w:type="dxa"/>
            <w:vAlign w:val="center"/>
          </w:tcPr>
          <w:p w14:paraId="338CB812" w14:textId="471FC6F8" w:rsidR="008C4803" w:rsidRPr="008C4803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3</w:t>
            </w:r>
          </w:p>
        </w:tc>
        <w:tc>
          <w:tcPr>
            <w:tcW w:w="1559" w:type="dxa"/>
            <w:vAlign w:val="center"/>
          </w:tcPr>
          <w:p w14:paraId="387E59BD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</w:tr>
      <w:tr w:rsidR="00EF5199" w:rsidRPr="001424CD" w14:paraId="14166D49" w14:textId="6E1F475C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1F7D3D90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1424CD">
              <w:rPr>
                <w:bCs/>
                <w:lang w:val="nl-NL"/>
              </w:rPr>
              <w:t>4.1</w:t>
            </w:r>
          </w:p>
        </w:tc>
        <w:tc>
          <w:tcPr>
            <w:tcW w:w="4878" w:type="dxa"/>
            <w:vAlign w:val="center"/>
          </w:tcPr>
          <w:p w14:paraId="22AF7CB4" w14:textId="6AB76323" w:rsidR="00EF5199" w:rsidRPr="001424CD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lang w:val="nl-NL" w:eastAsia="ja-JP"/>
              </w:rPr>
            </w:pPr>
            <w:r>
              <w:rPr>
                <w:rFonts w:eastAsia="MS Mincho"/>
                <w:lang w:val="nl-NL" w:eastAsia="ja-JP"/>
              </w:rPr>
              <w:t>List</w:t>
            </w:r>
          </w:p>
        </w:tc>
        <w:tc>
          <w:tcPr>
            <w:tcW w:w="1276" w:type="dxa"/>
            <w:vMerge w:val="restart"/>
            <w:vAlign w:val="center"/>
          </w:tcPr>
          <w:p w14:paraId="414FD27E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E9C0FCA" w14:textId="21767801" w:rsidR="00EF5199" w:rsidRPr="001424CD" w:rsidRDefault="00EF5199" w:rsidP="0048233A">
            <w:pPr>
              <w:jc w:val="center"/>
              <w:rPr>
                <w:rFonts w:eastAsia="MS Mincho"/>
                <w:bCs/>
                <w:lang w:eastAsia="ja-JP"/>
              </w:rPr>
            </w:pPr>
            <w:r>
              <w:rPr>
                <w:rFonts w:eastAsia="MS Mincho"/>
                <w:bCs/>
                <w:lang w:eastAsia="ja-JP"/>
              </w:rPr>
              <w:t>4.1.4</w:t>
            </w:r>
          </w:p>
        </w:tc>
      </w:tr>
      <w:tr w:rsidR="00EF5199" w:rsidRPr="000A37A4" w14:paraId="787256E5" w14:textId="712338BC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3B6B4623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bCs/>
                <w:lang w:val="nl-NL"/>
              </w:rPr>
              <w:t>4.</w:t>
            </w:r>
            <w:r w:rsidRPr="001424CD">
              <w:rPr>
                <w:rFonts w:eastAsia="MS Mincho"/>
                <w:bCs/>
                <w:lang w:val="nl-NL" w:eastAsia="ja-JP"/>
              </w:rPr>
              <w:t>2</w:t>
            </w:r>
            <w:r w:rsidRPr="001424CD">
              <w:rPr>
                <w:bCs/>
                <w:lang w:val="nl-NL"/>
              </w:rPr>
              <w:t>.</w:t>
            </w:r>
            <w:r w:rsidRPr="001424CD">
              <w:rPr>
                <w:rFonts w:eastAsia="MS Mincho"/>
                <w:bCs/>
                <w:lang w:val="nl-NL" w:eastAsia="ja-JP"/>
              </w:rPr>
              <w:t xml:space="preserve"> </w:t>
            </w:r>
          </w:p>
        </w:tc>
        <w:tc>
          <w:tcPr>
            <w:tcW w:w="4878" w:type="dxa"/>
            <w:vAlign w:val="center"/>
          </w:tcPr>
          <w:p w14:paraId="1D6E8489" w14:textId="7E6F4C07" w:rsidR="00EF5199" w:rsidRPr="001424CD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lang w:val="nl-NL" w:eastAsia="ja-JP"/>
              </w:rPr>
            </w:pPr>
            <w:r>
              <w:rPr>
                <w:rFonts w:eastAsia="MS Mincho"/>
                <w:lang w:val="nl-NL" w:eastAsia="ja-JP"/>
              </w:rPr>
              <w:t>Set</w:t>
            </w:r>
          </w:p>
        </w:tc>
        <w:tc>
          <w:tcPr>
            <w:tcW w:w="1276" w:type="dxa"/>
            <w:vMerge/>
            <w:vAlign w:val="center"/>
          </w:tcPr>
          <w:p w14:paraId="33DF2AC0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1377DD52" w14:textId="77777777" w:rsidR="00EF5199" w:rsidRPr="000137D5" w:rsidRDefault="00EF5199" w:rsidP="0048233A">
            <w:pPr>
              <w:jc w:val="center"/>
              <w:rPr>
                <w:rFonts w:eastAsia="MS Mincho"/>
                <w:bCs/>
                <w:sz w:val="24"/>
                <w:szCs w:val="24"/>
                <w:lang w:val="nl-NL" w:eastAsia="ja-JP"/>
              </w:rPr>
            </w:pPr>
          </w:p>
        </w:tc>
      </w:tr>
      <w:tr w:rsidR="00EF5199" w:rsidRPr="000A37A4" w14:paraId="19A6F744" w14:textId="33458CB1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557C93AA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bCs/>
                <w:lang w:val="nl-NL"/>
              </w:rPr>
              <w:t>4.</w:t>
            </w:r>
            <w:r w:rsidRPr="001424CD">
              <w:rPr>
                <w:rFonts w:eastAsia="MS Mincho"/>
                <w:bCs/>
                <w:lang w:val="nl-NL" w:eastAsia="ja-JP"/>
              </w:rPr>
              <w:t>3</w:t>
            </w:r>
          </w:p>
        </w:tc>
        <w:tc>
          <w:tcPr>
            <w:tcW w:w="4878" w:type="dxa"/>
            <w:vAlign w:val="center"/>
          </w:tcPr>
          <w:p w14:paraId="2739BFFE" w14:textId="5D58501A" w:rsidR="00EF5199" w:rsidRPr="001424CD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Map</w:t>
            </w:r>
          </w:p>
        </w:tc>
        <w:tc>
          <w:tcPr>
            <w:tcW w:w="1276" w:type="dxa"/>
            <w:vMerge/>
            <w:vAlign w:val="center"/>
          </w:tcPr>
          <w:p w14:paraId="6D8747F1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79DFCC21" w14:textId="77777777" w:rsidR="00EF5199" w:rsidRPr="000137D5" w:rsidRDefault="00EF5199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EF5199" w:rsidRPr="000A37A4" w14:paraId="5E22F25D" w14:textId="5EAE01B7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3568A71F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rFonts w:eastAsia="MS Mincho"/>
                <w:bCs/>
                <w:lang w:val="nl-NL" w:eastAsia="ja-JP"/>
              </w:rPr>
              <w:t>4.4</w:t>
            </w:r>
          </w:p>
        </w:tc>
        <w:tc>
          <w:tcPr>
            <w:tcW w:w="4878" w:type="dxa"/>
            <w:vAlign w:val="center"/>
          </w:tcPr>
          <w:p w14:paraId="0AE02BAE" w14:textId="5A44CBEB" w:rsidR="00EF5199" w:rsidRPr="001424CD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Lớp tổng quát</w:t>
            </w:r>
          </w:p>
        </w:tc>
        <w:tc>
          <w:tcPr>
            <w:tcW w:w="1276" w:type="dxa"/>
            <w:vMerge/>
            <w:vAlign w:val="center"/>
          </w:tcPr>
          <w:p w14:paraId="54F85666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56177CFE" w14:textId="77777777" w:rsidR="00EF5199" w:rsidRPr="000137D5" w:rsidRDefault="00EF5199" w:rsidP="0048233A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  <w:tr w:rsidR="008C4803" w:rsidRPr="001424CD" w14:paraId="27DDCE17" w14:textId="003809EE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3784698F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1424CD">
              <w:rPr>
                <w:b/>
                <w:bCs/>
                <w:lang w:val="nl-NL"/>
              </w:rPr>
              <w:t xml:space="preserve">Chương </w:t>
            </w:r>
            <w:r w:rsidRPr="001424CD">
              <w:rPr>
                <w:rFonts w:eastAsia="MS Mincho"/>
                <w:b/>
                <w:bCs/>
                <w:lang w:val="nl-NL" w:eastAsia="ja-JP"/>
              </w:rPr>
              <w:t>5</w:t>
            </w:r>
          </w:p>
        </w:tc>
        <w:tc>
          <w:tcPr>
            <w:tcW w:w="4878" w:type="dxa"/>
            <w:vAlign w:val="center"/>
          </w:tcPr>
          <w:p w14:paraId="6DD261FF" w14:textId="5040AF32" w:rsidR="008C4803" w:rsidRPr="001424CD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/>
                <w:lang w:val="nl-NL" w:eastAsia="ja-JP"/>
              </w:rPr>
            </w:pPr>
            <w:r w:rsidRPr="001424CD">
              <w:rPr>
                <w:rFonts w:eastAsia="MS Mincho"/>
                <w:b/>
                <w:lang w:val="nl-NL" w:eastAsia="ja-JP"/>
              </w:rPr>
              <w:t xml:space="preserve"> </w:t>
            </w:r>
            <w:r>
              <w:rPr>
                <w:rFonts w:eastAsia="MS Mincho"/>
                <w:b/>
                <w:lang w:val="nl-NL" w:eastAsia="ja-JP"/>
              </w:rPr>
              <w:t>Xử lý ngoại lệ</w:t>
            </w:r>
          </w:p>
        </w:tc>
        <w:tc>
          <w:tcPr>
            <w:tcW w:w="1276" w:type="dxa"/>
            <w:vAlign w:val="center"/>
          </w:tcPr>
          <w:p w14:paraId="3B0665AE" w14:textId="7DFDFD7A" w:rsidR="008C4803" w:rsidRPr="008C4803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4</w:t>
            </w:r>
          </w:p>
        </w:tc>
        <w:tc>
          <w:tcPr>
            <w:tcW w:w="1559" w:type="dxa"/>
          </w:tcPr>
          <w:p w14:paraId="7F77895E" w14:textId="77777777" w:rsidR="008C4803" w:rsidRPr="001424CD" w:rsidRDefault="008C4803" w:rsidP="0048233A">
            <w:pPr>
              <w:jc w:val="center"/>
              <w:rPr>
                <w:rFonts w:eastAsia="MS Mincho"/>
                <w:bCs/>
                <w:sz w:val="24"/>
                <w:szCs w:val="24"/>
                <w:lang w:val="nl-NL" w:eastAsia="ja-JP"/>
              </w:rPr>
            </w:pPr>
          </w:p>
        </w:tc>
      </w:tr>
      <w:tr w:rsidR="00EF5199" w:rsidRPr="001424CD" w14:paraId="365D3AF1" w14:textId="6A9F2995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03381469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rFonts w:eastAsia="MS Mincho"/>
                <w:bCs/>
                <w:lang w:val="nl-NL" w:eastAsia="ja-JP"/>
              </w:rPr>
              <w:t>5.1</w:t>
            </w:r>
          </w:p>
        </w:tc>
        <w:tc>
          <w:tcPr>
            <w:tcW w:w="4878" w:type="dxa"/>
            <w:vAlign w:val="center"/>
          </w:tcPr>
          <w:p w14:paraId="1973C1A2" w14:textId="1659F1B5" w:rsidR="00EF5199" w:rsidRPr="001424CD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lang w:val="nl-NL"/>
              </w:rPr>
              <w:t xml:space="preserve">Ngoại lệ và </w:t>
            </w:r>
            <w:r w:rsidR="009853ED">
              <w:rPr>
                <w:lang w:val="nl-NL"/>
              </w:rPr>
              <w:t>l</w:t>
            </w:r>
            <w:r>
              <w:rPr>
                <w:lang w:val="nl-NL"/>
              </w:rPr>
              <w:t>ỗi</w:t>
            </w:r>
          </w:p>
        </w:tc>
        <w:tc>
          <w:tcPr>
            <w:tcW w:w="1276" w:type="dxa"/>
            <w:vMerge w:val="restart"/>
            <w:vAlign w:val="center"/>
          </w:tcPr>
          <w:p w14:paraId="08D83441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60203EC" w14:textId="11D53BD9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</w:pPr>
            <w:r>
              <w:t>4.1.5</w:t>
            </w:r>
          </w:p>
        </w:tc>
      </w:tr>
      <w:tr w:rsidR="00EF5199" w:rsidRPr="001424CD" w14:paraId="59B32D9B" w14:textId="04580870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31AB10F5" w14:textId="50958C88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nl-NL" w:eastAsia="ja-JP"/>
              </w:rPr>
            </w:pPr>
            <w:r w:rsidRPr="001424CD">
              <w:rPr>
                <w:rFonts w:eastAsia="MS Mincho"/>
                <w:bCs/>
                <w:lang w:val="nl-NL" w:eastAsia="ja-JP"/>
              </w:rPr>
              <w:t>5</w:t>
            </w:r>
            <w:r w:rsidRPr="001424CD">
              <w:rPr>
                <w:bCs/>
                <w:lang w:val="nl-NL"/>
              </w:rPr>
              <w:t>.</w:t>
            </w:r>
            <w:r w:rsidR="00722C05">
              <w:rPr>
                <w:rFonts w:eastAsia="MS Mincho"/>
                <w:bCs/>
                <w:lang w:val="nl-NL" w:eastAsia="ja-JP"/>
              </w:rPr>
              <w:t>2</w:t>
            </w:r>
          </w:p>
        </w:tc>
        <w:tc>
          <w:tcPr>
            <w:tcW w:w="4878" w:type="dxa"/>
            <w:vAlign w:val="center"/>
          </w:tcPr>
          <w:p w14:paraId="0AB665F1" w14:textId="39795A1B" w:rsidR="00EF5199" w:rsidRPr="001424CD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lang w:val="nl-NL" w:eastAsia="ja-JP"/>
              </w:rPr>
              <w:t>Try catch</w:t>
            </w:r>
          </w:p>
        </w:tc>
        <w:tc>
          <w:tcPr>
            <w:tcW w:w="1276" w:type="dxa"/>
            <w:vMerge/>
            <w:vAlign w:val="center"/>
          </w:tcPr>
          <w:p w14:paraId="12718759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28622F09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</w:pPr>
          </w:p>
        </w:tc>
      </w:tr>
      <w:tr w:rsidR="00EF5199" w:rsidRPr="001424CD" w14:paraId="5838F685" w14:textId="3534658D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49E97C22" w14:textId="0652C1D5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1424CD">
              <w:rPr>
                <w:rFonts w:eastAsia="MS Mincho"/>
                <w:bCs/>
                <w:lang w:val="nl-NL" w:eastAsia="ja-JP"/>
              </w:rPr>
              <w:t>5</w:t>
            </w:r>
            <w:r w:rsidRPr="001424CD">
              <w:rPr>
                <w:bCs/>
                <w:lang w:val="nl-NL"/>
              </w:rPr>
              <w:t>.</w:t>
            </w:r>
            <w:r w:rsidR="00722C05">
              <w:rPr>
                <w:bCs/>
                <w:lang w:val="nl-NL"/>
              </w:rPr>
              <w:t>3</w:t>
            </w:r>
          </w:p>
        </w:tc>
        <w:tc>
          <w:tcPr>
            <w:tcW w:w="4878" w:type="dxa"/>
            <w:vAlign w:val="center"/>
          </w:tcPr>
          <w:p w14:paraId="1D4C029D" w14:textId="6F484E50" w:rsidR="00EF5199" w:rsidRPr="00802F49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Finally</w:t>
            </w:r>
            <w:r>
              <w:rPr>
                <w:rFonts w:eastAsia="MS Mincho"/>
                <w:bCs/>
                <w:lang w:val="vi-VN" w:eastAsia="ja-JP"/>
              </w:rPr>
              <w:t xml:space="preserve"> và throw</w:t>
            </w:r>
          </w:p>
        </w:tc>
        <w:tc>
          <w:tcPr>
            <w:tcW w:w="1276" w:type="dxa"/>
            <w:vMerge/>
            <w:vAlign w:val="center"/>
          </w:tcPr>
          <w:p w14:paraId="080D07D9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76F2B5E5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</w:pPr>
          </w:p>
        </w:tc>
      </w:tr>
      <w:tr w:rsidR="00EF5199" w:rsidRPr="001424CD" w14:paraId="6B61C6AE" w14:textId="4EB19243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1C562E8D" w14:textId="259E9124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1424CD">
              <w:rPr>
                <w:rFonts w:eastAsia="MS Mincho"/>
                <w:bCs/>
                <w:lang w:val="nl-NL" w:eastAsia="ja-JP"/>
              </w:rPr>
              <w:t>5</w:t>
            </w:r>
            <w:r w:rsidRPr="001424CD">
              <w:rPr>
                <w:bCs/>
                <w:lang w:val="nl-NL"/>
              </w:rPr>
              <w:t>.</w:t>
            </w:r>
            <w:r w:rsidR="00722C05">
              <w:rPr>
                <w:bCs/>
                <w:lang w:val="nl-NL"/>
              </w:rPr>
              <w:t>4</w:t>
            </w:r>
          </w:p>
        </w:tc>
        <w:tc>
          <w:tcPr>
            <w:tcW w:w="4878" w:type="dxa"/>
            <w:vAlign w:val="center"/>
          </w:tcPr>
          <w:p w14:paraId="31448FB8" w14:textId="218C5FF6" w:rsidR="00EF5199" w:rsidRPr="001424CD" w:rsidRDefault="00EF5199" w:rsidP="0048233A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Tuỳ biến ngoại lệ</w:t>
            </w:r>
          </w:p>
        </w:tc>
        <w:tc>
          <w:tcPr>
            <w:tcW w:w="1276" w:type="dxa"/>
            <w:vMerge/>
            <w:vAlign w:val="center"/>
          </w:tcPr>
          <w:p w14:paraId="2E4A5E09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559" w:type="dxa"/>
            <w:vMerge/>
          </w:tcPr>
          <w:p w14:paraId="76065117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</w:pPr>
          </w:p>
        </w:tc>
      </w:tr>
      <w:tr w:rsidR="008C4803" w:rsidRPr="001424CD" w14:paraId="2D5E8057" w14:textId="132CCC16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7DF31A6A" w14:textId="06F7B3F4" w:rsidR="008C4803" w:rsidRPr="004F4A21" w:rsidRDefault="008C4803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val="vi-VN" w:eastAsia="ja-JP"/>
              </w:rPr>
            </w:pPr>
            <w:r w:rsidRPr="004F4A21">
              <w:rPr>
                <w:rFonts w:eastAsia="MS Mincho"/>
                <w:b/>
                <w:bCs/>
                <w:lang w:val="nl-NL" w:eastAsia="ja-JP"/>
              </w:rPr>
              <w:t xml:space="preserve">Chương </w:t>
            </w:r>
            <w:r w:rsidRPr="004F4A21">
              <w:rPr>
                <w:rFonts w:eastAsia="MS Mincho"/>
                <w:b/>
                <w:bCs/>
                <w:lang w:val="vi-VN" w:eastAsia="ja-JP"/>
              </w:rPr>
              <w:t>6</w:t>
            </w:r>
          </w:p>
        </w:tc>
        <w:tc>
          <w:tcPr>
            <w:tcW w:w="4878" w:type="dxa"/>
            <w:vAlign w:val="center"/>
          </w:tcPr>
          <w:p w14:paraId="7249583B" w14:textId="12209A42" w:rsidR="008C4803" w:rsidRPr="004F4A21" w:rsidRDefault="008C4803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/>
                <w:bCs/>
                <w:lang w:val="nl-NL" w:eastAsia="ja-JP"/>
              </w:rPr>
            </w:pPr>
            <w:r w:rsidRPr="004F4A21">
              <w:rPr>
                <w:rFonts w:eastAsia="MS Mincho"/>
                <w:b/>
                <w:bCs/>
                <w:lang w:val="nl-NL" w:eastAsia="ja-JP"/>
              </w:rPr>
              <w:t>Lập trình với tệp</w:t>
            </w:r>
          </w:p>
        </w:tc>
        <w:tc>
          <w:tcPr>
            <w:tcW w:w="1276" w:type="dxa"/>
            <w:vAlign w:val="center"/>
          </w:tcPr>
          <w:p w14:paraId="02CAB5DD" w14:textId="4CE9F8DC" w:rsidR="008C4803" w:rsidRPr="00EF5199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b/>
                <w:lang w:eastAsia="ja-JP"/>
              </w:rPr>
              <w:t>3</w:t>
            </w:r>
          </w:p>
        </w:tc>
        <w:tc>
          <w:tcPr>
            <w:tcW w:w="1559" w:type="dxa"/>
            <w:vAlign w:val="center"/>
          </w:tcPr>
          <w:p w14:paraId="35AF9E73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</w:tr>
      <w:tr w:rsidR="00EF5199" w:rsidRPr="001424CD" w14:paraId="7C09F8EA" w14:textId="27CC7706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217BF294" w14:textId="01C0D9D8" w:rsidR="00EF5199" w:rsidRPr="00802F49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vi-VN" w:eastAsia="ja-JP"/>
              </w:rPr>
              <w:t>6.1</w:t>
            </w:r>
          </w:p>
        </w:tc>
        <w:tc>
          <w:tcPr>
            <w:tcW w:w="4878" w:type="dxa"/>
            <w:vAlign w:val="center"/>
          </w:tcPr>
          <w:p w14:paraId="2B15D8F4" w14:textId="51A2D1AB" w:rsidR="00EF5199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Luồng vào ra</w:t>
            </w:r>
          </w:p>
        </w:tc>
        <w:tc>
          <w:tcPr>
            <w:tcW w:w="1276" w:type="dxa"/>
            <w:vMerge w:val="restart"/>
            <w:vAlign w:val="center"/>
          </w:tcPr>
          <w:p w14:paraId="0030E388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vi-VN" w:eastAsia="ja-JP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E95988B" w14:textId="2A1D3B06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4.1.6</w:t>
            </w:r>
          </w:p>
        </w:tc>
      </w:tr>
      <w:tr w:rsidR="00EF5199" w:rsidRPr="001424CD" w14:paraId="2EB8851E" w14:textId="707BBF57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2329CDC6" w14:textId="22317D90" w:rsidR="00EF5199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vi-VN" w:eastAsia="ja-JP"/>
              </w:rPr>
              <w:t>6.2</w:t>
            </w:r>
          </w:p>
        </w:tc>
        <w:tc>
          <w:tcPr>
            <w:tcW w:w="4878" w:type="dxa"/>
            <w:vAlign w:val="center"/>
          </w:tcPr>
          <w:p w14:paraId="15C7F5C8" w14:textId="58FF84E1" w:rsidR="00EF5199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nl-NL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Thao tác với tệp tin text</w:t>
            </w:r>
          </w:p>
        </w:tc>
        <w:tc>
          <w:tcPr>
            <w:tcW w:w="1276" w:type="dxa"/>
            <w:vMerge/>
            <w:vAlign w:val="center"/>
          </w:tcPr>
          <w:p w14:paraId="332CACC2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vi-VN" w:eastAsia="ja-JP"/>
              </w:rPr>
            </w:pPr>
          </w:p>
        </w:tc>
        <w:tc>
          <w:tcPr>
            <w:tcW w:w="1559" w:type="dxa"/>
            <w:vMerge/>
            <w:vAlign w:val="center"/>
          </w:tcPr>
          <w:p w14:paraId="53EC63AB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</w:tr>
      <w:tr w:rsidR="00EF5199" w:rsidRPr="001424CD" w14:paraId="3815E1AD" w14:textId="7A82C83A" w:rsidTr="003E3985"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54F6A99B" w14:textId="06E9E9A8" w:rsidR="00EF5199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vi-VN" w:eastAsia="ja-JP"/>
              </w:rPr>
              <w:t>6.3</w:t>
            </w:r>
          </w:p>
        </w:tc>
        <w:tc>
          <w:tcPr>
            <w:tcW w:w="4878" w:type="dxa"/>
            <w:vAlign w:val="center"/>
          </w:tcPr>
          <w:p w14:paraId="15D58224" w14:textId="6024EC03" w:rsidR="00EF5199" w:rsidRPr="0087162C" w:rsidRDefault="00EF5199" w:rsidP="0048233A">
            <w:pPr>
              <w:pStyle w:val="ListParagraph"/>
              <w:spacing w:before="120"/>
              <w:ind w:left="0"/>
              <w:jc w:val="both"/>
              <w:rPr>
                <w:rFonts w:eastAsia="MS Mincho"/>
                <w:bCs/>
                <w:lang w:val="vi-VN" w:eastAsia="ja-JP"/>
              </w:rPr>
            </w:pPr>
            <w:r>
              <w:rPr>
                <w:rFonts w:eastAsia="MS Mincho"/>
                <w:bCs/>
                <w:lang w:val="nl-NL" w:eastAsia="ja-JP"/>
              </w:rPr>
              <w:t>Thao tác</w:t>
            </w:r>
            <w:r>
              <w:rPr>
                <w:rFonts w:eastAsia="MS Mincho"/>
                <w:bCs/>
                <w:lang w:val="vi-VN" w:eastAsia="ja-JP"/>
              </w:rPr>
              <w:t xml:space="preserve"> với </w:t>
            </w:r>
            <w:r>
              <w:rPr>
                <w:rFonts w:eastAsia="MS Mincho"/>
                <w:bCs/>
                <w:lang w:val="nl-NL" w:eastAsia="ja-JP"/>
              </w:rPr>
              <w:t>tệp tin binary</w:t>
            </w:r>
          </w:p>
        </w:tc>
        <w:tc>
          <w:tcPr>
            <w:tcW w:w="1276" w:type="dxa"/>
            <w:vMerge/>
            <w:vAlign w:val="center"/>
          </w:tcPr>
          <w:p w14:paraId="3AEE68F5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val="vi-VN" w:eastAsia="ja-JP"/>
              </w:rPr>
            </w:pPr>
          </w:p>
        </w:tc>
        <w:tc>
          <w:tcPr>
            <w:tcW w:w="1559" w:type="dxa"/>
            <w:vMerge/>
            <w:vAlign w:val="center"/>
          </w:tcPr>
          <w:p w14:paraId="673D5C96" w14:textId="77777777" w:rsidR="00EF5199" w:rsidRPr="001424CD" w:rsidRDefault="00EF5199" w:rsidP="0048233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</w:tr>
      <w:tr w:rsidR="008C4803" w:rsidRPr="001424CD" w14:paraId="637392FF" w14:textId="1D4B6A25" w:rsidTr="003E3985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C8EA" w14:textId="77777777" w:rsidR="008C4803" w:rsidRPr="001424CD" w:rsidRDefault="008C4803" w:rsidP="0048233A">
            <w:pPr>
              <w:pStyle w:val="ListParagraph"/>
              <w:spacing w:before="120"/>
              <w:ind w:left="0"/>
              <w:rPr>
                <w:b/>
                <w:bCs/>
                <w:lang w:val="nl-NL"/>
              </w:rPr>
            </w:pPr>
            <w:r w:rsidRPr="001424CD">
              <w:rPr>
                <w:b/>
                <w:bCs/>
                <w:lang w:val="nl-NL"/>
              </w:rPr>
              <w:t>6.</w:t>
            </w:r>
            <w:r w:rsidRPr="001424CD">
              <w:rPr>
                <w:b/>
                <w:bCs/>
                <w:lang w:val="vi-VN"/>
              </w:rPr>
              <w:t>2</w:t>
            </w:r>
            <w:r w:rsidRPr="001424CD">
              <w:rPr>
                <w:b/>
                <w:bCs/>
                <w:lang w:val="nl-NL"/>
              </w:rPr>
              <w:t>. Thí nghiệm/</w:t>
            </w:r>
            <w:r w:rsidRPr="001424CD">
              <w:rPr>
                <w:b/>
                <w:bCs/>
                <w:lang w:val="vi-VN"/>
              </w:rPr>
              <w:t>Thực hành</w:t>
            </w:r>
            <w:r w:rsidRPr="001424CD">
              <w:rPr>
                <w:b/>
                <w:bCs/>
                <w:lang w:val="nl-NL"/>
              </w:rPr>
              <w:t xml:space="preserve"> (nếu có)</w:t>
            </w:r>
          </w:p>
        </w:tc>
      </w:tr>
      <w:tr w:rsidR="008C4803" w:rsidRPr="001424CD" w14:paraId="487CC9B6" w14:textId="6E3CB256" w:rsidTr="003E3985"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B203E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424CD">
              <w:rPr>
                <w:b/>
                <w:bCs/>
                <w:i/>
              </w:rPr>
              <w:t>Đề mục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0E208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424CD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C423E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424CD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62F98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424CD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8C4803" w:rsidRPr="001424CD" w14:paraId="563CE682" w14:textId="73B3FDE7" w:rsidTr="003E3985"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32FBE" w14:textId="77777777" w:rsidR="008C4803" w:rsidRPr="001424CD" w:rsidRDefault="008C4803" w:rsidP="0048233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424CD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B8A0D" w14:textId="42E7FFA8" w:rsidR="008C4803" w:rsidRPr="001424CD" w:rsidRDefault="008C4803" w:rsidP="0048233A">
            <w:pPr>
              <w:pStyle w:val="ListParagraph"/>
              <w:spacing w:before="120"/>
              <w:ind w:left="0"/>
              <w:rPr>
                <w:rFonts w:eastAsia="MS Mincho"/>
                <w:b/>
                <w:bCs/>
                <w:lang w:val="vi-VN" w:eastAsia="ja-JP"/>
              </w:rPr>
            </w:pPr>
            <w:r>
              <w:rPr>
                <w:rFonts w:eastAsia="MS Mincho"/>
                <w:b/>
                <w:bCs/>
                <w:lang w:val="vi-VN" w:eastAsia="ja-JP"/>
              </w:rPr>
              <w:t>Giới thiệu về ngôn ngữ lập trình Java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C02A6" w14:textId="4A513017" w:rsidR="008C4803" w:rsidRPr="001424CD" w:rsidRDefault="003E3985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E3966" w14:textId="08B3F19B" w:rsidR="008C4803" w:rsidRPr="00096B0A" w:rsidRDefault="009E3FDF" w:rsidP="0048233A">
            <w:pPr>
              <w:pStyle w:val="ListParagraph"/>
              <w:spacing w:before="120"/>
              <w:ind w:left="0"/>
              <w:jc w:val="center"/>
              <w:rPr>
                <w:rFonts w:eastAsia="MS Mincho"/>
                <w:bCs/>
                <w:lang w:eastAsia="ja-JP"/>
              </w:rPr>
            </w:pPr>
            <w:r>
              <w:rPr>
                <w:rFonts w:eastAsia="MS Mincho"/>
                <w:bCs/>
                <w:lang w:eastAsia="ja-JP"/>
              </w:rPr>
              <w:t>4.2.1</w:t>
            </w:r>
          </w:p>
        </w:tc>
      </w:tr>
      <w:tr w:rsidR="008C4803" w:rsidRPr="001424CD" w14:paraId="4BEFA716" w14:textId="09376A16" w:rsidTr="003E3985"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3DBA5" w14:textId="77777777" w:rsidR="008C4803" w:rsidRPr="001424CD" w:rsidRDefault="008C4803" w:rsidP="004F4A21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1424CD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E41A8" w14:textId="0B378BC1" w:rsidR="008C4803" w:rsidRPr="001424CD" w:rsidRDefault="008C4803" w:rsidP="004F4A21">
            <w:pPr>
              <w:pStyle w:val="ListParagraph"/>
              <w:spacing w:before="120"/>
              <w:ind w:left="0"/>
              <w:jc w:val="both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val="vi-VN" w:eastAsia="ja-JP"/>
              </w:rPr>
              <w:t>Kiểu dữ liệu, Biến, Toán tử và câu lệnh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96F1E" w14:textId="6CB6D297" w:rsidR="008C4803" w:rsidRPr="001424CD" w:rsidRDefault="003E3985" w:rsidP="004F4A21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8CEBA" w14:textId="12D76D30" w:rsidR="008C4803" w:rsidRPr="00096B0A" w:rsidRDefault="009E3FDF" w:rsidP="004F4A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8C4803" w:rsidRPr="001424CD" w14:paraId="1EB122E4" w14:textId="0A255A6F" w:rsidTr="003E3985"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9D806" w14:textId="77777777" w:rsidR="008C4803" w:rsidRPr="001424CD" w:rsidRDefault="008C4803" w:rsidP="004F4A21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1424CD"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140A2" w14:textId="0BEF6FDE" w:rsidR="008C4803" w:rsidRPr="001424CD" w:rsidRDefault="008C4803" w:rsidP="004F4A21">
            <w:pPr>
              <w:pStyle w:val="ListParagraph"/>
              <w:spacing w:before="120"/>
              <w:ind w:left="0"/>
              <w:jc w:val="both"/>
              <w:rPr>
                <w:rFonts w:eastAsia="MS Mincho"/>
                <w:b/>
                <w:bCs/>
                <w:lang w:val="nl-NL" w:eastAsia="ja-JP"/>
              </w:rPr>
            </w:pPr>
            <w:r>
              <w:rPr>
                <w:rFonts w:eastAsia="MS Mincho"/>
                <w:b/>
                <w:bCs/>
                <w:lang w:val="nl-NL" w:eastAsia="ja-JP"/>
              </w:rPr>
              <w:t>Lớp và Đối tượng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97A9E" w14:textId="256D413D" w:rsidR="008C4803" w:rsidRPr="001424CD" w:rsidRDefault="003E3985" w:rsidP="004F4A21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1CB4D" w14:textId="66BEF81C" w:rsidR="008C4803" w:rsidRPr="00096B0A" w:rsidRDefault="009E3FDF" w:rsidP="004F4A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8C4803" w:rsidRPr="001424CD" w14:paraId="1EB0327A" w14:textId="029B599A" w:rsidTr="003E3985"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4371C" w14:textId="77777777" w:rsidR="008C4803" w:rsidRPr="001424CD" w:rsidRDefault="008C4803" w:rsidP="004F4A21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1424CD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2DC14" w14:textId="59744CA0" w:rsidR="008C4803" w:rsidRPr="001424CD" w:rsidRDefault="008C4803" w:rsidP="004F4A21">
            <w:pPr>
              <w:pStyle w:val="ListParagraph"/>
              <w:spacing w:before="120"/>
              <w:ind w:left="0"/>
              <w:rPr>
                <w:rFonts w:eastAsia="MS Mincho"/>
                <w:b/>
                <w:bCs/>
                <w:lang w:val="nl-NL" w:eastAsia="ja-JP"/>
              </w:rPr>
            </w:pPr>
            <w:r>
              <w:rPr>
                <w:rFonts w:eastAsia="MS Mincho"/>
                <w:b/>
                <w:lang w:val="nl-NL" w:eastAsia="ja-JP"/>
              </w:rPr>
              <w:t>Xử lý ngoại lệ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1B9DE" w14:textId="43F6632B" w:rsidR="008C4803" w:rsidRPr="001424CD" w:rsidRDefault="003E3985" w:rsidP="004F4A21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441E1" w14:textId="184F866C" w:rsidR="008C4803" w:rsidRPr="009E3FDF" w:rsidRDefault="009E3FDF" w:rsidP="004F4A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8C4803" w:rsidRPr="001424CD" w14:paraId="5CC04542" w14:textId="6AF245CB" w:rsidTr="003E3985"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A1E71" w14:textId="295EC01B" w:rsidR="008C4803" w:rsidRPr="0087162C" w:rsidRDefault="008C4803" w:rsidP="004F4A21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1424CD">
              <w:rPr>
                <w:b/>
                <w:bCs/>
                <w:lang w:val="nl-NL"/>
              </w:rPr>
              <w:t xml:space="preserve">Chương </w:t>
            </w:r>
            <w:r>
              <w:rPr>
                <w:rFonts w:eastAsia="MS Mincho"/>
                <w:b/>
                <w:bCs/>
                <w:lang w:val="vi-VN" w:eastAsia="ja-JP"/>
              </w:rPr>
              <w:t>5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EB483" w14:textId="050B45F9" w:rsidR="008C4803" w:rsidRPr="004F4A21" w:rsidRDefault="008C4803" w:rsidP="004F4A21">
            <w:pPr>
              <w:pStyle w:val="ListParagraph"/>
              <w:spacing w:before="120"/>
              <w:ind w:left="0"/>
              <w:jc w:val="both"/>
              <w:rPr>
                <w:rFonts w:eastAsia="MS Mincho"/>
                <w:b/>
                <w:bCs/>
                <w:lang w:val="nl-NL" w:eastAsia="ja-JP"/>
              </w:rPr>
            </w:pPr>
            <w:r>
              <w:rPr>
                <w:rFonts w:eastAsia="MS Mincho"/>
                <w:b/>
                <w:bCs/>
                <w:lang w:val="nl-NL" w:eastAsia="ja-JP"/>
              </w:rPr>
              <w:t>Các kiểu</w:t>
            </w:r>
            <w:r>
              <w:rPr>
                <w:rFonts w:eastAsia="MS Mincho"/>
                <w:b/>
                <w:bCs/>
                <w:lang w:val="vi-VN" w:eastAsia="ja-JP"/>
              </w:rPr>
              <w:t xml:space="preserve"> dữ liệu tập hợp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FC8CD" w14:textId="6367614F" w:rsidR="008C4803" w:rsidRDefault="003E3985" w:rsidP="004F4A21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737B0" w14:textId="688417F5" w:rsidR="008C4803" w:rsidRDefault="009E3FDF" w:rsidP="004F4A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8C4803" w:rsidRPr="001424CD" w14:paraId="1A095B28" w14:textId="3A2ADD3C" w:rsidTr="003E3985"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D2EB6" w14:textId="1D27541F" w:rsidR="008C4803" w:rsidRPr="0087162C" w:rsidRDefault="008C4803" w:rsidP="004F4A21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424CD">
              <w:rPr>
                <w:b/>
                <w:bCs/>
                <w:lang w:val="nl-NL"/>
              </w:rPr>
              <w:t xml:space="preserve">Chương </w:t>
            </w:r>
            <w:r>
              <w:rPr>
                <w:rFonts w:eastAsia="MS Mincho"/>
                <w:b/>
                <w:bCs/>
                <w:lang w:val="vi-VN" w:eastAsia="ja-JP"/>
              </w:rPr>
              <w:t>6</w:t>
            </w:r>
          </w:p>
        </w:tc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5E565" w14:textId="22CB3953" w:rsidR="008C4803" w:rsidRPr="001424CD" w:rsidRDefault="008C4803" w:rsidP="004F4A21">
            <w:pPr>
              <w:pStyle w:val="ListParagraph"/>
              <w:spacing w:before="120"/>
              <w:ind w:left="0"/>
              <w:jc w:val="both"/>
              <w:rPr>
                <w:rFonts w:eastAsia="MS Mincho"/>
                <w:b/>
                <w:lang w:val="nl-NL" w:eastAsia="ja-JP"/>
              </w:rPr>
            </w:pPr>
            <w:r w:rsidRPr="004F4A21">
              <w:rPr>
                <w:rFonts w:eastAsia="MS Mincho"/>
                <w:b/>
                <w:bCs/>
                <w:lang w:val="nl-NL" w:eastAsia="ja-JP"/>
              </w:rPr>
              <w:t>Lập trình với tệp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E0F0A" w14:textId="5C1B4C21" w:rsidR="008C4803" w:rsidRPr="001424CD" w:rsidRDefault="003E3985" w:rsidP="004F4A21">
            <w:pPr>
              <w:pStyle w:val="ListParagraph"/>
              <w:spacing w:before="120"/>
              <w:ind w:left="0"/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3A0B6" w14:textId="15EA521A" w:rsidR="008C4803" w:rsidRPr="009E3FDF" w:rsidRDefault="009E3FDF" w:rsidP="004F4A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</w:tbl>
    <w:p w14:paraId="73FADCBA" w14:textId="77777777" w:rsidR="00CB14CD" w:rsidRPr="001424CD" w:rsidRDefault="004B1C09" w:rsidP="0048233A">
      <w:pPr>
        <w:pStyle w:val="BodyText2"/>
        <w:numPr>
          <w:ilvl w:val="0"/>
          <w:numId w:val="6"/>
        </w:numPr>
        <w:tabs>
          <w:tab w:val="left" w:pos="284"/>
        </w:tabs>
        <w:spacing w:before="60" w:after="60" w:line="360" w:lineRule="exact"/>
        <w:ind w:left="0" w:firstLine="0"/>
        <w:jc w:val="both"/>
        <w:rPr>
          <w:rFonts w:eastAsia="MS Mincho"/>
          <w:bCs/>
          <w:sz w:val="24"/>
          <w:szCs w:val="24"/>
          <w:lang w:eastAsia="ja-JP"/>
        </w:rPr>
      </w:pPr>
      <w:r w:rsidRPr="001424CD">
        <w:rPr>
          <w:b/>
          <w:bCs/>
          <w:color w:val="000000"/>
          <w:sz w:val="24"/>
          <w:szCs w:val="24"/>
          <w:lang w:val="nl-NL"/>
        </w:rPr>
        <w:t xml:space="preserve">Phương pháp giảng dạy </w:t>
      </w:r>
    </w:p>
    <w:p w14:paraId="79F2CB8B" w14:textId="77777777" w:rsidR="000529C7" w:rsidRPr="001424CD" w:rsidRDefault="000529C7" w:rsidP="0048233A">
      <w:pPr>
        <w:tabs>
          <w:tab w:val="left" w:pos="0"/>
        </w:tabs>
        <w:spacing w:before="60" w:after="60" w:line="360" w:lineRule="exact"/>
        <w:ind w:firstLine="284"/>
        <w:jc w:val="both"/>
        <w:rPr>
          <w:bCs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 xml:space="preserve">- Giảng dạy lý thuyết kết hợp bài tập, thực hành các kỹ năng lập trình. </w:t>
      </w:r>
    </w:p>
    <w:p w14:paraId="72779CFD" w14:textId="77777777" w:rsidR="004B1C09" w:rsidRPr="001424CD" w:rsidRDefault="004B1C09" w:rsidP="0048233A">
      <w:pPr>
        <w:pStyle w:val="BodyText2"/>
        <w:numPr>
          <w:ilvl w:val="0"/>
          <w:numId w:val="6"/>
        </w:numPr>
        <w:tabs>
          <w:tab w:val="left" w:pos="284"/>
        </w:tabs>
        <w:spacing w:before="60" w:after="60" w:line="360" w:lineRule="exact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1424CD">
        <w:rPr>
          <w:b/>
          <w:bCs/>
          <w:color w:val="000000"/>
          <w:sz w:val="24"/>
          <w:szCs w:val="24"/>
        </w:rPr>
        <w:t xml:space="preserve">Nhiệm vụ của sinh viên </w:t>
      </w:r>
    </w:p>
    <w:p w14:paraId="71CE7BBC" w14:textId="77777777" w:rsidR="004B1C09" w:rsidRPr="001424CD" w:rsidRDefault="004B1C09" w:rsidP="0048233A">
      <w:pPr>
        <w:pStyle w:val="BodyText2"/>
        <w:tabs>
          <w:tab w:val="left" w:pos="0"/>
          <w:tab w:val="num" w:pos="960"/>
        </w:tabs>
        <w:spacing w:before="60" w:after="60" w:line="360" w:lineRule="exact"/>
        <w:ind w:firstLine="284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>Sinh viên phải thực hiện các nhiệm vụ sau:</w:t>
      </w:r>
    </w:p>
    <w:p w14:paraId="196DD5CF" w14:textId="77777777" w:rsidR="004B1C09" w:rsidRPr="001424CD" w:rsidRDefault="004B1C09" w:rsidP="0048233A">
      <w:pPr>
        <w:pStyle w:val="BodyText2"/>
        <w:spacing w:before="60" w:after="60" w:line="360" w:lineRule="exact"/>
        <w:ind w:left="284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>- Có mặt tối thiểu 80% số tiết học lý thuyết.</w:t>
      </w:r>
    </w:p>
    <w:p w14:paraId="25B01914" w14:textId="77777777" w:rsidR="004B1C09" w:rsidRPr="001424CD" w:rsidRDefault="004B1C09" w:rsidP="0048233A">
      <w:pPr>
        <w:pStyle w:val="BodyText2"/>
        <w:spacing w:before="60" w:after="60" w:line="360" w:lineRule="exact"/>
        <w:ind w:left="284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14:paraId="6FBED48D" w14:textId="77777777" w:rsidR="004B1C09" w:rsidRPr="001424CD" w:rsidRDefault="004B1C09" w:rsidP="0048233A">
      <w:pPr>
        <w:pStyle w:val="BodyText2"/>
        <w:spacing w:before="60" w:after="60" w:line="360" w:lineRule="exact"/>
        <w:ind w:left="284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lastRenderedPageBreak/>
        <w:t>- Hoàn thành đầy đủ các bài tập nhóm/ bài tập và được đánh giá kết quả thực hiện.</w:t>
      </w:r>
    </w:p>
    <w:p w14:paraId="06ED1F96" w14:textId="77777777" w:rsidR="004B1C09" w:rsidRPr="001424CD" w:rsidRDefault="004B1C09" w:rsidP="0048233A">
      <w:pPr>
        <w:pStyle w:val="BodyText2"/>
        <w:spacing w:before="60" w:after="60" w:line="360" w:lineRule="exact"/>
        <w:ind w:left="284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>- Tham dự kiểm tra giữa học kỳ.</w:t>
      </w:r>
    </w:p>
    <w:p w14:paraId="51E1626E" w14:textId="77777777" w:rsidR="004B1C09" w:rsidRPr="001424CD" w:rsidRDefault="004B1C09" w:rsidP="0048233A">
      <w:pPr>
        <w:pStyle w:val="BodyText2"/>
        <w:spacing w:before="60" w:after="60" w:line="360" w:lineRule="exact"/>
        <w:ind w:left="284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>- Tham dự thi kết thúc học phần (bắt buộc).</w:t>
      </w:r>
    </w:p>
    <w:p w14:paraId="4E8A04DB" w14:textId="77777777" w:rsidR="004B1C09" w:rsidRPr="001424CD" w:rsidRDefault="004B1C09" w:rsidP="0048233A">
      <w:pPr>
        <w:pStyle w:val="BodyText2"/>
        <w:spacing w:before="60" w:after="60" w:line="360" w:lineRule="exact"/>
        <w:ind w:left="284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1FE918CE" w14:textId="77777777" w:rsidR="004B1C09" w:rsidRPr="001424CD" w:rsidRDefault="004B1C09" w:rsidP="0048233A">
      <w:pPr>
        <w:pStyle w:val="BodyText2"/>
        <w:numPr>
          <w:ilvl w:val="0"/>
          <w:numId w:val="6"/>
        </w:numPr>
        <w:tabs>
          <w:tab w:val="left" w:pos="284"/>
        </w:tabs>
        <w:spacing w:before="60" w:after="60" w:line="360" w:lineRule="exact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1424CD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4C69691B" w14:textId="77777777" w:rsidR="004B1C09" w:rsidRPr="001424CD" w:rsidRDefault="004B1C09" w:rsidP="0048233A">
      <w:pPr>
        <w:pStyle w:val="BodyText2"/>
        <w:numPr>
          <w:ilvl w:val="1"/>
          <w:numId w:val="6"/>
        </w:numPr>
        <w:spacing w:before="60" w:after="60" w:line="360" w:lineRule="exact"/>
        <w:ind w:left="0" w:firstLine="284"/>
        <w:jc w:val="both"/>
        <w:rPr>
          <w:b/>
          <w:bCs/>
          <w:color w:val="000000"/>
          <w:sz w:val="24"/>
          <w:szCs w:val="24"/>
        </w:rPr>
      </w:pPr>
      <w:r w:rsidRPr="001424CD">
        <w:rPr>
          <w:b/>
          <w:bCs/>
          <w:color w:val="000000"/>
          <w:sz w:val="24"/>
          <w:szCs w:val="24"/>
        </w:rPr>
        <w:t>Cách đánh giá</w:t>
      </w:r>
    </w:p>
    <w:p w14:paraId="02F21B96" w14:textId="77777777" w:rsidR="004B1C09" w:rsidRPr="001424CD" w:rsidRDefault="004B1C09" w:rsidP="0048233A">
      <w:pPr>
        <w:pStyle w:val="BodyText2"/>
        <w:spacing w:before="60" w:after="60" w:line="360" w:lineRule="exact"/>
        <w:ind w:firstLine="284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D18F6C0" w14:textId="77777777" w:rsidR="00096B0A" w:rsidRPr="001424CD" w:rsidRDefault="00096B0A" w:rsidP="0048233A">
      <w:pPr>
        <w:pStyle w:val="BodyText2"/>
        <w:tabs>
          <w:tab w:val="left" w:pos="0"/>
          <w:tab w:val="num" w:pos="960"/>
        </w:tabs>
        <w:spacing w:before="60" w:after="60" w:line="360" w:lineRule="exact"/>
        <w:jc w:val="center"/>
        <w:rPr>
          <w:b/>
          <w:bCs/>
          <w:color w:val="000000"/>
          <w:sz w:val="24"/>
          <w:szCs w:val="24"/>
          <w:lang w:val="nl-NL"/>
        </w:rPr>
      </w:pPr>
      <w:r w:rsidRPr="001424CD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2037"/>
        <w:gridCol w:w="5179"/>
        <w:gridCol w:w="1147"/>
      </w:tblGrid>
      <w:tr w:rsidR="000529C7" w:rsidRPr="001424CD" w14:paraId="0B30C3B1" w14:textId="77777777" w:rsidTr="00CA16A6">
        <w:trPr>
          <w:jc w:val="center"/>
        </w:trPr>
        <w:tc>
          <w:tcPr>
            <w:tcW w:w="621" w:type="dxa"/>
            <w:shd w:val="clear" w:color="auto" w:fill="auto"/>
          </w:tcPr>
          <w:p w14:paraId="61BEF280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before="120" w:line="360" w:lineRule="exact"/>
              <w:ind w:left="567" w:hanging="567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037" w:type="dxa"/>
            <w:shd w:val="clear" w:color="auto" w:fill="auto"/>
          </w:tcPr>
          <w:p w14:paraId="756A05AB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before="120" w:line="360" w:lineRule="exact"/>
              <w:ind w:left="567" w:hanging="567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5179" w:type="dxa"/>
            <w:shd w:val="clear" w:color="auto" w:fill="auto"/>
          </w:tcPr>
          <w:p w14:paraId="7F6863E8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before="120" w:line="360" w:lineRule="exact"/>
              <w:ind w:left="567" w:hanging="567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147" w:type="dxa"/>
            <w:shd w:val="clear" w:color="auto" w:fill="auto"/>
          </w:tcPr>
          <w:p w14:paraId="62CDC5F9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before="120" w:line="360" w:lineRule="exact"/>
              <w:ind w:left="567" w:hanging="567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0529C7" w:rsidRPr="001424CD" w14:paraId="496A6FE3" w14:textId="77777777" w:rsidTr="00CA16A6">
        <w:trPr>
          <w:jc w:val="center"/>
        </w:trPr>
        <w:tc>
          <w:tcPr>
            <w:tcW w:w="621" w:type="dxa"/>
            <w:shd w:val="clear" w:color="auto" w:fill="auto"/>
            <w:vAlign w:val="center"/>
          </w:tcPr>
          <w:p w14:paraId="68D015CB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1E10B4E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5179" w:type="dxa"/>
            <w:shd w:val="clear" w:color="auto" w:fill="auto"/>
            <w:vAlign w:val="center"/>
          </w:tcPr>
          <w:p w14:paraId="017B5ACC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570512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0529C7" w:rsidRPr="001424CD" w14:paraId="61C4A064" w14:textId="77777777" w:rsidTr="00CA16A6">
        <w:trPr>
          <w:jc w:val="center"/>
        </w:trPr>
        <w:tc>
          <w:tcPr>
            <w:tcW w:w="621" w:type="dxa"/>
            <w:shd w:val="clear" w:color="auto" w:fill="auto"/>
            <w:vAlign w:val="center"/>
          </w:tcPr>
          <w:p w14:paraId="13532F82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952521C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51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24EBBD" w14:textId="77777777" w:rsidR="000529C7" w:rsidRPr="001424CD" w:rsidRDefault="000529C7" w:rsidP="00932F43">
            <w:pPr>
              <w:pStyle w:val="BodyText2"/>
              <w:spacing w:after="0" w:line="240" w:lineRule="auto"/>
              <w:ind w:firstLine="25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 xml:space="preserve">Số bài </w:t>
            </w:r>
            <w:r w:rsidR="003216DC">
              <w:rPr>
                <w:bCs/>
                <w:color w:val="000000"/>
                <w:sz w:val="24"/>
                <w:szCs w:val="24"/>
                <w:lang w:val="nl-NL"/>
              </w:rPr>
              <w:t>thực hành</w:t>
            </w: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 xml:space="preserve"> đã làm/số bài thực hành được giao</w:t>
            </w:r>
            <w:r w:rsidRPr="001424C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49D55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0529C7" w:rsidRPr="000A37A4" w14:paraId="681EE29A" w14:textId="77777777" w:rsidTr="00CA16A6">
        <w:trPr>
          <w:jc w:val="center"/>
        </w:trPr>
        <w:tc>
          <w:tcPr>
            <w:tcW w:w="621" w:type="dxa"/>
            <w:shd w:val="clear" w:color="auto" w:fill="auto"/>
            <w:vAlign w:val="center"/>
          </w:tcPr>
          <w:p w14:paraId="4F4A065A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5E2855B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3E22EC05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517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C54E3C" w14:textId="3D9E0823" w:rsidR="000529C7" w:rsidRPr="001424CD" w:rsidRDefault="000529C7" w:rsidP="006A1064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6A6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9853ED">
              <w:rPr>
                <w:bCs/>
                <w:sz w:val="24"/>
                <w:szCs w:val="24"/>
                <w:lang w:val="nl-NL"/>
              </w:rPr>
              <w:t>Kiểm tra</w:t>
            </w:r>
            <w:r w:rsidRPr="00CA16A6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6A1064">
              <w:rPr>
                <w:bCs/>
                <w:sz w:val="24"/>
                <w:szCs w:val="24"/>
                <w:lang w:val="nl-NL"/>
              </w:rPr>
              <w:t>trắc nghiệm</w:t>
            </w:r>
            <w:r w:rsidR="009853ED">
              <w:rPr>
                <w:bCs/>
                <w:sz w:val="24"/>
                <w:szCs w:val="24"/>
                <w:lang w:val="nl-NL"/>
              </w:rPr>
              <w:t xml:space="preserve"> và tự luận</w:t>
            </w:r>
            <w:r w:rsidRPr="00CA16A6">
              <w:rPr>
                <w:bCs/>
                <w:sz w:val="24"/>
                <w:szCs w:val="24"/>
                <w:lang w:val="nl-NL"/>
              </w:rPr>
              <w:t xml:space="preserve"> (</w:t>
            </w:r>
            <w:r w:rsidR="006A1064">
              <w:rPr>
                <w:bCs/>
                <w:sz w:val="24"/>
                <w:szCs w:val="24"/>
                <w:lang w:val="nl-NL"/>
              </w:rPr>
              <w:t>60</w:t>
            </w:r>
            <w:r w:rsidRPr="00CA16A6">
              <w:rPr>
                <w:bCs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4C82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529C7" w:rsidRPr="001424CD" w14:paraId="0B675082" w14:textId="77777777" w:rsidTr="00CA16A6">
        <w:trPr>
          <w:jc w:val="center"/>
        </w:trPr>
        <w:tc>
          <w:tcPr>
            <w:tcW w:w="621" w:type="dxa"/>
            <w:shd w:val="clear" w:color="auto" w:fill="auto"/>
            <w:vAlign w:val="center"/>
          </w:tcPr>
          <w:p w14:paraId="03E823D0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C382325" w14:textId="77777777" w:rsidR="009853ED" w:rsidRDefault="000529C7" w:rsidP="009853ED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Điểm thi kết thúc</w:t>
            </w:r>
          </w:p>
          <w:p w14:paraId="7BB28B52" w14:textId="279AE461" w:rsidR="000529C7" w:rsidRPr="001424CD" w:rsidRDefault="000529C7" w:rsidP="009853ED">
            <w:pPr>
              <w:pStyle w:val="BodyText2"/>
              <w:tabs>
                <w:tab w:val="num" w:pos="960"/>
              </w:tabs>
              <w:spacing w:after="0" w:line="240" w:lineRule="auto"/>
              <w:ind w:left="567" w:hanging="567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học phần</w:t>
            </w:r>
          </w:p>
        </w:tc>
        <w:tc>
          <w:tcPr>
            <w:tcW w:w="5179" w:type="dxa"/>
            <w:shd w:val="clear" w:color="auto" w:fill="auto"/>
            <w:vAlign w:val="center"/>
          </w:tcPr>
          <w:p w14:paraId="0B97C1CD" w14:textId="4A9FE6F5" w:rsidR="000529C7" w:rsidRPr="00CA16A6" w:rsidRDefault="000529C7" w:rsidP="00CA16A6">
            <w:pPr>
              <w:pStyle w:val="BodyText2"/>
              <w:tabs>
                <w:tab w:val="num" w:pos="960"/>
              </w:tabs>
              <w:spacing w:after="0" w:line="240" w:lineRule="auto"/>
              <w:ind w:left="-26" w:firstLine="26"/>
              <w:rPr>
                <w:bCs/>
                <w:sz w:val="24"/>
                <w:szCs w:val="24"/>
                <w:lang w:val="nl-NL"/>
              </w:rPr>
            </w:pPr>
            <w:r w:rsidRPr="00CA16A6">
              <w:rPr>
                <w:bCs/>
                <w:sz w:val="24"/>
                <w:szCs w:val="24"/>
                <w:lang w:val="nl-NL"/>
              </w:rPr>
              <w:t xml:space="preserve">- Thi </w:t>
            </w:r>
            <w:r w:rsidR="0056493D">
              <w:rPr>
                <w:bCs/>
                <w:sz w:val="24"/>
                <w:szCs w:val="24"/>
                <w:lang w:val="nl-NL"/>
              </w:rPr>
              <w:t>lập trình</w:t>
            </w:r>
            <w:r w:rsidRPr="00CA16A6">
              <w:rPr>
                <w:bCs/>
                <w:sz w:val="24"/>
                <w:szCs w:val="24"/>
                <w:lang w:val="nl-NL"/>
              </w:rPr>
              <w:t xml:space="preserve"> (</w:t>
            </w:r>
            <w:r w:rsidR="002A4E1C">
              <w:rPr>
                <w:bCs/>
                <w:sz w:val="24"/>
                <w:szCs w:val="24"/>
                <w:lang w:val="nl-NL"/>
              </w:rPr>
              <w:t>60</w:t>
            </w:r>
            <w:r w:rsidR="006A1064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CA16A6">
              <w:rPr>
                <w:bCs/>
                <w:sz w:val="24"/>
                <w:szCs w:val="24"/>
                <w:lang w:val="nl-NL"/>
              </w:rPr>
              <w:t>phút).</w:t>
            </w:r>
          </w:p>
          <w:p w14:paraId="57F2966F" w14:textId="77777777" w:rsidR="000529C7" w:rsidRPr="00CA16A6" w:rsidRDefault="000529C7" w:rsidP="00CA16A6">
            <w:pPr>
              <w:pStyle w:val="BodyText2"/>
              <w:tabs>
                <w:tab w:val="num" w:pos="960"/>
              </w:tabs>
              <w:spacing w:after="0" w:line="240" w:lineRule="auto"/>
              <w:ind w:left="-26" w:firstLine="26"/>
              <w:rPr>
                <w:bCs/>
                <w:sz w:val="24"/>
                <w:szCs w:val="24"/>
                <w:lang w:val="nl-NL"/>
              </w:rPr>
            </w:pPr>
            <w:r w:rsidRPr="00CA16A6">
              <w:rPr>
                <w:bCs/>
                <w:sz w:val="24"/>
                <w:szCs w:val="24"/>
                <w:lang w:val="nl-NL"/>
              </w:rPr>
              <w:t>- Tham dự đủ 80% tiết lý thuyết và 100% giờ thực hành</w:t>
            </w:r>
            <w:r w:rsidR="00932F43">
              <w:rPr>
                <w:bCs/>
                <w:sz w:val="24"/>
                <w:szCs w:val="24"/>
                <w:lang w:val="nl-NL"/>
              </w:rPr>
              <w:t>.</w:t>
            </w:r>
          </w:p>
          <w:p w14:paraId="10820CAC" w14:textId="77777777" w:rsidR="000529C7" w:rsidRPr="00CA16A6" w:rsidRDefault="000529C7" w:rsidP="00CA16A6">
            <w:pPr>
              <w:pStyle w:val="BodyText2"/>
              <w:tabs>
                <w:tab w:val="num" w:pos="960"/>
              </w:tabs>
              <w:spacing w:after="0" w:line="240" w:lineRule="auto"/>
              <w:ind w:left="-26" w:firstLine="26"/>
              <w:rPr>
                <w:bCs/>
                <w:sz w:val="24"/>
                <w:szCs w:val="24"/>
                <w:lang w:val="nl-NL"/>
              </w:rPr>
            </w:pPr>
            <w:r w:rsidRPr="00CA16A6">
              <w:rPr>
                <w:bCs/>
                <w:sz w:val="24"/>
                <w:szCs w:val="24"/>
                <w:lang w:val="nl-NL"/>
              </w:rPr>
              <w:t>- Dự thi kết thúc học phần.</w:t>
            </w:r>
          </w:p>
        </w:tc>
        <w:tc>
          <w:tcPr>
            <w:tcW w:w="1147" w:type="dxa"/>
            <w:shd w:val="clear" w:color="auto" w:fill="auto"/>
          </w:tcPr>
          <w:p w14:paraId="682CEEFC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ED924D9" w14:textId="77777777" w:rsidR="000529C7" w:rsidRPr="001424CD" w:rsidRDefault="000529C7" w:rsidP="0048233A">
            <w:pPr>
              <w:pStyle w:val="BodyText2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1424CD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15883D22" w14:textId="77777777" w:rsidR="004B5A5A" w:rsidRDefault="004B5A5A" w:rsidP="0048233A">
      <w:pPr>
        <w:pStyle w:val="BodyText2"/>
        <w:numPr>
          <w:ilvl w:val="1"/>
          <w:numId w:val="6"/>
        </w:numPr>
        <w:tabs>
          <w:tab w:val="left" w:pos="0"/>
        </w:tabs>
        <w:spacing w:before="60" w:after="60" w:line="360" w:lineRule="exact"/>
        <w:ind w:left="0" w:firstLine="284"/>
        <w:jc w:val="both"/>
        <w:rPr>
          <w:b/>
          <w:bCs/>
          <w:color w:val="000000"/>
          <w:sz w:val="24"/>
          <w:szCs w:val="24"/>
        </w:rPr>
      </w:pPr>
      <w:r w:rsidRPr="001424CD">
        <w:rPr>
          <w:b/>
          <w:bCs/>
          <w:color w:val="000000"/>
          <w:sz w:val="24"/>
          <w:szCs w:val="24"/>
        </w:rPr>
        <w:t>Cách tính điểm</w:t>
      </w:r>
    </w:p>
    <w:p w14:paraId="269DF3C8" w14:textId="77777777" w:rsidR="004B1C09" w:rsidRPr="001424CD" w:rsidRDefault="004B1C09" w:rsidP="0048233A">
      <w:pPr>
        <w:pStyle w:val="BodyText2"/>
        <w:spacing w:before="60" w:after="60" w:line="360" w:lineRule="exact"/>
        <w:ind w:firstLine="261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149DFC80" w14:textId="4165F39F" w:rsidR="004B1C09" w:rsidRDefault="004B1C09" w:rsidP="0048233A">
      <w:pPr>
        <w:pStyle w:val="BodyText2"/>
        <w:spacing w:before="60" w:after="60" w:line="360" w:lineRule="exact"/>
        <w:ind w:firstLine="261"/>
        <w:jc w:val="both"/>
        <w:rPr>
          <w:bCs/>
          <w:color w:val="000000"/>
          <w:sz w:val="24"/>
          <w:szCs w:val="24"/>
        </w:rPr>
      </w:pPr>
      <w:r w:rsidRPr="001424CD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1424CD">
        <w:rPr>
          <w:bCs/>
          <w:color w:val="000000"/>
          <w:sz w:val="24"/>
          <w:szCs w:val="24"/>
          <w:lang w:val="vi-VN"/>
        </w:rPr>
        <w:t xml:space="preserve">tính </w:t>
      </w:r>
      <w:r w:rsidRPr="001424CD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1424CD">
        <w:rPr>
          <w:bCs/>
          <w:sz w:val="24"/>
          <w:szCs w:val="24"/>
        </w:rPr>
        <w:t>được quy đổi sang</w:t>
      </w:r>
      <w:r w:rsidRPr="001424CD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1424CD">
        <w:rPr>
          <w:bCs/>
          <w:color w:val="000000"/>
          <w:sz w:val="24"/>
          <w:szCs w:val="24"/>
          <w:lang w:val="vi-VN"/>
        </w:rPr>
        <w:t>Nhà t</w:t>
      </w:r>
      <w:r w:rsidRPr="001424CD">
        <w:rPr>
          <w:bCs/>
          <w:color w:val="000000"/>
          <w:sz w:val="24"/>
          <w:szCs w:val="24"/>
        </w:rPr>
        <w:t xml:space="preserve">rường. </w:t>
      </w:r>
    </w:p>
    <w:p w14:paraId="7F40017C" w14:textId="77777777" w:rsidR="00047D1E" w:rsidRPr="001424CD" w:rsidRDefault="00047D1E" w:rsidP="0048233A">
      <w:pPr>
        <w:pStyle w:val="BodyText2"/>
        <w:spacing w:before="60" w:after="60" w:line="360" w:lineRule="exact"/>
        <w:ind w:firstLine="261"/>
        <w:jc w:val="both"/>
        <w:rPr>
          <w:bCs/>
          <w:color w:val="0000FF"/>
          <w:sz w:val="24"/>
          <w:szCs w:val="24"/>
        </w:rPr>
      </w:pPr>
    </w:p>
    <w:p w14:paraId="0BEC80DC" w14:textId="77777777" w:rsidR="004B1C09" w:rsidRPr="001424CD" w:rsidRDefault="004B1C09" w:rsidP="0048233A">
      <w:pPr>
        <w:pStyle w:val="BodyText2"/>
        <w:numPr>
          <w:ilvl w:val="0"/>
          <w:numId w:val="6"/>
        </w:numPr>
        <w:tabs>
          <w:tab w:val="left" w:pos="426"/>
        </w:tabs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1424CD">
        <w:rPr>
          <w:b/>
          <w:bCs/>
          <w:color w:val="000000"/>
          <w:sz w:val="24"/>
          <w:szCs w:val="24"/>
        </w:rPr>
        <w:t>Tài liệu học tập</w:t>
      </w:r>
    </w:p>
    <w:p w14:paraId="0B1840E8" w14:textId="77777777" w:rsidR="001424CD" w:rsidRPr="001424CD" w:rsidRDefault="001424CD" w:rsidP="0048233A">
      <w:pPr>
        <w:pStyle w:val="BodyText2"/>
        <w:tabs>
          <w:tab w:val="left" w:pos="567"/>
        </w:tabs>
        <w:spacing w:before="60" w:after="60" w:line="360" w:lineRule="exact"/>
        <w:jc w:val="both"/>
        <w:rPr>
          <w:sz w:val="24"/>
          <w:szCs w:val="24"/>
        </w:rPr>
      </w:pPr>
      <w:r w:rsidRPr="001424CD">
        <w:rPr>
          <w:sz w:val="24"/>
          <w:szCs w:val="24"/>
        </w:rPr>
        <w:t xml:space="preserve">[1]. Đoàn Văn Ban – Đoàn Văn Trung. </w:t>
      </w:r>
      <w:r w:rsidRPr="00D8270A">
        <w:rPr>
          <w:i/>
          <w:sz w:val="24"/>
          <w:szCs w:val="24"/>
        </w:rPr>
        <w:t>Giáo trình lập trình Java</w:t>
      </w:r>
      <w:r w:rsidRPr="001424CD">
        <w:rPr>
          <w:sz w:val="24"/>
          <w:szCs w:val="24"/>
        </w:rPr>
        <w:t>. Nhà xuất bản Giáo dục Việt Nam. 2014</w:t>
      </w:r>
    </w:p>
    <w:p w14:paraId="5EC86DF5" w14:textId="58A87DF8" w:rsidR="008C4803" w:rsidRPr="001424CD" w:rsidRDefault="001424CD" w:rsidP="008C4803">
      <w:pPr>
        <w:pStyle w:val="Default"/>
        <w:spacing w:before="60" w:after="60" w:line="360" w:lineRule="exact"/>
        <w:jc w:val="both"/>
      </w:pPr>
      <w:r w:rsidRPr="001424CD">
        <w:t xml:space="preserve">[2]. </w:t>
      </w:r>
      <w:r w:rsidR="008C4803" w:rsidRPr="001424CD">
        <w:t>Douglas Bell, Mike Pars, Phạm Văn Thiều (chủ biên), Nguyễn Quang Thanh, Hà Thị T</w:t>
      </w:r>
      <w:r w:rsidR="008C4803">
        <w:t>hanh Tâm</w:t>
      </w:r>
      <w:r w:rsidR="008C4803" w:rsidRPr="00EF5199">
        <w:rPr>
          <w:i/>
          <w:iCs/>
        </w:rPr>
        <w:t>. Java cho sinh viên</w:t>
      </w:r>
      <w:r w:rsidR="008C4803">
        <w:t xml:space="preserve"> /</w:t>
      </w:r>
      <w:r w:rsidR="008C4803" w:rsidRPr="001424CD">
        <w:t>Tập 1. VĐ1281(1-2); VM1161(1-8)</w:t>
      </w:r>
    </w:p>
    <w:p w14:paraId="3A861468" w14:textId="5585F35F" w:rsidR="00337473" w:rsidRDefault="00337473" w:rsidP="00337473">
      <w:pPr>
        <w:pStyle w:val="BodyText2"/>
        <w:tabs>
          <w:tab w:val="left" w:pos="567"/>
        </w:tabs>
        <w:spacing w:before="60" w:after="60" w:line="360" w:lineRule="exact"/>
        <w:jc w:val="both"/>
        <w:rPr>
          <w:sz w:val="24"/>
          <w:szCs w:val="24"/>
        </w:rPr>
      </w:pPr>
      <w:r w:rsidRPr="001424CD">
        <w:rPr>
          <w:sz w:val="24"/>
          <w:szCs w:val="24"/>
        </w:rPr>
        <w:t>[</w:t>
      </w:r>
      <w:r>
        <w:rPr>
          <w:sz w:val="24"/>
          <w:szCs w:val="24"/>
        </w:rPr>
        <w:t>3</w:t>
      </w:r>
      <w:r w:rsidRPr="001424CD">
        <w:rPr>
          <w:sz w:val="24"/>
          <w:szCs w:val="24"/>
        </w:rPr>
        <w:t xml:space="preserve">]. C. Thomas Wu. </w:t>
      </w:r>
      <w:r w:rsidRPr="00337473">
        <w:rPr>
          <w:i/>
          <w:iCs/>
          <w:sz w:val="24"/>
          <w:szCs w:val="24"/>
        </w:rPr>
        <w:t>An introduction to object-oriented programming with Java</w:t>
      </w:r>
      <w:r>
        <w:rPr>
          <w:sz w:val="24"/>
          <w:szCs w:val="24"/>
        </w:rPr>
        <w:t xml:space="preserve">. Boston, </w:t>
      </w:r>
      <w:r w:rsidRPr="001424CD">
        <w:rPr>
          <w:sz w:val="24"/>
          <w:szCs w:val="24"/>
        </w:rPr>
        <w:t>Đại học Mỏ - Địa Chất,  c'2006. KĐ652</w:t>
      </w:r>
    </w:p>
    <w:p w14:paraId="0ED67123" w14:textId="77777777" w:rsidR="00047D1E" w:rsidRDefault="00047D1E" w:rsidP="00337473">
      <w:pPr>
        <w:pStyle w:val="BodyText2"/>
        <w:tabs>
          <w:tab w:val="left" w:pos="567"/>
        </w:tabs>
        <w:spacing w:before="60" w:after="60" w:line="360" w:lineRule="exact"/>
        <w:jc w:val="both"/>
        <w:rPr>
          <w:sz w:val="24"/>
          <w:szCs w:val="24"/>
        </w:rPr>
      </w:pPr>
    </w:p>
    <w:p w14:paraId="069739E0" w14:textId="137068DF" w:rsidR="004B1C09" w:rsidRDefault="004B1C09" w:rsidP="008C4803">
      <w:pPr>
        <w:pStyle w:val="BodyText2"/>
        <w:numPr>
          <w:ilvl w:val="0"/>
          <w:numId w:val="6"/>
        </w:numPr>
        <w:spacing w:before="60" w:after="60" w:line="360" w:lineRule="exact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1424CD">
        <w:rPr>
          <w:b/>
          <w:bCs/>
          <w:color w:val="000000"/>
          <w:sz w:val="24"/>
          <w:szCs w:val="24"/>
        </w:rPr>
        <w:t>Hướng dẫn tự học của học phần</w:t>
      </w:r>
    </w:p>
    <w:p w14:paraId="5FD27DAC" w14:textId="77777777" w:rsidR="00047D1E" w:rsidRDefault="00047D1E" w:rsidP="00883598">
      <w:pPr>
        <w:pStyle w:val="BodyText2"/>
        <w:widowControl w:val="0"/>
        <w:tabs>
          <w:tab w:val="num" w:pos="960"/>
        </w:tabs>
        <w:spacing w:before="60" w:line="360" w:lineRule="exact"/>
        <w:jc w:val="center"/>
        <w:rPr>
          <w:b/>
          <w:bCs/>
          <w:sz w:val="24"/>
          <w:szCs w:val="24"/>
        </w:rPr>
      </w:pPr>
    </w:p>
    <w:p w14:paraId="1B03D498" w14:textId="77777777" w:rsidR="00047D1E" w:rsidRDefault="00047D1E" w:rsidP="00883598">
      <w:pPr>
        <w:pStyle w:val="BodyText2"/>
        <w:widowControl w:val="0"/>
        <w:tabs>
          <w:tab w:val="num" w:pos="960"/>
        </w:tabs>
        <w:spacing w:before="60" w:line="360" w:lineRule="exact"/>
        <w:jc w:val="center"/>
        <w:rPr>
          <w:b/>
          <w:bCs/>
          <w:sz w:val="24"/>
          <w:szCs w:val="24"/>
        </w:rPr>
      </w:pPr>
    </w:p>
    <w:p w14:paraId="72940C94" w14:textId="292C13E4" w:rsidR="00883598" w:rsidRPr="0040484A" w:rsidRDefault="004B1C09" w:rsidP="00883598">
      <w:pPr>
        <w:pStyle w:val="BodyText2"/>
        <w:widowControl w:val="0"/>
        <w:tabs>
          <w:tab w:val="num" w:pos="960"/>
        </w:tabs>
        <w:spacing w:before="60" w:line="360" w:lineRule="exact"/>
        <w:jc w:val="center"/>
        <w:rPr>
          <w:b/>
          <w:bCs/>
          <w:sz w:val="24"/>
          <w:szCs w:val="24"/>
        </w:rPr>
      </w:pPr>
      <w:r w:rsidRPr="0040484A">
        <w:rPr>
          <w:b/>
          <w:bCs/>
          <w:sz w:val="24"/>
          <w:szCs w:val="24"/>
        </w:rPr>
        <w:lastRenderedPageBreak/>
        <w:t>Bảng 3. Nội dung chuẩn bị</w:t>
      </w:r>
    </w:p>
    <w:tbl>
      <w:tblPr>
        <w:tblpPr w:leftFromText="180" w:rightFromText="180" w:vertAnchor="text" w:tblpXSpec="right" w:tblpY="1"/>
        <w:tblOverlap w:val="never"/>
        <w:tblW w:w="932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2626"/>
        <w:gridCol w:w="993"/>
        <w:gridCol w:w="141"/>
        <w:gridCol w:w="709"/>
        <w:gridCol w:w="851"/>
        <w:gridCol w:w="3084"/>
        <w:gridCol w:w="34"/>
      </w:tblGrid>
      <w:tr w:rsidR="006D229F" w:rsidRPr="000A37A4" w14:paraId="1982DCDE" w14:textId="77777777" w:rsidTr="005108B9">
        <w:trPr>
          <w:trHeight w:val="282"/>
          <w:jc w:val="right"/>
        </w:trPr>
        <w:tc>
          <w:tcPr>
            <w:tcW w:w="884" w:type="dxa"/>
            <w:shd w:val="clear" w:color="auto" w:fill="auto"/>
            <w:vAlign w:val="center"/>
          </w:tcPr>
          <w:p w14:paraId="34B39189" w14:textId="77777777" w:rsidR="006D229F" w:rsidRPr="001424CD" w:rsidRDefault="006D229F" w:rsidP="005108B9">
            <w:pPr>
              <w:pStyle w:val="BodyText2"/>
              <w:keepNext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67E313B4" w14:textId="77777777" w:rsidR="006D229F" w:rsidRPr="001424CD" w:rsidRDefault="006D229F" w:rsidP="005108B9">
            <w:pPr>
              <w:pStyle w:val="BodyText2"/>
              <w:keepNext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77BF8E" w14:textId="77777777" w:rsidR="006D229F" w:rsidRPr="001424CD" w:rsidRDefault="006D229F" w:rsidP="005108B9">
            <w:pPr>
              <w:pStyle w:val="BodyText2"/>
              <w:keepNext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gridSpan w:val="2"/>
            <w:vAlign w:val="center"/>
          </w:tcPr>
          <w:p w14:paraId="45FC51EC" w14:textId="77777777" w:rsidR="006D229F" w:rsidRPr="001424CD" w:rsidRDefault="006D229F" w:rsidP="005108B9">
            <w:pPr>
              <w:pStyle w:val="BodyText2"/>
              <w:keepNext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7BDFB26F" w14:textId="77777777" w:rsidR="006D229F" w:rsidRPr="001424CD" w:rsidRDefault="006D229F" w:rsidP="005108B9">
            <w:pPr>
              <w:pStyle w:val="BodyText2"/>
              <w:keepNext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CD3526" w14:textId="77777777" w:rsidR="006D229F" w:rsidRPr="001424CD" w:rsidRDefault="006D229F" w:rsidP="005108B9">
            <w:pPr>
              <w:pStyle w:val="BodyText2"/>
              <w:keepNext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0E7CD125" w14:textId="77777777" w:rsidR="006D229F" w:rsidRPr="001424CD" w:rsidRDefault="006D229F" w:rsidP="005108B9">
            <w:pPr>
              <w:pStyle w:val="BodyText2"/>
              <w:keepNext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701FDA" w14:textId="77777777" w:rsidR="006D229F" w:rsidRPr="001424CD" w:rsidRDefault="006D229F" w:rsidP="005108B9">
            <w:pPr>
              <w:pStyle w:val="BodyText2"/>
              <w:keepNext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5108B9" w:rsidRPr="000A37A4" w14:paraId="000040F7" w14:textId="77777777" w:rsidTr="00634459">
        <w:trPr>
          <w:trHeight w:val="282"/>
          <w:jc w:val="right"/>
        </w:trPr>
        <w:tc>
          <w:tcPr>
            <w:tcW w:w="884" w:type="dxa"/>
            <w:shd w:val="clear" w:color="auto" w:fill="auto"/>
            <w:vAlign w:val="center"/>
          </w:tcPr>
          <w:p w14:paraId="4C5FEEFD" w14:textId="77777777" w:rsidR="00746F73" w:rsidRDefault="00746F73" w:rsidP="005108B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4806953" w14:textId="6984EE58" w:rsidR="005108B9" w:rsidRPr="001424CD" w:rsidRDefault="0040484A" w:rsidP="005108B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3A2B93">
              <w:rPr>
                <w:b/>
                <w:bCs/>
                <w:color w:val="000000"/>
                <w:sz w:val="24"/>
                <w:szCs w:val="24"/>
                <w:lang w:val="nl-NL"/>
              </w:rPr>
              <w:t>, 2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6914B5E1" w14:textId="7975BF54" w:rsidR="003040AC" w:rsidRPr="001424CD" w:rsidRDefault="003040AC" w:rsidP="003040AC">
            <w:pPr>
              <w:pStyle w:val="BodyText2"/>
              <w:keepNext/>
              <w:spacing w:after="0" w:line="320" w:lineRule="exact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nl-NL" w:eastAsia="ja-JP"/>
              </w:rPr>
            </w:pPr>
            <w:r>
              <w:rPr>
                <w:rFonts w:eastAsia="MS Mincho"/>
                <w:b/>
                <w:bCs/>
                <w:lang w:val="vi-VN" w:eastAsia="ja-JP"/>
              </w:rPr>
              <w:t>Chương 1. Giới thiệu về ngôn ngữ lập trình Java</w:t>
            </w:r>
          </w:p>
          <w:p w14:paraId="6FABD166" w14:textId="7B1E1E56" w:rsidR="005108B9" w:rsidRPr="001424CD" w:rsidRDefault="005108B9" w:rsidP="005108B9">
            <w:pPr>
              <w:pStyle w:val="BodyText2"/>
              <w:keepNext/>
              <w:spacing w:after="0" w:line="320" w:lineRule="exact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nl-NL" w:eastAsia="ja-JP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D8D173D" w14:textId="52BF05BB" w:rsidR="005108B9" w:rsidRPr="00612CE9" w:rsidRDefault="00634459" w:rsidP="005108B9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gridSpan w:val="2"/>
            <w:vAlign w:val="center"/>
          </w:tcPr>
          <w:p w14:paraId="18C14944" w14:textId="77777777" w:rsidR="005108B9" w:rsidRPr="00612CE9" w:rsidRDefault="005108B9" w:rsidP="005108B9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A2481D4" w14:textId="38A93971" w:rsidR="005108B9" w:rsidRPr="00612CE9" w:rsidRDefault="00634459" w:rsidP="005108B9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9D861D" w14:textId="566AB1A7" w:rsidR="00103C20" w:rsidRDefault="005108B9" w:rsidP="005108B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103C20">
              <w:rPr>
                <w:bCs/>
                <w:color w:val="000000"/>
                <w:sz w:val="24"/>
                <w:szCs w:val="24"/>
                <w:lang w:val="nl-NL"/>
              </w:rPr>
              <w:t xml:space="preserve"> Tìm hiểu nội dung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="00103C20">
              <w:rPr>
                <w:bCs/>
                <w:color w:val="000000"/>
                <w:sz w:val="24"/>
                <w:szCs w:val="24"/>
                <w:lang w:val="nl-NL"/>
              </w:rPr>
              <w:t xml:space="preserve">hương 1 của tài liệu [1], </w:t>
            </w:r>
          </w:p>
          <w:p w14:paraId="2C629B0A" w14:textId="0A6A0A6F" w:rsidR="00337473" w:rsidRDefault="00103C20" w:rsidP="005108B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Tham khảo </w:t>
            </w:r>
            <w:r w:rsidR="00054A35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="005108B9">
              <w:rPr>
                <w:bCs/>
                <w:color w:val="000000"/>
                <w:sz w:val="24"/>
                <w:szCs w:val="24"/>
                <w:lang w:val="nl-NL"/>
              </w:rPr>
              <w:t>hương 1, 2 của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5108B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337473">
              <w:rPr>
                <w:bCs/>
                <w:color w:val="000000"/>
                <w:sz w:val="24"/>
                <w:szCs w:val="24"/>
                <w:lang w:val="nl-NL"/>
              </w:rPr>
              <w:t xml:space="preserve"> và chương </w:t>
            </w:r>
            <w:r w:rsidR="0016389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="0033747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163897">
              <w:rPr>
                <w:bCs/>
                <w:color w:val="000000"/>
                <w:sz w:val="24"/>
                <w:szCs w:val="24"/>
                <w:lang w:val="nl-NL"/>
              </w:rPr>
              <w:t xml:space="preserve">và 2 </w:t>
            </w:r>
            <w:r w:rsidR="00337473">
              <w:rPr>
                <w:bCs/>
                <w:color w:val="000000"/>
                <w:sz w:val="24"/>
                <w:szCs w:val="24"/>
                <w:lang w:val="nl-NL"/>
              </w:rPr>
              <w:t>của tài liệu [3].</w:t>
            </w:r>
          </w:p>
          <w:p w14:paraId="5936BCE8" w14:textId="77777777" w:rsidR="00054A35" w:rsidRDefault="005108B9" w:rsidP="00EF519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1 của t</w:t>
            </w:r>
            <w:r w:rsidR="008C4803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i liệu [1]. </w:t>
            </w:r>
          </w:p>
          <w:p w14:paraId="518BEC97" w14:textId="419055C2" w:rsidR="009853ED" w:rsidRPr="001424CD" w:rsidRDefault="009853ED" w:rsidP="00EF519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3040AC" w:rsidRPr="000A37A4" w14:paraId="4E647FF0" w14:textId="77777777" w:rsidTr="00634459">
        <w:trPr>
          <w:trHeight w:val="70"/>
          <w:jc w:val="right"/>
        </w:trPr>
        <w:tc>
          <w:tcPr>
            <w:tcW w:w="884" w:type="dxa"/>
            <w:shd w:val="clear" w:color="auto" w:fill="auto"/>
            <w:vAlign w:val="center"/>
          </w:tcPr>
          <w:p w14:paraId="24C8EA9F" w14:textId="35860666" w:rsidR="003040AC" w:rsidRPr="001424CD" w:rsidRDefault="000C63C6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3,</w:t>
            </w:r>
            <w:r w:rsidR="003040AC">
              <w:rPr>
                <w:b/>
                <w:bCs/>
                <w:color w:val="000000"/>
                <w:sz w:val="24"/>
                <w:szCs w:val="24"/>
                <w:lang w:val="nl-NL"/>
              </w:rPr>
              <w:t>4, 5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1A48142E" w14:textId="283BCBF9" w:rsidR="003040AC" w:rsidRPr="001424CD" w:rsidRDefault="003040AC" w:rsidP="003040AC">
            <w:pPr>
              <w:pStyle w:val="ListParagraph"/>
              <w:keepNext/>
              <w:spacing w:line="320" w:lineRule="exact"/>
              <w:ind w:left="0"/>
              <w:rPr>
                <w:bCs/>
                <w:color w:val="000000"/>
                <w:lang w:val="nl-NL"/>
              </w:rPr>
            </w:pPr>
            <w:r>
              <w:rPr>
                <w:rFonts w:eastAsia="MS Mincho"/>
                <w:b/>
                <w:bCs/>
                <w:lang w:val="vi-VN" w:eastAsia="ja-JP"/>
              </w:rPr>
              <w:t>Chương 2. Kiểu dữ liệu, Biến, Toán tử và câu lệnh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A3AF9A2" w14:textId="41BFD119" w:rsidR="003040AC" w:rsidRPr="00612CE9" w:rsidRDefault="00634459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50" w:type="dxa"/>
            <w:gridSpan w:val="2"/>
            <w:vAlign w:val="center"/>
          </w:tcPr>
          <w:p w14:paraId="2387A7CA" w14:textId="77777777" w:rsidR="003040AC" w:rsidRPr="00612CE9" w:rsidRDefault="003040AC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3CA9C8" w14:textId="77777777" w:rsidR="003040AC" w:rsidRPr="00612CE9" w:rsidRDefault="003040AC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1662" w14:textId="62FFF25D" w:rsidR="003040AC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lại kiến thức và làm lại bài thực hành của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1.</w:t>
            </w:r>
          </w:p>
          <w:p w14:paraId="2BEA7C56" w14:textId="2F715D70" w:rsidR="00103C20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Tìm hiểu nội dung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 w:rsidR="00103C20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[1]</w:t>
            </w:r>
            <w:r w:rsidR="00103C20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35494DF9" w14:textId="5EC68DC1" w:rsidR="003040AC" w:rsidRDefault="00103C20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c</w:t>
            </w:r>
            <w:r w:rsidR="003040AC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054A35">
              <w:rPr>
                <w:bCs/>
                <w:color w:val="000000"/>
                <w:sz w:val="24"/>
                <w:szCs w:val="24"/>
                <w:lang w:val="nl-NL"/>
              </w:rPr>
              <w:t>, 7, 8</w:t>
            </w:r>
            <w:r w:rsidR="00634459">
              <w:rPr>
                <w:bCs/>
                <w:color w:val="000000"/>
                <w:sz w:val="24"/>
                <w:szCs w:val="24"/>
                <w:lang w:val="nl-NL"/>
              </w:rPr>
              <w:t>, 13, 14, 15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3040AC">
              <w:rPr>
                <w:bCs/>
                <w:color w:val="000000"/>
                <w:sz w:val="24"/>
                <w:szCs w:val="24"/>
                <w:lang w:val="nl-NL"/>
              </w:rPr>
              <w:t>của tài liệu [2]</w:t>
            </w:r>
            <w:r w:rsidR="00337473">
              <w:rPr>
                <w:bCs/>
                <w:color w:val="000000"/>
                <w:sz w:val="24"/>
                <w:szCs w:val="24"/>
                <w:lang w:val="nl-NL"/>
              </w:rPr>
              <w:t xml:space="preserve"> và chương </w:t>
            </w:r>
            <w:r w:rsidR="00163897">
              <w:rPr>
                <w:bCs/>
                <w:color w:val="000000"/>
                <w:sz w:val="24"/>
                <w:szCs w:val="24"/>
                <w:lang w:val="nl-NL"/>
              </w:rPr>
              <w:t>5, 6 và 9</w:t>
            </w:r>
            <w:r w:rsidR="00337473"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3.</w:t>
            </w:r>
          </w:p>
          <w:p w14:paraId="5C54F037" w14:textId="77777777" w:rsidR="00054A35" w:rsidRDefault="003040AC" w:rsidP="00EF519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 w:rsidR="00103C20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của t</w:t>
            </w:r>
            <w:r w:rsidR="00103C20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 liệu [1].</w:t>
            </w:r>
          </w:p>
          <w:p w14:paraId="6113C474" w14:textId="0502ED44" w:rsidR="009853ED" w:rsidRPr="001424CD" w:rsidRDefault="009853ED" w:rsidP="00EF519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040AC" w:rsidRPr="000A37A4" w14:paraId="346B7B82" w14:textId="77777777" w:rsidTr="00634459">
        <w:trPr>
          <w:trHeight w:val="70"/>
          <w:jc w:val="right"/>
        </w:trPr>
        <w:tc>
          <w:tcPr>
            <w:tcW w:w="884" w:type="dxa"/>
            <w:shd w:val="clear" w:color="auto" w:fill="auto"/>
            <w:vAlign w:val="center"/>
          </w:tcPr>
          <w:p w14:paraId="008D0650" w14:textId="2EBBF71F" w:rsidR="003040AC" w:rsidRPr="000C63C6" w:rsidRDefault="00EF5199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C63C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6,7, </w:t>
            </w:r>
            <w:r w:rsidR="003040AC">
              <w:rPr>
                <w:b/>
                <w:bCs/>
                <w:color w:val="000000"/>
                <w:sz w:val="24"/>
                <w:szCs w:val="24"/>
                <w:lang w:val="nl-NL"/>
              </w:rPr>
              <w:t>8, 9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63E2A1A3" w14:textId="76FBBF34" w:rsidR="003040AC" w:rsidRPr="001424CD" w:rsidRDefault="003040AC" w:rsidP="003040AC">
            <w:pPr>
              <w:pStyle w:val="ListParagraph"/>
              <w:keepNext/>
              <w:spacing w:line="320" w:lineRule="exact"/>
              <w:ind w:left="0"/>
              <w:jc w:val="both"/>
              <w:rPr>
                <w:rFonts w:eastAsia="MS Mincho"/>
                <w:lang w:val="vi-VN" w:eastAsia="ja-JP"/>
              </w:rPr>
            </w:pPr>
            <w:r>
              <w:rPr>
                <w:rFonts w:eastAsia="MS Mincho"/>
                <w:b/>
                <w:bCs/>
                <w:lang w:val="nl-NL" w:eastAsia="ja-JP"/>
              </w:rPr>
              <w:t xml:space="preserve">Chương </w:t>
            </w:r>
            <w:r>
              <w:rPr>
                <w:rFonts w:eastAsia="MS Mincho"/>
                <w:b/>
                <w:bCs/>
                <w:lang w:val="vi-VN" w:eastAsia="ja-JP"/>
              </w:rPr>
              <w:t xml:space="preserve">3. </w:t>
            </w:r>
            <w:r>
              <w:rPr>
                <w:rFonts w:eastAsia="MS Mincho"/>
                <w:b/>
                <w:bCs/>
                <w:lang w:val="nl-NL" w:eastAsia="ja-JP"/>
              </w:rPr>
              <w:t>Lớp và Đối tượng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85FE3D4" w14:textId="67DF0692" w:rsidR="003040AC" w:rsidRPr="00612CE9" w:rsidRDefault="00634459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0" w:type="dxa"/>
            <w:gridSpan w:val="2"/>
            <w:vAlign w:val="center"/>
          </w:tcPr>
          <w:p w14:paraId="61B3E7EC" w14:textId="77777777" w:rsidR="003040AC" w:rsidRPr="00612CE9" w:rsidRDefault="003040AC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D53382" w14:textId="52C8B9AB" w:rsidR="003040AC" w:rsidRPr="00612CE9" w:rsidRDefault="00634459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5D5DA" w14:textId="2C358386" w:rsidR="003040AC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lại kiến thức và làm lại bài thực hành của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2.</w:t>
            </w:r>
          </w:p>
          <w:p w14:paraId="42881472" w14:textId="4CECBF16" w:rsidR="00103C20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nội dung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 w:rsidR="00103C20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[1], </w:t>
            </w:r>
          </w:p>
          <w:p w14:paraId="2AE18E4C" w14:textId="67EA80AD" w:rsidR="003040AC" w:rsidRDefault="00103C20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c</w:t>
            </w:r>
            <w:r w:rsidR="003040AC">
              <w:rPr>
                <w:bCs/>
                <w:color w:val="000000"/>
                <w:sz w:val="24"/>
                <w:szCs w:val="24"/>
                <w:lang w:val="nl-NL"/>
              </w:rPr>
              <w:t>hương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5,</w:t>
            </w:r>
            <w:r w:rsidR="003040AC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="00054A35">
              <w:rPr>
                <w:bCs/>
                <w:color w:val="000000"/>
                <w:sz w:val="24"/>
                <w:szCs w:val="24"/>
                <w:lang w:val="nl-NL"/>
              </w:rPr>
              <w:t>, 9</w:t>
            </w:r>
            <w:r w:rsidR="00634459">
              <w:rPr>
                <w:bCs/>
                <w:color w:val="000000"/>
                <w:sz w:val="24"/>
                <w:szCs w:val="24"/>
                <w:lang w:val="nl-NL"/>
              </w:rPr>
              <w:t>, 11</w:t>
            </w:r>
            <w:r w:rsidR="003040AC"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[2]</w:t>
            </w:r>
            <w:r w:rsidR="00337473">
              <w:rPr>
                <w:bCs/>
                <w:color w:val="000000"/>
                <w:sz w:val="24"/>
                <w:szCs w:val="24"/>
                <w:lang w:val="nl-NL"/>
              </w:rPr>
              <w:t xml:space="preserve"> và chương </w:t>
            </w:r>
            <w:r w:rsidR="00163897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337473"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[3].</w:t>
            </w:r>
          </w:p>
          <w:p w14:paraId="22B4969E" w14:textId="77777777" w:rsidR="003040AC" w:rsidRDefault="003040AC" w:rsidP="00EF519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 w:rsidR="00054A3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của t</w:t>
            </w:r>
            <w:r w:rsidR="00054A35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 liệu [1].</w:t>
            </w:r>
          </w:p>
          <w:p w14:paraId="2E41FBF4" w14:textId="72AAEF8B" w:rsidR="009853ED" w:rsidRPr="001424CD" w:rsidRDefault="009853ED" w:rsidP="00EF519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rFonts w:eastAsia="MS Mincho"/>
                <w:bCs/>
                <w:color w:val="000000"/>
                <w:sz w:val="24"/>
                <w:szCs w:val="24"/>
                <w:lang w:val="de-DE" w:eastAsia="ja-JP"/>
              </w:rPr>
            </w:pPr>
          </w:p>
        </w:tc>
      </w:tr>
      <w:tr w:rsidR="003040AC" w:rsidRPr="000A37A4" w14:paraId="0FC7A0E2" w14:textId="77777777" w:rsidTr="00634459">
        <w:trPr>
          <w:trHeight w:val="70"/>
          <w:jc w:val="right"/>
        </w:trPr>
        <w:tc>
          <w:tcPr>
            <w:tcW w:w="884" w:type="dxa"/>
            <w:shd w:val="clear" w:color="auto" w:fill="auto"/>
            <w:vAlign w:val="center"/>
          </w:tcPr>
          <w:p w14:paraId="1A6E0917" w14:textId="76B76E72" w:rsidR="003040AC" w:rsidRPr="000C63C6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center"/>
              <w:rPr>
                <w:rFonts w:eastAsia="MS Mincho"/>
                <w:b/>
                <w:bCs/>
                <w:color w:val="000000"/>
                <w:sz w:val="24"/>
                <w:szCs w:val="24"/>
                <w:lang w:val="vi-VN" w:eastAsia="ja-JP"/>
              </w:rPr>
            </w:pPr>
            <w:r>
              <w:rPr>
                <w:rFonts w:eastAsia="MS Mincho"/>
                <w:b/>
                <w:bCs/>
                <w:color w:val="000000"/>
                <w:sz w:val="24"/>
                <w:szCs w:val="24"/>
                <w:lang w:val="nl-NL" w:eastAsia="ja-JP"/>
              </w:rPr>
              <w:t>1</w:t>
            </w:r>
            <w:r w:rsidR="000C63C6">
              <w:rPr>
                <w:rFonts w:eastAsia="MS Mincho"/>
                <w:b/>
                <w:bCs/>
                <w:color w:val="000000"/>
                <w:sz w:val="24"/>
                <w:szCs w:val="24"/>
                <w:lang w:val="vi-VN" w:eastAsia="ja-JP"/>
              </w:rPr>
              <w:t>0</w:t>
            </w:r>
            <w:r>
              <w:rPr>
                <w:rFonts w:eastAsia="MS Mincho"/>
                <w:b/>
                <w:bCs/>
                <w:color w:val="000000"/>
                <w:sz w:val="24"/>
                <w:szCs w:val="24"/>
                <w:lang w:val="nl-NL" w:eastAsia="ja-JP"/>
              </w:rPr>
              <w:t>, 1</w:t>
            </w:r>
            <w:r w:rsidR="000C63C6">
              <w:rPr>
                <w:rFonts w:eastAsia="MS Mincho"/>
                <w:b/>
                <w:bCs/>
                <w:color w:val="000000"/>
                <w:sz w:val="24"/>
                <w:szCs w:val="24"/>
                <w:lang w:val="vi-VN" w:eastAsia="ja-JP"/>
              </w:rPr>
              <w:t>1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03228842" w14:textId="40CBEEF0" w:rsidR="003040AC" w:rsidRPr="001424CD" w:rsidRDefault="000C63C6" w:rsidP="003040AC">
            <w:pPr>
              <w:pStyle w:val="ListParagraph"/>
              <w:keepNext/>
              <w:spacing w:line="320" w:lineRule="exact"/>
              <w:ind w:left="0"/>
              <w:jc w:val="both"/>
              <w:rPr>
                <w:rFonts w:eastAsia="MS Mincho"/>
                <w:lang w:val="vi-VN" w:eastAsia="ja-JP"/>
              </w:rPr>
            </w:pPr>
            <w:r w:rsidRPr="00054A35">
              <w:rPr>
                <w:rFonts w:eastAsia="MS Mincho"/>
                <w:b/>
                <w:bCs/>
                <w:lang w:val="vi-VN" w:eastAsia="ja-JP"/>
              </w:rPr>
              <w:t>Chương 4</w:t>
            </w:r>
            <w:r>
              <w:rPr>
                <w:rFonts w:eastAsia="MS Mincho"/>
                <w:lang w:val="vi-VN" w:eastAsia="ja-JP"/>
              </w:rPr>
              <w:t xml:space="preserve">. </w:t>
            </w:r>
            <w:r>
              <w:rPr>
                <w:rFonts w:eastAsia="MS Mincho"/>
                <w:b/>
                <w:bCs/>
                <w:lang w:val="nl-NL" w:eastAsia="ja-JP"/>
              </w:rPr>
              <w:t xml:space="preserve"> Các kiểu</w:t>
            </w:r>
            <w:r>
              <w:rPr>
                <w:rFonts w:eastAsia="MS Mincho"/>
                <w:b/>
                <w:bCs/>
                <w:lang w:val="vi-VN" w:eastAsia="ja-JP"/>
              </w:rPr>
              <w:t xml:space="preserve"> dữ liệu tập hợp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D203A6" w14:textId="02CCBE30" w:rsidR="003040AC" w:rsidRPr="00612CE9" w:rsidRDefault="00634459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gridSpan w:val="2"/>
            <w:vAlign w:val="center"/>
          </w:tcPr>
          <w:p w14:paraId="39E2CF93" w14:textId="77777777" w:rsidR="003040AC" w:rsidRPr="00612CE9" w:rsidRDefault="003040AC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4203D5" w14:textId="612EACAE" w:rsidR="003040AC" w:rsidRPr="00612CE9" w:rsidRDefault="00634459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color w:val="000000"/>
                <w:sz w:val="24"/>
                <w:szCs w:val="24"/>
                <w:lang w:val="nl-NL"/>
              </w:rPr>
              <w:t>1.5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9DC84" w14:textId="1487C056" w:rsidR="003040AC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lại kiến thức và làm lại bài thực hành của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3.</w:t>
            </w:r>
          </w:p>
          <w:p w14:paraId="066AE1A1" w14:textId="6DDF6E46" w:rsidR="00634459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nội dung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 w:rsidR="0063445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[1]</w:t>
            </w:r>
            <w:r w:rsidR="0016389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2F965B0F" w14:textId="26454E18" w:rsidR="00163897" w:rsidRDefault="00163897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chương 3 của tài liệu [2] và chương 4, 8 của tài liệu [3].</w:t>
            </w:r>
          </w:p>
          <w:p w14:paraId="45A2F86B" w14:textId="77777777" w:rsidR="003040AC" w:rsidRDefault="003040AC" w:rsidP="00EF519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 w:rsidR="0063445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của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tài liệu [1]</w:t>
            </w:r>
            <w:r w:rsidR="00634459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579BD1AC" w14:textId="23F9EA6C" w:rsidR="009853ED" w:rsidRPr="001424CD" w:rsidRDefault="009853ED" w:rsidP="00EF519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040AC" w:rsidRPr="000A37A4" w14:paraId="375B7C08" w14:textId="77777777" w:rsidTr="00634459">
        <w:trPr>
          <w:trHeight w:val="70"/>
          <w:jc w:val="right"/>
        </w:trPr>
        <w:tc>
          <w:tcPr>
            <w:tcW w:w="884" w:type="dxa"/>
            <w:shd w:val="clear" w:color="auto" w:fill="auto"/>
            <w:vAlign w:val="center"/>
          </w:tcPr>
          <w:p w14:paraId="7873B911" w14:textId="6D1DECC4" w:rsidR="003040AC" w:rsidRPr="000C63C6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center"/>
              <w:rPr>
                <w:rFonts w:eastAsia="MS Mincho"/>
                <w:b/>
                <w:bCs/>
                <w:color w:val="000000"/>
                <w:sz w:val="24"/>
                <w:szCs w:val="24"/>
                <w:lang w:val="vi-VN" w:eastAsia="ja-JP"/>
              </w:rPr>
            </w:pPr>
            <w:r>
              <w:rPr>
                <w:rFonts w:eastAsia="MS Mincho"/>
                <w:b/>
                <w:bCs/>
                <w:color w:val="000000"/>
                <w:sz w:val="24"/>
                <w:szCs w:val="24"/>
                <w:lang w:val="nl-NL" w:eastAsia="ja-JP"/>
              </w:rPr>
              <w:t>1</w:t>
            </w:r>
            <w:r w:rsidR="000C63C6">
              <w:rPr>
                <w:rFonts w:eastAsia="MS Mincho"/>
                <w:b/>
                <w:bCs/>
                <w:color w:val="000000"/>
                <w:sz w:val="24"/>
                <w:szCs w:val="24"/>
                <w:lang w:val="vi-VN" w:eastAsia="ja-JP"/>
              </w:rPr>
              <w:t>2, 13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7AA98D37" w14:textId="5E234993" w:rsidR="003040AC" w:rsidRPr="00A3321C" w:rsidRDefault="003040AC" w:rsidP="00EF519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rPr>
                <w:rFonts w:eastAsia="MS Mincho"/>
                <w:lang w:eastAsia="ja-JP"/>
              </w:rPr>
            </w:pP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r w:rsidRPr="001424CD">
              <w:rPr>
                <w:rFonts w:eastAsia="MS Mincho"/>
                <w:b/>
                <w:bCs/>
                <w:color w:val="000000"/>
                <w:sz w:val="24"/>
                <w:szCs w:val="24"/>
                <w:lang w:val="nl-NL" w:eastAsia="ja-JP"/>
              </w:rPr>
              <w:t xml:space="preserve"> 5</w:t>
            </w:r>
            <w:r w:rsidRPr="001424CD">
              <w:rPr>
                <w:b/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1424CD">
              <w:rPr>
                <w:b/>
                <w:sz w:val="24"/>
                <w:szCs w:val="24"/>
                <w:lang w:val="nl-NL"/>
              </w:rPr>
              <w:t xml:space="preserve"> </w:t>
            </w:r>
            <w:r w:rsidRPr="001424CD">
              <w:rPr>
                <w:rFonts w:eastAsia="MS Mincho"/>
                <w:b/>
                <w:sz w:val="24"/>
                <w:szCs w:val="24"/>
                <w:lang w:val="nl-NL" w:eastAsia="ja-JP"/>
              </w:rPr>
              <w:t xml:space="preserve"> </w:t>
            </w:r>
            <w:r w:rsidR="000C63C6">
              <w:rPr>
                <w:rFonts w:eastAsia="MS Mincho"/>
                <w:b/>
                <w:lang w:val="nl-NL" w:eastAsia="ja-JP"/>
              </w:rPr>
              <w:t xml:space="preserve"> Xử lý ngoại lệ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59B7D07" w14:textId="6DCC2497" w:rsidR="003040AC" w:rsidRPr="00612CE9" w:rsidRDefault="00EF5199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gridSpan w:val="2"/>
            <w:vAlign w:val="center"/>
          </w:tcPr>
          <w:p w14:paraId="49184DBC" w14:textId="77777777" w:rsidR="003040AC" w:rsidRPr="00612CE9" w:rsidRDefault="003040AC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6AF71E" w14:textId="61D0936C" w:rsidR="003040AC" w:rsidRPr="00612CE9" w:rsidRDefault="00EF5199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1,5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72139" w14:textId="61DBAC8C" w:rsidR="003040AC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lại kiến thức và làm lại bài thực hành của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4.</w:t>
            </w:r>
          </w:p>
          <w:p w14:paraId="01E74EE5" w14:textId="53931546" w:rsidR="00634459" w:rsidRDefault="00634459" w:rsidP="0063445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+ Tìm hiểu nội dung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2 của tài liệu [1].</w:t>
            </w:r>
          </w:p>
          <w:p w14:paraId="33F78393" w14:textId="0410C221" w:rsidR="00634459" w:rsidRDefault="00634459" w:rsidP="0063445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Tham khảo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nội dung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 w:rsidR="00163897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[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14:paraId="05D33A5D" w14:textId="6F91445C" w:rsidR="00634459" w:rsidRDefault="00634459" w:rsidP="0063445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5 của giáo viên giao cho sinh viên.</w:t>
            </w:r>
          </w:p>
          <w:p w14:paraId="51D6C54A" w14:textId="17E89C70" w:rsidR="003040AC" w:rsidRPr="001424CD" w:rsidRDefault="003040AC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C63C6" w:rsidRPr="000A37A4" w14:paraId="2B2C5023" w14:textId="77777777" w:rsidTr="00634459">
        <w:trPr>
          <w:trHeight w:val="70"/>
          <w:jc w:val="right"/>
        </w:trPr>
        <w:tc>
          <w:tcPr>
            <w:tcW w:w="884" w:type="dxa"/>
            <w:shd w:val="clear" w:color="auto" w:fill="auto"/>
            <w:vAlign w:val="center"/>
          </w:tcPr>
          <w:p w14:paraId="79FB9764" w14:textId="7D80D5F5" w:rsidR="000C63C6" w:rsidRPr="002D4520" w:rsidRDefault="000C63C6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center"/>
              <w:rPr>
                <w:rFonts w:eastAsia="MS Mincho"/>
                <w:b/>
                <w:bCs/>
                <w:color w:val="000000"/>
                <w:sz w:val="24"/>
                <w:szCs w:val="24"/>
                <w:lang w:eastAsia="ja-JP"/>
              </w:rPr>
            </w:pPr>
            <w:r>
              <w:rPr>
                <w:rFonts w:eastAsia="MS Mincho"/>
                <w:b/>
                <w:bCs/>
                <w:color w:val="000000"/>
                <w:sz w:val="24"/>
                <w:szCs w:val="24"/>
                <w:lang w:val="vi-VN" w:eastAsia="ja-JP"/>
              </w:rPr>
              <w:lastRenderedPageBreak/>
              <w:t>14, 15</w:t>
            </w:r>
            <w:r w:rsidR="002D4520">
              <w:rPr>
                <w:rFonts w:eastAsia="MS Mincho"/>
                <w:b/>
                <w:bCs/>
                <w:color w:val="000000"/>
                <w:sz w:val="24"/>
                <w:szCs w:val="24"/>
                <w:lang w:eastAsia="ja-JP"/>
              </w:rPr>
              <w:t>, 16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43EBC1BA" w14:textId="113DFC04" w:rsidR="000C63C6" w:rsidRPr="000C63C6" w:rsidRDefault="000C63C6" w:rsidP="000C63C6">
            <w:pPr>
              <w:pStyle w:val="BodyText2"/>
              <w:keepNext/>
              <w:tabs>
                <w:tab w:val="num" w:pos="960"/>
              </w:tabs>
              <w:spacing w:after="0" w:line="320" w:lineRule="exact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>6. Lập trình với tệp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73D3B6" w14:textId="05E01383" w:rsidR="000C63C6" w:rsidRDefault="00EF5199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2"/>
            <w:vAlign w:val="center"/>
          </w:tcPr>
          <w:p w14:paraId="648DD078" w14:textId="77777777" w:rsidR="000C63C6" w:rsidRPr="00612CE9" w:rsidRDefault="000C63C6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838641" w14:textId="182D730E" w:rsidR="000C63C6" w:rsidRDefault="00EF5199" w:rsidP="003040AC">
            <w:pPr>
              <w:keepNext/>
              <w:spacing w:line="32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AF498" w14:textId="0179BA91" w:rsidR="00634459" w:rsidRDefault="00634459" w:rsidP="0063445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lại kiến thức và làm lại bài thực hành của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5.</w:t>
            </w:r>
          </w:p>
          <w:p w14:paraId="6B4639AB" w14:textId="5F3550B2" w:rsidR="00634459" w:rsidRDefault="00634459" w:rsidP="0063445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nội dung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6 của tài liệu [1].</w:t>
            </w:r>
          </w:p>
          <w:p w14:paraId="7769981A" w14:textId="79E185A2" w:rsidR="00EF5199" w:rsidRDefault="00EF5199" w:rsidP="0063445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Tham khảo chương </w:t>
            </w:r>
            <w:r w:rsidR="00163897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[3].</w:t>
            </w:r>
          </w:p>
          <w:p w14:paraId="485EF96C" w14:textId="41B1EF0D" w:rsidR="00634459" w:rsidRDefault="00634459" w:rsidP="00634459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hương 6 của </w:t>
            </w:r>
            <w:r w:rsidR="00EF5199">
              <w:rPr>
                <w:bCs/>
                <w:color w:val="000000"/>
                <w:sz w:val="24"/>
                <w:szCs w:val="24"/>
                <w:lang w:val="nl-NL"/>
              </w:rPr>
              <w:t>tài liệu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3C22C59" w14:textId="77777777" w:rsidR="000C63C6" w:rsidRDefault="000C63C6" w:rsidP="003040AC">
            <w:pPr>
              <w:pStyle w:val="BodyText2"/>
              <w:keepNext/>
              <w:tabs>
                <w:tab w:val="num" w:pos="960"/>
              </w:tabs>
              <w:spacing w:after="0" w:line="32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040AC" w:rsidRPr="000A37A4" w14:paraId="6D37C612" w14:textId="77777777" w:rsidTr="005108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" w:type="dxa"/>
          <w:trHeight w:val="210"/>
          <w:jc w:val="right"/>
        </w:trPr>
        <w:tc>
          <w:tcPr>
            <w:tcW w:w="4644" w:type="dxa"/>
            <w:gridSpan w:val="4"/>
            <w:shd w:val="clear" w:color="auto" w:fill="auto"/>
          </w:tcPr>
          <w:p w14:paraId="4BB1FD2C" w14:textId="77777777" w:rsidR="003040AC" w:rsidRPr="001424CD" w:rsidRDefault="003040AC" w:rsidP="003040AC">
            <w:pPr>
              <w:keepNext/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14:paraId="064A58A8" w14:textId="377EEF90" w:rsidR="003040AC" w:rsidRPr="001424CD" w:rsidRDefault="003040AC" w:rsidP="003040AC">
            <w:pPr>
              <w:keepNext/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  <w:r w:rsidRPr="001424CD">
              <w:rPr>
                <w:sz w:val="24"/>
                <w:szCs w:val="24"/>
                <w:lang w:val="de-DE"/>
              </w:rPr>
              <w:t xml:space="preserve">Hà </w:t>
            </w:r>
            <w:r>
              <w:rPr>
                <w:sz w:val="24"/>
                <w:szCs w:val="24"/>
                <w:lang w:val="de-DE"/>
              </w:rPr>
              <w:t>Nội, ngày</w:t>
            </w:r>
            <w:r w:rsidR="00573B77">
              <w:rPr>
                <w:sz w:val="24"/>
                <w:szCs w:val="24"/>
                <w:lang w:val="de-DE"/>
              </w:rPr>
              <w:t xml:space="preserve"> 1</w:t>
            </w:r>
            <w:r w:rsidR="00047D1E">
              <w:rPr>
                <w:sz w:val="24"/>
                <w:szCs w:val="24"/>
                <w:lang w:val="de-DE"/>
              </w:rPr>
              <w:t>5</w:t>
            </w:r>
            <w:r>
              <w:rPr>
                <w:sz w:val="24"/>
                <w:szCs w:val="24"/>
                <w:lang w:val="de-DE"/>
              </w:rPr>
              <w:t xml:space="preserve"> tháng  </w:t>
            </w:r>
            <w:r w:rsidR="00047D1E">
              <w:rPr>
                <w:sz w:val="24"/>
                <w:szCs w:val="24"/>
                <w:lang w:val="de-DE"/>
              </w:rPr>
              <w:t>0</w:t>
            </w:r>
            <w:bookmarkStart w:id="4" w:name="_GoBack"/>
            <w:bookmarkEnd w:id="4"/>
            <w:r w:rsidR="00573B77">
              <w:rPr>
                <w:sz w:val="24"/>
                <w:szCs w:val="24"/>
                <w:lang w:val="de-DE"/>
              </w:rPr>
              <w:t>4</w:t>
            </w:r>
            <w:r>
              <w:rPr>
                <w:sz w:val="24"/>
                <w:szCs w:val="24"/>
                <w:lang w:val="de-DE"/>
              </w:rPr>
              <w:t xml:space="preserve"> </w:t>
            </w:r>
            <w:r w:rsidRPr="001424CD">
              <w:rPr>
                <w:sz w:val="24"/>
                <w:szCs w:val="24"/>
                <w:lang w:val="de-DE"/>
              </w:rPr>
              <w:t xml:space="preserve"> năm 20</w:t>
            </w:r>
            <w:r w:rsidR="00573B77">
              <w:rPr>
                <w:sz w:val="24"/>
                <w:szCs w:val="24"/>
                <w:lang w:val="de-DE"/>
              </w:rPr>
              <w:t>20</w:t>
            </w:r>
          </w:p>
        </w:tc>
      </w:tr>
      <w:tr w:rsidR="003040AC" w:rsidRPr="000A37A4" w14:paraId="59892A20" w14:textId="77777777" w:rsidTr="005108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" w:type="dxa"/>
          <w:trHeight w:val="210"/>
          <w:jc w:val="right"/>
        </w:trPr>
        <w:tc>
          <w:tcPr>
            <w:tcW w:w="4644" w:type="dxa"/>
            <w:gridSpan w:val="4"/>
            <w:shd w:val="clear" w:color="auto" w:fill="auto"/>
          </w:tcPr>
          <w:p w14:paraId="0FB6A4B7" w14:textId="77777777" w:rsidR="003040AC" w:rsidRPr="00465941" w:rsidRDefault="003040AC" w:rsidP="00465941">
            <w:pPr>
              <w:keepNext/>
              <w:spacing w:before="60"/>
              <w:jc w:val="center"/>
              <w:rPr>
                <w:b/>
                <w:sz w:val="24"/>
                <w:szCs w:val="24"/>
                <w:lang w:val="de-DE"/>
              </w:rPr>
            </w:pPr>
            <w:r w:rsidRPr="00465941">
              <w:rPr>
                <w:b/>
                <w:sz w:val="24"/>
                <w:szCs w:val="24"/>
                <w:lang w:val="de-DE"/>
              </w:rPr>
              <w:t>TRƯỞNG KHOA</w:t>
            </w:r>
          </w:p>
          <w:p w14:paraId="6CD9C3D7" w14:textId="30173E4F" w:rsidR="003040AC" w:rsidRPr="00465941" w:rsidRDefault="003040AC" w:rsidP="00465941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06BE2383" w14:textId="4764FEA7" w:rsidR="00465941" w:rsidRPr="00465941" w:rsidRDefault="00465941" w:rsidP="00465941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088A3100" w14:textId="388688CB" w:rsidR="00465941" w:rsidRPr="00465941" w:rsidRDefault="00465941" w:rsidP="00465941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0FD1D47E" w14:textId="7FD1AA41" w:rsidR="00465941" w:rsidRPr="00465941" w:rsidRDefault="00465941" w:rsidP="00465941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1E9D7856" w14:textId="1A1E4533" w:rsidR="00573B77" w:rsidRDefault="00465941" w:rsidP="00573B77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  <w:r w:rsidRPr="00465941">
              <w:rPr>
                <w:b/>
                <w:sz w:val="24"/>
                <w:szCs w:val="24"/>
                <w:lang w:val="de-DE"/>
              </w:rPr>
              <w:t xml:space="preserve">TS </w:t>
            </w:r>
            <w:r w:rsidR="00573B77">
              <w:rPr>
                <w:b/>
                <w:sz w:val="24"/>
                <w:szCs w:val="24"/>
                <w:lang w:val="de-DE"/>
              </w:rPr>
              <w:t xml:space="preserve"> Lê Hồng Anh</w:t>
            </w:r>
          </w:p>
          <w:p w14:paraId="297D8091" w14:textId="16FA6265" w:rsidR="00465941" w:rsidRPr="00465941" w:rsidRDefault="00465941" w:rsidP="00465941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793AF441" w14:textId="77777777" w:rsidR="003040AC" w:rsidRPr="00465941" w:rsidRDefault="003040AC" w:rsidP="00465941">
            <w:pPr>
              <w:keepNext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65B96A35" w14:textId="77777777" w:rsidR="003040AC" w:rsidRPr="00465941" w:rsidRDefault="003040AC" w:rsidP="00465941">
            <w:pPr>
              <w:keepNext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152C5231" w14:textId="77777777" w:rsidR="003040AC" w:rsidRPr="00465941" w:rsidRDefault="003040AC" w:rsidP="00465941">
            <w:pPr>
              <w:keepNext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7223ED48" w14:textId="28E5DA29" w:rsidR="003040AC" w:rsidRPr="00465941" w:rsidRDefault="003040AC" w:rsidP="00465941">
            <w:pPr>
              <w:keepNext/>
              <w:jc w:val="center"/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14:paraId="6752CADB" w14:textId="77777777" w:rsidR="003040AC" w:rsidRPr="001424CD" w:rsidRDefault="003040AC" w:rsidP="003040AC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  <w:r w:rsidRPr="001424CD">
              <w:rPr>
                <w:b/>
                <w:sz w:val="24"/>
                <w:szCs w:val="24"/>
                <w:lang w:val="de-DE"/>
              </w:rPr>
              <w:t>TRƯỞNG BỘ MÔN</w:t>
            </w:r>
          </w:p>
          <w:p w14:paraId="6E3D1C61" w14:textId="62292057" w:rsidR="003040AC" w:rsidRDefault="003040AC" w:rsidP="003040AC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5ECA9E6B" w14:textId="1E2C4F88" w:rsidR="00465941" w:rsidRDefault="00465941" w:rsidP="003040AC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24F3D406" w14:textId="3919A5D3" w:rsidR="00465941" w:rsidRDefault="00465941" w:rsidP="003040AC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2FCEB5FC" w14:textId="28285027" w:rsidR="00465941" w:rsidRDefault="00465941" w:rsidP="003040AC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2D97A636" w14:textId="6664477C" w:rsidR="00465941" w:rsidRDefault="00465941" w:rsidP="003040AC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TS Lê Hồng Anh</w:t>
            </w:r>
          </w:p>
          <w:p w14:paraId="3976B9DD" w14:textId="77777777" w:rsidR="003040AC" w:rsidRPr="001424CD" w:rsidRDefault="003040AC" w:rsidP="003040AC">
            <w:pPr>
              <w:keepNext/>
              <w:spacing w:before="120"/>
              <w:jc w:val="center"/>
              <w:rPr>
                <w:b/>
                <w:sz w:val="24"/>
                <w:szCs w:val="24"/>
                <w:lang w:val="de-DE"/>
              </w:rPr>
            </w:pPr>
          </w:p>
          <w:p w14:paraId="1AC51A3F" w14:textId="77777777" w:rsidR="003040AC" w:rsidRDefault="003040AC" w:rsidP="003040AC">
            <w:pPr>
              <w:keepNext/>
              <w:spacing w:before="120"/>
              <w:rPr>
                <w:b/>
                <w:sz w:val="24"/>
                <w:szCs w:val="24"/>
                <w:lang w:val="de-DE"/>
              </w:rPr>
            </w:pPr>
          </w:p>
          <w:p w14:paraId="168C96E4" w14:textId="77777777" w:rsidR="003040AC" w:rsidRPr="001424CD" w:rsidRDefault="003040AC" w:rsidP="003040AC">
            <w:pPr>
              <w:keepNext/>
              <w:spacing w:before="120"/>
              <w:rPr>
                <w:b/>
                <w:sz w:val="24"/>
                <w:szCs w:val="24"/>
                <w:lang w:val="de-DE"/>
              </w:rPr>
            </w:pPr>
          </w:p>
          <w:p w14:paraId="2A855E8E" w14:textId="71021F3F" w:rsidR="003040AC" w:rsidRPr="001424CD" w:rsidRDefault="003040AC" w:rsidP="003040AC">
            <w:pPr>
              <w:keepNext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</w:tr>
    </w:tbl>
    <w:p w14:paraId="7E2204D5" w14:textId="77777777" w:rsidR="009540AF" w:rsidRPr="004B1C09" w:rsidRDefault="009540AF" w:rsidP="005108B9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de-DE"/>
        </w:rPr>
      </w:pPr>
    </w:p>
    <w:sectPr w:rsidR="009540AF" w:rsidRPr="004B1C09" w:rsidSect="00932F43">
      <w:footerReference w:type="even" r:id="rId8"/>
      <w:footerReference w:type="default" r:id="rId9"/>
      <w:pgSz w:w="11907" w:h="16840" w:code="9"/>
      <w:pgMar w:top="1080" w:right="1134" w:bottom="1134" w:left="1701" w:header="510" w:footer="51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65DB0D" w14:textId="77777777" w:rsidR="000F4597" w:rsidRDefault="000F4597">
      <w:r>
        <w:separator/>
      </w:r>
    </w:p>
  </w:endnote>
  <w:endnote w:type="continuationSeparator" w:id="0">
    <w:p w14:paraId="6EE0EC24" w14:textId="77777777" w:rsidR="000F4597" w:rsidRDefault="000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C5D87" w14:textId="77777777" w:rsidR="00C3590E" w:rsidRDefault="00C3590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CDF01" w14:textId="77777777" w:rsidR="00C3590E" w:rsidRDefault="00C3590E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CD1C1" w14:textId="33B14072" w:rsidR="00C3590E" w:rsidRDefault="00C3590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6CDB">
      <w:rPr>
        <w:rStyle w:val="PageNumber"/>
        <w:noProof/>
      </w:rPr>
      <w:t>2</w:t>
    </w:r>
    <w:r>
      <w:rPr>
        <w:rStyle w:val="PageNumber"/>
      </w:rPr>
      <w:fldChar w:fldCharType="end"/>
    </w:r>
  </w:p>
  <w:p w14:paraId="75D7B3EC" w14:textId="77777777" w:rsidR="00C3590E" w:rsidRDefault="00C3590E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79C28" w14:textId="77777777" w:rsidR="000F4597" w:rsidRDefault="000F4597">
      <w:r>
        <w:separator/>
      </w:r>
    </w:p>
  </w:footnote>
  <w:footnote w:type="continuationSeparator" w:id="0">
    <w:p w14:paraId="6CC5F0CD" w14:textId="77777777" w:rsidR="000F4597" w:rsidRDefault="000F4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C332B"/>
    <w:multiLevelType w:val="multilevel"/>
    <w:tmpl w:val="682868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510" w:hanging="45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color w:val="000000"/>
        <w:sz w:val="24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A0846"/>
    <w:multiLevelType w:val="hybridMultilevel"/>
    <w:tmpl w:val="0BFAD6B2"/>
    <w:lvl w:ilvl="0" w:tplc="D8FCB8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82D21"/>
    <w:multiLevelType w:val="hybridMultilevel"/>
    <w:tmpl w:val="2D7C3C78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2" w:hanging="1800"/>
      </w:pPr>
      <w:rPr>
        <w:rFonts w:hint="default"/>
      </w:r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6CD60E88"/>
    <w:multiLevelType w:val="hybridMultilevel"/>
    <w:tmpl w:val="8950546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E81E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53E6EDF0">
      <w:start w:val="4"/>
      <w:numFmt w:val="bullet"/>
      <w:lvlText w:val="-"/>
      <w:lvlJc w:val="left"/>
      <w:pPr>
        <w:ind w:left="2340" w:hanging="360"/>
      </w:pPr>
      <w:rPr>
        <w:rFonts w:ascii="Times New Roman" w:eastAsia="MS Mincho" w:hAnsi="Times New Roman" w:cs="Times New Roman" w:hint="default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 w15:restartNumberingAfterBreak="0">
    <w:nsid w:val="7BCD2AA0"/>
    <w:multiLevelType w:val="multilevel"/>
    <w:tmpl w:val="C884029E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27D"/>
    <w:rsid w:val="00000056"/>
    <w:rsid w:val="00002C5F"/>
    <w:rsid w:val="00002E6D"/>
    <w:rsid w:val="00006EC4"/>
    <w:rsid w:val="000137D5"/>
    <w:rsid w:val="00020B8B"/>
    <w:rsid w:val="000233A8"/>
    <w:rsid w:val="000245DE"/>
    <w:rsid w:val="00026105"/>
    <w:rsid w:val="00030BC3"/>
    <w:rsid w:val="00030E59"/>
    <w:rsid w:val="00031B17"/>
    <w:rsid w:val="00033D28"/>
    <w:rsid w:val="00037CA6"/>
    <w:rsid w:val="00040A44"/>
    <w:rsid w:val="00046323"/>
    <w:rsid w:val="00046757"/>
    <w:rsid w:val="00047D1E"/>
    <w:rsid w:val="000529C7"/>
    <w:rsid w:val="00054A35"/>
    <w:rsid w:val="00057473"/>
    <w:rsid w:val="00061141"/>
    <w:rsid w:val="00065D49"/>
    <w:rsid w:val="00071531"/>
    <w:rsid w:val="00074CFF"/>
    <w:rsid w:val="0008032E"/>
    <w:rsid w:val="00081E77"/>
    <w:rsid w:val="00092811"/>
    <w:rsid w:val="00095A1D"/>
    <w:rsid w:val="00096B0A"/>
    <w:rsid w:val="000A37A4"/>
    <w:rsid w:val="000A3F37"/>
    <w:rsid w:val="000A6CDB"/>
    <w:rsid w:val="000B22B4"/>
    <w:rsid w:val="000B438F"/>
    <w:rsid w:val="000C63AC"/>
    <w:rsid w:val="000C63C6"/>
    <w:rsid w:val="000D075E"/>
    <w:rsid w:val="000D5306"/>
    <w:rsid w:val="000D6DC7"/>
    <w:rsid w:val="000E306C"/>
    <w:rsid w:val="000F4597"/>
    <w:rsid w:val="000F467E"/>
    <w:rsid w:val="000F4732"/>
    <w:rsid w:val="000F78FF"/>
    <w:rsid w:val="0010215F"/>
    <w:rsid w:val="00103C20"/>
    <w:rsid w:val="001121B6"/>
    <w:rsid w:val="0011507D"/>
    <w:rsid w:val="00116940"/>
    <w:rsid w:val="001172EC"/>
    <w:rsid w:val="00120596"/>
    <w:rsid w:val="001248FA"/>
    <w:rsid w:val="001265BC"/>
    <w:rsid w:val="001345D9"/>
    <w:rsid w:val="00136663"/>
    <w:rsid w:val="0014004E"/>
    <w:rsid w:val="001424CD"/>
    <w:rsid w:val="001471E8"/>
    <w:rsid w:val="00147684"/>
    <w:rsid w:val="00163897"/>
    <w:rsid w:val="00165BE3"/>
    <w:rsid w:val="00172676"/>
    <w:rsid w:val="001879EC"/>
    <w:rsid w:val="00190410"/>
    <w:rsid w:val="001915A3"/>
    <w:rsid w:val="00194755"/>
    <w:rsid w:val="001A0281"/>
    <w:rsid w:val="001B6BCA"/>
    <w:rsid w:val="001B7A10"/>
    <w:rsid w:val="001C1CFF"/>
    <w:rsid w:val="001D18F5"/>
    <w:rsid w:val="001D34C5"/>
    <w:rsid w:val="001D4C35"/>
    <w:rsid w:val="001E4459"/>
    <w:rsid w:val="001E4E42"/>
    <w:rsid w:val="001F2CFE"/>
    <w:rsid w:val="00200F66"/>
    <w:rsid w:val="00210206"/>
    <w:rsid w:val="00212D61"/>
    <w:rsid w:val="002138C6"/>
    <w:rsid w:val="0021575F"/>
    <w:rsid w:val="002220E2"/>
    <w:rsid w:val="00226475"/>
    <w:rsid w:val="002360EC"/>
    <w:rsid w:val="00242D35"/>
    <w:rsid w:val="00243899"/>
    <w:rsid w:val="00245F84"/>
    <w:rsid w:val="00246E80"/>
    <w:rsid w:val="00250146"/>
    <w:rsid w:val="00253D1B"/>
    <w:rsid w:val="002673B3"/>
    <w:rsid w:val="0027557C"/>
    <w:rsid w:val="00281086"/>
    <w:rsid w:val="00282E70"/>
    <w:rsid w:val="00284828"/>
    <w:rsid w:val="00285652"/>
    <w:rsid w:val="00290C2F"/>
    <w:rsid w:val="00296F71"/>
    <w:rsid w:val="002A0801"/>
    <w:rsid w:val="002A4E1C"/>
    <w:rsid w:val="002A7D7D"/>
    <w:rsid w:val="002B3774"/>
    <w:rsid w:val="002B57E0"/>
    <w:rsid w:val="002D29DB"/>
    <w:rsid w:val="002D4520"/>
    <w:rsid w:val="002E3519"/>
    <w:rsid w:val="002E48A0"/>
    <w:rsid w:val="00300353"/>
    <w:rsid w:val="00302738"/>
    <w:rsid w:val="00303EDB"/>
    <w:rsid w:val="003040AC"/>
    <w:rsid w:val="00312BD2"/>
    <w:rsid w:val="00316CCC"/>
    <w:rsid w:val="00320251"/>
    <w:rsid w:val="003203B5"/>
    <w:rsid w:val="003216DC"/>
    <w:rsid w:val="00321D0D"/>
    <w:rsid w:val="00322E17"/>
    <w:rsid w:val="00324EC4"/>
    <w:rsid w:val="00325EE9"/>
    <w:rsid w:val="00325F94"/>
    <w:rsid w:val="00327DDE"/>
    <w:rsid w:val="00337473"/>
    <w:rsid w:val="003409C3"/>
    <w:rsid w:val="0034331A"/>
    <w:rsid w:val="0035145A"/>
    <w:rsid w:val="00354172"/>
    <w:rsid w:val="003555B5"/>
    <w:rsid w:val="00357F55"/>
    <w:rsid w:val="0036747B"/>
    <w:rsid w:val="00367502"/>
    <w:rsid w:val="0036781B"/>
    <w:rsid w:val="00376C8D"/>
    <w:rsid w:val="003841B0"/>
    <w:rsid w:val="00386946"/>
    <w:rsid w:val="003961B0"/>
    <w:rsid w:val="00397687"/>
    <w:rsid w:val="003A0C6E"/>
    <w:rsid w:val="003A2B93"/>
    <w:rsid w:val="003A37BB"/>
    <w:rsid w:val="003B0C29"/>
    <w:rsid w:val="003B6977"/>
    <w:rsid w:val="003B73BB"/>
    <w:rsid w:val="003E0101"/>
    <w:rsid w:val="003E3985"/>
    <w:rsid w:val="003F52A6"/>
    <w:rsid w:val="003F5908"/>
    <w:rsid w:val="003F7694"/>
    <w:rsid w:val="003F76B8"/>
    <w:rsid w:val="00403766"/>
    <w:rsid w:val="0040484A"/>
    <w:rsid w:val="00417AFE"/>
    <w:rsid w:val="004221ED"/>
    <w:rsid w:val="004240DB"/>
    <w:rsid w:val="004243B6"/>
    <w:rsid w:val="004254DF"/>
    <w:rsid w:val="0042577A"/>
    <w:rsid w:val="004377BB"/>
    <w:rsid w:val="004437C7"/>
    <w:rsid w:val="0045543B"/>
    <w:rsid w:val="00455745"/>
    <w:rsid w:val="004558F2"/>
    <w:rsid w:val="00455A35"/>
    <w:rsid w:val="00460279"/>
    <w:rsid w:val="00465941"/>
    <w:rsid w:val="00472B38"/>
    <w:rsid w:val="00473AF9"/>
    <w:rsid w:val="0047459D"/>
    <w:rsid w:val="0048233A"/>
    <w:rsid w:val="0048413E"/>
    <w:rsid w:val="004900EB"/>
    <w:rsid w:val="0049105F"/>
    <w:rsid w:val="004A21C9"/>
    <w:rsid w:val="004A22FE"/>
    <w:rsid w:val="004A2F66"/>
    <w:rsid w:val="004B0225"/>
    <w:rsid w:val="004B1C09"/>
    <w:rsid w:val="004B2147"/>
    <w:rsid w:val="004B2761"/>
    <w:rsid w:val="004B415D"/>
    <w:rsid w:val="004B463D"/>
    <w:rsid w:val="004B5A5A"/>
    <w:rsid w:val="004B66BA"/>
    <w:rsid w:val="004C0346"/>
    <w:rsid w:val="004C5509"/>
    <w:rsid w:val="004C61A2"/>
    <w:rsid w:val="004D085E"/>
    <w:rsid w:val="004E254D"/>
    <w:rsid w:val="004E6B2F"/>
    <w:rsid w:val="004F013A"/>
    <w:rsid w:val="004F022E"/>
    <w:rsid w:val="004F1E78"/>
    <w:rsid w:val="004F4A21"/>
    <w:rsid w:val="004F7010"/>
    <w:rsid w:val="00502BB8"/>
    <w:rsid w:val="00507220"/>
    <w:rsid w:val="00507C63"/>
    <w:rsid w:val="005108B9"/>
    <w:rsid w:val="00513455"/>
    <w:rsid w:val="0051729D"/>
    <w:rsid w:val="00523493"/>
    <w:rsid w:val="00534097"/>
    <w:rsid w:val="00534B5D"/>
    <w:rsid w:val="005441EF"/>
    <w:rsid w:val="00551492"/>
    <w:rsid w:val="00556A68"/>
    <w:rsid w:val="00561822"/>
    <w:rsid w:val="00562154"/>
    <w:rsid w:val="0056493D"/>
    <w:rsid w:val="0056534E"/>
    <w:rsid w:val="005715D5"/>
    <w:rsid w:val="00573B77"/>
    <w:rsid w:val="00575954"/>
    <w:rsid w:val="005A260D"/>
    <w:rsid w:val="005A299D"/>
    <w:rsid w:val="005A4E1A"/>
    <w:rsid w:val="005A5A78"/>
    <w:rsid w:val="005A73F7"/>
    <w:rsid w:val="005B13D6"/>
    <w:rsid w:val="005B208E"/>
    <w:rsid w:val="005B4A41"/>
    <w:rsid w:val="005E7461"/>
    <w:rsid w:val="00603AF7"/>
    <w:rsid w:val="0061018F"/>
    <w:rsid w:val="00612534"/>
    <w:rsid w:val="00612CE9"/>
    <w:rsid w:val="00613930"/>
    <w:rsid w:val="006231AC"/>
    <w:rsid w:val="0062629C"/>
    <w:rsid w:val="00634459"/>
    <w:rsid w:val="006406CA"/>
    <w:rsid w:val="006425DF"/>
    <w:rsid w:val="006426B0"/>
    <w:rsid w:val="006447AD"/>
    <w:rsid w:val="00644F34"/>
    <w:rsid w:val="00654888"/>
    <w:rsid w:val="0065579E"/>
    <w:rsid w:val="00665547"/>
    <w:rsid w:val="00672AB7"/>
    <w:rsid w:val="0067389B"/>
    <w:rsid w:val="00677071"/>
    <w:rsid w:val="006916BE"/>
    <w:rsid w:val="0069175B"/>
    <w:rsid w:val="00692DC1"/>
    <w:rsid w:val="00695501"/>
    <w:rsid w:val="006A0E70"/>
    <w:rsid w:val="006A1064"/>
    <w:rsid w:val="006A5431"/>
    <w:rsid w:val="006A584C"/>
    <w:rsid w:val="006A5D12"/>
    <w:rsid w:val="006A6A16"/>
    <w:rsid w:val="006B34BC"/>
    <w:rsid w:val="006C76E9"/>
    <w:rsid w:val="006D03CF"/>
    <w:rsid w:val="006D229F"/>
    <w:rsid w:val="006D4CA9"/>
    <w:rsid w:val="006D5AEE"/>
    <w:rsid w:val="006E04E1"/>
    <w:rsid w:val="006E4CB0"/>
    <w:rsid w:val="006E5BAC"/>
    <w:rsid w:val="006F21C2"/>
    <w:rsid w:val="006F2B86"/>
    <w:rsid w:val="006F4856"/>
    <w:rsid w:val="0071313B"/>
    <w:rsid w:val="00717846"/>
    <w:rsid w:val="007204EC"/>
    <w:rsid w:val="00720F19"/>
    <w:rsid w:val="0072172E"/>
    <w:rsid w:val="00722C05"/>
    <w:rsid w:val="00722C32"/>
    <w:rsid w:val="00723AC7"/>
    <w:rsid w:val="007321A8"/>
    <w:rsid w:val="00733BDA"/>
    <w:rsid w:val="00735E5C"/>
    <w:rsid w:val="00744C77"/>
    <w:rsid w:val="00746F73"/>
    <w:rsid w:val="0075744E"/>
    <w:rsid w:val="007636CB"/>
    <w:rsid w:val="00771492"/>
    <w:rsid w:val="0077772C"/>
    <w:rsid w:val="007777B9"/>
    <w:rsid w:val="00794C16"/>
    <w:rsid w:val="007A2253"/>
    <w:rsid w:val="007A78A2"/>
    <w:rsid w:val="007A78AA"/>
    <w:rsid w:val="007A7F11"/>
    <w:rsid w:val="007B0F3C"/>
    <w:rsid w:val="007B1760"/>
    <w:rsid w:val="007B7392"/>
    <w:rsid w:val="007C1D51"/>
    <w:rsid w:val="007C7EDD"/>
    <w:rsid w:val="007E5D2B"/>
    <w:rsid w:val="007E7EE3"/>
    <w:rsid w:val="007F2806"/>
    <w:rsid w:val="007F310A"/>
    <w:rsid w:val="007F7694"/>
    <w:rsid w:val="00802F49"/>
    <w:rsid w:val="0081605B"/>
    <w:rsid w:val="008255D0"/>
    <w:rsid w:val="008260A6"/>
    <w:rsid w:val="00830393"/>
    <w:rsid w:val="00833CB4"/>
    <w:rsid w:val="008363A1"/>
    <w:rsid w:val="00842ACD"/>
    <w:rsid w:val="00845C0A"/>
    <w:rsid w:val="00852583"/>
    <w:rsid w:val="008543C1"/>
    <w:rsid w:val="00866182"/>
    <w:rsid w:val="0087162C"/>
    <w:rsid w:val="008738B3"/>
    <w:rsid w:val="00875E93"/>
    <w:rsid w:val="00883598"/>
    <w:rsid w:val="008844E9"/>
    <w:rsid w:val="0088520D"/>
    <w:rsid w:val="00891A1B"/>
    <w:rsid w:val="008A2302"/>
    <w:rsid w:val="008B1303"/>
    <w:rsid w:val="008B368D"/>
    <w:rsid w:val="008C1294"/>
    <w:rsid w:val="008C41D9"/>
    <w:rsid w:val="008C4803"/>
    <w:rsid w:val="008C4E59"/>
    <w:rsid w:val="008D09FC"/>
    <w:rsid w:val="008D2E71"/>
    <w:rsid w:val="008D56B3"/>
    <w:rsid w:val="008F0208"/>
    <w:rsid w:val="008F1DEE"/>
    <w:rsid w:val="00900592"/>
    <w:rsid w:val="0090179E"/>
    <w:rsid w:val="0090524F"/>
    <w:rsid w:val="0091264D"/>
    <w:rsid w:val="0091454C"/>
    <w:rsid w:val="00922584"/>
    <w:rsid w:val="009235B1"/>
    <w:rsid w:val="0092431E"/>
    <w:rsid w:val="00926E23"/>
    <w:rsid w:val="00931C95"/>
    <w:rsid w:val="009321D1"/>
    <w:rsid w:val="00932F43"/>
    <w:rsid w:val="00934720"/>
    <w:rsid w:val="00935582"/>
    <w:rsid w:val="00940F7B"/>
    <w:rsid w:val="00951D2D"/>
    <w:rsid w:val="00952045"/>
    <w:rsid w:val="009540AF"/>
    <w:rsid w:val="00964BFE"/>
    <w:rsid w:val="00966A79"/>
    <w:rsid w:val="00973FBB"/>
    <w:rsid w:val="009853ED"/>
    <w:rsid w:val="00986230"/>
    <w:rsid w:val="00986BDC"/>
    <w:rsid w:val="00994A30"/>
    <w:rsid w:val="009968A0"/>
    <w:rsid w:val="009977B1"/>
    <w:rsid w:val="009A13D3"/>
    <w:rsid w:val="009A19F7"/>
    <w:rsid w:val="009A7237"/>
    <w:rsid w:val="009B38F2"/>
    <w:rsid w:val="009C34C9"/>
    <w:rsid w:val="009C37E7"/>
    <w:rsid w:val="009C3D96"/>
    <w:rsid w:val="009D205C"/>
    <w:rsid w:val="009D4612"/>
    <w:rsid w:val="009D4DF7"/>
    <w:rsid w:val="009D50F3"/>
    <w:rsid w:val="009D5DA8"/>
    <w:rsid w:val="009E0BE8"/>
    <w:rsid w:val="009E3FDF"/>
    <w:rsid w:val="009E52A6"/>
    <w:rsid w:val="009E5D7D"/>
    <w:rsid w:val="009E6D65"/>
    <w:rsid w:val="00A01B83"/>
    <w:rsid w:val="00A01BDF"/>
    <w:rsid w:val="00A029FB"/>
    <w:rsid w:val="00A12451"/>
    <w:rsid w:val="00A3321C"/>
    <w:rsid w:val="00A33886"/>
    <w:rsid w:val="00A35151"/>
    <w:rsid w:val="00A3758A"/>
    <w:rsid w:val="00A52E53"/>
    <w:rsid w:val="00A57E79"/>
    <w:rsid w:val="00A6485B"/>
    <w:rsid w:val="00A70DAF"/>
    <w:rsid w:val="00A7562F"/>
    <w:rsid w:val="00A81A99"/>
    <w:rsid w:val="00A906B0"/>
    <w:rsid w:val="00A913CC"/>
    <w:rsid w:val="00A934B3"/>
    <w:rsid w:val="00A9704B"/>
    <w:rsid w:val="00AA06EE"/>
    <w:rsid w:val="00AA0717"/>
    <w:rsid w:val="00AA7FBB"/>
    <w:rsid w:val="00AB2173"/>
    <w:rsid w:val="00AB6D99"/>
    <w:rsid w:val="00AB706D"/>
    <w:rsid w:val="00AD2C9F"/>
    <w:rsid w:val="00AD68A7"/>
    <w:rsid w:val="00AD690D"/>
    <w:rsid w:val="00AE7EB7"/>
    <w:rsid w:val="00AF2E9B"/>
    <w:rsid w:val="00AF6C59"/>
    <w:rsid w:val="00B03709"/>
    <w:rsid w:val="00B05ECD"/>
    <w:rsid w:val="00B1175B"/>
    <w:rsid w:val="00B15483"/>
    <w:rsid w:val="00B21E71"/>
    <w:rsid w:val="00B22B2E"/>
    <w:rsid w:val="00B23623"/>
    <w:rsid w:val="00B25A8C"/>
    <w:rsid w:val="00B313DF"/>
    <w:rsid w:val="00B32580"/>
    <w:rsid w:val="00B400C8"/>
    <w:rsid w:val="00B40D02"/>
    <w:rsid w:val="00B41CA3"/>
    <w:rsid w:val="00B44E56"/>
    <w:rsid w:val="00B51514"/>
    <w:rsid w:val="00B55482"/>
    <w:rsid w:val="00B60C95"/>
    <w:rsid w:val="00B63516"/>
    <w:rsid w:val="00B65AB4"/>
    <w:rsid w:val="00B714A7"/>
    <w:rsid w:val="00B85259"/>
    <w:rsid w:val="00B90939"/>
    <w:rsid w:val="00B94BE5"/>
    <w:rsid w:val="00B95293"/>
    <w:rsid w:val="00B96712"/>
    <w:rsid w:val="00BA09EA"/>
    <w:rsid w:val="00BA0F72"/>
    <w:rsid w:val="00BA2A8D"/>
    <w:rsid w:val="00BA5B72"/>
    <w:rsid w:val="00BA7C39"/>
    <w:rsid w:val="00BA7C9F"/>
    <w:rsid w:val="00BB21B5"/>
    <w:rsid w:val="00BB5325"/>
    <w:rsid w:val="00BC2637"/>
    <w:rsid w:val="00BC2752"/>
    <w:rsid w:val="00BD211F"/>
    <w:rsid w:val="00BD4CA0"/>
    <w:rsid w:val="00BD5FF7"/>
    <w:rsid w:val="00BD7F22"/>
    <w:rsid w:val="00BE7435"/>
    <w:rsid w:val="00BF604B"/>
    <w:rsid w:val="00BF775C"/>
    <w:rsid w:val="00C02961"/>
    <w:rsid w:val="00C06A28"/>
    <w:rsid w:val="00C1542B"/>
    <w:rsid w:val="00C165FD"/>
    <w:rsid w:val="00C2548B"/>
    <w:rsid w:val="00C302C5"/>
    <w:rsid w:val="00C3590E"/>
    <w:rsid w:val="00C373E4"/>
    <w:rsid w:val="00C41392"/>
    <w:rsid w:val="00C53616"/>
    <w:rsid w:val="00C54134"/>
    <w:rsid w:val="00C56EDC"/>
    <w:rsid w:val="00C57DA8"/>
    <w:rsid w:val="00C618EC"/>
    <w:rsid w:val="00C633D8"/>
    <w:rsid w:val="00C63457"/>
    <w:rsid w:val="00C72FFE"/>
    <w:rsid w:val="00C7326B"/>
    <w:rsid w:val="00C77CB3"/>
    <w:rsid w:val="00C80951"/>
    <w:rsid w:val="00C8287E"/>
    <w:rsid w:val="00CA16A6"/>
    <w:rsid w:val="00CA7149"/>
    <w:rsid w:val="00CA78F8"/>
    <w:rsid w:val="00CB0A27"/>
    <w:rsid w:val="00CB14CD"/>
    <w:rsid w:val="00CB2D54"/>
    <w:rsid w:val="00CB57C6"/>
    <w:rsid w:val="00CC208F"/>
    <w:rsid w:val="00CE1B95"/>
    <w:rsid w:val="00CE4069"/>
    <w:rsid w:val="00CE7102"/>
    <w:rsid w:val="00CE7A45"/>
    <w:rsid w:val="00CF65F6"/>
    <w:rsid w:val="00CF6CD0"/>
    <w:rsid w:val="00D0222F"/>
    <w:rsid w:val="00D02A2F"/>
    <w:rsid w:val="00D031FB"/>
    <w:rsid w:val="00D11CE7"/>
    <w:rsid w:val="00D15239"/>
    <w:rsid w:val="00D171C9"/>
    <w:rsid w:val="00D1779D"/>
    <w:rsid w:val="00D17DF6"/>
    <w:rsid w:val="00D20B8C"/>
    <w:rsid w:val="00D21B97"/>
    <w:rsid w:val="00D21C38"/>
    <w:rsid w:val="00D22895"/>
    <w:rsid w:val="00D2402A"/>
    <w:rsid w:val="00D278EC"/>
    <w:rsid w:val="00D42050"/>
    <w:rsid w:val="00D45210"/>
    <w:rsid w:val="00D45B40"/>
    <w:rsid w:val="00D46C15"/>
    <w:rsid w:val="00D503D8"/>
    <w:rsid w:val="00D55918"/>
    <w:rsid w:val="00D60D96"/>
    <w:rsid w:val="00D61127"/>
    <w:rsid w:val="00D63879"/>
    <w:rsid w:val="00D74BA6"/>
    <w:rsid w:val="00D8270A"/>
    <w:rsid w:val="00D91DBC"/>
    <w:rsid w:val="00D91FAC"/>
    <w:rsid w:val="00D96478"/>
    <w:rsid w:val="00DA409D"/>
    <w:rsid w:val="00DB4987"/>
    <w:rsid w:val="00DC162F"/>
    <w:rsid w:val="00DC3527"/>
    <w:rsid w:val="00DD0CCE"/>
    <w:rsid w:val="00DD345C"/>
    <w:rsid w:val="00DD636A"/>
    <w:rsid w:val="00DD6D5D"/>
    <w:rsid w:val="00DE5CC4"/>
    <w:rsid w:val="00DF603B"/>
    <w:rsid w:val="00DF7AF3"/>
    <w:rsid w:val="00E02FB8"/>
    <w:rsid w:val="00E20918"/>
    <w:rsid w:val="00E2276E"/>
    <w:rsid w:val="00E25CF8"/>
    <w:rsid w:val="00E42359"/>
    <w:rsid w:val="00E43B83"/>
    <w:rsid w:val="00E4405E"/>
    <w:rsid w:val="00E46710"/>
    <w:rsid w:val="00E572EF"/>
    <w:rsid w:val="00E612B0"/>
    <w:rsid w:val="00E63998"/>
    <w:rsid w:val="00E65866"/>
    <w:rsid w:val="00E6594E"/>
    <w:rsid w:val="00E66F44"/>
    <w:rsid w:val="00E703C6"/>
    <w:rsid w:val="00E832B1"/>
    <w:rsid w:val="00E915CC"/>
    <w:rsid w:val="00E91C29"/>
    <w:rsid w:val="00EA3864"/>
    <w:rsid w:val="00EA472E"/>
    <w:rsid w:val="00EA7D4B"/>
    <w:rsid w:val="00EB143E"/>
    <w:rsid w:val="00EC0459"/>
    <w:rsid w:val="00EC06C9"/>
    <w:rsid w:val="00EC0BA4"/>
    <w:rsid w:val="00EC21CB"/>
    <w:rsid w:val="00ED0E91"/>
    <w:rsid w:val="00ED34BF"/>
    <w:rsid w:val="00EE33E6"/>
    <w:rsid w:val="00EE3756"/>
    <w:rsid w:val="00EE5D69"/>
    <w:rsid w:val="00EE7D34"/>
    <w:rsid w:val="00EF01EB"/>
    <w:rsid w:val="00EF255C"/>
    <w:rsid w:val="00EF4E6F"/>
    <w:rsid w:val="00EF5199"/>
    <w:rsid w:val="00EF67AF"/>
    <w:rsid w:val="00F013CB"/>
    <w:rsid w:val="00F0731C"/>
    <w:rsid w:val="00F145B0"/>
    <w:rsid w:val="00F22891"/>
    <w:rsid w:val="00F22EF3"/>
    <w:rsid w:val="00F254A4"/>
    <w:rsid w:val="00F266A2"/>
    <w:rsid w:val="00F26E9C"/>
    <w:rsid w:val="00F26F01"/>
    <w:rsid w:val="00F308D3"/>
    <w:rsid w:val="00F3115C"/>
    <w:rsid w:val="00F43886"/>
    <w:rsid w:val="00F4451D"/>
    <w:rsid w:val="00F47257"/>
    <w:rsid w:val="00F541A1"/>
    <w:rsid w:val="00F7608A"/>
    <w:rsid w:val="00F76268"/>
    <w:rsid w:val="00F8227D"/>
    <w:rsid w:val="00F8411A"/>
    <w:rsid w:val="00F84EF2"/>
    <w:rsid w:val="00F864E5"/>
    <w:rsid w:val="00F92E64"/>
    <w:rsid w:val="00F96568"/>
    <w:rsid w:val="00FA098A"/>
    <w:rsid w:val="00FA0C08"/>
    <w:rsid w:val="00FA71B4"/>
    <w:rsid w:val="00FB2A2D"/>
    <w:rsid w:val="00FB5F7D"/>
    <w:rsid w:val="00FB745F"/>
    <w:rsid w:val="00FB762E"/>
    <w:rsid w:val="00FC0179"/>
    <w:rsid w:val="00FC61B7"/>
    <w:rsid w:val="00FC62CC"/>
    <w:rsid w:val="00FE2323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1CD89"/>
  <w15:docId w15:val="{2AEA3022-65A9-4EB5-BA8E-CFCD8E1A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uiPriority w:val="1"/>
    <w:qFormat/>
    <w:rsid w:val="00720F19"/>
    <w:rPr>
      <w:rFonts w:ascii="Arial" w:hAnsi="Arial"/>
      <w:sz w:val="22"/>
      <w:szCs w:val="22"/>
      <w:lang w:val="vi-VN" w:eastAsia="ja-JP"/>
    </w:rPr>
  </w:style>
  <w:style w:type="character" w:styleId="Emphasis">
    <w:name w:val="Emphasis"/>
    <w:uiPriority w:val="20"/>
    <w:qFormat/>
    <w:rsid w:val="00D031FB"/>
    <w:rPr>
      <w:i/>
      <w:iCs/>
    </w:rPr>
  </w:style>
  <w:style w:type="character" w:customStyle="1" w:styleId="apple-converted-space">
    <w:name w:val="apple-converted-space"/>
    <w:rsid w:val="00D031FB"/>
  </w:style>
  <w:style w:type="character" w:styleId="Hyperlink">
    <w:name w:val="Hyperlink"/>
    <w:uiPriority w:val="99"/>
    <w:semiHidden/>
    <w:unhideWhenUsed/>
    <w:rsid w:val="00A906B0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6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chnhcngchitithcphn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ED5D5-3A41-403A-972E-CBB66D0D0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157</TotalTime>
  <Pages>6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Manager/>
  <Company>Humg</Company>
  <LinksUpToDate>false</LinksUpToDate>
  <CharactersWithSpaces>7425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Administrator</dc:creator>
  <cp:keywords/>
  <dc:description/>
  <cp:lastModifiedBy>Đặng Nam</cp:lastModifiedBy>
  <cp:revision>11</cp:revision>
  <cp:lastPrinted>2017-09-08T03:38:00Z</cp:lastPrinted>
  <dcterms:created xsi:type="dcterms:W3CDTF">2020-03-15T14:39:00Z</dcterms:created>
  <dcterms:modified xsi:type="dcterms:W3CDTF">2020-05-04T02:32:00Z</dcterms:modified>
  <cp:category/>
</cp:coreProperties>
</file>