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1FAA9CA0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03D14969" w14:textId="77777777" w:rsidR="00744C77" w:rsidRPr="003555B5" w:rsidRDefault="00B36C40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7F714C55" wp14:editId="388A5BB4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03B954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0EF9FA2B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26FEFFDE" w14:textId="77777777" w:rsidR="00744C77" w:rsidRPr="003555B5" w:rsidRDefault="00B36C40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2EECE7ED" wp14:editId="518A3947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33E3DF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6F4769B5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21AF3ED0" w14:textId="77777777" w:rsidR="00744C77" w:rsidRPr="003555B5" w:rsidRDefault="00744C77" w:rsidP="00BC79B6">
      <w:pPr>
        <w:pStyle w:val="Normal1"/>
        <w:spacing w:before="240" w:after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5B09875B" w14:textId="341FDB17" w:rsidR="00CF095F" w:rsidRPr="00F27EF3" w:rsidRDefault="00CF095F" w:rsidP="00F27EF3">
      <w:pPr>
        <w:pStyle w:val="BodyText2"/>
        <w:numPr>
          <w:ilvl w:val="0"/>
          <w:numId w:val="20"/>
        </w:numPr>
        <w:spacing w:before="60" w:after="60" w:line="360" w:lineRule="exact"/>
        <w:ind w:left="284" w:hanging="284"/>
        <w:jc w:val="both"/>
        <w:rPr>
          <w:b/>
          <w:bCs/>
          <w:sz w:val="24"/>
          <w:szCs w:val="24"/>
        </w:rPr>
      </w:pPr>
      <w:r w:rsidRPr="00F27EF3">
        <w:rPr>
          <w:b/>
          <w:bCs/>
          <w:color w:val="000000"/>
          <w:sz w:val="24"/>
          <w:szCs w:val="24"/>
        </w:rPr>
        <w:t>Tên</w:t>
      </w:r>
      <w:r w:rsidRPr="00F27EF3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F27EF3">
        <w:rPr>
          <w:b/>
          <w:bCs/>
          <w:sz w:val="24"/>
          <w:szCs w:val="24"/>
        </w:rPr>
        <w:t xml:space="preserve">: </w:t>
      </w:r>
      <w:r w:rsidR="00516F8F" w:rsidRPr="00F27EF3">
        <w:rPr>
          <w:bCs/>
          <w:iCs/>
          <w:sz w:val="24"/>
          <w:szCs w:val="24"/>
        </w:rPr>
        <w:t>K</w:t>
      </w:r>
      <w:r w:rsidR="00405671" w:rsidRPr="00F27EF3">
        <w:rPr>
          <w:bCs/>
          <w:iCs/>
          <w:sz w:val="24"/>
          <w:szCs w:val="24"/>
        </w:rPr>
        <w:t>hoa học dữ liệu</w:t>
      </w:r>
      <w:r w:rsidR="00091B39" w:rsidRPr="00F27EF3">
        <w:rPr>
          <w:bCs/>
          <w:iCs/>
          <w:sz w:val="24"/>
          <w:szCs w:val="24"/>
        </w:rPr>
        <w:t xml:space="preserve"> </w:t>
      </w:r>
      <w:r w:rsidR="00F27EF3" w:rsidRPr="00F27EF3">
        <w:rPr>
          <w:bCs/>
          <w:iCs/>
          <w:sz w:val="24"/>
          <w:szCs w:val="24"/>
        </w:rPr>
        <w:t>(</w:t>
      </w:r>
      <w:r w:rsidR="00405671" w:rsidRPr="00F27EF3">
        <w:rPr>
          <w:bCs/>
          <w:iCs/>
          <w:sz w:val="24"/>
          <w:szCs w:val="24"/>
        </w:rPr>
        <w:t>Data Science</w:t>
      </w:r>
      <w:r w:rsidR="00F27EF3" w:rsidRPr="00F27EF3">
        <w:rPr>
          <w:bCs/>
          <w:iCs/>
          <w:sz w:val="24"/>
          <w:szCs w:val="24"/>
        </w:rPr>
        <w:t>)</w:t>
      </w:r>
    </w:p>
    <w:p w14:paraId="179A8714" w14:textId="0F9D41C4" w:rsidR="00CF095F" w:rsidRPr="00B131A7" w:rsidRDefault="00CF095F" w:rsidP="0054040B">
      <w:pPr>
        <w:pStyle w:val="BodyText2"/>
        <w:spacing w:before="60" w:after="60" w:line="360" w:lineRule="exact"/>
        <w:ind w:left="720" w:firstLine="131"/>
        <w:jc w:val="both"/>
        <w:rPr>
          <w:color w:val="FF0000"/>
          <w:sz w:val="24"/>
          <w:szCs w:val="24"/>
        </w:rPr>
      </w:pPr>
      <w:r w:rsidRPr="00B131A7">
        <w:rPr>
          <w:b/>
          <w:sz w:val="24"/>
          <w:szCs w:val="24"/>
          <w:lang w:val="vi-VN"/>
        </w:rPr>
        <w:t xml:space="preserve">Mã số học phần: </w:t>
      </w:r>
      <w:r w:rsidR="00CA120B" w:rsidRPr="00F27EF3">
        <w:rPr>
          <w:bCs/>
          <w:sz w:val="24"/>
          <w:szCs w:val="24"/>
        </w:rPr>
        <w:t>7</w:t>
      </w:r>
      <w:r w:rsidRPr="00F27EF3">
        <w:rPr>
          <w:bCs/>
          <w:sz w:val="24"/>
          <w:szCs w:val="24"/>
          <w:lang w:val="vi-VN"/>
        </w:rPr>
        <w:t>08</w:t>
      </w:r>
      <w:r w:rsidRPr="00F27EF3">
        <w:rPr>
          <w:bCs/>
          <w:sz w:val="24"/>
          <w:szCs w:val="24"/>
        </w:rPr>
        <w:t>05</w:t>
      </w:r>
      <w:r w:rsidR="00CA120B" w:rsidRPr="00F27EF3">
        <w:rPr>
          <w:bCs/>
          <w:sz w:val="24"/>
          <w:szCs w:val="24"/>
        </w:rPr>
        <w:t>09</w:t>
      </w:r>
    </w:p>
    <w:p w14:paraId="1E3CB5A7" w14:textId="2097E27D" w:rsidR="00CF095F" w:rsidRPr="00C56842" w:rsidRDefault="00CF095F" w:rsidP="0054040B">
      <w:pPr>
        <w:pStyle w:val="BodyText2"/>
        <w:spacing w:before="60" w:after="60" w:line="360" w:lineRule="exact"/>
        <w:ind w:left="720" w:firstLine="131"/>
        <w:jc w:val="both"/>
        <w:rPr>
          <w:sz w:val="24"/>
          <w:szCs w:val="24"/>
        </w:rPr>
      </w:pPr>
      <w:r w:rsidRPr="00C56842">
        <w:rPr>
          <w:b/>
          <w:bCs/>
          <w:sz w:val="24"/>
          <w:szCs w:val="24"/>
        </w:rPr>
        <w:t xml:space="preserve">Số tín chỉ học phần: </w:t>
      </w:r>
      <w:r w:rsidRPr="00F27EF3">
        <w:rPr>
          <w:sz w:val="24"/>
          <w:szCs w:val="24"/>
        </w:rPr>
        <w:t xml:space="preserve">2  (2-0-4), học trong </w:t>
      </w:r>
      <w:r w:rsidR="003642F6" w:rsidRPr="00F27EF3">
        <w:rPr>
          <w:sz w:val="24"/>
          <w:szCs w:val="24"/>
        </w:rPr>
        <w:t>8</w:t>
      </w:r>
      <w:r w:rsidRPr="00F27EF3">
        <w:rPr>
          <w:sz w:val="24"/>
          <w:szCs w:val="24"/>
        </w:rPr>
        <w:t xml:space="preserve"> tuần</w:t>
      </w:r>
    </w:p>
    <w:p w14:paraId="1A1181AA" w14:textId="77777777" w:rsidR="00CF095F" w:rsidRPr="00B131A7" w:rsidRDefault="00CF095F" w:rsidP="0054040B">
      <w:pPr>
        <w:pStyle w:val="BodyText2"/>
        <w:spacing w:before="60" w:after="60" w:line="360" w:lineRule="exact"/>
        <w:ind w:left="720" w:firstLine="131"/>
        <w:jc w:val="both"/>
        <w:rPr>
          <w:b/>
          <w:sz w:val="24"/>
          <w:szCs w:val="24"/>
        </w:rPr>
      </w:pPr>
      <w:r w:rsidRPr="00B131A7">
        <w:rPr>
          <w:b/>
          <w:sz w:val="24"/>
          <w:szCs w:val="24"/>
          <w:lang w:val="vi-VN"/>
        </w:rPr>
        <w:t>Số tiết học phần:</w:t>
      </w:r>
      <w:r w:rsidRPr="00B131A7">
        <w:rPr>
          <w:b/>
          <w:sz w:val="24"/>
          <w:szCs w:val="24"/>
        </w:rPr>
        <w:t xml:space="preserve"> </w:t>
      </w:r>
    </w:p>
    <w:p w14:paraId="2CA820DD" w14:textId="77777777" w:rsidR="00CF095F" w:rsidRPr="00B131A7" w:rsidRDefault="00CF095F" w:rsidP="0054040B">
      <w:pPr>
        <w:pStyle w:val="BodyText2"/>
        <w:spacing w:before="60" w:after="60" w:line="360" w:lineRule="exact"/>
        <w:ind w:left="720" w:firstLine="556"/>
        <w:jc w:val="both"/>
        <w:rPr>
          <w:sz w:val="24"/>
          <w:szCs w:val="24"/>
          <w:lang w:val="vi-VN"/>
        </w:rPr>
      </w:pPr>
      <w:r w:rsidRPr="00B131A7">
        <w:rPr>
          <w:sz w:val="24"/>
          <w:szCs w:val="24"/>
          <w:lang w:val="vi-VN"/>
        </w:rPr>
        <w:t>Lý thuyết:</w:t>
      </w:r>
      <w:r w:rsidR="00A07728">
        <w:rPr>
          <w:sz w:val="24"/>
          <w:szCs w:val="24"/>
        </w:rPr>
        <w:t xml:space="preserve"> </w:t>
      </w:r>
      <w:r w:rsidR="00861022">
        <w:rPr>
          <w:sz w:val="24"/>
          <w:szCs w:val="24"/>
        </w:rPr>
        <w:t>20</w:t>
      </w:r>
      <w:r w:rsidRPr="00B131A7">
        <w:rPr>
          <w:sz w:val="24"/>
          <w:szCs w:val="24"/>
          <w:lang w:val="vi-VN"/>
        </w:rPr>
        <w:t>;</w:t>
      </w:r>
      <w:r w:rsidR="00A07728">
        <w:rPr>
          <w:sz w:val="24"/>
          <w:szCs w:val="24"/>
        </w:rPr>
        <w:tab/>
      </w:r>
      <w:r w:rsidR="00A07728">
        <w:rPr>
          <w:sz w:val="24"/>
          <w:szCs w:val="24"/>
        </w:rPr>
        <w:tab/>
      </w:r>
      <w:r w:rsidRPr="00B131A7">
        <w:rPr>
          <w:sz w:val="24"/>
          <w:szCs w:val="24"/>
          <w:lang w:val="vi-VN"/>
        </w:rPr>
        <w:t>Bài tập:</w:t>
      </w:r>
      <w:r w:rsidRPr="00B131A7">
        <w:rPr>
          <w:sz w:val="24"/>
          <w:szCs w:val="24"/>
        </w:rPr>
        <w:t xml:space="preserve"> </w:t>
      </w:r>
      <w:r w:rsidR="00861022">
        <w:rPr>
          <w:sz w:val="24"/>
          <w:szCs w:val="24"/>
        </w:rPr>
        <w:t>10</w:t>
      </w:r>
      <w:r w:rsidRPr="00B131A7">
        <w:rPr>
          <w:sz w:val="24"/>
          <w:szCs w:val="24"/>
          <w:lang w:val="vi-VN"/>
        </w:rPr>
        <w:t>;</w:t>
      </w:r>
      <w:r w:rsidR="00A07728">
        <w:rPr>
          <w:sz w:val="24"/>
          <w:szCs w:val="24"/>
        </w:rPr>
        <w:tab/>
      </w:r>
      <w:r w:rsidR="00A07728">
        <w:rPr>
          <w:sz w:val="24"/>
          <w:szCs w:val="24"/>
        </w:rPr>
        <w:tab/>
      </w:r>
      <w:r w:rsidRPr="00B131A7">
        <w:rPr>
          <w:sz w:val="24"/>
          <w:szCs w:val="24"/>
          <w:lang w:val="vi-VN"/>
        </w:rPr>
        <w:t>Thực hành:</w:t>
      </w:r>
      <w:r w:rsidR="00A07728">
        <w:rPr>
          <w:sz w:val="24"/>
          <w:szCs w:val="24"/>
        </w:rPr>
        <w:t xml:space="preserve"> 0</w:t>
      </w:r>
      <w:r w:rsidRPr="00B131A7">
        <w:rPr>
          <w:sz w:val="24"/>
          <w:szCs w:val="24"/>
          <w:lang w:val="vi-VN"/>
        </w:rPr>
        <w:t xml:space="preserve">; </w:t>
      </w:r>
    </w:p>
    <w:p w14:paraId="49018A69" w14:textId="77777777" w:rsidR="00CF095F" w:rsidRPr="00C267DA" w:rsidRDefault="00CF095F" w:rsidP="0054040B">
      <w:pPr>
        <w:pStyle w:val="BodyText2"/>
        <w:spacing w:before="60" w:after="60" w:line="360" w:lineRule="exact"/>
        <w:ind w:left="1276" w:hanging="720"/>
        <w:rPr>
          <w:bCs/>
          <w:color w:val="000000"/>
          <w:sz w:val="24"/>
          <w:szCs w:val="24"/>
          <w:lang w:val="vi-VN"/>
        </w:rPr>
      </w:pPr>
      <w:r w:rsidRPr="00C267DA">
        <w:rPr>
          <w:sz w:val="24"/>
          <w:szCs w:val="24"/>
          <w:lang w:val="vi-VN"/>
        </w:rPr>
        <w:t xml:space="preserve">       </w:t>
      </w:r>
      <w:r w:rsidR="003D5B30" w:rsidRPr="003D5B30">
        <w:rPr>
          <w:sz w:val="24"/>
          <w:szCs w:val="24"/>
          <w:lang w:val="vi-VN"/>
        </w:rPr>
        <w:t xml:space="preserve">     </w:t>
      </w:r>
      <w:r w:rsidRPr="00C267DA">
        <w:rPr>
          <w:sz w:val="24"/>
          <w:szCs w:val="24"/>
          <w:lang w:val="vi-VN"/>
        </w:rPr>
        <w:t>T</w:t>
      </w:r>
      <w:r w:rsidRPr="00B131A7">
        <w:rPr>
          <w:sz w:val="24"/>
          <w:szCs w:val="24"/>
          <w:lang w:val="vi-VN"/>
        </w:rPr>
        <w:t>hực tập:</w:t>
      </w:r>
      <w:r w:rsidR="00A07728" w:rsidRPr="00A07728">
        <w:rPr>
          <w:sz w:val="24"/>
          <w:szCs w:val="24"/>
          <w:lang w:val="vi-VN"/>
        </w:rPr>
        <w:t xml:space="preserve">     0;</w:t>
      </w:r>
      <w:r w:rsidR="00A07728" w:rsidRPr="00A07728">
        <w:rPr>
          <w:sz w:val="24"/>
          <w:szCs w:val="24"/>
          <w:lang w:val="vi-VN"/>
        </w:rPr>
        <w:tab/>
      </w:r>
      <w:r w:rsidR="00A07728" w:rsidRPr="00A07728">
        <w:rPr>
          <w:sz w:val="24"/>
          <w:szCs w:val="24"/>
          <w:lang w:val="vi-VN"/>
        </w:rPr>
        <w:tab/>
      </w:r>
      <w:r w:rsidRPr="00B131A7">
        <w:rPr>
          <w:sz w:val="24"/>
          <w:szCs w:val="24"/>
          <w:lang w:val="vi-VN"/>
        </w:rPr>
        <w:t>Đồ án:</w:t>
      </w:r>
      <w:r w:rsidR="00A07728">
        <w:rPr>
          <w:sz w:val="24"/>
          <w:szCs w:val="24"/>
          <w:lang w:val="vi-VN"/>
        </w:rPr>
        <w:t xml:space="preserve">      </w:t>
      </w:r>
      <w:r w:rsidR="00A07728" w:rsidRPr="00A07728">
        <w:rPr>
          <w:sz w:val="24"/>
          <w:szCs w:val="24"/>
          <w:lang w:val="vi-VN"/>
        </w:rPr>
        <w:t>0</w:t>
      </w:r>
      <w:r w:rsidR="00A07728">
        <w:rPr>
          <w:sz w:val="24"/>
          <w:szCs w:val="24"/>
          <w:lang w:val="vi-VN"/>
        </w:rPr>
        <w:t>;</w:t>
      </w:r>
      <w:r w:rsidR="00A07728" w:rsidRPr="00A07728">
        <w:rPr>
          <w:sz w:val="24"/>
          <w:szCs w:val="24"/>
          <w:lang w:val="vi-VN"/>
        </w:rPr>
        <w:tab/>
      </w:r>
      <w:r w:rsidR="00A07728" w:rsidRPr="00A07728">
        <w:rPr>
          <w:sz w:val="24"/>
          <w:szCs w:val="24"/>
          <w:lang w:val="vi-VN"/>
        </w:rPr>
        <w:tab/>
      </w:r>
      <w:r w:rsidRPr="00B131A7">
        <w:rPr>
          <w:sz w:val="24"/>
          <w:szCs w:val="24"/>
          <w:lang w:val="vi-VN"/>
        </w:rPr>
        <w:t>Tự học:</w:t>
      </w:r>
      <w:r w:rsidRPr="00C267DA">
        <w:rPr>
          <w:sz w:val="24"/>
          <w:szCs w:val="24"/>
          <w:lang w:val="vi-VN"/>
        </w:rPr>
        <w:t xml:space="preserve"> </w:t>
      </w:r>
      <w:r w:rsidR="00861022" w:rsidRPr="00861022">
        <w:rPr>
          <w:sz w:val="24"/>
          <w:szCs w:val="24"/>
          <w:lang w:val="vi-VN"/>
        </w:rPr>
        <w:t xml:space="preserve"> </w:t>
      </w:r>
      <w:r w:rsidR="00A07728" w:rsidRPr="00A07728">
        <w:rPr>
          <w:sz w:val="24"/>
          <w:szCs w:val="24"/>
          <w:lang w:val="vi-VN"/>
        </w:rPr>
        <w:t xml:space="preserve">   </w:t>
      </w:r>
      <w:r w:rsidRPr="00C267DA">
        <w:rPr>
          <w:sz w:val="24"/>
          <w:szCs w:val="24"/>
          <w:lang w:val="vi-VN"/>
        </w:rPr>
        <w:t>60;</w:t>
      </w:r>
    </w:p>
    <w:p w14:paraId="5B27CCF6" w14:textId="77777777" w:rsidR="00CF095F" w:rsidRPr="0054040B" w:rsidRDefault="00CF095F" w:rsidP="0054040B">
      <w:pPr>
        <w:pStyle w:val="BodyText2"/>
        <w:numPr>
          <w:ilvl w:val="0"/>
          <w:numId w:val="20"/>
        </w:numPr>
        <w:spacing w:before="60" w:after="60" w:line="360" w:lineRule="exact"/>
        <w:ind w:left="284" w:hanging="284"/>
        <w:jc w:val="both"/>
        <w:rPr>
          <w:b/>
          <w:bCs/>
          <w:color w:val="000000"/>
          <w:sz w:val="24"/>
          <w:szCs w:val="24"/>
          <w:lang w:val="vi-VN"/>
        </w:rPr>
      </w:pPr>
      <w:r w:rsidRPr="0054040B">
        <w:rPr>
          <w:b/>
          <w:bCs/>
          <w:color w:val="000000"/>
          <w:sz w:val="24"/>
          <w:szCs w:val="24"/>
          <w:lang w:val="vi-VN"/>
        </w:rPr>
        <w:t>Đơn vị quản lý học phần</w:t>
      </w:r>
    </w:p>
    <w:p w14:paraId="20EEEC02" w14:textId="77777777" w:rsidR="00CF095F" w:rsidRPr="0054040B" w:rsidRDefault="00CF095F" w:rsidP="0054040B">
      <w:pPr>
        <w:pStyle w:val="BodyText2"/>
        <w:tabs>
          <w:tab w:val="left" w:pos="5670"/>
        </w:tabs>
        <w:spacing w:before="60" w:after="60" w:line="360" w:lineRule="exact"/>
        <w:ind w:left="720" w:hanging="436"/>
        <w:jc w:val="both"/>
        <w:rPr>
          <w:b/>
          <w:sz w:val="24"/>
          <w:szCs w:val="24"/>
          <w:lang w:val="vi-VN"/>
        </w:rPr>
      </w:pPr>
      <w:r w:rsidRPr="0054040B">
        <w:rPr>
          <w:b/>
          <w:sz w:val="24"/>
          <w:szCs w:val="24"/>
          <w:lang w:val="vi-VN"/>
        </w:rPr>
        <w:t>2.1. Giảng viên giảng dạy:</w:t>
      </w:r>
      <w:r w:rsidRPr="00B131A7">
        <w:rPr>
          <w:b/>
          <w:sz w:val="24"/>
          <w:szCs w:val="24"/>
          <w:lang w:val="vi-VN"/>
        </w:rPr>
        <w:tab/>
      </w:r>
      <w:r w:rsidRPr="0054040B">
        <w:rPr>
          <w:b/>
          <w:sz w:val="24"/>
          <w:szCs w:val="24"/>
          <w:lang w:val="vi-VN"/>
        </w:rPr>
        <w:t>Mã giảng viên</w:t>
      </w:r>
    </w:p>
    <w:p w14:paraId="08E0DF1F" w14:textId="5DE2A7A0" w:rsidR="00CF095F" w:rsidRPr="00B131A7" w:rsidRDefault="00CF095F" w:rsidP="0054040B">
      <w:pPr>
        <w:pStyle w:val="BodyText2"/>
        <w:tabs>
          <w:tab w:val="left" w:pos="5954"/>
        </w:tabs>
        <w:spacing w:before="60" w:after="60" w:line="360" w:lineRule="exact"/>
        <w:ind w:left="720" w:firstLine="131"/>
        <w:jc w:val="both"/>
        <w:rPr>
          <w:color w:val="000000"/>
          <w:sz w:val="24"/>
          <w:szCs w:val="24"/>
        </w:rPr>
      </w:pPr>
      <w:r w:rsidRPr="00B131A7">
        <w:rPr>
          <w:color w:val="000000"/>
          <w:sz w:val="24"/>
          <w:szCs w:val="24"/>
        </w:rPr>
        <w:t xml:space="preserve">1. </w:t>
      </w:r>
      <w:r w:rsidR="00850438">
        <w:rPr>
          <w:color w:val="000000"/>
          <w:sz w:val="24"/>
          <w:szCs w:val="24"/>
        </w:rPr>
        <w:t>T</w:t>
      </w:r>
      <w:r w:rsidR="00367586">
        <w:rPr>
          <w:color w:val="000000"/>
          <w:sz w:val="24"/>
          <w:szCs w:val="24"/>
        </w:rPr>
        <w:t>h</w:t>
      </w:r>
      <w:r w:rsidR="00850438">
        <w:rPr>
          <w:color w:val="000000"/>
          <w:sz w:val="24"/>
          <w:szCs w:val="24"/>
        </w:rPr>
        <w:t>S</w:t>
      </w:r>
      <w:r w:rsidR="00DF0E49">
        <w:rPr>
          <w:color w:val="000000"/>
          <w:sz w:val="24"/>
          <w:szCs w:val="24"/>
        </w:rPr>
        <w:t xml:space="preserve"> </w:t>
      </w:r>
      <w:r w:rsidR="00367586">
        <w:rPr>
          <w:color w:val="000000"/>
          <w:sz w:val="24"/>
          <w:szCs w:val="24"/>
        </w:rPr>
        <w:t>Đặng Văn Nam</w:t>
      </w:r>
      <w:r w:rsidR="00DF0E49">
        <w:rPr>
          <w:color w:val="000000"/>
          <w:sz w:val="24"/>
          <w:szCs w:val="24"/>
        </w:rPr>
        <w:tab/>
      </w:r>
      <w:r w:rsidRPr="00B131A7">
        <w:rPr>
          <w:color w:val="000000"/>
          <w:sz w:val="24"/>
          <w:szCs w:val="24"/>
        </w:rPr>
        <w:t>080</w:t>
      </w:r>
      <w:r w:rsidR="00405671">
        <w:rPr>
          <w:color w:val="000000"/>
          <w:sz w:val="24"/>
          <w:szCs w:val="24"/>
        </w:rPr>
        <w:t>5</w:t>
      </w:r>
      <w:r w:rsidRPr="00B131A7">
        <w:rPr>
          <w:color w:val="000000"/>
          <w:sz w:val="24"/>
          <w:szCs w:val="24"/>
        </w:rPr>
        <w:t>-0</w:t>
      </w:r>
      <w:r w:rsidR="00367586">
        <w:rPr>
          <w:color w:val="000000"/>
          <w:sz w:val="24"/>
          <w:szCs w:val="24"/>
        </w:rPr>
        <w:t>8</w:t>
      </w:r>
    </w:p>
    <w:p w14:paraId="35DC6C4C" w14:textId="743D2859" w:rsidR="00CF095F" w:rsidRDefault="00CF095F" w:rsidP="0054040B">
      <w:pPr>
        <w:pStyle w:val="BodyText2"/>
        <w:tabs>
          <w:tab w:val="left" w:pos="5954"/>
        </w:tabs>
        <w:spacing w:before="60" w:after="60" w:line="360" w:lineRule="exact"/>
        <w:ind w:left="720" w:firstLine="131"/>
        <w:jc w:val="both"/>
        <w:rPr>
          <w:color w:val="000000"/>
          <w:sz w:val="24"/>
          <w:szCs w:val="24"/>
        </w:rPr>
      </w:pPr>
      <w:r w:rsidRPr="00B131A7">
        <w:rPr>
          <w:color w:val="000000"/>
          <w:sz w:val="24"/>
          <w:szCs w:val="24"/>
        </w:rPr>
        <w:t>2</w:t>
      </w:r>
      <w:r w:rsidR="00DF0E49">
        <w:rPr>
          <w:color w:val="000000"/>
          <w:sz w:val="24"/>
          <w:szCs w:val="24"/>
        </w:rPr>
        <w:t>. T</w:t>
      </w:r>
      <w:r w:rsidR="00405671">
        <w:rPr>
          <w:color w:val="000000"/>
          <w:sz w:val="24"/>
          <w:szCs w:val="24"/>
        </w:rPr>
        <w:t>h</w:t>
      </w:r>
      <w:r w:rsidR="00850438">
        <w:rPr>
          <w:color w:val="000000"/>
          <w:sz w:val="24"/>
          <w:szCs w:val="24"/>
        </w:rPr>
        <w:t>S</w:t>
      </w:r>
      <w:r w:rsidR="00D95A42">
        <w:rPr>
          <w:color w:val="000000"/>
          <w:sz w:val="24"/>
          <w:szCs w:val="24"/>
        </w:rPr>
        <w:t xml:space="preserve"> </w:t>
      </w:r>
      <w:r w:rsidR="00367586">
        <w:rPr>
          <w:color w:val="000000"/>
          <w:sz w:val="24"/>
          <w:szCs w:val="24"/>
        </w:rPr>
        <w:t>Nguyễn Thùy Dương</w:t>
      </w:r>
      <w:r w:rsidR="00A07728">
        <w:rPr>
          <w:color w:val="000000"/>
          <w:sz w:val="24"/>
          <w:szCs w:val="24"/>
        </w:rPr>
        <w:tab/>
      </w:r>
      <w:r w:rsidRPr="00B131A7">
        <w:rPr>
          <w:color w:val="000000"/>
          <w:sz w:val="24"/>
          <w:szCs w:val="24"/>
        </w:rPr>
        <w:t>0805-0</w:t>
      </w:r>
      <w:r w:rsidR="00367586">
        <w:rPr>
          <w:color w:val="000000"/>
          <w:sz w:val="24"/>
          <w:szCs w:val="24"/>
        </w:rPr>
        <w:t>3</w:t>
      </w:r>
    </w:p>
    <w:p w14:paraId="6941C761" w14:textId="43074800" w:rsidR="003058C1" w:rsidRPr="00B131A7" w:rsidRDefault="003058C1" w:rsidP="0054040B">
      <w:pPr>
        <w:pStyle w:val="BodyText2"/>
        <w:tabs>
          <w:tab w:val="left" w:pos="5954"/>
        </w:tabs>
        <w:spacing w:before="60" w:after="60" w:line="360" w:lineRule="exact"/>
        <w:ind w:left="720" w:firstLine="13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ThS Nguyễn Thị Phương Bắc</w:t>
      </w:r>
      <w:r>
        <w:rPr>
          <w:color w:val="000000"/>
          <w:sz w:val="24"/>
          <w:szCs w:val="24"/>
        </w:rPr>
        <w:tab/>
        <w:t>0805-06</w:t>
      </w:r>
    </w:p>
    <w:p w14:paraId="255F871B" w14:textId="66BAF160" w:rsidR="00405671" w:rsidRDefault="003058C1" w:rsidP="0054040B">
      <w:pPr>
        <w:pStyle w:val="BodyText2"/>
        <w:tabs>
          <w:tab w:val="left" w:pos="5954"/>
        </w:tabs>
        <w:spacing w:before="60" w:after="60" w:line="360" w:lineRule="exact"/>
        <w:ind w:left="720" w:firstLine="13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="00367586">
        <w:rPr>
          <w:color w:val="000000"/>
          <w:sz w:val="24"/>
          <w:szCs w:val="24"/>
        </w:rPr>
        <w:t>. T</w:t>
      </w:r>
      <w:r w:rsidR="00405671">
        <w:rPr>
          <w:color w:val="000000"/>
          <w:sz w:val="24"/>
          <w:szCs w:val="24"/>
        </w:rPr>
        <w:t xml:space="preserve">S </w:t>
      </w:r>
      <w:r w:rsidR="00367586">
        <w:rPr>
          <w:color w:val="000000"/>
          <w:sz w:val="24"/>
          <w:szCs w:val="24"/>
        </w:rPr>
        <w:t>Tạ Quang Chiểu</w:t>
      </w:r>
      <w:r w:rsidR="00405671">
        <w:rPr>
          <w:color w:val="000000"/>
          <w:sz w:val="24"/>
          <w:szCs w:val="24"/>
        </w:rPr>
        <w:t xml:space="preserve">               </w:t>
      </w:r>
      <w:r w:rsidR="00D95A42">
        <w:rPr>
          <w:color w:val="000000"/>
          <w:sz w:val="24"/>
          <w:szCs w:val="24"/>
        </w:rPr>
        <w:t xml:space="preserve">                       </w:t>
      </w:r>
      <w:r w:rsidR="00367586">
        <w:rPr>
          <w:color w:val="000000"/>
          <w:sz w:val="24"/>
          <w:szCs w:val="24"/>
        </w:rPr>
        <w:t xml:space="preserve">          </w:t>
      </w:r>
      <w:r w:rsidR="00D95A42">
        <w:rPr>
          <w:color w:val="000000"/>
          <w:sz w:val="24"/>
          <w:szCs w:val="24"/>
        </w:rPr>
        <w:t xml:space="preserve"> </w:t>
      </w:r>
      <w:r w:rsidR="00367586">
        <w:rPr>
          <w:color w:val="000000"/>
          <w:sz w:val="24"/>
          <w:szCs w:val="24"/>
        </w:rPr>
        <w:t>0802</w:t>
      </w:r>
      <w:r w:rsidR="00405671" w:rsidRPr="00B131A7">
        <w:rPr>
          <w:color w:val="000000"/>
          <w:sz w:val="24"/>
          <w:szCs w:val="24"/>
        </w:rPr>
        <w:t>-0</w:t>
      </w:r>
      <w:r w:rsidR="00D95A42">
        <w:rPr>
          <w:color w:val="000000"/>
          <w:sz w:val="24"/>
          <w:szCs w:val="24"/>
        </w:rPr>
        <w:t>4</w:t>
      </w:r>
    </w:p>
    <w:p w14:paraId="5CCEEB1A" w14:textId="1B2B8992" w:rsidR="00405671" w:rsidRDefault="003058C1" w:rsidP="0054040B">
      <w:pPr>
        <w:pStyle w:val="BodyText2"/>
        <w:tabs>
          <w:tab w:val="left" w:pos="5954"/>
        </w:tabs>
        <w:spacing w:before="60" w:after="60" w:line="360" w:lineRule="exact"/>
        <w:ind w:left="720" w:firstLine="13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</w:t>
      </w:r>
      <w:r w:rsidR="00367586">
        <w:rPr>
          <w:color w:val="000000"/>
          <w:sz w:val="24"/>
          <w:szCs w:val="24"/>
        </w:rPr>
        <w:t>. TS Nguyễn Thị Mai Dung</w:t>
      </w:r>
      <w:r w:rsidR="00405671">
        <w:rPr>
          <w:color w:val="000000"/>
          <w:sz w:val="24"/>
          <w:szCs w:val="24"/>
        </w:rPr>
        <w:t xml:space="preserve">                                </w:t>
      </w:r>
      <w:r w:rsidR="00367586">
        <w:rPr>
          <w:color w:val="000000"/>
          <w:sz w:val="24"/>
          <w:szCs w:val="24"/>
        </w:rPr>
        <w:t xml:space="preserve">      </w:t>
      </w:r>
      <w:r w:rsidR="00405671">
        <w:rPr>
          <w:color w:val="000000"/>
          <w:sz w:val="24"/>
          <w:szCs w:val="24"/>
        </w:rPr>
        <w:t xml:space="preserve"> </w:t>
      </w:r>
      <w:r w:rsidR="00367586">
        <w:rPr>
          <w:color w:val="000000"/>
          <w:sz w:val="24"/>
          <w:szCs w:val="24"/>
        </w:rPr>
        <w:t>0803</w:t>
      </w:r>
      <w:r w:rsidR="00405671" w:rsidRPr="00B131A7">
        <w:rPr>
          <w:color w:val="000000"/>
          <w:sz w:val="24"/>
          <w:szCs w:val="24"/>
        </w:rPr>
        <w:t>-0</w:t>
      </w:r>
      <w:r w:rsidR="00367586">
        <w:rPr>
          <w:color w:val="000000"/>
          <w:sz w:val="24"/>
          <w:szCs w:val="24"/>
        </w:rPr>
        <w:t>5</w:t>
      </w:r>
    </w:p>
    <w:p w14:paraId="562E3F7D" w14:textId="315C9484" w:rsidR="00367586" w:rsidRDefault="003058C1" w:rsidP="0054040B">
      <w:pPr>
        <w:pStyle w:val="BodyText2"/>
        <w:tabs>
          <w:tab w:val="left" w:pos="5954"/>
        </w:tabs>
        <w:spacing w:before="60" w:after="60" w:line="360" w:lineRule="exact"/>
        <w:ind w:left="720" w:firstLine="13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</w:t>
      </w:r>
      <w:r w:rsidR="00367586">
        <w:rPr>
          <w:color w:val="000000"/>
          <w:sz w:val="24"/>
          <w:szCs w:val="24"/>
        </w:rPr>
        <w:t>. TS Nguyễn Hoàng Long</w:t>
      </w:r>
      <w:r w:rsidR="00367586">
        <w:rPr>
          <w:color w:val="000000"/>
          <w:sz w:val="24"/>
          <w:szCs w:val="24"/>
        </w:rPr>
        <w:tab/>
        <w:t>0803-11</w:t>
      </w:r>
    </w:p>
    <w:p w14:paraId="5D3B3DBC" w14:textId="13554FAD" w:rsidR="00367586" w:rsidRDefault="003058C1" w:rsidP="0054040B">
      <w:pPr>
        <w:pStyle w:val="BodyText2"/>
        <w:tabs>
          <w:tab w:val="left" w:pos="5954"/>
        </w:tabs>
        <w:spacing w:before="60" w:after="60" w:line="360" w:lineRule="exact"/>
        <w:ind w:left="720" w:firstLine="13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367586">
        <w:rPr>
          <w:color w:val="000000"/>
          <w:sz w:val="24"/>
          <w:szCs w:val="24"/>
        </w:rPr>
        <w:t>. ThS Ngô Thị Phương Thảo</w:t>
      </w:r>
      <w:r w:rsidR="00367586">
        <w:rPr>
          <w:color w:val="000000"/>
          <w:sz w:val="24"/>
          <w:szCs w:val="24"/>
        </w:rPr>
        <w:tab/>
        <w:t>0803-08</w:t>
      </w:r>
    </w:p>
    <w:p w14:paraId="6579714C" w14:textId="77777777" w:rsidR="00CF095F" w:rsidRPr="00B131A7" w:rsidRDefault="00CF095F" w:rsidP="0054040B">
      <w:pPr>
        <w:pStyle w:val="BodyText2"/>
        <w:spacing w:before="60" w:after="60" w:line="360" w:lineRule="exact"/>
        <w:ind w:left="720" w:hanging="436"/>
        <w:jc w:val="both"/>
        <w:rPr>
          <w:b/>
          <w:sz w:val="24"/>
          <w:szCs w:val="24"/>
        </w:rPr>
      </w:pPr>
      <w:r w:rsidRPr="00B131A7">
        <w:rPr>
          <w:b/>
          <w:sz w:val="24"/>
          <w:szCs w:val="24"/>
        </w:rPr>
        <w:t xml:space="preserve">2.2. </w:t>
      </w:r>
      <w:r w:rsidRPr="00B131A7">
        <w:rPr>
          <w:b/>
          <w:color w:val="000000"/>
          <w:sz w:val="24"/>
          <w:szCs w:val="24"/>
        </w:rPr>
        <w:t>Bộ môn:</w:t>
      </w:r>
      <w:r w:rsidR="007D47BD">
        <w:rPr>
          <w:b/>
          <w:sz w:val="24"/>
          <w:szCs w:val="24"/>
        </w:rPr>
        <w:t xml:space="preserve"> </w:t>
      </w:r>
      <w:r w:rsidR="007D47BD" w:rsidRPr="007D47BD">
        <w:rPr>
          <w:sz w:val="24"/>
          <w:szCs w:val="24"/>
        </w:rPr>
        <w:t>Khoa học máy tính.</w:t>
      </w:r>
    </w:p>
    <w:p w14:paraId="7EFC6FD6" w14:textId="77777777" w:rsidR="00CF095F" w:rsidRPr="00B131A7" w:rsidRDefault="00CF095F" w:rsidP="0054040B">
      <w:pPr>
        <w:pStyle w:val="BodyText2"/>
        <w:tabs>
          <w:tab w:val="num" w:pos="520"/>
        </w:tabs>
        <w:spacing w:before="60" w:after="60" w:line="360" w:lineRule="exact"/>
        <w:ind w:left="720" w:hanging="436"/>
        <w:jc w:val="both"/>
        <w:rPr>
          <w:sz w:val="24"/>
          <w:szCs w:val="24"/>
        </w:rPr>
      </w:pPr>
      <w:r w:rsidRPr="00B131A7">
        <w:rPr>
          <w:b/>
          <w:sz w:val="24"/>
          <w:szCs w:val="24"/>
        </w:rPr>
        <w:t xml:space="preserve">2.3. Khoa: </w:t>
      </w:r>
      <w:r w:rsidRPr="007D47BD">
        <w:rPr>
          <w:sz w:val="24"/>
          <w:szCs w:val="24"/>
        </w:rPr>
        <w:t>Công nghệ thông tin</w:t>
      </w:r>
      <w:r w:rsidR="007D47BD" w:rsidRPr="007D47BD">
        <w:rPr>
          <w:sz w:val="24"/>
          <w:szCs w:val="24"/>
        </w:rPr>
        <w:t>.</w:t>
      </w:r>
    </w:p>
    <w:p w14:paraId="355B4EEB" w14:textId="77777777" w:rsidR="00CF095F" w:rsidRPr="00B131A7" w:rsidRDefault="00CF095F" w:rsidP="0054040B">
      <w:pPr>
        <w:pStyle w:val="BodyText2"/>
        <w:numPr>
          <w:ilvl w:val="0"/>
          <w:numId w:val="20"/>
        </w:numPr>
        <w:spacing w:before="60" w:after="6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B131A7">
        <w:rPr>
          <w:b/>
          <w:bCs/>
          <w:color w:val="000000"/>
          <w:sz w:val="24"/>
          <w:szCs w:val="24"/>
        </w:rPr>
        <w:t xml:space="preserve">Điều kiện học học phần </w:t>
      </w:r>
    </w:p>
    <w:p w14:paraId="0AEF4FB0" w14:textId="7EEF663D" w:rsidR="00CF095F" w:rsidRPr="003D5B30" w:rsidRDefault="00CF095F" w:rsidP="0054040B">
      <w:pPr>
        <w:pStyle w:val="BodyText2"/>
        <w:numPr>
          <w:ilvl w:val="1"/>
          <w:numId w:val="20"/>
        </w:numPr>
        <w:spacing w:before="60" w:after="60" w:line="360" w:lineRule="exact"/>
        <w:ind w:left="720" w:hanging="436"/>
        <w:jc w:val="both"/>
        <w:rPr>
          <w:b/>
          <w:bCs/>
          <w:color w:val="000000"/>
          <w:sz w:val="24"/>
          <w:szCs w:val="24"/>
        </w:rPr>
      </w:pPr>
      <w:r w:rsidRPr="003D5B30">
        <w:rPr>
          <w:b/>
          <w:bCs/>
          <w:color w:val="000000"/>
          <w:sz w:val="24"/>
          <w:szCs w:val="24"/>
        </w:rPr>
        <w:t xml:space="preserve">Môn học tiên quyết: </w:t>
      </w:r>
      <w:r w:rsidR="00915353" w:rsidRPr="00915353">
        <w:rPr>
          <w:bCs/>
          <w:i/>
          <w:color w:val="000000"/>
          <w:sz w:val="24"/>
          <w:szCs w:val="24"/>
        </w:rPr>
        <w:t>7080120 (Xác suất thống kê)</w:t>
      </w:r>
    </w:p>
    <w:p w14:paraId="19D0BCE6" w14:textId="23FFD85F" w:rsidR="00CF095F" w:rsidRPr="00D95A42" w:rsidRDefault="00CF095F" w:rsidP="0054040B">
      <w:pPr>
        <w:pStyle w:val="BodyText2"/>
        <w:numPr>
          <w:ilvl w:val="1"/>
          <w:numId w:val="20"/>
        </w:numPr>
        <w:spacing w:before="60" w:after="60" w:line="360" w:lineRule="exact"/>
        <w:ind w:left="720" w:hanging="436"/>
        <w:jc w:val="both"/>
        <w:rPr>
          <w:b/>
          <w:bCs/>
          <w:sz w:val="24"/>
          <w:szCs w:val="24"/>
        </w:rPr>
      </w:pPr>
      <w:r w:rsidRPr="00D95A42">
        <w:rPr>
          <w:b/>
          <w:bCs/>
          <w:sz w:val="24"/>
          <w:szCs w:val="24"/>
        </w:rPr>
        <w:t xml:space="preserve">Môn học học trước:  </w:t>
      </w:r>
      <w:r w:rsidR="00915353" w:rsidRPr="00915353">
        <w:rPr>
          <w:bCs/>
          <w:i/>
          <w:sz w:val="24"/>
          <w:szCs w:val="24"/>
        </w:rPr>
        <w:t>7080514 (Nhập môn ngành công nghệ thông tin)</w:t>
      </w:r>
    </w:p>
    <w:p w14:paraId="77EB929A" w14:textId="77777777" w:rsidR="00CF095F" w:rsidRPr="00B131A7" w:rsidRDefault="00CF095F" w:rsidP="0054040B">
      <w:pPr>
        <w:pStyle w:val="BodyText2"/>
        <w:numPr>
          <w:ilvl w:val="0"/>
          <w:numId w:val="20"/>
        </w:numPr>
        <w:spacing w:before="60" w:after="6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B131A7">
        <w:rPr>
          <w:b/>
          <w:bCs/>
          <w:color w:val="000000"/>
          <w:sz w:val="24"/>
          <w:szCs w:val="24"/>
        </w:rPr>
        <w:t xml:space="preserve">Mục tiêu của học phần </w:t>
      </w:r>
    </w:p>
    <w:p w14:paraId="23640FFD" w14:textId="77777777" w:rsidR="00CF095F" w:rsidRPr="00B131A7" w:rsidRDefault="00CF095F" w:rsidP="0054040B">
      <w:pPr>
        <w:numPr>
          <w:ilvl w:val="1"/>
          <w:numId w:val="21"/>
        </w:numPr>
        <w:spacing w:before="60" w:after="60" w:line="360" w:lineRule="exact"/>
        <w:ind w:left="720" w:hanging="436"/>
        <w:rPr>
          <w:b/>
          <w:bCs/>
          <w:sz w:val="24"/>
          <w:szCs w:val="24"/>
          <w:lang w:val="vi-VN"/>
        </w:rPr>
      </w:pPr>
      <w:r w:rsidRPr="00B131A7">
        <w:rPr>
          <w:b/>
          <w:bCs/>
          <w:sz w:val="24"/>
          <w:szCs w:val="24"/>
          <w:lang w:val="vi-VN"/>
        </w:rPr>
        <w:t xml:space="preserve">Kiến thức </w:t>
      </w:r>
    </w:p>
    <w:p w14:paraId="50C62211" w14:textId="17E805AF" w:rsidR="00CF095F" w:rsidRPr="00C91933" w:rsidRDefault="00405671" w:rsidP="00BC79B6">
      <w:pPr>
        <w:numPr>
          <w:ilvl w:val="2"/>
          <w:numId w:val="21"/>
        </w:numPr>
        <w:spacing w:before="60" w:after="60" w:line="360" w:lineRule="exact"/>
        <w:ind w:left="0" w:firstLine="567"/>
        <w:jc w:val="both"/>
        <w:rPr>
          <w:bCs/>
          <w:sz w:val="24"/>
          <w:szCs w:val="24"/>
          <w:lang w:val="vi-VN"/>
        </w:rPr>
      </w:pPr>
      <w:r>
        <w:rPr>
          <w:sz w:val="24"/>
          <w:szCs w:val="24"/>
        </w:rPr>
        <w:t>Hiểu</w:t>
      </w:r>
      <w:r w:rsidR="00CF095F" w:rsidRPr="00B131A7">
        <w:rPr>
          <w:sz w:val="24"/>
          <w:szCs w:val="24"/>
          <w:lang w:val="vi-VN"/>
        </w:rPr>
        <w:t xml:space="preserve"> các khái niệm cơ bản</w:t>
      </w:r>
      <w:r w:rsidR="00525856">
        <w:rPr>
          <w:sz w:val="24"/>
          <w:szCs w:val="24"/>
        </w:rPr>
        <w:t xml:space="preserve"> về khoa học dữ liệu và</w:t>
      </w:r>
      <w:r>
        <w:rPr>
          <w:sz w:val="24"/>
          <w:szCs w:val="24"/>
        </w:rPr>
        <w:t xml:space="preserve"> </w:t>
      </w:r>
      <w:r w:rsidR="003A1A35">
        <w:rPr>
          <w:sz w:val="24"/>
          <w:szCs w:val="24"/>
        </w:rPr>
        <w:t xml:space="preserve">vai trò của khoa học dữ liệu trong cuộc </w:t>
      </w:r>
      <w:r w:rsidR="00525856">
        <w:rPr>
          <w:sz w:val="24"/>
          <w:szCs w:val="24"/>
        </w:rPr>
        <w:t>cách mạng công nghiệp 4.0</w:t>
      </w:r>
      <w:r w:rsidR="00CF095F" w:rsidRPr="00B131A7">
        <w:rPr>
          <w:sz w:val="24"/>
          <w:szCs w:val="24"/>
          <w:lang w:val="vi-VN"/>
        </w:rPr>
        <w:t>.</w:t>
      </w:r>
    </w:p>
    <w:p w14:paraId="7E1538A5" w14:textId="6EBA182E" w:rsidR="00C91933" w:rsidRPr="00AC45B5" w:rsidRDefault="00525856" w:rsidP="00BC79B6">
      <w:pPr>
        <w:numPr>
          <w:ilvl w:val="2"/>
          <w:numId w:val="21"/>
        </w:numPr>
        <w:spacing w:before="60" w:after="60" w:line="360" w:lineRule="exact"/>
        <w:ind w:left="0" w:firstLine="567"/>
        <w:jc w:val="both"/>
        <w:rPr>
          <w:bCs/>
          <w:sz w:val="24"/>
          <w:szCs w:val="24"/>
          <w:lang w:val="vi-VN"/>
        </w:rPr>
      </w:pPr>
      <w:r>
        <w:rPr>
          <w:bCs/>
          <w:sz w:val="24"/>
          <w:szCs w:val="24"/>
        </w:rPr>
        <w:t>Vận dụng được các bước trong</w:t>
      </w:r>
      <w:r w:rsidR="00C9193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quy trình</w:t>
      </w:r>
      <w:r w:rsidR="00E31B4A">
        <w:rPr>
          <w:bCs/>
          <w:sz w:val="24"/>
          <w:szCs w:val="24"/>
        </w:rPr>
        <w:t xml:space="preserve"> khoa học dữ liệu;</w:t>
      </w:r>
    </w:p>
    <w:p w14:paraId="2C29DB79" w14:textId="0C10893E" w:rsidR="00AC45B5" w:rsidRPr="00B131A7" w:rsidRDefault="00BB36E3" w:rsidP="00BC79B6">
      <w:pPr>
        <w:numPr>
          <w:ilvl w:val="2"/>
          <w:numId w:val="21"/>
        </w:numPr>
        <w:spacing w:before="60" w:after="60" w:line="360" w:lineRule="exact"/>
        <w:ind w:left="0" w:firstLine="567"/>
        <w:jc w:val="both"/>
        <w:rPr>
          <w:bCs/>
          <w:sz w:val="24"/>
          <w:szCs w:val="24"/>
          <w:lang w:val="vi-VN"/>
        </w:rPr>
      </w:pPr>
      <w:r>
        <w:rPr>
          <w:bCs/>
          <w:sz w:val="24"/>
          <w:szCs w:val="24"/>
        </w:rPr>
        <w:t>Biết được các công cụ và ngôn ngữ lập trình trong khoa học dữ liệu</w:t>
      </w:r>
    </w:p>
    <w:p w14:paraId="4D371FCD" w14:textId="50F588CE" w:rsidR="00F477DF" w:rsidRPr="00C91933" w:rsidRDefault="00415C74" w:rsidP="00C91933">
      <w:pPr>
        <w:numPr>
          <w:ilvl w:val="2"/>
          <w:numId w:val="21"/>
        </w:numPr>
        <w:spacing w:before="60" w:after="60" w:line="360" w:lineRule="exact"/>
        <w:ind w:left="0" w:firstLine="567"/>
        <w:jc w:val="both"/>
        <w:rPr>
          <w:bCs/>
          <w:sz w:val="24"/>
          <w:szCs w:val="24"/>
          <w:lang w:val="vi-VN"/>
        </w:rPr>
      </w:pPr>
      <w:r>
        <w:rPr>
          <w:sz w:val="24"/>
          <w:szCs w:val="24"/>
        </w:rPr>
        <w:t>Á</w:t>
      </w:r>
      <w:r w:rsidR="00C91933">
        <w:rPr>
          <w:sz w:val="24"/>
          <w:szCs w:val="24"/>
        </w:rPr>
        <w:t>p dụng ngôn ngữ lập trình Python</w:t>
      </w:r>
      <w:r>
        <w:rPr>
          <w:sz w:val="24"/>
          <w:szCs w:val="24"/>
        </w:rPr>
        <w:t xml:space="preserve"> và</w:t>
      </w:r>
      <w:r w:rsidR="00D87F6E">
        <w:rPr>
          <w:sz w:val="24"/>
          <w:szCs w:val="24"/>
        </w:rPr>
        <w:t xml:space="preserve"> các thư viện phổ biến </w:t>
      </w:r>
      <w:r w:rsidR="00C91933">
        <w:rPr>
          <w:sz w:val="24"/>
          <w:szCs w:val="24"/>
        </w:rPr>
        <w:t>trong khoa học dữ liệu.</w:t>
      </w:r>
    </w:p>
    <w:p w14:paraId="56CBD563" w14:textId="77777777" w:rsidR="00CF095F" w:rsidRPr="00F477DF" w:rsidRDefault="00CF095F" w:rsidP="0054040B">
      <w:pPr>
        <w:numPr>
          <w:ilvl w:val="1"/>
          <w:numId w:val="21"/>
        </w:numPr>
        <w:spacing w:before="60" w:after="60" w:line="360" w:lineRule="exact"/>
        <w:ind w:left="720" w:hanging="436"/>
        <w:rPr>
          <w:b/>
          <w:bCs/>
          <w:sz w:val="24"/>
          <w:szCs w:val="24"/>
          <w:lang w:val="vi-VN"/>
        </w:rPr>
      </w:pPr>
      <w:r w:rsidRPr="00B131A7">
        <w:rPr>
          <w:b/>
          <w:bCs/>
          <w:sz w:val="24"/>
          <w:szCs w:val="24"/>
          <w:lang w:val="vi-VN"/>
        </w:rPr>
        <w:t xml:space="preserve">Kỹ năng </w:t>
      </w:r>
    </w:p>
    <w:p w14:paraId="1D518294" w14:textId="49AD9A97" w:rsidR="00F477DF" w:rsidRPr="00FF4520" w:rsidRDefault="00642795" w:rsidP="00BC79B6">
      <w:pPr>
        <w:numPr>
          <w:ilvl w:val="2"/>
          <w:numId w:val="21"/>
        </w:numPr>
        <w:spacing w:before="60" w:after="60" w:line="360" w:lineRule="exact"/>
        <w:ind w:left="0" w:firstLine="567"/>
        <w:jc w:val="both"/>
        <w:rPr>
          <w:bCs/>
          <w:sz w:val="24"/>
          <w:szCs w:val="24"/>
          <w:lang w:val="vi-VN"/>
        </w:rPr>
      </w:pPr>
      <w:r>
        <w:rPr>
          <w:bCs/>
          <w:sz w:val="24"/>
          <w:szCs w:val="24"/>
        </w:rPr>
        <w:t xml:space="preserve">Có khả năng </w:t>
      </w:r>
      <w:r w:rsidR="00C91933">
        <w:rPr>
          <w:bCs/>
          <w:sz w:val="24"/>
          <w:szCs w:val="24"/>
        </w:rPr>
        <w:t xml:space="preserve">lập trình </w:t>
      </w:r>
      <w:r>
        <w:rPr>
          <w:bCs/>
          <w:sz w:val="24"/>
          <w:szCs w:val="24"/>
        </w:rPr>
        <w:t xml:space="preserve">giải quyết một số bài toán </w:t>
      </w:r>
      <w:r w:rsidR="00C91933">
        <w:rPr>
          <w:bCs/>
          <w:sz w:val="24"/>
          <w:szCs w:val="24"/>
        </w:rPr>
        <w:t>với</w:t>
      </w:r>
      <w:r w:rsidR="004364B1">
        <w:rPr>
          <w:bCs/>
          <w:sz w:val="24"/>
          <w:szCs w:val="24"/>
        </w:rPr>
        <w:t xml:space="preserve"> ngôn ngữ</w:t>
      </w:r>
      <w:r w:rsidR="00C91933">
        <w:rPr>
          <w:bCs/>
          <w:sz w:val="24"/>
          <w:szCs w:val="24"/>
        </w:rPr>
        <w:t xml:space="preserve"> Python</w:t>
      </w:r>
      <w:r w:rsidR="00FF4520">
        <w:rPr>
          <w:bCs/>
          <w:sz w:val="24"/>
          <w:szCs w:val="24"/>
        </w:rPr>
        <w:t xml:space="preserve"> </w:t>
      </w:r>
    </w:p>
    <w:p w14:paraId="5938FBA6" w14:textId="57773EFC" w:rsidR="00FF4520" w:rsidRPr="00B131A7" w:rsidRDefault="00642795" w:rsidP="00BC79B6">
      <w:pPr>
        <w:numPr>
          <w:ilvl w:val="2"/>
          <w:numId w:val="21"/>
        </w:numPr>
        <w:spacing w:before="60" w:after="60" w:line="360" w:lineRule="exact"/>
        <w:ind w:left="0" w:firstLine="567"/>
        <w:jc w:val="both"/>
        <w:rPr>
          <w:bCs/>
          <w:sz w:val="24"/>
          <w:szCs w:val="24"/>
          <w:lang w:val="vi-VN"/>
        </w:rPr>
      </w:pPr>
      <w:r>
        <w:rPr>
          <w:bCs/>
          <w:sz w:val="24"/>
          <w:szCs w:val="24"/>
        </w:rPr>
        <w:lastRenderedPageBreak/>
        <w:t>S</w:t>
      </w:r>
      <w:r w:rsidR="00FB57C1">
        <w:rPr>
          <w:bCs/>
          <w:sz w:val="24"/>
          <w:szCs w:val="24"/>
        </w:rPr>
        <w:t xml:space="preserve">ử dụng được </w:t>
      </w:r>
      <w:r>
        <w:rPr>
          <w:bCs/>
          <w:sz w:val="24"/>
          <w:szCs w:val="24"/>
        </w:rPr>
        <w:t>các</w:t>
      </w:r>
      <w:r w:rsidR="00FB57C1">
        <w:rPr>
          <w:bCs/>
          <w:sz w:val="24"/>
          <w:szCs w:val="24"/>
        </w:rPr>
        <w:t xml:space="preserve"> thư viện Python trong khoa học dữ liệu</w:t>
      </w:r>
    </w:p>
    <w:p w14:paraId="5B0B365D" w14:textId="77777777" w:rsidR="00CF095F" w:rsidRPr="00B131A7" w:rsidRDefault="00CF095F" w:rsidP="0054040B">
      <w:pPr>
        <w:pStyle w:val="BodyText2"/>
        <w:numPr>
          <w:ilvl w:val="0"/>
          <w:numId w:val="20"/>
        </w:numPr>
        <w:spacing w:before="60" w:after="60" w:line="360" w:lineRule="exact"/>
        <w:ind w:left="284" w:hanging="284"/>
        <w:jc w:val="both"/>
        <w:rPr>
          <w:b/>
          <w:bCs/>
          <w:color w:val="000000"/>
          <w:sz w:val="24"/>
          <w:szCs w:val="24"/>
          <w:lang w:val="vi-VN"/>
        </w:rPr>
      </w:pPr>
      <w:r w:rsidRPr="00B131A7">
        <w:rPr>
          <w:b/>
          <w:bCs/>
          <w:color w:val="000000"/>
          <w:sz w:val="24"/>
          <w:szCs w:val="24"/>
          <w:lang w:val="vi-VN"/>
        </w:rPr>
        <w:t>Tóm tắt nội dung học phần</w:t>
      </w:r>
    </w:p>
    <w:p w14:paraId="58317C61" w14:textId="0213B648" w:rsidR="00CF095F" w:rsidRPr="003642F6" w:rsidRDefault="00CF095F" w:rsidP="00BC79B6">
      <w:pPr>
        <w:pStyle w:val="BodyText2"/>
        <w:spacing w:before="60" w:after="60" w:line="360" w:lineRule="exact"/>
        <w:ind w:firstLine="426"/>
        <w:jc w:val="both"/>
        <w:rPr>
          <w:bCs/>
          <w:sz w:val="24"/>
          <w:szCs w:val="24"/>
        </w:rPr>
      </w:pPr>
      <w:r w:rsidRPr="00B131A7">
        <w:rPr>
          <w:sz w:val="24"/>
          <w:szCs w:val="24"/>
          <w:lang w:val="vi-VN"/>
        </w:rPr>
        <w:t xml:space="preserve">Học phần giới thiệu những khái niệm cơ bản </w:t>
      </w:r>
      <w:r w:rsidR="00B96D17">
        <w:rPr>
          <w:sz w:val="24"/>
          <w:szCs w:val="24"/>
          <w:lang w:val="vi-VN"/>
        </w:rPr>
        <w:t xml:space="preserve">về khoa học dữ liệu, xu thế phát triển về dữ liệu lớn hiện tại và tương lai. Giới thiệu </w:t>
      </w:r>
      <w:r w:rsidR="003642F6">
        <w:rPr>
          <w:sz w:val="24"/>
          <w:szCs w:val="24"/>
        </w:rPr>
        <w:t xml:space="preserve">tổng quan về </w:t>
      </w:r>
      <w:r w:rsidR="00B96D17">
        <w:rPr>
          <w:sz w:val="24"/>
          <w:szCs w:val="24"/>
          <w:lang w:val="vi-VN"/>
        </w:rPr>
        <w:t xml:space="preserve">các nền tảng và </w:t>
      </w:r>
      <w:r w:rsidR="004364B1">
        <w:rPr>
          <w:sz w:val="24"/>
          <w:szCs w:val="24"/>
        </w:rPr>
        <w:t>tiến trình khoa học dữ liệu</w:t>
      </w:r>
      <w:r w:rsidRPr="00B131A7">
        <w:rPr>
          <w:sz w:val="24"/>
          <w:szCs w:val="24"/>
          <w:lang w:val="vi-VN"/>
        </w:rPr>
        <w:t>.</w:t>
      </w:r>
      <w:r w:rsidR="003642F6">
        <w:rPr>
          <w:bCs/>
          <w:sz w:val="24"/>
          <w:szCs w:val="24"/>
        </w:rPr>
        <w:t xml:space="preserve"> </w:t>
      </w:r>
      <w:r w:rsidR="00CA75CD">
        <w:rPr>
          <w:bCs/>
          <w:sz w:val="24"/>
          <w:szCs w:val="24"/>
        </w:rPr>
        <w:t xml:space="preserve">Ngôn ngữ lập trình Python trong khoa học dữ liệu. </w:t>
      </w:r>
      <w:r w:rsidR="004364B1">
        <w:rPr>
          <w:bCs/>
          <w:sz w:val="24"/>
          <w:szCs w:val="24"/>
        </w:rPr>
        <w:t>Khai t</w:t>
      </w:r>
      <w:r w:rsidR="001C0B4C">
        <w:rPr>
          <w:bCs/>
          <w:sz w:val="24"/>
          <w:szCs w:val="24"/>
        </w:rPr>
        <w:t>hác và sử dụng một số thư viện P</w:t>
      </w:r>
      <w:r w:rsidR="004364B1">
        <w:rPr>
          <w:bCs/>
          <w:sz w:val="24"/>
          <w:szCs w:val="24"/>
        </w:rPr>
        <w:t>ython trong khoa học dữ liệu như</w:t>
      </w:r>
      <w:r w:rsidR="00FB57C1">
        <w:rPr>
          <w:bCs/>
          <w:sz w:val="24"/>
          <w:szCs w:val="24"/>
        </w:rPr>
        <w:t>:</w:t>
      </w:r>
      <w:r w:rsidR="004364B1">
        <w:rPr>
          <w:bCs/>
          <w:sz w:val="24"/>
          <w:szCs w:val="24"/>
        </w:rPr>
        <w:t xml:space="preserve"> Thư viện xử lý dữ liệu số (Numpy), Thư viện trực quan hóa dữ liệu (</w:t>
      </w:r>
      <w:r w:rsidR="004364B1">
        <w:rPr>
          <w:sz w:val="24"/>
          <w:szCs w:val="24"/>
        </w:rPr>
        <w:t xml:space="preserve">Matplotlib), </w:t>
      </w:r>
      <w:r w:rsidR="001C0B4C">
        <w:rPr>
          <w:sz w:val="24"/>
          <w:szCs w:val="24"/>
        </w:rPr>
        <w:t xml:space="preserve">Thư viện phân tích dữ liệu (Pandas); </w:t>
      </w:r>
      <w:r w:rsidR="004364B1">
        <w:rPr>
          <w:sz w:val="24"/>
          <w:szCs w:val="24"/>
        </w:rPr>
        <w:t>Thư viện các giải thuật học máy (Scikit Learn)</w:t>
      </w:r>
    </w:p>
    <w:p w14:paraId="7D7D72F8" w14:textId="77777777" w:rsidR="00CF095F" w:rsidRPr="00B131A7" w:rsidRDefault="00CF095F" w:rsidP="0054040B">
      <w:pPr>
        <w:pStyle w:val="BodyText2"/>
        <w:numPr>
          <w:ilvl w:val="0"/>
          <w:numId w:val="20"/>
        </w:numPr>
        <w:spacing w:before="60" w:after="60" w:line="360" w:lineRule="exact"/>
        <w:ind w:left="284" w:hanging="295"/>
        <w:jc w:val="both"/>
        <w:rPr>
          <w:b/>
          <w:bCs/>
          <w:sz w:val="24"/>
          <w:szCs w:val="24"/>
          <w:lang w:val="vi-VN"/>
        </w:rPr>
      </w:pPr>
      <w:r w:rsidRPr="00B131A7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14:paraId="50B09D36" w14:textId="77777777" w:rsidR="00CF095F" w:rsidRPr="00B131A7" w:rsidRDefault="00CF095F" w:rsidP="0054040B">
      <w:pPr>
        <w:spacing w:before="60" w:after="60" w:line="360" w:lineRule="exact"/>
        <w:ind w:left="720" w:hanging="720"/>
        <w:jc w:val="center"/>
        <w:rPr>
          <w:b/>
          <w:bCs/>
          <w:sz w:val="24"/>
          <w:szCs w:val="24"/>
          <w:lang w:val="nl-NL"/>
        </w:rPr>
      </w:pPr>
      <w:r w:rsidRPr="00B131A7">
        <w:rPr>
          <w:b/>
          <w:bCs/>
          <w:sz w:val="24"/>
          <w:szCs w:val="24"/>
          <w:lang w:val="nl-NL"/>
        </w:rPr>
        <w:t>Bảng 1. Nội dung học phần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108"/>
        <w:gridCol w:w="992"/>
        <w:gridCol w:w="1554"/>
      </w:tblGrid>
      <w:tr w:rsidR="00CF095F" w:rsidRPr="00B131A7" w14:paraId="716A1146" w14:textId="77777777" w:rsidTr="00861022">
        <w:trPr>
          <w:jc w:val="center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0A0B" w14:textId="77777777" w:rsidR="00CF095F" w:rsidRPr="00B131A7" w:rsidRDefault="00CF095F" w:rsidP="003D5B30">
            <w:pPr>
              <w:spacing w:before="120"/>
              <w:ind w:left="720" w:hanging="720"/>
              <w:rPr>
                <w:b/>
                <w:bCs/>
                <w:sz w:val="24"/>
                <w:szCs w:val="24"/>
                <w:lang w:val="vi-VN"/>
              </w:rPr>
            </w:pPr>
            <w:r w:rsidRPr="00B131A7">
              <w:rPr>
                <w:b/>
                <w:bCs/>
                <w:sz w:val="24"/>
                <w:szCs w:val="24"/>
              </w:rPr>
              <w:t>6.1. Lý thuyết</w:t>
            </w:r>
          </w:p>
        </w:tc>
      </w:tr>
      <w:tr w:rsidR="00CF095F" w:rsidRPr="00B131A7" w14:paraId="25EEFE01" w14:textId="77777777" w:rsidTr="00F27EF3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0D259D00" w14:textId="77777777" w:rsidR="00CF095F" w:rsidRPr="00B131A7" w:rsidRDefault="00CF095F" w:rsidP="00F27EF3">
            <w:pPr>
              <w:spacing w:before="120"/>
              <w:ind w:left="720" w:hanging="720"/>
              <w:jc w:val="center"/>
              <w:rPr>
                <w:b/>
                <w:bCs/>
                <w:i/>
                <w:sz w:val="24"/>
                <w:szCs w:val="24"/>
              </w:rPr>
            </w:pPr>
            <w:r w:rsidRPr="00B131A7">
              <w:rPr>
                <w:b/>
                <w:bCs/>
                <w:i/>
                <w:sz w:val="24"/>
                <w:szCs w:val="24"/>
              </w:rPr>
              <w:t>Đề mục</w:t>
            </w:r>
          </w:p>
        </w:tc>
        <w:tc>
          <w:tcPr>
            <w:tcW w:w="5108" w:type="dxa"/>
            <w:tcBorders>
              <w:top w:val="single" w:sz="4" w:space="0" w:color="auto"/>
            </w:tcBorders>
            <w:vAlign w:val="center"/>
          </w:tcPr>
          <w:p w14:paraId="7704B222" w14:textId="77777777" w:rsidR="00CF095F" w:rsidRPr="00B131A7" w:rsidRDefault="00CF095F" w:rsidP="00F27EF3">
            <w:pPr>
              <w:spacing w:before="120"/>
              <w:ind w:left="720" w:hanging="720"/>
              <w:jc w:val="center"/>
              <w:rPr>
                <w:b/>
                <w:bCs/>
                <w:i/>
                <w:sz w:val="24"/>
                <w:szCs w:val="24"/>
                <w:lang w:val="vi-VN"/>
              </w:rPr>
            </w:pPr>
            <w:r w:rsidRPr="00B131A7">
              <w:rPr>
                <w:b/>
                <w:bCs/>
                <w:i/>
                <w:sz w:val="24"/>
                <w:szCs w:val="24"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A32B7D8" w14:textId="77777777" w:rsidR="00CF095F" w:rsidRPr="00B131A7" w:rsidRDefault="00CF095F" w:rsidP="00F27EF3">
            <w:pPr>
              <w:spacing w:before="120"/>
              <w:ind w:left="720" w:hanging="720"/>
              <w:jc w:val="center"/>
              <w:rPr>
                <w:b/>
                <w:bCs/>
                <w:i/>
                <w:sz w:val="24"/>
                <w:szCs w:val="24"/>
                <w:lang w:val="vi-VN"/>
              </w:rPr>
            </w:pPr>
            <w:r w:rsidRPr="00B131A7">
              <w:rPr>
                <w:b/>
                <w:bCs/>
                <w:i/>
                <w:sz w:val="24"/>
                <w:szCs w:val="24"/>
                <w:lang w:val="vi-VN"/>
              </w:rPr>
              <w:t>Số tiết</w:t>
            </w:r>
          </w:p>
        </w:tc>
        <w:tc>
          <w:tcPr>
            <w:tcW w:w="1554" w:type="dxa"/>
            <w:tcBorders>
              <w:top w:val="single" w:sz="4" w:space="0" w:color="auto"/>
            </w:tcBorders>
            <w:vAlign w:val="center"/>
          </w:tcPr>
          <w:p w14:paraId="56C385C0" w14:textId="77777777" w:rsidR="00CF095F" w:rsidRPr="00B131A7" w:rsidRDefault="00CF095F" w:rsidP="00F27EF3">
            <w:pPr>
              <w:spacing w:before="120"/>
              <w:ind w:left="720" w:hanging="720"/>
              <w:jc w:val="center"/>
              <w:rPr>
                <w:b/>
                <w:bCs/>
                <w:i/>
                <w:sz w:val="24"/>
                <w:szCs w:val="24"/>
                <w:lang w:val="vi-VN"/>
              </w:rPr>
            </w:pPr>
            <w:r w:rsidRPr="00B131A7">
              <w:rPr>
                <w:b/>
                <w:bCs/>
                <w:i/>
                <w:sz w:val="24"/>
                <w:szCs w:val="24"/>
                <w:lang w:val="vi-VN"/>
              </w:rPr>
              <w:t>Mục tiêu</w:t>
            </w:r>
          </w:p>
        </w:tc>
      </w:tr>
      <w:tr w:rsidR="00CF095F" w:rsidRPr="00B131A7" w14:paraId="71625D33" w14:textId="77777777" w:rsidTr="00A726E8">
        <w:trPr>
          <w:trHeight w:val="548"/>
          <w:jc w:val="center"/>
        </w:trPr>
        <w:tc>
          <w:tcPr>
            <w:tcW w:w="1408" w:type="dxa"/>
            <w:vAlign w:val="center"/>
          </w:tcPr>
          <w:p w14:paraId="5C932B60" w14:textId="77777777" w:rsidR="00CF095F" w:rsidRPr="00E25218" w:rsidRDefault="00CF095F" w:rsidP="00A726E8">
            <w:pPr>
              <w:spacing w:before="60" w:after="60"/>
              <w:ind w:left="720" w:hanging="720"/>
              <w:rPr>
                <w:b/>
                <w:sz w:val="24"/>
                <w:szCs w:val="24"/>
              </w:rPr>
            </w:pPr>
            <w:r w:rsidRPr="00E25218">
              <w:rPr>
                <w:b/>
                <w:sz w:val="24"/>
                <w:szCs w:val="24"/>
              </w:rPr>
              <w:t>Chương 1</w:t>
            </w:r>
          </w:p>
        </w:tc>
        <w:tc>
          <w:tcPr>
            <w:tcW w:w="5108" w:type="dxa"/>
            <w:vAlign w:val="center"/>
          </w:tcPr>
          <w:p w14:paraId="14F3F8DD" w14:textId="77777777" w:rsidR="00CF095F" w:rsidRPr="00E25218" w:rsidRDefault="00CF095F" w:rsidP="00A726E8">
            <w:pPr>
              <w:spacing w:before="60" w:after="60"/>
              <w:ind w:left="720" w:hanging="720"/>
              <w:rPr>
                <w:b/>
                <w:sz w:val="24"/>
                <w:szCs w:val="24"/>
              </w:rPr>
            </w:pPr>
            <w:r w:rsidRPr="00E25218">
              <w:rPr>
                <w:b/>
                <w:sz w:val="24"/>
                <w:szCs w:val="24"/>
              </w:rPr>
              <w:t>Mở đầu</w:t>
            </w:r>
          </w:p>
        </w:tc>
        <w:tc>
          <w:tcPr>
            <w:tcW w:w="992" w:type="dxa"/>
            <w:vAlign w:val="center"/>
          </w:tcPr>
          <w:p w14:paraId="6E9EFAD8" w14:textId="2BDA00EB" w:rsidR="00CF095F" w:rsidRPr="0037318B" w:rsidRDefault="000B35A6" w:rsidP="00A726E8">
            <w:pPr>
              <w:spacing w:before="120"/>
              <w:ind w:left="720" w:hanging="7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54" w:type="dxa"/>
            <w:vAlign w:val="center"/>
          </w:tcPr>
          <w:p w14:paraId="640A1206" w14:textId="77777777" w:rsidR="00CF095F" w:rsidRPr="00B131A7" w:rsidRDefault="00CF095F" w:rsidP="00861022">
            <w:pPr>
              <w:spacing w:before="120"/>
              <w:ind w:left="720" w:hanging="720"/>
              <w:rPr>
                <w:b/>
                <w:bCs/>
                <w:sz w:val="24"/>
                <w:szCs w:val="24"/>
              </w:rPr>
            </w:pPr>
          </w:p>
        </w:tc>
      </w:tr>
      <w:tr w:rsidR="00135B6D" w:rsidRPr="00B131A7" w14:paraId="2D2B2904" w14:textId="77777777" w:rsidTr="00A726E8">
        <w:trPr>
          <w:jc w:val="center"/>
        </w:trPr>
        <w:tc>
          <w:tcPr>
            <w:tcW w:w="1408" w:type="dxa"/>
            <w:vAlign w:val="center"/>
          </w:tcPr>
          <w:p w14:paraId="659E5261" w14:textId="77777777" w:rsidR="00135B6D" w:rsidRPr="00B131A7" w:rsidRDefault="00135B6D" w:rsidP="00A726E8">
            <w:pPr>
              <w:spacing w:before="60" w:after="60"/>
              <w:ind w:left="720" w:hanging="720"/>
              <w:jc w:val="center"/>
              <w:rPr>
                <w:bCs/>
                <w:sz w:val="24"/>
                <w:szCs w:val="24"/>
              </w:rPr>
            </w:pPr>
            <w:r w:rsidRPr="00B131A7">
              <w:rPr>
                <w:bCs/>
                <w:sz w:val="24"/>
                <w:szCs w:val="24"/>
              </w:rPr>
              <w:t>1.1</w:t>
            </w:r>
          </w:p>
        </w:tc>
        <w:tc>
          <w:tcPr>
            <w:tcW w:w="5108" w:type="dxa"/>
            <w:vAlign w:val="center"/>
          </w:tcPr>
          <w:p w14:paraId="05CB3FF7" w14:textId="1F3FBE2A" w:rsidR="00135B6D" w:rsidRPr="00B131A7" w:rsidRDefault="000B35A6" w:rsidP="000B35A6">
            <w:pPr>
              <w:spacing w:before="60" w:after="60" w:line="320" w:lineRule="atLeast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Vai trò của</w:t>
            </w:r>
            <w:r w:rsidRPr="00236334">
              <w:rPr>
                <w:sz w:val="24"/>
                <w:szCs w:val="24"/>
              </w:rPr>
              <w:t xml:space="preserve"> khoa học dữ liệu trong thực tế</w:t>
            </w:r>
            <w:r w:rsidRPr="00B131A7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Merge w:val="restart"/>
            <w:vAlign w:val="center"/>
          </w:tcPr>
          <w:p w14:paraId="61618958" w14:textId="68D9B503" w:rsidR="00135B6D" w:rsidRPr="00A726E8" w:rsidRDefault="000B35A6" w:rsidP="00A726E8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554" w:type="dxa"/>
            <w:vMerge w:val="restart"/>
            <w:vAlign w:val="center"/>
          </w:tcPr>
          <w:p w14:paraId="75DEF205" w14:textId="0574468D" w:rsidR="00135B6D" w:rsidRDefault="00135B6D" w:rsidP="0037318B">
            <w:pPr>
              <w:ind w:left="720" w:hanging="720"/>
              <w:jc w:val="center"/>
              <w:rPr>
                <w:bCs/>
                <w:sz w:val="24"/>
                <w:szCs w:val="24"/>
                <w:lang w:val="vi-VN"/>
              </w:rPr>
            </w:pPr>
            <w:r w:rsidRPr="00B131A7">
              <w:rPr>
                <w:bCs/>
                <w:sz w:val="24"/>
                <w:szCs w:val="24"/>
                <w:lang w:val="vi-VN"/>
              </w:rPr>
              <w:t>4.</w:t>
            </w:r>
            <w:r w:rsidRPr="00B131A7">
              <w:rPr>
                <w:bCs/>
                <w:sz w:val="24"/>
                <w:szCs w:val="24"/>
              </w:rPr>
              <w:t>1</w:t>
            </w:r>
            <w:r w:rsidRPr="00B131A7">
              <w:rPr>
                <w:bCs/>
                <w:sz w:val="24"/>
                <w:szCs w:val="24"/>
                <w:lang w:val="vi-VN"/>
              </w:rPr>
              <w:t>.1</w:t>
            </w:r>
          </w:p>
          <w:p w14:paraId="58C34399" w14:textId="6A22206A" w:rsidR="000B35A6" w:rsidRPr="000B35A6" w:rsidRDefault="000B35A6" w:rsidP="0037318B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4.1.2</w:t>
            </w:r>
          </w:p>
          <w:p w14:paraId="04F7B018" w14:textId="77777777" w:rsidR="00135B6D" w:rsidRPr="00B131A7" w:rsidRDefault="00135B6D" w:rsidP="00B96D17">
            <w:pPr>
              <w:ind w:left="720" w:hanging="720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0B35A6" w:rsidRPr="00B131A7" w14:paraId="3156D74A" w14:textId="77777777" w:rsidTr="00A726E8">
        <w:trPr>
          <w:jc w:val="center"/>
        </w:trPr>
        <w:tc>
          <w:tcPr>
            <w:tcW w:w="1408" w:type="dxa"/>
            <w:vAlign w:val="center"/>
          </w:tcPr>
          <w:p w14:paraId="2BC5E802" w14:textId="05887A83" w:rsidR="000B35A6" w:rsidRPr="00B131A7" w:rsidRDefault="000B35A6" w:rsidP="00A726E8">
            <w:pPr>
              <w:spacing w:before="60" w:after="6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1.2</w:t>
            </w:r>
          </w:p>
        </w:tc>
        <w:tc>
          <w:tcPr>
            <w:tcW w:w="5108" w:type="dxa"/>
            <w:vAlign w:val="center"/>
          </w:tcPr>
          <w:p w14:paraId="62625503" w14:textId="30927B3B" w:rsidR="000B35A6" w:rsidRPr="00B131A7" w:rsidRDefault="000B35A6" w:rsidP="00A726E8">
            <w:pPr>
              <w:spacing w:before="60" w:after="60" w:line="320" w:lineRule="atLeast"/>
              <w:jc w:val="both"/>
              <w:rPr>
                <w:bCs/>
                <w:sz w:val="24"/>
                <w:szCs w:val="24"/>
              </w:rPr>
            </w:pPr>
            <w:r w:rsidRPr="00B131A7">
              <w:rPr>
                <w:bCs/>
                <w:sz w:val="24"/>
                <w:szCs w:val="24"/>
              </w:rPr>
              <w:t xml:space="preserve">Tổng quan về </w:t>
            </w:r>
            <w:r>
              <w:rPr>
                <w:bCs/>
                <w:sz w:val="24"/>
                <w:szCs w:val="24"/>
              </w:rPr>
              <w:t>khoa học dữ liệu</w:t>
            </w:r>
          </w:p>
        </w:tc>
        <w:tc>
          <w:tcPr>
            <w:tcW w:w="992" w:type="dxa"/>
            <w:vMerge/>
            <w:vAlign w:val="center"/>
          </w:tcPr>
          <w:p w14:paraId="71644E72" w14:textId="77777777" w:rsidR="000B35A6" w:rsidRDefault="000B35A6" w:rsidP="00A726E8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14:paraId="30225D02" w14:textId="77777777" w:rsidR="000B35A6" w:rsidRPr="00B131A7" w:rsidRDefault="000B35A6" w:rsidP="0037318B">
            <w:pPr>
              <w:ind w:left="720" w:hanging="720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135B6D" w:rsidRPr="00B131A7" w14:paraId="1296E923" w14:textId="77777777" w:rsidTr="00A726E8">
        <w:trPr>
          <w:jc w:val="center"/>
        </w:trPr>
        <w:tc>
          <w:tcPr>
            <w:tcW w:w="1408" w:type="dxa"/>
            <w:vAlign w:val="center"/>
          </w:tcPr>
          <w:p w14:paraId="6BD13CF1" w14:textId="68966D9D" w:rsidR="00135B6D" w:rsidRPr="00B131A7" w:rsidRDefault="000B35A6" w:rsidP="00A726E8">
            <w:pPr>
              <w:spacing w:before="60" w:after="6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1.3</w:t>
            </w:r>
          </w:p>
        </w:tc>
        <w:tc>
          <w:tcPr>
            <w:tcW w:w="5108" w:type="dxa"/>
            <w:vAlign w:val="center"/>
          </w:tcPr>
          <w:p w14:paraId="551BD61F" w14:textId="1ECC1C09" w:rsidR="00135B6D" w:rsidRPr="00B131A7" w:rsidRDefault="00135B6D" w:rsidP="00A726E8">
            <w:pPr>
              <w:tabs>
                <w:tab w:val="left" w:pos="993"/>
              </w:tabs>
              <w:spacing w:before="60" w:after="60" w:line="32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236334">
              <w:rPr>
                <w:sz w:val="24"/>
                <w:szCs w:val="24"/>
              </w:rPr>
              <w:t>ữ liệu lớn</w:t>
            </w:r>
            <w:r>
              <w:rPr>
                <w:sz w:val="24"/>
                <w:szCs w:val="24"/>
              </w:rPr>
              <w:t xml:space="preserve"> và khoa học dữ liệu</w:t>
            </w:r>
          </w:p>
        </w:tc>
        <w:tc>
          <w:tcPr>
            <w:tcW w:w="992" w:type="dxa"/>
            <w:vMerge/>
            <w:vAlign w:val="center"/>
          </w:tcPr>
          <w:p w14:paraId="27F244BF" w14:textId="77777777" w:rsidR="00135B6D" w:rsidRPr="00B131A7" w:rsidRDefault="00135B6D" w:rsidP="00A726E8">
            <w:pPr>
              <w:spacing w:before="120"/>
              <w:ind w:left="720" w:hanging="7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14:paraId="144412EE" w14:textId="77777777" w:rsidR="00135B6D" w:rsidRPr="00B131A7" w:rsidRDefault="00135B6D" w:rsidP="003D5B30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135B6D" w:rsidRPr="00B131A7" w14:paraId="139F4A98" w14:textId="77777777" w:rsidTr="00A726E8">
        <w:trPr>
          <w:jc w:val="center"/>
        </w:trPr>
        <w:tc>
          <w:tcPr>
            <w:tcW w:w="1408" w:type="dxa"/>
            <w:vAlign w:val="center"/>
          </w:tcPr>
          <w:p w14:paraId="09FEB128" w14:textId="0D9AAAAA" w:rsidR="00135B6D" w:rsidRPr="0070034E" w:rsidRDefault="000B35A6" w:rsidP="00A726E8">
            <w:pPr>
              <w:spacing w:before="60" w:after="60"/>
              <w:ind w:left="720" w:hanging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5108" w:type="dxa"/>
            <w:vAlign w:val="center"/>
          </w:tcPr>
          <w:p w14:paraId="0ADF12DE" w14:textId="7671287A" w:rsidR="00135B6D" w:rsidRPr="00236334" w:rsidRDefault="000B35A6" w:rsidP="00A726E8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Quy trình</w:t>
            </w:r>
            <w:r w:rsidR="00135B6D" w:rsidRPr="0070034E">
              <w:rPr>
                <w:sz w:val="24"/>
                <w:szCs w:val="24"/>
              </w:rPr>
              <w:t xml:space="preserve"> khoa học dữ liệu</w:t>
            </w:r>
          </w:p>
        </w:tc>
        <w:tc>
          <w:tcPr>
            <w:tcW w:w="992" w:type="dxa"/>
            <w:vMerge/>
            <w:vAlign w:val="center"/>
          </w:tcPr>
          <w:p w14:paraId="2AE38AA1" w14:textId="77777777" w:rsidR="00135B6D" w:rsidRDefault="00135B6D" w:rsidP="00A726E8">
            <w:pPr>
              <w:spacing w:before="120"/>
              <w:ind w:left="720" w:hanging="7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14:paraId="764A189E" w14:textId="77777777" w:rsidR="00135B6D" w:rsidRPr="00B131A7" w:rsidRDefault="00135B6D" w:rsidP="004E6879">
            <w:pPr>
              <w:spacing w:before="120"/>
              <w:ind w:left="720" w:hanging="720"/>
              <w:rPr>
                <w:bCs/>
                <w:sz w:val="24"/>
                <w:szCs w:val="24"/>
              </w:rPr>
            </w:pPr>
          </w:p>
        </w:tc>
      </w:tr>
      <w:tr w:rsidR="00135B6D" w:rsidRPr="00B131A7" w14:paraId="347C5013" w14:textId="77777777" w:rsidTr="00A726E8">
        <w:trPr>
          <w:jc w:val="center"/>
        </w:trPr>
        <w:tc>
          <w:tcPr>
            <w:tcW w:w="1408" w:type="dxa"/>
            <w:vAlign w:val="center"/>
          </w:tcPr>
          <w:p w14:paraId="5D5DB56C" w14:textId="094E0E9F" w:rsidR="00135B6D" w:rsidRPr="0070034E" w:rsidRDefault="000B35A6" w:rsidP="00A726E8">
            <w:pPr>
              <w:spacing w:before="60" w:after="60"/>
              <w:ind w:left="720" w:hanging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5108" w:type="dxa"/>
            <w:vAlign w:val="center"/>
          </w:tcPr>
          <w:p w14:paraId="6F05EB6A" w14:textId="1DDA3652" w:rsidR="00135B6D" w:rsidRPr="0070034E" w:rsidRDefault="00135B6D" w:rsidP="00135B6D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Các kiến thức, kỹ năng của một nhà khoa học dữ liệu</w:t>
            </w:r>
          </w:p>
        </w:tc>
        <w:tc>
          <w:tcPr>
            <w:tcW w:w="992" w:type="dxa"/>
            <w:vMerge/>
            <w:vAlign w:val="center"/>
          </w:tcPr>
          <w:p w14:paraId="51253306" w14:textId="77777777" w:rsidR="00135B6D" w:rsidRDefault="00135B6D" w:rsidP="00A726E8">
            <w:pPr>
              <w:spacing w:before="120"/>
              <w:ind w:left="720" w:hanging="7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14:paraId="1B234E37" w14:textId="77777777" w:rsidR="00135B6D" w:rsidRPr="00B131A7" w:rsidRDefault="00135B6D" w:rsidP="004E6879">
            <w:pPr>
              <w:spacing w:before="120"/>
              <w:ind w:left="720" w:hanging="720"/>
              <w:rPr>
                <w:bCs/>
                <w:sz w:val="24"/>
                <w:szCs w:val="24"/>
              </w:rPr>
            </w:pPr>
          </w:p>
        </w:tc>
      </w:tr>
      <w:tr w:rsidR="004E6879" w:rsidRPr="00B131A7" w14:paraId="255B0410" w14:textId="77777777" w:rsidTr="00A726E8">
        <w:trPr>
          <w:jc w:val="center"/>
        </w:trPr>
        <w:tc>
          <w:tcPr>
            <w:tcW w:w="1408" w:type="dxa"/>
            <w:vAlign w:val="center"/>
          </w:tcPr>
          <w:p w14:paraId="221D2ABA" w14:textId="77777777" w:rsidR="004E6879" w:rsidRPr="00E25218" w:rsidRDefault="004E6879" w:rsidP="00A726E8">
            <w:pPr>
              <w:spacing w:before="60" w:after="60"/>
              <w:ind w:left="720" w:hanging="720"/>
              <w:rPr>
                <w:b/>
                <w:sz w:val="24"/>
                <w:szCs w:val="24"/>
              </w:rPr>
            </w:pPr>
            <w:r w:rsidRPr="00E25218">
              <w:rPr>
                <w:b/>
                <w:sz w:val="24"/>
                <w:szCs w:val="24"/>
              </w:rPr>
              <w:t>Chương 2</w:t>
            </w:r>
          </w:p>
        </w:tc>
        <w:tc>
          <w:tcPr>
            <w:tcW w:w="5108" w:type="dxa"/>
            <w:vAlign w:val="center"/>
          </w:tcPr>
          <w:p w14:paraId="53FCE096" w14:textId="7FA68649" w:rsidR="004E6879" w:rsidRPr="00E25218" w:rsidRDefault="008A03A4" w:rsidP="002B512F">
            <w:pPr>
              <w:spacing w:before="60" w:after="60"/>
              <w:ind w:firstLine="3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Ngôn ngữ </w:t>
            </w:r>
            <w:r w:rsidR="002B512F">
              <w:rPr>
                <w:b/>
                <w:sz w:val="24"/>
                <w:szCs w:val="24"/>
              </w:rPr>
              <w:t xml:space="preserve"> và công cụ </w:t>
            </w:r>
            <w:r>
              <w:rPr>
                <w:b/>
                <w:sz w:val="24"/>
                <w:szCs w:val="24"/>
              </w:rPr>
              <w:t>lập trình trong khoa học dữ liệu</w:t>
            </w:r>
          </w:p>
        </w:tc>
        <w:tc>
          <w:tcPr>
            <w:tcW w:w="992" w:type="dxa"/>
            <w:vAlign w:val="center"/>
          </w:tcPr>
          <w:p w14:paraId="2740AB1E" w14:textId="711FB734" w:rsidR="004E6879" w:rsidRPr="0037318B" w:rsidRDefault="005369EC" w:rsidP="00A726E8">
            <w:pPr>
              <w:spacing w:before="120"/>
              <w:ind w:left="720" w:hanging="7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4" w:type="dxa"/>
            <w:vAlign w:val="center"/>
          </w:tcPr>
          <w:p w14:paraId="76F16274" w14:textId="77777777" w:rsidR="004E6879" w:rsidRPr="00B131A7" w:rsidRDefault="004E6879" w:rsidP="004E6879">
            <w:pPr>
              <w:spacing w:before="120"/>
              <w:ind w:left="720" w:hanging="720"/>
              <w:rPr>
                <w:bCs/>
                <w:sz w:val="24"/>
                <w:szCs w:val="24"/>
              </w:rPr>
            </w:pPr>
          </w:p>
        </w:tc>
      </w:tr>
      <w:tr w:rsidR="00D95A42" w:rsidRPr="00B131A7" w14:paraId="6BBE1C03" w14:textId="77777777" w:rsidTr="00A726E8">
        <w:trPr>
          <w:jc w:val="center"/>
        </w:trPr>
        <w:tc>
          <w:tcPr>
            <w:tcW w:w="1408" w:type="dxa"/>
            <w:vAlign w:val="center"/>
          </w:tcPr>
          <w:p w14:paraId="2FB7A079" w14:textId="77777777" w:rsidR="00D95A42" w:rsidRPr="00B131A7" w:rsidRDefault="00D95A42" w:rsidP="00A726E8">
            <w:pPr>
              <w:spacing w:before="60" w:after="60"/>
              <w:ind w:left="720" w:hanging="720"/>
              <w:jc w:val="center"/>
              <w:rPr>
                <w:bCs/>
                <w:sz w:val="24"/>
                <w:szCs w:val="24"/>
                <w:lang w:val="vi-VN"/>
              </w:rPr>
            </w:pPr>
            <w:r w:rsidRPr="00B131A7">
              <w:rPr>
                <w:bCs/>
                <w:sz w:val="24"/>
                <w:szCs w:val="24"/>
                <w:lang w:val="vi-VN"/>
              </w:rPr>
              <w:t>2.1</w:t>
            </w:r>
          </w:p>
        </w:tc>
        <w:tc>
          <w:tcPr>
            <w:tcW w:w="5108" w:type="dxa"/>
            <w:vAlign w:val="center"/>
          </w:tcPr>
          <w:p w14:paraId="32940073" w14:textId="3E1FE76F" w:rsidR="00D95A42" w:rsidRPr="0023717C" w:rsidRDefault="00D95A42" w:rsidP="005369EC">
            <w:pPr>
              <w:spacing w:before="60" w:after="60"/>
              <w:ind w:firstLine="28"/>
              <w:rPr>
                <w:bCs/>
                <w:sz w:val="24"/>
                <w:szCs w:val="24"/>
              </w:rPr>
            </w:pPr>
            <w:bookmarkStart w:id="0" w:name="OLE_LINK1"/>
            <w:bookmarkStart w:id="1" w:name="OLE_LINK2"/>
            <w:r>
              <w:rPr>
                <w:bCs/>
                <w:sz w:val="24"/>
                <w:szCs w:val="24"/>
              </w:rPr>
              <w:t xml:space="preserve">Giới thiệu </w:t>
            </w:r>
            <w:r w:rsidR="005369EC">
              <w:rPr>
                <w:bCs/>
                <w:sz w:val="24"/>
                <w:szCs w:val="24"/>
              </w:rPr>
              <w:t xml:space="preserve">một số </w:t>
            </w:r>
            <w:r>
              <w:rPr>
                <w:bCs/>
                <w:sz w:val="24"/>
                <w:szCs w:val="24"/>
              </w:rPr>
              <w:t xml:space="preserve">ngôn ngữ </w:t>
            </w:r>
            <w:r w:rsidR="005369EC">
              <w:rPr>
                <w:bCs/>
                <w:sz w:val="24"/>
                <w:szCs w:val="24"/>
              </w:rPr>
              <w:t xml:space="preserve">và công cụ </w:t>
            </w:r>
            <w:r>
              <w:rPr>
                <w:bCs/>
                <w:sz w:val="24"/>
                <w:szCs w:val="24"/>
              </w:rPr>
              <w:t xml:space="preserve">lập trình </w:t>
            </w:r>
            <w:bookmarkEnd w:id="0"/>
            <w:bookmarkEnd w:id="1"/>
            <w:r w:rsidR="005369EC">
              <w:rPr>
                <w:bCs/>
                <w:sz w:val="24"/>
                <w:szCs w:val="24"/>
              </w:rPr>
              <w:t>trong khoa học dữ liệu</w:t>
            </w:r>
          </w:p>
        </w:tc>
        <w:tc>
          <w:tcPr>
            <w:tcW w:w="992" w:type="dxa"/>
            <w:vMerge w:val="restart"/>
            <w:vAlign w:val="center"/>
          </w:tcPr>
          <w:p w14:paraId="72E201FB" w14:textId="31114601" w:rsidR="00D95A42" w:rsidRPr="00AC65B0" w:rsidRDefault="00D95A42" w:rsidP="00A726E8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4" w:type="dxa"/>
            <w:vMerge w:val="restart"/>
            <w:vAlign w:val="center"/>
          </w:tcPr>
          <w:p w14:paraId="6EA95B06" w14:textId="25EB76C4" w:rsidR="000B35A6" w:rsidRDefault="000B35A6" w:rsidP="000B35A6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4.1.3</w:t>
            </w:r>
          </w:p>
          <w:p w14:paraId="4E1ECC93" w14:textId="1C6BAF77" w:rsidR="00D95A42" w:rsidRPr="00861022" w:rsidRDefault="00D95A42" w:rsidP="004E6879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4.2.1</w:t>
            </w:r>
          </w:p>
          <w:p w14:paraId="0E9B0291" w14:textId="47984891" w:rsidR="00D95A42" w:rsidRPr="00B131A7" w:rsidRDefault="00D95A42" w:rsidP="004E6879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D95A42" w:rsidRPr="007D47BD" w14:paraId="10F5D829" w14:textId="77777777" w:rsidTr="00A726E8">
        <w:trPr>
          <w:jc w:val="center"/>
        </w:trPr>
        <w:tc>
          <w:tcPr>
            <w:tcW w:w="1408" w:type="dxa"/>
            <w:vAlign w:val="center"/>
          </w:tcPr>
          <w:p w14:paraId="774586CA" w14:textId="77777777" w:rsidR="00D95A42" w:rsidRPr="00B131A7" w:rsidRDefault="00D95A42" w:rsidP="00A726E8">
            <w:pPr>
              <w:spacing w:before="60" w:after="60"/>
              <w:ind w:left="720" w:hanging="720"/>
              <w:jc w:val="center"/>
              <w:rPr>
                <w:bCs/>
                <w:sz w:val="24"/>
                <w:szCs w:val="24"/>
                <w:lang w:val="vi-VN"/>
              </w:rPr>
            </w:pPr>
            <w:r w:rsidRPr="00B131A7">
              <w:rPr>
                <w:bCs/>
                <w:sz w:val="24"/>
                <w:szCs w:val="24"/>
                <w:lang w:val="vi-VN"/>
              </w:rPr>
              <w:t>2.2</w:t>
            </w:r>
          </w:p>
        </w:tc>
        <w:tc>
          <w:tcPr>
            <w:tcW w:w="5108" w:type="dxa"/>
            <w:vAlign w:val="center"/>
          </w:tcPr>
          <w:p w14:paraId="4150DC35" w14:textId="33FB67F7" w:rsidR="00D95A42" w:rsidRPr="004E6879" w:rsidRDefault="00D95A42" w:rsidP="00A726E8">
            <w:pPr>
              <w:spacing w:before="60" w:after="60"/>
              <w:ind w:left="720" w:hanging="72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Ngôn ngữ lập trình Python trong khoa học dữ liệu</w:t>
            </w:r>
          </w:p>
        </w:tc>
        <w:tc>
          <w:tcPr>
            <w:tcW w:w="992" w:type="dxa"/>
            <w:vMerge/>
            <w:vAlign w:val="center"/>
          </w:tcPr>
          <w:p w14:paraId="561CBB96" w14:textId="77777777" w:rsidR="00D95A42" w:rsidRPr="00B131A7" w:rsidRDefault="00D95A42" w:rsidP="00A726E8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1554" w:type="dxa"/>
            <w:vMerge/>
            <w:vAlign w:val="center"/>
          </w:tcPr>
          <w:p w14:paraId="27555DA2" w14:textId="77777777" w:rsidR="00D95A42" w:rsidRPr="0054040B" w:rsidRDefault="00D95A42" w:rsidP="004E6879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D95A42" w:rsidRPr="00B131A7" w14:paraId="427821C3" w14:textId="77777777" w:rsidTr="00A726E8">
        <w:trPr>
          <w:jc w:val="center"/>
        </w:trPr>
        <w:tc>
          <w:tcPr>
            <w:tcW w:w="1408" w:type="dxa"/>
            <w:vAlign w:val="center"/>
          </w:tcPr>
          <w:p w14:paraId="42725B3C" w14:textId="77777777" w:rsidR="00D95A42" w:rsidRPr="00B131A7" w:rsidRDefault="00D95A42" w:rsidP="00A726E8">
            <w:pPr>
              <w:spacing w:before="60" w:after="60"/>
              <w:ind w:left="720" w:hanging="720"/>
              <w:jc w:val="center"/>
              <w:rPr>
                <w:bCs/>
                <w:sz w:val="24"/>
                <w:szCs w:val="24"/>
              </w:rPr>
            </w:pPr>
            <w:r w:rsidRPr="00B131A7">
              <w:rPr>
                <w:bCs/>
                <w:sz w:val="24"/>
                <w:szCs w:val="24"/>
              </w:rPr>
              <w:t>2.3</w:t>
            </w:r>
          </w:p>
        </w:tc>
        <w:tc>
          <w:tcPr>
            <w:tcW w:w="5108" w:type="dxa"/>
            <w:vAlign w:val="center"/>
          </w:tcPr>
          <w:p w14:paraId="3822EB6F" w14:textId="444F4EAB" w:rsidR="00D95A42" w:rsidRPr="00B131A7" w:rsidRDefault="00D95A42" w:rsidP="00A726E8">
            <w:pPr>
              <w:tabs>
                <w:tab w:val="left" w:pos="993"/>
              </w:tabs>
              <w:spacing w:before="60" w:after="60" w:line="320" w:lineRule="atLeast"/>
              <w:ind w:left="720" w:hanging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Cài đặt và thiết lập môi trường lập trình  </w:t>
            </w:r>
          </w:p>
        </w:tc>
        <w:tc>
          <w:tcPr>
            <w:tcW w:w="992" w:type="dxa"/>
            <w:vMerge/>
            <w:vAlign w:val="center"/>
          </w:tcPr>
          <w:p w14:paraId="2EAEC49C" w14:textId="77777777" w:rsidR="00D95A42" w:rsidRPr="00B131A7" w:rsidRDefault="00D95A42" w:rsidP="00A726E8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14:paraId="01B972DC" w14:textId="77777777" w:rsidR="00D95A42" w:rsidRPr="00B131A7" w:rsidRDefault="00D95A42" w:rsidP="004E6879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D95A42" w:rsidRPr="00B131A7" w14:paraId="25FFFA40" w14:textId="77777777" w:rsidTr="00A726E8">
        <w:trPr>
          <w:jc w:val="center"/>
        </w:trPr>
        <w:tc>
          <w:tcPr>
            <w:tcW w:w="1408" w:type="dxa"/>
            <w:vAlign w:val="center"/>
          </w:tcPr>
          <w:p w14:paraId="15B40665" w14:textId="645936A2" w:rsidR="00D95A42" w:rsidRPr="00B131A7" w:rsidRDefault="00D95A42" w:rsidP="00A726E8">
            <w:pPr>
              <w:spacing w:before="60" w:after="6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2.4</w:t>
            </w:r>
          </w:p>
        </w:tc>
        <w:tc>
          <w:tcPr>
            <w:tcW w:w="5108" w:type="dxa"/>
            <w:vAlign w:val="center"/>
          </w:tcPr>
          <w:p w14:paraId="3665FEEC" w14:textId="3E39630B" w:rsidR="00D95A42" w:rsidRPr="00B131A7" w:rsidRDefault="00D95A42" w:rsidP="00A726E8">
            <w:pPr>
              <w:tabs>
                <w:tab w:val="left" w:pos="993"/>
              </w:tabs>
              <w:spacing w:before="60" w:after="60" w:line="320" w:lineRule="atLeast"/>
              <w:ind w:left="720" w:hanging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Xây dựng ứng dụng đầu tiên với Python</w:t>
            </w:r>
          </w:p>
        </w:tc>
        <w:tc>
          <w:tcPr>
            <w:tcW w:w="992" w:type="dxa"/>
            <w:vMerge/>
            <w:vAlign w:val="center"/>
          </w:tcPr>
          <w:p w14:paraId="01F1805A" w14:textId="77777777" w:rsidR="00D95A42" w:rsidRPr="00B131A7" w:rsidRDefault="00D95A42" w:rsidP="00A726E8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14:paraId="28D59D4A" w14:textId="77777777" w:rsidR="00D95A42" w:rsidRPr="00B131A7" w:rsidRDefault="00D95A42" w:rsidP="004E6879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D95A42" w:rsidRPr="00B131A7" w14:paraId="38C424D9" w14:textId="77777777" w:rsidTr="00A726E8">
        <w:trPr>
          <w:jc w:val="center"/>
        </w:trPr>
        <w:tc>
          <w:tcPr>
            <w:tcW w:w="1408" w:type="dxa"/>
            <w:vAlign w:val="center"/>
          </w:tcPr>
          <w:p w14:paraId="1A4D008A" w14:textId="5E52F154" w:rsidR="00D95A42" w:rsidRDefault="00D95A42" w:rsidP="00A726E8">
            <w:pPr>
              <w:spacing w:before="60" w:after="6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2.5</w:t>
            </w:r>
          </w:p>
        </w:tc>
        <w:tc>
          <w:tcPr>
            <w:tcW w:w="5108" w:type="dxa"/>
            <w:vAlign w:val="center"/>
          </w:tcPr>
          <w:p w14:paraId="171A5C24" w14:textId="63AFAFB7" w:rsidR="00D95A42" w:rsidRDefault="00D95A42" w:rsidP="00A726E8">
            <w:pPr>
              <w:tabs>
                <w:tab w:val="left" w:pos="993"/>
              </w:tabs>
              <w:spacing w:before="60" w:after="60" w:line="320" w:lineRule="atLeast"/>
              <w:ind w:left="720" w:hanging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Bài tập – Chương 2</w:t>
            </w:r>
          </w:p>
        </w:tc>
        <w:tc>
          <w:tcPr>
            <w:tcW w:w="992" w:type="dxa"/>
            <w:vAlign w:val="center"/>
          </w:tcPr>
          <w:p w14:paraId="694D98C8" w14:textId="5E3AB9BC" w:rsidR="00D95A42" w:rsidRPr="00B131A7" w:rsidRDefault="00D95A42" w:rsidP="00A726E8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4" w:type="dxa"/>
            <w:vMerge/>
            <w:vAlign w:val="center"/>
          </w:tcPr>
          <w:p w14:paraId="60EB2A57" w14:textId="77777777" w:rsidR="00D95A42" w:rsidRPr="00B131A7" w:rsidRDefault="00D95A42" w:rsidP="004E6879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4E6879" w:rsidRPr="00B131A7" w14:paraId="0B14E81B" w14:textId="77777777" w:rsidTr="00537AC0">
        <w:trPr>
          <w:trHeight w:val="545"/>
          <w:jc w:val="center"/>
        </w:trPr>
        <w:tc>
          <w:tcPr>
            <w:tcW w:w="1408" w:type="dxa"/>
            <w:vAlign w:val="center"/>
          </w:tcPr>
          <w:p w14:paraId="62ABCC32" w14:textId="77777777" w:rsidR="004E6879" w:rsidRPr="00E25218" w:rsidRDefault="004E6879" w:rsidP="00A726E8">
            <w:pPr>
              <w:spacing w:before="60" w:after="60"/>
              <w:ind w:left="720" w:hanging="720"/>
              <w:rPr>
                <w:b/>
                <w:sz w:val="24"/>
                <w:szCs w:val="24"/>
              </w:rPr>
            </w:pPr>
            <w:r w:rsidRPr="00E25218">
              <w:rPr>
                <w:b/>
                <w:sz w:val="24"/>
                <w:szCs w:val="24"/>
              </w:rPr>
              <w:t>Chương 3</w:t>
            </w:r>
          </w:p>
        </w:tc>
        <w:tc>
          <w:tcPr>
            <w:tcW w:w="5108" w:type="dxa"/>
            <w:vAlign w:val="center"/>
          </w:tcPr>
          <w:p w14:paraId="73C57426" w14:textId="2137101B" w:rsidR="004E6879" w:rsidRPr="00E25218" w:rsidRDefault="001D3E3B" w:rsidP="00A726E8">
            <w:pPr>
              <w:spacing w:before="60" w:after="60"/>
              <w:ind w:left="720" w:hanging="7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Lập trình Python căn bản</w:t>
            </w:r>
          </w:p>
        </w:tc>
        <w:tc>
          <w:tcPr>
            <w:tcW w:w="992" w:type="dxa"/>
            <w:vAlign w:val="center"/>
          </w:tcPr>
          <w:p w14:paraId="7905DBC6" w14:textId="25B057AE" w:rsidR="004E6879" w:rsidRPr="00861022" w:rsidRDefault="00C91933" w:rsidP="00A726E8">
            <w:pPr>
              <w:spacing w:before="120"/>
              <w:ind w:left="720" w:hanging="7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0B35A6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54" w:type="dxa"/>
            <w:vAlign w:val="center"/>
          </w:tcPr>
          <w:p w14:paraId="70CD3270" w14:textId="20FFB8A0" w:rsidR="004E6879" w:rsidRPr="00B131A7" w:rsidRDefault="004E6879" w:rsidP="004E6879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C97B89" w:rsidRPr="00B131A7" w14:paraId="743621A8" w14:textId="77777777" w:rsidTr="00A726E8">
        <w:trPr>
          <w:jc w:val="center"/>
        </w:trPr>
        <w:tc>
          <w:tcPr>
            <w:tcW w:w="1408" w:type="dxa"/>
            <w:vAlign w:val="center"/>
          </w:tcPr>
          <w:p w14:paraId="171A9C11" w14:textId="35EA6206" w:rsidR="00C97B89" w:rsidRDefault="00C97B89" w:rsidP="00A726E8">
            <w:pPr>
              <w:spacing w:before="60" w:after="6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3.1</w:t>
            </w:r>
          </w:p>
        </w:tc>
        <w:tc>
          <w:tcPr>
            <w:tcW w:w="5108" w:type="dxa"/>
            <w:vAlign w:val="center"/>
          </w:tcPr>
          <w:p w14:paraId="72E204C0" w14:textId="5DFB07F0" w:rsidR="00C97B89" w:rsidRDefault="00C97B89" w:rsidP="00A726E8">
            <w:pPr>
              <w:spacing w:before="60" w:after="60"/>
              <w:ind w:left="720" w:hanging="72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Biến, toán tử trong Python</w:t>
            </w:r>
          </w:p>
        </w:tc>
        <w:tc>
          <w:tcPr>
            <w:tcW w:w="992" w:type="dxa"/>
            <w:vMerge w:val="restart"/>
            <w:vAlign w:val="center"/>
          </w:tcPr>
          <w:p w14:paraId="63DD2C04" w14:textId="7CB5D191" w:rsidR="00C97B89" w:rsidRPr="00AC65B0" w:rsidRDefault="00C41BBD" w:rsidP="00A726E8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554" w:type="dxa"/>
            <w:vMerge w:val="restart"/>
            <w:vAlign w:val="center"/>
          </w:tcPr>
          <w:p w14:paraId="6B4C427B" w14:textId="1D4A1F18" w:rsidR="000B35A6" w:rsidRDefault="000B35A6" w:rsidP="004E6879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4.1.4</w:t>
            </w:r>
          </w:p>
          <w:p w14:paraId="36EE6F71" w14:textId="11C5C611" w:rsidR="00C97B89" w:rsidRPr="00B131A7" w:rsidRDefault="00D95A42" w:rsidP="004E6879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4.2.1</w:t>
            </w:r>
          </w:p>
        </w:tc>
      </w:tr>
      <w:tr w:rsidR="00C97B89" w:rsidRPr="00B131A7" w14:paraId="7BF34F9D" w14:textId="77777777" w:rsidTr="00A726E8">
        <w:trPr>
          <w:jc w:val="center"/>
        </w:trPr>
        <w:tc>
          <w:tcPr>
            <w:tcW w:w="1408" w:type="dxa"/>
            <w:vAlign w:val="center"/>
          </w:tcPr>
          <w:p w14:paraId="52FB66D2" w14:textId="3EB5F1F2" w:rsidR="00C97B89" w:rsidRDefault="00C97B89" w:rsidP="00A726E8">
            <w:pPr>
              <w:spacing w:before="60" w:after="6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3.2</w:t>
            </w:r>
          </w:p>
        </w:tc>
        <w:tc>
          <w:tcPr>
            <w:tcW w:w="5108" w:type="dxa"/>
            <w:vAlign w:val="center"/>
          </w:tcPr>
          <w:p w14:paraId="11A4788F" w14:textId="0FF7637D" w:rsidR="00C97B89" w:rsidRDefault="00C97B89" w:rsidP="00A726E8">
            <w:pPr>
              <w:spacing w:before="60" w:after="60"/>
              <w:ind w:left="720" w:hanging="72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Các kiểu dữ liệu cơ bản</w:t>
            </w:r>
          </w:p>
        </w:tc>
        <w:tc>
          <w:tcPr>
            <w:tcW w:w="992" w:type="dxa"/>
            <w:vMerge/>
            <w:vAlign w:val="center"/>
          </w:tcPr>
          <w:p w14:paraId="6DB1C4F6" w14:textId="77777777" w:rsidR="00C97B89" w:rsidRPr="00AC65B0" w:rsidRDefault="00C97B89" w:rsidP="00A726E8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14:paraId="57DE085A" w14:textId="77777777" w:rsidR="00C97B89" w:rsidRPr="00B131A7" w:rsidRDefault="00C97B89" w:rsidP="00C91933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C97B89" w:rsidRPr="00B131A7" w14:paraId="0BE8090A" w14:textId="77777777" w:rsidTr="00A726E8">
        <w:trPr>
          <w:jc w:val="center"/>
        </w:trPr>
        <w:tc>
          <w:tcPr>
            <w:tcW w:w="1408" w:type="dxa"/>
            <w:vAlign w:val="center"/>
          </w:tcPr>
          <w:p w14:paraId="549624AC" w14:textId="06F31C94" w:rsidR="00C97B89" w:rsidRDefault="00C97B89" w:rsidP="00A726E8">
            <w:pPr>
              <w:spacing w:before="60" w:after="6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3.3</w:t>
            </w:r>
          </w:p>
        </w:tc>
        <w:tc>
          <w:tcPr>
            <w:tcW w:w="5108" w:type="dxa"/>
            <w:vAlign w:val="center"/>
          </w:tcPr>
          <w:p w14:paraId="1F09BA2C" w14:textId="1110774B" w:rsidR="00C97B89" w:rsidRDefault="00C97B89" w:rsidP="00A726E8">
            <w:pPr>
              <w:spacing w:before="60" w:after="60"/>
              <w:ind w:left="720" w:hanging="72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Cấu trúc điều khiển, vòng lặp</w:t>
            </w:r>
          </w:p>
        </w:tc>
        <w:tc>
          <w:tcPr>
            <w:tcW w:w="992" w:type="dxa"/>
            <w:vMerge/>
            <w:vAlign w:val="center"/>
          </w:tcPr>
          <w:p w14:paraId="5337DBBC" w14:textId="77777777" w:rsidR="00C97B89" w:rsidRPr="00AC65B0" w:rsidRDefault="00C97B89" w:rsidP="00A726E8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14:paraId="20F5AC84" w14:textId="77777777" w:rsidR="00C97B89" w:rsidRPr="00B131A7" w:rsidRDefault="00C97B89" w:rsidP="00C91933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C97B89" w:rsidRPr="00B131A7" w14:paraId="3CB60886" w14:textId="77777777" w:rsidTr="00A726E8">
        <w:trPr>
          <w:jc w:val="center"/>
        </w:trPr>
        <w:tc>
          <w:tcPr>
            <w:tcW w:w="1408" w:type="dxa"/>
            <w:vAlign w:val="center"/>
          </w:tcPr>
          <w:p w14:paraId="59ADAA89" w14:textId="3DFCE452" w:rsidR="00C97B89" w:rsidRDefault="00C97B89" w:rsidP="00A726E8">
            <w:pPr>
              <w:spacing w:before="60" w:after="6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3.4</w:t>
            </w:r>
          </w:p>
        </w:tc>
        <w:tc>
          <w:tcPr>
            <w:tcW w:w="5108" w:type="dxa"/>
            <w:vAlign w:val="center"/>
          </w:tcPr>
          <w:p w14:paraId="767421CF" w14:textId="77D29C0C" w:rsidR="00C97B89" w:rsidRDefault="00C97B89" w:rsidP="00403C3C">
            <w:pPr>
              <w:spacing w:before="60" w:after="60"/>
              <w:ind w:left="720" w:hanging="72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Hàm</w:t>
            </w:r>
            <w:r w:rsidR="00760C7B">
              <w:rPr>
                <w:bCs/>
                <w:sz w:val="24"/>
                <w:szCs w:val="24"/>
              </w:rPr>
              <w:t>, Lớp</w:t>
            </w:r>
            <w:r w:rsidR="00403C3C">
              <w:rPr>
                <w:bCs/>
                <w:sz w:val="24"/>
                <w:szCs w:val="24"/>
              </w:rPr>
              <w:t>, Đối tượng</w:t>
            </w:r>
            <w:r>
              <w:rPr>
                <w:bCs/>
                <w:sz w:val="24"/>
                <w:szCs w:val="24"/>
              </w:rPr>
              <w:t xml:space="preserve"> trong Python</w:t>
            </w:r>
            <w:r w:rsidR="00760C7B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Merge/>
            <w:vAlign w:val="center"/>
          </w:tcPr>
          <w:p w14:paraId="6041EC72" w14:textId="77777777" w:rsidR="00C97B89" w:rsidRPr="00AC65B0" w:rsidRDefault="00C97B89" w:rsidP="00A726E8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14:paraId="5C18C121" w14:textId="77777777" w:rsidR="00C97B89" w:rsidRPr="00B131A7" w:rsidRDefault="00C97B89" w:rsidP="00C91933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C97B89" w:rsidRPr="00B131A7" w14:paraId="51E2F523" w14:textId="77777777" w:rsidTr="00A726E8">
        <w:trPr>
          <w:jc w:val="center"/>
        </w:trPr>
        <w:tc>
          <w:tcPr>
            <w:tcW w:w="1408" w:type="dxa"/>
            <w:vAlign w:val="center"/>
          </w:tcPr>
          <w:p w14:paraId="0E4DA695" w14:textId="0BE229ED" w:rsidR="00C97B89" w:rsidRDefault="000B35A6" w:rsidP="00A726E8">
            <w:pPr>
              <w:spacing w:before="60" w:after="6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3.5</w:t>
            </w:r>
          </w:p>
        </w:tc>
        <w:tc>
          <w:tcPr>
            <w:tcW w:w="5108" w:type="dxa"/>
            <w:vAlign w:val="center"/>
          </w:tcPr>
          <w:p w14:paraId="53FC6377" w14:textId="6DDE5CF7" w:rsidR="00C97B89" w:rsidRDefault="00C97B89" w:rsidP="00A726E8">
            <w:pPr>
              <w:spacing w:before="60" w:after="60"/>
              <w:ind w:left="720" w:hanging="72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Làm việc với tập tin</w:t>
            </w:r>
          </w:p>
        </w:tc>
        <w:tc>
          <w:tcPr>
            <w:tcW w:w="992" w:type="dxa"/>
            <w:vMerge/>
            <w:vAlign w:val="center"/>
          </w:tcPr>
          <w:p w14:paraId="1480B50F" w14:textId="77777777" w:rsidR="00C97B89" w:rsidRPr="00AC65B0" w:rsidRDefault="00C97B89" w:rsidP="00A726E8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14:paraId="28AEB859" w14:textId="77777777" w:rsidR="00C97B89" w:rsidRPr="00B131A7" w:rsidRDefault="00C97B89" w:rsidP="00C91933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FF4520" w:rsidRPr="00B131A7" w14:paraId="66B99BF4" w14:textId="77777777" w:rsidTr="00A726E8">
        <w:trPr>
          <w:jc w:val="center"/>
        </w:trPr>
        <w:tc>
          <w:tcPr>
            <w:tcW w:w="1408" w:type="dxa"/>
            <w:vAlign w:val="center"/>
          </w:tcPr>
          <w:p w14:paraId="6E3A0441" w14:textId="0BB13D23" w:rsidR="00FF4520" w:rsidRPr="00B131A7" w:rsidRDefault="000B35A6" w:rsidP="00A726E8">
            <w:pPr>
              <w:spacing w:before="60" w:after="6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3.6</w:t>
            </w:r>
          </w:p>
        </w:tc>
        <w:tc>
          <w:tcPr>
            <w:tcW w:w="5108" w:type="dxa"/>
            <w:vAlign w:val="center"/>
          </w:tcPr>
          <w:p w14:paraId="42C2163E" w14:textId="52DE5BAE" w:rsidR="00FF4520" w:rsidRPr="00B131A7" w:rsidRDefault="00FF4520" w:rsidP="00A726E8">
            <w:pPr>
              <w:spacing w:before="60" w:after="60"/>
              <w:ind w:left="720" w:hanging="72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Bài tập – Chương 3</w:t>
            </w:r>
          </w:p>
        </w:tc>
        <w:tc>
          <w:tcPr>
            <w:tcW w:w="992" w:type="dxa"/>
            <w:vAlign w:val="center"/>
          </w:tcPr>
          <w:p w14:paraId="2ADC2044" w14:textId="215D3456" w:rsidR="00FF4520" w:rsidRPr="00AC65B0" w:rsidRDefault="00C41BBD" w:rsidP="00A726E8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554" w:type="dxa"/>
            <w:vMerge/>
            <w:vAlign w:val="center"/>
          </w:tcPr>
          <w:p w14:paraId="59CE9F14" w14:textId="77777777" w:rsidR="00FF4520" w:rsidRPr="00B131A7" w:rsidRDefault="00FF4520" w:rsidP="00C91933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C91933" w:rsidRPr="000A3476" w14:paraId="400B7F63" w14:textId="77777777" w:rsidTr="00537AC0">
        <w:trPr>
          <w:trHeight w:val="551"/>
          <w:jc w:val="center"/>
        </w:trPr>
        <w:tc>
          <w:tcPr>
            <w:tcW w:w="1408" w:type="dxa"/>
            <w:vAlign w:val="center"/>
          </w:tcPr>
          <w:p w14:paraId="7606CEB7" w14:textId="0F592642" w:rsidR="00C91933" w:rsidRPr="00E25218" w:rsidRDefault="00C91933" w:rsidP="00A726E8">
            <w:pPr>
              <w:spacing w:before="60" w:after="60"/>
              <w:ind w:left="720" w:hanging="720"/>
              <w:rPr>
                <w:b/>
                <w:sz w:val="24"/>
                <w:szCs w:val="24"/>
              </w:rPr>
            </w:pPr>
            <w:r w:rsidRPr="00E25218">
              <w:rPr>
                <w:b/>
                <w:sz w:val="24"/>
                <w:szCs w:val="24"/>
              </w:rPr>
              <w:t xml:space="preserve">Chương 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108" w:type="dxa"/>
            <w:vAlign w:val="center"/>
          </w:tcPr>
          <w:p w14:paraId="7E3532A5" w14:textId="50A707CE" w:rsidR="00C91933" w:rsidRPr="000A3476" w:rsidRDefault="002224FA" w:rsidP="00A726E8">
            <w:pPr>
              <w:spacing w:before="60" w:after="60"/>
              <w:ind w:left="720" w:hanging="7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Một số thư viện Python trong khoa học dữ liệu</w:t>
            </w:r>
          </w:p>
        </w:tc>
        <w:tc>
          <w:tcPr>
            <w:tcW w:w="992" w:type="dxa"/>
            <w:vAlign w:val="center"/>
          </w:tcPr>
          <w:p w14:paraId="59E4E0FF" w14:textId="44656516" w:rsidR="00C91933" w:rsidRPr="00E25218" w:rsidRDefault="00135B6D" w:rsidP="00A726E8">
            <w:pPr>
              <w:spacing w:before="120"/>
              <w:ind w:left="720" w:hanging="7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54" w:type="dxa"/>
            <w:vAlign w:val="center"/>
          </w:tcPr>
          <w:p w14:paraId="3C98769F" w14:textId="77777777" w:rsidR="00C91933" w:rsidRPr="000A3476" w:rsidRDefault="00C91933" w:rsidP="00C91933">
            <w:pPr>
              <w:ind w:left="720" w:hanging="720"/>
              <w:rPr>
                <w:b/>
                <w:bCs/>
                <w:sz w:val="24"/>
                <w:szCs w:val="24"/>
              </w:rPr>
            </w:pPr>
          </w:p>
        </w:tc>
      </w:tr>
      <w:tr w:rsidR="00C97B89" w:rsidRPr="00B131A7" w14:paraId="708048C4" w14:textId="77777777" w:rsidTr="00A726E8">
        <w:trPr>
          <w:jc w:val="center"/>
        </w:trPr>
        <w:tc>
          <w:tcPr>
            <w:tcW w:w="1408" w:type="dxa"/>
            <w:vAlign w:val="center"/>
          </w:tcPr>
          <w:p w14:paraId="04133374" w14:textId="21E98AC1" w:rsidR="00C97B89" w:rsidRPr="00B131A7" w:rsidRDefault="00C97B89" w:rsidP="00A726E8">
            <w:pPr>
              <w:spacing w:before="60" w:after="6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4.1</w:t>
            </w:r>
          </w:p>
        </w:tc>
        <w:tc>
          <w:tcPr>
            <w:tcW w:w="5108" w:type="dxa"/>
            <w:vAlign w:val="center"/>
          </w:tcPr>
          <w:p w14:paraId="6FA9A7C7" w14:textId="19311AB1" w:rsidR="00C97B89" w:rsidRPr="00B131A7" w:rsidRDefault="00C97B89" w:rsidP="00A726E8">
            <w:pPr>
              <w:spacing w:before="60" w:after="60"/>
              <w:ind w:left="720" w:hanging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Giới thiệu một số Package trong khoa học dữ liệu</w:t>
            </w:r>
          </w:p>
        </w:tc>
        <w:tc>
          <w:tcPr>
            <w:tcW w:w="992" w:type="dxa"/>
            <w:vMerge w:val="restart"/>
            <w:vAlign w:val="center"/>
          </w:tcPr>
          <w:p w14:paraId="5A9677CD" w14:textId="03361D83" w:rsidR="00C97B89" w:rsidRPr="00F0043D" w:rsidRDefault="00C41BBD" w:rsidP="00A726E8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554" w:type="dxa"/>
            <w:vMerge w:val="restart"/>
            <w:vAlign w:val="center"/>
          </w:tcPr>
          <w:p w14:paraId="3D62C6A8" w14:textId="4F33050B" w:rsidR="00C97B89" w:rsidRDefault="009B294A" w:rsidP="00C91933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4.1.4</w:t>
            </w:r>
          </w:p>
          <w:p w14:paraId="597ECCB6" w14:textId="3E6FCA0E" w:rsidR="00D95A42" w:rsidRPr="00B131A7" w:rsidRDefault="00D95A42" w:rsidP="00C91933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4.2.2</w:t>
            </w:r>
          </w:p>
        </w:tc>
      </w:tr>
      <w:tr w:rsidR="00434D13" w:rsidRPr="00B131A7" w14:paraId="33D7E030" w14:textId="77777777" w:rsidTr="00A726E8">
        <w:trPr>
          <w:jc w:val="center"/>
        </w:trPr>
        <w:tc>
          <w:tcPr>
            <w:tcW w:w="1408" w:type="dxa"/>
            <w:vAlign w:val="center"/>
          </w:tcPr>
          <w:p w14:paraId="44D4E3FA" w14:textId="1C3F66CD" w:rsidR="00434D13" w:rsidRDefault="00434D13" w:rsidP="00A726E8">
            <w:pPr>
              <w:spacing w:before="60" w:after="6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4.2</w:t>
            </w:r>
          </w:p>
        </w:tc>
        <w:tc>
          <w:tcPr>
            <w:tcW w:w="5108" w:type="dxa"/>
            <w:vAlign w:val="center"/>
          </w:tcPr>
          <w:p w14:paraId="363AC9FC" w14:textId="0D26713D" w:rsidR="00434D13" w:rsidRDefault="00B36DC7" w:rsidP="00B36DC7">
            <w:pPr>
              <w:spacing w:before="60" w:after="60"/>
              <w:ind w:left="720" w:hanging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Xử lý dữ liệu số với thư viện Numpy </w:t>
            </w:r>
          </w:p>
        </w:tc>
        <w:tc>
          <w:tcPr>
            <w:tcW w:w="992" w:type="dxa"/>
            <w:vMerge/>
            <w:vAlign w:val="center"/>
          </w:tcPr>
          <w:p w14:paraId="08638C10" w14:textId="77777777" w:rsidR="00434D13" w:rsidRPr="00F0043D" w:rsidRDefault="00434D13" w:rsidP="00A726E8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14:paraId="6E00E82C" w14:textId="77777777" w:rsidR="00434D13" w:rsidRPr="00B131A7" w:rsidRDefault="00434D13" w:rsidP="00C91933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C97B89" w:rsidRPr="00B131A7" w14:paraId="0B73FD93" w14:textId="77777777" w:rsidTr="00A726E8">
        <w:trPr>
          <w:jc w:val="center"/>
        </w:trPr>
        <w:tc>
          <w:tcPr>
            <w:tcW w:w="1408" w:type="dxa"/>
            <w:vAlign w:val="center"/>
          </w:tcPr>
          <w:p w14:paraId="474402EB" w14:textId="1851CAA7" w:rsidR="00C97B89" w:rsidRPr="00B131A7" w:rsidRDefault="00434D13" w:rsidP="00A726E8">
            <w:pPr>
              <w:spacing w:before="60" w:after="6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4.3</w:t>
            </w:r>
          </w:p>
        </w:tc>
        <w:tc>
          <w:tcPr>
            <w:tcW w:w="5108" w:type="dxa"/>
            <w:vAlign w:val="center"/>
          </w:tcPr>
          <w:p w14:paraId="1730C8F7" w14:textId="1B6E5A2D" w:rsidR="00C97B89" w:rsidRPr="00B131A7" w:rsidRDefault="001C0B4C" w:rsidP="001C0B4C">
            <w:pPr>
              <w:spacing w:before="60" w:after="60"/>
              <w:ind w:left="720" w:hanging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Trực quan hóa dữ liệu với thư viện </w:t>
            </w:r>
            <w:bookmarkStart w:id="2" w:name="OLE_LINK3"/>
            <w:bookmarkStart w:id="3" w:name="OLE_LINK4"/>
            <w:r>
              <w:rPr>
                <w:sz w:val="24"/>
                <w:szCs w:val="24"/>
              </w:rPr>
              <w:t>Matplotlib</w:t>
            </w:r>
            <w:bookmarkEnd w:id="2"/>
            <w:bookmarkEnd w:id="3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Merge/>
            <w:vAlign w:val="center"/>
          </w:tcPr>
          <w:p w14:paraId="459A6C2B" w14:textId="5CCD5B25" w:rsidR="00C97B89" w:rsidRPr="00F0043D" w:rsidRDefault="00C97B89" w:rsidP="00A726E8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14:paraId="50348F8D" w14:textId="77777777" w:rsidR="00C97B89" w:rsidRPr="00B131A7" w:rsidRDefault="00C97B89" w:rsidP="00C91933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C97B89" w:rsidRPr="00B131A7" w14:paraId="76714804" w14:textId="77777777" w:rsidTr="00A726E8">
        <w:trPr>
          <w:jc w:val="center"/>
        </w:trPr>
        <w:tc>
          <w:tcPr>
            <w:tcW w:w="1408" w:type="dxa"/>
            <w:vAlign w:val="center"/>
          </w:tcPr>
          <w:p w14:paraId="10087742" w14:textId="4C921EFC" w:rsidR="00C97B89" w:rsidRDefault="00434D13" w:rsidP="00A726E8">
            <w:pPr>
              <w:spacing w:before="60" w:after="6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4.4</w:t>
            </w:r>
          </w:p>
        </w:tc>
        <w:tc>
          <w:tcPr>
            <w:tcW w:w="5108" w:type="dxa"/>
            <w:vAlign w:val="center"/>
          </w:tcPr>
          <w:p w14:paraId="2FD3EACE" w14:textId="722FD0FE" w:rsidR="00C97B89" w:rsidRDefault="00B36DC7" w:rsidP="00022626">
            <w:pPr>
              <w:spacing w:before="60" w:after="60"/>
              <w:ind w:left="720" w:hanging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Phân tích dữ liệu với thư viện Pandas</w:t>
            </w:r>
          </w:p>
        </w:tc>
        <w:tc>
          <w:tcPr>
            <w:tcW w:w="992" w:type="dxa"/>
            <w:vMerge/>
            <w:vAlign w:val="center"/>
          </w:tcPr>
          <w:p w14:paraId="6FE3BF48" w14:textId="77777777" w:rsidR="00C97B89" w:rsidRPr="00F0043D" w:rsidRDefault="00C97B89" w:rsidP="00A726E8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14:paraId="0F2E1892" w14:textId="77777777" w:rsidR="00C97B89" w:rsidRPr="00B131A7" w:rsidRDefault="00C97B89" w:rsidP="00C91933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C97B89" w:rsidRPr="00B131A7" w14:paraId="6BC20340" w14:textId="77777777" w:rsidTr="00A726E8">
        <w:trPr>
          <w:jc w:val="center"/>
        </w:trPr>
        <w:tc>
          <w:tcPr>
            <w:tcW w:w="1408" w:type="dxa"/>
            <w:vAlign w:val="center"/>
          </w:tcPr>
          <w:p w14:paraId="50A09895" w14:textId="288E8527" w:rsidR="00C97B89" w:rsidRDefault="00434D13" w:rsidP="00A726E8">
            <w:pPr>
              <w:spacing w:before="60" w:after="6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4.5</w:t>
            </w:r>
          </w:p>
        </w:tc>
        <w:tc>
          <w:tcPr>
            <w:tcW w:w="5108" w:type="dxa"/>
            <w:vAlign w:val="center"/>
          </w:tcPr>
          <w:p w14:paraId="3C0A6991" w14:textId="65274FC4" w:rsidR="00C97B89" w:rsidRDefault="00C97B89" w:rsidP="00022626">
            <w:pPr>
              <w:spacing w:before="60" w:after="60"/>
              <w:ind w:left="720" w:hanging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Học máy với </w:t>
            </w:r>
            <w:r w:rsidR="00022626">
              <w:rPr>
                <w:sz w:val="24"/>
                <w:szCs w:val="24"/>
              </w:rPr>
              <w:t>thư viện</w:t>
            </w:r>
            <w:r>
              <w:rPr>
                <w:sz w:val="24"/>
                <w:szCs w:val="24"/>
              </w:rPr>
              <w:t xml:space="preserve"> </w:t>
            </w:r>
            <w:bookmarkStart w:id="4" w:name="OLE_LINK5"/>
            <w:bookmarkStart w:id="5" w:name="OLE_LINK6"/>
            <w:r>
              <w:rPr>
                <w:sz w:val="24"/>
                <w:szCs w:val="24"/>
              </w:rPr>
              <w:t>Scikit Learn</w:t>
            </w:r>
            <w:bookmarkEnd w:id="4"/>
            <w:bookmarkEnd w:id="5"/>
          </w:p>
        </w:tc>
        <w:tc>
          <w:tcPr>
            <w:tcW w:w="992" w:type="dxa"/>
            <w:vMerge/>
            <w:vAlign w:val="center"/>
          </w:tcPr>
          <w:p w14:paraId="7680A68E" w14:textId="77777777" w:rsidR="00C97B89" w:rsidRPr="00F0043D" w:rsidRDefault="00C97B89" w:rsidP="00A726E8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14:paraId="40828F58" w14:textId="77777777" w:rsidR="00C97B89" w:rsidRPr="00B131A7" w:rsidRDefault="00C97B89" w:rsidP="00C91933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C97B89" w:rsidRPr="00B131A7" w14:paraId="605AF1EA" w14:textId="77777777" w:rsidTr="00135B6D">
        <w:trPr>
          <w:jc w:val="center"/>
        </w:trPr>
        <w:tc>
          <w:tcPr>
            <w:tcW w:w="1408" w:type="dxa"/>
            <w:vAlign w:val="center"/>
          </w:tcPr>
          <w:p w14:paraId="16C09601" w14:textId="3FBDCA70" w:rsidR="00C97B89" w:rsidRDefault="00434D13" w:rsidP="00A726E8">
            <w:pPr>
              <w:spacing w:before="60" w:after="6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4.6</w:t>
            </w:r>
          </w:p>
        </w:tc>
        <w:tc>
          <w:tcPr>
            <w:tcW w:w="5108" w:type="dxa"/>
            <w:vAlign w:val="center"/>
          </w:tcPr>
          <w:p w14:paraId="75477236" w14:textId="3D9CFA4A" w:rsidR="00C97B89" w:rsidRDefault="00C97B89" w:rsidP="00A726E8">
            <w:pPr>
              <w:spacing w:before="60" w:after="60"/>
              <w:ind w:left="720" w:hanging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Bài tập – Chương 4</w:t>
            </w:r>
          </w:p>
        </w:tc>
        <w:tc>
          <w:tcPr>
            <w:tcW w:w="992" w:type="dxa"/>
            <w:vAlign w:val="center"/>
          </w:tcPr>
          <w:p w14:paraId="50F57741" w14:textId="2A966E3B" w:rsidR="00C97B89" w:rsidRPr="00F0043D" w:rsidRDefault="00C41BBD" w:rsidP="00135B6D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554" w:type="dxa"/>
            <w:vMerge/>
            <w:vAlign w:val="center"/>
          </w:tcPr>
          <w:p w14:paraId="73ECD958" w14:textId="77777777" w:rsidR="00C97B89" w:rsidRPr="00B131A7" w:rsidRDefault="00C97B89" w:rsidP="00C91933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</w:tbl>
    <w:p w14:paraId="64E35040" w14:textId="77777777" w:rsidR="00CF095F" w:rsidRPr="00B131A7" w:rsidRDefault="00CF095F" w:rsidP="0054040B">
      <w:pPr>
        <w:pStyle w:val="BodyText2"/>
        <w:numPr>
          <w:ilvl w:val="0"/>
          <w:numId w:val="20"/>
        </w:numPr>
        <w:spacing w:before="60" w:after="60" w:line="360" w:lineRule="exact"/>
        <w:ind w:left="284" w:hanging="284"/>
        <w:jc w:val="both"/>
        <w:rPr>
          <w:bCs/>
          <w:i/>
          <w:color w:val="000000"/>
          <w:sz w:val="24"/>
          <w:szCs w:val="24"/>
        </w:rPr>
      </w:pPr>
      <w:r w:rsidRPr="00B131A7">
        <w:rPr>
          <w:b/>
          <w:bCs/>
          <w:color w:val="000000"/>
          <w:sz w:val="24"/>
          <w:szCs w:val="24"/>
        </w:rPr>
        <w:t xml:space="preserve">Phương pháp giảng dạy </w:t>
      </w:r>
    </w:p>
    <w:p w14:paraId="7EB98A02" w14:textId="35A44973" w:rsidR="00850438" w:rsidRDefault="00CF095F" w:rsidP="00553EC1">
      <w:pPr>
        <w:spacing w:before="60" w:after="60" w:line="360" w:lineRule="exact"/>
        <w:ind w:left="284" w:hanging="11"/>
        <w:jc w:val="both"/>
        <w:rPr>
          <w:bCs/>
          <w:color w:val="000000"/>
          <w:sz w:val="24"/>
          <w:szCs w:val="24"/>
        </w:rPr>
      </w:pPr>
      <w:bookmarkStart w:id="6" w:name="OLE_LINK13"/>
      <w:bookmarkStart w:id="7" w:name="OLE_LINK14"/>
      <w:r w:rsidRPr="00B131A7">
        <w:rPr>
          <w:bCs/>
          <w:color w:val="000000"/>
          <w:sz w:val="24"/>
          <w:szCs w:val="24"/>
        </w:rPr>
        <w:t>- Giảng dạy lý thuyết</w:t>
      </w:r>
      <w:r w:rsidR="00861022">
        <w:rPr>
          <w:bCs/>
          <w:color w:val="000000"/>
          <w:sz w:val="24"/>
          <w:szCs w:val="24"/>
        </w:rPr>
        <w:t xml:space="preserve"> kết hợp với bài tập</w:t>
      </w:r>
      <w:r w:rsidR="00850438">
        <w:rPr>
          <w:bCs/>
          <w:color w:val="000000"/>
          <w:sz w:val="24"/>
          <w:szCs w:val="24"/>
        </w:rPr>
        <w:t>, bài thực hành;</w:t>
      </w:r>
    </w:p>
    <w:p w14:paraId="7AA28542" w14:textId="65552C2F" w:rsidR="00434D13" w:rsidRDefault="00434D13" w:rsidP="00553EC1">
      <w:pPr>
        <w:spacing w:before="60" w:after="60" w:line="360" w:lineRule="exact"/>
        <w:ind w:left="284" w:hanging="11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Sử dụng các ví dụ minh họa trực quan cho từng nội dung cụ thể</w:t>
      </w:r>
    </w:p>
    <w:p w14:paraId="7F8A9B16" w14:textId="3759AF02" w:rsidR="00CF095F" w:rsidRPr="00B131A7" w:rsidRDefault="00850438" w:rsidP="00553EC1">
      <w:pPr>
        <w:spacing w:before="60" w:after="60" w:line="360" w:lineRule="exact"/>
        <w:ind w:left="284" w:hanging="11"/>
        <w:jc w:val="both"/>
        <w:rPr>
          <w:bCs/>
          <w:sz w:val="24"/>
          <w:szCs w:val="24"/>
        </w:rPr>
      </w:pPr>
      <w:bookmarkStart w:id="8" w:name="OLE_LINK15"/>
      <w:bookmarkStart w:id="9" w:name="OLE_LINK16"/>
      <w:bookmarkEnd w:id="6"/>
      <w:bookmarkEnd w:id="7"/>
      <w:r>
        <w:rPr>
          <w:bCs/>
          <w:color w:val="000000"/>
          <w:sz w:val="24"/>
          <w:szCs w:val="24"/>
        </w:rPr>
        <w:t>- H</w:t>
      </w:r>
      <w:r w:rsidR="00CF095F" w:rsidRPr="00B131A7">
        <w:rPr>
          <w:bCs/>
          <w:color w:val="000000"/>
          <w:sz w:val="24"/>
          <w:szCs w:val="24"/>
        </w:rPr>
        <w:t>ướng dẫn sinh viên</w:t>
      </w:r>
      <w:r>
        <w:rPr>
          <w:bCs/>
          <w:color w:val="000000"/>
          <w:sz w:val="24"/>
          <w:szCs w:val="24"/>
        </w:rPr>
        <w:t xml:space="preserve"> phương pháp</w:t>
      </w:r>
      <w:r w:rsidR="00434D13">
        <w:rPr>
          <w:bCs/>
          <w:color w:val="000000"/>
          <w:sz w:val="24"/>
          <w:szCs w:val="24"/>
        </w:rPr>
        <w:t xml:space="preserve"> tự đọc, t</w:t>
      </w:r>
      <w:r w:rsidR="00553EC1">
        <w:rPr>
          <w:bCs/>
          <w:color w:val="000000"/>
          <w:sz w:val="24"/>
          <w:szCs w:val="24"/>
        </w:rPr>
        <w:t>ự nghiên cứu, tìm kiếm tài liệu và giải quyết các bài tập liên quan.</w:t>
      </w:r>
    </w:p>
    <w:bookmarkEnd w:id="8"/>
    <w:bookmarkEnd w:id="9"/>
    <w:p w14:paraId="036C9428" w14:textId="77777777" w:rsidR="00CF095F" w:rsidRPr="00B131A7" w:rsidRDefault="00CF095F" w:rsidP="0054040B">
      <w:pPr>
        <w:pStyle w:val="BodyText2"/>
        <w:numPr>
          <w:ilvl w:val="0"/>
          <w:numId w:val="20"/>
        </w:numPr>
        <w:spacing w:before="60" w:after="6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B131A7">
        <w:rPr>
          <w:b/>
          <w:bCs/>
          <w:color w:val="000000"/>
          <w:sz w:val="24"/>
          <w:szCs w:val="24"/>
        </w:rPr>
        <w:t xml:space="preserve">Nhiệm vụ của sinh viên </w:t>
      </w:r>
    </w:p>
    <w:p w14:paraId="777C6B10" w14:textId="77777777" w:rsidR="00CF095F" w:rsidRPr="00B131A7" w:rsidRDefault="00CF095F" w:rsidP="0054040B">
      <w:pPr>
        <w:pStyle w:val="BodyText2"/>
        <w:tabs>
          <w:tab w:val="num" w:pos="960"/>
        </w:tabs>
        <w:spacing w:before="60" w:after="60" w:line="360" w:lineRule="exact"/>
        <w:ind w:left="720" w:hanging="436"/>
        <w:jc w:val="both"/>
        <w:rPr>
          <w:bCs/>
          <w:color w:val="000000"/>
          <w:sz w:val="24"/>
          <w:szCs w:val="24"/>
        </w:rPr>
      </w:pPr>
      <w:r w:rsidRPr="00B131A7">
        <w:rPr>
          <w:bCs/>
          <w:color w:val="000000"/>
          <w:sz w:val="24"/>
          <w:szCs w:val="24"/>
        </w:rPr>
        <w:t>Sinh viên phải thực hiện các nhiệm vụ sau:</w:t>
      </w:r>
    </w:p>
    <w:p w14:paraId="7B244F47" w14:textId="77777777" w:rsidR="00CF095F" w:rsidRPr="00B131A7" w:rsidRDefault="00CF095F" w:rsidP="0054040B">
      <w:pPr>
        <w:pStyle w:val="BodyText2"/>
        <w:tabs>
          <w:tab w:val="num" w:pos="960"/>
        </w:tabs>
        <w:spacing w:before="60" w:after="60" w:line="360" w:lineRule="exact"/>
        <w:ind w:left="720" w:hanging="436"/>
        <w:jc w:val="both"/>
        <w:rPr>
          <w:bCs/>
          <w:color w:val="000000"/>
          <w:sz w:val="24"/>
          <w:szCs w:val="24"/>
        </w:rPr>
      </w:pPr>
      <w:r w:rsidRPr="00B131A7">
        <w:rPr>
          <w:bCs/>
          <w:color w:val="000000"/>
          <w:sz w:val="24"/>
          <w:szCs w:val="24"/>
        </w:rPr>
        <w:t>- Có mặt tối thiểu 80% số tiết học lý thuyết.</w:t>
      </w:r>
    </w:p>
    <w:p w14:paraId="3B024A68" w14:textId="77777777" w:rsidR="00CF095F" w:rsidRPr="00B131A7" w:rsidRDefault="00CF095F" w:rsidP="0054040B">
      <w:pPr>
        <w:pStyle w:val="BodyText2"/>
        <w:tabs>
          <w:tab w:val="num" w:pos="960"/>
        </w:tabs>
        <w:spacing w:before="60" w:after="60" w:line="360" w:lineRule="exact"/>
        <w:ind w:left="720" w:hanging="436"/>
        <w:jc w:val="both"/>
        <w:rPr>
          <w:bCs/>
          <w:color w:val="000000"/>
          <w:sz w:val="24"/>
          <w:szCs w:val="24"/>
        </w:rPr>
      </w:pPr>
      <w:r w:rsidRPr="00B131A7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14:paraId="61ED5C1C" w14:textId="43869F45" w:rsidR="00CF095F" w:rsidRPr="00B131A7" w:rsidRDefault="00CF095F" w:rsidP="0054040B">
      <w:pPr>
        <w:pStyle w:val="BodyText2"/>
        <w:tabs>
          <w:tab w:val="num" w:pos="960"/>
        </w:tabs>
        <w:spacing w:before="60" w:after="60" w:line="360" w:lineRule="exact"/>
        <w:ind w:left="720" w:hanging="436"/>
        <w:jc w:val="both"/>
        <w:rPr>
          <w:bCs/>
          <w:color w:val="000000"/>
          <w:sz w:val="24"/>
          <w:szCs w:val="24"/>
        </w:rPr>
      </w:pPr>
      <w:r w:rsidRPr="00B131A7">
        <w:rPr>
          <w:bCs/>
          <w:color w:val="000000"/>
          <w:sz w:val="24"/>
          <w:szCs w:val="24"/>
        </w:rPr>
        <w:t>- Hoàn thành đầy đủ các bài tập nhóm và được đánh giá kết quả thực hiện.</w:t>
      </w:r>
    </w:p>
    <w:p w14:paraId="69F38053" w14:textId="1BCA0AFC" w:rsidR="00CF095F" w:rsidRPr="00B131A7" w:rsidRDefault="00CF095F" w:rsidP="0054040B">
      <w:pPr>
        <w:pStyle w:val="BodyText2"/>
        <w:tabs>
          <w:tab w:val="num" w:pos="960"/>
        </w:tabs>
        <w:spacing w:before="60" w:after="60" w:line="360" w:lineRule="exact"/>
        <w:ind w:left="720" w:hanging="436"/>
        <w:jc w:val="both"/>
        <w:rPr>
          <w:bCs/>
          <w:color w:val="000000"/>
          <w:sz w:val="24"/>
          <w:szCs w:val="24"/>
        </w:rPr>
      </w:pPr>
      <w:r w:rsidRPr="00B131A7">
        <w:rPr>
          <w:bCs/>
          <w:color w:val="000000"/>
          <w:sz w:val="24"/>
          <w:szCs w:val="24"/>
        </w:rPr>
        <w:t xml:space="preserve">- Tham dự </w:t>
      </w:r>
      <w:r w:rsidR="00434D13">
        <w:rPr>
          <w:bCs/>
          <w:color w:val="000000"/>
          <w:sz w:val="24"/>
          <w:szCs w:val="24"/>
        </w:rPr>
        <w:t xml:space="preserve">đầy đủ các </w:t>
      </w:r>
      <w:r w:rsidRPr="00B131A7">
        <w:rPr>
          <w:bCs/>
          <w:color w:val="000000"/>
          <w:sz w:val="24"/>
          <w:szCs w:val="24"/>
        </w:rPr>
        <w:t>kiểm tra giữa học kỳ.</w:t>
      </w:r>
    </w:p>
    <w:p w14:paraId="3D8EEE68" w14:textId="77777777" w:rsidR="00CF095F" w:rsidRPr="00B131A7" w:rsidRDefault="00CF095F" w:rsidP="0054040B">
      <w:pPr>
        <w:pStyle w:val="BodyText2"/>
        <w:tabs>
          <w:tab w:val="num" w:pos="960"/>
        </w:tabs>
        <w:spacing w:before="60" w:after="60" w:line="360" w:lineRule="exact"/>
        <w:ind w:left="720" w:hanging="436"/>
        <w:jc w:val="both"/>
        <w:rPr>
          <w:bCs/>
          <w:color w:val="000000"/>
          <w:sz w:val="24"/>
          <w:szCs w:val="24"/>
        </w:rPr>
      </w:pPr>
      <w:r w:rsidRPr="00B131A7">
        <w:rPr>
          <w:bCs/>
          <w:color w:val="000000"/>
          <w:sz w:val="24"/>
          <w:szCs w:val="24"/>
        </w:rPr>
        <w:t>- Tham dự thi kết thúc học phần (bắt buộc).</w:t>
      </w:r>
    </w:p>
    <w:p w14:paraId="2F5CE818" w14:textId="77777777" w:rsidR="00CF095F" w:rsidRPr="00B131A7" w:rsidRDefault="00CF095F" w:rsidP="0054040B">
      <w:pPr>
        <w:pStyle w:val="BodyText2"/>
        <w:tabs>
          <w:tab w:val="num" w:pos="960"/>
        </w:tabs>
        <w:spacing w:before="60" w:after="60" w:line="360" w:lineRule="exact"/>
        <w:ind w:left="720" w:hanging="436"/>
        <w:jc w:val="both"/>
        <w:rPr>
          <w:bCs/>
          <w:color w:val="000000"/>
          <w:sz w:val="24"/>
          <w:szCs w:val="24"/>
        </w:rPr>
      </w:pPr>
      <w:r w:rsidRPr="00B131A7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14:paraId="1A40B22B" w14:textId="77777777" w:rsidR="00CF095F" w:rsidRPr="00B131A7" w:rsidRDefault="00CF095F" w:rsidP="0054040B">
      <w:pPr>
        <w:pStyle w:val="BodyText2"/>
        <w:numPr>
          <w:ilvl w:val="0"/>
          <w:numId w:val="20"/>
        </w:numPr>
        <w:spacing w:before="60" w:after="6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B131A7">
        <w:rPr>
          <w:b/>
          <w:bCs/>
          <w:color w:val="000000"/>
          <w:sz w:val="24"/>
          <w:szCs w:val="24"/>
        </w:rPr>
        <w:t>Đánh giá kết quả học tập của sinh viên</w:t>
      </w:r>
    </w:p>
    <w:p w14:paraId="3EFFE01B" w14:textId="77777777" w:rsidR="00CF095F" w:rsidRPr="00B131A7" w:rsidRDefault="00CF095F" w:rsidP="0054040B">
      <w:pPr>
        <w:pStyle w:val="BodyText2"/>
        <w:numPr>
          <w:ilvl w:val="1"/>
          <w:numId w:val="20"/>
        </w:numPr>
        <w:spacing w:before="60" w:after="60" w:line="360" w:lineRule="exact"/>
        <w:ind w:left="720" w:hanging="436"/>
        <w:jc w:val="both"/>
        <w:rPr>
          <w:b/>
          <w:bCs/>
          <w:color w:val="000000"/>
          <w:sz w:val="24"/>
          <w:szCs w:val="24"/>
        </w:rPr>
      </w:pPr>
      <w:r w:rsidRPr="00B131A7">
        <w:rPr>
          <w:b/>
          <w:bCs/>
          <w:color w:val="000000"/>
          <w:sz w:val="24"/>
          <w:szCs w:val="24"/>
        </w:rPr>
        <w:t>Cách đánh giá</w:t>
      </w:r>
    </w:p>
    <w:p w14:paraId="79454665" w14:textId="77777777" w:rsidR="00CF095F" w:rsidRPr="00B131A7" w:rsidRDefault="00CF095F" w:rsidP="0054040B">
      <w:pPr>
        <w:pStyle w:val="BodyText2"/>
        <w:tabs>
          <w:tab w:val="num" w:pos="960"/>
        </w:tabs>
        <w:spacing w:before="60" w:after="60" w:line="360" w:lineRule="exact"/>
        <w:ind w:left="720" w:hanging="436"/>
        <w:jc w:val="both"/>
        <w:rPr>
          <w:bCs/>
          <w:color w:val="000000"/>
          <w:sz w:val="24"/>
          <w:szCs w:val="24"/>
        </w:rPr>
      </w:pPr>
      <w:r w:rsidRPr="00B131A7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71AA81AE" w14:textId="77777777" w:rsidR="00CF095F" w:rsidRPr="00B131A7" w:rsidRDefault="00CF095F" w:rsidP="0054040B">
      <w:pPr>
        <w:pStyle w:val="BodyText2"/>
        <w:tabs>
          <w:tab w:val="num" w:pos="960"/>
        </w:tabs>
        <w:spacing w:before="60" w:after="60" w:line="360" w:lineRule="exact"/>
        <w:ind w:left="720" w:hanging="720"/>
        <w:rPr>
          <w:b/>
          <w:bCs/>
          <w:color w:val="000000"/>
          <w:sz w:val="24"/>
          <w:szCs w:val="24"/>
          <w:lang w:val="nl-NL"/>
        </w:rPr>
      </w:pPr>
      <w:r w:rsidRPr="00B131A7">
        <w:rPr>
          <w:b/>
          <w:bCs/>
          <w:color w:val="000000"/>
          <w:sz w:val="24"/>
          <w:szCs w:val="24"/>
        </w:rPr>
        <w:t xml:space="preserve">                                    </w:t>
      </w:r>
      <w:r w:rsidRPr="00B131A7"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9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"/>
        <w:gridCol w:w="2860"/>
        <w:gridCol w:w="4527"/>
        <w:gridCol w:w="1277"/>
      </w:tblGrid>
      <w:tr w:rsidR="00CF095F" w:rsidRPr="00B131A7" w14:paraId="15878735" w14:textId="77777777" w:rsidTr="00930DBE">
        <w:trPr>
          <w:trHeight w:val="484"/>
          <w:jc w:val="center"/>
        </w:trPr>
        <w:tc>
          <w:tcPr>
            <w:tcW w:w="537" w:type="dxa"/>
            <w:shd w:val="clear" w:color="auto" w:fill="auto"/>
          </w:tcPr>
          <w:p w14:paraId="353DED1E" w14:textId="77777777" w:rsidR="00CF095F" w:rsidRPr="00B131A7" w:rsidRDefault="00CF095F" w:rsidP="003D5B30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860" w:type="dxa"/>
            <w:shd w:val="clear" w:color="auto" w:fill="auto"/>
          </w:tcPr>
          <w:p w14:paraId="23BE69F2" w14:textId="77777777" w:rsidR="00CF095F" w:rsidRPr="00B131A7" w:rsidRDefault="00CF095F" w:rsidP="003D5B30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527" w:type="dxa"/>
            <w:shd w:val="clear" w:color="auto" w:fill="auto"/>
          </w:tcPr>
          <w:p w14:paraId="5AF33EC8" w14:textId="77777777" w:rsidR="00CF095F" w:rsidRPr="00B131A7" w:rsidRDefault="00CF095F" w:rsidP="003D5B30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77" w:type="dxa"/>
            <w:shd w:val="clear" w:color="auto" w:fill="auto"/>
          </w:tcPr>
          <w:p w14:paraId="40BC5EA4" w14:textId="77777777" w:rsidR="00CF095F" w:rsidRPr="00B131A7" w:rsidRDefault="00CF095F" w:rsidP="003D5B30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CF095F" w:rsidRPr="00B131A7" w14:paraId="20BF6951" w14:textId="77777777" w:rsidTr="007C5623">
        <w:trPr>
          <w:trHeight w:val="683"/>
          <w:jc w:val="center"/>
        </w:trPr>
        <w:tc>
          <w:tcPr>
            <w:tcW w:w="537" w:type="dxa"/>
            <w:shd w:val="clear" w:color="auto" w:fill="auto"/>
            <w:vAlign w:val="center"/>
          </w:tcPr>
          <w:p w14:paraId="0B5AB6A0" w14:textId="77777777" w:rsidR="00CF095F" w:rsidRPr="00B131A7" w:rsidRDefault="00CF095F" w:rsidP="003D5B30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860" w:type="dxa"/>
            <w:shd w:val="clear" w:color="auto" w:fill="auto"/>
            <w:vAlign w:val="center"/>
          </w:tcPr>
          <w:p w14:paraId="321CDEB5" w14:textId="77777777" w:rsidR="00CF095F" w:rsidRPr="00B131A7" w:rsidRDefault="00CF095F" w:rsidP="003D5B30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527" w:type="dxa"/>
            <w:shd w:val="clear" w:color="auto" w:fill="auto"/>
            <w:vAlign w:val="center"/>
          </w:tcPr>
          <w:p w14:paraId="2375B771" w14:textId="77777777" w:rsidR="00CF095F" w:rsidRDefault="00FA59AF" w:rsidP="00FA59AF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Số tiết tham dự học</w:t>
            </w:r>
            <w:r w:rsidR="00CF095F" w:rsidRPr="00B131A7">
              <w:rPr>
                <w:bCs/>
                <w:color w:val="000000"/>
                <w:sz w:val="24"/>
                <w:szCs w:val="24"/>
                <w:lang w:val="nl-NL"/>
              </w:rPr>
              <w:t>/tổng số tiết</w:t>
            </w:r>
          </w:p>
          <w:p w14:paraId="1898A3A4" w14:textId="6D416B6A" w:rsidR="007C5623" w:rsidRPr="00B131A7" w:rsidRDefault="007C5623" w:rsidP="007C5623">
            <w:pPr>
              <w:pStyle w:val="BodyText2"/>
              <w:spacing w:after="0" w:line="240" w:lineRule="auto"/>
              <w:ind w:left="720" w:hanging="720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Ý thức và tham gia thảo luận khi học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CA94E8" w14:textId="77777777" w:rsidR="00CF095F" w:rsidRPr="00B131A7" w:rsidRDefault="00CF095F" w:rsidP="003D5B30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FA59AF" w:rsidRPr="00FA59AF" w14:paraId="7103BDB9" w14:textId="77777777" w:rsidTr="00930DBE">
        <w:trPr>
          <w:trHeight w:val="565"/>
          <w:jc w:val="center"/>
        </w:trPr>
        <w:tc>
          <w:tcPr>
            <w:tcW w:w="537" w:type="dxa"/>
            <w:shd w:val="clear" w:color="auto" w:fill="auto"/>
            <w:vAlign w:val="center"/>
          </w:tcPr>
          <w:p w14:paraId="6A380484" w14:textId="77777777" w:rsidR="00FA59AF" w:rsidRPr="00B131A7" w:rsidRDefault="00FA59AF" w:rsidP="003D5B30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860" w:type="dxa"/>
            <w:shd w:val="clear" w:color="auto" w:fill="auto"/>
            <w:vAlign w:val="center"/>
          </w:tcPr>
          <w:p w14:paraId="02122FB9" w14:textId="77777777" w:rsidR="00FA59AF" w:rsidRPr="00B131A7" w:rsidRDefault="00FA59AF" w:rsidP="003D5B30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5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BD71AD" w14:textId="77777777" w:rsidR="00FA59AF" w:rsidRPr="00B131A7" w:rsidRDefault="00FA59AF" w:rsidP="003D5B30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rPr>
                <w:bCs/>
                <w:color w:val="000000"/>
                <w:sz w:val="24"/>
                <w:szCs w:val="24"/>
                <w:lang w:val="vi-VN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B131A7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EA66F" w14:textId="77777777" w:rsidR="00FA59AF" w:rsidRPr="00B131A7" w:rsidRDefault="00FA59AF" w:rsidP="003D5B30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FA59AF" w:rsidRPr="007D47BD" w14:paraId="79D42C93" w14:textId="77777777" w:rsidTr="00CA4333">
        <w:trPr>
          <w:trHeight w:val="741"/>
          <w:jc w:val="center"/>
        </w:trPr>
        <w:tc>
          <w:tcPr>
            <w:tcW w:w="537" w:type="dxa"/>
            <w:shd w:val="clear" w:color="auto" w:fill="auto"/>
            <w:vAlign w:val="center"/>
          </w:tcPr>
          <w:p w14:paraId="37925466" w14:textId="77777777" w:rsidR="00FA59AF" w:rsidRPr="00B131A7" w:rsidRDefault="00FA59AF" w:rsidP="003D5B30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860" w:type="dxa"/>
            <w:shd w:val="clear" w:color="auto" w:fill="auto"/>
            <w:vAlign w:val="center"/>
          </w:tcPr>
          <w:p w14:paraId="7652FCC2" w14:textId="63AB5706" w:rsidR="00FA59AF" w:rsidRPr="00B131A7" w:rsidRDefault="00FA59AF" w:rsidP="00CA4333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  <w:r w:rsidR="00CA433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5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B799BB" w14:textId="1738066F" w:rsidR="00FA59AF" w:rsidRPr="00B131A7" w:rsidRDefault="00FA59AF" w:rsidP="00CA4333">
            <w:pPr>
              <w:pStyle w:val="BodyText2"/>
              <w:tabs>
                <w:tab w:val="num" w:pos="960"/>
              </w:tabs>
              <w:spacing w:after="0" w:line="240" w:lineRule="auto"/>
              <w:ind w:left="-79" w:firstLine="79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CA4333">
              <w:rPr>
                <w:bCs/>
                <w:color w:val="000000"/>
                <w:sz w:val="24"/>
                <w:szCs w:val="24"/>
                <w:lang w:val="nl-NL"/>
              </w:rPr>
              <w:t>Bài kiểm tra lập trình Python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60 phút</w:t>
            </w: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1937E" w14:textId="77777777" w:rsidR="00FA59AF" w:rsidRPr="00B131A7" w:rsidRDefault="00FA59AF" w:rsidP="003D5B30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CF095F" w:rsidRPr="00B131A7" w14:paraId="38990460" w14:textId="77777777" w:rsidTr="00CA4333">
        <w:trPr>
          <w:trHeight w:val="1112"/>
          <w:jc w:val="center"/>
        </w:trPr>
        <w:tc>
          <w:tcPr>
            <w:tcW w:w="537" w:type="dxa"/>
            <w:shd w:val="clear" w:color="auto" w:fill="auto"/>
            <w:vAlign w:val="center"/>
          </w:tcPr>
          <w:p w14:paraId="5BBF0181" w14:textId="77777777" w:rsidR="00CF095F" w:rsidRPr="00B131A7" w:rsidRDefault="00FA59AF" w:rsidP="003D5B30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860" w:type="dxa"/>
            <w:shd w:val="clear" w:color="auto" w:fill="auto"/>
            <w:vAlign w:val="center"/>
          </w:tcPr>
          <w:p w14:paraId="49A9A6AD" w14:textId="77777777" w:rsidR="00CF095F" w:rsidRPr="00B131A7" w:rsidRDefault="00CF095F" w:rsidP="00861022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527" w:type="dxa"/>
            <w:shd w:val="clear" w:color="auto" w:fill="auto"/>
            <w:vAlign w:val="center"/>
          </w:tcPr>
          <w:p w14:paraId="0C6C1B82" w14:textId="76C97849" w:rsidR="00CF095F" w:rsidRPr="00B131A7" w:rsidRDefault="00CF095F" w:rsidP="00FA59AF">
            <w:pPr>
              <w:pStyle w:val="BodyText2"/>
              <w:spacing w:after="0" w:line="240" w:lineRule="auto"/>
              <w:ind w:left="33" w:hanging="33"/>
              <w:rPr>
                <w:bCs/>
                <w:color w:val="000000"/>
                <w:sz w:val="24"/>
                <w:szCs w:val="24"/>
                <w:lang w:val="vi-VN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CA4333">
              <w:rPr>
                <w:bCs/>
                <w:color w:val="000000"/>
                <w:sz w:val="24"/>
                <w:szCs w:val="24"/>
                <w:lang w:val="nl-NL"/>
              </w:rPr>
              <w:t>Hình thức trắc nghiệm</w:t>
            </w:r>
            <w:r w:rsidR="00D95A42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r w:rsidR="00CA4333">
              <w:rPr>
                <w:bCs/>
                <w:color w:val="000000"/>
                <w:sz w:val="24"/>
                <w:szCs w:val="24"/>
                <w:lang w:val="nl-NL"/>
              </w:rPr>
              <w:t>40 câu/5</w:t>
            </w: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0 phút)</w:t>
            </w:r>
            <w:r w:rsidRPr="00B131A7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2A6809D8" w14:textId="77777777" w:rsidR="00FA59AF" w:rsidRDefault="00CF095F" w:rsidP="00FA59AF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</w:t>
            </w:r>
            <w:r w:rsidR="00FA59AF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14:paraId="744E5F1C" w14:textId="77777777" w:rsidR="00CF095F" w:rsidRPr="00B131A7" w:rsidRDefault="00CF095F" w:rsidP="00FA59AF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rPr>
                <w:bCs/>
                <w:color w:val="000000"/>
                <w:sz w:val="24"/>
                <w:szCs w:val="24"/>
                <w:lang w:val="vi-VN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B131A7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77" w:type="dxa"/>
            <w:shd w:val="clear" w:color="auto" w:fill="auto"/>
          </w:tcPr>
          <w:p w14:paraId="7DA3A57C" w14:textId="77777777" w:rsidR="00CF095F" w:rsidRPr="00B131A7" w:rsidRDefault="00CF095F" w:rsidP="003D5B30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0A10910B" w14:textId="77777777" w:rsidR="00CF095F" w:rsidRPr="00B131A7" w:rsidRDefault="00CF095F" w:rsidP="003D5B30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6149A540" w14:textId="77777777" w:rsidR="00CF095F" w:rsidRPr="00B131A7" w:rsidRDefault="00CF095F" w:rsidP="0054040B">
      <w:pPr>
        <w:pStyle w:val="BodyText2"/>
        <w:numPr>
          <w:ilvl w:val="1"/>
          <w:numId w:val="20"/>
        </w:numPr>
        <w:spacing w:before="60" w:after="60" w:line="360" w:lineRule="exact"/>
        <w:ind w:left="720" w:hanging="436"/>
        <w:jc w:val="both"/>
        <w:rPr>
          <w:b/>
          <w:bCs/>
          <w:color w:val="000000"/>
          <w:sz w:val="24"/>
          <w:szCs w:val="24"/>
        </w:rPr>
      </w:pPr>
      <w:r w:rsidRPr="00B131A7">
        <w:rPr>
          <w:b/>
          <w:bCs/>
          <w:color w:val="000000"/>
          <w:sz w:val="24"/>
          <w:szCs w:val="24"/>
        </w:rPr>
        <w:t>Cách tính điểm</w:t>
      </w:r>
    </w:p>
    <w:p w14:paraId="615561F0" w14:textId="77777777" w:rsidR="00CF095F" w:rsidRPr="00B131A7" w:rsidRDefault="00CF095F" w:rsidP="00BC79B6">
      <w:pPr>
        <w:pStyle w:val="BodyText2"/>
        <w:spacing w:before="60" w:after="60" w:line="360" w:lineRule="exact"/>
        <w:ind w:firstLine="284"/>
        <w:jc w:val="both"/>
        <w:rPr>
          <w:bCs/>
          <w:color w:val="000000"/>
          <w:sz w:val="24"/>
          <w:szCs w:val="24"/>
        </w:rPr>
      </w:pPr>
      <w:r w:rsidRPr="00B131A7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57332BBF" w14:textId="33E6F112" w:rsidR="00930DBE" w:rsidRPr="00553EC1" w:rsidRDefault="00CF095F" w:rsidP="00553EC1">
      <w:pPr>
        <w:pStyle w:val="BodyText2"/>
        <w:spacing w:before="60" w:after="60" w:line="360" w:lineRule="exact"/>
        <w:ind w:firstLine="284"/>
        <w:jc w:val="both"/>
        <w:rPr>
          <w:bCs/>
          <w:color w:val="000000"/>
          <w:sz w:val="24"/>
          <w:szCs w:val="24"/>
        </w:rPr>
      </w:pPr>
      <w:r w:rsidRPr="00B131A7">
        <w:rPr>
          <w:bCs/>
          <w:color w:val="000000"/>
          <w:sz w:val="24"/>
          <w:szCs w:val="24"/>
        </w:rPr>
        <w:lastRenderedPageBreak/>
        <w:t xml:space="preserve">- Điểm học phần là tổng điểm của tất cả các điểm đánh giá thành phần của học phần nhân với trọng số tương ứng. Điểm học phần </w:t>
      </w:r>
      <w:r w:rsidRPr="00B131A7">
        <w:rPr>
          <w:bCs/>
          <w:color w:val="000000"/>
          <w:sz w:val="24"/>
          <w:szCs w:val="24"/>
          <w:lang w:val="vi-VN"/>
        </w:rPr>
        <w:t xml:space="preserve">tính </w:t>
      </w:r>
      <w:r w:rsidRPr="00B131A7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B131A7">
        <w:rPr>
          <w:bCs/>
          <w:sz w:val="24"/>
          <w:szCs w:val="24"/>
        </w:rPr>
        <w:t>được quy đổi sang</w:t>
      </w:r>
      <w:r w:rsidRPr="00B131A7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B131A7">
        <w:rPr>
          <w:bCs/>
          <w:color w:val="000000"/>
          <w:sz w:val="24"/>
          <w:szCs w:val="24"/>
          <w:lang w:val="vi-VN"/>
        </w:rPr>
        <w:t>Nhà t</w:t>
      </w:r>
      <w:r w:rsidRPr="00B131A7">
        <w:rPr>
          <w:bCs/>
          <w:color w:val="000000"/>
          <w:sz w:val="24"/>
          <w:szCs w:val="24"/>
        </w:rPr>
        <w:t xml:space="preserve">rường. </w:t>
      </w:r>
    </w:p>
    <w:p w14:paraId="10E5B827" w14:textId="77777777" w:rsidR="00CF095F" w:rsidRPr="00B131A7" w:rsidRDefault="00CF095F" w:rsidP="0054040B">
      <w:pPr>
        <w:pStyle w:val="BodyText2"/>
        <w:numPr>
          <w:ilvl w:val="0"/>
          <w:numId w:val="20"/>
        </w:numPr>
        <w:spacing w:before="60" w:after="60" w:line="360" w:lineRule="exact"/>
        <w:ind w:left="426" w:hanging="426"/>
        <w:jc w:val="both"/>
        <w:rPr>
          <w:b/>
          <w:bCs/>
          <w:color w:val="000000"/>
          <w:sz w:val="24"/>
          <w:szCs w:val="24"/>
        </w:rPr>
      </w:pPr>
      <w:r w:rsidRPr="00B131A7">
        <w:rPr>
          <w:b/>
          <w:bCs/>
          <w:color w:val="000000"/>
          <w:sz w:val="24"/>
          <w:szCs w:val="24"/>
        </w:rPr>
        <w:t>Tài liệu học tập</w:t>
      </w:r>
    </w:p>
    <w:p w14:paraId="5A9EF5BC" w14:textId="4F382F7D" w:rsidR="00CF095F" w:rsidRPr="00CA4333" w:rsidRDefault="00F744A3" w:rsidP="00553EC1">
      <w:pPr>
        <w:spacing w:before="60" w:after="60" w:line="360" w:lineRule="exact"/>
        <w:ind w:left="426"/>
        <w:jc w:val="both"/>
        <w:rPr>
          <w:sz w:val="24"/>
          <w:szCs w:val="24"/>
        </w:rPr>
      </w:pPr>
      <w:r w:rsidRPr="00CA4333">
        <w:rPr>
          <w:rStyle w:val="citation"/>
          <w:sz w:val="24"/>
          <w:szCs w:val="24"/>
        </w:rPr>
        <w:t xml:space="preserve">[1]. </w:t>
      </w:r>
      <w:bookmarkStart w:id="10" w:name="OLE_LINK9"/>
      <w:bookmarkStart w:id="11" w:name="OLE_LINK10"/>
      <w:r w:rsidR="004E07C7" w:rsidRPr="00CA4333">
        <w:rPr>
          <w:sz w:val="24"/>
          <w:szCs w:val="24"/>
        </w:rPr>
        <w:t>Davy Cielen, Arno D.B. Meysman, Mohamed Ali;</w:t>
      </w:r>
      <w:r w:rsidRPr="00CA4333">
        <w:rPr>
          <w:sz w:val="24"/>
          <w:szCs w:val="24"/>
        </w:rPr>
        <w:t xml:space="preserve"> </w:t>
      </w:r>
      <w:bookmarkStart w:id="12" w:name="OLE_LINK7"/>
      <w:bookmarkStart w:id="13" w:name="OLE_LINK8"/>
      <w:r w:rsidRPr="00915353">
        <w:rPr>
          <w:i/>
          <w:sz w:val="24"/>
          <w:szCs w:val="24"/>
        </w:rPr>
        <w:t>Introduc</w:t>
      </w:r>
      <w:r w:rsidR="004E07C7" w:rsidRPr="00915353">
        <w:rPr>
          <w:i/>
          <w:sz w:val="24"/>
          <w:szCs w:val="24"/>
        </w:rPr>
        <w:t xml:space="preserve">ing </w:t>
      </w:r>
      <w:r w:rsidRPr="00915353">
        <w:rPr>
          <w:i/>
          <w:sz w:val="24"/>
          <w:szCs w:val="24"/>
        </w:rPr>
        <w:t>Data Science</w:t>
      </w:r>
      <w:r w:rsidR="00915353">
        <w:rPr>
          <w:sz w:val="24"/>
          <w:szCs w:val="24"/>
        </w:rPr>
        <w:t>;</w:t>
      </w:r>
      <w:r w:rsidRPr="00CA4333">
        <w:rPr>
          <w:sz w:val="24"/>
          <w:szCs w:val="24"/>
        </w:rPr>
        <w:t xml:space="preserve"> </w:t>
      </w:r>
      <w:r w:rsidR="004E07C7" w:rsidRPr="00CA4333">
        <w:rPr>
          <w:sz w:val="24"/>
          <w:szCs w:val="24"/>
        </w:rPr>
        <w:t>Manning Publication Co</w:t>
      </w:r>
      <w:r w:rsidRPr="00CA4333">
        <w:rPr>
          <w:sz w:val="24"/>
          <w:szCs w:val="24"/>
        </w:rPr>
        <w:t>, 201</w:t>
      </w:r>
      <w:bookmarkEnd w:id="10"/>
      <w:bookmarkEnd w:id="11"/>
      <w:bookmarkEnd w:id="12"/>
      <w:bookmarkEnd w:id="13"/>
      <w:r w:rsidR="004E07C7" w:rsidRPr="00CA4333">
        <w:rPr>
          <w:sz w:val="24"/>
          <w:szCs w:val="24"/>
        </w:rPr>
        <w:t>6</w:t>
      </w:r>
      <w:r w:rsidRPr="00CA4333">
        <w:rPr>
          <w:sz w:val="24"/>
          <w:szCs w:val="24"/>
        </w:rPr>
        <w:t>.</w:t>
      </w:r>
      <w:r w:rsidR="00FC7C00" w:rsidRPr="00CA4333">
        <w:rPr>
          <w:sz w:val="24"/>
          <w:szCs w:val="24"/>
        </w:rPr>
        <w:t xml:space="preserve"> ISBN 978-1-6334-3003-7</w:t>
      </w:r>
    </w:p>
    <w:p w14:paraId="18C6A848" w14:textId="3E708A73" w:rsidR="00F744A3" w:rsidRPr="00CA4333" w:rsidRDefault="00F744A3" w:rsidP="00553EC1">
      <w:pPr>
        <w:spacing w:before="60" w:after="60" w:line="360" w:lineRule="exact"/>
        <w:ind w:left="426"/>
        <w:jc w:val="both"/>
        <w:rPr>
          <w:rStyle w:val="citation"/>
          <w:sz w:val="24"/>
          <w:szCs w:val="24"/>
        </w:rPr>
      </w:pPr>
      <w:r w:rsidRPr="00CA4333">
        <w:rPr>
          <w:rStyle w:val="citation"/>
          <w:sz w:val="24"/>
          <w:szCs w:val="24"/>
        </w:rPr>
        <w:t xml:space="preserve">[2]. </w:t>
      </w:r>
      <w:r w:rsidR="00915353">
        <w:rPr>
          <w:sz w:val="24"/>
          <w:szCs w:val="24"/>
        </w:rPr>
        <w:t>Jake Vanderplas;</w:t>
      </w:r>
      <w:r w:rsidR="00A94CDD" w:rsidRPr="00CA4333">
        <w:rPr>
          <w:sz w:val="24"/>
          <w:szCs w:val="24"/>
        </w:rPr>
        <w:t xml:space="preserve"> </w:t>
      </w:r>
      <w:r w:rsidR="00A94CDD" w:rsidRPr="00915353">
        <w:rPr>
          <w:i/>
          <w:sz w:val="24"/>
          <w:szCs w:val="24"/>
        </w:rPr>
        <w:t>Python Data Science Handbook</w:t>
      </w:r>
      <w:r w:rsidR="00915353">
        <w:rPr>
          <w:sz w:val="24"/>
          <w:szCs w:val="24"/>
        </w:rPr>
        <w:t>;</w:t>
      </w:r>
      <w:r w:rsidR="00A94CDD" w:rsidRPr="00CA4333">
        <w:rPr>
          <w:sz w:val="24"/>
          <w:szCs w:val="24"/>
        </w:rPr>
        <w:t xml:space="preserve"> O’Reilly 2016</w:t>
      </w:r>
    </w:p>
    <w:p w14:paraId="1F789282" w14:textId="6EB0DBC1" w:rsidR="00FC4316" w:rsidRPr="00CA4333" w:rsidRDefault="001755B7" w:rsidP="00553EC1">
      <w:pPr>
        <w:ind w:left="426"/>
        <w:rPr>
          <w:rStyle w:val="citation"/>
          <w:b/>
          <w:bCs/>
          <w:sz w:val="24"/>
          <w:szCs w:val="24"/>
        </w:rPr>
      </w:pPr>
      <w:r w:rsidRPr="00CA4333">
        <w:rPr>
          <w:rStyle w:val="citation"/>
          <w:sz w:val="24"/>
          <w:szCs w:val="24"/>
        </w:rPr>
        <w:t>[3</w:t>
      </w:r>
      <w:r w:rsidR="00FC4316" w:rsidRPr="00CA4333">
        <w:rPr>
          <w:rStyle w:val="citation"/>
          <w:sz w:val="24"/>
          <w:szCs w:val="24"/>
        </w:rPr>
        <w:t xml:space="preserve">] </w:t>
      </w:r>
      <w:bookmarkStart w:id="14" w:name="OLE_LINK11"/>
      <w:bookmarkStart w:id="15" w:name="OLE_LINK12"/>
      <w:r w:rsidR="00915353">
        <w:rPr>
          <w:rStyle w:val="citation"/>
          <w:sz w:val="24"/>
          <w:szCs w:val="24"/>
        </w:rPr>
        <w:t>Joel Grus;</w:t>
      </w:r>
      <w:r w:rsidR="00FC4316" w:rsidRPr="00CA4333">
        <w:rPr>
          <w:rStyle w:val="citation"/>
          <w:sz w:val="24"/>
          <w:szCs w:val="24"/>
        </w:rPr>
        <w:t xml:space="preserve"> </w:t>
      </w:r>
      <w:r w:rsidR="00FC4316" w:rsidRPr="00915353">
        <w:rPr>
          <w:rStyle w:val="citation"/>
          <w:i/>
          <w:sz w:val="24"/>
          <w:szCs w:val="24"/>
        </w:rPr>
        <w:t>Data Science from Scratch</w:t>
      </w:r>
      <w:r w:rsidR="00915353">
        <w:rPr>
          <w:rStyle w:val="citation"/>
          <w:sz w:val="24"/>
          <w:szCs w:val="24"/>
        </w:rPr>
        <w:t>;</w:t>
      </w:r>
      <w:r w:rsidR="00FC4316" w:rsidRPr="00CA4333">
        <w:rPr>
          <w:rStyle w:val="citation"/>
          <w:sz w:val="24"/>
          <w:szCs w:val="24"/>
        </w:rPr>
        <w:t xml:space="preserve"> O</w:t>
      </w:r>
      <w:r w:rsidR="00FC4316" w:rsidRPr="00CA4333">
        <w:rPr>
          <w:rStyle w:val="citation"/>
          <w:rFonts w:hint="eastAsia"/>
          <w:sz w:val="24"/>
          <w:szCs w:val="24"/>
        </w:rPr>
        <w:t>’</w:t>
      </w:r>
      <w:r w:rsidR="00915353">
        <w:rPr>
          <w:rStyle w:val="citation"/>
          <w:sz w:val="24"/>
          <w:szCs w:val="24"/>
        </w:rPr>
        <w:t>Reilly Media</w:t>
      </w:r>
      <w:r w:rsidR="00FC4316" w:rsidRPr="00CA4333">
        <w:rPr>
          <w:rStyle w:val="citation"/>
          <w:sz w:val="24"/>
          <w:szCs w:val="24"/>
        </w:rPr>
        <w:t xml:space="preserve">, 2015. </w:t>
      </w:r>
      <w:hyperlink r:id="rId8" w:tooltip="ISBN" w:history="1">
        <w:r w:rsidR="00FC4316" w:rsidRPr="00CA4333">
          <w:rPr>
            <w:rStyle w:val="citation"/>
            <w:sz w:val="24"/>
            <w:szCs w:val="24"/>
          </w:rPr>
          <w:t>ISBN</w:t>
        </w:r>
      </w:hyperlink>
      <w:r w:rsidR="00FC4316" w:rsidRPr="00CA4333">
        <w:rPr>
          <w:rStyle w:val="citation"/>
          <w:sz w:val="24"/>
          <w:szCs w:val="24"/>
        </w:rPr>
        <w:t xml:space="preserve"> 978-1-4919-0142-7</w:t>
      </w:r>
    </w:p>
    <w:bookmarkEnd w:id="14"/>
    <w:bookmarkEnd w:id="15"/>
    <w:p w14:paraId="60A5CC2E" w14:textId="5800E419" w:rsidR="00CF095F" w:rsidRDefault="00CF095F" w:rsidP="0054040B">
      <w:pPr>
        <w:tabs>
          <w:tab w:val="left" w:pos="1534"/>
        </w:tabs>
        <w:spacing w:before="60" w:after="60" w:line="360" w:lineRule="exact"/>
        <w:ind w:left="720" w:hanging="720"/>
        <w:jc w:val="both"/>
        <w:rPr>
          <w:b/>
          <w:bCs/>
          <w:color w:val="000000"/>
          <w:sz w:val="24"/>
          <w:szCs w:val="24"/>
        </w:rPr>
      </w:pPr>
      <w:r w:rsidRPr="00E5629D">
        <w:rPr>
          <w:b/>
          <w:sz w:val="24"/>
          <w:szCs w:val="24"/>
        </w:rPr>
        <w:t>11.</w:t>
      </w:r>
      <w:r>
        <w:rPr>
          <w:sz w:val="24"/>
          <w:szCs w:val="24"/>
        </w:rPr>
        <w:t xml:space="preserve"> </w:t>
      </w:r>
      <w:r w:rsidRPr="00B131A7">
        <w:rPr>
          <w:b/>
          <w:bCs/>
          <w:color w:val="000000"/>
          <w:sz w:val="24"/>
          <w:szCs w:val="24"/>
        </w:rPr>
        <w:t>Hướng dẫn tự học của học phần</w:t>
      </w:r>
    </w:p>
    <w:p w14:paraId="5396F872" w14:textId="37386D1D" w:rsidR="00CF095F" w:rsidRPr="0070729A" w:rsidRDefault="00CF095F" w:rsidP="0054040B">
      <w:pPr>
        <w:pStyle w:val="BodyText2"/>
        <w:tabs>
          <w:tab w:val="num" w:pos="960"/>
        </w:tabs>
        <w:spacing w:before="60" w:after="60" w:line="360" w:lineRule="exact"/>
        <w:ind w:left="720" w:hanging="720"/>
        <w:jc w:val="center"/>
        <w:rPr>
          <w:bCs/>
          <w:sz w:val="24"/>
          <w:szCs w:val="24"/>
        </w:rPr>
      </w:pPr>
      <w:r w:rsidRPr="0070729A">
        <w:rPr>
          <w:bCs/>
          <w:sz w:val="24"/>
          <w:szCs w:val="24"/>
        </w:rPr>
        <w:t>Bảng 3. Nội dung chuẩn bị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910"/>
        <w:gridCol w:w="933"/>
        <w:gridCol w:w="709"/>
        <w:gridCol w:w="992"/>
        <w:gridCol w:w="2432"/>
        <w:gridCol w:w="374"/>
      </w:tblGrid>
      <w:tr w:rsidR="00CF095F" w:rsidRPr="007D47BD" w14:paraId="26ED7537" w14:textId="77777777" w:rsidTr="00C56842">
        <w:trPr>
          <w:trHeight w:val="282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61C6114B" w14:textId="77777777" w:rsidR="00CF095F" w:rsidRPr="00B131A7" w:rsidRDefault="00CF095F" w:rsidP="003D5B30">
            <w:pPr>
              <w:pStyle w:val="BodyText2"/>
              <w:tabs>
                <w:tab w:val="num" w:pos="960"/>
              </w:tabs>
              <w:spacing w:before="120" w:line="240" w:lineRule="auto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069248F6" w14:textId="77777777" w:rsidR="00CF095F" w:rsidRPr="00B131A7" w:rsidRDefault="00CF095F" w:rsidP="00861022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3505A942" w14:textId="77777777" w:rsidR="00CF095F" w:rsidRPr="00B131A7" w:rsidRDefault="00CF095F" w:rsidP="003D5B30">
            <w:pPr>
              <w:pStyle w:val="BodyText2"/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09" w:type="dxa"/>
            <w:vAlign w:val="center"/>
          </w:tcPr>
          <w:p w14:paraId="353B230B" w14:textId="77777777" w:rsidR="00CF095F" w:rsidRPr="00B131A7" w:rsidRDefault="00CF095F" w:rsidP="003D5B30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38BC1D36" w14:textId="77777777" w:rsidR="00CF095F" w:rsidRPr="00B131A7" w:rsidRDefault="00CF095F" w:rsidP="003D5B30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3B96DA5" w14:textId="77777777" w:rsidR="00CF095F" w:rsidRPr="00B131A7" w:rsidRDefault="00CF095F" w:rsidP="003D5B30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1BB0224B" w14:textId="77777777" w:rsidR="00CF095F" w:rsidRPr="00B131A7" w:rsidRDefault="00CF095F" w:rsidP="003D5B30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80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20586F" w14:textId="77777777" w:rsidR="00CF095F" w:rsidRPr="00B131A7" w:rsidRDefault="00CF095F" w:rsidP="003D5B30">
            <w:pPr>
              <w:pStyle w:val="BodyText2"/>
              <w:tabs>
                <w:tab w:val="num" w:pos="960"/>
              </w:tabs>
              <w:spacing w:before="120" w:line="240" w:lineRule="auto"/>
              <w:ind w:left="30" w:hanging="3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AC65B0" w:rsidRPr="007D47BD" w14:paraId="1FE8F576" w14:textId="77777777" w:rsidTr="00C56842">
        <w:trPr>
          <w:trHeight w:val="2577"/>
          <w:jc w:val="center"/>
        </w:trPr>
        <w:tc>
          <w:tcPr>
            <w:tcW w:w="830" w:type="dxa"/>
            <w:vMerge w:val="restart"/>
            <w:shd w:val="clear" w:color="auto" w:fill="auto"/>
            <w:vAlign w:val="center"/>
          </w:tcPr>
          <w:p w14:paraId="7EB67F1E" w14:textId="44ED67FF" w:rsidR="00AC65B0" w:rsidRPr="00B131A7" w:rsidRDefault="00AC65B0" w:rsidP="003D5B30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D702ED">
              <w:rPr>
                <w:b/>
                <w:bCs/>
                <w:color w:val="000000"/>
                <w:sz w:val="24"/>
                <w:szCs w:val="24"/>
                <w:lang w:val="nl-NL"/>
              </w:rPr>
              <w:t>-2</w:t>
            </w:r>
          </w:p>
          <w:p w14:paraId="3A378E52" w14:textId="77777777" w:rsidR="00AC65B0" w:rsidRPr="00B131A7" w:rsidRDefault="00AC65B0" w:rsidP="003D5B30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10" w:type="dxa"/>
            <w:shd w:val="clear" w:color="auto" w:fill="auto"/>
          </w:tcPr>
          <w:p w14:paraId="005BB357" w14:textId="77777777" w:rsidR="00AC65B0" w:rsidRPr="00B131A7" w:rsidRDefault="00AC65B0" w:rsidP="00FA59AF">
            <w:pPr>
              <w:spacing w:line="300" w:lineRule="exact"/>
              <w:jc w:val="both"/>
              <w:rPr>
                <w:sz w:val="24"/>
                <w:szCs w:val="24"/>
              </w:rPr>
            </w:pPr>
            <w:r w:rsidRPr="00B131A7">
              <w:rPr>
                <w:b/>
                <w:sz w:val="24"/>
                <w:szCs w:val="24"/>
              </w:rPr>
              <w:t>Chương 1:</w:t>
            </w:r>
            <w:r w:rsidRPr="00B131A7">
              <w:rPr>
                <w:sz w:val="24"/>
                <w:szCs w:val="24"/>
              </w:rPr>
              <w:t xml:space="preserve"> </w:t>
            </w:r>
            <w:r w:rsidRPr="002221C6">
              <w:rPr>
                <w:b/>
                <w:sz w:val="24"/>
                <w:szCs w:val="24"/>
              </w:rPr>
              <w:t>Mở đầu</w:t>
            </w:r>
          </w:p>
          <w:p w14:paraId="02B94C85" w14:textId="77777777" w:rsidR="00AC65B0" w:rsidRDefault="005F2A65" w:rsidP="00C56842">
            <w:pPr>
              <w:pStyle w:val="BodyText2"/>
              <w:numPr>
                <w:ilvl w:val="0"/>
                <w:numId w:val="22"/>
              </w:numPr>
              <w:spacing w:after="0" w:line="300" w:lineRule="exact"/>
              <w:ind w:left="332"/>
              <w:jc w:val="both"/>
              <w:rPr>
                <w:bCs/>
                <w:sz w:val="24"/>
                <w:szCs w:val="24"/>
              </w:rPr>
            </w:pPr>
            <w:r w:rsidRPr="00B131A7">
              <w:rPr>
                <w:bCs/>
                <w:sz w:val="24"/>
                <w:szCs w:val="24"/>
              </w:rPr>
              <w:t xml:space="preserve">Tổng quan về </w:t>
            </w:r>
            <w:r>
              <w:rPr>
                <w:bCs/>
                <w:sz w:val="24"/>
                <w:szCs w:val="24"/>
              </w:rPr>
              <w:t>khoa học dữ liệu</w:t>
            </w:r>
          </w:p>
          <w:p w14:paraId="6DC7A333" w14:textId="77777777" w:rsidR="005F2A65" w:rsidRDefault="005F2A65" w:rsidP="00C56842">
            <w:pPr>
              <w:pStyle w:val="BodyText2"/>
              <w:numPr>
                <w:ilvl w:val="0"/>
                <w:numId w:val="22"/>
              </w:numPr>
              <w:spacing w:after="0" w:line="300" w:lineRule="exact"/>
              <w:ind w:left="332"/>
              <w:jc w:val="both"/>
              <w:rPr>
                <w:sz w:val="24"/>
                <w:szCs w:val="24"/>
              </w:rPr>
            </w:pPr>
            <w:r w:rsidRPr="00236334">
              <w:rPr>
                <w:sz w:val="24"/>
                <w:szCs w:val="24"/>
              </w:rPr>
              <w:t>Khái niệm về dữ liệu lớn</w:t>
            </w:r>
          </w:p>
          <w:p w14:paraId="581FE5D5" w14:textId="77777777" w:rsidR="005F2A65" w:rsidRDefault="005F2A65" w:rsidP="00C56842">
            <w:pPr>
              <w:pStyle w:val="BodyText2"/>
              <w:numPr>
                <w:ilvl w:val="0"/>
                <w:numId w:val="22"/>
              </w:numPr>
              <w:spacing w:after="0" w:line="300" w:lineRule="exact"/>
              <w:ind w:left="332"/>
              <w:jc w:val="both"/>
              <w:rPr>
                <w:sz w:val="24"/>
                <w:szCs w:val="24"/>
              </w:rPr>
            </w:pPr>
            <w:r w:rsidRPr="00236334">
              <w:rPr>
                <w:sz w:val="24"/>
                <w:szCs w:val="24"/>
              </w:rPr>
              <w:t>Các ứng dụng của khoa học dữ liệu trong thực tế</w:t>
            </w:r>
          </w:p>
          <w:p w14:paraId="476BDBE6" w14:textId="77777777" w:rsidR="005F2A65" w:rsidRDefault="005F2A65" w:rsidP="00C56842">
            <w:pPr>
              <w:pStyle w:val="BodyText2"/>
              <w:numPr>
                <w:ilvl w:val="0"/>
                <w:numId w:val="22"/>
              </w:numPr>
              <w:spacing w:after="0" w:line="300" w:lineRule="exact"/>
              <w:ind w:left="332"/>
              <w:jc w:val="both"/>
              <w:rPr>
                <w:sz w:val="24"/>
                <w:szCs w:val="24"/>
              </w:rPr>
            </w:pPr>
            <w:r w:rsidRPr="0070034E">
              <w:rPr>
                <w:sz w:val="24"/>
                <w:szCs w:val="24"/>
              </w:rPr>
              <w:t>Tiến trình khoa học dữ liệu</w:t>
            </w:r>
          </w:p>
          <w:p w14:paraId="77A66118" w14:textId="55A139CE" w:rsidR="005F2A65" w:rsidRPr="00B131A7" w:rsidRDefault="005F2A65" w:rsidP="00CA4333">
            <w:pPr>
              <w:pStyle w:val="BodyText2"/>
              <w:numPr>
                <w:ilvl w:val="0"/>
                <w:numId w:val="22"/>
              </w:numPr>
              <w:spacing w:after="0" w:line="300" w:lineRule="exact"/>
              <w:ind w:left="332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</w:rPr>
              <w:t xml:space="preserve">Các </w:t>
            </w:r>
            <w:r w:rsidR="00CA4333">
              <w:rPr>
                <w:sz w:val="24"/>
                <w:szCs w:val="24"/>
              </w:rPr>
              <w:t>kiến thức, kỹ năng của một nhà khoa học dữ liệu</w:t>
            </w:r>
          </w:p>
        </w:tc>
        <w:tc>
          <w:tcPr>
            <w:tcW w:w="933" w:type="dxa"/>
            <w:shd w:val="clear" w:color="auto" w:fill="auto"/>
          </w:tcPr>
          <w:p w14:paraId="44E7DE50" w14:textId="2250AFF8" w:rsidR="00AC65B0" w:rsidRPr="00B131A7" w:rsidRDefault="00C56842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720" w:hanging="72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  <w:p w14:paraId="0E488200" w14:textId="77777777" w:rsidR="00AC65B0" w:rsidRPr="00B131A7" w:rsidRDefault="00AC65B0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720" w:hanging="72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</w:tcPr>
          <w:p w14:paraId="0EAFF2CD" w14:textId="77777777" w:rsidR="00AC65B0" w:rsidRPr="00B131A7" w:rsidRDefault="00AC65B0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720" w:hanging="72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0F0249D0" w14:textId="77777777" w:rsidR="00AC65B0" w:rsidRPr="00B131A7" w:rsidRDefault="00AC65B0" w:rsidP="00FA59AF">
            <w:pPr>
              <w:pStyle w:val="BodyText2"/>
              <w:spacing w:after="0" w:line="30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65D671E6" w14:textId="77777777" w:rsidR="00AC65B0" w:rsidRPr="00B131A7" w:rsidRDefault="00AC65B0" w:rsidP="00FA59AF">
            <w:pPr>
              <w:pStyle w:val="BodyText2"/>
              <w:spacing w:after="0" w:line="30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4B22A" w14:textId="086D45F5" w:rsidR="00CA4333" w:rsidRDefault="00837AC3" w:rsidP="00CA4333">
            <w:pPr>
              <w:pStyle w:val="BodyText2"/>
              <w:tabs>
                <w:tab w:val="num" w:pos="960"/>
              </w:tabs>
              <w:spacing w:after="0" w:line="300" w:lineRule="exact"/>
              <w:ind w:left="28" w:hanging="28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Chapter 1: Data science in a big data world</w:t>
            </w:r>
            <w:r w:rsidR="00FE049F">
              <w:rPr>
                <w:bCs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sz w:val="24"/>
                <w:szCs w:val="24"/>
                <w:lang w:val="nl-NL"/>
              </w:rPr>
              <w:t>[</w:t>
            </w:r>
            <w:r w:rsidR="00FB503B">
              <w:rPr>
                <w:bCs/>
                <w:sz w:val="24"/>
                <w:szCs w:val="24"/>
                <w:lang w:val="nl-NL"/>
              </w:rPr>
              <w:t>1</w:t>
            </w:r>
            <w:r>
              <w:rPr>
                <w:bCs/>
                <w:sz w:val="24"/>
                <w:szCs w:val="24"/>
                <w:lang w:val="nl-NL"/>
              </w:rPr>
              <w:t>]</w:t>
            </w:r>
          </w:p>
          <w:p w14:paraId="13BCF934" w14:textId="4D11108D" w:rsidR="00837AC3" w:rsidRDefault="00837AC3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28" w:hanging="28"/>
              <w:jc w:val="both"/>
              <w:rPr>
                <w:bCs/>
                <w:sz w:val="24"/>
                <w:szCs w:val="24"/>
                <w:lang w:val="nl-NL"/>
              </w:rPr>
            </w:pPr>
          </w:p>
          <w:p w14:paraId="22B4DB2C" w14:textId="2EF84F21" w:rsidR="00837AC3" w:rsidRDefault="00837AC3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28" w:hanging="28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 xml:space="preserve">Chapter 2: </w:t>
            </w:r>
            <w:r w:rsidR="00891636">
              <w:rPr>
                <w:bCs/>
                <w:sz w:val="24"/>
                <w:szCs w:val="24"/>
                <w:lang w:val="nl-NL"/>
              </w:rPr>
              <w:t>The data science process [1</w:t>
            </w:r>
            <w:r>
              <w:rPr>
                <w:bCs/>
                <w:sz w:val="24"/>
                <w:szCs w:val="24"/>
                <w:lang w:val="nl-NL"/>
              </w:rPr>
              <w:t>]</w:t>
            </w:r>
          </w:p>
          <w:p w14:paraId="5F611EFA" w14:textId="77777777" w:rsidR="00FB503B" w:rsidRDefault="00FB503B" w:rsidP="00F744A3">
            <w:pPr>
              <w:pStyle w:val="BodyText2"/>
              <w:tabs>
                <w:tab w:val="num" w:pos="960"/>
              </w:tabs>
              <w:spacing w:after="0" w:line="300" w:lineRule="exact"/>
              <w:ind w:left="28" w:hanging="28"/>
              <w:jc w:val="both"/>
              <w:rPr>
                <w:bCs/>
                <w:sz w:val="24"/>
                <w:szCs w:val="24"/>
                <w:lang w:val="nl-NL"/>
              </w:rPr>
            </w:pPr>
          </w:p>
          <w:p w14:paraId="195D0080" w14:textId="1925F8D2" w:rsidR="00891636" w:rsidRPr="009C42A8" w:rsidRDefault="00891636" w:rsidP="00F744A3">
            <w:pPr>
              <w:pStyle w:val="BodyText2"/>
              <w:tabs>
                <w:tab w:val="num" w:pos="960"/>
              </w:tabs>
              <w:spacing w:after="0" w:line="300" w:lineRule="exact"/>
              <w:ind w:left="28" w:hanging="28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Chapter 5: First steps in big data [1]</w:t>
            </w:r>
          </w:p>
        </w:tc>
      </w:tr>
      <w:tr w:rsidR="00AC65B0" w:rsidRPr="007D47BD" w14:paraId="40657F62" w14:textId="77777777" w:rsidTr="00537AC0">
        <w:trPr>
          <w:trHeight w:val="3646"/>
          <w:jc w:val="center"/>
        </w:trPr>
        <w:tc>
          <w:tcPr>
            <w:tcW w:w="830" w:type="dxa"/>
            <w:vMerge/>
            <w:shd w:val="clear" w:color="auto" w:fill="auto"/>
            <w:vAlign w:val="center"/>
          </w:tcPr>
          <w:p w14:paraId="471D63DE" w14:textId="77777777" w:rsidR="00AC65B0" w:rsidRPr="00B131A7" w:rsidRDefault="00AC65B0" w:rsidP="003D5B30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10" w:type="dxa"/>
            <w:shd w:val="clear" w:color="auto" w:fill="auto"/>
          </w:tcPr>
          <w:p w14:paraId="2403ED08" w14:textId="77777777" w:rsidR="005F2A65" w:rsidRDefault="00C56842" w:rsidP="00FA59AF">
            <w:pPr>
              <w:tabs>
                <w:tab w:val="left" w:pos="304"/>
              </w:tabs>
              <w:spacing w:line="300" w:lineRule="exact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Chương 2: Ngôn ngữ lập trình trong khoa học dữ liệu</w:t>
            </w:r>
          </w:p>
          <w:p w14:paraId="4292F85E" w14:textId="6F2B69DC" w:rsidR="00C56842" w:rsidRPr="00C56842" w:rsidRDefault="00CA4333" w:rsidP="00C56842">
            <w:pPr>
              <w:pStyle w:val="ListParagraph"/>
              <w:numPr>
                <w:ilvl w:val="0"/>
                <w:numId w:val="23"/>
              </w:numPr>
              <w:spacing w:line="300" w:lineRule="exact"/>
              <w:ind w:left="332"/>
              <w:jc w:val="both"/>
            </w:pPr>
            <w:r>
              <w:t xml:space="preserve">Giới thiệu một số </w:t>
            </w:r>
            <w:r w:rsidR="00C56842" w:rsidRPr="00C56842">
              <w:t xml:space="preserve">ngôn ngữ </w:t>
            </w:r>
            <w:r>
              <w:t>và công cụ lập trình trong khoa học dữ liệu</w:t>
            </w:r>
          </w:p>
          <w:p w14:paraId="60A69C5B" w14:textId="77777777" w:rsidR="00C56842" w:rsidRPr="00760C7B" w:rsidRDefault="00760C7B" w:rsidP="00C56842">
            <w:pPr>
              <w:pStyle w:val="ListParagraph"/>
              <w:numPr>
                <w:ilvl w:val="0"/>
                <w:numId w:val="23"/>
              </w:numPr>
              <w:spacing w:line="300" w:lineRule="exact"/>
              <w:ind w:left="332"/>
              <w:jc w:val="both"/>
            </w:pPr>
            <w:r w:rsidRPr="00760C7B">
              <w:t>Python trong khoa học dữ liệu</w:t>
            </w:r>
          </w:p>
          <w:p w14:paraId="6C73F1A5" w14:textId="77777777" w:rsidR="00760C7B" w:rsidRPr="00760C7B" w:rsidRDefault="00760C7B" w:rsidP="00C56842">
            <w:pPr>
              <w:pStyle w:val="ListParagraph"/>
              <w:numPr>
                <w:ilvl w:val="0"/>
                <w:numId w:val="23"/>
              </w:numPr>
              <w:spacing w:line="300" w:lineRule="exact"/>
              <w:ind w:left="332"/>
              <w:jc w:val="both"/>
            </w:pPr>
            <w:r w:rsidRPr="00760C7B">
              <w:t>Cài đặt và thiết lập môi trường lập trình</w:t>
            </w:r>
          </w:p>
          <w:p w14:paraId="126F3617" w14:textId="4A8D9E4B" w:rsidR="00760C7B" w:rsidRPr="00C56842" w:rsidRDefault="00760C7B" w:rsidP="00C56842">
            <w:pPr>
              <w:pStyle w:val="ListParagraph"/>
              <w:numPr>
                <w:ilvl w:val="0"/>
                <w:numId w:val="23"/>
              </w:numPr>
              <w:spacing w:line="300" w:lineRule="exact"/>
              <w:ind w:left="332"/>
              <w:jc w:val="both"/>
              <w:rPr>
                <w:b/>
              </w:rPr>
            </w:pPr>
            <w:r w:rsidRPr="00760C7B">
              <w:t>Xây dựng ứng dụng đầu tiên với Python</w:t>
            </w:r>
          </w:p>
        </w:tc>
        <w:tc>
          <w:tcPr>
            <w:tcW w:w="933" w:type="dxa"/>
            <w:shd w:val="clear" w:color="auto" w:fill="auto"/>
          </w:tcPr>
          <w:p w14:paraId="4F7AC75A" w14:textId="00336804" w:rsidR="00AC65B0" w:rsidRPr="00B131A7" w:rsidRDefault="00CA1FA4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720" w:hanging="72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09" w:type="dxa"/>
          </w:tcPr>
          <w:p w14:paraId="343EADF9" w14:textId="0EF6C433" w:rsidR="00AC65B0" w:rsidRPr="00B131A7" w:rsidRDefault="00C56842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720" w:hanging="72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63A500F9" w14:textId="24F1BF03" w:rsidR="00AC65B0" w:rsidRPr="00B131A7" w:rsidRDefault="00AC65B0" w:rsidP="00FA59AF">
            <w:pPr>
              <w:pStyle w:val="BodyText2"/>
              <w:spacing w:after="0" w:line="30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1968D" w14:textId="77777777" w:rsidR="00AC65B0" w:rsidRDefault="00837AC3" w:rsidP="00D702ED">
            <w:pPr>
              <w:pStyle w:val="BodyText2"/>
              <w:tabs>
                <w:tab w:val="num" w:pos="960"/>
              </w:tabs>
              <w:spacing w:after="0" w:line="300" w:lineRule="exact"/>
              <w:ind w:left="28" w:hanging="28"/>
              <w:jc w:val="both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>Chapter 1: Ipython: Beyond Normal Python [2]</w:t>
            </w:r>
          </w:p>
          <w:p w14:paraId="230D1782" w14:textId="77777777" w:rsidR="00837AC3" w:rsidRDefault="00837AC3" w:rsidP="00D702ED">
            <w:pPr>
              <w:pStyle w:val="BodyText2"/>
              <w:tabs>
                <w:tab w:val="num" w:pos="960"/>
              </w:tabs>
              <w:spacing w:after="0" w:line="300" w:lineRule="exact"/>
              <w:ind w:left="28" w:hanging="28"/>
              <w:jc w:val="both"/>
              <w:rPr>
                <w:bCs/>
                <w:sz w:val="24"/>
                <w:szCs w:val="24"/>
                <w:lang w:val="de-DE"/>
              </w:rPr>
            </w:pPr>
          </w:p>
          <w:p w14:paraId="345D94A9" w14:textId="22409C3C" w:rsidR="00837AC3" w:rsidRDefault="00837AC3" w:rsidP="00D702ED">
            <w:pPr>
              <w:pStyle w:val="BodyText2"/>
              <w:tabs>
                <w:tab w:val="num" w:pos="960"/>
              </w:tabs>
              <w:spacing w:after="0" w:line="300" w:lineRule="exact"/>
              <w:ind w:left="28" w:hanging="28"/>
              <w:jc w:val="both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 xml:space="preserve">Website python: </w:t>
            </w:r>
            <w:hyperlink r:id="rId9" w:history="1">
              <w:r w:rsidRPr="00753F45">
                <w:rPr>
                  <w:rStyle w:val="Hyperlink"/>
                  <w:bCs/>
                  <w:sz w:val="24"/>
                  <w:szCs w:val="24"/>
                  <w:lang w:val="de-DE"/>
                </w:rPr>
                <w:t>https://www.python.org/</w:t>
              </w:r>
            </w:hyperlink>
          </w:p>
          <w:p w14:paraId="145FF5CD" w14:textId="3E3C8F98" w:rsidR="00837AC3" w:rsidRPr="00873B68" w:rsidRDefault="00837AC3" w:rsidP="00D702ED">
            <w:pPr>
              <w:pStyle w:val="BodyText2"/>
              <w:tabs>
                <w:tab w:val="num" w:pos="960"/>
              </w:tabs>
              <w:spacing w:after="0" w:line="300" w:lineRule="exact"/>
              <w:ind w:left="28" w:hanging="28"/>
              <w:jc w:val="both"/>
              <w:rPr>
                <w:bCs/>
                <w:sz w:val="24"/>
                <w:szCs w:val="24"/>
                <w:lang w:val="de-DE"/>
              </w:rPr>
            </w:pPr>
          </w:p>
        </w:tc>
      </w:tr>
      <w:tr w:rsidR="00FA59AF" w:rsidRPr="007D47BD" w14:paraId="43199C9C" w14:textId="77777777" w:rsidTr="003406E7">
        <w:trPr>
          <w:trHeight w:val="838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10D49823" w14:textId="71F084D7" w:rsidR="00FA59AF" w:rsidRPr="00B131A7" w:rsidRDefault="00CA1FA4" w:rsidP="004B0D02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3-6</w:t>
            </w:r>
          </w:p>
        </w:tc>
        <w:tc>
          <w:tcPr>
            <w:tcW w:w="2910" w:type="dxa"/>
            <w:shd w:val="clear" w:color="auto" w:fill="auto"/>
          </w:tcPr>
          <w:p w14:paraId="6BF1ED50" w14:textId="77777777" w:rsidR="005F2A65" w:rsidRPr="00760C7B" w:rsidRDefault="00760C7B" w:rsidP="00D702ED">
            <w:pPr>
              <w:pStyle w:val="BodyText2"/>
              <w:tabs>
                <w:tab w:val="left" w:pos="534"/>
              </w:tabs>
              <w:spacing w:after="0" w:line="300" w:lineRule="exact"/>
              <w:jc w:val="both"/>
              <w:rPr>
                <w:b/>
                <w:sz w:val="24"/>
                <w:szCs w:val="24"/>
              </w:rPr>
            </w:pPr>
            <w:r w:rsidRPr="00760C7B">
              <w:rPr>
                <w:b/>
                <w:sz w:val="24"/>
                <w:szCs w:val="24"/>
              </w:rPr>
              <w:t>Chương 3: Lập trình Python căn bản</w:t>
            </w:r>
          </w:p>
          <w:p w14:paraId="3A42D6CE" w14:textId="77777777" w:rsidR="00760C7B" w:rsidRDefault="00760C7B" w:rsidP="00760C7B">
            <w:pPr>
              <w:pStyle w:val="BodyText2"/>
              <w:numPr>
                <w:ilvl w:val="0"/>
                <w:numId w:val="24"/>
              </w:numPr>
              <w:spacing w:after="0" w:line="300" w:lineRule="exact"/>
              <w:ind w:left="3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Biến, toán tử trong Python</w:t>
            </w:r>
          </w:p>
          <w:p w14:paraId="6FA8554F" w14:textId="77777777" w:rsidR="00760C7B" w:rsidRDefault="00760C7B" w:rsidP="00760C7B">
            <w:pPr>
              <w:pStyle w:val="BodyText2"/>
              <w:numPr>
                <w:ilvl w:val="0"/>
                <w:numId w:val="24"/>
              </w:numPr>
              <w:spacing w:after="0" w:line="300" w:lineRule="exact"/>
              <w:ind w:left="3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Các kiểu dữ liệu cơ bản</w:t>
            </w:r>
          </w:p>
          <w:p w14:paraId="01528F7D" w14:textId="77777777" w:rsidR="00760C7B" w:rsidRDefault="00760C7B" w:rsidP="00760C7B">
            <w:pPr>
              <w:pStyle w:val="BodyText2"/>
              <w:numPr>
                <w:ilvl w:val="0"/>
                <w:numId w:val="24"/>
              </w:numPr>
              <w:spacing w:after="0" w:line="300" w:lineRule="exact"/>
              <w:ind w:left="3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Cấu trúc điều khiển vòng lặp.</w:t>
            </w:r>
          </w:p>
          <w:p w14:paraId="1B97C537" w14:textId="6D847D9C" w:rsidR="00760C7B" w:rsidRDefault="00434D13" w:rsidP="00760C7B">
            <w:pPr>
              <w:pStyle w:val="BodyText2"/>
              <w:numPr>
                <w:ilvl w:val="0"/>
                <w:numId w:val="24"/>
              </w:numPr>
              <w:spacing w:after="0" w:line="300" w:lineRule="exact"/>
              <w:ind w:left="3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="00760C7B">
              <w:rPr>
                <w:sz w:val="24"/>
                <w:szCs w:val="24"/>
              </w:rPr>
              <w:t>àm, lớp trong Python (def, class)</w:t>
            </w:r>
          </w:p>
          <w:p w14:paraId="178AA8FF" w14:textId="77777777" w:rsidR="00760C7B" w:rsidRDefault="00760C7B" w:rsidP="00760C7B">
            <w:pPr>
              <w:pStyle w:val="BodyText2"/>
              <w:numPr>
                <w:ilvl w:val="0"/>
                <w:numId w:val="24"/>
              </w:numPr>
              <w:spacing w:after="0" w:line="300" w:lineRule="exact"/>
              <w:ind w:left="3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Ngoại lệ và làm việc với các ngoại lệ</w:t>
            </w:r>
          </w:p>
          <w:p w14:paraId="71971A3D" w14:textId="77777777" w:rsidR="00760C7B" w:rsidRDefault="00760C7B" w:rsidP="00760C7B">
            <w:pPr>
              <w:pStyle w:val="BodyText2"/>
              <w:numPr>
                <w:ilvl w:val="0"/>
                <w:numId w:val="24"/>
              </w:numPr>
              <w:spacing w:after="0" w:line="300" w:lineRule="exact"/>
              <w:ind w:left="3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Làm việc với tập tin</w:t>
            </w:r>
          </w:p>
          <w:p w14:paraId="49B290F4" w14:textId="4162630C" w:rsidR="00760C7B" w:rsidRPr="00B131A7" w:rsidRDefault="00760C7B" w:rsidP="00760C7B">
            <w:pPr>
              <w:pStyle w:val="BodyText2"/>
              <w:numPr>
                <w:ilvl w:val="0"/>
                <w:numId w:val="24"/>
              </w:numPr>
              <w:spacing w:after="0" w:line="300" w:lineRule="exact"/>
              <w:ind w:left="3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Bài tập – Chương 3</w:t>
            </w:r>
          </w:p>
        </w:tc>
        <w:tc>
          <w:tcPr>
            <w:tcW w:w="933" w:type="dxa"/>
            <w:shd w:val="clear" w:color="auto" w:fill="auto"/>
          </w:tcPr>
          <w:p w14:paraId="3C907969" w14:textId="29409E17" w:rsidR="00FA59AF" w:rsidRPr="00AC65B0" w:rsidRDefault="00CA1FA4" w:rsidP="00FA59AF">
            <w:pPr>
              <w:pStyle w:val="BodyText2"/>
              <w:tabs>
                <w:tab w:val="left" w:pos="534"/>
              </w:tabs>
              <w:spacing w:after="0" w:line="3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09" w:type="dxa"/>
          </w:tcPr>
          <w:p w14:paraId="0D8E8DE9" w14:textId="4C05A004" w:rsidR="00FA59AF" w:rsidRPr="00AC65B0" w:rsidRDefault="00760C7B" w:rsidP="00FA59AF">
            <w:pPr>
              <w:pStyle w:val="BodyText2"/>
              <w:tabs>
                <w:tab w:val="left" w:pos="534"/>
              </w:tabs>
              <w:spacing w:after="0" w:line="3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378DF844" w14:textId="1835B1B2" w:rsidR="00FA59AF" w:rsidRPr="00E64CCE" w:rsidRDefault="00760C7B" w:rsidP="0070729A">
            <w:pPr>
              <w:pStyle w:val="BodyText2"/>
              <w:spacing w:after="0" w:line="300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C4181" w14:textId="77777777" w:rsidR="00FC4316" w:rsidRDefault="00FC4316" w:rsidP="0070729A">
            <w:pPr>
              <w:pStyle w:val="BodyText2"/>
              <w:tabs>
                <w:tab w:val="num" w:pos="960"/>
              </w:tabs>
              <w:spacing w:after="0" w:line="300" w:lineRule="exact"/>
              <w:ind w:left="28" w:hanging="28"/>
              <w:rPr>
                <w:bCs/>
                <w:sz w:val="24"/>
                <w:szCs w:val="24"/>
                <w:lang w:val="de-DE"/>
              </w:rPr>
            </w:pPr>
          </w:p>
          <w:p w14:paraId="11D4B9E4" w14:textId="1F053A6F" w:rsidR="00040824" w:rsidRDefault="00040824" w:rsidP="0070729A">
            <w:pPr>
              <w:pStyle w:val="BodyText2"/>
              <w:tabs>
                <w:tab w:val="num" w:pos="960"/>
              </w:tabs>
              <w:spacing w:after="0" w:line="300" w:lineRule="exact"/>
              <w:ind w:left="28" w:hanging="28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>+</w:t>
            </w:r>
            <w:r w:rsidR="00F26C2F">
              <w:rPr>
                <w:bCs/>
                <w:sz w:val="24"/>
                <w:szCs w:val="24"/>
                <w:lang w:val="de-DE"/>
              </w:rPr>
              <w:t xml:space="preserve"> Website w3schools: </w:t>
            </w:r>
            <w:hyperlink r:id="rId10" w:history="1">
              <w:r w:rsidR="00F26C2F" w:rsidRPr="004C3C5B">
                <w:rPr>
                  <w:rStyle w:val="Hyperlink"/>
                  <w:bCs/>
                  <w:sz w:val="24"/>
                  <w:szCs w:val="24"/>
                  <w:lang w:val="de-DE"/>
                </w:rPr>
                <w:t>https://www.w3schools.com/python/default.asp</w:t>
              </w:r>
            </w:hyperlink>
          </w:p>
          <w:p w14:paraId="22D9857D" w14:textId="77777777" w:rsidR="00F26C2F" w:rsidRDefault="00F26C2F" w:rsidP="0070729A">
            <w:pPr>
              <w:pStyle w:val="BodyText2"/>
              <w:tabs>
                <w:tab w:val="num" w:pos="960"/>
              </w:tabs>
              <w:spacing w:after="0" w:line="300" w:lineRule="exact"/>
              <w:ind w:left="28" w:hanging="28"/>
              <w:rPr>
                <w:bCs/>
                <w:sz w:val="24"/>
                <w:szCs w:val="24"/>
                <w:lang w:val="de-DE"/>
              </w:rPr>
            </w:pPr>
          </w:p>
          <w:p w14:paraId="3B971C5D" w14:textId="49A093D6" w:rsidR="00F26C2F" w:rsidRDefault="00F26C2F" w:rsidP="0070729A">
            <w:pPr>
              <w:pStyle w:val="BodyText2"/>
              <w:tabs>
                <w:tab w:val="num" w:pos="960"/>
              </w:tabs>
              <w:spacing w:after="0" w:line="300" w:lineRule="exact"/>
              <w:ind w:left="28" w:hanging="28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lastRenderedPageBreak/>
              <w:t xml:space="preserve">+ </w:t>
            </w:r>
            <w:r w:rsidR="001B1F10">
              <w:rPr>
                <w:bCs/>
                <w:sz w:val="24"/>
                <w:szCs w:val="24"/>
                <w:lang w:val="de-DE"/>
              </w:rPr>
              <w:t xml:space="preserve">Youtube: </w:t>
            </w:r>
            <w:hyperlink r:id="rId11" w:history="1">
              <w:r w:rsidR="001B1F10" w:rsidRPr="00753F45">
                <w:rPr>
                  <w:rStyle w:val="Hyperlink"/>
                  <w:bCs/>
                  <w:sz w:val="24"/>
                  <w:szCs w:val="24"/>
                  <w:lang w:val="de-DE"/>
                </w:rPr>
                <w:t>https://www.youtube.com/playlist?list=PLjgj6kdf_snaw8QnlhK5f3DzFDFKDU5f4</w:t>
              </w:r>
            </w:hyperlink>
          </w:p>
          <w:p w14:paraId="41CBD0E4" w14:textId="3829EDDE" w:rsidR="001B1F10" w:rsidRPr="00B131A7" w:rsidRDefault="001B1F10" w:rsidP="0070729A">
            <w:pPr>
              <w:pStyle w:val="BodyText2"/>
              <w:tabs>
                <w:tab w:val="num" w:pos="960"/>
              </w:tabs>
              <w:spacing w:after="0" w:line="300" w:lineRule="exact"/>
              <w:ind w:left="28" w:hanging="28"/>
              <w:rPr>
                <w:bCs/>
                <w:sz w:val="24"/>
                <w:szCs w:val="24"/>
                <w:lang w:val="de-DE"/>
              </w:rPr>
            </w:pPr>
          </w:p>
        </w:tc>
      </w:tr>
      <w:tr w:rsidR="00FA59AF" w:rsidRPr="007D47BD" w14:paraId="1EE30E5D" w14:textId="77777777" w:rsidTr="00C56842">
        <w:trPr>
          <w:trHeight w:val="1355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4899E816" w14:textId="77777777" w:rsidR="00FA59AF" w:rsidRDefault="00FA59AF" w:rsidP="00017BC7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1DB404EA" w14:textId="056C1E75" w:rsidR="00FA59AF" w:rsidRPr="00B131A7" w:rsidRDefault="00CA1FA4" w:rsidP="00FC4316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  <w:r w:rsidR="00D702ED">
              <w:rPr>
                <w:b/>
                <w:bCs/>
                <w:color w:val="000000"/>
                <w:sz w:val="24"/>
                <w:szCs w:val="24"/>
                <w:lang w:val="nl-NL"/>
              </w:rPr>
              <w:t>-8</w:t>
            </w:r>
          </w:p>
        </w:tc>
        <w:tc>
          <w:tcPr>
            <w:tcW w:w="2910" w:type="dxa"/>
            <w:shd w:val="clear" w:color="auto" w:fill="auto"/>
          </w:tcPr>
          <w:p w14:paraId="4E168B48" w14:textId="77777777" w:rsidR="005F2A65" w:rsidRPr="00CA1FA4" w:rsidRDefault="00760C7B" w:rsidP="00D702ED">
            <w:pPr>
              <w:pStyle w:val="BodyText2"/>
              <w:tabs>
                <w:tab w:val="num" w:pos="960"/>
              </w:tabs>
              <w:spacing w:after="0" w:line="300" w:lineRule="exact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A1FA4">
              <w:rPr>
                <w:b/>
                <w:bCs/>
                <w:color w:val="000000"/>
                <w:sz w:val="24"/>
                <w:szCs w:val="24"/>
                <w:lang w:val="nl-NL"/>
              </w:rPr>
              <w:t>Chương 4: Một số thư viện Python trong khoa học dữ liệu</w:t>
            </w:r>
          </w:p>
          <w:p w14:paraId="28F96918" w14:textId="77777777" w:rsidR="00760C7B" w:rsidRDefault="00760C7B" w:rsidP="00760C7B">
            <w:pPr>
              <w:pStyle w:val="BodyText2"/>
              <w:numPr>
                <w:ilvl w:val="0"/>
                <w:numId w:val="25"/>
              </w:numPr>
              <w:spacing w:after="0" w:line="300" w:lineRule="exact"/>
              <w:ind w:left="332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Giới thiệu một số Package trong khoa học dữ liệu.</w:t>
            </w:r>
          </w:p>
          <w:p w14:paraId="57154161" w14:textId="11A3E6A9" w:rsidR="00760C7B" w:rsidRDefault="00760C7B" w:rsidP="00760C7B">
            <w:pPr>
              <w:pStyle w:val="BodyText2"/>
              <w:numPr>
                <w:ilvl w:val="0"/>
                <w:numId w:val="25"/>
              </w:numPr>
              <w:spacing w:after="0" w:line="300" w:lineRule="exact"/>
              <w:ind w:left="332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Xử lý dữ liệu số với thư viện Numpy</w:t>
            </w:r>
          </w:p>
          <w:p w14:paraId="08463761" w14:textId="0CB8E1D4" w:rsidR="00760C7B" w:rsidRDefault="00760C7B" w:rsidP="00760C7B">
            <w:pPr>
              <w:pStyle w:val="BodyText2"/>
              <w:numPr>
                <w:ilvl w:val="0"/>
                <w:numId w:val="25"/>
              </w:numPr>
              <w:spacing w:after="0" w:line="300" w:lineRule="exact"/>
              <w:ind w:left="332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Trực quan hóa dữ liệu với thư viện Matplotlib</w:t>
            </w:r>
          </w:p>
          <w:p w14:paraId="2BBC3EC9" w14:textId="0011597A" w:rsidR="00CA4333" w:rsidRPr="00CA4333" w:rsidRDefault="00CA4333" w:rsidP="00CA4333">
            <w:pPr>
              <w:pStyle w:val="BodyText2"/>
              <w:numPr>
                <w:ilvl w:val="0"/>
                <w:numId w:val="25"/>
              </w:numPr>
              <w:spacing w:after="0" w:line="300" w:lineRule="exact"/>
              <w:ind w:left="332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Phân tích dữ liệu với thư viện Pandas</w:t>
            </w:r>
          </w:p>
          <w:p w14:paraId="17EF21E0" w14:textId="77777777" w:rsidR="00760C7B" w:rsidRDefault="00760C7B" w:rsidP="00760C7B">
            <w:pPr>
              <w:pStyle w:val="BodyText2"/>
              <w:numPr>
                <w:ilvl w:val="0"/>
                <w:numId w:val="25"/>
              </w:numPr>
              <w:spacing w:after="0" w:line="300" w:lineRule="exact"/>
              <w:ind w:left="332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Học máy với thư viện Scikit Learn</w:t>
            </w:r>
          </w:p>
          <w:p w14:paraId="27F4AF6B" w14:textId="37C56166" w:rsidR="00760C7B" w:rsidRPr="00AC65B0" w:rsidRDefault="00760C7B" w:rsidP="00760C7B">
            <w:pPr>
              <w:pStyle w:val="BodyText2"/>
              <w:numPr>
                <w:ilvl w:val="0"/>
                <w:numId w:val="25"/>
              </w:numPr>
              <w:spacing w:after="0" w:line="300" w:lineRule="exact"/>
              <w:ind w:left="332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Bài tập – Chương 4</w:t>
            </w:r>
          </w:p>
        </w:tc>
        <w:tc>
          <w:tcPr>
            <w:tcW w:w="933" w:type="dxa"/>
            <w:shd w:val="clear" w:color="auto" w:fill="auto"/>
          </w:tcPr>
          <w:p w14:paraId="70FA691F" w14:textId="59DACD79" w:rsidR="00FA59AF" w:rsidRPr="00AC65B0" w:rsidRDefault="00760C7B" w:rsidP="00FA59AF">
            <w:pPr>
              <w:pStyle w:val="BodyText2"/>
              <w:tabs>
                <w:tab w:val="left" w:pos="255"/>
                <w:tab w:val="center" w:pos="328"/>
                <w:tab w:val="num" w:pos="960"/>
              </w:tabs>
              <w:spacing w:after="0" w:line="300" w:lineRule="exact"/>
              <w:ind w:left="720" w:hanging="72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09" w:type="dxa"/>
          </w:tcPr>
          <w:p w14:paraId="519FAE84" w14:textId="0DC480A7" w:rsidR="00FA59AF" w:rsidRPr="00B131A7" w:rsidRDefault="00760C7B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720" w:hanging="72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75F6D94A" w14:textId="379DED2A" w:rsidR="00FA59AF" w:rsidRPr="00B131A7" w:rsidRDefault="00760C7B" w:rsidP="0070729A">
            <w:pPr>
              <w:pStyle w:val="BodyText2"/>
              <w:spacing w:after="0" w:line="300" w:lineRule="exact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1510D" w14:textId="5E6B4E21" w:rsidR="00FA59AF" w:rsidRPr="0070729A" w:rsidRDefault="0070729A" w:rsidP="0070729A">
            <w:pPr>
              <w:pStyle w:val="BodyText2"/>
              <w:tabs>
                <w:tab w:val="left" w:pos="-18"/>
              </w:tabs>
              <w:spacing w:after="0" w:line="300" w:lineRule="exact"/>
              <w:ind w:left="30" w:hanging="30"/>
              <w:rPr>
                <w:bCs/>
                <w:sz w:val="24"/>
                <w:szCs w:val="24"/>
                <w:lang w:val="de-DE"/>
              </w:rPr>
            </w:pPr>
            <w:r w:rsidRPr="0070729A">
              <w:rPr>
                <w:bCs/>
                <w:sz w:val="24"/>
                <w:szCs w:val="24"/>
                <w:lang w:val="de-DE"/>
              </w:rPr>
              <w:t xml:space="preserve">+ Numpy:  </w:t>
            </w:r>
            <w:hyperlink r:id="rId12" w:history="1">
              <w:r w:rsidRPr="0070729A">
                <w:rPr>
                  <w:rStyle w:val="Hyperlink"/>
                  <w:bCs/>
                  <w:sz w:val="24"/>
                  <w:szCs w:val="24"/>
                  <w:lang w:val="de-DE"/>
                </w:rPr>
                <w:t>https://docs.scipy.org/doc/numpy/user/quickstart.html</w:t>
              </w:r>
            </w:hyperlink>
          </w:p>
          <w:p w14:paraId="755761FD" w14:textId="024D8272" w:rsidR="0070729A" w:rsidRDefault="0070729A" w:rsidP="0070729A">
            <w:pPr>
              <w:pStyle w:val="BodyText2"/>
              <w:tabs>
                <w:tab w:val="left" w:pos="-18"/>
              </w:tabs>
              <w:spacing w:after="0" w:line="300" w:lineRule="exact"/>
              <w:ind w:left="30" w:hanging="30"/>
              <w:rPr>
                <w:bCs/>
                <w:sz w:val="24"/>
                <w:szCs w:val="24"/>
                <w:lang w:val="de-DE"/>
              </w:rPr>
            </w:pPr>
          </w:p>
          <w:p w14:paraId="7291F03B" w14:textId="7C8C8C5B" w:rsidR="00837AC3" w:rsidRDefault="00837AC3" w:rsidP="0070729A">
            <w:pPr>
              <w:pStyle w:val="BodyText2"/>
              <w:tabs>
                <w:tab w:val="left" w:pos="-18"/>
              </w:tabs>
              <w:spacing w:after="0" w:line="300" w:lineRule="exact"/>
              <w:ind w:left="30" w:hanging="30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>Chapter 2: Introduction to Numpy [2]</w:t>
            </w:r>
          </w:p>
          <w:p w14:paraId="36F1681C" w14:textId="77777777" w:rsidR="00837AC3" w:rsidRPr="0070729A" w:rsidRDefault="00837AC3" w:rsidP="0070729A">
            <w:pPr>
              <w:pStyle w:val="BodyText2"/>
              <w:tabs>
                <w:tab w:val="left" w:pos="-18"/>
              </w:tabs>
              <w:spacing w:after="0" w:line="300" w:lineRule="exact"/>
              <w:ind w:left="30" w:hanging="30"/>
              <w:rPr>
                <w:bCs/>
                <w:sz w:val="24"/>
                <w:szCs w:val="24"/>
                <w:lang w:val="de-DE"/>
              </w:rPr>
            </w:pPr>
          </w:p>
          <w:p w14:paraId="7BA90FD8" w14:textId="0C64F537" w:rsidR="0070729A" w:rsidRPr="0070729A" w:rsidRDefault="0070729A" w:rsidP="0070729A">
            <w:pPr>
              <w:pStyle w:val="BodyText2"/>
              <w:tabs>
                <w:tab w:val="left" w:pos="-18"/>
              </w:tabs>
              <w:spacing w:after="0" w:line="300" w:lineRule="exact"/>
              <w:ind w:left="30" w:hanging="30"/>
              <w:rPr>
                <w:bCs/>
                <w:sz w:val="24"/>
                <w:szCs w:val="24"/>
                <w:lang w:val="de-DE"/>
              </w:rPr>
            </w:pPr>
            <w:r w:rsidRPr="0070729A">
              <w:rPr>
                <w:bCs/>
                <w:sz w:val="24"/>
                <w:szCs w:val="24"/>
                <w:lang w:val="de-DE"/>
              </w:rPr>
              <w:t xml:space="preserve">+ Matplotlib: </w:t>
            </w:r>
            <w:hyperlink r:id="rId13" w:history="1">
              <w:r w:rsidRPr="0070729A">
                <w:rPr>
                  <w:rStyle w:val="Hyperlink"/>
                  <w:bCs/>
                  <w:sz w:val="24"/>
                  <w:szCs w:val="24"/>
                  <w:lang w:val="de-DE"/>
                </w:rPr>
                <w:t>https://matplotlib.org/users/index.html</w:t>
              </w:r>
            </w:hyperlink>
          </w:p>
          <w:p w14:paraId="7511B30D" w14:textId="1BC30C92" w:rsidR="0070729A" w:rsidRDefault="0070729A" w:rsidP="00127766">
            <w:pPr>
              <w:pStyle w:val="BodyText2"/>
              <w:tabs>
                <w:tab w:val="left" w:pos="-18"/>
              </w:tabs>
              <w:spacing w:after="0" w:line="300" w:lineRule="exact"/>
              <w:rPr>
                <w:bCs/>
                <w:sz w:val="24"/>
                <w:szCs w:val="24"/>
                <w:lang w:val="de-DE"/>
              </w:rPr>
            </w:pPr>
          </w:p>
          <w:p w14:paraId="24C60B6B" w14:textId="027379DA" w:rsidR="00837AC3" w:rsidRDefault="00127766" w:rsidP="0070729A">
            <w:pPr>
              <w:pStyle w:val="BodyText2"/>
              <w:tabs>
                <w:tab w:val="left" w:pos="-18"/>
              </w:tabs>
              <w:spacing w:after="0" w:line="300" w:lineRule="exact"/>
              <w:ind w:left="30" w:hanging="30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 xml:space="preserve">- </w:t>
            </w:r>
            <w:r w:rsidR="00837AC3">
              <w:rPr>
                <w:bCs/>
                <w:sz w:val="24"/>
                <w:szCs w:val="24"/>
                <w:lang w:val="de-DE"/>
              </w:rPr>
              <w:t>Chapter 9: Data visualization to the end user [1]</w:t>
            </w:r>
          </w:p>
          <w:p w14:paraId="23164656" w14:textId="77777777" w:rsidR="00127766" w:rsidRDefault="00127766" w:rsidP="0070729A">
            <w:pPr>
              <w:pStyle w:val="BodyText2"/>
              <w:tabs>
                <w:tab w:val="left" w:pos="-18"/>
              </w:tabs>
              <w:spacing w:after="0" w:line="300" w:lineRule="exact"/>
              <w:ind w:left="30" w:hanging="30"/>
              <w:rPr>
                <w:bCs/>
                <w:sz w:val="24"/>
                <w:szCs w:val="24"/>
                <w:lang w:val="de-DE"/>
              </w:rPr>
            </w:pPr>
          </w:p>
          <w:p w14:paraId="6B00E9F0" w14:textId="6538C49C" w:rsidR="00837AC3" w:rsidRDefault="00127766" w:rsidP="00127766">
            <w:pPr>
              <w:pStyle w:val="BodyText2"/>
              <w:tabs>
                <w:tab w:val="left" w:pos="-18"/>
              </w:tabs>
              <w:spacing w:after="0" w:line="300" w:lineRule="exact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 xml:space="preserve">- </w:t>
            </w:r>
            <w:r w:rsidR="00837AC3">
              <w:rPr>
                <w:bCs/>
                <w:sz w:val="24"/>
                <w:szCs w:val="24"/>
                <w:lang w:val="de-DE"/>
              </w:rPr>
              <w:t>Chapter 4: Visualization with Matplotlib [2]</w:t>
            </w:r>
          </w:p>
          <w:p w14:paraId="49B48260" w14:textId="77777777" w:rsidR="00837AC3" w:rsidRDefault="00837AC3" w:rsidP="0070729A">
            <w:pPr>
              <w:pStyle w:val="BodyText2"/>
              <w:tabs>
                <w:tab w:val="left" w:pos="-18"/>
              </w:tabs>
              <w:spacing w:after="0" w:line="300" w:lineRule="exact"/>
              <w:ind w:left="30" w:hanging="30"/>
              <w:rPr>
                <w:bCs/>
                <w:sz w:val="24"/>
                <w:szCs w:val="24"/>
                <w:lang w:val="de-DE"/>
              </w:rPr>
            </w:pPr>
          </w:p>
          <w:p w14:paraId="2C96ED4E" w14:textId="53984DD8" w:rsidR="0070729A" w:rsidRDefault="0070729A" w:rsidP="00127766">
            <w:pPr>
              <w:pStyle w:val="BodyText2"/>
              <w:tabs>
                <w:tab w:val="left" w:pos="-18"/>
              </w:tabs>
              <w:spacing w:after="0" w:line="300" w:lineRule="exact"/>
              <w:ind w:left="30" w:hanging="30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 xml:space="preserve">+ Scikit Learn: </w:t>
            </w:r>
            <w:hyperlink r:id="rId14" w:history="1">
              <w:r w:rsidRPr="00753F45">
                <w:rPr>
                  <w:rStyle w:val="Hyperlink"/>
                  <w:bCs/>
                  <w:sz w:val="24"/>
                  <w:szCs w:val="24"/>
                  <w:lang w:val="de-DE"/>
                </w:rPr>
                <w:t>https://scikit-learn.org/stable/</w:t>
              </w:r>
            </w:hyperlink>
          </w:p>
          <w:p w14:paraId="14EF440B" w14:textId="77777777" w:rsidR="00127766" w:rsidRDefault="00127766" w:rsidP="00127766">
            <w:pPr>
              <w:pStyle w:val="BodyText2"/>
              <w:tabs>
                <w:tab w:val="left" w:pos="-18"/>
              </w:tabs>
              <w:spacing w:after="0" w:line="300" w:lineRule="exact"/>
              <w:ind w:left="30" w:hanging="30"/>
              <w:rPr>
                <w:bCs/>
                <w:sz w:val="24"/>
                <w:szCs w:val="24"/>
                <w:lang w:val="de-DE"/>
              </w:rPr>
            </w:pPr>
          </w:p>
          <w:p w14:paraId="318C4039" w14:textId="4B6116A8" w:rsidR="00837AC3" w:rsidRDefault="00127766" w:rsidP="00127766">
            <w:pPr>
              <w:pStyle w:val="BodyText2"/>
              <w:tabs>
                <w:tab w:val="left" w:pos="-18"/>
              </w:tabs>
              <w:spacing w:after="0" w:line="300" w:lineRule="exact"/>
              <w:ind w:left="30" w:hanging="30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 xml:space="preserve">- </w:t>
            </w:r>
            <w:r w:rsidR="00837AC3">
              <w:rPr>
                <w:bCs/>
                <w:sz w:val="24"/>
                <w:szCs w:val="24"/>
                <w:lang w:val="de-DE"/>
              </w:rPr>
              <w:t>Chapter 3: Machine learning [1]</w:t>
            </w:r>
          </w:p>
          <w:p w14:paraId="66AF1786" w14:textId="77777777" w:rsidR="00127766" w:rsidRDefault="00127766" w:rsidP="00127766">
            <w:pPr>
              <w:pStyle w:val="BodyText2"/>
              <w:tabs>
                <w:tab w:val="left" w:pos="-18"/>
              </w:tabs>
              <w:spacing w:after="0" w:line="300" w:lineRule="exact"/>
              <w:ind w:left="30" w:hanging="30"/>
              <w:rPr>
                <w:bCs/>
                <w:sz w:val="24"/>
                <w:szCs w:val="24"/>
                <w:lang w:val="de-DE"/>
              </w:rPr>
            </w:pPr>
          </w:p>
          <w:p w14:paraId="46EA2039" w14:textId="4CA0F19C" w:rsidR="00837AC3" w:rsidRPr="0070729A" w:rsidRDefault="00127766" w:rsidP="0070729A">
            <w:pPr>
              <w:pStyle w:val="BodyText2"/>
              <w:tabs>
                <w:tab w:val="left" w:pos="-18"/>
              </w:tabs>
              <w:spacing w:after="0" w:line="300" w:lineRule="exact"/>
              <w:ind w:left="30" w:hanging="30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 xml:space="preserve">- </w:t>
            </w:r>
            <w:r w:rsidR="00837AC3">
              <w:rPr>
                <w:bCs/>
                <w:sz w:val="24"/>
                <w:szCs w:val="24"/>
                <w:lang w:val="de-DE"/>
              </w:rPr>
              <w:t>Chapter 5: Machine learning [2]</w:t>
            </w:r>
          </w:p>
        </w:tc>
      </w:tr>
      <w:tr w:rsidR="00CF095F" w:rsidRPr="00F27EF3" w14:paraId="6206BB0E" w14:textId="77777777" w:rsidTr="00C5684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74" w:type="dxa"/>
          <w:trHeight w:val="157"/>
        </w:trPr>
        <w:tc>
          <w:tcPr>
            <w:tcW w:w="4673" w:type="dxa"/>
            <w:gridSpan w:val="3"/>
            <w:shd w:val="clear" w:color="auto" w:fill="auto"/>
          </w:tcPr>
          <w:p w14:paraId="71AE88F3" w14:textId="77777777" w:rsidR="00CF095F" w:rsidRPr="00F27EF3" w:rsidRDefault="00CF095F" w:rsidP="003D5B30">
            <w:pPr>
              <w:spacing w:before="120"/>
              <w:ind w:left="720" w:hanging="720"/>
              <w:jc w:val="both"/>
              <w:rPr>
                <w:b/>
                <w:iCs/>
                <w:color w:val="FF0000"/>
                <w:szCs w:val="24"/>
                <w:u w:val="single"/>
                <w:lang w:val="de-DE"/>
              </w:rPr>
            </w:pPr>
            <w:bookmarkStart w:id="16" w:name="_GoBack" w:colFirst="0" w:colLast="2"/>
          </w:p>
        </w:tc>
        <w:tc>
          <w:tcPr>
            <w:tcW w:w="4133" w:type="dxa"/>
            <w:gridSpan w:val="3"/>
            <w:shd w:val="clear" w:color="auto" w:fill="auto"/>
          </w:tcPr>
          <w:p w14:paraId="4FC8B64E" w14:textId="3227DCC5" w:rsidR="00CF095F" w:rsidRPr="00F27EF3" w:rsidRDefault="00CF095F" w:rsidP="003058C1">
            <w:pPr>
              <w:spacing w:before="120" w:after="120"/>
              <w:ind w:left="720" w:hanging="720"/>
              <w:jc w:val="center"/>
              <w:rPr>
                <w:b/>
                <w:iCs/>
                <w:color w:val="FF0000"/>
                <w:sz w:val="24"/>
                <w:szCs w:val="24"/>
                <w:u w:val="single"/>
                <w:lang w:val="de-DE"/>
              </w:rPr>
            </w:pPr>
            <w:r w:rsidRPr="00F27EF3">
              <w:rPr>
                <w:iCs/>
                <w:sz w:val="24"/>
                <w:szCs w:val="24"/>
                <w:lang w:val="de-DE"/>
              </w:rPr>
              <w:t xml:space="preserve">Hà </w:t>
            </w:r>
            <w:r w:rsidR="00AC65B0" w:rsidRPr="00F27EF3">
              <w:rPr>
                <w:iCs/>
                <w:sz w:val="24"/>
                <w:szCs w:val="24"/>
                <w:lang w:val="de-DE"/>
              </w:rPr>
              <w:t>N</w:t>
            </w:r>
            <w:r w:rsidRPr="00F27EF3">
              <w:rPr>
                <w:iCs/>
                <w:sz w:val="24"/>
                <w:szCs w:val="24"/>
                <w:lang w:val="de-DE"/>
              </w:rPr>
              <w:t xml:space="preserve">ội, ngày </w:t>
            </w:r>
            <w:r w:rsidR="00861F6D" w:rsidRPr="00F27EF3">
              <w:rPr>
                <w:iCs/>
                <w:sz w:val="24"/>
                <w:szCs w:val="24"/>
                <w:lang w:val="de-DE"/>
              </w:rPr>
              <w:t>1</w:t>
            </w:r>
            <w:r w:rsidR="00F27EF3" w:rsidRPr="00F27EF3">
              <w:rPr>
                <w:iCs/>
                <w:sz w:val="24"/>
                <w:szCs w:val="24"/>
                <w:lang w:val="de-DE"/>
              </w:rPr>
              <w:t>5</w:t>
            </w:r>
            <w:r w:rsidR="003058C1" w:rsidRPr="00F27EF3">
              <w:rPr>
                <w:iCs/>
                <w:sz w:val="24"/>
                <w:szCs w:val="24"/>
                <w:lang w:val="de-DE"/>
              </w:rPr>
              <w:t xml:space="preserve"> </w:t>
            </w:r>
            <w:r w:rsidRPr="00F27EF3">
              <w:rPr>
                <w:iCs/>
                <w:sz w:val="24"/>
                <w:szCs w:val="24"/>
                <w:lang w:val="de-DE"/>
              </w:rPr>
              <w:t xml:space="preserve"> tháng </w:t>
            </w:r>
            <w:r w:rsidR="003058C1" w:rsidRPr="00F27EF3">
              <w:rPr>
                <w:iCs/>
                <w:sz w:val="24"/>
                <w:szCs w:val="24"/>
                <w:lang w:val="de-DE"/>
              </w:rPr>
              <w:t>04 năm 2020</w:t>
            </w:r>
          </w:p>
        </w:tc>
      </w:tr>
      <w:bookmarkEnd w:id="16"/>
      <w:tr w:rsidR="00CF095F" w:rsidRPr="007D47BD" w14:paraId="71764486" w14:textId="77777777" w:rsidTr="003058C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74" w:type="dxa"/>
          <w:trHeight w:val="2212"/>
        </w:trPr>
        <w:tc>
          <w:tcPr>
            <w:tcW w:w="4673" w:type="dxa"/>
            <w:gridSpan w:val="3"/>
            <w:shd w:val="clear" w:color="auto" w:fill="auto"/>
          </w:tcPr>
          <w:p w14:paraId="3742F76E" w14:textId="77777777" w:rsidR="00CF095F" w:rsidRPr="00E25E80" w:rsidRDefault="00CF095F" w:rsidP="003058C1">
            <w:pPr>
              <w:ind w:left="720" w:hanging="720"/>
              <w:jc w:val="center"/>
              <w:rPr>
                <w:b/>
                <w:sz w:val="24"/>
                <w:szCs w:val="24"/>
                <w:lang w:val="de-DE"/>
              </w:rPr>
            </w:pPr>
            <w:r w:rsidRPr="00E25E80">
              <w:rPr>
                <w:b/>
                <w:sz w:val="24"/>
                <w:szCs w:val="24"/>
                <w:lang w:val="de-DE"/>
              </w:rPr>
              <w:t>TRƯỞNG KHOA</w:t>
            </w:r>
          </w:p>
          <w:p w14:paraId="1F1B0DA8" w14:textId="77777777" w:rsidR="00CF095F" w:rsidRPr="00E25E80" w:rsidRDefault="00CF095F" w:rsidP="003058C1">
            <w:pPr>
              <w:ind w:left="720" w:hanging="720"/>
              <w:jc w:val="both"/>
              <w:rPr>
                <w:b/>
                <w:i/>
                <w:sz w:val="24"/>
                <w:szCs w:val="24"/>
                <w:u w:val="single"/>
                <w:lang w:val="de-DE"/>
              </w:rPr>
            </w:pPr>
          </w:p>
          <w:p w14:paraId="6BE79F93" w14:textId="51CFE3AB" w:rsidR="00CF095F" w:rsidRDefault="00CF095F" w:rsidP="003058C1">
            <w:pPr>
              <w:ind w:left="720" w:hanging="720"/>
              <w:jc w:val="both"/>
              <w:rPr>
                <w:b/>
                <w:i/>
                <w:sz w:val="24"/>
                <w:szCs w:val="24"/>
                <w:u w:val="single"/>
                <w:lang w:val="de-DE"/>
              </w:rPr>
            </w:pPr>
          </w:p>
          <w:p w14:paraId="2F5DFEAC" w14:textId="75ED188C" w:rsidR="003058C1" w:rsidRDefault="003058C1" w:rsidP="003058C1">
            <w:pPr>
              <w:ind w:left="720" w:hanging="720"/>
              <w:jc w:val="both"/>
              <w:rPr>
                <w:b/>
                <w:i/>
                <w:sz w:val="24"/>
                <w:szCs w:val="24"/>
                <w:u w:val="single"/>
                <w:lang w:val="de-DE"/>
              </w:rPr>
            </w:pPr>
          </w:p>
          <w:p w14:paraId="23D3AFC4" w14:textId="77777777" w:rsidR="003058C1" w:rsidRDefault="003058C1" w:rsidP="003058C1">
            <w:pPr>
              <w:ind w:left="720" w:hanging="720"/>
              <w:jc w:val="both"/>
              <w:rPr>
                <w:b/>
                <w:i/>
                <w:sz w:val="24"/>
                <w:szCs w:val="24"/>
                <w:u w:val="single"/>
                <w:lang w:val="de-DE"/>
              </w:rPr>
            </w:pPr>
          </w:p>
          <w:p w14:paraId="61467CF9" w14:textId="77777777" w:rsidR="003058C1" w:rsidRDefault="003058C1" w:rsidP="003058C1">
            <w:pPr>
              <w:ind w:left="720" w:hanging="720"/>
              <w:jc w:val="both"/>
              <w:rPr>
                <w:b/>
                <w:i/>
                <w:sz w:val="24"/>
                <w:szCs w:val="24"/>
                <w:u w:val="single"/>
                <w:lang w:val="de-DE"/>
              </w:rPr>
            </w:pPr>
          </w:p>
          <w:p w14:paraId="4BDD57C9" w14:textId="77777777" w:rsidR="00C56842" w:rsidRDefault="00C56842" w:rsidP="003058C1">
            <w:pPr>
              <w:ind w:left="720" w:hanging="720"/>
              <w:jc w:val="both"/>
              <w:rPr>
                <w:b/>
                <w:i/>
                <w:sz w:val="24"/>
                <w:szCs w:val="24"/>
                <w:u w:val="single"/>
                <w:lang w:val="de-DE"/>
              </w:rPr>
            </w:pPr>
          </w:p>
          <w:p w14:paraId="0AEF0B70" w14:textId="16914207" w:rsidR="00CF095F" w:rsidRPr="00E25E80" w:rsidRDefault="00CF095F" w:rsidP="003058C1">
            <w:pPr>
              <w:ind w:left="720" w:hanging="720"/>
              <w:jc w:val="center"/>
              <w:rPr>
                <w:b/>
                <w:i/>
                <w:sz w:val="24"/>
                <w:szCs w:val="24"/>
                <w:u w:val="single"/>
                <w:lang w:val="de-DE"/>
              </w:rPr>
            </w:pPr>
            <w:r w:rsidRPr="00E25E80">
              <w:rPr>
                <w:b/>
                <w:sz w:val="24"/>
                <w:szCs w:val="24"/>
                <w:lang w:val="de-DE"/>
              </w:rPr>
              <w:t xml:space="preserve">TS </w:t>
            </w:r>
            <w:r w:rsidR="003058C1">
              <w:rPr>
                <w:b/>
                <w:sz w:val="24"/>
                <w:szCs w:val="24"/>
                <w:lang w:val="de-DE"/>
              </w:rPr>
              <w:t>Lê Hồng Anh</w:t>
            </w:r>
          </w:p>
        </w:tc>
        <w:tc>
          <w:tcPr>
            <w:tcW w:w="4133" w:type="dxa"/>
            <w:gridSpan w:val="3"/>
            <w:shd w:val="clear" w:color="auto" w:fill="auto"/>
          </w:tcPr>
          <w:p w14:paraId="0F967E9D" w14:textId="77777777" w:rsidR="00CF095F" w:rsidRPr="00E25E80" w:rsidRDefault="00CF095F" w:rsidP="003058C1">
            <w:pPr>
              <w:ind w:left="720" w:hanging="720"/>
              <w:jc w:val="center"/>
              <w:rPr>
                <w:b/>
                <w:sz w:val="24"/>
                <w:szCs w:val="24"/>
                <w:lang w:val="de-DE"/>
              </w:rPr>
            </w:pPr>
            <w:r w:rsidRPr="00E25E80">
              <w:rPr>
                <w:b/>
                <w:sz w:val="24"/>
                <w:szCs w:val="24"/>
                <w:lang w:val="de-DE"/>
              </w:rPr>
              <w:t>TRƯỞNG BỘ MÔN</w:t>
            </w:r>
          </w:p>
          <w:p w14:paraId="1B84117C" w14:textId="77777777" w:rsidR="00CF095F" w:rsidRPr="00E25E80" w:rsidRDefault="00CF095F" w:rsidP="003058C1">
            <w:pPr>
              <w:ind w:left="720" w:hanging="720"/>
              <w:jc w:val="center"/>
              <w:rPr>
                <w:b/>
                <w:sz w:val="24"/>
                <w:szCs w:val="24"/>
                <w:lang w:val="de-DE"/>
              </w:rPr>
            </w:pPr>
          </w:p>
          <w:p w14:paraId="349F85F8" w14:textId="3E178953" w:rsidR="00CF095F" w:rsidRDefault="00CF095F" w:rsidP="003058C1">
            <w:pPr>
              <w:ind w:left="720" w:hanging="720"/>
              <w:jc w:val="center"/>
              <w:rPr>
                <w:b/>
                <w:sz w:val="24"/>
                <w:szCs w:val="24"/>
                <w:lang w:val="de-DE"/>
              </w:rPr>
            </w:pPr>
          </w:p>
          <w:p w14:paraId="27FC0780" w14:textId="140B54D4" w:rsidR="003058C1" w:rsidRDefault="003058C1" w:rsidP="003058C1">
            <w:pPr>
              <w:ind w:left="720" w:hanging="720"/>
              <w:jc w:val="center"/>
              <w:rPr>
                <w:b/>
                <w:sz w:val="24"/>
                <w:szCs w:val="24"/>
                <w:lang w:val="de-DE"/>
              </w:rPr>
            </w:pPr>
          </w:p>
          <w:p w14:paraId="11C20AE1" w14:textId="77777777" w:rsidR="003058C1" w:rsidRDefault="003058C1" w:rsidP="003058C1">
            <w:pPr>
              <w:ind w:left="720" w:hanging="720"/>
              <w:jc w:val="center"/>
              <w:rPr>
                <w:b/>
                <w:sz w:val="24"/>
                <w:szCs w:val="24"/>
                <w:lang w:val="de-DE"/>
              </w:rPr>
            </w:pPr>
          </w:p>
          <w:p w14:paraId="75D8A7FA" w14:textId="77777777" w:rsidR="003058C1" w:rsidRDefault="003058C1" w:rsidP="003058C1">
            <w:pPr>
              <w:ind w:left="720" w:hanging="720"/>
              <w:jc w:val="center"/>
              <w:rPr>
                <w:b/>
                <w:sz w:val="24"/>
                <w:szCs w:val="24"/>
                <w:lang w:val="de-DE"/>
              </w:rPr>
            </w:pPr>
          </w:p>
          <w:p w14:paraId="5C6D87FA" w14:textId="77777777" w:rsidR="00C56842" w:rsidRPr="00E25E80" w:rsidRDefault="00C56842" w:rsidP="003058C1">
            <w:pPr>
              <w:ind w:left="720" w:hanging="720"/>
              <w:jc w:val="center"/>
              <w:rPr>
                <w:b/>
                <w:sz w:val="24"/>
                <w:szCs w:val="24"/>
                <w:lang w:val="de-DE"/>
              </w:rPr>
            </w:pPr>
          </w:p>
          <w:p w14:paraId="7F60B8A8" w14:textId="1BFBBA02" w:rsidR="00CF095F" w:rsidRPr="00FC4316" w:rsidRDefault="00CF095F" w:rsidP="003058C1">
            <w:pPr>
              <w:ind w:left="720" w:hanging="720"/>
              <w:jc w:val="center"/>
              <w:rPr>
                <w:sz w:val="24"/>
                <w:szCs w:val="24"/>
                <w:lang w:val="de-DE"/>
              </w:rPr>
            </w:pPr>
            <w:r w:rsidRPr="00E25E80">
              <w:rPr>
                <w:b/>
                <w:sz w:val="24"/>
                <w:szCs w:val="24"/>
                <w:lang w:val="de-DE"/>
              </w:rPr>
              <w:t>TS Lê Hồng Anh</w:t>
            </w:r>
          </w:p>
        </w:tc>
      </w:tr>
    </w:tbl>
    <w:p w14:paraId="612FBCF7" w14:textId="77777777" w:rsidR="009540AF" w:rsidRPr="00F477DF" w:rsidRDefault="009540AF" w:rsidP="00FC4316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de-DE"/>
        </w:rPr>
      </w:pPr>
    </w:p>
    <w:sectPr w:rsidR="009540AF" w:rsidRPr="00F477DF" w:rsidSect="00EB143E">
      <w:footerReference w:type="even" r:id="rId15"/>
      <w:footerReference w:type="default" r:id="rId16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A79AA7" w14:textId="77777777" w:rsidR="00CA3195" w:rsidRDefault="00CA3195">
      <w:r>
        <w:separator/>
      </w:r>
    </w:p>
  </w:endnote>
  <w:endnote w:type="continuationSeparator" w:id="0">
    <w:p w14:paraId="38E5FF82" w14:textId="77777777" w:rsidR="00CA3195" w:rsidRDefault="00CA3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3F11C8" w14:textId="77777777"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99FBBF" w14:textId="77777777"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5F3C0E" w14:textId="6DB249C3"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91B39">
      <w:rPr>
        <w:rStyle w:val="PageNumber"/>
        <w:noProof/>
      </w:rPr>
      <w:t>1</w:t>
    </w:r>
    <w:r>
      <w:rPr>
        <w:rStyle w:val="PageNumber"/>
      </w:rPr>
      <w:fldChar w:fldCharType="end"/>
    </w:r>
  </w:p>
  <w:p w14:paraId="428FC6F1" w14:textId="77777777"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1467BF" w14:textId="77777777" w:rsidR="00CA3195" w:rsidRDefault="00CA3195">
      <w:r>
        <w:separator/>
      </w:r>
    </w:p>
  </w:footnote>
  <w:footnote w:type="continuationSeparator" w:id="0">
    <w:p w14:paraId="0ED61AA0" w14:textId="77777777" w:rsidR="00CA3195" w:rsidRDefault="00CA3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21FD5"/>
    <w:multiLevelType w:val="multilevel"/>
    <w:tmpl w:val="D4B2304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7747E8"/>
    <w:multiLevelType w:val="multilevel"/>
    <w:tmpl w:val="A75046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43B47E4"/>
    <w:multiLevelType w:val="hybridMultilevel"/>
    <w:tmpl w:val="31863310"/>
    <w:lvl w:ilvl="0" w:tplc="3F90E14E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16F84FD7"/>
    <w:multiLevelType w:val="multilevel"/>
    <w:tmpl w:val="53B6CB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757C3"/>
    <w:multiLevelType w:val="hybridMultilevel"/>
    <w:tmpl w:val="4ADAE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C2803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B531A1"/>
    <w:multiLevelType w:val="multilevel"/>
    <w:tmpl w:val="4B624F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7447334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1" w15:restartNumberingAfterBreak="0">
    <w:nsid w:val="383754EB"/>
    <w:multiLevelType w:val="multilevel"/>
    <w:tmpl w:val="A4C83A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84F69ED"/>
    <w:multiLevelType w:val="hybridMultilevel"/>
    <w:tmpl w:val="ED8A4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7263B6"/>
    <w:multiLevelType w:val="multilevel"/>
    <w:tmpl w:val="7C6824A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43944104"/>
    <w:multiLevelType w:val="multilevel"/>
    <w:tmpl w:val="0DC0CF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3D17C53"/>
    <w:multiLevelType w:val="multilevel"/>
    <w:tmpl w:val="7C6824A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52FF502D"/>
    <w:multiLevelType w:val="multilevel"/>
    <w:tmpl w:val="D4B2304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9" w15:restartNumberingAfterBreak="0">
    <w:nsid w:val="64736D0C"/>
    <w:multiLevelType w:val="hybridMultilevel"/>
    <w:tmpl w:val="C9742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6A23CE"/>
    <w:multiLevelType w:val="multilevel"/>
    <w:tmpl w:val="803E610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EC55868"/>
    <w:multiLevelType w:val="multilevel"/>
    <w:tmpl w:val="44A03E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3" w15:restartNumberingAfterBreak="0">
    <w:nsid w:val="798B21E1"/>
    <w:multiLevelType w:val="hybridMultilevel"/>
    <w:tmpl w:val="BB7AB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763588"/>
    <w:multiLevelType w:val="hybridMultilevel"/>
    <w:tmpl w:val="B97C8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6"/>
  </w:num>
  <w:num w:numId="3">
    <w:abstractNumId w:val="8"/>
  </w:num>
  <w:num w:numId="4">
    <w:abstractNumId w:val="18"/>
  </w:num>
  <w:num w:numId="5">
    <w:abstractNumId w:val="4"/>
  </w:num>
  <w:num w:numId="6">
    <w:abstractNumId w:val="17"/>
  </w:num>
  <w:num w:numId="7">
    <w:abstractNumId w:val="2"/>
  </w:num>
  <w:num w:numId="8">
    <w:abstractNumId w:val="19"/>
  </w:num>
  <w:num w:numId="9">
    <w:abstractNumId w:val="21"/>
  </w:num>
  <w:num w:numId="10">
    <w:abstractNumId w:val="3"/>
  </w:num>
  <w:num w:numId="11">
    <w:abstractNumId w:val="9"/>
  </w:num>
  <w:num w:numId="12">
    <w:abstractNumId w:val="7"/>
  </w:num>
  <w:num w:numId="13">
    <w:abstractNumId w:val="15"/>
  </w:num>
  <w:num w:numId="14">
    <w:abstractNumId w:val="13"/>
  </w:num>
  <w:num w:numId="15">
    <w:abstractNumId w:val="1"/>
  </w:num>
  <w:num w:numId="16">
    <w:abstractNumId w:val="0"/>
  </w:num>
  <w:num w:numId="17">
    <w:abstractNumId w:val="16"/>
  </w:num>
  <w:num w:numId="18">
    <w:abstractNumId w:val="14"/>
  </w:num>
  <w:num w:numId="19">
    <w:abstractNumId w:val="20"/>
  </w:num>
  <w:num w:numId="20">
    <w:abstractNumId w:val="11"/>
  </w:num>
  <w:num w:numId="21">
    <w:abstractNumId w:val="10"/>
  </w:num>
  <w:num w:numId="22">
    <w:abstractNumId w:val="12"/>
  </w:num>
  <w:num w:numId="23">
    <w:abstractNumId w:val="5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1A"/>
    <w:rsid w:val="00000056"/>
    <w:rsid w:val="00004218"/>
    <w:rsid w:val="000116CA"/>
    <w:rsid w:val="00017BC7"/>
    <w:rsid w:val="00022626"/>
    <w:rsid w:val="00026105"/>
    <w:rsid w:val="000335DC"/>
    <w:rsid w:val="00040824"/>
    <w:rsid w:val="00061141"/>
    <w:rsid w:val="00065D49"/>
    <w:rsid w:val="000664AB"/>
    <w:rsid w:val="00067276"/>
    <w:rsid w:val="00090669"/>
    <w:rsid w:val="00091B39"/>
    <w:rsid w:val="00095A1D"/>
    <w:rsid w:val="000B22B4"/>
    <w:rsid w:val="000B35A6"/>
    <w:rsid w:val="000B7DF4"/>
    <w:rsid w:val="000D075E"/>
    <w:rsid w:val="000D6DC7"/>
    <w:rsid w:val="000F4C3D"/>
    <w:rsid w:val="000F78FF"/>
    <w:rsid w:val="00104C85"/>
    <w:rsid w:val="00106E25"/>
    <w:rsid w:val="00107B69"/>
    <w:rsid w:val="001265BC"/>
    <w:rsid w:val="00127766"/>
    <w:rsid w:val="00135B6D"/>
    <w:rsid w:val="00141145"/>
    <w:rsid w:val="00143066"/>
    <w:rsid w:val="001471E8"/>
    <w:rsid w:val="001755B7"/>
    <w:rsid w:val="00183152"/>
    <w:rsid w:val="001849E0"/>
    <w:rsid w:val="001915A3"/>
    <w:rsid w:val="001B0803"/>
    <w:rsid w:val="001B0B22"/>
    <w:rsid w:val="001B1F10"/>
    <w:rsid w:val="001B354D"/>
    <w:rsid w:val="001B3A34"/>
    <w:rsid w:val="001C0B4C"/>
    <w:rsid w:val="001C1C5F"/>
    <w:rsid w:val="001D3E3B"/>
    <w:rsid w:val="001E3419"/>
    <w:rsid w:val="001F1DFF"/>
    <w:rsid w:val="001F2CFE"/>
    <w:rsid w:val="001F5EAD"/>
    <w:rsid w:val="00200F66"/>
    <w:rsid w:val="0020181D"/>
    <w:rsid w:val="00205FB7"/>
    <w:rsid w:val="00210206"/>
    <w:rsid w:val="00214AB0"/>
    <w:rsid w:val="002221C6"/>
    <w:rsid w:val="002224FA"/>
    <w:rsid w:val="00232691"/>
    <w:rsid w:val="002360EC"/>
    <w:rsid w:val="00236334"/>
    <w:rsid w:val="0023717C"/>
    <w:rsid w:val="00237C99"/>
    <w:rsid w:val="00266905"/>
    <w:rsid w:val="00272F6C"/>
    <w:rsid w:val="00287A4B"/>
    <w:rsid w:val="00290C2F"/>
    <w:rsid w:val="00296F71"/>
    <w:rsid w:val="002A5949"/>
    <w:rsid w:val="002A7D7D"/>
    <w:rsid w:val="002B3774"/>
    <w:rsid w:val="002B512F"/>
    <w:rsid w:val="002D24C9"/>
    <w:rsid w:val="002D7E2E"/>
    <w:rsid w:val="002E0548"/>
    <w:rsid w:val="002F3CA0"/>
    <w:rsid w:val="002F51E7"/>
    <w:rsid w:val="002F77C3"/>
    <w:rsid w:val="003027B4"/>
    <w:rsid w:val="0030512E"/>
    <w:rsid w:val="003058C1"/>
    <w:rsid w:val="003406E7"/>
    <w:rsid w:val="003409C3"/>
    <w:rsid w:val="0034180D"/>
    <w:rsid w:val="003555B5"/>
    <w:rsid w:val="00362A5E"/>
    <w:rsid w:val="003642F6"/>
    <w:rsid w:val="00367502"/>
    <w:rsid w:val="00367586"/>
    <w:rsid w:val="0037318B"/>
    <w:rsid w:val="003961B0"/>
    <w:rsid w:val="003A12C7"/>
    <w:rsid w:val="003A1A35"/>
    <w:rsid w:val="003B5073"/>
    <w:rsid w:val="003B73BB"/>
    <w:rsid w:val="003B7505"/>
    <w:rsid w:val="003C55E7"/>
    <w:rsid w:val="003C718D"/>
    <w:rsid w:val="003C767E"/>
    <w:rsid w:val="003D5B30"/>
    <w:rsid w:val="003E0101"/>
    <w:rsid w:val="003E310F"/>
    <w:rsid w:val="003F081C"/>
    <w:rsid w:val="003F1309"/>
    <w:rsid w:val="003F5908"/>
    <w:rsid w:val="003F7694"/>
    <w:rsid w:val="00403C3C"/>
    <w:rsid w:val="00405671"/>
    <w:rsid w:val="00415C74"/>
    <w:rsid w:val="004169A0"/>
    <w:rsid w:val="004240DB"/>
    <w:rsid w:val="0042577A"/>
    <w:rsid w:val="00434D13"/>
    <w:rsid w:val="004364B1"/>
    <w:rsid w:val="004377BB"/>
    <w:rsid w:val="004437C7"/>
    <w:rsid w:val="0047459D"/>
    <w:rsid w:val="0048413E"/>
    <w:rsid w:val="004900EB"/>
    <w:rsid w:val="0049105F"/>
    <w:rsid w:val="00493D1D"/>
    <w:rsid w:val="00494445"/>
    <w:rsid w:val="004A21C9"/>
    <w:rsid w:val="004B2147"/>
    <w:rsid w:val="004B7F70"/>
    <w:rsid w:val="004C2201"/>
    <w:rsid w:val="004D085E"/>
    <w:rsid w:val="004E07C7"/>
    <w:rsid w:val="004E43B4"/>
    <w:rsid w:val="004E6879"/>
    <w:rsid w:val="004F013A"/>
    <w:rsid w:val="004F1134"/>
    <w:rsid w:val="004F7442"/>
    <w:rsid w:val="005105A5"/>
    <w:rsid w:val="00516F8F"/>
    <w:rsid w:val="00525856"/>
    <w:rsid w:val="005337A2"/>
    <w:rsid w:val="00534B5D"/>
    <w:rsid w:val="00535436"/>
    <w:rsid w:val="005369EC"/>
    <w:rsid w:val="00537AC0"/>
    <w:rsid w:val="0054040B"/>
    <w:rsid w:val="00542A3C"/>
    <w:rsid w:val="00551492"/>
    <w:rsid w:val="00553EC1"/>
    <w:rsid w:val="0056141A"/>
    <w:rsid w:val="00575954"/>
    <w:rsid w:val="00580329"/>
    <w:rsid w:val="00580A74"/>
    <w:rsid w:val="0059626C"/>
    <w:rsid w:val="005A582F"/>
    <w:rsid w:val="005B0053"/>
    <w:rsid w:val="005B1FF0"/>
    <w:rsid w:val="005D3DF6"/>
    <w:rsid w:val="005E38F5"/>
    <w:rsid w:val="005F2A65"/>
    <w:rsid w:val="0061018F"/>
    <w:rsid w:val="00610474"/>
    <w:rsid w:val="00612534"/>
    <w:rsid w:val="00626572"/>
    <w:rsid w:val="00630D8E"/>
    <w:rsid w:val="006406CA"/>
    <w:rsid w:val="00642795"/>
    <w:rsid w:val="006447AD"/>
    <w:rsid w:val="00654888"/>
    <w:rsid w:val="00665547"/>
    <w:rsid w:val="00673667"/>
    <w:rsid w:val="00695501"/>
    <w:rsid w:val="006A0E70"/>
    <w:rsid w:val="006A5431"/>
    <w:rsid w:val="006B1847"/>
    <w:rsid w:val="006C3186"/>
    <w:rsid w:val="006D03CF"/>
    <w:rsid w:val="006D1602"/>
    <w:rsid w:val="006D1835"/>
    <w:rsid w:val="006D5C19"/>
    <w:rsid w:val="006D74B6"/>
    <w:rsid w:val="006E0221"/>
    <w:rsid w:val="006E5BAC"/>
    <w:rsid w:val="0070034E"/>
    <w:rsid w:val="007031E2"/>
    <w:rsid w:val="00705E35"/>
    <w:rsid w:val="00706FE8"/>
    <w:rsid w:val="0070729A"/>
    <w:rsid w:val="00712FA5"/>
    <w:rsid w:val="0071342F"/>
    <w:rsid w:val="007256DC"/>
    <w:rsid w:val="00733BDA"/>
    <w:rsid w:val="0074047C"/>
    <w:rsid w:val="00740A60"/>
    <w:rsid w:val="00744C77"/>
    <w:rsid w:val="00756C1C"/>
    <w:rsid w:val="00760C7B"/>
    <w:rsid w:val="00766956"/>
    <w:rsid w:val="0077571E"/>
    <w:rsid w:val="0077772C"/>
    <w:rsid w:val="007975C9"/>
    <w:rsid w:val="007A028E"/>
    <w:rsid w:val="007A7F11"/>
    <w:rsid w:val="007B1760"/>
    <w:rsid w:val="007B3F8B"/>
    <w:rsid w:val="007B6023"/>
    <w:rsid w:val="007B7392"/>
    <w:rsid w:val="007C5623"/>
    <w:rsid w:val="007C7EDD"/>
    <w:rsid w:val="007D47BD"/>
    <w:rsid w:val="007E099E"/>
    <w:rsid w:val="007F403E"/>
    <w:rsid w:val="007F654A"/>
    <w:rsid w:val="007F7694"/>
    <w:rsid w:val="00805BA7"/>
    <w:rsid w:val="0081458F"/>
    <w:rsid w:val="0083031C"/>
    <w:rsid w:val="008359D8"/>
    <w:rsid w:val="00835E1E"/>
    <w:rsid w:val="00837AC3"/>
    <w:rsid w:val="00850438"/>
    <w:rsid w:val="008543C1"/>
    <w:rsid w:val="00861022"/>
    <w:rsid w:val="00861F6D"/>
    <w:rsid w:val="00873B68"/>
    <w:rsid w:val="00873BED"/>
    <w:rsid w:val="00875E93"/>
    <w:rsid w:val="00882CCB"/>
    <w:rsid w:val="00891636"/>
    <w:rsid w:val="008A03A4"/>
    <w:rsid w:val="008A362D"/>
    <w:rsid w:val="008C1294"/>
    <w:rsid w:val="008C4E59"/>
    <w:rsid w:val="008D09FC"/>
    <w:rsid w:val="008D33A5"/>
    <w:rsid w:val="008E2DE8"/>
    <w:rsid w:val="008E6CF4"/>
    <w:rsid w:val="008F0E65"/>
    <w:rsid w:val="0090524F"/>
    <w:rsid w:val="0091264D"/>
    <w:rsid w:val="00915353"/>
    <w:rsid w:val="00917EA9"/>
    <w:rsid w:val="00926E23"/>
    <w:rsid w:val="00930DBE"/>
    <w:rsid w:val="00931BEF"/>
    <w:rsid w:val="00936946"/>
    <w:rsid w:val="00952045"/>
    <w:rsid w:val="009540AF"/>
    <w:rsid w:val="009567DF"/>
    <w:rsid w:val="00957D61"/>
    <w:rsid w:val="00972693"/>
    <w:rsid w:val="009A19F7"/>
    <w:rsid w:val="009A2CA7"/>
    <w:rsid w:val="009B294A"/>
    <w:rsid w:val="009C37E7"/>
    <w:rsid w:val="009C42A8"/>
    <w:rsid w:val="009D205C"/>
    <w:rsid w:val="009E0BE8"/>
    <w:rsid w:val="009E1B94"/>
    <w:rsid w:val="009E52A6"/>
    <w:rsid w:val="00A01BDF"/>
    <w:rsid w:val="00A029FB"/>
    <w:rsid w:val="00A03594"/>
    <w:rsid w:val="00A07728"/>
    <w:rsid w:val="00A12C4C"/>
    <w:rsid w:val="00A22AC7"/>
    <w:rsid w:val="00A3127D"/>
    <w:rsid w:val="00A33D0C"/>
    <w:rsid w:val="00A35151"/>
    <w:rsid w:val="00A5042E"/>
    <w:rsid w:val="00A726E8"/>
    <w:rsid w:val="00A94CDD"/>
    <w:rsid w:val="00AA2C50"/>
    <w:rsid w:val="00AB4B78"/>
    <w:rsid w:val="00AB6ABB"/>
    <w:rsid w:val="00AC45B5"/>
    <w:rsid w:val="00AC5A71"/>
    <w:rsid w:val="00AC65B0"/>
    <w:rsid w:val="00AD342D"/>
    <w:rsid w:val="00AF0957"/>
    <w:rsid w:val="00B0136B"/>
    <w:rsid w:val="00B05ABA"/>
    <w:rsid w:val="00B23623"/>
    <w:rsid w:val="00B25A8C"/>
    <w:rsid w:val="00B36C40"/>
    <w:rsid w:val="00B36DC7"/>
    <w:rsid w:val="00B400C8"/>
    <w:rsid w:val="00B51514"/>
    <w:rsid w:val="00B56FC8"/>
    <w:rsid w:val="00B60C95"/>
    <w:rsid w:val="00B63516"/>
    <w:rsid w:val="00B636A4"/>
    <w:rsid w:val="00B65AB4"/>
    <w:rsid w:val="00B72FC1"/>
    <w:rsid w:val="00B90939"/>
    <w:rsid w:val="00B93075"/>
    <w:rsid w:val="00B94BE5"/>
    <w:rsid w:val="00B96712"/>
    <w:rsid w:val="00B96D17"/>
    <w:rsid w:val="00BA09EA"/>
    <w:rsid w:val="00BA0F72"/>
    <w:rsid w:val="00BA2309"/>
    <w:rsid w:val="00BA2A8D"/>
    <w:rsid w:val="00BA3245"/>
    <w:rsid w:val="00BA7C39"/>
    <w:rsid w:val="00BB36E3"/>
    <w:rsid w:val="00BC2752"/>
    <w:rsid w:val="00BC79B6"/>
    <w:rsid w:val="00BD0A46"/>
    <w:rsid w:val="00BE504B"/>
    <w:rsid w:val="00BF455E"/>
    <w:rsid w:val="00BF6DD1"/>
    <w:rsid w:val="00C02961"/>
    <w:rsid w:val="00C05D40"/>
    <w:rsid w:val="00C16889"/>
    <w:rsid w:val="00C20160"/>
    <w:rsid w:val="00C20D1B"/>
    <w:rsid w:val="00C2548B"/>
    <w:rsid w:val="00C267DA"/>
    <w:rsid w:val="00C33255"/>
    <w:rsid w:val="00C41392"/>
    <w:rsid w:val="00C41BBD"/>
    <w:rsid w:val="00C53616"/>
    <w:rsid w:val="00C54134"/>
    <w:rsid w:val="00C56842"/>
    <w:rsid w:val="00C6722A"/>
    <w:rsid w:val="00C7326B"/>
    <w:rsid w:val="00C81515"/>
    <w:rsid w:val="00C8287E"/>
    <w:rsid w:val="00C91933"/>
    <w:rsid w:val="00C9204A"/>
    <w:rsid w:val="00C9257B"/>
    <w:rsid w:val="00C97B89"/>
    <w:rsid w:val="00CA120B"/>
    <w:rsid w:val="00CA1FA4"/>
    <w:rsid w:val="00CA3195"/>
    <w:rsid w:val="00CA4333"/>
    <w:rsid w:val="00CA6536"/>
    <w:rsid w:val="00CA7149"/>
    <w:rsid w:val="00CA75CD"/>
    <w:rsid w:val="00CB0A27"/>
    <w:rsid w:val="00CC22D9"/>
    <w:rsid w:val="00CF095F"/>
    <w:rsid w:val="00D15239"/>
    <w:rsid w:val="00D171C9"/>
    <w:rsid w:val="00D20B8C"/>
    <w:rsid w:val="00D36CD7"/>
    <w:rsid w:val="00D46C15"/>
    <w:rsid w:val="00D52F1F"/>
    <w:rsid w:val="00D61127"/>
    <w:rsid w:val="00D6330E"/>
    <w:rsid w:val="00D63879"/>
    <w:rsid w:val="00D702ED"/>
    <w:rsid w:val="00D87F6E"/>
    <w:rsid w:val="00D959B0"/>
    <w:rsid w:val="00D95A42"/>
    <w:rsid w:val="00DA3849"/>
    <w:rsid w:val="00DA409D"/>
    <w:rsid w:val="00DA5093"/>
    <w:rsid w:val="00DC3527"/>
    <w:rsid w:val="00DC743A"/>
    <w:rsid w:val="00DD30C8"/>
    <w:rsid w:val="00DE4CDB"/>
    <w:rsid w:val="00DF0E49"/>
    <w:rsid w:val="00DF63CE"/>
    <w:rsid w:val="00E00671"/>
    <w:rsid w:val="00E24F1B"/>
    <w:rsid w:val="00E25218"/>
    <w:rsid w:val="00E25CF8"/>
    <w:rsid w:val="00E31B4A"/>
    <w:rsid w:val="00E3685B"/>
    <w:rsid w:val="00E46710"/>
    <w:rsid w:val="00E53A60"/>
    <w:rsid w:val="00E56A47"/>
    <w:rsid w:val="00E64CCE"/>
    <w:rsid w:val="00E6594E"/>
    <w:rsid w:val="00E73A1C"/>
    <w:rsid w:val="00E769C1"/>
    <w:rsid w:val="00E945C8"/>
    <w:rsid w:val="00E94904"/>
    <w:rsid w:val="00EA3007"/>
    <w:rsid w:val="00EA339D"/>
    <w:rsid w:val="00EA472E"/>
    <w:rsid w:val="00EB143E"/>
    <w:rsid w:val="00EC06C9"/>
    <w:rsid w:val="00EC1BF3"/>
    <w:rsid w:val="00ED76FA"/>
    <w:rsid w:val="00EE0129"/>
    <w:rsid w:val="00EE3756"/>
    <w:rsid w:val="00EE5D69"/>
    <w:rsid w:val="00EF79B6"/>
    <w:rsid w:val="00F0043D"/>
    <w:rsid w:val="00F05F3E"/>
    <w:rsid w:val="00F0731C"/>
    <w:rsid w:val="00F119EB"/>
    <w:rsid w:val="00F208DF"/>
    <w:rsid w:val="00F26C2F"/>
    <w:rsid w:val="00F26E9C"/>
    <w:rsid w:val="00F27EF3"/>
    <w:rsid w:val="00F36A2F"/>
    <w:rsid w:val="00F4451D"/>
    <w:rsid w:val="00F477DF"/>
    <w:rsid w:val="00F513B8"/>
    <w:rsid w:val="00F54D5A"/>
    <w:rsid w:val="00F744A3"/>
    <w:rsid w:val="00F757C2"/>
    <w:rsid w:val="00F81339"/>
    <w:rsid w:val="00F81A75"/>
    <w:rsid w:val="00F83784"/>
    <w:rsid w:val="00F84401"/>
    <w:rsid w:val="00F96568"/>
    <w:rsid w:val="00FA24D0"/>
    <w:rsid w:val="00FA59AF"/>
    <w:rsid w:val="00FB503B"/>
    <w:rsid w:val="00FB57C1"/>
    <w:rsid w:val="00FB5F7D"/>
    <w:rsid w:val="00FB745F"/>
    <w:rsid w:val="00FC4316"/>
    <w:rsid w:val="00FC7C00"/>
    <w:rsid w:val="00FD14E5"/>
    <w:rsid w:val="00FE049F"/>
    <w:rsid w:val="00FF28CC"/>
    <w:rsid w:val="00FF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A8DAC"/>
  <w15:docId w15:val="{987D991A-380E-4FBC-872F-4600D8F68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link w:val="Heading1Char"/>
    <w:uiPriority w:val="9"/>
    <w:qFormat/>
    <w:rsid w:val="002F77C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3245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A6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paragraph" w:styleId="Title">
    <w:name w:val="Title"/>
    <w:basedOn w:val="Normal"/>
    <w:link w:val="TitleChar"/>
    <w:qFormat/>
    <w:rsid w:val="002F51E7"/>
    <w:pPr>
      <w:jc w:val="center"/>
    </w:pPr>
    <w:rPr>
      <w:rFonts w:ascii=".VnTimeH" w:hAnsi=".VnTimeH"/>
      <w:b/>
      <w:bCs/>
      <w:sz w:val="28"/>
      <w:szCs w:val="24"/>
    </w:rPr>
  </w:style>
  <w:style w:type="character" w:customStyle="1" w:styleId="TitleChar">
    <w:name w:val="Title Char"/>
    <w:link w:val="Title"/>
    <w:rsid w:val="002F51E7"/>
    <w:rPr>
      <w:rFonts w:ascii=".VnTimeH" w:eastAsia="Times New Roman" w:hAnsi=".VnTimeH"/>
      <w:b/>
      <w:bCs/>
      <w:sz w:val="28"/>
      <w:szCs w:val="24"/>
    </w:rPr>
  </w:style>
  <w:style w:type="character" w:customStyle="1" w:styleId="Heading1Char">
    <w:name w:val="Heading 1 Char"/>
    <w:link w:val="Heading1"/>
    <w:uiPriority w:val="9"/>
    <w:rsid w:val="002F77C3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NoSpacing">
    <w:name w:val="No Spacing"/>
    <w:uiPriority w:val="1"/>
    <w:qFormat/>
    <w:rsid w:val="00BA3245"/>
    <w:rPr>
      <w:rFonts w:ascii="Times New Roman" w:eastAsia="Times New Roman" w:hAnsi="Times New Roman"/>
      <w:sz w:val="26"/>
      <w:szCs w:val="26"/>
    </w:rPr>
  </w:style>
  <w:style w:type="character" w:customStyle="1" w:styleId="Heading3Char">
    <w:name w:val="Heading 3 Char"/>
    <w:link w:val="Heading3"/>
    <w:uiPriority w:val="9"/>
    <w:rsid w:val="00BA3245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firstname">
    <w:name w:val="firstname"/>
    <w:rsid w:val="00BA3245"/>
  </w:style>
  <w:style w:type="character" w:customStyle="1" w:styleId="surname">
    <w:name w:val="surname"/>
    <w:rsid w:val="00BA3245"/>
  </w:style>
  <w:style w:type="character" w:customStyle="1" w:styleId="citation">
    <w:name w:val="citation"/>
    <w:rsid w:val="002D7E2E"/>
  </w:style>
  <w:style w:type="character" w:styleId="Hyperlink">
    <w:name w:val="Hyperlink"/>
    <w:uiPriority w:val="99"/>
    <w:unhideWhenUsed/>
    <w:rsid w:val="002D7E2E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A65"/>
    <w:rPr>
      <w:rFonts w:asciiTheme="majorHAnsi" w:eastAsiaTheme="majorEastAsia" w:hAnsiTheme="majorHAnsi" w:cstheme="majorBidi"/>
      <w:i/>
      <w:iCs/>
      <w:color w:val="365F91" w:themeColor="accent1" w:themeShade="BF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5F2A65"/>
    <w:rPr>
      <w:i/>
      <w:iCs/>
    </w:rPr>
  </w:style>
  <w:style w:type="character" w:customStyle="1" w:styleId="UnresolvedMention1">
    <w:name w:val="Unresolved Mention1"/>
    <w:basedOn w:val="DefaultParagraphFont"/>
    <w:uiPriority w:val="99"/>
    <w:rsid w:val="00F744A3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C97B8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2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94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7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7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3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0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0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4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1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0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2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.wikipedia.org/wiki/ISBN" TargetMode="External"/><Relationship Id="rId13" Type="http://schemas.openxmlformats.org/officeDocument/2006/relationships/hyperlink" Target="https://matplotlib.org/users/index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s.scipy.org/doc/numpy/user/quickstart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playlist?list=PLjgj6kdf_snaw8QnlhK5f3DzFDFKDU5f4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w3schools.com/python/default.as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ython.org/" TargetMode="External"/><Relationship Id="rId14" Type="http://schemas.openxmlformats.org/officeDocument/2006/relationships/hyperlink" Target="https://scikit-learn.org/stable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n\AppData\Local\Temp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32F0B-BD1D-4277-8322-84735C444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45</TotalTime>
  <Pages>5</Pages>
  <Words>1142</Words>
  <Characters>6514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7641</CharactersWithSpaces>
  <SharedDoc>false</SharedDoc>
  <HLinks>
    <vt:vector size="90" baseType="variant">
      <vt:variant>
        <vt:i4>2424942</vt:i4>
      </vt:variant>
      <vt:variant>
        <vt:i4>42</vt:i4>
      </vt:variant>
      <vt:variant>
        <vt:i4>0</vt:i4>
      </vt:variant>
      <vt:variant>
        <vt:i4>5</vt:i4>
      </vt:variant>
      <vt:variant>
        <vt:lpwstr>https://vi.wikipedia.org/wiki/%C4%90%E1%BA%B7c_bi%E1%BB%87t:Ngu%E1%BB%93n_s%C3%A1ch/0-13-165316-4</vt:lpwstr>
      </vt:variant>
      <vt:variant>
        <vt:lpwstr/>
      </vt:variant>
      <vt:variant>
        <vt:i4>3604588</vt:i4>
      </vt:variant>
      <vt:variant>
        <vt:i4>39</vt:i4>
      </vt:variant>
      <vt:variant>
        <vt:i4>0</vt:i4>
      </vt:variant>
      <vt:variant>
        <vt:i4>5</vt:i4>
      </vt:variant>
      <vt:variant>
        <vt:lpwstr>https://vi.wikipedia.org/wiki/ISBN</vt:lpwstr>
      </vt:variant>
      <vt:variant>
        <vt:lpwstr/>
      </vt:variant>
      <vt:variant>
        <vt:i4>2359339</vt:i4>
      </vt:variant>
      <vt:variant>
        <vt:i4>36</vt:i4>
      </vt:variant>
      <vt:variant>
        <vt:i4>0</vt:i4>
      </vt:variant>
      <vt:variant>
        <vt:i4>5</vt:i4>
      </vt:variant>
      <vt:variant>
        <vt:lpwstr>http://homepages.inf.ed.ac.uk/rbf/BOOKS/BANDB/bandb.htm</vt:lpwstr>
      </vt:variant>
      <vt:variant>
        <vt:lpwstr/>
      </vt:variant>
      <vt:variant>
        <vt:i4>2883692</vt:i4>
      </vt:variant>
      <vt:variant>
        <vt:i4>33</vt:i4>
      </vt:variant>
      <vt:variant>
        <vt:i4>0</vt:i4>
      </vt:variant>
      <vt:variant>
        <vt:i4>5</vt:i4>
      </vt:variant>
      <vt:variant>
        <vt:lpwstr>https://vi.wikipedia.org/wiki/%C4%90%E1%BA%B7c_bi%E1%BB%87t:Ngu%E1%BB%93n_s%C3%A1ch/0-13-085198-1</vt:lpwstr>
      </vt:variant>
      <vt:variant>
        <vt:lpwstr/>
      </vt:variant>
      <vt:variant>
        <vt:i4>3604588</vt:i4>
      </vt:variant>
      <vt:variant>
        <vt:i4>30</vt:i4>
      </vt:variant>
      <vt:variant>
        <vt:i4>0</vt:i4>
      </vt:variant>
      <vt:variant>
        <vt:i4>5</vt:i4>
      </vt:variant>
      <vt:variant>
        <vt:lpwstr>https://vi.wikipedia.org/wiki/ISBN</vt:lpwstr>
      </vt:variant>
      <vt:variant>
        <vt:lpwstr/>
      </vt:variant>
      <vt:variant>
        <vt:i4>3801200</vt:i4>
      </vt:variant>
      <vt:variant>
        <vt:i4>27</vt:i4>
      </vt:variant>
      <vt:variant>
        <vt:i4>0</vt:i4>
      </vt:variant>
      <vt:variant>
        <vt:i4>5</vt:i4>
      </vt:variant>
      <vt:variant>
        <vt:lpwstr>https://vi.wikipedia.org/wiki/%C4%90%E1%BA%B7c_bi%E1%BB%87t:Ngu%E1%BB%93n_s%C3%A1ch/0-495-08252-X</vt:lpwstr>
      </vt:variant>
      <vt:variant>
        <vt:lpwstr/>
      </vt:variant>
      <vt:variant>
        <vt:i4>3604588</vt:i4>
      </vt:variant>
      <vt:variant>
        <vt:i4>24</vt:i4>
      </vt:variant>
      <vt:variant>
        <vt:i4>0</vt:i4>
      </vt:variant>
      <vt:variant>
        <vt:i4>5</vt:i4>
      </vt:variant>
      <vt:variant>
        <vt:lpwstr>https://vi.wikipedia.org/wiki/ISBN</vt:lpwstr>
      </vt:variant>
      <vt:variant>
        <vt:lpwstr/>
      </vt:variant>
      <vt:variant>
        <vt:i4>2883692</vt:i4>
      </vt:variant>
      <vt:variant>
        <vt:i4>21</vt:i4>
      </vt:variant>
      <vt:variant>
        <vt:i4>0</vt:i4>
      </vt:variant>
      <vt:variant>
        <vt:i4>5</vt:i4>
      </vt:variant>
      <vt:variant>
        <vt:lpwstr>https://vi.wikipedia.org/wiki/%C4%90%E1%BA%B7c_bi%E1%BB%87t:Ngu%E1%BB%93n_s%C3%A1ch/0-13-085198-1</vt:lpwstr>
      </vt:variant>
      <vt:variant>
        <vt:lpwstr/>
      </vt:variant>
      <vt:variant>
        <vt:i4>3604588</vt:i4>
      </vt:variant>
      <vt:variant>
        <vt:i4>18</vt:i4>
      </vt:variant>
      <vt:variant>
        <vt:i4>0</vt:i4>
      </vt:variant>
      <vt:variant>
        <vt:i4>5</vt:i4>
      </vt:variant>
      <vt:variant>
        <vt:lpwstr>https://vi.wikipedia.org/wiki/ISBN</vt:lpwstr>
      </vt:variant>
      <vt:variant>
        <vt:lpwstr/>
      </vt:variant>
      <vt:variant>
        <vt:i4>3211389</vt:i4>
      </vt:variant>
      <vt:variant>
        <vt:i4>15</vt:i4>
      </vt:variant>
      <vt:variant>
        <vt:i4>0</vt:i4>
      </vt:variant>
      <vt:variant>
        <vt:i4>5</vt:i4>
      </vt:variant>
      <vt:variant>
        <vt:lpwstr>https://vi.wikipedia.org/wiki/%C4%90%E1%BA%B7c_bi%E1%BB%87t:Ngu%E1%BB%93n_s%C3%A1ch/0-333-99451-5</vt:lpwstr>
      </vt:variant>
      <vt:variant>
        <vt:lpwstr/>
      </vt:variant>
      <vt:variant>
        <vt:i4>3604588</vt:i4>
      </vt:variant>
      <vt:variant>
        <vt:i4>12</vt:i4>
      </vt:variant>
      <vt:variant>
        <vt:i4>0</vt:i4>
      </vt:variant>
      <vt:variant>
        <vt:i4>5</vt:i4>
      </vt:variant>
      <vt:variant>
        <vt:lpwstr>https://vi.wikipedia.org/wiki/ISBN</vt:lpwstr>
      </vt:variant>
      <vt:variant>
        <vt:lpwstr/>
      </vt:variant>
      <vt:variant>
        <vt:i4>2687087</vt:i4>
      </vt:variant>
      <vt:variant>
        <vt:i4>9</vt:i4>
      </vt:variant>
      <vt:variant>
        <vt:i4>0</vt:i4>
      </vt:variant>
      <vt:variant>
        <vt:i4>5</vt:i4>
      </vt:variant>
      <vt:variant>
        <vt:lpwstr>https://vi.wikipedia.org/wiki/%C4%90%E1%BA%B7c_bi%E1%BB%87t:Ngu%E1%BB%93n_s%C3%A1ch/0-13-030796-3</vt:lpwstr>
      </vt:variant>
      <vt:variant>
        <vt:lpwstr/>
      </vt:variant>
      <vt:variant>
        <vt:i4>3604588</vt:i4>
      </vt:variant>
      <vt:variant>
        <vt:i4>6</vt:i4>
      </vt:variant>
      <vt:variant>
        <vt:i4>0</vt:i4>
      </vt:variant>
      <vt:variant>
        <vt:i4>5</vt:i4>
      </vt:variant>
      <vt:variant>
        <vt:lpwstr>https://vi.wikipedia.org/wiki/ISBN</vt:lpwstr>
      </vt:variant>
      <vt:variant>
        <vt:lpwstr/>
      </vt:variant>
      <vt:variant>
        <vt:i4>3670124</vt:i4>
      </vt:variant>
      <vt:variant>
        <vt:i4>3</vt:i4>
      </vt:variant>
      <vt:variant>
        <vt:i4>0</vt:i4>
      </vt:variant>
      <vt:variant>
        <vt:i4>5</vt:i4>
      </vt:variant>
      <vt:variant>
        <vt:lpwstr>https://vi.wikipedia.org/wiki/%C4%90%E1%BA%B7c_bi%E1%BB%87t:Ngu%E1%BB%93n_s%C3%A1ch/978-1-4471-6320-6</vt:lpwstr>
      </vt:variant>
      <vt:variant>
        <vt:lpwstr/>
      </vt:variant>
      <vt:variant>
        <vt:i4>3604588</vt:i4>
      </vt:variant>
      <vt:variant>
        <vt:i4>0</vt:i4>
      </vt:variant>
      <vt:variant>
        <vt:i4>0</vt:i4>
      </vt:variant>
      <vt:variant>
        <vt:i4>5</vt:i4>
      </vt:variant>
      <vt:variant>
        <vt:lpwstr>https://vi.wikipedia.org/wiki/ISBN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PowerPoint Exam</dc:creator>
  <cp:lastModifiedBy>Đặng Nam</cp:lastModifiedBy>
  <cp:revision>20</cp:revision>
  <cp:lastPrinted>2017-09-05T08:06:00Z</cp:lastPrinted>
  <dcterms:created xsi:type="dcterms:W3CDTF">2019-07-01T03:52:00Z</dcterms:created>
  <dcterms:modified xsi:type="dcterms:W3CDTF">2020-05-04T02:12:00Z</dcterms:modified>
</cp:coreProperties>
</file>