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99" w:type="dxa"/>
        <w:tblInd w:w="-72" w:type="dxa"/>
        <w:tblCellMar>
          <w:left w:w="57" w:type="dxa"/>
          <w:right w:w="57" w:type="dxa"/>
        </w:tblCellMar>
        <w:tblLook w:val="01E0" w:firstRow="1" w:lastRow="1" w:firstColumn="1" w:lastColumn="1" w:noHBand="0" w:noVBand="0"/>
      </w:tblPr>
      <w:tblGrid>
        <w:gridCol w:w="4098"/>
        <w:gridCol w:w="5301"/>
      </w:tblGrid>
      <w:tr w:rsidR="007560CA" w:rsidRPr="003555B5" w14:paraId="2E687820" w14:textId="77777777" w:rsidTr="00A71FA3">
        <w:trPr>
          <w:trHeight w:val="960"/>
        </w:trPr>
        <w:tc>
          <w:tcPr>
            <w:tcW w:w="4098" w:type="dxa"/>
            <w:shd w:val="clear" w:color="auto" w:fill="auto"/>
          </w:tcPr>
          <w:p w14:paraId="09F9C8B6" w14:textId="4F7894E1" w:rsidR="007560CA" w:rsidRPr="00A71FA3" w:rsidRDefault="007560CA" w:rsidP="001A28C1">
            <w:pPr>
              <w:pStyle w:val="Normal1"/>
              <w:spacing w:before="0"/>
              <w:ind w:left="0" w:firstLine="0"/>
              <w:jc w:val="center"/>
              <w:rPr>
                <w:b/>
                <w:bCs/>
                <w:color w:val="000000"/>
                <w:spacing w:val="-4"/>
                <w:sz w:val="24"/>
              </w:rPr>
            </w:pPr>
            <w:r w:rsidRPr="00A71FA3">
              <w:rPr>
                <w:noProof/>
                <w:spacing w:val="-4"/>
              </w:rPr>
              <mc:AlternateContent>
                <mc:Choice Requires="wps">
                  <w:drawing>
                    <wp:anchor distT="4294967293" distB="4294967293" distL="114300" distR="114300" simplePos="0" relativeHeight="251658240" behindDoc="0" locked="0" layoutInCell="1" allowOverlap="1" wp14:anchorId="78D52901" wp14:editId="24931336">
                      <wp:simplePos x="0" y="0"/>
                      <wp:positionH relativeFrom="column">
                        <wp:posOffset>794385</wp:posOffset>
                      </wp:positionH>
                      <wp:positionV relativeFrom="paragraph">
                        <wp:posOffset>372744</wp:posOffset>
                      </wp:positionV>
                      <wp:extent cx="952500" cy="0"/>
                      <wp:effectExtent l="0" t="0" r="12700" b="254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4B31B3" id="Straight Connector 2"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" strokeweight="1pt"/>
                  </w:pict>
                </mc:Fallback>
              </mc:AlternateContent>
            </w:r>
            <w:r w:rsidRPr="00A71FA3">
              <w:rPr>
                <w:bCs/>
                <w:color w:val="000000"/>
                <w:spacing w:val="-4"/>
                <w:sz w:val="24"/>
              </w:rPr>
              <w:t>BỘ GIÁO DỤC VÀ ĐÀO TẠO</w:t>
            </w:r>
            <w:r w:rsidR="00A71FA3" w:rsidRPr="00A71FA3">
              <w:rPr>
                <w:bCs/>
                <w:color w:val="000000"/>
                <w:spacing w:val="-4"/>
                <w:sz w:val="24"/>
              </w:rPr>
              <w:br/>
            </w:r>
            <w:r w:rsidRPr="00A71FA3">
              <w:rPr>
                <w:b/>
                <w:bCs/>
                <w:color w:val="000000"/>
                <w:spacing w:val="-4"/>
                <w:sz w:val="24"/>
              </w:rPr>
              <w:t>TRƯỜNG ĐẠI HỌC MỎ - ĐỊA CHẤT</w:t>
            </w:r>
          </w:p>
        </w:tc>
        <w:tc>
          <w:tcPr>
            <w:tcW w:w="5301" w:type="dxa"/>
            <w:shd w:val="clear" w:color="auto" w:fill="auto"/>
          </w:tcPr>
          <w:p w14:paraId="4E95B719" w14:textId="77777777" w:rsidR="007560CA" w:rsidRPr="003555B5" w:rsidRDefault="007560CA" w:rsidP="001A28C1">
            <w:pPr>
              <w:pStyle w:val="Normal1"/>
              <w:spacing w:before="0"/>
              <w:ind w:left="0" w:firstLine="0"/>
              <w:jc w:val="center"/>
              <w:rPr>
                <w:b/>
                <w:bCs/>
                <w:color w:val="000000"/>
                <w:sz w:val="24"/>
              </w:rPr>
            </w:pPr>
            <w:r w:rsidRPr="003555B5">
              <w:rPr>
                <w:b/>
                <w:bCs/>
                <w:color w:val="000000"/>
                <w:sz w:val="24"/>
              </w:rPr>
              <w:t>CỘNG HÒA XÃ HỘI CHỦ NGHĨA VIỆT NAM</w:t>
            </w:r>
          </w:p>
          <w:p w14:paraId="609E27C4" w14:textId="77777777" w:rsidR="007560CA" w:rsidRPr="003555B5" w:rsidRDefault="007560CA" w:rsidP="001A28C1">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1" behindDoc="0" locked="0" layoutInCell="1" allowOverlap="1" wp14:anchorId="3954BE3B" wp14:editId="0312BF72">
                      <wp:simplePos x="0" y="0"/>
                      <wp:positionH relativeFrom="column">
                        <wp:posOffset>700405</wp:posOffset>
                      </wp:positionH>
                      <wp:positionV relativeFrom="paragraph">
                        <wp:posOffset>205739</wp:posOffset>
                      </wp:positionV>
                      <wp:extent cx="1930400" cy="0"/>
                      <wp:effectExtent l="0" t="0" r="25400" b="254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20D328" id="Straight Connector 4" o:spid="_x0000_s1026" style="position:absolute;z-index:251660288;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mc:Fallback>
              </mc:AlternateContent>
            </w:r>
            <w:r w:rsidRPr="003555B5">
              <w:rPr>
                <w:b/>
                <w:bCs/>
                <w:color w:val="000000"/>
                <w:sz w:val="24"/>
              </w:rPr>
              <w:t>Độc lập – Tự do – Hạnh Phúc</w:t>
            </w:r>
          </w:p>
        </w:tc>
      </w:tr>
    </w:tbl>
    <w:p w14:paraId="02F4F223" w14:textId="77777777" w:rsidR="007560CA" w:rsidRDefault="007560CA" w:rsidP="00744C77">
      <w:pPr>
        <w:pStyle w:val="Normal1"/>
        <w:spacing w:before="0"/>
        <w:ind w:left="0" w:firstLine="0"/>
        <w:jc w:val="center"/>
        <w:rPr>
          <w:b/>
          <w:bCs/>
          <w:color w:val="000000"/>
          <w:sz w:val="24"/>
        </w:rPr>
      </w:pPr>
    </w:p>
    <w:p w14:paraId="48290E7B" w14:textId="6A1D5408" w:rsidR="007560CA" w:rsidRDefault="007560CA" w:rsidP="007560CA">
      <w:pPr>
        <w:pStyle w:val="Normal1"/>
        <w:spacing w:before="24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E6441DE" w14:textId="0DF91172" w:rsidR="00F73793" w:rsidRDefault="00F73793" w:rsidP="00F73793">
      <w:pPr>
        <w:pStyle w:val="ListParagraph"/>
        <w:numPr>
          <w:ilvl w:val="0"/>
          <w:numId w:val="6"/>
        </w:numPr>
        <w:rPr>
          <w:b/>
        </w:rPr>
      </w:pPr>
      <w:r w:rsidRPr="00F73793">
        <w:rPr>
          <w:b/>
        </w:rPr>
        <w:t>Tên học phần</w:t>
      </w:r>
      <w:r w:rsidR="00A73B7E" w:rsidRPr="00A73B7E">
        <w:t xml:space="preserve"> </w:t>
      </w:r>
      <w:r w:rsidR="00A73B7E" w:rsidRPr="007D32D7">
        <w:t>Phát triển ứng dụng</w:t>
      </w:r>
      <w:r w:rsidR="00A73B7E">
        <w:t xml:space="preserve"> di động</w:t>
      </w:r>
      <w:r w:rsidR="00A73B7E" w:rsidRPr="007D32D7">
        <w:t xml:space="preserve"> đa nền tảng </w:t>
      </w:r>
      <w:r w:rsidR="00A73B7E">
        <w:t>1</w:t>
      </w:r>
      <w:r w:rsidR="00A73B7E" w:rsidRPr="00A73B7E">
        <w:t xml:space="preserve"> </w:t>
      </w:r>
      <w:r w:rsidR="00A73B7E" w:rsidRPr="00115951">
        <w:t>Cross-</w:t>
      </w:r>
      <w:r w:rsidR="00A73B7E">
        <w:t>(</w:t>
      </w:r>
      <w:r w:rsidR="00A73B7E" w:rsidRPr="00115951">
        <w:t xml:space="preserve">platform mobile app development </w:t>
      </w:r>
      <w:r w:rsidR="00A73B7E">
        <w:t>part 1</w:t>
      </w:r>
      <w:r w:rsidR="00A73B7E">
        <w:t>)</w:t>
      </w:r>
    </w:p>
    <w:p w14:paraId="1173A390" w14:textId="5BC0BCDD" w:rsidR="007D0686" w:rsidRPr="007D0686" w:rsidRDefault="00016BF9" w:rsidP="007D0686">
      <w:pPr>
        <w:ind w:left="360"/>
      </w:pPr>
      <w:r w:rsidRPr="00A73B7E">
        <w:rPr>
          <w:b/>
          <w:bCs/>
        </w:rPr>
        <w:t>Mã số học phần:</w:t>
      </w:r>
      <w:r>
        <w:t xml:space="preserve"> </w:t>
      </w:r>
      <w:r w:rsidR="002C64AC">
        <w:t>7080325</w:t>
      </w:r>
    </w:p>
    <w:p w14:paraId="7F2C7B77" w14:textId="05CD6CFD" w:rsidR="007D0686" w:rsidRPr="007D0686" w:rsidRDefault="007D0686" w:rsidP="007D0686">
      <w:pPr>
        <w:ind w:left="360"/>
      </w:pPr>
      <w:r w:rsidRPr="00A73B7E">
        <w:rPr>
          <w:b/>
          <w:bCs/>
        </w:rPr>
        <w:t>Số tín chỉ học phần:</w:t>
      </w:r>
      <w:r w:rsidRPr="007D0686">
        <w:t xml:space="preserve"> </w:t>
      </w:r>
      <w:r w:rsidR="000D649C">
        <w:t>3</w:t>
      </w:r>
      <w:r w:rsidR="00F00179">
        <w:t>(</w:t>
      </w:r>
      <w:r w:rsidR="001547F9">
        <w:t>2</w:t>
      </w:r>
      <w:r w:rsidR="00F00179">
        <w:t>-</w:t>
      </w:r>
      <w:r w:rsidR="001547F9">
        <w:t>2</w:t>
      </w:r>
      <w:r w:rsidR="00F00179">
        <w:t>-</w:t>
      </w:r>
      <w:r w:rsidR="001547F9">
        <w:t>5</w:t>
      </w:r>
      <w:r w:rsidR="00F00179">
        <w:t>)</w:t>
      </w:r>
    </w:p>
    <w:p w14:paraId="7F88C63D" w14:textId="271EF0B9" w:rsidR="007D0686" w:rsidRPr="00A73B7E" w:rsidRDefault="007D0686" w:rsidP="007D0686">
      <w:pPr>
        <w:ind w:left="360"/>
        <w:rPr>
          <w:b/>
          <w:bCs/>
        </w:rPr>
      </w:pPr>
      <w:r w:rsidRPr="00A73B7E">
        <w:rPr>
          <w:b/>
          <w:bCs/>
        </w:rPr>
        <w:t>Số tiết học phần:</w:t>
      </w:r>
      <w:r w:rsidR="00162A3F" w:rsidRPr="00A73B7E">
        <w:rPr>
          <w:b/>
          <w:bCs/>
        </w:rPr>
        <w:t xml:space="preserve"> </w:t>
      </w:r>
    </w:p>
    <w:p w14:paraId="26D7750D" w14:textId="12687917" w:rsidR="007D0686" w:rsidRDefault="007D0686" w:rsidP="00840D94">
      <w:pPr>
        <w:tabs>
          <w:tab w:val="left" w:pos="1985"/>
          <w:tab w:val="left" w:pos="3261"/>
          <w:tab w:val="left" w:pos="4253"/>
          <w:tab w:val="left" w:pos="6237"/>
          <w:tab w:val="left" w:pos="7655"/>
        </w:tabs>
        <w:ind w:left="720"/>
      </w:pPr>
      <w:r w:rsidRPr="007D0686">
        <w:t xml:space="preserve">Lý thuyết: </w:t>
      </w:r>
      <w:r>
        <w:tab/>
      </w:r>
      <w:r w:rsidR="001547F9">
        <w:t>30</w:t>
      </w:r>
      <w:r w:rsidRPr="007D0686">
        <w:tab/>
        <w:t>Bài tập</w:t>
      </w:r>
      <w:r>
        <w:t>:</w:t>
      </w:r>
      <w:r>
        <w:tab/>
      </w:r>
      <w:r w:rsidR="00EB5872">
        <w:t>0</w:t>
      </w:r>
      <w:r w:rsidR="00840D94">
        <w:tab/>
        <w:t>Thực hành:</w:t>
      </w:r>
      <w:r w:rsidR="00840D94">
        <w:tab/>
      </w:r>
      <w:r w:rsidR="001547F9">
        <w:t>30</w:t>
      </w:r>
    </w:p>
    <w:p w14:paraId="40035BC6" w14:textId="312F1733" w:rsidR="007D0686" w:rsidRPr="007765FF" w:rsidRDefault="00122B53" w:rsidP="007765FF">
      <w:pPr>
        <w:tabs>
          <w:tab w:val="left" w:pos="1985"/>
          <w:tab w:val="left" w:pos="3261"/>
          <w:tab w:val="left" w:pos="4253"/>
          <w:tab w:val="left" w:pos="6237"/>
          <w:tab w:val="left" w:pos="7655"/>
        </w:tabs>
        <w:ind w:left="720"/>
        <w:rPr>
          <w:b/>
        </w:rPr>
      </w:pPr>
      <w:r>
        <w:t xml:space="preserve">Thực tập: </w:t>
      </w:r>
      <w:r>
        <w:tab/>
        <w:t>0</w:t>
      </w:r>
      <w:r>
        <w:tab/>
        <w:t>Đồ án:</w:t>
      </w:r>
      <w:r>
        <w:tab/>
      </w:r>
      <w:r w:rsidR="001547F9">
        <w:t>0</w:t>
      </w:r>
      <w:r w:rsidR="00840D94">
        <w:tab/>
        <w:t>Tự học:</w:t>
      </w:r>
      <w:r w:rsidR="00840D94">
        <w:tab/>
      </w:r>
      <w:r w:rsidR="00A4201B">
        <w:t>75</w:t>
      </w:r>
    </w:p>
    <w:p w14:paraId="2E489E62" w14:textId="3D557FE7" w:rsidR="00F73793" w:rsidRDefault="00F73793" w:rsidP="00F73793">
      <w:pPr>
        <w:pStyle w:val="ListParagraph"/>
        <w:numPr>
          <w:ilvl w:val="0"/>
          <w:numId w:val="6"/>
        </w:numPr>
        <w:rPr>
          <w:b/>
        </w:rPr>
      </w:pPr>
      <w:r>
        <w:rPr>
          <w:b/>
        </w:rPr>
        <w:t>Đơn vị quản lý học phần</w:t>
      </w:r>
    </w:p>
    <w:p w14:paraId="1505C445" w14:textId="7238D77E" w:rsidR="007D0686" w:rsidRPr="00AF24E5" w:rsidRDefault="007D0686" w:rsidP="00AF24E5">
      <w:pPr>
        <w:pStyle w:val="ListParagraph"/>
        <w:numPr>
          <w:ilvl w:val="1"/>
          <w:numId w:val="6"/>
        </w:numPr>
        <w:tabs>
          <w:tab w:val="left" w:pos="5954"/>
        </w:tabs>
        <w:rPr>
          <w:b/>
        </w:rPr>
      </w:pPr>
      <w:r w:rsidRPr="00AF24E5">
        <w:rPr>
          <w:b/>
        </w:rPr>
        <w:t>Giảng viên giảng dạy</w:t>
      </w:r>
      <w:r w:rsidR="00921A31" w:rsidRPr="00AF24E5">
        <w:rPr>
          <w:b/>
        </w:rPr>
        <w:tab/>
        <w:t>Mã giảng viên</w:t>
      </w:r>
    </w:p>
    <w:p w14:paraId="62159D1A" w14:textId="22BF77A6" w:rsidR="00921A31" w:rsidRDefault="002D50DC" w:rsidP="00AF24E5">
      <w:pPr>
        <w:pStyle w:val="ListParagraph"/>
        <w:numPr>
          <w:ilvl w:val="0"/>
          <w:numId w:val="16"/>
        </w:numPr>
        <w:tabs>
          <w:tab w:val="left" w:pos="5954"/>
        </w:tabs>
      </w:pPr>
      <w:r>
        <w:t>GV.</w:t>
      </w:r>
      <w:r w:rsidR="003F3D46">
        <w:t>TS</w:t>
      </w:r>
      <w:r w:rsidR="00EA28D1">
        <w:t>. Trần Trung Chuyên</w:t>
      </w:r>
      <w:r w:rsidR="00921A31" w:rsidRPr="00921A31">
        <w:tab/>
        <w:t>080</w:t>
      </w:r>
      <w:r w:rsidR="00EA28D1">
        <w:t>3</w:t>
      </w:r>
      <w:r w:rsidR="00921A31" w:rsidRPr="00921A31">
        <w:t>-0</w:t>
      </w:r>
      <w:r w:rsidR="00EA28D1">
        <w:t>2</w:t>
      </w:r>
    </w:p>
    <w:p w14:paraId="30A6BA7D" w14:textId="04BCB86E" w:rsidR="00306CE6" w:rsidRDefault="00206346" w:rsidP="00306CE6">
      <w:pPr>
        <w:pStyle w:val="ListParagraph"/>
        <w:numPr>
          <w:ilvl w:val="0"/>
          <w:numId w:val="16"/>
        </w:numPr>
        <w:tabs>
          <w:tab w:val="left" w:pos="5954"/>
        </w:tabs>
      </w:pPr>
      <w:r>
        <w:t>ThS. Đinh Bảo Ngọc</w:t>
      </w:r>
      <w:r w:rsidR="00115951">
        <w:tab/>
      </w:r>
      <w:r>
        <w:t>0803-14</w:t>
      </w:r>
    </w:p>
    <w:p w14:paraId="5D252EAB" w14:textId="4CE6D18A" w:rsidR="00921A31" w:rsidRDefault="00AF24E5" w:rsidP="00AF24E5">
      <w:pPr>
        <w:pStyle w:val="ListParagraph"/>
        <w:numPr>
          <w:ilvl w:val="1"/>
          <w:numId w:val="6"/>
        </w:numPr>
        <w:rPr>
          <w:b/>
        </w:rPr>
      </w:pPr>
      <w:r>
        <w:rPr>
          <w:b/>
        </w:rPr>
        <w:t xml:space="preserve">Bộ môn: </w:t>
      </w:r>
    </w:p>
    <w:p w14:paraId="5AE492AB" w14:textId="3C64A361" w:rsidR="00651E6B" w:rsidRDefault="00651E6B" w:rsidP="00AF24E5">
      <w:pPr>
        <w:pStyle w:val="ListParagraph"/>
        <w:numPr>
          <w:ilvl w:val="1"/>
          <w:numId w:val="6"/>
        </w:numPr>
        <w:rPr>
          <w:b/>
        </w:rPr>
      </w:pPr>
      <w:r>
        <w:rPr>
          <w:b/>
        </w:rPr>
        <w:t>Khoa: Công nghệ thông tin</w:t>
      </w:r>
    </w:p>
    <w:p w14:paraId="3A68B292" w14:textId="07F59DB4" w:rsidR="00651E6B" w:rsidRDefault="00744C77" w:rsidP="00651E6B">
      <w:pPr>
        <w:pStyle w:val="ListParagraph"/>
        <w:numPr>
          <w:ilvl w:val="0"/>
          <w:numId w:val="6"/>
        </w:numPr>
        <w:rPr>
          <w:b/>
          <w:bCs/>
          <w:color w:val="000000"/>
        </w:rPr>
      </w:pPr>
      <w:r w:rsidRPr="007560CA">
        <w:rPr>
          <w:b/>
          <w:bCs/>
          <w:color w:val="000000"/>
        </w:rPr>
        <w:t xml:space="preserve">Điều kiện </w:t>
      </w:r>
      <w:r w:rsidR="00DA409D" w:rsidRPr="007560CA">
        <w:rPr>
          <w:b/>
          <w:bCs/>
          <w:color w:val="000000"/>
        </w:rPr>
        <w:t>học học phần</w:t>
      </w:r>
    </w:p>
    <w:p w14:paraId="21BC01AC" w14:textId="7FD35A6F" w:rsidR="00651E6B" w:rsidRDefault="006D03CF" w:rsidP="00651E6B">
      <w:pPr>
        <w:pStyle w:val="ListParagraph"/>
        <w:numPr>
          <w:ilvl w:val="1"/>
          <w:numId w:val="6"/>
        </w:numPr>
        <w:rPr>
          <w:b/>
          <w:bCs/>
          <w:color w:val="000000"/>
        </w:rPr>
      </w:pPr>
      <w:r w:rsidRPr="00651E6B">
        <w:rPr>
          <w:b/>
          <w:bCs/>
          <w:color w:val="000000"/>
        </w:rPr>
        <w:t>Môn học tiên quyết:</w:t>
      </w:r>
      <w:r w:rsidR="002C64AC">
        <w:rPr>
          <w:b/>
          <w:bCs/>
          <w:color w:val="000000"/>
        </w:rPr>
        <w:t xml:space="preserve"> </w:t>
      </w:r>
      <w:r w:rsidR="002C64AC" w:rsidRPr="002C64AC">
        <w:rPr>
          <w:color w:val="000000"/>
        </w:rPr>
        <w:t>Không</w:t>
      </w:r>
    </w:p>
    <w:p w14:paraId="40492860" w14:textId="7091E336" w:rsidR="006D03CF" w:rsidRPr="00651E6B" w:rsidRDefault="006D03CF" w:rsidP="00651E6B">
      <w:pPr>
        <w:pStyle w:val="ListParagraph"/>
        <w:numPr>
          <w:ilvl w:val="1"/>
          <w:numId w:val="6"/>
        </w:numPr>
        <w:rPr>
          <w:b/>
          <w:bCs/>
          <w:color w:val="000000"/>
        </w:rPr>
      </w:pPr>
      <w:r w:rsidRPr="00651E6B">
        <w:rPr>
          <w:b/>
          <w:bCs/>
          <w:color w:val="000000"/>
        </w:rPr>
        <w:t>Môn học học trước:</w:t>
      </w:r>
      <w:r w:rsidR="00D522A8" w:rsidRPr="00651E6B">
        <w:rPr>
          <w:b/>
          <w:bCs/>
          <w:color w:val="000000"/>
        </w:rPr>
        <w:t xml:space="preserve"> </w:t>
      </w:r>
      <w:r w:rsidR="00E43B54">
        <w:rPr>
          <w:bCs/>
          <w:color w:val="000000"/>
        </w:rPr>
        <w:t>Không</w:t>
      </w:r>
    </w:p>
    <w:p w14:paraId="54E8404C" w14:textId="77777777" w:rsidR="005F5E56" w:rsidRDefault="00744C77" w:rsidP="005F5E56">
      <w:pPr>
        <w:pStyle w:val="ListParagraph"/>
        <w:numPr>
          <w:ilvl w:val="0"/>
          <w:numId w:val="6"/>
        </w:numPr>
        <w:rPr>
          <w:b/>
          <w:bCs/>
          <w:color w:val="000000"/>
        </w:rPr>
      </w:pPr>
      <w:r w:rsidRPr="00651E6B">
        <w:rPr>
          <w:b/>
          <w:bCs/>
          <w:color w:val="000000"/>
        </w:rPr>
        <w:t>Mục tiêu của học phần</w:t>
      </w:r>
    </w:p>
    <w:p w14:paraId="021D1FB9" w14:textId="63D0B841" w:rsidR="000D4AA9" w:rsidRDefault="000D4AA9" w:rsidP="001D06CD">
      <w:pPr>
        <w:ind w:firstLine="360"/>
        <w:jc w:val="both"/>
      </w:pPr>
      <w:r w:rsidRPr="000D4AA9">
        <w:rPr>
          <w:i/>
        </w:rPr>
        <w:t>Mục tiêu chung:</w:t>
      </w:r>
      <w:r>
        <w:t xml:space="preserve"> </w:t>
      </w:r>
      <w:r w:rsidR="00E4054D">
        <w:t>Cung cấp</w:t>
      </w:r>
      <w:r w:rsidR="00941535">
        <w:t xml:space="preserve"> cho học viên</w:t>
      </w:r>
      <w:r w:rsidR="00E4054D">
        <w:t xml:space="preserve"> kiến thức </w:t>
      </w:r>
      <w:r w:rsidR="00941535">
        <w:t xml:space="preserve">và kỹ năng </w:t>
      </w:r>
      <w:r w:rsidR="00AB1228">
        <w:t xml:space="preserve">cơ bản về </w:t>
      </w:r>
      <w:r w:rsidR="00941535">
        <w:t>lập trình phát triển ứng dụng di động trên</w:t>
      </w:r>
      <w:r w:rsidR="00136F9C">
        <w:t xml:space="preserve"> cả hai</w:t>
      </w:r>
      <w:r w:rsidR="00941535">
        <w:t xml:space="preserve"> nền tảng iOS</w:t>
      </w:r>
      <w:r w:rsidR="00115951">
        <w:t xml:space="preserve"> và Android</w:t>
      </w:r>
      <w:r w:rsidR="00941535">
        <w:t>.</w:t>
      </w:r>
    </w:p>
    <w:p w14:paraId="22A62E19" w14:textId="4C4B451C" w:rsidR="00F0040D" w:rsidRDefault="00383875" w:rsidP="008120D6">
      <w:pPr>
        <w:ind w:firstLine="360"/>
        <w:jc w:val="both"/>
      </w:pPr>
      <w:r w:rsidRPr="00383875">
        <w:rPr>
          <w:i/>
        </w:rPr>
        <w:t>Mục tiêu cụ thể:</w:t>
      </w:r>
    </w:p>
    <w:p w14:paraId="2C7B3908" w14:textId="792710D1" w:rsidR="001A28C1" w:rsidRDefault="009A3A17" w:rsidP="009A3A17">
      <w:pPr>
        <w:pStyle w:val="ListParagraph"/>
        <w:numPr>
          <w:ilvl w:val="1"/>
          <w:numId w:val="6"/>
        </w:numPr>
        <w:rPr>
          <w:b/>
          <w:bCs/>
          <w:lang w:val="vi-VN"/>
        </w:rPr>
      </w:pPr>
      <w:r>
        <w:rPr>
          <w:b/>
          <w:bCs/>
          <w:lang w:val="vi-VN"/>
        </w:rPr>
        <w:t>Kiến thức</w:t>
      </w:r>
    </w:p>
    <w:p w14:paraId="0D24A382" w14:textId="3442B0F1" w:rsidR="0037410E" w:rsidRPr="0037410E" w:rsidRDefault="00941535" w:rsidP="00457B6B">
      <w:pPr>
        <w:pStyle w:val="ListParagraph"/>
        <w:numPr>
          <w:ilvl w:val="2"/>
          <w:numId w:val="6"/>
        </w:numPr>
        <w:rPr>
          <w:bCs/>
          <w:lang w:val="vi-VN"/>
        </w:rPr>
      </w:pPr>
      <w:r>
        <w:t xml:space="preserve">Hiểu biết về </w:t>
      </w:r>
      <w:r w:rsidR="00100695">
        <w:t>quy trình phát triển ứng dụng di động</w:t>
      </w:r>
    </w:p>
    <w:p w14:paraId="31082C3E" w14:textId="2CEDECEF" w:rsidR="00457B6B" w:rsidRPr="00BE0BBB" w:rsidRDefault="00902A48" w:rsidP="00457B6B">
      <w:pPr>
        <w:pStyle w:val="ListParagraph"/>
        <w:numPr>
          <w:ilvl w:val="2"/>
          <w:numId w:val="6"/>
        </w:numPr>
        <w:rPr>
          <w:bCs/>
          <w:lang w:val="vi-VN"/>
        </w:rPr>
      </w:pPr>
      <w:r>
        <w:t xml:space="preserve">Hiểu biết về </w:t>
      </w:r>
      <w:r w:rsidR="00561A45">
        <w:t>cấu trúc của ứng dụng di động</w:t>
      </w:r>
    </w:p>
    <w:p w14:paraId="0CC6F856" w14:textId="06A6261A" w:rsidR="00BE0BBB" w:rsidRPr="00194A66" w:rsidRDefault="00902A48" w:rsidP="00BE0BBB">
      <w:pPr>
        <w:pStyle w:val="ListParagraph"/>
        <w:numPr>
          <w:ilvl w:val="2"/>
          <w:numId w:val="6"/>
        </w:numPr>
        <w:rPr>
          <w:bCs/>
          <w:lang w:val="vi-VN"/>
        </w:rPr>
      </w:pPr>
      <w:r>
        <w:t xml:space="preserve">Hiểu biết về ngôn ngữ lập trình </w:t>
      </w:r>
      <w:r w:rsidR="00561A45">
        <w:t>Dart</w:t>
      </w:r>
    </w:p>
    <w:p w14:paraId="2F106C8B" w14:textId="202DA2A8" w:rsidR="00194A66" w:rsidRPr="00BE0BBB" w:rsidRDefault="00194A66" w:rsidP="00BE0BBB">
      <w:pPr>
        <w:pStyle w:val="ListParagraph"/>
        <w:numPr>
          <w:ilvl w:val="2"/>
          <w:numId w:val="6"/>
        </w:numPr>
        <w:rPr>
          <w:bCs/>
          <w:lang w:val="vi-VN"/>
        </w:rPr>
      </w:pPr>
      <w:r>
        <w:t>Hiểu cơ chế truyề</w:t>
      </w:r>
      <w:r w:rsidR="00B803D1">
        <w:t>n</w:t>
      </w:r>
      <w:r>
        <w:t xml:space="preserve"> dữ liệu giữa các màn hình</w:t>
      </w:r>
    </w:p>
    <w:p w14:paraId="10C8C08D" w14:textId="6CAA696C" w:rsidR="00DF0F0F" w:rsidRPr="00BE0BBB" w:rsidRDefault="00902A48" w:rsidP="007F23DC">
      <w:pPr>
        <w:pStyle w:val="ListParagraph"/>
        <w:numPr>
          <w:ilvl w:val="2"/>
          <w:numId w:val="6"/>
        </w:numPr>
        <w:rPr>
          <w:bCs/>
          <w:lang w:val="vi-VN"/>
        </w:rPr>
      </w:pPr>
      <w:r>
        <w:t xml:space="preserve">Hiểu biết về </w:t>
      </w:r>
      <w:r w:rsidR="00F91121">
        <w:t>cách tiếp cận trong phát triển phần mềm</w:t>
      </w:r>
      <w:r w:rsidR="00DD0CDA">
        <w:t xml:space="preserve"> và các mẫu</w:t>
      </w:r>
    </w:p>
    <w:p w14:paraId="5E445E2F" w14:textId="7B384EDA" w:rsidR="00744C77" w:rsidRPr="007560CA" w:rsidRDefault="00744C77" w:rsidP="00967C2B">
      <w:pPr>
        <w:pStyle w:val="ListParagraph"/>
        <w:numPr>
          <w:ilvl w:val="1"/>
          <w:numId w:val="6"/>
        </w:numPr>
        <w:rPr>
          <w:b/>
          <w:bCs/>
          <w:lang w:val="vi-VN"/>
        </w:rPr>
      </w:pPr>
      <w:r w:rsidRPr="007560CA">
        <w:rPr>
          <w:b/>
          <w:bCs/>
          <w:lang w:val="vi-VN"/>
        </w:rPr>
        <w:t>Kỹ năng</w:t>
      </w:r>
    </w:p>
    <w:p w14:paraId="152D5651" w14:textId="2D982BA7" w:rsidR="00BE0BBB" w:rsidRPr="00BE0BBB" w:rsidRDefault="007F23DC" w:rsidP="00BE0BBB">
      <w:pPr>
        <w:pStyle w:val="ListParagraph"/>
        <w:numPr>
          <w:ilvl w:val="2"/>
          <w:numId w:val="6"/>
        </w:numPr>
        <w:rPr>
          <w:bCs/>
          <w:lang w:val="vi-VN"/>
        </w:rPr>
      </w:pPr>
      <w:r>
        <w:t xml:space="preserve">Biết sử dụng </w:t>
      </w:r>
      <w:r w:rsidR="00561A45">
        <w:t>Flutter</w:t>
      </w:r>
      <w:r>
        <w:t xml:space="preserve"> để phát triển ứng dụng di động</w:t>
      </w:r>
    </w:p>
    <w:p w14:paraId="561CFEF0" w14:textId="429E9516" w:rsidR="007F23DC" w:rsidRDefault="00117B2C" w:rsidP="007F23DC">
      <w:pPr>
        <w:pStyle w:val="ListParagraph"/>
        <w:numPr>
          <w:ilvl w:val="2"/>
          <w:numId w:val="6"/>
        </w:numPr>
      </w:pPr>
      <w:r>
        <w:t>Biết</w:t>
      </w:r>
      <w:r w:rsidR="007F23DC">
        <w:t xml:space="preserve"> </w:t>
      </w:r>
      <w:r w:rsidR="0016718A">
        <w:t>điều hướng và định tuyến giữa các màn hình</w:t>
      </w:r>
    </w:p>
    <w:p w14:paraId="316D33CD" w14:textId="7923F637" w:rsidR="007F23DC" w:rsidRDefault="007F23DC" w:rsidP="007F23DC">
      <w:pPr>
        <w:pStyle w:val="ListParagraph"/>
        <w:numPr>
          <w:ilvl w:val="2"/>
          <w:numId w:val="6"/>
        </w:numPr>
      </w:pPr>
      <w:r>
        <w:t>Biết sử dụng dịch vụ Web đơn giản</w:t>
      </w:r>
      <w:r w:rsidR="0016718A">
        <w:t xml:space="preserve"> để tạo ứng dụng</w:t>
      </w:r>
    </w:p>
    <w:p w14:paraId="6C5711B0" w14:textId="68467CC8" w:rsidR="00BE0BBB" w:rsidRPr="0016718A" w:rsidRDefault="007F23DC" w:rsidP="007F23DC">
      <w:pPr>
        <w:pStyle w:val="ListParagraph"/>
        <w:numPr>
          <w:ilvl w:val="2"/>
          <w:numId w:val="6"/>
        </w:numPr>
        <w:rPr>
          <w:bCs/>
          <w:lang w:val="vi-VN"/>
        </w:rPr>
      </w:pPr>
      <w:r>
        <w:t xml:space="preserve">Biết </w:t>
      </w:r>
      <w:r w:rsidR="0016718A">
        <w:t>xây dựng bố cục cho giao diện</w:t>
      </w:r>
    </w:p>
    <w:p w14:paraId="732DF951" w14:textId="77883D74" w:rsidR="0016718A" w:rsidRPr="00BE0BBB" w:rsidRDefault="0016718A" w:rsidP="007F23DC">
      <w:pPr>
        <w:pStyle w:val="ListParagraph"/>
        <w:numPr>
          <w:ilvl w:val="2"/>
          <w:numId w:val="6"/>
        </w:numPr>
        <w:rPr>
          <w:bCs/>
          <w:lang w:val="vi-VN"/>
        </w:rPr>
      </w:pPr>
      <w:r>
        <w:t>Biết tạo ứng dụng tương tác</w:t>
      </w:r>
    </w:p>
    <w:p w14:paraId="041F7418" w14:textId="28268198" w:rsidR="006A2665" w:rsidRPr="006A2665" w:rsidRDefault="0016718A" w:rsidP="00BE0BBB">
      <w:pPr>
        <w:pStyle w:val="ListParagraph"/>
        <w:numPr>
          <w:ilvl w:val="2"/>
          <w:numId w:val="6"/>
        </w:numPr>
        <w:rPr>
          <w:bCs/>
          <w:lang w:val="vi-VN"/>
        </w:rPr>
      </w:pPr>
      <w:r>
        <w:rPr>
          <w:bCs/>
        </w:rPr>
        <w:t xml:space="preserve">Biết tạo ứng dụng </w:t>
      </w:r>
      <w:r w:rsidR="006A2665">
        <w:rPr>
          <w:bCs/>
        </w:rPr>
        <w:t xml:space="preserve">bản đồ, </w:t>
      </w:r>
      <w:r>
        <w:rPr>
          <w:bCs/>
        </w:rPr>
        <w:t xml:space="preserve">địa điểm </w:t>
      </w:r>
      <w:r w:rsidR="006A2665">
        <w:rPr>
          <w:bCs/>
        </w:rPr>
        <w:t>và thông tin địa lý</w:t>
      </w:r>
    </w:p>
    <w:p w14:paraId="7EC867C5" w14:textId="5D8F8384" w:rsidR="006A2665" w:rsidRPr="005B3AB6" w:rsidRDefault="00B3731A" w:rsidP="006A2665">
      <w:pPr>
        <w:pStyle w:val="ListParagraph"/>
        <w:numPr>
          <w:ilvl w:val="2"/>
          <w:numId w:val="6"/>
        </w:numPr>
        <w:rPr>
          <w:bCs/>
          <w:lang w:val="vi-VN"/>
        </w:rPr>
      </w:pPr>
      <w:r>
        <w:rPr>
          <w:bCs/>
        </w:rPr>
        <w:t>Biết t</w:t>
      </w:r>
      <w:r w:rsidR="006A2665" w:rsidRPr="006A2665">
        <w:rPr>
          <w:bCs/>
          <w:lang w:val="vi-VN"/>
        </w:rPr>
        <w:t xml:space="preserve">ạo </w:t>
      </w:r>
      <w:r>
        <w:rPr>
          <w:bCs/>
        </w:rPr>
        <w:t>ứng dụng xem</w:t>
      </w:r>
      <w:r w:rsidR="006A2665" w:rsidRPr="006A2665">
        <w:rPr>
          <w:bCs/>
          <w:lang w:val="vi-VN"/>
        </w:rPr>
        <w:t xml:space="preserve"> hình ảnh theo từ khóa</w:t>
      </w:r>
    </w:p>
    <w:p w14:paraId="2C694825" w14:textId="77777777" w:rsidR="00744C77" w:rsidRPr="007560CA" w:rsidRDefault="00BA09EA" w:rsidP="008F392B">
      <w:pPr>
        <w:pStyle w:val="ListParagraph"/>
        <w:numPr>
          <w:ilvl w:val="0"/>
          <w:numId w:val="6"/>
        </w:numPr>
        <w:rPr>
          <w:b/>
          <w:bCs/>
          <w:color w:val="000000"/>
          <w:lang w:val="vi-VN"/>
        </w:rPr>
      </w:pPr>
      <w:r w:rsidRPr="007560CA">
        <w:rPr>
          <w:b/>
          <w:bCs/>
          <w:color w:val="000000"/>
        </w:rPr>
        <w:t>T</w:t>
      </w:r>
      <w:r w:rsidR="00744C77" w:rsidRPr="007560CA">
        <w:rPr>
          <w:b/>
          <w:bCs/>
          <w:color w:val="000000"/>
        </w:rPr>
        <w:t>óm</w:t>
      </w:r>
      <w:r w:rsidR="00744C77" w:rsidRPr="007560CA">
        <w:rPr>
          <w:b/>
          <w:bCs/>
          <w:color w:val="000000"/>
          <w:lang w:val="vi-VN"/>
        </w:rPr>
        <w:t xml:space="preserve"> tắt nội dung học phần</w:t>
      </w:r>
    </w:p>
    <w:p w14:paraId="54D8B021" w14:textId="66E9970B" w:rsidR="008A647D" w:rsidRDefault="00102344" w:rsidP="008A647D">
      <w:pPr>
        <w:ind w:firstLine="360"/>
        <w:jc w:val="both"/>
      </w:pPr>
      <w:r>
        <w:t xml:space="preserve">Phần lý </w:t>
      </w:r>
      <w:r w:rsidR="003A5A43">
        <w:t>thuyết</w:t>
      </w:r>
      <w:r>
        <w:t xml:space="preserve"> sẽ giới thiệu</w:t>
      </w:r>
      <w:r w:rsidR="006C6195">
        <w:t xml:space="preserve"> cho học viên</w:t>
      </w:r>
      <w:r>
        <w:t xml:space="preserve"> tổng quan, kiến trúc của </w:t>
      </w:r>
      <w:r w:rsidR="001D4019">
        <w:t>ứng dụng Flutter và các Widgets</w:t>
      </w:r>
      <w:r>
        <w:t xml:space="preserve"> cơ bản; giới thiệu về ngôn ngữ lập trình </w:t>
      </w:r>
      <w:r w:rsidR="001D4019">
        <w:t>Dart</w:t>
      </w:r>
      <w:r>
        <w:t>, kiến thức về lập trình hướng đối tượng và cách tiếp cận</w:t>
      </w:r>
      <w:r w:rsidR="001D4019">
        <w:t xml:space="preserve"> và quy trình</w:t>
      </w:r>
      <w:r>
        <w:t xml:space="preserve"> phát triển phần mềm, giới thiệu về </w:t>
      </w:r>
      <w:r w:rsidR="009F7A26">
        <w:t xml:space="preserve">kiến trúc </w:t>
      </w:r>
      <w:r w:rsidR="001D4019">
        <w:t>trong phát triển ứng dụng</w:t>
      </w:r>
      <w:r w:rsidR="009F7A26">
        <w:t xml:space="preserve"> di động</w:t>
      </w:r>
      <w:r>
        <w:t>.</w:t>
      </w:r>
    </w:p>
    <w:p w14:paraId="5DBDC919" w14:textId="1C029EC3" w:rsidR="008A647D" w:rsidRDefault="006C6195" w:rsidP="00665A2A">
      <w:pPr>
        <w:ind w:firstLine="360"/>
        <w:jc w:val="both"/>
        <w:rPr>
          <w:bCs/>
          <w:sz w:val="24"/>
          <w:szCs w:val="24"/>
        </w:rPr>
      </w:pPr>
      <w:r>
        <w:rPr>
          <w:bCs/>
          <w:sz w:val="24"/>
          <w:szCs w:val="24"/>
        </w:rPr>
        <w:t>Phần thực hành sẽ cung cấp cho học viên các bài thực hành từ đơn giản đến nâng cao, các bài thực hành được tạo ra có liên quan với nhau nhằm cung cấp kỹ năng đầy đủ để tạo ra một ứng dụng hoàn chỉnh.</w:t>
      </w:r>
      <w:r w:rsidR="004F0640">
        <w:rPr>
          <w:bCs/>
          <w:sz w:val="24"/>
          <w:szCs w:val="24"/>
        </w:rPr>
        <w:t xml:space="preserve"> Học viên sẽ phải tự hoàn thành các bài thực hành dưới sự hỗ trợ của giáo viên phụ trách.</w:t>
      </w:r>
    </w:p>
    <w:p w14:paraId="0F711658" w14:textId="31CD5292" w:rsidR="006C6195" w:rsidRPr="006C6195" w:rsidRDefault="006C6195" w:rsidP="00665A2A">
      <w:pPr>
        <w:ind w:firstLine="360"/>
        <w:jc w:val="both"/>
        <w:rPr>
          <w:bCs/>
          <w:sz w:val="24"/>
          <w:szCs w:val="24"/>
        </w:rPr>
      </w:pPr>
      <w:r>
        <w:rPr>
          <w:bCs/>
          <w:sz w:val="24"/>
          <w:szCs w:val="24"/>
        </w:rPr>
        <w:t xml:space="preserve">Phần đồ án sẽ gợi ý cho học viên </w:t>
      </w:r>
      <w:r w:rsidR="004F0640">
        <w:rPr>
          <w:bCs/>
          <w:sz w:val="24"/>
          <w:szCs w:val="24"/>
        </w:rPr>
        <w:t xml:space="preserve">về việc </w:t>
      </w:r>
      <w:r>
        <w:rPr>
          <w:bCs/>
          <w:sz w:val="24"/>
          <w:szCs w:val="24"/>
        </w:rPr>
        <w:t>p</w:t>
      </w:r>
      <w:r w:rsidR="004F0640">
        <w:rPr>
          <w:bCs/>
          <w:sz w:val="24"/>
          <w:szCs w:val="24"/>
        </w:rPr>
        <w:t>hát triển một ứng dụng hoàn chỉnh, học viên sẽ phải tự hoàn thành đồ án của mình</w:t>
      </w:r>
      <w:r w:rsidR="00C93D74">
        <w:rPr>
          <w:bCs/>
          <w:sz w:val="24"/>
          <w:szCs w:val="24"/>
        </w:rPr>
        <w:t xml:space="preserve"> một cách độc lập</w:t>
      </w:r>
      <w:r w:rsidR="009C4155">
        <w:rPr>
          <w:bCs/>
          <w:sz w:val="24"/>
          <w:szCs w:val="24"/>
        </w:rPr>
        <w:t xml:space="preserve"> hoặc theo nhóm</w:t>
      </w:r>
      <w:r w:rsidR="00C93D74">
        <w:rPr>
          <w:bCs/>
          <w:sz w:val="24"/>
          <w:szCs w:val="24"/>
        </w:rPr>
        <w:t>.</w:t>
      </w:r>
    </w:p>
    <w:p w14:paraId="79D2B4A4" w14:textId="77777777" w:rsidR="00296F71" w:rsidRPr="003F3C95" w:rsidRDefault="009540AF" w:rsidP="008F392B">
      <w:pPr>
        <w:pStyle w:val="ListParagraph"/>
        <w:numPr>
          <w:ilvl w:val="0"/>
          <w:numId w:val="6"/>
        </w:numPr>
        <w:rPr>
          <w:b/>
          <w:bCs/>
          <w:lang w:val="vi-VN"/>
        </w:rPr>
      </w:pPr>
      <w:r w:rsidRPr="007560CA">
        <w:rPr>
          <w:b/>
          <w:bCs/>
          <w:color w:val="000000"/>
          <w:lang w:val="vi-VN"/>
        </w:rPr>
        <w:lastRenderedPageBreak/>
        <w:t>Cấu trúc nội dung học phần</w:t>
      </w:r>
    </w:p>
    <w:p w14:paraId="2368E14E" w14:textId="77777777" w:rsidR="004A21C9" w:rsidRPr="007560CA" w:rsidRDefault="00BA7C39" w:rsidP="004A21C9">
      <w:pPr>
        <w:pStyle w:val="ListParagraph"/>
        <w:spacing w:before="120"/>
        <w:jc w:val="center"/>
        <w:rPr>
          <w:b/>
          <w:bCs/>
          <w:lang w:val="nl-NL"/>
        </w:rPr>
      </w:pPr>
      <w:r w:rsidRPr="007560CA">
        <w:rPr>
          <w:b/>
          <w:bCs/>
          <w:lang w:val="nl-NL"/>
        </w:rPr>
        <w:t>Bảng 1</w:t>
      </w:r>
      <w:r w:rsidR="004A21C9" w:rsidRPr="007560CA">
        <w:rPr>
          <w:b/>
          <w:bCs/>
          <w:lang w:val="nl-NL"/>
        </w:rPr>
        <w:t>. Nội dung học phần</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1"/>
        <w:gridCol w:w="4921"/>
        <w:gridCol w:w="891"/>
        <w:gridCol w:w="2018"/>
      </w:tblGrid>
      <w:tr w:rsidR="001265BC" w:rsidRPr="007560CA" w14:paraId="2DE48994" w14:textId="77777777" w:rsidTr="004C126F">
        <w:trPr>
          <w:jc w:val="center"/>
        </w:trPr>
        <w:tc>
          <w:tcPr>
            <w:tcW w:w="9141" w:type="dxa"/>
            <w:gridSpan w:val="4"/>
            <w:tcBorders>
              <w:top w:val="single" w:sz="4" w:space="0" w:color="auto"/>
              <w:left w:val="single" w:sz="4" w:space="0" w:color="auto"/>
              <w:bottom w:val="single" w:sz="4" w:space="0" w:color="auto"/>
              <w:right w:val="single" w:sz="4" w:space="0" w:color="auto"/>
            </w:tcBorders>
          </w:tcPr>
          <w:p w14:paraId="09982C34" w14:textId="3265EF34" w:rsidR="001265BC" w:rsidRPr="003F3C95" w:rsidRDefault="003F3C95" w:rsidP="00527268">
            <w:pPr>
              <w:pStyle w:val="ListParagraph"/>
              <w:numPr>
                <w:ilvl w:val="1"/>
                <w:numId w:val="6"/>
              </w:numPr>
              <w:rPr>
                <w:b/>
                <w:bCs/>
                <w:lang w:val="vi-VN"/>
              </w:rPr>
            </w:pPr>
            <w:r>
              <w:rPr>
                <w:b/>
                <w:bCs/>
                <w:color w:val="000000"/>
                <w:lang w:val="vi-VN"/>
              </w:rPr>
              <w:t>Lý thuyết</w:t>
            </w:r>
          </w:p>
        </w:tc>
      </w:tr>
      <w:tr w:rsidR="00095A1D" w:rsidRPr="007560CA" w14:paraId="16B9540A" w14:textId="77777777" w:rsidTr="004C126F">
        <w:trPr>
          <w:jc w:val="center"/>
        </w:trPr>
        <w:tc>
          <w:tcPr>
            <w:tcW w:w="1311" w:type="dxa"/>
            <w:tcBorders>
              <w:top w:val="single" w:sz="4" w:space="0" w:color="auto"/>
            </w:tcBorders>
          </w:tcPr>
          <w:p w14:paraId="337EBF91" w14:textId="77777777" w:rsidR="003B73BB" w:rsidRPr="007560CA" w:rsidRDefault="00BA09EA" w:rsidP="00527268">
            <w:pPr>
              <w:pStyle w:val="ListParagraph"/>
              <w:ind w:left="0"/>
              <w:jc w:val="center"/>
              <w:rPr>
                <w:b/>
                <w:bCs/>
                <w:i/>
              </w:rPr>
            </w:pPr>
            <w:r w:rsidRPr="007560CA">
              <w:rPr>
                <w:b/>
                <w:bCs/>
                <w:i/>
              </w:rPr>
              <w:t>Đề mục</w:t>
            </w:r>
          </w:p>
        </w:tc>
        <w:tc>
          <w:tcPr>
            <w:tcW w:w="4921" w:type="dxa"/>
            <w:tcBorders>
              <w:top w:val="single" w:sz="4" w:space="0" w:color="auto"/>
            </w:tcBorders>
          </w:tcPr>
          <w:p w14:paraId="2087FE7C" w14:textId="77777777" w:rsidR="003B73BB" w:rsidRPr="007560CA" w:rsidRDefault="003B73BB" w:rsidP="00527268">
            <w:pPr>
              <w:pStyle w:val="ListParagraph"/>
              <w:ind w:left="0"/>
              <w:jc w:val="center"/>
              <w:rPr>
                <w:b/>
                <w:bCs/>
                <w:i/>
                <w:lang w:val="vi-VN"/>
              </w:rPr>
            </w:pPr>
            <w:r w:rsidRPr="007560CA">
              <w:rPr>
                <w:b/>
                <w:bCs/>
                <w:i/>
                <w:lang w:val="vi-VN"/>
              </w:rPr>
              <w:t>Nội dung</w:t>
            </w:r>
          </w:p>
        </w:tc>
        <w:tc>
          <w:tcPr>
            <w:tcW w:w="891" w:type="dxa"/>
            <w:tcBorders>
              <w:top w:val="single" w:sz="4" w:space="0" w:color="auto"/>
            </w:tcBorders>
          </w:tcPr>
          <w:p w14:paraId="1C3AA89A" w14:textId="77777777" w:rsidR="003B73BB" w:rsidRPr="007560CA" w:rsidRDefault="003B73BB" w:rsidP="00527268">
            <w:pPr>
              <w:pStyle w:val="ListParagraph"/>
              <w:ind w:left="0"/>
              <w:jc w:val="center"/>
              <w:rPr>
                <w:b/>
                <w:bCs/>
                <w:i/>
                <w:lang w:val="vi-VN"/>
              </w:rPr>
            </w:pPr>
            <w:r w:rsidRPr="007560CA">
              <w:rPr>
                <w:b/>
                <w:bCs/>
                <w:i/>
                <w:lang w:val="vi-VN"/>
              </w:rPr>
              <w:t>Số tiết</w:t>
            </w:r>
          </w:p>
        </w:tc>
        <w:tc>
          <w:tcPr>
            <w:tcW w:w="2018" w:type="dxa"/>
            <w:tcBorders>
              <w:top w:val="single" w:sz="4" w:space="0" w:color="auto"/>
            </w:tcBorders>
          </w:tcPr>
          <w:p w14:paraId="1162CF59" w14:textId="77777777" w:rsidR="003B73BB" w:rsidRPr="007560CA" w:rsidRDefault="00EE3756" w:rsidP="00527268">
            <w:pPr>
              <w:pStyle w:val="ListParagraph"/>
              <w:ind w:left="0"/>
              <w:jc w:val="center"/>
              <w:rPr>
                <w:b/>
                <w:bCs/>
                <w:i/>
                <w:lang w:val="vi-VN"/>
              </w:rPr>
            </w:pPr>
            <w:r w:rsidRPr="007560CA">
              <w:rPr>
                <w:b/>
                <w:bCs/>
                <w:i/>
                <w:lang w:val="vi-VN"/>
              </w:rPr>
              <w:t>Mục tiêu</w:t>
            </w:r>
          </w:p>
        </w:tc>
      </w:tr>
      <w:tr w:rsidR="00BA7C39" w:rsidRPr="007560CA" w14:paraId="7F0849A2" w14:textId="77777777" w:rsidTr="00527268">
        <w:trPr>
          <w:trHeight w:val="462"/>
          <w:jc w:val="center"/>
        </w:trPr>
        <w:tc>
          <w:tcPr>
            <w:tcW w:w="1311" w:type="dxa"/>
            <w:vAlign w:val="center"/>
          </w:tcPr>
          <w:p w14:paraId="5ED9BAC7" w14:textId="77777777" w:rsidR="003B73BB" w:rsidRPr="007560CA" w:rsidRDefault="007C7EDD" w:rsidP="00527268">
            <w:pPr>
              <w:pStyle w:val="ListParagraph"/>
              <w:ind w:left="0"/>
              <w:jc w:val="center"/>
              <w:rPr>
                <w:b/>
                <w:bCs/>
              </w:rPr>
            </w:pPr>
            <w:r w:rsidRPr="007560CA">
              <w:rPr>
                <w:b/>
                <w:bCs/>
                <w:lang w:val="nl-NL"/>
              </w:rPr>
              <w:t>Chương 1</w:t>
            </w:r>
          </w:p>
        </w:tc>
        <w:tc>
          <w:tcPr>
            <w:tcW w:w="4921" w:type="dxa"/>
            <w:vAlign w:val="center"/>
          </w:tcPr>
          <w:p w14:paraId="61DF5881" w14:textId="2DA4A9E3" w:rsidR="003B73BB" w:rsidRPr="007560CA" w:rsidRDefault="00594057" w:rsidP="00527268">
            <w:pPr>
              <w:pStyle w:val="ListParagraph"/>
              <w:ind w:left="0"/>
              <w:rPr>
                <w:bCs/>
              </w:rPr>
            </w:pPr>
            <w:r>
              <w:rPr>
                <w:b/>
              </w:rPr>
              <w:t>Giới thiệu tổng quan</w:t>
            </w:r>
          </w:p>
        </w:tc>
        <w:tc>
          <w:tcPr>
            <w:tcW w:w="891" w:type="dxa"/>
            <w:vAlign w:val="center"/>
          </w:tcPr>
          <w:p w14:paraId="50534280" w14:textId="17440273" w:rsidR="003B73BB" w:rsidRPr="00E47CDB" w:rsidRDefault="00AA7062" w:rsidP="00527268">
            <w:pPr>
              <w:pStyle w:val="ListParagraph"/>
              <w:ind w:left="0"/>
              <w:jc w:val="center"/>
              <w:rPr>
                <w:b/>
                <w:bCs/>
              </w:rPr>
            </w:pPr>
            <w:r>
              <w:rPr>
                <w:b/>
                <w:bCs/>
              </w:rPr>
              <w:t>6</w:t>
            </w:r>
          </w:p>
        </w:tc>
        <w:tc>
          <w:tcPr>
            <w:tcW w:w="2018" w:type="dxa"/>
            <w:vAlign w:val="center"/>
          </w:tcPr>
          <w:p w14:paraId="252B0916" w14:textId="32DAA974" w:rsidR="003B73BB" w:rsidRPr="007560CA" w:rsidRDefault="003B73BB" w:rsidP="00527268">
            <w:pPr>
              <w:pStyle w:val="ListParagraph"/>
              <w:ind w:left="0"/>
              <w:jc w:val="center"/>
              <w:rPr>
                <w:bCs/>
              </w:rPr>
            </w:pPr>
          </w:p>
        </w:tc>
      </w:tr>
      <w:tr w:rsidR="00BA7C39" w:rsidRPr="00A452EA" w14:paraId="34202A45" w14:textId="77777777" w:rsidTr="004C126F">
        <w:trPr>
          <w:trHeight w:val="319"/>
          <w:jc w:val="center"/>
        </w:trPr>
        <w:tc>
          <w:tcPr>
            <w:tcW w:w="1311" w:type="dxa"/>
            <w:vAlign w:val="center"/>
          </w:tcPr>
          <w:p w14:paraId="7BFDD857" w14:textId="77777777" w:rsidR="003B73BB" w:rsidRPr="00A452EA" w:rsidRDefault="003B73BB" w:rsidP="00527268">
            <w:pPr>
              <w:jc w:val="center"/>
              <w:rPr>
                <w:bCs/>
                <w:sz w:val="24"/>
                <w:szCs w:val="24"/>
                <w:lang w:val="vi-VN"/>
              </w:rPr>
            </w:pPr>
            <w:r w:rsidRPr="00A452EA">
              <w:rPr>
                <w:bCs/>
                <w:sz w:val="24"/>
                <w:szCs w:val="24"/>
                <w:lang w:val="vi-VN"/>
              </w:rPr>
              <w:t>1.1</w:t>
            </w:r>
          </w:p>
        </w:tc>
        <w:tc>
          <w:tcPr>
            <w:tcW w:w="4921" w:type="dxa"/>
            <w:vAlign w:val="center"/>
          </w:tcPr>
          <w:p w14:paraId="5461719F" w14:textId="435FE66F" w:rsidR="003B73BB" w:rsidRPr="005666AD" w:rsidRDefault="003E55DA" w:rsidP="00527268">
            <w:pPr>
              <w:rPr>
                <w:bCs/>
                <w:sz w:val="24"/>
                <w:szCs w:val="24"/>
              </w:rPr>
            </w:pPr>
            <w:r>
              <w:rPr>
                <w:bCs/>
                <w:sz w:val="24"/>
                <w:szCs w:val="24"/>
              </w:rPr>
              <w:t>Đ</w:t>
            </w:r>
            <w:r w:rsidR="009E051C">
              <w:rPr>
                <w:bCs/>
                <w:sz w:val="24"/>
                <w:szCs w:val="24"/>
              </w:rPr>
              <w:t>iện thoại di động</w:t>
            </w:r>
            <w:r>
              <w:rPr>
                <w:bCs/>
                <w:sz w:val="24"/>
                <w:szCs w:val="24"/>
              </w:rPr>
              <w:t xml:space="preserve"> và Smartphone</w:t>
            </w:r>
          </w:p>
        </w:tc>
        <w:tc>
          <w:tcPr>
            <w:tcW w:w="891" w:type="dxa"/>
            <w:vAlign w:val="center"/>
          </w:tcPr>
          <w:p w14:paraId="3950CFE2" w14:textId="374DCEC2" w:rsidR="003B73BB" w:rsidRPr="00D90B47" w:rsidRDefault="00005D45" w:rsidP="00527268">
            <w:pPr>
              <w:jc w:val="center"/>
              <w:rPr>
                <w:bCs/>
                <w:sz w:val="24"/>
                <w:szCs w:val="24"/>
              </w:rPr>
            </w:pPr>
            <w:r>
              <w:rPr>
                <w:bCs/>
                <w:sz w:val="24"/>
                <w:szCs w:val="24"/>
              </w:rPr>
              <w:t>1</w:t>
            </w:r>
          </w:p>
        </w:tc>
        <w:tc>
          <w:tcPr>
            <w:tcW w:w="2018" w:type="dxa"/>
            <w:vAlign w:val="center"/>
          </w:tcPr>
          <w:p w14:paraId="00FE3ABE" w14:textId="14FB737F" w:rsidR="00EE3756" w:rsidRPr="00A452EA" w:rsidRDefault="00200F66" w:rsidP="00527268">
            <w:pPr>
              <w:jc w:val="center"/>
              <w:rPr>
                <w:bCs/>
                <w:sz w:val="24"/>
                <w:szCs w:val="24"/>
                <w:lang w:val="vi-VN"/>
              </w:rPr>
            </w:pPr>
            <w:r w:rsidRPr="00A452EA">
              <w:rPr>
                <w:bCs/>
                <w:sz w:val="24"/>
                <w:szCs w:val="24"/>
                <w:lang w:val="vi-VN"/>
              </w:rPr>
              <w:t>4.1.1</w:t>
            </w:r>
          </w:p>
        </w:tc>
      </w:tr>
      <w:tr w:rsidR="003E55DA" w:rsidRPr="007560CA" w14:paraId="1174A775" w14:textId="77777777" w:rsidTr="004A1BDA">
        <w:trPr>
          <w:jc w:val="center"/>
        </w:trPr>
        <w:tc>
          <w:tcPr>
            <w:tcW w:w="1311" w:type="dxa"/>
            <w:vAlign w:val="center"/>
          </w:tcPr>
          <w:p w14:paraId="7DCB13F0" w14:textId="77777777" w:rsidR="003E55DA" w:rsidRPr="007560CA" w:rsidRDefault="003E55DA" w:rsidP="004A1BDA">
            <w:pPr>
              <w:jc w:val="center"/>
              <w:rPr>
                <w:bCs/>
                <w:sz w:val="24"/>
                <w:szCs w:val="24"/>
              </w:rPr>
            </w:pPr>
            <w:r w:rsidRPr="007560CA">
              <w:rPr>
                <w:bCs/>
                <w:sz w:val="24"/>
                <w:szCs w:val="24"/>
                <w:lang w:val="vi-VN"/>
              </w:rPr>
              <w:t>1.2</w:t>
            </w:r>
          </w:p>
        </w:tc>
        <w:tc>
          <w:tcPr>
            <w:tcW w:w="4921" w:type="dxa"/>
            <w:vAlign w:val="center"/>
          </w:tcPr>
          <w:p w14:paraId="72C8E222" w14:textId="2F149F43" w:rsidR="003E55DA" w:rsidRPr="005666AD" w:rsidRDefault="003E55DA" w:rsidP="004A1BDA">
            <w:pPr>
              <w:jc w:val="both"/>
              <w:rPr>
                <w:bCs/>
                <w:sz w:val="24"/>
                <w:szCs w:val="24"/>
              </w:rPr>
            </w:pPr>
            <w:r>
              <w:rPr>
                <w:bCs/>
                <w:sz w:val="24"/>
                <w:szCs w:val="24"/>
              </w:rPr>
              <w:t>Quy trình phát triển ứng dụng di động</w:t>
            </w:r>
          </w:p>
        </w:tc>
        <w:tc>
          <w:tcPr>
            <w:tcW w:w="891" w:type="dxa"/>
            <w:vAlign w:val="center"/>
          </w:tcPr>
          <w:p w14:paraId="1F982D9C" w14:textId="77777777" w:rsidR="003E55DA" w:rsidRPr="007560CA" w:rsidRDefault="003E55DA" w:rsidP="004A1BDA">
            <w:pPr>
              <w:jc w:val="center"/>
              <w:rPr>
                <w:bCs/>
                <w:sz w:val="24"/>
                <w:szCs w:val="24"/>
              </w:rPr>
            </w:pPr>
            <w:r>
              <w:rPr>
                <w:bCs/>
                <w:sz w:val="24"/>
                <w:szCs w:val="24"/>
              </w:rPr>
              <w:t>1</w:t>
            </w:r>
          </w:p>
        </w:tc>
        <w:tc>
          <w:tcPr>
            <w:tcW w:w="2018" w:type="dxa"/>
            <w:vAlign w:val="center"/>
          </w:tcPr>
          <w:p w14:paraId="2C1A8BDF" w14:textId="67616738" w:rsidR="003E55DA" w:rsidRPr="00194A66" w:rsidRDefault="003E55DA" w:rsidP="004A1BDA">
            <w:pPr>
              <w:jc w:val="center"/>
              <w:rPr>
                <w:bCs/>
                <w:sz w:val="24"/>
                <w:szCs w:val="24"/>
              </w:rPr>
            </w:pPr>
            <w:r w:rsidRPr="007560CA">
              <w:rPr>
                <w:bCs/>
                <w:sz w:val="24"/>
                <w:szCs w:val="24"/>
                <w:lang w:val="vi-VN"/>
              </w:rPr>
              <w:t>4.1.</w:t>
            </w:r>
            <w:r w:rsidR="00194A66">
              <w:rPr>
                <w:bCs/>
                <w:sz w:val="24"/>
                <w:szCs w:val="24"/>
              </w:rPr>
              <w:t>4</w:t>
            </w:r>
          </w:p>
        </w:tc>
      </w:tr>
      <w:tr w:rsidR="0070001E" w:rsidRPr="007560CA" w14:paraId="5DA68CD6" w14:textId="77777777" w:rsidTr="004C126F">
        <w:trPr>
          <w:jc w:val="center"/>
        </w:trPr>
        <w:tc>
          <w:tcPr>
            <w:tcW w:w="1311" w:type="dxa"/>
            <w:vAlign w:val="center"/>
          </w:tcPr>
          <w:p w14:paraId="51026917" w14:textId="283553E1" w:rsidR="0070001E" w:rsidRPr="003E55DA" w:rsidRDefault="0070001E" w:rsidP="00527268">
            <w:pPr>
              <w:jc w:val="center"/>
              <w:rPr>
                <w:bCs/>
                <w:sz w:val="24"/>
                <w:szCs w:val="24"/>
              </w:rPr>
            </w:pPr>
            <w:r w:rsidRPr="007560CA">
              <w:rPr>
                <w:bCs/>
                <w:sz w:val="24"/>
                <w:szCs w:val="24"/>
                <w:lang w:val="vi-VN"/>
              </w:rPr>
              <w:t>1.</w:t>
            </w:r>
            <w:r w:rsidR="003E55DA">
              <w:rPr>
                <w:bCs/>
                <w:sz w:val="24"/>
                <w:szCs w:val="24"/>
              </w:rPr>
              <w:t>3</w:t>
            </w:r>
          </w:p>
        </w:tc>
        <w:tc>
          <w:tcPr>
            <w:tcW w:w="4921" w:type="dxa"/>
            <w:vAlign w:val="center"/>
          </w:tcPr>
          <w:p w14:paraId="64867C65" w14:textId="2D588F9B" w:rsidR="0070001E" w:rsidRPr="005666AD" w:rsidRDefault="000F2E9E" w:rsidP="00527268">
            <w:pPr>
              <w:jc w:val="both"/>
              <w:rPr>
                <w:bCs/>
                <w:sz w:val="24"/>
                <w:szCs w:val="24"/>
              </w:rPr>
            </w:pPr>
            <w:r>
              <w:rPr>
                <w:bCs/>
                <w:sz w:val="24"/>
                <w:szCs w:val="24"/>
              </w:rPr>
              <w:t xml:space="preserve">Giới thiệu về </w:t>
            </w:r>
            <w:r w:rsidR="003E55DA">
              <w:rPr>
                <w:bCs/>
                <w:sz w:val="24"/>
                <w:szCs w:val="24"/>
              </w:rPr>
              <w:t xml:space="preserve">công cụ </w:t>
            </w:r>
            <w:r>
              <w:rPr>
                <w:bCs/>
                <w:sz w:val="24"/>
                <w:szCs w:val="24"/>
              </w:rPr>
              <w:t>Flutter và</w:t>
            </w:r>
            <w:r w:rsidR="003E55DA">
              <w:rPr>
                <w:bCs/>
                <w:sz w:val="24"/>
                <w:szCs w:val="24"/>
              </w:rPr>
              <w:t xml:space="preserve"> ngôn ngữ</w:t>
            </w:r>
            <w:r>
              <w:rPr>
                <w:bCs/>
                <w:sz w:val="24"/>
                <w:szCs w:val="24"/>
              </w:rPr>
              <w:t xml:space="preserve"> Dart</w:t>
            </w:r>
          </w:p>
        </w:tc>
        <w:tc>
          <w:tcPr>
            <w:tcW w:w="891" w:type="dxa"/>
            <w:vAlign w:val="center"/>
          </w:tcPr>
          <w:p w14:paraId="165F198B" w14:textId="42320778" w:rsidR="0070001E" w:rsidRPr="007560CA" w:rsidRDefault="00005D45" w:rsidP="00527268">
            <w:pPr>
              <w:jc w:val="center"/>
              <w:rPr>
                <w:bCs/>
                <w:sz w:val="24"/>
                <w:szCs w:val="24"/>
              </w:rPr>
            </w:pPr>
            <w:r>
              <w:rPr>
                <w:bCs/>
                <w:sz w:val="24"/>
                <w:szCs w:val="24"/>
              </w:rPr>
              <w:t>1</w:t>
            </w:r>
          </w:p>
        </w:tc>
        <w:tc>
          <w:tcPr>
            <w:tcW w:w="2018" w:type="dxa"/>
            <w:vAlign w:val="center"/>
          </w:tcPr>
          <w:p w14:paraId="59639DB8" w14:textId="0B0D8D81" w:rsidR="0070001E" w:rsidRPr="00194A66" w:rsidRDefault="004D1B77" w:rsidP="00527268">
            <w:pPr>
              <w:jc w:val="center"/>
              <w:rPr>
                <w:bCs/>
                <w:sz w:val="24"/>
                <w:szCs w:val="24"/>
              </w:rPr>
            </w:pPr>
            <w:r w:rsidRPr="007560CA">
              <w:rPr>
                <w:bCs/>
                <w:sz w:val="24"/>
                <w:szCs w:val="24"/>
                <w:lang w:val="vi-VN"/>
              </w:rPr>
              <w:t>4.1.</w:t>
            </w:r>
            <w:r w:rsidR="00194A66">
              <w:rPr>
                <w:bCs/>
                <w:sz w:val="24"/>
                <w:szCs w:val="24"/>
              </w:rPr>
              <w:t>3</w:t>
            </w:r>
          </w:p>
        </w:tc>
      </w:tr>
      <w:tr w:rsidR="0070001E" w:rsidRPr="007560CA" w14:paraId="1E442E1C" w14:textId="77777777" w:rsidTr="004C126F">
        <w:trPr>
          <w:jc w:val="center"/>
        </w:trPr>
        <w:tc>
          <w:tcPr>
            <w:tcW w:w="1311" w:type="dxa"/>
            <w:vAlign w:val="center"/>
          </w:tcPr>
          <w:p w14:paraId="5975C448" w14:textId="3DFBA281" w:rsidR="0070001E" w:rsidRPr="003E55DA" w:rsidRDefault="0070001E" w:rsidP="00527268">
            <w:pPr>
              <w:jc w:val="center"/>
              <w:rPr>
                <w:bCs/>
                <w:sz w:val="24"/>
                <w:szCs w:val="24"/>
              </w:rPr>
            </w:pPr>
            <w:r w:rsidRPr="007560CA">
              <w:rPr>
                <w:bCs/>
                <w:sz w:val="24"/>
                <w:szCs w:val="24"/>
                <w:lang w:val="vi-VN"/>
              </w:rPr>
              <w:t>1.</w:t>
            </w:r>
            <w:r w:rsidR="003E55DA">
              <w:rPr>
                <w:bCs/>
                <w:sz w:val="24"/>
                <w:szCs w:val="24"/>
              </w:rPr>
              <w:t>4</w:t>
            </w:r>
          </w:p>
        </w:tc>
        <w:tc>
          <w:tcPr>
            <w:tcW w:w="4921" w:type="dxa"/>
            <w:vAlign w:val="center"/>
          </w:tcPr>
          <w:p w14:paraId="15F7F67E" w14:textId="313B97B0" w:rsidR="0070001E" w:rsidRPr="007560CA" w:rsidRDefault="000F2E9E" w:rsidP="00527268">
            <w:pPr>
              <w:jc w:val="both"/>
              <w:rPr>
                <w:bCs/>
                <w:sz w:val="24"/>
                <w:szCs w:val="24"/>
              </w:rPr>
            </w:pPr>
            <w:r>
              <w:t>Thực hành cài đặt môi trường phát triển</w:t>
            </w:r>
          </w:p>
        </w:tc>
        <w:tc>
          <w:tcPr>
            <w:tcW w:w="891" w:type="dxa"/>
            <w:vAlign w:val="center"/>
          </w:tcPr>
          <w:p w14:paraId="64B80EAC" w14:textId="04666937" w:rsidR="0070001E" w:rsidRPr="007560CA" w:rsidRDefault="00D90B47" w:rsidP="00527268">
            <w:pPr>
              <w:jc w:val="center"/>
              <w:rPr>
                <w:bCs/>
                <w:sz w:val="24"/>
                <w:szCs w:val="24"/>
              </w:rPr>
            </w:pPr>
            <w:r>
              <w:rPr>
                <w:bCs/>
                <w:sz w:val="24"/>
                <w:szCs w:val="24"/>
              </w:rPr>
              <w:t>1</w:t>
            </w:r>
          </w:p>
        </w:tc>
        <w:tc>
          <w:tcPr>
            <w:tcW w:w="2018" w:type="dxa"/>
            <w:vAlign w:val="center"/>
          </w:tcPr>
          <w:p w14:paraId="0417C098" w14:textId="2187794F" w:rsidR="0070001E" w:rsidRPr="00194A66" w:rsidRDefault="000C447A" w:rsidP="00527268">
            <w:pPr>
              <w:jc w:val="center"/>
              <w:rPr>
                <w:bCs/>
                <w:sz w:val="24"/>
                <w:szCs w:val="24"/>
              </w:rPr>
            </w:pPr>
            <w:r w:rsidRPr="007560CA">
              <w:rPr>
                <w:bCs/>
                <w:sz w:val="24"/>
                <w:szCs w:val="24"/>
                <w:lang w:val="vi-VN"/>
              </w:rPr>
              <w:t>4.1.1</w:t>
            </w:r>
            <w:r w:rsidR="00194A66">
              <w:rPr>
                <w:bCs/>
                <w:sz w:val="24"/>
                <w:szCs w:val="24"/>
              </w:rPr>
              <w:t>, 4.2.1</w:t>
            </w:r>
          </w:p>
        </w:tc>
      </w:tr>
      <w:tr w:rsidR="00171BCE" w:rsidRPr="007560CA" w14:paraId="72687E0B" w14:textId="77777777" w:rsidTr="004C126F">
        <w:trPr>
          <w:jc w:val="center"/>
        </w:trPr>
        <w:tc>
          <w:tcPr>
            <w:tcW w:w="1311" w:type="dxa"/>
            <w:vAlign w:val="center"/>
          </w:tcPr>
          <w:p w14:paraId="75A2931F" w14:textId="0A7722F9" w:rsidR="00171BCE" w:rsidRPr="00171BCE" w:rsidRDefault="00171BCE" w:rsidP="00527268">
            <w:pPr>
              <w:jc w:val="center"/>
              <w:rPr>
                <w:bCs/>
                <w:sz w:val="24"/>
                <w:szCs w:val="24"/>
              </w:rPr>
            </w:pPr>
            <w:r>
              <w:rPr>
                <w:bCs/>
                <w:sz w:val="24"/>
                <w:szCs w:val="24"/>
              </w:rPr>
              <w:t>1.</w:t>
            </w:r>
            <w:r w:rsidR="003E55DA">
              <w:rPr>
                <w:bCs/>
                <w:sz w:val="24"/>
                <w:szCs w:val="24"/>
              </w:rPr>
              <w:t>5</w:t>
            </w:r>
          </w:p>
        </w:tc>
        <w:tc>
          <w:tcPr>
            <w:tcW w:w="4921" w:type="dxa"/>
            <w:vAlign w:val="center"/>
          </w:tcPr>
          <w:p w14:paraId="78F2F5AF" w14:textId="5679E693" w:rsidR="00171BCE" w:rsidRDefault="000F2E9E" w:rsidP="00527268">
            <w:pPr>
              <w:jc w:val="both"/>
            </w:pPr>
            <w:r>
              <w:t>Thực hành tạo ứng dụng Hello World</w:t>
            </w:r>
          </w:p>
        </w:tc>
        <w:tc>
          <w:tcPr>
            <w:tcW w:w="891" w:type="dxa"/>
            <w:vAlign w:val="center"/>
          </w:tcPr>
          <w:p w14:paraId="1BC82A4B" w14:textId="7A0ECBB9" w:rsidR="00171BCE" w:rsidRDefault="00005D45" w:rsidP="00527268">
            <w:pPr>
              <w:jc w:val="center"/>
              <w:rPr>
                <w:bCs/>
                <w:sz w:val="24"/>
                <w:szCs w:val="24"/>
              </w:rPr>
            </w:pPr>
            <w:r>
              <w:rPr>
                <w:bCs/>
                <w:sz w:val="24"/>
                <w:szCs w:val="24"/>
              </w:rPr>
              <w:t>1</w:t>
            </w:r>
          </w:p>
        </w:tc>
        <w:tc>
          <w:tcPr>
            <w:tcW w:w="2018" w:type="dxa"/>
            <w:vAlign w:val="center"/>
          </w:tcPr>
          <w:p w14:paraId="690B527D" w14:textId="049D5743" w:rsidR="00171BCE" w:rsidRPr="00180ABE" w:rsidRDefault="00180ABE" w:rsidP="00527268">
            <w:pPr>
              <w:jc w:val="center"/>
              <w:rPr>
                <w:bCs/>
                <w:sz w:val="24"/>
                <w:szCs w:val="24"/>
              </w:rPr>
            </w:pPr>
            <w:r>
              <w:rPr>
                <w:bCs/>
                <w:sz w:val="24"/>
                <w:szCs w:val="24"/>
              </w:rPr>
              <w:t>4.1.1</w:t>
            </w:r>
            <w:r w:rsidR="00194A66">
              <w:rPr>
                <w:bCs/>
                <w:sz w:val="24"/>
                <w:szCs w:val="24"/>
              </w:rPr>
              <w:t>, 4.2.1</w:t>
            </w:r>
          </w:p>
        </w:tc>
      </w:tr>
      <w:tr w:rsidR="00005D45" w:rsidRPr="007560CA" w14:paraId="2FC2242A" w14:textId="77777777" w:rsidTr="004C126F">
        <w:trPr>
          <w:jc w:val="center"/>
        </w:trPr>
        <w:tc>
          <w:tcPr>
            <w:tcW w:w="1311" w:type="dxa"/>
            <w:vAlign w:val="center"/>
          </w:tcPr>
          <w:p w14:paraId="1EBE1B45" w14:textId="739C5E0B" w:rsidR="00005D45" w:rsidRDefault="00005D45" w:rsidP="00527268">
            <w:pPr>
              <w:jc w:val="center"/>
              <w:rPr>
                <w:bCs/>
                <w:sz w:val="24"/>
                <w:szCs w:val="24"/>
              </w:rPr>
            </w:pPr>
            <w:r>
              <w:rPr>
                <w:bCs/>
                <w:sz w:val="24"/>
                <w:szCs w:val="24"/>
              </w:rPr>
              <w:t>1.</w:t>
            </w:r>
            <w:r w:rsidR="003E55DA">
              <w:rPr>
                <w:bCs/>
                <w:sz w:val="24"/>
                <w:szCs w:val="24"/>
              </w:rPr>
              <w:t>6</w:t>
            </w:r>
          </w:p>
        </w:tc>
        <w:tc>
          <w:tcPr>
            <w:tcW w:w="4921" w:type="dxa"/>
            <w:vAlign w:val="center"/>
          </w:tcPr>
          <w:p w14:paraId="7E28F783" w14:textId="39B5ECF1" w:rsidR="00005D45" w:rsidRDefault="000F2E9E" w:rsidP="00527268">
            <w:pPr>
              <w:jc w:val="both"/>
            </w:pPr>
            <w:r>
              <w:t>Câu hỏi và bài tập</w:t>
            </w:r>
          </w:p>
        </w:tc>
        <w:tc>
          <w:tcPr>
            <w:tcW w:w="891" w:type="dxa"/>
            <w:vAlign w:val="center"/>
          </w:tcPr>
          <w:p w14:paraId="04AC4771" w14:textId="06951CB0" w:rsidR="00005D45" w:rsidRDefault="00005D45" w:rsidP="00527268">
            <w:pPr>
              <w:jc w:val="center"/>
              <w:rPr>
                <w:bCs/>
                <w:sz w:val="24"/>
                <w:szCs w:val="24"/>
              </w:rPr>
            </w:pPr>
            <w:r>
              <w:rPr>
                <w:bCs/>
                <w:sz w:val="24"/>
                <w:szCs w:val="24"/>
              </w:rPr>
              <w:t>1</w:t>
            </w:r>
          </w:p>
        </w:tc>
        <w:tc>
          <w:tcPr>
            <w:tcW w:w="2018" w:type="dxa"/>
            <w:vAlign w:val="center"/>
          </w:tcPr>
          <w:p w14:paraId="603D6E6D" w14:textId="4E733DA9" w:rsidR="00005D45" w:rsidRPr="00180ABE" w:rsidRDefault="00180ABE" w:rsidP="00527268">
            <w:pPr>
              <w:jc w:val="center"/>
              <w:rPr>
                <w:bCs/>
                <w:sz w:val="24"/>
                <w:szCs w:val="24"/>
              </w:rPr>
            </w:pPr>
            <w:r>
              <w:rPr>
                <w:bCs/>
                <w:sz w:val="24"/>
                <w:szCs w:val="24"/>
              </w:rPr>
              <w:t>4.1</w:t>
            </w:r>
            <w:r w:rsidR="00194A66">
              <w:rPr>
                <w:bCs/>
                <w:sz w:val="24"/>
                <w:szCs w:val="24"/>
              </w:rPr>
              <w:t>, 4.2</w:t>
            </w:r>
          </w:p>
        </w:tc>
      </w:tr>
      <w:tr w:rsidR="00BA7C39" w:rsidRPr="007560CA" w14:paraId="26ABEAFA" w14:textId="77777777" w:rsidTr="00527268">
        <w:trPr>
          <w:trHeight w:val="419"/>
          <w:jc w:val="center"/>
        </w:trPr>
        <w:tc>
          <w:tcPr>
            <w:tcW w:w="1311" w:type="dxa"/>
            <w:vAlign w:val="center"/>
          </w:tcPr>
          <w:p w14:paraId="64AA7D2B" w14:textId="77777777" w:rsidR="00EE3756" w:rsidRPr="007560CA" w:rsidRDefault="00EE3756" w:rsidP="00527268">
            <w:pPr>
              <w:pStyle w:val="ListParagraph"/>
              <w:ind w:left="0"/>
              <w:jc w:val="center"/>
              <w:rPr>
                <w:b/>
                <w:bCs/>
              </w:rPr>
            </w:pPr>
            <w:r w:rsidRPr="007560CA">
              <w:rPr>
                <w:b/>
                <w:bCs/>
                <w:lang w:val="nl-NL"/>
              </w:rPr>
              <w:t xml:space="preserve">Chương </w:t>
            </w:r>
            <w:r w:rsidRPr="007560CA">
              <w:rPr>
                <w:b/>
                <w:bCs/>
                <w:lang w:val="vi-VN"/>
              </w:rPr>
              <w:t>2</w:t>
            </w:r>
          </w:p>
        </w:tc>
        <w:tc>
          <w:tcPr>
            <w:tcW w:w="4921" w:type="dxa"/>
            <w:vAlign w:val="center"/>
          </w:tcPr>
          <w:p w14:paraId="7B90B7D4" w14:textId="24099F51" w:rsidR="00EE3756" w:rsidRPr="007560CA" w:rsidRDefault="000F2E9E" w:rsidP="00527268">
            <w:pPr>
              <w:pStyle w:val="ListParagraph"/>
              <w:ind w:left="0"/>
              <w:rPr>
                <w:bCs/>
                <w:lang w:val="vi-VN"/>
              </w:rPr>
            </w:pPr>
            <w:r>
              <w:rPr>
                <w:b/>
              </w:rPr>
              <w:t>Tạo ứng dụng di động với Flutter</w:t>
            </w:r>
          </w:p>
        </w:tc>
        <w:tc>
          <w:tcPr>
            <w:tcW w:w="891" w:type="dxa"/>
            <w:vAlign w:val="center"/>
          </w:tcPr>
          <w:p w14:paraId="79E93EB7" w14:textId="018ABACC" w:rsidR="00EE3756" w:rsidRPr="00E47CDB" w:rsidRDefault="00AA7062" w:rsidP="00527268">
            <w:pPr>
              <w:pStyle w:val="ListParagraph"/>
              <w:ind w:left="0"/>
              <w:jc w:val="center"/>
              <w:rPr>
                <w:b/>
                <w:bCs/>
              </w:rPr>
            </w:pPr>
            <w:r>
              <w:rPr>
                <w:b/>
                <w:bCs/>
              </w:rPr>
              <w:t>6</w:t>
            </w:r>
          </w:p>
        </w:tc>
        <w:tc>
          <w:tcPr>
            <w:tcW w:w="2018" w:type="dxa"/>
            <w:vAlign w:val="center"/>
          </w:tcPr>
          <w:p w14:paraId="0417F8AE" w14:textId="0BDEE0C2" w:rsidR="00EE3756" w:rsidRPr="007560CA" w:rsidRDefault="00EE3756" w:rsidP="00527268">
            <w:pPr>
              <w:pStyle w:val="ListParagraph"/>
              <w:ind w:left="0"/>
              <w:jc w:val="center"/>
              <w:rPr>
                <w:bCs/>
              </w:rPr>
            </w:pPr>
          </w:p>
        </w:tc>
      </w:tr>
      <w:tr w:rsidR="005666AD" w:rsidRPr="007560CA" w14:paraId="4F253A99" w14:textId="77777777" w:rsidTr="004C126F">
        <w:trPr>
          <w:jc w:val="center"/>
        </w:trPr>
        <w:tc>
          <w:tcPr>
            <w:tcW w:w="1311" w:type="dxa"/>
            <w:vAlign w:val="center"/>
          </w:tcPr>
          <w:p w14:paraId="2C624267" w14:textId="77777777" w:rsidR="005666AD" w:rsidRPr="007560CA" w:rsidRDefault="005666AD" w:rsidP="00527268">
            <w:pPr>
              <w:pStyle w:val="ListParagraph"/>
              <w:ind w:left="0"/>
              <w:jc w:val="center"/>
              <w:rPr>
                <w:bCs/>
                <w:lang w:val="vi-VN"/>
              </w:rPr>
            </w:pPr>
            <w:r w:rsidRPr="007560CA">
              <w:rPr>
                <w:bCs/>
                <w:lang w:val="vi-VN"/>
              </w:rPr>
              <w:t>2.1</w:t>
            </w:r>
          </w:p>
        </w:tc>
        <w:tc>
          <w:tcPr>
            <w:tcW w:w="4921" w:type="dxa"/>
            <w:vAlign w:val="center"/>
          </w:tcPr>
          <w:p w14:paraId="509A2B21" w14:textId="50F3CBF8" w:rsidR="005666AD" w:rsidRPr="007560CA" w:rsidRDefault="000F2E9E" w:rsidP="00527268">
            <w:pPr>
              <w:pStyle w:val="ListParagraph"/>
              <w:ind w:left="0"/>
              <w:rPr>
                <w:bCs/>
                <w:lang w:val="vi-VN"/>
              </w:rPr>
            </w:pPr>
            <w:r>
              <w:rPr>
                <w:bCs/>
              </w:rPr>
              <w:t>Xây dựng bố cục cho ứng dụng với Widgets</w:t>
            </w:r>
          </w:p>
        </w:tc>
        <w:tc>
          <w:tcPr>
            <w:tcW w:w="891" w:type="dxa"/>
            <w:vAlign w:val="center"/>
          </w:tcPr>
          <w:p w14:paraId="4575764B" w14:textId="646AA8C5" w:rsidR="005666AD" w:rsidRPr="007560CA" w:rsidRDefault="00694DE0" w:rsidP="00527268">
            <w:pPr>
              <w:pStyle w:val="ListParagraph"/>
              <w:ind w:left="0"/>
              <w:jc w:val="center"/>
              <w:rPr>
                <w:bCs/>
              </w:rPr>
            </w:pPr>
            <w:r>
              <w:rPr>
                <w:bCs/>
              </w:rPr>
              <w:t>1</w:t>
            </w:r>
          </w:p>
        </w:tc>
        <w:tc>
          <w:tcPr>
            <w:tcW w:w="2018" w:type="dxa"/>
            <w:vAlign w:val="center"/>
          </w:tcPr>
          <w:p w14:paraId="4647E4E7" w14:textId="03B3EC24" w:rsidR="005666AD" w:rsidRPr="007560CA" w:rsidRDefault="005666AD" w:rsidP="00527268">
            <w:pPr>
              <w:pStyle w:val="ListParagraph"/>
              <w:ind w:left="0"/>
              <w:jc w:val="center"/>
              <w:rPr>
                <w:bCs/>
              </w:rPr>
            </w:pPr>
            <w:r>
              <w:rPr>
                <w:bCs/>
              </w:rPr>
              <w:t>4.</w:t>
            </w:r>
            <w:r w:rsidR="005E07DD">
              <w:rPr>
                <w:bCs/>
              </w:rPr>
              <w:t>1</w:t>
            </w:r>
            <w:r>
              <w:rPr>
                <w:bCs/>
              </w:rPr>
              <w:t>.</w:t>
            </w:r>
            <w:r w:rsidR="00194A66">
              <w:rPr>
                <w:bCs/>
              </w:rPr>
              <w:t>2, 4.2.1</w:t>
            </w:r>
          </w:p>
        </w:tc>
      </w:tr>
      <w:tr w:rsidR="005666AD" w:rsidRPr="002C7B86" w14:paraId="02E7B609" w14:textId="77777777" w:rsidTr="004C126F">
        <w:trPr>
          <w:jc w:val="center"/>
        </w:trPr>
        <w:tc>
          <w:tcPr>
            <w:tcW w:w="1311" w:type="dxa"/>
            <w:vAlign w:val="center"/>
          </w:tcPr>
          <w:p w14:paraId="6245E0C3" w14:textId="77777777" w:rsidR="005666AD" w:rsidRPr="007560CA" w:rsidRDefault="005666AD" w:rsidP="00527268">
            <w:pPr>
              <w:pStyle w:val="ListParagraph"/>
              <w:ind w:left="0"/>
              <w:jc w:val="center"/>
              <w:rPr>
                <w:bCs/>
                <w:lang w:val="vi-VN"/>
              </w:rPr>
            </w:pPr>
            <w:r w:rsidRPr="007560CA">
              <w:rPr>
                <w:bCs/>
                <w:lang w:val="vi-VN"/>
              </w:rPr>
              <w:t>2.2</w:t>
            </w:r>
          </w:p>
        </w:tc>
        <w:tc>
          <w:tcPr>
            <w:tcW w:w="4921" w:type="dxa"/>
            <w:vAlign w:val="center"/>
          </w:tcPr>
          <w:p w14:paraId="2DCC893C" w14:textId="0CDB3948" w:rsidR="005666AD" w:rsidRPr="0037410E" w:rsidRDefault="000F2E9E" w:rsidP="00527268">
            <w:pPr>
              <w:pStyle w:val="ListParagraph"/>
              <w:ind w:left="0"/>
              <w:rPr>
                <w:bCs/>
              </w:rPr>
            </w:pPr>
            <w:r>
              <w:rPr>
                <w:bCs/>
              </w:rPr>
              <w:t>Stateless</w:t>
            </w:r>
            <w:r w:rsidR="003E55DA">
              <w:rPr>
                <w:bCs/>
              </w:rPr>
              <w:t xml:space="preserve"> w</w:t>
            </w:r>
            <w:r>
              <w:rPr>
                <w:bCs/>
              </w:rPr>
              <w:t>idget và Stateful</w:t>
            </w:r>
            <w:r w:rsidR="003E55DA">
              <w:rPr>
                <w:bCs/>
              </w:rPr>
              <w:t xml:space="preserve"> w</w:t>
            </w:r>
            <w:r>
              <w:rPr>
                <w:bCs/>
              </w:rPr>
              <w:t>idget</w:t>
            </w:r>
          </w:p>
        </w:tc>
        <w:tc>
          <w:tcPr>
            <w:tcW w:w="891" w:type="dxa"/>
            <w:vAlign w:val="center"/>
          </w:tcPr>
          <w:p w14:paraId="1AB987F5" w14:textId="34912DBA" w:rsidR="005666AD" w:rsidRPr="00EC2C56" w:rsidRDefault="00694DE0" w:rsidP="00527268">
            <w:pPr>
              <w:pStyle w:val="ListParagraph"/>
              <w:ind w:left="0"/>
              <w:jc w:val="center"/>
              <w:rPr>
                <w:bCs/>
              </w:rPr>
            </w:pPr>
            <w:r>
              <w:rPr>
                <w:bCs/>
              </w:rPr>
              <w:t>1</w:t>
            </w:r>
          </w:p>
        </w:tc>
        <w:tc>
          <w:tcPr>
            <w:tcW w:w="2018" w:type="dxa"/>
            <w:vAlign w:val="center"/>
          </w:tcPr>
          <w:p w14:paraId="5AA18E94" w14:textId="59DC3ED4" w:rsidR="005666AD" w:rsidRPr="005E07DD" w:rsidRDefault="005666AD" w:rsidP="00527268">
            <w:pPr>
              <w:pStyle w:val="ListParagraph"/>
              <w:ind w:left="0"/>
              <w:jc w:val="center"/>
              <w:rPr>
                <w:bCs/>
              </w:rPr>
            </w:pPr>
            <w:r>
              <w:rPr>
                <w:bCs/>
                <w:lang w:val="vi-VN"/>
              </w:rPr>
              <w:t>4.</w:t>
            </w:r>
            <w:r w:rsidR="005E07DD">
              <w:rPr>
                <w:bCs/>
              </w:rPr>
              <w:t>1.</w:t>
            </w:r>
            <w:r w:rsidR="00194A66">
              <w:rPr>
                <w:bCs/>
              </w:rPr>
              <w:t>2, 4.2.1</w:t>
            </w:r>
          </w:p>
        </w:tc>
      </w:tr>
      <w:tr w:rsidR="005666AD" w:rsidRPr="002C7B86" w14:paraId="108AE170" w14:textId="77777777" w:rsidTr="004C126F">
        <w:trPr>
          <w:jc w:val="center"/>
        </w:trPr>
        <w:tc>
          <w:tcPr>
            <w:tcW w:w="1311" w:type="dxa"/>
            <w:vAlign w:val="center"/>
          </w:tcPr>
          <w:p w14:paraId="0E3F2AD3" w14:textId="77777777" w:rsidR="005666AD" w:rsidRPr="002C7B86" w:rsidRDefault="005666AD" w:rsidP="00527268">
            <w:pPr>
              <w:pStyle w:val="ListParagraph"/>
              <w:ind w:left="0"/>
              <w:jc w:val="center"/>
              <w:rPr>
                <w:bCs/>
                <w:lang w:val="vi-VN"/>
              </w:rPr>
            </w:pPr>
            <w:r w:rsidRPr="002C7B86">
              <w:rPr>
                <w:bCs/>
                <w:lang w:val="vi-VN"/>
              </w:rPr>
              <w:t>2.3</w:t>
            </w:r>
          </w:p>
        </w:tc>
        <w:tc>
          <w:tcPr>
            <w:tcW w:w="4921" w:type="dxa"/>
            <w:vAlign w:val="center"/>
          </w:tcPr>
          <w:p w14:paraId="285A92EF" w14:textId="7339ED34" w:rsidR="005666AD" w:rsidRPr="0037410E" w:rsidRDefault="000F2E9E" w:rsidP="00527268">
            <w:pPr>
              <w:pStyle w:val="ListParagraph"/>
              <w:ind w:left="0"/>
              <w:rPr>
                <w:bCs/>
              </w:rPr>
            </w:pPr>
            <w:r>
              <w:rPr>
                <w:bCs/>
              </w:rPr>
              <w:t xml:space="preserve">Sử dụng các </w:t>
            </w:r>
            <w:r w:rsidR="003E55DA">
              <w:rPr>
                <w:bCs/>
              </w:rPr>
              <w:t>w</w:t>
            </w:r>
            <w:r>
              <w:rPr>
                <w:bCs/>
              </w:rPr>
              <w:t>idget thông dụng</w:t>
            </w:r>
          </w:p>
        </w:tc>
        <w:tc>
          <w:tcPr>
            <w:tcW w:w="891" w:type="dxa"/>
            <w:vAlign w:val="center"/>
          </w:tcPr>
          <w:p w14:paraId="35C3A0BC" w14:textId="77777777" w:rsidR="005666AD" w:rsidRPr="002C7B86" w:rsidRDefault="005666AD" w:rsidP="00527268">
            <w:pPr>
              <w:pStyle w:val="ListParagraph"/>
              <w:ind w:left="0"/>
              <w:jc w:val="center"/>
              <w:rPr>
                <w:bCs/>
                <w:lang w:val="vi-VN"/>
              </w:rPr>
            </w:pPr>
            <w:r w:rsidRPr="002C7B86">
              <w:rPr>
                <w:bCs/>
                <w:lang w:val="vi-VN"/>
              </w:rPr>
              <w:t>1</w:t>
            </w:r>
          </w:p>
        </w:tc>
        <w:tc>
          <w:tcPr>
            <w:tcW w:w="2018" w:type="dxa"/>
            <w:vAlign w:val="center"/>
          </w:tcPr>
          <w:p w14:paraId="2CFA11D5" w14:textId="1D8D07EF" w:rsidR="005666AD" w:rsidRPr="007560CA" w:rsidRDefault="005666AD" w:rsidP="00527268">
            <w:pPr>
              <w:pStyle w:val="ListParagraph"/>
              <w:ind w:left="0"/>
              <w:jc w:val="center"/>
              <w:rPr>
                <w:bCs/>
                <w:lang w:val="vi-VN"/>
              </w:rPr>
            </w:pPr>
            <w:r>
              <w:rPr>
                <w:bCs/>
                <w:lang w:val="vi-VN"/>
              </w:rPr>
              <w:t>4.</w:t>
            </w:r>
            <w:r w:rsidR="005E07DD">
              <w:rPr>
                <w:bCs/>
              </w:rPr>
              <w:t>1</w:t>
            </w:r>
            <w:r>
              <w:rPr>
                <w:bCs/>
                <w:lang w:val="vi-VN"/>
              </w:rPr>
              <w:t>.</w:t>
            </w:r>
            <w:r w:rsidR="00194A66">
              <w:rPr>
                <w:bCs/>
              </w:rPr>
              <w:t>2</w:t>
            </w:r>
            <w:r w:rsidR="0024586F">
              <w:rPr>
                <w:bCs/>
              </w:rPr>
              <w:t>, 4.2.1</w:t>
            </w:r>
          </w:p>
        </w:tc>
      </w:tr>
      <w:tr w:rsidR="00331736" w:rsidRPr="002C7B86" w14:paraId="1F4FE286" w14:textId="77777777" w:rsidTr="004C126F">
        <w:trPr>
          <w:jc w:val="center"/>
        </w:trPr>
        <w:tc>
          <w:tcPr>
            <w:tcW w:w="1311" w:type="dxa"/>
            <w:vAlign w:val="center"/>
          </w:tcPr>
          <w:p w14:paraId="2862270F" w14:textId="7C34011B" w:rsidR="00331736" w:rsidRPr="00E50130" w:rsidRDefault="00E50130" w:rsidP="00527268">
            <w:pPr>
              <w:pStyle w:val="ListParagraph"/>
              <w:ind w:left="0"/>
              <w:jc w:val="center"/>
              <w:rPr>
                <w:bCs/>
              </w:rPr>
            </w:pPr>
            <w:r>
              <w:rPr>
                <w:bCs/>
              </w:rPr>
              <w:t>2.4</w:t>
            </w:r>
          </w:p>
        </w:tc>
        <w:tc>
          <w:tcPr>
            <w:tcW w:w="4921" w:type="dxa"/>
            <w:vAlign w:val="center"/>
          </w:tcPr>
          <w:p w14:paraId="58813BEF" w14:textId="29324F3E" w:rsidR="00331736" w:rsidRDefault="003E55DA" w:rsidP="00527268">
            <w:pPr>
              <w:pStyle w:val="ListParagraph"/>
              <w:ind w:left="0"/>
              <w:rPr>
                <w:bCs/>
              </w:rPr>
            </w:pPr>
            <w:r>
              <w:rPr>
                <w:bCs/>
              </w:rPr>
              <w:t>Thực hành tạo bố cục ứng dụng</w:t>
            </w:r>
          </w:p>
        </w:tc>
        <w:tc>
          <w:tcPr>
            <w:tcW w:w="891" w:type="dxa"/>
            <w:vAlign w:val="center"/>
          </w:tcPr>
          <w:p w14:paraId="70E51AF9" w14:textId="4093FEA1" w:rsidR="00331736" w:rsidRPr="00694DE0" w:rsidRDefault="00694DE0" w:rsidP="00527268">
            <w:pPr>
              <w:pStyle w:val="ListParagraph"/>
              <w:ind w:left="0"/>
              <w:jc w:val="center"/>
              <w:rPr>
                <w:bCs/>
              </w:rPr>
            </w:pPr>
            <w:r>
              <w:rPr>
                <w:bCs/>
              </w:rPr>
              <w:t>1</w:t>
            </w:r>
          </w:p>
        </w:tc>
        <w:tc>
          <w:tcPr>
            <w:tcW w:w="2018" w:type="dxa"/>
            <w:vAlign w:val="center"/>
          </w:tcPr>
          <w:p w14:paraId="2048AE35" w14:textId="5E08EDD1" w:rsidR="00331736" w:rsidRPr="00072FAD" w:rsidRDefault="00072FAD" w:rsidP="00527268">
            <w:pPr>
              <w:pStyle w:val="ListParagraph"/>
              <w:ind w:left="0"/>
              <w:jc w:val="center"/>
              <w:rPr>
                <w:bCs/>
              </w:rPr>
            </w:pPr>
            <w:r>
              <w:rPr>
                <w:bCs/>
              </w:rPr>
              <w:t>4.1</w:t>
            </w:r>
            <w:r w:rsidR="0024586F">
              <w:rPr>
                <w:bCs/>
              </w:rPr>
              <w:t>, 4.2</w:t>
            </w:r>
          </w:p>
        </w:tc>
      </w:tr>
      <w:tr w:rsidR="00435BA5" w:rsidRPr="002C7B86" w14:paraId="55F99016" w14:textId="77777777" w:rsidTr="004C126F">
        <w:trPr>
          <w:jc w:val="center"/>
        </w:trPr>
        <w:tc>
          <w:tcPr>
            <w:tcW w:w="1311" w:type="dxa"/>
            <w:vAlign w:val="center"/>
          </w:tcPr>
          <w:p w14:paraId="21C7D30E" w14:textId="0E534F0D" w:rsidR="00435BA5" w:rsidRPr="00E50130" w:rsidRDefault="00E50130" w:rsidP="00527268">
            <w:pPr>
              <w:pStyle w:val="ListParagraph"/>
              <w:ind w:left="0"/>
              <w:jc w:val="center"/>
              <w:rPr>
                <w:bCs/>
              </w:rPr>
            </w:pPr>
            <w:r>
              <w:rPr>
                <w:bCs/>
              </w:rPr>
              <w:t>2.5</w:t>
            </w:r>
          </w:p>
        </w:tc>
        <w:tc>
          <w:tcPr>
            <w:tcW w:w="4921" w:type="dxa"/>
            <w:vAlign w:val="center"/>
          </w:tcPr>
          <w:p w14:paraId="09F88061" w14:textId="76B71C33" w:rsidR="00435BA5" w:rsidRDefault="003E55DA" w:rsidP="00527268">
            <w:pPr>
              <w:pStyle w:val="ListParagraph"/>
              <w:ind w:left="0"/>
              <w:rPr>
                <w:bCs/>
              </w:rPr>
            </w:pPr>
            <w:r>
              <w:rPr>
                <w:bCs/>
              </w:rPr>
              <w:t>Thực hành tạo ứng dụng tương tác</w:t>
            </w:r>
          </w:p>
        </w:tc>
        <w:tc>
          <w:tcPr>
            <w:tcW w:w="891" w:type="dxa"/>
            <w:vAlign w:val="center"/>
          </w:tcPr>
          <w:p w14:paraId="1D61B6DF" w14:textId="762FC547" w:rsidR="00435BA5" w:rsidRPr="00E66343" w:rsidRDefault="00E66343" w:rsidP="00527268">
            <w:pPr>
              <w:pStyle w:val="ListParagraph"/>
              <w:ind w:left="0"/>
              <w:jc w:val="center"/>
              <w:rPr>
                <w:bCs/>
              </w:rPr>
            </w:pPr>
            <w:r>
              <w:rPr>
                <w:bCs/>
              </w:rPr>
              <w:t>1</w:t>
            </w:r>
          </w:p>
        </w:tc>
        <w:tc>
          <w:tcPr>
            <w:tcW w:w="2018" w:type="dxa"/>
            <w:vAlign w:val="center"/>
          </w:tcPr>
          <w:p w14:paraId="48B1543D" w14:textId="7069F0F7" w:rsidR="00435BA5" w:rsidRPr="00072FAD" w:rsidRDefault="00072FAD" w:rsidP="00527268">
            <w:pPr>
              <w:pStyle w:val="ListParagraph"/>
              <w:ind w:left="0"/>
              <w:jc w:val="center"/>
              <w:rPr>
                <w:bCs/>
              </w:rPr>
            </w:pPr>
            <w:r>
              <w:rPr>
                <w:bCs/>
              </w:rPr>
              <w:t>4.1</w:t>
            </w:r>
            <w:r w:rsidR="0024586F">
              <w:rPr>
                <w:bCs/>
              </w:rPr>
              <w:t>, 4.2</w:t>
            </w:r>
          </w:p>
        </w:tc>
      </w:tr>
      <w:tr w:rsidR="00C229D0" w:rsidRPr="002C7B86" w14:paraId="3A6602C8" w14:textId="77777777" w:rsidTr="004C126F">
        <w:trPr>
          <w:jc w:val="center"/>
        </w:trPr>
        <w:tc>
          <w:tcPr>
            <w:tcW w:w="1311" w:type="dxa"/>
            <w:vAlign w:val="center"/>
          </w:tcPr>
          <w:p w14:paraId="08EC6FD6" w14:textId="720EB716" w:rsidR="00C229D0" w:rsidRPr="00E50130" w:rsidRDefault="00E50130" w:rsidP="00527268">
            <w:pPr>
              <w:pStyle w:val="ListParagraph"/>
              <w:ind w:left="0"/>
              <w:jc w:val="center"/>
              <w:rPr>
                <w:bCs/>
              </w:rPr>
            </w:pPr>
            <w:r>
              <w:rPr>
                <w:bCs/>
              </w:rPr>
              <w:t>2.6</w:t>
            </w:r>
          </w:p>
        </w:tc>
        <w:tc>
          <w:tcPr>
            <w:tcW w:w="4921" w:type="dxa"/>
            <w:vAlign w:val="center"/>
          </w:tcPr>
          <w:p w14:paraId="718B2361" w14:textId="5266DB95" w:rsidR="00C229D0" w:rsidRDefault="003E55DA" w:rsidP="00527268">
            <w:pPr>
              <w:pStyle w:val="ListParagraph"/>
              <w:ind w:left="0"/>
              <w:rPr>
                <w:bCs/>
              </w:rPr>
            </w:pPr>
            <w:r>
              <w:rPr>
                <w:bCs/>
              </w:rPr>
              <w:t>Câu hỏi và bài tập</w:t>
            </w:r>
          </w:p>
        </w:tc>
        <w:tc>
          <w:tcPr>
            <w:tcW w:w="891" w:type="dxa"/>
            <w:vAlign w:val="center"/>
          </w:tcPr>
          <w:p w14:paraId="01D93AC0" w14:textId="2558888A" w:rsidR="00C229D0" w:rsidRPr="00694DE0" w:rsidRDefault="00F334FB" w:rsidP="00527268">
            <w:pPr>
              <w:pStyle w:val="ListParagraph"/>
              <w:ind w:left="0"/>
              <w:jc w:val="center"/>
              <w:rPr>
                <w:bCs/>
              </w:rPr>
            </w:pPr>
            <w:r>
              <w:rPr>
                <w:bCs/>
              </w:rPr>
              <w:t>1</w:t>
            </w:r>
          </w:p>
        </w:tc>
        <w:tc>
          <w:tcPr>
            <w:tcW w:w="2018" w:type="dxa"/>
            <w:vAlign w:val="center"/>
          </w:tcPr>
          <w:p w14:paraId="05AF8AA1" w14:textId="52CE7BB4" w:rsidR="00C229D0" w:rsidRPr="00072FAD" w:rsidRDefault="00072FAD" w:rsidP="00527268">
            <w:pPr>
              <w:pStyle w:val="ListParagraph"/>
              <w:ind w:left="0"/>
              <w:jc w:val="center"/>
              <w:rPr>
                <w:bCs/>
              </w:rPr>
            </w:pPr>
            <w:r>
              <w:rPr>
                <w:bCs/>
              </w:rPr>
              <w:t>4.1.3, 4.1.4</w:t>
            </w:r>
          </w:p>
        </w:tc>
      </w:tr>
      <w:tr w:rsidR="00295F33" w:rsidRPr="007560CA" w14:paraId="0A2D8987" w14:textId="77777777" w:rsidTr="004A1BDA">
        <w:trPr>
          <w:trHeight w:val="419"/>
          <w:jc w:val="center"/>
        </w:trPr>
        <w:tc>
          <w:tcPr>
            <w:tcW w:w="1311" w:type="dxa"/>
            <w:vAlign w:val="center"/>
          </w:tcPr>
          <w:p w14:paraId="0F001F59" w14:textId="59D46C63" w:rsidR="00295F33" w:rsidRPr="00295F33" w:rsidRDefault="00295F33" w:rsidP="004A1BDA">
            <w:pPr>
              <w:pStyle w:val="ListParagraph"/>
              <w:ind w:left="0"/>
              <w:jc w:val="center"/>
              <w:rPr>
                <w:b/>
                <w:bCs/>
              </w:rPr>
            </w:pPr>
            <w:r w:rsidRPr="007560CA">
              <w:rPr>
                <w:b/>
                <w:bCs/>
                <w:lang w:val="nl-NL"/>
              </w:rPr>
              <w:t xml:space="preserve">Chương </w:t>
            </w:r>
            <w:r>
              <w:rPr>
                <w:b/>
                <w:bCs/>
              </w:rPr>
              <w:t>3</w:t>
            </w:r>
          </w:p>
        </w:tc>
        <w:tc>
          <w:tcPr>
            <w:tcW w:w="4921" w:type="dxa"/>
            <w:vAlign w:val="center"/>
          </w:tcPr>
          <w:p w14:paraId="12BF4EFC" w14:textId="31D522B4" w:rsidR="00295F33" w:rsidRPr="007560CA" w:rsidRDefault="00295F33" w:rsidP="004A1BDA">
            <w:pPr>
              <w:pStyle w:val="ListParagraph"/>
              <w:ind w:left="0"/>
              <w:rPr>
                <w:bCs/>
                <w:lang w:val="vi-VN"/>
              </w:rPr>
            </w:pPr>
            <w:r>
              <w:rPr>
                <w:b/>
              </w:rPr>
              <w:t>Giới thiệu về ngôn ngữ lập trình Dart</w:t>
            </w:r>
          </w:p>
        </w:tc>
        <w:tc>
          <w:tcPr>
            <w:tcW w:w="891" w:type="dxa"/>
            <w:vAlign w:val="center"/>
          </w:tcPr>
          <w:p w14:paraId="5045CF1F" w14:textId="61EE8728" w:rsidR="00295F33" w:rsidRPr="00E47CDB" w:rsidRDefault="00F334FB" w:rsidP="004A1BDA">
            <w:pPr>
              <w:pStyle w:val="ListParagraph"/>
              <w:ind w:left="0"/>
              <w:jc w:val="center"/>
              <w:rPr>
                <w:b/>
                <w:bCs/>
              </w:rPr>
            </w:pPr>
            <w:r>
              <w:rPr>
                <w:b/>
                <w:bCs/>
              </w:rPr>
              <w:t>9</w:t>
            </w:r>
          </w:p>
        </w:tc>
        <w:tc>
          <w:tcPr>
            <w:tcW w:w="2018" w:type="dxa"/>
            <w:vAlign w:val="center"/>
          </w:tcPr>
          <w:p w14:paraId="2127AD3C" w14:textId="77777777" w:rsidR="00295F33" w:rsidRPr="007560CA" w:rsidRDefault="00295F33" w:rsidP="004A1BDA">
            <w:pPr>
              <w:pStyle w:val="ListParagraph"/>
              <w:ind w:left="0"/>
              <w:jc w:val="center"/>
              <w:rPr>
                <w:bCs/>
              </w:rPr>
            </w:pPr>
          </w:p>
        </w:tc>
      </w:tr>
      <w:tr w:rsidR="00295F33" w:rsidRPr="007560CA" w14:paraId="28A5C2BF" w14:textId="77777777" w:rsidTr="004A1BDA">
        <w:trPr>
          <w:jc w:val="center"/>
        </w:trPr>
        <w:tc>
          <w:tcPr>
            <w:tcW w:w="1311" w:type="dxa"/>
            <w:vAlign w:val="center"/>
          </w:tcPr>
          <w:p w14:paraId="1001B266" w14:textId="77CE6FA3" w:rsidR="00295F33" w:rsidRPr="007560CA" w:rsidRDefault="008330FB" w:rsidP="004A1BDA">
            <w:pPr>
              <w:pStyle w:val="ListParagraph"/>
              <w:ind w:left="0"/>
              <w:jc w:val="center"/>
              <w:rPr>
                <w:bCs/>
                <w:lang w:val="vi-VN"/>
              </w:rPr>
            </w:pPr>
            <w:r>
              <w:rPr>
                <w:bCs/>
              </w:rPr>
              <w:t>3</w:t>
            </w:r>
            <w:r w:rsidR="00295F33" w:rsidRPr="007560CA">
              <w:rPr>
                <w:bCs/>
                <w:lang w:val="vi-VN"/>
              </w:rPr>
              <w:t>.1</w:t>
            </w:r>
          </w:p>
        </w:tc>
        <w:tc>
          <w:tcPr>
            <w:tcW w:w="4921" w:type="dxa"/>
            <w:vAlign w:val="center"/>
          </w:tcPr>
          <w:p w14:paraId="2C25A8EE" w14:textId="75E4A140" w:rsidR="00295F33" w:rsidRPr="007560CA" w:rsidRDefault="00295F33" w:rsidP="004A1BDA">
            <w:pPr>
              <w:pStyle w:val="ListParagraph"/>
              <w:ind w:left="0"/>
              <w:rPr>
                <w:bCs/>
                <w:lang w:val="vi-VN"/>
              </w:rPr>
            </w:pPr>
            <w:r>
              <w:rPr>
                <w:bCs/>
              </w:rPr>
              <w:t xml:space="preserve">Làm quen với </w:t>
            </w:r>
            <w:r w:rsidR="00720A67">
              <w:rPr>
                <w:bCs/>
              </w:rPr>
              <w:t xml:space="preserve">ngôn ngữ lập trình </w:t>
            </w:r>
            <w:r>
              <w:rPr>
                <w:bCs/>
              </w:rPr>
              <w:t>Dart</w:t>
            </w:r>
          </w:p>
        </w:tc>
        <w:tc>
          <w:tcPr>
            <w:tcW w:w="891" w:type="dxa"/>
            <w:vAlign w:val="center"/>
          </w:tcPr>
          <w:p w14:paraId="3BCE7CF1" w14:textId="77777777" w:rsidR="00295F33" w:rsidRPr="007560CA" w:rsidRDefault="00295F33" w:rsidP="004A1BDA">
            <w:pPr>
              <w:pStyle w:val="ListParagraph"/>
              <w:ind w:left="0"/>
              <w:jc w:val="center"/>
              <w:rPr>
                <w:bCs/>
              </w:rPr>
            </w:pPr>
            <w:r>
              <w:rPr>
                <w:bCs/>
              </w:rPr>
              <w:t>1</w:t>
            </w:r>
          </w:p>
        </w:tc>
        <w:tc>
          <w:tcPr>
            <w:tcW w:w="2018" w:type="dxa"/>
            <w:vAlign w:val="center"/>
          </w:tcPr>
          <w:p w14:paraId="7B9BF227" w14:textId="77777777" w:rsidR="00295F33" w:rsidRPr="007560CA" w:rsidRDefault="00295F33" w:rsidP="004A1BDA">
            <w:pPr>
              <w:pStyle w:val="ListParagraph"/>
              <w:ind w:left="0"/>
              <w:jc w:val="center"/>
              <w:rPr>
                <w:bCs/>
              </w:rPr>
            </w:pPr>
            <w:r>
              <w:rPr>
                <w:bCs/>
              </w:rPr>
              <w:t>4.1.3</w:t>
            </w:r>
          </w:p>
        </w:tc>
      </w:tr>
      <w:tr w:rsidR="00295F33" w:rsidRPr="002C7B86" w14:paraId="3BACCD45" w14:textId="77777777" w:rsidTr="004A1BDA">
        <w:trPr>
          <w:jc w:val="center"/>
        </w:trPr>
        <w:tc>
          <w:tcPr>
            <w:tcW w:w="1311" w:type="dxa"/>
            <w:vAlign w:val="center"/>
          </w:tcPr>
          <w:p w14:paraId="7A2CE789" w14:textId="4CD51E1B" w:rsidR="00295F33" w:rsidRPr="007560CA" w:rsidRDefault="008330FB" w:rsidP="004A1BDA">
            <w:pPr>
              <w:pStyle w:val="ListParagraph"/>
              <w:ind w:left="0"/>
              <w:jc w:val="center"/>
              <w:rPr>
                <w:bCs/>
                <w:lang w:val="vi-VN"/>
              </w:rPr>
            </w:pPr>
            <w:r>
              <w:rPr>
                <w:bCs/>
              </w:rPr>
              <w:t>3</w:t>
            </w:r>
            <w:r w:rsidR="00295F33" w:rsidRPr="007560CA">
              <w:rPr>
                <w:bCs/>
                <w:lang w:val="vi-VN"/>
              </w:rPr>
              <w:t>.2</w:t>
            </w:r>
          </w:p>
        </w:tc>
        <w:tc>
          <w:tcPr>
            <w:tcW w:w="4921" w:type="dxa"/>
            <w:vAlign w:val="center"/>
          </w:tcPr>
          <w:p w14:paraId="27BB5DEB" w14:textId="31DBADAA" w:rsidR="00295F33" w:rsidRPr="0037410E" w:rsidRDefault="00295F33" w:rsidP="004A1BDA">
            <w:pPr>
              <w:pStyle w:val="ListParagraph"/>
              <w:ind w:left="0"/>
              <w:rPr>
                <w:bCs/>
              </w:rPr>
            </w:pPr>
            <w:r>
              <w:rPr>
                <w:bCs/>
              </w:rPr>
              <w:t>Tạo và sử dụng hàm</w:t>
            </w:r>
            <w:r w:rsidR="00720A67">
              <w:rPr>
                <w:bCs/>
              </w:rPr>
              <w:t xml:space="preserve"> trong Dart</w:t>
            </w:r>
          </w:p>
        </w:tc>
        <w:tc>
          <w:tcPr>
            <w:tcW w:w="891" w:type="dxa"/>
            <w:vAlign w:val="center"/>
          </w:tcPr>
          <w:p w14:paraId="5A0ED09E" w14:textId="77777777" w:rsidR="00295F33" w:rsidRPr="00EC2C56" w:rsidRDefault="00295F33" w:rsidP="004A1BDA">
            <w:pPr>
              <w:pStyle w:val="ListParagraph"/>
              <w:ind w:left="0"/>
              <w:jc w:val="center"/>
              <w:rPr>
                <w:bCs/>
              </w:rPr>
            </w:pPr>
            <w:r>
              <w:rPr>
                <w:bCs/>
              </w:rPr>
              <w:t>1</w:t>
            </w:r>
          </w:p>
        </w:tc>
        <w:tc>
          <w:tcPr>
            <w:tcW w:w="2018" w:type="dxa"/>
            <w:vAlign w:val="center"/>
          </w:tcPr>
          <w:p w14:paraId="05662BD9" w14:textId="77777777" w:rsidR="00295F33" w:rsidRPr="005E07DD" w:rsidRDefault="00295F33" w:rsidP="004A1BDA">
            <w:pPr>
              <w:pStyle w:val="ListParagraph"/>
              <w:ind w:left="0"/>
              <w:jc w:val="center"/>
              <w:rPr>
                <w:bCs/>
              </w:rPr>
            </w:pPr>
            <w:r>
              <w:rPr>
                <w:bCs/>
                <w:lang w:val="vi-VN"/>
              </w:rPr>
              <w:t>4.</w:t>
            </w:r>
            <w:r>
              <w:rPr>
                <w:bCs/>
              </w:rPr>
              <w:t>1.3</w:t>
            </w:r>
          </w:p>
        </w:tc>
      </w:tr>
      <w:tr w:rsidR="00295F33" w:rsidRPr="002C7B86" w14:paraId="79EEB1B7" w14:textId="77777777" w:rsidTr="004A1BDA">
        <w:trPr>
          <w:jc w:val="center"/>
        </w:trPr>
        <w:tc>
          <w:tcPr>
            <w:tcW w:w="1311" w:type="dxa"/>
            <w:vAlign w:val="center"/>
          </w:tcPr>
          <w:p w14:paraId="6F4B94B3" w14:textId="5795CCCB" w:rsidR="00295F33" w:rsidRPr="002C7B86" w:rsidRDefault="008330FB" w:rsidP="004A1BDA">
            <w:pPr>
              <w:pStyle w:val="ListParagraph"/>
              <w:ind w:left="0"/>
              <w:jc w:val="center"/>
              <w:rPr>
                <w:bCs/>
                <w:lang w:val="vi-VN"/>
              </w:rPr>
            </w:pPr>
            <w:r>
              <w:rPr>
                <w:bCs/>
              </w:rPr>
              <w:t>3</w:t>
            </w:r>
            <w:r w:rsidR="00295F33" w:rsidRPr="002C7B86">
              <w:rPr>
                <w:bCs/>
                <w:lang w:val="vi-VN"/>
              </w:rPr>
              <w:t>.3</w:t>
            </w:r>
          </w:p>
        </w:tc>
        <w:tc>
          <w:tcPr>
            <w:tcW w:w="4921" w:type="dxa"/>
            <w:vAlign w:val="center"/>
          </w:tcPr>
          <w:p w14:paraId="41947F8D" w14:textId="2A2143E0" w:rsidR="00295F33" w:rsidRPr="0037410E" w:rsidRDefault="00720A67" w:rsidP="004A1BDA">
            <w:pPr>
              <w:pStyle w:val="ListParagraph"/>
              <w:ind w:left="0"/>
              <w:rPr>
                <w:bCs/>
              </w:rPr>
            </w:pPr>
            <w:r>
              <w:rPr>
                <w:bCs/>
              </w:rPr>
              <w:t>Các kiểu dữ liệu trong Dart</w:t>
            </w:r>
          </w:p>
        </w:tc>
        <w:tc>
          <w:tcPr>
            <w:tcW w:w="891" w:type="dxa"/>
            <w:vAlign w:val="center"/>
          </w:tcPr>
          <w:p w14:paraId="78EE2D0B" w14:textId="77777777" w:rsidR="00295F33" w:rsidRPr="002C7B86" w:rsidRDefault="00295F33" w:rsidP="004A1BDA">
            <w:pPr>
              <w:pStyle w:val="ListParagraph"/>
              <w:ind w:left="0"/>
              <w:jc w:val="center"/>
              <w:rPr>
                <w:bCs/>
                <w:lang w:val="vi-VN"/>
              </w:rPr>
            </w:pPr>
            <w:r w:rsidRPr="002C7B86">
              <w:rPr>
                <w:bCs/>
                <w:lang w:val="vi-VN"/>
              </w:rPr>
              <w:t>1</w:t>
            </w:r>
          </w:p>
        </w:tc>
        <w:tc>
          <w:tcPr>
            <w:tcW w:w="2018" w:type="dxa"/>
            <w:vAlign w:val="center"/>
          </w:tcPr>
          <w:p w14:paraId="6443039E" w14:textId="77777777" w:rsidR="00295F33" w:rsidRPr="007560CA" w:rsidRDefault="00295F33" w:rsidP="004A1BDA">
            <w:pPr>
              <w:pStyle w:val="ListParagraph"/>
              <w:ind w:left="0"/>
              <w:jc w:val="center"/>
              <w:rPr>
                <w:bCs/>
                <w:lang w:val="vi-VN"/>
              </w:rPr>
            </w:pPr>
            <w:r>
              <w:rPr>
                <w:bCs/>
                <w:lang w:val="vi-VN"/>
              </w:rPr>
              <w:t>4.</w:t>
            </w:r>
            <w:r>
              <w:rPr>
                <w:bCs/>
              </w:rPr>
              <w:t>1</w:t>
            </w:r>
            <w:r>
              <w:rPr>
                <w:bCs/>
                <w:lang w:val="vi-VN"/>
              </w:rPr>
              <w:t>.</w:t>
            </w:r>
            <w:r>
              <w:rPr>
                <w:bCs/>
              </w:rPr>
              <w:t>3</w:t>
            </w:r>
          </w:p>
        </w:tc>
      </w:tr>
      <w:tr w:rsidR="00295F33" w:rsidRPr="002C7B86" w14:paraId="1469934D" w14:textId="77777777" w:rsidTr="004A1BDA">
        <w:trPr>
          <w:jc w:val="center"/>
        </w:trPr>
        <w:tc>
          <w:tcPr>
            <w:tcW w:w="1311" w:type="dxa"/>
            <w:vAlign w:val="center"/>
          </w:tcPr>
          <w:p w14:paraId="5524BA35" w14:textId="785DB1A0" w:rsidR="00295F33" w:rsidRPr="00E50130" w:rsidRDefault="008330FB" w:rsidP="004A1BDA">
            <w:pPr>
              <w:pStyle w:val="ListParagraph"/>
              <w:ind w:left="0"/>
              <w:jc w:val="center"/>
              <w:rPr>
                <w:bCs/>
              </w:rPr>
            </w:pPr>
            <w:r>
              <w:rPr>
                <w:bCs/>
              </w:rPr>
              <w:t>3</w:t>
            </w:r>
            <w:r w:rsidR="00295F33">
              <w:rPr>
                <w:bCs/>
              </w:rPr>
              <w:t>.4</w:t>
            </w:r>
          </w:p>
        </w:tc>
        <w:tc>
          <w:tcPr>
            <w:tcW w:w="4921" w:type="dxa"/>
            <w:vAlign w:val="center"/>
          </w:tcPr>
          <w:p w14:paraId="7D085F7D" w14:textId="6444D9C8" w:rsidR="00295F33" w:rsidRDefault="00720A67" w:rsidP="004A1BDA">
            <w:pPr>
              <w:pStyle w:val="ListParagraph"/>
              <w:ind w:left="0"/>
              <w:rPr>
                <w:bCs/>
              </w:rPr>
            </w:pPr>
            <w:r>
              <w:rPr>
                <w:bCs/>
              </w:rPr>
              <w:t>Các toán tử trong Dart</w:t>
            </w:r>
          </w:p>
        </w:tc>
        <w:tc>
          <w:tcPr>
            <w:tcW w:w="891" w:type="dxa"/>
            <w:vAlign w:val="center"/>
          </w:tcPr>
          <w:p w14:paraId="45442F41" w14:textId="77777777" w:rsidR="00295F33" w:rsidRPr="00694DE0" w:rsidRDefault="00295F33" w:rsidP="004A1BDA">
            <w:pPr>
              <w:pStyle w:val="ListParagraph"/>
              <w:ind w:left="0"/>
              <w:jc w:val="center"/>
              <w:rPr>
                <w:bCs/>
              </w:rPr>
            </w:pPr>
            <w:r>
              <w:rPr>
                <w:bCs/>
              </w:rPr>
              <w:t>1</w:t>
            </w:r>
          </w:p>
        </w:tc>
        <w:tc>
          <w:tcPr>
            <w:tcW w:w="2018" w:type="dxa"/>
            <w:vAlign w:val="center"/>
          </w:tcPr>
          <w:p w14:paraId="63D5995E" w14:textId="77777777" w:rsidR="00295F33" w:rsidRPr="00072FAD" w:rsidRDefault="00295F33" w:rsidP="004A1BDA">
            <w:pPr>
              <w:pStyle w:val="ListParagraph"/>
              <w:ind w:left="0"/>
              <w:jc w:val="center"/>
              <w:rPr>
                <w:bCs/>
              </w:rPr>
            </w:pPr>
            <w:r>
              <w:rPr>
                <w:bCs/>
              </w:rPr>
              <w:t>4.1.3</w:t>
            </w:r>
          </w:p>
        </w:tc>
      </w:tr>
      <w:tr w:rsidR="00295F33" w:rsidRPr="002C7B86" w14:paraId="65F7CA5B" w14:textId="77777777" w:rsidTr="004A1BDA">
        <w:trPr>
          <w:jc w:val="center"/>
        </w:trPr>
        <w:tc>
          <w:tcPr>
            <w:tcW w:w="1311" w:type="dxa"/>
            <w:vAlign w:val="center"/>
          </w:tcPr>
          <w:p w14:paraId="3144B6E2" w14:textId="2DA55882" w:rsidR="00295F33" w:rsidRPr="00E50130" w:rsidRDefault="008330FB" w:rsidP="004A1BDA">
            <w:pPr>
              <w:pStyle w:val="ListParagraph"/>
              <w:ind w:left="0"/>
              <w:jc w:val="center"/>
              <w:rPr>
                <w:bCs/>
              </w:rPr>
            </w:pPr>
            <w:r>
              <w:rPr>
                <w:bCs/>
              </w:rPr>
              <w:t>3</w:t>
            </w:r>
            <w:r w:rsidR="00295F33">
              <w:rPr>
                <w:bCs/>
              </w:rPr>
              <w:t>.5</w:t>
            </w:r>
          </w:p>
        </w:tc>
        <w:tc>
          <w:tcPr>
            <w:tcW w:w="4921" w:type="dxa"/>
            <w:vAlign w:val="center"/>
          </w:tcPr>
          <w:p w14:paraId="3428C1A3" w14:textId="3674A078" w:rsidR="00295F33" w:rsidRDefault="00E00F7D" w:rsidP="004A1BDA">
            <w:pPr>
              <w:pStyle w:val="ListParagraph"/>
              <w:ind w:left="0"/>
              <w:rPr>
                <w:bCs/>
              </w:rPr>
            </w:pPr>
            <w:r>
              <w:rPr>
                <w:bCs/>
              </w:rPr>
              <w:t>Lớp và đối tượng trong Dart</w:t>
            </w:r>
          </w:p>
        </w:tc>
        <w:tc>
          <w:tcPr>
            <w:tcW w:w="891" w:type="dxa"/>
            <w:vAlign w:val="center"/>
          </w:tcPr>
          <w:p w14:paraId="1A995346" w14:textId="77777777" w:rsidR="00295F33" w:rsidRPr="00E66343" w:rsidRDefault="00295F33" w:rsidP="004A1BDA">
            <w:pPr>
              <w:pStyle w:val="ListParagraph"/>
              <w:ind w:left="0"/>
              <w:jc w:val="center"/>
              <w:rPr>
                <w:bCs/>
              </w:rPr>
            </w:pPr>
            <w:r>
              <w:rPr>
                <w:bCs/>
              </w:rPr>
              <w:t>1</w:t>
            </w:r>
          </w:p>
        </w:tc>
        <w:tc>
          <w:tcPr>
            <w:tcW w:w="2018" w:type="dxa"/>
            <w:vAlign w:val="center"/>
          </w:tcPr>
          <w:p w14:paraId="071C5BBB" w14:textId="280318B0" w:rsidR="00295F33" w:rsidRPr="00072FAD" w:rsidRDefault="00295F33" w:rsidP="004A1BDA">
            <w:pPr>
              <w:pStyle w:val="ListParagraph"/>
              <w:ind w:left="0"/>
              <w:jc w:val="center"/>
              <w:rPr>
                <w:bCs/>
              </w:rPr>
            </w:pPr>
            <w:r>
              <w:rPr>
                <w:bCs/>
              </w:rPr>
              <w:t>4.1.</w:t>
            </w:r>
            <w:r w:rsidR="000A3C33">
              <w:rPr>
                <w:bCs/>
              </w:rPr>
              <w:t>3</w:t>
            </w:r>
          </w:p>
        </w:tc>
      </w:tr>
      <w:tr w:rsidR="00E000A7" w:rsidRPr="002C7B86" w14:paraId="5338AEC8" w14:textId="77777777" w:rsidTr="004A1BDA">
        <w:trPr>
          <w:jc w:val="center"/>
        </w:trPr>
        <w:tc>
          <w:tcPr>
            <w:tcW w:w="1311" w:type="dxa"/>
            <w:vAlign w:val="center"/>
          </w:tcPr>
          <w:p w14:paraId="7243EADC" w14:textId="6505F63C" w:rsidR="00E000A7" w:rsidRPr="00E50130" w:rsidRDefault="008330FB" w:rsidP="004A1BDA">
            <w:pPr>
              <w:pStyle w:val="ListParagraph"/>
              <w:ind w:left="0"/>
              <w:jc w:val="center"/>
              <w:rPr>
                <w:bCs/>
              </w:rPr>
            </w:pPr>
            <w:r>
              <w:rPr>
                <w:bCs/>
              </w:rPr>
              <w:t>3</w:t>
            </w:r>
            <w:r w:rsidR="00E000A7">
              <w:rPr>
                <w:bCs/>
              </w:rPr>
              <w:t>.</w:t>
            </w:r>
            <w:r w:rsidR="00654E2B">
              <w:rPr>
                <w:bCs/>
              </w:rPr>
              <w:t>6</w:t>
            </w:r>
          </w:p>
        </w:tc>
        <w:tc>
          <w:tcPr>
            <w:tcW w:w="4921" w:type="dxa"/>
            <w:vAlign w:val="center"/>
          </w:tcPr>
          <w:p w14:paraId="3295FED9" w14:textId="4D4E8524" w:rsidR="00E000A7" w:rsidRDefault="00D07064" w:rsidP="004A1BDA">
            <w:pPr>
              <w:pStyle w:val="ListParagraph"/>
              <w:ind w:left="0"/>
              <w:rPr>
                <w:bCs/>
              </w:rPr>
            </w:pPr>
            <w:r>
              <w:rPr>
                <w:bCs/>
              </w:rPr>
              <w:t>Lập trình bất đồng bộ trong Dart</w:t>
            </w:r>
          </w:p>
        </w:tc>
        <w:tc>
          <w:tcPr>
            <w:tcW w:w="891" w:type="dxa"/>
            <w:vAlign w:val="center"/>
          </w:tcPr>
          <w:p w14:paraId="3F5E874D" w14:textId="77777777" w:rsidR="00E000A7" w:rsidRPr="00E66343" w:rsidRDefault="00E000A7" w:rsidP="004A1BDA">
            <w:pPr>
              <w:pStyle w:val="ListParagraph"/>
              <w:ind w:left="0"/>
              <w:jc w:val="center"/>
              <w:rPr>
                <w:bCs/>
              </w:rPr>
            </w:pPr>
            <w:r>
              <w:rPr>
                <w:bCs/>
              </w:rPr>
              <w:t>1</w:t>
            </w:r>
          </w:p>
        </w:tc>
        <w:tc>
          <w:tcPr>
            <w:tcW w:w="2018" w:type="dxa"/>
            <w:vAlign w:val="center"/>
          </w:tcPr>
          <w:p w14:paraId="28795EDB" w14:textId="6611B072" w:rsidR="00E000A7" w:rsidRPr="00072FAD" w:rsidRDefault="00E000A7" w:rsidP="004A1BDA">
            <w:pPr>
              <w:pStyle w:val="ListParagraph"/>
              <w:ind w:left="0"/>
              <w:jc w:val="center"/>
              <w:rPr>
                <w:bCs/>
              </w:rPr>
            </w:pPr>
            <w:r>
              <w:rPr>
                <w:bCs/>
              </w:rPr>
              <w:t>4.1.</w:t>
            </w:r>
            <w:r w:rsidR="000A3C33">
              <w:rPr>
                <w:bCs/>
              </w:rPr>
              <w:t>3</w:t>
            </w:r>
          </w:p>
        </w:tc>
      </w:tr>
      <w:tr w:rsidR="00654E2B" w:rsidRPr="002C7B86" w14:paraId="5C44B4B6" w14:textId="77777777" w:rsidTr="004A1BDA">
        <w:trPr>
          <w:jc w:val="center"/>
        </w:trPr>
        <w:tc>
          <w:tcPr>
            <w:tcW w:w="1311" w:type="dxa"/>
            <w:vAlign w:val="center"/>
          </w:tcPr>
          <w:p w14:paraId="74AC348D" w14:textId="7322162F" w:rsidR="00654E2B" w:rsidRPr="00E50130" w:rsidRDefault="00654E2B" w:rsidP="004A1BDA">
            <w:pPr>
              <w:pStyle w:val="ListParagraph"/>
              <w:ind w:left="0"/>
              <w:jc w:val="center"/>
              <w:rPr>
                <w:bCs/>
              </w:rPr>
            </w:pPr>
            <w:r>
              <w:rPr>
                <w:bCs/>
              </w:rPr>
              <w:t>3.7</w:t>
            </w:r>
          </w:p>
        </w:tc>
        <w:tc>
          <w:tcPr>
            <w:tcW w:w="4921" w:type="dxa"/>
            <w:vAlign w:val="center"/>
          </w:tcPr>
          <w:p w14:paraId="0D68F23F" w14:textId="77777777" w:rsidR="00654E2B" w:rsidRDefault="00654E2B" w:rsidP="004A1BDA">
            <w:pPr>
              <w:pStyle w:val="ListParagraph"/>
              <w:ind w:left="0"/>
              <w:rPr>
                <w:bCs/>
              </w:rPr>
            </w:pPr>
            <w:r>
              <w:rPr>
                <w:bCs/>
              </w:rPr>
              <w:t>Thực hành sử dụng kiểu dữ liệu</w:t>
            </w:r>
          </w:p>
        </w:tc>
        <w:tc>
          <w:tcPr>
            <w:tcW w:w="891" w:type="dxa"/>
            <w:vAlign w:val="center"/>
          </w:tcPr>
          <w:p w14:paraId="0E221975" w14:textId="77777777" w:rsidR="00654E2B" w:rsidRPr="00E66343" w:rsidRDefault="00654E2B" w:rsidP="004A1BDA">
            <w:pPr>
              <w:pStyle w:val="ListParagraph"/>
              <w:ind w:left="0"/>
              <w:jc w:val="center"/>
              <w:rPr>
                <w:bCs/>
              </w:rPr>
            </w:pPr>
            <w:r>
              <w:rPr>
                <w:bCs/>
              </w:rPr>
              <w:t>1</w:t>
            </w:r>
          </w:p>
        </w:tc>
        <w:tc>
          <w:tcPr>
            <w:tcW w:w="2018" w:type="dxa"/>
            <w:vAlign w:val="center"/>
          </w:tcPr>
          <w:p w14:paraId="4D374451" w14:textId="04057E79" w:rsidR="00654E2B" w:rsidRPr="00072FAD" w:rsidRDefault="00654E2B" w:rsidP="004A1BDA">
            <w:pPr>
              <w:pStyle w:val="ListParagraph"/>
              <w:ind w:left="0"/>
              <w:jc w:val="center"/>
              <w:rPr>
                <w:bCs/>
              </w:rPr>
            </w:pPr>
            <w:r>
              <w:rPr>
                <w:bCs/>
              </w:rPr>
              <w:t>4.</w:t>
            </w:r>
            <w:r w:rsidR="000A3C33">
              <w:rPr>
                <w:bCs/>
              </w:rPr>
              <w:t>1, 4.2</w:t>
            </w:r>
          </w:p>
        </w:tc>
      </w:tr>
      <w:tr w:rsidR="00E000A7" w:rsidRPr="002C7B86" w14:paraId="3383F9A9" w14:textId="77777777" w:rsidTr="004A1BDA">
        <w:trPr>
          <w:jc w:val="center"/>
        </w:trPr>
        <w:tc>
          <w:tcPr>
            <w:tcW w:w="1311" w:type="dxa"/>
            <w:vAlign w:val="center"/>
          </w:tcPr>
          <w:p w14:paraId="4096037A" w14:textId="6DEF2998" w:rsidR="00E000A7" w:rsidRPr="00E50130" w:rsidRDefault="008330FB" w:rsidP="004A1BDA">
            <w:pPr>
              <w:pStyle w:val="ListParagraph"/>
              <w:ind w:left="0"/>
              <w:jc w:val="center"/>
              <w:rPr>
                <w:bCs/>
              </w:rPr>
            </w:pPr>
            <w:r>
              <w:rPr>
                <w:bCs/>
              </w:rPr>
              <w:t>3</w:t>
            </w:r>
            <w:r w:rsidR="00E000A7">
              <w:rPr>
                <w:bCs/>
              </w:rPr>
              <w:t>.</w:t>
            </w:r>
            <w:r w:rsidR="00D07064">
              <w:rPr>
                <w:bCs/>
              </w:rPr>
              <w:t>8</w:t>
            </w:r>
          </w:p>
        </w:tc>
        <w:tc>
          <w:tcPr>
            <w:tcW w:w="4921" w:type="dxa"/>
            <w:vAlign w:val="center"/>
          </w:tcPr>
          <w:p w14:paraId="56102A79" w14:textId="5509B748" w:rsidR="00E000A7" w:rsidRDefault="00D07064" w:rsidP="004A1BDA">
            <w:pPr>
              <w:pStyle w:val="ListParagraph"/>
              <w:ind w:left="0"/>
              <w:rPr>
                <w:bCs/>
              </w:rPr>
            </w:pPr>
            <w:r>
              <w:rPr>
                <w:bCs/>
              </w:rPr>
              <w:t>Thực hành lập trình bất đồng bộ</w:t>
            </w:r>
          </w:p>
        </w:tc>
        <w:tc>
          <w:tcPr>
            <w:tcW w:w="891" w:type="dxa"/>
            <w:vAlign w:val="center"/>
          </w:tcPr>
          <w:p w14:paraId="453A44EA" w14:textId="77777777" w:rsidR="00E000A7" w:rsidRPr="00E66343" w:rsidRDefault="00E000A7" w:rsidP="004A1BDA">
            <w:pPr>
              <w:pStyle w:val="ListParagraph"/>
              <w:ind w:left="0"/>
              <w:jc w:val="center"/>
              <w:rPr>
                <w:bCs/>
              </w:rPr>
            </w:pPr>
            <w:r>
              <w:rPr>
                <w:bCs/>
              </w:rPr>
              <w:t>1</w:t>
            </w:r>
          </w:p>
        </w:tc>
        <w:tc>
          <w:tcPr>
            <w:tcW w:w="2018" w:type="dxa"/>
            <w:vAlign w:val="center"/>
          </w:tcPr>
          <w:p w14:paraId="6772A07E" w14:textId="599E9CC1" w:rsidR="00E000A7" w:rsidRPr="00072FAD" w:rsidRDefault="00E000A7" w:rsidP="004A1BDA">
            <w:pPr>
              <w:pStyle w:val="ListParagraph"/>
              <w:ind w:left="0"/>
              <w:jc w:val="center"/>
              <w:rPr>
                <w:bCs/>
              </w:rPr>
            </w:pPr>
            <w:r>
              <w:rPr>
                <w:bCs/>
              </w:rPr>
              <w:t>4.1</w:t>
            </w:r>
            <w:r w:rsidR="000A3C33">
              <w:rPr>
                <w:bCs/>
              </w:rPr>
              <w:t>, 4.2</w:t>
            </w:r>
          </w:p>
        </w:tc>
      </w:tr>
      <w:tr w:rsidR="00295F33" w:rsidRPr="002C7B86" w14:paraId="63F4CFAB" w14:textId="77777777" w:rsidTr="004A1BDA">
        <w:trPr>
          <w:jc w:val="center"/>
        </w:trPr>
        <w:tc>
          <w:tcPr>
            <w:tcW w:w="1311" w:type="dxa"/>
            <w:vAlign w:val="center"/>
          </w:tcPr>
          <w:p w14:paraId="6E1AF274" w14:textId="3EF4C584" w:rsidR="00295F33" w:rsidRPr="00E50130" w:rsidRDefault="008330FB" w:rsidP="004A1BDA">
            <w:pPr>
              <w:pStyle w:val="ListParagraph"/>
              <w:ind w:left="0"/>
              <w:jc w:val="center"/>
              <w:rPr>
                <w:bCs/>
              </w:rPr>
            </w:pPr>
            <w:r>
              <w:rPr>
                <w:bCs/>
              </w:rPr>
              <w:t>3</w:t>
            </w:r>
            <w:r w:rsidR="00295F33">
              <w:rPr>
                <w:bCs/>
              </w:rPr>
              <w:t>.</w:t>
            </w:r>
            <w:r w:rsidR="00D07064">
              <w:rPr>
                <w:bCs/>
              </w:rPr>
              <w:t>9</w:t>
            </w:r>
          </w:p>
        </w:tc>
        <w:tc>
          <w:tcPr>
            <w:tcW w:w="4921" w:type="dxa"/>
            <w:vAlign w:val="center"/>
          </w:tcPr>
          <w:p w14:paraId="1AD42D7A" w14:textId="77777777" w:rsidR="00295F33" w:rsidRDefault="00295F33" w:rsidP="004A1BDA">
            <w:pPr>
              <w:pStyle w:val="ListParagraph"/>
              <w:ind w:left="0"/>
              <w:rPr>
                <w:bCs/>
              </w:rPr>
            </w:pPr>
            <w:r>
              <w:rPr>
                <w:bCs/>
              </w:rPr>
              <w:t>Câu hỏi và bài tập</w:t>
            </w:r>
          </w:p>
        </w:tc>
        <w:tc>
          <w:tcPr>
            <w:tcW w:w="891" w:type="dxa"/>
            <w:vAlign w:val="center"/>
          </w:tcPr>
          <w:p w14:paraId="58E152FF" w14:textId="752FD716" w:rsidR="00295F33" w:rsidRPr="00694DE0" w:rsidRDefault="00F334FB" w:rsidP="004A1BDA">
            <w:pPr>
              <w:pStyle w:val="ListParagraph"/>
              <w:ind w:left="0"/>
              <w:jc w:val="center"/>
              <w:rPr>
                <w:bCs/>
              </w:rPr>
            </w:pPr>
            <w:r>
              <w:rPr>
                <w:bCs/>
              </w:rPr>
              <w:t>1</w:t>
            </w:r>
          </w:p>
        </w:tc>
        <w:tc>
          <w:tcPr>
            <w:tcW w:w="2018" w:type="dxa"/>
            <w:vAlign w:val="center"/>
          </w:tcPr>
          <w:p w14:paraId="5739EAE2" w14:textId="7982FC8B" w:rsidR="00295F33" w:rsidRPr="00072FAD" w:rsidRDefault="00295F33" w:rsidP="004A1BDA">
            <w:pPr>
              <w:pStyle w:val="ListParagraph"/>
              <w:ind w:left="0"/>
              <w:jc w:val="center"/>
              <w:rPr>
                <w:bCs/>
              </w:rPr>
            </w:pPr>
            <w:r>
              <w:rPr>
                <w:bCs/>
              </w:rPr>
              <w:t>4.1, 4.</w:t>
            </w:r>
            <w:r w:rsidR="000A3C33">
              <w:rPr>
                <w:bCs/>
              </w:rPr>
              <w:t>2</w:t>
            </w:r>
          </w:p>
        </w:tc>
      </w:tr>
      <w:tr w:rsidR="00E00F7D" w:rsidRPr="007560CA" w14:paraId="3310975E" w14:textId="77777777" w:rsidTr="004A1BDA">
        <w:trPr>
          <w:trHeight w:val="419"/>
          <w:jc w:val="center"/>
        </w:trPr>
        <w:tc>
          <w:tcPr>
            <w:tcW w:w="1311" w:type="dxa"/>
            <w:vAlign w:val="center"/>
          </w:tcPr>
          <w:p w14:paraId="4C8B8C06" w14:textId="48EF429C" w:rsidR="00E00F7D" w:rsidRPr="00295F33" w:rsidRDefault="00E00F7D" w:rsidP="004A1BDA">
            <w:pPr>
              <w:pStyle w:val="ListParagraph"/>
              <w:ind w:left="0"/>
              <w:jc w:val="center"/>
              <w:rPr>
                <w:b/>
                <w:bCs/>
              </w:rPr>
            </w:pPr>
            <w:r w:rsidRPr="007560CA">
              <w:rPr>
                <w:b/>
                <w:bCs/>
                <w:lang w:val="nl-NL"/>
              </w:rPr>
              <w:t xml:space="preserve">Chương </w:t>
            </w:r>
            <w:r>
              <w:rPr>
                <w:b/>
                <w:bCs/>
              </w:rPr>
              <w:t>4</w:t>
            </w:r>
          </w:p>
        </w:tc>
        <w:tc>
          <w:tcPr>
            <w:tcW w:w="4921" w:type="dxa"/>
            <w:vAlign w:val="center"/>
          </w:tcPr>
          <w:p w14:paraId="20879308" w14:textId="4E7EBC85" w:rsidR="00E00F7D" w:rsidRPr="007560CA" w:rsidRDefault="00BF4C89" w:rsidP="004A1BDA">
            <w:pPr>
              <w:pStyle w:val="ListParagraph"/>
              <w:ind w:left="0"/>
              <w:rPr>
                <w:bCs/>
                <w:lang w:val="vi-VN"/>
              </w:rPr>
            </w:pPr>
            <w:r>
              <w:rPr>
                <w:b/>
              </w:rPr>
              <w:t>Phát triển ứng dụng với Flutter</w:t>
            </w:r>
          </w:p>
        </w:tc>
        <w:tc>
          <w:tcPr>
            <w:tcW w:w="891" w:type="dxa"/>
            <w:vAlign w:val="center"/>
          </w:tcPr>
          <w:p w14:paraId="0C204D03" w14:textId="2A8E85CD" w:rsidR="00E00F7D" w:rsidRPr="00E47CDB" w:rsidRDefault="005E2373" w:rsidP="004A1BDA">
            <w:pPr>
              <w:pStyle w:val="ListParagraph"/>
              <w:ind w:left="0"/>
              <w:jc w:val="center"/>
              <w:rPr>
                <w:b/>
                <w:bCs/>
              </w:rPr>
            </w:pPr>
            <w:r>
              <w:rPr>
                <w:b/>
                <w:bCs/>
              </w:rPr>
              <w:t>9</w:t>
            </w:r>
          </w:p>
        </w:tc>
        <w:tc>
          <w:tcPr>
            <w:tcW w:w="2018" w:type="dxa"/>
            <w:vAlign w:val="center"/>
          </w:tcPr>
          <w:p w14:paraId="4E371AEB" w14:textId="77777777" w:rsidR="00E00F7D" w:rsidRPr="007560CA" w:rsidRDefault="00E00F7D" w:rsidP="004A1BDA">
            <w:pPr>
              <w:pStyle w:val="ListParagraph"/>
              <w:ind w:left="0"/>
              <w:jc w:val="center"/>
              <w:rPr>
                <w:bCs/>
              </w:rPr>
            </w:pPr>
          </w:p>
        </w:tc>
      </w:tr>
      <w:tr w:rsidR="007B37FD" w:rsidRPr="007560CA" w14:paraId="77D1A9EC" w14:textId="77777777" w:rsidTr="00A90938">
        <w:trPr>
          <w:jc w:val="center"/>
        </w:trPr>
        <w:tc>
          <w:tcPr>
            <w:tcW w:w="1311" w:type="dxa"/>
            <w:vAlign w:val="center"/>
          </w:tcPr>
          <w:p w14:paraId="76CE48BC" w14:textId="77777777" w:rsidR="007B37FD" w:rsidRPr="007560CA" w:rsidRDefault="007B37FD" w:rsidP="00A90938">
            <w:pPr>
              <w:pStyle w:val="ListParagraph"/>
              <w:ind w:left="0"/>
              <w:jc w:val="center"/>
              <w:rPr>
                <w:bCs/>
                <w:lang w:val="vi-VN"/>
              </w:rPr>
            </w:pPr>
            <w:r>
              <w:rPr>
                <w:bCs/>
              </w:rPr>
              <w:t>4</w:t>
            </w:r>
            <w:r w:rsidRPr="007560CA">
              <w:rPr>
                <w:bCs/>
                <w:lang w:val="vi-VN"/>
              </w:rPr>
              <w:t>.1</w:t>
            </w:r>
          </w:p>
        </w:tc>
        <w:tc>
          <w:tcPr>
            <w:tcW w:w="4921" w:type="dxa"/>
            <w:vAlign w:val="center"/>
          </w:tcPr>
          <w:p w14:paraId="62C947E9" w14:textId="247B37A0" w:rsidR="007B37FD" w:rsidRPr="007560CA" w:rsidRDefault="007B37FD" w:rsidP="00A90938">
            <w:pPr>
              <w:pStyle w:val="ListParagraph"/>
              <w:ind w:left="0"/>
              <w:rPr>
                <w:bCs/>
                <w:lang w:val="vi-VN"/>
              </w:rPr>
            </w:pPr>
            <w:r>
              <w:rPr>
                <w:bCs/>
              </w:rPr>
              <w:t>Điều hướng và định tuyến</w:t>
            </w:r>
          </w:p>
        </w:tc>
        <w:tc>
          <w:tcPr>
            <w:tcW w:w="891" w:type="dxa"/>
            <w:vAlign w:val="center"/>
          </w:tcPr>
          <w:p w14:paraId="5ED899F9" w14:textId="77777777" w:rsidR="007B37FD" w:rsidRPr="007560CA" w:rsidRDefault="007B37FD" w:rsidP="00A90938">
            <w:pPr>
              <w:pStyle w:val="ListParagraph"/>
              <w:ind w:left="0"/>
              <w:jc w:val="center"/>
              <w:rPr>
                <w:bCs/>
              </w:rPr>
            </w:pPr>
            <w:r>
              <w:rPr>
                <w:bCs/>
              </w:rPr>
              <w:t>1</w:t>
            </w:r>
          </w:p>
        </w:tc>
        <w:tc>
          <w:tcPr>
            <w:tcW w:w="2018" w:type="dxa"/>
            <w:vAlign w:val="center"/>
          </w:tcPr>
          <w:p w14:paraId="3697C79D" w14:textId="02B220EF" w:rsidR="007B37FD" w:rsidRPr="007560CA" w:rsidRDefault="007B37FD" w:rsidP="00A90938">
            <w:pPr>
              <w:pStyle w:val="ListParagraph"/>
              <w:ind w:left="0"/>
              <w:jc w:val="center"/>
              <w:rPr>
                <w:bCs/>
              </w:rPr>
            </w:pPr>
            <w:r>
              <w:rPr>
                <w:bCs/>
              </w:rPr>
              <w:t>4.1.</w:t>
            </w:r>
            <w:r w:rsidR="00194A66">
              <w:rPr>
                <w:bCs/>
              </w:rPr>
              <w:t>4</w:t>
            </w:r>
          </w:p>
        </w:tc>
      </w:tr>
      <w:tr w:rsidR="007B37FD" w:rsidRPr="007560CA" w14:paraId="71AFE308" w14:textId="77777777" w:rsidTr="00A90938">
        <w:trPr>
          <w:jc w:val="center"/>
        </w:trPr>
        <w:tc>
          <w:tcPr>
            <w:tcW w:w="1311" w:type="dxa"/>
            <w:vAlign w:val="center"/>
          </w:tcPr>
          <w:p w14:paraId="672AB100" w14:textId="28DD91F3" w:rsidR="007B37FD" w:rsidRPr="006F089E" w:rsidRDefault="007B37FD" w:rsidP="00A90938">
            <w:pPr>
              <w:pStyle w:val="ListParagraph"/>
              <w:ind w:left="0"/>
              <w:jc w:val="center"/>
              <w:rPr>
                <w:bCs/>
              </w:rPr>
            </w:pPr>
            <w:r>
              <w:rPr>
                <w:bCs/>
              </w:rPr>
              <w:t>4</w:t>
            </w:r>
            <w:r w:rsidRPr="007560CA">
              <w:rPr>
                <w:bCs/>
                <w:lang w:val="vi-VN"/>
              </w:rPr>
              <w:t>.</w:t>
            </w:r>
            <w:r w:rsidR="006F089E">
              <w:rPr>
                <w:bCs/>
              </w:rPr>
              <w:t>2</w:t>
            </w:r>
          </w:p>
        </w:tc>
        <w:tc>
          <w:tcPr>
            <w:tcW w:w="4921" w:type="dxa"/>
            <w:vAlign w:val="center"/>
          </w:tcPr>
          <w:p w14:paraId="6BD5379F" w14:textId="7E9326F0" w:rsidR="007B37FD" w:rsidRPr="007560CA" w:rsidRDefault="007B37FD" w:rsidP="00A90938">
            <w:pPr>
              <w:pStyle w:val="ListParagraph"/>
              <w:ind w:left="0"/>
              <w:rPr>
                <w:bCs/>
                <w:lang w:val="vi-VN"/>
              </w:rPr>
            </w:pPr>
            <w:r>
              <w:rPr>
                <w:bCs/>
              </w:rPr>
              <w:t>Truyền dữ liệu giữa các màn hình</w:t>
            </w:r>
          </w:p>
        </w:tc>
        <w:tc>
          <w:tcPr>
            <w:tcW w:w="891" w:type="dxa"/>
            <w:vAlign w:val="center"/>
          </w:tcPr>
          <w:p w14:paraId="6DC3BACE" w14:textId="77777777" w:rsidR="007B37FD" w:rsidRPr="007560CA" w:rsidRDefault="007B37FD" w:rsidP="00A90938">
            <w:pPr>
              <w:pStyle w:val="ListParagraph"/>
              <w:ind w:left="0"/>
              <w:jc w:val="center"/>
              <w:rPr>
                <w:bCs/>
              </w:rPr>
            </w:pPr>
            <w:r>
              <w:rPr>
                <w:bCs/>
              </w:rPr>
              <w:t>1</w:t>
            </w:r>
          </w:p>
        </w:tc>
        <w:tc>
          <w:tcPr>
            <w:tcW w:w="2018" w:type="dxa"/>
            <w:vAlign w:val="center"/>
          </w:tcPr>
          <w:p w14:paraId="08E26E58" w14:textId="7CD088F7" w:rsidR="007B37FD" w:rsidRPr="007560CA" w:rsidRDefault="007B37FD" w:rsidP="00A90938">
            <w:pPr>
              <w:pStyle w:val="ListParagraph"/>
              <w:ind w:left="0"/>
              <w:jc w:val="center"/>
              <w:rPr>
                <w:bCs/>
              </w:rPr>
            </w:pPr>
            <w:r>
              <w:rPr>
                <w:bCs/>
              </w:rPr>
              <w:t>4.1.</w:t>
            </w:r>
            <w:r w:rsidR="0024586F">
              <w:rPr>
                <w:bCs/>
              </w:rPr>
              <w:t>4</w:t>
            </w:r>
          </w:p>
        </w:tc>
      </w:tr>
      <w:tr w:rsidR="00E00F7D" w:rsidRPr="007560CA" w14:paraId="3C2C43B3" w14:textId="77777777" w:rsidTr="004A1BDA">
        <w:trPr>
          <w:jc w:val="center"/>
        </w:trPr>
        <w:tc>
          <w:tcPr>
            <w:tcW w:w="1311" w:type="dxa"/>
            <w:vAlign w:val="center"/>
          </w:tcPr>
          <w:p w14:paraId="1E8BBD81" w14:textId="21F98144" w:rsidR="00E00F7D" w:rsidRPr="006F089E" w:rsidRDefault="008330FB" w:rsidP="004A1BDA">
            <w:pPr>
              <w:pStyle w:val="ListParagraph"/>
              <w:ind w:left="0"/>
              <w:jc w:val="center"/>
              <w:rPr>
                <w:bCs/>
              </w:rPr>
            </w:pPr>
            <w:r>
              <w:rPr>
                <w:bCs/>
              </w:rPr>
              <w:t>4</w:t>
            </w:r>
            <w:r w:rsidR="00E00F7D" w:rsidRPr="007560CA">
              <w:rPr>
                <w:bCs/>
                <w:lang w:val="vi-VN"/>
              </w:rPr>
              <w:t>.</w:t>
            </w:r>
            <w:r w:rsidR="006F089E">
              <w:rPr>
                <w:bCs/>
              </w:rPr>
              <w:t>3</w:t>
            </w:r>
          </w:p>
        </w:tc>
        <w:tc>
          <w:tcPr>
            <w:tcW w:w="4921" w:type="dxa"/>
            <w:vAlign w:val="center"/>
          </w:tcPr>
          <w:p w14:paraId="71F1B4DC" w14:textId="2D7C7A95" w:rsidR="00E00F7D" w:rsidRPr="007560CA" w:rsidRDefault="00BF4C89" w:rsidP="004A1BDA">
            <w:pPr>
              <w:pStyle w:val="ListParagraph"/>
              <w:ind w:left="0"/>
              <w:rPr>
                <w:bCs/>
                <w:lang w:val="vi-VN"/>
              </w:rPr>
            </w:pPr>
            <w:r>
              <w:rPr>
                <w:bCs/>
              </w:rPr>
              <w:t>Quản lý và sử dụng các package</w:t>
            </w:r>
          </w:p>
        </w:tc>
        <w:tc>
          <w:tcPr>
            <w:tcW w:w="891" w:type="dxa"/>
            <w:vAlign w:val="center"/>
          </w:tcPr>
          <w:p w14:paraId="60B44233" w14:textId="77777777" w:rsidR="00E00F7D" w:rsidRPr="007560CA" w:rsidRDefault="00E00F7D" w:rsidP="004A1BDA">
            <w:pPr>
              <w:pStyle w:val="ListParagraph"/>
              <w:ind w:left="0"/>
              <w:jc w:val="center"/>
              <w:rPr>
                <w:bCs/>
              </w:rPr>
            </w:pPr>
            <w:r>
              <w:rPr>
                <w:bCs/>
              </w:rPr>
              <w:t>1</w:t>
            </w:r>
          </w:p>
        </w:tc>
        <w:tc>
          <w:tcPr>
            <w:tcW w:w="2018" w:type="dxa"/>
            <w:vAlign w:val="center"/>
          </w:tcPr>
          <w:p w14:paraId="7E5C761D" w14:textId="1C4EDEE2" w:rsidR="00E00F7D" w:rsidRPr="007560CA" w:rsidRDefault="00E00F7D" w:rsidP="004A1BDA">
            <w:pPr>
              <w:pStyle w:val="ListParagraph"/>
              <w:ind w:left="0"/>
              <w:jc w:val="center"/>
              <w:rPr>
                <w:bCs/>
              </w:rPr>
            </w:pPr>
            <w:r>
              <w:rPr>
                <w:bCs/>
              </w:rPr>
              <w:t>4.1.</w:t>
            </w:r>
            <w:r w:rsidR="000A3C33">
              <w:rPr>
                <w:bCs/>
              </w:rPr>
              <w:t>4</w:t>
            </w:r>
          </w:p>
        </w:tc>
      </w:tr>
      <w:tr w:rsidR="00E00F7D" w:rsidRPr="002C7B86" w14:paraId="290EA4CB" w14:textId="77777777" w:rsidTr="004A1BDA">
        <w:trPr>
          <w:jc w:val="center"/>
        </w:trPr>
        <w:tc>
          <w:tcPr>
            <w:tcW w:w="1311" w:type="dxa"/>
            <w:vAlign w:val="center"/>
          </w:tcPr>
          <w:p w14:paraId="092E0BF6" w14:textId="7C08E938" w:rsidR="00E00F7D" w:rsidRPr="006F089E" w:rsidRDefault="008330FB" w:rsidP="004A1BDA">
            <w:pPr>
              <w:pStyle w:val="ListParagraph"/>
              <w:ind w:left="0"/>
              <w:jc w:val="center"/>
              <w:rPr>
                <w:bCs/>
              </w:rPr>
            </w:pPr>
            <w:r>
              <w:rPr>
                <w:bCs/>
              </w:rPr>
              <w:t>4</w:t>
            </w:r>
            <w:r w:rsidR="00E00F7D" w:rsidRPr="007560CA">
              <w:rPr>
                <w:bCs/>
                <w:lang w:val="vi-VN"/>
              </w:rPr>
              <w:t>.</w:t>
            </w:r>
            <w:r w:rsidR="006F089E">
              <w:rPr>
                <w:bCs/>
              </w:rPr>
              <w:t>4</w:t>
            </w:r>
          </w:p>
        </w:tc>
        <w:tc>
          <w:tcPr>
            <w:tcW w:w="4921" w:type="dxa"/>
            <w:vAlign w:val="center"/>
          </w:tcPr>
          <w:p w14:paraId="468D9F5A" w14:textId="1247B5F1" w:rsidR="00E00F7D" w:rsidRPr="0037410E" w:rsidRDefault="00BF4C89" w:rsidP="004A1BDA">
            <w:pPr>
              <w:pStyle w:val="ListParagraph"/>
              <w:ind w:left="0"/>
              <w:rPr>
                <w:bCs/>
              </w:rPr>
            </w:pPr>
            <w:r>
              <w:rPr>
                <w:bCs/>
              </w:rPr>
              <w:t>Phát triển các package mới</w:t>
            </w:r>
          </w:p>
        </w:tc>
        <w:tc>
          <w:tcPr>
            <w:tcW w:w="891" w:type="dxa"/>
            <w:vAlign w:val="center"/>
          </w:tcPr>
          <w:p w14:paraId="4227285F" w14:textId="77777777" w:rsidR="00E00F7D" w:rsidRPr="00EC2C56" w:rsidRDefault="00E00F7D" w:rsidP="004A1BDA">
            <w:pPr>
              <w:pStyle w:val="ListParagraph"/>
              <w:ind w:left="0"/>
              <w:jc w:val="center"/>
              <w:rPr>
                <w:bCs/>
              </w:rPr>
            </w:pPr>
            <w:r>
              <w:rPr>
                <w:bCs/>
              </w:rPr>
              <w:t>1</w:t>
            </w:r>
          </w:p>
        </w:tc>
        <w:tc>
          <w:tcPr>
            <w:tcW w:w="2018" w:type="dxa"/>
            <w:vAlign w:val="center"/>
          </w:tcPr>
          <w:p w14:paraId="734494D5" w14:textId="5C7E351A" w:rsidR="00E00F7D" w:rsidRPr="005E07DD" w:rsidRDefault="00E00F7D" w:rsidP="004A1BDA">
            <w:pPr>
              <w:pStyle w:val="ListParagraph"/>
              <w:ind w:left="0"/>
              <w:jc w:val="center"/>
              <w:rPr>
                <w:bCs/>
              </w:rPr>
            </w:pPr>
            <w:r>
              <w:rPr>
                <w:bCs/>
                <w:lang w:val="vi-VN"/>
              </w:rPr>
              <w:t>4.</w:t>
            </w:r>
            <w:r>
              <w:rPr>
                <w:bCs/>
              </w:rPr>
              <w:t>1.</w:t>
            </w:r>
            <w:r w:rsidR="0024586F">
              <w:rPr>
                <w:bCs/>
              </w:rPr>
              <w:t>5</w:t>
            </w:r>
          </w:p>
        </w:tc>
      </w:tr>
      <w:tr w:rsidR="00E00F7D" w:rsidRPr="002C7B86" w14:paraId="224722CA" w14:textId="77777777" w:rsidTr="004A1BDA">
        <w:trPr>
          <w:jc w:val="center"/>
        </w:trPr>
        <w:tc>
          <w:tcPr>
            <w:tcW w:w="1311" w:type="dxa"/>
            <w:vAlign w:val="center"/>
          </w:tcPr>
          <w:p w14:paraId="31D4CB80" w14:textId="6C9513AC" w:rsidR="00E00F7D" w:rsidRPr="006F089E" w:rsidRDefault="008330FB" w:rsidP="004A1BDA">
            <w:pPr>
              <w:pStyle w:val="ListParagraph"/>
              <w:ind w:left="0"/>
              <w:jc w:val="center"/>
              <w:rPr>
                <w:bCs/>
              </w:rPr>
            </w:pPr>
            <w:r>
              <w:rPr>
                <w:bCs/>
              </w:rPr>
              <w:t>4</w:t>
            </w:r>
            <w:r w:rsidR="00E00F7D" w:rsidRPr="002C7B86">
              <w:rPr>
                <w:bCs/>
                <w:lang w:val="vi-VN"/>
              </w:rPr>
              <w:t>.</w:t>
            </w:r>
            <w:r w:rsidR="006F089E">
              <w:rPr>
                <w:bCs/>
              </w:rPr>
              <w:t>5</w:t>
            </w:r>
          </w:p>
        </w:tc>
        <w:tc>
          <w:tcPr>
            <w:tcW w:w="4921" w:type="dxa"/>
            <w:vAlign w:val="center"/>
          </w:tcPr>
          <w:p w14:paraId="4B8FB97A" w14:textId="624F4186" w:rsidR="00E00F7D" w:rsidRPr="0037410E" w:rsidRDefault="00C51723" w:rsidP="004A1BDA">
            <w:pPr>
              <w:pStyle w:val="ListParagraph"/>
              <w:ind w:left="0"/>
              <w:rPr>
                <w:bCs/>
              </w:rPr>
            </w:pPr>
            <w:r>
              <w:rPr>
                <w:bCs/>
              </w:rPr>
              <w:t xml:space="preserve">Kiến trúc phát </w:t>
            </w:r>
            <w:r w:rsidR="00411383">
              <w:rPr>
                <w:bCs/>
              </w:rPr>
              <w:t>triển ứng dụng</w:t>
            </w:r>
            <w:r w:rsidR="001028A5">
              <w:rPr>
                <w:bCs/>
              </w:rPr>
              <w:t xml:space="preserve"> di động</w:t>
            </w:r>
          </w:p>
        </w:tc>
        <w:tc>
          <w:tcPr>
            <w:tcW w:w="891" w:type="dxa"/>
            <w:vAlign w:val="center"/>
          </w:tcPr>
          <w:p w14:paraId="63CB5E33" w14:textId="77777777" w:rsidR="00E00F7D" w:rsidRPr="002C7B86" w:rsidRDefault="00E00F7D" w:rsidP="004A1BDA">
            <w:pPr>
              <w:pStyle w:val="ListParagraph"/>
              <w:ind w:left="0"/>
              <w:jc w:val="center"/>
              <w:rPr>
                <w:bCs/>
                <w:lang w:val="vi-VN"/>
              </w:rPr>
            </w:pPr>
            <w:r w:rsidRPr="002C7B86">
              <w:rPr>
                <w:bCs/>
                <w:lang w:val="vi-VN"/>
              </w:rPr>
              <w:t>1</w:t>
            </w:r>
          </w:p>
        </w:tc>
        <w:tc>
          <w:tcPr>
            <w:tcW w:w="2018" w:type="dxa"/>
            <w:vAlign w:val="center"/>
          </w:tcPr>
          <w:p w14:paraId="0BE9C56A" w14:textId="54B70428" w:rsidR="00E00F7D" w:rsidRPr="007560CA" w:rsidRDefault="00E00F7D" w:rsidP="004A1BDA">
            <w:pPr>
              <w:pStyle w:val="ListParagraph"/>
              <w:ind w:left="0"/>
              <w:jc w:val="center"/>
              <w:rPr>
                <w:bCs/>
                <w:lang w:val="vi-VN"/>
              </w:rPr>
            </w:pPr>
            <w:r>
              <w:rPr>
                <w:bCs/>
                <w:lang w:val="vi-VN"/>
              </w:rPr>
              <w:t>4.</w:t>
            </w:r>
            <w:r>
              <w:rPr>
                <w:bCs/>
              </w:rPr>
              <w:t>1</w:t>
            </w:r>
            <w:r>
              <w:rPr>
                <w:bCs/>
                <w:lang w:val="vi-VN"/>
              </w:rPr>
              <w:t>.</w:t>
            </w:r>
            <w:r w:rsidR="0024586F">
              <w:rPr>
                <w:bCs/>
              </w:rPr>
              <w:t>5</w:t>
            </w:r>
          </w:p>
        </w:tc>
      </w:tr>
      <w:tr w:rsidR="00E00F7D" w:rsidRPr="002C7B86" w14:paraId="7EC5798A" w14:textId="77777777" w:rsidTr="004A1BDA">
        <w:trPr>
          <w:jc w:val="center"/>
        </w:trPr>
        <w:tc>
          <w:tcPr>
            <w:tcW w:w="1311" w:type="dxa"/>
            <w:vAlign w:val="center"/>
          </w:tcPr>
          <w:p w14:paraId="1E0E6A77" w14:textId="361311ED" w:rsidR="00E00F7D" w:rsidRPr="00E50130" w:rsidRDefault="008330FB" w:rsidP="004A1BDA">
            <w:pPr>
              <w:pStyle w:val="ListParagraph"/>
              <w:ind w:left="0"/>
              <w:jc w:val="center"/>
              <w:rPr>
                <w:bCs/>
              </w:rPr>
            </w:pPr>
            <w:r>
              <w:rPr>
                <w:bCs/>
              </w:rPr>
              <w:t>4</w:t>
            </w:r>
            <w:r w:rsidR="00E00F7D">
              <w:rPr>
                <w:bCs/>
              </w:rPr>
              <w:t>.</w:t>
            </w:r>
            <w:r w:rsidR="006F089E">
              <w:rPr>
                <w:bCs/>
              </w:rPr>
              <w:t>6</w:t>
            </w:r>
          </w:p>
        </w:tc>
        <w:tc>
          <w:tcPr>
            <w:tcW w:w="4921" w:type="dxa"/>
            <w:vAlign w:val="center"/>
          </w:tcPr>
          <w:p w14:paraId="2A170ADC" w14:textId="513314B8" w:rsidR="00E00F7D" w:rsidRDefault="008330FB" w:rsidP="004A1BDA">
            <w:pPr>
              <w:pStyle w:val="ListParagraph"/>
              <w:ind w:left="0"/>
              <w:rPr>
                <w:bCs/>
              </w:rPr>
            </w:pPr>
            <w:r>
              <w:rPr>
                <w:bCs/>
              </w:rPr>
              <w:t>Thực hành phát triển ứng dụng tương tác</w:t>
            </w:r>
          </w:p>
        </w:tc>
        <w:tc>
          <w:tcPr>
            <w:tcW w:w="891" w:type="dxa"/>
            <w:vAlign w:val="center"/>
          </w:tcPr>
          <w:p w14:paraId="5108532B" w14:textId="5DF341C4" w:rsidR="00E00F7D" w:rsidRPr="00694DE0" w:rsidRDefault="00A631BB" w:rsidP="004A1BDA">
            <w:pPr>
              <w:pStyle w:val="ListParagraph"/>
              <w:ind w:left="0"/>
              <w:jc w:val="center"/>
              <w:rPr>
                <w:bCs/>
              </w:rPr>
            </w:pPr>
            <w:r>
              <w:rPr>
                <w:bCs/>
              </w:rPr>
              <w:t>3</w:t>
            </w:r>
          </w:p>
        </w:tc>
        <w:tc>
          <w:tcPr>
            <w:tcW w:w="2018" w:type="dxa"/>
            <w:vAlign w:val="center"/>
          </w:tcPr>
          <w:p w14:paraId="476B69C5" w14:textId="53001C96" w:rsidR="00E00F7D" w:rsidRPr="00072FAD" w:rsidRDefault="00E00F7D" w:rsidP="004A1BDA">
            <w:pPr>
              <w:pStyle w:val="ListParagraph"/>
              <w:ind w:left="0"/>
              <w:jc w:val="center"/>
              <w:rPr>
                <w:bCs/>
              </w:rPr>
            </w:pPr>
            <w:r>
              <w:rPr>
                <w:bCs/>
              </w:rPr>
              <w:t>4.1</w:t>
            </w:r>
            <w:r w:rsidR="0024586F">
              <w:rPr>
                <w:bCs/>
              </w:rPr>
              <w:t>, 4.2</w:t>
            </w:r>
          </w:p>
        </w:tc>
      </w:tr>
      <w:tr w:rsidR="00E00F7D" w:rsidRPr="002C7B86" w14:paraId="7D6C7A52" w14:textId="77777777" w:rsidTr="004A1BDA">
        <w:trPr>
          <w:jc w:val="center"/>
        </w:trPr>
        <w:tc>
          <w:tcPr>
            <w:tcW w:w="1311" w:type="dxa"/>
            <w:vAlign w:val="center"/>
          </w:tcPr>
          <w:p w14:paraId="05E5C795" w14:textId="3354E322" w:rsidR="00E00F7D" w:rsidRPr="00E50130" w:rsidRDefault="008330FB" w:rsidP="004A1BDA">
            <w:pPr>
              <w:pStyle w:val="ListParagraph"/>
              <w:ind w:left="0"/>
              <w:jc w:val="center"/>
              <w:rPr>
                <w:bCs/>
              </w:rPr>
            </w:pPr>
            <w:r>
              <w:rPr>
                <w:bCs/>
              </w:rPr>
              <w:t>4</w:t>
            </w:r>
            <w:r w:rsidR="00E00F7D">
              <w:rPr>
                <w:bCs/>
              </w:rPr>
              <w:t>.</w:t>
            </w:r>
            <w:r w:rsidR="00A631BB">
              <w:rPr>
                <w:bCs/>
              </w:rPr>
              <w:t>7</w:t>
            </w:r>
          </w:p>
        </w:tc>
        <w:tc>
          <w:tcPr>
            <w:tcW w:w="4921" w:type="dxa"/>
            <w:vAlign w:val="center"/>
          </w:tcPr>
          <w:p w14:paraId="5B264A5C" w14:textId="7CDC21FF" w:rsidR="00E00F7D" w:rsidRDefault="00483EC8" w:rsidP="004A1BDA">
            <w:pPr>
              <w:pStyle w:val="ListParagraph"/>
              <w:ind w:left="0"/>
              <w:rPr>
                <w:bCs/>
              </w:rPr>
            </w:pPr>
            <w:r>
              <w:rPr>
                <w:bCs/>
              </w:rPr>
              <w:t>Hướng dẫn làm b</w:t>
            </w:r>
            <w:r w:rsidR="008330FB">
              <w:rPr>
                <w:bCs/>
              </w:rPr>
              <w:t xml:space="preserve">ài tập </w:t>
            </w:r>
            <w:r w:rsidR="003F12D7">
              <w:rPr>
                <w:bCs/>
              </w:rPr>
              <w:t>môn học</w:t>
            </w:r>
          </w:p>
        </w:tc>
        <w:tc>
          <w:tcPr>
            <w:tcW w:w="891" w:type="dxa"/>
            <w:vAlign w:val="center"/>
          </w:tcPr>
          <w:p w14:paraId="66FFA434" w14:textId="4AB99363" w:rsidR="00E00F7D" w:rsidRPr="00694DE0" w:rsidRDefault="005E2373" w:rsidP="004A1BDA">
            <w:pPr>
              <w:pStyle w:val="ListParagraph"/>
              <w:ind w:left="0"/>
              <w:jc w:val="center"/>
              <w:rPr>
                <w:bCs/>
              </w:rPr>
            </w:pPr>
            <w:r>
              <w:rPr>
                <w:bCs/>
              </w:rPr>
              <w:t>1</w:t>
            </w:r>
          </w:p>
        </w:tc>
        <w:tc>
          <w:tcPr>
            <w:tcW w:w="2018" w:type="dxa"/>
            <w:vAlign w:val="center"/>
          </w:tcPr>
          <w:p w14:paraId="784B5799" w14:textId="70368A37" w:rsidR="00E00F7D" w:rsidRPr="00072FAD" w:rsidRDefault="00E00F7D" w:rsidP="004A1BDA">
            <w:pPr>
              <w:pStyle w:val="ListParagraph"/>
              <w:ind w:left="0"/>
              <w:jc w:val="center"/>
              <w:rPr>
                <w:bCs/>
              </w:rPr>
            </w:pPr>
            <w:r>
              <w:rPr>
                <w:bCs/>
              </w:rPr>
              <w:t>4.1, 4.</w:t>
            </w:r>
            <w:r w:rsidR="0024586F">
              <w:rPr>
                <w:bCs/>
              </w:rPr>
              <w:t>2</w:t>
            </w:r>
          </w:p>
        </w:tc>
      </w:tr>
      <w:tr w:rsidR="005666AD" w:rsidRPr="007560CA" w14:paraId="4ADB4925" w14:textId="77777777" w:rsidTr="004C126F">
        <w:trPr>
          <w:trHeight w:val="453"/>
          <w:jc w:val="center"/>
        </w:trPr>
        <w:tc>
          <w:tcPr>
            <w:tcW w:w="9141" w:type="dxa"/>
            <w:gridSpan w:val="4"/>
            <w:tcBorders>
              <w:top w:val="single" w:sz="4" w:space="0" w:color="auto"/>
              <w:left w:val="single" w:sz="4" w:space="0" w:color="auto"/>
              <w:bottom w:val="single" w:sz="4" w:space="0" w:color="auto"/>
              <w:right w:val="single" w:sz="4" w:space="0" w:color="auto"/>
            </w:tcBorders>
            <w:vAlign w:val="center"/>
          </w:tcPr>
          <w:p w14:paraId="58FF07CE" w14:textId="032B521E" w:rsidR="005666AD" w:rsidRPr="007560CA" w:rsidRDefault="005666AD" w:rsidP="00527268">
            <w:pPr>
              <w:pStyle w:val="ListParagraph"/>
              <w:numPr>
                <w:ilvl w:val="1"/>
                <w:numId w:val="6"/>
              </w:numPr>
              <w:rPr>
                <w:b/>
                <w:bCs/>
              </w:rPr>
            </w:pPr>
            <w:r w:rsidRPr="007560CA">
              <w:rPr>
                <w:b/>
                <w:bCs/>
              </w:rPr>
              <w:t>Thí nghiệm/</w:t>
            </w:r>
            <w:r w:rsidRPr="007560CA">
              <w:rPr>
                <w:b/>
                <w:bCs/>
                <w:lang w:val="vi-VN"/>
              </w:rPr>
              <w:t>Thực hành</w:t>
            </w:r>
            <w:r>
              <w:rPr>
                <w:b/>
                <w:bCs/>
              </w:rPr>
              <w:t>/ĐAMH</w:t>
            </w:r>
          </w:p>
        </w:tc>
      </w:tr>
      <w:tr w:rsidR="005666AD" w:rsidRPr="007560CA" w14:paraId="41CBBC56" w14:textId="77777777" w:rsidTr="004C126F">
        <w:trPr>
          <w:jc w:val="center"/>
        </w:trPr>
        <w:tc>
          <w:tcPr>
            <w:tcW w:w="1311" w:type="dxa"/>
            <w:tcBorders>
              <w:top w:val="single" w:sz="4" w:space="0" w:color="auto"/>
            </w:tcBorders>
            <w:vAlign w:val="center"/>
          </w:tcPr>
          <w:p w14:paraId="5991EC14" w14:textId="77777777" w:rsidR="005666AD" w:rsidRPr="007560CA" w:rsidRDefault="005666AD" w:rsidP="00527268">
            <w:pPr>
              <w:pStyle w:val="ListParagraph"/>
              <w:ind w:left="0"/>
              <w:jc w:val="center"/>
              <w:rPr>
                <w:b/>
                <w:bCs/>
                <w:i/>
                <w:lang w:val="vi-VN"/>
              </w:rPr>
            </w:pPr>
            <w:r w:rsidRPr="007560CA">
              <w:rPr>
                <w:b/>
                <w:bCs/>
                <w:i/>
              </w:rPr>
              <w:t>Đề mục</w:t>
            </w:r>
          </w:p>
        </w:tc>
        <w:tc>
          <w:tcPr>
            <w:tcW w:w="4921" w:type="dxa"/>
            <w:tcBorders>
              <w:top w:val="single" w:sz="4" w:space="0" w:color="auto"/>
            </w:tcBorders>
            <w:vAlign w:val="center"/>
          </w:tcPr>
          <w:p w14:paraId="4E1A9AB9" w14:textId="77777777" w:rsidR="005666AD" w:rsidRPr="007560CA" w:rsidRDefault="005666AD" w:rsidP="00527268">
            <w:pPr>
              <w:pStyle w:val="ListParagraph"/>
              <w:ind w:left="0"/>
              <w:jc w:val="center"/>
              <w:rPr>
                <w:b/>
                <w:bCs/>
                <w:i/>
                <w:lang w:val="vi-VN"/>
              </w:rPr>
            </w:pPr>
            <w:r w:rsidRPr="007560CA">
              <w:rPr>
                <w:b/>
                <w:bCs/>
                <w:i/>
                <w:lang w:val="vi-VN"/>
              </w:rPr>
              <w:t>Nội dung</w:t>
            </w:r>
          </w:p>
        </w:tc>
        <w:tc>
          <w:tcPr>
            <w:tcW w:w="891" w:type="dxa"/>
            <w:tcBorders>
              <w:top w:val="single" w:sz="4" w:space="0" w:color="auto"/>
            </w:tcBorders>
            <w:vAlign w:val="center"/>
          </w:tcPr>
          <w:p w14:paraId="6DAE94C7" w14:textId="77777777" w:rsidR="005666AD" w:rsidRPr="007560CA" w:rsidRDefault="005666AD" w:rsidP="00527268">
            <w:pPr>
              <w:pStyle w:val="ListParagraph"/>
              <w:ind w:left="0"/>
              <w:jc w:val="center"/>
              <w:rPr>
                <w:b/>
                <w:bCs/>
                <w:i/>
                <w:lang w:val="vi-VN"/>
              </w:rPr>
            </w:pPr>
            <w:r w:rsidRPr="007560CA">
              <w:rPr>
                <w:b/>
                <w:bCs/>
                <w:i/>
                <w:lang w:val="vi-VN"/>
              </w:rPr>
              <w:t>Số tiết</w:t>
            </w:r>
          </w:p>
        </w:tc>
        <w:tc>
          <w:tcPr>
            <w:tcW w:w="2018" w:type="dxa"/>
            <w:tcBorders>
              <w:top w:val="single" w:sz="4" w:space="0" w:color="auto"/>
            </w:tcBorders>
            <w:vAlign w:val="center"/>
          </w:tcPr>
          <w:p w14:paraId="5D8E93DF" w14:textId="77777777" w:rsidR="005666AD" w:rsidRPr="007560CA" w:rsidRDefault="005666AD" w:rsidP="00527268">
            <w:pPr>
              <w:pStyle w:val="ListParagraph"/>
              <w:ind w:left="0"/>
              <w:jc w:val="center"/>
              <w:rPr>
                <w:b/>
                <w:bCs/>
                <w:i/>
                <w:lang w:val="vi-VN"/>
              </w:rPr>
            </w:pPr>
            <w:r w:rsidRPr="007560CA">
              <w:rPr>
                <w:b/>
                <w:bCs/>
                <w:i/>
                <w:lang w:val="vi-VN"/>
              </w:rPr>
              <w:t>Mục tiêu</w:t>
            </w:r>
          </w:p>
        </w:tc>
      </w:tr>
      <w:tr w:rsidR="005666AD" w:rsidRPr="007560CA" w14:paraId="392BA551" w14:textId="77777777" w:rsidTr="00527268">
        <w:trPr>
          <w:trHeight w:val="361"/>
          <w:jc w:val="center"/>
        </w:trPr>
        <w:tc>
          <w:tcPr>
            <w:tcW w:w="1311" w:type="dxa"/>
            <w:vAlign w:val="center"/>
          </w:tcPr>
          <w:p w14:paraId="4004FF6A" w14:textId="1F987F86" w:rsidR="005666AD" w:rsidRPr="002E7126" w:rsidRDefault="005666AD" w:rsidP="00527268">
            <w:pPr>
              <w:pStyle w:val="ListParagraph"/>
              <w:ind w:left="0"/>
              <w:jc w:val="center"/>
              <w:rPr>
                <w:b/>
                <w:bCs/>
              </w:rPr>
            </w:pPr>
            <w:r w:rsidRPr="007560CA">
              <w:rPr>
                <w:b/>
                <w:bCs/>
                <w:lang w:val="nl-NL"/>
              </w:rPr>
              <w:t xml:space="preserve">Chương </w:t>
            </w:r>
            <w:r w:rsidR="008330FB">
              <w:rPr>
                <w:b/>
                <w:bCs/>
              </w:rPr>
              <w:t>1</w:t>
            </w:r>
          </w:p>
        </w:tc>
        <w:tc>
          <w:tcPr>
            <w:tcW w:w="4921" w:type="dxa"/>
            <w:vAlign w:val="center"/>
          </w:tcPr>
          <w:p w14:paraId="1AC76CFD" w14:textId="0C786E7A" w:rsidR="005666AD" w:rsidRPr="002E7126" w:rsidRDefault="00BC1E2D" w:rsidP="00527268">
            <w:pPr>
              <w:pStyle w:val="ListParagraph"/>
              <w:ind w:left="0"/>
              <w:rPr>
                <w:b/>
                <w:bCs/>
              </w:rPr>
            </w:pPr>
            <w:r>
              <w:rPr>
                <w:b/>
              </w:rPr>
              <w:t>Giới thiệu tổng quan</w:t>
            </w:r>
          </w:p>
        </w:tc>
        <w:tc>
          <w:tcPr>
            <w:tcW w:w="891" w:type="dxa"/>
            <w:vAlign w:val="center"/>
          </w:tcPr>
          <w:p w14:paraId="6FACD377" w14:textId="541C9CC6" w:rsidR="005666AD" w:rsidRPr="00706D77" w:rsidRDefault="00AA7062" w:rsidP="00527268">
            <w:pPr>
              <w:pStyle w:val="ListParagraph"/>
              <w:ind w:left="0"/>
              <w:jc w:val="center"/>
              <w:rPr>
                <w:b/>
              </w:rPr>
            </w:pPr>
            <w:r w:rsidRPr="00706D77">
              <w:rPr>
                <w:b/>
              </w:rPr>
              <w:t>6</w:t>
            </w:r>
          </w:p>
        </w:tc>
        <w:tc>
          <w:tcPr>
            <w:tcW w:w="2018" w:type="dxa"/>
            <w:vAlign w:val="center"/>
          </w:tcPr>
          <w:p w14:paraId="543966DA" w14:textId="4C49E6E2" w:rsidR="005666AD" w:rsidRPr="007560CA" w:rsidRDefault="005666AD" w:rsidP="00527268">
            <w:pPr>
              <w:pStyle w:val="ListParagraph"/>
              <w:ind w:left="0"/>
              <w:jc w:val="center"/>
              <w:rPr>
                <w:bCs/>
              </w:rPr>
            </w:pPr>
          </w:p>
        </w:tc>
      </w:tr>
      <w:tr w:rsidR="005666AD" w:rsidRPr="007560CA" w14:paraId="05437583" w14:textId="77777777" w:rsidTr="004C126F">
        <w:trPr>
          <w:jc w:val="center"/>
        </w:trPr>
        <w:tc>
          <w:tcPr>
            <w:tcW w:w="1311" w:type="dxa"/>
            <w:vAlign w:val="center"/>
          </w:tcPr>
          <w:p w14:paraId="5A71F262" w14:textId="4EC35E75" w:rsidR="005666AD" w:rsidRPr="007560CA" w:rsidRDefault="005666AD" w:rsidP="00527268">
            <w:pPr>
              <w:pStyle w:val="ListParagraph"/>
              <w:ind w:left="0"/>
              <w:jc w:val="center"/>
              <w:rPr>
                <w:bCs/>
              </w:rPr>
            </w:pPr>
            <w:r w:rsidRPr="007560CA">
              <w:rPr>
                <w:bCs/>
              </w:rPr>
              <w:t>Bài 1</w:t>
            </w:r>
            <w:r w:rsidR="00BC1E2D">
              <w:rPr>
                <w:bCs/>
              </w:rPr>
              <w:t>.1</w:t>
            </w:r>
          </w:p>
        </w:tc>
        <w:tc>
          <w:tcPr>
            <w:tcW w:w="4921" w:type="dxa"/>
            <w:vAlign w:val="center"/>
          </w:tcPr>
          <w:p w14:paraId="606C9143" w14:textId="333C3560" w:rsidR="005666AD" w:rsidRPr="007560CA" w:rsidRDefault="008330FB" w:rsidP="00527268">
            <w:pPr>
              <w:pStyle w:val="ListParagraph"/>
              <w:ind w:left="0"/>
              <w:rPr>
                <w:bCs/>
              </w:rPr>
            </w:pPr>
            <w:r>
              <w:t>Cài đặt môi trường phát triển</w:t>
            </w:r>
          </w:p>
        </w:tc>
        <w:tc>
          <w:tcPr>
            <w:tcW w:w="891" w:type="dxa"/>
            <w:vAlign w:val="center"/>
          </w:tcPr>
          <w:p w14:paraId="400D9440" w14:textId="606C5BF8" w:rsidR="005666AD" w:rsidRPr="007560CA" w:rsidRDefault="00AA7062" w:rsidP="00527268">
            <w:pPr>
              <w:pStyle w:val="ListParagraph"/>
              <w:ind w:left="0"/>
              <w:jc w:val="center"/>
              <w:rPr>
                <w:bCs/>
              </w:rPr>
            </w:pPr>
            <w:r>
              <w:rPr>
                <w:bCs/>
              </w:rPr>
              <w:t>3</w:t>
            </w:r>
          </w:p>
        </w:tc>
        <w:tc>
          <w:tcPr>
            <w:tcW w:w="2018" w:type="dxa"/>
            <w:vAlign w:val="center"/>
          </w:tcPr>
          <w:p w14:paraId="63FD3E14" w14:textId="7B491038" w:rsidR="005666AD" w:rsidRPr="007560CA" w:rsidRDefault="005666AD" w:rsidP="00527268">
            <w:pPr>
              <w:pStyle w:val="ListParagraph"/>
              <w:ind w:left="0"/>
              <w:jc w:val="center"/>
              <w:rPr>
                <w:bCs/>
              </w:rPr>
            </w:pPr>
            <w:r>
              <w:rPr>
                <w:bCs/>
              </w:rPr>
              <w:t>4.2</w:t>
            </w:r>
          </w:p>
        </w:tc>
      </w:tr>
      <w:tr w:rsidR="005666AD" w:rsidRPr="007560CA" w14:paraId="01A1A2E8" w14:textId="77777777" w:rsidTr="004C126F">
        <w:trPr>
          <w:jc w:val="center"/>
        </w:trPr>
        <w:tc>
          <w:tcPr>
            <w:tcW w:w="1311" w:type="dxa"/>
            <w:vAlign w:val="center"/>
          </w:tcPr>
          <w:p w14:paraId="093719F6" w14:textId="2CC271EB" w:rsidR="005666AD" w:rsidRPr="007560CA" w:rsidRDefault="005666AD" w:rsidP="00527268">
            <w:pPr>
              <w:pStyle w:val="ListParagraph"/>
              <w:ind w:left="0"/>
              <w:jc w:val="center"/>
              <w:rPr>
                <w:bCs/>
              </w:rPr>
            </w:pPr>
            <w:r w:rsidRPr="007560CA">
              <w:rPr>
                <w:bCs/>
              </w:rPr>
              <w:t xml:space="preserve">Bài </w:t>
            </w:r>
            <w:r w:rsidR="00BC1E2D">
              <w:rPr>
                <w:bCs/>
              </w:rPr>
              <w:t>1.</w:t>
            </w:r>
            <w:r w:rsidRPr="007560CA">
              <w:rPr>
                <w:bCs/>
              </w:rPr>
              <w:t>2</w:t>
            </w:r>
          </w:p>
        </w:tc>
        <w:tc>
          <w:tcPr>
            <w:tcW w:w="4921" w:type="dxa"/>
            <w:vAlign w:val="center"/>
          </w:tcPr>
          <w:p w14:paraId="21EB97D5" w14:textId="5682473D" w:rsidR="005666AD" w:rsidRPr="007560CA" w:rsidRDefault="008330FB" w:rsidP="00527268">
            <w:pPr>
              <w:pStyle w:val="ListParagraph"/>
              <w:ind w:left="0"/>
              <w:rPr>
                <w:bCs/>
              </w:rPr>
            </w:pPr>
            <w:r>
              <w:t>Tạo ứng dụng Hello World</w:t>
            </w:r>
          </w:p>
        </w:tc>
        <w:tc>
          <w:tcPr>
            <w:tcW w:w="891" w:type="dxa"/>
            <w:vAlign w:val="center"/>
          </w:tcPr>
          <w:p w14:paraId="662C9953" w14:textId="069F37FE" w:rsidR="005666AD" w:rsidRPr="007560CA" w:rsidRDefault="00AA7062" w:rsidP="00527268">
            <w:pPr>
              <w:pStyle w:val="ListParagraph"/>
              <w:ind w:left="0"/>
              <w:jc w:val="center"/>
              <w:rPr>
                <w:bCs/>
              </w:rPr>
            </w:pPr>
            <w:r>
              <w:rPr>
                <w:bCs/>
              </w:rPr>
              <w:t>3</w:t>
            </w:r>
          </w:p>
        </w:tc>
        <w:tc>
          <w:tcPr>
            <w:tcW w:w="2018" w:type="dxa"/>
            <w:vAlign w:val="center"/>
          </w:tcPr>
          <w:p w14:paraId="5802E1EA" w14:textId="490FB182" w:rsidR="005666AD" w:rsidRPr="007560CA" w:rsidRDefault="005666AD" w:rsidP="00527268">
            <w:pPr>
              <w:pStyle w:val="ListParagraph"/>
              <w:ind w:left="0"/>
              <w:jc w:val="center"/>
              <w:rPr>
                <w:bCs/>
              </w:rPr>
            </w:pPr>
            <w:r>
              <w:rPr>
                <w:bCs/>
              </w:rPr>
              <w:t>4.2</w:t>
            </w:r>
          </w:p>
        </w:tc>
      </w:tr>
      <w:tr w:rsidR="00654E2B" w:rsidRPr="007560CA" w14:paraId="6A8548E8" w14:textId="77777777" w:rsidTr="004A1BDA">
        <w:trPr>
          <w:trHeight w:val="361"/>
          <w:jc w:val="center"/>
        </w:trPr>
        <w:tc>
          <w:tcPr>
            <w:tcW w:w="1311" w:type="dxa"/>
            <w:vAlign w:val="center"/>
          </w:tcPr>
          <w:p w14:paraId="5610C113" w14:textId="37F5AEF9" w:rsidR="00654E2B" w:rsidRPr="002E7126" w:rsidRDefault="00654E2B" w:rsidP="004A1BDA">
            <w:pPr>
              <w:pStyle w:val="ListParagraph"/>
              <w:ind w:left="0"/>
              <w:jc w:val="center"/>
              <w:rPr>
                <w:b/>
                <w:bCs/>
              </w:rPr>
            </w:pPr>
            <w:r w:rsidRPr="007560CA">
              <w:rPr>
                <w:b/>
                <w:bCs/>
                <w:lang w:val="nl-NL"/>
              </w:rPr>
              <w:t xml:space="preserve">Chương </w:t>
            </w:r>
            <w:r>
              <w:rPr>
                <w:b/>
                <w:bCs/>
              </w:rPr>
              <w:t>2</w:t>
            </w:r>
          </w:p>
        </w:tc>
        <w:tc>
          <w:tcPr>
            <w:tcW w:w="4921" w:type="dxa"/>
            <w:vAlign w:val="center"/>
          </w:tcPr>
          <w:p w14:paraId="5BCBD523" w14:textId="5D5EF074" w:rsidR="00654E2B" w:rsidRPr="002E7126" w:rsidRDefault="00BC1E2D" w:rsidP="004A1BDA">
            <w:pPr>
              <w:pStyle w:val="ListParagraph"/>
              <w:ind w:left="0"/>
              <w:rPr>
                <w:b/>
                <w:bCs/>
              </w:rPr>
            </w:pPr>
            <w:r>
              <w:rPr>
                <w:b/>
              </w:rPr>
              <w:t>Tạo ứng dụng di động với Flutter</w:t>
            </w:r>
          </w:p>
        </w:tc>
        <w:tc>
          <w:tcPr>
            <w:tcW w:w="891" w:type="dxa"/>
            <w:vAlign w:val="center"/>
          </w:tcPr>
          <w:p w14:paraId="35BC7463" w14:textId="5ACE7844" w:rsidR="00654E2B" w:rsidRPr="00706D77" w:rsidRDefault="00AA7062" w:rsidP="004A1BDA">
            <w:pPr>
              <w:pStyle w:val="ListParagraph"/>
              <w:ind w:left="0"/>
              <w:jc w:val="center"/>
              <w:rPr>
                <w:b/>
              </w:rPr>
            </w:pPr>
            <w:r w:rsidRPr="00706D77">
              <w:rPr>
                <w:b/>
              </w:rPr>
              <w:t>6</w:t>
            </w:r>
          </w:p>
        </w:tc>
        <w:tc>
          <w:tcPr>
            <w:tcW w:w="2018" w:type="dxa"/>
            <w:vAlign w:val="center"/>
          </w:tcPr>
          <w:p w14:paraId="19C9B72F" w14:textId="77777777" w:rsidR="00654E2B" w:rsidRPr="007560CA" w:rsidRDefault="00654E2B" w:rsidP="004A1BDA">
            <w:pPr>
              <w:pStyle w:val="ListParagraph"/>
              <w:ind w:left="0"/>
              <w:jc w:val="center"/>
              <w:rPr>
                <w:bCs/>
              </w:rPr>
            </w:pPr>
          </w:p>
        </w:tc>
      </w:tr>
      <w:tr w:rsidR="00654E2B" w:rsidRPr="007560CA" w14:paraId="35AF5C5C" w14:textId="77777777" w:rsidTr="004A1BDA">
        <w:trPr>
          <w:jc w:val="center"/>
        </w:trPr>
        <w:tc>
          <w:tcPr>
            <w:tcW w:w="1311" w:type="dxa"/>
            <w:vAlign w:val="center"/>
          </w:tcPr>
          <w:p w14:paraId="164AED63" w14:textId="22691477" w:rsidR="00654E2B" w:rsidRPr="007560CA" w:rsidRDefault="00654E2B" w:rsidP="004A1BDA">
            <w:pPr>
              <w:pStyle w:val="ListParagraph"/>
              <w:ind w:left="0"/>
              <w:jc w:val="center"/>
              <w:rPr>
                <w:bCs/>
              </w:rPr>
            </w:pPr>
            <w:r w:rsidRPr="007560CA">
              <w:rPr>
                <w:bCs/>
              </w:rPr>
              <w:t xml:space="preserve">Bài </w:t>
            </w:r>
            <w:r w:rsidR="00BC1E2D">
              <w:rPr>
                <w:bCs/>
              </w:rPr>
              <w:t>2.1</w:t>
            </w:r>
          </w:p>
        </w:tc>
        <w:tc>
          <w:tcPr>
            <w:tcW w:w="4921" w:type="dxa"/>
            <w:vAlign w:val="center"/>
          </w:tcPr>
          <w:p w14:paraId="5381A12A" w14:textId="28E4D9EA" w:rsidR="00654E2B" w:rsidRPr="007560CA" w:rsidRDefault="00654E2B" w:rsidP="004A1BDA">
            <w:pPr>
              <w:pStyle w:val="ListParagraph"/>
              <w:ind w:left="0"/>
              <w:rPr>
                <w:bCs/>
              </w:rPr>
            </w:pPr>
            <w:r>
              <w:t>Tạo bố cục ứng dụng</w:t>
            </w:r>
          </w:p>
        </w:tc>
        <w:tc>
          <w:tcPr>
            <w:tcW w:w="891" w:type="dxa"/>
            <w:vAlign w:val="center"/>
          </w:tcPr>
          <w:p w14:paraId="2F10BCEC" w14:textId="235CA164" w:rsidR="00654E2B" w:rsidRPr="007560CA" w:rsidRDefault="00AA7062" w:rsidP="004A1BDA">
            <w:pPr>
              <w:pStyle w:val="ListParagraph"/>
              <w:ind w:left="0"/>
              <w:jc w:val="center"/>
              <w:rPr>
                <w:bCs/>
              </w:rPr>
            </w:pPr>
            <w:r>
              <w:rPr>
                <w:bCs/>
              </w:rPr>
              <w:t>3</w:t>
            </w:r>
          </w:p>
        </w:tc>
        <w:tc>
          <w:tcPr>
            <w:tcW w:w="2018" w:type="dxa"/>
            <w:vAlign w:val="center"/>
          </w:tcPr>
          <w:p w14:paraId="302C7C75" w14:textId="77A8AD29" w:rsidR="00654E2B" w:rsidRPr="007560CA" w:rsidRDefault="00654E2B" w:rsidP="004A1BDA">
            <w:pPr>
              <w:pStyle w:val="ListParagraph"/>
              <w:ind w:left="0"/>
              <w:jc w:val="center"/>
              <w:rPr>
                <w:bCs/>
              </w:rPr>
            </w:pPr>
            <w:r>
              <w:rPr>
                <w:bCs/>
              </w:rPr>
              <w:t>4.2</w:t>
            </w:r>
          </w:p>
        </w:tc>
      </w:tr>
      <w:tr w:rsidR="00654E2B" w:rsidRPr="007560CA" w14:paraId="5DBF0300" w14:textId="77777777" w:rsidTr="004A1BDA">
        <w:trPr>
          <w:jc w:val="center"/>
        </w:trPr>
        <w:tc>
          <w:tcPr>
            <w:tcW w:w="1311" w:type="dxa"/>
            <w:vAlign w:val="center"/>
          </w:tcPr>
          <w:p w14:paraId="237716AE" w14:textId="23890939" w:rsidR="00654E2B" w:rsidRPr="007560CA" w:rsidRDefault="00654E2B" w:rsidP="004A1BDA">
            <w:pPr>
              <w:pStyle w:val="ListParagraph"/>
              <w:ind w:left="0"/>
              <w:jc w:val="center"/>
              <w:rPr>
                <w:bCs/>
              </w:rPr>
            </w:pPr>
            <w:r w:rsidRPr="007560CA">
              <w:rPr>
                <w:bCs/>
              </w:rPr>
              <w:t xml:space="preserve">Bài </w:t>
            </w:r>
            <w:r w:rsidR="00BC1E2D">
              <w:rPr>
                <w:bCs/>
              </w:rPr>
              <w:t>2.2</w:t>
            </w:r>
          </w:p>
        </w:tc>
        <w:tc>
          <w:tcPr>
            <w:tcW w:w="4921" w:type="dxa"/>
            <w:vAlign w:val="center"/>
          </w:tcPr>
          <w:p w14:paraId="2AADE236" w14:textId="71EE68FA" w:rsidR="00654E2B" w:rsidRPr="007560CA" w:rsidRDefault="00654E2B" w:rsidP="004A1BDA">
            <w:pPr>
              <w:pStyle w:val="ListParagraph"/>
              <w:ind w:left="0"/>
              <w:rPr>
                <w:bCs/>
              </w:rPr>
            </w:pPr>
            <w:r>
              <w:t>Tạo ứng dụng tương tác</w:t>
            </w:r>
          </w:p>
        </w:tc>
        <w:tc>
          <w:tcPr>
            <w:tcW w:w="891" w:type="dxa"/>
            <w:vAlign w:val="center"/>
          </w:tcPr>
          <w:p w14:paraId="6BCBF2A7" w14:textId="58389092" w:rsidR="00654E2B" w:rsidRPr="007560CA" w:rsidRDefault="00AA7062" w:rsidP="004A1BDA">
            <w:pPr>
              <w:pStyle w:val="ListParagraph"/>
              <w:ind w:left="0"/>
              <w:jc w:val="center"/>
              <w:rPr>
                <w:bCs/>
              </w:rPr>
            </w:pPr>
            <w:r>
              <w:rPr>
                <w:bCs/>
              </w:rPr>
              <w:t>3</w:t>
            </w:r>
          </w:p>
        </w:tc>
        <w:tc>
          <w:tcPr>
            <w:tcW w:w="2018" w:type="dxa"/>
            <w:vAlign w:val="center"/>
          </w:tcPr>
          <w:p w14:paraId="0A28E3FC" w14:textId="56051E54" w:rsidR="00654E2B" w:rsidRPr="007560CA" w:rsidRDefault="00654E2B" w:rsidP="004A1BDA">
            <w:pPr>
              <w:pStyle w:val="ListParagraph"/>
              <w:ind w:left="0"/>
              <w:jc w:val="center"/>
              <w:rPr>
                <w:bCs/>
              </w:rPr>
            </w:pPr>
            <w:r>
              <w:rPr>
                <w:bCs/>
              </w:rPr>
              <w:t>4.2</w:t>
            </w:r>
          </w:p>
        </w:tc>
      </w:tr>
      <w:tr w:rsidR="00654E2B" w:rsidRPr="007560CA" w14:paraId="315C8FDE" w14:textId="77777777" w:rsidTr="004A1BDA">
        <w:trPr>
          <w:trHeight w:val="361"/>
          <w:jc w:val="center"/>
        </w:trPr>
        <w:tc>
          <w:tcPr>
            <w:tcW w:w="1311" w:type="dxa"/>
            <w:vAlign w:val="center"/>
          </w:tcPr>
          <w:p w14:paraId="1197B75A" w14:textId="64FCB40F" w:rsidR="00654E2B" w:rsidRPr="002E7126" w:rsidRDefault="00654E2B" w:rsidP="004A1BDA">
            <w:pPr>
              <w:pStyle w:val="ListParagraph"/>
              <w:ind w:left="0"/>
              <w:jc w:val="center"/>
              <w:rPr>
                <w:b/>
                <w:bCs/>
              </w:rPr>
            </w:pPr>
            <w:r w:rsidRPr="007560CA">
              <w:rPr>
                <w:b/>
                <w:bCs/>
                <w:lang w:val="nl-NL"/>
              </w:rPr>
              <w:t xml:space="preserve">Chương </w:t>
            </w:r>
            <w:r w:rsidR="00BC1E2D">
              <w:rPr>
                <w:b/>
                <w:bCs/>
              </w:rPr>
              <w:t>3</w:t>
            </w:r>
          </w:p>
        </w:tc>
        <w:tc>
          <w:tcPr>
            <w:tcW w:w="4921" w:type="dxa"/>
            <w:vAlign w:val="center"/>
          </w:tcPr>
          <w:p w14:paraId="0461BB96" w14:textId="62B25D62" w:rsidR="00654E2B" w:rsidRPr="002E7126" w:rsidRDefault="00BC1E2D" w:rsidP="004A1BDA">
            <w:pPr>
              <w:pStyle w:val="ListParagraph"/>
              <w:ind w:left="0"/>
              <w:rPr>
                <w:b/>
                <w:bCs/>
              </w:rPr>
            </w:pPr>
            <w:r>
              <w:rPr>
                <w:b/>
              </w:rPr>
              <w:t>Giới thiệu về ngôn ngữ lập trình Dart</w:t>
            </w:r>
          </w:p>
        </w:tc>
        <w:tc>
          <w:tcPr>
            <w:tcW w:w="891" w:type="dxa"/>
            <w:vAlign w:val="center"/>
          </w:tcPr>
          <w:p w14:paraId="34660C56" w14:textId="2C09ED3A" w:rsidR="00654E2B" w:rsidRPr="00706D77" w:rsidRDefault="001B3386" w:rsidP="004A1BDA">
            <w:pPr>
              <w:pStyle w:val="ListParagraph"/>
              <w:ind w:left="0"/>
              <w:jc w:val="center"/>
              <w:rPr>
                <w:b/>
              </w:rPr>
            </w:pPr>
            <w:r w:rsidRPr="00706D77">
              <w:rPr>
                <w:b/>
              </w:rPr>
              <w:t>9</w:t>
            </w:r>
          </w:p>
        </w:tc>
        <w:tc>
          <w:tcPr>
            <w:tcW w:w="2018" w:type="dxa"/>
            <w:vAlign w:val="center"/>
          </w:tcPr>
          <w:p w14:paraId="49F4047A" w14:textId="77777777" w:rsidR="00654E2B" w:rsidRPr="007560CA" w:rsidRDefault="00654E2B" w:rsidP="004A1BDA">
            <w:pPr>
              <w:pStyle w:val="ListParagraph"/>
              <w:ind w:left="0"/>
              <w:jc w:val="center"/>
              <w:rPr>
                <w:bCs/>
              </w:rPr>
            </w:pPr>
          </w:p>
        </w:tc>
      </w:tr>
      <w:tr w:rsidR="00654E2B" w:rsidRPr="007560CA" w14:paraId="45A920D2" w14:textId="77777777" w:rsidTr="004A1BDA">
        <w:trPr>
          <w:jc w:val="center"/>
        </w:trPr>
        <w:tc>
          <w:tcPr>
            <w:tcW w:w="1311" w:type="dxa"/>
            <w:vAlign w:val="center"/>
          </w:tcPr>
          <w:p w14:paraId="4707FF6E" w14:textId="611FEBF9" w:rsidR="00654E2B" w:rsidRPr="007560CA" w:rsidRDefault="00654E2B" w:rsidP="004A1BDA">
            <w:pPr>
              <w:pStyle w:val="ListParagraph"/>
              <w:ind w:left="0"/>
              <w:jc w:val="center"/>
              <w:rPr>
                <w:bCs/>
              </w:rPr>
            </w:pPr>
            <w:r w:rsidRPr="007560CA">
              <w:rPr>
                <w:bCs/>
              </w:rPr>
              <w:t xml:space="preserve">Bài </w:t>
            </w:r>
            <w:r w:rsidR="00E35B52">
              <w:rPr>
                <w:bCs/>
              </w:rPr>
              <w:t>3.</w:t>
            </w:r>
            <w:r w:rsidRPr="007560CA">
              <w:rPr>
                <w:bCs/>
              </w:rPr>
              <w:t>1</w:t>
            </w:r>
          </w:p>
        </w:tc>
        <w:tc>
          <w:tcPr>
            <w:tcW w:w="4921" w:type="dxa"/>
            <w:vAlign w:val="center"/>
          </w:tcPr>
          <w:p w14:paraId="18DEF941" w14:textId="61C766DF" w:rsidR="00654E2B" w:rsidRPr="007560CA" w:rsidRDefault="00BC1E2D" w:rsidP="004A1BDA">
            <w:pPr>
              <w:pStyle w:val="ListParagraph"/>
              <w:ind w:left="0"/>
              <w:rPr>
                <w:bCs/>
              </w:rPr>
            </w:pPr>
            <w:r>
              <w:t>Sử dụng kiểu dữ liệu trong Dart</w:t>
            </w:r>
          </w:p>
        </w:tc>
        <w:tc>
          <w:tcPr>
            <w:tcW w:w="891" w:type="dxa"/>
            <w:vAlign w:val="center"/>
          </w:tcPr>
          <w:p w14:paraId="3D0CE15E" w14:textId="5DFE21EE" w:rsidR="00654E2B" w:rsidRPr="007560CA" w:rsidRDefault="001B3386" w:rsidP="004A1BDA">
            <w:pPr>
              <w:pStyle w:val="ListParagraph"/>
              <w:ind w:left="0"/>
              <w:jc w:val="center"/>
              <w:rPr>
                <w:bCs/>
              </w:rPr>
            </w:pPr>
            <w:r>
              <w:rPr>
                <w:bCs/>
              </w:rPr>
              <w:t>3</w:t>
            </w:r>
          </w:p>
        </w:tc>
        <w:tc>
          <w:tcPr>
            <w:tcW w:w="2018" w:type="dxa"/>
            <w:vAlign w:val="center"/>
          </w:tcPr>
          <w:p w14:paraId="322EBA2D" w14:textId="6F6FF837" w:rsidR="00654E2B" w:rsidRPr="007560CA" w:rsidRDefault="00654E2B" w:rsidP="004A1BDA">
            <w:pPr>
              <w:pStyle w:val="ListParagraph"/>
              <w:ind w:left="0"/>
              <w:jc w:val="center"/>
              <w:rPr>
                <w:bCs/>
              </w:rPr>
            </w:pPr>
            <w:r>
              <w:rPr>
                <w:bCs/>
              </w:rPr>
              <w:t>4.2</w:t>
            </w:r>
          </w:p>
        </w:tc>
      </w:tr>
      <w:tr w:rsidR="00654E2B" w:rsidRPr="007560CA" w14:paraId="18A77803" w14:textId="77777777" w:rsidTr="004A1BDA">
        <w:trPr>
          <w:jc w:val="center"/>
        </w:trPr>
        <w:tc>
          <w:tcPr>
            <w:tcW w:w="1311" w:type="dxa"/>
            <w:vAlign w:val="center"/>
          </w:tcPr>
          <w:p w14:paraId="045CF547" w14:textId="19B990A4" w:rsidR="00654E2B" w:rsidRPr="007560CA" w:rsidRDefault="00654E2B" w:rsidP="004A1BDA">
            <w:pPr>
              <w:pStyle w:val="ListParagraph"/>
              <w:ind w:left="0"/>
              <w:jc w:val="center"/>
              <w:rPr>
                <w:bCs/>
              </w:rPr>
            </w:pPr>
            <w:r w:rsidRPr="007560CA">
              <w:rPr>
                <w:bCs/>
              </w:rPr>
              <w:lastRenderedPageBreak/>
              <w:t xml:space="preserve">Bài </w:t>
            </w:r>
            <w:r w:rsidR="00E35B52">
              <w:rPr>
                <w:bCs/>
              </w:rPr>
              <w:t>3.</w:t>
            </w:r>
            <w:r w:rsidRPr="007560CA">
              <w:rPr>
                <w:bCs/>
              </w:rPr>
              <w:t>2</w:t>
            </w:r>
          </w:p>
        </w:tc>
        <w:tc>
          <w:tcPr>
            <w:tcW w:w="4921" w:type="dxa"/>
            <w:vAlign w:val="center"/>
          </w:tcPr>
          <w:p w14:paraId="7D3A683A" w14:textId="7A673383" w:rsidR="00654E2B" w:rsidRPr="007560CA" w:rsidRDefault="00BC1E2D" w:rsidP="004A1BDA">
            <w:pPr>
              <w:pStyle w:val="ListParagraph"/>
              <w:ind w:left="0"/>
              <w:rPr>
                <w:bCs/>
              </w:rPr>
            </w:pPr>
            <w:r>
              <w:t>Lập trình bất đồng bộ trong Dart</w:t>
            </w:r>
          </w:p>
        </w:tc>
        <w:tc>
          <w:tcPr>
            <w:tcW w:w="891" w:type="dxa"/>
            <w:vAlign w:val="center"/>
          </w:tcPr>
          <w:p w14:paraId="44BD6531" w14:textId="39F0103D" w:rsidR="00654E2B" w:rsidRPr="007560CA" w:rsidRDefault="001B3386" w:rsidP="004A1BDA">
            <w:pPr>
              <w:pStyle w:val="ListParagraph"/>
              <w:ind w:left="0"/>
              <w:jc w:val="center"/>
              <w:rPr>
                <w:bCs/>
              </w:rPr>
            </w:pPr>
            <w:r>
              <w:rPr>
                <w:bCs/>
              </w:rPr>
              <w:t>6</w:t>
            </w:r>
          </w:p>
        </w:tc>
        <w:tc>
          <w:tcPr>
            <w:tcW w:w="2018" w:type="dxa"/>
            <w:vAlign w:val="center"/>
          </w:tcPr>
          <w:p w14:paraId="30DFE6D6" w14:textId="49D03D18" w:rsidR="00654E2B" w:rsidRPr="007560CA" w:rsidRDefault="00654E2B" w:rsidP="004A1BDA">
            <w:pPr>
              <w:pStyle w:val="ListParagraph"/>
              <w:ind w:left="0"/>
              <w:jc w:val="center"/>
              <w:rPr>
                <w:bCs/>
              </w:rPr>
            </w:pPr>
            <w:r>
              <w:rPr>
                <w:bCs/>
              </w:rPr>
              <w:t>4.2</w:t>
            </w:r>
          </w:p>
        </w:tc>
      </w:tr>
      <w:tr w:rsidR="00BC1E2D" w:rsidRPr="007560CA" w14:paraId="1C5615E6" w14:textId="77777777" w:rsidTr="004A1BDA">
        <w:trPr>
          <w:trHeight w:val="361"/>
          <w:jc w:val="center"/>
        </w:trPr>
        <w:tc>
          <w:tcPr>
            <w:tcW w:w="1311" w:type="dxa"/>
            <w:vAlign w:val="center"/>
          </w:tcPr>
          <w:p w14:paraId="5437AC0F" w14:textId="1CE73D3A" w:rsidR="00BC1E2D" w:rsidRPr="002E7126" w:rsidRDefault="00BC1E2D" w:rsidP="004A1BDA">
            <w:pPr>
              <w:pStyle w:val="ListParagraph"/>
              <w:ind w:left="0"/>
              <w:jc w:val="center"/>
              <w:rPr>
                <w:b/>
                <w:bCs/>
              </w:rPr>
            </w:pPr>
            <w:r w:rsidRPr="007560CA">
              <w:rPr>
                <w:b/>
                <w:bCs/>
                <w:lang w:val="nl-NL"/>
              </w:rPr>
              <w:t xml:space="preserve">Chương </w:t>
            </w:r>
            <w:r>
              <w:rPr>
                <w:b/>
                <w:bCs/>
              </w:rPr>
              <w:t>4</w:t>
            </w:r>
          </w:p>
        </w:tc>
        <w:tc>
          <w:tcPr>
            <w:tcW w:w="4921" w:type="dxa"/>
            <w:vAlign w:val="center"/>
          </w:tcPr>
          <w:p w14:paraId="76D08F5E" w14:textId="27FB1916" w:rsidR="00BC1E2D" w:rsidRPr="002E7126" w:rsidRDefault="00411A32" w:rsidP="004A1BDA">
            <w:pPr>
              <w:pStyle w:val="ListParagraph"/>
              <w:ind w:left="0"/>
              <w:rPr>
                <w:b/>
                <w:bCs/>
              </w:rPr>
            </w:pPr>
            <w:r>
              <w:rPr>
                <w:b/>
              </w:rPr>
              <w:t>Phát triển ứng dụng với Flutter</w:t>
            </w:r>
          </w:p>
        </w:tc>
        <w:tc>
          <w:tcPr>
            <w:tcW w:w="891" w:type="dxa"/>
            <w:vAlign w:val="center"/>
          </w:tcPr>
          <w:p w14:paraId="3A18F3C6" w14:textId="5F162727" w:rsidR="00BC1E2D" w:rsidRPr="00706D77" w:rsidRDefault="001B3386" w:rsidP="004A1BDA">
            <w:pPr>
              <w:pStyle w:val="ListParagraph"/>
              <w:ind w:left="0"/>
              <w:jc w:val="center"/>
              <w:rPr>
                <w:b/>
              </w:rPr>
            </w:pPr>
            <w:r w:rsidRPr="00706D77">
              <w:rPr>
                <w:b/>
              </w:rPr>
              <w:t>9</w:t>
            </w:r>
          </w:p>
        </w:tc>
        <w:tc>
          <w:tcPr>
            <w:tcW w:w="2018" w:type="dxa"/>
            <w:vAlign w:val="center"/>
          </w:tcPr>
          <w:p w14:paraId="6A4CB8B0" w14:textId="77777777" w:rsidR="00BC1E2D" w:rsidRPr="007560CA" w:rsidRDefault="00BC1E2D" w:rsidP="004A1BDA">
            <w:pPr>
              <w:pStyle w:val="ListParagraph"/>
              <w:ind w:left="0"/>
              <w:jc w:val="center"/>
              <w:rPr>
                <w:bCs/>
              </w:rPr>
            </w:pPr>
          </w:p>
        </w:tc>
      </w:tr>
      <w:tr w:rsidR="00BC1E2D" w:rsidRPr="007560CA" w14:paraId="7855CDF5" w14:textId="77777777" w:rsidTr="004A1BDA">
        <w:trPr>
          <w:jc w:val="center"/>
        </w:trPr>
        <w:tc>
          <w:tcPr>
            <w:tcW w:w="1311" w:type="dxa"/>
            <w:vAlign w:val="center"/>
          </w:tcPr>
          <w:p w14:paraId="2D92E9DA" w14:textId="24702B61" w:rsidR="00BC1E2D" w:rsidRPr="007560CA" w:rsidRDefault="00BC1E2D" w:rsidP="004A1BDA">
            <w:pPr>
              <w:pStyle w:val="ListParagraph"/>
              <w:ind w:left="0"/>
              <w:jc w:val="center"/>
              <w:rPr>
                <w:bCs/>
              </w:rPr>
            </w:pPr>
            <w:r w:rsidRPr="007560CA">
              <w:rPr>
                <w:bCs/>
              </w:rPr>
              <w:t xml:space="preserve">Bài </w:t>
            </w:r>
            <w:r w:rsidR="00E35B52">
              <w:rPr>
                <w:bCs/>
              </w:rPr>
              <w:t>4.</w:t>
            </w:r>
            <w:r w:rsidRPr="007560CA">
              <w:rPr>
                <w:bCs/>
              </w:rPr>
              <w:t>1</w:t>
            </w:r>
          </w:p>
        </w:tc>
        <w:tc>
          <w:tcPr>
            <w:tcW w:w="4921" w:type="dxa"/>
            <w:vAlign w:val="center"/>
          </w:tcPr>
          <w:p w14:paraId="78222D1A" w14:textId="12DD9FDC" w:rsidR="00BC1E2D" w:rsidRPr="007560CA" w:rsidRDefault="00BC1E2D" w:rsidP="004A1BDA">
            <w:pPr>
              <w:pStyle w:val="ListParagraph"/>
              <w:ind w:left="0"/>
              <w:rPr>
                <w:bCs/>
              </w:rPr>
            </w:pPr>
            <w:r>
              <w:rPr>
                <w:bCs/>
              </w:rPr>
              <w:t>Phát triển ứng dụng tương tác</w:t>
            </w:r>
          </w:p>
        </w:tc>
        <w:tc>
          <w:tcPr>
            <w:tcW w:w="891" w:type="dxa"/>
            <w:vAlign w:val="center"/>
          </w:tcPr>
          <w:p w14:paraId="522947A3" w14:textId="56A98269" w:rsidR="00BC1E2D" w:rsidRPr="007560CA" w:rsidRDefault="001B3386" w:rsidP="004A1BDA">
            <w:pPr>
              <w:pStyle w:val="ListParagraph"/>
              <w:ind w:left="0"/>
              <w:jc w:val="center"/>
              <w:rPr>
                <w:bCs/>
              </w:rPr>
            </w:pPr>
            <w:r>
              <w:rPr>
                <w:bCs/>
              </w:rPr>
              <w:t>3</w:t>
            </w:r>
          </w:p>
        </w:tc>
        <w:tc>
          <w:tcPr>
            <w:tcW w:w="2018" w:type="dxa"/>
            <w:vAlign w:val="center"/>
          </w:tcPr>
          <w:p w14:paraId="14AE2889" w14:textId="169622DB" w:rsidR="00BC1E2D" w:rsidRPr="007560CA" w:rsidRDefault="00BC1E2D" w:rsidP="004A1BDA">
            <w:pPr>
              <w:pStyle w:val="ListParagraph"/>
              <w:ind w:left="0"/>
              <w:jc w:val="center"/>
              <w:rPr>
                <w:bCs/>
              </w:rPr>
            </w:pPr>
            <w:r>
              <w:rPr>
                <w:bCs/>
              </w:rPr>
              <w:t>4.2</w:t>
            </w:r>
          </w:p>
        </w:tc>
      </w:tr>
      <w:tr w:rsidR="00BC1E2D" w:rsidRPr="007560CA" w14:paraId="6861AA27" w14:textId="77777777" w:rsidTr="004A1BDA">
        <w:trPr>
          <w:jc w:val="center"/>
        </w:trPr>
        <w:tc>
          <w:tcPr>
            <w:tcW w:w="1311" w:type="dxa"/>
            <w:vAlign w:val="center"/>
          </w:tcPr>
          <w:p w14:paraId="0ECB2711" w14:textId="0038C7FC" w:rsidR="00BC1E2D" w:rsidRPr="007560CA" w:rsidRDefault="00BC1E2D" w:rsidP="004A1BDA">
            <w:pPr>
              <w:pStyle w:val="ListParagraph"/>
              <w:ind w:left="0"/>
              <w:jc w:val="center"/>
              <w:rPr>
                <w:bCs/>
              </w:rPr>
            </w:pPr>
            <w:r w:rsidRPr="007560CA">
              <w:rPr>
                <w:bCs/>
              </w:rPr>
              <w:t xml:space="preserve">Bài </w:t>
            </w:r>
            <w:r w:rsidR="00E35B52">
              <w:rPr>
                <w:bCs/>
              </w:rPr>
              <w:t>4.</w:t>
            </w:r>
            <w:r w:rsidRPr="007560CA">
              <w:rPr>
                <w:bCs/>
              </w:rPr>
              <w:t>2</w:t>
            </w:r>
          </w:p>
        </w:tc>
        <w:tc>
          <w:tcPr>
            <w:tcW w:w="4921" w:type="dxa"/>
            <w:vAlign w:val="center"/>
          </w:tcPr>
          <w:p w14:paraId="22A682C8" w14:textId="3014CBAE" w:rsidR="00BC1E2D" w:rsidRPr="007560CA" w:rsidRDefault="00BC1E2D" w:rsidP="004A1BDA">
            <w:pPr>
              <w:pStyle w:val="ListParagraph"/>
              <w:ind w:left="0"/>
              <w:rPr>
                <w:bCs/>
              </w:rPr>
            </w:pPr>
            <w:r>
              <w:rPr>
                <w:bCs/>
              </w:rPr>
              <w:t>Xây dựng ứng dụng tìm và duyệt ảnh</w:t>
            </w:r>
          </w:p>
        </w:tc>
        <w:tc>
          <w:tcPr>
            <w:tcW w:w="891" w:type="dxa"/>
            <w:vAlign w:val="center"/>
          </w:tcPr>
          <w:p w14:paraId="68F3F0B2" w14:textId="674D26DC" w:rsidR="00BC1E2D" w:rsidRPr="007560CA" w:rsidRDefault="001B3386" w:rsidP="004A1BDA">
            <w:pPr>
              <w:pStyle w:val="ListParagraph"/>
              <w:ind w:left="0"/>
              <w:jc w:val="center"/>
              <w:rPr>
                <w:bCs/>
              </w:rPr>
            </w:pPr>
            <w:r>
              <w:rPr>
                <w:bCs/>
              </w:rPr>
              <w:t>6</w:t>
            </w:r>
          </w:p>
        </w:tc>
        <w:tc>
          <w:tcPr>
            <w:tcW w:w="2018" w:type="dxa"/>
            <w:vAlign w:val="center"/>
          </w:tcPr>
          <w:p w14:paraId="7165C5C9" w14:textId="2E897FD9" w:rsidR="00BC1E2D" w:rsidRPr="007560CA" w:rsidRDefault="00BC1E2D" w:rsidP="004A1BDA">
            <w:pPr>
              <w:pStyle w:val="ListParagraph"/>
              <w:ind w:left="0"/>
              <w:jc w:val="center"/>
              <w:rPr>
                <w:bCs/>
              </w:rPr>
            </w:pPr>
            <w:r>
              <w:rPr>
                <w:bCs/>
              </w:rPr>
              <w:t>4.2</w:t>
            </w:r>
          </w:p>
        </w:tc>
      </w:tr>
      <w:tr w:rsidR="00E50130" w:rsidRPr="007560CA" w14:paraId="4F515A28" w14:textId="77777777" w:rsidTr="00527268">
        <w:trPr>
          <w:trHeight w:val="411"/>
          <w:jc w:val="center"/>
        </w:trPr>
        <w:tc>
          <w:tcPr>
            <w:tcW w:w="1311" w:type="dxa"/>
            <w:vAlign w:val="center"/>
          </w:tcPr>
          <w:p w14:paraId="068E43F4" w14:textId="2FB63717" w:rsidR="00E50130" w:rsidRPr="002E7126" w:rsidRDefault="00E35B52" w:rsidP="00527268">
            <w:pPr>
              <w:pStyle w:val="ListParagraph"/>
              <w:ind w:left="0"/>
              <w:jc w:val="center"/>
              <w:rPr>
                <w:b/>
                <w:bCs/>
              </w:rPr>
            </w:pPr>
            <w:r>
              <w:rPr>
                <w:b/>
                <w:bCs/>
                <w:lang w:val="nl-NL"/>
              </w:rPr>
              <w:t>BT</w:t>
            </w:r>
          </w:p>
        </w:tc>
        <w:tc>
          <w:tcPr>
            <w:tcW w:w="4921" w:type="dxa"/>
            <w:vAlign w:val="center"/>
          </w:tcPr>
          <w:p w14:paraId="1AD19DAB" w14:textId="78BED75F" w:rsidR="00E50130" w:rsidRPr="002E7126" w:rsidRDefault="00E50130" w:rsidP="00527268">
            <w:pPr>
              <w:pStyle w:val="ListParagraph"/>
              <w:ind w:left="0"/>
              <w:rPr>
                <w:b/>
                <w:bCs/>
              </w:rPr>
            </w:pPr>
            <w:r>
              <w:rPr>
                <w:b/>
                <w:bCs/>
              </w:rPr>
              <w:t xml:space="preserve">Tự làm </w:t>
            </w:r>
            <w:r w:rsidR="00E35B52">
              <w:rPr>
                <w:b/>
                <w:bCs/>
              </w:rPr>
              <w:t xml:space="preserve">bài tập </w:t>
            </w:r>
            <w:r w:rsidR="00AA7062">
              <w:rPr>
                <w:b/>
                <w:bCs/>
              </w:rPr>
              <w:t>môn học</w:t>
            </w:r>
          </w:p>
        </w:tc>
        <w:tc>
          <w:tcPr>
            <w:tcW w:w="891" w:type="dxa"/>
            <w:vAlign w:val="center"/>
          </w:tcPr>
          <w:p w14:paraId="769A5B2C" w14:textId="69960A88" w:rsidR="00E50130" w:rsidRPr="007560CA" w:rsidRDefault="00E50130" w:rsidP="00527268">
            <w:pPr>
              <w:pStyle w:val="ListParagraph"/>
              <w:ind w:left="0"/>
              <w:jc w:val="center"/>
              <w:rPr>
                <w:bCs/>
              </w:rPr>
            </w:pPr>
            <w:r>
              <w:rPr>
                <w:bCs/>
              </w:rPr>
              <w:t>15</w:t>
            </w:r>
          </w:p>
        </w:tc>
        <w:tc>
          <w:tcPr>
            <w:tcW w:w="2018" w:type="dxa"/>
            <w:vAlign w:val="center"/>
          </w:tcPr>
          <w:p w14:paraId="1AA88DB7" w14:textId="5080F98E" w:rsidR="00E50130" w:rsidRPr="007560CA" w:rsidRDefault="00E50130" w:rsidP="00527268">
            <w:pPr>
              <w:pStyle w:val="ListParagraph"/>
              <w:ind w:left="0"/>
              <w:jc w:val="center"/>
              <w:rPr>
                <w:bCs/>
              </w:rPr>
            </w:pPr>
            <w:r>
              <w:rPr>
                <w:bCs/>
              </w:rPr>
              <w:t>4.1, 4.2</w:t>
            </w:r>
          </w:p>
        </w:tc>
      </w:tr>
    </w:tbl>
    <w:p w14:paraId="0A9282C1" w14:textId="63E38BCB" w:rsidR="00744C77" w:rsidRPr="007560CA" w:rsidRDefault="00744C77" w:rsidP="0066197A">
      <w:pPr>
        <w:pStyle w:val="ListParagraph"/>
        <w:numPr>
          <w:ilvl w:val="0"/>
          <w:numId w:val="6"/>
        </w:numPr>
        <w:rPr>
          <w:bCs/>
          <w:i/>
          <w:color w:val="000000"/>
        </w:rPr>
      </w:pPr>
      <w:r w:rsidRPr="007560CA">
        <w:rPr>
          <w:b/>
          <w:bCs/>
          <w:color w:val="000000"/>
        </w:rPr>
        <w:t xml:space="preserve">Phương </w:t>
      </w:r>
      <w:r w:rsidRPr="0066197A">
        <w:rPr>
          <w:b/>
          <w:bCs/>
          <w:color w:val="000000"/>
          <w:lang w:val="vi-VN"/>
        </w:rPr>
        <w:t>pháp</w:t>
      </w:r>
      <w:r w:rsidRPr="007560CA">
        <w:rPr>
          <w:b/>
          <w:bCs/>
          <w:color w:val="000000"/>
        </w:rPr>
        <w:t xml:space="preserve"> giảng dạy</w:t>
      </w:r>
    </w:p>
    <w:p w14:paraId="31AEDDDC" w14:textId="289485CC" w:rsidR="00D171C9" w:rsidRPr="0066197A" w:rsidRDefault="003F7694" w:rsidP="0066197A">
      <w:pPr>
        <w:pStyle w:val="ListParagraph"/>
        <w:numPr>
          <w:ilvl w:val="0"/>
          <w:numId w:val="18"/>
        </w:numPr>
        <w:rPr>
          <w:bCs/>
          <w:color w:val="000000"/>
        </w:rPr>
      </w:pPr>
      <w:r w:rsidRPr="0066197A">
        <w:rPr>
          <w:lang w:val="vi-VN"/>
        </w:rPr>
        <w:t>Giảng</w:t>
      </w:r>
      <w:r w:rsidRPr="0066197A">
        <w:rPr>
          <w:bCs/>
          <w:color w:val="000000"/>
        </w:rPr>
        <w:t xml:space="preserve"> dạy lý thuyết kết hợp</w:t>
      </w:r>
      <w:r w:rsidR="00FB3D8D">
        <w:rPr>
          <w:bCs/>
          <w:color w:val="000000"/>
        </w:rPr>
        <w:t xml:space="preserve"> thực hành.</w:t>
      </w:r>
    </w:p>
    <w:p w14:paraId="1C822029" w14:textId="62A02D2F" w:rsidR="00D171C9" w:rsidRPr="0066197A" w:rsidRDefault="0066197A" w:rsidP="0066197A">
      <w:pPr>
        <w:pStyle w:val="ListParagraph"/>
        <w:numPr>
          <w:ilvl w:val="0"/>
          <w:numId w:val="18"/>
        </w:numPr>
        <w:rPr>
          <w:bCs/>
          <w:color w:val="000000"/>
        </w:rPr>
      </w:pPr>
      <w:r w:rsidRPr="0066197A">
        <w:rPr>
          <w:bCs/>
          <w:color w:val="000000"/>
        </w:rPr>
        <w:t xml:space="preserve">Thảo luận, làm </w:t>
      </w:r>
      <w:r w:rsidR="00E35B52">
        <w:rPr>
          <w:bCs/>
          <w:color w:val="000000"/>
        </w:rPr>
        <w:t xml:space="preserve">bài tập lớn, </w:t>
      </w:r>
      <w:r w:rsidRPr="0066197A">
        <w:rPr>
          <w:bCs/>
          <w:color w:val="000000"/>
        </w:rPr>
        <w:t>đồ án môn học và thuyết trình.</w:t>
      </w:r>
    </w:p>
    <w:p w14:paraId="47187333" w14:textId="08D78A0A" w:rsidR="00744C77" w:rsidRPr="007560CA" w:rsidRDefault="00744C77" w:rsidP="0066197A">
      <w:pPr>
        <w:pStyle w:val="ListParagraph"/>
        <w:numPr>
          <w:ilvl w:val="0"/>
          <w:numId w:val="6"/>
        </w:numPr>
        <w:rPr>
          <w:b/>
          <w:bCs/>
          <w:color w:val="000000"/>
        </w:rPr>
      </w:pPr>
      <w:r w:rsidRPr="007560CA">
        <w:rPr>
          <w:b/>
          <w:bCs/>
          <w:color w:val="000000"/>
        </w:rPr>
        <w:t>Nhiệm vụ của sinh viên</w:t>
      </w:r>
    </w:p>
    <w:p w14:paraId="1F587385" w14:textId="77777777" w:rsidR="0066197A" w:rsidRDefault="00744C77" w:rsidP="0066197A">
      <w:pPr>
        <w:ind w:firstLine="360"/>
        <w:rPr>
          <w:bCs/>
          <w:color w:val="000000"/>
          <w:sz w:val="24"/>
          <w:szCs w:val="24"/>
        </w:rPr>
      </w:pPr>
      <w:r w:rsidRPr="007560CA">
        <w:rPr>
          <w:bCs/>
          <w:color w:val="000000"/>
          <w:sz w:val="24"/>
          <w:szCs w:val="24"/>
        </w:rPr>
        <w:t>Sinh viên phải thực hiện các nhiệm vụ sau:</w:t>
      </w:r>
    </w:p>
    <w:p w14:paraId="29CFA802" w14:textId="549FB75B" w:rsidR="00744C77" w:rsidRPr="0066197A" w:rsidRDefault="006E5BAC" w:rsidP="0066197A">
      <w:pPr>
        <w:pStyle w:val="ListParagraph"/>
        <w:numPr>
          <w:ilvl w:val="0"/>
          <w:numId w:val="17"/>
        </w:numPr>
        <w:rPr>
          <w:bCs/>
          <w:color w:val="000000"/>
        </w:rPr>
      </w:pPr>
      <w:r w:rsidRPr="0066197A">
        <w:rPr>
          <w:bCs/>
          <w:color w:val="000000"/>
        </w:rPr>
        <w:t>Có mặt</w:t>
      </w:r>
      <w:r w:rsidR="00744C77" w:rsidRPr="0066197A">
        <w:rPr>
          <w:bCs/>
          <w:color w:val="000000"/>
        </w:rPr>
        <w:t xml:space="preserve"> tối </w:t>
      </w:r>
      <w:r w:rsidR="0066197A" w:rsidRPr="0066197A">
        <w:rPr>
          <w:bCs/>
          <w:color w:val="000000"/>
        </w:rPr>
        <w:t>thiểu 80% số tiết học lý thuyết</w:t>
      </w:r>
    </w:p>
    <w:p w14:paraId="1E6D2F78" w14:textId="0330D8EC" w:rsidR="00744C77" w:rsidRDefault="006E5BAC" w:rsidP="0066197A">
      <w:pPr>
        <w:pStyle w:val="ListParagraph"/>
        <w:numPr>
          <w:ilvl w:val="0"/>
          <w:numId w:val="17"/>
        </w:numPr>
        <w:rPr>
          <w:bCs/>
          <w:color w:val="000000"/>
        </w:rPr>
      </w:pPr>
      <w:r w:rsidRPr="0066197A">
        <w:rPr>
          <w:bCs/>
          <w:color w:val="000000"/>
        </w:rPr>
        <w:t>Hoàn thành</w:t>
      </w:r>
      <w:r w:rsidR="00744C77" w:rsidRPr="0066197A">
        <w:rPr>
          <w:bCs/>
          <w:color w:val="000000"/>
        </w:rPr>
        <w:t xml:space="preserve"> đầy đủ các bài </w:t>
      </w:r>
      <w:r w:rsidR="00B50E6F">
        <w:rPr>
          <w:bCs/>
          <w:color w:val="000000"/>
        </w:rPr>
        <w:t>thực hành</w:t>
      </w:r>
      <w:r w:rsidR="00562A40">
        <w:rPr>
          <w:bCs/>
          <w:color w:val="000000"/>
        </w:rPr>
        <w:t>.</w:t>
      </w:r>
    </w:p>
    <w:p w14:paraId="7A350E70" w14:textId="53A7F540" w:rsidR="00837CD2" w:rsidRDefault="00837CD2" w:rsidP="00837CD2">
      <w:pPr>
        <w:pStyle w:val="ListParagraph"/>
        <w:numPr>
          <w:ilvl w:val="0"/>
          <w:numId w:val="17"/>
        </w:numPr>
        <w:rPr>
          <w:bCs/>
          <w:color w:val="000000"/>
        </w:rPr>
      </w:pPr>
      <w:r>
        <w:rPr>
          <w:bCs/>
          <w:color w:val="000000"/>
        </w:rPr>
        <w:t>Làm</w:t>
      </w:r>
      <w:r w:rsidR="004A1BDA">
        <w:rPr>
          <w:bCs/>
          <w:color w:val="000000"/>
        </w:rPr>
        <w:t xml:space="preserve"> bài tập lớn,</w:t>
      </w:r>
      <w:r>
        <w:rPr>
          <w:bCs/>
          <w:color w:val="000000"/>
        </w:rPr>
        <w:t xml:space="preserve"> đồ án môn học </w:t>
      </w:r>
      <w:r w:rsidR="00B50E6F">
        <w:rPr>
          <w:bCs/>
          <w:color w:val="000000"/>
        </w:rPr>
        <w:t>độc lập</w:t>
      </w:r>
      <w:r>
        <w:rPr>
          <w:bCs/>
          <w:color w:val="000000"/>
        </w:rPr>
        <w:t>.</w:t>
      </w:r>
    </w:p>
    <w:p w14:paraId="6D82525E" w14:textId="77777777" w:rsidR="0066197A" w:rsidRDefault="00744C77" w:rsidP="0066197A">
      <w:pPr>
        <w:pStyle w:val="ListParagraph"/>
        <w:numPr>
          <w:ilvl w:val="0"/>
          <w:numId w:val="17"/>
        </w:numPr>
        <w:rPr>
          <w:bCs/>
          <w:color w:val="000000"/>
        </w:rPr>
      </w:pPr>
      <w:r w:rsidRPr="0066197A">
        <w:rPr>
          <w:bCs/>
          <w:color w:val="000000"/>
        </w:rPr>
        <w:t>Tham dự thi kết thúc học phần</w:t>
      </w:r>
      <w:r w:rsidR="000F78FF" w:rsidRPr="0066197A">
        <w:rPr>
          <w:bCs/>
          <w:color w:val="000000"/>
        </w:rPr>
        <w:t xml:space="preserve"> (bắt buộc)</w:t>
      </w:r>
      <w:r w:rsidRPr="0066197A">
        <w:rPr>
          <w:bCs/>
          <w:color w:val="000000"/>
        </w:rPr>
        <w:t>.</w:t>
      </w:r>
    </w:p>
    <w:p w14:paraId="0FC72EDE" w14:textId="3B9ED569" w:rsidR="00744C77" w:rsidRPr="0066197A" w:rsidRDefault="00744C77" w:rsidP="0066197A">
      <w:pPr>
        <w:pStyle w:val="ListParagraph"/>
        <w:numPr>
          <w:ilvl w:val="0"/>
          <w:numId w:val="17"/>
        </w:numPr>
        <w:rPr>
          <w:bCs/>
          <w:color w:val="000000"/>
        </w:rPr>
      </w:pPr>
      <w:r w:rsidRPr="0066197A">
        <w:rPr>
          <w:bCs/>
          <w:color w:val="000000"/>
        </w:rPr>
        <w:t xml:space="preserve">Chủ động </w:t>
      </w:r>
      <w:r w:rsidR="002B3774" w:rsidRPr="0066197A">
        <w:rPr>
          <w:bCs/>
          <w:color w:val="000000"/>
        </w:rPr>
        <w:t xml:space="preserve">chuẩn bị các nội dung và </w:t>
      </w:r>
      <w:r w:rsidRPr="0066197A">
        <w:rPr>
          <w:bCs/>
          <w:color w:val="000000"/>
        </w:rPr>
        <w:t>thực hiện giờ tự học</w:t>
      </w:r>
      <w:r w:rsidR="002B3774" w:rsidRPr="0066197A">
        <w:rPr>
          <w:bCs/>
          <w:color w:val="000000"/>
        </w:rPr>
        <w:t xml:space="preserve"> theo mục 11</w:t>
      </w:r>
      <w:r w:rsidRPr="0066197A">
        <w:rPr>
          <w:bCs/>
          <w:color w:val="000000"/>
        </w:rPr>
        <w:t>.</w:t>
      </w:r>
    </w:p>
    <w:p w14:paraId="675DC281" w14:textId="77777777" w:rsidR="00744C77" w:rsidRDefault="00744C77" w:rsidP="00837CD2">
      <w:pPr>
        <w:pStyle w:val="ListParagraph"/>
        <w:numPr>
          <w:ilvl w:val="0"/>
          <w:numId w:val="6"/>
        </w:numPr>
        <w:rPr>
          <w:b/>
          <w:bCs/>
          <w:color w:val="000000"/>
        </w:rPr>
      </w:pPr>
      <w:r w:rsidRPr="007560CA">
        <w:rPr>
          <w:b/>
          <w:bCs/>
          <w:color w:val="000000"/>
        </w:rPr>
        <w:t>Đánh gi</w:t>
      </w:r>
      <w:r w:rsidR="009540AF" w:rsidRPr="007560CA">
        <w:rPr>
          <w:b/>
          <w:bCs/>
          <w:color w:val="000000"/>
        </w:rPr>
        <w:t>á kết quả học tập của sinh viên</w:t>
      </w:r>
    </w:p>
    <w:p w14:paraId="12FBB020" w14:textId="77777777" w:rsidR="00744C77" w:rsidRPr="00837CD2" w:rsidRDefault="00744C77" w:rsidP="00837CD2">
      <w:pPr>
        <w:pStyle w:val="ListParagraph"/>
        <w:numPr>
          <w:ilvl w:val="1"/>
          <w:numId w:val="6"/>
        </w:numPr>
        <w:rPr>
          <w:b/>
          <w:bCs/>
          <w:color w:val="000000"/>
        </w:rPr>
      </w:pPr>
      <w:r w:rsidRPr="00837CD2">
        <w:rPr>
          <w:b/>
          <w:bCs/>
          <w:color w:val="000000"/>
        </w:rPr>
        <w:t>Cách đánh giá</w:t>
      </w:r>
    </w:p>
    <w:p w14:paraId="5CA06642" w14:textId="77777777" w:rsidR="00744C77" w:rsidRPr="007560CA" w:rsidRDefault="00744C77" w:rsidP="00837CD2">
      <w:pPr>
        <w:ind w:firstLine="360"/>
        <w:rPr>
          <w:bCs/>
          <w:color w:val="000000"/>
          <w:sz w:val="24"/>
          <w:szCs w:val="24"/>
        </w:rPr>
      </w:pPr>
      <w:r w:rsidRPr="007560CA">
        <w:rPr>
          <w:bCs/>
          <w:color w:val="000000"/>
          <w:sz w:val="24"/>
          <w:szCs w:val="24"/>
        </w:rPr>
        <w:t>Sinh viên được đánh giá tích lũy học phần như sau:</w:t>
      </w:r>
    </w:p>
    <w:p w14:paraId="107FD961" w14:textId="77777777" w:rsidR="00BA7C39" w:rsidRPr="007560CA" w:rsidRDefault="00BA7C39" w:rsidP="004A21C9">
      <w:pPr>
        <w:pStyle w:val="BodyText2"/>
        <w:tabs>
          <w:tab w:val="num" w:pos="960"/>
        </w:tabs>
        <w:spacing w:line="240" w:lineRule="auto"/>
        <w:ind w:firstLine="259"/>
        <w:rPr>
          <w:b/>
          <w:bCs/>
          <w:color w:val="000000"/>
          <w:sz w:val="24"/>
          <w:szCs w:val="24"/>
          <w:lang w:val="nl-NL"/>
        </w:rPr>
      </w:pPr>
      <w:r w:rsidRPr="007560CA">
        <w:rPr>
          <w:b/>
          <w:bCs/>
          <w:color w:val="000000"/>
          <w:sz w:val="24"/>
          <w:szCs w:val="24"/>
        </w:rPr>
        <w:t xml:space="preserve">                     </w:t>
      </w:r>
      <w:r w:rsidR="004A21C9" w:rsidRPr="007560CA">
        <w:rPr>
          <w:b/>
          <w:bCs/>
          <w:color w:val="000000"/>
          <w:sz w:val="24"/>
          <w:szCs w:val="24"/>
        </w:rPr>
        <w:t xml:space="preserve">               </w:t>
      </w:r>
      <w:r w:rsidRPr="007560CA">
        <w:rPr>
          <w:b/>
          <w:bCs/>
          <w:color w:val="000000"/>
          <w:sz w:val="24"/>
          <w:szCs w:val="24"/>
          <w:lang w:val="nl-NL"/>
        </w:rPr>
        <w:t>Bảng 2</w:t>
      </w:r>
      <w:r w:rsidR="004A21C9" w:rsidRPr="007560CA">
        <w:rPr>
          <w:b/>
          <w:bCs/>
          <w:color w:val="000000"/>
          <w:sz w:val="24"/>
          <w:szCs w:val="24"/>
          <w:lang w:val="nl-NL"/>
        </w:rPr>
        <w:t>. Đánh giá học phần</w:t>
      </w:r>
      <w:r w:rsidRPr="007560CA">
        <w:rPr>
          <w:b/>
          <w:bCs/>
          <w:color w:val="000000"/>
          <w:sz w:val="24"/>
          <w:szCs w:val="24"/>
          <w:lang w:val="nl-NL"/>
        </w:rPr>
        <w:t xml:space="preserve"> </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833"/>
        <w:gridCol w:w="4508"/>
        <w:gridCol w:w="1221"/>
      </w:tblGrid>
      <w:tr w:rsidR="00665547" w:rsidRPr="007560CA" w14:paraId="46B46F8F" w14:textId="77777777" w:rsidTr="006D3E98">
        <w:trPr>
          <w:jc w:val="center"/>
        </w:trPr>
        <w:tc>
          <w:tcPr>
            <w:tcW w:w="564" w:type="dxa"/>
            <w:shd w:val="clear" w:color="auto" w:fill="auto"/>
          </w:tcPr>
          <w:p w14:paraId="13C32B31" w14:textId="77777777" w:rsidR="00665547" w:rsidRPr="007560CA" w:rsidRDefault="00665547" w:rsidP="00BA09EA">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TT</w:t>
            </w:r>
          </w:p>
        </w:tc>
        <w:tc>
          <w:tcPr>
            <w:tcW w:w="2833" w:type="dxa"/>
            <w:shd w:val="clear" w:color="auto" w:fill="auto"/>
          </w:tcPr>
          <w:p w14:paraId="415CBF2F"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Điểm thành phần</w:t>
            </w:r>
          </w:p>
        </w:tc>
        <w:tc>
          <w:tcPr>
            <w:tcW w:w="4508" w:type="dxa"/>
            <w:shd w:val="clear" w:color="auto" w:fill="auto"/>
          </w:tcPr>
          <w:p w14:paraId="1E1F3363"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Quy định</w:t>
            </w:r>
          </w:p>
        </w:tc>
        <w:tc>
          <w:tcPr>
            <w:tcW w:w="1221" w:type="dxa"/>
            <w:shd w:val="clear" w:color="auto" w:fill="auto"/>
          </w:tcPr>
          <w:p w14:paraId="2E03111E" w14:textId="77777777" w:rsidR="00665547" w:rsidRPr="007560CA" w:rsidRDefault="00665547" w:rsidP="00575954">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Trọng số</w:t>
            </w:r>
          </w:p>
        </w:tc>
      </w:tr>
      <w:tr w:rsidR="00665547" w:rsidRPr="007560CA" w14:paraId="11EB34AD" w14:textId="77777777" w:rsidTr="000F4546">
        <w:trPr>
          <w:jc w:val="center"/>
        </w:trPr>
        <w:tc>
          <w:tcPr>
            <w:tcW w:w="564" w:type="dxa"/>
            <w:shd w:val="clear" w:color="auto" w:fill="auto"/>
          </w:tcPr>
          <w:p w14:paraId="13289B9E" w14:textId="77777777" w:rsidR="00665547" w:rsidRPr="007560CA" w:rsidRDefault="00665547" w:rsidP="000F4546">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1</w:t>
            </w:r>
          </w:p>
        </w:tc>
        <w:tc>
          <w:tcPr>
            <w:tcW w:w="2833" w:type="dxa"/>
            <w:shd w:val="clear" w:color="auto" w:fill="auto"/>
          </w:tcPr>
          <w:p w14:paraId="17E6A7A3" w14:textId="77777777" w:rsidR="00665547" w:rsidRPr="007560CA" w:rsidRDefault="00665547"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chuyên cần</w:t>
            </w:r>
          </w:p>
        </w:tc>
        <w:tc>
          <w:tcPr>
            <w:tcW w:w="4508" w:type="dxa"/>
            <w:shd w:val="clear" w:color="auto" w:fill="auto"/>
          </w:tcPr>
          <w:p w14:paraId="06B9C447" w14:textId="77777777" w:rsidR="00665547" w:rsidRPr="007560CA" w:rsidRDefault="00665547"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Số tiết tham dự học/tổng số tiết</w:t>
            </w:r>
          </w:p>
        </w:tc>
        <w:tc>
          <w:tcPr>
            <w:tcW w:w="1221" w:type="dxa"/>
            <w:tcBorders>
              <w:bottom w:val="single" w:sz="4" w:space="0" w:color="auto"/>
            </w:tcBorders>
            <w:shd w:val="clear" w:color="auto" w:fill="auto"/>
            <w:vAlign w:val="center"/>
          </w:tcPr>
          <w:p w14:paraId="1FAB83C7" w14:textId="77777777" w:rsidR="00665547" w:rsidRPr="007560CA" w:rsidRDefault="00665547" w:rsidP="00BA7C39">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10%</w:t>
            </w:r>
          </w:p>
        </w:tc>
      </w:tr>
      <w:tr w:rsidR="004901A1" w:rsidRPr="007560CA" w14:paraId="6779A2B0" w14:textId="77777777" w:rsidTr="00F7123C">
        <w:trPr>
          <w:jc w:val="center"/>
        </w:trPr>
        <w:tc>
          <w:tcPr>
            <w:tcW w:w="564" w:type="dxa"/>
            <w:shd w:val="clear" w:color="auto" w:fill="auto"/>
          </w:tcPr>
          <w:p w14:paraId="075079FD" w14:textId="77777777" w:rsidR="004901A1" w:rsidRPr="007560CA" w:rsidRDefault="004901A1" w:rsidP="000F4546">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2</w:t>
            </w:r>
          </w:p>
        </w:tc>
        <w:tc>
          <w:tcPr>
            <w:tcW w:w="2833" w:type="dxa"/>
            <w:shd w:val="clear" w:color="auto" w:fill="auto"/>
          </w:tcPr>
          <w:p w14:paraId="356487AC" w14:textId="6A934CB7" w:rsidR="004901A1" w:rsidRPr="007560CA" w:rsidRDefault="004901A1"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bài tập</w:t>
            </w:r>
            <w:r w:rsidR="00D52BC4">
              <w:rPr>
                <w:bCs/>
                <w:color w:val="000000"/>
                <w:sz w:val="24"/>
                <w:szCs w:val="24"/>
                <w:lang w:val="nl-NL"/>
              </w:rPr>
              <w:t>/thực hành</w:t>
            </w:r>
          </w:p>
        </w:tc>
        <w:tc>
          <w:tcPr>
            <w:tcW w:w="4508" w:type="dxa"/>
            <w:tcBorders>
              <w:right w:val="single" w:sz="4" w:space="0" w:color="auto"/>
            </w:tcBorders>
            <w:shd w:val="clear" w:color="auto" w:fill="auto"/>
          </w:tcPr>
          <w:p w14:paraId="6CB5A421" w14:textId="6AFB0750" w:rsidR="004901A1" w:rsidRPr="007560CA" w:rsidRDefault="006D3E98" w:rsidP="000F4546">
            <w:pPr>
              <w:pStyle w:val="BodyText2"/>
              <w:tabs>
                <w:tab w:val="num" w:pos="960"/>
              </w:tabs>
              <w:spacing w:after="0" w:line="240" w:lineRule="auto"/>
              <w:rPr>
                <w:bCs/>
                <w:color w:val="000000"/>
                <w:sz w:val="24"/>
                <w:szCs w:val="24"/>
                <w:lang w:val="vi-VN"/>
              </w:rPr>
            </w:pPr>
            <w:r>
              <w:rPr>
                <w:bCs/>
                <w:color w:val="000000"/>
                <w:sz w:val="24"/>
                <w:szCs w:val="24"/>
                <w:lang w:val="nl-NL"/>
              </w:rPr>
              <w:t>Trung bình các</w:t>
            </w:r>
            <w:r w:rsidR="004901A1" w:rsidRPr="007560CA">
              <w:rPr>
                <w:bCs/>
                <w:color w:val="000000"/>
                <w:sz w:val="24"/>
                <w:szCs w:val="24"/>
                <w:lang w:val="nl-NL"/>
              </w:rPr>
              <w:t xml:space="preserve"> bài được giao</w:t>
            </w:r>
          </w:p>
        </w:tc>
        <w:tc>
          <w:tcPr>
            <w:tcW w:w="1221" w:type="dxa"/>
            <w:vMerge w:val="restart"/>
            <w:tcBorders>
              <w:top w:val="single" w:sz="4" w:space="0" w:color="auto"/>
              <w:left w:val="single" w:sz="4" w:space="0" w:color="auto"/>
              <w:right w:val="single" w:sz="4" w:space="0" w:color="auto"/>
            </w:tcBorders>
            <w:shd w:val="clear" w:color="auto" w:fill="auto"/>
            <w:vAlign w:val="center"/>
          </w:tcPr>
          <w:p w14:paraId="0F666D3E" w14:textId="2DD2DBD4" w:rsidR="004901A1" w:rsidRPr="007560CA" w:rsidRDefault="004901A1" w:rsidP="00F7123C">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30%</w:t>
            </w:r>
          </w:p>
        </w:tc>
      </w:tr>
      <w:tr w:rsidR="004901A1" w:rsidRPr="007560CA" w14:paraId="0507DF7F" w14:textId="77777777" w:rsidTr="000F4546">
        <w:trPr>
          <w:jc w:val="center"/>
        </w:trPr>
        <w:tc>
          <w:tcPr>
            <w:tcW w:w="564" w:type="dxa"/>
            <w:shd w:val="clear" w:color="auto" w:fill="auto"/>
          </w:tcPr>
          <w:p w14:paraId="4063187F" w14:textId="77777777" w:rsidR="004901A1" w:rsidRPr="007560CA" w:rsidRDefault="004901A1" w:rsidP="000F4546">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3</w:t>
            </w:r>
          </w:p>
        </w:tc>
        <w:tc>
          <w:tcPr>
            <w:tcW w:w="2833" w:type="dxa"/>
            <w:shd w:val="clear" w:color="auto" w:fill="auto"/>
          </w:tcPr>
          <w:p w14:paraId="34AFA2D1" w14:textId="0DF8B1E1" w:rsidR="004901A1" w:rsidRPr="007560CA" w:rsidRDefault="004901A1"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đồ án môn học</w:t>
            </w:r>
          </w:p>
        </w:tc>
        <w:tc>
          <w:tcPr>
            <w:tcW w:w="4508" w:type="dxa"/>
            <w:tcBorders>
              <w:right w:val="single" w:sz="4" w:space="0" w:color="auto"/>
            </w:tcBorders>
            <w:shd w:val="clear" w:color="auto" w:fill="auto"/>
          </w:tcPr>
          <w:p w14:paraId="705CD342" w14:textId="207CA266" w:rsidR="004901A1" w:rsidRPr="007560CA" w:rsidRDefault="004901A1"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Báo cáo, thuyết minh trên lớp</w:t>
            </w:r>
            <w:r w:rsidR="006D3E98">
              <w:rPr>
                <w:bCs/>
                <w:color w:val="000000"/>
                <w:sz w:val="24"/>
                <w:szCs w:val="24"/>
                <w:lang w:val="nl-NL"/>
              </w:rPr>
              <w:t xml:space="preserve"> (nếu có)</w:t>
            </w:r>
          </w:p>
        </w:tc>
        <w:tc>
          <w:tcPr>
            <w:tcW w:w="1221" w:type="dxa"/>
            <w:vMerge/>
            <w:tcBorders>
              <w:left w:val="single" w:sz="4" w:space="0" w:color="auto"/>
              <w:right w:val="single" w:sz="4" w:space="0" w:color="auto"/>
            </w:tcBorders>
            <w:shd w:val="clear" w:color="auto" w:fill="auto"/>
            <w:vAlign w:val="center"/>
          </w:tcPr>
          <w:p w14:paraId="34218569" w14:textId="30906080" w:rsidR="004901A1" w:rsidRPr="007560CA" w:rsidRDefault="004901A1" w:rsidP="00BA7C39">
            <w:pPr>
              <w:pStyle w:val="BodyText2"/>
              <w:tabs>
                <w:tab w:val="num" w:pos="960"/>
              </w:tabs>
              <w:spacing w:after="0" w:line="240" w:lineRule="auto"/>
              <w:jc w:val="center"/>
              <w:rPr>
                <w:bCs/>
                <w:color w:val="000000"/>
                <w:sz w:val="24"/>
                <w:szCs w:val="24"/>
                <w:lang w:val="nl-NL"/>
              </w:rPr>
            </w:pPr>
          </w:p>
        </w:tc>
      </w:tr>
      <w:tr w:rsidR="004901A1" w:rsidRPr="007560CA" w14:paraId="52164769" w14:textId="77777777" w:rsidTr="000F4546">
        <w:trPr>
          <w:jc w:val="center"/>
        </w:trPr>
        <w:tc>
          <w:tcPr>
            <w:tcW w:w="564" w:type="dxa"/>
            <w:shd w:val="clear" w:color="auto" w:fill="auto"/>
          </w:tcPr>
          <w:p w14:paraId="1A15B027" w14:textId="77777777" w:rsidR="004901A1" w:rsidRPr="007560CA" w:rsidRDefault="004901A1" w:rsidP="000F4546">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4</w:t>
            </w:r>
          </w:p>
        </w:tc>
        <w:tc>
          <w:tcPr>
            <w:tcW w:w="2833" w:type="dxa"/>
            <w:shd w:val="clear" w:color="auto" w:fill="auto"/>
          </w:tcPr>
          <w:p w14:paraId="03AE4A40" w14:textId="4908E924" w:rsidR="004901A1" w:rsidRPr="007560CA" w:rsidRDefault="004901A1"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kiểm tra</w:t>
            </w:r>
          </w:p>
        </w:tc>
        <w:tc>
          <w:tcPr>
            <w:tcW w:w="4508" w:type="dxa"/>
            <w:tcBorders>
              <w:right w:val="single" w:sz="4" w:space="0" w:color="auto"/>
            </w:tcBorders>
            <w:shd w:val="clear" w:color="auto" w:fill="auto"/>
          </w:tcPr>
          <w:p w14:paraId="50632588" w14:textId="094D8C4C" w:rsidR="004901A1" w:rsidRPr="007560CA" w:rsidRDefault="006D3E98" w:rsidP="000F4546">
            <w:pPr>
              <w:pStyle w:val="BodyText2"/>
              <w:tabs>
                <w:tab w:val="num" w:pos="960"/>
              </w:tabs>
              <w:spacing w:after="0" w:line="240" w:lineRule="auto"/>
              <w:rPr>
                <w:bCs/>
                <w:color w:val="000000"/>
                <w:sz w:val="24"/>
                <w:szCs w:val="24"/>
                <w:lang w:val="nl-NL"/>
              </w:rPr>
            </w:pPr>
            <w:r>
              <w:rPr>
                <w:bCs/>
                <w:color w:val="000000"/>
                <w:sz w:val="24"/>
                <w:szCs w:val="24"/>
                <w:lang w:val="nl-NL"/>
              </w:rPr>
              <w:t>Bài kiểm tra giữa kỳ</w:t>
            </w:r>
            <w:r w:rsidR="004901A1" w:rsidRPr="007560CA">
              <w:rPr>
                <w:bCs/>
                <w:color w:val="000000"/>
                <w:sz w:val="24"/>
                <w:szCs w:val="24"/>
                <w:lang w:val="nl-NL"/>
              </w:rPr>
              <w:t xml:space="preserve"> </w:t>
            </w:r>
            <w:r w:rsidR="00D52BC4">
              <w:rPr>
                <w:bCs/>
                <w:color w:val="000000"/>
                <w:sz w:val="24"/>
                <w:szCs w:val="24"/>
                <w:lang w:val="nl-NL"/>
              </w:rPr>
              <w:t>(nếu có)</w:t>
            </w:r>
          </w:p>
        </w:tc>
        <w:tc>
          <w:tcPr>
            <w:tcW w:w="1221" w:type="dxa"/>
            <w:vMerge/>
            <w:tcBorders>
              <w:left w:val="single" w:sz="4" w:space="0" w:color="auto"/>
              <w:bottom w:val="single" w:sz="4" w:space="0" w:color="auto"/>
              <w:right w:val="single" w:sz="4" w:space="0" w:color="auto"/>
            </w:tcBorders>
            <w:shd w:val="clear" w:color="auto" w:fill="auto"/>
            <w:vAlign w:val="center"/>
          </w:tcPr>
          <w:p w14:paraId="06A3B9A9" w14:textId="77777777" w:rsidR="004901A1" w:rsidRPr="007560CA" w:rsidRDefault="004901A1" w:rsidP="00BA7C39">
            <w:pPr>
              <w:pStyle w:val="BodyText2"/>
              <w:tabs>
                <w:tab w:val="num" w:pos="960"/>
              </w:tabs>
              <w:spacing w:after="0" w:line="240" w:lineRule="auto"/>
              <w:jc w:val="center"/>
              <w:rPr>
                <w:bCs/>
                <w:color w:val="000000"/>
                <w:sz w:val="24"/>
                <w:szCs w:val="24"/>
                <w:lang w:val="nl-NL"/>
              </w:rPr>
            </w:pPr>
          </w:p>
        </w:tc>
      </w:tr>
      <w:tr w:rsidR="00665547" w:rsidRPr="007560CA" w14:paraId="2993F9C7" w14:textId="77777777" w:rsidTr="00F7123C">
        <w:trPr>
          <w:jc w:val="center"/>
        </w:trPr>
        <w:tc>
          <w:tcPr>
            <w:tcW w:w="564" w:type="dxa"/>
            <w:shd w:val="clear" w:color="auto" w:fill="auto"/>
          </w:tcPr>
          <w:p w14:paraId="3BBE57C5" w14:textId="77777777" w:rsidR="00665547" w:rsidRPr="007560CA" w:rsidRDefault="006D2AAE" w:rsidP="000F4546">
            <w:pPr>
              <w:pStyle w:val="BodyText2"/>
              <w:tabs>
                <w:tab w:val="num" w:pos="960"/>
              </w:tabs>
              <w:spacing w:after="0" w:line="240" w:lineRule="auto"/>
              <w:jc w:val="center"/>
              <w:rPr>
                <w:bCs/>
                <w:color w:val="000000"/>
                <w:sz w:val="24"/>
                <w:szCs w:val="24"/>
                <w:lang w:val="nl-NL"/>
              </w:rPr>
            </w:pPr>
            <w:r w:rsidRPr="007560CA">
              <w:rPr>
                <w:bCs/>
                <w:color w:val="000000"/>
                <w:sz w:val="24"/>
                <w:szCs w:val="24"/>
                <w:lang w:val="nl-NL"/>
              </w:rPr>
              <w:t>5</w:t>
            </w:r>
          </w:p>
        </w:tc>
        <w:tc>
          <w:tcPr>
            <w:tcW w:w="2833" w:type="dxa"/>
            <w:shd w:val="clear" w:color="auto" w:fill="auto"/>
          </w:tcPr>
          <w:p w14:paraId="1039E521" w14:textId="77777777" w:rsidR="00665547" w:rsidRPr="007560CA" w:rsidRDefault="00665547" w:rsidP="000F4546">
            <w:pPr>
              <w:pStyle w:val="BodyText2"/>
              <w:tabs>
                <w:tab w:val="num" w:pos="960"/>
              </w:tabs>
              <w:spacing w:after="0" w:line="240" w:lineRule="auto"/>
              <w:rPr>
                <w:bCs/>
                <w:color w:val="000000"/>
                <w:sz w:val="24"/>
                <w:szCs w:val="24"/>
                <w:lang w:val="nl-NL"/>
              </w:rPr>
            </w:pPr>
            <w:r w:rsidRPr="007560CA">
              <w:rPr>
                <w:bCs/>
                <w:color w:val="000000"/>
                <w:sz w:val="24"/>
                <w:szCs w:val="24"/>
                <w:lang w:val="nl-NL"/>
              </w:rPr>
              <w:t>Điểm thi kết thúc học phần</w:t>
            </w:r>
          </w:p>
        </w:tc>
        <w:tc>
          <w:tcPr>
            <w:tcW w:w="4508" w:type="dxa"/>
            <w:shd w:val="clear" w:color="auto" w:fill="auto"/>
          </w:tcPr>
          <w:p w14:paraId="6E37AB2E" w14:textId="4EEF2742" w:rsidR="00021E1E" w:rsidRDefault="004B44D8" w:rsidP="000F4546">
            <w:pPr>
              <w:pStyle w:val="BodyText2"/>
              <w:tabs>
                <w:tab w:val="num" w:pos="960"/>
              </w:tabs>
              <w:spacing w:after="0" w:line="240" w:lineRule="auto"/>
              <w:rPr>
                <w:bCs/>
                <w:color w:val="000000"/>
                <w:sz w:val="24"/>
                <w:szCs w:val="24"/>
                <w:lang w:val="nl-NL"/>
              </w:rPr>
            </w:pPr>
            <w:r>
              <w:rPr>
                <w:bCs/>
                <w:color w:val="000000"/>
                <w:sz w:val="24"/>
                <w:szCs w:val="24"/>
                <w:lang w:val="nl-NL"/>
              </w:rPr>
              <w:t xml:space="preserve">- </w:t>
            </w:r>
            <w:r w:rsidR="001967CB">
              <w:rPr>
                <w:bCs/>
                <w:color w:val="000000"/>
                <w:sz w:val="24"/>
                <w:szCs w:val="24"/>
                <w:lang w:val="nl-NL"/>
              </w:rPr>
              <w:t>Thi trắc nghiệm</w:t>
            </w:r>
          </w:p>
          <w:p w14:paraId="0DFF660D" w14:textId="718F94F1" w:rsidR="00665547" w:rsidRPr="007560CA" w:rsidRDefault="004B44D8" w:rsidP="000F4546">
            <w:pPr>
              <w:pStyle w:val="BodyText2"/>
              <w:tabs>
                <w:tab w:val="num" w:pos="960"/>
              </w:tabs>
              <w:spacing w:after="0" w:line="240" w:lineRule="auto"/>
              <w:rPr>
                <w:bCs/>
                <w:color w:val="000000"/>
                <w:sz w:val="24"/>
                <w:szCs w:val="24"/>
                <w:lang w:val="vi-VN"/>
              </w:rPr>
            </w:pPr>
            <w:r>
              <w:rPr>
                <w:bCs/>
                <w:color w:val="000000"/>
                <w:sz w:val="24"/>
                <w:szCs w:val="24"/>
                <w:lang w:val="nl-NL"/>
              </w:rPr>
              <w:t xml:space="preserve">- </w:t>
            </w:r>
            <w:r w:rsidR="00F61F2A">
              <w:rPr>
                <w:bCs/>
                <w:color w:val="000000"/>
                <w:sz w:val="24"/>
                <w:szCs w:val="24"/>
                <w:lang w:val="nl-NL"/>
              </w:rPr>
              <w:t>B</w:t>
            </w:r>
            <w:r w:rsidR="006D3E98">
              <w:rPr>
                <w:bCs/>
                <w:color w:val="000000"/>
                <w:sz w:val="24"/>
                <w:szCs w:val="24"/>
                <w:lang w:val="nl-NL"/>
              </w:rPr>
              <w:t xml:space="preserve">ài tập </w:t>
            </w:r>
            <w:r w:rsidR="00275491">
              <w:rPr>
                <w:bCs/>
                <w:color w:val="000000"/>
                <w:sz w:val="24"/>
                <w:szCs w:val="24"/>
                <w:lang w:val="nl-NL"/>
              </w:rPr>
              <w:t>môn học</w:t>
            </w:r>
          </w:p>
        </w:tc>
        <w:tc>
          <w:tcPr>
            <w:tcW w:w="1221" w:type="dxa"/>
            <w:shd w:val="clear" w:color="auto" w:fill="auto"/>
            <w:vAlign w:val="center"/>
          </w:tcPr>
          <w:p w14:paraId="49F3D089" w14:textId="77777777" w:rsidR="00665547" w:rsidRPr="007560CA" w:rsidRDefault="00665547" w:rsidP="00F7123C">
            <w:pPr>
              <w:pStyle w:val="BodyText2"/>
              <w:tabs>
                <w:tab w:val="num" w:pos="960"/>
              </w:tabs>
              <w:spacing w:after="0" w:line="240" w:lineRule="auto"/>
              <w:jc w:val="center"/>
              <w:rPr>
                <w:bCs/>
                <w:color w:val="000000"/>
                <w:sz w:val="24"/>
                <w:szCs w:val="24"/>
                <w:lang w:val="nl-NL"/>
              </w:rPr>
            </w:pPr>
            <w:r w:rsidRPr="007560CA">
              <w:rPr>
                <w:bCs/>
                <w:color w:val="000000"/>
                <w:sz w:val="24"/>
                <w:szCs w:val="24"/>
                <w:lang w:val="vi-VN"/>
              </w:rPr>
              <w:t>6</w:t>
            </w:r>
            <w:r w:rsidRPr="007560CA">
              <w:rPr>
                <w:bCs/>
                <w:color w:val="000000"/>
                <w:sz w:val="24"/>
                <w:szCs w:val="24"/>
                <w:lang w:val="nl-NL"/>
              </w:rPr>
              <w:t>0%</w:t>
            </w:r>
          </w:p>
        </w:tc>
      </w:tr>
    </w:tbl>
    <w:p w14:paraId="77BC8270" w14:textId="77777777" w:rsidR="00744C77" w:rsidRPr="007560CA" w:rsidRDefault="00744C77" w:rsidP="00530066">
      <w:pPr>
        <w:pStyle w:val="ListParagraph"/>
        <w:numPr>
          <w:ilvl w:val="1"/>
          <w:numId w:val="6"/>
        </w:numPr>
        <w:rPr>
          <w:b/>
          <w:bCs/>
          <w:color w:val="000000"/>
        </w:rPr>
      </w:pPr>
      <w:r w:rsidRPr="007560CA">
        <w:rPr>
          <w:b/>
          <w:bCs/>
          <w:color w:val="000000"/>
        </w:rPr>
        <w:t>Cách tính điểm</w:t>
      </w:r>
    </w:p>
    <w:p w14:paraId="15E4F9C0" w14:textId="2BA412BE" w:rsidR="00744C77" w:rsidRPr="00E532D8" w:rsidRDefault="00744C77" w:rsidP="00E532D8">
      <w:pPr>
        <w:pStyle w:val="ListParagraph"/>
        <w:numPr>
          <w:ilvl w:val="0"/>
          <w:numId w:val="17"/>
        </w:numPr>
        <w:rPr>
          <w:bCs/>
          <w:color w:val="000000"/>
        </w:rPr>
      </w:pPr>
      <w:r w:rsidRPr="00E532D8">
        <w:rPr>
          <w:bCs/>
          <w:color w:val="000000"/>
        </w:rPr>
        <w:t>Điểm đánh giá thành phần và điểm thi kết thúc học phần được chấm theo thang điểm 10 (từ 0 đến 10), làm</w:t>
      </w:r>
      <w:r w:rsidR="00E532D8" w:rsidRPr="00E532D8">
        <w:rPr>
          <w:bCs/>
          <w:color w:val="000000"/>
        </w:rPr>
        <w:t xml:space="preserve"> tròn đến một chữ số thập phân.</w:t>
      </w:r>
    </w:p>
    <w:p w14:paraId="0C4E065B" w14:textId="7B590571" w:rsidR="00744C77" w:rsidRPr="00E532D8" w:rsidRDefault="00744C77" w:rsidP="00E532D8">
      <w:pPr>
        <w:pStyle w:val="ListParagraph"/>
        <w:numPr>
          <w:ilvl w:val="0"/>
          <w:numId w:val="17"/>
        </w:numPr>
        <w:rPr>
          <w:bCs/>
          <w:color w:val="000000"/>
        </w:rPr>
      </w:pPr>
      <w:r w:rsidRPr="00E532D8">
        <w:rPr>
          <w:bCs/>
          <w:color w:val="000000"/>
        </w:rPr>
        <w:t xml:space="preserve">Điểm học phần là tổng điểm của tất cả các điểm đánh giá thành phần của học phần nhân với trọng số tương ứng. Điểm học phần </w:t>
      </w:r>
      <w:r w:rsidR="00B63516" w:rsidRPr="00E532D8">
        <w:rPr>
          <w:bCs/>
          <w:color w:val="000000"/>
          <w:lang w:val="vi-VN"/>
        </w:rPr>
        <w:t xml:space="preserve">tính </w:t>
      </w:r>
      <w:r w:rsidRPr="00E532D8">
        <w:rPr>
          <w:bCs/>
          <w:color w:val="000000"/>
        </w:rPr>
        <w:t xml:space="preserve">theo quy định về công tác đào tạo của </w:t>
      </w:r>
      <w:r w:rsidR="00B63516" w:rsidRPr="00E532D8">
        <w:rPr>
          <w:bCs/>
          <w:color w:val="000000"/>
          <w:lang w:val="vi-VN"/>
        </w:rPr>
        <w:t>Nhà t</w:t>
      </w:r>
      <w:r w:rsidRPr="00E532D8">
        <w:rPr>
          <w:bCs/>
          <w:color w:val="000000"/>
        </w:rPr>
        <w:t>rường.</w:t>
      </w:r>
    </w:p>
    <w:p w14:paraId="28568F1A" w14:textId="77777777" w:rsidR="00744C77" w:rsidRDefault="00744C77" w:rsidP="00F11CC5">
      <w:pPr>
        <w:pStyle w:val="ListParagraph"/>
        <w:numPr>
          <w:ilvl w:val="0"/>
          <w:numId w:val="6"/>
        </w:numPr>
        <w:rPr>
          <w:b/>
          <w:bCs/>
          <w:color w:val="000000"/>
        </w:rPr>
      </w:pPr>
      <w:r w:rsidRPr="007560CA">
        <w:rPr>
          <w:b/>
          <w:bCs/>
          <w:color w:val="000000"/>
        </w:rPr>
        <w:t>Tài liệu học tập</w:t>
      </w:r>
    </w:p>
    <w:p w14:paraId="22EC4A4F" w14:textId="421C99EA" w:rsidR="00D9356A" w:rsidRDefault="0044443D" w:rsidP="00D9356A">
      <w:pPr>
        <w:pStyle w:val="ListParagraph"/>
        <w:numPr>
          <w:ilvl w:val="0"/>
          <w:numId w:val="19"/>
        </w:numPr>
      </w:pPr>
      <w:r>
        <w:t>Trần Trung Chuyên, Bài giảng “</w:t>
      </w:r>
      <w:r w:rsidR="009E577A" w:rsidRPr="009E577A">
        <w:t>Phát triển ứng dụng đa nền tảng với Flutter</w:t>
      </w:r>
      <w:r>
        <w:t>”.</w:t>
      </w:r>
    </w:p>
    <w:p w14:paraId="587D3228" w14:textId="46706275" w:rsidR="00BB19F5" w:rsidRDefault="00BB19F5" w:rsidP="000D5BDE">
      <w:pPr>
        <w:pStyle w:val="ListParagraph"/>
        <w:numPr>
          <w:ilvl w:val="0"/>
          <w:numId w:val="19"/>
        </w:numPr>
      </w:pPr>
      <w:r>
        <w:t>Google</w:t>
      </w:r>
      <w:r w:rsidRPr="0044443D">
        <w:t xml:space="preserve"> </w:t>
      </w:r>
      <w:r>
        <w:t>LLC</w:t>
      </w:r>
      <w:r w:rsidRPr="0044443D">
        <w:t xml:space="preserve">, </w:t>
      </w:r>
      <w:r w:rsidRPr="007F02FB">
        <w:t>Flutter Documentation</w:t>
      </w:r>
      <w:r>
        <w:t xml:space="preserve">, </w:t>
      </w:r>
      <w:hyperlink r:id="rId11" w:history="1">
        <w:r w:rsidRPr="0002097C">
          <w:rPr>
            <w:rStyle w:val="Hyperlink"/>
          </w:rPr>
          <w:t>https://flutter.dev/docs</w:t>
        </w:r>
      </w:hyperlink>
    </w:p>
    <w:p w14:paraId="0B176476" w14:textId="71A167B3" w:rsidR="00314C07" w:rsidRDefault="00B91EB2" w:rsidP="00BB19F5">
      <w:pPr>
        <w:pStyle w:val="ListParagraph"/>
        <w:numPr>
          <w:ilvl w:val="0"/>
          <w:numId w:val="19"/>
        </w:numPr>
      </w:pPr>
      <w:r>
        <w:t>Google</w:t>
      </w:r>
      <w:r w:rsidR="0044443D" w:rsidRPr="0044443D">
        <w:t xml:space="preserve"> </w:t>
      </w:r>
      <w:r>
        <w:t>LLC</w:t>
      </w:r>
      <w:r w:rsidR="0044443D" w:rsidRPr="0044443D">
        <w:t xml:space="preserve">, </w:t>
      </w:r>
      <w:r w:rsidRPr="00B91EB2">
        <w:t>Dart documentation</w:t>
      </w:r>
      <w:r w:rsidR="0044443D" w:rsidRPr="0044443D">
        <w:t xml:space="preserve">, </w:t>
      </w:r>
      <w:hyperlink r:id="rId12" w:history="1">
        <w:r w:rsidR="00BB19F5" w:rsidRPr="0002097C">
          <w:rPr>
            <w:rStyle w:val="Hyperlink"/>
          </w:rPr>
          <w:t>https://dart.dev/guides</w:t>
        </w:r>
      </w:hyperlink>
      <w:r w:rsidR="00BB19F5">
        <w:t xml:space="preserve"> </w:t>
      </w:r>
    </w:p>
    <w:p w14:paraId="48164EA0" w14:textId="77777777" w:rsidR="00744C77" w:rsidRPr="007560CA" w:rsidRDefault="007A7F11" w:rsidP="00FC75A2">
      <w:pPr>
        <w:pStyle w:val="ListParagraph"/>
        <w:numPr>
          <w:ilvl w:val="0"/>
          <w:numId w:val="6"/>
        </w:numPr>
        <w:rPr>
          <w:b/>
          <w:bCs/>
          <w:color w:val="000000"/>
        </w:rPr>
      </w:pPr>
      <w:r w:rsidRPr="007560CA">
        <w:rPr>
          <w:b/>
          <w:bCs/>
          <w:color w:val="000000"/>
        </w:rPr>
        <w:t>Hướng dẫn tự học của học phần</w:t>
      </w:r>
    </w:p>
    <w:p w14:paraId="1AD32300" w14:textId="77777777" w:rsidR="00BA7C39" w:rsidRPr="007560CA" w:rsidRDefault="00BA7C39" w:rsidP="00D61127">
      <w:pPr>
        <w:pStyle w:val="BodyText2"/>
        <w:tabs>
          <w:tab w:val="num" w:pos="960"/>
        </w:tabs>
        <w:spacing w:before="120" w:line="240" w:lineRule="auto"/>
        <w:jc w:val="center"/>
        <w:rPr>
          <w:b/>
          <w:bCs/>
          <w:color w:val="000000"/>
          <w:sz w:val="24"/>
          <w:szCs w:val="24"/>
        </w:rPr>
      </w:pPr>
      <w:r w:rsidRPr="007560CA">
        <w:rPr>
          <w:b/>
          <w:bCs/>
          <w:color w:val="000000"/>
          <w:sz w:val="24"/>
          <w:szCs w:val="24"/>
        </w:rPr>
        <w:t>Bảng 3</w:t>
      </w:r>
      <w:r w:rsidR="00D61127" w:rsidRPr="007560CA">
        <w:rPr>
          <w:b/>
          <w:bCs/>
          <w:color w:val="000000"/>
          <w:sz w:val="24"/>
          <w:szCs w:val="24"/>
        </w:rPr>
        <w:t xml:space="preserve">. </w:t>
      </w:r>
      <w:r w:rsidR="007B1760" w:rsidRPr="007560CA">
        <w:rPr>
          <w:b/>
          <w:bCs/>
          <w:color w:val="000000"/>
          <w:sz w:val="24"/>
          <w:szCs w:val="24"/>
        </w:rPr>
        <w:t>Nội dung chuẩn bị</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489"/>
        <w:gridCol w:w="228"/>
        <w:gridCol w:w="846"/>
        <w:gridCol w:w="3462"/>
        <w:gridCol w:w="243"/>
      </w:tblGrid>
      <w:tr w:rsidR="00744C77" w:rsidRPr="007560CA" w14:paraId="6A748258" w14:textId="77777777" w:rsidTr="00056D5F">
        <w:trPr>
          <w:trHeight w:val="282"/>
        </w:trPr>
        <w:tc>
          <w:tcPr>
            <w:tcW w:w="830" w:type="dxa"/>
            <w:shd w:val="clear" w:color="auto" w:fill="auto"/>
            <w:vAlign w:val="center"/>
          </w:tcPr>
          <w:p w14:paraId="30F2666E"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Tuần</w:t>
            </w:r>
          </w:p>
        </w:tc>
        <w:tc>
          <w:tcPr>
            <w:tcW w:w="2345" w:type="dxa"/>
            <w:shd w:val="clear" w:color="auto" w:fill="auto"/>
            <w:vAlign w:val="center"/>
          </w:tcPr>
          <w:p w14:paraId="5E5062F9"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Nội dung</w:t>
            </w:r>
          </w:p>
        </w:tc>
        <w:tc>
          <w:tcPr>
            <w:tcW w:w="872" w:type="dxa"/>
            <w:shd w:val="clear" w:color="auto" w:fill="auto"/>
            <w:vAlign w:val="center"/>
          </w:tcPr>
          <w:p w14:paraId="4CF1E291" w14:textId="77777777" w:rsidR="00744C77" w:rsidRPr="007560CA" w:rsidRDefault="00744C77"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Lý thuyết (tiết)</w:t>
            </w:r>
          </w:p>
        </w:tc>
        <w:tc>
          <w:tcPr>
            <w:tcW w:w="717" w:type="dxa"/>
            <w:gridSpan w:val="2"/>
            <w:vAlign w:val="center"/>
          </w:tcPr>
          <w:p w14:paraId="768DB508"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Bài tập</w:t>
            </w:r>
          </w:p>
          <w:p w14:paraId="3566E460"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(tiết)</w:t>
            </w:r>
          </w:p>
        </w:tc>
        <w:tc>
          <w:tcPr>
            <w:tcW w:w="846" w:type="dxa"/>
            <w:shd w:val="clear" w:color="auto" w:fill="auto"/>
            <w:vAlign w:val="center"/>
          </w:tcPr>
          <w:p w14:paraId="47540314"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Thực hành</w:t>
            </w:r>
          </w:p>
          <w:p w14:paraId="7D06E5B0" w14:textId="77777777" w:rsidR="00744C77" w:rsidRPr="007560CA" w:rsidRDefault="00744C77" w:rsidP="00BA7C39">
            <w:pPr>
              <w:pStyle w:val="BodyText2"/>
              <w:tabs>
                <w:tab w:val="num" w:pos="960"/>
              </w:tabs>
              <w:spacing w:after="0" w:line="240" w:lineRule="auto"/>
              <w:jc w:val="center"/>
              <w:rPr>
                <w:b/>
                <w:bCs/>
                <w:color w:val="000000"/>
                <w:sz w:val="24"/>
                <w:szCs w:val="24"/>
                <w:lang w:val="nl-NL"/>
              </w:rPr>
            </w:pPr>
            <w:r w:rsidRPr="007560CA">
              <w:rPr>
                <w:b/>
                <w:bCs/>
                <w:color w:val="000000"/>
                <w:sz w:val="24"/>
                <w:szCs w:val="24"/>
                <w:lang w:val="nl-NL"/>
              </w:rPr>
              <w:t>(tiết)</w:t>
            </w:r>
          </w:p>
        </w:tc>
        <w:tc>
          <w:tcPr>
            <w:tcW w:w="3705" w:type="dxa"/>
            <w:gridSpan w:val="2"/>
            <w:tcBorders>
              <w:bottom w:val="single" w:sz="4" w:space="0" w:color="auto"/>
            </w:tcBorders>
            <w:shd w:val="clear" w:color="auto" w:fill="auto"/>
            <w:vAlign w:val="center"/>
          </w:tcPr>
          <w:p w14:paraId="0CA67F76" w14:textId="77777777" w:rsidR="00744C77" w:rsidRPr="007560CA" w:rsidRDefault="00061141" w:rsidP="00BA7C39">
            <w:pPr>
              <w:pStyle w:val="BodyText2"/>
              <w:tabs>
                <w:tab w:val="num" w:pos="960"/>
              </w:tabs>
              <w:spacing w:before="120" w:line="240" w:lineRule="auto"/>
              <w:jc w:val="center"/>
              <w:rPr>
                <w:b/>
                <w:bCs/>
                <w:color w:val="000000"/>
                <w:sz w:val="24"/>
                <w:szCs w:val="24"/>
                <w:lang w:val="nl-NL"/>
              </w:rPr>
            </w:pPr>
            <w:r w:rsidRPr="007560CA">
              <w:rPr>
                <w:b/>
                <w:bCs/>
                <w:color w:val="000000"/>
                <w:sz w:val="24"/>
                <w:szCs w:val="24"/>
                <w:lang w:val="nl-NL"/>
              </w:rPr>
              <w:t>S</w:t>
            </w:r>
            <w:r w:rsidR="00744C77" w:rsidRPr="007560CA">
              <w:rPr>
                <w:b/>
                <w:bCs/>
                <w:color w:val="000000"/>
                <w:sz w:val="24"/>
                <w:szCs w:val="24"/>
                <w:lang w:val="nl-NL"/>
              </w:rPr>
              <w:t>inh viên</w:t>
            </w:r>
            <w:r w:rsidRPr="007560CA">
              <w:rPr>
                <w:b/>
                <w:bCs/>
                <w:color w:val="000000"/>
                <w:sz w:val="24"/>
                <w:szCs w:val="24"/>
                <w:lang w:val="nl-NL"/>
              </w:rPr>
              <w:t xml:space="preserve"> cần chuẩn bị</w:t>
            </w:r>
          </w:p>
        </w:tc>
      </w:tr>
      <w:tr w:rsidR="00D63879" w:rsidRPr="007560CA" w14:paraId="30A19313" w14:textId="77777777" w:rsidTr="00056D5F">
        <w:trPr>
          <w:trHeight w:val="241"/>
        </w:trPr>
        <w:tc>
          <w:tcPr>
            <w:tcW w:w="830" w:type="dxa"/>
            <w:shd w:val="clear" w:color="auto" w:fill="auto"/>
          </w:tcPr>
          <w:p w14:paraId="6B6AAB57" w14:textId="6FA35B7C" w:rsidR="00D63879" w:rsidRPr="007560CA" w:rsidRDefault="0094550A"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345" w:type="dxa"/>
            <w:shd w:val="clear" w:color="auto" w:fill="auto"/>
          </w:tcPr>
          <w:p w14:paraId="78F9ECC7" w14:textId="52E3AFEE" w:rsidR="00D63879" w:rsidRPr="007560CA" w:rsidRDefault="0025312A" w:rsidP="00FC75A2">
            <w:pPr>
              <w:pStyle w:val="BodyText2"/>
              <w:tabs>
                <w:tab w:val="num" w:pos="960"/>
              </w:tabs>
              <w:spacing w:after="0" w:line="240" w:lineRule="auto"/>
              <w:rPr>
                <w:bCs/>
                <w:color w:val="000000"/>
                <w:sz w:val="24"/>
                <w:szCs w:val="24"/>
                <w:lang w:val="nl-NL"/>
              </w:rPr>
            </w:pPr>
            <w:r>
              <w:rPr>
                <w:bCs/>
                <w:color w:val="000000"/>
                <w:sz w:val="24"/>
                <w:szCs w:val="24"/>
                <w:lang w:val="nl-NL"/>
              </w:rPr>
              <w:t>Chương 1</w:t>
            </w:r>
          </w:p>
        </w:tc>
        <w:tc>
          <w:tcPr>
            <w:tcW w:w="872" w:type="dxa"/>
            <w:shd w:val="clear" w:color="auto" w:fill="auto"/>
          </w:tcPr>
          <w:p w14:paraId="6908679B" w14:textId="3C2ECB61" w:rsidR="00D63879" w:rsidRPr="007560CA" w:rsidRDefault="00591338"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17" w:type="dxa"/>
            <w:gridSpan w:val="2"/>
          </w:tcPr>
          <w:p w14:paraId="027B8A77" w14:textId="53824FF7" w:rsidR="00D63879" w:rsidRPr="007560CA" w:rsidRDefault="00D63879" w:rsidP="00575954">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1C8CE534" w14:textId="45E17AC3" w:rsidR="00D63879" w:rsidRPr="007560CA" w:rsidRDefault="00591338"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5B4D7C9F" w14:textId="019E0EE8" w:rsidR="002646E4" w:rsidRDefault="00E142B7" w:rsidP="00D63879">
            <w:pPr>
              <w:pStyle w:val="BodyText2"/>
              <w:tabs>
                <w:tab w:val="num" w:pos="960"/>
              </w:tabs>
              <w:spacing w:after="0" w:line="240" w:lineRule="auto"/>
              <w:jc w:val="both"/>
              <w:rPr>
                <w:bCs/>
                <w:color w:val="000000"/>
                <w:sz w:val="24"/>
                <w:szCs w:val="24"/>
                <w:lang w:val="de-DE"/>
              </w:rPr>
            </w:pPr>
            <w:r>
              <w:rPr>
                <w:bCs/>
                <w:color w:val="000000"/>
                <w:sz w:val="24"/>
                <w:szCs w:val="24"/>
                <w:lang w:val="de-DE"/>
              </w:rPr>
              <w:t>Tài liệu [</w:t>
            </w:r>
            <w:r w:rsidR="001D2014">
              <w:rPr>
                <w:bCs/>
                <w:color w:val="000000"/>
                <w:sz w:val="24"/>
                <w:szCs w:val="24"/>
                <w:lang w:val="de-DE"/>
              </w:rPr>
              <w:t>1</w:t>
            </w:r>
            <w:r w:rsidR="002646E4">
              <w:rPr>
                <w:bCs/>
                <w:color w:val="000000"/>
                <w:sz w:val="24"/>
                <w:szCs w:val="24"/>
                <w:lang w:val="de-DE"/>
              </w:rPr>
              <w:t>]: Chương 1</w:t>
            </w:r>
          </w:p>
          <w:p w14:paraId="0C6F9B32" w14:textId="1748E15D" w:rsidR="00FC75A2" w:rsidRPr="007560CA" w:rsidRDefault="002646E4" w:rsidP="00D63879">
            <w:pPr>
              <w:pStyle w:val="BodyText2"/>
              <w:tabs>
                <w:tab w:val="num" w:pos="960"/>
              </w:tabs>
              <w:spacing w:after="0" w:line="240" w:lineRule="auto"/>
              <w:jc w:val="both"/>
              <w:rPr>
                <w:bCs/>
                <w:color w:val="000000"/>
                <w:sz w:val="24"/>
                <w:szCs w:val="24"/>
                <w:lang w:val="de-DE"/>
              </w:rPr>
            </w:pPr>
            <w:r>
              <w:rPr>
                <w:bCs/>
                <w:color w:val="000000"/>
                <w:sz w:val="24"/>
                <w:szCs w:val="24"/>
                <w:lang w:val="de-DE"/>
              </w:rPr>
              <w:t>Tài liệu [</w:t>
            </w:r>
            <w:r w:rsidR="00BB19F5">
              <w:rPr>
                <w:bCs/>
                <w:color w:val="000000"/>
                <w:sz w:val="24"/>
                <w:szCs w:val="24"/>
                <w:lang w:val="de-DE"/>
              </w:rPr>
              <w:t>2</w:t>
            </w:r>
            <w:r w:rsidR="00E142B7">
              <w:rPr>
                <w:bCs/>
                <w:color w:val="000000"/>
                <w:sz w:val="24"/>
                <w:szCs w:val="24"/>
                <w:lang w:val="de-DE"/>
              </w:rPr>
              <w:t>]</w:t>
            </w:r>
            <w:r>
              <w:rPr>
                <w:bCs/>
                <w:color w:val="000000"/>
                <w:sz w:val="24"/>
                <w:szCs w:val="24"/>
                <w:lang w:val="de-DE"/>
              </w:rPr>
              <w:t>: G</w:t>
            </w:r>
            <w:r w:rsidRPr="002646E4">
              <w:rPr>
                <w:bCs/>
                <w:color w:val="000000"/>
                <w:sz w:val="24"/>
                <w:szCs w:val="24"/>
                <w:lang w:val="de-DE"/>
              </w:rPr>
              <w:t>et</w:t>
            </w:r>
            <w:r>
              <w:rPr>
                <w:bCs/>
                <w:color w:val="000000"/>
                <w:sz w:val="24"/>
                <w:szCs w:val="24"/>
                <w:lang w:val="de-DE"/>
              </w:rPr>
              <w:t xml:space="preserve"> </w:t>
            </w:r>
            <w:r w:rsidRPr="002646E4">
              <w:rPr>
                <w:bCs/>
                <w:color w:val="000000"/>
                <w:sz w:val="24"/>
                <w:szCs w:val="24"/>
                <w:lang w:val="de-DE"/>
              </w:rPr>
              <w:t>started</w:t>
            </w:r>
            <w:r>
              <w:rPr>
                <w:bCs/>
                <w:color w:val="000000"/>
                <w:sz w:val="24"/>
                <w:szCs w:val="24"/>
                <w:lang w:val="de-DE"/>
              </w:rPr>
              <w:t xml:space="preserve"> &gt; I</w:t>
            </w:r>
            <w:r w:rsidRPr="002646E4">
              <w:rPr>
                <w:bCs/>
                <w:color w:val="000000"/>
                <w:sz w:val="24"/>
                <w:szCs w:val="24"/>
                <w:lang w:val="de-DE"/>
              </w:rPr>
              <w:t>nstall</w:t>
            </w:r>
          </w:p>
        </w:tc>
      </w:tr>
      <w:tr w:rsidR="00D63879" w:rsidRPr="007560CA" w14:paraId="466FDDFB" w14:textId="77777777" w:rsidTr="00056D5F">
        <w:trPr>
          <w:trHeight w:val="70"/>
        </w:trPr>
        <w:tc>
          <w:tcPr>
            <w:tcW w:w="830" w:type="dxa"/>
            <w:shd w:val="clear" w:color="auto" w:fill="auto"/>
          </w:tcPr>
          <w:p w14:paraId="41940570" w14:textId="511BB9C8" w:rsidR="00D63879" w:rsidRPr="007560CA" w:rsidRDefault="001F507B"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14:paraId="66A162BE" w14:textId="599F4BAD" w:rsidR="00940080" w:rsidRPr="007560CA" w:rsidRDefault="00FD17DD" w:rsidP="00FC75A2">
            <w:pPr>
              <w:pStyle w:val="BodyText2"/>
              <w:tabs>
                <w:tab w:val="num" w:pos="960"/>
              </w:tabs>
              <w:spacing w:after="0" w:line="240" w:lineRule="auto"/>
              <w:rPr>
                <w:bCs/>
                <w:color w:val="000000"/>
                <w:sz w:val="24"/>
                <w:szCs w:val="24"/>
                <w:lang w:val="nl-NL"/>
              </w:rPr>
            </w:pPr>
            <w:r>
              <w:rPr>
                <w:bCs/>
                <w:color w:val="000000"/>
                <w:sz w:val="24"/>
                <w:szCs w:val="24"/>
                <w:lang w:val="nl-NL"/>
              </w:rPr>
              <w:t xml:space="preserve">Chương </w:t>
            </w:r>
            <w:r w:rsidR="00E94F52">
              <w:rPr>
                <w:bCs/>
                <w:color w:val="000000"/>
                <w:sz w:val="24"/>
                <w:szCs w:val="24"/>
                <w:lang w:val="nl-NL"/>
              </w:rPr>
              <w:t>2</w:t>
            </w:r>
          </w:p>
        </w:tc>
        <w:tc>
          <w:tcPr>
            <w:tcW w:w="872" w:type="dxa"/>
            <w:shd w:val="clear" w:color="auto" w:fill="auto"/>
          </w:tcPr>
          <w:p w14:paraId="5855F0AF" w14:textId="58452A59" w:rsidR="00D63879" w:rsidRPr="007560CA"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17" w:type="dxa"/>
            <w:gridSpan w:val="2"/>
          </w:tcPr>
          <w:p w14:paraId="73FF455C" w14:textId="49C6C225" w:rsidR="00D63879" w:rsidRPr="007560CA" w:rsidRDefault="00D63879"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2314C7D2" w14:textId="14C8A6C8" w:rsidR="00D63879" w:rsidRPr="007560CA"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0863852D" w14:textId="77777777" w:rsidR="002646E4" w:rsidRDefault="00314C07"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w:t>
            </w:r>
            <w:r w:rsidR="002646E4">
              <w:rPr>
                <w:bCs/>
                <w:color w:val="000000"/>
                <w:sz w:val="24"/>
                <w:szCs w:val="24"/>
                <w:lang w:val="nl-NL"/>
              </w:rPr>
              <w:t>]: Chương 2</w:t>
            </w:r>
          </w:p>
          <w:p w14:paraId="64F281F1" w14:textId="5C6E65F8" w:rsidR="00431128" w:rsidRPr="007560CA" w:rsidRDefault="002646E4" w:rsidP="00900978">
            <w:pPr>
              <w:pStyle w:val="BodyText2"/>
              <w:tabs>
                <w:tab w:val="num" w:pos="960"/>
              </w:tabs>
              <w:spacing w:after="0" w:line="240" w:lineRule="auto"/>
              <w:jc w:val="both"/>
              <w:rPr>
                <w:bCs/>
                <w:color w:val="000000"/>
                <w:sz w:val="24"/>
                <w:szCs w:val="24"/>
                <w:lang w:val="nl-NL"/>
              </w:rPr>
            </w:pPr>
            <w:r w:rsidRPr="00900978">
              <w:rPr>
                <w:bCs/>
                <w:color w:val="000000"/>
                <w:sz w:val="24"/>
                <w:szCs w:val="24"/>
                <w:lang w:val="de-DE"/>
              </w:rPr>
              <w:t>Tài liệu [</w:t>
            </w:r>
            <w:r w:rsidR="00BB19F5">
              <w:rPr>
                <w:bCs/>
                <w:color w:val="000000"/>
                <w:sz w:val="24"/>
                <w:szCs w:val="24"/>
                <w:lang w:val="de-DE"/>
              </w:rPr>
              <w:t>2</w:t>
            </w:r>
            <w:r w:rsidRPr="00900978">
              <w:rPr>
                <w:bCs/>
                <w:color w:val="000000"/>
                <w:sz w:val="24"/>
                <w:szCs w:val="24"/>
                <w:lang w:val="de-DE"/>
              </w:rPr>
              <w:t>]: Docs &gt; Development &gt; UI &gt; Layout</w:t>
            </w:r>
          </w:p>
        </w:tc>
      </w:tr>
      <w:tr w:rsidR="004704F1" w:rsidRPr="007560CA" w14:paraId="18227670" w14:textId="77777777" w:rsidTr="00056D5F">
        <w:trPr>
          <w:trHeight w:val="70"/>
        </w:trPr>
        <w:tc>
          <w:tcPr>
            <w:tcW w:w="830" w:type="dxa"/>
            <w:shd w:val="clear" w:color="auto" w:fill="auto"/>
          </w:tcPr>
          <w:p w14:paraId="2F250966" w14:textId="7D265A3C" w:rsidR="004704F1" w:rsidRDefault="004704F1"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3AE656BC" w14:textId="3EC4B322" w:rsidR="004704F1" w:rsidRDefault="004704F1" w:rsidP="00FC75A2">
            <w:pPr>
              <w:pStyle w:val="BodyText2"/>
              <w:tabs>
                <w:tab w:val="num" w:pos="960"/>
              </w:tabs>
              <w:spacing w:after="0" w:line="240" w:lineRule="auto"/>
              <w:rPr>
                <w:bCs/>
                <w:color w:val="000000"/>
                <w:sz w:val="24"/>
                <w:szCs w:val="24"/>
                <w:lang w:val="nl-NL"/>
              </w:rPr>
            </w:pPr>
            <w:r>
              <w:rPr>
                <w:bCs/>
                <w:color w:val="000000"/>
                <w:sz w:val="24"/>
                <w:szCs w:val="24"/>
                <w:lang w:val="nl-NL"/>
              </w:rPr>
              <w:t>Chương 3</w:t>
            </w:r>
          </w:p>
        </w:tc>
        <w:tc>
          <w:tcPr>
            <w:tcW w:w="872" w:type="dxa"/>
            <w:shd w:val="clear" w:color="auto" w:fill="auto"/>
          </w:tcPr>
          <w:p w14:paraId="319A4B7B" w14:textId="6F0B28F8" w:rsidR="004704F1"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18</w:t>
            </w:r>
          </w:p>
        </w:tc>
        <w:tc>
          <w:tcPr>
            <w:tcW w:w="717" w:type="dxa"/>
            <w:gridSpan w:val="2"/>
          </w:tcPr>
          <w:p w14:paraId="074E77B7" w14:textId="77777777" w:rsidR="004704F1" w:rsidRPr="007560CA" w:rsidRDefault="004704F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68536CA3" w14:textId="4FFAE923" w:rsidR="004704F1"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4.5</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2C41C988" w14:textId="2C96AEF0" w:rsidR="00784D52" w:rsidRDefault="00EE7887"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045FBD">
              <w:rPr>
                <w:bCs/>
                <w:color w:val="000000"/>
                <w:sz w:val="24"/>
                <w:szCs w:val="24"/>
                <w:lang w:val="nl-NL"/>
              </w:rPr>
              <w:t>1</w:t>
            </w:r>
            <w:r w:rsidR="00784D52">
              <w:rPr>
                <w:bCs/>
                <w:color w:val="000000"/>
                <w:sz w:val="24"/>
                <w:szCs w:val="24"/>
                <w:lang w:val="nl-NL"/>
              </w:rPr>
              <w:t>]:</w:t>
            </w:r>
            <w:r w:rsidR="00F004CF">
              <w:rPr>
                <w:bCs/>
                <w:color w:val="000000"/>
                <w:sz w:val="24"/>
                <w:szCs w:val="24"/>
                <w:lang w:val="nl-NL"/>
              </w:rPr>
              <w:t xml:space="preserve"> Chương 3</w:t>
            </w:r>
          </w:p>
          <w:p w14:paraId="5933FDFB" w14:textId="05C8D0D3" w:rsidR="00F004CF" w:rsidRDefault="00784D52" w:rsidP="00F004CF">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Tài liệu [</w:t>
            </w:r>
            <w:r w:rsidR="00A23C48">
              <w:rPr>
                <w:bCs/>
                <w:color w:val="000000"/>
                <w:sz w:val="24"/>
                <w:szCs w:val="24"/>
                <w:lang w:val="nl-NL"/>
              </w:rPr>
              <w:t>3</w:t>
            </w:r>
            <w:r>
              <w:rPr>
                <w:bCs/>
                <w:color w:val="000000"/>
                <w:sz w:val="24"/>
                <w:szCs w:val="24"/>
                <w:lang w:val="nl-NL"/>
              </w:rPr>
              <w:t>]:</w:t>
            </w:r>
            <w:r w:rsidR="00F004CF">
              <w:rPr>
                <w:bCs/>
                <w:color w:val="000000"/>
                <w:sz w:val="24"/>
                <w:szCs w:val="24"/>
                <w:lang w:val="nl-NL"/>
              </w:rPr>
              <w:t xml:space="preserve"> G</w:t>
            </w:r>
            <w:r w:rsidR="00F004CF" w:rsidRPr="00F004CF">
              <w:rPr>
                <w:bCs/>
                <w:color w:val="000000"/>
                <w:sz w:val="24"/>
                <w:szCs w:val="24"/>
                <w:lang w:val="nl-NL"/>
              </w:rPr>
              <w:t>uides</w:t>
            </w:r>
            <w:r w:rsidR="00F004CF">
              <w:rPr>
                <w:bCs/>
                <w:color w:val="000000"/>
                <w:sz w:val="24"/>
                <w:szCs w:val="24"/>
                <w:lang w:val="nl-NL"/>
              </w:rPr>
              <w:t xml:space="preserve"> &gt; L</w:t>
            </w:r>
            <w:r w:rsidR="00F004CF" w:rsidRPr="00F004CF">
              <w:rPr>
                <w:bCs/>
                <w:color w:val="000000"/>
                <w:sz w:val="24"/>
                <w:szCs w:val="24"/>
                <w:lang w:val="nl-NL"/>
              </w:rPr>
              <w:t>anguage</w:t>
            </w:r>
            <w:r w:rsidR="00F004CF">
              <w:rPr>
                <w:bCs/>
                <w:color w:val="000000"/>
                <w:sz w:val="24"/>
                <w:szCs w:val="24"/>
                <w:lang w:val="nl-NL"/>
              </w:rPr>
              <w:t xml:space="preserve"> &gt; L</w:t>
            </w:r>
            <w:r w:rsidR="00F004CF" w:rsidRPr="00F004CF">
              <w:rPr>
                <w:bCs/>
                <w:color w:val="000000"/>
                <w:sz w:val="24"/>
                <w:szCs w:val="24"/>
                <w:lang w:val="nl-NL"/>
              </w:rPr>
              <w:t>anguage</w:t>
            </w:r>
            <w:r w:rsidR="00F004CF">
              <w:rPr>
                <w:bCs/>
                <w:color w:val="000000"/>
                <w:sz w:val="24"/>
                <w:szCs w:val="24"/>
                <w:lang w:val="nl-NL"/>
              </w:rPr>
              <w:t xml:space="preserve"> t</w:t>
            </w:r>
            <w:r w:rsidR="00F004CF" w:rsidRPr="00F004CF">
              <w:rPr>
                <w:bCs/>
                <w:color w:val="000000"/>
                <w:sz w:val="24"/>
                <w:szCs w:val="24"/>
                <w:lang w:val="nl-NL"/>
              </w:rPr>
              <w:t>our</w:t>
            </w:r>
          </w:p>
          <w:p w14:paraId="637B9C27" w14:textId="6F561B5B" w:rsidR="004704F1" w:rsidRPr="007560CA" w:rsidRDefault="00784D52" w:rsidP="00F36EDF">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A23C48">
              <w:rPr>
                <w:bCs/>
                <w:color w:val="000000"/>
                <w:sz w:val="24"/>
                <w:szCs w:val="24"/>
                <w:lang w:val="nl-NL"/>
              </w:rPr>
              <w:t>2</w:t>
            </w:r>
            <w:r>
              <w:rPr>
                <w:bCs/>
                <w:color w:val="000000"/>
                <w:sz w:val="24"/>
                <w:szCs w:val="24"/>
                <w:lang w:val="nl-NL"/>
              </w:rPr>
              <w:t>]:</w:t>
            </w:r>
            <w:r w:rsidR="00F004CF">
              <w:rPr>
                <w:bCs/>
                <w:color w:val="000000"/>
                <w:sz w:val="24"/>
                <w:szCs w:val="24"/>
                <w:lang w:val="nl-NL"/>
              </w:rPr>
              <w:t xml:space="preserve"> </w:t>
            </w:r>
            <w:r w:rsidR="00F36EDF" w:rsidRPr="00F36EDF">
              <w:rPr>
                <w:bCs/>
                <w:color w:val="000000"/>
                <w:sz w:val="24"/>
                <w:szCs w:val="24"/>
                <w:lang w:val="de-DE"/>
              </w:rPr>
              <w:t>Docs</w:t>
            </w:r>
            <w:r w:rsidR="00F36EDF">
              <w:rPr>
                <w:bCs/>
                <w:color w:val="000000"/>
                <w:sz w:val="24"/>
                <w:szCs w:val="24"/>
                <w:lang w:val="de-DE"/>
              </w:rPr>
              <w:t xml:space="preserve"> &gt; </w:t>
            </w:r>
            <w:r w:rsidR="00F36EDF" w:rsidRPr="00F36EDF">
              <w:rPr>
                <w:bCs/>
                <w:color w:val="000000"/>
                <w:sz w:val="24"/>
                <w:szCs w:val="24"/>
                <w:lang w:val="de-DE"/>
              </w:rPr>
              <w:t>Cookbook</w:t>
            </w:r>
            <w:r w:rsidR="00F36EDF">
              <w:rPr>
                <w:bCs/>
                <w:color w:val="000000"/>
                <w:sz w:val="24"/>
                <w:szCs w:val="24"/>
                <w:lang w:val="de-DE"/>
              </w:rPr>
              <w:t xml:space="preserve"> &gt; </w:t>
            </w:r>
            <w:r w:rsidR="00F36EDF" w:rsidRPr="00F36EDF">
              <w:rPr>
                <w:bCs/>
                <w:color w:val="000000"/>
                <w:sz w:val="24"/>
                <w:szCs w:val="24"/>
                <w:lang w:val="de-DE"/>
              </w:rPr>
              <w:t>List</w:t>
            </w:r>
            <w:r w:rsidR="00F36EDF">
              <w:rPr>
                <w:bCs/>
                <w:color w:val="000000"/>
                <w:sz w:val="24"/>
                <w:szCs w:val="24"/>
                <w:lang w:val="de-DE"/>
              </w:rPr>
              <w:t xml:space="preserve"> &gt; </w:t>
            </w:r>
            <w:r w:rsidR="00F36EDF" w:rsidRPr="00F36EDF">
              <w:rPr>
                <w:bCs/>
                <w:color w:val="000000"/>
                <w:sz w:val="24"/>
                <w:szCs w:val="24"/>
                <w:lang w:val="de-DE"/>
              </w:rPr>
              <w:t>Create a grid l</w:t>
            </w:r>
            <w:r w:rsidR="00F36EDF" w:rsidRPr="00F36EDF">
              <w:rPr>
                <w:bCs/>
                <w:color w:val="000000"/>
                <w:sz w:val="24"/>
                <w:szCs w:val="24"/>
                <w:lang w:val="nl-NL"/>
              </w:rPr>
              <w:t>ist</w:t>
            </w:r>
          </w:p>
        </w:tc>
      </w:tr>
      <w:tr w:rsidR="004704F1" w:rsidRPr="007560CA" w14:paraId="43DD42BC" w14:textId="77777777" w:rsidTr="00056D5F">
        <w:trPr>
          <w:trHeight w:val="70"/>
        </w:trPr>
        <w:tc>
          <w:tcPr>
            <w:tcW w:w="830" w:type="dxa"/>
            <w:shd w:val="clear" w:color="auto" w:fill="auto"/>
          </w:tcPr>
          <w:p w14:paraId="03DF9899" w14:textId="1A5603BC" w:rsidR="004704F1" w:rsidRDefault="004704F1" w:rsidP="00FD17D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w:t>
            </w:r>
          </w:p>
        </w:tc>
        <w:tc>
          <w:tcPr>
            <w:tcW w:w="2345" w:type="dxa"/>
            <w:shd w:val="clear" w:color="auto" w:fill="auto"/>
          </w:tcPr>
          <w:p w14:paraId="33EDE532" w14:textId="06F1674A" w:rsidR="004704F1" w:rsidRDefault="004704F1" w:rsidP="00FC75A2">
            <w:pPr>
              <w:pStyle w:val="BodyText2"/>
              <w:tabs>
                <w:tab w:val="num" w:pos="960"/>
              </w:tabs>
              <w:spacing w:after="0" w:line="240" w:lineRule="auto"/>
              <w:rPr>
                <w:bCs/>
                <w:color w:val="000000"/>
                <w:sz w:val="24"/>
                <w:szCs w:val="24"/>
                <w:lang w:val="nl-NL"/>
              </w:rPr>
            </w:pPr>
            <w:r>
              <w:rPr>
                <w:bCs/>
                <w:color w:val="000000"/>
                <w:sz w:val="24"/>
                <w:szCs w:val="24"/>
                <w:lang w:val="nl-NL"/>
              </w:rPr>
              <w:t>Chương 4</w:t>
            </w:r>
          </w:p>
        </w:tc>
        <w:tc>
          <w:tcPr>
            <w:tcW w:w="872" w:type="dxa"/>
            <w:shd w:val="clear" w:color="auto" w:fill="auto"/>
          </w:tcPr>
          <w:p w14:paraId="487E912C" w14:textId="1A2FB78B" w:rsidR="004704F1"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18</w:t>
            </w:r>
          </w:p>
        </w:tc>
        <w:tc>
          <w:tcPr>
            <w:tcW w:w="717" w:type="dxa"/>
            <w:gridSpan w:val="2"/>
          </w:tcPr>
          <w:p w14:paraId="3A940EF0" w14:textId="0ED19696" w:rsidR="004704F1" w:rsidRPr="007560CA" w:rsidRDefault="004704F1" w:rsidP="00D63879">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5D0DF1BD" w14:textId="5E237FDA" w:rsidR="004704F1" w:rsidRDefault="0059133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4.5</w:t>
            </w:r>
          </w:p>
        </w:tc>
        <w:tc>
          <w:tcPr>
            <w:tcW w:w="3705" w:type="dxa"/>
            <w:gridSpan w:val="2"/>
            <w:tcBorders>
              <w:top w:val="single" w:sz="4" w:space="0" w:color="auto"/>
              <w:left w:val="single" w:sz="4" w:space="0" w:color="auto"/>
              <w:bottom w:val="single" w:sz="4" w:space="0" w:color="auto"/>
              <w:right w:val="single" w:sz="4" w:space="0" w:color="auto"/>
            </w:tcBorders>
            <w:shd w:val="clear" w:color="auto" w:fill="auto"/>
          </w:tcPr>
          <w:p w14:paraId="72F000EC" w14:textId="3864D2E8" w:rsidR="00F36EDF" w:rsidRDefault="00CB3FE9"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045FBD">
              <w:rPr>
                <w:bCs/>
                <w:color w:val="000000"/>
                <w:sz w:val="24"/>
                <w:szCs w:val="24"/>
                <w:lang w:val="nl-NL"/>
              </w:rPr>
              <w:t>1</w:t>
            </w:r>
            <w:r w:rsidR="00F36EDF">
              <w:rPr>
                <w:bCs/>
                <w:color w:val="000000"/>
                <w:sz w:val="24"/>
                <w:szCs w:val="24"/>
                <w:lang w:val="nl-NL"/>
              </w:rPr>
              <w:t>]:</w:t>
            </w:r>
            <w:r w:rsidR="00F050BE">
              <w:rPr>
                <w:bCs/>
                <w:color w:val="000000"/>
                <w:sz w:val="24"/>
                <w:szCs w:val="24"/>
                <w:lang w:val="nl-NL"/>
              </w:rPr>
              <w:t xml:space="preserve"> Chương 4</w:t>
            </w:r>
          </w:p>
          <w:p w14:paraId="650D9EA0" w14:textId="77777777" w:rsidR="004704F1" w:rsidRDefault="00F36EDF"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w:t>
            </w:r>
            <w:r w:rsidR="001D2014">
              <w:rPr>
                <w:bCs/>
                <w:color w:val="000000"/>
                <w:sz w:val="24"/>
                <w:szCs w:val="24"/>
                <w:lang w:val="nl-NL"/>
              </w:rPr>
              <w:t>2</w:t>
            </w:r>
            <w:r>
              <w:rPr>
                <w:bCs/>
                <w:color w:val="000000"/>
                <w:sz w:val="24"/>
                <w:szCs w:val="24"/>
                <w:lang w:val="nl-NL"/>
              </w:rPr>
              <w:t>]:</w:t>
            </w:r>
            <w:r w:rsidR="00F050BE">
              <w:rPr>
                <w:bCs/>
                <w:color w:val="000000"/>
                <w:sz w:val="24"/>
                <w:szCs w:val="24"/>
                <w:lang w:val="nl-NL"/>
              </w:rPr>
              <w:t xml:space="preserve"> </w:t>
            </w:r>
            <w:r w:rsidR="00C52DE5">
              <w:rPr>
                <w:bCs/>
                <w:color w:val="000000"/>
                <w:sz w:val="24"/>
                <w:szCs w:val="24"/>
                <w:lang w:val="nl-NL"/>
              </w:rPr>
              <w:t>Docs &gt; Development &gt; UI &gt; Navigation and routing</w:t>
            </w:r>
          </w:p>
          <w:p w14:paraId="7AFFD6B8" w14:textId="599C411E" w:rsidR="00C52DE5" w:rsidRPr="007560CA" w:rsidRDefault="00C52DE5" w:rsidP="00126BB1">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[2]: Docs &gt; Development &gt; Packages &amp; plugins</w:t>
            </w:r>
          </w:p>
        </w:tc>
      </w:tr>
      <w:tr w:rsidR="009540AF" w:rsidRPr="007560CA" w14:paraId="486240CD" w14:textId="77777777" w:rsidTr="007E6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3C78786F" w14:textId="77777777" w:rsidR="009540AF" w:rsidRPr="007560CA" w:rsidRDefault="009540AF" w:rsidP="00D46C15">
            <w:pPr>
              <w:spacing w:before="120"/>
              <w:jc w:val="both"/>
              <w:rPr>
                <w:b/>
                <w:i/>
                <w:color w:val="FF0000"/>
                <w:sz w:val="24"/>
                <w:szCs w:val="24"/>
                <w:u w:val="single"/>
                <w:lang w:val="nl-NL"/>
              </w:rPr>
            </w:pPr>
          </w:p>
        </w:tc>
        <w:tc>
          <w:tcPr>
            <w:tcW w:w="4536" w:type="dxa"/>
            <w:gridSpan w:val="3"/>
            <w:shd w:val="clear" w:color="auto" w:fill="auto"/>
          </w:tcPr>
          <w:p w14:paraId="74B1143C" w14:textId="1E515E61" w:rsidR="009540AF" w:rsidRPr="007560CA" w:rsidRDefault="009540AF" w:rsidP="00C00024">
            <w:pPr>
              <w:spacing w:before="120"/>
              <w:jc w:val="center"/>
              <w:rPr>
                <w:b/>
                <w:i/>
                <w:color w:val="FF0000"/>
                <w:sz w:val="24"/>
                <w:szCs w:val="24"/>
                <w:u w:val="single"/>
                <w:lang w:val="nl-NL"/>
              </w:rPr>
            </w:pPr>
            <w:r w:rsidRPr="007560CA">
              <w:rPr>
                <w:sz w:val="24"/>
                <w:szCs w:val="24"/>
                <w:lang w:val="nl-NL"/>
              </w:rPr>
              <w:t>Hà nội, ngày</w:t>
            </w:r>
            <w:r w:rsidR="00C00024" w:rsidRPr="007560CA">
              <w:rPr>
                <w:sz w:val="24"/>
                <w:szCs w:val="24"/>
                <w:lang w:val="nl-NL"/>
              </w:rPr>
              <w:t xml:space="preserve"> 2</w:t>
            </w:r>
            <w:r w:rsidR="00BF69A5">
              <w:rPr>
                <w:sz w:val="24"/>
                <w:szCs w:val="24"/>
                <w:lang w:val="nl-NL"/>
              </w:rPr>
              <w:t>6</w:t>
            </w:r>
            <w:r w:rsidR="00C00024" w:rsidRPr="007560CA">
              <w:rPr>
                <w:sz w:val="24"/>
                <w:szCs w:val="24"/>
                <w:lang w:val="nl-NL"/>
              </w:rPr>
              <w:t xml:space="preserve"> </w:t>
            </w:r>
            <w:r w:rsidRPr="007560CA">
              <w:rPr>
                <w:sz w:val="24"/>
                <w:szCs w:val="24"/>
                <w:lang w:val="nl-NL"/>
              </w:rPr>
              <w:t xml:space="preserve">tháng </w:t>
            </w:r>
            <w:r w:rsidR="00206346">
              <w:rPr>
                <w:sz w:val="24"/>
                <w:szCs w:val="24"/>
                <w:lang w:val="nl-NL"/>
              </w:rPr>
              <w:t>3</w:t>
            </w:r>
            <w:r w:rsidRPr="007560CA">
              <w:rPr>
                <w:sz w:val="24"/>
                <w:szCs w:val="24"/>
                <w:lang w:val="nl-NL"/>
              </w:rPr>
              <w:t xml:space="preserve"> năm 20</w:t>
            </w:r>
            <w:r w:rsidR="00BF69A5">
              <w:rPr>
                <w:sz w:val="24"/>
                <w:szCs w:val="24"/>
                <w:lang w:val="nl-NL"/>
              </w:rPr>
              <w:t>20</w:t>
            </w:r>
          </w:p>
        </w:tc>
      </w:tr>
      <w:tr w:rsidR="00C735CA" w:rsidRPr="007560CA" w14:paraId="3FFAA636" w14:textId="77777777" w:rsidTr="007E6B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43" w:type="dxa"/>
          <w:trHeight w:val="210"/>
        </w:trPr>
        <w:tc>
          <w:tcPr>
            <w:tcW w:w="4536" w:type="dxa"/>
            <w:gridSpan w:val="4"/>
            <w:shd w:val="clear" w:color="auto" w:fill="auto"/>
          </w:tcPr>
          <w:p w14:paraId="363AA12D" w14:textId="77777777" w:rsidR="00C735CA" w:rsidRPr="007560CA" w:rsidRDefault="00C735CA" w:rsidP="004A1BDA">
            <w:pPr>
              <w:spacing w:before="60"/>
              <w:jc w:val="center"/>
              <w:rPr>
                <w:b/>
                <w:sz w:val="24"/>
                <w:szCs w:val="24"/>
              </w:rPr>
            </w:pPr>
            <w:r w:rsidRPr="007560CA">
              <w:rPr>
                <w:b/>
                <w:sz w:val="24"/>
                <w:szCs w:val="24"/>
              </w:rPr>
              <w:t>TRƯỞNG KHOA</w:t>
            </w:r>
          </w:p>
          <w:p w14:paraId="02460D9F" w14:textId="77777777" w:rsidR="00C735CA" w:rsidRDefault="00C735CA" w:rsidP="004A1BDA"/>
          <w:p w14:paraId="5485512C" w14:textId="77777777" w:rsidR="00C735CA" w:rsidRDefault="00C735CA" w:rsidP="004A1BDA"/>
          <w:p w14:paraId="1987D89C" w14:textId="77777777" w:rsidR="00C735CA" w:rsidRDefault="00C735CA" w:rsidP="004A1BDA"/>
          <w:p w14:paraId="0B8D9811" w14:textId="77777777" w:rsidR="00C735CA" w:rsidRDefault="00C735CA" w:rsidP="004A1BDA"/>
          <w:p w14:paraId="520F6AEA" w14:textId="77777777" w:rsidR="00C735CA" w:rsidRDefault="00C735CA" w:rsidP="004A1BDA"/>
          <w:p w14:paraId="34856954" w14:textId="70A05DCD" w:rsidR="00C735CA" w:rsidRPr="00A60E50" w:rsidRDefault="00C735CA" w:rsidP="004A1BDA">
            <w:pPr>
              <w:jc w:val="center"/>
              <w:rPr>
                <w:b/>
              </w:rPr>
            </w:pPr>
            <w:r w:rsidRPr="00A60E50">
              <w:rPr>
                <w:b/>
              </w:rPr>
              <w:t xml:space="preserve">TS. </w:t>
            </w:r>
            <w:r w:rsidR="00172AAB">
              <w:rPr>
                <w:b/>
              </w:rPr>
              <w:t>Lê Hồng Anh</w:t>
            </w:r>
          </w:p>
        </w:tc>
        <w:tc>
          <w:tcPr>
            <w:tcW w:w="4536" w:type="dxa"/>
            <w:gridSpan w:val="3"/>
            <w:shd w:val="clear" w:color="auto" w:fill="auto"/>
          </w:tcPr>
          <w:p w14:paraId="7D267894" w14:textId="77777777" w:rsidR="00C735CA" w:rsidRPr="007560CA" w:rsidRDefault="00C735CA" w:rsidP="00DE5597">
            <w:pPr>
              <w:spacing w:before="60"/>
              <w:jc w:val="center"/>
              <w:rPr>
                <w:b/>
                <w:sz w:val="24"/>
                <w:szCs w:val="24"/>
              </w:rPr>
            </w:pPr>
            <w:r w:rsidRPr="007560CA">
              <w:rPr>
                <w:b/>
                <w:sz w:val="24"/>
                <w:szCs w:val="24"/>
              </w:rPr>
              <w:t>TRƯỞNG BỘ MÔN</w:t>
            </w:r>
          </w:p>
          <w:p w14:paraId="47ECC764" w14:textId="77777777" w:rsidR="00C735CA" w:rsidRDefault="00C735CA" w:rsidP="004A1BDA"/>
          <w:p w14:paraId="61AA2A75" w14:textId="77777777" w:rsidR="00C735CA" w:rsidRDefault="00C735CA" w:rsidP="004A1BDA"/>
          <w:p w14:paraId="582BB041" w14:textId="77777777" w:rsidR="00C735CA" w:rsidRDefault="00C735CA" w:rsidP="004A1BDA"/>
          <w:p w14:paraId="1F15A115" w14:textId="77777777" w:rsidR="00C735CA" w:rsidRDefault="00C735CA" w:rsidP="004A1BDA"/>
          <w:p w14:paraId="1BD15296" w14:textId="77777777" w:rsidR="00C735CA" w:rsidRDefault="00C735CA" w:rsidP="004A1BDA"/>
          <w:p w14:paraId="485A018F" w14:textId="761E858A" w:rsidR="00C735CA" w:rsidRPr="007560CA" w:rsidRDefault="00C735CA" w:rsidP="004A1BDA">
            <w:pPr>
              <w:jc w:val="center"/>
            </w:pPr>
            <w:r>
              <w:rPr>
                <w:b/>
              </w:rPr>
              <w:t xml:space="preserve">TS. Nguyễn </w:t>
            </w:r>
            <w:r w:rsidR="00172AAB">
              <w:rPr>
                <w:b/>
              </w:rPr>
              <w:t>Thị Mai Dung</w:t>
            </w:r>
          </w:p>
        </w:tc>
      </w:tr>
    </w:tbl>
    <w:p w14:paraId="36A53CD2" w14:textId="77777777" w:rsidR="00575954" w:rsidRPr="007560CA" w:rsidRDefault="00575954">
      <w:pPr>
        <w:rPr>
          <w:sz w:val="24"/>
          <w:szCs w:val="24"/>
        </w:rPr>
      </w:pPr>
    </w:p>
    <w:sectPr w:rsidR="00575954" w:rsidRPr="007560CA" w:rsidSect="00A962EE">
      <w:footerReference w:type="even" r:id="rId13"/>
      <w:footerReference w:type="default" r:id="rId14"/>
      <w:pgSz w:w="11907" w:h="16840" w:code="9"/>
      <w:pgMar w:top="1080" w:right="1134" w:bottom="1276" w:left="1701" w:header="720" w:footer="94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FA56B" w14:textId="77777777" w:rsidR="004544B6" w:rsidRDefault="004544B6">
      <w:r>
        <w:separator/>
      </w:r>
    </w:p>
  </w:endnote>
  <w:endnote w:type="continuationSeparator" w:id="0">
    <w:p w14:paraId="5F1F86DD" w14:textId="77777777" w:rsidR="004544B6" w:rsidRDefault="004544B6">
      <w:r>
        <w:continuationSeparator/>
      </w:r>
    </w:p>
  </w:endnote>
  <w:endnote w:type="continuationNotice" w:id="1">
    <w:p w14:paraId="3DEC83AB" w14:textId="77777777" w:rsidR="004544B6" w:rsidRDefault="004544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00BC4" w14:textId="77777777" w:rsidR="004A1BDA" w:rsidRDefault="004A1BD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B051AA" w14:textId="77777777" w:rsidR="004A1BDA" w:rsidRDefault="004A1BD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17B0E" w14:textId="77777777" w:rsidR="004A1BDA" w:rsidRDefault="004A1BD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5DA71" w14:textId="77777777" w:rsidR="004544B6" w:rsidRDefault="004544B6">
      <w:r>
        <w:separator/>
      </w:r>
    </w:p>
  </w:footnote>
  <w:footnote w:type="continuationSeparator" w:id="0">
    <w:p w14:paraId="029E7138" w14:textId="77777777" w:rsidR="004544B6" w:rsidRDefault="004544B6">
      <w:r>
        <w:continuationSeparator/>
      </w:r>
    </w:p>
  </w:footnote>
  <w:footnote w:type="continuationNotice" w:id="1">
    <w:p w14:paraId="6B7AADCC" w14:textId="77777777" w:rsidR="004544B6" w:rsidRDefault="004544B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948DC"/>
    <w:multiLevelType w:val="hybridMultilevel"/>
    <w:tmpl w:val="22ECFF84"/>
    <w:lvl w:ilvl="0" w:tplc="FE68A5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475DDC"/>
    <w:multiLevelType w:val="multilevel"/>
    <w:tmpl w:val="8BBE7ACC"/>
    <w:lvl w:ilvl="0">
      <w:start w:val="3"/>
      <w:numFmt w:val="decimal"/>
      <w:lvlText w:val="%1"/>
      <w:lvlJc w:val="left"/>
      <w:pPr>
        <w:ind w:left="360" w:hanging="360"/>
      </w:pPr>
      <w:rPr>
        <w:rFonts w:hint="default"/>
      </w:rPr>
    </w:lvl>
    <w:lvl w:ilvl="1">
      <w:start w:val="1"/>
      <w:numFmt w:val="decimal"/>
      <w:lvlText w:val="6.%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464F88"/>
    <w:multiLevelType w:val="multilevel"/>
    <w:tmpl w:val="63D67B02"/>
    <w:lvl w:ilvl="0">
      <w:start w:val="3"/>
      <w:numFmt w:val="decimal"/>
      <w:lvlText w:val="%1"/>
      <w:lvlJc w:val="left"/>
      <w:pPr>
        <w:ind w:left="360" w:hanging="360"/>
      </w:pPr>
      <w:rPr>
        <w:rFonts w:hint="default"/>
      </w:rPr>
    </w:lvl>
    <w:lvl w:ilvl="1">
      <w:start w:val="1"/>
      <w:numFmt w:val="decimal"/>
      <w:lvlText w:val="5.%2"/>
      <w:lvlJc w:val="left"/>
      <w:pPr>
        <w:ind w:left="189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2A81085"/>
    <w:multiLevelType w:val="multilevel"/>
    <w:tmpl w:val="D6DA067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7394170"/>
    <w:multiLevelType w:val="hybridMultilevel"/>
    <w:tmpl w:val="07C8D0E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56DD4"/>
    <w:multiLevelType w:val="hybridMultilevel"/>
    <w:tmpl w:val="67384BFC"/>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9E615A"/>
    <w:multiLevelType w:val="hybridMultilevel"/>
    <w:tmpl w:val="09A69D0E"/>
    <w:lvl w:ilvl="0" w:tplc="2CF89C62">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6082BCB"/>
    <w:multiLevelType w:val="multilevel"/>
    <w:tmpl w:val="0409001F"/>
    <w:lvl w:ilvl="0">
      <w:start w:val="1"/>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6B949D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ACE6D45"/>
    <w:multiLevelType w:val="hybridMultilevel"/>
    <w:tmpl w:val="12AA490C"/>
    <w:lvl w:ilvl="0" w:tplc="9502DA16">
      <w:start w:val="1"/>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5F051E5F"/>
    <w:multiLevelType w:val="hybridMultilevel"/>
    <w:tmpl w:val="B6B849A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14147A1"/>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28D778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A6A4407"/>
    <w:multiLevelType w:val="hybridMultilevel"/>
    <w:tmpl w:val="21FC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8"/>
  </w:num>
  <w:num w:numId="2">
    <w:abstractNumId w:val="3"/>
  </w:num>
  <w:num w:numId="3">
    <w:abstractNumId w:val="5"/>
  </w:num>
  <w:num w:numId="4">
    <w:abstractNumId w:val="13"/>
  </w:num>
  <w:num w:numId="5">
    <w:abstractNumId w:val="2"/>
  </w:num>
  <w:num w:numId="6">
    <w:abstractNumId w:val="10"/>
  </w:num>
  <w:num w:numId="7">
    <w:abstractNumId w:val="7"/>
  </w:num>
  <w:num w:numId="8">
    <w:abstractNumId w:val="6"/>
  </w:num>
  <w:num w:numId="9">
    <w:abstractNumId w:val="4"/>
  </w:num>
  <w:num w:numId="10">
    <w:abstractNumId w:val="1"/>
  </w:num>
  <w:num w:numId="11">
    <w:abstractNumId w:val="16"/>
  </w:num>
  <w:num w:numId="12">
    <w:abstractNumId w:val="11"/>
  </w:num>
  <w:num w:numId="13">
    <w:abstractNumId w:val="15"/>
  </w:num>
  <w:num w:numId="14">
    <w:abstractNumId w:val="9"/>
  </w:num>
  <w:num w:numId="15">
    <w:abstractNumId w:val="14"/>
  </w:num>
  <w:num w:numId="16">
    <w:abstractNumId w:val="8"/>
  </w:num>
  <w:num w:numId="17">
    <w:abstractNumId w:val="0"/>
  </w:num>
  <w:num w:numId="18">
    <w:abstractNumId w:val="12"/>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4CB"/>
    <w:rsid w:val="00000056"/>
    <w:rsid w:val="00005597"/>
    <w:rsid w:val="00005D45"/>
    <w:rsid w:val="00005F3D"/>
    <w:rsid w:val="0001525C"/>
    <w:rsid w:val="00016BF9"/>
    <w:rsid w:val="00021E1E"/>
    <w:rsid w:val="00026105"/>
    <w:rsid w:val="000335F6"/>
    <w:rsid w:val="00037452"/>
    <w:rsid w:val="000404C0"/>
    <w:rsid w:val="000407FA"/>
    <w:rsid w:val="00041582"/>
    <w:rsid w:val="00045FBD"/>
    <w:rsid w:val="00047697"/>
    <w:rsid w:val="00055792"/>
    <w:rsid w:val="00056D5F"/>
    <w:rsid w:val="00061141"/>
    <w:rsid w:val="00065A07"/>
    <w:rsid w:val="00065D49"/>
    <w:rsid w:val="00067B42"/>
    <w:rsid w:val="00072FAD"/>
    <w:rsid w:val="00075DDC"/>
    <w:rsid w:val="00084E55"/>
    <w:rsid w:val="00087140"/>
    <w:rsid w:val="00094880"/>
    <w:rsid w:val="00095A1D"/>
    <w:rsid w:val="00097E63"/>
    <w:rsid w:val="000A2AF4"/>
    <w:rsid w:val="000A2CBE"/>
    <w:rsid w:val="000A3C33"/>
    <w:rsid w:val="000B22B4"/>
    <w:rsid w:val="000B35CA"/>
    <w:rsid w:val="000C0170"/>
    <w:rsid w:val="000C447A"/>
    <w:rsid w:val="000C7F09"/>
    <w:rsid w:val="000D075E"/>
    <w:rsid w:val="000D1083"/>
    <w:rsid w:val="000D4AA9"/>
    <w:rsid w:val="000D5BDE"/>
    <w:rsid w:val="000D649C"/>
    <w:rsid w:val="000D6DC7"/>
    <w:rsid w:val="000E0A29"/>
    <w:rsid w:val="000E39DF"/>
    <w:rsid w:val="000E7970"/>
    <w:rsid w:val="000F0955"/>
    <w:rsid w:val="000F2E9E"/>
    <w:rsid w:val="000F4546"/>
    <w:rsid w:val="000F646F"/>
    <w:rsid w:val="000F78FF"/>
    <w:rsid w:val="00100695"/>
    <w:rsid w:val="00101DE0"/>
    <w:rsid w:val="00102344"/>
    <w:rsid w:val="001028A5"/>
    <w:rsid w:val="0011525D"/>
    <w:rsid w:val="00115951"/>
    <w:rsid w:val="00117B2C"/>
    <w:rsid w:val="0012015B"/>
    <w:rsid w:val="00122B53"/>
    <w:rsid w:val="00123F4F"/>
    <w:rsid w:val="001265BC"/>
    <w:rsid w:val="00126BB1"/>
    <w:rsid w:val="00133A1D"/>
    <w:rsid w:val="00133CAE"/>
    <w:rsid w:val="00135B3B"/>
    <w:rsid w:val="00136F9C"/>
    <w:rsid w:val="001471E8"/>
    <w:rsid w:val="00152796"/>
    <w:rsid w:val="001547F9"/>
    <w:rsid w:val="00157F07"/>
    <w:rsid w:val="00162A3F"/>
    <w:rsid w:val="00162DD2"/>
    <w:rsid w:val="00164E1D"/>
    <w:rsid w:val="0016718A"/>
    <w:rsid w:val="00171BCE"/>
    <w:rsid w:val="0017216A"/>
    <w:rsid w:val="00172742"/>
    <w:rsid w:val="00172AAB"/>
    <w:rsid w:val="001736FB"/>
    <w:rsid w:val="00173B12"/>
    <w:rsid w:val="00180ABE"/>
    <w:rsid w:val="001915A3"/>
    <w:rsid w:val="00194A66"/>
    <w:rsid w:val="001967CB"/>
    <w:rsid w:val="001A089D"/>
    <w:rsid w:val="001A0CBC"/>
    <w:rsid w:val="001A28C1"/>
    <w:rsid w:val="001A3ADF"/>
    <w:rsid w:val="001A692F"/>
    <w:rsid w:val="001B0681"/>
    <w:rsid w:val="001B070B"/>
    <w:rsid w:val="001B3386"/>
    <w:rsid w:val="001B4802"/>
    <w:rsid w:val="001C6323"/>
    <w:rsid w:val="001D06CD"/>
    <w:rsid w:val="001D2014"/>
    <w:rsid w:val="001D4019"/>
    <w:rsid w:val="001E1A00"/>
    <w:rsid w:val="001E4400"/>
    <w:rsid w:val="001F0638"/>
    <w:rsid w:val="001F2CFE"/>
    <w:rsid w:val="001F507B"/>
    <w:rsid w:val="001F78F4"/>
    <w:rsid w:val="00200F66"/>
    <w:rsid w:val="0020168D"/>
    <w:rsid w:val="00206346"/>
    <w:rsid w:val="002069F7"/>
    <w:rsid w:val="00207D7B"/>
    <w:rsid w:val="00210206"/>
    <w:rsid w:val="002203F5"/>
    <w:rsid w:val="00226513"/>
    <w:rsid w:val="0022672F"/>
    <w:rsid w:val="00230FC9"/>
    <w:rsid w:val="00231DA0"/>
    <w:rsid w:val="00234BBA"/>
    <w:rsid w:val="00234DC1"/>
    <w:rsid w:val="002360EC"/>
    <w:rsid w:val="0023684F"/>
    <w:rsid w:val="0024313C"/>
    <w:rsid w:val="0024586F"/>
    <w:rsid w:val="0025312A"/>
    <w:rsid w:val="00256A29"/>
    <w:rsid w:val="002646E4"/>
    <w:rsid w:val="00265304"/>
    <w:rsid w:val="00267F31"/>
    <w:rsid w:val="00275491"/>
    <w:rsid w:val="002754E6"/>
    <w:rsid w:val="00290C2F"/>
    <w:rsid w:val="00295F33"/>
    <w:rsid w:val="00296F71"/>
    <w:rsid w:val="002A4937"/>
    <w:rsid w:val="002A4A55"/>
    <w:rsid w:val="002A7D7D"/>
    <w:rsid w:val="002B2B6B"/>
    <w:rsid w:val="002B3774"/>
    <w:rsid w:val="002B4F87"/>
    <w:rsid w:val="002C2A5E"/>
    <w:rsid w:val="002C64AC"/>
    <w:rsid w:val="002C7B86"/>
    <w:rsid w:val="002D50DC"/>
    <w:rsid w:val="002E7126"/>
    <w:rsid w:val="00302FAC"/>
    <w:rsid w:val="00306CE6"/>
    <w:rsid w:val="00314C07"/>
    <w:rsid w:val="00320651"/>
    <w:rsid w:val="00322933"/>
    <w:rsid w:val="003276CD"/>
    <w:rsid w:val="00331736"/>
    <w:rsid w:val="003409C3"/>
    <w:rsid w:val="00345177"/>
    <w:rsid w:val="00346505"/>
    <w:rsid w:val="003555B5"/>
    <w:rsid w:val="00366710"/>
    <w:rsid w:val="00367502"/>
    <w:rsid w:val="0037410E"/>
    <w:rsid w:val="00383875"/>
    <w:rsid w:val="00392FF4"/>
    <w:rsid w:val="0039545B"/>
    <w:rsid w:val="003961B0"/>
    <w:rsid w:val="003A3E58"/>
    <w:rsid w:val="003A5A43"/>
    <w:rsid w:val="003B1F50"/>
    <w:rsid w:val="003B73BB"/>
    <w:rsid w:val="003D5FE3"/>
    <w:rsid w:val="003E0101"/>
    <w:rsid w:val="003E3621"/>
    <w:rsid w:val="003E55DA"/>
    <w:rsid w:val="003F12D7"/>
    <w:rsid w:val="003F37A0"/>
    <w:rsid w:val="003F3C95"/>
    <w:rsid w:val="003F3D46"/>
    <w:rsid w:val="003F5908"/>
    <w:rsid w:val="003F6F6E"/>
    <w:rsid w:val="003F7694"/>
    <w:rsid w:val="00405DD3"/>
    <w:rsid w:val="00411370"/>
    <w:rsid w:val="00411383"/>
    <w:rsid w:val="00411A32"/>
    <w:rsid w:val="004137A6"/>
    <w:rsid w:val="004157A9"/>
    <w:rsid w:val="004172F9"/>
    <w:rsid w:val="004219B2"/>
    <w:rsid w:val="004240DB"/>
    <w:rsid w:val="0042577A"/>
    <w:rsid w:val="004260E3"/>
    <w:rsid w:val="00431128"/>
    <w:rsid w:val="00435BA5"/>
    <w:rsid w:val="004377BB"/>
    <w:rsid w:val="0044084B"/>
    <w:rsid w:val="00440E99"/>
    <w:rsid w:val="004437C7"/>
    <w:rsid w:val="00443E72"/>
    <w:rsid w:val="0044443D"/>
    <w:rsid w:val="004544B6"/>
    <w:rsid w:val="0045481D"/>
    <w:rsid w:val="00457B6B"/>
    <w:rsid w:val="004704F1"/>
    <w:rsid w:val="00474277"/>
    <w:rsid w:val="0047459D"/>
    <w:rsid w:val="004804FD"/>
    <w:rsid w:val="00481643"/>
    <w:rsid w:val="00483EC8"/>
    <w:rsid w:val="0048413E"/>
    <w:rsid w:val="004900EB"/>
    <w:rsid w:val="004901A1"/>
    <w:rsid w:val="0049105F"/>
    <w:rsid w:val="00492BA0"/>
    <w:rsid w:val="004A1BDA"/>
    <w:rsid w:val="004A21C9"/>
    <w:rsid w:val="004B0574"/>
    <w:rsid w:val="004B2147"/>
    <w:rsid w:val="004B44D8"/>
    <w:rsid w:val="004B5894"/>
    <w:rsid w:val="004C126F"/>
    <w:rsid w:val="004C44CB"/>
    <w:rsid w:val="004D085E"/>
    <w:rsid w:val="004D1B77"/>
    <w:rsid w:val="004D2645"/>
    <w:rsid w:val="004E278A"/>
    <w:rsid w:val="004F013A"/>
    <w:rsid w:val="004F0640"/>
    <w:rsid w:val="004F0675"/>
    <w:rsid w:val="004F204C"/>
    <w:rsid w:val="00501720"/>
    <w:rsid w:val="005054BC"/>
    <w:rsid w:val="00521E9A"/>
    <w:rsid w:val="00527268"/>
    <w:rsid w:val="00527614"/>
    <w:rsid w:val="00530066"/>
    <w:rsid w:val="00530370"/>
    <w:rsid w:val="00532B77"/>
    <w:rsid w:val="00534B5D"/>
    <w:rsid w:val="005372EA"/>
    <w:rsid w:val="00551492"/>
    <w:rsid w:val="00551ED4"/>
    <w:rsid w:val="005547B0"/>
    <w:rsid w:val="00556F0C"/>
    <w:rsid w:val="00561A45"/>
    <w:rsid w:val="00562A08"/>
    <w:rsid w:val="00562A40"/>
    <w:rsid w:val="00563C66"/>
    <w:rsid w:val="005666AD"/>
    <w:rsid w:val="00566828"/>
    <w:rsid w:val="0057098A"/>
    <w:rsid w:val="00573554"/>
    <w:rsid w:val="00575954"/>
    <w:rsid w:val="00580F2E"/>
    <w:rsid w:val="00591338"/>
    <w:rsid w:val="00594057"/>
    <w:rsid w:val="005979C2"/>
    <w:rsid w:val="005A5610"/>
    <w:rsid w:val="005B392C"/>
    <w:rsid w:val="005B3AB6"/>
    <w:rsid w:val="005B6652"/>
    <w:rsid w:val="005C14AB"/>
    <w:rsid w:val="005C1911"/>
    <w:rsid w:val="005C513B"/>
    <w:rsid w:val="005D4B32"/>
    <w:rsid w:val="005D64A4"/>
    <w:rsid w:val="005E07DD"/>
    <w:rsid w:val="005E2373"/>
    <w:rsid w:val="005E759B"/>
    <w:rsid w:val="005F2A55"/>
    <w:rsid w:val="005F5E56"/>
    <w:rsid w:val="006011E4"/>
    <w:rsid w:val="00605097"/>
    <w:rsid w:val="0060639D"/>
    <w:rsid w:val="0061018F"/>
    <w:rsid w:val="00611844"/>
    <w:rsid w:val="00612534"/>
    <w:rsid w:val="0061269F"/>
    <w:rsid w:val="00613932"/>
    <w:rsid w:val="0061609B"/>
    <w:rsid w:val="00621578"/>
    <w:rsid w:val="006270AB"/>
    <w:rsid w:val="00634DE1"/>
    <w:rsid w:val="00635E16"/>
    <w:rsid w:val="00637AE1"/>
    <w:rsid w:val="00637D21"/>
    <w:rsid w:val="006406CA"/>
    <w:rsid w:val="006447AD"/>
    <w:rsid w:val="006456D6"/>
    <w:rsid w:val="00651E6B"/>
    <w:rsid w:val="00654888"/>
    <w:rsid w:val="00654E2B"/>
    <w:rsid w:val="006565E2"/>
    <w:rsid w:val="00660961"/>
    <w:rsid w:val="0066197A"/>
    <w:rsid w:val="00661CFE"/>
    <w:rsid w:val="00663928"/>
    <w:rsid w:val="00665547"/>
    <w:rsid w:val="00665A2A"/>
    <w:rsid w:val="00671DCA"/>
    <w:rsid w:val="00671EAC"/>
    <w:rsid w:val="006729DC"/>
    <w:rsid w:val="006772AD"/>
    <w:rsid w:val="0068103C"/>
    <w:rsid w:val="0068186A"/>
    <w:rsid w:val="00691476"/>
    <w:rsid w:val="00694DE0"/>
    <w:rsid w:val="00695501"/>
    <w:rsid w:val="006A0E70"/>
    <w:rsid w:val="006A2665"/>
    <w:rsid w:val="006A5431"/>
    <w:rsid w:val="006B4420"/>
    <w:rsid w:val="006B4A90"/>
    <w:rsid w:val="006B69B0"/>
    <w:rsid w:val="006C01E1"/>
    <w:rsid w:val="006C19D9"/>
    <w:rsid w:val="006C4108"/>
    <w:rsid w:val="006C6195"/>
    <w:rsid w:val="006D03CF"/>
    <w:rsid w:val="006D2AAE"/>
    <w:rsid w:val="006D3E98"/>
    <w:rsid w:val="006D71A3"/>
    <w:rsid w:val="006E1824"/>
    <w:rsid w:val="006E5BAC"/>
    <w:rsid w:val="006E73BD"/>
    <w:rsid w:val="006E7892"/>
    <w:rsid w:val="006F089E"/>
    <w:rsid w:val="006F629B"/>
    <w:rsid w:val="006F7FE7"/>
    <w:rsid w:val="0070001E"/>
    <w:rsid w:val="00701596"/>
    <w:rsid w:val="00703F07"/>
    <w:rsid w:val="00705B0B"/>
    <w:rsid w:val="00706195"/>
    <w:rsid w:val="00706D77"/>
    <w:rsid w:val="00720A67"/>
    <w:rsid w:val="00720AB5"/>
    <w:rsid w:val="007240D4"/>
    <w:rsid w:val="00733185"/>
    <w:rsid w:val="00733817"/>
    <w:rsid w:val="00733BDA"/>
    <w:rsid w:val="007404E9"/>
    <w:rsid w:val="00741873"/>
    <w:rsid w:val="00742AE7"/>
    <w:rsid w:val="007445DA"/>
    <w:rsid w:val="00744C77"/>
    <w:rsid w:val="00747398"/>
    <w:rsid w:val="007560CA"/>
    <w:rsid w:val="00766B4E"/>
    <w:rsid w:val="00771EDB"/>
    <w:rsid w:val="00773388"/>
    <w:rsid w:val="007765FF"/>
    <w:rsid w:val="0077772C"/>
    <w:rsid w:val="00784D52"/>
    <w:rsid w:val="0079051C"/>
    <w:rsid w:val="00797607"/>
    <w:rsid w:val="007A09FE"/>
    <w:rsid w:val="007A210B"/>
    <w:rsid w:val="007A7DB6"/>
    <w:rsid w:val="007A7F11"/>
    <w:rsid w:val="007B1760"/>
    <w:rsid w:val="007B37FD"/>
    <w:rsid w:val="007B7392"/>
    <w:rsid w:val="007C693D"/>
    <w:rsid w:val="007C7E96"/>
    <w:rsid w:val="007C7EDD"/>
    <w:rsid w:val="007D0686"/>
    <w:rsid w:val="007D22B2"/>
    <w:rsid w:val="007D32D7"/>
    <w:rsid w:val="007E6B9C"/>
    <w:rsid w:val="007F02FB"/>
    <w:rsid w:val="007F0FB3"/>
    <w:rsid w:val="007F23DC"/>
    <w:rsid w:val="007F2804"/>
    <w:rsid w:val="007F7694"/>
    <w:rsid w:val="008120D6"/>
    <w:rsid w:val="008179A3"/>
    <w:rsid w:val="008202B9"/>
    <w:rsid w:val="00821AF1"/>
    <w:rsid w:val="008221B1"/>
    <w:rsid w:val="00824A04"/>
    <w:rsid w:val="008330FB"/>
    <w:rsid w:val="008341E0"/>
    <w:rsid w:val="00837CD2"/>
    <w:rsid w:val="00840D94"/>
    <w:rsid w:val="008543C1"/>
    <w:rsid w:val="00875E93"/>
    <w:rsid w:val="00877106"/>
    <w:rsid w:val="0087725F"/>
    <w:rsid w:val="00896601"/>
    <w:rsid w:val="008A647D"/>
    <w:rsid w:val="008C1294"/>
    <w:rsid w:val="008C12CF"/>
    <w:rsid w:val="008C2AF6"/>
    <w:rsid w:val="008C4A3E"/>
    <w:rsid w:val="008C4E59"/>
    <w:rsid w:val="008C70B2"/>
    <w:rsid w:val="008D09FC"/>
    <w:rsid w:val="008E5EB3"/>
    <w:rsid w:val="008F2E8D"/>
    <w:rsid w:val="008F392B"/>
    <w:rsid w:val="00900978"/>
    <w:rsid w:val="00902A48"/>
    <w:rsid w:val="0090398A"/>
    <w:rsid w:val="0090524F"/>
    <w:rsid w:val="00905D94"/>
    <w:rsid w:val="00910B96"/>
    <w:rsid w:val="0091264D"/>
    <w:rsid w:val="00920912"/>
    <w:rsid w:val="00921A31"/>
    <w:rsid w:val="00925FFE"/>
    <w:rsid w:val="00926E23"/>
    <w:rsid w:val="009317DE"/>
    <w:rsid w:val="00940080"/>
    <w:rsid w:val="00941535"/>
    <w:rsid w:val="0094550A"/>
    <w:rsid w:val="00946B56"/>
    <w:rsid w:val="00950D59"/>
    <w:rsid w:val="00951308"/>
    <w:rsid w:val="00952045"/>
    <w:rsid w:val="0095402A"/>
    <w:rsid w:val="009540AF"/>
    <w:rsid w:val="00956B3F"/>
    <w:rsid w:val="00967C2B"/>
    <w:rsid w:val="00971A0A"/>
    <w:rsid w:val="00972A6C"/>
    <w:rsid w:val="00972D22"/>
    <w:rsid w:val="00987715"/>
    <w:rsid w:val="00990B36"/>
    <w:rsid w:val="00994689"/>
    <w:rsid w:val="009A19F7"/>
    <w:rsid w:val="009A26EF"/>
    <w:rsid w:val="009A3A17"/>
    <w:rsid w:val="009B402B"/>
    <w:rsid w:val="009B7ADC"/>
    <w:rsid w:val="009C37E7"/>
    <w:rsid w:val="009C4155"/>
    <w:rsid w:val="009C7835"/>
    <w:rsid w:val="009D205C"/>
    <w:rsid w:val="009D42B0"/>
    <w:rsid w:val="009D52F5"/>
    <w:rsid w:val="009D7DE5"/>
    <w:rsid w:val="009E051C"/>
    <w:rsid w:val="009E0BE8"/>
    <w:rsid w:val="009E1FFA"/>
    <w:rsid w:val="009E52A6"/>
    <w:rsid w:val="009E577A"/>
    <w:rsid w:val="009F38D5"/>
    <w:rsid w:val="009F47AF"/>
    <w:rsid w:val="009F698D"/>
    <w:rsid w:val="009F7A26"/>
    <w:rsid w:val="00A01029"/>
    <w:rsid w:val="00A01BDF"/>
    <w:rsid w:val="00A02605"/>
    <w:rsid w:val="00A0271C"/>
    <w:rsid w:val="00A029FB"/>
    <w:rsid w:val="00A16D87"/>
    <w:rsid w:val="00A23C48"/>
    <w:rsid w:val="00A320F3"/>
    <w:rsid w:val="00A35035"/>
    <w:rsid w:val="00A35151"/>
    <w:rsid w:val="00A4201B"/>
    <w:rsid w:val="00A42426"/>
    <w:rsid w:val="00A452EA"/>
    <w:rsid w:val="00A521B0"/>
    <w:rsid w:val="00A631BB"/>
    <w:rsid w:val="00A638C8"/>
    <w:rsid w:val="00A65878"/>
    <w:rsid w:val="00A6612A"/>
    <w:rsid w:val="00A67A32"/>
    <w:rsid w:val="00A70259"/>
    <w:rsid w:val="00A716B6"/>
    <w:rsid w:val="00A71FA3"/>
    <w:rsid w:val="00A73B7E"/>
    <w:rsid w:val="00A962EE"/>
    <w:rsid w:val="00AA7036"/>
    <w:rsid w:val="00AA7062"/>
    <w:rsid w:val="00AB1228"/>
    <w:rsid w:val="00AD480C"/>
    <w:rsid w:val="00AE1A53"/>
    <w:rsid w:val="00AE4C98"/>
    <w:rsid w:val="00AF24E5"/>
    <w:rsid w:val="00B00485"/>
    <w:rsid w:val="00B01B7F"/>
    <w:rsid w:val="00B1799E"/>
    <w:rsid w:val="00B22295"/>
    <w:rsid w:val="00B22EA4"/>
    <w:rsid w:val="00B23623"/>
    <w:rsid w:val="00B25A8C"/>
    <w:rsid w:val="00B269D2"/>
    <w:rsid w:val="00B30640"/>
    <w:rsid w:val="00B3731A"/>
    <w:rsid w:val="00B400C8"/>
    <w:rsid w:val="00B41C49"/>
    <w:rsid w:val="00B433F9"/>
    <w:rsid w:val="00B44D52"/>
    <w:rsid w:val="00B5002E"/>
    <w:rsid w:val="00B50E6F"/>
    <w:rsid w:val="00B51514"/>
    <w:rsid w:val="00B522CF"/>
    <w:rsid w:val="00B60C95"/>
    <w:rsid w:val="00B63516"/>
    <w:rsid w:val="00B65AB4"/>
    <w:rsid w:val="00B676FA"/>
    <w:rsid w:val="00B71A3A"/>
    <w:rsid w:val="00B742BD"/>
    <w:rsid w:val="00B803D1"/>
    <w:rsid w:val="00B82016"/>
    <w:rsid w:val="00B90939"/>
    <w:rsid w:val="00B91EB2"/>
    <w:rsid w:val="00B94B75"/>
    <w:rsid w:val="00B94BE5"/>
    <w:rsid w:val="00B96688"/>
    <w:rsid w:val="00B96712"/>
    <w:rsid w:val="00B96C0C"/>
    <w:rsid w:val="00BA09EA"/>
    <w:rsid w:val="00BA0F72"/>
    <w:rsid w:val="00BA1CE4"/>
    <w:rsid w:val="00BA22B8"/>
    <w:rsid w:val="00BA2A8D"/>
    <w:rsid w:val="00BA2C75"/>
    <w:rsid w:val="00BA7C39"/>
    <w:rsid w:val="00BB19F5"/>
    <w:rsid w:val="00BB3EE4"/>
    <w:rsid w:val="00BC1E2D"/>
    <w:rsid w:val="00BC2752"/>
    <w:rsid w:val="00BC3E80"/>
    <w:rsid w:val="00BD18AA"/>
    <w:rsid w:val="00BD4FFB"/>
    <w:rsid w:val="00BE0BBB"/>
    <w:rsid w:val="00BE767A"/>
    <w:rsid w:val="00BF0C97"/>
    <w:rsid w:val="00BF2B36"/>
    <w:rsid w:val="00BF4C89"/>
    <w:rsid w:val="00BF69A5"/>
    <w:rsid w:val="00C00024"/>
    <w:rsid w:val="00C02961"/>
    <w:rsid w:val="00C11047"/>
    <w:rsid w:val="00C1160F"/>
    <w:rsid w:val="00C162DD"/>
    <w:rsid w:val="00C229D0"/>
    <w:rsid w:val="00C2548B"/>
    <w:rsid w:val="00C41392"/>
    <w:rsid w:val="00C42776"/>
    <w:rsid w:val="00C456E1"/>
    <w:rsid w:val="00C51723"/>
    <w:rsid w:val="00C52DE5"/>
    <w:rsid w:val="00C53616"/>
    <w:rsid w:val="00C53F7C"/>
    <w:rsid w:val="00C54134"/>
    <w:rsid w:val="00C573D6"/>
    <w:rsid w:val="00C6065B"/>
    <w:rsid w:val="00C7326B"/>
    <w:rsid w:val="00C735CA"/>
    <w:rsid w:val="00C8287E"/>
    <w:rsid w:val="00C93D74"/>
    <w:rsid w:val="00C95015"/>
    <w:rsid w:val="00C96864"/>
    <w:rsid w:val="00C96DF4"/>
    <w:rsid w:val="00CA6E2D"/>
    <w:rsid w:val="00CA7149"/>
    <w:rsid w:val="00CB0A27"/>
    <w:rsid w:val="00CB34B1"/>
    <w:rsid w:val="00CB3D9A"/>
    <w:rsid w:val="00CB3FE9"/>
    <w:rsid w:val="00CC08D1"/>
    <w:rsid w:val="00CC6E90"/>
    <w:rsid w:val="00CD68B5"/>
    <w:rsid w:val="00CE00C7"/>
    <w:rsid w:val="00CE19A3"/>
    <w:rsid w:val="00CE6A8D"/>
    <w:rsid w:val="00CF27D4"/>
    <w:rsid w:val="00CF4558"/>
    <w:rsid w:val="00D028BB"/>
    <w:rsid w:val="00D031B7"/>
    <w:rsid w:val="00D07064"/>
    <w:rsid w:val="00D15239"/>
    <w:rsid w:val="00D160BE"/>
    <w:rsid w:val="00D171C9"/>
    <w:rsid w:val="00D20B8C"/>
    <w:rsid w:val="00D20CCB"/>
    <w:rsid w:val="00D246DF"/>
    <w:rsid w:val="00D25C75"/>
    <w:rsid w:val="00D269F6"/>
    <w:rsid w:val="00D27F77"/>
    <w:rsid w:val="00D322A7"/>
    <w:rsid w:val="00D34174"/>
    <w:rsid w:val="00D41635"/>
    <w:rsid w:val="00D45463"/>
    <w:rsid w:val="00D46C15"/>
    <w:rsid w:val="00D50F47"/>
    <w:rsid w:val="00D522A8"/>
    <w:rsid w:val="00D52BC4"/>
    <w:rsid w:val="00D546E0"/>
    <w:rsid w:val="00D61127"/>
    <w:rsid w:val="00D61C45"/>
    <w:rsid w:val="00D63879"/>
    <w:rsid w:val="00D743F4"/>
    <w:rsid w:val="00D759AB"/>
    <w:rsid w:val="00D762D2"/>
    <w:rsid w:val="00D769B3"/>
    <w:rsid w:val="00D7783F"/>
    <w:rsid w:val="00D835C5"/>
    <w:rsid w:val="00D87E4D"/>
    <w:rsid w:val="00D90B47"/>
    <w:rsid w:val="00D9356A"/>
    <w:rsid w:val="00DA2416"/>
    <w:rsid w:val="00DA409D"/>
    <w:rsid w:val="00DB1403"/>
    <w:rsid w:val="00DC3527"/>
    <w:rsid w:val="00DC73F0"/>
    <w:rsid w:val="00DC7F2F"/>
    <w:rsid w:val="00DD0CDA"/>
    <w:rsid w:val="00DD365E"/>
    <w:rsid w:val="00DD4785"/>
    <w:rsid w:val="00DE24E4"/>
    <w:rsid w:val="00DE2B7B"/>
    <w:rsid w:val="00DE5597"/>
    <w:rsid w:val="00DF0F0F"/>
    <w:rsid w:val="00DF4122"/>
    <w:rsid w:val="00DF4749"/>
    <w:rsid w:val="00DF5115"/>
    <w:rsid w:val="00E000A7"/>
    <w:rsid w:val="00E0065E"/>
    <w:rsid w:val="00E0082E"/>
    <w:rsid w:val="00E00F7D"/>
    <w:rsid w:val="00E12C45"/>
    <w:rsid w:val="00E142B7"/>
    <w:rsid w:val="00E20318"/>
    <w:rsid w:val="00E24EAE"/>
    <w:rsid w:val="00E25CF8"/>
    <w:rsid w:val="00E34CF1"/>
    <w:rsid w:val="00E3502C"/>
    <w:rsid w:val="00E35B52"/>
    <w:rsid w:val="00E3788D"/>
    <w:rsid w:val="00E4054D"/>
    <w:rsid w:val="00E43B54"/>
    <w:rsid w:val="00E45BFD"/>
    <w:rsid w:val="00E46710"/>
    <w:rsid w:val="00E47CDB"/>
    <w:rsid w:val="00E50130"/>
    <w:rsid w:val="00E51A73"/>
    <w:rsid w:val="00E532D8"/>
    <w:rsid w:val="00E60015"/>
    <w:rsid w:val="00E6594E"/>
    <w:rsid w:val="00E66343"/>
    <w:rsid w:val="00E71139"/>
    <w:rsid w:val="00E72347"/>
    <w:rsid w:val="00E85655"/>
    <w:rsid w:val="00E85FA0"/>
    <w:rsid w:val="00E90018"/>
    <w:rsid w:val="00E90F7C"/>
    <w:rsid w:val="00E91325"/>
    <w:rsid w:val="00E92B64"/>
    <w:rsid w:val="00E92B6E"/>
    <w:rsid w:val="00E9349B"/>
    <w:rsid w:val="00E94F52"/>
    <w:rsid w:val="00E956FC"/>
    <w:rsid w:val="00E95A4C"/>
    <w:rsid w:val="00EA28D1"/>
    <w:rsid w:val="00EA472E"/>
    <w:rsid w:val="00EA6481"/>
    <w:rsid w:val="00EB143E"/>
    <w:rsid w:val="00EB5872"/>
    <w:rsid w:val="00EC06C9"/>
    <w:rsid w:val="00EC2C56"/>
    <w:rsid w:val="00EC7E42"/>
    <w:rsid w:val="00ED1D71"/>
    <w:rsid w:val="00EE0C36"/>
    <w:rsid w:val="00EE3756"/>
    <w:rsid w:val="00EE5D69"/>
    <w:rsid w:val="00EE62CA"/>
    <w:rsid w:val="00EE7887"/>
    <w:rsid w:val="00EF1DD1"/>
    <w:rsid w:val="00EF496F"/>
    <w:rsid w:val="00EF4FF6"/>
    <w:rsid w:val="00EF5CB4"/>
    <w:rsid w:val="00F00179"/>
    <w:rsid w:val="00F0040D"/>
    <w:rsid w:val="00F004CF"/>
    <w:rsid w:val="00F03ED2"/>
    <w:rsid w:val="00F050BE"/>
    <w:rsid w:val="00F05887"/>
    <w:rsid w:val="00F0731C"/>
    <w:rsid w:val="00F11C5B"/>
    <w:rsid w:val="00F11CC5"/>
    <w:rsid w:val="00F155B2"/>
    <w:rsid w:val="00F172D9"/>
    <w:rsid w:val="00F2241A"/>
    <w:rsid w:val="00F26055"/>
    <w:rsid w:val="00F26E9C"/>
    <w:rsid w:val="00F275A8"/>
    <w:rsid w:val="00F334FB"/>
    <w:rsid w:val="00F33FF8"/>
    <w:rsid w:val="00F36EDF"/>
    <w:rsid w:val="00F42110"/>
    <w:rsid w:val="00F43A24"/>
    <w:rsid w:val="00F44475"/>
    <w:rsid w:val="00F4451D"/>
    <w:rsid w:val="00F52519"/>
    <w:rsid w:val="00F5397E"/>
    <w:rsid w:val="00F5534F"/>
    <w:rsid w:val="00F56ECD"/>
    <w:rsid w:val="00F57C78"/>
    <w:rsid w:val="00F61F2A"/>
    <w:rsid w:val="00F631AC"/>
    <w:rsid w:val="00F7123C"/>
    <w:rsid w:val="00F73793"/>
    <w:rsid w:val="00F769FD"/>
    <w:rsid w:val="00F80FDD"/>
    <w:rsid w:val="00F81F8D"/>
    <w:rsid w:val="00F8690A"/>
    <w:rsid w:val="00F91121"/>
    <w:rsid w:val="00F96568"/>
    <w:rsid w:val="00FA1346"/>
    <w:rsid w:val="00FA4F40"/>
    <w:rsid w:val="00FA6392"/>
    <w:rsid w:val="00FA7D4E"/>
    <w:rsid w:val="00FB3D8D"/>
    <w:rsid w:val="00FB5F7D"/>
    <w:rsid w:val="00FB745F"/>
    <w:rsid w:val="00FC07C8"/>
    <w:rsid w:val="00FC5DB9"/>
    <w:rsid w:val="00FC75A2"/>
    <w:rsid w:val="00FD17DD"/>
    <w:rsid w:val="00FF03CB"/>
    <w:rsid w:val="00FF355D"/>
    <w:rsid w:val="00FF6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35EF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31128"/>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basedOn w:val="DefaultParagraphFont"/>
    <w:uiPriority w:val="99"/>
    <w:unhideWhenUsed/>
    <w:rsid w:val="000E7970"/>
    <w:rPr>
      <w:color w:val="0563C1" w:themeColor="hyperlink"/>
      <w:u w:val="single"/>
    </w:rPr>
  </w:style>
  <w:style w:type="character" w:styleId="UnresolvedMention">
    <w:name w:val="Unresolved Mention"/>
    <w:basedOn w:val="DefaultParagraphFont"/>
    <w:uiPriority w:val="99"/>
    <w:rsid w:val="000E79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617076">
      <w:bodyDiv w:val="1"/>
      <w:marLeft w:val="0"/>
      <w:marRight w:val="0"/>
      <w:marTop w:val="0"/>
      <w:marBottom w:val="0"/>
      <w:divBdr>
        <w:top w:val="none" w:sz="0" w:space="0" w:color="auto"/>
        <w:left w:val="none" w:sz="0" w:space="0" w:color="auto"/>
        <w:bottom w:val="none" w:sz="0" w:space="0" w:color="auto"/>
        <w:right w:val="none" w:sz="0" w:space="0" w:color="auto"/>
      </w:divBdr>
    </w:div>
    <w:div w:id="1255477259">
      <w:bodyDiv w:val="1"/>
      <w:marLeft w:val="0"/>
      <w:marRight w:val="0"/>
      <w:marTop w:val="0"/>
      <w:marBottom w:val="0"/>
      <w:divBdr>
        <w:top w:val="none" w:sz="0" w:space="0" w:color="auto"/>
        <w:left w:val="none" w:sz="0" w:space="0" w:color="auto"/>
        <w:bottom w:val="none" w:sz="0" w:space="0" w:color="auto"/>
        <w:right w:val="none" w:sz="0" w:space="0" w:color="auto"/>
      </w:divBdr>
    </w:div>
    <w:div w:id="1692409877">
      <w:bodyDiv w:val="1"/>
      <w:marLeft w:val="0"/>
      <w:marRight w:val="0"/>
      <w:marTop w:val="0"/>
      <w:marBottom w:val="0"/>
      <w:divBdr>
        <w:top w:val="none" w:sz="0" w:space="0" w:color="auto"/>
        <w:left w:val="none" w:sz="0" w:space="0" w:color="auto"/>
        <w:bottom w:val="none" w:sz="0" w:space="0" w:color="auto"/>
        <w:right w:val="none" w:sz="0" w:space="0" w:color="auto"/>
      </w:divBdr>
    </w:div>
    <w:div w:id="189480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rt.dev/gui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utter.dev/doc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20mon%20CNPM\De%20cuong%20mon%20hoc\2016\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71DB125EF8B4196783048825002FD" ma:contentTypeVersion="9" ma:contentTypeDescription="Create a new document." ma:contentTypeScope="" ma:versionID="614071dba4d2bd12766dcd650e3bab05">
  <xsd:schema xmlns:xsd="http://www.w3.org/2001/XMLSchema" xmlns:xs="http://www.w3.org/2001/XMLSchema" xmlns:p="http://schemas.microsoft.com/office/2006/metadata/properties" xmlns:ns2="240b3af6-dbe8-4341-9952-00a1a3ae6e14" xmlns:ns3="6ee9a290-f0b2-4d3c-9c72-a2b6b8a04da0" targetNamespace="http://schemas.microsoft.com/office/2006/metadata/properties" ma:root="true" ma:fieldsID="6a66112e395939f29857e73752d93f97" ns2:_="" ns3:_="">
    <xsd:import namespace="240b3af6-dbe8-4341-9952-00a1a3ae6e14"/>
    <xsd:import namespace="6ee9a290-f0b2-4d3c-9c72-a2b6b8a04d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b3af6-dbe8-4341-9952-00a1a3ae6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e9a290-f0b2-4d3c-9c72-a2b6b8a04d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ee9a290-f0b2-4d3c-9c72-a2b6b8a04da0">
      <UserInfo>
        <DisplayName>Nguyen Thi Phuong Bac</DisplayName>
        <AccountId>24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88488-4247-4A68-A2F5-13DCE7AC8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b3af6-dbe8-4341-9952-00a1a3ae6e14"/>
    <ds:schemaRef ds:uri="6ee9a290-f0b2-4d3c-9c72-a2b6b8a04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944DA4-E50F-45CC-87EC-2152B5F76FA9}">
  <ds:schemaRefs>
    <ds:schemaRef ds:uri="http://schemas.microsoft.com/office/2006/metadata/properties"/>
    <ds:schemaRef ds:uri="http://schemas.microsoft.com/office/infopath/2007/PartnerControls"/>
    <ds:schemaRef ds:uri="6ee9a290-f0b2-4d3c-9c72-a2b6b8a04da0"/>
  </ds:schemaRefs>
</ds:datastoreItem>
</file>

<file path=customXml/itemProps3.xml><?xml version="1.0" encoding="utf-8"?>
<ds:datastoreItem xmlns:ds="http://schemas.openxmlformats.org/officeDocument/2006/customXml" ds:itemID="{FFD328BF-38E6-40F4-9C3B-23DF2DDDA31D}">
  <ds:schemaRefs>
    <ds:schemaRef ds:uri="http://schemas.microsoft.com/sharepoint/v3/contenttype/forms"/>
  </ds:schemaRefs>
</ds:datastoreItem>
</file>

<file path=customXml/itemProps4.xml><?xml version="1.0" encoding="utf-8"?>
<ds:datastoreItem xmlns:ds="http://schemas.openxmlformats.org/officeDocument/2006/customXml" ds:itemID="{38CF2A55-8056-784D-817B-B529A2E8F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F:\Bo mon CNPM\De cuong mon hoc\2016\Mau_de_cuong_chi_tiet_20151204160403.dot</Template>
  <TotalTime>2</TotalTime>
  <Pages>4</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Manager/>
  <Company/>
  <LinksUpToDate>false</LinksUpToDate>
  <CharactersWithSpaces>6606</CharactersWithSpaces>
  <SharedDoc>false</SharedDoc>
  <HyperlinkBase/>
  <HLinks>
    <vt:vector size="12" baseType="variant">
      <vt:variant>
        <vt:i4>8192035</vt:i4>
      </vt:variant>
      <vt:variant>
        <vt:i4>3</vt:i4>
      </vt:variant>
      <vt:variant>
        <vt:i4>0</vt:i4>
      </vt:variant>
      <vt:variant>
        <vt:i4>5</vt:i4>
      </vt:variant>
      <vt:variant>
        <vt:lpwstr>https://dart.dev/guides</vt:lpwstr>
      </vt:variant>
      <vt:variant>
        <vt:lpwstr/>
      </vt:variant>
      <vt:variant>
        <vt:i4>1310784</vt:i4>
      </vt:variant>
      <vt:variant>
        <vt:i4>0</vt:i4>
      </vt:variant>
      <vt:variant>
        <vt:i4>0</vt:i4>
      </vt:variant>
      <vt:variant>
        <vt:i4>5</vt:i4>
      </vt:variant>
      <vt:variant>
        <vt:lpwstr>https://flutter.dev/docs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Trần Trung Chuyên</dc:creator>
  <cp:keywords/>
  <dc:description/>
  <cp:lastModifiedBy>Nguyen Thi Mai Dung</cp:lastModifiedBy>
  <cp:revision>4</cp:revision>
  <cp:lastPrinted>2020-04-27T08:58:00Z</cp:lastPrinted>
  <dcterms:created xsi:type="dcterms:W3CDTF">2020-04-27T15:45:00Z</dcterms:created>
  <dcterms:modified xsi:type="dcterms:W3CDTF">2020-05-22T02:20:00Z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0x01010034071DB125EF8B4196783048825002FD</vt:lpwstr>
  </property>
</Properties>
</file>