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99" w:type="dxa"/>
        <w:tblInd w:w="-72" w:type="dxa"/>
        <w:tblCellMar>
          <w:left w:w="57" w:type="dxa"/>
          <w:right w:w="57" w:type="dxa"/>
        </w:tblCellMar>
        <w:tblLook w:val="01E0" w:firstRow="1" w:lastRow="1" w:firstColumn="1" w:lastColumn="1" w:noHBand="0" w:noVBand="0"/>
      </w:tblPr>
      <w:tblGrid>
        <w:gridCol w:w="4098"/>
        <w:gridCol w:w="5301"/>
      </w:tblGrid>
      <w:tr w:rsidR="007560CA" w:rsidRPr="003555B5" w14:paraId="2E687820" w14:textId="77777777" w:rsidTr="00A71FA3">
        <w:trPr>
          <w:trHeight w:val="960"/>
        </w:trPr>
        <w:tc>
          <w:tcPr>
            <w:tcW w:w="4098" w:type="dxa"/>
            <w:shd w:val="clear" w:color="auto" w:fill="auto"/>
          </w:tcPr>
          <w:p w14:paraId="09F9C8B6" w14:textId="4F7894E1" w:rsidR="007560CA" w:rsidRPr="00A71FA3" w:rsidRDefault="007560CA" w:rsidP="001A28C1">
            <w:pPr>
              <w:pStyle w:val="Normal1"/>
              <w:spacing w:before="0"/>
              <w:ind w:left="0" w:firstLine="0"/>
              <w:jc w:val="center"/>
              <w:rPr>
                <w:b/>
                <w:bCs/>
                <w:color w:val="000000"/>
                <w:spacing w:val="-4"/>
                <w:sz w:val="24"/>
              </w:rPr>
            </w:pPr>
            <w:r w:rsidRPr="00A71FA3">
              <w:rPr>
                <w:noProof/>
                <w:spacing w:val="-4"/>
              </w:rPr>
              <mc:AlternateContent>
                <mc:Choice Requires="wps">
                  <w:drawing>
                    <wp:anchor distT="4294967293" distB="4294967293" distL="114300" distR="114300" simplePos="0" relativeHeight="251659264" behindDoc="0" locked="0" layoutInCell="1" allowOverlap="1" wp14:anchorId="78D52901" wp14:editId="24931336">
                      <wp:simplePos x="0" y="0"/>
                      <wp:positionH relativeFrom="column">
                        <wp:posOffset>794385</wp:posOffset>
                      </wp:positionH>
                      <wp:positionV relativeFrom="paragraph">
                        <wp:posOffset>372744</wp:posOffset>
                      </wp:positionV>
                      <wp:extent cx="952500" cy="0"/>
                      <wp:effectExtent l="0" t="0" r="12700" b="254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B31B3" id="Straight Connector 2" o:spid="_x0000_s1026" style="position:absolute;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" strokeweight="1pt"/>
                  </w:pict>
                </mc:Fallback>
              </mc:AlternateContent>
            </w:r>
            <w:r w:rsidRPr="00A71FA3">
              <w:rPr>
                <w:bCs/>
                <w:color w:val="000000"/>
                <w:spacing w:val="-4"/>
                <w:sz w:val="24"/>
              </w:rPr>
              <w:t>BỘ GIÁO DỤC VÀ ĐÀO TẠO</w:t>
            </w:r>
            <w:r w:rsidR="00A71FA3" w:rsidRPr="00A71FA3">
              <w:rPr>
                <w:bCs/>
                <w:color w:val="000000"/>
                <w:spacing w:val="-4"/>
                <w:sz w:val="24"/>
              </w:rPr>
              <w:br/>
            </w:r>
            <w:r w:rsidRPr="00A71FA3">
              <w:rPr>
                <w:b/>
                <w:bCs/>
                <w:color w:val="000000"/>
                <w:spacing w:val="-4"/>
                <w:sz w:val="24"/>
              </w:rPr>
              <w:t>TRƯỜNG ĐẠI HỌC MỎ - ĐỊA CHẤT</w:t>
            </w:r>
          </w:p>
        </w:tc>
        <w:tc>
          <w:tcPr>
            <w:tcW w:w="5301" w:type="dxa"/>
            <w:shd w:val="clear" w:color="auto" w:fill="auto"/>
          </w:tcPr>
          <w:p w14:paraId="4E95B719" w14:textId="77777777" w:rsidR="007560CA" w:rsidRPr="003555B5" w:rsidRDefault="007560CA" w:rsidP="001A28C1">
            <w:pPr>
              <w:pStyle w:val="Normal1"/>
              <w:spacing w:before="0"/>
              <w:ind w:left="0" w:firstLine="0"/>
              <w:jc w:val="center"/>
              <w:rPr>
                <w:b/>
                <w:bCs/>
                <w:color w:val="000000"/>
                <w:sz w:val="24"/>
              </w:rPr>
            </w:pPr>
            <w:r w:rsidRPr="003555B5">
              <w:rPr>
                <w:b/>
                <w:bCs/>
                <w:color w:val="000000"/>
                <w:sz w:val="24"/>
              </w:rPr>
              <w:t>CỘNG HÒA XÃ HỘI CHỦ NGHĨA VIỆT NAM</w:t>
            </w:r>
          </w:p>
          <w:p w14:paraId="609E27C4" w14:textId="77777777" w:rsidR="007560CA" w:rsidRPr="003555B5" w:rsidRDefault="007560CA" w:rsidP="001A28C1">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60288" behindDoc="0" locked="0" layoutInCell="1" allowOverlap="1" wp14:anchorId="3954BE3B" wp14:editId="0312BF72">
                      <wp:simplePos x="0" y="0"/>
                      <wp:positionH relativeFrom="column">
                        <wp:posOffset>700405</wp:posOffset>
                      </wp:positionH>
                      <wp:positionV relativeFrom="paragraph">
                        <wp:posOffset>205739</wp:posOffset>
                      </wp:positionV>
                      <wp:extent cx="1930400" cy="0"/>
                      <wp:effectExtent l="0" t="0" r="25400" b="254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320D328" id="Straight Connector 4" o:spid="_x0000_s1026" style="position:absolute;z-index:25166028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mc:Fallback>
              </mc:AlternateContent>
            </w:r>
            <w:r w:rsidRPr="003555B5">
              <w:rPr>
                <w:b/>
                <w:bCs/>
                <w:color w:val="000000"/>
                <w:sz w:val="24"/>
              </w:rPr>
              <w:t>Độc lập – Tự do – Hạnh Phúc</w:t>
            </w:r>
          </w:p>
        </w:tc>
      </w:tr>
    </w:tbl>
    <w:p w14:paraId="02F4F223" w14:textId="77777777" w:rsidR="007560CA" w:rsidRDefault="007560CA" w:rsidP="00744C77">
      <w:pPr>
        <w:pStyle w:val="Normal1"/>
        <w:spacing w:before="0"/>
        <w:ind w:left="0" w:firstLine="0"/>
        <w:jc w:val="center"/>
        <w:rPr>
          <w:b/>
          <w:bCs/>
          <w:color w:val="000000"/>
          <w:sz w:val="24"/>
        </w:rPr>
      </w:pPr>
    </w:p>
    <w:p w14:paraId="48290E7B" w14:textId="6A1D5408" w:rsidR="007560CA" w:rsidRDefault="007560CA" w:rsidP="007560CA">
      <w:pPr>
        <w:pStyle w:val="Normal1"/>
        <w:spacing w:before="240"/>
        <w:ind w:left="0" w:firstLine="0"/>
        <w:jc w:val="center"/>
        <w:rPr>
          <w:b/>
          <w:bCs/>
          <w:color w:val="000000"/>
          <w:sz w:val="24"/>
          <w:lang w:val="vi-VN"/>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0E6441DE" w14:textId="6CF9370D" w:rsidR="00F73793" w:rsidRDefault="00F73793" w:rsidP="00F73793">
      <w:pPr>
        <w:pStyle w:val="ListParagraph"/>
        <w:numPr>
          <w:ilvl w:val="0"/>
          <w:numId w:val="6"/>
        </w:numPr>
        <w:rPr>
          <w:b/>
        </w:rPr>
      </w:pPr>
      <w:r w:rsidRPr="00F73793">
        <w:rPr>
          <w:b/>
        </w:rPr>
        <w:t>Tên học phần</w:t>
      </w:r>
      <w:r w:rsidR="00F14860">
        <w:rPr>
          <w:b/>
        </w:rPr>
        <w:t>:</w:t>
      </w:r>
      <w:r w:rsidR="000E137B" w:rsidRPr="000E137B">
        <w:t xml:space="preserve"> </w:t>
      </w:r>
      <w:r w:rsidR="000E137B" w:rsidRPr="00F14860">
        <w:rPr>
          <w:i/>
          <w:iCs/>
        </w:rPr>
        <w:t>Dịch vụ dựa trên địa điểm</w:t>
      </w:r>
      <w:r w:rsidR="00F14860" w:rsidRPr="00F14860">
        <w:rPr>
          <w:i/>
          <w:iCs/>
        </w:rPr>
        <w:t xml:space="preserve"> (</w:t>
      </w:r>
      <w:r w:rsidR="00F14860" w:rsidRPr="00F14860">
        <w:rPr>
          <w:i/>
          <w:iCs/>
        </w:rPr>
        <w:t>Location-based Services</w:t>
      </w:r>
      <w:r w:rsidR="00F14860" w:rsidRPr="00F14860">
        <w:rPr>
          <w:i/>
          <w:iCs/>
        </w:rPr>
        <w:t>)</w:t>
      </w:r>
    </w:p>
    <w:p w14:paraId="1173A390" w14:textId="7F809A3A" w:rsidR="007D0686" w:rsidRPr="007D0686" w:rsidRDefault="00016BF9" w:rsidP="007D0686">
      <w:pPr>
        <w:ind w:left="360"/>
      </w:pPr>
      <w:r w:rsidRPr="00F14860">
        <w:rPr>
          <w:b/>
          <w:bCs/>
        </w:rPr>
        <w:t>Mã số học phần:</w:t>
      </w:r>
      <w:r>
        <w:t xml:space="preserve"> </w:t>
      </w:r>
      <w:r w:rsidR="00266C95">
        <w:t>7080323</w:t>
      </w:r>
    </w:p>
    <w:p w14:paraId="7F2C7B77" w14:textId="04BB8AC7" w:rsidR="007D0686" w:rsidRPr="007D0686" w:rsidRDefault="007D0686" w:rsidP="007D0686">
      <w:pPr>
        <w:ind w:left="360"/>
      </w:pPr>
      <w:r w:rsidRPr="00F14860">
        <w:rPr>
          <w:b/>
          <w:bCs/>
        </w:rPr>
        <w:t>Số tín chỉ học phần:</w:t>
      </w:r>
      <w:r w:rsidRPr="007D0686">
        <w:t xml:space="preserve"> </w:t>
      </w:r>
      <w:r w:rsidR="000D649C">
        <w:t>3</w:t>
      </w:r>
      <w:r w:rsidR="00F00179">
        <w:t>(</w:t>
      </w:r>
      <w:r w:rsidR="00F14860">
        <w:t>3</w:t>
      </w:r>
      <w:r w:rsidR="00F00179">
        <w:t>-</w:t>
      </w:r>
      <w:r w:rsidR="003E2789">
        <w:t>0</w:t>
      </w:r>
      <w:r w:rsidR="00F00179">
        <w:t>-</w:t>
      </w:r>
      <w:r w:rsidR="00A4201B">
        <w:t>6</w:t>
      </w:r>
      <w:r w:rsidR="00F00179">
        <w:t>)</w:t>
      </w:r>
      <w:r w:rsidR="005446E0">
        <w:t>, học trong 16 tuần</w:t>
      </w:r>
    </w:p>
    <w:p w14:paraId="7F88C63D" w14:textId="2FBB766F" w:rsidR="007D0686" w:rsidRPr="007D0686" w:rsidRDefault="007D0686" w:rsidP="007D0686">
      <w:pPr>
        <w:ind w:left="360"/>
      </w:pPr>
      <w:r w:rsidRPr="007D0686">
        <w:t>Số tiết học phần:</w:t>
      </w:r>
      <w:r w:rsidR="00162A3F">
        <w:t xml:space="preserve"> </w:t>
      </w:r>
      <w:r w:rsidR="00994689">
        <w:t>75</w:t>
      </w:r>
    </w:p>
    <w:p w14:paraId="26D7750D" w14:textId="1A9B91B8" w:rsidR="007D0686" w:rsidRDefault="007D0686" w:rsidP="00840D94">
      <w:pPr>
        <w:tabs>
          <w:tab w:val="left" w:pos="1985"/>
          <w:tab w:val="left" w:pos="3261"/>
          <w:tab w:val="left" w:pos="4253"/>
          <w:tab w:val="left" w:pos="6237"/>
          <w:tab w:val="left" w:pos="7655"/>
        </w:tabs>
        <w:ind w:left="720"/>
      </w:pPr>
      <w:r w:rsidRPr="007D0686">
        <w:t xml:space="preserve">Lý thuyết: </w:t>
      </w:r>
      <w:r>
        <w:tab/>
      </w:r>
      <w:r w:rsidR="003E2789">
        <w:t>30</w:t>
      </w:r>
      <w:r w:rsidRPr="007D0686">
        <w:tab/>
        <w:t>Bài tập</w:t>
      </w:r>
      <w:r>
        <w:t>:</w:t>
      </w:r>
      <w:r>
        <w:tab/>
      </w:r>
      <w:r w:rsidR="00EB5872">
        <w:t>0</w:t>
      </w:r>
      <w:r w:rsidR="00840D94">
        <w:tab/>
        <w:t>Thực hành:</w:t>
      </w:r>
      <w:r w:rsidR="00840D94">
        <w:tab/>
      </w:r>
      <w:r w:rsidR="00733817">
        <w:t>45</w:t>
      </w:r>
    </w:p>
    <w:p w14:paraId="40035BC6" w14:textId="26487C18" w:rsidR="007D0686" w:rsidRPr="007765FF" w:rsidRDefault="00122B53" w:rsidP="007765FF">
      <w:pPr>
        <w:tabs>
          <w:tab w:val="left" w:pos="1985"/>
          <w:tab w:val="left" w:pos="3261"/>
          <w:tab w:val="left" w:pos="4253"/>
          <w:tab w:val="left" w:pos="6237"/>
          <w:tab w:val="left" w:pos="7655"/>
        </w:tabs>
        <w:ind w:left="720"/>
        <w:rPr>
          <w:b/>
        </w:rPr>
      </w:pPr>
      <w:r>
        <w:t xml:space="preserve">Thực tập: </w:t>
      </w:r>
      <w:r>
        <w:tab/>
        <w:t>0</w:t>
      </w:r>
      <w:r>
        <w:tab/>
        <w:t>Đồ án:</w:t>
      </w:r>
      <w:r>
        <w:tab/>
      </w:r>
      <w:r w:rsidR="003E2789">
        <w:t>0</w:t>
      </w:r>
      <w:r w:rsidR="00840D94">
        <w:tab/>
        <w:t>Tự học:</w:t>
      </w:r>
      <w:r w:rsidR="00840D94">
        <w:tab/>
      </w:r>
      <w:r w:rsidR="00A4201B">
        <w:t>75</w:t>
      </w:r>
    </w:p>
    <w:p w14:paraId="2E489E62" w14:textId="3D557FE7" w:rsidR="00F73793" w:rsidRDefault="00F73793" w:rsidP="00F73793">
      <w:pPr>
        <w:pStyle w:val="ListParagraph"/>
        <w:numPr>
          <w:ilvl w:val="0"/>
          <w:numId w:val="6"/>
        </w:numPr>
        <w:rPr>
          <w:b/>
        </w:rPr>
      </w:pPr>
      <w:r>
        <w:rPr>
          <w:b/>
        </w:rPr>
        <w:t>Đơn vị quản lý học phần</w:t>
      </w:r>
    </w:p>
    <w:p w14:paraId="1505C445" w14:textId="7238D77E" w:rsidR="007D0686" w:rsidRPr="00AF24E5" w:rsidRDefault="007D0686" w:rsidP="00AF24E5">
      <w:pPr>
        <w:pStyle w:val="ListParagraph"/>
        <w:numPr>
          <w:ilvl w:val="1"/>
          <w:numId w:val="6"/>
        </w:numPr>
        <w:tabs>
          <w:tab w:val="left" w:pos="5954"/>
        </w:tabs>
        <w:rPr>
          <w:b/>
        </w:rPr>
      </w:pPr>
      <w:r w:rsidRPr="00AF24E5">
        <w:rPr>
          <w:b/>
        </w:rPr>
        <w:t>Giảng viên giảng dạy</w:t>
      </w:r>
      <w:r w:rsidR="00921A31" w:rsidRPr="00AF24E5">
        <w:rPr>
          <w:b/>
        </w:rPr>
        <w:tab/>
        <w:t>Mã giảng viên</w:t>
      </w:r>
    </w:p>
    <w:p w14:paraId="62159D1A" w14:textId="22BF77A6" w:rsidR="00921A31" w:rsidRDefault="002D50DC" w:rsidP="00AF24E5">
      <w:pPr>
        <w:pStyle w:val="ListParagraph"/>
        <w:numPr>
          <w:ilvl w:val="0"/>
          <w:numId w:val="16"/>
        </w:numPr>
        <w:tabs>
          <w:tab w:val="left" w:pos="5954"/>
        </w:tabs>
      </w:pPr>
      <w:r>
        <w:t>GV.</w:t>
      </w:r>
      <w:r w:rsidR="003F3D46">
        <w:t>TS</w:t>
      </w:r>
      <w:r w:rsidR="00EA28D1">
        <w:t>. Trần Trung Chuyên</w:t>
      </w:r>
      <w:r w:rsidR="00921A31" w:rsidRPr="00921A31">
        <w:tab/>
        <w:t>080</w:t>
      </w:r>
      <w:r w:rsidR="00EA28D1">
        <w:t>3</w:t>
      </w:r>
      <w:r w:rsidR="00921A31" w:rsidRPr="00921A31">
        <w:t>-0</w:t>
      </w:r>
      <w:r w:rsidR="00EA28D1">
        <w:t>2</w:t>
      </w:r>
    </w:p>
    <w:p w14:paraId="30A6BA7D" w14:textId="0F27F65C" w:rsidR="00306CE6" w:rsidRDefault="00E3746E" w:rsidP="00306CE6">
      <w:pPr>
        <w:pStyle w:val="ListParagraph"/>
        <w:numPr>
          <w:ilvl w:val="0"/>
          <w:numId w:val="16"/>
        </w:numPr>
        <w:tabs>
          <w:tab w:val="left" w:pos="5954"/>
        </w:tabs>
      </w:pPr>
      <w:r>
        <w:t>TS. Nguyễn Quang Khánh</w:t>
      </w:r>
      <w:r>
        <w:tab/>
        <w:t>0808-03</w:t>
      </w:r>
    </w:p>
    <w:p w14:paraId="0B22DF66" w14:textId="77777777" w:rsidR="00E3746E" w:rsidRDefault="00E3746E" w:rsidP="00E3746E">
      <w:pPr>
        <w:pStyle w:val="ListParagraph"/>
        <w:tabs>
          <w:tab w:val="left" w:pos="5954"/>
        </w:tabs>
        <w:ind w:left="1440"/>
      </w:pPr>
    </w:p>
    <w:p w14:paraId="5D252EAB" w14:textId="685A072F" w:rsidR="00921A31" w:rsidRDefault="00AF24E5" w:rsidP="00AF24E5">
      <w:pPr>
        <w:pStyle w:val="ListParagraph"/>
        <w:numPr>
          <w:ilvl w:val="1"/>
          <w:numId w:val="6"/>
        </w:numPr>
        <w:rPr>
          <w:b/>
        </w:rPr>
      </w:pPr>
      <w:r>
        <w:rPr>
          <w:b/>
        </w:rPr>
        <w:t xml:space="preserve">Bộ môn: </w:t>
      </w:r>
      <w:r w:rsidR="00E3746E">
        <w:rPr>
          <w:b/>
        </w:rPr>
        <w:t>Tin học Trắc địa</w:t>
      </w:r>
    </w:p>
    <w:p w14:paraId="5AE492AB" w14:textId="3C64A361" w:rsidR="00651E6B" w:rsidRDefault="00651E6B" w:rsidP="00AF24E5">
      <w:pPr>
        <w:pStyle w:val="ListParagraph"/>
        <w:numPr>
          <w:ilvl w:val="1"/>
          <w:numId w:val="6"/>
        </w:numPr>
        <w:rPr>
          <w:b/>
        </w:rPr>
      </w:pPr>
      <w:r>
        <w:rPr>
          <w:b/>
        </w:rPr>
        <w:t>Khoa: Công nghệ thông tin</w:t>
      </w:r>
    </w:p>
    <w:p w14:paraId="3A68B292" w14:textId="07F59DB4" w:rsidR="00651E6B" w:rsidRDefault="00744C77" w:rsidP="00651E6B">
      <w:pPr>
        <w:pStyle w:val="ListParagraph"/>
        <w:numPr>
          <w:ilvl w:val="0"/>
          <w:numId w:val="6"/>
        </w:numPr>
        <w:rPr>
          <w:b/>
          <w:bCs/>
          <w:color w:val="000000"/>
        </w:rPr>
      </w:pPr>
      <w:r w:rsidRPr="007560CA">
        <w:rPr>
          <w:b/>
          <w:bCs/>
          <w:color w:val="000000"/>
        </w:rPr>
        <w:t xml:space="preserve">Điều kiện </w:t>
      </w:r>
      <w:r w:rsidR="00DA409D" w:rsidRPr="007560CA">
        <w:rPr>
          <w:b/>
          <w:bCs/>
          <w:color w:val="000000"/>
        </w:rPr>
        <w:t>học học phần</w:t>
      </w:r>
    </w:p>
    <w:p w14:paraId="21BC01AC" w14:textId="77777777" w:rsidR="00651E6B" w:rsidRDefault="006D03CF" w:rsidP="00651E6B">
      <w:pPr>
        <w:pStyle w:val="ListParagraph"/>
        <w:numPr>
          <w:ilvl w:val="1"/>
          <w:numId w:val="6"/>
        </w:numPr>
        <w:rPr>
          <w:b/>
          <w:bCs/>
          <w:color w:val="000000"/>
        </w:rPr>
      </w:pPr>
      <w:r w:rsidRPr="00651E6B">
        <w:rPr>
          <w:b/>
          <w:bCs/>
          <w:color w:val="000000"/>
        </w:rPr>
        <w:t>Môn học tiên quyết:</w:t>
      </w:r>
    </w:p>
    <w:p w14:paraId="40492860" w14:textId="7091E336" w:rsidR="006D03CF" w:rsidRPr="00651E6B" w:rsidRDefault="006D03CF" w:rsidP="00651E6B">
      <w:pPr>
        <w:pStyle w:val="ListParagraph"/>
        <w:numPr>
          <w:ilvl w:val="1"/>
          <w:numId w:val="6"/>
        </w:numPr>
        <w:rPr>
          <w:b/>
          <w:bCs/>
          <w:color w:val="000000"/>
        </w:rPr>
      </w:pPr>
      <w:r w:rsidRPr="00651E6B">
        <w:rPr>
          <w:b/>
          <w:bCs/>
          <w:color w:val="000000"/>
        </w:rPr>
        <w:t>Môn học học trước:</w:t>
      </w:r>
      <w:r w:rsidR="00D522A8" w:rsidRPr="00651E6B">
        <w:rPr>
          <w:b/>
          <w:bCs/>
          <w:color w:val="000000"/>
        </w:rPr>
        <w:t xml:space="preserve"> </w:t>
      </w:r>
      <w:r w:rsidR="00E43B54">
        <w:rPr>
          <w:bCs/>
          <w:color w:val="000000"/>
        </w:rPr>
        <w:t>Không</w:t>
      </w:r>
    </w:p>
    <w:p w14:paraId="54E8404C" w14:textId="77777777" w:rsidR="005F5E56" w:rsidRDefault="00744C77" w:rsidP="005F5E56">
      <w:pPr>
        <w:pStyle w:val="ListParagraph"/>
        <w:numPr>
          <w:ilvl w:val="0"/>
          <w:numId w:val="6"/>
        </w:numPr>
        <w:rPr>
          <w:b/>
          <w:bCs/>
          <w:color w:val="000000"/>
        </w:rPr>
      </w:pPr>
      <w:r w:rsidRPr="00651E6B">
        <w:rPr>
          <w:b/>
          <w:bCs/>
          <w:color w:val="000000"/>
        </w:rPr>
        <w:t>Mục tiêu của học phần</w:t>
      </w:r>
    </w:p>
    <w:p w14:paraId="6ACA18CF" w14:textId="041BE540" w:rsidR="008D1A3D" w:rsidRDefault="000D4AA9" w:rsidP="001D06CD">
      <w:pPr>
        <w:ind w:firstLine="360"/>
        <w:jc w:val="both"/>
      </w:pPr>
      <w:r w:rsidRPr="000D4AA9">
        <w:rPr>
          <w:i/>
        </w:rPr>
        <w:t>Mục tiêu chung:</w:t>
      </w:r>
      <w:r>
        <w:t xml:space="preserve"> </w:t>
      </w:r>
      <w:r w:rsidR="00E4054D">
        <w:t>Cung cấp</w:t>
      </w:r>
      <w:r w:rsidR="00941535">
        <w:t xml:space="preserve"> cho học viên</w:t>
      </w:r>
      <w:r w:rsidR="00E4054D">
        <w:t xml:space="preserve"> kiến thức</w:t>
      </w:r>
      <w:r w:rsidR="008D1A3D">
        <w:t xml:space="preserve"> về các nguyên tắc cơ bản và hoạt động của Dịch vụ dựa trên </w:t>
      </w:r>
      <w:r w:rsidR="00924C5A">
        <w:t>địa điểm</w:t>
      </w:r>
      <w:r w:rsidR="008D1A3D">
        <w:t xml:space="preserve"> (LBS), giới thiệu về </w:t>
      </w:r>
      <w:r w:rsidR="008D1A3D" w:rsidRPr="008D1A3D">
        <w:t>các công nghệ chính</w:t>
      </w:r>
      <w:r w:rsidR="00386C2A">
        <w:t xml:space="preserve">, phương pháp xác định địa điểm </w:t>
      </w:r>
      <w:r w:rsidR="001968C5">
        <w:t>trong</w:t>
      </w:r>
      <w:r w:rsidR="00386C2A">
        <w:t xml:space="preserve"> LBS</w:t>
      </w:r>
      <w:r w:rsidR="008D1A3D" w:rsidRPr="008D1A3D">
        <w:t>.</w:t>
      </w:r>
      <w:r w:rsidR="00D226E0">
        <w:t xml:space="preserve"> Ngoài ra, học phần này </w:t>
      </w:r>
      <w:r w:rsidR="00D226E0" w:rsidRPr="00D226E0">
        <w:t xml:space="preserve">cũng </w:t>
      </w:r>
      <w:r w:rsidR="00D226E0">
        <w:t>sẽ cung cấp nguồn</w:t>
      </w:r>
      <w:r w:rsidR="00D226E0" w:rsidRPr="00D226E0">
        <w:t xml:space="preserve"> </w:t>
      </w:r>
      <w:r w:rsidR="00D226E0">
        <w:t xml:space="preserve">tài </w:t>
      </w:r>
      <w:r w:rsidR="00D226E0" w:rsidRPr="00D226E0">
        <w:t xml:space="preserve">nguyên hữu ích cho các nhà phát triển và nhà nghiên cứu trong lĩnh vực </w:t>
      </w:r>
      <w:r w:rsidR="00D226E0">
        <w:t>LBS</w:t>
      </w:r>
      <w:r w:rsidR="00D226E0" w:rsidRPr="00D226E0">
        <w:t>.</w:t>
      </w:r>
    </w:p>
    <w:p w14:paraId="562B8B6B" w14:textId="7A088F73" w:rsidR="007C25F8" w:rsidRDefault="007C25F8" w:rsidP="001D06CD">
      <w:pPr>
        <w:ind w:firstLine="360"/>
        <w:jc w:val="both"/>
      </w:pPr>
      <w:r w:rsidRPr="007C25F8">
        <w:rPr>
          <w:i/>
          <w:iCs/>
        </w:rPr>
        <w:t>Mục tiêu cụ thể:</w:t>
      </w:r>
      <w:r>
        <w:t xml:space="preserve"> </w:t>
      </w:r>
      <w:r w:rsidRPr="007C25F8">
        <w:t>Kết thúc học phần, người học sẽ có thể:</w:t>
      </w:r>
    </w:p>
    <w:p w14:paraId="35741E1F" w14:textId="1A0B48FE" w:rsidR="00C449A8" w:rsidRPr="00C449A8" w:rsidRDefault="00C449A8" w:rsidP="00C449A8">
      <w:pPr>
        <w:pStyle w:val="ListParagraph"/>
        <w:numPr>
          <w:ilvl w:val="1"/>
          <w:numId w:val="6"/>
        </w:numPr>
        <w:rPr>
          <w:b/>
          <w:bCs/>
          <w:lang w:val="vi-VN"/>
        </w:rPr>
      </w:pPr>
      <w:r w:rsidRPr="00C449A8">
        <w:rPr>
          <w:b/>
          <w:bCs/>
          <w:lang w:val="vi-VN"/>
        </w:rPr>
        <w:t>Kiến thức</w:t>
      </w:r>
    </w:p>
    <w:p w14:paraId="0100F98A" w14:textId="4209CE68" w:rsidR="00EB17AE" w:rsidRDefault="00324E06" w:rsidP="00C449A8">
      <w:pPr>
        <w:pStyle w:val="ListParagraph"/>
        <w:numPr>
          <w:ilvl w:val="2"/>
          <w:numId w:val="6"/>
        </w:numPr>
      </w:pPr>
      <w:r>
        <w:t xml:space="preserve">Hiểu </w:t>
      </w:r>
      <w:r w:rsidR="00EB17AE">
        <w:t>khái niệm và các lĩnh vực ứng dụng LBS</w:t>
      </w:r>
    </w:p>
    <w:p w14:paraId="11A42D81" w14:textId="0D404EB1" w:rsidR="00FE3BCA" w:rsidRDefault="00324E06" w:rsidP="00C449A8">
      <w:pPr>
        <w:pStyle w:val="ListParagraph"/>
        <w:numPr>
          <w:ilvl w:val="2"/>
          <w:numId w:val="6"/>
        </w:numPr>
      </w:pPr>
      <w:r>
        <w:t>Phân biệt được đ</w:t>
      </w:r>
      <w:r w:rsidR="00FE3BCA">
        <w:t>ịnh vị vệ tinh, mạng di động tế bào và cục bộ</w:t>
      </w:r>
    </w:p>
    <w:p w14:paraId="4893B2FF" w14:textId="771786C8" w:rsidR="00324E06" w:rsidRDefault="00324E06" w:rsidP="00C449A8">
      <w:pPr>
        <w:pStyle w:val="ListParagraph"/>
        <w:numPr>
          <w:ilvl w:val="2"/>
          <w:numId w:val="6"/>
        </w:numPr>
      </w:pPr>
      <w:r>
        <w:t>Giải thích v</w:t>
      </w:r>
      <w:r w:rsidR="00B4028A">
        <w:t>ai trò của các tác nhân đối với LBS</w:t>
      </w:r>
    </w:p>
    <w:p w14:paraId="1822F823" w14:textId="5C9AA67C" w:rsidR="00615E07" w:rsidRDefault="001C6229" w:rsidP="00C449A8">
      <w:pPr>
        <w:pStyle w:val="ListParagraph"/>
        <w:numPr>
          <w:ilvl w:val="2"/>
          <w:numId w:val="6"/>
        </w:numPr>
      </w:pPr>
      <w:r>
        <w:t>Nắm được c</w:t>
      </w:r>
      <w:r w:rsidR="00615E07">
        <w:t>ác tiêu chuẩn trong quá trình vận hành LBS</w:t>
      </w:r>
    </w:p>
    <w:p w14:paraId="1B86E93A" w14:textId="33F1B864" w:rsidR="00C76331" w:rsidRDefault="00C76331" w:rsidP="00C449A8">
      <w:pPr>
        <w:pStyle w:val="ListParagraph"/>
        <w:numPr>
          <w:ilvl w:val="2"/>
          <w:numId w:val="6"/>
        </w:numPr>
      </w:pPr>
      <w:r>
        <w:t>Hiểu các vị trí không gian dựa trên hệ quy chiếu</w:t>
      </w:r>
    </w:p>
    <w:p w14:paraId="4D7B8A5E" w14:textId="1AF1A0AB" w:rsidR="001023B1" w:rsidRDefault="008479E8" w:rsidP="00C449A8">
      <w:pPr>
        <w:pStyle w:val="ListParagraph"/>
        <w:numPr>
          <w:ilvl w:val="2"/>
          <w:numId w:val="6"/>
        </w:numPr>
      </w:pPr>
      <w:r>
        <w:t>Hiểu các</w:t>
      </w:r>
      <w:r w:rsidR="007C7136">
        <w:t xml:space="preserve"> giải thuật hình học</w:t>
      </w:r>
      <w:r w:rsidR="00F87B92">
        <w:t xml:space="preserve"> liên quan đến LBS</w:t>
      </w:r>
    </w:p>
    <w:p w14:paraId="1D71D530" w14:textId="59965758" w:rsidR="00EB17AE" w:rsidRDefault="001C6229" w:rsidP="00C449A8">
      <w:pPr>
        <w:pStyle w:val="ListParagraph"/>
        <w:numPr>
          <w:ilvl w:val="2"/>
          <w:numId w:val="6"/>
        </w:numPr>
      </w:pPr>
      <w:r>
        <w:t>Giải thích</w:t>
      </w:r>
      <w:r w:rsidR="00CB3FDD">
        <w:t xml:space="preserve"> được</w:t>
      </w:r>
      <w:r>
        <w:t xml:space="preserve"> n</w:t>
      </w:r>
      <w:r w:rsidR="00447083">
        <w:t>gôn ngữ đánh dấu địa lý GM</w:t>
      </w:r>
      <w:r w:rsidR="001F5DBE">
        <w:t>L</w:t>
      </w:r>
    </w:p>
    <w:p w14:paraId="330C52CE" w14:textId="0851ABED" w:rsidR="00EB17AE" w:rsidRDefault="00B736DA" w:rsidP="00C449A8">
      <w:pPr>
        <w:pStyle w:val="ListParagraph"/>
        <w:numPr>
          <w:ilvl w:val="2"/>
          <w:numId w:val="6"/>
        </w:numPr>
      </w:pPr>
      <w:r>
        <w:t xml:space="preserve">Hiểu </w:t>
      </w:r>
      <w:r w:rsidR="00942F91">
        <w:t>nguyên tắc cơ bản của phương pháp định vị</w:t>
      </w:r>
    </w:p>
    <w:p w14:paraId="314FF230" w14:textId="6615E018" w:rsidR="00534DF4" w:rsidRDefault="00280EB0" w:rsidP="00083671">
      <w:pPr>
        <w:pStyle w:val="ListParagraph"/>
        <w:numPr>
          <w:ilvl w:val="2"/>
          <w:numId w:val="6"/>
        </w:numPr>
      </w:pPr>
      <w:r>
        <w:t>Hiểu về hoạt động của LBS liên tổ chức</w:t>
      </w:r>
      <w:r w:rsidR="0078048F">
        <w:t xml:space="preserve"> và </w:t>
      </w:r>
      <w:r w:rsidR="00A65D9E">
        <w:t xml:space="preserve">bảo vệ </w:t>
      </w:r>
      <w:r w:rsidR="0078048F">
        <w:t>quyền riêng tư</w:t>
      </w:r>
    </w:p>
    <w:p w14:paraId="5E445E2F" w14:textId="7B384EDA" w:rsidR="00744C77" w:rsidRPr="007560CA" w:rsidRDefault="00744C77" w:rsidP="00967C2B">
      <w:pPr>
        <w:pStyle w:val="ListParagraph"/>
        <w:numPr>
          <w:ilvl w:val="1"/>
          <w:numId w:val="6"/>
        </w:numPr>
        <w:rPr>
          <w:b/>
          <w:bCs/>
          <w:lang w:val="vi-VN"/>
        </w:rPr>
      </w:pPr>
      <w:r w:rsidRPr="007560CA">
        <w:rPr>
          <w:b/>
          <w:bCs/>
          <w:lang w:val="vi-VN"/>
        </w:rPr>
        <w:t>Kỹ năng</w:t>
      </w:r>
    </w:p>
    <w:p w14:paraId="48D03B17" w14:textId="77777777" w:rsidR="00C449A8" w:rsidRDefault="00C449A8" w:rsidP="00C449A8">
      <w:pPr>
        <w:pStyle w:val="ListParagraph"/>
        <w:numPr>
          <w:ilvl w:val="2"/>
          <w:numId w:val="6"/>
        </w:numPr>
      </w:pPr>
      <w:r>
        <w:t>Biểu diễn được đối tượng không gian cho LBS</w:t>
      </w:r>
    </w:p>
    <w:p w14:paraId="02973B52" w14:textId="7042EE5B" w:rsidR="00C449A8" w:rsidRPr="006E2969" w:rsidRDefault="00C449A8" w:rsidP="00BE0BBB">
      <w:pPr>
        <w:pStyle w:val="ListParagraph"/>
        <w:numPr>
          <w:ilvl w:val="2"/>
          <w:numId w:val="6"/>
        </w:numPr>
        <w:rPr>
          <w:bCs/>
          <w:lang w:val="vi-VN"/>
        </w:rPr>
      </w:pPr>
      <w:r>
        <w:rPr>
          <w:bCs/>
        </w:rPr>
        <w:t>Khai thác và sử dụng dữ liệu không gian mở</w:t>
      </w:r>
    </w:p>
    <w:p w14:paraId="7EC867C5" w14:textId="0A3D606F" w:rsidR="006A2665" w:rsidRPr="006E2969" w:rsidRDefault="006E2969" w:rsidP="006B6D02">
      <w:pPr>
        <w:pStyle w:val="ListParagraph"/>
        <w:numPr>
          <w:ilvl w:val="2"/>
          <w:numId w:val="6"/>
        </w:numPr>
        <w:rPr>
          <w:bCs/>
          <w:lang w:val="vi-VN"/>
        </w:rPr>
      </w:pPr>
      <w:r w:rsidRPr="00534DF4">
        <w:t>Xác định</w:t>
      </w:r>
      <w:r>
        <w:t xml:space="preserve"> được</w:t>
      </w:r>
      <w:r w:rsidRPr="00534DF4">
        <w:t xml:space="preserve"> các vấn đề và thách thức nghiên cứu chưa được giải quyết trong lĩnh vực LBS</w:t>
      </w:r>
      <w:r>
        <w:t>.</w:t>
      </w:r>
    </w:p>
    <w:p w14:paraId="2C694825" w14:textId="77777777" w:rsidR="00744C77" w:rsidRPr="007560CA" w:rsidRDefault="00BA09EA" w:rsidP="008F392B">
      <w:pPr>
        <w:pStyle w:val="ListParagraph"/>
        <w:numPr>
          <w:ilvl w:val="0"/>
          <w:numId w:val="6"/>
        </w:numPr>
        <w:rPr>
          <w:b/>
          <w:bCs/>
          <w:color w:val="000000"/>
          <w:lang w:val="vi-VN"/>
        </w:rPr>
      </w:pPr>
      <w:r w:rsidRPr="007560CA">
        <w:rPr>
          <w:b/>
          <w:bCs/>
          <w:color w:val="000000"/>
        </w:rPr>
        <w:t>T</w:t>
      </w:r>
      <w:r w:rsidR="00744C77" w:rsidRPr="007560CA">
        <w:rPr>
          <w:b/>
          <w:bCs/>
          <w:color w:val="000000"/>
        </w:rPr>
        <w:t>óm</w:t>
      </w:r>
      <w:r w:rsidR="00744C77" w:rsidRPr="007560CA">
        <w:rPr>
          <w:b/>
          <w:bCs/>
          <w:color w:val="000000"/>
          <w:lang w:val="vi-VN"/>
        </w:rPr>
        <w:t xml:space="preserve"> tắt nội dung học phần</w:t>
      </w:r>
    </w:p>
    <w:p w14:paraId="65D7E559" w14:textId="77777777" w:rsidR="002D4F8D" w:rsidRDefault="00E03751" w:rsidP="00665A2A">
      <w:pPr>
        <w:ind w:firstLine="360"/>
        <w:jc w:val="both"/>
        <w:rPr>
          <w:noProof/>
        </w:rPr>
      </w:pPr>
      <w:r>
        <w:rPr>
          <w:noProof/>
        </w:rPr>
        <w:t>Phần lý thuyết sẽ giới thiệu cho học viên tổng quan về LBS, khái niệm về địa điểm và vị trí không gian, cơ sở dữ liệu không gian và GIS, mạng di động và quản lý địa điểm, các nguyên tắc cơ bản của</w:t>
      </w:r>
      <w:r w:rsidR="00120544">
        <w:rPr>
          <w:noProof/>
        </w:rPr>
        <w:t xml:space="preserve"> các phương pháp</w:t>
      </w:r>
      <w:r>
        <w:rPr>
          <w:noProof/>
        </w:rPr>
        <w:t xml:space="preserve"> định vị</w:t>
      </w:r>
      <w:r w:rsidR="000B3C0B">
        <w:rPr>
          <w:noProof/>
        </w:rPr>
        <w:t>, h</w:t>
      </w:r>
      <w:r>
        <w:rPr>
          <w:noProof/>
        </w:rPr>
        <w:t>oạt động LBS liên tổ chức</w:t>
      </w:r>
      <w:r w:rsidR="000B3C0B">
        <w:rPr>
          <w:noProof/>
        </w:rPr>
        <w:t xml:space="preserve"> và bảo vệ quyền riêng tư và tìm hiểu </w:t>
      </w:r>
      <w:r>
        <w:rPr>
          <w:noProof/>
        </w:rPr>
        <w:t xml:space="preserve">LBS </w:t>
      </w:r>
      <w:r w:rsidR="000B3C0B">
        <w:rPr>
          <w:noProof/>
        </w:rPr>
        <w:t>t</w:t>
      </w:r>
      <w:r>
        <w:rPr>
          <w:noProof/>
        </w:rPr>
        <w:t>hế hệ tiếp theo</w:t>
      </w:r>
      <w:r w:rsidR="000B3C0B">
        <w:rPr>
          <w:noProof/>
        </w:rPr>
        <w:t>.</w:t>
      </w:r>
    </w:p>
    <w:p w14:paraId="5DBDC919" w14:textId="69659326" w:rsidR="008A647D" w:rsidRDefault="006C6195" w:rsidP="00665A2A">
      <w:pPr>
        <w:ind w:firstLine="360"/>
        <w:jc w:val="both"/>
        <w:rPr>
          <w:bCs/>
          <w:sz w:val="24"/>
          <w:szCs w:val="24"/>
        </w:rPr>
      </w:pPr>
      <w:r>
        <w:rPr>
          <w:bCs/>
          <w:sz w:val="24"/>
          <w:szCs w:val="24"/>
        </w:rPr>
        <w:lastRenderedPageBreak/>
        <w:t>Phần thực hành sẽ cung cấp cho học viên các bài thực hành từ đơn giản đến nâng cao</w:t>
      </w:r>
      <w:r w:rsidR="002D4F8D">
        <w:rPr>
          <w:bCs/>
          <w:sz w:val="24"/>
          <w:szCs w:val="24"/>
        </w:rPr>
        <w:t xml:space="preserve"> liên quan đến biểu diễn đối tượng không gian cho LBS, khai thác và sử dụng dữ liệu không gian mở</w:t>
      </w:r>
      <w:r>
        <w:rPr>
          <w:bCs/>
          <w:sz w:val="24"/>
          <w:szCs w:val="24"/>
        </w:rPr>
        <w:t>.</w:t>
      </w:r>
      <w:r w:rsidR="004F0640">
        <w:rPr>
          <w:bCs/>
          <w:sz w:val="24"/>
          <w:szCs w:val="24"/>
        </w:rPr>
        <w:t xml:space="preserve"> Học viên sẽ phải tự hoàn thành các bài thực hành dưới sự hỗ trợ của giáo viên phụ trách.</w:t>
      </w:r>
    </w:p>
    <w:p w14:paraId="0F711658" w14:textId="01739026" w:rsidR="006C6195" w:rsidRPr="006C6195" w:rsidRDefault="006C6195" w:rsidP="00665A2A">
      <w:pPr>
        <w:ind w:firstLine="360"/>
        <w:jc w:val="both"/>
        <w:rPr>
          <w:bCs/>
          <w:sz w:val="24"/>
          <w:szCs w:val="24"/>
        </w:rPr>
      </w:pPr>
      <w:r>
        <w:rPr>
          <w:bCs/>
          <w:sz w:val="24"/>
          <w:szCs w:val="24"/>
        </w:rPr>
        <w:t xml:space="preserve">Phần </w:t>
      </w:r>
      <w:r w:rsidR="007C59C1">
        <w:rPr>
          <w:bCs/>
          <w:sz w:val="24"/>
          <w:szCs w:val="24"/>
        </w:rPr>
        <w:t>đồ án</w:t>
      </w:r>
      <w:r>
        <w:rPr>
          <w:bCs/>
          <w:sz w:val="24"/>
          <w:szCs w:val="24"/>
        </w:rPr>
        <w:t xml:space="preserve"> sẽ gợi ý cho học viên </w:t>
      </w:r>
      <w:r w:rsidR="004F0640">
        <w:rPr>
          <w:bCs/>
          <w:sz w:val="24"/>
          <w:szCs w:val="24"/>
        </w:rPr>
        <w:t xml:space="preserve">về việc </w:t>
      </w:r>
      <w:r>
        <w:rPr>
          <w:bCs/>
          <w:sz w:val="24"/>
          <w:szCs w:val="24"/>
        </w:rPr>
        <w:t>p</w:t>
      </w:r>
      <w:r w:rsidR="004F0640">
        <w:rPr>
          <w:bCs/>
          <w:sz w:val="24"/>
          <w:szCs w:val="24"/>
        </w:rPr>
        <w:t xml:space="preserve">hát triển một ứng dụng </w:t>
      </w:r>
      <w:r w:rsidR="00252492">
        <w:rPr>
          <w:bCs/>
          <w:sz w:val="24"/>
          <w:szCs w:val="24"/>
        </w:rPr>
        <w:t>LBS</w:t>
      </w:r>
      <w:r w:rsidR="004F0640">
        <w:rPr>
          <w:bCs/>
          <w:sz w:val="24"/>
          <w:szCs w:val="24"/>
        </w:rPr>
        <w:t>, học viên sẽ phải tự hoàn thành đồ án của mình</w:t>
      </w:r>
      <w:r w:rsidR="00C93D74">
        <w:rPr>
          <w:bCs/>
          <w:sz w:val="24"/>
          <w:szCs w:val="24"/>
        </w:rPr>
        <w:t xml:space="preserve"> một cách độc lập</w:t>
      </w:r>
      <w:r w:rsidR="009C4155">
        <w:rPr>
          <w:bCs/>
          <w:sz w:val="24"/>
          <w:szCs w:val="24"/>
        </w:rPr>
        <w:t xml:space="preserve"> hoặc theo nhóm</w:t>
      </w:r>
      <w:r w:rsidR="00C93D74">
        <w:rPr>
          <w:bCs/>
          <w:sz w:val="24"/>
          <w:szCs w:val="24"/>
        </w:rPr>
        <w:t>.</w:t>
      </w:r>
    </w:p>
    <w:p w14:paraId="79D2B4A4" w14:textId="77777777" w:rsidR="00296F71" w:rsidRPr="003F3C95" w:rsidRDefault="009540AF" w:rsidP="008F392B">
      <w:pPr>
        <w:pStyle w:val="ListParagraph"/>
        <w:numPr>
          <w:ilvl w:val="0"/>
          <w:numId w:val="6"/>
        </w:numPr>
        <w:rPr>
          <w:b/>
          <w:bCs/>
          <w:lang w:val="vi-VN"/>
        </w:rPr>
      </w:pPr>
      <w:r w:rsidRPr="007560CA">
        <w:rPr>
          <w:b/>
          <w:bCs/>
          <w:color w:val="000000"/>
          <w:lang w:val="vi-VN"/>
        </w:rPr>
        <w:t>Cấu trúc nội dung học phần</w:t>
      </w:r>
    </w:p>
    <w:p w14:paraId="2368E14E" w14:textId="77777777" w:rsidR="004A21C9" w:rsidRPr="007560CA" w:rsidRDefault="00BA7C39" w:rsidP="004A21C9">
      <w:pPr>
        <w:pStyle w:val="ListParagraph"/>
        <w:spacing w:before="120"/>
        <w:jc w:val="center"/>
        <w:rPr>
          <w:b/>
          <w:bCs/>
          <w:lang w:val="nl-NL"/>
        </w:rPr>
      </w:pPr>
      <w:r w:rsidRPr="007560CA">
        <w:rPr>
          <w:b/>
          <w:bCs/>
          <w:lang w:val="nl-NL"/>
        </w:rPr>
        <w:t>Bảng 1</w:t>
      </w:r>
      <w:r w:rsidR="004A21C9" w:rsidRPr="007560CA">
        <w:rPr>
          <w:b/>
          <w:bCs/>
          <w:lang w:val="nl-NL"/>
        </w:rPr>
        <w:t>. Nội dung học phần</w:t>
      </w:r>
    </w:p>
    <w:tbl>
      <w:tblPr>
        <w:tblW w:w="9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1"/>
        <w:gridCol w:w="4921"/>
        <w:gridCol w:w="891"/>
        <w:gridCol w:w="2018"/>
      </w:tblGrid>
      <w:tr w:rsidR="001265BC" w:rsidRPr="007560CA" w14:paraId="2DE48994" w14:textId="77777777" w:rsidTr="004C126F">
        <w:trPr>
          <w:jc w:val="center"/>
        </w:trPr>
        <w:tc>
          <w:tcPr>
            <w:tcW w:w="9141" w:type="dxa"/>
            <w:gridSpan w:val="4"/>
            <w:tcBorders>
              <w:top w:val="single" w:sz="4" w:space="0" w:color="auto"/>
              <w:left w:val="single" w:sz="4" w:space="0" w:color="auto"/>
              <w:bottom w:val="single" w:sz="4" w:space="0" w:color="auto"/>
              <w:right w:val="single" w:sz="4" w:space="0" w:color="auto"/>
            </w:tcBorders>
          </w:tcPr>
          <w:p w14:paraId="09982C34" w14:textId="3265EF34" w:rsidR="001265BC" w:rsidRPr="003F3C95" w:rsidRDefault="003F3C95" w:rsidP="00527268">
            <w:pPr>
              <w:pStyle w:val="ListParagraph"/>
              <w:numPr>
                <w:ilvl w:val="1"/>
                <w:numId w:val="6"/>
              </w:numPr>
              <w:rPr>
                <w:b/>
                <w:bCs/>
                <w:lang w:val="vi-VN"/>
              </w:rPr>
            </w:pPr>
            <w:r>
              <w:rPr>
                <w:b/>
                <w:bCs/>
                <w:color w:val="000000"/>
                <w:lang w:val="vi-VN"/>
              </w:rPr>
              <w:t>Lý thuyết</w:t>
            </w:r>
          </w:p>
        </w:tc>
      </w:tr>
      <w:tr w:rsidR="00095A1D" w:rsidRPr="007560CA" w14:paraId="16B9540A" w14:textId="77777777" w:rsidTr="004C126F">
        <w:trPr>
          <w:jc w:val="center"/>
        </w:trPr>
        <w:tc>
          <w:tcPr>
            <w:tcW w:w="1311" w:type="dxa"/>
            <w:tcBorders>
              <w:top w:val="single" w:sz="4" w:space="0" w:color="auto"/>
            </w:tcBorders>
          </w:tcPr>
          <w:p w14:paraId="337EBF91" w14:textId="77777777" w:rsidR="003B73BB" w:rsidRPr="007560CA" w:rsidRDefault="00BA09EA" w:rsidP="00527268">
            <w:pPr>
              <w:pStyle w:val="ListParagraph"/>
              <w:ind w:left="0"/>
              <w:jc w:val="center"/>
              <w:rPr>
                <w:b/>
                <w:bCs/>
                <w:i/>
              </w:rPr>
            </w:pPr>
            <w:r w:rsidRPr="007560CA">
              <w:rPr>
                <w:b/>
                <w:bCs/>
                <w:i/>
              </w:rPr>
              <w:t>Đề mục</w:t>
            </w:r>
          </w:p>
        </w:tc>
        <w:tc>
          <w:tcPr>
            <w:tcW w:w="4921" w:type="dxa"/>
            <w:tcBorders>
              <w:top w:val="single" w:sz="4" w:space="0" w:color="auto"/>
            </w:tcBorders>
          </w:tcPr>
          <w:p w14:paraId="2087FE7C" w14:textId="77777777" w:rsidR="003B73BB" w:rsidRPr="007560CA" w:rsidRDefault="003B73BB" w:rsidP="00527268">
            <w:pPr>
              <w:pStyle w:val="ListParagraph"/>
              <w:ind w:left="0"/>
              <w:jc w:val="center"/>
              <w:rPr>
                <w:b/>
                <w:bCs/>
                <w:i/>
                <w:lang w:val="vi-VN"/>
              </w:rPr>
            </w:pPr>
            <w:r w:rsidRPr="007560CA">
              <w:rPr>
                <w:b/>
                <w:bCs/>
                <w:i/>
                <w:lang w:val="vi-VN"/>
              </w:rPr>
              <w:t>Nội dung</w:t>
            </w:r>
          </w:p>
        </w:tc>
        <w:tc>
          <w:tcPr>
            <w:tcW w:w="891" w:type="dxa"/>
            <w:tcBorders>
              <w:top w:val="single" w:sz="4" w:space="0" w:color="auto"/>
            </w:tcBorders>
          </w:tcPr>
          <w:p w14:paraId="1C3AA89A" w14:textId="77777777" w:rsidR="003B73BB" w:rsidRPr="007560CA" w:rsidRDefault="003B73BB" w:rsidP="00527268">
            <w:pPr>
              <w:pStyle w:val="ListParagraph"/>
              <w:ind w:left="0"/>
              <w:jc w:val="center"/>
              <w:rPr>
                <w:b/>
                <w:bCs/>
                <w:i/>
                <w:lang w:val="vi-VN"/>
              </w:rPr>
            </w:pPr>
            <w:r w:rsidRPr="007560CA">
              <w:rPr>
                <w:b/>
                <w:bCs/>
                <w:i/>
                <w:lang w:val="vi-VN"/>
              </w:rPr>
              <w:t>Số tiết</w:t>
            </w:r>
          </w:p>
        </w:tc>
        <w:tc>
          <w:tcPr>
            <w:tcW w:w="2018" w:type="dxa"/>
            <w:tcBorders>
              <w:top w:val="single" w:sz="4" w:space="0" w:color="auto"/>
            </w:tcBorders>
          </w:tcPr>
          <w:p w14:paraId="1162CF59" w14:textId="77777777" w:rsidR="003B73BB" w:rsidRPr="007560CA" w:rsidRDefault="00EE3756" w:rsidP="00527268">
            <w:pPr>
              <w:pStyle w:val="ListParagraph"/>
              <w:ind w:left="0"/>
              <w:jc w:val="center"/>
              <w:rPr>
                <w:b/>
                <w:bCs/>
                <w:i/>
                <w:lang w:val="vi-VN"/>
              </w:rPr>
            </w:pPr>
            <w:r w:rsidRPr="007560CA">
              <w:rPr>
                <w:b/>
                <w:bCs/>
                <w:i/>
                <w:lang w:val="vi-VN"/>
              </w:rPr>
              <w:t>Mục tiêu</w:t>
            </w:r>
          </w:p>
        </w:tc>
      </w:tr>
      <w:tr w:rsidR="00BA7C39" w:rsidRPr="007560CA" w14:paraId="7F0849A2" w14:textId="77777777" w:rsidTr="00527268">
        <w:trPr>
          <w:trHeight w:val="462"/>
          <w:jc w:val="center"/>
        </w:trPr>
        <w:tc>
          <w:tcPr>
            <w:tcW w:w="1311" w:type="dxa"/>
            <w:vAlign w:val="center"/>
          </w:tcPr>
          <w:p w14:paraId="5ED9BAC7" w14:textId="77777777" w:rsidR="003B73BB" w:rsidRPr="007560CA" w:rsidRDefault="007C7EDD" w:rsidP="00527268">
            <w:pPr>
              <w:pStyle w:val="ListParagraph"/>
              <w:ind w:left="0"/>
              <w:jc w:val="center"/>
              <w:rPr>
                <w:b/>
                <w:bCs/>
              </w:rPr>
            </w:pPr>
            <w:r w:rsidRPr="007560CA">
              <w:rPr>
                <w:b/>
                <w:bCs/>
                <w:lang w:val="nl-NL"/>
              </w:rPr>
              <w:t>Chương 1</w:t>
            </w:r>
          </w:p>
        </w:tc>
        <w:tc>
          <w:tcPr>
            <w:tcW w:w="4921" w:type="dxa"/>
            <w:vAlign w:val="center"/>
          </w:tcPr>
          <w:p w14:paraId="61DF5881" w14:textId="2DA4A9E3" w:rsidR="003B73BB" w:rsidRPr="007560CA" w:rsidRDefault="00594057" w:rsidP="00527268">
            <w:pPr>
              <w:pStyle w:val="ListParagraph"/>
              <w:ind w:left="0"/>
              <w:rPr>
                <w:bCs/>
              </w:rPr>
            </w:pPr>
            <w:r>
              <w:rPr>
                <w:b/>
              </w:rPr>
              <w:t>Giới thiệu tổng quan</w:t>
            </w:r>
          </w:p>
        </w:tc>
        <w:tc>
          <w:tcPr>
            <w:tcW w:w="891" w:type="dxa"/>
            <w:vAlign w:val="center"/>
          </w:tcPr>
          <w:p w14:paraId="50534280" w14:textId="1F13E1AD" w:rsidR="003B73BB" w:rsidRPr="00E47CDB" w:rsidRDefault="0085101E" w:rsidP="00527268">
            <w:pPr>
              <w:pStyle w:val="ListParagraph"/>
              <w:ind w:left="0"/>
              <w:jc w:val="center"/>
              <w:rPr>
                <w:b/>
                <w:bCs/>
              </w:rPr>
            </w:pPr>
            <w:r>
              <w:rPr>
                <w:b/>
                <w:bCs/>
              </w:rPr>
              <w:t>3</w:t>
            </w:r>
          </w:p>
        </w:tc>
        <w:tc>
          <w:tcPr>
            <w:tcW w:w="2018" w:type="dxa"/>
            <w:vAlign w:val="center"/>
          </w:tcPr>
          <w:p w14:paraId="252B0916" w14:textId="32DAA974" w:rsidR="003B73BB" w:rsidRPr="007560CA" w:rsidRDefault="003B73BB" w:rsidP="00527268">
            <w:pPr>
              <w:pStyle w:val="ListParagraph"/>
              <w:ind w:left="0"/>
              <w:jc w:val="center"/>
              <w:rPr>
                <w:bCs/>
              </w:rPr>
            </w:pPr>
          </w:p>
        </w:tc>
      </w:tr>
      <w:tr w:rsidR="00D559C7" w:rsidRPr="00A452EA" w14:paraId="34202A45" w14:textId="77777777" w:rsidTr="00195C34">
        <w:trPr>
          <w:trHeight w:val="319"/>
          <w:jc w:val="center"/>
        </w:trPr>
        <w:tc>
          <w:tcPr>
            <w:tcW w:w="1311" w:type="dxa"/>
            <w:vAlign w:val="center"/>
          </w:tcPr>
          <w:p w14:paraId="7BFDD857" w14:textId="77777777" w:rsidR="00D559C7" w:rsidRPr="00A452EA" w:rsidRDefault="00D559C7" w:rsidP="00D559C7">
            <w:pPr>
              <w:jc w:val="center"/>
              <w:rPr>
                <w:bCs/>
                <w:sz w:val="24"/>
                <w:szCs w:val="24"/>
                <w:lang w:val="vi-VN"/>
              </w:rPr>
            </w:pPr>
            <w:r w:rsidRPr="00A452EA">
              <w:rPr>
                <w:bCs/>
                <w:sz w:val="24"/>
                <w:szCs w:val="24"/>
                <w:lang w:val="vi-VN"/>
              </w:rPr>
              <w:t>1.1</w:t>
            </w:r>
          </w:p>
        </w:tc>
        <w:tc>
          <w:tcPr>
            <w:tcW w:w="4921" w:type="dxa"/>
          </w:tcPr>
          <w:p w14:paraId="5461719F" w14:textId="1DC97BE9" w:rsidR="00D559C7" w:rsidRPr="00446844" w:rsidRDefault="00D559C7" w:rsidP="00D559C7">
            <w:pPr>
              <w:jc w:val="both"/>
              <w:rPr>
                <w:sz w:val="24"/>
                <w:szCs w:val="24"/>
              </w:rPr>
            </w:pPr>
            <w:r w:rsidRPr="00446844">
              <w:rPr>
                <w:sz w:val="24"/>
                <w:szCs w:val="24"/>
              </w:rPr>
              <w:t>Dịch vụ dựa trên địa điểm là gì?</w:t>
            </w:r>
          </w:p>
        </w:tc>
        <w:tc>
          <w:tcPr>
            <w:tcW w:w="891" w:type="dxa"/>
            <w:vAlign w:val="center"/>
          </w:tcPr>
          <w:p w14:paraId="3950CFE2" w14:textId="68FF1E86" w:rsidR="00D559C7" w:rsidRPr="00D90B47" w:rsidRDefault="00D559C7" w:rsidP="00D559C7">
            <w:pPr>
              <w:jc w:val="center"/>
              <w:rPr>
                <w:bCs/>
                <w:sz w:val="24"/>
                <w:szCs w:val="24"/>
              </w:rPr>
            </w:pPr>
          </w:p>
        </w:tc>
        <w:tc>
          <w:tcPr>
            <w:tcW w:w="2018" w:type="dxa"/>
            <w:vAlign w:val="center"/>
          </w:tcPr>
          <w:p w14:paraId="00FE3ABE" w14:textId="14FB737F" w:rsidR="00D559C7" w:rsidRPr="00A452EA" w:rsidRDefault="00D559C7" w:rsidP="00D559C7">
            <w:pPr>
              <w:jc w:val="center"/>
              <w:rPr>
                <w:bCs/>
                <w:sz w:val="24"/>
                <w:szCs w:val="24"/>
                <w:lang w:val="vi-VN"/>
              </w:rPr>
            </w:pPr>
            <w:r w:rsidRPr="00A452EA">
              <w:rPr>
                <w:bCs/>
                <w:sz w:val="24"/>
                <w:szCs w:val="24"/>
                <w:lang w:val="vi-VN"/>
              </w:rPr>
              <w:t>4.1.1</w:t>
            </w:r>
          </w:p>
        </w:tc>
      </w:tr>
      <w:tr w:rsidR="00D559C7" w:rsidRPr="007560CA" w14:paraId="5DA68CD6" w14:textId="77777777" w:rsidTr="00195C34">
        <w:trPr>
          <w:jc w:val="center"/>
        </w:trPr>
        <w:tc>
          <w:tcPr>
            <w:tcW w:w="1311" w:type="dxa"/>
            <w:vAlign w:val="center"/>
          </w:tcPr>
          <w:p w14:paraId="51026917" w14:textId="77777777" w:rsidR="00D559C7" w:rsidRPr="007560CA" w:rsidRDefault="00D559C7" w:rsidP="00D559C7">
            <w:pPr>
              <w:jc w:val="center"/>
              <w:rPr>
                <w:bCs/>
                <w:sz w:val="24"/>
                <w:szCs w:val="24"/>
              </w:rPr>
            </w:pPr>
            <w:r w:rsidRPr="007560CA">
              <w:rPr>
                <w:bCs/>
                <w:sz w:val="24"/>
                <w:szCs w:val="24"/>
                <w:lang w:val="vi-VN"/>
              </w:rPr>
              <w:t>1.2</w:t>
            </w:r>
          </w:p>
        </w:tc>
        <w:tc>
          <w:tcPr>
            <w:tcW w:w="4921" w:type="dxa"/>
          </w:tcPr>
          <w:p w14:paraId="64867C65" w14:textId="69F16624" w:rsidR="00D559C7" w:rsidRPr="00446844" w:rsidRDefault="00D559C7" w:rsidP="00D559C7">
            <w:pPr>
              <w:jc w:val="both"/>
              <w:rPr>
                <w:sz w:val="24"/>
                <w:szCs w:val="24"/>
              </w:rPr>
            </w:pPr>
            <w:r w:rsidRPr="00446844">
              <w:rPr>
                <w:sz w:val="24"/>
                <w:szCs w:val="24"/>
              </w:rPr>
              <w:t>Các kịch bản ứng dụng</w:t>
            </w:r>
          </w:p>
        </w:tc>
        <w:tc>
          <w:tcPr>
            <w:tcW w:w="891" w:type="dxa"/>
            <w:vAlign w:val="center"/>
          </w:tcPr>
          <w:p w14:paraId="165F198B" w14:textId="1E42F9AF" w:rsidR="00D559C7" w:rsidRPr="007560CA" w:rsidRDefault="00D559C7" w:rsidP="00D559C7">
            <w:pPr>
              <w:jc w:val="center"/>
              <w:rPr>
                <w:bCs/>
                <w:sz w:val="24"/>
                <w:szCs w:val="24"/>
              </w:rPr>
            </w:pPr>
          </w:p>
        </w:tc>
        <w:tc>
          <w:tcPr>
            <w:tcW w:w="2018" w:type="dxa"/>
            <w:vAlign w:val="center"/>
          </w:tcPr>
          <w:p w14:paraId="59639DB8" w14:textId="77777777" w:rsidR="00D559C7" w:rsidRPr="007560CA" w:rsidRDefault="00D559C7" w:rsidP="00D559C7">
            <w:pPr>
              <w:jc w:val="center"/>
              <w:rPr>
                <w:bCs/>
                <w:sz w:val="24"/>
                <w:szCs w:val="24"/>
              </w:rPr>
            </w:pPr>
            <w:r w:rsidRPr="007560CA">
              <w:rPr>
                <w:bCs/>
                <w:sz w:val="24"/>
                <w:szCs w:val="24"/>
                <w:lang w:val="vi-VN"/>
              </w:rPr>
              <w:t>4.1.1</w:t>
            </w:r>
          </w:p>
        </w:tc>
      </w:tr>
      <w:tr w:rsidR="00D559C7" w:rsidRPr="007560CA" w14:paraId="1E442E1C" w14:textId="77777777" w:rsidTr="00195C34">
        <w:trPr>
          <w:jc w:val="center"/>
        </w:trPr>
        <w:tc>
          <w:tcPr>
            <w:tcW w:w="1311" w:type="dxa"/>
            <w:vAlign w:val="center"/>
          </w:tcPr>
          <w:p w14:paraId="5975C448" w14:textId="77777777" w:rsidR="00D559C7" w:rsidRPr="007560CA" w:rsidRDefault="00D559C7" w:rsidP="00D559C7">
            <w:pPr>
              <w:jc w:val="center"/>
              <w:rPr>
                <w:bCs/>
                <w:sz w:val="24"/>
                <w:szCs w:val="24"/>
              </w:rPr>
            </w:pPr>
            <w:r w:rsidRPr="007560CA">
              <w:rPr>
                <w:bCs/>
                <w:sz w:val="24"/>
                <w:szCs w:val="24"/>
                <w:lang w:val="vi-VN"/>
              </w:rPr>
              <w:t>1.3</w:t>
            </w:r>
          </w:p>
        </w:tc>
        <w:tc>
          <w:tcPr>
            <w:tcW w:w="4921" w:type="dxa"/>
          </w:tcPr>
          <w:p w14:paraId="15F7F67E" w14:textId="24A90C9C" w:rsidR="00D559C7" w:rsidRPr="00446844" w:rsidRDefault="00D559C7" w:rsidP="00D559C7">
            <w:pPr>
              <w:jc w:val="both"/>
              <w:rPr>
                <w:sz w:val="24"/>
                <w:szCs w:val="24"/>
              </w:rPr>
            </w:pPr>
            <w:r w:rsidRPr="00446844">
              <w:rPr>
                <w:sz w:val="24"/>
                <w:szCs w:val="24"/>
              </w:rPr>
              <w:t>Các tác nhân của LBS</w:t>
            </w:r>
          </w:p>
        </w:tc>
        <w:tc>
          <w:tcPr>
            <w:tcW w:w="891" w:type="dxa"/>
            <w:vAlign w:val="center"/>
          </w:tcPr>
          <w:p w14:paraId="64B80EAC" w14:textId="0A7183D9" w:rsidR="00D559C7" w:rsidRPr="007560CA" w:rsidRDefault="00D559C7" w:rsidP="00D559C7">
            <w:pPr>
              <w:jc w:val="center"/>
              <w:rPr>
                <w:bCs/>
                <w:sz w:val="24"/>
                <w:szCs w:val="24"/>
              </w:rPr>
            </w:pPr>
          </w:p>
        </w:tc>
        <w:tc>
          <w:tcPr>
            <w:tcW w:w="2018" w:type="dxa"/>
            <w:vAlign w:val="center"/>
          </w:tcPr>
          <w:p w14:paraId="0417C098" w14:textId="4D360AEE" w:rsidR="00D559C7" w:rsidRPr="0037410E" w:rsidRDefault="00D559C7" w:rsidP="00D559C7">
            <w:pPr>
              <w:jc w:val="center"/>
              <w:rPr>
                <w:bCs/>
                <w:sz w:val="24"/>
                <w:szCs w:val="24"/>
              </w:rPr>
            </w:pPr>
            <w:r w:rsidRPr="007560CA">
              <w:rPr>
                <w:bCs/>
                <w:sz w:val="24"/>
                <w:szCs w:val="24"/>
                <w:lang w:val="vi-VN"/>
              </w:rPr>
              <w:t>4.1.1</w:t>
            </w:r>
          </w:p>
        </w:tc>
      </w:tr>
      <w:tr w:rsidR="00D559C7" w:rsidRPr="007560CA" w14:paraId="72687E0B" w14:textId="77777777" w:rsidTr="00195C34">
        <w:trPr>
          <w:jc w:val="center"/>
        </w:trPr>
        <w:tc>
          <w:tcPr>
            <w:tcW w:w="1311" w:type="dxa"/>
            <w:vAlign w:val="center"/>
          </w:tcPr>
          <w:p w14:paraId="75A2931F" w14:textId="69E8BB0E" w:rsidR="00D559C7" w:rsidRPr="00171BCE" w:rsidRDefault="00D559C7" w:rsidP="00D559C7">
            <w:pPr>
              <w:jc w:val="center"/>
              <w:rPr>
                <w:bCs/>
                <w:sz w:val="24"/>
                <w:szCs w:val="24"/>
              </w:rPr>
            </w:pPr>
            <w:r>
              <w:rPr>
                <w:bCs/>
                <w:sz w:val="24"/>
                <w:szCs w:val="24"/>
              </w:rPr>
              <w:t>1.4</w:t>
            </w:r>
          </w:p>
        </w:tc>
        <w:tc>
          <w:tcPr>
            <w:tcW w:w="4921" w:type="dxa"/>
          </w:tcPr>
          <w:p w14:paraId="78F2F5AF" w14:textId="699593AE" w:rsidR="00D559C7" w:rsidRPr="00446844" w:rsidRDefault="00D559C7" w:rsidP="00D559C7">
            <w:pPr>
              <w:jc w:val="both"/>
              <w:rPr>
                <w:sz w:val="24"/>
                <w:szCs w:val="24"/>
              </w:rPr>
            </w:pPr>
            <w:r w:rsidRPr="00446844">
              <w:rPr>
                <w:sz w:val="24"/>
                <w:szCs w:val="24"/>
              </w:rPr>
              <w:t>Các tiêu chuẩn</w:t>
            </w:r>
          </w:p>
        </w:tc>
        <w:tc>
          <w:tcPr>
            <w:tcW w:w="891" w:type="dxa"/>
            <w:vAlign w:val="center"/>
          </w:tcPr>
          <w:p w14:paraId="1BC82A4B" w14:textId="3FDBC412" w:rsidR="00D559C7" w:rsidRDefault="00D559C7" w:rsidP="00D559C7">
            <w:pPr>
              <w:jc w:val="center"/>
              <w:rPr>
                <w:bCs/>
                <w:sz w:val="24"/>
                <w:szCs w:val="24"/>
              </w:rPr>
            </w:pPr>
          </w:p>
        </w:tc>
        <w:tc>
          <w:tcPr>
            <w:tcW w:w="2018" w:type="dxa"/>
            <w:vAlign w:val="center"/>
          </w:tcPr>
          <w:p w14:paraId="690B527D" w14:textId="002DC3E3" w:rsidR="00D559C7" w:rsidRPr="00180ABE" w:rsidRDefault="00D559C7" w:rsidP="00D559C7">
            <w:pPr>
              <w:jc w:val="center"/>
              <w:rPr>
                <w:bCs/>
                <w:sz w:val="24"/>
                <w:szCs w:val="24"/>
              </w:rPr>
            </w:pPr>
            <w:r>
              <w:rPr>
                <w:bCs/>
                <w:sz w:val="24"/>
                <w:szCs w:val="24"/>
              </w:rPr>
              <w:t>4.1.1</w:t>
            </w:r>
          </w:p>
        </w:tc>
      </w:tr>
      <w:tr w:rsidR="00BA7C39" w:rsidRPr="007560CA" w14:paraId="26ABEAFA" w14:textId="77777777" w:rsidTr="00527268">
        <w:trPr>
          <w:trHeight w:val="419"/>
          <w:jc w:val="center"/>
        </w:trPr>
        <w:tc>
          <w:tcPr>
            <w:tcW w:w="1311" w:type="dxa"/>
            <w:vAlign w:val="center"/>
          </w:tcPr>
          <w:p w14:paraId="64AA7D2B" w14:textId="77777777" w:rsidR="00EE3756" w:rsidRPr="007560CA" w:rsidRDefault="00EE3756" w:rsidP="00527268">
            <w:pPr>
              <w:pStyle w:val="ListParagraph"/>
              <w:ind w:left="0"/>
              <w:jc w:val="center"/>
              <w:rPr>
                <w:b/>
                <w:bCs/>
              </w:rPr>
            </w:pPr>
            <w:r w:rsidRPr="007560CA">
              <w:rPr>
                <w:b/>
                <w:bCs/>
                <w:lang w:val="nl-NL"/>
              </w:rPr>
              <w:t xml:space="preserve">Chương </w:t>
            </w:r>
            <w:r w:rsidRPr="007560CA">
              <w:rPr>
                <w:b/>
                <w:bCs/>
                <w:lang w:val="vi-VN"/>
              </w:rPr>
              <w:t>2</w:t>
            </w:r>
          </w:p>
        </w:tc>
        <w:tc>
          <w:tcPr>
            <w:tcW w:w="4921" w:type="dxa"/>
            <w:vAlign w:val="center"/>
          </w:tcPr>
          <w:p w14:paraId="7B90B7D4" w14:textId="6C2B2C36" w:rsidR="00EE3756" w:rsidRPr="007560CA" w:rsidRDefault="00446844" w:rsidP="00527268">
            <w:pPr>
              <w:pStyle w:val="ListParagraph"/>
              <w:ind w:left="0"/>
              <w:rPr>
                <w:bCs/>
                <w:lang w:val="vi-VN"/>
              </w:rPr>
            </w:pPr>
            <w:r>
              <w:rPr>
                <w:b/>
              </w:rPr>
              <w:t>Khái niệm về địa điểm</w:t>
            </w:r>
          </w:p>
        </w:tc>
        <w:tc>
          <w:tcPr>
            <w:tcW w:w="891" w:type="dxa"/>
            <w:vAlign w:val="center"/>
          </w:tcPr>
          <w:p w14:paraId="79E93EB7" w14:textId="5B26994D" w:rsidR="00EE3756" w:rsidRPr="00E47CDB" w:rsidRDefault="0085101E" w:rsidP="00527268">
            <w:pPr>
              <w:pStyle w:val="ListParagraph"/>
              <w:ind w:left="0"/>
              <w:jc w:val="center"/>
              <w:rPr>
                <w:b/>
                <w:bCs/>
              </w:rPr>
            </w:pPr>
            <w:r>
              <w:rPr>
                <w:b/>
                <w:bCs/>
              </w:rPr>
              <w:t>3</w:t>
            </w:r>
          </w:p>
        </w:tc>
        <w:tc>
          <w:tcPr>
            <w:tcW w:w="2018" w:type="dxa"/>
            <w:vAlign w:val="center"/>
          </w:tcPr>
          <w:p w14:paraId="0417F8AE" w14:textId="0BDEE0C2" w:rsidR="00EE3756" w:rsidRPr="007560CA" w:rsidRDefault="00EE3756" w:rsidP="00527268">
            <w:pPr>
              <w:pStyle w:val="ListParagraph"/>
              <w:ind w:left="0"/>
              <w:jc w:val="center"/>
              <w:rPr>
                <w:bCs/>
              </w:rPr>
            </w:pPr>
          </w:p>
        </w:tc>
      </w:tr>
      <w:tr w:rsidR="00446844" w:rsidRPr="007560CA" w14:paraId="4F253A99" w14:textId="77777777" w:rsidTr="00935EA4">
        <w:trPr>
          <w:jc w:val="center"/>
        </w:trPr>
        <w:tc>
          <w:tcPr>
            <w:tcW w:w="1311" w:type="dxa"/>
            <w:vAlign w:val="center"/>
          </w:tcPr>
          <w:p w14:paraId="2C624267" w14:textId="77777777" w:rsidR="00446844" w:rsidRPr="007560CA" w:rsidRDefault="00446844" w:rsidP="00446844">
            <w:pPr>
              <w:pStyle w:val="ListParagraph"/>
              <w:ind w:left="0"/>
              <w:jc w:val="center"/>
              <w:rPr>
                <w:bCs/>
                <w:lang w:val="vi-VN"/>
              </w:rPr>
            </w:pPr>
            <w:r w:rsidRPr="007560CA">
              <w:rPr>
                <w:bCs/>
                <w:lang w:val="vi-VN"/>
              </w:rPr>
              <w:t>2.1</w:t>
            </w:r>
          </w:p>
        </w:tc>
        <w:tc>
          <w:tcPr>
            <w:tcW w:w="4921" w:type="dxa"/>
          </w:tcPr>
          <w:p w14:paraId="509A2B21" w14:textId="3D7D0394" w:rsidR="00446844" w:rsidRPr="00446844" w:rsidRDefault="00446844" w:rsidP="00446844">
            <w:pPr>
              <w:jc w:val="both"/>
              <w:rPr>
                <w:sz w:val="24"/>
                <w:szCs w:val="24"/>
              </w:rPr>
            </w:pPr>
            <w:r w:rsidRPr="00446844">
              <w:rPr>
                <w:sz w:val="24"/>
                <w:szCs w:val="24"/>
              </w:rPr>
              <w:t>Địa điểm là gì</w:t>
            </w:r>
          </w:p>
        </w:tc>
        <w:tc>
          <w:tcPr>
            <w:tcW w:w="891" w:type="dxa"/>
            <w:vAlign w:val="center"/>
          </w:tcPr>
          <w:p w14:paraId="4575764B" w14:textId="72D401CD" w:rsidR="00446844" w:rsidRPr="007560CA" w:rsidRDefault="00446844" w:rsidP="00446844">
            <w:pPr>
              <w:pStyle w:val="ListParagraph"/>
              <w:ind w:left="0"/>
              <w:jc w:val="center"/>
              <w:rPr>
                <w:bCs/>
              </w:rPr>
            </w:pPr>
          </w:p>
        </w:tc>
        <w:tc>
          <w:tcPr>
            <w:tcW w:w="2018" w:type="dxa"/>
            <w:vAlign w:val="center"/>
          </w:tcPr>
          <w:p w14:paraId="4647E4E7" w14:textId="4BE7B5A6" w:rsidR="00446844" w:rsidRPr="007560CA" w:rsidRDefault="00446844" w:rsidP="00446844">
            <w:pPr>
              <w:pStyle w:val="ListParagraph"/>
              <w:ind w:left="0"/>
              <w:jc w:val="center"/>
              <w:rPr>
                <w:bCs/>
              </w:rPr>
            </w:pPr>
            <w:r>
              <w:rPr>
                <w:bCs/>
              </w:rPr>
              <w:t>4.1.3</w:t>
            </w:r>
          </w:p>
        </w:tc>
      </w:tr>
      <w:tr w:rsidR="00446844" w:rsidRPr="002C7B86" w14:paraId="02E7B609" w14:textId="77777777" w:rsidTr="00935EA4">
        <w:trPr>
          <w:jc w:val="center"/>
        </w:trPr>
        <w:tc>
          <w:tcPr>
            <w:tcW w:w="1311" w:type="dxa"/>
            <w:vAlign w:val="center"/>
          </w:tcPr>
          <w:p w14:paraId="6245E0C3" w14:textId="77777777" w:rsidR="00446844" w:rsidRPr="007560CA" w:rsidRDefault="00446844" w:rsidP="00446844">
            <w:pPr>
              <w:pStyle w:val="ListParagraph"/>
              <w:ind w:left="0"/>
              <w:jc w:val="center"/>
              <w:rPr>
                <w:bCs/>
                <w:lang w:val="vi-VN"/>
              </w:rPr>
            </w:pPr>
            <w:r w:rsidRPr="007560CA">
              <w:rPr>
                <w:bCs/>
                <w:lang w:val="vi-VN"/>
              </w:rPr>
              <w:t>2.2</w:t>
            </w:r>
          </w:p>
        </w:tc>
        <w:tc>
          <w:tcPr>
            <w:tcW w:w="4921" w:type="dxa"/>
          </w:tcPr>
          <w:p w14:paraId="2DCC893C" w14:textId="7FFF286B" w:rsidR="00446844" w:rsidRPr="00446844" w:rsidRDefault="00446844" w:rsidP="00446844">
            <w:pPr>
              <w:jc w:val="both"/>
              <w:rPr>
                <w:sz w:val="24"/>
                <w:szCs w:val="24"/>
              </w:rPr>
            </w:pPr>
            <w:r w:rsidRPr="00446844">
              <w:rPr>
                <w:sz w:val="24"/>
                <w:szCs w:val="24"/>
              </w:rPr>
              <w:t>Danh mục địa điểm</w:t>
            </w:r>
          </w:p>
        </w:tc>
        <w:tc>
          <w:tcPr>
            <w:tcW w:w="891" w:type="dxa"/>
            <w:vAlign w:val="center"/>
          </w:tcPr>
          <w:p w14:paraId="1AB987F5" w14:textId="4A5605B7" w:rsidR="00446844" w:rsidRPr="00EC2C56" w:rsidRDefault="00446844" w:rsidP="00446844">
            <w:pPr>
              <w:pStyle w:val="ListParagraph"/>
              <w:ind w:left="0"/>
              <w:jc w:val="center"/>
              <w:rPr>
                <w:bCs/>
              </w:rPr>
            </w:pPr>
          </w:p>
        </w:tc>
        <w:tc>
          <w:tcPr>
            <w:tcW w:w="2018" w:type="dxa"/>
            <w:vAlign w:val="center"/>
          </w:tcPr>
          <w:p w14:paraId="5AA18E94" w14:textId="5D53390B" w:rsidR="00446844" w:rsidRPr="005E07DD" w:rsidRDefault="00446844" w:rsidP="00446844">
            <w:pPr>
              <w:pStyle w:val="ListParagraph"/>
              <w:ind w:left="0"/>
              <w:jc w:val="center"/>
              <w:rPr>
                <w:bCs/>
              </w:rPr>
            </w:pPr>
            <w:r>
              <w:rPr>
                <w:bCs/>
                <w:lang w:val="vi-VN"/>
              </w:rPr>
              <w:t>4.</w:t>
            </w:r>
            <w:r>
              <w:rPr>
                <w:bCs/>
              </w:rPr>
              <w:t>1.3</w:t>
            </w:r>
          </w:p>
        </w:tc>
      </w:tr>
      <w:tr w:rsidR="00446844" w:rsidRPr="002C7B86" w14:paraId="108AE170" w14:textId="77777777" w:rsidTr="00935EA4">
        <w:trPr>
          <w:jc w:val="center"/>
        </w:trPr>
        <w:tc>
          <w:tcPr>
            <w:tcW w:w="1311" w:type="dxa"/>
            <w:vAlign w:val="center"/>
          </w:tcPr>
          <w:p w14:paraId="0E3F2AD3" w14:textId="77777777" w:rsidR="00446844" w:rsidRPr="002C7B86" w:rsidRDefault="00446844" w:rsidP="00446844">
            <w:pPr>
              <w:pStyle w:val="ListParagraph"/>
              <w:ind w:left="0"/>
              <w:jc w:val="center"/>
              <w:rPr>
                <w:bCs/>
                <w:lang w:val="vi-VN"/>
              </w:rPr>
            </w:pPr>
            <w:r w:rsidRPr="002C7B86">
              <w:rPr>
                <w:bCs/>
                <w:lang w:val="vi-VN"/>
              </w:rPr>
              <w:t>2.3</w:t>
            </w:r>
          </w:p>
        </w:tc>
        <w:tc>
          <w:tcPr>
            <w:tcW w:w="4921" w:type="dxa"/>
          </w:tcPr>
          <w:p w14:paraId="285A92EF" w14:textId="7ABE8109" w:rsidR="00446844" w:rsidRPr="00446844" w:rsidRDefault="00446844" w:rsidP="00446844">
            <w:pPr>
              <w:jc w:val="both"/>
              <w:rPr>
                <w:sz w:val="24"/>
                <w:szCs w:val="24"/>
              </w:rPr>
            </w:pPr>
            <w:r w:rsidRPr="00446844">
              <w:rPr>
                <w:sz w:val="24"/>
                <w:szCs w:val="24"/>
              </w:rPr>
              <w:t>Vị trí không gian</w:t>
            </w:r>
          </w:p>
        </w:tc>
        <w:tc>
          <w:tcPr>
            <w:tcW w:w="891" w:type="dxa"/>
            <w:vAlign w:val="center"/>
          </w:tcPr>
          <w:p w14:paraId="35C3A0BC" w14:textId="61261B37" w:rsidR="00446844" w:rsidRPr="002C7B86" w:rsidRDefault="00446844" w:rsidP="00446844">
            <w:pPr>
              <w:pStyle w:val="ListParagraph"/>
              <w:ind w:left="0"/>
              <w:jc w:val="center"/>
              <w:rPr>
                <w:bCs/>
                <w:lang w:val="vi-VN"/>
              </w:rPr>
            </w:pPr>
          </w:p>
        </w:tc>
        <w:tc>
          <w:tcPr>
            <w:tcW w:w="2018" w:type="dxa"/>
            <w:vAlign w:val="center"/>
          </w:tcPr>
          <w:p w14:paraId="2CFA11D5" w14:textId="0B646B3A" w:rsidR="00446844" w:rsidRPr="007560CA" w:rsidRDefault="00446844" w:rsidP="00446844">
            <w:pPr>
              <w:pStyle w:val="ListParagraph"/>
              <w:ind w:left="0"/>
              <w:jc w:val="center"/>
              <w:rPr>
                <w:bCs/>
                <w:lang w:val="vi-VN"/>
              </w:rPr>
            </w:pPr>
            <w:r>
              <w:rPr>
                <w:bCs/>
                <w:lang w:val="vi-VN"/>
              </w:rPr>
              <w:t>4.</w:t>
            </w:r>
            <w:r>
              <w:rPr>
                <w:bCs/>
              </w:rPr>
              <w:t>1</w:t>
            </w:r>
            <w:r>
              <w:rPr>
                <w:bCs/>
                <w:lang w:val="vi-VN"/>
              </w:rPr>
              <w:t>.</w:t>
            </w:r>
            <w:r>
              <w:rPr>
                <w:bCs/>
              </w:rPr>
              <w:t>3</w:t>
            </w:r>
          </w:p>
        </w:tc>
      </w:tr>
      <w:tr w:rsidR="00446844" w:rsidRPr="002C7B86" w14:paraId="1F4FE286" w14:textId="77777777" w:rsidTr="00935EA4">
        <w:trPr>
          <w:jc w:val="center"/>
        </w:trPr>
        <w:tc>
          <w:tcPr>
            <w:tcW w:w="1311" w:type="dxa"/>
            <w:vAlign w:val="center"/>
          </w:tcPr>
          <w:p w14:paraId="2862270F" w14:textId="7C34011B" w:rsidR="00446844" w:rsidRPr="00E50130" w:rsidRDefault="00446844" w:rsidP="00446844">
            <w:pPr>
              <w:pStyle w:val="ListParagraph"/>
              <w:ind w:left="0"/>
              <w:jc w:val="center"/>
              <w:rPr>
                <w:bCs/>
              </w:rPr>
            </w:pPr>
            <w:r>
              <w:rPr>
                <w:bCs/>
              </w:rPr>
              <w:t>2.4</w:t>
            </w:r>
          </w:p>
        </w:tc>
        <w:tc>
          <w:tcPr>
            <w:tcW w:w="4921" w:type="dxa"/>
          </w:tcPr>
          <w:p w14:paraId="58813BEF" w14:textId="23314819" w:rsidR="00446844" w:rsidRPr="00446844" w:rsidRDefault="00446844" w:rsidP="00446844">
            <w:pPr>
              <w:jc w:val="both"/>
              <w:rPr>
                <w:sz w:val="24"/>
                <w:szCs w:val="24"/>
              </w:rPr>
            </w:pPr>
            <w:r>
              <w:rPr>
                <w:sz w:val="24"/>
                <w:szCs w:val="24"/>
              </w:rPr>
              <w:t>K</w:t>
            </w:r>
            <w:r w:rsidRPr="00446844">
              <w:rPr>
                <w:sz w:val="24"/>
                <w:szCs w:val="24"/>
              </w:rPr>
              <w:t>ết luận</w:t>
            </w:r>
            <w:r>
              <w:rPr>
                <w:sz w:val="24"/>
                <w:szCs w:val="24"/>
              </w:rPr>
              <w:t xml:space="preserve"> chương</w:t>
            </w:r>
          </w:p>
        </w:tc>
        <w:tc>
          <w:tcPr>
            <w:tcW w:w="891" w:type="dxa"/>
            <w:vAlign w:val="center"/>
          </w:tcPr>
          <w:p w14:paraId="70E51AF9" w14:textId="0DEEEFBD" w:rsidR="00446844" w:rsidRPr="00694DE0" w:rsidRDefault="00446844" w:rsidP="00446844">
            <w:pPr>
              <w:pStyle w:val="ListParagraph"/>
              <w:ind w:left="0"/>
              <w:jc w:val="center"/>
              <w:rPr>
                <w:bCs/>
              </w:rPr>
            </w:pPr>
          </w:p>
        </w:tc>
        <w:tc>
          <w:tcPr>
            <w:tcW w:w="2018" w:type="dxa"/>
            <w:vAlign w:val="center"/>
          </w:tcPr>
          <w:p w14:paraId="2048AE35" w14:textId="55EE8F6C" w:rsidR="00446844" w:rsidRPr="00072FAD" w:rsidRDefault="00446844" w:rsidP="00446844">
            <w:pPr>
              <w:pStyle w:val="ListParagraph"/>
              <w:ind w:left="0"/>
              <w:jc w:val="center"/>
              <w:rPr>
                <w:bCs/>
              </w:rPr>
            </w:pPr>
            <w:r>
              <w:rPr>
                <w:bCs/>
              </w:rPr>
              <w:t>4.1.3</w:t>
            </w:r>
          </w:p>
        </w:tc>
      </w:tr>
      <w:tr w:rsidR="00446844" w:rsidRPr="007560CA" w14:paraId="4714D522" w14:textId="77777777" w:rsidTr="005D73D6">
        <w:trPr>
          <w:trHeight w:val="419"/>
          <w:jc w:val="center"/>
        </w:trPr>
        <w:tc>
          <w:tcPr>
            <w:tcW w:w="1311" w:type="dxa"/>
            <w:vAlign w:val="center"/>
          </w:tcPr>
          <w:p w14:paraId="20399D61" w14:textId="3585978A" w:rsidR="00446844" w:rsidRPr="00446844" w:rsidRDefault="00446844" w:rsidP="005D73D6">
            <w:pPr>
              <w:pStyle w:val="ListParagraph"/>
              <w:ind w:left="0"/>
              <w:jc w:val="center"/>
              <w:rPr>
                <w:b/>
                <w:bCs/>
              </w:rPr>
            </w:pPr>
            <w:r w:rsidRPr="007560CA">
              <w:rPr>
                <w:b/>
                <w:bCs/>
                <w:lang w:val="nl-NL"/>
              </w:rPr>
              <w:t xml:space="preserve">Chương </w:t>
            </w:r>
            <w:r>
              <w:rPr>
                <w:b/>
                <w:bCs/>
              </w:rPr>
              <w:t>3</w:t>
            </w:r>
          </w:p>
        </w:tc>
        <w:tc>
          <w:tcPr>
            <w:tcW w:w="4921" w:type="dxa"/>
            <w:vAlign w:val="center"/>
          </w:tcPr>
          <w:p w14:paraId="5D57651C" w14:textId="340FD20D" w:rsidR="00446844" w:rsidRPr="007560CA" w:rsidRDefault="00446844" w:rsidP="005D73D6">
            <w:pPr>
              <w:pStyle w:val="ListParagraph"/>
              <w:ind w:left="0"/>
              <w:rPr>
                <w:bCs/>
                <w:lang w:val="vi-VN"/>
              </w:rPr>
            </w:pPr>
            <w:r w:rsidRPr="00446844">
              <w:rPr>
                <w:b/>
              </w:rPr>
              <w:t>Cơ sở dữ liệu không gian và GIS</w:t>
            </w:r>
          </w:p>
        </w:tc>
        <w:tc>
          <w:tcPr>
            <w:tcW w:w="891" w:type="dxa"/>
            <w:vAlign w:val="center"/>
          </w:tcPr>
          <w:p w14:paraId="7CCEB8F6" w14:textId="77777777" w:rsidR="00446844" w:rsidRPr="00E47CDB" w:rsidRDefault="00446844" w:rsidP="005D73D6">
            <w:pPr>
              <w:pStyle w:val="ListParagraph"/>
              <w:ind w:left="0"/>
              <w:jc w:val="center"/>
              <w:rPr>
                <w:b/>
                <w:bCs/>
              </w:rPr>
            </w:pPr>
            <w:r>
              <w:rPr>
                <w:b/>
                <w:bCs/>
              </w:rPr>
              <w:t>10</w:t>
            </w:r>
          </w:p>
        </w:tc>
        <w:tc>
          <w:tcPr>
            <w:tcW w:w="2018" w:type="dxa"/>
            <w:vAlign w:val="center"/>
          </w:tcPr>
          <w:p w14:paraId="219AB4BF" w14:textId="77777777" w:rsidR="00446844" w:rsidRPr="007560CA" w:rsidRDefault="00446844" w:rsidP="005D73D6">
            <w:pPr>
              <w:pStyle w:val="ListParagraph"/>
              <w:ind w:left="0"/>
              <w:jc w:val="center"/>
              <w:rPr>
                <w:bCs/>
              </w:rPr>
            </w:pPr>
          </w:p>
        </w:tc>
      </w:tr>
      <w:tr w:rsidR="00446844" w:rsidRPr="007560CA" w14:paraId="0A6B21CF" w14:textId="77777777" w:rsidTr="005D73D6">
        <w:trPr>
          <w:jc w:val="center"/>
        </w:trPr>
        <w:tc>
          <w:tcPr>
            <w:tcW w:w="1311" w:type="dxa"/>
            <w:vAlign w:val="center"/>
          </w:tcPr>
          <w:p w14:paraId="054159B7" w14:textId="0F5575A5" w:rsidR="00446844" w:rsidRPr="007560CA" w:rsidRDefault="00446844" w:rsidP="00446844">
            <w:pPr>
              <w:pStyle w:val="ListParagraph"/>
              <w:ind w:left="0"/>
              <w:jc w:val="center"/>
              <w:rPr>
                <w:bCs/>
                <w:lang w:val="vi-VN"/>
              </w:rPr>
            </w:pPr>
            <w:r>
              <w:rPr>
                <w:bCs/>
              </w:rPr>
              <w:t>3</w:t>
            </w:r>
            <w:r w:rsidRPr="007560CA">
              <w:rPr>
                <w:bCs/>
                <w:lang w:val="vi-VN"/>
              </w:rPr>
              <w:t>.1</w:t>
            </w:r>
          </w:p>
        </w:tc>
        <w:tc>
          <w:tcPr>
            <w:tcW w:w="4921" w:type="dxa"/>
          </w:tcPr>
          <w:p w14:paraId="371B6539" w14:textId="1628F7F2" w:rsidR="00446844" w:rsidRPr="00446844" w:rsidRDefault="00446844" w:rsidP="00446844">
            <w:pPr>
              <w:jc w:val="both"/>
              <w:rPr>
                <w:sz w:val="24"/>
                <w:szCs w:val="24"/>
              </w:rPr>
            </w:pPr>
            <w:r w:rsidRPr="00A31083">
              <w:rPr>
                <w:sz w:val="24"/>
                <w:szCs w:val="24"/>
              </w:rPr>
              <w:t>Cơ sở dữ liệu không gian và GIS</w:t>
            </w:r>
          </w:p>
        </w:tc>
        <w:tc>
          <w:tcPr>
            <w:tcW w:w="891" w:type="dxa"/>
            <w:vAlign w:val="center"/>
          </w:tcPr>
          <w:p w14:paraId="310707D6" w14:textId="226FE893" w:rsidR="00446844" w:rsidRPr="007560CA" w:rsidRDefault="00446844" w:rsidP="00446844">
            <w:pPr>
              <w:pStyle w:val="ListParagraph"/>
              <w:ind w:left="0"/>
              <w:jc w:val="center"/>
              <w:rPr>
                <w:bCs/>
              </w:rPr>
            </w:pPr>
          </w:p>
        </w:tc>
        <w:tc>
          <w:tcPr>
            <w:tcW w:w="2018" w:type="dxa"/>
            <w:vAlign w:val="center"/>
          </w:tcPr>
          <w:p w14:paraId="75C46532" w14:textId="148CDD82" w:rsidR="00446844" w:rsidRPr="007560CA" w:rsidRDefault="00446844" w:rsidP="00446844">
            <w:pPr>
              <w:pStyle w:val="ListParagraph"/>
              <w:ind w:left="0"/>
              <w:jc w:val="center"/>
              <w:rPr>
                <w:bCs/>
              </w:rPr>
            </w:pPr>
            <w:r>
              <w:rPr>
                <w:bCs/>
              </w:rPr>
              <w:t>4.1.</w:t>
            </w:r>
            <w:r w:rsidR="006F71DE">
              <w:rPr>
                <w:bCs/>
              </w:rPr>
              <w:t>5</w:t>
            </w:r>
          </w:p>
        </w:tc>
      </w:tr>
      <w:tr w:rsidR="00446844" w:rsidRPr="002C7B86" w14:paraId="263837B4" w14:textId="77777777" w:rsidTr="005D73D6">
        <w:trPr>
          <w:jc w:val="center"/>
        </w:trPr>
        <w:tc>
          <w:tcPr>
            <w:tcW w:w="1311" w:type="dxa"/>
            <w:vAlign w:val="center"/>
          </w:tcPr>
          <w:p w14:paraId="4AFCB261" w14:textId="72B94C67" w:rsidR="00446844" w:rsidRPr="007560CA" w:rsidRDefault="00446844" w:rsidP="00446844">
            <w:pPr>
              <w:pStyle w:val="ListParagraph"/>
              <w:ind w:left="0"/>
              <w:jc w:val="center"/>
              <w:rPr>
                <w:bCs/>
                <w:lang w:val="vi-VN"/>
              </w:rPr>
            </w:pPr>
            <w:r>
              <w:rPr>
                <w:bCs/>
              </w:rPr>
              <w:t>3</w:t>
            </w:r>
            <w:r w:rsidRPr="007560CA">
              <w:rPr>
                <w:bCs/>
                <w:lang w:val="vi-VN"/>
              </w:rPr>
              <w:t>.2</w:t>
            </w:r>
          </w:p>
        </w:tc>
        <w:tc>
          <w:tcPr>
            <w:tcW w:w="4921" w:type="dxa"/>
          </w:tcPr>
          <w:p w14:paraId="5B540535" w14:textId="448DF15D" w:rsidR="00446844" w:rsidRPr="00446844" w:rsidRDefault="00446844" w:rsidP="00446844">
            <w:pPr>
              <w:jc w:val="both"/>
              <w:rPr>
                <w:sz w:val="24"/>
                <w:szCs w:val="24"/>
              </w:rPr>
            </w:pPr>
            <w:r w:rsidRPr="00A31083">
              <w:rPr>
                <w:sz w:val="24"/>
                <w:szCs w:val="24"/>
              </w:rPr>
              <w:t>Mô hình dữ liệu địa lý và không gian</w:t>
            </w:r>
          </w:p>
        </w:tc>
        <w:tc>
          <w:tcPr>
            <w:tcW w:w="891" w:type="dxa"/>
            <w:vAlign w:val="center"/>
          </w:tcPr>
          <w:p w14:paraId="4158B784" w14:textId="3A3A0ABF" w:rsidR="00446844" w:rsidRPr="00EC2C56" w:rsidRDefault="00446844" w:rsidP="00446844">
            <w:pPr>
              <w:pStyle w:val="ListParagraph"/>
              <w:ind w:left="0"/>
              <w:jc w:val="center"/>
              <w:rPr>
                <w:bCs/>
              </w:rPr>
            </w:pPr>
          </w:p>
        </w:tc>
        <w:tc>
          <w:tcPr>
            <w:tcW w:w="2018" w:type="dxa"/>
            <w:vAlign w:val="center"/>
          </w:tcPr>
          <w:p w14:paraId="03852710" w14:textId="31A13B79" w:rsidR="00446844" w:rsidRPr="005E07DD" w:rsidRDefault="00446844" w:rsidP="00446844">
            <w:pPr>
              <w:pStyle w:val="ListParagraph"/>
              <w:ind w:left="0"/>
              <w:jc w:val="center"/>
              <w:rPr>
                <w:bCs/>
              </w:rPr>
            </w:pPr>
            <w:r>
              <w:rPr>
                <w:bCs/>
                <w:lang w:val="vi-VN"/>
              </w:rPr>
              <w:t>4.</w:t>
            </w:r>
            <w:r>
              <w:rPr>
                <w:bCs/>
              </w:rPr>
              <w:t>1.</w:t>
            </w:r>
            <w:r w:rsidR="006F71DE">
              <w:rPr>
                <w:bCs/>
              </w:rPr>
              <w:t>5</w:t>
            </w:r>
          </w:p>
        </w:tc>
      </w:tr>
      <w:tr w:rsidR="00446844" w:rsidRPr="002C7B86" w14:paraId="42C99D3B" w14:textId="77777777" w:rsidTr="005D73D6">
        <w:trPr>
          <w:jc w:val="center"/>
        </w:trPr>
        <w:tc>
          <w:tcPr>
            <w:tcW w:w="1311" w:type="dxa"/>
            <w:vAlign w:val="center"/>
          </w:tcPr>
          <w:p w14:paraId="55BDB248" w14:textId="3EF68241" w:rsidR="00446844" w:rsidRPr="002C7B86" w:rsidRDefault="00446844" w:rsidP="00446844">
            <w:pPr>
              <w:pStyle w:val="ListParagraph"/>
              <w:ind w:left="0"/>
              <w:jc w:val="center"/>
              <w:rPr>
                <w:bCs/>
                <w:lang w:val="vi-VN"/>
              </w:rPr>
            </w:pPr>
            <w:r>
              <w:rPr>
                <w:bCs/>
              </w:rPr>
              <w:t>3</w:t>
            </w:r>
            <w:r w:rsidRPr="002C7B86">
              <w:rPr>
                <w:bCs/>
                <w:lang w:val="vi-VN"/>
              </w:rPr>
              <w:t>.3</w:t>
            </w:r>
          </w:p>
        </w:tc>
        <w:tc>
          <w:tcPr>
            <w:tcW w:w="4921" w:type="dxa"/>
          </w:tcPr>
          <w:p w14:paraId="696D4F57" w14:textId="76FD0541" w:rsidR="00446844" w:rsidRPr="00446844" w:rsidRDefault="00111061" w:rsidP="00446844">
            <w:pPr>
              <w:jc w:val="both"/>
              <w:rPr>
                <w:sz w:val="24"/>
                <w:szCs w:val="24"/>
              </w:rPr>
            </w:pPr>
            <w:r>
              <w:rPr>
                <w:sz w:val="24"/>
                <w:szCs w:val="24"/>
              </w:rPr>
              <w:t>Biểu diễn</w:t>
            </w:r>
            <w:r w:rsidR="00446844" w:rsidRPr="00A31083">
              <w:rPr>
                <w:sz w:val="24"/>
                <w:szCs w:val="24"/>
              </w:rPr>
              <w:t xml:space="preserve"> các đối tượng không gian</w:t>
            </w:r>
          </w:p>
        </w:tc>
        <w:tc>
          <w:tcPr>
            <w:tcW w:w="891" w:type="dxa"/>
            <w:vAlign w:val="center"/>
          </w:tcPr>
          <w:p w14:paraId="2189BEFC" w14:textId="5FBB15D4" w:rsidR="00446844" w:rsidRPr="002C7B86" w:rsidRDefault="00446844" w:rsidP="00446844">
            <w:pPr>
              <w:pStyle w:val="ListParagraph"/>
              <w:ind w:left="0"/>
              <w:jc w:val="center"/>
              <w:rPr>
                <w:bCs/>
                <w:lang w:val="vi-VN"/>
              </w:rPr>
            </w:pPr>
          </w:p>
        </w:tc>
        <w:tc>
          <w:tcPr>
            <w:tcW w:w="2018" w:type="dxa"/>
            <w:vAlign w:val="center"/>
          </w:tcPr>
          <w:p w14:paraId="3C707F1F" w14:textId="1C679677" w:rsidR="00446844" w:rsidRPr="007560CA" w:rsidRDefault="00446844" w:rsidP="00446844">
            <w:pPr>
              <w:pStyle w:val="ListParagraph"/>
              <w:ind w:left="0"/>
              <w:jc w:val="center"/>
              <w:rPr>
                <w:bCs/>
                <w:lang w:val="vi-VN"/>
              </w:rPr>
            </w:pPr>
            <w:r>
              <w:rPr>
                <w:bCs/>
                <w:lang w:val="vi-VN"/>
              </w:rPr>
              <w:t>4.</w:t>
            </w:r>
            <w:r w:rsidR="006F71DE">
              <w:rPr>
                <w:bCs/>
              </w:rPr>
              <w:t>2.1</w:t>
            </w:r>
          </w:p>
        </w:tc>
      </w:tr>
      <w:tr w:rsidR="00446844" w:rsidRPr="002C7B86" w14:paraId="2AC72228" w14:textId="77777777" w:rsidTr="005D73D6">
        <w:trPr>
          <w:jc w:val="center"/>
        </w:trPr>
        <w:tc>
          <w:tcPr>
            <w:tcW w:w="1311" w:type="dxa"/>
            <w:vAlign w:val="center"/>
          </w:tcPr>
          <w:p w14:paraId="4BA1B986" w14:textId="378E08F6" w:rsidR="00446844" w:rsidRPr="00E50130" w:rsidRDefault="00446844" w:rsidP="00446844">
            <w:pPr>
              <w:pStyle w:val="ListParagraph"/>
              <w:ind w:left="0"/>
              <w:jc w:val="center"/>
              <w:rPr>
                <w:bCs/>
              </w:rPr>
            </w:pPr>
            <w:r>
              <w:rPr>
                <w:bCs/>
              </w:rPr>
              <w:t>3.4</w:t>
            </w:r>
          </w:p>
        </w:tc>
        <w:tc>
          <w:tcPr>
            <w:tcW w:w="4921" w:type="dxa"/>
          </w:tcPr>
          <w:p w14:paraId="16572266" w14:textId="583DC73A" w:rsidR="00446844" w:rsidRPr="00446844" w:rsidRDefault="00111061" w:rsidP="00446844">
            <w:pPr>
              <w:jc w:val="both"/>
              <w:rPr>
                <w:sz w:val="24"/>
                <w:szCs w:val="24"/>
              </w:rPr>
            </w:pPr>
            <w:r>
              <w:rPr>
                <w:sz w:val="24"/>
                <w:szCs w:val="24"/>
              </w:rPr>
              <w:t xml:space="preserve">Đối tượng không gian và </w:t>
            </w:r>
            <w:r w:rsidR="00446844" w:rsidRPr="00A31083">
              <w:rPr>
                <w:sz w:val="24"/>
                <w:szCs w:val="24"/>
              </w:rPr>
              <w:t>chủ đề</w:t>
            </w:r>
          </w:p>
        </w:tc>
        <w:tc>
          <w:tcPr>
            <w:tcW w:w="891" w:type="dxa"/>
            <w:vAlign w:val="center"/>
          </w:tcPr>
          <w:p w14:paraId="27CF58EE" w14:textId="27415B0E" w:rsidR="00446844" w:rsidRPr="00694DE0" w:rsidRDefault="00446844" w:rsidP="00446844">
            <w:pPr>
              <w:pStyle w:val="ListParagraph"/>
              <w:ind w:left="0"/>
              <w:jc w:val="center"/>
              <w:rPr>
                <w:bCs/>
              </w:rPr>
            </w:pPr>
          </w:p>
        </w:tc>
        <w:tc>
          <w:tcPr>
            <w:tcW w:w="2018" w:type="dxa"/>
            <w:vAlign w:val="center"/>
          </w:tcPr>
          <w:p w14:paraId="58936CF0" w14:textId="19C89412" w:rsidR="00446844" w:rsidRPr="00072FAD" w:rsidRDefault="00446844" w:rsidP="00446844">
            <w:pPr>
              <w:pStyle w:val="ListParagraph"/>
              <w:ind w:left="0"/>
              <w:jc w:val="center"/>
              <w:rPr>
                <w:bCs/>
              </w:rPr>
            </w:pPr>
            <w:r>
              <w:rPr>
                <w:bCs/>
              </w:rPr>
              <w:t>4.1.</w:t>
            </w:r>
            <w:r w:rsidR="006F71DE">
              <w:rPr>
                <w:bCs/>
              </w:rPr>
              <w:t>5</w:t>
            </w:r>
          </w:p>
        </w:tc>
      </w:tr>
      <w:tr w:rsidR="00446844" w:rsidRPr="007560CA" w14:paraId="3E7898CC" w14:textId="77777777" w:rsidTr="005D73D6">
        <w:trPr>
          <w:jc w:val="center"/>
        </w:trPr>
        <w:tc>
          <w:tcPr>
            <w:tcW w:w="1311" w:type="dxa"/>
            <w:vAlign w:val="center"/>
          </w:tcPr>
          <w:p w14:paraId="7464BCB3" w14:textId="15DF964B" w:rsidR="00446844" w:rsidRPr="00446844" w:rsidRDefault="00446844" w:rsidP="00446844">
            <w:pPr>
              <w:pStyle w:val="ListParagraph"/>
              <w:ind w:left="0"/>
              <w:jc w:val="center"/>
              <w:rPr>
                <w:bCs/>
              </w:rPr>
            </w:pPr>
            <w:r>
              <w:rPr>
                <w:bCs/>
              </w:rPr>
              <w:t>3</w:t>
            </w:r>
            <w:r w:rsidRPr="007560CA">
              <w:rPr>
                <w:bCs/>
                <w:lang w:val="vi-VN"/>
              </w:rPr>
              <w:t>.</w:t>
            </w:r>
            <w:r>
              <w:rPr>
                <w:bCs/>
              </w:rPr>
              <w:t>5</w:t>
            </w:r>
          </w:p>
        </w:tc>
        <w:tc>
          <w:tcPr>
            <w:tcW w:w="4921" w:type="dxa"/>
          </w:tcPr>
          <w:p w14:paraId="57A81317" w14:textId="5ADAF2A4" w:rsidR="00446844" w:rsidRPr="00446844" w:rsidRDefault="00111061" w:rsidP="00446844">
            <w:pPr>
              <w:jc w:val="both"/>
              <w:rPr>
                <w:sz w:val="24"/>
                <w:szCs w:val="24"/>
              </w:rPr>
            </w:pPr>
            <w:r>
              <w:rPr>
                <w:sz w:val="24"/>
                <w:szCs w:val="24"/>
              </w:rPr>
              <w:t>Các giải thuật</w:t>
            </w:r>
            <w:r w:rsidR="00446844" w:rsidRPr="00A31083">
              <w:rPr>
                <w:sz w:val="24"/>
                <w:szCs w:val="24"/>
              </w:rPr>
              <w:t xml:space="preserve"> hình học tính toán</w:t>
            </w:r>
          </w:p>
        </w:tc>
        <w:tc>
          <w:tcPr>
            <w:tcW w:w="891" w:type="dxa"/>
            <w:vAlign w:val="center"/>
          </w:tcPr>
          <w:p w14:paraId="65F14121" w14:textId="114EF74A" w:rsidR="00446844" w:rsidRPr="007560CA" w:rsidRDefault="00446844" w:rsidP="00446844">
            <w:pPr>
              <w:pStyle w:val="ListParagraph"/>
              <w:ind w:left="0"/>
              <w:jc w:val="center"/>
              <w:rPr>
                <w:bCs/>
              </w:rPr>
            </w:pPr>
          </w:p>
        </w:tc>
        <w:tc>
          <w:tcPr>
            <w:tcW w:w="2018" w:type="dxa"/>
            <w:vAlign w:val="center"/>
          </w:tcPr>
          <w:p w14:paraId="735C7EC7" w14:textId="713DDC9C" w:rsidR="00446844" w:rsidRPr="007560CA" w:rsidRDefault="00446844" w:rsidP="00446844">
            <w:pPr>
              <w:pStyle w:val="ListParagraph"/>
              <w:ind w:left="0"/>
              <w:jc w:val="center"/>
              <w:rPr>
                <w:bCs/>
              </w:rPr>
            </w:pPr>
            <w:r>
              <w:rPr>
                <w:bCs/>
              </w:rPr>
              <w:t>4.1.</w:t>
            </w:r>
            <w:r w:rsidR="006F71DE">
              <w:rPr>
                <w:bCs/>
              </w:rPr>
              <w:t>6</w:t>
            </w:r>
          </w:p>
        </w:tc>
      </w:tr>
      <w:tr w:rsidR="00446844" w:rsidRPr="002C7B86" w14:paraId="508A4993" w14:textId="77777777" w:rsidTr="005D73D6">
        <w:trPr>
          <w:jc w:val="center"/>
        </w:trPr>
        <w:tc>
          <w:tcPr>
            <w:tcW w:w="1311" w:type="dxa"/>
            <w:vAlign w:val="center"/>
          </w:tcPr>
          <w:p w14:paraId="338A915E" w14:textId="6C79285D" w:rsidR="00446844" w:rsidRPr="00446844" w:rsidRDefault="00446844" w:rsidP="00446844">
            <w:pPr>
              <w:pStyle w:val="ListParagraph"/>
              <w:ind w:left="0"/>
              <w:jc w:val="center"/>
              <w:rPr>
                <w:bCs/>
              </w:rPr>
            </w:pPr>
            <w:r>
              <w:rPr>
                <w:bCs/>
              </w:rPr>
              <w:t>3.6</w:t>
            </w:r>
          </w:p>
        </w:tc>
        <w:tc>
          <w:tcPr>
            <w:tcW w:w="4921" w:type="dxa"/>
          </w:tcPr>
          <w:p w14:paraId="65F79305" w14:textId="75BCD27A" w:rsidR="00446844" w:rsidRPr="00446844" w:rsidRDefault="00446844" w:rsidP="00446844">
            <w:pPr>
              <w:jc w:val="both"/>
              <w:rPr>
                <w:sz w:val="24"/>
                <w:szCs w:val="24"/>
              </w:rPr>
            </w:pPr>
            <w:r w:rsidRPr="00A31083">
              <w:rPr>
                <w:sz w:val="24"/>
                <w:szCs w:val="24"/>
              </w:rPr>
              <w:t>Ngôn ngữ đánh dấu địa lý</w:t>
            </w:r>
            <w:r w:rsidR="00111061">
              <w:rPr>
                <w:sz w:val="24"/>
                <w:szCs w:val="24"/>
              </w:rPr>
              <w:t xml:space="preserve"> GML</w:t>
            </w:r>
          </w:p>
        </w:tc>
        <w:tc>
          <w:tcPr>
            <w:tcW w:w="891" w:type="dxa"/>
            <w:vAlign w:val="center"/>
          </w:tcPr>
          <w:p w14:paraId="65D018C8" w14:textId="1D718523" w:rsidR="00446844" w:rsidRPr="00EC2C56" w:rsidRDefault="00446844" w:rsidP="00446844">
            <w:pPr>
              <w:pStyle w:val="ListParagraph"/>
              <w:ind w:left="0"/>
              <w:jc w:val="center"/>
              <w:rPr>
                <w:bCs/>
              </w:rPr>
            </w:pPr>
          </w:p>
        </w:tc>
        <w:tc>
          <w:tcPr>
            <w:tcW w:w="2018" w:type="dxa"/>
            <w:vAlign w:val="center"/>
          </w:tcPr>
          <w:p w14:paraId="7B53950F" w14:textId="15FF2692" w:rsidR="00446844" w:rsidRPr="005E07DD" w:rsidRDefault="00446844" w:rsidP="00446844">
            <w:pPr>
              <w:pStyle w:val="ListParagraph"/>
              <w:ind w:left="0"/>
              <w:jc w:val="center"/>
              <w:rPr>
                <w:bCs/>
              </w:rPr>
            </w:pPr>
            <w:r>
              <w:rPr>
                <w:bCs/>
                <w:lang w:val="vi-VN"/>
              </w:rPr>
              <w:t>4.</w:t>
            </w:r>
            <w:r>
              <w:rPr>
                <w:bCs/>
              </w:rPr>
              <w:t>1.</w:t>
            </w:r>
            <w:r w:rsidR="006F71DE">
              <w:rPr>
                <w:bCs/>
              </w:rPr>
              <w:t>7</w:t>
            </w:r>
          </w:p>
        </w:tc>
      </w:tr>
      <w:tr w:rsidR="00446844" w:rsidRPr="002C7B86" w14:paraId="108F4BBF" w14:textId="77777777" w:rsidTr="005D73D6">
        <w:trPr>
          <w:jc w:val="center"/>
        </w:trPr>
        <w:tc>
          <w:tcPr>
            <w:tcW w:w="1311" w:type="dxa"/>
            <w:vAlign w:val="center"/>
          </w:tcPr>
          <w:p w14:paraId="6435603F" w14:textId="13D11A52" w:rsidR="00446844" w:rsidRPr="00446844" w:rsidRDefault="00446844" w:rsidP="00446844">
            <w:pPr>
              <w:pStyle w:val="ListParagraph"/>
              <w:ind w:left="0"/>
              <w:jc w:val="center"/>
              <w:rPr>
                <w:bCs/>
              </w:rPr>
            </w:pPr>
            <w:r>
              <w:rPr>
                <w:bCs/>
              </w:rPr>
              <w:t>3.7</w:t>
            </w:r>
          </w:p>
        </w:tc>
        <w:tc>
          <w:tcPr>
            <w:tcW w:w="4921" w:type="dxa"/>
          </w:tcPr>
          <w:p w14:paraId="6EBA348A" w14:textId="7BAA73A2" w:rsidR="00446844" w:rsidRPr="00446844" w:rsidRDefault="00446844" w:rsidP="00446844">
            <w:pPr>
              <w:jc w:val="both"/>
              <w:rPr>
                <w:sz w:val="24"/>
                <w:szCs w:val="24"/>
              </w:rPr>
            </w:pPr>
            <w:r>
              <w:rPr>
                <w:sz w:val="24"/>
                <w:szCs w:val="24"/>
              </w:rPr>
              <w:t>K</w:t>
            </w:r>
            <w:r w:rsidRPr="00446844">
              <w:rPr>
                <w:sz w:val="24"/>
                <w:szCs w:val="24"/>
              </w:rPr>
              <w:t>ết luận</w:t>
            </w:r>
            <w:r>
              <w:rPr>
                <w:sz w:val="24"/>
                <w:szCs w:val="24"/>
              </w:rPr>
              <w:t xml:space="preserve"> chương</w:t>
            </w:r>
          </w:p>
        </w:tc>
        <w:tc>
          <w:tcPr>
            <w:tcW w:w="891" w:type="dxa"/>
            <w:vAlign w:val="center"/>
          </w:tcPr>
          <w:p w14:paraId="787E824C" w14:textId="270D4C7C" w:rsidR="00446844" w:rsidRPr="002C7B86" w:rsidRDefault="00446844" w:rsidP="00446844">
            <w:pPr>
              <w:pStyle w:val="ListParagraph"/>
              <w:ind w:left="0"/>
              <w:jc w:val="center"/>
              <w:rPr>
                <w:bCs/>
                <w:lang w:val="vi-VN"/>
              </w:rPr>
            </w:pPr>
          </w:p>
        </w:tc>
        <w:tc>
          <w:tcPr>
            <w:tcW w:w="2018" w:type="dxa"/>
            <w:vAlign w:val="center"/>
          </w:tcPr>
          <w:p w14:paraId="28599AAB" w14:textId="67E8D4C7" w:rsidR="00446844" w:rsidRPr="007560CA" w:rsidRDefault="00446844" w:rsidP="00446844">
            <w:pPr>
              <w:pStyle w:val="ListParagraph"/>
              <w:ind w:left="0"/>
              <w:jc w:val="center"/>
              <w:rPr>
                <w:bCs/>
                <w:lang w:val="vi-VN"/>
              </w:rPr>
            </w:pPr>
            <w:r>
              <w:rPr>
                <w:bCs/>
                <w:lang w:val="vi-VN"/>
              </w:rPr>
              <w:t>4.</w:t>
            </w:r>
            <w:r>
              <w:rPr>
                <w:bCs/>
              </w:rPr>
              <w:t>1</w:t>
            </w:r>
            <w:r>
              <w:rPr>
                <w:bCs/>
                <w:lang w:val="vi-VN"/>
              </w:rPr>
              <w:t>.</w:t>
            </w:r>
            <w:r w:rsidR="00596F4E">
              <w:rPr>
                <w:bCs/>
              </w:rPr>
              <w:t>5, 4.1.6, 4.1.7, 4.2.1</w:t>
            </w:r>
          </w:p>
        </w:tc>
      </w:tr>
      <w:tr w:rsidR="00E8421C" w:rsidRPr="007560CA" w14:paraId="1993E618" w14:textId="77777777" w:rsidTr="005D73D6">
        <w:trPr>
          <w:trHeight w:val="419"/>
          <w:jc w:val="center"/>
        </w:trPr>
        <w:tc>
          <w:tcPr>
            <w:tcW w:w="1311" w:type="dxa"/>
            <w:vAlign w:val="center"/>
          </w:tcPr>
          <w:p w14:paraId="4955FC02" w14:textId="13BFA9AD" w:rsidR="00E8421C" w:rsidRPr="00446844" w:rsidRDefault="00E8421C" w:rsidP="005D73D6">
            <w:pPr>
              <w:pStyle w:val="ListParagraph"/>
              <w:ind w:left="0"/>
              <w:jc w:val="center"/>
              <w:rPr>
                <w:b/>
                <w:bCs/>
              </w:rPr>
            </w:pPr>
            <w:r w:rsidRPr="007560CA">
              <w:rPr>
                <w:b/>
                <w:bCs/>
                <w:lang w:val="nl-NL"/>
              </w:rPr>
              <w:t xml:space="preserve">Chương </w:t>
            </w:r>
            <w:r>
              <w:rPr>
                <w:b/>
                <w:bCs/>
              </w:rPr>
              <w:t>4</w:t>
            </w:r>
          </w:p>
        </w:tc>
        <w:tc>
          <w:tcPr>
            <w:tcW w:w="4921" w:type="dxa"/>
            <w:vAlign w:val="center"/>
          </w:tcPr>
          <w:p w14:paraId="02B1B20C" w14:textId="15D2C0AD" w:rsidR="00E8421C" w:rsidRPr="007560CA" w:rsidRDefault="00A512DE" w:rsidP="005D73D6">
            <w:pPr>
              <w:pStyle w:val="ListParagraph"/>
              <w:ind w:left="0"/>
              <w:rPr>
                <w:bCs/>
                <w:lang w:val="vi-VN"/>
              </w:rPr>
            </w:pPr>
            <w:r>
              <w:rPr>
                <w:b/>
              </w:rPr>
              <w:t>N</w:t>
            </w:r>
            <w:r w:rsidRPr="00A512DE">
              <w:rPr>
                <w:b/>
              </w:rPr>
              <w:t>guyên tắc cơ bản của phương pháp định vị</w:t>
            </w:r>
          </w:p>
        </w:tc>
        <w:tc>
          <w:tcPr>
            <w:tcW w:w="891" w:type="dxa"/>
            <w:vAlign w:val="center"/>
          </w:tcPr>
          <w:p w14:paraId="76081740" w14:textId="77777777" w:rsidR="00E8421C" w:rsidRPr="00E47CDB" w:rsidRDefault="00E8421C" w:rsidP="005D73D6">
            <w:pPr>
              <w:pStyle w:val="ListParagraph"/>
              <w:ind w:left="0"/>
              <w:jc w:val="center"/>
              <w:rPr>
                <w:b/>
                <w:bCs/>
              </w:rPr>
            </w:pPr>
            <w:r>
              <w:rPr>
                <w:b/>
                <w:bCs/>
              </w:rPr>
              <w:t>10</w:t>
            </w:r>
          </w:p>
        </w:tc>
        <w:tc>
          <w:tcPr>
            <w:tcW w:w="2018" w:type="dxa"/>
            <w:vAlign w:val="center"/>
          </w:tcPr>
          <w:p w14:paraId="2F70E87E" w14:textId="77777777" w:rsidR="00E8421C" w:rsidRPr="007560CA" w:rsidRDefault="00E8421C" w:rsidP="005D73D6">
            <w:pPr>
              <w:pStyle w:val="ListParagraph"/>
              <w:ind w:left="0"/>
              <w:jc w:val="center"/>
              <w:rPr>
                <w:bCs/>
              </w:rPr>
            </w:pPr>
          </w:p>
        </w:tc>
      </w:tr>
      <w:tr w:rsidR="00B0722A" w:rsidRPr="007560CA" w14:paraId="225DA037" w14:textId="77777777" w:rsidTr="005D73D6">
        <w:trPr>
          <w:jc w:val="center"/>
        </w:trPr>
        <w:tc>
          <w:tcPr>
            <w:tcW w:w="1311" w:type="dxa"/>
            <w:vAlign w:val="center"/>
          </w:tcPr>
          <w:p w14:paraId="59EEE2A9" w14:textId="4C670FB8" w:rsidR="00B0722A" w:rsidRPr="007560CA" w:rsidRDefault="00B0722A" w:rsidP="00B0722A">
            <w:pPr>
              <w:pStyle w:val="ListParagraph"/>
              <w:ind w:left="0"/>
              <w:jc w:val="center"/>
              <w:rPr>
                <w:bCs/>
                <w:lang w:val="vi-VN"/>
              </w:rPr>
            </w:pPr>
            <w:r>
              <w:rPr>
                <w:bCs/>
              </w:rPr>
              <w:t>4</w:t>
            </w:r>
            <w:r w:rsidRPr="007560CA">
              <w:rPr>
                <w:bCs/>
                <w:lang w:val="vi-VN"/>
              </w:rPr>
              <w:t>.1</w:t>
            </w:r>
          </w:p>
        </w:tc>
        <w:tc>
          <w:tcPr>
            <w:tcW w:w="4921" w:type="dxa"/>
          </w:tcPr>
          <w:p w14:paraId="3C7A5339" w14:textId="187A9C59" w:rsidR="00B0722A" w:rsidRPr="00446844" w:rsidRDefault="00B0722A" w:rsidP="00B0722A">
            <w:pPr>
              <w:jc w:val="both"/>
              <w:rPr>
                <w:sz w:val="24"/>
                <w:szCs w:val="24"/>
              </w:rPr>
            </w:pPr>
            <w:r w:rsidRPr="00384642">
              <w:rPr>
                <w:sz w:val="24"/>
                <w:szCs w:val="24"/>
              </w:rPr>
              <w:t>Phân loại cơ sở hạ tầng định vị</w:t>
            </w:r>
          </w:p>
        </w:tc>
        <w:tc>
          <w:tcPr>
            <w:tcW w:w="891" w:type="dxa"/>
            <w:vAlign w:val="center"/>
          </w:tcPr>
          <w:p w14:paraId="3BD785C7" w14:textId="749C1319" w:rsidR="00B0722A" w:rsidRPr="007560CA" w:rsidRDefault="00B0722A" w:rsidP="00B0722A">
            <w:pPr>
              <w:pStyle w:val="ListParagraph"/>
              <w:ind w:left="0"/>
              <w:jc w:val="center"/>
              <w:rPr>
                <w:bCs/>
              </w:rPr>
            </w:pPr>
          </w:p>
        </w:tc>
        <w:tc>
          <w:tcPr>
            <w:tcW w:w="2018" w:type="dxa"/>
            <w:vAlign w:val="center"/>
          </w:tcPr>
          <w:p w14:paraId="5633F57D" w14:textId="6841320B" w:rsidR="00B0722A" w:rsidRPr="007560CA" w:rsidRDefault="005F4BBB" w:rsidP="00B0722A">
            <w:pPr>
              <w:pStyle w:val="ListParagraph"/>
              <w:ind w:left="0"/>
              <w:jc w:val="center"/>
              <w:rPr>
                <w:bCs/>
              </w:rPr>
            </w:pPr>
            <w:r>
              <w:rPr>
                <w:bCs/>
              </w:rPr>
              <w:t xml:space="preserve">4.1.2, </w:t>
            </w:r>
            <w:r w:rsidR="00B0722A">
              <w:rPr>
                <w:bCs/>
              </w:rPr>
              <w:t>4.1.</w:t>
            </w:r>
            <w:r w:rsidR="006F71DE">
              <w:rPr>
                <w:bCs/>
              </w:rPr>
              <w:t>8</w:t>
            </w:r>
          </w:p>
        </w:tc>
      </w:tr>
      <w:tr w:rsidR="00B0722A" w:rsidRPr="002C7B86" w14:paraId="4184A498" w14:textId="77777777" w:rsidTr="005D73D6">
        <w:trPr>
          <w:jc w:val="center"/>
        </w:trPr>
        <w:tc>
          <w:tcPr>
            <w:tcW w:w="1311" w:type="dxa"/>
            <w:vAlign w:val="center"/>
          </w:tcPr>
          <w:p w14:paraId="7CD835B8" w14:textId="3F37B317" w:rsidR="00B0722A" w:rsidRPr="007560CA" w:rsidRDefault="00B0722A" w:rsidP="00B0722A">
            <w:pPr>
              <w:pStyle w:val="ListParagraph"/>
              <w:ind w:left="0"/>
              <w:jc w:val="center"/>
              <w:rPr>
                <w:bCs/>
                <w:lang w:val="vi-VN"/>
              </w:rPr>
            </w:pPr>
            <w:r>
              <w:rPr>
                <w:bCs/>
              </w:rPr>
              <w:t>4</w:t>
            </w:r>
            <w:r w:rsidRPr="007560CA">
              <w:rPr>
                <w:bCs/>
                <w:lang w:val="vi-VN"/>
              </w:rPr>
              <w:t>.2</w:t>
            </w:r>
          </w:p>
        </w:tc>
        <w:tc>
          <w:tcPr>
            <w:tcW w:w="4921" w:type="dxa"/>
          </w:tcPr>
          <w:p w14:paraId="0D91C896" w14:textId="169EF43A" w:rsidR="00B0722A" w:rsidRPr="00446844" w:rsidRDefault="00B0722A" w:rsidP="00B0722A">
            <w:pPr>
              <w:jc w:val="both"/>
              <w:rPr>
                <w:sz w:val="24"/>
                <w:szCs w:val="24"/>
              </w:rPr>
            </w:pPr>
            <w:r>
              <w:rPr>
                <w:sz w:val="24"/>
                <w:szCs w:val="24"/>
              </w:rPr>
              <w:t>Các p</w:t>
            </w:r>
            <w:r w:rsidRPr="00384642">
              <w:rPr>
                <w:sz w:val="24"/>
                <w:szCs w:val="24"/>
              </w:rPr>
              <w:t>hương pháp định vị cơ bản</w:t>
            </w:r>
          </w:p>
        </w:tc>
        <w:tc>
          <w:tcPr>
            <w:tcW w:w="891" w:type="dxa"/>
            <w:vAlign w:val="center"/>
          </w:tcPr>
          <w:p w14:paraId="2CC8D5F8" w14:textId="22959E7E" w:rsidR="00B0722A" w:rsidRPr="00EC2C56" w:rsidRDefault="00B0722A" w:rsidP="00B0722A">
            <w:pPr>
              <w:pStyle w:val="ListParagraph"/>
              <w:ind w:left="0"/>
              <w:jc w:val="center"/>
              <w:rPr>
                <w:bCs/>
              </w:rPr>
            </w:pPr>
          </w:p>
        </w:tc>
        <w:tc>
          <w:tcPr>
            <w:tcW w:w="2018" w:type="dxa"/>
            <w:vAlign w:val="center"/>
          </w:tcPr>
          <w:p w14:paraId="2FC55CC4" w14:textId="6250FDCF" w:rsidR="00B0722A" w:rsidRPr="005E07DD" w:rsidRDefault="005F4BBB" w:rsidP="00B0722A">
            <w:pPr>
              <w:pStyle w:val="ListParagraph"/>
              <w:ind w:left="0"/>
              <w:jc w:val="center"/>
              <w:rPr>
                <w:bCs/>
              </w:rPr>
            </w:pPr>
            <w:r>
              <w:rPr>
                <w:bCs/>
              </w:rPr>
              <w:t xml:space="preserve">4.1.2, </w:t>
            </w:r>
            <w:r w:rsidR="00B0722A">
              <w:rPr>
                <w:bCs/>
                <w:lang w:val="vi-VN"/>
              </w:rPr>
              <w:t>4.</w:t>
            </w:r>
            <w:r w:rsidR="00B0722A">
              <w:rPr>
                <w:bCs/>
              </w:rPr>
              <w:t>1.</w:t>
            </w:r>
            <w:r w:rsidR="006F71DE">
              <w:rPr>
                <w:bCs/>
              </w:rPr>
              <w:t>8</w:t>
            </w:r>
          </w:p>
        </w:tc>
      </w:tr>
      <w:tr w:rsidR="00B0722A" w:rsidRPr="002C7B86" w14:paraId="3477027E" w14:textId="77777777" w:rsidTr="005D73D6">
        <w:trPr>
          <w:jc w:val="center"/>
        </w:trPr>
        <w:tc>
          <w:tcPr>
            <w:tcW w:w="1311" w:type="dxa"/>
            <w:vAlign w:val="center"/>
          </w:tcPr>
          <w:p w14:paraId="18AB2972" w14:textId="26E31C9A" w:rsidR="00B0722A" w:rsidRPr="002C7B86" w:rsidRDefault="00B0722A" w:rsidP="00B0722A">
            <w:pPr>
              <w:pStyle w:val="ListParagraph"/>
              <w:ind w:left="0"/>
              <w:jc w:val="center"/>
              <w:rPr>
                <w:bCs/>
                <w:lang w:val="vi-VN"/>
              </w:rPr>
            </w:pPr>
            <w:r>
              <w:rPr>
                <w:bCs/>
              </w:rPr>
              <w:t>4</w:t>
            </w:r>
            <w:r w:rsidRPr="002C7B86">
              <w:rPr>
                <w:bCs/>
                <w:lang w:val="vi-VN"/>
              </w:rPr>
              <w:t>.3</w:t>
            </w:r>
          </w:p>
        </w:tc>
        <w:tc>
          <w:tcPr>
            <w:tcW w:w="4921" w:type="dxa"/>
          </w:tcPr>
          <w:p w14:paraId="7961C62A" w14:textId="613A1992" w:rsidR="00B0722A" w:rsidRPr="00446844" w:rsidRDefault="00281500" w:rsidP="00B0722A">
            <w:pPr>
              <w:jc w:val="both"/>
              <w:rPr>
                <w:sz w:val="24"/>
                <w:szCs w:val="24"/>
              </w:rPr>
            </w:pPr>
            <w:r>
              <w:rPr>
                <w:sz w:val="24"/>
                <w:szCs w:val="24"/>
              </w:rPr>
              <w:t>Các nguồn sai số</w:t>
            </w:r>
          </w:p>
        </w:tc>
        <w:tc>
          <w:tcPr>
            <w:tcW w:w="891" w:type="dxa"/>
            <w:vAlign w:val="center"/>
          </w:tcPr>
          <w:p w14:paraId="36FC2B99" w14:textId="60EE1DB7" w:rsidR="00B0722A" w:rsidRPr="002C7B86" w:rsidRDefault="00B0722A" w:rsidP="00B0722A">
            <w:pPr>
              <w:pStyle w:val="ListParagraph"/>
              <w:ind w:left="0"/>
              <w:jc w:val="center"/>
              <w:rPr>
                <w:bCs/>
                <w:lang w:val="vi-VN"/>
              </w:rPr>
            </w:pPr>
          </w:p>
        </w:tc>
        <w:tc>
          <w:tcPr>
            <w:tcW w:w="2018" w:type="dxa"/>
            <w:vAlign w:val="center"/>
          </w:tcPr>
          <w:p w14:paraId="03216D9E" w14:textId="5825CEEE" w:rsidR="00B0722A" w:rsidRPr="007560CA" w:rsidRDefault="005F4BBB" w:rsidP="00B0722A">
            <w:pPr>
              <w:pStyle w:val="ListParagraph"/>
              <w:ind w:left="0"/>
              <w:jc w:val="center"/>
              <w:rPr>
                <w:bCs/>
                <w:lang w:val="vi-VN"/>
              </w:rPr>
            </w:pPr>
            <w:r>
              <w:rPr>
                <w:bCs/>
              </w:rPr>
              <w:t xml:space="preserve">4.1.2, </w:t>
            </w:r>
            <w:r w:rsidR="00B0722A">
              <w:rPr>
                <w:bCs/>
                <w:lang w:val="vi-VN"/>
              </w:rPr>
              <w:t>4.</w:t>
            </w:r>
            <w:r w:rsidR="00B0722A">
              <w:rPr>
                <w:bCs/>
              </w:rPr>
              <w:t>1</w:t>
            </w:r>
            <w:r w:rsidR="00B0722A">
              <w:rPr>
                <w:bCs/>
                <w:lang w:val="vi-VN"/>
              </w:rPr>
              <w:t>.</w:t>
            </w:r>
            <w:r w:rsidR="006F71DE">
              <w:rPr>
                <w:bCs/>
              </w:rPr>
              <w:t>8</w:t>
            </w:r>
          </w:p>
        </w:tc>
      </w:tr>
      <w:tr w:rsidR="00B0722A" w:rsidRPr="002C7B86" w14:paraId="7FB605DE" w14:textId="77777777" w:rsidTr="005D73D6">
        <w:trPr>
          <w:jc w:val="center"/>
        </w:trPr>
        <w:tc>
          <w:tcPr>
            <w:tcW w:w="1311" w:type="dxa"/>
            <w:vAlign w:val="center"/>
          </w:tcPr>
          <w:p w14:paraId="54A7692D" w14:textId="60AE705E" w:rsidR="00B0722A" w:rsidRPr="00E50130" w:rsidRDefault="00B0722A" w:rsidP="00B0722A">
            <w:pPr>
              <w:pStyle w:val="ListParagraph"/>
              <w:ind w:left="0"/>
              <w:jc w:val="center"/>
              <w:rPr>
                <w:bCs/>
              </w:rPr>
            </w:pPr>
            <w:r>
              <w:rPr>
                <w:bCs/>
              </w:rPr>
              <w:t>4.4</w:t>
            </w:r>
          </w:p>
        </w:tc>
        <w:tc>
          <w:tcPr>
            <w:tcW w:w="4921" w:type="dxa"/>
          </w:tcPr>
          <w:p w14:paraId="357AC62E" w14:textId="3F12E5C0" w:rsidR="00B0722A" w:rsidRPr="00446844" w:rsidRDefault="00281500" w:rsidP="00B0722A">
            <w:pPr>
              <w:jc w:val="both"/>
              <w:rPr>
                <w:sz w:val="24"/>
                <w:szCs w:val="24"/>
              </w:rPr>
            </w:pPr>
            <w:r>
              <w:rPr>
                <w:sz w:val="24"/>
                <w:szCs w:val="24"/>
              </w:rPr>
              <w:t>Kết luận chương</w:t>
            </w:r>
          </w:p>
        </w:tc>
        <w:tc>
          <w:tcPr>
            <w:tcW w:w="891" w:type="dxa"/>
            <w:vAlign w:val="center"/>
          </w:tcPr>
          <w:p w14:paraId="42119C97" w14:textId="29F6DC6F" w:rsidR="00B0722A" w:rsidRPr="00694DE0" w:rsidRDefault="00B0722A" w:rsidP="00B0722A">
            <w:pPr>
              <w:pStyle w:val="ListParagraph"/>
              <w:ind w:left="0"/>
              <w:jc w:val="center"/>
              <w:rPr>
                <w:bCs/>
              </w:rPr>
            </w:pPr>
          </w:p>
        </w:tc>
        <w:tc>
          <w:tcPr>
            <w:tcW w:w="2018" w:type="dxa"/>
            <w:vAlign w:val="center"/>
          </w:tcPr>
          <w:p w14:paraId="38B12A71" w14:textId="3D806D68" w:rsidR="00B0722A" w:rsidRPr="00072FAD" w:rsidRDefault="005F4BBB" w:rsidP="00B0722A">
            <w:pPr>
              <w:pStyle w:val="ListParagraph"/>
              <w:ind w:left="0"/>
              <w:jc w:val="center"/>
              <w:rPr>
                <w:bCs/>
              </w:rPr>
            </w:pPr>
            <w:r>
              <w:rPr>
                <w:bCs/>
              </w:rPr>
              <w:t xml:space="preserve">4.1.2, </w:t>
            </w:r>
            <w:r w:rsidR="00B0722A">
              <w:rPr>
                <w:bCs/>
              </w:rPr>
              <w:t>4.1.</w:t>
            </w:r>
            <w:r w:rsidR="006F71DE">
              <w:rPr>
                <w:bCs/>
              </w:rPr>
              <w:t>8</w:t>
            </w:r>
          </w:p>
        </w:tc>
      </w:tr>
      <w:tr w:rsidR="00281500" w:rsidRPr="007560CA" w14:paraId="3A56D495" w14:textId="77777777" w:rsidTr="005D73D6">
        <w:trPr>
          <w:trHeight w:val="419"/>
          <w:jc w:val="center"/>
        </w:trPr>
        <w:tc>
          <w:tcPr>
            <w:tcW w:w="1311" w:type="dxa"/>
            <w:vAlign w:val="center"/>
          </w:tcPr>
          <w:p w14:paraId="54677CAF" w14:textId="45259940" w:rsidR="00281500" w:rsidRPr="00446844" w:rsidRDefault="00281500" w:rsidP="005D73D6">
            <w:pPr>
              <w:pStyle w:val="ListParagraph"/>
              <w:ind w:left="0"/>
              <w:jc w:val="center"/>
              <w:rPr>
                <w:b/>
                <w:bCs/>
              </w:rPr>
            </w:pPr>
            <w:r w:rsidRPr="007560CA">
              <w:rPr>
                <w:b/>
                <w:bCs/>
                <w:lang w:val="nl-NL"/>
              </w:rPr>
              <w:t xml:space="preserve">Chương </w:t>
            </w:r>
            <w:r>
              <w:rPr>
                <w:b/>
                <w:bCs/>
              </w:rPr>
              <w:t>5</w:t>
            </w:r>
          </w:p>
        </w:tc>
        <w:tc>
          <w:tcPr>
            <w:tcW w:w="4921" w:type="dxa"/>
            <w:vAlign w:val="center"/>
          </w:tcPr>
          <w:p w14:paraId="21273B70" w14:textId="49DCEB17" w:rsidR="00281500" w:rsidRPr="007560CA" w:rsidRDefault="00FD03AF" w:rsidP="005D73D6">
            <w:pPr>
              <w:pStyle w:val="ListParagraph"/>
              <w:ind w:left="0"/>
              <w:rPr>
                <w:bCs/>
                <w:lang w:val="vi-VN"/>
              </w:rPr>
            </w:pPr>
            <w:r>
              <w:rPr>
                <w:b/>
              </w:rPr>
              <w:t>Hoạt động LBS liên tổ chức</w:t>
            </w:r>
          </w:p>
        </w:tc>
        <w:tc>
          <w:tcPr>
            <w:tcW w:w="891" w:type="dxa"/>
            <w:vAlign w:val="center"/>
          </w:tcPr>
          <w:p w14:paraId="792006CF" w14:textId="26A1FAB4" w:rsidR="00281500" w:rsidRPr="00E47CDB" w:rsidRDefault="004D060A" w:rsidP="005D73D6">
            <w:pPr>
              <w:pStyle w:val="ListParagraph"/>
              <w:ind w:left="0"/>
              <w:jc w:val="center"/>
              <w:rPr>
                <w:b/>
                <w:bCs/>
              </w:rPr>
            </w:pPr>
            <w:r>
              <w:rPr>
                <w:b/>
                <w:bCs/>
              </w:rPr>
              <w:t>4</w:t>
            </w:r>
          </w:p>
        </w:tc>
        <w:tc>
          <w:tcPr>
            <w:tcW w:w="2018" w:type="dxa"/>
            <w:vAlign w:val="center"/>
          </w:tcPr>
          <w:p w14:paraId="5CB22C35" w14:textId="77777777" w:rsidR="00281500" w:rsidRPr="007560CA" w:rsidRDefault="00281500" w:rsidP="005D73D6">
            <w:pPr>
              <w:pStyle w:val="ListParagraph"/>
              <w:ind w:left="0"/>
              <w:jc w:val="center"/>
              <w:rPr>
                <w:bCs/>
              </w:rPr>
            </w:pPr>
          </w:p>
        </w:tc>
      </w:tr>
      <w:tr w:rsidR="00FD03AF" w:rsidRPr="007560CA" w14:paraId="6C1EF161" w14:textId="77777777" w:rsidTr="005D73D6">
        <w:trPr>
          <w:jc w:val="center"/>
        </w:trPr>
        <w:tc>
          <w:tcPr>
            <w:tcW w:w="1311" w:type="dxa"/>
            <w:vAlign w:val="center"/>
          </w:tcPr>
          <w:p w14:paraId="30261E1D" w14:textId="7C62FBE9" w:rsidR="00FD03AF" w:rsidRPr="007560CA" w:rsidRDefault="00FD03AF" w:rsidP="00FD03AF">
            <w:pPr>
              <w:pStyle w:val="ListParagraph"/>
              <w:ind w:left="0"/>
              <w:jc w:val="center"/>
              <w:rPr>
                <w:bCs/>
                <w:lang w:val="vi-VN"/>
              </w:rPr>
            </w:pPr>
            <w:r>
              <w:rPr>
                <w:bCs/>
              </w:rPr>
              <w:t>5</w:t>
            </w:r>
            <w:r w:rsidRPr="007560CA">
              <w:rPr>
                <w:bCs/>
                <w:lang w:val="vi-VN"/>
              </w:rPr>
              <w:t>.1</w:t>
            </w:r>
          </w:p>
        </w:tc>
        <w:tc>
          <w:tcPr>
            <w:tcW w:w="4921" w:type="dxa"/>
          </w:tcPr>
          <w:p w14:paraId="415E0B0A" w14:textId="7130D768" w:rsidR="00FD03AF" w:rsidRPr="00446844" w:rsidRDefault="00FD03AF" w:rsidP="00FD03AF">
            <w:pPr>
              <w:jc w:val="both"/>
              <w:rPr>
                <w:sz w:val="24"/>
                <w:szCs w:val="24"/>
              </w:rPr>
            </w:pPr>
            <w:r w:rsidRPr="00AD6308">
              <w:rPr>
                <w:sz w:val="24"/>
                <w:szCs w:val="24"/>
              </w:rPr>
              <w:t>Chuỗi cung ứng LBS</w:t>
            </w:r>
          </w:p>
        </w:tc>
        <w:tc>
          <w:tcPr>
            <w:tcW w:w="891" w:type="dxa"/>
            <w:vAlign w:val="center"/>
          </w:tcPr>
          <w:p w14:paraId="4FDA4391" w14:textId="7E7357D3" w:rsidR="00FD03AF" w:rsidRPr="007560CA" w:rsidRDefault="00FD03AF" w:rsidP="00FD03AF">
            <w:pPr>
              <w:pStyle w:val="ListParagraph"/>
              <w:ind w:left="0"/>
              <w:jc w:val="center"/>
              <w:rPr>
                <w:bCs/>
              </w:rPr>
            </w:pPr>
          </w:p>
        </w:tc>
        <w:tc>
          <w:tcPr>
            <w:tcW w:w="2018" w:type="dxa"/>
            <w:vAlign w:val="center"/>
          </w:tcPr>
          <w:p w14:paraId="035EEFB7" w14:textId="54D9EF0A" w:rsidR="00FD03AF" w:rsidRPr="007560CA" w:rsidRDefault="00FD03AF" w:rsidP="00FD03AF">
            <w:pPr>
              <w:pStyle w:val="ListParagraph"/>
              <w:ind w:left="0"/>
              <w:jc w:val="center"/>
              <w:rPr>
                <w:bCs/>
              </w:rPr>
            </w:pPr>
            <w:r>
              <w:rPr>
                <w:bCs/>
              </w:rPr>
              <w:t>4.1.</w:t>
            </w:r>
            <w:r w:rsidR="00BD57B1">
              <w:rPr>
                <w:bCs/>
              </w:rPr>
              <w:t>9</w:t>
            </w:r>
          </w:p>
        </w:tc>
      </w:tr>
      <w:tr w:rsidR="00FD03AF" w:rsidRPr="002C7B86" w14:paraId="09240AE2" w14:textId="77777777" w:rsidTr="005D73D6">
        <w:trPr>
          <w:jc w:val="center"/>
        </w:trPr>
        <w:tc>
          <w:tcPr>
            <w:tcW w:w="1311" w:type="dxa"/>
            <w:vAlign w:val="center"/>
          </w:tcPr>
          <w:p w14:paraId="7A1F1563" w14:textId="1826E4BA" w:rsidR="00FD03AF" w:rsidRPr="007560CA" w:rsidRDefault="00FD03AF" w:rsidP="00FD03AF">
            <w:pPr>
              <w:pStyle w:val="ListParagraph"/>
              <w:ind w:left="0"/>
              <w:jc w:val="center"/>
              <w:rPr>
                <w:bCs/>
                <w:lang w:val="vi-VN"/>
              </w:rPr>
            </w:pPr>
            <w:r>
              <w:rPr>
                <w:bCs/>
              </w:rPr>
              <w:t>5</w:t>
            </w:r>
            <w:r w:rsidRPr="007560CA">
              <w:rPr>
                <w:bCs/>
                <w:lang w:val="vi-VN"/>
              </w:rPr>
              <w:t>.2</w:t>
            </w:r>
          </w:p>
        </w:tc>
        <w:tc>
          <w:tcPr>
            <w:tcW w:w="4921" w:type="dxa"/>
          </w:tcPr>
          <w:p w14:paraId="1584809C" w14:textId="3B33B4B6" w:rsidR="00FD03AF" w:rsidRPr="00446844" w:rsidRDefault="00FD03AF" w:rsidP="00FD03AF">
            <w:pPr>
              <w:jc w:val="both"/>
              <w:rPr>
                <w:sz w:val="24"/>
                <w:szCs w:val="24"/>
              </w:rPr>
            </w:pPr>
            <w:r w:rsidRPr="00AD6308">
              <w:rPr>
                <w:sz w:val="24"/>
                <w:szCs w:val="24"/>
              </w:rPr>
              <w:t>Kịch bản của chuỗi cung ứng LBS</w:t>
            </w:r>
          </w:p>
        </w:tc>
        <w:tc>
          <w:tcPr>
            <w:tcW w:w="891" w:type="dxa"/>
            <w:vAlign w:val="center"/>
          </w:tcPr>
          <w:p w14:paraId="1746AE13" w14:textId="29FD4120" w:rsidR="00FD03AF" w:rsidRPr="00EC2C56" w:rsidRDefault="00FD03AF" w:rsidP="00FD03AF">
            <w:pPr>
              <w:pStyle w:val="ListParagraph"/>
              <w:ind w:left="0"/>
              <w:jc w:val="center"/>
              <w:rPr>
                <w:bCs/>
              </w:rPr>
            </w:pPr>
          </w:p>
        </w:tc>
        <w:tc>
          <w:tcPr>
            <w:tcW w:w="2018" w:type="dxa"/>
            <w:vAlign w:val="center"/>
          </w:tcPr>
          <w:p w14:paraId="0D90DABC" w14:textId="77BE5B17" w:rsidR="00FD03AF" w:rsidRPr="005E07DD" w:rsidRDefault="00FD03AF" w:rsidP="00FD03AF">
            <w:pPr>
              <w:pStyle w:val="ListParagraph"/>
              <w:ind w:left="0"/>
              <w:jc w:val="center"/>
              <w:rPr>
                <w:bCs/>
              </w:rPr>
            </w:pPr>
            <w:r>
              <w:rPr>
                <w:bCs/>
                <w:lang w:val="vi-VN"/>
              </w:rPr>
              <w:t>4.</w:t>
            </w:r>
            <w:r>
              <w:rPr>
                <w:bCs/>
              </w:rPr>
              <w:t>1.</w:t>
            </w:r>
            <w:r w:rsidR="00BD57B1">
              <w:rPr>
                <w:bCs/>
              </w:rPr>
              <w:t>9</w:t>
            </w:r>
          </w:p>
        </w:tc>
      </w:tr>
      <w:tr w:rsidR="00FD03AF" w:rsidRPr="002C7B86" w14:paraId="26A1C5FE" w14:textId="77777777" w:rsidTr="005D73D6">
        <w:trPr>
          <w:jc w:val="center"/>
        </w:trPr>
        <w:tc>
          <w:tcPr>
            <w:tcW w:w="1311" w:type="dxa"/>
            <w:vAlign w:val="center"/>
          </w:tcPr>
          <w:p w14:paraId="46C23680" w14:textId="471F0D2B" w:rsidR="00FD03AF" w:rsidRPr="002C7B86" w:rsidRDefault="00FD03AF" w:rsidP="00FD03AF">
            <w:pPr>
              <w:pStyle w:val="ListParagraph"/>
              <w:ind w:left="0"/>
              <w:jc w:val="center"/>
              <w:rPr>
                <w:bCs/>
                <w:lang w:val="vi-VN"/>
              </w:rPr>
            </w:pPr>
            <w:r>
              <w:rPr>
                <w:bCs/>
              </w:rPr>
              <w:t>5</w:t>
            </w:r>
            <w:r w:rsidRPr="002C7B86">
              <w:rPr>
                <w:bCs/>
                <w:lang w:val="vi-VN"/>
              </w:rPr>
              <w:t>.3</w:t>
            </w:r>
          </w:p>
        </w:tc>
        <w:tc>
          <w:tcPr>
            <w:tcW w:w="4921" w:type="dxa"/>
          </w:tcPr>
          <w:p w14:paraId="23B1A165" w14:textId="4742737C" w:rsidR="00FD03AF" w:rsidRPr="00446844" w:rsidRDefault="00FD03AF" w:rsidP="00FD03AF">
            <w:pPr>
              <w:jc w:val="both"/>
              <w:rPr>
                <w:sz w:val="24"/>
                <w:szCs w:val="24"/>
              </w:rPr>
            </w:pPr>
            <w:r w:rsidRPr="00AD6308">
              <w:rPr>
                <w:sz w:val="24"/>
                <w:szCs w:val="24"/>
              </w:rPr>
              <w:t>Mô hình nhà cung cấp/người tiêu dùng</w:t>
            </w:r>
          </w:p>
        </w:tc>
        <w:tc>
          <w:tcPr>
            <w:tcW w:w="891" w:type="dxa"/>
            <w:vAlign w:val="center"/>
          </w:tcPr>
          <w:p w14:paraId="708971CF" w14:textId="73B82BAF" w:rsidR="00FD03AF" w:rsidRPr="002C7B86" w:rsidRDefault="00FD03AF" w:rsidP="00FD03AF">
            <w:pPr>
              <w:pStyle w:val="ListParagraph"/>
              <w:ind w:left="0"/>
              <w:jc w:val="center"/>
              <w:rPr>
                <w:bCs/>
                <w:lang w:val="vi-VN"/>
              </w:rPr>
            </w:pPr>
          </w:p>
        </w:tc>
        <w:tc>
          <w:tcPr>
            <w:tcW w:w="2018" w:type="dxa"/>
            <w:vAlign w:val="center"/>
          </w:tcPr>
          <w:p w14:paraId="63E01566" w14:textId="5069C48D" w:rsidR="00FD03AF" w:rsidRPr="007560CA" w:rsidRDefault="00FD03AF" w:rsidP="00FD03AF">
            <w:pPr>
              <w:pStyle w:val="ListParagraph"/>
              <w:ind w:left="0"/>
              <w:jc w:val="center"/>
              <w:rPr>
                <w:bCs/>
                <w:lang w:val="vi-VN"/>
              </w:rPr>
            </w:pPr>
            <w:r>
              <w:rPr>
                <w:bCs/>
                <w:lang w:val="vi-VN"/>
              </w:rPr>
              <w:t>4.</w:t>
            </w:r>
            <w:r>
              <w:rPr>
                <w:bCs/>
              </w:rPr>
              <w:t>1</w:t>
            </w:r>
            <w:r>
              <w:rPr>
                <w:bCs/>
                <w:lang w:val="vi-VN"/>
              </w:rPr>
              <w:t>.</w:t>
            </w:r>
            <w:r w:rsidR="00BD57B1">
              <w:rPr>
                <w:bCs/>
              </w:rPr>
              <w:t>9</w:t>
            </w:r>
          </w:p>
        </w:tc>
      </w:tr>
      <w:tr w:rsidR="00FD03AF" w:rsidRPr="002C7B86" w14:paraId="22CFCD64" w14:textId="77777777" w:rsidTr="005D73D6">
        <w:trPr>
          <w:jc w:val="center"/>
        </w:trPr>
        <w:tc>
          <w:tcPr>
            <w:tcW w:w="1311" w:type="dxa"/>
            <w:vAlign w:val="center"/>
          </w:tcPr>
          <w:p w14:paraId="2735763E" w14:textId="47AF9859" w:rsidR="00FD03AF" w:rsidRPr="00E50130" w:rsidRDefault="00FD03AF" w:rsidP="00FD03AF">
            <w:pPr>
              <w:pStyle w:val="ListParagraph"/>
              <w:ind w:left="0"/>
              <w:jc w:val="center"/>
              <w:rPr>
                <w:bCs/>
              </w:rPr>
            </w:pPr>
            <w:r>
              <w:rPr>
                <w:bCs/>
              </w:rPr>
              <w:t>5.4</w:t>
            </w:r>
          </w:p>
        </w:tc>
        <w:tc>
          <w:tcPr>
            <w:tcW w:w="4921" w:type="dxa"/>
          </w:tcPr>
          <w:p w14:paraId="4906019D" w14:textId="5B554386" w:rsidR="00FD03AF" w:rsidRPr="00446844" w:rsidRDefault="00FD03AF" w:rsidP="00FD03AF">
            <w:pPr>
              <w:jc w:val="both"/>
              <w:rPr>
                <w:sz w:val="24"/>
                <w:szCs w:val="24"/>
              </w:rPr>
            </w:pPr>
            <w:r w:rsidRPr="00AD6308">
              <w:rPr>
                <w:sz w:val="24"/>
                <w:szCs w:val="24"/>
              </w:rPr>
              <w:t>Bảo vệ quyền riêng tư</w:t>
            </w:r>
          </w:p>
        </w:tc>
        <w:tc>
          <w:tcPr>
            <w:tcW w:w="891" w:type="dxa"/>
            <w:vAlign w:val="center"/>
          </w:tcPr>
          <w:p w14:paraId="0678BCC1" w14:textId="7B70C837" w:rsidR="00FD03AF" w:rsidRPr="00694DE0" w:rsidRDefault="00FD03AF" w:rsidP="00FD03AF">
            <w:pPr>
              <w:pStyle w:val="ListParagraph"/>
              <w:ind w:left="0"/>
              <w:jc w:val="center"/>
              <w:rPr>
                <w:bCs/>
              </w:rPr>
            </w:pPr>
          </w:p>
        </w:tc>
        <w:tc>
          <w:tcPr>
            <w:tcW w:w="2018" w:type="dxa"/>
            <w:vAlign w:val="center"/>
          </w:tcPr>
          <w:p w14:paraId="60EDEDFC" w14:textId="6E8455CC" w:rsidR="00FD03AF" w:rsidRPr="00072FAD" w:rsidRDefault="00FD03AF" w:rsidP="00FD03AF">
            <w:pPr>
              <w:pStyle w:val="ListParagraph"/>
              <w:ind w:left="0"/>
              <w:jc w:val="center"/>
              <w:rPr>
                <w:bCs/>
              </w:rPr>
            </w:pPr>
            <w:r>
              <w:rPr>
                <w:bCs/>
              </w:rPr>
              <w:t>4.1.</w:t>
            </w:r>
            <w:r w:rsidR="00BD57B1">
              <w:rPr>
                <w:bCs/>
              </w:rPr>
              <w:t>9</w:t>
            </w:r>
          </w:p>
        </w:tc>
      </w:tr>
      <w:tr w:rsidR="00281500" w:rsidRPr="002C7B86" w14:paraId="453D7DF1" w14:textId="77777777" w:rsidTr="005D73D6">
        <w:trPr>
          <w:jc w:val="center"/>
        </w:trPr>
        <w:tc>
          <w:tcPr>
            <w:tcW w:w="1311" w:type="dxa"/>
            <w:vAlign w:val="center"/>
          </w:tcPr>
          <w:p w14:paraId="172E9D10" w14:textId="636448C8" w:rsidR="00281500" w:rsidRPr="00446844" w:rsidRDefault="00281500" w:rsidP="005D73D6">
            <w:pPr>
              <w:pStyle w:val="ListParagraph"/>
              <w:ind w:left="0"/>
              <w:jc w:val="center"/>
              <w:rPr>
                <w:bCs/>
              </w:rPr>
            </w:pPr>
            <w:r>
              <w:rPr>
                <w:bCs/>
              </w:rPr>
              <w:t>5.</w:t>
            </w:r>
            <w:r w:rsidR="00FD03AF">
              <w:rPr>
                <w:bCs/>
              </w:rPr>
              <w:t>5</w:t>
            </w:r>
          </w:p>
        </w:tc>
        <w:tc>
          <w:tcPr>
            <w:tcW w:w="4921" w:type="dxa"/>
          </w:tcPr>
          <w:p w14:paraId="724C3697" w14:textId="77777777" w:rsidR="00281500" w:rsidRPr="00446844" w:rsidRDefault="00281500" w:rsidP="005D73D6">
            <w:pPr>
              <w:jc w:val="both"/>
              <w:rPr>
                <w:sz w:val="24"/>
                <w:szCs w:val="24"/>
              </w:rPr>
            </w:pPr>
            <w:r>
              <w:rPr>
                <w:sz w:val="24"/>
                <w:szCs w:val="24"/>
              </w:rPr>
              <w:t>K</w:t>
            </w:r>
            <w:r w:rsidRPr="00446844">
              <w:rPr>
                <w:sz w:val="24"/>
                <w:szCs w:val="24"/>
              </w:rPr>
              <w:t>ết luận</w:t>
            </w:r>
            <w:r>
              <w:rPr>
                <w:sz w:val="24"/>
                <w:szCs w:val="24"/>
              </w:rPr>
              <w:t xml:space="preserve"> chương</w:t>
            </w:r>
          </w:p>
        </w:tc>
        <w:tc>
          <w:tcPr>
            <w:tcW w:w="891" w:type="dxa"/>
            <w:vAlign w:val="center"/>
          </w:tcPr>
          <w:p w14:paraId="70D73F81" w14:textId="30BDD8B2" w:rsidR="00281500" w:rsidRPr="002C7B86" w:rsidRDefault="00281500" w:rsidP="005D73D6">
            <w:pPr>
              <w:pStyle w:val="ListParagraph"/>
              <w:ind w:left="0"/>
              <w:jc w:val="center"/>
              <w:rPr>
                <w:bCs/>
                <w:lang w:val="vi-VN"/>
              </w:rPr>
            </w:pPr>
          </w:p>
        </w:tc>
        <w:tc>
          <w:tcPr>
            <w:tcW w:w="2018" w:type="dxa"/>
            <w:vAlign w:val="center"/>
          </w:tcPr>
          <w:p w14:paraId="0CAC336C" w14:textId="100DF08C" w:rsidR="00281500" w:rsidRPr="007560CA" w:rsidRDefault="00281500" w:rsidP="005D73D6">
            <w:pPr>
              <w:pStyle w:val="ListParagraph"/>
              <w:ind w:left="0"/>
              <w:jc w:val="center"/>
              <w:rPr>
                <w:bCs/>
                <w:lang w:val="vi-VN"/>
              </w:rPr>
            </w:pPr>
            <w:r>
              <w:rPr>
                <w:bCs/>
                <w:lang w:val="vi-VN"/>
              </w:rPr>
              <w:t>4.</w:t>
            </w:r>
            <w:r>
              <w:rPr>
                <w:bCs/>
              </w:rPr>
              <w:t>1</w:t>
            </w:r>
            <w:r>
              <w:rPr>
                <w:bCs/>
                <w:lang w:val="vi-VN"/>
              </w:rPr>
              <w:t>.</w:t>
            </w:r>
            <w:r w:rsidR="00BD57B1">
              <w:rPr>
                <w:bCs/>
              </w:rPr>
              <w:t>9</w:t>
            </w:r>
          </w:p>
        </w:tc>
      </w:tr>
      <w:tr w:rsidR="00446844" w:rsidRPr="007560CA" w14:paraId="4ADB4925" w14:textId="77777777" w:rsidTr="004C126F">
        <w:trPr>
          <w:trHeight w:val="453"/>
          <w:jc w:val="center"/>
        </w:trPr>
        <w:tc>
          <w:tcPr>
            <w:tcW w:w="9141" w:type="dxa"/>
            <w:gridSpan w:val="4"/>
            <w:tcBorders>
              <w:top w:val="single" w:sz="4" w:space="0" w:color="auto"/>
              <w:left w:val="single" w:sz="4" w:space="0" w:color="auto"/>
              <w:bottom w:val="single" w:sz="4" w:space="0" w:color="auto"/>
              <w:right w:val="single" w:sz="4" w:space="0" w:color="auto"/>
            </w:tcBorders>
            <w:vAlign w:val="center"/>
          </w:tcPr>
          <w:p w14:paraId="58FF07CE" w14:textId="032B521E" w:rsidR="00446844" w:rsidRPr="007560CA" w:rsidRDefault="00446844" w:rsidP="00446844">
            <w:pPr>
              <w:pStyle w:val="ListParagraph"/>
              <w:numPr>
                <w:ilvl w:val="1"/>
                <w:numId w:val="6"/>
              </w:numPr>
              <w:rPr>
                <w:b/>
                <w:bCs/>
              </w:rPr>
            </w:pPr>
            <w:r w:rsidRPr="007560CA">
              <w:rPr>
                <w:b/>
                <w:bCs/>
              </w:rPr>
              <w:t>Thí nghiệm/</w:t>
            </w:r>
            <w:r w:rsidRPr="007560CA">
              <w:rPr>
                <w:b/>
                <w:bCs/>
                <w:lang w:val="vi-VN"/>
              </w:rPr>
              <w:t>Thực hành</w:t>
            </w:r>
            <w:r>
              <w:rPr>
                <w:b/>
                <w:bCs/>
              </w:rPr>
              <w:t>/ĐAMH</w:t>
            </w:r>
          </w:p>
        </w:tc>
      </w:tr>
      <w:tr w:rsidR="00446844" w:rsidRPr="007560CA" w14:paraId="41CBBC56" w14:textId="77777777" w:rsidTr="004C126F">
        <w:trPr>
          <w:jc w:val="center"/>
        </w:trPr>
        <w:tc>
          <w:tcPr>
            <w:tcW w:w="1311" w:type="dxa"/>
            <w:tcBorders>
              <w:top w:val="single" w:sz="4" w:space="0" w:color="auto"/>
            </w:tcBorders>
            <w:vAlign w:val="center"/>
          </w:tcPr>
          <w:p w14:paraId="5991EC14" w14:textId="77777777" w:rsidR="00446844" w:rsidRPr="007560CA" w:rsidRDefault="00446844" w:rsidP="00446844">
            <w:pPr>
              <w:pStyle w:val="ListParagraph"/>
              <w:ind w:left="0"/>
              <w:jc w:val="center"/>
              <w:rPr>
                <w:b/>
                <w:bCs/>
                <w:i/>
                <w:lang w:val="vi-VN"/>
              </w:rPr>
            </w:pPr>
            <w:r w:rsidRPr="007560CA">
              <w:rPr>
                <w:b/>
                <w:bCs/>
                <w:i/>
              </w:rPr>
              <w:t>Đề mục</w:t>
            </w:r>
          </w:p>
        </w:tc>
        <w:tc>
          <w:tcPr>
            <w:tcW w:w="4921" w:type="dxa"/>
            <w:tcBorders>
              <w:top w:val="single" w:sz="4" w:space="0" w:color="auto"/>
            </w:tcBorders>
            <w:vAlign w:val="center"/>
          </w:tcPr>
          <w:p w14:paraId="4E1A9AB9" w14:textId="77777777" w:rsidR="00446844" w:rsidRPr="007560CA" w:rsidRDefault="00446844" w:rsidP="00446844">
            <w:pPr>
              <w:pStyle w:val="ListParagraph"/>
              <w:ind w:left="0"/>
              <w:jc w:val="center"/>
              <w:rPr>
                <w:b/>
                <w:bCs/>
                <w:i/>
                <w:lang w:val="vi-VN"/>
              </w:rPr>
            </w:pPr>
            <w:r w:rsidRPr="007560CA">
              <w:rPr>
                <w:b/>
                <w:bCs/>
                <w:i/>
                <w:lang w:val="vi-VN"/>
              </w:rPr>
              <w:t>Nội dung</w:t>
            </w:r>
          </w:p>
        </w:tc>
        <w:tc>
          <w:tcPr>
            <w:tcW w:w="891" w:type="dxa"/>
            <w:tcBorders>
              <w:top w:val="single" w:sz="4" w:space="0" w:color="auto"/>
            </w:tcBorders>
            <w:vAlign w:val="center"/>
          </w:tcPr>
          <w:p w14:paraId="6DAE94C7" w14:textId="77777777" w:rsidR="00446844" w:rsidRPr="007560CA" w:rsidRDefault="00446844" w:rsidP="00446844">
            <w:pPr>
              <w:pStyle w:val="ListParagraph"/>
              <w:ind w:left="0"/>
              <w:jc w:val="center"/>
              <w:rPr>
                <w:b/>
                <w:bCs/>
                <w:i/>
                <w:lang w:val="vi-VN"/>
              </w:rPr>
            </w:pPr>
            <w:r w:rsidRPr="007560CA">
              <w:rPr>
                <w:b/>
                <w:bCs/>
                <w:i/>
                <w:lang w:val="vi-VN"/>
              </w:rPr>
              <w:t>Số tiết</w:t>
            </w:r>
          </w:p>
        </w:tc>
        <w:tc>
          <w:tcPr>
            <w:tcW w:w="2018" w:type="dxa"/>
            <w:tcBorders>
              <w:top w:val="single" w:sz="4" w:space="0" w:color="auto"/>
            </w:tcBorders>
            <w:vAlign w:val="center"/>
          </w:tcPr>
          <w:p w14:paraId="5D8E93DF" w14:textId="77777777" w:rsidR="00446844" w:rsidRPr="007560CA" w:rsidRDefault="00446844" w:rsidP="00446844">
            <w:pPr>
              <w:pStyle w:val="ListParagraph"/>
              <w:ind w:left="0"/>
              <w:jc w:val="center"/>
              <w:rPr>
                <w:b/>
                <w:bCs/>
                <w:i/>
                <w:lang w:val="vi-VN"/>
              </w:rPr>
            </w:pPr>
            <w:r w:rsidRPr="007560CA">
              <w:rPr>
                <w:b/>
                <w:bCs/>
                <w:i/>
                <w:lang w:val="vi-VN"/>
              </w:rPr>
              <w:t>Mục tiêu</w:t>
            </w:r>
          </w:p>
        </w:tc>
      </w:tr>
      <w:tr w:rsidR="00446844" w:rsidRPr="007560CA" w14:paraId="392BA551" w14:textId="77777777" w:rsidTr="00527268">
        <w:trPr>
          <w:trHeight w:val="361"/>
          <w:jc w:val="center"/>
        </w:trPr>
        <w:tc>
          <w:tcPr>
            <w:tcW w:w="1311" w:type="dxa"/>
            <w:vAlign w:val="center"/>
          </w:tcPr>
          <w:p w14:paraId="4004FF6A" w14:textId="6D3E2765" w:rsidR="00446844" w:rsidRPr="002E7126" w:rsidRDefault="00446844" w:rsidP="00446844">
            <w:pPr>
              <w:pStyle w:val="ListParagraph"/>
              <w:ind w:left="0"/>
              <w:jc w:val="center"/>
              <w:rPr>
                <w:b/>
                <w:bCs/>
              </w:rPr>
            </w:pPr>
            <w:r w:rsidRPr="007560CA">
              <w:rPr>
                <w:b/>
                <w:bCs/>
                <w:lang w:val="nl-NL"/>
              </w:rPr>
              <w:t xml:space="preserve">Chương </w:t>
            </w:r>
            <w:r>
              <w:rPr>
                <w:b/>
                <w:bCs/>
              </w:rPr>
              <w:t>3</w:t>
            </w:r>
          </w:p>
        </w:tc>
        <w:tc>
          <w:tcPr>
            <w:tcW w:w="4921" w:type="dxa"/>
            <w:vAlign w:val="center"/>
          </w:tcPr>
          <w:p w14:paraId="1AC76CFD" w14:textId="10B9D17E" w:rsidR="00446844" w:rsidRPr="002E7126" w:rsidRDefault="00446844" w:rsidP="00446844">
            <w:pPr>
              <w:pStyle w:val="ListParagraph"/>
              <w:ind w:left="0"/>
              <w:rPr>
                <w:b/>
                <w:bCs/>
              </w:rPr>
            </w:pPr>
            <w:r>
              <w:rPr>
                <w:b/>
                <w:bCs/>
              </w:rPr>
              <w:t>Thực hành dưới sự hướng dẫn của giảng viên</w:t>
            </w:r>
          </w:p>
        </w:tc>
        <w:tc>
          <w:tcPr>
            <w:tcW w:w="891" w:type="dxa"/>
            <w:vAlign w:val="center"/>
          </w:tcPr>
          <w:p w14:paraId="6FACD377" w14:textId="5AFDC641" w:rsidR="00446844" w:rsidRPr="007560CA" w:rsidRDefault="00446844" w:rsidP="00446844">
            <w:pPr>
              <w:pStyle w:val="ListParagraph"/>
              <w:ind w:left="0"/>
              <w:jc w:val="center"/>
              <w:rPr>
                <w:bCs/>
              </w:rPr>
            </w:pPr>
            <w:r>
              <w:rPr>
                <w:bCs/>
              </w:rPr>
              <w:t>45</w:t>
            </w:r>
          </w:p>
        </w:tc>
        <w:tc>
          <w:tcPr>
            <w:tcW w:w="2018" w:type="dxa"/>
            <w:vAlign w:val="center"/>
          </w:tcPr>
          <w:p w14:paraId="543966DA" w14:textId="4C49E6E2" w:rsidR="00446844" w:rsidRPr="007560CA" w:rsidRDefault="00446844" w:rsidP="00446844">
            <w:pPr>
              <w:pStyle w:val="ListParagraph"/>
              <w:ind w:left="0"/>
              <w:jc w:val="center"/>
              <w:rPr>
                <w:bCs/>
              </w:rPr>
            </w:pPr>
          </w:p>
        </w:tc>
      </w:tr>
      <w:tr w:rsidR="00446844" w:rsidRPr="007560CA" w14:paraId="05437583" w14:textId="77777777" w:rsidTr="004C126F">
        <w:trPr>
          <w:jc w:val="center"/>
        </w:trPr>
        <w:tc>
          <w:tcPr>
            <w:tcW w:w="1311" w:type="dxa"/>
            <w:vAlign w:val="center"/>
          </w:tcPr>
          <w:p w14:paraId="5A71F262" w14:textId="77777777" w:rsidR="00446844" w:rsidRPr="007560CA" w:rsidRDefault="00446844" w:rsidP="00446844">
            <w:pPr>
              <w:pStyle w:val="ListParagraph"/>
              <w:ind w:left="0"/>
              <w:jc w:val="center"/>
              <w:rPr>
                <w:bCs/>
              </w:rPr>
            </w:pPr>
            <w:r w:rsidRPr="007560CA">
              <w:rPr>
                <w:bCs/>
              </w:rPr>
              <w:t>Bài 1</w:t>
            </w:r>
          </w:p>
        </w:tc>
        <w:tc>
          <w:tcPr>
            <w:tcW w:w="4921" w:type="dxa"/>
            <w:vAlign w:val="center"/>
          </w:tcPr>
          <w:p w14:paraId="606C9143" w14:textId="0214100C" w:rsidR="00446844" w:rsidRPr="007560CA" w:rsidRDefault="00446844" w:rsidP="00446844">
            <w:pPr>
              <w:pStyle w:val="ListParagraph"/>
              <w:ind w:left="0"/>
              <w:rPr>
                <w:bCs/>
              </w:rPr>
            </w:pPr>
            <w:r>
              <w:t>Lab 1</w:t>
            </w:r>
          </w:p>
        </w:tc>
        <w:tc>
          <w:tcPr>
            <w:tcW w:w="891" w:type="dxa"/>
            <w:vAlign w:val="center"/>
          </w:tcPr>
          <w:p w14:paraId="400D9440" w14:textId="7E1FACCB" w:rsidR="00446844" w:rsidRPr="007560CA" w:rsidRDefault="00446844" w:rsidP="00446844">
            <w:pPr>
              <w:pStyle w:val="ListParagraph"/>
              <w:ind w:left="0"/>
              <w:jc w:val="center"/>
              <w:rPr>
                <w:bCs/>
              </w:rPr>
            </w:pPr>
            <w:r>
              <w:rPr>
                <w:bCs/>
              </w:rPr>
              <w:t>1</w:t>
            </w:r>
            <w:r w:rsidR="00D01F03">
              <w:rPr>
                <w:bCs/>
              </w:rPr>
              <w:t>5</w:t>
            </w:r>
          </w:p>
        </w:tc>
        <w:tc>
          <w:tcPr>
            <w:tcW w:w="2018" w:type="dxa"/>
            <w:vAlign w:val="center"/>
          </w:tcPr>
          <w:p w14:paraId="63FD3E14" w14:textId="636D7E2D" w:rsidR="00446844" w:rsidRPr="007560CA" w:rsidRDefault="00446844" w:rsidP="00446844">
            <w:pPr>
              <w:pStyle w:val="ListParagraph"/>
              <w:ind w:left="0"/>
              <w:jc w:val="center"/>
              <w:rPr>
                <w:bCs/>
              </w:rPr>
            </w:pPr>
            <w:r>
              <w:rPr>
                <w:bCs/>
              </w:rPr>
              <w:t>4.2.1</w:t>
            </w:r>
          </w:p>
        </w:tc>
      </w:tr>
      <w:tr w:rsidR="00446844" w:rsidRPr="007560CA" w14:paraId="01A1A2E8" w14:textId="77777777" w:rsidTr="004C126F">
        <w:trPr>
          <w:jc w:val="center"/>
        </w:trPr>
        <w:tc>
          <w:tcPr>
            <w:tcW w:w="1311" w:type="dxa"/>
            <w:vAlign w:val="center"/>
          </w:tcPr>
          <w:p w14:paraId="093719F6" w14:textId="77777777" w:rsidR="00446844" w:rsidRPr="007560CA" w:rsidRDefault="00446844" w:rsidP="00446844">
            <w:pPr>
              <w:pStyle w:val="ListParagraph"/>
              <w:ind w:left="0"/>
              <w:jc w:val="center"/>
              <w:rPr>
                <w:bCs/>
              </w:rPr>
            </w:pPr>
            <w:r w:rsidRPr="007560CA">
              <w:rPr>
                <w:bCs/>
              </w:rPr>
              <w:t>Bài 2</w:t>
            </w:r>
          </w:p>
        </w:tc>
        <w:tc>
          <w:tcPr>
            <w:tcW w:w="4921" w:type="dxa"/>
            <w:vAlign w:val="center"/>
          </w:tcPr>
          <w:p w14:paraId="21EB97D5" w14:textId="2FB74FF7" w:rsidR="00446844" w:rsidRPr="007560CA" w:rsidRDefault="00446844" w:rsidP="00446844">
            <w:pPr>
              <w:pStyle w:val="ListParagraph"/>
              <w:ind w:left="0"/>
              <w:rPr>
                <w:bCs/>
              </w:rPr>
            </w:pPr>
            <w:r>
              <w:t>Lab 2</w:t>
            </w:r>
          </w:p>
        </w:tc>
        <w:tc>
          <w:tcPr>
            <w:tcW w:w="891" w:type="dxa"/>
            <w:vAlign w:val="center"/>
          </w:tcPr>
          <w:p w14:paraId="662C9953" w14:textId="2945C081" w:rsidR="00446844" w:rsidRPr="007560CA" w:rsidRDefault="00446844" w:rsidP="00446844">
            <w:pPr>
              <w:pStyle w:val="ListParagraph"/>
              <w:ind w:left="0"/>
              <w:jc w:val="center"/>
              <w:rPr>
                <w:bCs/>
              </w:rPr>
            </w:pPr>
            <w:r>
              <w:rPr>
                <w:bCs/>
              </w:rPr>
              <w:t>1</w:t>
            </w:r>
            <w:r w:rsidR="00D01F03">
              <w:rPr>
                <w:bCs/>
              </w:rPr>
              <w:t>5</w:t>
            </w:r>
          </w:p>
        </w:tc>
        <w:tc>
          <w:tcPr>
            <w:tcW w:w="2018" w:type="dxa"/>
            <w:vAlign w:val="center"/>
          </w:tcPr>
          <w:p w14:paraId="5802E1EA" w14:textId="7A8E5FC2" w:rsidR="00446844" w:rsidRPr="007560CA" w:rsidRDefault="00446844" w:rsidP="00446844">
            <w:pPr>
              <w:pStyle w:val="ListParagraph"/>
              <w:ind w:left="0"/>
              <w:jc w:val="center"/>
              <w:rPr>
                <w:bCs/>
              </w:rPr>
            </w:pPr>
            <w:r>
              <w:rPr>
                <w:bCs/>
              </w:rPr>
              <w:t>4.2.2</w:t>
            </w:r>
          </w:p>
        </w:tc>
      </w:tr>
      <w:tr w:rsidR="00446844" w:rsidRPr="007560CA" w14:paraId="4F515A28" w14:textId="77777777" w:rsidTr="00527268">
        <w:trPr>
          <w:trHeight w:val="411"/>
          <w:jc w:val="center"/>
        </w:trPr>
        <w:tc>
          <w:tcPr>
            <w:tcW w:w="1311" w:type="dxa"/>
            <w:vAlign w:val="center"/>
          </w:tcPr>
          <w:p w14:paraId="068E43F4" w14:textId="52191129" w:rsidR="00446844" w:rsidRPr="002E7126" w:rsidRDefault="00446844" w:rsidP="00446844">
            <w:pPr>
              <w:pStyle w:val="ListParagraph"/>
              <w:ind w:left="0"/>
              <w:jc w:val="center"/>
              <w:rPr>
                <w:b/>
                <w:bCs/>
              </w:rPr>
            </w:pPr>
            <w:r w:rsidRPr="007560CA">
              <w:rPr>
                <w:b/>
                <w:bCs/>
                <w:lang w:val="nl-NL"/>
              </w:rPr>
              <w:t xml:space="preserve">Chương </w:t>
            </w:r>
            <w:r>
              <w:rPr>
                <w:b/>
                <w:bCs/>
              </w:rPr>
              <w:t>4</w:t>
            </w:r>
          </w:p>
        </w:tc>
        <w:tc>
          <w:tcPr>
            <w:tcW w:w="4921" w:type="dxa"/>
            <w:vAlign w:val="center"/>
          </w:tcPr>
          <w:p w14:paraId="1AD19DAB" w14:textId="14013148" w:rsidR="00446844" w:rsidRPr="002E7126" w:rsidRDefault="00446844" w:rsidP="00446844">
            <w:pPr>
              <w:pStyle w:val="ListParagraph"/>
              <w:ind w:left="0"/>
              <w:rPr>
                <w:b/>
                <w:bCs/>
              </w:rPr>
            </w:pPr>
            <w:r>
              <w:rPr>
                <w:b/>
                <w:bCs/>
              </w:rPr>
              <w:t>Tự làm đồ án môn học độc lập hoặc nhóm</w:t>
            </w:r>
          </w:p>
        </w:tc>
        <w:tc>
          <w:tcPr>
            <w:tcW w:w="891" w:type="dxa"/>
            <w:vAlign w:val="center"/>
          </w:tcPr>
          <w:p w14:paraId="769A5B2C" w14:textId="69960A88" w:rsidR="00446844" w:rsidRPr="007560CA" w:rsidRDefault="00446844" w:rsidP="00446844">
            <w:pPr>
              <w:pStyle w:val="ListParagraph"/>
              <w:ind w:left="0"/>
              <w:jc w:val="center"/>
              <w:rPr>
                <w:bCs/>
              </w:rPr>
            </w:pPr>
            <w:r>
              <w:rPr>
                <w:bCs/>
              </w:rPr>
              <w:t>15</w:t>
            </w:r>
          </w:p>
        </w:tc>
        <w:tc>
          <w:tcPr>
            <w:tcW w:w="2018" w:type="dxa"/>
            <w:vAlign w:val="center"/>
          </w:tcPr>
          <w:p w14:paraId="1AA88DB7" w14:textId="5080F98E" w:rsidR="00446844" w:rsidRPr="007560CA" w:rsidRDefault="00446844" w:rsidP="00446844">
            <w:pPr>
              <w:pStyle w:val="ListParagraph"/>
              <w:ind w:left="0"/>
              <w:jc w:val="center"/>
              <w:rPr>
                <w:bCs/>
              </w:rPr>
            </w:pPr>
            <w:r>
              <w:rPr>
                <w:bCs/>
              </w:rPr>
              <w:t>4.1, 4.2</w:t>
            </w:r>
          </w:p>
        </w:tc>
      </w:tr>
    </w:tbl>
    <w:p w14:paraId="0A9282C1" w14:textId="63E38BCB" w:rsidR="00744C77" w:rsidRPr="007560CA" w:rsidRDefault="00744C77" w:rsidP="0066197A">
      <w:pPr>
        <w:pStyle w:val="ListParagraph"/>
        <w:numPr>
          <w:ilvl w:val="0"/>
          <w:numId w:val="6"/>
        </w:numPr>
        <w:rPr>
          <w:bCs/>
          <w:i/>
          <w:color w:val="000000"/>
        </w:rPr>
      </w:pPr>
      <w:r w:rsidRPr="007560CA">
        <w:rPr>
          <w:b/>
          <w:bCs/>
          <w:color w:val="000000"/>
        </w:rPr>
        <w:t xml:space="preserve">Phương </w:t>
      </w:r>
      <w:r w:rsidRPr="0066197A">
        <w:rPr>
          <w:b/>
          <w:bCs/>
          <w:color w:val="000000"/>
          <w:lang w:val="vi-VN"/>
        </w:rPr>
        <w:t>pháp</w:t>
      </w:r>
      <w:r w:rsidRPr="007560CA">
        <w:rPr>
          <w:b/>
          <w:bCs/>
          <w:color w:val="000000"/>
        </w:rPr>
        <w:t xml:space="preserve"> giảng dạy</w:t>
      </w:r>
    </w:p>
    <w:p w14:paraId="31AEDDDC" w14:textId="289485CC" w:rsidR="00D171C9" w:rsidRPr="0066197A" w:rsidRDefault="003F7694" w:rsidP="0066197A">
      <w:pPr>
        <w:pStyle w:val="ListParagraph"/>
        <w:numPr>
          <w:ilvl w:val="0"/>
          <w:numId w:val="18"/>
        </w:numPr>
        <w:rPr>
          <w:bCs/>
          <w:color w:val="000000"/>
        </w:rPr>
      </w:pPr>
      <w:r w:rsidRPr="0066197A">
        <w:rPr>
          <w:lang w:val="vi-VN"/>
        </w:rPr>
        <w:lastRenderedPageBreak/>
        <w:t>Giảng</w:t>
      </w:r>
      <w:r w:rsidRPr="0066197A">
        <w:rPr>
          <w:bCs/>
          <w:color w:val="000000"/>
        </w:rPr>
        <w:t xml:space="preserve"> dạy lý thuyết kết hợp</w:t>
      </w:r>
      <w:r w:rsidR="00FB3D8D">
        <w:rPr>
          <w:bCs/>
          <w:color w:val="000000"/>
        </w:rPr>
        <w:t xml:space="preserve"> thực hành.</w:t>
      </w:r>
    </w:p>
    <w:p w14:paraId="1C822029" w14:textId="4FD7491F" w:rsidR="00D171C9" w:rsidRPr="0066197A" w:rsidRDefault="0066197A" w:rsidP="0066197A">
      <w:pPr>
        <w:pStyle w:val="ListParagraph"/>
        <w:numPr>
          <w:ilvl w:val="0"/>
          <w:numId w:val="18"/>
        </w:numPr>
        <w:rPr>
          <w:bCs/>
          <w:color w:val="000000"/>
        </w:rPr>
      </w:pPr>
      <w:r w:rsidRPr="0066197A">
        <w:rPr>
          <w:bCs/>
          <w:color w:val="000000"/>
        </w:rPr>
        <w:t>Thảo luận, làm đồ án môn học theo nhóm và thuyết trình.</w:t>
      </w:r>
    </w:p>
    <w:p w14:paraId="47187333" w14:textId="08D78A0A" w:rsidR="00744C77" w:rsidRPr="007560CA" w:rsidRDefault="00744C77" w:rsidP="0066197A">
      <w:pPr>
        <w:pStyle w:val="ListParagraph"/>
        <w:numPr>
          <w:ilvl w:val="0"/>
          <w:numId w:val="6"/>
        </w:numPr>
        <w:rPr>
          <w:b/>
          <w:bCs/>
          <w:color w:val="000000"/>
        </w:rPr>
      </w:pPr>
      <w:r w:rsidRPr="007560CA">
        <w:rPr>
          <w:b/>
          <w:bCs/>
          <w:color w:val="000000"/>
        </w:rPr>
        <w:t>Nhiệm vụ của sinh viên</w:t>
      </w:r>
    </w:p>
    <w:p w14:paraId="1F587385" w14:textId="77777777" w:rsidR="0066197A" w:rsidRDefault="00744C77" w:rsidP="0066197A">
      <w:pPr>
        <w:ind w:firstLine="360"/>
        <w:rPr>
          <w:bCs/>
          <w:color w:val="000000"/>
          <w:sz w:val="24"/>
          <w:szCs w:val="24"/>
        </w:rPr>
      </w:pPr>
      <w:r w:rsidRPr="007560CA">
        <w:rPr>
          <w:bCs/>
          <w:color w:val="000000"/>
          <w:sz w:val="24"/>
          <w:szCs w:val="24"/>
        </w:rPr>
        <w:t>Sinh viên phải thực hiện các nhiệm vụ sau:</w:t>
      </w:r>
    </w:p>
    <w:p w14:paraId="29CFA802" w14:textId="549FB75B" w:rsidR="00744C77" w:rsidRPr="0066197A" w:rsidRDefault="006E5BAC" w:rsidP="0066197A">
      <w:pPr>
        <w:pStyle w:val="ListParagraph"/>
        <w:numPr>
          <w:ilvl w:val="0"/>
          <w:numId w:val="17"/>
        </w:numPr>
        <w:rPr>
          <w:bCs/>
          <w:color w:val="000000"/>
        </w:rPr>
      </w:pPr>
      <w:r w:rsidRPr="0066197A">
        <w:rPr>
          <w:bCs/>
          <w:color w:val="000000"/>
        </w:rPr>
        <w:t>Có mặt</w:t>
      </w:r>
      <w:r w:rsidR="00744C77" w:rsidRPr="0066197A">
        <w:rPr>
          <w:bCs/>
          <w:color w:val="000000"/>
        </w:rPr>
        <w:t xml:space="preserve"> tối </w:t>
      </w:r>
      <w:r w:rsidR="0066197A" w:rsidRPr="0066197A">
        <w:rPr>
          <w:bCs/>
          <w:color w:val="000000"/>
        </w:rPr>
        <w:t>thiểu 80% số tiết học lý thuyết</w:t>
      </w:r>
    </w:p>
    <w:p w14:paraId="1E6D2F78" w14:textId="0330D8EC" w:rsidR="00744C77" w:rsidRDefault="006E5BAC" w:rsidP="0066197A">
      <w:pPr>
        <w:pStyle w:val="ListParagraph"/>
        <w:numPr>
          <w:ilvl w:val="0"/>
          <w:numId w:val="17"/>
        </w:numPr>
        <w:rPr>
          <w:bCs/>
          <w:color w:val="000000"/>
        </w:rPr>
      </w:pPr>
      <w:r w:rsidRPr="0066197A">
        <w:rPr>
          <w:bCs/>
          <w:color w:val="000000"/>
        </w:rPr>
        <w:t>Hoàn thành</w:t>
      </w:r>
      <w:r w:rsidR="00744C77" w:rsidRPr="0066197A">
        <w:rPr>
          <w:bCs/>
          <w:color w:val="000000"/>
        </w:rPr>
        <w:t xml:space="preserve"> đầy đủ các bài </w:t>
      </w:r>
      <w:r w:rsidR="00B50E6F">
        <w:rPr>
          <w:bCs/>
          <w:color w:val="000000"/>
        </w:rPr>
        <w:t>thực hành</w:t>
      </w:r>
      <w:r w:rsidR="00562A40">
        <w:rPr>
          <w:bCs/>
          <w:color w:val="000000"/>
        </w:rPr>
        <w:t>.</w:t>
      </w:r>
    </w:p>
    <w:p w14:paraId="7A350E70" w14:textId="7280F9E3" w:rsidR="00837CD2" w:rsidRDefault="00837CD2" w:rsidP="00837CD2">
      <w:pPr>
        <w:pStyle w:val="ListParagraph"/>
        <w:numPr>
          <w:ilvl w:val="0"/>
          <w:numId w:val="17"/>
        </w:numPr>
        <w:rPr>
          <w:bCs/>
          <w:color w:val="000000"/>
        </w:rPr>
      </w:pPr>
      <w:r>
        <w:rPr>
          <w:bCs/>
          <w:color w:val="000000"/>
        </w:rPr>
        <w:t xml:space="preserve">Làm đồ án môn học </w:t>
      </w:r>
      <w:r w:rsidR="00B50E6F">
        <w:rPr>
          <w:bCs/>
          <w:color w:val="000000"/>
        </w:rPr>
        <w:t xml:space="preserve">độc lập hoặc </w:t>
      </w:r>
      <w:r>
        <w:rPr>
          <w:bCs/>
          <w:color w:val="000000"/>
        </w:rPr>
        <w:t>nhóm.</w:t>
      </w:r>
    </w:p>
    <w:p w14:paraId="6D82525E" w14:textId="77777777" w:rsidR="0066197A" w:rsidRDefault="00744C77" w:rsidP="0066197A">
      <w:pPr>
        <w:pStyle w:val="ListParagraph"/>
        <w:numPr>
          <w:ilvl w:val="0"/>
          <w:numId w:val="17"/>
        </w:numPr>
        <w:rPr>
          <w:bCs/>
          <w:color w:val="000000"/>
        </w:rPr>
      </w:pPr>
      <w:r w:rsidRPr="0066197A">
        <w:rPr>
          <w:bCs/>
          <w:color w:val="000000"/>
        </w:rPr>
        <w:t>Tham dự thi kết thúc học phần</w:t>
      </w:r>
      <w:r w:rsidR="000F78FF" w:rsidRPr="0066197A">
        <w:rPr>
          <w:bCs/>
          <w:color w:val="000000"/>
        </w:rPr>
        <w:t xml:space="preserve"> (bắt buộc)</w:t>
      </w:r>
      <w:r w:rsidRPr="0066197A">
        <w:rPr>
          <w:bCs/>
          <w:color w:val="000000"/>
        </w:rPr>
        <w:t>.</w:t>
      </w:r>
    </w:p>
    <w:p w14:paraId="0FC72EDE" w14:textId="3B9ED569" w:rsidR="00744C77" w:rsidRPr="0066197A" w:rsidRDefault="00744C77" w:rsidP="0066197A">
      <w:pPr>
        <w:pStyle w:val="ListParagraph"/>
        <w:numPr>
          <w:ilvl w:val="0"/>
          <w:numId w:val="17"/>
        </w:numPr>
        <w:rPr>
          <w:bCs/>
          <w:color w:val="000000"/>
        </w:rPr>
      </w:pPr>
      <w:r w:rsidRPr="0066197A">
        <w:rPr>
          <w:bCs/>
          <w:color w:val="000000"/>
        </w:rPr>
        <w:t xml:space="preserve">Chủ động </w:t>
      </w:r>
      <w:r w:rsidR="002B3774" w:rsidRPr="0066197A">
        <w:rPr>
          <w:bCs/>
          <w:color w:val="000000"/>
        </w:rPr>
        <w:t xml:space="preserve">chuẩn bị các nội dung và </w:t>
      </w:r>
      <w:r w:rsidRPr="0066197A">
        <w:rPr>
          <w:bCs/>
          <w:color w:val="000000"/>
        </w:rPr>
        <w:t>thực hiện giờ tự học</w:t>
      </w:r>
      <w:r w:rsidR="002B3774" w:rsidRPr="0066197A">
        <w:rPr>
          <w:bCs/>
          <w:color w:val="000000"/>
        </w:rPr>
        <w:t xml:space="preserve"> theo mục 11</w:t>
      </w:r>
      <w:r w:rsidRPr="0066197A">
        <w:rPr>
          <w:bCs/>
          <w:color w:val="000000"/>
        </w:rPr>
        <w:t>.</w:t>
      </w:r>
    </w:p>
    <w:p w14:paraId="675DC281" w14:textId="77777777" w:rsidR="00744C77" w:rsidRDefault="00744C77" w:rsidP="00837CD2">
      <w:pPr>
        <w:pStyle w:val="ListParagraph"/>
        <w:numPr>
          <w:ilvl w:val="0"/>
          <w:numId w:val="6"/>
        </w:numPr>
        <w:rPr>
          <w:b/>
          <w:bCs/>
          <w:color w:val="000000"/>
        </w:rPr>
      </w:pPr>
      <w:r w:rsidRPr="007560CA">
        <w:rPr>
          <w:b/>
          <w:bCs/>
          <w:color w:val="000000"/>
        </w:rPr>
        <w:t>Đánh gi</w:t>
      </w:r>
      <w:r w:rsidR="009540AF" w:rsidRPr="007560CA">
        <w:rPr>
          <w:b/>
          <w:bCs/>
          <w:color w:val="000000"/>
        </w:rPr>
        <w:t>á kết quả học tập của sinh viên</w:t>
      </w:r>
    </w:p>
    <w:p w14:paraId="12FBB020" w14:textId="77777777" w:rsidR="00744C77" w:rsidRPr="00837CD2" w:rsidRDefault="00744C77" w:rsidP="00837CD2">
      <w:pPr>
        <w:pStyle w:val="ListParagraph"/>
        <w:numPr>
          <w:ilvl w:val="1"/>
          <w:numId w:val="6"/>
        </w:numPr>
        <w:rPr>
          <w:b/>
          <w:bCs/>
          <w:color w:val="000000"/>
        </w:rPr>
      </w:pPr>
      <w:r w:rsidRPr="00837CD2">
        <w:rPr>
          <w:b/>
          <w:bCs/>
          <w:color w:val="000000"/>
        </w:rPr>
        <w:t>Cách đánh giá</w:t>
      </w:r>
    </w:p>
    <w:p w14:paraId="5CA06642" w14:textId="77777777" w:rsidR="00744C77" w:rsidRPr="007560CA" w:rsidRDefault="00744C77" w:rsidP="00837CD2">
      <w:pPr>
        <w:ind w:firstLine="360"/>
        <w:rPr>
          <w:bCs/>
          <w:color w:val="000000"/>
          <w:sz w:val="24"/>
          <w:szCs w:val="24"/>
        </w:rPr>
      </w:pPr>
      <w:r w:rsidRPr="007560CA">
        <w:rPr>
          <w:bCs/>
          <w:color w:val="000000"/>
          <w:sz w:val="24"/>
          <w:szCs w:val="24"/>
        </w:rPr>
        <w:t>Sinh viên được đánh giá tích lũy học phần như sau:</w:t>
      </w:r>
    </w:p>
    <w:p w14:paraId="107FD961" w14:textId="77777777" w:rsidR="00BA7C39" w:rsidRPr="007560CA" w:rsidRDefault="00BA7C39" w:rsidP="004A21C9">
      <w:pPr>
        <w:pStyle w:val="BodyText2"/>
        <w:tabs>
          <w:tab w:val="num" w:pos="960"/>
        </w:tabs>
        <w:spacing w:line="240" w:lineRule="auto"/>
        <w:ind w:firstLine="259"/>
        <w:rPr>
          <w:b/>
          <w:bCs/>
          <w:color w:val="000000"/>
          <w:sz w:val="24"/>
          <w:szCs w:val="24"/>
          <w:lang w:val="nl-NL"/>
        </w:rPr>
      </w:pPr>
      <w:r w:rsidRPr="007560CA">
        <w:rPr>
          <w:b/>
          <w:bCs/>
          <w:color w:val="000000"/>
          <w:sz w:val="24"/>
          <w:szCs w:val="24"/>
        </w:rPr>
        <w:t xml:space="preserve">                     </w:t>
      </w:r>
      <w:r w:rsidR="004A21C9" w:rsidRPr="007560CA">
        <w:rPr>
          <w:b/>
          <w:bCs/>
          <w:color w:val="000000"/>
          <w:sz w:val="24"/>
          <w:szCs w:val="24"/>
        </w:rPr>
        <w:t xml:space="preserve">               </w:t>
      </w:r>
      <w:r w:rsidRPr="007560CA">
        <w:rPr>
          <w:b/>
          <w:bCs/>
          <w:color w:val="000000"/>
          <w:sz w:val="24"/>
          <w:szCs w:val="24"/>
          <w:lang w:val="nl-NL"/>
        </w:rPr>
        <w:t>Bảng 2</w:t>
      </w:r>
      <w:r w:rsidR="004A21C9" w:rsidRPr="007560CA">
        <w:rPr>
          <w:b/>
          <w:bCs/>
          <w:color w:val="000000"/>
          <w:sz w:val="24"/>
          <w:szCs w:val="24"/>
          <w:lang w:val="nl-NL"/>
        </w:rPr>
        <w:t>. Đánh giá học phần</w:t>
      </w:r>
      <w:r w:rsidRPr="007560CA">
        <w:rPr>
          <w:b/>
          <w:bCs/>
          <w:color w:val="000000"/>
          <w:sz w:val="24"/>
          <w:szCs w:val="24"/>
          <w:lang w:val="nl-NL"/>
        </w:rPr>
        <w:t xml:space="preserve"> </w:t>
      </w:r>
    </w:p>
    <w:tbl>
      <w:tblPr>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007"/>
        <w:gridCol w:w="4334"/>
        <w:gridCol w:w="1221"/>
      </w:tblGrid>
      <w:tr w:rsidR="00665547" w:rsidRPr="007560CA" w14:paraId="46B46F8F" w14:textId="77777777" w:rsidTr="005D64A4">
        <w:trPr>
          <w:jc w:val="center"/>
        </w:trPr>
        <w:tc>
          <w:tcPr>
            <w:tcW w:w="564" w:type="dxa"/>
            <w:shd w:val="clear" w:color="auto" w:fill="auto"/>
          </w:tcPr>
          <w:p w14:paraId="13C32B31" w14:textId="77777777" w:rsidR="00665547" w:rsidRPr="007560CA" w:rsidRDefault="00665547" w:rsidP="00BA09EA">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TT</w:t>
            </w:r>
          </w:p>
        </w:tc>
        <w:tc>
          <w:tcPr>
            <w:tcW w:w="3007" w:type="dxa"/>
            <w:shd w:val="clear" w:color="auto" w:fill="auto"/>
          </w:tcPr>
          <w:p w14:paraId="415CBF2F" w14:textId="77777777" w:rsidR="00665547" w:rsidRPr="007560CA" w:rsidRDefault="00665547" w:rsidP="00575954">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Điểm thành phần</w:t>
            </w:r>
          </w:p>
        </w:tc>
        <w:tc>
          <w:tcPr>
            <w:tcW w:w="4334" w:type="dxa"/>
            <w:shd w:val="clear" w:color="auto" w:fill="auto"/>
          </w:tcPr>
          <w:p w14:paraId="1E1F3363" w14:textId="77777777" w:rsidR="00665547" w:rsidRPr="007560CA" w:rsidRDefault="00665547" w:rsidP="00575954">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Quy định</w:t>
            </w:r>
          </w:p>
        </w:tc>
        <w:tc>
          <w:tcPr>
            <w:tcW w:w="1221" w:type="dxa"/>
            <w:shd w:val="clear" w:color="auto" w:fill="auto"/>
          </w:tcPr>
          <w:p w14:paraId="2E03111E" w14:textId="77777777" w:rsidR="00665547" w:rsidRPr="007560CA" w:rsidRDefault="00665547" w:rsidP="00575954">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Trọng số</w:t>
            </w:r>
          </w:p>
        </w:tc>
      </w:tr>
      <w:tr w:rsidR="00665547" w:rsidRPr="007560CA" w14:paraId="11EB34AD" w14:textId="77777777" w:rsidTr="005D64A4">
        <w:trPr>
          <w:jc w:val="center"/>
        </w:trPr>
        <w:tc>
          <w:tcPr>
            <w:tcW w:w="564" w:type="dxa"/>
            <w:shd w:val="clear" w:color="auto" w:fill="auto"/>
            <w:vAlign w:val="center"/>
          </w:tcPr>
          <w:p w14:paraId="13289B9E" w14:textId="77777777" w:rsidR="00665547" w:rsidRPr="007560CA" w:rsidRDefault="00665547" w:rsidP="00BA09EA">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1</w:t>
            </w:r>
          </w:p>
        </w:tc>
        <w:tc>
          <w:tcPr>
            <w:tcW w:w="3007" w:type="dxa"/>
            <w:shd w:val="clear" w:color="auto" w:fill="auto"/>
            <w:vAlign w:val="center"/>
          </w:tcPr>
          <w:p w14:paraId="17E6A7A3" w14:textId="77777777" w:rsidR="00665547" w:rsidRPr="007560CA" w:rsidRDefault="00665547" w:rsidP="00BA7C39">
            <w:pPr>
              <w:pStyle w:val="BodyText2"/>
              <w:tabs>
                <w:tab w:val="num" w:pos="960"/>
              </w:tabs>
              <w:spacing w:after="0" w:line="240" w:lineRule="auto"/>
              <w:rPr>
                <w:bCs/>
                <w:color w:val="000000"/>
                <w:sz w:val="24"/>
                <w:szCs w:val="24"/>
                <w:lang w:val="nl-NL"/>
              </w:rPr>
            </w:pPr>
            <w:r w:rsidRPr="007560CA">
              <w:rPr>
                <w:bCs/>
                <w:color w:val="000000"/>
                <w:sz w:val="24"/>
                <w:szCs w:val="24"/>
                <w:lang w:val="nl-NL"/>
              </w:rPr>
              <w:t>Điểm chuyên cần</w:t>
            </w:r>
          </w:p>
        </w:tc>
        <w:tc>
          <w:tcPr>
            <w:tcW w:w="4334" w:type="dxa"/>
            <w:shd w:val="clear" w:color="auto" w:fill="auto"/>
            <w:vAlign w:val="center"/>
          </w:tcPr>
          <w:p w14:paraId="06B9C447" w14:textId="77777777" w:rsidR="00665547" w:rsidRPr="007560CA" w:rsidRDefault="00665547" w:rsidP="00BA7C39">
            <w:pPr>
              <w:pStyle w:val="BodyText2"/>
              <w:tabs>
                <w:tab w:val="num" w:pos="960"/>
              </w:tabs>
              <w:spacing w:after="0" w:line="240" w:lineRule="auto"/>
              <w:rPr>
                <w:bCs/>
                <w:color w:val="000000"/>
                <w:sz w:val="24"/>
                <w:szCs w:val="24"/>
                <w:lang w:val="nl-NL"/>
              </w:rPr>
            </w:pPr>
            <w:r w:rsidRPr="007560CA">
              <w:rPr>
                <w:bCs/>
                <w:color w:val="000000"/>
                <w:sz w:val="24"/>
                <w:szCs w:val="24"/>
                <w:lang w:val="nl-NL"/>
              </w:rPr>
              <w:t>Số tiết tham dự học/tổng số tiết</w:t>
            </w:r>
          </w:p>
        </w:tc>
        <w:tc>
          <w:tcPr>
            <w:tcW w:w="1221" w:type="dxa"/>
            <w:tcBorders>
              <w:bottom w:val="single" w:sz="4" w:space="0" w:color="auto"/>
            </w:tcBorders>
            <w:shd w:val="clear" w:color="auto" w:fill="auto"/>
            <w:vAlign w:val="center"/>
          </w:tcPr>
          <w:p w14:paraId="1FAB83C7" w14:textId="77777777" w:rsidR="00665547" w:rsidRPr="007560CA" w:rsidRDefault="00665547" w:rsidP="00BA7C39">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10%</w:t>
            </w:r>
          </w:p>
        </w:tc>
      </w:tr>
      <w:tr w:rsidR="004901A1" w:rsidRPr="007560CA" w14:paraId="6779A2B0" w14:textId="77777777" w:rsidTr="005D64A4">
        <w:trPr>
          <w:jc w:val="center"/>
        </w:trPr>
        <w:tc>
          <w:tcPr>
            <w:tcW w:w="564" w:type="dxa"/>
            <w:shd w:val="clear" w:color="auto" w:fill="auto"/>
            <w:vAlign w:val="center"/>
          </w:tcPr>
          <w:p w14:paraId="075079FD" w14:textId="77777777" w:rsidR="004901A1" w:rsidRPr="007560CA" w:rsidRDefault="004901A1" w:rsidP="00BA09EA">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2</w:t>
            </w:r>
          </w:p>
        </w:tc>
        <w:tc>
          <w:tcPr>
            <w:tcW w:w="3007" w:type="dxa"/>
            <w:shd w:val="clear" w:color="auto" w:fill="auto"/>
            <w:vAlign w:val="center"/>
          </w:tcPr>
          <w:p w14:paraId="356487AC" w14:textId="6897939E" w:rsidR="004901A1" w:rsidRPr="007560CA" w:rsidRDefault="004901A1" w:rsidP="00BA7C39">
            <w:pPr>
              <w:pStyle w:val="BodyText2"/>
              <w:tabs>
                <w:tab w:val="num" w:pos="960"/>
              </w:tabs>
              <w:spacing w:after="0" w:line="240" w:lineRule="auto"/>
              <w:rPr>
                <w:bCs/>
                <w:color w:val="000000"/>
                <w:sz w:val="24"/>
                <w:szCs w:val="24"/>
                <w:lang w:val="nl-NL"/>
              </w:rPr>
            </w:pPr>
            <w:r w:rsidRPr="007560CA">
              <w:rPr>
                <w:bCs/>
                <w:color w:val="000000"/>
                <w:sz w:val="24"/>
                <w:szCs w:val="24"/>
                <w:lang w:val="nl-NL"/>
              </w:rPr>
              <w:t>Điểm bài tập</w:t>
            </w:r>
            <w:r w:rsidR="00D52BC4">
              <w:rPr>
                <w:bCs/>
                <w:color w:val="000000"/>
                <w:sz w:val="24"/>
                <w:szCs w:val="24"/>
                <w:lang w:val="nl-NL"/>
              </w:rPr>
              <w:t xml:space="preserve"> / thực hành</w:t>
            </w:r>
          </w:p>
        </w:tc>
        <w:tc>
          <w:tcPr>
            <w:tcW w:w="4334" w:type="dxa"/>
            <w:tcBorders>
              <w:right w:val="single" w:sz="4" w:space="0" w:color="auto"/>
            </w:tcBorders>
            <w:shd w:val="clear" w:color="auto" w:fill="auto"/>
            <w:vAlign w:val="center"/>
          </w:tcPr>
          <w:p w14:paraId="6CB5A421" w14:textId="77777777" w:rsidR="004901A1" w:rsidRPr="007560CA" w:rsidRDefault="004901A1" w:rsidP="00BA7C39">
            <w:pPr>
              <w:pStyle w:val="BodyText2"/>
              <w:tabs>
                <w:tab w:val="num" w:pos="960"/>
              </w:tabs>
              <w:spacing w:after="0" w:line="240" w:lineRule="auto"/>
              <w:rPr>
                <w:bCs/>
                <w:color w:val="000000"/>
                <w:sz w:val="24"/>
                <w:szCs w:val="24"/>
                <w:lang w:val="vi-VN"/>
              </w:rPr>
            </w:pPr>
            <w:r w:rsidRPr="007560CA">
              <w:rPr>
                <w:bCs/>
                <w:color w:val="000000"/>
                <w:sz w:val="24"/>
                <w:szCs w:val="24"/>
                <w:lang w:val="nl-NL"/>
              </w:rPr>
              <w:t>Số bài tập đã làm/số bài tập được giao</w:t>
            </w:r>
          </w:p>
        </w:tc>
        <w:tc>
          <w:tcPr>
            <w:tcW w:w="1221" w:type="dxa"/>
            <w:vMerge w:val="restart"/>
            <w:tcBorders>
              <w:top w:val="single" w:sz="4" w:space="0" w:color="auto"/>
              <w:left w:val="single" w:sz="4" w:space="0" w:color="auto"/>
              <w:right w:val="single" w:sz="4" w:space="0" w:color="auto"/>
            </w:tcBorders>
            <w:shd w:val="clear" w:color="auto" w:fill="auto"/>
            <w:vAlign w:val="center"/>
          </w:tcPr>
          <w:p w14:paraId="0F666D3E" w14:textId="2DD2DBD4" w:rsidR="004901A1" w:rsidRPr="007560CA" w:rsidRDefault="004901A1" w:rsidP="00BA7C39">
            <w:pPr>
              <w:pStyle w:val="BodyText2"/>
              <w:tabs>
                <w:tab w:val="num" w:pos="960"/>
              </w:tabs>
              <w:jc w:val="center"/>
              <w:rPr>
                <w:bCs/>
                <w:color w:val="000000"/>
                <w:sz w:val="24"/>
                <w:szCs w:val="24"/>
                <w:lang w:val="nl-NL"/>
              </w:rPr>
            </w:pPr>
            <w:r w:rsidRPr="007560CA">
              <w:rPr>
                <w:bCs/>
                <w:color w:val="000000"/>
                <w:sz w:val="24"/>
                <w:szCs w:val="24"/>
                <w:lang w:val="nl-NL"/>
              </w:rPr>
              <w:t>30%</w:t>
            </w:r>
          </w:p>
        </w:tc>
      </w:tr>
      <w:tr w:rsidR="004901A1" w:rsidRPr="007560CA" w14:paraId="0507DF7F" w14:textId="77777777" w:rsidTr="005D64A4">
        <w:trPr>
          <w:jc w:val="center"/>
        </w:trPr>
        <w:tc>
          <w:tcPr>
            <w:tcW w:w="564" w:type="dxa"/>
            <w:shd w:val="clear" w:color="auto" w:fill="auto"/>
            <w:vAlign w:val="center"/>
          </w:tcPr>
          <w:p w14:paraId="4063187F" w14:textId="77777777" w:rsidR="004901A1" w:rsidRPr="007560CA" w:rsidRDefault="004901A1" w:rsidP="00BA09EA">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3</w:t>
            </w:r>
          </w:p>
        </w:tc>
        <w:tc>
          <w:tcPr>
            <w:tcW w:w="3007" w:type="dxa"/>
            <w:shd w:val="clear" w:color="auto" w:fill="auto"/>
            <w:vAlign w:val="center"/>
          </w:tcPr>
          <w:p w14:paraId="34AFA2D1" w14:textId="77777777" w:rsidR="004901A1" w:rsidRPr="007560CA" w:rsidRDefault="004901A1" w:rsidP="00005597">
            <w:pPr>
              <w:pStyle w:val="BodyText2"/>
              <w:tabs>
                <w:tab w:val="num" w:pos="960"/>
              </w:tabs>
              <w:spacing w:after="0" w:line="240" w:lineRule="auto"/>
              <w:rPr>
                <w:bCs/>
                <w:color w:val="000000"/>
                <w:sz w:val="24"/>
                <w:szCs w:val="24"/>
                <w:lang w:val="nl-NL"/>
              </w:rPr>
            </w:pPr>
            <w:r w:rsidRPr="007560CA">
              <w:rPr>
                <w:bCs/>
                <w:color w:val="000000"/>
                <w:sz w:val="24"/>
                <w:szCs w:val="24"/>
                <w:lang w:val="nl-NL"/>
              </w:rPr>
              <w:t>Điểm đồ án môn học</w:t>
            </w:r>
          </w:p>
        </w:tc>
        <w:tc>
          <w:tcPr>
            <w:tcW w:w="4334" w:type="dxa"/>
            <w:tcBorders>
              <w:right w:val="single" w:sz="4" w:space="0" w:color="auto"/>
            </w:tcBorders>
            <w:shd w:val="clear" w:color="auto" w:fill="auto"/>
            <w:vAlign w:val="center"/>
          </w:tcPr>
          <w:p w14:paraId="51060E3B" w14:textId="77777777" w:rsidR="004901A1" w:rsidRPr="007560CA" w:rsidRDefault="004901A1" w:rsidP="00BA7C39">
            <w:pPr>
              <w:pStyle w:val="BodyText2"/>
              <w:tabs>
                <w:tab w:val="num" w:pos="960"/>
              </w:tabs>
              <w:spacing w:after="0" w:line="240" w:lineRule="auto"/>
              <w:rPr>
                <w:bCs/>
                <w:color w:val="000000"/>
                <w:sz w:val="24"/>
                <w:szCs w:val="24"/>
                <w:lang w:val="nl-NL"/>
              </w:rPr>
            </w:pPr>
            <w:r w:rsidRPr="007560CA">
              <w:rPr>
                <w:bCs/>
                <w:color w:val="000000"/>
                <w:sz w:val="24"/>
                <w:szCs w:val="24"/>
                <w:lang w:val="nl-NL"/>
              </w:rPr>
              <w:t>- Báo cáo, thuyết minh trên lớp</w:t>
            </w:r>
          </w:p>
          <w:p w14:paraId="705CD342" w14:textId="4D1D2BD4" w:rsidR="004901A1" w:rsidRPr="007560CA" w:rsidRDefault="004901A1" w:rsidP="00BA7C39">
            <w:pPr>
              <w:pStyle w:val="BodyText2"/>
              <w:tabs>
                <w:tab w:val="num" w:pos="960"/>
              </w:tabs>
              <w:spacing w:after="0" w:line="240" w:lineRule="auto"/>
              <w:rPr>
                <w:bCs/>
                <w:color w:val="000000"/>
                <w:sz w:val="24"/>
                <w:szCs w:val="24"/>
                <w:lang w:val="nl-NL"/>
              </w:rPr>
            </w:pPr>
            <w:r w:rsidRPr="007560CA">
              <w:rPr>
                <w:bCs/>
                <w:color w:val="000000"/>
                <w:sz w:val="24"/>
                <w:szCs w:val="24"/>
                <w:lang w:val="nl-NL"/>
              </w:rPr>
              <w:t xml:space="preserve">- Được nhóm xác nhận </w:t>
            </w:r>
            <w:r w:rsidR="00D52BC4">
              <w:rPr>
                <w:bCs/>
                <w:color w:val="000000"/>
                <w:sz w:val="24"/>
                <w:szCs w:val="24"/>
                <w:lang w:val="nl-NL"/>
              </w:rPr>
              <w:t xml:space="preserve">% </w:t>
            </w:r>
            <w:r w:rsidRPr="007560CA">
              <w:rPr>
                <w:bCs/>
                <w:color w:val="000000"/>
                <w:sz w:val="24"/>
                <w:szCs w:val="24"/>
                <w:lang w:val="nl-NL"/>
              </w:rPr>
              <w:t>tham gia</w:t>
            </w:r>
          </w:p>
        </w:tc>
        <w:tc>
          <w:tcPr>
            <w:tcW w:w="1221" w:type="dxa"/>
            <w:vMerge/>
            <w:tcBorders>
              <w:left w:val="single" w:sz="4" w:space="0" w:color="auto"/>
              <w:right w:val="single" w:sz="4" w:space="0" w:color="auto"/>
            </w:tcBorders>
            <w:shd w:val="clear" w:color="auto" w:fill="auto"/>
            <w:vAlign w:val="center"/>
          </w:tcPr>
          <w:p w14:paraId="34218569" w14:textId="30906080" w:rsidR="004901A1" w:rsidRPr="007560CA" w:rsidRDefault="004901A1" w:rsidP="00BA7C39">
            <w:pPr>
              <w:pStyle w:val="BodyText2"/>
              <w:tabs>
                <w:tab w:val="num" w:pos="960"/>
              </w:tabs>
              <w:spacing w:after="0" w:line="240" w:lineRule="auto"/>
              <w:jc w:val="center"/>
              <w:rPr>
                <w:bCs/>
                <w:color w:val="000000"/>
                <w:sz w:val="24"/>
                <w:szCs w:val="24"/>
                <w:lang w:val="nl-NL"/>
              </w:rPr>
            </w:pPr>
          </w:p>
        </w:tc>
      </w:tr>
      <w:tr w:rsidR="004901A1" w:rsidRPr="007560CA" w14:paraId="52164769" w14:textId="77777777" w:rsidTr="005D64A4">
        <w:trPr>
          <w:jc w:val="center"/>
        </w:trPr>
        <w:tc>
          <w:tcPr>
            <w:tcW w:w="564" w:type="dxa"/>
            <w:shd w:val="clear" w:color="auto" w:fill="auto"/>
            <w:vAlign w:val="center"/>
          </w:tcPr>
          <w:p w14:paraId="1A15B027" w14:textId="77777777" w:rsidR="004901A1" w:rsidRPr="007560CA" w:rsidRDefault="004901A1" w:rsidP="00BA09EA">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4</w:t>
            </w:r>
          </w:p>
        </w:tc>
        <w:tc>
          <w:tcPr>
            <w:tcW w:w="3007" w:type="dxa"/>
            <w:shd w:val="clear" w:color="auto" w:fill="auto"/>
            <w:vAlign w:val="center"/>
          </w:tcPr>
          <w:p w14:paraId="03AE4A40" w14:textId="7EFF8C67" w:rsidR="004901A1" w:rsidRPr="007560CA" w:rsidRDefault="004901A1" w:rsidP="005D64A4">
            <w:pPr>
              <w:pStyle w:val="BodyText2"/>
              <w:tabs>
                <w:tab w:val="num" w:pos="960"/>
              </w:tabs>
              <w:spacing w:after="0" w:line="240" w:lineRule="auto"/>
              <w:rPr>
                <w:bCs/>
                <w:color w:val="000000"/>
                <w:sz w:val="24"/>
                <w:szCs w:val="24"/>
                <w:lang w:val="nl-NL"/>
              </w:rPr>
            </w:pPr>
            <w:r w:rsidRPr="007560CA">
              <w:rPr>
                <w:bCs/>
                <w:color w:val="000000"/>
                <w:sz w:val="24"/>
                <w:szCs w:val="24"/>
                <w:lang w:val="nl-NL"/>
              </w:rPr>
              <w:t>Điểm kiểm tra</w:t>
            </w:r>
            <w:r w:rsidR="005D64A4">
              <w:rPr>
                <w:bCs/>
                <w:color w:val="000000"/>
                <w:sz w:val="24"/>
                <w:szCs w:val="24"/>
                <w:lang w:val="nl-NL"/>
              </w:rPr>
              <w:t xml:space="preserve"> </w:t>
            </w:r>
            <w:r w:rsidRPr="007560CA">
              <w:rPr>
                <w:bCs/>
                <w:color w:val="000000"/>
                <w:sz w:val="24"/>
                <w:szCs w:val="24"/>
                <w:lang w:val="nl-NL"/>
              </w:rPr>
              <w:t>giữa kỳ</w:t>
            </w:r>
          </w:p>
        </w:tc>
        <w:tc>
          <w:tcPr>
            <w:tcW w:w="4334" w:type="dxa"/>
            <w:tcBorders>
              <w:right w:val="single" w:sz="4" w:space="0" w:color="auto"/>
            </w:tcBorders>
            <w:shd w:val="clear" w:color="auto" w:fill="auto"/>
            <w:vAlign w:val="center"/>
          </w:tcPr>
          <w:p w14:paraId="50632588" w14:textId="449805E4" w:rsidR="004901A1" w:rsidRPr="007560CA" w:rsidRDefault="004901A1" w:rsidP="00905D94">
            <w:pPr>
              <w:pStyle w:val="BodyText2"/>
              <w:tabs>
                <w:tab w:val="num" w:pos="960"/>
              </w:tabs>
              <w:spacing w:after="0" w:line="240" w:lineRule="auto"/>
              <w:rPr>
                <w:bCs/>
                <w:color w:val="000000"/>
                <w:sz w:val="24"/>
                <w:szCs w:val="24"/>
                <w:lang w:val="nl-NL"/>
              </w:rPr>
            </w:pPr>
            <w:r w:rsidRPr="007560CA">
              <w:rPr>
                <w:bCs/>
                <w:color w:val="000000"/>
                <w:sz w:val="24"/>
                <w:szCs w:val="24"/>
                <w:lang w:val="nl-NL"/>
              </w:rPr>
              <w:t xml:space="preserve">- Thi trên giấy </w:t>
            </w:r>
            <w:r w:rsidR="00D52BC4">
              <w:rPr>
                <w:bCs/>
                <w:color w:val="000000"/>
                <w:sz w:val="24"/>
                <w:szCs w:val="24"/>
                <w:lang w:val="nl-NL"/>
              </w:rPr>
              <w:t>(nếu có)</w:t>
            </w:r>
          </w:p>
        </w:tc>
        <w:tc>
          <w:tcPr>
            <w:tcW w:w="1221" w:type="dxa"/>
            <w:vMerge/>
            <w:tcBorders>
              <w:left w:val="single" w:sz="4" w:space="0" w:color="auto"/>
              <w:bottom w:val="single" w:sz="4" w:space="0" w:color="auto"/>
              <w:right w:val="single" w:sz="4" w:space="0" w:color="auto"/>
            </w:tcBorders>
            <w:shd w:val="clear" w:color="auto" w:fill="auto"/>
            <w:vAlign w:val="center"/>
          </w:tcPr>
          <w:p w14:paraId="06A3B9A9" w14:textId="77777777" w:rsidR="004901A1" w:rsidRPr="007560CA" w:rsidRDefault="004901A1" w:rsidP="00BA7C39">
            <w:pPr>
              <w:pStyle w:val="BodyText2"/>
              <w:tabs>
                <w:tab w:val="num" w:pos="960"/>
              </w:tabs>
              <w:spacing w:after="0" w:line="240" w:lineRule="auto"/>
              <w:jc w:val="center"/>
              <w:rPr>
                <w:bCs/>
                <w:color w:val="000000"/>
                <w:sz w:val="24"/>
                <w:szCs w:val="24"/>
                <w:lang w:val="nl-NL"/>
              </w:rPr>
            </w:pPr>
          </w:p>
        </w:tc>
      </w:tr>
      <w:tr w:rsidR="00665547" w:rsidRPr="007560CA" w14:paraId="2993F9C7" w14:textId="77777777" w:rsidTr="005D64A4">
        <w:trPr>
          <w:jc w:val="center"/>
        </w:trPr>
        <w:tc>
          <w:tcPr>
            <w:tcW w:w="564" w:type="dxa"/>
            <w:shd w:val="clear" w:color="auto" w:fill="auto"/>
            <w:vAlign w:val="center"/>
          </w:tcPr>
          <w:p w14:paraId="3BBE57C5" w14:textId="77777777" w:rsidR="00665547" w:rsidRPr="007560CA" w:rsidRDefault="006D2AAE" w:rsidP="00BA09EA">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5</w:t>
            </w:r>
          </w:p>
        </w:tc>
        <w:tc>
          <w:tcPr>
            <w:tcW w:w="3007" w:type="dxa"/>
            <w:shd w:val="clear" w:color="auto" w:fill="auto"/>
            <w:vAlign w:val="center"/>
          </w:tcPr>
          <w:p w14:paraId="1039E521" w14:textId="77777777" w:rsidR="00665547" w:rsidRPr="007560CA" w:rsidRDefault="00665547" w:rsidP="00BA7C39">
            <w:pPr>
              <w:pStyle w:val="BodyText2"/>
              <w:tabs>
                <w:tab w:val="num" w:pos="960"/>
              </w:tabs>
              <w:spacing w:after="0" w:line="240" w:lineRule="auto"/>
              <w:rPr>
                <w:bCs/>
                <w:color w:val="000000"/>
                <w:sz w:val="24"/>
                <w:szCs w:val="24"/>
                <w:lang w:val="nl-NL"/>
              </w:rPr>
            </w:pPr>
            <w:r w:rsidRPr="007560CA">
              <w:rPr>
                <w:bCs/>
                <w:color w:val="000000"/>
                <w:sz w:val="24"/>
                <w:szCs w:val="24"/>
                <w:lang w:val="nl-NL"/>
              </w:rPr>
              <w:t>Điểm thi kết thúc học phần</w:t>
            </w:r>
          </w:p>
        </w:tc>
        <w:tc>
          <w:tcPr>
            <w:tcW w:w="4334" w:type="dxa"/>
            <w:shd w:val="clear" w:color="auto" w:fill="auto"/>
            <w:vAlign w:val="center"/>
          </w:tcPr>
          <w:p w14:paraId="0DFF660D" w14:textId="0C8008BD" w:rsidR="00665547" w:rsidRPr="007560CA" w:rsidRDefault="00665547" w:rsidP="00123F4F">
            <w:pPr>
              <w:pStyle w:val="BodyText2"/>
              <w:tabs>
                <w:tab w:val="num" w:pos="960"/>
              </w:tabs>
              <w:spacing w:after="0" w:line="240" w:lineRule="auto"/>
              <w:rPr>
                <w:bCs/>
                <w:color w:val="000000"/>
                <w:sz w:val="24"/>
                <w:szCs w:val="24"/>
                <w:lang w:val="vi-VN"/>
              </w:rPr>
            </w:pPr>
            <w:r w:rsidRPr="007560CA">
              <w:rPr>
                <w:bCs/>
                <w:color w:val="000000"/>
                <w:sz w:val="24"/>
                <w:szCs w:val="24"/>
                <w:lang w:val="nl-NL"/>
              </w:rPr>
              <w:t xml:space="preserve">- Thi </w:t>
            </w:r>
            <w:r w:rsidR="006D2AAE" w:rsidRPr="007560CA">
              <w:rPr>
                <w:bCs/>
                <w:color w:val="000000"/>
                <w:sz w:val="24"/>
                <w:szCs w:val="24"/>
                <w:lang w:val="nl-NL"/>
              </w:rPr>
              <w:t xml:space="preserve">trên </w:t>
            </w:r>
            <w:r w:rsidR="00905D94" w:rsidRPr="007560CA">
              <w:rPr>
                <w:bCs/>
                <w:color w:val="000000"/>
                <w:sz w:val="24"/>
                <w:szCs w:val="24"/>
                <w:lang w:val="nl-NL"/>
              </w:rPr>
              <w:t>giấy</w:t>
            </w:r>
          </w:p>
        </w:tc>
        <w:tc>
          <w:tcPr>
            <w:tcW w:w="1221" w:type="dxa"/>
            <w:shd w:val="clear" w:color="auto" w:fill="auto"/>
          </w:tcPr>
          <w:p w14:paraId="49F3D089" w14:textId="77777777" w:rsidR="00665547" w:rsidRPr="007560CA" w:rsidRDefault="00665547" w:rsidP="00BA7C39">
            <w:pPr>
              <w:pStyle w:val="BodyText2"/>
              <w:tabs>
                <w:tab w:val="num" w:pos="960"/>
              </w:tabs>
              <w:spacing w:after="0" w:line="240" w:lineRule="auto"/>
              <w:jc w:val="center"/>
              <w:rPr>
                <w:bCs/>
                <w:color w:val="000000"/>
                <w:sz w:val="24"/>
                <w:szCs w:val="24"/>
                <w:lang w:val="nl-NL"/>
              </w:rPr>
            </w:pPr>
            <w:r w:rsidRPr="007560CA">
              <w:rPr>
                <w:bCs/>
                <w:color w:val="000000"/>
                <w:sz w:val="24"/>
                <w:szCs w:val="24"/>
                <w:lang w:val="vi-VN"/>
              </w:rPr>
              <w:t>6</w:t>
            </w:r>
            <w:r w:rsidRPr="007560CA">
              <w:rPr>
                <w:bCs/>
                <w:color w:val="000000"/>
                <w:sz w:val="24"/>
                <w:szCs w:val="24"/>
                <w:lang w:val="nl-NL"/>
              </w:rPr>
              <w:t>0%</w:t>
            </w:r>
          </w:p>
        </w:tc>
      </w:tr>
    </w:tbl>
    <w:p w14:paraId="77BC8270" w14:textId="77777777" w:rsidR="00744C77" w:rsidRPr="007560CA" w:rsidRDefault="00744C77" w:rsidP="00530066">
      <w:pPr>
        <w:pStyle w:val="ListParagraph"/>
        <w:numPr>
          <w:ilvl w:val="1"/>
          <w:numId w:val="6"/>
        </w:numPr>
        <w:rPr>
          <w:b/>
          <w:bCs/>
          <w:color w:val="000000"/>
        </w:rPr>
      </w:pPr>
      <w:r w:rsidRPr="007560CA">
        <w:rPr>
          <w:b/>
          <w:bCs/>
          <w:color w:val="000000"/>
        </w:rPr>
        <w:t>Cách tính điểm</w:t>
      </w:r>
    </w:p>
    <w:p w14:paraId="15E4F9C0" w14:textId="2BA412BE" w:rsidR="00744C77" w:rsidRPr="00E532D8" w:rsidRDefault="00744C77" w:rsidP="00E532D8">
      <w:pPr>
        <w:pStyle w:val="ListParagraph"/>
        <w:numPr>
          <w:ilvl w:val="0"/>
          <w:numId w:val="17"/>
        </w:numPr>
        <w:rPr>
          <w:bCs/>
          <w:color w:val="000000"/>
        </w:rPr>
      </w:pPr>
      <w:r w:rsidRPr="00E532D8">
        <w:rPr>
          <w:bCs/>
          <w:color w:val="000000"/>
        </w:rPr>
        <w:t>Điểm đánh giá thành phần và điểm thi kết thúc học phần được chấm theo thang điểm 10 (từ 0 đến 10), làm</w:t>
      </w:r>
      <w:r w:rsidR="00E532D8" w:rsidRPr="00E532D8">
        <w:rPr>
          <w:bCs/>
          <w:color w:val="000000"/>
        </w:rPr>
        <w:t xml:space="preserve"> tròn đến một chữ số thập phân.</w:t>
      </w:r>
    </w:p>
    <w:p w14:paraId="0C4E065B" w14:textId="5108AE0A" w:rsidR="00744C77" w:rsidRPr="00E532D8" w:rsidRDefault="00744C77" w:rsidP="00E532D8">
      <w:pPr>
        <w:pStyle w:val="ListParagraph"/>
        <w:numPr>
          <w:ilvl w:val="0"/>
          <w:numId w:val="17"/>
        </w:numPr>
        <w:rPr>
          <w:bCs/>
          <w:color w:val="000000"/>
        </w:rPr>
      </w:pPr>
      <w:r w:rsidRPr="00E532D8">
        <w:rPr>
          <w:bCs/>
          <w:color w:val="000000"/>
        </w:rPr>
        <w:t xml:space="preserve">Điểm học phần là tổng điểm của tất cả các điểm đánh giá thành phần của học phần nhân với trọng số tương ứng. Điểm học phần </w:t>
      </w:r>
      <w:r w:rsidR="00B63516" w:rsidRPr="00E532D8">
        <w:rPr>
          <w:bCs/>
          <w:color w:val="000000"/>
          <w:lang w:val="vi-VN"/>
        </w:rPr>
        <w:t xml:space="preserve">tính </w:t>
      </w:r>
      <w:r w:rsidRPr="00E532D8">
        <w:rPr>
          <w:bCs/>
          <w:color w:val="000000"/>
        </w:rPr>
        <w:t xml:space="preserve">theo quy định về công tác đào tạo của </w:t>
      </w:r>
      <w:r w:rsidR="00B63516" w:rsidRPr="00E532D8">
        <w:rPr>
          <w:bCs/>
          <w:color w:val="000000"/>
          <w:lang w:val="vi-VN"/>
        </w:rPr>
        <w:t>Nhà t</w:t>
      </w:r>
      <w:r w:rsidRPr="00E532D8">
        <w:rPr>
          <w:bCs/>
          <w:color w:val="000000"/>
        </w:rPr>
        <w:t xml:space="preserve">rường. </w:t>
      </w:r>
    </w:p>
    <w:p w14:paraId="28568F1A" w14:textId="77777777" w:rsidR="00744C77" w:rsidRDefault="00744C77" w:rsidP="00F11CC5">
      <w:pPr>
        <w:pStyle w:val="ListParagraph"/>
        <w:numPr>
          <w:ilvl w:val="0"/>
          <w:numId w:val="6"/>
        </w:numPr>
        <w:rPr>
          <w:b/>
          <w:bCs/>
          <w:color w:val="000000"/>
        </w:rPr>
      </w:pPr>
      <w:r w:rsidRPr="007560CA">
        <w:rPr>
          <w:b/>
          <w:bCs/>
          <w:color w:val="000000"/>
        </w:rPr>
        <w:t>Tài liệu học tập</w:t>
      </w:r>
    </w:p>
    <w:p w14:paraId="22EC4A4F" w14:textId="11FE4F03" w:rsidR="00D9356A" w:rsidRDefault="0044443D" w:rsidP="00D9356A">
      <w:pPr>
        <w:pStyle w:val="ListParagraph"/>
        <w:numPr>
          <w:ilvl w:val="0"/>
          <w:numId w:val="19"/>
        </w:numPr>
      </w:pPr>
      <w:r>
        <w:t>Trần Trung Chuyên, Bài giảng “</w:t>
      </w:r>
      <w:r w:rsidR="009B0352">
        <w:t>D</w:t>
      </w:r>
      <w:r w:rsidR="00F06B69">
        <w:t>ịch vụ dựa trên địa điểm</w:t>
      </w:r>
      <w:r>
        <w:t>”.</w:t>
      </w:r>
    </w:p>
    <w:p w14:paraId="0B176476" w14:textId="536A2F7D" w:rsidR="00314C07" w:rsidRDefault="00C3466E" w:rsidP="00C3466E">
      <w:pPr>
        <w:pStyle w:val="ListParagraph"/>
        <w:numPr>
          <w:ilvl w:val="0"/>
          <w:numId w:val="19"/>
        </w:numPr>
      </w:pPr>
      <w:r w:rsidRPr="00C3466E">
        <w:t>Küpper, A. (2005). Location-based services. Chichester: Wiley.</w:t>
      </w:r>
    </w:p>
    <w:p w14:paraId="48164EA0" w14:textId="77777777" w:rsidR="00744C77" w:rsidRPr="007560CA" w:rsidRDefault="007A7F11" w:rsidP="00FC75A2">
      <w:pPr>
        <w:pStyle w:val="ListParagraph"/>
        <w:numPr>
          <w:ilvl w:val="0"/>
          <w:numId w:val="6"/>
        </w:numPr>
        <w:rPr>
          <w:b/>
          <w:bCs/>
          <w:color w:val="000000"/>
        </w:rPr>
      </w:pPr>
      <w:r w:rsidRPr="007560CA">
        <w:rPr>
          <w:b/>
          <w:bCs/>
          <w:color w:val="000000"/>
        </w:rPr>
        <w:t>Hướng dẫn tự học của học phần</w:t>
      </w:r>
    </w:p>
    <w:p w14:paraId="1AD32300" w14:textId="77777777" w:rsidR="00BA7C39" w:rsidRPr="007560CA" w:rsidRDefault="00BA7C39" w:rsidP="00D61127">
      <w:pPr>
        <w:pStyle w:val="BodyText2"/>
        <w:tabs>
          <w:tab w:val="num" w:pos="960"/>
        </w:tabs>
        <w:spacing w:before="120" w:line="240" w:lineRule="auto"/>
        <w:jc w:val="center"/>
        <w:rPr>
          <w:b/>
          <w:bCs/>
          <w:color w:val="000000"/>
          <w:sz w:val="24"/>
          <w:szCs w:val="24"/>
        </w:rPr>
      </w:pPr>
      <w:r w:rsidRPr="007560CA">
        <w:rPr>
          <w:b/>
          <w:bCs/>
          <w:color w:val="000000"/>
          <w:sz w:val="24"/>
          <w:szCs w:val="24"/>
        </w:rPr>
        <w:t>Bảng 3</w:t>
      </w:r>
      <w:r w:rsidR="00D61127" w:rsidRPr="007560CA">
        <w:rPr>
          <w:b/>
          <w:bCs/>
          <w:color w:val="000000"/>
          <w:sz w:val="24"/>
          <w:szCs w:val="24"/>
        </w:rPr>
        <w:t xml:space="preserve">. </w:t>
      </w:r>
      <w:r w:rsidR="007B1760" w:rsidRPr="007560CA">
        <w:rPr>
          <w:b/>
          <w:bCs/>
          <w:color w:val="000000"/>
          <w:sz w:val="24"/>
          <w:szCs w:val="24"/>
        </w:rPr>
        <w:t>Nội dung chuẩn bị</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489"/>
        <w:gridCol w:w="228"/>
        <w:gridCol w:w="846"/>
        <w:gridCol w:w="3462"/>
        <w:gridCol w:w="243"/>
      </w:tblGrid>
      <w:tr w:rsidR="00744C77" w:rsidRPr="007560CA" w14:paraId="6A748258" w14:textId="77777777" w:rsidTr="00056D5F">
        <w:trPr>
          <w:trHeight w:val="282"/>
        </w:trPr>
        <w:tc>
          <w:tcPr>
            <w:tcW w:w="830" w:type="dxa"/>
            <w:shd w:val="clear" w:color="auto" w:fill="auto"/>
            <w:vAlign w:val="center"/>
          </w:tcPr>
          <w:p w14:paraId="30F2666E" w14:textId="77777777" w:rsidR="00744C77" w:rsidRPr="007560CA" w:rsidRDefault="00744C77" w:rsidP="00BA7C39">
            <w:pPr>
              <w:pStyle w:val="BodyText2"/>
              <w:tabs>
                <w:tab w:val="num" w:pos="960"/>
              </w:tabs>
              <w:spacing w:before="120" w:line="240" w:lineRule="auto"/>
              <w:jc w:val="center"/>
              <w:rPr>
                <w:b/>
                <w:bCs/>
                <w:color w:val="000000"/>
                <w:sz w:val="24"/>
                <w:szCs w:val="24"/>
                <w:lang w:val="nl-NL"/>
              </w:rPr>
            </w:pPr>
            <w:r w:rsidRPr="007560CA">
              <w:rPr>
                <w:b/>
                <w:bCs/>
                <w:color w:val="000000"/>
                <w:sz w:val="24"/>
                <w:szCs w:val="24"/>
                <w:lang w:val="nl-NL"/>
              </w:rPr>
              <w:t>Tuần</w:t>
            </w:r>
          </w:p>
        </w:tc>
        <w:tc>
          <w:tcPr>
            <w:tcW w:w="2345" w:type="dxa"/>
            <w:shd w:val="clear" w:color="auto" w:fill="auto"/>
            <w:vAlign w:val="center"/>
          </w:tcPr>
          <w:p w14:paraId="5E5062F9" w14:textId="77777777" w:rsidR="00744C77" w:rsidRPr="007560CA" w:rsidRDefault="00744C77" w:rsidP="00BA7C39">
            <w:pPr>
              <w:pStyle w:val="BodyText2"/>
              <w:tabs>
                <w:tab w:val="num" w:pos="960"/>
              </w:tabs>
              <w:spacing w:before="120" w:line="240" w:lineRule="auto"/>
              <w:jc w:val="center"/>
              <w:rPr>
                <w:b/>
                <w:bCs/>
                <w:color w:val="000000"/>
                <w:sz w:val="24"/>
                <w:szCs w:val="24"/>
                <w:lang w:val="nl-NL"/>
              </w:rPr>
            </w:pPr>
            <w:r w:rsidRPr="007560CA">
              <w:rPr>
                <w:b/>
                <w:bCs/>
                <w:color w:val="000000"/>
                <w:sz w:val="24"/>
                <w:szCs w:val="24"/>
                <w:lang w:val="nl-NL"/>
              </w:rPr>
              <w:t>Nội dung</w:t>
            </w:r>
          </w:p>
        </w:tc>
        <w:tc>
          <w:tcPr>
            <w:tcW w:w="872" w:type="dxa"/>
            <w:shd w:val="clear" w:color="auto" w:fill="auto"/>
            <w:vAlign w:val="center"/>
          </w:tcPr>
          <w:p w14:paraId="4CF1E291" w14:textId="77777777" w:rsidR="00744C77" w:rsidRPr="007560CA" w:rsidRDefault="00744C77" w:rsidP="00BA7C39">
            <w:pPr>
              <w:pStyle w:val="BodyText2"/>
              <w:tabs>
                <w:tab w:val="num" w:pos="960"/>
              </w:tabs>
              <w:spacing w:before="120" w:line="240" w:lineRule="auto"/>
              <w:jc w:val="center"/>
              <w:rPr>
                <w:b/>
                <w:bCs/>
                <w:color w:val="000000"/>
                <w:sz w:val="24"/>
                <w:szCs w:val="24"/>
                <w:lang w:val="nl-NL"/>
              </w:rPr>
            </w:pPr>
            <w:r w:rsidRPr="007560CA">
              <w:rPr>
                <w:b/>
                <w:bCs/>
                <w:color w:val="000000"/>
                <w:sz w:val="24"/>
                <w:szCs w:val="24"/>
                <w:lang w:val="nl-NL"/>
              </w:rPr>
              <w:t>Lý thuyết (tiết)</w:t>
            </w:r>
          </w:p>
        </w:tc>
        <w:tc>
          <w:tcPr>
            <w:tcW w:w="717" w:type="dxa"/>
            <w:gridSpan w:val="2"/>
            <w:vAlign w:val="center"/>
          </w:tcPr>
          <w:p w14:paraId="768DB508" w14:textId="77777777" w:rsidR="00744C77" w:rsidRPr="007560CA" w:rsidRDefault="00744C77" w:rsidP="00BA7C39">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Bài tập</w:t>
            </w:r>
          </w:p>
          <w:p w14:paraId="3566E460" w14:textId="77777777" w:rsidR="00744C77" w:rsidRPr="007560CA" w:rsidRDefault="00744C77" w:rsidP="00BA7C39">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(tiết)</w:t>
            </w:r>
          </w:p>
        </w:tc>
        <w:tc>
          <w:tcPr>
            <w:tcW w:w="846" w:type="dxa"/>
            <w:shd w:val="clear" w:color="auto" w:fill="auto"/>
            <w:vAlign w:val="center"/>
          </w:tcPr>
          <w:p w14:paraId="47540314" w14:textId="77777777" w:rsidR="00744C77" w:rsidRPr="007560CA" w:rsidRDefault="00744C77" w:rsidP="00BA7C39">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Thực hành</w:t>
            </w:r>
          </w:p>
          <w:p w14:paraId="7D06E5B0" w14:textId="77777777" w:rsidR="00744C77" w:rsidRPr="007560CA" w:rsidRDefault="00744C77" w:rsidP="00BA7C39">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(tiết)</w:t>
            </w:r>
          </w:p>
        </w:tc>
        <w:tc>
          <w:tcPr>
            <w:tcW w:w="3705" w:type="dxa"/>
            <w:gridSpan w:val="2"/>
            <w:tcBorders>
              <w:bottom w:val="single" w:sz="4" w:space="0" w:color="auto"/>
            </w:tcBorders>
            <w:shd w:val="clear" w:color="auto" w:fill="auto"/>
            <w:vAlign w:val="center"/>
          </w:tcPr>
          <w:p w14:paraId="0CA67F76" w14:textId="77777777" w:rsidR="00744C77" w:rsidRPr="007560CA" w:rsidRDefault="00061141" w:rsidP="00BA7C39">
            <w:pPr>
              <w:pStyle w:val="BodyText2"/>
              <w:tabs>
                <w:tab w:val="num" w:pos="960"/>
              </w:tabs>
              <w:spacing w:before="120" w:line="240" w:lineRule="auto"/>
              <w:jc w:val="center"/>
              <w:rPr>
                <w:b/>
                <w:bCs/>
                <w:color w:val="000000"/>
                <w:sz w:val="24"/>
                <w:szCs w:val="24"/>
                <w:lang w:val="nl-NL"/>
              </w:rPr>
            </w:pPr>
            <w:r w:rsidRPr="007560CA">
              <w:rPr>
                <w:b/>
                <w:bCs/>
                <w:color w:val="000000"/>
                <w:sz w:val="24"/>
                <w:szCs w:val="24"/>
                <w:lang w:val="nl-NL"/>
              </w:rPr>
              <w:t>S</w:t>
            </w:r>
            <w:r w:rsidR="00744C77" w:rsidRPr="007560CA">
              <w:rPr>
                <w:b/>
                <w:bCs/>
                <w:color w:val="000000"/>
                <w:sz w:val="24"/>
                <w:szCs w:val="24"/>
                <w:lang w:val="nl-NL"/>
              </w:rPr>
              <w:t>inh viên</w:t>
            </w:r>
            <w:r w:rsidRPr="007560CA">
              <w:rPr>
                <w:b/>
                <w:bCs/>
                <w:color w:val="000000"/>
                <w:sz w:val="24"/>
                <w:szCs w:val="24"/>
                <w:lang w:val="nl-NL"/>
              </w:rPr>
              <w:t xml:space="preserve"> cần chuẩn bị</w:t>
            </w:r>
          </w:p>
        </w:tc>
      </w:tr>
      <w:tr w:rsidR="00D63879" w:rsidRPr="007560CA" w14:paraId="30A19313" w14:textId="77777777" w:rsidTr="00056D5F">
        <w:trPr>
          <w:trHeight w:val="241"/>
        </w:trPr>
        <w:tc>
          <w:tcPr>
            <w:tcW w:w="830" w:type="dxa"/>
            <w:shd w:val="clear" w:color="auto" w:fill="auto"/>
          </w:tcPr>
          <w:p w14:paraId="6B6AAB57" w14:textId="6FA35B7C" w:rsidR="00D63879" w:rsidRPr="007560CA" w:rsidRDefault="0094550A" w:rsidP="00FD17DD">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2345" w:type="dxa"/>
            <w:shd w:val="clear" w:color="auto" w:fill="auto"/>
          </w:tcPr>
          <w:p w14:paraId="78F9ECC7" w14:textId="52E3AFEE" w:rsidR="00D63879" w:rsidRPr="007560CA" w:rsidRDefault="0025312A" w:rsidP="00FC75A2">
            <w:pPr>
              <w:pStyle w:val="BodyText2"/>
              <w:tabs>
                <w:tab w:val="num" w:pos="960"/>
              </w:tabs>
              <w:spacing w:after="0" w:line="240" w:lineRule="auto"/>
              <w:rPr>
                <w:bCs/>
                <w:color w:val="000000"/>
                <w:sz w:val="24"/>
                <w:szCs w:val="24"/>
                <w:lang w:val="nl-NL"/>
              </w:rPr>
            </w:pPr>
            <w:r>
              <w:rPr>
                <w:bCs/>
                <w:color w:val="000000"/>
                <w:sz w:val="24"/>
                <w:szCs w:val="24"/>
                <w:lang w:val="nl-NL"/>
              </w:rPr>
              <w:t>Chương 1</w:t>
            </w:r>
          </w:p>
        </w:tc>
        <w:tc>
          <w:tcPr>
            <w:tcW w:w="872" w:type="dxa"/>
            <w:shd w:val="clear" w:color="auto" w:fill="auto"/>
          </w:tcPr>
          <w:p w14:paraId="6908679B" w14:textId="4A8FB5AC" w:rsidR="00D63879" w:rsidRPr="007560CA" w:rsidRDefault="00E94F52"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gridSpan w:val="2"/>
          </w:tcPr>
          <w:p w14:paraId="027B8A77" w14:textId="53824FF7" w:rsidR="00D63879" w:rsidRPr="007560CA" w:rsidRDefault="00D63879"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C8CE534" w14:textId="610FCF67" w:rsidR="00D63879" w:rsidRPr="007560CA" w:rsidRDefault="0094550A"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0C6F9B32" w14:textId="6F878657" w:rsidR="00FC75A2" w:rsidRPr="007560CA" w:rsidRDefault="00E142B7" w:rsidP="00D63879">
            <w:pPr>
              <w:pStyle w:val="BodyText2"/>
              <w:tabs>
                <w:tab w:val="num" w:pos="960"/>
              </w:tabs>
              <w:spacing w:after="0" w:line="240" w:lineRule="auto"/>
              <w:jc w:val="both"/>
              <w:rPr>
                <w:bCs/>
                <w:color w:val="000000"/>
                <w:sz w:val="24"/>
                <w:szCs w:val="24"/>
                <w:lang w:val="de-DE"/>
              </w:rPr>
            </w:pPr>
            <w:r>
              <w:rPr>
                <w:bCs/>
                <w:color w:val="000000"/>
                <w:sz w:val="24"/>
                <w:szCs w:val="24"/>
                <w:lang w:val="de-DE"/>
              </w:rPr>
              <w:t>Tài liệu [</w:t>
            </w:r>
            <w:r w:rsidR="001D2014">
              <w:rPr>
                <w:bCs/>
                <w:color w:val="000000"/>
                <w:sz w:val="24"/>
                <w:szCs w:val="24"/>
                <w:lang w:val="de-DE"/>
              </w:rPr>
              <w:t>1</w:t>
            </w:r>
            <w:r w:rsidR="00530370">
              <w:rPr>
                <w:bCs/>
                <w:color w:val="000000"/>
                <w:sz w:val="24"/>
                <w:szCs w:val="24"/>
                <w:lang w:val="de-DE"/>
              </w:rPr>
              <w:t>,</w:t>
            </w:r>
            <w:r w:rsidR="001D2014">
              <w:rPr>
                <w:bCs/>
                <w:color w:val="000000"/>
                <w:sz w:val="24"/>
                <w:szCs w:val="24"/>
                <w:lang w:val="de-DE"/>
              </w:rPr>
              <w:t>2</w:t>
            </w:r>
            <w:r>
              <w:rPr>
                <w:bCs/>
                <w:color w:val="000000"/>
                <w:sz w:val="24"/>
                <w:szCs w:val="24"/>
                <w:lang w:val="de-DE"/>
              </w:rPr>
              <w:t>]</w:t>
            </w:r>
          </w:p>
        </w:tc>
      </w:tr>
      <w:tr w:rsidR="00D63879" w:rsidRPr="007560CA" w14:paraId="466FDDFB" w14:textId="77777777" w:rsidTr="00056D5F">
        <w:trPr>
          <w:trHeight w:val="70"/>
        </w:trPr>
        <w:tc>
          <w:tcPr>
            <w:tcW w:w="830" w:type="dxa"/>
            <w:shd w:val="clear" w:color="auto" w:fill="auto"/>
          </w:tcPr>
          <w:p w14:paraId="41940570" w14:textId="511BB9C8" w:rsidR="00D63879" w:rsidRPr="007560CA" w:rsidRDefault="001F507B" w:rsidP="00FD17DD">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345" w:type="dxa"/>
            <w:shd w:val="clear" w:color="auto" w:fill="auto"/>
          </w:tcPr>
          <w:p w14:paraId="66A162BE" w14:textId="599F4BAD" w:rsidR="00940080" w:rsidRPr="007560CA" w:rsidRDefault="00FD17DD" w:rsidP="00FC75A2">
            <w:pPr>
              <w:pStyle w:val="BodyText2"/>
              <w:tabs>
                <w:tab w:val="num" w:pos="960"/>
              </w:tabs>
              <w:spacing w:after="0" w:line="240" w:lineRule="auto"/>
              <w:rPr>
                <w:bCs/>
                <w:color w:val="000000"/>
                <w:sz w:val="24"/>
                <w:szCs w:val="24"/>
                <w:lang w:val="nl-NL"/>
              </w:rPr>
            </w:pPr>
            <w:r>
              <w:rPr>
                <w:bCs/>
                <w:color w:val="000000"/>
                <w:sz w:val="24"/>
                <w:szCs w:val="24"/>
                <w:lang w:val="nl-NL"/>
              </w:rPr>
              <w:t xml:space="preserve">Chương </w:t>
            </w:r>
            <w:r w:rsidR="00E94F52">
              <w:rPr>
                <w:bCs/>
                <w:color w:val="000000"/>
                <w:sz w:val="24"/>
                <w:szCs w:val="24"/>
                <w:lang w:val="nl-NL"/>
              </w:rPr>
              <w:t>2</w:t>
            </w:r>
          </w:p>
        </w:tc>
        <w:tc>
          <w:tcPr>
            <w:tcW w:w="872" w:type="dxa"/>
            <w:shd w:val="clear" w:color="auto" w:fill="auto"/>
          </w:tcPr>
          <w:p w14:paraId="5855F0AF" w14:textId="29D6998A" w:rsidR="00D63879" w:rsidRPr="007560CA" w:rsidRDefault="0045481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2</w:t>
            </w:r>
            <w:r w:rsidR="00E94F52">
              <w:rPr>
                <w:bCs/>
                <w:color w:val="000000"/>
                <w:sz w:val="24"/>
                <w:szCs w:val="24"/>
                <w:lang w:val="nl-NL"/>
              </w:rPr>
              <w:t>0</w:t>
            </w:r>
          </w:p>
        </w:tc>
        <w:tc>
          <w:tcPr>
            <w:tcW w:w="717" w:type="dxa"/>
            <w:gridSpan w:val="2"/>
          </w:tcPr>
          <w:p w14:paraId="73FF455C" w14:textId="49C6C225" w:rsidR="00D63879" w:rsidRPr="007560CA" w:rsidRDefault="00D63879"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314C7D2" w14:textId="7714B995" w:rsidR="00D63879" w:rsidRPr="007560CA" w:rsidRDefault="001F507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64F281F1" w14:textId="02BF9FC4" w:rsidR="00431128" w:rsidRPr="007560CA" w:rsidRDefault="00314C07" w:rsidP="00126BB1">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[1,</w:t>
            </w:r>
            <w:r w:rsidR="001D2014">
              <w:rPr>
                <w:bCs/>
                <w:color w:val="000000"/>
                <w:sz w:val="24"/>
                <w:szCs w:val="24"/>
                <w:lang w:val="nl-NL"/>
              </w:rPr>
              <w:t>2</w:t>
            </w:r>
            <w:r>
              <w:rPr>
                <w:bCs/>
                <w:color w:val="000000"/>
                <w:sz w:val="24"/>
                <w:szCs w:val="24"/>
                <w:lang w:val="nl-NL"/>
              </w:rPr>
              <w:t>]</w:t>
            </w:r>
          </w:p>
        </w:tc>
      </w:tr>
      <w:tr w:rsidR="004704F1" w:rsidRPr="007560CA" w14:paraId="18227670" w14:textId="77777777" w:rsidTr="00056D5F">
        <w:trPr>
          <w:trHeight w:val="70"/>
        </w:trPr>
        <w:tc>
          <w:tcPr>
            <w:tcW w:w="830" w:type="dxa"/>
            <w:shd w:val="clear" w:color="auto" w:fill="auto"/>
          </w:tcPr>
          <w:p w14:paraId="2F250966" w14:textId="7D265A3C" w:rsidR="004704F1" w:rsidRDefault="004704F1" w:rsidP="00FD17DD">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14:paraId="3AE656BC" w14:textId="3EC4B322" w:rsidR="004704F1" w:rsidRDefault="004704F1" w:rsidP="00FC75A2">
            <w:pPr>
              <w:pStyle w:val="BodyText2"/>
              <w:tabs>
                <w:tab w:val="num" w:pos="960"/>
              </w:tabs>
              <w:spacing w:after="0" w:line="240" w:lineRule="auto"/>
              <w:rPr>
                <w:bCs/>
                <w:color w:val="000000"/>
                <w:sz w:val="24"/>
                <w:szCs w:val="24"/>
                <w:lang w:val="nl-NL"/>
              </w:rPr>
            </w:pPr>
            <w:r>
              <w:rPr>
                <w:bCs/>
                <w:color w:val="000000"/>
                <w:sz w:val="24"/>
                <w:szCs w:val="24"/>
                <w:lang w:val="nl-NL"/>
              </w:rPr>
              <w:t>Chương 3</w:t>
            </w:r>
          </w:p>
        </w:tc>
        <w:tc>
          <w:tcPr>
            <w:tcW w:w="872" w:type="dxa"/>
            <w:shd w:val="clear" w:color="auto" w:fill="auto"/>
          </w:tcPr>
          <w:p w14:paraId="319A4B7B" w14:textId="6B583F3E" w:rsidR="004704F1" w:rsidRDefault="00E3502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gridSpan w:val="2"/>
          </w:tcPr>
          <w:p w14:paraId="074E77B7" w14:textId="77777777" w:rsidR="004704F1" w:rsidRPr="007560CA" w:rsidRDefault="004704F1"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68536CA3" w14:textId="3D5B9F13" w:rsidR="004704F1" w:rsidRDefault="00E3502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45</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637B9C27" w14:textId="0C60D6A8" w:rsidR="004704F1" w:rsidRPr="007560CA" w:rsidRDefault="00EE7887" w:rsidP="00126BB1">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w:t>
            </w:r>
            <w:r w:rsidR="009526BD">
              <w:rPr>
                <w:bCs/>
                <w:color w:val="000000"/>
                <w:sz w:val="24"/>
                <w:szCs w:val="24"/>
                <w:lang w:val="nl-NL"/>
              </w:rPr>
              <w:t>1</w:t>
            </w:r>
            <w:r w:rsidR="001D2014">
              <w:rPr>
                <w:bCs/>
                <w:color w:val="000000"/>
                <w:sz w:val="24"/>
                <w:szCs w:val="24"/>
                <w:lang w:val="nl-NL"/>
              </w:rPr>
              <w:t>,</w:t>
            </w:r>
            <w:r w:rsidR="009526BD">
              <w:rPr>
                <w:bCs/>
                <w:color w:val="000000"/>
                <w:sz w:val="24"/>
                <w:szCs w:val="24"/>
                <w:lang w:val="nl-NL"/>
              </w:rPr>
              <w:t>2</w:t>
            </w:r>
            <w:r>
              <w:rPr>
                <w:bCs/>
                <w:color w:val="000000"/>
                <w:sz w:val="24"/>
                <w:szCs w:val="24"/>
                <w:lang w:val="nl-NL"/>
              </w:rPr>
              <w:t>]</w:t>
            </w:r>
          </w:p>
        </w:tc>
      </w:tr>
      <w:tr w:rsidR="004704F1" w:rsidRPr="007560CA" w14:paraId="43DD42BC" w14:textId="77777777" w:rsidTr="00056D5F">
        <w:trPr>
          <w:trHeight w:val="70"/>
        </w:trPr>
        <w:tc>
          <w:tcPr>
            <w:tcW w:w="830" w:type="dxa"/>
            <w:shd w:val="clear" w:color="auto" w:fill="auto"/>
          </w:tcPr>
          <w:p w14:paraId="03DF9899" w14:textId="1A5603BC" w:rsidR="004704F1" w:rsidRDefault="004704F1" w:rsidP="00FD17DD">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14:paraId="33EDE532" w14:textId="06F1674A" w:rsidR="004704F1" w:rsidRDefault="004704F1" w:rsidP="00FC75A2">
            <w:pPr>
              <w:pStyle w:val="BodyText2"/>
              <w:tabs>
                <w:tab w:val="num" w:pos="960"/>
              </w:tabs>
              <w:spacing w:after="0" w:line="240" w:lineRule="auto"/>
              <w:rPr>
                <w:bCs/>
                <w:color w:val="000000"/>
                <w:sz w:val="24"/>
                <w:szCs w:val="24"/>
                <w:lang w:val="nl-NL"/>
              </w:rPr>
            </w:pPr>
            <w:r>
              <w:rPr>
                <w:bCs/>
                <w:color w:val="000000"/>
                <w:sz w:val="24"/>
                <w:szCs w:val="24"/>
                <w:lang w:val="nl-NL"/>
              </w:rPr>
              <w:t>Chương 4</w:t>
            </w:r>
          </w:p>
        </w:tc>
        <w:tc>
          <w:tcPr>
            <w:tcW w:w="872" w:type="dxa"/>
            <w:shd w:val="clear" w:color="auto" w:fill="auto"/>
          </w:tcPr>
          <w:p w14:paraId="487E912C" w14:textId="19B7725A" w:rsidR="004704F1" w:rsidRDefault="00E3502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gridSpan w:val="2"/>
          </w:tcPr>
          <w:p w14:paraId="3A940EF0" w14:textId="33C48C6A" w:rsidR="004704F1" w:rsidRPr="007560CA" w:rsidRDefault="00E3502C"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15</w:t>
            </w:r>
          </w:p>
        </w:tc>
        <w:tc>
          <w:tcPr>
            <w:tcW w:w="846" w:type="dxa"/>
            <w:tcBorders>
              <w:right w:val="single" w:sz="4" w:space="0" w:color="auto"/>
            </w:tcBorders>
            <w:shd w:val="clear" w:color="auto" w:fill="auto"/>
          </w:tcPr>
          <w:p w14:paraId="5D0DF1BD" w14:textId="641E8CAB" w:rsidR="004704F1" w:rsidRDefault="001D201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7AFFD6B8" w14:textId="7A17A433" w:rsidR="004704F1" w:rsidRPr="007560CA" w:rsidRDefault="00CB3FE9" w:rsidP="00126BB1">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w:t>
            </w:r>
            <w:r w:rsidR="009526BD">
              <w:rPr>
                <w:bCs/>
                <w:color w:val="000000"/>
                <w:sz w:val="24"/>
                <w:szCs w:val="24"/>
                <w:lang w:val="nl-NL"/>
              </w:rPr>
              <w:t>1</w:t>
            </w:r>
            <w:r w:rsidR="001D2014">
              <w:rPr>
                <w:bCs/>
                <w:color w:val="000000"/>
                <w:sz w:val="24"/>
                <w:szCs w:val="24"/>
                <w:lang w:val="nl-NL"/>
              </w:rPr>
              <w:t>,</w:t>
            </w:r>
            <w:r w:rsidR="009526BD">
              <w:rPr>
                <w:bCs/>
                <w:color w:val="000000"/>
                <w:sz w:val="24"/>
                <w:szCs w:val="24"/>
                <w:lang w:val="nl-NL"/>
              </w:rPr>
              <w:t>2</w:t>
            </w:r>
            <w:r>
              <w:rPr>
                <w:bCs/>
                <w:color w:val="000000"/>
                <w:sz w:val="24"/>
                <w:szCs w:val="24"/>
                <w:lang w:val="nl-NL"/>
              </w:rPr>
              <w:t>]</w:t>
            </w:r>
          </w:p>
        </w:tc>
      </w:tr>
      <w:tr w:rsidR="00FB60F2" w:rsidRPr="007560CA" w14:paraId="7BAA91AF" w14:textId="77777777" w:rsidTr="00056D5F">
        <w:trPr>
          <w:trHeight w:val="70"/>
        </w:trPr>
        <w:tc>
          <w:tcPr>
            <w:tcW w:w="830" w:type="dxa"/>
            <w:shd w:val="clear" w:color="auto" w:fill="auto"/>
          </w:tcPr>
          <w:p w14:paraId="3B982EAE" w14:textId="59A3E414" w:rsidR="00FB60F2" w:rsidRDefault="00FB60F2" w:rsidP="00FD17DD">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345" w:type="dxa"/>
            <w:shd w:val="clear" w:color="auto" w:fill="auto"/>
          </w:tcPr>
          <w:p w14:paraId="58439350" w14:textId="6F516F60" w:rsidR="00FB60F2" w:rsidRDefault="00FB60F2" w:rsidP="00FC75A2">
            <w:pPr>
              <w:pStyle w:val="BodyText2"/>
              <w:tabs>
                <w:tab w:val="num" w:pos="960"/>
              </w:tabs>
              <w:spacing w:after="0" w:line="240" w:lineRule="auto"/>
              <w:rPr>
                <w:bCs/>
                <w:color w:val="000000"/>
                <w:sz w:val="24"/>
                <w:szCs w:val="24"/>
                <w:lang w:val="nl-NL"/>
              </w:rPr>
            </w:pPr>
            <w:r>
              <w:rPr>
                <w:bCs/>
                <w:color w:val="000000"/>
                <w:sz w:val="24"/>
                <w:szCs w:val="24"/>
                <w:lang w:val="nl-NL"/>
              </w:rPr>
              <w:t>Chương 5</w:t>
            </w:r>
          </w:p>
        </w:tc>
        <w:tc>
          <w:tcPr>
            <w:tcW w:w="872" w:type="dxa"/>
            <w:shd w:val="clear" w:color="auto" w:fill="auto"/>
          </w:tcPr>
          <w:p w14:paraId="3377568E" w14:textId="77777777" w:rsidR="00FB60F2" w:rsidRDefault="00FB60F2" w:rsidP="00D63879">
            <w:pPr>
              <w:pStyle w:val="BodyText2"/>
              <w:tabs>
                <w:tab w:val="num" w:pos="960"/>
              </w:tabs>
              <w:spacing w:after="0" w:line="240" w:lineRule="auto"/>
              <w:jc w:val="center"/>
              <w:rPr>
                <w:bCs/>
                <w:color w:val="000000"/>
                <w:sz w:val="24"/>
                <w:szCs w:val="24"/>
                <w:lang w:val="nl-NL"/>
              </w:rPr>
            </w:pPr>
          </w:p>
        </w:tc>
        <w:tc>
          <w:tcPr>
            <w:tcW w:w="717" w:type="dxa"/>
            <w:gridSpan w:val="2"/>
          </w:tcPr>
          <w:p w14:paraId="04404E0C" w14:textId="77777777" w:rsidR="00FB60F2" w:rsidRDefault="00FB60F2"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31FEC846" w14:textId="77777777" w:rsidR="00FB60F2" w:rsidRDefault="00FB60F2" w:rsidP="00D63879">
            <w:pPr>
              <w:pStyle w:val="BodyText2"/>
              <w:tabs>
                <w:tab w:val="num" w:pos="960"/>
              </w:tabs>
              <w:spacing w:after="0" w:line="240" w:lineRule="auto"/>
              <w:jc w:val="center"/>
              <w:rPr>
                <w:bCs/>
                <w:color w:val="000000"/>
                <w:sz w:val="24"/>
                <w:szCs w:val="24"/>
                <w:lang w:val="nl-NL"/>
              </w:rPr>
            </w:pP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1655FBD3" w14:textId="43CB0D04" w:rsidR="00FB60F2" w:rsidRDefault="00F07DE7" w:rsidP="00126BB1">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[1,2]</w:t>
            </w:r>
          </w:p>
        </w:tc>
      </w:tr>
      <w:tr w:rsidR="009540AF" w:rsidRPr="007560CA" w14:paraId="486240CD" w14:textId="77777777" w:rsidTr="007E6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36" w:type="dxa"/>
            <w:gridSpan w:val="4"/>
            <w:shd w:val="clear" w:color="auto" w:fill="auto"/>
          </w:tcPr>
          <w:p w14:paraId="3C78786F" w14:textId="77777777" w:rsidR="009540AF" w:rsidRPr="007560CA" w:rsidRDefault="009540AF" w:rsidP="00D46C15">
            <w:pPr>
              <w:spacing w:before="120"/>
              <w:jc w:val="both"/>
              <w:rPr>
                <w:b/>
                <w:i/>
                <w:color w:val="FF0000"/>
                <w:sz w:val="24"/>
                <w:szCs w:val="24"/>
                <w:u w:val="single"/>
                <w:lang w:val="nl-NL"/>
              </w:rPr>
            </w:pPr>
          </w:p>
        </w:tc>
        <w:tc>
          <w:tcPr>
            <w:tcW w:w="4536" w:type="dxa"/>
            <w:gridSpan w:val="3"/>
            <w:shd w:val="clear" w:color="auto" w:fill="auto"/>
          </w:tcPr>
          <w:p w14:paraId="74B1143C" w14:textId="72E799F9" w:rsidR="009540AF" w:rsidRPr="007560CA" w:rsidRDefault="009540AF" w:rsidP="00C00024">
            <w:pPr>
              <w:spacing w:before="120"/>
              <w:jc w:val="center"/>
              <w:rPr>
                <w:b/>
                <w:i/>
                <w:color w:val="FF0000"/>
                <w:sz w:val="24"/>
                <w:szCs w:val="24"/>
                <w:u w:val="single"/>
                <w:lang w:val="nl-NL"/>
              </w:rPr>
            </w:pPr>
            <w:r w:rsidRPr="007560CA">
              <w:rPr>
                <w:sz w:val="24"/>
                <w:szCs w:val="24"/>
                <w:lang w:val="nl-NL"/>
              </w:rPr>
              <w:t>Hà nội, ngày</w:t>
            </w:r>
            <w:r w:rsidR="00C00024" w:rsidRPr="007560CA">
              <w:rPr>
                <w:sz w:val="24"/>
                <w:szCs w:val="24"/>
                <w:lang w:val="nl-NL"/>
              </w:rPr>
              <w:t xml:space="preserve"> 2</w:t>
            </w:r>
            <w:r w:rsidR="00E12C45">
              <w:rPr>
                <w:sz w:val="24"/>
                <w:szCs w:val="24"/>
                <w:lang w:val="nl-NL"/>
              </w:rPr>
              <w:t>9</w:t>
            </w:r>
            <w:r w:rsidR="00C00024" w:rsidRPr="007560CA">
              <w:rPr>
                <w:sz w:val="24"/>
                <w:szCs w:val="24"/>
                <w:lang w:val="nl-NL"/>
              </w:rPr>
              <w:t xml:space="preserve"> </w:t>
            </w:r>
            <w:r w:rsidRPr="007560CA">
              <w:rPr>
                <w:sz w:val="24"/>
                <w:szCs w:val="24"/>
                <w:lang w:val="nl-NL"/>
              </w:rPr>
              <w:t xml:space="preserve">tháng </w:t>
            </w:r>
            <w:r w:rsidR="00621578">
              <w:rPr>
                <w:sz w:val="24"/>
                <w:szCs w:val="24"/>
                <w:lang w:val="nl-NL"/>
              </w:rPr>
              <w:t>11</w:t>
            </w:r>
            <w:r w:rsidRPr="007560CA">
              <w:rPr>
                <w:sz w:val="24"/>
                <w:szCs w:val="24"/>
                <w:lang w:val="nl-NL"/>
              </w:rPr>
              <w:t xml:space="preserve"> năm 20</w:t>
            </w:r>
            <w:r w:rsidR="00C00024" w:rsidRPr="007560CA">
              <w:rPr>
                <w:sz w:val="24"/>
                <w:szCs w:val="24"/>
                <w:lang w:val="nl-NL"/>
              </w:rPr>
              <w:t>1</w:t>
            </w:r>
            <w:r w:rsidR="00621578">
              <w:rPr>
                <w:sz w:val="24"/>
                <w:szCs w:val="24"/>
                <w:lang w:val="nl-NL"/>
              </w:rPr>
              <w:t>9</w:t>
            </w:r>
          </w:p>
        </w:tc>
      </w:tr>
      <w:tr w:rsidR="00C735CA" w:rsidRPr="007560CA" w14:paraId="3FFAA636" w14:textId="77777777" w:rsidTr="007E6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36" w:type="dxa"/>
            <w:gridSpan w:val="4"/>
            <w:shd w:val="clear" w:color="auto" w:fill="auto"/>
          </w:tcPr>
          <w:p w14:paraId="363AA12D" w14:textId="77777777" w:rsidR="00C735CA" w:rsidRPr="007560CA" w:rsidRDefault="00C735CA" w:rsidP="00170552">
            <w:pPr>
              <w:spacing w:before="60"/>
              <w:jc w:val="center"/>
              <w:rPr>
                <w:b/>
                <w:sz w:val="24"/>
                <w:szCs w:val="24"/>
              </w:rPr>
            </w:pPr>
            <w:r w:rsidRPr="007560CA">
              <w:rPr>
                <w:b/>
                <w:sz w:val="24"/>
                <w:szCs w:val="24"/>
              </w:rPr>
              <w:t>TRƯỞNG KHOA</w:t>
            </w:r>
          </w:p>
          <w:p w14:paraId="02460D9F" w14:textId="77777777" w:rsidR="00C735CA" w:rsidRDefault="00C735CA" w:rsidP="00170552"/>
          <w:p w14:paraId="5485512C" w14:textId="77777777" w:rsidR="00C735CA" w:rsidRDefault="00C735CA" w:rsidP="00170552"/>
          <w:p w14:paraId="1987D89C" w14:textId="77777777" w:rsidR="00C735CA" w:rsidRDefault="00C735CA" w:rsidP="00170552"/>
          <w:p w14:paraId="0B8D9811" w14:textId="77777777" w:rsidR="00C735CA" w:rsidRDefault="00C735CA" w:rsidP="00170552"/>
          <w:p w14:paraId="520F6AEA" w14:textId="77777777" w:rsidR="00C735CA" w:rsidRDefault="00C735CA" w:rsidP="00170552"/>
          <w:p w14:paraId="34856954" w14:textId="70A05DCD" w:rsidR="00C735CA" w:rsidRPr="00A60E50" w:rsidRDefault="00C735CA" w:rsidP="00170552">
            <w:pPr>
              <w:jc w:val="center"/>
              <w:rPr>
                <w:b/>
              </w:rPr>
            </w:pPr>
            <w:r w:rsidRPr="00A60E50">
              <w:rPr>
                <w:b/>
              </w:rPr>
              <w:t xml:space="preserve">TS. </w:t>
            </w:r>
            <w:r w:rsidR="00172AAB">
              <w:rPr>
                <w:b/>
              </w:rPr>
              <w:t>Lê Hồng Anh</w:t>
            </w:r>
          </w:p>
        </w:tc>
        <w:tc>
          <w:tcPr>
            <w:tcW w:w="4536" w:type="dxa"/>
            <w:gridSpan w:val="3"/>
            <w:shd w:val="clear" w:color="auto" w:fill="auto"/>
          </w:tcPr>
          <w:p w14:paraId="7D267894" w14:textId="77777777" w:rsidR="00C735CA" w:rsidRPr="007560CA" w:rsidRDefault="00C735CA" w:rsidP="00DE5597">
            <w:pPr>
              <w:spacing w:before="60"/>
              <w:jc w:val="center"/>
              <w:rPr>
                <w:b/>
                <w:sz w:val="24"/>
                <w:szCs w:val="24"/>
              </w:rPr>
            </w:pPr>
            <w:r w:rsidRPr="007560CA">
              <w:rPr>
                <w:b/>
                <w:sz w:val="24"/>
                <w:szCs w:val="24"/>
              </w:rPr>
              <w:t>TRƯỞNG BỘ MÔN</w:t>
            </w:r>
          </w:p>
          <w:p w14:paraId="47ECC764" w14:textId="77777777" w:rsidR="00C735CA" w:rsidRDefault="00C735CA" w:rsidP="00170552"/>
          <w:p w14:paraId="61AA2A75" w14:textId="77777777" w:rsidR="00C735CA" w:rsidRDefault="00C735CA" w:rsidP="00170552"/>
          <w:p w14:paraId="582BB041" w14:textId="77777777" w:rsidR="00C735CA" w:rsidRDefault="00C735CA" w:rsidP="00170552"/>
          <w:p w14:paraId="1F15A115" w14:textId="77777777" w:rsidR="00C735CA" w:rsidRDefault="00C735CA" w:rsidP="00170552"/>
          <w:p w14:paraId="1BD15296" w14:textId="77777777" w:rsidR="00C735CA" w:rsidRDefault="00C735CA" w:rsidP="00170552"/>
          <w:p w14:paraId="485A018F" w14:textId="761E858A" w:rsidR="00C735CA" w:rsidRPr="007560CA" w:rsidRDefault="00C735CA" w:rsidP="00170552">
            <w:pPr>
              <w:jc w:val="center"/>
            </w:pPr>
            <w:r>
              <w:rPr>
                <w:b/>
              </w:rPr>
              <w:t xml:space="preserve">TS. Nguyễn </w:t>
            </w:r>
            <w:r w:rsidR="00172AAB">
              <w:rPr>
                <w:b/>
              </w:rPr>
              <w:t>Thị Mai Dung</w:t>
            </w:r>
          </w:p>
        </w:tc>
      </w:tr>
    </w:tbl>
    <w:p w14:paraId="36A53CD2" w14:textId="6019C469" w:rsidR="00575954" w:rsidRDefault="00575954">
      <w:pPr>
        <w:rPr>
          <w:sz w:val="24"/>
          <w:szCs w:val="24"/>
        </w:rPr>
      </w:pPr>
    </w:p>
    <w:p w14:paraId="5790C7CF" w14:textId="684E3DF8" w:rsidR="002F48CA" w:rsidRDefault="002F48CA">
      <w:pPr>
        <w:rPr>
          <w:sz w:val="24"/>
          <w:szCs w:val="24"/>
        </w:rPr>
      </w:pPr>
    </w:p>
    <w:p w14:paraId="040C776A" w14:textId="7631CD79" w:rsidR="002F48CA" w:rsidRPr="007560CA" w:rsidRDefault="002F48CA" w:rsidP="002F48CA">
      <w:pPr>
        <w:rPr>
          <w:sz w:val="24"/>
          <w:szCs w:val="24"/>
        </w:rPr>
      </w:pPr>
    </w:p>
    <w:sectPr w:rsidR="002F48CA" w:rsidRPr="007560CA" w:rsidSect="00A962EE">
      <w:footerReference w:type="even" r:id="rId8"/>
      <w:footerReference w:type="default" r:id="rId9"/>
      <w:pgSz w:w="11907" w:h="16840" w:code="9"/>
      <w:pgMar w:top="1080" w:right="1134" w:bottom="1276" w:left="1701" w:header="720" w:footer="94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D7894" w14:textId="77777777" w:rsidR="00533EC1" w:rsidRDefault="00533EC1">
      <w:r>
        <w:separator/>
      </w:r>
    </w:p>
  </w:endnote>
  <w:endnote w:type="continuationSeparator" w:id="0">
    <w:p w14:paraId="46F2E3DC" w14:textId="77777777" w:rsidR="00533EC1" w:rsidRDefault="00533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00BC4" w14:textId="77777777" w:rsidR="00A962EE" w:rsidRDefault="00A962E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B051AA" w14:textId="77777777" w:rsidR="00A962EE" w:rsidRDefault="00A962EE"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17B0E" w14:textId="77777777" w:rsidR="00A962EE" w:rsidRDefault="00A962EE"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FB11DF" w14:textId="77777777" w:rsidR="00533EC1" w:rsidRDefault="00533EC1">
      <w:r>
        <w:separator/>
      </w:r>
    </w:p>
  </w:footnote>
  <w:footnote w:type="continuationSeparator" w:id="0">
    <w:p w14:paraId="0BC28EEE" w14:textId="77777777" w:rsidR="00533EC1" w:rsidRDefault="00533E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948DC"/>
    <w:multiLevelType w:val="hybridMultilevel"/>
    <w:tmpl w:val="22ECFF84"/>
    <w:lvl w:ilvl="0" w:tplc="FE68A50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75DDC"/>
    <w:multiLevelType w:val="multilevel"/>
    <w:tmpl w:val="8BBE7ACC"/>
    <w:lvl w:ilvl="0">
      <w:start w:val="3"/>
      <w:numFmt w:val="decimal"/>
      <w:lvlText w:val="%1"/>
      <w:lvlJc w:val="left"/>
      <w:pPr>
        <w:ind w:left="360" w:hanging="360"/>
      </w:pPr>
      <w:rPr>
        <w:rFonts w:hint="default"/>
      </w:rPr>
    </w:lvl>
    <w:lvl w:ilvl="1">
      <w:start w:val="1"/>
      <w:numFmt w:val="decimal"/>
      <w:lvlText w:val="6.%2"/>
      <w:lvlJc w:val="left"/>
      <w:pPr>
        <w:ind w:left="189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464F88"/>
    <w:multiLevelType w:val="multilevel"/>
    <w:tmpl w:val="63D67B02"/>
    <w:lvl w:ilvl="0">
      <w:start w:val="3"/>
      <w:numFmt w:val="decimal"/>
      <w:lvlText w:val="%1"/>
      <w:lvlJc w:val="left"/>
      <w:pPr>
        <w:ind w:left="360" w:hanging="360"/>
      </w:pPr>
      <w:rPr>
        <w:rFonts w:hint="default"/>
      </w:rPr>
    </w:lvl>
    <w:lvl w:ilvl="1">
      <w:start w:val="1"/>
      <w:numFmt w:val="decimal"/>
      <w:lvlText w:val="5.%2"/>
      <w:lvlJc w:val="left"/>
      <w:pPr>
        <w:ind w:left="189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2A81085"/>
    <w:multiLevelType w:val="multilevel"/>
    <w:tmpl w:val="D6DA0678"/>
    <w:lvl w:ilvl="0">
      <w:start w:val="1"/>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37394170"/>
    <w:multiLevelType w:val="hybridMultilevel"/>
    <w:tmpl w:val="07C8D0E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B56DD4"/>
    <w:multiLevelType w:val="hybridMultilevel"/>
    <w:tmpl w:val="67384BFC"/>
    <w:lvl w:ilvl="0" w:tplc="04090011">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59E615A"/>
    <w:multiLevelType w:val="hybridMultilevel"/>
    <w:tmpl w:val="09A69D0E"/>
    <w:lvl w:ilvl="0" w:tplc="2CF89C62">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6082BCB"/>
    <w:multiLevelType w:val="multilevel"/>
    <w:tmpl w:val="0409001F"/>
    <w:lvl w:ilvl="0">
      <w:start w:val="1"/>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6B949D6"/>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ACE6D45"/>
    <w:multiLevelType w:val="hybridMultilevel"/>
    <w:tmpl w:val="12AA490C"/>
    <w:lvl w:ilvl="0" w:tplc="9502DA16">
      <w:start w:val="1"/>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5F051E5F"/>
    <w:multiLevelType w:val="hybridMultilevel"/>
    <w:tmpl w:val="B6B849A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14147A1"/>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28D7783"/>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A6A4407"/>
    <w:multiLevelType w:val="hybridMultilevel"/>
    <w:tmpl w:val="21FC1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8"/>
  </w:num>
  <w:num w:numId="2">
    <w:abstractNumId w:val="3"/>
  </w:num>
  <w:num w:numId="3">
    <w:abstractNumId w:val="5"/>
  </w:num>
  <w:num w:numId="4">
    <w:abstractNumId w:val="13"/>
  </w:num>
  <w:num w:numId="5">
    <w:abstractNumId w:val="2"/>
  </w:num>
  <w:num w:numId="6">
    <w:abstractNumId w:val="10"/>
  </w:num>
  <w:num w:numId="7">
    <w:abstractNumId w:val="7"/>
  </w:num>
  <w:num w:numId="8">
    <w:abstractNumId w:val="6"/>
  </w:num>
  <w:num w:numId="9">
    <w:abstractNumId w:val="4"/>
  </w:num>
  <w:num w:numId="10">
    <w:abstractNumId w:val="1"/>
  </w:num>
  <w:num w:numId="11">
    <w:abstractNumId w:val="16"/>
  </w:num>
  <w:num w:numId="12">
    <w:abstractNumId w:val="11"/>
  </w:num>
  <w:num w:numId="13">
    <w:abstractNumId w:val="15"/>
  </w:num>
  <w:num w:numId="14">
    <w:abstractNumId w:val="9"/>
  </w:num>
  <w:num w:numId="15">
    <w:abstractNumId w:val="14"/>
  </w:num>
  <w:num w:numId="16">
    <w:abstractNumId w:val="8"/>
  </w:num>
  <w:num w:numId="17">
    <w:abstractNumId w:val="0"/>
  </w:num>
  <w:num w:numId="18">
    <w:abstractNumId w:val="12"/>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4CB"/>
    <w:rsid w:val="00000056"/>
    <w:rsid w:val="00005597"/>
    <w:rsid w:val="00005D45"/>
    <w:rsid w:val="00005F3D"/>
    <w:rsid w:val="00016BF9"/>
    <w:rsid w:val="00026105"/>
    <w:rsid w:val="000335F6"/>
    <w:rsid w:val="00037452"/>
    <w:rsid w:val="000404C0"/>
    <w:rsid w:val="00041582"/>
    <w:rsid w:val="00047697"/>
    <w:rsid w:val="00055792"/>
    <w:rsid w:val="00056D5F"/>
    <w:rsid w:val="00061141"/>
    <w:rsid w:val="00065A07"/>
    <w:rsid w:val="00065D49"/>
    <w:rsid w:val="00067B42"/>
    <w:rsid w:val="00072FAD"/>
    <w:rsid w:val="00075DDC"/>
    <w:rsid w:val="00084E55"/>
    <w:rsid w:val="00087140"/>
    <w:rsid w:val="00095A1D"/>
    <w:rsid w:val="00097E63"/>
    <w:rsid w:val="000A2AF4"/>
    <w:rsid w:val="000B22B4"/>
    <w:rsid w:val="000B35CA"/>
    <w:rsid w:val="000B3C0B"/>
    <w:rsid w:val="000C0170"/>
    <w:rsid w:val="000C447A"/>
    <w:rsid w:val="000C7F09"/>
    <w:rsid w:val="000D075E"/>
    <w:rsid w:val="000D1083"/>
    <w:rsid w:val="000D4AA9"/>
    <w:rsid w:val="000D5BDE"/>
    <w:rsid w:val="000D649C"/>
    <w:rsid w:val="000D6DC7"/>
    <w:rsid w:val="000E0A29"/>
    <w:rsid w:val="000E137B"/>
    <w:rsid w:val="000E7970"/>
    <w:rsid w:val="000F646F"/>
    <w:rsid w:val="000F78FF"/>
    <w:rsid w:val="00101DE0"/>
    <w:rsid w:val="00102344"/>
    <w:rsid w:val="001023B1"/>
    <w:rsid w:val="00111061"/>
    <w:rsid w:val="0011525D"/>
    <w:rsid w:val="0012015B"/>
    <w:rsid w:val="00120544"/>
    <w:rsid w:val="00122B53"/>
    <w:rsid w:val="00123F4F"/>
    <w:rsid w:val="001265BC"/>
    <w:rsid w:val="00126BB1"/>
    <w:rsid w:val="00126D2A"/>
    <w:rsid w:val="00133A1D"/>
    <w:rsid w:val="00133CAE"/>
    <w:rsid w:val="00135B3B"/>
    <w:rsid w:val="00146C27"/>
    <w:rsid w:val="001471E8"/>
    <w:rsid w:val="00152796"/>
    <w:rsid w:val="00157F07"/>
    <w:rsid w:val="00162A3F"/>
    <w:rsid w:val="00162DD2"/>
    <w:rsid w:val="00164E1D"/>
    <w:rsid w:val="00171BCE"/>
    <w:rsid w:val="0017216A"/>
    <w:rsid w:val="00172AAB"/>
    <w:rsid w:val="001736FB"/>
    <w:rsid w:val="00173B12"/>
    <w:rsid w:val="00180ABE"/>
    <w:rsid w:val="001915A3"/>
    <w:rsid w:val="001946AE"/>
    <w:rsid w:val="001968C5"/>
    <w:rsid w:val="001A089D"/>
    <w:rsid w:val="001A0CBC"/>
    <w:rsid w:val="001A28C1"/>
    <w:rsid w:val="001A3ADF"/>
    <w:rsid w:val="001B0681"/>
    <w:rsid w:val="001B070B"/>
    <w:rsid w:val="001B4802"/>
    <w:rsid w:val="001C6229"/>
    <w:rsid w:val="001C6323"/>
    <w:rsid w:val="001D06CD"/>
    <w:rsid w:val="001D2014"/>
    <w:rsid w:val="001D3E31"/>
    <w:rsid w:val="001E1A00"/>
    <w:rsid w:val="001E4400"/>
    <w:rsid w:val="001F0638"/>
    <w:rsid w:val="001F2CFE"/>
    <w:rsid w:val="001F507B"/>
    <w:rsid w:val="001F5DBE"/>
    <w:rsid w:val="001F78F4"/>
    <w:rsid w:val="00200F66"/>
    <w:rsid w:val="0020168D"/>
    <w:rsid w:val="00207D7B"/>
    <w:rsid w:val="00210206"/>
    <w:rsid w:val="0022672F"/>
    <w:rsid w:val="00230FC9"/>
    <w:rsid w:val="00231DA0"/>
    <w:rsid w:val="00234BBA"/>
    <w:rsid w:val="00234DC1"/>
    <w:rsid w:val="002360EC"/>
    <w:rsid w:val="0023684F"/>
    <w:rsid w:val="0024313C"/>
    <w:rsid w:val="00252492"/>
    <w:rsid w:val="0025312A"/>
    <w:rsid w:val="00256A29"/>
    <w:rsid w:val="00265304"/>
    <w:rsid w:val="00266C95"/>
    <w:rsid w:val="00267F31"/>
    <w:rsid w:val="002754E6"/>
    <w:rsid w:val="00280EB0"/>
    <w:rsid w:val="00281500"/>
    <w:rsid w:val="00290C2F"/>
    <w:rsid w:val="00296F71"/>
    <w:rsid w:val="002A4937"/>
    <w:rsid w:val="002A4A55"/>
    <w:rsid w:val="002A7D7D"/>
    <w:rsid w:val="002B2B6B"/>
    <w:rsid w:val="002B3774"/>
    <w:rsid w:val="002B4F87"/>
    <w:rsid w:val="002C2A5E"/>
    <w:rsid w:val="002C7B86"/>
    <w:rsid w:val="002D4F8D"/>
    <w:rsid w:val="002D50DC"/>
    <w:rsid w:val="002E7126"/>
    <w:rsid w:val="002F48CA"/>
    <w:rsid w:val="00302347"/>
    <w:rsid w:val="00302FAC"/>
    <w:rsid w:val="00306CE6"/>
    <w:rsid w:val="00314C07"/>
    <w:rsid w:val="00320651"/>
    <w:rsid w:val="00322933"/>
    <w:rsid w:val="00324E06"/>
    <w:rsid w:val="003276CD"/>
    <w:rsid w:val="00331736"/>
    <w:rsid w:val="003409C3"/>
    <w:rsid w:val="00345177"/>
    <w:rsid w:val="00346505"/>
    <w:rsid w:val="003555B5"/>
    <w:rsid w:val="00366710"/>
    <w:rsid w:val="00367502"/>
    <w:rsid w:val="0037410E"/>
    <w:rsid w:val="00383875"/>
    <w:rsid w:val="00386C2A"/>
    <w:rsid w:val="00392FF4"/>
    <w:rsid w:val="0039545B"/>
    <w:rsid w:val="003961B0"/>
    <w:rsid w:val="003A3E58"/>
    <w:rsid w:val="003A5A43"/>
    <w:rsid w:val="003B1F50"/>
    <w:rsid w:val="003B73BB"/>
    <w:rsid w:val="003D5FE3"/>
    <w:rsid w:val="003E0101"/>
    <w:rsid w:val="003E2789"/>
    <w:rsid w:val="003E3621"/>
    <w:rsid w:val="003F37A0"/>
    <w:rsid w:val="003F3C95"/>
    <w:rsid w:val="003F3D46"/>
    <w:rsid w:val="003F5908"/>
    <w:rsid w:val="003F6F6E"/>
    <w:rsid w:val="003F7694"/>
    <w:rsid w:val="00405DD3"/>
    <w:rsid w:val="00411370"/>
    <w:rsid w:val="004157A9"/>
    <w:rsid w:val="004172F9"/>
    <w:rsid w:val="004219B2"/>
    <w:rsid w:val="004240DB"/>
    <w:rsid w:val="0042577A"/>
    <w:rsid w:val="004260E3"/>
    <w:rsid w:val="00431128"/>
    <w:rsid w:val="00435BA5"/>
    <w:rsid w:val="004377BB"/>
    <w:rsid w:val="0044084B"/>
    <w:rsid w:val="00440E99"/>
    <w:rsid w:val="004437C7"/>
    <w:rsid w:val="0044443D"/>
    <w:rsid w:val="00446844"/>
    <w:rsid w:val="00447083"/>
    <w:rsid w:val="0045481D"/>
    <w:rsid w:val="00457B6B"/>
    <w:rsid w:val="004704F1"/>
    <w:rsid w:val="00474277"/>
    <w:rsid w:val="0047459D"/>
    <w:rsid w:val="004804FD"/>
    <w:rsid w:val="0048413E"/>
    <w:rsid w:val="004900EB"/>
    <w:rsid w:val="004901A1"/>
    <w:rsid w:val="0049105F"/>
    <w:rsid w:val="004A21C9"/>
    <w:rsid w:val="004B0574"/>
    <w:rsid w:val="004B2147"/>
    <w:rsid w:val="004B5894"/>
    <w:rsid w:val="004C126F"/>
    <w:rsid w:val="004C44CB"/>
    <w:rsid w:val="004D060A"/>
    <w:rsid w:val="004D085E"/>
    <w:rsid w:val="004D1B77"/>
    <w:rsid w:val="004D2645"/>
    <w:rsid w:val="004E278A"/>
    <w:rsid w:val="004F013A"/>
    <w:rsid w:val="004F0640"/>
    <w:rsid w:val="004F204C"/>
    <w:rsid w:val="00521E9A"/>
    <w:rsid w:val="00527268"/>
    <w:rsid w:val="00527614"/>
    <w:rsid w:val="00530066"/>
    <w:rsid w:val="00530370"/>
    <w:rsid w:val="00532B77"/>
    <w:rsid w:val="00533EC1"/>
    <w:rsid w:val="00534B5D"/>
    <w:rsid w:val="00534DF4"/>
    <w:rsid w:val="005372EA"/>
    <w:rsid w:val="005446E0"/>
    <w:rsid w:val="00551492"/>
    <w:rsid w:val="00551ED4"/>
    <w:rsid w:val="005547B0"/>
    <w:rsid w:val="00556F0C"/>
    <w:rsid w:val="00562A08"/>
    <w:rsid w:val="00562A40"/>
    <w:rsid w:val="00563C66"/>
    <w:rsid w:val="005666AD"/>
    <w:rsid w:val="00566828"/>
    <w:rsid w:val="00573554"/>
    <w:rsid w:val="00575954"/>
    <w:rsid w:val="00580F2E"/>
    <w:rsid w:val="00592980"/>
    <w:rsid w:val="00594057"/>
    <w:rsid w:val="00596F4E"/>
    <w:rsid w:val="005979C2"/>
    <w:rsid w:val="005A5610"/>
    <w:rsid w:val="005B392C"/>
    <w:rsid w:val="005B3AB6"/>
    <w:rsid w:val="005B6652"/>
    <w:rsid w:val="005C14AB"/>
    <w:rsid w:val="005C1911"/>
    <w:rsid w:val="005C513B"/>
    <w:rsid w:val="005D4B32"/>
    <w:rsid w:val="005D64A4"/>
    <w:rsid w:val="005D64B0"/>
    <w:rsid w:val="005E07DD"/>
    <w:rsid w:val="005E759B"/>
    <w:rsid w:val="005F2A55"/>
    <w:rsid w:val="005F4BBB"/>
    <w:rsid w:val="005F5E56"/>
    <w:rsid w:val="006011E4"/>
    <w:rsid w:val="00605097"/>
    <w:rsid w:val="0060639D"/>
    <w:rsid w:val="00606FC6"/>
    <w:rsid w:val="0061018F"/>
    <w:rsid w:val="00611844"/>
    <w:rsid w:val="00612534"/>
    <w:rsid w:val="0061269F"/>
    <w:rsid w:val="00613932"/>
    <w:rsid w:val="00615E07"/>
    <w:rsid w:val="0061609B"/>
    <w:rsid w:val="00621578"/>
    <w:rsid w:val="006270AB"/>
    <w:rsid w:val="00634DE1"/>
    <w:rsid w:val="00637AE1"/>
    <w:rsid w:val="00637D21"/>
    <w:rsid w:val="006406CA"/>
    <w:rsid w:val="006447AD"/>
    <w:rsid w:val="00651E6B"/>
    <w:rsid w:val="00654888"/>
    <w:rsid w:val="006565E2"/>
    <w:rsid w:val="00660961"/>
    <w:rsid w:val="0066197A"/>
    <w:rsid w:val="00661CFE"/>
    <w:rsid w:val="00663928"/>
    <w:rsid w:val="00665547"/>
    <w:rsid w:val="00665A2A"/>
    <w:rsid w:val="00671DCA"/>
    <w:rsid w:val="00671EAC"/>
    <w:rsid w:val="006729DC"/>
    <w:rsid w:val="006772AD"/>
    <w:rsid w:val="0068103C"/>
    <w:rsid w:val="0068186A"/>
    <w:rsid w:val="00694DE0"/>
    <w:rsid w:val="00695501"/>
    <w:rsid w:val="006A0E70"/>
    <w:rsid w:val="006A2665"/>
    <w:rsid w:val="006A5431"/>
    <w:rsid w:val="006B4420"/>
    <w:rsid w:val="006B69B0"/>
    <w:rsid w:val="006C01E1"/>
    <w:rsid w:val="006C19D9"/>
    <w:rsid w:val="006C4108"/>
    <w:rsid w:val="006C6195"/>
    <w:rsid w:val="006D03CF"/>
    <w:rsid w:val="006D2AAE"/>
    <w:rsid w:val="006D71A3"/>
    <w:rsid w:val="006E1824"/>
    <w:rsid w:val="006E2969"/>
    <w:rsid w:val="006E5BAC"/>
    <w:rsid w:val="006E73BD"/>
    <w:rsid w:val="006E7892"/>
    <w:rsid w:val="006F629B"/>
    <w:rsid w:val="006F71DE"/>
    <w:rsid w:val="006F7FE7"/>
    <w:rsid w:val="0070001E"/>
    <w:rsid w:val="00703F07"/>
    <w:rsid w:val="00706195"/>
    <w:rsid w:val="00720AB5"/>
    <w:rsid w:val="007240D4"/>
    <w:rsid w:val="00733185"/>
    <w:rsid w:val="00733817"/>
    <w:rsid w:val="00733BDA"/>
    <w:rsid w:val="007404E9"/>
    <w:rsid w:val="00741873"/>
    <w:rsid w:val="00742AE7"/>
    <w:rsid w:val="007445DA"/>
    <w:rsid w:val="00744C77"/>
    <w:rsid w:val="00747398"/>
    <w:rsid w:val="007560CA"/>
    <w:rsid w:val="00766B4E"/>
    <w:rsid w:val="00771EDB"/>
    <w:rsid w:val="00773388"/>
    <w:rsid w:val="007765FF"/>
    <w:rsid w:val="0077772C"/>
    <w:rsid w:val="0078048F"/>
    <w:rsid w:val="0079051C"/>
    <w:rsid w:val="00797607"/>
    <w:rsid w:val="007A09FE"/>
    <w:rsid w:val="007A210B"/>
    <w:rsid w:val="007A7DB6"/>
    <w:rsid w:val="007A7F11"/>
    <w:rsid w:val="007B1760"/>
    <w:rsid w:val="007B7392"/>
    <w:rsid w:val="007C25F8"/>
    <w:rsid w:val="007C59C1"/>
    <w:rsid w:val="007C693D"/>
    <w:rsid w:val="007C7136"/>
    <w:rsid w:val="007C7E96"/>
    <w:rsid w:val="007C7EDD"/>
    <w:rsid w:val="007D0686"/>
    <w:rsid w:val="007E6B9C"/>
    <w:rsid w:val="007F0FB3"/>
    <w:rsid w:val="007F23DC"/>
    <w:rsid w:val="007F2804"/>
    <w:rsid w:val="007F7694"/>
    <w:rsid w:val="008120D6"/>
    <w:rsid w:val="008179A3"/>
    <w:rsid w:val="00821AF1"/>
    <w:rsid w:val="008221B1"/>
    <w:rsid w:val="00824A04"/>
    <w:rsid w:val="008341E0"/>
    <w:rsid w:val="00837CD2"/>
    <w:rsid w:val="00840D94"/>
    <w:rsid w:val="008479E8"/>
    <w:rsid w:val="0085101E"/>
    <w:rsid w:val="008543C1"/>
    <w:rsid w:val="00875E93"/>
    <w:rsid w:val="00877106"/>
    <w:rsid w:val="0087725F"/>
    <w:rsid w:val="00886A86"/>
    <w:rsid w:val="00896601"/>
    <w:rsid w:val="008A647D"/>
    <w:rsid w:val="008B6001"/>
    <w:rsid w:val="008C1294"/>
    <w:rsid w:val="008C12CF"/>
    <w:rsid w:val="008C2AF6"/>
    <w:rsid w:val="008C4A3E"/>
    <w:rsid w:val="008C4E59"/>
    <w:rsid w:val="008C70B2"/>
    <w:rsid w:val="008D09FC"/>
    <w:rsid w:val="008D1A3D"/>
    <w:rsid w:val="008F2E8D"/>
    <w:rsid w:val="008F392B"/>
    <w:rsid w:val="00902A48"/>
    <w:rsid w:val="0090398A"/>
    <w:rsid w:val="0090524F"/>
    <w:rsid w:val="00905D94"/>
    <w:rsid w:val="0091264D"/>
    <w:rsid w:val="00920912"/>
    <w:rsid w:val="00921A31"/>
    <w:rsid w:val="00924C5A"/>
    <w:rsid w:val="00925FFE"/>
    <w:rsid w:val="00926E23"/>
    <w:rsid w:val="009317DE"/>
    <w:rsid w:val="00940080"/>
    <w:rsid w:val="00941535"/>
    <w:rsid w:val="00942F91"/>
    <w:rsid w:val="0094550A"/>
    <w:rsid w:val="00946B56"/>
    <w:rsid w:val="00950D59"/>
    <w:rsid w:val="00951308"/>
    <w:rsid w:val="00952045"/>
    <w:rsid w:val="009526BD"/>
    <w:rsid w:val="0095402A"/>
    <w:rsid w:val="009540AF"/>
    <w:rsid w:val="00956B3F"/>
    <w:rsid w:val="00967C2B"/>
    <w:rsid w:val="00971A0A"/>
    <w:rsid w:val="00972A6C"/>
    <w:rsid w:val="00972D22"/>
    <w:rsid w:val="00990B36"/>
    <w:rsid w:val="00994689"/>
    <w:rsid w:val="009A19F7"/>
    <w:rsid w:val="009A3A17"/>
    <w:rsid w:val="009B0352"/>
    <w:rsid w:val="009B402B"/>
    <w:rsid w:val="009C37E7"/>
    <w:rsid w:val="009C4155"/>
    <w:rsid w:val="009C7835"/>
    <w:rsid w:val="009D205C"/>
    <w:rsid w:val="009D42B0"/>
    <w:rsid w:val="009D52F5"/>
    <w:rsid w:val="009D7DE5"/>
    <w:rsid w:val="009E051C"/>
    <w:rsid w:val="009E0BE8"/>
    <w:rsid w:val="009E1FFA"/>
    <w:rsid w:val="009E52A6"/>
    <w:rsid w:val="009F38D5"/>
    <w:rsid w:val="009F47AF"/>
    <w:rsid w:val="009F698D"/>
    <w:rsid w:val="00A01029"/>
    <w:rsid w:val="00A01BDF"/>
    <w:rsid w:val="00A0271C"/>
    <w:rsid w:val="00A029FB"/>
    <w:rsid w:val="00A02F1C"/>
    <w:rsid w:val="00A16D87"/>
    <w:rsid w:val="00A3023E"/>
    <w:rsid w:val="00A320F3"/>
    <w:rsid w:val="00A33DF8"/>
    <w:rsid w:val="00A35035"/>
    <w:rsid w:val="00A35151"/>
    <w:rsid w:val="00A4201B"/>
    <w:rsid w:val="00A42426"/>
    <w:rsid w:val="00A44552"/>
    <w:rsid w:val="00A44A9A"/>
    <w:rsid w:val="00A452EA"/>
    <w:rsid w:val="00A512DE"/>
    <w:rsid w:val="00A521B0"/>
    <w:rsid w:val="00A638C8"/>
    <w:rsid w:val="00A65878"/>
    <w:rsid w:val="00A65D9E"/>
    <w:rsid w:val="00A6612A"/>
    <w:rsid w:val="00A67A32"/>
    <w:rsid w:val="00A716B6"/>
    <w:rsid w:val="00A71FA3"/>
    <w:rsid w:val="00A962EE"/>
    <w:rsid w:val="00AA7036"/>
    <w:rsid w:val="00AD480C"/>
    <w:rsid w:val="00AF24E5"/>
    <w:rsid w:val="00B00485"/>
    <w:rsid w:val="00B04E71"/>
    <w:rsid w:val="00B0722A"/>
    <w:rsid w:val="00B1799E"/>
    <w:rsid w:val="00B22295"/>
    <w:rsid w:val="00B22EA4"/>
    <w:rsid w:val="00B23623"/>
    <w:rsid w:val="00B25A8C"/>
    <w:rsid w:val="00B269D2"/>
    <w:rsid w:val="00B3731A"/>
    <w:rsid w:val="00B400C8"/>
    <w:rsid w:val="00B4028A"/>
    <w:rsid w:val="00B41C49"/>
    <w:rsid w:val="00B433F9"/>
    <w:rsid w:val="00B5002E"/>
    <w:rsid w:val="00B50E6F"/>
    <w:rsid w:val="00B51514"/>
    <w:rsid w:val="00B522CF"/>
    <w:rsid w:val="00B60C95"/>
    <w:rsid w:val="00B63516"/>
    <w:rsid w:val="00B65AB4"/>
    <w:rsid w:val="00B676FA"/>
    <w:rsid w:val="00B71A3A"/>
    <w:rsid w:val="00B736DA"/>
    <w:rsid w:val="00B742BD"/>
    <w:rsid w:val="00B82016"/>
    <w:rsid w:val="00B90939"/>
    <w:rsid w:val="00B94B75"/>
    <w:rsid w:val="00B94BE5"/>
    <w:rsid w:val="00B96688"/>
    <w:rsid w:val="00B96712"/>
    <w:rsid w:val="00B96C0C"/>
    <w:rsid w:val="00BA09EA"/>
    <w:rsid w:val="00BA0F72"/>
    <w:rsid w:val="00BA1CE4"/>
    <w:rsid w:val="00BA22B8"/>
    <w:rsid w:val="00BA2A8D"/>
    <w:rsid w:val="00BA2C75"/>
    <w:rsid w:val="00BA7C39"/>
    <w:rsid w:val="00BB3EE4"/>
    <w:rsid w:val="00BC2752"/>
    <w:rsid w:val="00BC3E80"/>
    <w:rsid w:val="00BD18AA"/>
    <w:rsid w:val="00BD4FFB"/>
    <w:rsid w:val="00BD57B1"/>
    <w:rsid w:val="00BE0BBB"/>
    <w:rsid w:val="00BE767A"/>
    <w:rsid w:val="00BF0C97"/>
    <w:rsid w:val="00C00024"/>
    <w:rsid w:val="00C02961"/>
    <w:rsid w:val="00C11047"/>
    <w:rsid w:val="00C1160F"/>
    <w:rsid w:val="00C162DD"/>
    <w:rsid w:val="00C229D0"/>
    <w:rsid w:val="00C2548B"/>
    <w:rsid w:val="00C3466E"/>
    <w:rsid w:val="00C41392"/>
    <w:rsid w:val="00C42776"/>
    <w:rsid w:val="00C449A8"/>
    <w:rsid w:val="00C45049"/>
    <w:rsid w:val="00C456E1"/>
    <w:rsid w:val="00C53616"/>
    <w:rsid w:val="00C53F7C"/>
    <w:rsid w:val="00C54134"/>
    <w:rsid w:val="00C573D6"/>
    <w:rsid w:val="00C6065B"/>
    <w:rsid w:val="00C7326B"/>
    <w:rsid w:val="00C735CA"/>
    <w:rsid w:val="00C76331"/>
    <w:rsid w:val="00C8287E"/>
    <w:rsid w:val="00C93D74"/>
    <w:rsid w:val="00C95015"/>
    <w:rsid w:val="00C96864"/>
    <w:rsid w:val="00C96DF4"/>
    <w:rsid w:val="00CA6E2D"/>
    <w:rsid w:val="00CA7149"/>
    <w:rsid w:val="00CB0A27"/>
    <w:rsid w:val="00CB34B1"/>
    <w:rsid w:val="00CB3D9A"/>
    <w:rsid w:val="00CB3FDD"/>
    <w:rsid w:val="00CB3FE9"/>
    <w:rsid w:val="00CC08D1"/>
    <w:rsid w:val="00CD68B5"/>
    <w:rsid w:val="00CE00C7"/>
    <w:rsid w:val="00CE19A3"/>
    <w:rsid w:val="00CF27D4"/>
    <w:rsid w:val="00CF4558"/>
    <w:rsid w:val="00D01F03"/>
    <w:rsid w:val="00D028BB"/>
    <w:rsid w:val="00D031B7"/>
    <w:rsid w:val="00D15239"/>
    <w:rsid w:val="00D160BE"/>
    <w:rsid w:val="00D171C9"/>
    <w:rsid w:val="00D20B8C"/>
    <w:rsid w:val="00D20CCB"/>
    <w:rsid w:val="00D226E0"/>
    <w:rsid w:val="00D246DF"/>
    <w:rsid w:val="00D25C75"/>
    <w:rsid w:val="00D269F6"/>
    <w:rsid w:val="00D27F77"/>
    <w:rsid w:val="00D322A7"/>
    <w:rsid w:val="00D34174"/>
    <w:rsid w:val="00D41635"/>
    <w:rsid w:val="00D4193C"/>
    <w:rsid w:val="00D45463"/>
    <w:rsid w:val="00D46C15"/>
    <w:rsid w:val="00D50F47"/>
    <w:rsid w:val="00D522A8"/>
    <w:rsid w:val="00D52BC4"/>
    <w:rsid w:val="00D546E0"/>
    <w:rsid w:val="00D559C7"/>
    <w:rsid w:val="00D61127"/>
    <w:rsid w:val="00D61C45"/>
    <w:rsid w:val="00D63879"/>
    <w:rsid w:val="00D743F4"/>
    <w:rsid w:val="00D759AB"/>
    <w:rsid w:val="00D762D2"/>
    <w:rsid w:val="00D769B3"/>
    <w:rsid w:val="00D7783F"/>
    <w:rsid w:val="00D835C5"/>
    <w:rsid w:val="00D87E4D"/>
    <w:rsid w:val="00D90B47"/>
    <w:rsid w:val="00D9356A"/>
    <w:rsid w:val="00DA2416"/>
    <w:rsid w:val="00DA3E89"/>
    <w:rsid w:val="00DA409D"/>
    <w:rsid w:val="00DB1403"/>
    <w:rsid w:val="00DC3527"/>
    <w:rsid w:val="00DC73F0"/>
    <w:rsid w:val="00DC7934"/>
    <w:rsid w:val="00DC7F2F"/>
    <w:rsid w:val="00DD0CDA"/>
    <w:rsid w:val="00DD365E"/>
    <w:rsid w:val="00DE24E4"/>
    <w:rsid w:val="00DE2B7B"/>
    <w:rsid w:val="00DE5597"/>
    <w:rsid w:val="00DF0F0F"/>
    <w:rsid w:val="00DF5115"/>
    <w:rsid w:val="00E0065E"/>
    <w:rsid w:val="00E0082E"/>
    <w:rsid w:val="00E03751"/>
    <w:rsid w:val="00E12C45"/>
    <w:rsid w:val="00E142B7"/>
    <w:rsid w:val="00E20318"/>
    <w:rsid w:val="00E24EAE"/>
    <w:rsid w:val="00E25CF8"/>
    <w:rsid w:val="00E34CF1"/>
    <w:rsid w:val="00E3502C"/>
    <w:rsid w:val="00E3746E"/>
    <w:rsid w:val="00E3788D"/>
    <w:rsid w:val="00E4054D"/>
    <w:rsid w:val="00E43B54"/>
    <w:rsid w:val="00E45BFD"/>
    <w:rsid w:val="00E46710"/>
    <w:rsid w:val="00E47CDB"/>
    <w:rsid w:val="00E50130"/>
    <w:rsid w:val="00E51A73"/>
    <w:rsid w:val="00E532D8"/>
    <w:rsid w:val="00E60015"/>
    <w:rsid w:val="00E6594E"/>
    <w:rsid w:val="00E66343"/>
    <w:rsid w:val="00E71139"/>
    <w:rsid w:val="00E82433"/>
    <w:rsid w:val="00E8421C"/>
    <w:rsid w:val="00E85655"/>
    <w:rsid w:val="00E85FA0"/>
    <w:rsid w:val="00E87A3B"/>
    <w:rsid w:val="00E90018"/>
    <w:rsid w:val="00E90F7C"/>
    <w:rsid w:val="00E91325"/>
    <w:rsid w:val="00E92B64"/>
    <w:rsid w:val="00E92B6E"/>
    <w:rsid w:val="00E9349B"/>
    <w:rsid w:val="00E94F52"/>
    <w:rsid w:val="00E95A4C"/>
    <w:rsid w:val="00EA28D1"/>
    <w:rsid w:val="00EA472E"/>
    <w:rsid w:val="00EA6481"/>
    <w:rsid w:val="00EB143E"/>
    <w:rsid w:val="00EB17AE"/>
    <w:rsid w:val="00EB5872"/>
    <w:rsid w:val="00EB5F39"/>
    <w:rsid w:val="00EC06C9"/>
    <w:rsid w:val="00EC2C56"/>
    <w:rsid w:val="00EC7E42"/>
    <w:rsid w:val="00ED1D71"/>
    <w:rsid w:val="00EE0C36"/>
    <w:rsid w:val="00EE3756"/>
    <w:rsid w:val="00EE5D69"/>
    <w:rsid w:val="00EE62CA"/>
    <w:rsid w:val="00EE7887"/>
    <w:rsid w:val="00EF1DD1"/>
    <w:rsid w:val="00EF496F"/>
    <w:rsid w:val="00EF4FF6"/>
    <w:rsid w:val="00EF5CB4"/>
    <w:rsid w:val="00F00179"/>
    <w:rsid w:val="00F0040D"/>
    <w:rsid w:val="00F03ED2"/>
    <w:rsid w:val="00F05887"/>
    <w:rsid w:val="00F06B69"/>
    <w:rsid w:val="00F0731C"/>
    <w:rsid w:val="00F07DE7"/>
    <w:rsid w:val="00F11C5B"/>
    <w:rsid w:val="00F11CC5"/>
    <w:rsid w:val="00F14860"/>
    <w:rsid w:val="00F155B2"/>
    <w:rsid w:val="00F2241A"/>
    <w:rsid w:val="00F26055"/>
    <w:rsid w:val="00F26E9C"/>
    <w:rsid w:val="00F33FF8"/>
    <w:rsid w:val="00F42110"/>
    <w:rsid w:val="00F43A24"/>
    <w:rsid w:val="00F4451D"/>
    <w:rsid w:val="00F52519"/>
    <w:rsid w:val="00F5397E"/>
    <w:rsid w:val="00F5534F"/>
    <w:rsid w:val="00F56ECD"/>
    <w:rsid w:val="00F57C78"/>
    <w:rsid w:val="00F631AC"/>
    <w:rsid w:val="00F73793"/>
    <w:rsid w:val="00F769FD"/>
    <w:rsid w:val="00F80FDD"/>
    <w:rsid w:val="00F81F8D"/>
    <w:rsid w:val="00F838AC"/>
    <w:rsid w:val="00F8690A"/>
    <w:rsid w:val="00F87B92"/>
    <w:rsid w:val="00F91121"/>
    <w:rsid w:val="00F96568"/>
    <w:rsid w:val="00FA1346"/>
    <w:rsid w:val="00FA4F40"/>
    <w:rsid w:val="00FA6392"/>
    <w:rsid w:val="00FA7D4E"/>
    <w:rsid w:val="00FB3D8D"/>
    <w:rsid w:val="00FB5F7D"/>
    <w:rsid w:val="00FB60F2"/>
    <w:rsid w:val="00FB745F"/>
    <w:rsid w:val="00FC75A2"/>
    <w:rsid w:val="00FD03AF"/>
    <w:rsid w:val="00FD17DD"/>
    <w:rsid w:val="00FE3BCA"/>
    <w:rsid w:val="00FF03CB"/>
    <w:rsid w:val="00FF35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35EF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31128"/>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styleId="Hyperlink">
    <w:name w:val="Hyperlink"/>
    <w:basedOn w:val="DefaultParagraphFont"/>
    <w:uiPriority w:val="99"/>
    <w:unhideWhenUsed/>
    <w:rsid w:val="000E7970"/>
    <w:rPr>
      <w:color w:val="0563C1" w:themeColor="hyperlink"/>
      <w:u w:val="single"/>
    </w:rPr>
  </w:style>
  <w:style w:type="character" w:styleId="UnresolvedMention">
    <w:name w:val="Unresolved Mention"/>
    <w:basedOn w:val="DefaultParagraphFont"/>
    <w:uiPriority w:val="99"/>
    <w:rsid w:val="000E797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5477259">
      <w:bodyDiv w:val="1"/>
      <w:marLeft w:val="0"/>
      <w:marRight w:val="0"/>
      <w:marTop w:val="0"/>
      <w:marBottom w:val="0"/>
      <w:divBdr>
        <w:top w:val="none" w:sz="0" w:space="0" w:color="auto"/>
        <w:left w:val="none" w:sz="0" w:space="0" w:color="auto"/>
        <w:bottom w:val="none" w:sz="0" w:space="0" w:color="auto"/>
        <w:right w:val="none" w:sz="0" w:space="0" w:color="auto"/>
      </w:divBdr>
    </w:div>
    <w:div w:id="1692409877">
      <w:bodyDiv w:val="1"/>
      <w:marLeft w:val="0"/>
      <w:marRight w:val="0"/>
      <w:marTop w:val="0"/>
      <w:marBottom w:val="0"/>
      <w:divBdr>
        <w:top w:val="none" w:sz="0" w:space="0" w:color="auto"/>
        <w:left w:val="none" w:sz="0" w:space="0" w:color="auto"/>
        <w:bottom w:val="none" w:sz="0" w:space="0" w:color="auto"/>
        <w:right w:val="none" w:sz="0" w:space="0" w:color="auto"/>
      </w:divBdr>
    </w:div>
    <w:div w:id="1894802846">
      <w:bodyDiv w:val="1"/>
      <w:marLeft w:val="0"/>
      <w:marRight w:val="0"/>
      <w:marTop w:val="0"/>
      <w:marBottom w:val="0"/>
      <w:divBdr>
        <w:top w:val="none" w:sz="0" w:space="0" w:color="auto"/>
        <w:left w:val="none" w:sz="0" w:space="0" w:color="auto"/>
        <w:bottom w:val="none" w:sz="0" w:space="0" w:color="auto"/>
        <w:right w:val="none" w:sz="0" w:space="0" w:color="auto"/>
      </w:divBdr>
    </w:div>
    <w:div w:id="200095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Bo%20mon%20CNPM\De%20cuong%20mon%20hoc\2016\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69053-852F-434C-8F98-17636DB4A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F:\Bo mon CNPM\De cuong mon hoc\2016\Mau_de_cuong_chi_tiet_20151204160403.dot</Template>
  <TotalTime>2</TotalTime>
  <Pages>4</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Manager/>
  <Company/>
  <LinksUpToDate>false</LinksUpToDate>
  <CharactersWithSpaces>5705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Trần Trung Chuyên</dc:creator>
  <cp:keywords/>
  <dc:description/>
  <cp:lastModifiedBy>Nguyen Thi Mai Dung</cp:lastModifiedBy>
  <cp:revision>6</cp:revision>
  <cp:lastPrinted>2018-05-30T04:01:00Z</cp:lastPrinted>
  <dcterms:created xsi:type="dcterms:W3CDTF">2020-04-14T08:44:00Z</dcterms:created>
  <dcterms:modified xsi:type="dcterms:W3CDTF">2020-05-21T08:49:00Z</dcterms:modified>
  <cp:category/>
</cp:coreProperties>
</file>