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937158" w:rsidRPr="004A2C2D" w14:paraId="313194EE" w14:textId="77777777" w:rsidTr="003A31C3">
        <w:trPr>
          <w:trHeight w:val="960"/>
        </w:trPr>
        <w:tc>
          <w:tcPr>
            <w:tcW w:w="4410" w:type="dxa"/>
            <w:shd w:val="clear" w:color="auto" w:fill="auto"/>
          </w:tcPr>
          <w:p w14:paraId="3CDB70A1" w14:textId="643E0127" w:rsidR="00937158" w:rsidRPr="004A2C2D" w:rsidRDefault="00937158" w:rsidP="003A31C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A2C2D">
              <w:rPr>
                <w:noProof/>
                <w:sz w:val="24"/>
              </w:rPr>
              <mc:AlternateContent>
                <mc:Choice Requires="wps">
                  <w:drawing>
                    <wp:anchor distT="4294967293" distB="4294967293" distL="114300" distR="114300" simplePos="0" relativeHeight="251669504" behindDoc="0" locked="0" layoutInCell="1" allowOverlap="1" wp14:anchorId="75EAAD94" wp14:editId="4711FF07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5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4125D4" id="Straight Connector 15" o:spid="_x0000_s1026" style="position:absolute;z-index:251669504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" strokeweight="1pt"/>
                  </w:pict>
                </mc:Fallback>
              </mc:AlternateContent>
            </w:r>
            <w:r w:rsidRPr="004A2C2D">
              <w:rPr>
                <w:bCs/>
                <w:color w:val="000000"/>
                <w:sz w:val="24"/>
              </w:rPr>
              <w:t xml:space="preserve">BỘ GIÁO DỤC VÀ ĐÀO TẠO </w:t>
            </w:r>
            <w:r w:rsidRPr="004A2C2D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497CB7F7" w14:textId="77777777" w:rsidR="00937158" w:rsidRPr="004A2C2D" w:rsidRDefault="00937158" w:rsidP="003A31C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A2C2D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50AA52A6" w14:textId="77777777" w:rsidR="00937158" w:rsidRPr="004A2C2D" w:rsidRDefault="00937158" w:rsidP="003A31C3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4A2C2D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70528" behindDoc="0" locked="0" layoutInCell="1" allowOverlap="1" wp14:anchorId="1871778D" wp14:editId="5404250D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31750" b="19050"/>
                      <wp:wrapNone/>
                      <wp:docPr id="16" name="Straight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5D2AFF" id="Straight Connector 16" o:spid="_x0000_s1026" style="position:absolute;z-index:251670528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&#13;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4A2C2D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562B3425" w14:textId="77777777" w:rsidR="00937158" w:rsidRPr="004A2C2D" w:rsidRDefault="00937158" w:rsidP="00937158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527C466F" w14:textId="77777777" w:rsidR="00937158" w:rsidRPr="004A2C2D" w:rsidRDefault="00937158" w:rsidP="00937158">
      <w:pPr>
        <w:pStyle w:val="Normal1"/>
        <w:spacing w:before="240"/>
        <w:ind w:left="0" w:firstLine="0"/>
        <w:jc w:val="center"/>
        <w:rPr>
          <w:bCs/>
          <w:color w:val="000000"/>
          <w:sz w:val="28"/>
          <w:szCs w:val="28"/>
        </w:rPr>
      </w:pPr>
      <w:r w:rsidRPr="004A2C2D">
        <w:rPr>
          <w:b/>
          <w:bCs/>
          <w:color w:val="000000"/>
          <w:sz w:val="28"/>
          <w:szCs w:val="28"/>
          <w:lang w:val="vi-VN"/>
        </w:rPr>
        <w:t>Đ</w:t>
      </w:r>
      <w:r w:rsidRPr="004A2C2D">
        <w:rPr>
          <w:b/>
          <w:bCs/>
          <w:color w:val="000000"/>
          <w:sz w:val="28"/>
          <w:szCs w:val="28"/>
        </w:rPr>
        <w:t>Ề</w:t>
      </w:r>
      <w:r w:rsidRPr="004A2C2D">
        <w:rPr>
          <w:b/>
          <w:bCs/>
          <w:color w:val="000000"/>
          <w:sz w:val="28"/>
          <w:szCs w:val="28"/>
          <w:lang w:val="vi-VN"/>
        </w:rPr>
        <w:t xml:space="preserve"> CƯƠNG CHI TIẾT HỌC PHẦN</w:t>
      </w:r>
    </w:p>
    <w:p w14:paraId="28695FA5" w14:textId="5A13B098" w:rsidR="006043B5" w:rsidRPr="004A2C2D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jc w:val="both"/>
        <w:rPr>
          <w:bCs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>Tên</w:t>
      </w:r>
      <w:r w:rsidRPr="004A2C2D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4A2C2D">
        <w:rPr>
          <w:b/>
          <w:bCs/>
          <w:sz w:val="24"/>
          <w:szCs w:val="24"/>
        </w:rPr>
        <w:t xml:space="preserve">: </w:t>
      </w:r>
      <w:r w:rsidR="00755DC6" w:rsidRPr="00755DC6">
        <w:rPr>
          <w:i/>
          <w:iCs/>
          <w:sz w:val="24"/>
          <w:szCs w:val="24"/>
        </w:rPr>
        <w:t>Cơ sở xử lý ảnh số</w:t>
      </w:r>
      <w:r w:rsidR="00755DC6" w:rsidRPr="00755DC6">
        <w:rPr>
          <w:i/>
          <w:iCs/>
          <w:spacing w:val="-1"/>
          <w:sz w:val="24"/>
          <w:szCs w:val="24"/>
        </w:rPr>
        <w:t xml:space="preserve"> (Digital</w:t>
      </w:r>
      <w:r w:rsidR="00755DC6" w:rsidRPr="00755DC6">
        <w:rPr>
          <w:i/>
          <w:iCs/>
          <w:sz w:val="24"/>
          <w:szCs w:val="24"/>
        </w:rPr>
        <w:t xml:space="preserve"> </w:t>
      </w:r>
      <w:r w:rsidR="00755DC6" w:rsidRPr="00755DC6">
        <w:rPr>
          <w:i/>
          <w:iCs/>
          <w:spacing w:val="-1"/>
          <w:sz w:val="24"/>
          <w:szCs w:val="24"/>
        </w:rPr>
        <w:t>Image Processing)</w:t>
      </w:r>
    </w:p>
    <w:p w14:paraId="11C88690" w14:textId="50AD1471" w:rsidR="00937158" w:rsidRPr="004A2C2D" w:rsidRDefault="006043B5" w:rsidP="000D5DBE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755DC6">
        <w:rPr>
          <w:b/>
          <w:bCs/>
          <w:sz w:val="24"/>
          <w:szCs w:val="24"/>
        </w:rPr>
        <w:t xml:space="preserve">- </w:t>
      </w:r>
      <w:r w:rsidR="00937158" w:rsidRPr="00755DC6">
        <w:rPr>
          <w:b/>
          <w:bCs/>
          <w:sz w:val="24"/>
          <w:szCs w:val="24"/>
          <w:lang w:val="vi-VN"/>
        </w:rPr>
        <w:t>Mã số học phần:</w:t>
      </w:r>
      <w:r w:rsidR="00937158" w:rsidRPr="004A2C2D">
        <w:rPr>
          <w:sz w:val="24"/>
          <w:szCs w:val="24"/>
        </w:rPr>
        <w:t xml:space="preserve"> </w:t>
      </w:r>
      <w:r w:rsidR="00EB1F56">
        <w:rPr>
          <w:sz w:val="24"/>
          <w:szCs w:val="24"/>
        </w:rPr>
        <w:t>7</w:t>
      </w:r>
      <w:r w:rsidR="00937158" w:rsidRPr="004A2C2D">
        <w:rPr>
          <w:sz w:val="24"/>
          <w:szCs w:val="24"/>
        </w:rPr>
        <w:t>08030</w:t>
      </w:r>
      <w:r w:rsidR="00E33B71">
        <w:rPr>
          <w:sz w:val="24"/>
          <w:szCs w:val="24"/>
        </w:rPr>
        <w:t>2</w:t>
      </w:r>
    </w:p>
    <w:p w14:paraId="54DF024D" w14:textId="2E50F16C" w:rsidR="00937158" w:rsidRPr="004A2C2D" w:rsidRDefault="006043B5" w:rsidP="000D5DBE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755DC6">
        <w:rPr>
          <w:b/>
          <w:color w:val="000000"/>
          <w:sz w:val="24"/>
          <w:szCs w:val="24"/>
        </w:rPr>
        <w:t xml:space="preserve">- </w:t>
      </w:r>
      <w:r w:rsidR="00937158" w:rsidRPr="00755DC6">
        <w:rPr>
          <w:b/>
          <w:color w:val="000000"/>
          <w:sz w:val="24"/>
          <w:szCs w:val="24"/>
        </w:rPr>
        <w:t>Số tín chỉ học phần:</w:t>
      </w:r>
      <w:r w:rsidR="00937158" w:rsidRPr="004A2C2D">
        <w:rPr>
          <w:bCs/>
          <w:color w:val="000000"/>
          <w:sz w:val="24"/>
          <w:szCs w:val="24"/>
        </w:rPr>
        <w:t xml:space="preserve"> </w:t>
      </w:r>
      <w:r w:rsidR="00755DC6">
        <w:rPr>
          <w:bCs/>
          <w:sz w:val="24"/>
          <w:szCs w:val="24"/>
        </w:rPr>
        <w:t>2</w:t>
      </w:r>
      <w:r w:rsidR="00A06BCE" w:rsidRPr="004A2C2D">
        <w:rPr>
          <w:bCs/>
          <w:sz w:val="24"/>
          <w:szCs w:val="24"/>
        </w:rPr>
        <w:t xml:space="preserve"> </w:t>
      </w:r>
      <w:r w:rsidR="0042740F" w:rsidRPr="004A2C2D">
        <w:rPr>
          <w:bCs/>
          <w:sz w:val="24"/>
          <w:szCs w:val="24"/>
        </w:rPr>
        <w:t>(</w:t>
      </w:r>
      <w:r w:rsidR="00A06BCE" w:rsidRPr="004A2C2D">
        <w:rPr>
          <w:bCs/>
          <w:sz w:val="24"/>
          <w:szCs w:val="24"/>
        </w:rPr>
        <w:t xml:space="preserve">2 - 0 </w:t>
      </w:r>
      <w:r w:rsidR="00724C16" w:rsidRPr="004A2C2D">
        <w:rPr>
          <w:bCs/>
          <w:sz w:val="24"/>
          <w:szCs w:val="24"/>
        </w:rPr>
        <w:t>-</w:t>
      </w:r>
      <w:r w:rsidR="00A06BCE" w:rsidRPr="004A2C2D">
        <w:rPr>
          <w:bCs/>
          <w:sz w:val="24"/>
          <w:szCs w:val="24"/>
        </w:rPr>
        <w:t xml:space="preserve"> </w:t>
      </w:r>
      <w:r w:rsidR="00FE4F66" w:rsidRPr="004A2C2D">
        <w:rPr>
          <w:bCs/>
          <w:sz w:val="24"/>
          <w:szCs w:val="24"/>
        </w:rPr>
        <w:t>4</w:t>
      </w:r>
      <w:r w:rsidR="00A06BCE" w:rsidRPr="004A2C2D">
        <w:rPr>
          <w:bCs/>
          <w:sz w:val="24"/>
          <w:szCs w:val="24"/>
        </w:rPr>
        <w:t>)</w:t>
      </w:r>
    </w:p>
    <w:p w14:paraId="0A682276" w14:textId="5AF32560" w:rsidR="00937158" w:rsidRPr="004A2C2D" w:rsidRDefault="006043B5" w:rsidP="000D5DBE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755DC6">
        <w:rPr>
          <w:b/>
          <w:bCs/>
          <w:sz w:val="24"/>
          <w:szCs w:val="24"/>
        </w:rPr>
        <w:t xml:space="preserve">- </w:t>
      </w:r>
      <w:r w:rsidR="00937158" w:rsidRPr="00755DC6">
        <w:rPr>
          <w:b/>
          <w:bCs/>
          <w:sz w:val="24"/>
          <w:szCs w:val="24"/>
          <w:lang w:val="vi-VN"/>
        </w:rPr>
        <w:t>Số tiết học phần:</w:t>
      </w:r>
      <w:r w:rsidR="00937158" w:rsidRPr="004A2C2D">
        <w:rPr>
          <w:sz w:val="24"/>
          <w:szCs w:val="24"/>
        </w:rPr>
        <w:t xml:space="preserve"> </w:t>
      </w:r>
      <w:r w:rsidR="009F6F19" w:rsidRPr="004A2C2D">
        <w:rPr>
          <w:sz w:val="24"/>
          <w:szCs w:val="24"/>
        </w:rPr>
        <w:t>30</w:t>
      </w:r>
    </w:p>
    <w:p w14:paraId="57FEBE37" w14:textId="6E7C9B02" w:rsidR="00937158" w:rsidRPr="004A2C2D" w:rsidRDefault="00FE4F66" w:rsidP="000D5DBE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4A2C2D">
        <w:rPr>
          <w:sz w:val="24"/>
          <w:szCs w:val="24"/>
          <w:lang w:val="vi-VN"/>
        </w:rPr>
        <w:t xml:space="preserve">Lý thuyết: </w:t>
      </w:r>
      <w:r w:rsidRPr="004A2C2D">
        <w:rPr>
          <w:sz w:val="24"/>
          <w:szCs w:val="24"/>
        </w:rPr>
        <w:t>22</w:t>
      </w:r>
      <w:r w:rsidR="00937158" w:rsidRPr="004A2C2D">
        <w:rPr>
          <w:sz w:val="24"/>
          <w:szCs w:val="24"/>
        </w:rPr>
        <w:t>;</w:t>
      </w:r>
      <w:r w:rsidR="00937158" w:rsidRPr="004A2C2D">
        <w:rPr>
          <w:sz w:val="24"/>
          <w:szCs w:val="24"/>
          <w:lang w:val="vi-VN"/>
        </w:rPr>
        <w:t xml:space="preserve">               Bài tập: </w:t>
      </w:r>
      <w:r w:rsidRPr="004A2C2D">
        <w:rPr>
          <w:sz w:val="24"/>
          <w:szCs w:val="24"/>
        </w:rPr>
        <w:t>8</w:t>
      </w:r>
      <w:r w:rsidR="00937158" w:rsidRPr="004A2C2D">
        <w:rPr>
          <w:sz w:val="24"/>
          <w:szCs w:val="24"/>
        </w:rPr>
        <w:t>;</w:t>
      </w:r>
      <w:r w:rsidR="00937158" w:rsidRPr="004A2C2D">
        <w:rPr>
          <w:sz w:val="24"/>
          <w:szCs w:val="24"/>
          <w:lang w:val="vi-VN"/>
        </w:rPr>
        <w:t xml:space="preserve">               Thực hành: 0; </w:t>
      </w:r>
    </w:p>
    <w:p w14:paraId="62D42A68" w14:textId="00A83F7E" w:rsidR="00937158" w:rsidRPr="004A2C2D" w:rsidRDefault="00937158" w:rsidP="00937158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4A2C2D">
        <w:rPr>
          <w:sz w:val="24"/>
          <w:szCs w:val="24"/>
        </w:rPr>
        <w:t xml:space="preserve">       T</w:t>
      </w:r>
      <w:r w:rsidRPr="004A2C2D">
        <w:rPr>
          <w:sz w:val="24"/>
          <w:szCs w:val="24"/>
          <w:lang w:val="vi-VN"/>
        </w:rPr>
        <w:t>hực tập:</w:t>
      </w:r>
      <w:r w:rsidRPr="004A2C2D">
        <w:rPr>
          <w:sz w:val="24"/>
          <w:szCs w:val="24"/>
        </w:rPr>
        <w:t xml:space="preserve"> 0</w:t>
      </w:r>
      <w:r w:rsidRPr="004A2C2D">
        <w:rPr>
          <w:sz w:val="24"/>
          <w:szCs w:val="24"/>
          <w:lang w:val="vi-VN"/>
        </w:rPr>
        <w:t>;</w:t>
      </w:r>
      <w:r w:rsidRPr="004A2C2D">
        <w:rPr>
          <w:sz w:val="24"/>
          <w:szCs w:val="24"/>
        </w:rPr>
        <w:t xml:space="preserve">                  </w:t>
      </w:r>
      <w:r w:rsidRPr="004A2C2D">
        <w:rPr>
          <w:sz w:val="24"/>
          <w:szCs w:val="24"/>
          <w:lang w:val="vi-VN"/>
        </w:rPr>
        <w:t xml:space="preserve"> Đồ án:</w:t>
      </w:r>
      <w:r w:rsidRPr="004A2C2D">
        <w:rPr>
          <w:sz w:val="24"/>
          <w:szCs w:val="24"/>
        </w:rPr>
        <w:t xml:space="preserve"> 0</w:t>
      </w:r>
      <w:r w:rsidRPr="004A2C2D">
        <w:rPr>
          <w:sz w:val="24"/>
          <w:szCs w:val="24"/>
          <w:lang w:val="vi-VN"/>
        </w:rPr>
        <w:t>;</w:t>
      </w:r>
      <w:r w:rsidRPr="004A2C2D">
        <w:rPr>
          <w:sz w:val="24"/>
          <w:szCs w:val="24"/>
        </w:rPr>
        <w:t xml:space="preserve">                  </w:t>
      </w:r>
      <w:r w:rsidRPr="004A2C2D">
        <w:rPr>
          <w:sz w:val="24"/>
          <w:szCs w:val="24"/>
          <w:lang w:val="vi-VN"/>
        </w:rPr>
        <w:t xml:space="preserve"> </w:t>
      </w:r>
      <w:r w:rsidR="00825337" w:rsidRPr="004A2C2D">
        <w:rPr>
          <w:sz w:val="24"/>
          <w:szCs w:val="24"/>
          <w:lang w:val="vi-VN"/>
        </w:rPr>
        <w:t>Tự học: 60</w:t>
      </w:r>
      <w:r w:rsidRPr="004A2C2D">
        <w:rPr>
          <w:sz w:val="24"/>
          <w:szCs w:val="24"/>
        </w:rPr>
        <w:t>;</w:t>
      </w:r>
    </w:p>
    <w:p w14:paraId="006BBD3D" w14:textId="77777777" w:rsidR="00937158" w:rsidRPr="004A2C2D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 xml:space="preserve">Đơn vị quản lý học phần: </w:t>
      </w:r>
      <w:r w:rsidRPr="004A2C2D">
        <w:rPr>
          <w:bCs/>
          <w:color w:val="000000"/>
          <w:sz w:val="24"/>
          <w:szCs w:val="24"/>
        </w:rPr>
        <w:t>Bộ môn Tin học Trắc địa.</w:t>
      </w:r>
    </w:p>
    <w:p w14:paraId="40477E63" w14:textId="562ED2D8" w:rsidR="00937158" w:rsidRPr="004A2C2D" w:rsidRDefault="00E1073D" w:rsidP="000D5DBE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4A2C2D">
        <w:rPr>
          <w:b/>
          <w:sz w:val="24"/>
          <w:szCs w:val="24"/>
        </w:rPr>
        <w:t xml:space="preserve"> </w:t>
      </w:r>
      <w:r w:rsidR="00937158" w:rsidRPr="004A2C2D">
        <w:rPr>
          <w:b/>
          <w:sz w:val="24"/>
          <w:szCs w:val="24"/>
        </w:rPr>
        <w:t>2.1. Giảng viên giảng dạy:</w:t>
      </w:r>
      <w:r w:rsidR="00937158" w:rsidRPr="004A2C2D">
        <w:rPr>
          <w:b/>
          <w:sz w:val="24"/>
          <w:szCs w:val="24"/>
          <w:lang w:val="vi-VN"/>
        </w:rPr>
        <w:tab/>
      </w:r>
      <w:r w:rsidR="00937158" w:rsidRPr="004A2C2D">
        <w:rPr>
          <w:b/>
          <w:sz w:val="24"/>
          <w:szCs w:val="24"/>
        </w:rPr>
        <w:t>Mã giảng viên</w:t>
      </w:r>
    </w:p>
    <w:p w14:paraId="11C882C5" w14:textId="56764CC0" w:rsidR="00937158" w:rsidRDefault="00937158" w:rsidP="000D5DB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4A2C2D">
        <w:rPr>
          <w:sz w:val="24"/>
          <w:szCs w:val="24"/>
        </w:rPr>
        <w:t xml:space="preserve">1. ThS. </w:t>
      </w:r>
      <w:r w:rsidR="00122EE2" w:rsidRPr="004A2C2D">
        <w:rPr>
          <w:sz w:val="24"/>
          <w:szCs w:val="24"/>
        </w:rPr>
        <w:t>Trần Mai Hương</w:t>
      </w:r>
      <w:r w:rsidRPr="004A2C2D">
        <w:rPr>
          <w:sz w:val="24"/>
          <w:szCs w:val="24"/>
        </w:rPr>
        <w:tab/>
        <w:t>0803-</w:t>
      </w:r>
      <w:r w:rsidR="00A96B2A">
        <w:rPr>
          <w:sz w:val="24"/>
          <w:szCs w:val="24"/>
          <w:lang w:val="vi-VN"/>
        </w:rPr>
        <w:t xml:space="preserve"> </w:t>
      </w:r>
      <w:r w:rsidRPr="004A2C2D">
        <w:rPr>
          <w:sz w:val="24"/>
          <w:szCs w:val="24"/>
        </w:rPr>
        <w:t>07</w:t>
      </w:r>
    </w:p>
    <w:p w14:paraId="63FFAAD6" w14:textId="401C13BC" w:rsidR="00A96B2A" w:rsidRPr="00A96B2A" w:rsidRDefault="00A96B2A" w:rsidP="000D5DB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2. ThS. Đinh Bảo Ngọc                                                 0803- 14</w:t>
      </w:r>
    </w:p>
    <w:p w14:paraId="07DEE158" w14:textId="136B439C" w:rsidR="00A96B2A" w:rsidRPr="00A96B2A" w:rsidRDefault="00185A5C" w:rsidP="00A96B2A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de-DE"/>
        </w:rPr>
      </w:pPr>
      <w:r w:rsidRPr="00A96B2A">
        <w:rPr>
          <w:sz w:val="24"/>
          <w:szCs w:val="24"/>
        </w:rPr>
        <w:t xml:space="preserve">2. TS. </w:t>
      </w:r>
      <w:r w:rsidRPr="00A96B2A">
        <w:rPr>
          <w:sz w:val="24"/>
          <w:szCs w:val="24"/>
          <w:lang w:val="de-DE"/>
        </w:rPr>
        <w:t>Nguyễn Thị Mai Dung                                        0803-</w:t>
      </w:r>
      <w:r w:rsidR="00A96B2A">
        <w:rPr>
          <w:sz w:val="24"/>
          <w:szCs w:val="24"/>
          <w:lang w:val="vi-VN"/>
        </w:rPr>
        <w:t xml:space="preserve"> </w:t>
      </w:r>
      <w:r w:rsidRPr="00A96B2A">
        <w:rPr>
          <w:sz w:val="24"/>
          <w:szCs w:val="24"/>
          <w:lang w:val="de-DE"/>
        </w:rPr>
        <w:t>0</w:t>
      </w:r>
      <w:r w:rsidR="0037288A" w:rsidRPr="00A96B2A">
        <w:rPr>
          <w:sz w:val="24"/>
          <w:szCs w:val="24"/>
          <w:lang w:val="de-DE"/>
        </w:rPr>
        <w:t>5</w:t>
      </w:r>
    </w:p>
    <w:p w14:paraId="544D8699" w14:textId="77777777" w:rsidR="00937158" w:rsidRPr="00A96B2A" w:rsidRDefault="00937158" w:rsidP="000D5DBE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A96B2A">
        <w:rPr>
          <w:b/>
          <w:sz w:val="24"/>
          <w:szCs w:val="24"/>
          <w:lang w:val="vi-VN"/>
        </w:rPr>
        <w:t>2.2. Bộ môn: Tin học Trắc địa</w:t>
      </w:r>
    </w:p>
    <w:p w14:paraId="3D317CEA" w14:textId="77777777" w:rsidR="00937158" w:rsidRPr="004A2C2D" w:rsidRDefault="00937158" w:rsidP="000D5DBE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4A2C2D">
        <w:rPr>
          <w:b/>
          <w:sz w:val="24"/>
          <w:szCs w:val="24"/>
        </w:rPr>
        <w:t>2.3. Khoa: Công nghệ Thông tin</w:t>
      </w:r>
    </w:p>
    <w:p w14:paraId="2E91F4FA" w14:textId="1F094512" w:rsidR="00937158" w:rsidRPr="004A2C2D" w:rsidRDefault="00937158" w:rsidP="000D5DBE">
      <w:pPr>
        <w:pStyle w:val="BodyText2"/>
        <w:numPr>
          <w:ilvl w:val="0"/>
          <w:numId w:val="18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>Điều ki</w:t>
      </w:r>
      <w:r w:rsidR="003C2CB0" w:rsidRPr="004A2C2D">
        <w:rPr>
          <w:b/>
          <w:bCs/>
          <w:color w:val="000000"/>
          <w:sz w:val="24"/>
          <w:szCs w:val="24"/>
        </w:rPr>
        <w:t>ện học học phần</w:t>
      </w:r>
    </w:p>
    <w:p w14:paraId="050D3EB7" w14:textId="2FF1A16B" w:rsidR="00BC7EEC" w:rsidRPr="004A2C2D" w:rsidRDefault="00E1073D" w:rsidP="00BC7EEC">
      <w:pPr>
        <w:pStyle w:val="BodyText2"/>
        <w:spacing w:before="120" w:after="0" w:line="240" w:lineRule="auto"/>
        <w:ind w:firstLine="360"/>
        <w:jc w:val="both"/>
        <w:rPr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 xml:space="preserve"> </w:t>
      </w:r>
      <w:r w:rsidR="00BC7EEC" w:rsidRPr="004A2C2D">
        <w:rPr>
          <w:b/>
          <w:bCs/>
          <w:color w:val="000000"/>
          <w:sz w:val="24"/>
          <w:szCs w:val="24"/>
        </w:rPr>
        <w:t>3.1</w:t>
      </w:r>
      <w:r w:rsidR="00E6218D" w:rsidRPr="004A2C2D">
        <w:rPr>
          <w:b/>
          <w:bCs/>
          <w:color w:val="000000"/>
          <w:sz w:val="24"/>
          <w:szCs w:val="24"/>
        </w:rPr>
        <w:t xml:space="preserve">   </w:t>
      </w:r>
      <w:r w:rsidR="00937158" w:rsidRPr="004A2C2D">
        <w:rPr>
          <w:b/>
          <w:bCs/>
          <w:color w:val="000000"/>
          <w:sz w:val="24"/>
          <w:szCs w:val="24"/>
        </w:rPr>
        <w:t>Môn học tiên quyết:</w:t>
      </w:r>
      <w:r w:rsidR="00BC7EEC" w:rsidRPr="004A2C2D">
        <w:rPr>
          <w:b/>
          <w:bCs/>
          <w:color w:val="000000"/>
          <w:sz w:val="24"/>
          <w:szCs w:val="24"/>
        </w:rPr>
        <w:t xml:space="preserve"> </w:t>
      </w:r>
    </w:p>
    <w:p w14:paraId="63CA5AEA" w14:textId="57955E17" w:rsidR="00C352BF" w:rsidRPr="004A2C2D" w:rsidRDefault="00E1073D" w:rsidP="00C352BF">
      <w:pPr>
        <w:pStyle w:val="BodyText2"/>
        <w:spacing w:before="120" w:after="0" w:line="240" w:lineRule="auto"/>
        <w:ind w:firstLine="360"/>
        <w:jc w:val="both"/>
        <w:rPr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 xml:space="preserve"> </w:t>
      </w:r>
      <w:r w:rsidR="00BC7EEC" w:rsidRPr="004A2C2D">
        <w:rPr>
          <w:b/>
          <w:bCs/>
          <w:color w:val="000000"/>
          <w:sz w:val="24"/>
          <w:szCs w:val="24"/>
        </w:rPr>
        <w:t xml:space="preserve">3.2 </w:t>
      </w:r>
      <w:r w:rsidR="003D0EBF" w:rsidRPr="004A2C2D">
        <w:rPr>
          <w:b/>
          <w:bCs/>
          <w:color w:val="000000"/>
          <w:sz w:val="24"/>
          <w:szCs w:val="24"/>
        </w:rPr>
        <w:t xml:space="preserve"> </w:t>
      </w:r>
      <w:r w:rsidR="00937158" w:rsidRPr="004A2C2D">
        <w:rPr>
          <w:b/>
          <w:bCs/>
          <w:color w:val="000000"/>
          <w:sz w:val="24"/>
          <w:szCs w:val="24"/>
        </w:rPr>
        <w:t xml:space="preserve">Môn học học trước: </w:t>
      </w:r>
      <w:r w:rsidR="00C352BF" w:rsidRPr="004A2C2D">
        <w:rPr>
          <w:sz w:val="24"/>
          <w:szCs w:val="24"/>
        </w:rPr>
        <w:t>Cơ</w:t>
      </w:r>
      <w:r w:rsidR="000E66C3" w:rsidRPr="004A2C2D">
        <w:rPr>
          <w:sz w:val="24"/>
          <w:szCs w:val="24"/>
        </w:rPr>
        <w:t xml:space="preserve"> sở lập trình,</w:t>
      </w:r>
      <w:r w:rsidR="00C352BF" w:rsidRPr="004A2C2D">
        <w:rPr>
          <w:sz w:val="24"/>
          <w:szCs w:val="24"/>
        </w:rPr>
        <w:t xml:space="preserve"> Cấu trúc dữ liệu &amp; giải thuật.</w:t>
      </w:r>
    </w:p>
    <w:p w14:paraId="71D636DD" w14:textId="3211D04C" w:rsidR="009266DE" w:rsidRPr="004A2C2D" w:rsidRDefault="00937158" w:rsidP="009266DE">
      <w:pPr>
        <w:pStyle w:val="ListParagraph"/>
        <w:numPr>
          <w:ilvl w:val="0"/>
          <w:numId w:val="18"/>
        </w:numPr>
        <w:spacing w:line="320" w:lineRule="atLeast"/>
        <w:jc w:val="both"/>
      </w:pPr>
      <w:r w:rsidRPr="004A2C2D">
        <w:rPr>
          <w:b/>
          <w:bCs/>
          <w:color w:val="000000"/>
        </w:rPr>
        <w:t xml:space="preserve">Mục tiêu của học phần: </w:t>
      </w:r>
      <w:r w:rsidRPr="004A2C2D">
        <w:t>Cung cấp cho sinh viên những kiến thức cơ bản về ảnh số, về cấu hình của một hệ thống xử lý ảnh, các phương pháp xử lý ảnh số</w:t>
      </w:r>
      <w:r w:rsidR="009266DE" w:rsidRPr="004A2C2D">
        <w:t>. Các kỹ thuật xử lý và cải thiện ảnh: lọc nhiễu, tách biên, làm trơn ảnh, nén ảnh; sơ lược về trích chọn đặc trưng và nhận dạng đối tượng trong ảnh.</w:t>
      </w:r>
    </w:p>
    <w:p w14:paraId="59BB1CA2" w14:textId="599E3C9E" w:rsidR="00937158" w:rsidRPr="004A2C2D" w:rsidRDefault="00E1073D" w:rsidP="000D5DBE">
      <w:pPr>
        <w:spacing w:before="120"/>
        <w:ind w:firstLine="360"/>
        <w:rPr>
          <w:b/>
          <w:bCs/>
          <w:sz w:val="24"/>
          <w:szCs w:val="24"/>
          <w:lang w:val="vi-VN"/>
        </w:rPr>
      </w:pPr>
      <w:r w:rsidRPr="004A2C2D">
        <w:rPr>
          <w:b/>
          <w:bCs/>
          <w:sz w:val="24"/>
          <w:szCs w:val="24"/>
        </w:rPr>
        <w:t xml:space="preserve"> </w:t>
      </w:r>
      <w:r w:rsidR="000D5DBE" w:rsidRPr="004A2C2D">
        <w:rPr>
          <w:b/>
          <w:bCs/>
          <w:sz w:val="24"/>
          <w:szCs w:val="24"/>
        </w:rPr>
        <w:t xml:space="preserve">4.1. </w:t>
      </w:r>
      <w:r w:rsidR="00937158" w:rsidRPr="004A2C2D">
        <w:rPr>
          <w:b/>
          <w:bCs/>
          <w:sz w:val="24"/>
          <w:szCs w:val="24"/>
          <w:lang w:val="vi-VN"/>
        </w:rPr>
        <w:t xml:space="preserve">Kiến thức </w:t>
      </w:r>
    </w:p>
    <w:p w14:paraId="7A464F3C" w14:textId="5DB27AE8" w:rsidR="00937158" w:rsidRPr="004A2C2D" w:rsidRDefault="009266DE" w:rsidP="00800A11">
      <w:pPr>
        <w:pStyle w:val="ListParagraph"/>
        <w:numPr>
          <w:ilvl w:val="2"/>
          <w:numId w:val="8"/>
        </w:numPr>
        <w:spacing w:before="120"/>
        <w:rPr>
          <w:b/>
          <w:bCs/>
          <w:lang w:val="vi-VN"/>
        </w:rPr>
      </w:pPr>
      <w:r w:rsidRPr="00FE46A9">
        <w:rPr>
          <w:spacing w:val="-1"/>
          <w:lang w:val="vi-VN"/>
        </w:rPr>
        <w:t>Nắm được k</w:t>
      </w:r>
      <w:r w:rsidR="00937158" w:rsidRPr="00FE46A9">
        <w:rPr>
          <w:spacing w:val="-1"/>
          <w:lang w:val="vi-VN"/>
        </w:rPr>
        <w:t>iến</w:t>
      </w:r>
      <w:r w:rsidR="00937158" w:rsidRPr="00FE46A9">
        <w:rPr>
          <w:spacing w:val="8"/>
          <w:lang w:val="vi-VN"/>
        </w:rPr>
        <w:t xml:space="preserve"> </w:t>
      </w:r>
      <w:r w:rsidR="00937158" w:rsidRPr="00FE46A9">
        <w:rPr>
          <w:lang w:val="vi-VN"/>
        </w:rPr>
        <w:t>thức</w:t>
      </w:r>
      <w:r w:rsidR="00937158" w:rsidRPr="00FE46A9">
        <w:rPr>
          <w:spacing w:val="8"/>
          <w:lang w:val="vi-VN"/>
        </w:rPr>
        <w:t xml:space="preserve"> </w:t>
      </w:r>
      <w:r w:rsidR="00937158" w:rsidRPr="00FE46A9">
        <w:rPr>
          <w:lang w:val="vi-VN"/>
        </w:rPr>
        <w:t>cơ</w:t>
      </w:r>
      <w:r w:rsidR="00937158" w:rsidRPr="00FE46A9">
        <w:rPr>
          <w:spacing w:val="7"/>
          <w:lang w:val="vi-VN"/>
        </w:rPr>
        <w:t xml:space="preserve"> </w:t>
      </w:r>
      <w:r w:rsidR="00937158" w:rsidRPr="00FE46A9">
        <w:rPr>
          <w:lang w:val="vi-VN"/>
        </w:rPr>
        <w:t>bản</w:t>
      </w:r>
      <w:r w:rsidR="00937158" w:rsidRPr="00FE46A9">
        <w:rPr>
          <w:spacing w:val="9"/>
          <w:lang w:val="vi-VN"/>
        </w:rPr>
        <w:t xml:space="preserve"> </w:t>
      </w:r>
      <w:r w:rsidR="00937158" w:rsidRPr="00FE46A9">
        <w:rPr>
          <w:spacing w:val="-1"/>
          <w:lang w:val="vi-VN"/>
        </w:rPr>
        <w:t>về ảnh số,</w:t>
      </w:r>
      <w:r w:rsidR="00937158" w:rsidRPr="00FE46A9">
        <w:rPr>
          <w:spacing w:val="7"/>
          <w:lang w:val="vi-VN"/>
        </w:rPr>
        <w:t xml:space="preserve"> </w:t>
      </w:r>
      <w:r w:rsidR="00937158" w:rsidRPr="00FE46A9">
        <w:rPr>
          <w:lang w:val="vi-VN"/>
        </w:rPr>
        <w:t>cấu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trúc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ảnh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số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và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biểu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diễn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ảnh</w:t>
      </w:r>
      <w:r w:rsidR="00937158" w:rsidRPr="00FE46A9">
        <w:rPr>
          <w:spacing w:val="-4"/>
          <w:lang w:val="vi-VN"/>
        </w:rPr>
        <w:t xml:space="preserve"> </w:t>
      </w:r>
      <w:r w:rsidR="00937158" w:rsidRPr="00FE46A9">
        <w:rPr>
          <w:lang w:val="vi-VN"/>
        </w:rPr>
        <w:t>số.</w:t>
      </w:r>
    </w:p>
    <w:p w14:paraId="765AAF93" w14:textId="146D45FA" w:rsidR="00937158" w:rsidRPr="004A2C2D" w:rsidRDefault="009266DE" w:rsidP="00800A11">
      <w:pPr>
        <w:pStyle w:val="ListParagraph"/>
        <w:numPr>
          <w:ilvl w:val="2"/>
          <w:numId w:val="8"/>
        </w:numPr>
        <w:spacing w:before="120"/>
        <w:rPr>
          <w:b/>
          <w:bCs/>
          <w:lang w:val="vi-VN"/>
        </w:rPr>
      </w:pPr>
      <w:r w:rsidRPr="00FE46A9">
        <w:rPr>
          <w:spacing w:val="-1"/>
          <w:lang w:val="vi-VN"/>
        </w:rPr>
        <w:t>Nắm được  k</w:t>
      </w:r>
      <w:r w:rsidR="00937158" w:rsidRPr="00FE46A9">
        <w:rPr>
          <w:spacing w:val="-1"/>
          <w:lang w:val="vi-VN"/>
        </w:rPr>
        <w:t>iến</w:t>
      </w:r>
      <w:r w:rsidR="00937158" w:rsidRPr="00FE46A9">
        <w:rPr>
          <w:spacing w:val="32"/>
          <w:lang w:val="vi-VN"/>
        </w:rPr>
        <w:t xml:space="preserve"> </w:t>
      </w:r>
      <w:r w:rsidR="00937158" w:rsidRPr="00FE46A9">
        <w:rPr>
          <w:spacing w:val="-1"/>
          <w:lang w:val="vi-VN"/>
        </w:rPr>
        <w:t>thức</w:t>
      </w:r>
      <w:r w:rsidR="00937158" w:rsidRPr="00FE46A9">
        <w:rPr>
          <w:spacing w:val="30"/>
          <w:lang w:val="vi-VN"/>
        </w:rPr>
        <w:t xml:space="preserve"> </w:t>
      </w:r>
      <w:r w:rsidR="00937158" w:rsidRPr="00FE46A9">
        <w:rPr>
          <w:lang w:val="vi-VN"/>
        </w:rPr>
        <w:t>về</w:t>
      </w:r>
      <w:r w:rsidR="00262287" w:rsidRPr="00FE46A9">
        <w:rPr>
          <w:spacing w:val="30"/>
          <w:lang w:val="vi-VN"/>
        </w:rPr>
        <w:t xml:space="preserve"> c</w:t>
      </w:r>
      <w:r w:rsidR="00937158" w:rsidRPr="00FE46A9">
        <w:rPr>
          <w:color w:val="000000"/>
          <w:lang w:val="vi-VN"/>
        </w:rPr>
        <w:t>ác phép biến đổi ảnh.</w:t>
      </w:r>
      <w:r w:rsidR="00937158" w:rsidRPr="00FE46A9">
        <w:rPr>
          <w:spacing w:val="-1"/>
          <w:lang w:val="vi-VN"/>
        </w:rPr>
        <w:t xml:space="preserve"> </w:t>
      </w:r>
    </w:p>
    <w:p w14:paraId="100E8122" w14:textId="7BA71E77" w:rsidR="00937158" w:rsidRPr="004A2C2D" w:rsidRDefault="009266DE" w:rsidP="00800A11">
      <w:pPr>
        <w:pStyle w:val="ListParagraph"/>
        <w:numPr>
          <w:ilvl w:val="2"/>
          <w:numId w:val="8"/>
        </w:numPr>
        <w:spacing w:before="120"/>
        <w:rPr>
          <w:b/>
          <w:bCs/>
          <w:lang w:val="vi-VN"/>
        </w:rPr>
      </w:pPr>
      <w:r w:rsidRPr="00FE46A9">
        <w:rPr>
          <w:spacing w:val="-1"/>
          <w:lang w:val="vi-VN"/>
        </w:rPr>
        <w:t>Nắm được  k</w:t>
      </w:r>
      <w:r w:rsidR="00937158" w:rsidRPr="00FE46A9">
        <w:rPr>
          <w:spacing w:val="-1"/>
          <w:lang w:val="vi-VN"/>
        </w:rPr>
        <w:t>iến</w:t>
      </w:r>
      <w:r w:rsidR="00937158" w:rsidRPr="00FE46A9">
        <w:rPr>
          <w:spacing w:val="7"/>
          <w:lang w:val="vi-VN"/>
        </w:rPr>
        <w:t xml:space="preserve"> </w:t>
      </w:r>
      <w:r w:rsidR="00937158" w:rsidRPr="00FE46A9">
        <w:rPr>
          <w:lang w:val="vi-VN"/>
        </w:rPr>
        <w:t>thức</w:t>
      </w:r>
      <w:r w:rsidR="00937158" w:rsidRPr="00FE46A9">
        <w:rPr>
          <w:spacing w:val="7"/>
          <w:lang w:val="vi-VN"/>
        </w:rPr>
        <w:t xml:space="preserve"> </w:t>
      </w:r>
      <w:r w:rsidR="00937158" w:rsidRPr="00FE46A9">
        <w:rPr>
          <w:lang w:val="vi-VN"/>
        </w:rPr>
        <w:t>về</w:t>
      </w:r>
      <w:r w:rsidR="00937158" w:rsidRPr="00FE46A9">
        <w:rPr>
          <w:spacing w:val="6"/>
          <w:lang w:val="vi-VN"/>
        </w:rPr>
        <w:t xml:space="preserve"> </w:t>
      </w:r>
      <w:r w:rsidR="00937158" w:rsidRPr="00FE46A9">
        <w:rPr>
          <w:color w:val="000000"/>
          <w:lang w:val="vi-VN"/>
        </w:rPr>
        <w:t>các phương pháp phân tích và xử lý ảnh.</w:t>
      </w:r>
    </w:p>
    <w:p w14:paraId="177CAA07" w14:textId="2F2A6CC6" w:rsidR="00937158" w:rsidRPr="004A2C2D" w:rsidRDefault="002D416C" w:rsidP="00800A11">
      <w:pPr>
        <w:pStyle w:val="ListParagraph"/>
        <w:numPr>
          <w:ilvl w:val="2"/>
          <w:numId w:val="8"/>
        </w:numPr>
        <w:spacing w:before="120"/>
        <w:rPr>
          <w:b/>
          <w:bCs/>
          <w:lang w:val="vi-VN"/>
        </w:rPr>
      </w:pPr>
      <w:r w:rsidRPr="00FE46A9">
        <w:rPr>
          <w:spacing w:val="-1"/>
          <w:lang w:val="vi-VN"/>
        </w:rPr>
        <w:t>Hiểu k</w:t>
      </w:r>
      <w:r w:rsidR="00937158" w:rsidRPr="00FE46A9">
        <w:rPr>
          <w:spacing w:val="-1"/>
          <w:lang w:val="vi-VN"/>
        </w:rPr>
        <w:t>hái niệm cơ bản về nhận dạng ảnh.</w:t>
      </w:r>
    </w:p>
    <w:p w14:paraId="24939C9F" w14:textId="099BC020" w:rsidR="00937158" w:rsidRPr="004A2C2D" w:rsidRDefault="002D416C" w:rsidP="00800A11">
      <w:pPr>
        <w:pStyle w:val="ListParagraph"/>
        <w:numPr>
          <w:ilvl w:val="2"/>
          <w:numId w:val="8"/>
        </w:numPr>
        <w:spacing w:before="120"/>
        <w:rPr>
          <w:b/>
          <w:bCs/>
          <w:lang w:val="vi-VN"/>
        </w:rPr>
      </w:pPr>
      <w:r w:rsidRPr="00FE46A9">
        <w:rPr>
          <w:spacing w:val="-1"/>
          <w:lang w:val="vi-VN"/>
        </w:rPr>
        <w:t>Hiểu k</w:t>
      </w:r>
      <w:r w:rsidR="00937158" w:rsidRPr="00FE46A9">
        <w:rPr>
          <w:spacing w:val="-1"/>
          <w:lang w:val="vi-VN"/>
        </w:rPr>
        <w:t>hái</w:t>
      </w:r>
      <w:r w:rsidR="00937158" w:rsidRPr="00FE46A9">
        <w:rPr>
          <w:spacing w:val="6"/>
          <w:lang w:val="vi-VN"/>
        </w:rPr>
        <w:t xml:space="preserve"> </w:t>
      </w:r>
      <w:r w:rsidR="00937158" w:rsidRPr="00FE46A9">
        <w:rPr>
          <w:lang w:val="vi-VN"/>
        </w:rPr>
        <w:t>niệm</w:t>
      </w:r>
      <w:r w:rsidR="00937158" w:rsidRPr="00FE46A9">
        <w:rPr>
          <w:spacing w:val="9"/>
          <w:lang w:val="vi-VN"/>
        </w:rPr>
        <w:t xml:space="preserve"> </w:t>
      </w:r>
      <w:r w:rsidR="00937158" w:rsidRPr="00FE46A9">
        <w:rPr>
          <w:spacing w:val="-1"/>
          <w:lang w:val="vi-VN"/>
        </w:rPr>
        <w:t>và</w:t>
      </w:r>
      <w:r w:rsidR="00937158" w:rsidRPr="00FE46A9">
        <w:rPr>
          <w:spacing w:val="9"/>
          <w:lang w:val="vi-VN"/>
        </w:rPr>
        <w:t xml:space="preserve"> </w:t>
      </w:r>
      <w:r w:rsidR="00937158" w:rsidRPr="00FE46A9">
        <w:rPr>
          <w:spacing w:val="-1"/>
          <w:lang w:val="vi-VN"/>
        </w:rPr>
        <w:t>phương</w:t>
      </w:r>
      <w:r w:rsidR="00937158" w:rsidRPr="00FE46A9">
        <w:rPr>
          <w:spacing w:val="9"/>
          <w:lang w:val="vi-VN"/>
        </w:rPr>
        <w:t xml:space="preserve"> </w:t>
      </w:r>
      <w:r w:rsidR="00937158" w:rsidRPr="00FE46A9">
        <w:rPr>
          <w:spacing w:val="-1"/>
          <w:lang w:val="vi-VN"/>
        </w:rPr>
        <w:t>pháp</w:t>
      </w:r>
      <w:r w:rsidR="00937158" w:rsidRPr="00FE46A9">
        <w:rPr>
          <w:spacing w:val="9"/>
          <w:lang w:val="vi-VN"/>
        </w:rPr>
        <w:t xml:space="preserve"> </w:t>
      </w:r>
      <w:r w:rsidR="00937158" w:rsidRPr="00FE46A9">
        <w:rPr>
          <w:lang w:val="vi-VN"/>
        </w:rPr>
        <w:t>nén ảnh.</w:t>
      </w:r>
    </w:p>
    <w:p w14:paraId="4DEC3D94" w14:textId="2688544A" w:rsidR="00937158" w:rsidRPr="004A2C2D" w:rsidRDefault="000D5DBE" w:rsidP="000D5DBE">
      <w:pPr>
        <w:spacing w:before="120"/>
        <w:rPr>
          <w:b/>
          <w:bCs/>
          <w:sz w:val="24"/>
          <w:szCs w:val="24"/>
          <w:lang w:val="vi-VN"/>
        </w:rPr>
      </w:pPr>
      <w:r w:rsidRPr="00FE46A9">
        <w:rPr>
          <w:b/>
          <w:bCs/>
          <w:sz w:val="24"/>
          <w:szCs w:val="24"/>
          <w:lang w:val="vi-VN"/>
        </w:rPr>
        <w:t xml:space="preserve">    </w:t>
      </w:r>
      <w:r w:rsidR="00E1073D" w:rsidRPr="00FE46A9">
        <w:rPr>
          <w:b/>
          <w:bCs/>
          <w:sz w:val="24"/>
          <w:szCs w:val="24"/>
          <w:lang w:val="vi-VN"/>
        </w:rPr>
        <w:t xml:space="preserve">  </w:t>
      </w:r>
      <w:r w:rsidRPr="00FE46A9">
        <w:rPr>
          <w:b/>
          <w:bCs/>
          <w:sz w:val="24"/>
          <w:szCs w:val="24"/>
          <w:lang w:val="vi-VN"/>
        </w:rPr>
        <w:t xml:space="preserve">4.2. </w:t>
      </w:r>
      <w:r w:rsidR="00937158" w:rsidRPr="004A2C2D">
        <w:rPr>
          <w:b/>
          <w:bCs/>
          <w:sz w:val="24"/>
          <w:szCs w:val="24"/>
          <w:lang w:val="vi-VN"/>
        </w:rPr>
        <w:t xml:space="preserve">Kỹ năng </w:t>
      </w:r>
    </w:p>
    <w:p w14:paraId="0387402E" w14:textId="73F12D70" w:rsidR="00150359" w:rsidRPr="00FE46A9" w:rsidRDefault="000D5DBE" w:rsidP="000D5DBE">
      <w:pPr>
        <w:pStyle w:val="BodyText"/>
        <w:widowControl w:val="0"/>
        <w:tabs>
          <w:tab w:val="left" w:pos="1391"/>
        </w:tabs>
        <w:spacing w:before="118" w:after="0" w:line="246" w:lineRule="auto"/>
        <w:ind w:right="183"/>
        <w:jc w:val="both"/>
        <w:rPr>
          <w:sz w:val="24"/>
          <w:szCs w:val="24"/>
          <w:lang w:val="vi-VN"/>
        </w:rPr>
      </w:pPr>
      <w:r w:rsidRPr="00FE46A9">
        <w:rPr>
          <w:sz w:val="24"/>
          <w:szCs w:val="24"/>
          <w:lang w:val="vi-VN"/>
        </w:rPr>
        <w:t xml:space="preserve">          </w:t>
      </w:r>
      <w:r w:rsidR="00C352BF" w:rsidRPr="00FE46A9">
        <w:rPr>
          <w:sz w:val="24"/>
          <w:szCs w:val="24"/>
          <w:lang w:val="vi-VN"/>
        </w:rPr>
        <w:t xml:space="preserve">  </w:t>
      </w:r>
      <w:r w:rsidRPr="00FE46A9">
        <w:rPr>
          <w:sz w:val="24"/>
          <w:szCs w:val="24"/>
          <w:lang w:val="vi-VN"/>
        </w:rPr>
        <w:t xml:space="preserve">4.2.1. </w:t>
      </w:r>
      <w:r w:rsidR="00150359" w:rsidRPr="00FE46A9">
        <w:rPr>
          <w:sz w:val="24"/>
          <w:szCs w:val="24"/>
          <w:lang w:val="vi-VN"/>
        </w:rPr>
        <w:t xml:space="preserve">Đọc hiểu được các hệ thống, các vấn đề ứng dụng </w:t>
      </w:r>
      <w:r w:rsidR="00FB310E" w:rsidRPr="00FE46A9">
        <w:rPr>
          <w:sz w:val="24"/>
          <w:szCs w:val="24"/>
          <w:lang w:val="vi-VN"/>
        </w:rPr>
        <w:t>của xử lý ảnh trong</w:t>
      </w:r>
      <w:r w:rsidR="00150359" w:rsidRPr="00FE46A9">
        <w:rPr>
          <w:sz w:val="24"/>
          <w:szCs w:val="24"/>
          <w:lang w:val="vi-VN"/>
        </w:rPr>
        <w:t xml:space="preserve"> thực tế.</w:t>
      </w:r>
    </w:p>
    <w:p w14:paraId="7ECF8B39" w14:textId="79A2A454" w:rsidR="00937158" w:rsidRPr="00FE46A9" w:rsidRDefault="000D5DBE" w:rsidP="0002364A">
      <w:pPr>
        <w:pStyle w:val="BodyText"/>
        <w:widowControl w:val="0"/>
        <w:tabs>
          <w:tab w:val="left" w:pos="1391"/>
        </w:tabs>
        <w:spacing w:before="118" w:after="0" w:line="246" w:lineRule="auto"/>
        <w:ind w:right="183"/>
        <w:jc w:val="both"/>
        <w:rPr>
          <w:sz w:val="24"/>
          <w:szCs w:val="24"/>
          <w:lang w:val="vi-VN"/>
        </w:rPr>
      </w:pPr>
      <w:r w:rsidRPr="00FE46A9">
        <w:rPr>
          <w:sz w:val="24"/>
          <w:szCs w:val="24"/>
          <w:lang w:val="vi-VN"/>
        </w:rPr>
        <w:t xml:space="preserve">          </w:t>
      </w:r>
      <w:r w:rsidR="00C352BF" w:rsidRPr="00FE46A9">
        <w:rPr>
          <w:sz w:val="24"/>
          <w:szCs w:val="24"/>
          <w:lang w:val="vi-VN"/>
        </w:rPr>
        <w:t xml:space="preserve">  </w:t>
      </w:r>
      <w:r w:rsidRPr="00FE46A9">
        <w:rPr>
          <w:sz w:val="24"/>
          <w:szCs w:val="24"/>
          <w:lang w:val="vi-VN"/>
        </w:rPr>
        <w:t xml:space="preserve">4.2.2. </w:t>
      </w:r>
      <w:r w:rsidR="0002364A" w:rsidRPr="00FE46A9">
        <w:rPr>
          <w:sz w:val="24"/>
          <w:szCs w:val="24"/>
          <w:lang w:val="vi-VN"/>
        </w:rPr>
        <w:t>Có thể cài đặt một số kỹ thuật xử lý ảnh số</w:t>
      </w:r>
    </w:p>
    <w:p w14:paraId="7B1CF4A0" w14:textId="77777777" w:rsidR="00937158" w:rsidRPr="00FE46A9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FE46A9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14:paraId="20E1A61F" w14:textId="77777777" w:rsidR="00937158" w:rsidRPr="00FE46A9" w:rsidRDefault="00937158" w:rsidP="00937158">
      <w:pPr>
        <w:ind w:left="720"/>
        <w:rPr>
          <w:sz w:val="24"/>
          <w:szCs w:val="24"/>
          <w:lang w:val="vi-VN"/>
        </w:rPr>
      </w:pPr>
      <w:r w:rsidRPr="00FE46A9">
        <w:rPr>
          <w:sz w:val="24"/>
          <w:szCs w:val="24"/>
          <w:lang w:val="vi-VN"/>
        </w:rPr>
        <w:t>Học phần cung cấp các kiến thức về:</w:t>
      </w:r>
    </w:p>
    <w:p w14:paraId="0BAEC0D1" w14:textId="77777777" w:rsidR="00937158" w:rsidRPr="00FE46A9" w:rsidRDefault="00937158" w:rsidP="00937158">
      <w:pPr>
        <w:ind w:left="720"/>
        <w:rPr>
          <w:sz w:val="24"/>
          <w:szCs w:val="24"/>
          <w:lang w:val="vi-VN"/>
        </w:rPr>
      </w:pPr>
      <w:r w:rsidRPr="00FE46A9">
        <w:rPr>
          <w:sz w:val="24"/>
          <w:szCs w:val="24"/>
          <w:lang w:val="vi-VN"/>
        </w:rPr>
        <w:t>-   Khái niệm và các thuộc tính của ảnh</w:t>
      </w:r>
    </w:p>
    <w:p w14:paraId="4A27C554" w14:textId="77777777" w:rsidR="00937158" w:rsidRPr="00FE46A9" w:rsidRDefault="00937158" w:rsidP="00937158">
      <w:pPr>
        <w:ind w:left="720"/>
        <w:rPr>
          <w:sz w:val="24"/>
          <w:szCs w:val="24"/>
          <w:lang w:val="vi-VN"/>
        </w:rPr>
      </w:pPr>
      <w:r w:rsidRPr="00FE46A9">
        <w:rPr>
          <w:sz w:val="24"/>
          <w:szCs w:val="24"/>
          <w:lang w:val="vi-VN"/>
        </w:rPr>
        <w:t>-   Các phép biến đổi ảnh</w:t>
      </w:r>
    </w:p>
    <w:p w14:paraId="72C9F237" w14:textId="77777777" w:rsidR="00937158" w:rsidRPr="00FE46A9" w:rsidRDefault="00937158" w:rsidP="00937158">
      <w:pPr>
        <w:ind w:left="720"/>
        <w:rPr>
          <w:sz w:val="24"/>
          <w:szCs w:val="24"/>
          <w:lang w:val="vi-VN"/>
        </w:rPr>
      </w:pPr>
      <w:r w:rsidRPr="00FE46A9">
        <w:rPr>
          <w:sz w:val="24"/>
          <w:szCs w:val="24"/>
          <w:lang w:val="vi-VN"/>
        </w:rPr>
        <w:lastRenderedPageBreak/>
        <w:t>-   Các phương pháp phân tích và xử lý ảnh</w:t>
      </w:r>
    </w:p>
    <w:p w14:paraId="485E2BDB" w14:textId="06691262" w:rsidR="00937158" w:rsidRPr="00FE46A9" w:rsidRDefault="00937158" w:rsidP="00937158">
      <w:pPr>
        <w:ind w:left="720"/>
        <w:rPr>
          <w:sz w:val="24"/>
          <w:szCs w:val="24"/>
          <w:lang w:val="vi-VN"/>
        </w:rPr>
      </w:pPr>
      <w:r w:rsidRPr="00FE46A9">
        <w:rPr>
          <w:sz w:val="24"/>
          <w:szCs w:val="24"/>
          <w:lang w:val="vi-VN"/>
        </w:rPr>
        <w:t xml:space="preserve">-   </w:t>
      </w:r>
      <w:r w:rsidR="00AA3760" w:rsidRPr="00FE46A9">
        <w:rPr>
          <w:sz w:val="24"/>
          <w:szCs w:val="24"/>
          <w:lang w:val="vi-VN"/>
        </w:rPr>
        <w:t>Khái niệm</w:t>
      </w:r>
      <w:r w:rsidR="00FB310E" w:rsidRPr="00FE46A9">
        <w:rPr>
          <w:sz w:val="24"/>
          <w:szCs w:val="24"/>
          <w:lang w:val="vi-VN"/>
        </w:rPr>
        <w:t xml:space="preserve"> nhận dạng ảnh,</w:t>
      </w:r>
      <w:r w:rsidR="00AA3760" w:rsidRPr="00FE46A9">
        <w:rPr>
          <w:sz w:val="24"/>
          <w:szCs w:val="24"/>
          <w:lang w:val="vi-VN"/>
        </w:rPr>
        <w:t xml:space="preserve"> n</w:t>
      </w:r>
      <w:r w:rsidRPr="00FE46A9">
        <w:rPr>
          <w:sz w:val="24"/>
          <w:szCs w:val="24"/>
          <w:lang w:val="vi-VN"/>
        </w:rPr>
        <w:t>én ảnh</w:t>
      </w:r>
    </w:p>
    <w:p w14:paraId="5FC53E68" w14:textId="77777777" w:rsidR="00937158" w:rsidRPr="00FE46A9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FE46A9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2CF8116C" w14:textId="77777777" w:rsidR="00937158" w:rsidRPr="004A2C2D" w:rsidRDefault="00937158" w:rsidP="00937158">
      <w:pPr>
        <w:pStyle w:val="ListParagraph"/>
        <w:spacing w:before="120"/>
        <w:jc w:val="center"/>
        <w:rPr>
          <w:b/>
          <w:bCs/>
          <w:lang w:val="nl-NL"/>
        </w:rPr>
      </w:pPr>
      <w:r w:rsidRPr="004A2C2D">
        <w:rPr>
          <w:b/>
          <w:bCs/>
          <w:lang w:val="nl-NL"/>
        </w:rPr>
        <w:t>Bảng 1. Nội dung học phần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460"/>
        <w:gridCol w:w="1498"/>
        <w:gridCol w:w="1985"/>
      </w:tblGrid>
      <w:tr w:rsidR="00937158" w:rsidRPr="004A2C2D" w14:paraId="61873F26" w14:textId="77777777" w:rsidTr="00F2067E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1674" w14:textId="77777777" w:rsidR="00937158" w:rsidRPr="004A2C2D" w:rsidRDefault="00937158" w:rsidP="003A31C3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4A2C2D">
              <w:rPr>
                <w:b/>
                <w:bCs/>
              </w:rPr>
              <w:t>6.1. Lý thuyết</w:t>
            </w:r>
          </w:p>
        </w:tc>
      </w:tr>
      <w:tr w:rsidR="00937158" w:rsidRPr="004A2C2D" w14:paraId="1D4AFEEC" w14:textId="77777777" w:rsidTr="00F2067E">
        <w:tc>
          <w:tcPr>
            <w:tcW w:w="1408" w:type="dxa"/>
            <w:tcBorders>
              <w:top w:val="single" w:sz="4" w:space="0" w:color="auto"/>
            </w:tcBorders>
          </w:tcPr>
          <w:p w14:paraId="1C8E7AEF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4A2C2D">
              <w:rPr>
                <w:b/>
                <w:bCs/>
                <w:i/>
              </w:rPr>
              <w:t>Đề mục</w:t>
            </w:r>
          </w:p>
        </w:tc>
        <w:tc>
          <w:tcPr>
            <w:tcW w:w="4460" w:type="dxa"/>
            <w:tcBorders>
              <w:top w:val="single" w:sz="4" w:space="0" w:color="auto"/>
            </w:tcBorders>
          </w:tcPr>
          <w:p w14:paraId="210EEC68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A2C2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14:paraId="5490137E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A2C2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648AE14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A2C2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37158" w:rsidRPr="004A2C2D" w14:paraId="24025CD3" w14:textId="77777777" w:rsidTr="00F2067E">
        <w:trPr>
          <w:trHeight w:val="548"/>
        </w:trPr>
        <w:tc>
          <w:tcPr>
            <w:tcW w:w="1408" w:type="dxa"/>
            <w:vAlign w:val="center"/>
          </w:tcPr>
          <w:p w14:paraId="61226C6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460" w:type="dxa"/>
            <w:vAlign w:val="center"/>
          </w:tcPr>
          <w:p w14:paraId="00A5FFB2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4A2C2D">
              <w:rPr>
                <w:b/>
                <w:bCs/>
              </w:rPr>
              <w:t>Nhập môn xử lý ảnh</w:t>
            </w:r>
          </w:p>
        </w:tc>
        <w:tc>
          <w:tcPr>
            <w:tcW w:w="1498" w:type="dxa"/>
            <w:vAlign w:val="center"/>
          </w:tcPr>
          <w:p w14:paraId="7B4EF354" w14:textId="0C4593B5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4</w:t>
            </w:r>
            <w:r w:rsidR="00232CC6" w:rsidRPr="004A2C2D">
              <w:rPr>
                <w:bCs/>
                <w:i/>
              </w:rPr>
              <w:t>(</w:t>
            </w:r>
            <w:r w:rsidR="00191905" w:rsidRPr="004A2C2D">
              <w:rPr>
                <w:bCs/>
                <w:i/>
              </w:rPr>
              <w:t>3</w:t>
            </w:r>
            <w:r w:rsidR="00232CC6" w:rsidRPr="004A2C2D">
              <w:rPr>
                <w:bCs/>
                <w:i/>
              </w:rPr>
              <w:t>LT+</w:t>
            </w:r>
            <w:r w:rsidR="00191905" w:rsidRPr="004A2C2D">
              <w:rPr>
                <w:bCs/>
                <w:i/>
              </w:rPr>
              <w:t>1</w:t>
            </w:r>
            <w:r w:rsidR="00232CC6" w:rsidRPr="004A2C2D">
              <w:rPr>
                <w:bCs/>
                <w:i/>
              </w:rPr>
              <w:t>BT)</w:t>
            </w:r>
          </w:p>
        </w:tc>
        <w:tc>
          <w:tcPr>
            <w:tcW w:w="1985" w:type="dxa"/>
            <w:vAlign w:val="center"/>
          </w:tcPr>
          <w:p w14:paraId="1ED9C90B" w14:textId="4907A87D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27628716" w14:textId="77777777" w:rsidTr="00F2067E">
        <w:tc>
          <w:tcPr>
            <w:tcW w:w="1408" w:type="dxa"/>
            <w:vAlign w:val="center"/>
          </w:tcPr>
          <w:p w14:paraId="09AFDC7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  <w:lang w:val="vi-VN"/>
              </w:rPr>
              <w:t>1.1</w:t>
            </w:r>
          </w:p>
        </w:tc>
        <w:tc>
          <w:tcPr>
            <w:tcW w:w="4460" w:type="dxa"/>
            <w:vAlign w:val="center"/>
          </w:tcPr>
          <w:p w14:paraId="3AA9F549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4A2C2D">
              <w:t>Lịch sử về xử lý ảnh.</w:t>
            </w:r>
          </w:p>
        </w:tc>
        <w:tc>
          <w:tcPr>
            <w:tcW w:w="1498" w:type="dxa"/>
            <w:vAlign w:val="center"/>
          </w:tcPr>
          <w:p w14:paraId="2533B781" w14:textId="199CEB23" w:rsidR="00937158" w:rsidRPr="004A2C2D" w:rsidRDefault="00C62D8B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4C139C5D" w14:textId="77777777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37158" w:rsidRPr="004A2C2D" w14:paraId="19B73F55" w14:textId="77777777" w:rsidTr="00F2067E">
        <w:tc>
          <w:tcPr>
            <w:tcW w:w="1408" w:type="dxa"/>
            <w:vAlign w:val="center"/>
          </w:tcPr>
          <w:p w14:paraId="09E50EAB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  <w:lang w:val="vi-VN"/>
              </w:rPr>
              <w:t>1.2</w:t>
            </w:r>
          </w:p>
        </w:tc>
        <w:tc>
          <w:tcPr>
            <w:tcW w:w="4460" w:type="dxa"/>
            <w:vAlign w:val="center"/>
          </w:tcPr>
          <w:p w14:paraId="33706806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4A2C2D">
              <w:t>Các</w:t>
            </w:r>
            <w:r w:rsidRPr="004A2C2D">
              <w:rPr>
                <w:spacing w:val="-5"/>
              </w:rPr>
              <w:t xml:space="preserve"> </w:t>
            </w:r>
            <w:r w:rsidRPr="004A2C2D">
              <w:t>phần tử của hệ thống xử lý ảnh số</w:t>
            </w:r>
          </w:p>
        </w:tc>
        <w:tc>
          <w:tcPr>
            <w:tcW w:w="1498" w:type="dxa"/>
            <w:vAlign w:val="center"/>
          </w:tcPr>
          <w:p w14:paraId="7A5386F7" w14:textId="7192E9CF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716DBB4C" w14:textId="237D2672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4.2.1</w:t>
            </w:r>
          </w:p>
        </w:tc>
      </w:tr>
      <w:tr w:rsidR="00937158" w:rsidRPr="004A2C2D" w14:paraId="65094342" w14:textId="77777777" w:rsidTr="00F2067E">
        <w:tc>
          <w:tcPr>
            <w:tcW w:w="1408" w:type="dxa"/>
            <w:vAlign w:val="center"/>
          </w:tcPr>
          <w:p w14:paraId="260568F0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1.3</w:t>
            </w:r>
          </w:p>
        </w:tc>
        <w:tc>
          <w:tcPr>
            <w:tcW w:w="4460" w:type="dxa"/>
            <w:vAlign w:val="center"/>
          </w:tcPr>
          <w:p w14:paraId="3897767C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Ứng dụng của xử lí ảnh số.</w:t>
            </w:r>
          </w:p>
        </w:tc>
        <w:tc>
          <w:tcPr>
            <w:tcW w:w="1498" w:type="dxa"/>
            <w:vAlign w:val="center"/>
          </w:tcPr>
          <w:p w14:paraId="25A94ED6" w14:textId="7C3BC2E7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6B422EC6" w14:textId="3B32B601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4.2.1</w:t>
            </w:r>
          </w:p>
        </w:tc>
      </w:tr>
      <w:tr w:rsidR="00937158" w:rsidRPr="004A2C2D" w14:paraId="2248D045" w14:textId="77777777" w:rsidTr="00F2067E">
        <w:tc>
          <w:tcPr>
            <w:tcW w:w="1408" w:type="dxa"/>
            <w:vAlign w:val="center"/>
          </w:tcPr>
          <w:p w14:paraId="2F663962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1.4</w:t>
            </w:r>
          </w:p>
        </w:tc>
        <w:tc>
          <w:tcPr>
            <w:tcW w:w="4460" w:type="dxa"/>
            <w:vAlign w:val="center"/>
          </w:tcPr>
          <w:p w14:paraId="7FB4287C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Các khái niệm cơ bản trong xử lí ảnh số.</w:t>
            </w:r>
          </w:p>
        </w:tc>
        <w:tc>
          <w:tcPr>
            <w:tcW w:w="1498" w:type="dxa"/>
            <w:vAlign w:val="center"/>
          </w:tcPr>
          <w:p w14:paraId="3D820C9E" w14:textId="68DBEC92" w:rsidR="00937158" w:rsidRPr="004A2C2D" w:rsidRDefault="00C62D8B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412ACEB5" w14:textId="271712A3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4.2.1</w:t>
            </w:r>
          </w:p>
        </w:tc>
      </w:tr>
      <w:tr w:rsidR="00937158" w:rsidRPr="004A2C2D" w14:paraId="50201EE1" w14:textId="77777777" w:rsidTr="00F2067E">
        <w:tc>
          <w:tcPr>
            <w:tcW w:w="1408" w:type="dxa"/>
            <w:vAlign w:val="center"/>
          </w:tcPr>
          <w:p w14:paraId="5E6AAAB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1.5</w:t>
            </w:r>
          </w:p>
        </w:tc>
        <w:tc>
          <w:tcPr>
            <w:tcW w:w="4460" w:type="dxa"/>
            <w:vAlign w:val="center"/>
          </w:tcPr>
          <w:p w14:paraId="3D247C3C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Các mối quan hệ cơ bản giữa các điểm ảnh.</w:t>
            </w:r>
          </w:p>
        </w:tc>
        <w:tc>
          <w:tcPr>
            <w:tcW w:w="1498" w:type="dxa"/>
            <w:vAlign w:val="center"/>
          </w:tcPr>
          <w:p w14:paraId="3BBEDB65" w14:textId="03E3C841" w:rsidR="00937158" w:rsidRPr="004A2C2D" w:rsidRDefault="00232CC6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23F3841D" w14:textId="4AD34BFD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4.2.1</w:t>
            </w:r>
          </w:p>
        </w:tc>
      </w:tr>
      <w:tr w:rsidR="00937158" w:rsidRPr="004A2C2D" w14:paraId="42E24320" w14:textId="77777777" w:rsidTr="00F2067E">
        <w:tc>
          <w:tcPr>
            <w:tcW w:w="1408" w:type="dxa"/>
            <w:vAlign w:val="center"/>
          </w:tcPr>
          <w:p w14:paraId="7B4D8F7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1.6</w:t>
            </w:r>
          </w:p>
        </w:tc>
        <w:tc>
          <w:tcPr>
            <w:tcW w:w="4460" w:type="dxa"/>
            <w:vAlign w:val="center"/>
          </w:tcPr>
          <w:p w14:paraId="6986312E" w14:textId="3AAFDEE8" w:rsidR="00937158" w:rsidRPr="004A2C2D" w:rsidRDefault="000E66C3" w:rsidP="003A31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Bài tập</w:t>
            </w:r>
            <w:r w:rsidR="00937158" w:rsidRPr="004A2C2D">
              <w:rPr>
                <w:sz w:val="24"/>
                <w:szCs w:val="24"/>
              </w:rPr>
              <w:t xml:space="preserve"> chương 1</w:t>
            </w:r>
          </w:p>
        </w:tc>
        <w:tc>
          <w:tcPr>
            <w:tcW w:w="1498" w:type="dxa"/>
            <w:vAlign w:val="center"/>
          </w:tcPr>
          <w:p w14:paraId="5C19A746" w14:textId="7F13E2F9" w:rsidR="00937158" w:rsidRPr="004A2C2D" w:rsidRDefault="00232CC6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5F33020B" w14:textId="774D6B4F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4.2.1</w:t>
            </w:r>
            <w:r w:rsidR="00B82A01" w:rsidRPr="004A2C2D">
              <w:rPr>
                <w:bCs/>
              </w:rPr>
              <w:t>, 4.2.2</w:t>
            </w:r>
          </w:p>
        </w:tc>
      </w:tr>
      <w:tr w:rsidR="00937158" w:rsidRPr="004A2C2D" w14:paraId="10877A6A" w14:textId="77777777" w:rsidTr="00F2067E">
        <w:tc>
          <w:tcPr>
            <w:tcW w:w="1408" w:type="dxa"/>
            <w:vAlign w:val="center"/>
          </w:tcPr>
          <w:p w14:paraId="7D360860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  <w:lang w:val="nl-NL"/>
              </w:rPr>
              <w:t xml:space="preserve">Chương </w:t>
            </w:r>
            <w:r w:rsidRPr="004A2C2D">
              <w:rPr>
                <w:b/>
                <w:bCs/>
                <w:lang w:val="vi-VN"/>
              </w:rPr>
              <w:t>2</w:t>
            </w:r>
          </w:p>
        </w:tc>
        <w:tc>
          <w:tcPr>
            <w:tcW w:w="4460" w:type="dxa"/>
            <w:vAlign w:val="center"/>
          </w:tcPr>
          <w:p w14:paraId="1CEC3E58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4A2C2D">
              <w:rPr>
                <w:b/>
                <w:color w:val="000000"/>
              </w:rPr>
              <w:t xml:space="preserve">Thu nhận ảnh   </w:t>
            </w:r>
          </w:p>
        </w:tc>
        <w:tc>
          <w:tcPr>
            <w:tcW w:w="1498" w:type="dxa"/>
            <w:vAlign w:val="center"/>
          </w:tcPr>
          <w:p w14:paraId="2E206600" w14:textId="452CB7B1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3</w:t>
            </w:r>
            <w:r w:rsidR="00191905" w:rsidRPr="004A2C2D">
              <w:rPr>
                <w:bCs/>
                <w:i/>
              </w:rPr>
              <w:t>(LT)</w:t>
            </w:r>
          </w:p>
        </w:tc>
        <w:tc>
          <w:tcPr>
            <w:tcW w:w="1985" w:type="dxa"/>
            <w:vAlign w:val="center"/>
          </w:tcPr>
          <w:p w14:paraId="2BF5D209" w14:textId="61446204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</w:t>
            </w:r>
            <w:r w:rsidR="00F2067E" w:rsidRPr="004A2C2D">
              <w:rPr>
                <w:bCs/>
              </w:rPr>
              <w:t>. 4.2.1</w:t>
            </w:r>
          </w:p>
        </w:tc>
      </w:tr>
      <w:tr w:rsidR="00937158" w:rsidRPr="004A2C2D" w14:paraId="2151EF5F" w14:textId="77777777" w:rsidTr="00F2067E">
        <w:tc>
          <w:tcPr>
            <w:tcW w:w="1408" w:type="dxa"/>
            <w:vAlign w:val="center"/>
          </w:tcPr>
          <w:p w14:paraId="386FF180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  <w:lang w:val="vi-VN"/>
              </w:rPr>
              <w:t>2.1</w:t>
            </w:r>
          </w:p>
        </w:tc>
        <w:tc>
          <w:tcPr>
            <w:tcW w:w="4460" w:type="dxa"/>
            <w:vAlign w:val="center"/>
          </w:tcPr>
          <w:p w14:paraId="39908FCC" w14:textId="77777777" w:rsidR="00937158" w:rsidRPr="00FE46A9" w:rsidRDefault="00937158" w:rsidP="003A31C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E46A9">
              <w:rPr>
                <w:bCs/>
                <w:lang w:val="vi-VN"/>
              </w:rPr>
              <w:t>Sự cảm biến và thu nhận ảnh</w:t>
            </w:r>
          </w:p>
        </w:tc>
        <w:tc>
          <w:tcPr>
            <w:tcW w:w="1498" w:type="dxa"/>
            <w:vAlign w:val="center"/>
          </w:tcPr>
          <w:p w14:paraId="79E945D8" w14:textId="2D74DEA3" w:rsidR="00937158" w:rsidRPr="004A2C2D" w:rsidRDefault="00191905" w:rsidP="008137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</w:t>
            </w:r>
            <w:r w:rsidR="0013383C" w:rsidRPr="004A2C2D">
              <w:rPr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05296D47" w14:textId="77777777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</w:t>
            </w:r>
          </w:p>
        </w:tc>
      </w:tr>
      <w:tr w:rsidR="00937158" w:rsidRPr="004A2C2D" w14:paraId="51C4EE01" w14:textId="77777777" w:rsidTr="00F2067E">
        <w:tc>
          <w:tcPr>
            <w:tcW w:w="1408" w:type="dxa"/>
            <w:vAlign w:val="center"/>
          </w:tcPr>
          <w:p w14:paraId="5F58DA4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  <w:lang w:val="vi-VN"/>
              </w:rPr>
              <w:t>2.2</w:t>
            </w:r>
          </w:p>
        </w:tc>
        <w:tc>
          <w:tcPr>
            <w:tcW w:w="4460" w:type="dxa"/>
            <w:vAlign w:val="center"/>
          </w:tcPr>
          <w:p w14:paraId="6EBB2D5C" w14:textId="77777777" w:rsidR="00937158" w:rsidRPr="00FE46A9" w:rsidRDefault="00937158" w:rsidP="003A31C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  <w:r w:rsidRPr="00FE46A9">
              <w:rPr>
                <w:color w:val="000000"/>
                <w:lang w:val="vi-VN"/>
              </w:rPr>
              <w:t>Lấy mẫu và lượng tử hóa ảnh</w:t>
            </w:r>
          </w:p>
        </w:tc>
        <w:tc>
          <w:tcPr>
            <w:tcW w:w="1498" w:type="dxa"/>
            <w:vAlign w:val="center"/>
          </w:tcPr>
          <w:p w14:paraId="1DC81284" w14:textId="1B41DE75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1F7B219B" w14:textId="3DEDB451" w:rsidR="00937158" w:rsidRPr="004A2C2D" w:rsidRDefault="00937158" w:rsidP="0035317B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1</w:t>
            </w:r>
          </w:p>
        </w:tc>
      </w:tr>
      <w:tr w:rsidR="00937158" w:rsidRPr="004A2C2D" w14:paraId="73E02A10" w14:textId="77777777" w:rsidTr="00F2067E">
        <w:tc>
          <w:tcPr>
            <w:tcW w:w="1408" w:type="dxa"/>
            <w:vAlign w:val="center"/>
          </w:tcPr>
          <w:p w14:paraId="0AEB8D22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2.3</w:t>
            </w:r>
          </w:p>
        </w:tc>
        <w:tc>
          <w:tcPr>
            <w:tcW w:w="4460" w:type="dxa"/>
            <w:vAlign w:val="center"/>
          </w:tcPr>
          <w:p w14:paraId="099212FE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color w:val="000000"/>
              </w:rPr>
            </w:pPr>
            <w:r w:rsidRPr="004A2C2D">
              <w:rPr>
                <w:color w:val="000000"/>
              </w:rPr>
              <w:t>Biểu diễn và lưu trữ ảnh số</w:t>
            </w:r>
          </w:p>
        </w:tc>
        <w:tc>
          <w:tcPr>
            <w:tcW w:w="1498" w:type="dxa"/>
            <w:vAlign w:val="center"/>
          </w:tcPr>
          <w:p w14:paraId="43EF523F" w14:textId="1EEB850F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4F3308A9" w14:textId="68A0DFEB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="0035317B" w:rsidRPr="004A2C2D">
              <w:rPr>
                <w:bCs/>
              </w:rPr>
              <w:t>4.2.1</w:t>
            </w:r>
          </w:p>
        </w:tc>
      </w:tr>
      <w:tr w:rsidR="00937158" w:rsidRPr="004A2C2D" w14:paraId="6B82BF6E" w14:textId="77777777" w:rsidTr="00F2067E">
        <w:tc>
          <w:tcPr>
            <w:tcW w:w="1408" w:type="dxa"/>
            <w:vAlign w:val="center"/>
          </w:tcPr>
          <w:p w14:paraId="79BA8C83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2.4</w:t>
            </w:r>
          </w:p>
        </w:tc>
        <w:tc>
          <w:tcPr>
            <w:tcW w:w="4460" w:type="dxa"/>
            <w:vAlign w:val="center"/>
          </w:tcPr>
          <w:p w14:paraId="04AD8297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color w:val="000000"/>
              </w:rPr>
            </w:pPr>
            <w:r w:rsidRPr="004A2C2D">
              <w:rPr>
                <w:color w:val="000000"/>
              </w:rPr>
              <w:t>Một số phương pháp biểu diễn ảnh</w:t>
            </w:r>
          </w:p>
        </w:tc>
        <w:tc>
          <w:tcPr>
            <w:tcW w:w="1498" w:type="dxa"/>
            <w:vAlign w:val="center"/>
          </w:tcPr>
          <w:p w14:paraId="0F779E38" w14:textId="3BC4E7E1" w:rsidR="00937158" w:rsidRPr="004A2C2D" w:rsidRDefault="008137C3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7AFD8921" w14:textId="6BBAF980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="0035317B" w:rsidRPr="004A2C2D">
              <w:rPr>
                <w:bCs/>
              </w:rPr>
              <w:t>4.2.1</w:t>
            </w:r>
          </w:p>
        </w:tc>
      </w:tr>
      <w:tr w:rsidR="00937158" w:rsidRPr="004A2C2D" w14:paraId="7E1370A5" w14:textId="77777777" w:rsidTr="00F2067E">
        <w:tc>
          <w:tcPr>
            <w:tcW w:w="1408" w:type="dxa"/>
            <w:vAlign w:val="center"/>
          </w:tcPr>
          <w:p w14:paraId="11F6D653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2.5</w:t>
            </w:r>
          </w:p>
        </w:tc>
        <w:tc>
          <w:tcPr>
            <w:tcW w:w="4460" w:type="dxa"/>
            <w:vAlign w:val="center"/>
          </w:tcPr>
          <w:p w14:paraId="4588EF44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color w:val="000000"/>
              </w:rPr>
            </w:pPr>
            <w:r w:rsidRPr="004A2C2D">
              <w:rPr>
                <w:color w:val="000000"/>
              </w:rPr>
              <w:t>Một số định dạng ảnh cơ bản</w:t>
            </w:r>
          </w:p>
        </w:tc>
        <w:tc>
          <w:tcPr>
            <w:tcW w:w="1498" w:type="dxa"/>
            <w:vAlign w:val="center"/>
          </w:tcPr>
          <w:p w14:paraId="314FD7A0" w14:textId="0F07BA56" w:rsidR="00937158" w:rsidRPr="004A2C2D" w:rsidRDefault="00191905" w:rsidP="008137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</w:t>
            </w:r>
            <w:r w:rsidR="0013383C" w:rsidRPr="004A2C2D">
              <w:rPr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5F0FD962" w14:textId="20BF9FA0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4.1.1,</w:t>
            </w:r>
            <w:r w:rsidR="006B3EA2" w:rsidRPr="004A2C2D">
              <w:rPr>
                <w:bCs/>
              </w:rPr>
              <w:t xml:space="preserve"> </w:t>
            </w:r>
            <w:r w:rsidR="0035317B" w:rsidRPr="004A2C2D">
              <w:rPr>
                <w:bCs/>
              </w:rPr>
              <w:t>4.2.1</w:t>
            </w:r>
          </w:p>
        </w:tc>
      </w:tr>
      <w:tr w:rsidR="00937158" w:rsidRPr="004A2C2D" w14:paraId="6CD13215" w14:textId="77777777" w:rsidTr="00F2067E">
        <w:tc>
          <w:tcPr>
            <w:tcW w:w="1408" w:type="dxa"/>
            <w:vAlign w:val="center"/>
          </w:tcPr>
          <w:p w14:paraId="4AD5674C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  <w:lang w:val="nl-NL"/>
              </w:rPr>
              <w:t xml:space="preserve">Chương </w:t>
            </w:r>
            <w:r w:rsidRPr="004A2C2D">
              <w:rPr>
                <w:b/>
                <w:bCs/>
                <w:lang w:val="vi-VN"/>
              </w:rPr>
              <w:t>3</w:t>
            </w:r>
          </w:p>
        </w:tc>
        <w:tc>
          <w:tcPr>
            <w:tcW w:w="4460" w:type="dxa"/>
            <w:vAlign w:val="center"/>
          </w:tcPr>
          <w:p w14:paraId="77E8A419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b/>
                <w:bCs/>
              </w:rPr>
            </w:pPr>
            <w:r w:rsidRPr="004A2C2D">
              <w:rPr>
                <w:b/>
                <w:bCs/>
              </w:rPr>
              <w:t>Các công cụ hỗ trợ xử lý ảnh số</w:t>
            </w:r>
          </w:p>
        </w:tc>
        <w:tc>
          <w:tcPr>
            <w:tcW w:w="1498" w:type="dxa"/>
            <w:vAlign w:val="center"/>
          </w:tcPr>
          <w:p w14:paraId="32EC5CF4" w14:textId="055973BB" w:rsidR="00937158" w:rsidRPr="004A2C2D" w:rsidRDefault="0013383C" w:rsidP="00791ED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5</w:t>
            </w:r>
            <w:r w:rsidR="00191905" w:rsidRPr="004A2C2D">
              <w:rPr>
                <w:bCs/>
                <w:i/>
              </w:rPr>
              <w:t>(3LT+</w:t>
            </w:r>
            <w:r w:rsidRPr="004A2C2D">
              <w:rPr>
                <w:bCs/>
                <w:i/>
              </w:rPr>
              <w:t>2</w:t>
            </w:r>
            <w:r w:rsidR="00191905" w:rsidRPr="004A2C2D">
              <w:rPr>
                <w:bCs/>
                <w:i/>
              </w:rPr>
              <w:t>BT)</w:t>
            </w:r>
          </w:p>
        </w:tc>
        <w:tc>
          <w:tcPr>
            <w:tcW w:w="1985" w:type="dxa"/>
            <w:vAlign w:val="center"/>
          </w:tcPr>
          <w:p w14:paraId="30B6B882" w14:textId="3CCCE9A6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="0035317B" w:rsidRPr="004A2C2D">
              <w:rPr>
                <w:bCs/>
              </w:rPr>
              <w:t>4.2.1</w:t>
            </w:r>
          </w:p>
        </w:tc>
      </w:tr>
      <w:tr w:rsidR="00937158" w:rsidRPr="004A2C2D" w14:paraId="20B8FCAE" w14:textId="77777777" w:rsidTr="00F2067E">
        <w:tc>
          <w:tcPr>
            <w:tcW w:w="1408" w:type="dxa"/>
            <w:vAlign w:val="center"/>
          </w:tcPr>
          <w:p w14:paraId="307B4E2F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3.1</w:t>
            </w:r>
          </w:p>
        </w:tc>
        <w:tc>
          <w:tcPr>
            <w:tcW w:w="4460" w:type="dxa"/>
            <w:vAlign w:val="center"/>
          </w:tcPr>
          <w:p w14:paraId="057332F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bCs/>
              </w:rPr>
            </w:pPr>
            <w:r w:rsidRPr="004A2C2D">
              <w:rPr>
                <w:bCs/>
              </w:rPr>
              <w:t>Tổng quan về xử lý ảnh trong không gian</w:t>
            </w:r>
          </w:p>
        </w:tc>
        <w:tc>
          <w:tcPr>
            <w:tcW w:w="1498" w:type="dxa"/>
            <w:vAlign w:val="center"/>
          </w:tcPr>
          <w:p w14:paraId="2F774264" w14:textId="3033DC76" w:rsidR="00937158" w:rsidRPr="004A2C2D" w:rsidRDefault="00C62D8B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0D3AB832" w14:textId="47DC44D1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</w:p>
        </w:tc>
      </w:tr>
      <w:tr w:rsidR="00937158" w:rsidRPr="004A2C2D" w14:paraId="501B3219" w14:textId="77777777" w:rsidTr="00F2067E">
        <w:tc>
          <w:tcPr>
            <w:tcW w:w="1408" w:type="dxa"/>
            <w:vAlign w:val="center"/>
          </w:tcPr>
          <w:p w14:paraId="73C2609F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3.2</w:t>
            </w:r>
          </w:p>
        </w:tc>
        <w:tc>
          <w:tcPr>
            <w:tcW w:w="4460" w:type="dxa"/>
            <w:vAlign w:val="center"/>
          </w:tcPr>
          <w:p w14:paraId="0301A38F" w14:textId="77777777" w:rsidR="00937158" w:rsidRPr="00FE46A9" w:rsidRDefault="00937158" w:rsidP="003A31C3">
            <w:pPr>
              <w:pStyle w:val="ListParagraph"/>
              <w:spacing w:before="120"/>
              <w:ind w:left="0"/>
              <w:jc w:val="both"/>
              <w:rPr>
                <w:color w:val="000000"/>
                <w:lang w:val="vi-VN"/>
              </w:rPr>
            </w:pPr>
            <w:r w:rsidRPr="00FE46A9">
              <w:rPr>
                <w:color w:val="000000"/>
                <w:lang w:val="vi-VN"/>
              </w:rPr>
              <w:t>Các phép toán biến đổi ảnh</w:t>
            </w:r>
          </w:p>
        </w:tc>
        <w:tc>
          <w:tcPr>
            <w:tcW w:w="1498" w:type="dxa"/>
            <w:vAlign w:val="center"/>
          </w:tcPr>
          <w:p w14:paraId="70EC58B9" w14:textId="21A1FDC1" w:rsidR="00937158" w:rsidRPr="004A2C2D" w:rsidRDefault="006629C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36149EC1" w14:textId="6A3D034A" w:rsidR="00937158" w:rsidRPr="004A2C2D" w:rsidRDefault="00937158" w:rsidP="003531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2</w:t>
            </w:r>
          </w:p>
        </w:tc>
      </w:tr>
      <w:tr w:rsidR="00937158" w:rsidRPr="004A2C2D" w14:paraId="7F644438" w14:textId="77777777" w:rsidTr="00F2067E">
        <w:tc>
          <w:tcPr>
            <w:tcW w:w="1408" w:type="dxa"/>
            <w:vAlign w:val="center"/>
          </w:tcPr>
          <w:p w14:paraId="3E5DB6B5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3.3</w:t>
            </w:r>
          </w:p>
        </w:tc>
        <w:tc>
          <w:tcPr>
            <w:tcW w:w="4460" w:type="dxa"/>
            <w:vAlign w:val="center"/>
          </w:tcPr>
          <w:p w14:paraId="2C371E7D" w14:textId="77777777" w:rsidR="00937158" w:rsidRPr="00FE46A9" w:rsidRDefault="00937158" w:rsidP="003A31C3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Một số bộ lọc cơ bản</w:t>
            </w:r>
          </w:p>
        </w:tc>
        <w:tc>
          <w:tcPr>
            <w:tcW w:w="1498" w:type="dxa"/>
            <w:vAlign w:val="center"/>
          </w:tcPr>
          <w:p w14:paraId="599967FE" w14:textId="4393156D" w:rsidR="00937158" w:rsidRPr="004A2C2D" w:rsidRDefault="00C62D8B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6D375928" w14:textId="33C9C82C" w:rsidR="00937158" w:rsidRPr="004A2C2D" w:rsidRDefault="00937158" w:rsidP="003531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2</w:t>
            </w:r>
          </w:p>
        </w:tc>
      </w:tr>
      <w:tr w:rsidR="00937158" w:rsidRPr="004A2C2D" w14:paraId="191FC0A0" w14:textId="77777777" w:rsidTr="00F2067E">
        <w:tc>
          <w:tcPr>
            <w:tcW w:w="1408" w:type="dxa"/>
            <w:vAlign w:val="center"/>
          </w:tcPr>
          <w:p w14:paraId="449A1FBD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3.4</w:t>
            </w:r>
          </w:p>
        </w:tc>
        <w:tc>
          <w:tcPr>
            <w:tcW w:w="4460" w:type="dxa"/>
            <w:vAlign w:val="center"/>
          </w:tcPr>
          <w:p w14:paraId="67C07830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Histogram</w:t>
            </w:r>
          </w:p>
        </w:tc>
        <w:tc>
          <w:tcPr>
            <w:tcW w:w="1498" w:type="dxa"/>
            <w:vAlign w:val="center"/>
          </w:tcPr>
          <w:p w14:paraId="5DCFC42B" w14:textId="5E90AA28" w:rsidR="00937158" w:rsidRPr="004A2C2D" w:rsidRDefault="006629C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06A593B2" w14:textId="2BCE1FB5" w:rsidR="00937158" w:rsidRPr="004A2C2D" w:rsidRDefault="00937158" w:rsidP="003531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2</w:t>
            </w:r>
          </w:p>
        </w:tc>
      </w:tr>
      <w:tr w:rsidR="00937158" w:rsidRPr="004A2C2D" w14:paraId="3649D841" w14:textId="77777777" w:rsidTr="00F2067E">
        <w:tc>
          <w:tcPr>
            <w:tcW w:w="1408" w:type="dxa"/>
            <w:vAlign w:val="center"/>
          </w:tcPr>
          <w:p w14:paraId="722D6D00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4460" w:type="dxa"/>
            <w:vAlign w:val="center"/>
          </w:tcPr>
          <w:p w14:paraId="53BB7FA7" w14:textId="162CB4B5" w:rsidR="00937158" w:rsidRPr="004A2C2D" w:rsidRDefault="000E66C3" w:rsidP="003A31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Bài tập</w:t>
            </w:r>
            <w:r w:rsidR="00937158" w:rsidRPr="004A2C2D">
              <w:rPr>
                <w:sz w:val="24"/>
                <w:szCs w:val="24"/>
              </w:rPr>
              <w:t xml:space="preserve"> chương 3</w:t>
            </w:r>
          </w:p>
        </w:tc>
        <w:tc>
          <w:tcPr>
            <w:tcW w:w="1498" w:type="dxa"/>
            <w:vAlign w:val="center"/>
          </w:tcPr>
          <w:p w14:paraId="5B1CFDD0" w14:textId="4692A4B5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0241EDBB" w14:textId="4262A9AF" w:rsidR="00937158" w:rsidRPr="004A2C2D" w:rsidRDefault="00937158" w:rsidP="003531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2</w:t>
            </w:r>
          </w:p>
        </w:tc>
      </w:tr>
      <w:tr w:rsidR="00937158" w:rsidRPr="004A2C2D" w14:paraId="06436D2B" w14:textId="77777777" w:rsidTr="00F2067E">
        <w:tc>
          <w:tcPr>
            <w:tcW w:w="1408" w:type="dxa"/>
            <w:vAlign w:val="center"/>
          </w:tcPr>
          <w:p w14:paraId="49FA0DBB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/>
                <w:bCs/>
                <w:lang w:val="nl-NL"/>
              </w:rPr>
              <w:t xml:space="preserve">Chương </w:t>
            </w:r>
            <w:r w:rsidRPr="004A2C2D">
              <w:rPr>
                <w:b/>
                <w:bCs/>
                <w:lang w:val="vi-VN"/>
              </w:rPr>
              <w:t>4</w:t>
            </w:r>
          </w:p>
        </w:tc>
        <w:tc>
          <w:tcPr>
            <w:tcW w:w="4460" w:type="dxa"/>
            <w:vAlign w:val="center"/>
          </w:tcPr>
          <w:p w14:paraId="18EDA0CB" w14:textId="77777777" w:rsidR="00937158" w:rsidRPr="00FE46A9" w:rsidRDefault="00937158" w:rsidP="003A31C3">
            <w:pPr>
              <w:jc w:val="both"/>
              <w:rPr>
                <w:b/>
                <w:color w:val="000000"/>
                <w:sz w:val="24"/>
                <w:szCs w:val="24"/>
                <w:lang w:val="vi-VN"/>
              </w:rPr>
            </w:pPr>
            <w:r w:rsidRPr="00FE46A9">
              <w:rPr>
                <w:b/>
                <w:sz w:val="24"/>
                <w:szCs w:val="24"/>
                <w:lang w:val="vi-VN"/>
              </w:rPr>
              <w:t>Xử lý nâng cao chất lượng ảnh</w:t>
            </w:r>
          </w:p>
        </w:tc>
        <w:tc>
          <w:tcPr>
            <w:tcW w:w="1498" w:type="dxa"/>
            <w:vAlign w:val="center"/>
          </w:tcPr>
          <w:p w14:paraId="6F3E47C3" w14:textId="1B55A6E4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4</w:t>
            </w:r>
            <w:r w:rsidR="00791ED5" w:rsidRPr="004A2C2D">
              <w:rPr>
                <w:bCs/>
                <w:i/>
              </w:rPr>
              <w:t>(3LT+</w:t>
            </w:r>
            <w:r w:rsidRPr="004A2C2D">
              <w:rPr>
                <w:bCs/>
                <w:i/>
              </w:rPr>
              <w:t>1</w:t>
            </w:r>
            <w:r w:rsidR="00791ED5" w:rsidRPr="004A2C2D">
              <w:rPr>
                <w:bCs/>
                <w:i/>
              </w:rPr>
              <w:t>BT)</w:t>
            </w:r>
          </w:p>
        </w:tc>
        <w:tc>
          <w:tcPr>
            <w:tcW w:w="1985" w:type="dxa"/>
            <w:vAlign w:val="center"/>
          </w:tcPr>
          <w:p w14:paraId="4353F0A3" w14:textId="5E220500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5A08F550" w14:textId="77777777" w:rsidTr="00F2067E">
        <w:tc>
          <w:tcPr>
            <w:tcW w:w="1408" w:type="dxa"/>
            <w:vAlign w:val="center"/>
          </w:tcPr>
          <w:p w14:paraId="63BFB6D4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</w:t>
            </w:r>
          </w:p>
        </w:tc>
        <w:tc>
          <w:tcPr>
            <w:tcW w:w="4460" w:type="dxa"/>
            <w:vAlign w:val="center"/>
          </w:tcPr>
          <w:p w14:paraId="4CD5C34C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color w:val="000000"/>
              </w:rPr>
            </w:pPr>
            <w:r w:rsidRPr="004A2C2D">
              <w:rPr>
                <w:color w:val="000000"/>
              </w:rPr>
              <w:t>Cải thiện ảnh dùng toán tử điểm</w:t>
            </w:r>
          </w:p>
        </w:tc>
        <w:tc>
          <w:tcPr>
            <w:tcW w:w="1498" w:type="dxa"/>
            <w:vAlign w:val="center"/>
          </w:tcPr>
          <w:p w14:paraId="3FB2241C" w14:textId="0AEC29E5" w:rsidR="00937158" w:rsidRPr="004A2C2D" w:rsidRDefault="00251B11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3020166C" w14:textId="0E0047AC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742784C4" w14:textId="77777777" w:rsidTr="00F2067E">
        <w:tc>
          <w:tcPr>
            <w:tcW w:w="1408" w:type="dxa"/>
            <w:vAlign w:val="center"/>
          </w:tcPr>
          <w:p w14:paraId="24B7F43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4.2</w:t>
            </w:r>
          </w:p>
        </w:tc>
        <w:tc>
          <w:tcPr>
            <w:tcW w:w="4460" w:type="dxa"/>
            <w:vAlign w:val="center"/>
          </w:tcPr>
          <w:p w14:paraId="402119B4" w14:textId="77777777" w:rsidR="00937158" w:rsidRPr="00FE46A9" w:rsidRDefault="00937158" w:rsidP="003A31C3">
            <w:pPr>
              <w:pStyle w:val="ListParagraph"/>
              <w:spacing w:before="120"/>
              <w:ind w:left="0"/>
              <w:jc w:val="both"/>
              <w:rPr>
                <w:color w:val="000000"/>
                <w:lang w:val="vi-VN"/>
              </w:rPr>
            </w:pPr>
            <w:r w:rsidRPr="00FE46A9">
              <w:rPr>
                <w:color w:val="000000"/>
                <w:lang w:val="vi-VN"/>
              </w:rPr>
              <w:t>Cải thiện ảnh dùng toán tử không gian</w:t>
            </w:r>
          </w:p>
        </w:tc>
        <w:tc>
          <w:tcPr>
            <w:tcW w:w="1498" w:type="dxa"/>
            <w:vAlign w:val="center"/>
          </w:tcPr>
          <w:p w14:paraId="50E3F6EA" w14:textId="210FE1E0" w:rsidR="00937158" w:rsidRPr="004A2C2D" w:rsidRDefault="00251B11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548457C2" w14:textId="098463D2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59CCD42C" w14:textId="77777777" w:rsidTr="00F2067E">
        <w:tc>
          <w:tcPr>
            <w:tcW w:w="1408" w:type="dxa"/>
            <w:vAlign w:val="center"/>
          </w:tcPr>
          <w:p w14:paraId="2B1D447F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4.3</w:t>
            </w:r>
          </w:p>
        </w:tc>
        <w:tc>
          <w:tcPr>
            <w:tcW w:w="4460" w:type="dxa"/>
            <w:vAlign w:val="center"/>
          </w:tcPr>
          <w:p w14:paraId="1CD98831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color w:val="000000"/>
              </w:rPr>
            </w:pPr>
            <w:r w:rsidRPr="004A2C2D">
              <w:rPr>
                <w:color w:val="000000"/>
              </w:rPr>
              <w:t>Khôi phục ảnh</w:t>
            </w:r>
          </w:p>
        </w:tc>
        <w:tc>
          <w:tcPr>
            <w:tcW w:w="1498" w:type="dxa"/>
            <w:vAlign w:val="center"/>
          </w:tcPr>
          <w:p w14:paraId="604A8149" w14:textId="7959243D" w:rsidR="00937158" w:rsidRPr="004A2C2D" w:rsidRDefault="00251B11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254EC448" w14:textId="1A4A9AB5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1091DBDB" w14:textId="77777777" w:rsidTr="00F2067E">
        <w:tc>
          <w:tcPr>
            <w:tcW w:w="1408" w:type="dxa"/>
            <w:vAlign w:val="center"/>
          </w:tcPr>
          <w:p w14:paraId="21F489E8" w14:textId="0E3526F5" w:rsidR="00937158" w:rsidRPr="004A2C2D" w:rsidRDefault="00733D1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4.4</w:t>
            </w:r>
          </w:p>
        </w:tc>
        <w:tc>
          <w:tcPr>
            <w:tcW w:w="4460" w:type="dxa"/>
            <w:vAlign w:val="center"/>
          </w:tcPr>
          <w:p w14:paraId="3D5B4EAA" w14:textId="1BCD96B7" w:rsidR="00937158" w:rsidRPr="004A2C2D" w:rsidRDefault="000E66C3" w:rsidP="003A31C3">
            <w:pPr>
              <w:pStyle w:val="ListParagraph"/>
              <w:spacing w:before="120"/>
              <w:ind w:left="0"/>
              <w:jc w:val="both"/>
              <w:rPr>
                <w:color w:val="000000"/>
              </w:rPr>
            </w:pPr>
            <w:r w:rsidRPr="004A2C2D">
              <w:t>Bài tập</w:t>
            </w:r>
            <w:r w:rsidR="00937158" w:rsidRPr="004A2C2D">
              <w:t xml:space="preserve"> chương 4</w:t>
            </w:r>
          </w:p>
        </w:tc>
        <w:tc>
          <w:tcPr>
            <w:tcW w:w="1498" w:type="dxa"/>
            <w:vAlign w:val="center"/>
          </w:tcPr>
          <w:p w14:paraId="72E5B13D" w14:textId="0C614142" w:rsidR="00937158" w:rsidRPr="004A2C2D" w:rsidRDefault="002B4547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70CD570F" w14:textId="03873E21" w:rsidR="00937158" w:rsidRPr="004A2C2D" w:rsidRDefault="00937158" w:rsidP="0035317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1</w:t>
            </w:r>
            <w:r w:rsidR="00B61CCB" w:rsidRPr="004A2C2D">
              <w:rPr>
                <w:bCs/>
              </w:rPr>
              <w:t>, 4.2.</w:t>
            </w:r>
            <w:r w:rsidR="0035317B" w:rsidRPr="004A2C2D">
              <w:rPr>
                <w:bCs/>
              </w:rPr>
              <w:t>2</w:t>
            </w:r>
          </w:p>
        </w:tc>
      </w:tr>
      <w:tr w:rsidR="00937158" w:rsidRPr="004A2C2D" w14:paraId="627D0B7B" w14:textId="77777777" w:rsidTr="00F2067E">
        <w:tc>
          <w:tcPr>
            <w:tcW w:w="1408" w:type="dxa"/>
            <w:vAlign w:val="center"/>
          </w:tcPr>
          <w:p w14:paraId="46AC0858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A2C2D">
              <w:rPr>
                <w:b/>
                <w:iCs/>
              </w:rPr>
              <w:t xml:space="preserve">Chương 5 </w:t>
            </w:r>
          </w:p>
        </w:tc>
        <w:tc>
          <w:tcPr>
            <w:tcW w:w="4460" w:type="dxa"/>
            <w:vAlign w:val="center"/>
          </w:tcPr>
          <w:p w14:paraId="50C9031E" w14:textId="77777777" w:rsidR="00937158" w:rsidRPr="00FE46A9" w:rsidRDefault="00937158" w:rsidP="003A31C3">
            <w:pPr>
              <w:jc w:val="both"/>
              <w:rPr>
                <w:b/>
                <w:color w:val="000000"/>
                <w:sz w:val="24"/>
                <w:szCs w:val="24"/>
                <w:lang w:val="vi-VN"/>
              </w:rPr>
            </w:pPr>
            <w:r w:rsidRPr="00FE46A9">
              <w:rPr>
                <w:b/>
                <w:sz w:val="24"/>
                <w:szCs w:val="24"/>
                <w:lang w:val="vi-VN"/>
              </w:rPr>
              <w:t>Biên và các phương pháp phát hiện biên</w:t>
            </w:r>
          </w:p>
        </w:tc>
        <w:tc>
          <w:tcPr>
            <w:tcW w:w="1498" w:type="dxa"/>
            <w:vAlign w:val="center"/>
          </w:tcPr>
          <w:p w14:paraId="4A8965FF" w14:textId="0CBFA1FF" w:rsidR="00937158" w:rsidRPr="004A2C2D" w:rsidRDefault="0013383C" w:rsidP="00791ED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4</w:t>
            </w:r>
            <w:r w:rsidR="00791ED5" w:rsidRPr="004A2C2D">
              <w:rPr>
                <w:bCs/>
                <w:i/>
              </w:rPr>
              <w:t>(</w:t>
            </w:r>
            <w:r w:rsidR="00E97619" w:rsidRPr="004A2C2D">
              <w:rPr>
                <w:bCs/>
                <w:i/>
              </w:rPr>
              <w:t>2</w:t>
            </w:r>
            <w:r w:rsidR="00791ED5" w:rsidRPr="004A2C2D">
              <w:rPr>
                <w:bCs/>
                <w:i/>
              </w:rPr>
              <w:t>LT+1BT)</w:t>
            </w:r>
          </w:p>
        </w:tc>
        <w:tc>
          <w:tcPr>
            <w:tcW w:w="1985" w:type="dxa"/>
            <w:vAlign w:val="center"/>
          </w:tcPr>
          <w:p w14:paraId="141AC826" w14:textId="16956D27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548524BE" w14:textId="77777777" w:rsidTr="00F2067E">
        <w:tc>
          <w:tcPr>
            <w:tcW w:w="1408" w:type="dxa"/>
            <w:vAlign w:val="center"/>
          </w:tcPr>
          <w:p w14:paraId="722E57EE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5.1</w:t>
            </w:r>
          </w:p>
        </w:tc>
        <w:tc>
          <w:tcPr>
            <w:tcW w:w="4460" w:type="dxa"/>
            <w:vAlign w:val="center"/>
          </w:tcPr>
          <w:p w14:paraId="76F03507" w14:textId="77777777" w:rsidR="00937158" w:rsidRPr="004A2C2D" w:rsidRDefault="00937158" w:rsidP="003A31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Khái niệm biên và kỹ thuật phát hiện biên.</w:t>
            </w:r>
          </w:p>
        </w:tc>
        <w:tc>
          <w:tcPr>
            <w:tcW w:w="1498" w:type="dxa"/>
            <w:vAlign w:val="center"/>
          </w:tcPr>
          <w:p w14:paraId="782F3936" w14:textId="2528E605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46B2CD92" w14:textId="0390F2AA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32036D35" w14:textId="77777777" w:rsidTr="00F2067E">
        <w:tc>
          <w:tcPr>
            <w:tcW w:w="1408" w:type="dxa"/>
            <w:vAlign w:val="center"/>
          </w:tcPr>
          <w:p w14:paraId="12DF6A89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5.2</w:t>
            </w:r>
          </w:p>
        </w:tc>
        <w:tc>
          <w:tcPr>
            <w:tcW w:w="4460" w:type="dxa"/>
            <w:vAlign w:val="center"/>
          </w:tcPr>
          <w:p w14:paraId="2006D79F" w14:textId="77777777" w:rsidR="00937158" w:rsidRPr="00FE46A9" w:rsidRDefault="00937158" w:rsidP="003A31C3">
            <w:pPr>
              <w:jc w:val="both"/>
              <w:rPr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Các phương pháp phát hiện biên trực tiếp.</w:t>
            </w:r>
          </w:p>
        </w:tc>
        <w:tc>
          <w:tcPr>
            <w:tcW w:w="1498" w:type="dxa"/>
            <w:vAlign w:val="center"/>
          </w:tcPr>
          <w:p w14:paraId="418ABE09" w14:textId="6C722CCE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02A93FDB" w14:textId="1318DA2D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221C1822" w14:textId="77777777" w:rsidTr="004B6CDC">
        <w:trPr>
          <w:trHeight w:val="274"/>
        </w:trPr>
        <w:tc>
          <w:tcPr>
            <w:tcW w:w="1408" w:type="dxa"/>
            <w:vAlign w:val="center"/>
          </w:tcPr>
          <w:p w14:paraId="48814A05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5.3</w:t>
            </w:r>
          </w:p>
        </w:tc>
        <w:tc>
          <w:tcPr>
            <w:tcW w:w="4460" w:type="dxa"/>
            <w:vAlign w:val="center"/>
          </w:tcPr>
          <w:p w14:paraId="23018267" w14:textId="77777777" w:rsidR="00937158" w:rsidRPr="00FE46A9" w:rsidRDefault="00937158" w:rsidP="003A31C3">
            <w:pPr>
              <w:jc w:val="both"/>
              <w:rPr>
                <w:color w:val="000000"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Các phương pháp phát hiện biên gián tiếp.</w:t>
            </w:r>
          </w:p>
        </w:tc>
        <w:tc>
          <w:tcPr>
            <w:tcW w:w="1498" w:type="dxa"/>
            <w:vAlign w:val="center"/>
          </w:tcPr>
          <w:p w14:paraId="0BF46211" w14:textId="3EBABD17" w:rsidR="00937158" w:rsidRPr="004A2C2D" w:rsidRDefault="0013383C" w:rsidP="006629C5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3962E5F1" w14:textId="54886404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6B3EA2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186012E3" w14:textId="77777777" w:rsidTr="00F2067E">
        <w:tc>
          <w:tcPr>
            <w:tcW w:w="1408" w:type="dxa"/>
            <w:vAlign w:val="center"/>
          </w:tcPr>
          <w:p w14:paraId="2AD69211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5.4</w:t>
            </w:r>
          </w:p>
        </w:tc>
        <w:tc>
          <w:tcPr>
            <w:tcW w:w="4460" w:type="dxa"/>
            <w:vAlign w:val="center"/>
          </w:tcPr>
          <w:p w14:paraId="04AE551F" w14:textId="77777777" w:rsidR="00937158" w:rsidRPr="00FE46A9" w:rsidRDefault="00937158" w:rsidP="003A31C3">
            <w:pPr>
              <w:jc w:val="both"/>
              <w:rPr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Phát hiện biên dựa vào trung bình cục bộ.</w:t>
            </w:r>
          </w:p>
        </w:tc>
        <w:tc>
          <w:tcPr>
            <w:tcW w:w="1498" w:type="dxa"/>
            <w:vAlign w:val="center"/>
          </w:tcPr>
          <w:p w14:paraId="2F04298E" w14:textId="7C8C0F8A" w:rsidR="00937158" w:rsidRPr="004A2C2D" w:rsidRDefault="004B6CDC" w:rsidP="0013383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</w:t>
            </w:r>
            <w:r w:rsidR="0013383C" w:rsidRPr="004A2C2D">
              <w:rPr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4DBAF544" w14:textId="257F9EB3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252635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191905" w:rsidRPr="004A2C2D" w14:paraId="0F7CA821" w14:textId="77777777" w:rsidTr="00F2067E">
        <w:tc>
          <w:tcPr>
            <w:tcW w:w="1408" w:type="dxa"/>
            <w:vAlign w:val="center"/>
          </w:tcPr>
          <w:p w14:paraId="20CD4B28" w14:textId="3C4AA517" w:rsidR="00191905" w:rsidRPr="004A2C2D" w:rsidRDefault="0019190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lastRenderedPageBreak/>
              <w:t>5.5</w:t>
            </w:r>
          </w:p>
        </w:tc>
        <w:tc>
          <w:tcPr>
            <w:tcW w:w="4460" w:type="dxa"/>
            <w:vAlign w:val="center"/>
          </w:tcPr>
          <w:p w14:paraId="7EC8FFB0" w14:textId="75285EEC" w:rsidR="00191905" w:rsidRPr="004A2C2D" w:rsidRDefault="000E66C3" w:rsidP="003A31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 xml:space="preserve">Bài tập </w:t>
            </w:r>
            <w:r w:rsidR="001923CA" w:rsidRPr="004A2C2D">
              <w:rPr>
                <w:sz w:val="24"/>
                <w:szCs w:val="24"/>
              </w:rPr>
              <w:t>chương 5</w:t>
            </w:r>
          </w:p>
        </w:tc>
        <w:tc>
          <w:tcPr>
            <w:tcW w:w="1498" w:type="dxa"/>
            <w:vAlign w:val="center"/>
          </w:tcPr>
          <w:p w14:paraId="0006120E" w14:textId="57B637AE" w:rsidR="00191905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03EF542B" w14:textId="588B673F" w:rsidR="00191905" w:rsidRPr="004A2C2D" w:rsidRDefault="00B61CCB" w:rsidP="0035317B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1</w:t>
            </w:r>
            <w:r w:rsidRPr="004A2C2D">
              <w:rPr>
                <w:bCs/>
              </w:rPr>
              <w:t>,</w:t>
            </w:r>
            <w:r w:rsidR="00A87E3A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4.2.</w:t>
            </w:r>
            <w:r w:rsidR="0035317B" w:rsidRPr="004A2C2D">
              <w:rPr>
                <w:bCs/>
              </w:rPr>
              <w:t>2</w:t>
            </w:r>
          </w:p>
        </w:tc>
      </w:tr>
      <w:tr w:rsidR="00937158" w:rsidRPr="004A2C2D" w14:paraId="51661543" w14:textId="77777777" w:rsidTr="00F2067E">
        <w:tc>
          <w:tcPr>
            <w:tcW w:w="1408" w:type="dxa"/>
            <w:vAlign w:val="center"/>
          </w:tcPr>
          <w:p w14:paraId="38C1587F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A2C2D">
              <w:rPr>
                <w:b/>
                <w:iCs/>
              </w:rPr>
              <w:t>Chương 6 :</w:t>
            </w:r>
          </w:p>
        </w:tc>
        <w:tc>
          <w:tcPr>
            <w:tcW w:w="4460" w:type="dxa"/>
            <w:vAlign w:val="center"/>
          </w:tcPr>
          <w:p w14:paraId="6C6CC54B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b/>
                <w:sz w:val="24"/>
                <w:szCs w:val="24"/>
              </w:rPr>
              <w:t>Phân vùng ảnh.</w:t>
            </w:r>
          </w:p>
        </w:tc>
        <w:tc>
          <w:tcPr>
            <w:tcW w:w="1498" w:type="dxa"/>
            <w:vAlign w:val="center"/>
          </w:tcPr>
          <w:p w14:paraId="23D9C130" w14:textId="61F0511B" w:rsidR="00937158" w:rsidRPr="004A2C2D" w:rsidRDefault="0013383C" w:rsidP="00791ED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4</w:t>
            </w:r>
            <w:r w:rsidR="00791ED5" w:rsidRPr="004A2C2D">
              <w:rPr>
                <w:bCs/>
                <w:i/>
              </w:rPr>
              <w:t>(</w:t>
            </w:r>
            <w:r w:rsidRPr="004A2C2D">
              <w:rPr>
                <w:bCs/>
                <w:i/>
              </w:rPr>
              <w:t>3</w:t>
            </w:r>
            <w:r w:rsidR="00791ED5" w:rsidRPr="004A2C2D">
              <w:rPr>
                <w:bCs/>
                <w:i/>
              </w:rPr>
              <w:t>LT+1BT)</w:t>
            </w:r>
          </w:p>
        </w:tc>
        <w:tc>
          <w:tcPr>
            <w:tcW w:w="1985" w:type="dxa"/>
            <w:vAlign w:val="center"/>
          </w:tcPr>
          <w:p w14:paraId="73D51A7D" w14:textId="0D0116AF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4.1.2,</w:t>
            </w:r>
            <w:r w:rsidR="00252635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4398397F" w14:textId="77777777" w:rsidTr="00F2067E">
        <w:tc>
          <w:tcPr>
            <w:tcW w:w="1408" w:type="dxa"/>
            <w:vAlign w:val="center"/>
          </w:tcPr>
          <w:p w14:paraId="544A7BE3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6.1</w:t>
            </w:r>
          </w:p>
        </w:tc>
        <w:tc>
          <w:tcPr>
            <w:tcW w:w="4460" w:type="dxa"/>
            <w:vAlign w:val="center"/>
          </w:tcPr>
          <w:p w14:paraId="487F976B" w14:textId="77777777" w:rsidR="00937158" w:rsidRPr="004A2C2D" w:rsidRDefault="00937158" w:rsidP="003A31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Tổng quan về phân vùng ảnh.</w:t>
            </w:r>
          </w:p>
        </w:tc>
        <w:tc>
          <w:tcPr>
            <w:tcW w:w="1498" w:type="dxa"/>
            <w:vAlign w:val="center"/>
          </w:tcPr>
          <w:p w14:paraId="61E0C98C" w14:textId="35A07B00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07A0EC5C" w14:textId="7B3722EB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252635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1097A130" w14:textId="77777777" w:rsidTr="00F2067E">
        <w:tc>
          <w:tcPr>
            <w:tcW w:w="1408" w:type="dxa"/>
            <w:vAlign w:val="center"/>
          </w:tcPr>
          <w:p w14:paraId="41E2A031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6.2</w:t>
            </w:r>
          </w:p>
        </w:tc>
        <w:tc>
          <w:tcPr>
            <w:tcW w:w="4460" w:type="dxa"/>
            <w:vAlign w:val="center"/>
          </w:tcPr>
          <w:p w14:paraId="2E285696" w14:textId="77777777" w:rsidR="00937158" w:rsidRPr="00FE46A9" w:rsidRDefault="00937158" w:rsidP="003A31C3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Phân vùng ảnh theo ngưỡng biên độ.</w:t>
            </w:r>
          </w:p>
        </w:tc>
        <w:tc>
          <w:tcPr>
            <w:tcW w:w="1498" w:type="dxa"/>
            <w:vAlign w:val="center"/>
          </w:tcPr>
          <w:p w14:paraId="5C8E89B7" w14:textId="2F8A6C8D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6346076C" w14:textId="1C465914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252635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003FC6B1" w14:textId="77777777" w:rsidTr="00F2067E">
        <w:tc>
          <w:tcPr>
            <w:tcW w:w="1408" w:type="dxa"/>
            <w:vAlign w:val="center"/>
          </w:tcPr>
          <w:p w14:paraId="240F77F2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6.3</w:t>
            </w:r>
          </w:p>
        </w:tc>
        <w:tc>
          <w:tcPr>
            <w:tcW w:w="4460" w:type="dxa"/>
            <w:vAlign w:val="center"/>
          </w:tcPr>
          <w:p w14:paraId="007939A9" w14:textId="77777777" w:rsidR="00937158" w:rsidRPr="00FE46A9" w:rsidRDefault="00937158" w:rsidP="003A31C3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Phân vùng ảnh theo miền đồng nhất.</w:t>
            </w:r>
          </w:p>
        </w:tc>
        <w:tc>
          <w:tcPr>
            <w:tcW w:w="1498" w:type="dxa"/>
            <w:vAlign w:val="center"/>
          </w:tcPr>
          <w:p w14:paraId="45A5CB75" w14:textId="169F05D4" w:rsidR="00937158" w:rsidRPr="004A2C2D" w:rsidRDefault="0013383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047B10CA" w14:textId="6231CB10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252635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52AC4F65" w14:textId="77777777" w:rsidTr="00F2067E">
        <w:tc>
          <w:tcPr>
            <w:tcW w:w="1408" w:type="dxa"/>
            <w:vAlign w:val="center"/>
          </w:tcPr>
          <w:p w14:paraId="29B61559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6.4</w:t>
            </w:r>
          </w:p>
        </w:tc>
        <w:tc>
          <w:tcPr>
            <w:tcW w:w="4460" w:type="dxa"/>
            <w:vAlign w:val="center"/>
          </w:tcPr>
          <w:p w14:paraId="495DAEC8" w14:textId="77777777" w:rsidR="00937158" w:rsidRPr="00FE46A9" w:rsidRDefault="00937158" w:rsidP="003A31C3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Phân vùng ảnh theo kết cấu bề mặt.</w:t>
            </w:r>
          </w:p>
        </w:tc>
        <w:tc>
          <w:tcPr>
            <w:tcW w:w="1498" w:type="dxa"/>
            <w:vAlign w:val="center"/>
          </w:tcPr>
          <w:p w14:paraId="2A070068" w14:textId="7C4C4E48" w:rsidR="00937158" w:rsidRPr="004A2C2D" w:rsidRDefault="00E97619" w:rsidP="0013383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</w:t>
            </w:r>
            <w:r w:rsidR="0013383C" w:rsidRPr="004A2C2D">
              <w:rPr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69A74FC6" w14:textId="3BBD8FF4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4.1.2,</w:t>
            </w:r>
            <w:r w:rsidR="00252635" w:rsidRPr="004A2C2D">
              <w:rPr>
                <w:bCs/>
              </w:rPr>
              <w:t xml:space="preserve"> </w:t>
            </w:r>
            <w:r w:rsidRPr="004A2C2D">
              <w:rPr>
                <w:bCs/>
              </w:rPr>
              <w:t>4.1.3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64061D20" w14:textId="77777777" w:rsidTr="00F2067E">
        <w:tc>
          <w:tcPr>
            <w:tcW w:w="1408" w:type="dxa"/>
            <w:vAlign w:val="center"/>
          </w:tcPr>
          <w:p w14:paraId="376EC82F" w14:textId="28243170" w:rsidR="00937158" w:rsidRPr="004A2C2D" w:rsidRDefault="00733D1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6.5</w:t>
            </w:r>
          </w:p>
        </w:tc>
        <w:tc>
          <w:tcPr>
            <w:tcW w:w="4460" w:type="dxa"/>
            <w:vAlign w:val="center"/>
          </w:tcPr>
          <w:p w14:paraId="30027B88" w14:textId="28CE6D63" w:rsidR="00937158" w:rsidRPr="004A2C2D" w:rsidRDefault="00937158" w:rsidP="000E66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Bài tập chương 6</w:t>
            </w:r>
          </w:p>
        </w:tc>
        <w:tc>
          <w:tcPr>
            <w:tcW w:w="1498" w:type="dxa"/>
            <w:vAlign w:val="center"/>
          </w:tcPr>
          <w:p w14:paraId="6A49DCAE" w14:textId="3E03A807" w:rsidR="00937158" w:rsidRPr="004A2C2D" w:rsidRDefault="00DB7330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2EA3FBF8" w14:textId="54B56627" w:rsidR="00937158" w:rsidRPr="004A2C2D" w:rsidRDefault="00F2067E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4.1.2, 4.1.3, 4.2.1, 4.2.2</w:t>
            </w:r>
          </w:p>
        </w:tc>
      </w:tr>
      <w:tr w:rsidR="00937158" w:rsidRPr="004A2C2D" w14:paraId="05B4927F" w14:textId="77777777" w:rsidTr="00F2067E">
        <w:tc>
          <w:tcPr>
            <w:tcW w:w="1408" w:type="dxa"/>
            <w:vAlign w:val="center"/>
          </w:tcPr>
          <w:p w14:paraId="59985221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A2C2D">
              <w:rPr>
                <w:b/>
                <w:iCs/>
              </w:rPr>
              <w:t>Chương 7 :</w:t>
            </w:r>
          </w:p>
        </w:tc>
        <w:tc>
          <w:tcPr>
            <w:tcW w:w="4460" w:type="dxa"/>
            <w:vAlign w:val="center"/>
          </w:tcPr>
          <w:p w14:paraId="43939F58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b/>
                <w:sz w:val="24"/>
                <w:szCs w:val="24"/>
              </w:rPr>
              <w:t>Nhận dạng ảnh</w:t>
            </w:r>
          </w:p>
        </w:tc>
        <w:tc>
          <w:tcPr>
            <w:tcW w:w="1498" w:type="dxa"/>
            <w:vAlign w:val="center"/>
          </w:tcPr>
          <w:p w14:paraId="1154C744" w14:textId="1FE91233" w:rsidR="00937158" w:rsidRPr="004A2C2D" w:rsidRDefault="0013383C" w:rsidP="00791ED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3</w:t>
            </w:r>
            <w:r w:rsidR="00791ED5" w:rsidRPr="004A2C2D">
              <w:rPr>
                <w:bCs/>
                <w:i/>
              </w:rPr>
              <w:t>(2</w:t>
            </w:r>
            <w:r w:rsidR="00E97619" w:rsidRPr="004A2C2D">
              <w:rPr>
                <w:bCs/>
                <w:i/>
              </w:rPr>
              <w:t>LT</w:t>
            </w:r>
            <w:r w:rsidRPr="004A2C2D">
              <w:rPr>
                <w:bCs/>
                <w:i/>
              </w:rPr>
              <w:t>+1BT</w:t>
            </w:r>
            <w:r w:rsidR="00791ED5" w:rsidRPr="004A2C2D">
              <w:rPr>
                <w:bCs/>
                <w:i/>
              </w:rPr>
              <w:t>)</w:t>
            </w:r>
          </w:p>
        </w:tc>
        <w:tc>
          <w:tcPr>
            <w:tcW w:w="1985" w:type="dxa"/>
            <w:vAlign w:val="center"/>
          </w:tcPr>
          <w:p w14:paraId="7C6D3C70" w14:textId="529D803C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4.1.4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303E8A61" w14:textId="77777777" w:rsidTr="00F2067E">
        <w:tc>
          <w:tcPr>
            <w:tcW w:w="1408" w:type="dxa"/>
            <w:vAlign w:val="center"/>
          </w:tcPr>
          <w:p w14:paraId="7B64C4B6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7.1</w:t>
            </w:r>
          </w:p>
        </w:tc>
        <w:tc>
          <w:tcPr>
            <w:tcW w:w="4460" w:type="dxa"/>
            <w:vAlign w:val="center"/>
          </w:tcPr>
          <w:p w14:paraId="63DB6B42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Tổng quan về nhận dạng ảnh.</w:t>
            </w:r>
          </w:p>
        </w:tc>
        <w:tc>
          <w:tcPr>
            <w:tcW w:w="1498" w:type="dxa"/>
            <w:vAlign w:val="center"/>
          </w:tcPr>
          <w:p w14:paraId="73AEA79A" w14:textId="0267E00E" w:rsidR="00937158" w:rsidRPr="004A2C2D" w:rsidRDefault="00C62D8B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0E60BCFA" w14:textId="45669CCB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4.1.4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64C5544A" w14:textId="77777777" w:rsidTr="00F2067E">
        <w:tc>
          <w:tcPr>
            <w:tcW w:w="1408" w:type="dxa"/>
            <w:vAlign w:val="center"/>
          </w:tcPr>
          <w:p w14:paraId="6A4F709F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7.2</w:t>
            </w:r>
          </w:p>
        </w:tc>
        <w:tc>
          <w:tcPr>
            <w:tcW w:w="4460" w:type="dxa"/>
            <w:vAlign w:val="center"/>
          </w:tcPr>
          <w:p w14:paraId="04A0653F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Nhận dạng theo miền không gian.</w:t>
            </w:r>
          </w:p>
        </w:tc>
        <w:tc>
          <w:tcPr>
            <w:tcW w:w="1498" w:type="dxa"/>
            <w:vAlign w:val="center"/>
          </w:tcPr>
          <w:p w14:paraId="1858E16E" w14:textId="129B4868" w:rsidR="00937158" w:rsidRPr="004A2C2D" w:rsidRDefault="00BE098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24CCEDA3" w14:textId="5FBF1DB9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4.1.4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0D2AAD9D" w14:textId="77777777" w:rsidTr="00F2067E">
        <w:tc>
          <w:tcPr>
            <w:tcW w:w="1408" w:type="dxa"/>
            <w:vAlign w:val="center"/>
          </w:tcPr>
          <w:p w14:paraId="013F7F11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7.3</w:t>
            </w:r>
          </w:p>
        </w:tc>
        <w:tc>
          <w:tcPr>
            <w:tcW w:w="4460" w:type="dxa"/>
            <w:vAlign w:val="center"/>
          </w:tcPr>
          <w:p w14:paraId="7BFA5D07" w14:textId="77777777" w:rsidR="00937158" w:rsidRPr="00FE46A9" w:rsidRDefault="00937158" w:rsidP="003A31C3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Nhận dạng theo cấu trúc.</w:t>
            </w:r>
          </w:p>
        </w:tc>
        <w:tc>
          <w:tcPr>
            <w:tcW w:w="1498" w:type="dxa"/>
            <w:vAlign w:val="center"/>
          </w:tcPr>
          <w:p w14:paraId="4ECFDC0A" w14:textId="6A3576CD" w:rsidR="00937158" w:rsidRPr="004A2C2D" w:rsidRDefault="00BE098C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173952D0" w14:textId="7FA7CDA5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4.1.4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1127BC8F" w14:textId="77777777" w:rsidTr="00F2067E">
        <w:tc>
          <w:tcPr>
            <w:tcW w:w="1408" w:type="dxa"/>
            <w:vAlign w:val="center"/>
          </w:tcPr>
          <w:p w14:paraId="39530E6B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7.4</w:t>
            </w:r>
          </w:p>
        </w:tc>
        <w:tc>
          <w:tcPr>
            <w:tcW w:w="4460" w:type="dxa"/>
            <w:vAlign w:val="center"/>
          </w:tcPr>
          <w:p w14:paraId="425CE30E" w14:textId="77777777" w:rsidR="00937158" w:rsidRPr="004A2C2D" w:rsidRDefault="00937158" w:rsidP="003A31C3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Nhận theo mạng Nơron</w:t>
            </w:r>
          </w:p>
        </w:tc>
        <w:tc>
          <w:tcPr>
            <w:tcW w:w="1498" w:type="dxa"/>
            <w:vAlign w:val="center"/>
          </w:tcPr>
          <w:p w14:paraId="007F752B" w14:textId="57267190" w:rsidR="00937158" w:rsidRPr="004A2C2D" w:rsidRDefault="00C62D8B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34BEA75F" w14:textId="16F8F558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4.1.4</w:t>
            </w:r>
            <w:r w:rsidR="00F2067E" w:rsidRPr="004A2C2D">
              <w:rPr>
                <w:bCs/>
              </w:rPr>
              <w:t>, 4.2.1</w:t>
            </w:r>
          </w:p>
        </w:tc>
      </w:tr>
      <w:tr w:rsidR="0013383C" w:rsidRPr="004A2C2D" w14:paraId="0FC2F47B" w14:textId="77777777" w:rsidTr="00F2067E">
        <w:tc>
          <w:tcPr>
            <w:tcW w:w="1408" w:type="dxa"/>
            <w:vAlign w:val="center"/>
          </w:tcPr>
          <w:p w14:paraId="769AFCEC" w14:textId="66F31CB9" w:rsidR="0013383C" w:rsidRPr="004A2C2D" w:rsidRDefault="0013383C" w:rsidP="0013383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7.5</w:t>
            </w:r>
          </w:p>
        </w:tc>
        <w:tc>
          <w:tcPr>
            <w:tcW w:w="4460" w:type="dxa"/>
            <w:vAlign w:val="center"/>
          </w:tcPr>
          <w:p w14:paraId="32E5DF5F" w14:textId="124726F0" w:rsidR="0013383C" w:rsidRPr="004A2C2D" w:rsidRDefault="0013383C" w:rsidP="000E66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Bài tập chương 7</w:t>
            </w:r>
          </w:p>
        </w:tc>
        <w:tc>
          <w:tcPr>
            <w:tcW w:w="1498" w:type="dxa"/>
            <w:vAlign w:val="center"/>
          </w:tcPr>
          <w:p w14:paraId="37B7203F" w14:textId="34B1EF72" w:rsidR="0013383C" w:rsidRPr="004A2C2D" w:rsidRDefault="0013383C" w:rsidP="0013383C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075CD779" w14:textId="1A1D654C" w:rsidR="0013383C" w:rsidRPr="004A2C2D" w:rsidRDefault="0013383C" w:rsidP="0013383C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4.1.4, 4.2.1, 4.2.2</w:t>
            </w:r>
          </w:p>
        </w:tc>
      </w:tr>
      <w:tr w:rsidR="00937158" w:rsidRPr="004A2C2D" w14:paraId="1EE6B7CC" w14:textId="77777777" w:rsidTr="00F2067E">
        <w:tc>
          <w:tcPr>
            <w:tcW w:w="1408" w:type="dxa"/>
            <w:vAlign w:val="center"/>
          </w:tcPr>
          <w:p w14:paraId="37574664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A2C2D">
              <w:rPr>
                <w:b/>
                <w:iCs/>
              </w:rPr>
              <w:t>Chương 8 :</w:t>
            </w:r>
          </w:p>
        </w:tc>
        <w:tc>
          <w:tcPr>
            <w:tcW w:w="4460" w:type="dxa"/>
            <w:vAlign w:val="center"/>
          </w:tcPr>
          <w:p w14:paraId="2A34381B" w14:textId="77777777" w:rsidR="00937158" w:rsidRPr="00FE46A9" w:rsidRDefault="00937158" w:rsidP="003A31C3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FE46A9">
              <w:rPr>
                <w:b/>
                <w:sz w:val="24"/>
                <w:szCs w:val="24"/>
                <w:lang w:val="vi-VN"/>
              </w:rPr>
              <w:t>Nén và mã hóa ảnh</w:t>
            </w:r>
          </w:p>
        </w:tc>
        <w:tc>
          <w:tcPr>
            <w:tcW w:w="1498" w:type="dxa"/>
            <w:vAlign w:val="center"/>
          </w:tcPr>
          <w:p w14:paraId="30592C1E" w14:textId="17C86FAE" w:rsidR="00937158" w:rsidRPr="004A2C2D" w:rsidRDefault="0013383C" w:rsidP="00791ED5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4A2C2D">
              <w:rPr>
                <w:b/>
                <w:bCs/>
              </w:rPr>
              <w:t>3</w:t>
            </w:r>
            <w:r w:rsidR="00791ED5" w:rsidRPr="004A2C2D">
              <w:rPr>
                <w:bCs/>
                <w:i/>
              </w:rPr>
              <w:t>(2LT+1BT)</w:t>
            </w:r>
          </w:p>
        </w:tc>
        <w:tc>
          <w:tcPr>
            <w:tcW w:w="1985" w:type="dxa"/>
            <w:vAlign w:val="center"/>
          </w:tcPr>
          <w:p w14:paraId="67FE393D" w14:textId="1756C390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4.1.5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27F46605" w14:textId="77777777" w:rsidTr="00F2067E">
        <w:tc>
          <w:tcPr>
            <w:tcW w:w="1408" w:type="dxa"/>
            <w:vAlign w:val="center"/>
          </w:tcPr>
          <w:p w14:paraId="1425D066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8.1</w:t>
            </w:r>
          </w:p>
        </w:tc>
        <w:tc>
          <w:tcPr>
            <w:tcW w:w="4460" w:type="dxa"/>
            <w:vAlign w:val="center"/>
          </w:tcPr>
          <w:p w14:paraId="09B890E1" w14:textId="77777777" w:rsidR="00937158" w:rsidRPr="004A2C2D" w:rsidRDefault="00937158" w:rsidP="003A31C3">
            <w:pPr>
              <w:jc w:val="both"/>
              <w:rPr>
                <w:b/>
                <w:bCs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Tổng quan về nén dữ  liệu ảnh.</w:t>
            </w:r>
          </w:p>
        </w:tc>
        <w:tc>
          <w:tcPr>
            <w:tcW w:w="1498" w:type="dxa"/>
            <w:vAlign w:val="center"/>
          </w:tcPr>
          <w:p w14:paraId="089AC795" w14:textId="54853BE0" w:rsidR="00937158" w:rsidRPr="004A2C2D" w:rsidRDefault="00791ED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34E74951" w14:textId="640F80A4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4.1.5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1A01F63B" w14:textId="77777777" w:rsidTr="00F2067E">
        <w:tc>
          <w:tcPr>
            <w:tcW w:w="1408" w:type="dxa"/>
            <w:vAlign w:val="center"/>
          </w:tcPr>
          <w:p w14:paraId="65FA8D21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8.2</w:t>
            </w:r>
          </w:p>
        </w:tc>
        <w:tc>
          <w:tcPr>
            <w:tcW w:w="4460" w:type="dxa"/>
            <w:vAlign w:val="center"/>
          </w:tcPr>
          <w:p w14:paraId="5805177C" w14:textId="77777777" w:rsidR="00937158" w:rsidRPr="00FE46A9" w:rsidRDefault="00937158" w:rsidP="003A31C3">
            <w:pPr>
              <w:jc w:val="both"/>
              <w:rPr>
                <w:color w:val="000000"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>Các phương pháp nén thế hệ thứ nhất</w:t>
            </w:r>
          </w:p>
        </w:tc>
        <w:tc>
          <w:tcPr>
            <w:tcW w:w="1498" w:type="dxa"/>
            <w:vAlign w:val="center"/>
          </w:tcPr>
          <w:p w14:paraId="5662CA7C" w14:textId="78E3C18D" w:rsidR="00937158" w:rsidRPr="004A2C2D" w:rsidRDefault="00791ED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26FEDA1B" w14:textId="01F1EB86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4.1.5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1155316B" w14:textId="77777777" w:rsidTr="00F2067E">
        <w:tc>
          <w:tcPr>
            <w:tcW w:w="1408" w:type="dxa"/>
            <w:vAlign w:val="center"/>
          </w:tcPr>
          <w:p w14:paraId="585006A8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8.3</w:t>
            </w:r>
          </w:p>
        </w:tc>
        <w:tc>
          <w:tcPr>
            <w:tcW w:w="4460" w:type="dxa"/>
            <w:vAlign w:val="center"/>
          </w:tcPr>
          <w:p w14:paraId="111C30FA" w14:textId="0F2930E6" w:rsidR="00937158" w:rsidRPr="00FE46A9" w:rsidRDefault="00937158" w:rsidP="00BE098C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FE46A9">
              <w:rPr>
                <w:sz w:val="24"/>
                <w:szCs w:val="24"/>
                <w:lang w:val="vi-VN"/>
              </w:rPr>
              <w:t xml:space="preserve">Phương pháp </w:t>
            </w:r>
            <w:r w:rsidR="00BE098C" w:rsidRPr="00FE46A9">
              <w:rPr>
                <w:sz w:val="24"/>
                <w:szCs w:val="24"/>
                <w:lang w:val="vi-VN"/>
              </w:rPr>
              <w:t>nén</w:t>
            </w:r>
            <w:r w:rsidRPr="00FE46A9">
              <w:rPr>
                <w:sz w:val="24"/>
                <w:szCs w:val="24"/>
                <w:lang w:val="vi-VN"/>
              </w:rPr>
              <w:t xml:space="preserve"> thế hệ thứ hai.</w:t>
            </w:r>
          </w:p>
        </w:tc>
        <w:tc>
          <w:tcPr>
            <w:tcW w:w="1498" w:type="dxa"/>
            <w:vAlign w:val="center"/>
          </w:tcPr>
          <w:p w14:paraId="018FA76A" w14:textId="1656F1BF" w:rsidR="00937158" w:rsidRPr="004A2C2D" w:rsidRDefault="00791ED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0.5</w:t>
            </w:r>
          </w:p>
        </w:tc>
        <w:tc>
          <w:tcPr>
            <w:tcW w:w="1985" w:type="dxa"/>
            <w:vAlign w:val="center"/>
          </w:tcPr>
          <w:p w14:paraId="7F1630A5" w14:textId="7F470E5B" w:rsidR="00937158" w:rsidRPr="004A2C2D" w:rsidRDefault="00937158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4.1.5</w:t>
            </w:r>
            <w:r w:rsidR="00F2067E" w:rsidRPr="004A2C2D">
              <w:rPr>
                <w:bCs/>
              </w:rPr>
              <w:t>, 4.2.1</w:t>
            </w:r>
          </w:p>
        </w:tc>
      </w:tr>
      <w:tr w:rsidR="00937158" w:rsidRPr="004A2C2D" w14:paraId="69CE0E02" w14:textId="77777777" w:rsidTr="00F2067E">
        <w:tc>
          <w:tcPr>
            <w:tcW w:w="1408" w:type="dxa"/>
            <w:vAlign w:val="center"/>
          </w:tcPr>
          <w:p w14:paraId="0C557E1C" w14:textId="24E1D2BA" w:rsidR="00937158" w:rsidRPr="004A2C2D" w:rsidRDefault="00733D15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8.4</w:t>
            </w:r>
          </w:p>
        </w:tc>
        <w:tc>
          <w:tcPr>
            <w:tcW w:w="4460" w:type="dxa"/>
            <w:vAlign w:val="center"/>
          </w:tcPr>
          <w:p w14:paraId="46D3C067" w14:textId="4EAD92F6" w:rsidR="00937158" w:rsidRPr="004A2C2D" w:rsidRDefault="00937158" w:rsidP="000E66C3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Bài tập chương 8</w:t>
            </w:r>
          </w:p>
        </w:tc>
        <w:tc>
          <w:tcPr>
            <w:tcW w:w="1498" w:type="dxa"/>
            <w:vAlign w:val="center"/>
          </w:tcPr>
          <w:p w14:paraId="44890D27" w14:textId="58CF31FB" w:rsidR="00937158" w:rsidRPr="004A2C2D" w:rsidRDefault="00DB7330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4A2C2D">
              <w:rPr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58CA73EC" w14:textId="72245E7F" w:rsidR="00937158" w:rsidRPr="004A2C2D" w:rsidRDefault="00F2067E" w:rsidP="003A31C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4A2C2D">
              <w:rPr>
                <w:bCs/>
              </w:rPr>
              <w:t>4.1.5, 4.2.1, 4.2.2</w:t>
            </w:r>
          </w:p>
        </w:tc>
      </w:tr>
      <w:tr w:rsidR="00937158" w:rsidRPr="004A2C2D" w14:paraId="08DA2AC6" w14:textId="77777777" w:rsidTr="00F2067E"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46F" w14:textId="77777777" w:rsidR="00937158" w:rsidRPr="004A2C2D" w:rsidRDefault="00937158" w:rsidP="003A31C3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4A2C2D">
              <w:rPr>
                <w:b/>
                <w:bCs/>
              </w:rPr>
              <w:t>6.</w:t>
            </w:r>
            <w:r w:rsidRPr="004A2C2D">
              <w:rPr>
                <w:b/>
                <w:bCs/>
                <w:lang w:val="vi-VN"/>
              </w:rPr>
              <w:t>2</w:t>
            </w:r>
            <w:r w:rsidRPr="004A2C2D">
              <w:rPr>
                <w:b/>
                <w:bCs/>
              </w:rPr>
              <w:t>. Thí nghiệm/</w:t>
            </w:r>
            <w:r w:rsidRPr="004A2C2D">
              <w:rPr>
                <w:b/>
                <w:bCs/>
                <w:lang w:val="vi-VN"/>
              </w:rPr>
              <w:t>Thực hành</w:t>
            </w:r>
            <w:r w:rsidRPr="004A2C2D">
              <w:rPr>
                <w:b/>
                <w:bCs/>
              </w:rPr>
              <w:t xml:space="preserve"> (nếu có)</w:t>
            </w:r>
          </w:p>
        </w:tc>
      </w:tr>
      <w:tr w:rsidR="00937158" w:rsidRPr="004A2C2D" w14:paraId="5482929F" w14:textId="77777777" w:rsidTr="00F2067E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34A7963E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A2C2D">
              <w:rPr>
                <w:b/>
                <w:bCs/>
                <w:i/>
              </w:rPr>
              <w:t>Đề mục</w:t>
            </w:r>
          </w:p>
        </w:tc>
        <w:tc>
          <w:tcPr>
            <w:tcW w:w="4460" w:type="dxa"/>
            <w:tcBorders>
              <w:top w:val="single" w:sz="4" w:space="0" w:color="auto"/>
            </w:tcBorders>
            <w:vAlign w:val="center"/>
          </w:tcPr>
          <w:p w14:paraId="1C3B97B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A2C2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14:paraId="35386DD2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A2C2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0D9F46B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4A2C2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37158" w:rsidRPr="004A2C2D" w14:paraId="3257E19F" w14:textId="77777777" w:rsidTr="00F2067E">
        <w:tc>
          <w:tcPr>
            <w:tcW w:w="1408" w:type="dxa"/>
            <w:vAlign w:val="center"/>
          </w:tcPr>
          <w:p w14:paraId="303FD13A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4460" w:type="dxa"/>
            <w:vAlign w:val="center"/>
          </w:tcPr>
          <w:p w14:paraId="1B4A7464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both"/>
              <w:rPr>
                <w:bCs/>
                <w:lang w:val="vi-VN"/>
              </w:rPr>
            </w:pPr>
          </w:p>
        </w:tc>
        <w:tc>
          <w:tcPr>
            <w:tcW w:w="1498" w:type="dxa"/>
            <w:vAlign w:val="center"/>
          </w:tcPr>
          <w:p w14:paraId="125FDD66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85" w:type="dxa"/>
            <w:vAlign w:val="center"/>
          </w:tcPr>
          <w:p w14:paraId="02BD46F5" w14:textId="77777777" w:rsidR="00937158" w:rsidRPr="004A2C2D" w:rsidRDefault="00937158" w:rsidP="003A31C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</w:tbl>
    <w:p w14:paraId="293ADB40" w14:textId="1DA39D04" w:rsidR="00937158" w:rsidRPr="004A2C2D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51F9F0CE" w14:textId="77777777" w:rsidR="00937158" w:rsidRPr="004A2C2D" w:rsidRDefault="00937158" w:rsidP="00937158">
      <w:pPr>
        <w:pStyle w:val="ListParagraph"/>
        <w:spacing w:before="120"/>
        <w:ind w:left="567" w:hanging="238"/>
        <w:jc w:val="both"/>
        <w:rPr>
          <w:bCs/>
        </w:rPr>
      </w:pPr>
      <w:r w:rsidRPr="004A2C2D">
        <w:rPr>
          <w:bCs/>
          <w:color w:val="000000"/>
        </w:rPr>
        <w:t xml:space="preserve">- Giảng dạy lý thuyết kết hợp bài tập </w:t>
      </w:r>
    </w:p>
    <w:p w14:paraId="7C97DE68" w14:textId="77777777" w:rsidR="00937158" w:rsidRPr="004A2C2D" w:rsidRDefault="00937158" w:rsidP="00937158">
      <w:pPr>
        <w:pStyle w:val="ListParagraph"/>
        <w:spacing w:before="120"/>
        <w:ind w:left="567" w:hanging="238"/>
        <w:jc w:val="both"/>
        <w:rPr>
          <w:bCs/>
        </w:rPr>
      </w:pPr>
      <w:r w:rsidRPr="004A2C2D">
        <w:rPr>
          <w:lang w:val="vi-VN"/>
        </w:rPr>
        <w:t>-</w:t>
      </w:r>
      <w:r w:rsidRPr="004A2C2D">
        <w:t xml:space="preserve"> Hướng dẫn sinh viên lập trình một số bài toán xử lý ảnh ứng dụng trong thực tế.</w:t>
      </w:r>
    </w:p>
    <w:p w14:paraId="693C383C" w14:textId="7F6EA672" w:rsidR="00937158" w:rsidRPr="004A2C2D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 xml:space="preserve">Nhiệm vụ của sinh viên </w:t>
      </w:r>
    </w:p>
    <w:p w14:paraId="46464AC3" w14:textId="77777777" w:rsidR="00937158" w:rsidRPr="004A2C2D" w:rsidRDefault="00937158" w:rsidP="00937158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>Sinh viên phải thực hiện các nhiệm vụ sau:</w:t>
      </w:r>
    </w:p>
    <w:p w14:paraId="11AEE313" w14:textId="77777777" w:rsidR="00937158" w:rsidRPr="004A2C2D" w:rsidRDefault="00937158" w:rsidP="0093715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>- Có mặt tối thiểu 80% số tiết học lý thuyết.</w:t>
      </w:r>
    </w:p>
    <w:p w14:paraId="1C05EB30" w14:textId="77777777" w:rsidR="00937158" w:rsidRPr="004A2C2D" w:rsidRDefault="00937158" w:rsidP="0093715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2A1C5380" w14:textId="77777777" w:rsidR="00937158" w:rsidRPr="004A2C2D" w:rsidRDefault="00937158" w:rsidP="0093715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>- Tham dự kiểm tra giữa học kỳ.</w:t>
      </w:r>
    </w:p>
    <w:p w14:paraId="1BBC1EC8" w14:textId="77777777" w:rsidR="00937158" w:rsidRPr="004A2C2D" w:rsidRDefault="00937158" w:rsidP="0093715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>- Tham dự thi kết thúc học phần (bắt buộc).</w:t>
      </w:r>
    </w:p>
    <w:p w14:paraId="1AF5AADC" w14:textId="77777777" w:rsidR="00937158" w:rsidRPr="004A2C2D" w:rsidRDefault="00937158" w:rsidP="00937158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5DA88958" w14:textId="77777777" w:rsidR="00937158" w:rsidRPr="004A2C2D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25A9E37D" w14:textId="575878B3" w:rsidR="00937158" w:rsidRPr="004A2C2D" w:rsidRDefault="007D1396" w:rsidP="007D1396">
      <w:pPr>
        <w:pStyle w:val="BodyText2"/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 xml:space="preserve">    </w:t>
      </w:r>
      <w:r w:rsidR="009F6051" w:rsidRPr="004A2C2D">
        <w:rPr>
          <w:b/>
          <w:bCs/>
          <w:color w:val="000000"/>
          <w:sz w:val="24"/>
          <w:szCs w:val="24"/>
        </w:rPr>
        <w:t xml:space="preserve"> </w:t>
      </w:r>
      <w:r w:rsidRPr="004A2C2D">
        <w:rPr>
          <w:b/>
          <w:bCs/>
          <w:color w:val="000000"/>
          <w:sz w:val="24"/>
          <w:szCs w:val="24"/>
        </w:rPr>
        <w:t xml:space="preserve"> 9.1 </w:t>
      </w:r>
      <w:r w:rsidR="00937158" w:rsidRPr="004A2C2D">
        <w:rPr>
          <w:b/>
          <w:bCs/>
          <w:color w:val="000000"/>
          <w:sz w:val="24"/>
          <w:szCs w:val="24"/>
        </w:rPr>
        <w:t>Cách đánh giá</w:t>
      </w:r>
    </w:p>
    <w:p w14:paraId="0189092E" w14:textId="77777777" w:rsidR="00937158" w:rsidRPr="004A2C2D" w:rsidRDefault="00937158" w:rsidP="00937158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1FA560B" w14:textId="77777777" w:rsidR="00426969" w:rsidRPr="004A2C2D" w:rsidRDefault="00937158" w:rsidP="00937158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 xml:space="preserve">                                    </w:t>
      </w:r>
    </w:p>
    <w:p w14:paraId="0131EA3A" w14:textId="3C628E6D" w:rsidR="00937158" w:rsidRPr="004A2C2D" w:rsidRDefault="00937158" w:rsidP="00426969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4A2C2D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5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"/>
        <w:gridCol w:w="2538"/>
        <w:gridCol w:w="4021"/>
        <w:gridCol w:w="1663"/>
      </w:tblGrid>
      <w:tr w:rsidR="00937158" w:rsidRPr="004A2C2D" w14:paraId="060ACF4E" w14:textId="77777777" w:rsidTr="00426969">
        <w:tc>
          <w:tcPr>
            <w:tcW w:w="395" w:type="dxa"/>
            <w:shd w:val="clear" w:color="auto" w:fill="auto"/>
          </w:tcPr>
          <w:p w14:paraId="72F3759B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TT</w:t>
            </w:r>
          </w:p>
        </w:tc>
        <w:tc>
          <w:tcPr>
            <w:tcW w:w="2581" w:type="dxa"/>
            <w:shd w:val="clear" w:color="auto" w:fill="auto"/>
          </w:tcPr>
          <w:p w14:paraId="00F3AC0A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099" w:type="dxa"/>
            <w:shd w:val="clear" w:color="auto" w:fill="auto"/>
          </w:tcPr>
          <w:p w14:paraId="1F1BB601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684" w:type="dxa"/>
            <w:shd w:val="clear" w:color="auto" w:fill="auto"/>
          </w:tcPr>
          <w:p w14:paraId="05220AF3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937158" w:rsidRPr="004A2C2D" w14:paraId="1655A6B7" w14:textId="77777777" w:rsidTr="00426969">
        <w:tc>
          <w:tcPr>
            <w:tcW w:w="395" w:type="dxa"/>
            <w:shd w:val="clear" w:color="auto" w:fill="auto"/>
            <w:vAlign w:val="center"/>
          </w:tcPr>
          <w:p w14:paraId="67BF95F3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3BE86CB9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5E9FC47B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418344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937158" w:rsidRPr="00A96B2A" w14:paraId="64DB7303" w14:textId="77777777" w:rsidTr="00426969">
        <w:tc>
          <w:tcPr>
            <w:tcW w:w="395" w:type="dxa"/>
            <w:shd w:val="clear" w:color="auto" w:fill="auto"/>
            <w:vAlign w:val="center"/>
          </w:tcPr>
          <w:p w14:paraId="6EE97A3E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0E038C78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309975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4A2C2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7BEA62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37158" w:rsidRPr="004A2C2D" w14:paraId="046497B7" w14:textId="77777777" w:rsidTr="00426969">
        <w:tc>
          <w:tcPr>
            <w:tcW w:w="395" w:type="dxa"/>
            <w:shd w:val="clear" w:color="auto" w:fill="auto"/>
            <w:vAlign w:val="center"/>
          </w:tcPr>
          <w:p w14:paraId="51D829E2" w14:textId="462BC846" w:rsidR="00937158" w:rsidRPr="004A2C2D" w:rsidRDefault="00426969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6CCB9D3D" w14:textId="18AF11B4" w:rsidR="00937158" w:rsidRPr="004A2C2D" w:rsidRDefault="00426969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409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795AD0" w14:textId="251BABFB" w:rsidR="00937158" w:rsidRPr="004A2C2D" w:rsidRDefault="00426969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Thi viết (60 phút)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9D94DC" w14:textId="009A309F" w:rsidR="00937158" w:rsidRPr="004A2C2D" w:rsidRDefault="00426969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937158" w:rsidRPr="004A2C2D" w14:paraId="5FF21065" w14:textId="77777777" w:rsidTr="00426969">
        <w:tc>
          <w:tcPr>
            <w:tcW w:w="395" w:type="dxa"/>
            <w:shd w:val="clear" w:color="auto" w:fill="auto"/>
            <w:vAlign w:val="center"/>
          </w:tcPr>
          <w:p w14:paraId="10D45B73" w14:textId="7FFEE6B0" w:rsidR="00937158" w:rsidRPr="004A2C2D" w:rsidRDefault="00426969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581" w:type="dxa"/>
            <w:shd w:val="clear" w:color="auto" w:fill="auto"/>
            <w:vAlign w:val="center"/>
          </w:tcPr>
          <w:p w14:paraId="3DC4F7A9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485DE0AA" w14:textId="2B98AE5B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426969" w:rsidRPr="004A2C2D">
              <w:rPr>
                <w:bCs/>
                <w:color w:val="000000"/>
                <w:sz w:val="24"/>
                <w:szCs w:val="24"/>
                <w:lang w:val="nl-NL"/>
              </w:rPr>
              <w:t>vấn đáp</w:t>
            </w:r>
            <w:r w:rsidRPr="004A2C2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14:paraId="52C9CE8C" w14:textId="77777777" w:rsidR="00426969" w:rsidRPr="004A2C2D" w:rsidRDefault="00937158" w:rsidP="0042696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- Tham dự đủ 80% tiết lý thuyết </w:t>
            </w:r>
          </w:p>
          <w:p w14:paraId="6B006906" w14:textId="2305B185" w:rsidR="00937158" w:rsidRPr="004A2C2D" w:rsidRDefault="00937158" w:rsidP="0042696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4A2C2D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684" w:type="dxa"/>
            <w:shd w:val="clear" w:color="auto" w:fill="auto"/>
          </w:tcPr>
          <w:p w14:paraId="09CA004C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257A137E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74A7EDF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8236FFB" w14:textId="0F7667D9" w:rsidR="00937158" w:rsidRPr="004A2C2D" w:rsidRDefault="00E6218D" w:rsidP="00E6218D">
      <w:pPr>
        <w:pStyle w:val="BodyText2"/>
        <w:spacing w:before="120" w:line="240" w:lineRule="auto"/>
        <w:jc w:val="both"/>
        <w:rPr>
          <w:b/>
          <w:bCs/>
          <w:sz w:val="24"/>
          <w:szCs w:val="24"/>
        </w:rPr>
      </w:pPr>
      <w:r w:rsidRPr="004A2C2D">
        <w:rPr>
          <w:b/>
          <w:bCs/>
          <w:sz w:val="24"/>
          <w:szCs w:val="24"/>
        </w:rPr>
        <w:t xml:space="preserve">   </w:t>
      </w:r>
      <w:r w:rsidR="00F058DB" w:rsidRPr="004A2C2D">
        <w:rPr>
          <w:b/>
          <w:bCs/>
          <w:sz w:val="24"/>
          <w:szCs w:val="24"/>
        </w:rPr>
        <w:t xml:space="preserve">    </w:t>
      </w:r>
      <w:r w:rsidR="007D1396" w:rsidRPr="004A2C2D">
        <w:rPr>
          <w:b/>
          <w:bCs/>
          <w:sz w:val="24"/>
          <w:szCs w:val="24"/>
        </w:rPr>
        <w:t xml:space="preserve">9.2 </w:t>
      </w:r>
      <w:r w:rsidR="00937158" w:rsidRPr="004A2C2D">
        <w:rPr>
          <w:b/>
          <w:bCs/>
          <w:sz w:val="24"/>
          <w:szCs w:val="24"/>
        </w:rPr>
        <w:t>Cách tính điểm</w:t>
      </w:r>
    </w:p>
    <w:p w14:paraId="228BA2EA" w14:textId="4C7A9E83" w:rsidR="00937158" w:rsidRPr="004A2C2D" w:rsidRDefault="00F058DB" w:rsidP="00937158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 xml:space="preserve">      </w:t>
      </w:r>
      <w:r w:rsidR="00937158" w:rsidRPr="004A2C2D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61F59D5C" w14:textId="171FE7A7" w:rsidR="00937158" w:rsidRPr="004A2C2D" w:rsidRDefault="00F058DB" w:rsidP="00937158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4A2C2D">
        <w:rPr>
          <w:bCs/>
          <w:color w:val="000000"/>
          <w:sz w:val="24"/>
          <w:szCs w:val="24"/>
        </w:rPr>
        <w:t xml:space="preserve">      </w:t>
      </w:r>
      <w:r w:rsidR="00937158" w:rsidRPr="004A2C2D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937158" w:rsidRPr="004A2C2D">
        <w:rPr>
          <w:bCs/>
          <w:color w:val="000000"/>
          <w:sz w:val="24"/>
          <w:szCs w:val="24"/>
          <w:lang w:val="vi-VN"/>
        </w:rPr>
        <w:t xml:space="preserve">tính </w:t>
      </w:r>
      <w:r w:rsidR="00937158" w:rsidRPr="004A2C2D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="00937158" w:rsidRPr="004A2C2D">
        <w:rPr>
          <w:bCs/>
          <w:sz w:val="24"/>
          <w:szCs w:val="24"/>
        </w:rPr>
        <w:t>được quy đổi sang</w:t>
      </w:r>
      <w:r w:rsidR="00937158" w:rsidRPr="004A2C2D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937158" w:rsidRPr="004A2C2D">
        <w:rPr>
          <w:bCs/>
          <w:color w:val="000000"/>
          <w:sz w:val="24"/>
          <w:szCs w:val="24"/>
          <w:lang w:val="vi-VN"/>
        </w:rPr>
        <w:t>Nhà t</w:t>
      </w:r>
      <w:r w:rsidR="00937158" w:rsidRPr="004A2C2D">
        <w:rPr>
          <w:bCs/>
          <w:color w:val="000000"/>
          <w:sz w:val="24"/>
          <w:szCs w:val="24"/>
        </w:rPr>
        <w:t xml:space="preserve">rường. </w:t>
      </w:r>
    </w:p>
    <w:p w14:paraId="26A2AEA9" w14:textId="7B254BDF" w:rsidR="00937158" w:rsidRPr="004A2C2D" w:rsidRDefault="005D10F7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>Tài liệu tham khảo</w:t>
      </w:r>
    </w:p>
    <w:p w14:paraId="47C5C9FC" w14:textId="31D9EB9C" w:rsidR="009E6BED" w:rsidRPr="004A2C2D" w:rsidRDefault="009E6BED" w:rsidP="009E6BED">
      <w:pPr>
        <w:pStyle w:val="ListParagraph"/>
        <w:spacing w:line="312" w:lineRule="auto"/>
      </w:pPr>
      <w:r w:rsidRPr="004A2C2D">
        <w:t xml:space="preserve">[1] </w:t>
      </w:r>
      <w:r w:rsidRPr="004A2C2D">
        <w:rPr>
          <w:bCs/>
          <w:iCs/>
        </w:rPr>
        <w:t>Bộ môn Tin học trắc địa,</w:t>
      </w:r>
      <w:r w:rsidR="0027775E" w:rsidRPr="004A2C2D">
        <w:rPr>
          <w:bCs/>
          <w:iCs/>
        </w:rPr>
        <w:t xml:space="preserve"> bài giảng:</w:t>
      </w:r>
      <w:r w:rsidRPr="004A2C2D">
        <w:rPr>
          <w:bCs/>
          <w:iCs/>
        </w:rPr>
        <w:t xml:space="preserve"> “Nhập môn xử lý ảnh số”.</w:t>
      </w:r>
    </w:p>
    <w:p w14:paraId="1269029E" w14:textId="61095F72" w:rsidR="009E6BED" w:rsidRPr="004A2C2D" w:rsidRDefault="009E6BED" w:rsidP="009E6BED">
      <w:pPr>
        <w:pStyle w:val="ListParagraph"/>
        <w:spacing w:line="312" w:lineRule="auto"/>
      </w:pPr>
      <w:r w:rsidRPr="004A2C2D">
        <w:t>[2]</w:t>
      </w:r>
      <w:r w:rsidRPr="004A2C2D">
        <w:rPr>
          <w:bCs/>
          <w:iCs/>
        </w:rPr>
        <w:t xml:space="preserve"> Lương Mạnh Bá, Nguyễn Thanh Thủy </w:t>
      </w:r>
      <w:r w:rsidR="005544A0" w:rsidRPr="004A2C2D">
        <w:rPr>
          <w:bCs/>
          <w:iCs/>
        </w:rPr>
        <w:t>,sách</w:t>
      </w:r>
      <w:r w:rsidRPr="004A2C2D">
        <w:rPr>
          <w:bCs/>
          <w:iCs/>
        </w:rPr>
        <w:t xml:space="preserve"> “Nhập môn Xử lý ảnh số”, Nhà xuất bản Khoa học Kỹ thuật , 2003.</w:t>
      </w:r>
      <w:r w:rsidRPr="004A2C2D">
        <w:t xml:space="preserve"> </w:t>
      </w:r>
    </w:p>
    <w:p w14:paraId="700E4125" w14:textId="13366562" w:rsidR="00937158" w:rsidRPr="004A2C2D" w:rsidRDefault="00937158" w:rsidP="00800A11">
      <w:pPr>
        <w:pStyle w:val="BodyText2"/>
        <w:numPr>
          <w:ilvl w:val="0"/>
          <w:numId w:val="18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sz w:val="24"/>
          <w:szCs w:val="24"/>
        </w:rPr>
        <w:t xml:space="preserve">Hướng dẫn tự học của </w:t>
      </w:r>
      <w:r w:rsidRPr="004A2C2D">
        <w:rPr>
          <w:b/>
          <w:bCs/>
          <w:color w:val="000000"/>
          <w:sz w:val="24"/>
          <w:szCs w:val="24"/>
        </w:rPr>
        <w:t>học phần</w:t>
      </w:r>
    </w:p>
    <w:p w14:paraId="6DE61576" w14:textId="77777777" w:rsidR="00937158" w:rsidRPr="004A2C2D" w:rsidRDefault="00937158" w:rsidP="00937158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4A2C2D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597"/>
        <w:gridCol w:w="120"/>
        <w:gridCol w:w="846"/>
        <w:gridCol w:w="3678"/>
        <w:gridCol w:w="22"/>
      </w:tblGrid>
      <w:tr w:rsidR="00937158" w:rsidRPr="00A96B2A" w14:paraId="7F193E41" w14:textId="77777777" w:rsidTr="006A429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2ED234CC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5140435C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96504AD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gridSpan w:val="2"/>
            <w:vAlign w:val="center"/>
          </w:tcPr>
          <w:p w14:paraId="23713C0A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A190148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3C530318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57AA84B0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B12D07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937158" w:rsidRPr="00A96B2A" w14:paraId="76B74553" w14:textId="77777777" w:rsidTr="006A4299">
        <w:trPr>
          <w:trHeight w:val="4257"/>
        </w:trPr>
        <w:tc>
          <w:tcPr>
            <w:tcW w:w="830" w:type="dxa"/>
            <w:shd w:val="clear" w:color="auto" w:fill="auto"/>
            <w:vAlign w:val="center"/>
          </w:tcPr>
          <w:p w14:paraId="06764638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0270768A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14:paraId="2F803558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>Chương 1 : Nhập môn xử lí ảnh số</w:t>
            </w:r>
          </w:p>
          <w:p w14:paraId="648B4710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1.1.Tổng quan về xử lí ảnh số</w:t>
            </w:r>
          </w:p>
          <w:p w14:paraId="4E321657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1.2. Các phần tử của hệ thống xử lí ảnh số.</w:t>
            </w:r>
          </w:p>
          <w:p w14:paraId="728FE62A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1.3. Ứng dụng của xử lí ảnh số.</w:t>
            </w:r>
          </w:p>
          <w:p w14:paraId="157DBBF1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1.4. Các khái niệm cơ bản trong xử lí ảnh số.</w:t>
            </w:r>
          </w:p>
          <w:p w14:paraId="139FC892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1.5. Các mối quan hệ cơ bản giữa các điểm ảnh.</w:t>
            </w:r>
          </w:p>
          <w:p w14:paraId="73DE4F78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1.6. Bài tập chương 1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29BA4E8" w14:textId="6C1C8C93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  <w:p w14:paraId="18122AEE" w14:textId="77777777" w:rsidR="00937158" w:rsidRPr="004A2C2D" w:rsidRDefault="00937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  <w:gridSpan w:val="2"/>
            <w:vAlign w:val="center"/>
          </w:tcPr>
          <w:p w14:paraId="0C05AD5A" w14:textId="1E49DD03" w:rsidR="00937158" w:rsidRPr="004A2C2D" w:rsidRDefault="00937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C9F5ABE" w14:textId="77777777" w:rsidR="00937158" w:rsidRPr="004A2C2D" w:rsidRDefault="00937158" w:rsidP="009A45F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8EF95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4CBC08AF" w14:textId="60A047E3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:</w:t>
            </w:r>
            <w:r w:rsidR="004E06A2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 Đọc trước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 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1 ( 1.1 đến 1.5, Chương 1).</w:t>
            </w:r>
          </w:p>
          <w:p w14:paraId="51850255" w14:textId="2FC21F0A" w:rsidR="00937158" w:rsidRPr="00FE46A9" w:rsidRDefault="00937158" w:rsidP="00270C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37158" w:rsidRPr="00A96B2A" w14:paraId="22178CF4" w14:textId="77777777" w:rsidTr="006A429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FEB882C" w14:textId="5D5DEF46" w:rsidR="00937158" w:rsidRPr="004A2C2D" w:rsidRDefault="00294B2A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14:paraId="39D3E61D" w14:textId="77777777" w:rsidR="00937158" w:rsidRPr="00FE46A9" w:rsidRDefault="00937158" w:rsidP="003A31C3">
            <w:pPr>
              <w:pStyle w:val="Heading1"/>
              <w:spacing w:before="0" w:after="0"/>
              <w:rPr>
                <w:iCs/>
                <w:sz w:val="24"/>
                <w:szCs w:val="24"/>
                <w:lang w:val="nl-NL"/>
              </w:rPr>
            </w:pPr>
            <w:r w:rsidRPr="00FE46A9">
              <w:rPr>
                <w:iCs/>
                <w:sz w:val="24"/>
                <w:szCs w:val="24"/>
                <w:lang w:val="nl-NL"/>
              </w:rPr>
              <w:t>Chương 2 : Thu nhận ảnh</w:t>
            </w:r>
          </w:p>
          <w:p w14:paraId="112FB031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2.1. Sự cảm biến và thu nhận ảnh.</w:t>
            </w:r>
          </w:p>
          <w:p w14:paraId="6D87107B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2.2. Quá trình lấy mẫu và lượng hóa.</w:t>
            </w:r>
          </w:p>
          <w:p w14:paraId="71901FDD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lastRenderedPageBreak/>
              <w:t>2.3. Biểu diễn và trữ ảnh số.</w:t>
            </w:r>
          </w:p>
          <w:p w14:paraId="412351C1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2.4. Các phương pháp biểu diễn ảnh.</w:t>
            </w:r>
          </w:p>
          <w:p w14:paraId="03042552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2.5. Các định dạng ảnh cơ bản.</w:t>
            </w:r>
          </w:p>
          <w:p w14:paraId="511863D9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2.6. Bài tập chương 2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FBB6A5B" w14:textId="1A552A11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717" w:type="dxa"/>
            <w:gridSpan w:val="2"/>
            <w:vAlign w:val="center"/>
          </w:tcPr>
          <w:p w14:paraId="43EBEC77" w14:textId="24B5D9E1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4CDB6F0A" w14:textId="51A40612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FBC5C" w14:textId="1961B95A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4E06A2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Đọc trước 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2 ( 2.1 đến 2.5, Chương 1).</w:t>
            </w:r>
          </w:p>
          <w:p w14:paraId="08BEFDB4" w14:textId="3E8B7F22" w:rsidR="00937158" w:rsidRPr="004A2C2D" w:rsidRDefault="00937158" w:rsidP="00270CB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1, tài liệu </w:t>
            </w: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937158" w:rsidRPr="00A96B2A" w14:paraId="52635735" w14:textId="77777777" w:rsidTr="006A429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C8726B5" w14:textId="7239F538" w:rsidR="00937158" w:rsidRPr="004A2C2D" w:rsidRDefault="00294B2A" w:rsidP="00294B2A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2+3</w:t>
            </w:r>
          </w:p>
        </w:tc>
        <w:tc>
          <w:tcPr>
            <w:tcW w:w="2345" w:type="dxa"/>
            <w:shd w:val="clear" w:color="auto" w:fill="auto"/>
          </w:tcPr>
          <w:p w14:paraId="67E4E530" w14:textId="77777777" w:rsidR="00937158" w:rsidRPr="00FE46A9" w:rsidRDefault="00937158" w:rsidP="003A31C3">
            <w:pPr>
              <w:pStyle w:val="Heading1"/>
              <w:spacing w:before="0" w:after="0"/>
              <w:rPr>
                <w:iCs/>
                <w:sz w:val="24"/>
                <w:szCs w:val="24"/>
                <w:lang w:val="nl-NL"/>
              </w:rPr>
            </w:pPr>
            <w:r w:rsidRPr="00FE46A9">
              <w:rPr>
                <w:iCs/>
                <w:sz w:val="24"/>
                <w:szCs w:val="24"/>
                <w:lang w:val="nl-NL"/>
              </w:rPr>
              <w:t>Chương 3 : Các công cụ trợ giúp xử lí ảnh số</w:t>
            </w:r>
          </w:p>
          <w:p w14:paraId="533950F5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3.1. Tổng quan về xử lí ảnh trong không gian</w:t>
            </w:r>
          </w:p>
          <w:p w14:paraId="58E39DC5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3.2. Các toán tử không gian</w:t>
            </w:r>
          </w:p>
          <w:p w14:paraId="2F287572" w14:textId="77777777" w:rsidR="00937158" w:rsidRPr="00FE46A9" w:rsidRDefault="00937158" w:rsidP="003A31C3">
            <w:pPr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3.3. Một số bộ lọc cơ bản</w:t>
            </w:r>
          </w:p>
          <w:p w14:paraId="3E2E58F3" w14:textId="77777777" w:rsidR="00937158" w:rsidRPr="004A2C2D" w:rsidRDefault="00937158" w:rsidP="003A31C3">
            <w:pPr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3.3. Histogram</w:t>
            </w:r>
          </w:p>
          <w:p w14:paraId="13174782" w14:textId="77777777" w:rsidR="00937158" w:rsidRPr="004A2C2D" w:rsidRDefault="00937158" w:rsidP="003A31C3">
            <w:pPr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không gian</w:t>
            </w:r>
          </w:p>
          <w:p w14:paraId="7F1F08E9" w14:textId="77777777" w:rsidR="00937158" w:rsidRPr="004A2C2D" w:rsidRDefault="00937158" w:rsidP="003A31C3">
            <w:pPr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3.4. Bài tập chương 3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A5C5CF" w14:textId="1A1CC4F9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  <w:gridSpan w:val="2"/>
            <w:vAlign w:val="center"/>
          </w:tcPr>
          <w:p w14:paraId="46A27715" w14:textId="5D2EA8DA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BF3525" w14:textId="2E17D206" w:rsidR="00937158" w:rsidRPr="004A2C2D" w:rsidRDefault="00937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C872" w14:textId="0785290A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4E06A2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Đọc trước 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3 ( 3.1 đến 3.4, Chương 3).</w:t>
            </w:r>
          </w:p>
          <w:p w14:paraId="0B54E1B3" w14:textId="4505E35F" w:rsidR="00937158" w:rsidRPr="004A2C2D" w:rsidRDefault="00937158" w:rsidP="00077E9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</w:t>
            </w:r>
            <w:r w:rsidR="00077E9F" w:rsidRPr="00FE46A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</w:tc>
      </w:tr>
      <w:tr w:rsidR="00937158" w:rsidRPr="00A96B2A" w14:paraId="2D57C7D8" w14:textId="77777777" w:rsidTr="006A4299">
        <w:trPr>
          <w:trHeight w:val="2258"/>
        </w:trPr>
        <w:tc>
          <w:tcPr>
            <w:tcW w:w="830" w:type="dxa"/>
            <w:shd w:val="clear" w:color="auto" w:fill="auto"/>
            <w:vAlign w:val="center"/>
          </w:tcPr>
          <w:p w14:paraId="48157B86" w14:textId="6870C9CE" w:rsidR="00937158" w:rsidRPr="004A2C2D" w:rsidRDefault="00294B2A" w:rsidP="00294B2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="00937158"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+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345" w:type="dxa"/>
            <w:shd w:val="clear" w:color="auto" w:fill="auto"/>
          </w:tcPr>
          <w:p w14:paraId="7B309366" w14:textId="255E8302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>Chương 4 : Xử lí nâng cao chất lượng ảnh</w:t>
            </w:r>
          </w:p>
          <w:p w14:paraId="1193BA73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4.1.Các kĩ thuật tăng cường ảnh.</w:t>
            </w:r>
          </w:p>
          <w:p w14:paraId="6B649422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4.2. Khôi  phục ảnh.</w:t>
            </w:r>
          </w:p>
          <w:p w14:paraId="00E3D089" w14:textId="1D545175" w:rsidR="00937158" w:rsidRPr="004A2C2D" w:rsidRDefault="009D6ECB" w:rsidP="00DE6AB8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4.3. Bài tập chương</w:t>
            </w:r>
            <w:r w:rsidR="00F218D1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 4</w:t>
            </w:r>
          </w:p>
          <w:p w14:paraId="3EC3D702" w14:textId="77777777" w:rsidR="00937158" w:rsidRPr="004A2C2D" w:rsidRDefault="00937158" w:rsidP="00DE6AB8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A1C4D41" w14:textId="77777777" w:rsidR="00937158" w:rsidRPr="004A2C2D" w:rsidRDefault="00937158" w:rsidP="00DE6AB8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2ACCA0A3" w14:textId="66C367B2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  <w:gridSpan w:val="2"/>
            <w:vAlign w:val="center"/>
          </w:tcPr>
          <w:p w14:paraId="073B67F5" w14:textId="3466313F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0D0FD436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C38E" w14:textId="08FBC80F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4E06A2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Đọc trước 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4 ( 4.1 đến 4.2, Chương 4).</w:t>
            </w:r>
          </w:p>
          <w:p w14:paraId="691E830A" w14:textId="61B6187E" w:rsidR="00937158" w:rsidRPr="00FE46A9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</w:t>
            </w:r>
            <w:r w:rsidR="00077E9F" w:rsidRPr="00FE46A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76942B8D" w14:textId="12FDC453" w:rsidR="00FB08AC" w:rsidRPr="004A2C2D" w:rsidRDefault="00FB08AC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>Làm bài tập theo nhóm theo các chuyên đề giáo viên đã đưa</w:t>
            </w:r>
          </w:p>
        </w:tc>
      </w:tr>
      <w:tr w:rsidR="00937158" w:rsidRPr="00A96B2A" w14:paraId="25819968" w14:textId="77777777" w:rsidTr="006A429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B9A7A9E" w14:textId="046EAFCA" w:rsidR="00937158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4+5</w:t>
            </w:r>
          </w:p>
        </w:tc>
        <w:tc>
          <w:tcPr>
            <w:tcW w:w="2345" w:type="dxa"/>
            <w:shd w:val="clear" w:color="auto" w:fill="auto"/>
          </w:tcPr>
          <w:p w14:paraId="105ECE60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>Chương 5 : Biên và các phương pháp phát hiện biên</w:t>
            </w:r>
          </w:p>
          <w:p w14:paraId="201FFD96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5.1. Khái niệm biên và kỹ thuật phát hiện biên.</w:t>
            </w:r>
          </w:p>
          <w:p w14:paraId="06502CA0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5.2. Các phương pháp phát hiện biên trực tiếp.</w:t>
            </w:r>
          </w:p>
          <w:p w14:paraId="4CCCB464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5.3. Các phương pháp phát hiện biên gián tiếp.</w:t>
            </w:r>
          </w:p>
          <w:p w14:paraId="643137FE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5.4. Phát hiện biên dựa vào trung bình cục bộ.</w:t>
            </w:r>
          </w:p>
          <w:p w14:paraId="4F3DF90B" w14:textId="77777777" w:rsidR="00937158" w:rsidRPr="004A2C2D" w:rsidRDefault="00937158" w:rsidP="00DE6AB8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5.5. Bài tập chương 5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787F8CF" w14:textId="23915F9F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  <w:gridSpan w:val="2"/>
            <w:vAlign w:val="center"/>
          </w:tcPr>
          <w:p w14:paraId="5660E08F" w14:textId="65F4D442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D93B31A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2D71B" w14:textId="77777777" w:rsidR="00F87475" w:rsidRPr="004A2C2D" w:rsidRDefault="00F87475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64ACE88" w14:textId="63E3B804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4E06A2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Đọc trước 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5( 5.1 đến 5.4, Chương 5).</w:t>
            </w:r>
          </w:p>
          <w:p w14:paraId="1F5ECB8E" w14:textId="5FF8F790" w:rsidR="00937158" w:rsidRPr="00FE46A9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</w:t>
            </w:r>
            <w:r w:rsidR="00077E9F" w:rsidRPr="00FE46A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3AA6A12A" w14:textId="12B3BC76" w:rsidR="00FB08AC" w:rsidRPr="004A2C2D" w:rsidRDefault="00FB08AC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>Làm bài tập theo nhóm theo các chuyên đề giáo viên đã đưa</w:t>
            </w:r>
          </w:p>
        </w:tc>
      </w:tr>
      <w:tr w:rsidR="00937158" w:rsidRPr="00A96B2A" w14:paraId="6AAF6FBA" w14:textId="77777777" w:rsidTr="006A4299">
        <w:trPr>
          <w:trHeight w:val="413"/>
        </w:trPr>
        <w:tc>
          <w:tcPr>
            <w:tcW w:w="830" w:type="dxa"/>
            <w:shd w:val="clear" w:color="auto" w:fill="auto"/>
          </w:tcPr>
          <w:p w14:paraId="255A85A4" w14:textId="77777777" w:rsidR="00937158" w:rsidRPr="004A2C2D" w:rsidRDefault="00A9464E" w:rsidP="00DE6A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  </w:t>
            </w:r>
          </w:p>
          <w:p w14:paraId="1CC5B355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677D73AE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2CBD611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7E6F9C1" w14:textId="70E02DAE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4+5</w:t>
            </w:r>
          </w:p>
        </w:tc>
        <w:tc>
          <w:tcPr>
            <w:tcW w:w="2345" w:type="dxa"/>
            <w:shd w:val="clear" w:color="auto" w:fill="auto"/>
          </w:tcPr>
          <w:p w14:paraId="73084C2F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>Chương 6 : Phân vùng ảnh.</w:t>
            </w:r>
          </w:p>
          <w:p w14:paraId="205F96A5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6.1. Tổng quan về phân vùng ảnh.</w:t>
            </w:r>
          </w:p>
          <w:p w14:paraId="0E22FD41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6.2. Phân vùng ảnh theo ngưỡng biên độ.</w:t>
            </w:r>
          </w:p>
          <w:p w14:paraId="6F5A5AC3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lastRenderedPageBreak/>
              <w:t>6.3. Phân vùng ảnh theo miền đồng nhất.</w:t>
            </w:r>
          </w:p>
          <w:p w14:paraId="7858D4DC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6.4. Phân vùng ảnh theo kết cấu bề mặt.</w:t>
            </w:r>
          </w:p>
          <w:p w14:paraId="02EAFD07" w14:textId="77777777" w:rsidR="00937158" w:rsidRPr="004A2C2D" w:rsidRDefault="00937158" w:rsidP="00DE6AB8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6.5. Bài tập chương 6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BF9A7D3" w14:textId="073AFA59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717" w:type="dxa"/>
            <w:gridSpan w:val="2"/>
            <w:vAlign w:val="center"/>
          </w:tcPr>
          <w:p w14:paraId="03A7F890" w14:textId="2D76BA9D" w:rsidR="00937158" w:rsidRPr="004A2C2D" w:rsidRDefault="00561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5DF76B8B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589C3" w14:textId="11F93DE5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8B41D5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Đọc trước 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6 ( 6.1 đến 6.4, Chương 6).</w:t>
            </w:r>
          </w:p>
          <w:p w14:paraId="1451C559" w14:textId="0C9E842B" w:rsidR="00937158" w:rsidRPr="00FE46A9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</w:t>
            </w:r>
            <w:r w:rsidR="00077E9F" w:rsidRPr="00FE46A9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0FB9EC6B" w14:textId="200CAFF1" w:rsidR="00FB08AC" w:rsidRPr="004A2C2D" w:rsidRDefault="00FB08AC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>Làm bài tập theo nhóm theo các chuyên đề giáo viên đã đưa</w:t>
            </w:r>
          </w:p>
        </w:tc>
      </w:tr>
      <w:tr w:rsidR="00937158" w:rsidRPr="00A96B2A" w14:paraId="49FBC668" w14:textId="77777777" w:rsidTr="006A429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675E2EE0" w14:textId="63454E71" w:rsidR="00937158" w:rsidRPr="004A2C2D" w:rsidRDefault="00937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  <w:r w:rsidR="005B20E6"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+6</w:t>
            </w:r>
          </w:p>
        </w:tc>
        <w:tc>
          <w:tcPr>
            <w:tcW w:w="2345" w:type="dxa"/>
            <w:shd w:val="clear" w:color="auto" w:fill="auto"/>
          </w:tcPr>
          <w:p w14:paraId="23392E54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>Chương 7 : Nhận dạng ảnh</w:t>
            </w:r>
          </w:p>
          <w:p w14:paraId="63B31605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7.1. Tổng quan về nhận dạng ảnh.</w:t>
            </w:r>
          </w:p>
          <w:p w14:paraId="68609EEC" w14:textId="77777777" w:rsidR="00937158" w:rsidRPr="004A2C2D" w:rsidRDefault="00937158" w:rsidP="00DE6AB8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7.2. Nhận dạng theo miền không gian.</w:t>
            </w:r>
          </w:p>
          <w:p w14:paraId="5DBDAD28" w14:textId="77777777" w:rsidR="00937158" w:rsidRPr="004A2C2D" w:rsidRDefault="00937158" w:rsidP="00DE6AB8">
            <w:pPr>
              <w:jc w:val="both"/>
              <w:rPr>
                <w:b/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7.3. Nhận dạng theo cấu trúc.</w:t>
            </w:r>
          </w:p>
          <w:p w14:paraId="50A8C72C" w14:textId="77777777" w:rsidR="00937158" w:rsidRPr="004A2C2D" w:rsidRDefault="00937158" w:rsidP="00DE6AB8">
            <w:pPr>
              <w:jc w:val="both"/>
              <w:rPr>
                <w:sz w:val="24"/>
                <w:szCs w:val="24"/>
              </w:rPr>
            </w:pPr>
            <w:r w:rsidRPr="004A2C2D">
              <w:rPr>
                <w:sz w:val="24"/>
                <w:szCs w:val="24"/>
              </w:rPr>
              <w:t>7.4. Nhận theo mạng Nơron</w:t>
            </w:r>
          </w:p>
          <w:p w14:paraId="75EDD58C" w14:textId="77777777" w:rsidR="00937158" w:rsidRPr="004A2C2D" w:rsidRDefault="00937158" w:rsidP="00DE6AB8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7.5. Bài tập chương 7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02651A6" w14:textId="11B18507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  <w:gridSpan w:val="2"/>
            <w:vAlign w:val="center"/>
          </w:tcPr>
          <w:p w14:paraId="19171577" w14:textId="7CED3005" w:rsidR="00937158" w:rsidRPr="004A2C2D" w:rsidRDefault="00561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259F26A3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9FBBA" w14:textId="023B6FD1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8B41D5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Đọc trước 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>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7 ( 7.1 đến 7.4, Chương 7).</w:t>
            </w:r>
          </w:p>
          <w:p w14:paraId="5413AFD3" w14:textId="30EE336C" w:rsidR="00077E9F" w:rsidRPr="004A2C2D" w:rsidRDefault="00077E9F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6, tài liệu </w:t>
            </w: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[1</w:t>
            </w:r>
            <w:r w:rsidR="00312E29"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]</w:t>
            </w:r>
          </w:p>
          <w:p w14:paraId="5A6AB056" w14:textId="53069191" w:rsidR="00FB08AC" w:rsidRPr="004A2C2D" w:rsidRDefault="00FB08AC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>Làm bài tập theo nhóm theo các chuyên đề giáo viên đã đưa</w:t>
            </w:r>
          </w:p>
        </w:tc>
      </w:tr>
      <w:tr w:rsidR="00937158" w:rsidRPr="00A96B2A" w14:paraId="69A968DC" w14:textId="77777777" w:rsidTr="006A4299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74DF23FB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2F7459B5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DA2429B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74E20394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1DB04BB7" w14:textId="77777777" w:rsidR="005B20E6" w:rsidRPr="004A2C2D" w:rsidRDefault="005B20E6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14:paraId="5AF76496" w14:textId="77777777" w:rsidR="00937158" w:rsidRPr="004A2C2D" w:rsidRDefault="00937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5+6</w:t>
            </w:r>
          </w:p>
        </w:tc>
        <w:tc>
          <w:tcPr>
            <w:tcW w:w="2345" w:type="dxa"/>
            <w:shd w:val="clear" w:color="auto" w:fill="auto"/>
          </w:tcPr>
          <w:p w14:paraId="5FDAC268" w14:textId="77777777" w:rsidR="00937158" w:rsidRPr="00FE46A9" w:rsidRDefault="00937158" w:rsidP="00DE6AB8">
            <w:pPr>
              <w:jc w:val="both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>Chương 8 : Nén và mã hóa ảnh</w:t>
            </w:r>
          </w:p>
          <w:p w14:paraId="6660E98B" w14:textId="77777777" w:rsidR="00937158" w:rsidRPr="00FE46A9" w:rsidRDefault="00937158" w:rsidP="00DE6AB8">
            <w:pPr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8.1. Tổng quan về nén dữ  liệu ảnh.</w:t>
            </w:r>
          </w:p>
          <w:p w14:paraId="2EEC6A90" w14:textId="77777777" w:rsidR="00937158" w:rsidRPr="00FE46A9" w:rsidRDefault="00937158" w:rsidP="00DE6AB8">
            <w:pPr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8.2. Các phương pháp nén thế hệ thứ nhất.</w:t>
            </w:r>
          </w:p>
          <w:p w14:paraId="3EC0F3D3" w14:textId="77777777" w:rsidR="00937158" w:rsidRPr="00FE46A9" w:rsidRDefault="00937158" w:rsidP="00DE6AB8">
            <w:pPr>
              <w:jc w:val="both"/>
              <w:rPr>
                <w:b/>
                <w:bCs/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8.3. Phương pháp mã hóa dựa vào biến đổi thế hệ thứ nhất.</w:t>
            </w:r>
          </w:p>
          <w:p w14:paraId="0B56B382" w14:textId="77777777" w:rsidR="00937158" w:rsidRPr="00FE46A9" w:rsidRDefault="00937158" w:rsidP="00DE6AB8">
            <w:pPr>
              <w:jc w:val="both"/>
              <w:rPr>
                <w:sz w:val="24"/>
                <w:szCs w:val="24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8.4. Phương pháp mã hóa thế hệ thứ hai.</w:t>
            </w:r>
          </w:p>
          <w:p w14:paraId="18312B24" w14:textId="77777777" w:rsidR="00937158" w:rsidRPr="004A2C2D" w:rsidRDefault="00937158" w:rsidP="00DE6AB8">
            <w:pPr>
              <w:jc w:val="both"/>
              <w:rPr>
                <w:b/>
                <w:bCs/>
                <w:sz w:val="24"/>
                <w:szCs w:val="24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8.5. Bài tập chương 8</w:t>
            </w:r>
          </w:p>
          <w:p w14:paraId="3150BE4C" w14:textId="77777777" w:rsidR="00937158" w:rsidRPr="004A2C2D" w:rsidRDefault="00937158" w:rsidP="00DE6AB8">
            <w:pPr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  <w:vAlign w:val="center"/>
          </w:tcPr>
          <w:p w14:paraId="01A1489F" w14:textId="2669D226" w:rsidR="00937158" w:rsidRPr="004A2C2D" w:rsidRDefault="00BC5F10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717" w:type="dxa"/>
            <w:gridSpan w:val="2"/>
            <w:vAlign w:val="center"/>
          </w:tcPr>
          <w:p w14:paraId="236BBB87" w14:textId="791AC575" w:rsidR="00937158" w:rsidRPr="004A2C2D" w:rsidRDefault="00561158" w:rsidP="00DE6AB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14:paraId="7705F39F" w14:textId="7777777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0E57" w14:textId="3D1CC7F5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+Tài liệu </w:t>
            </w:r>
            <w:r w:rsidRPr="004A2C2D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:</w:t>
            </w:r>
            <w:r w:rsidR="008B41D5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 Đọc trước</w:t>
            </w:r>
            <w:r w:rsidR="00312E29" w:rsidRPr="004A2C2D">
              <w:rPr>
                <w:bCs/>
                <w:color w:val="000000"/>
                <w:sz w:val="24"/>
                <w:szCs w:val="24"/>
                <w:lang w:val="nl-NL"/>
              </w:rPr>
              <w:t xml:space="preserve"> n</w:t>
            </w:r>
            <w:r w:rsidRPr="004A2C2D">
              <w:rPr>
                <w:bCs/>
                <w:color w:val="000000"/>
                <w:sz w:val="24"/>
                <w:szCs w:val="24"/>
                <w:lang w:val="nl-NL"/>
              </w:rPr>
              <w:t>ội dung từng mục của Chương 8 ( 8.1 đến 8.4, Chương 8).</w:t>
            </w:r>
          </w:p>
          <w:p w14:paraId="16628F19" w14:textId="1D277597" w:rsidR="00937158" w:rsidRPr="004A2C2D" w:rsidRDefault="00937158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+ Làm bài tập chương </w:t>
            </w:r>
            <w:r w:rsidR="00077E9F" w:rsidRPr="00FE46A9">
              <w:rPr>
                <w:bCs/>
                <w:color w:val="000000"/>
                <w:sz w:val="24"/>
                <w:szCs w:val="24"/>
                <w:lang w:val="nl-NL"/>
              </w:rPr>
              <w:t>7,8</w:t>
            </w:r>
            <w:r w:rsidRPr="00FE46A9">
              <w:rPr>
                <w:bCs/>
                <w:color w:val="000000"/>
                <w:sz w:val="24"/>
                <w:szCs w:val="24"/>
                <w:lang w:val="nl-NL"/>
              </w:rPr>
              <w:t xml:space="preserve">, tài liệu </w:t>
            </w: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</w:p>
          <w:p w14:paraId="5E186A0D" w14:textId="2FC9DA0E" w:rsidR="00FB08AC" w:rsidRPr="004A2C2D" w:rsidRDefault="00FB08AC" w:rsidP="003A31C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FE46A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 w:rsidR="00586B60" w:rsidRPr="00FE46A9">
              <w:rPr>
                <w:bCs/>
                <w:color w:val="000000"/>
                <w:sz w:val="24"/>
                <w:szCs w:val="24"/>
                <w:lang w:val="nl-NL"/>
              </w:rPr>
              <w:t>Làm bài tập theo nhóm theo các chuyên đề giáo viên đã đưa</w:t>
            </w:r>
          </w:p>
        </w:tc>
      </w:tr>
      <w:tr w:rsidR="006A4299" w:rsidRPr="00A96B2A" w14:paraId="00C16CE4" w14:textId="77777777" w:rsidTr="006A4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313"/>
        </w:trPr>
        <w:tc>
          <w:tcPr>
            <w:tcW w:w="4644" w:type="dxa"/>
            <w:gridSpan w:val="4"/>
          </w:tcPr>
          <w:p w14:paraId="0D3D234C" w14:textId="77777777" w:rsidR="006A4299" w:rsidRPr="00FE46A9" w:rsidRDefault="006A4299" w:rsidP="0053480E">
            <w:pPr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gridSpan w:val="3"/>
            <w:hideMark/>
          </w:tcPr>
          <w:p w14:paraId="7D7FBFEC" w14:textId="77777777" w:rsidR="006A4299" w:rsidRPr="00FE46A9" w:rsidRDefault="006A4299" w:rsidP="0053480E">
            <w:pPr>
              <w:jc w:val="center"/>
              <w:rPr>
                <w:sz w:val="24"/>
                <w:szCs w:val="24"/>
                <w:lang w:val="nl-NL"/>
              </w:rPr>
            </w:pPr>
          </w:p>
          <w:p w14:paraId="28F2AC1C" w14:textId="4D3DC769" w:rsidR="006A4299" w:rsidRPr="00FE46A9" w:rsidRDefault="006A4299" w:rsidP="0053480E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FE46A9">
              <w:rPr>
                <w:sz w:val="24"/>
                <w:szCs w:val="24"/>
                <w:lang w:val="nl-NL"/>
              </w:rPr>
              <w:t>Hà Nội, ngày 25 tháng 3 năm 20</w:t>
            </w:r>
            <w:r w:rsidR="00EB1F56">
              <w:rPr>
                <w:sz w:val="24"/>
                <w:szCs w:val="24"/>
                <w:lang w:val="nl-NL"/>
              </w:rPr>
              <w:t>20</w:t>
            </w:r>
          </w:p>
        </w:tc>
      </w:tr>
      <w:tr w:rsidR="006A4299" w:rsidRPr="00A96B2A" w14:paraId="476EF7F2" w14:textId="77777777" w:rsidTr="006A42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70"/>
        </w:trPr>
        <w:tc>
          <w:tcPr>
            <w:tcW w:w="4644" w:type="dxa"/>
            <w:gridSpan w:val="4"/>
          </w:tcPr>
          <w:p w14:paraId="177B1B95" w14:textId="69D8C1EB" w:rsidR="006A4299" w:rsidRPr="00FE46A9" w:rsidRDefault="00C24D36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 xml:space="preserve">TRƯỞNG </w:t>
            </w:r>
            <w:r w:rsidR="006A4299" w:rsidRPr="00FE46A9">
              <w:rPr>
                <w:b/>
                <w:sz w:val="24"/>
                <w:szCs w:val="24"/>
                <w:lang w:val="nl-NL"/>
              </w:rPr>
              <w:t>KHOA</w:t>
            </w:r>
          </w:p>
          <w:p w14:paraId="68DDD1CF" w14:textId="77777777" w:rsidR="006A4299" w:rsidRPr="00FE46A9" w:rsidRDefault="006A4299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0C6DDC3" w14:textId="77777777" w:rsidR="006A4299" w:rsidRPr="00FE46A9" w:rsidRDefault="006A4299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748A73A8" w14:textId="77777777" w:rsidR="0053480E" w:rsidRPr="00FE46A9" w:rsidRDefault="0053480E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08363EAF" w14:textId="77777777" w:rsidR="006A4299" w:rsidRPr="00FE46A9" w:rsidRDefault="006A4299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240F85EF" w14:textId="30234A52" w:rsidR="006A4299" w:rsidRPr="00FE46A9" w:rsidRDefault="006A4299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 xml:space="preserve">TS. </w:t>
            </w:r>
            <w:r w:rsidR="00EB1F56">
              <w:rPr>
                <w:b/>
                <w:sz w:val="24"/>
                <w:szCs w:val="24"/>
                <w:lang w:val="nl-NL"/>
              </w:rPr>
              <w:t>Lê Hồng Anh</w:t>
            </w:r>
          </w:p>
        </w:tc>
        <w:tc>
          <w:tcPr>
            <w:tcW w:w="4644" w:type="dxa"/>
            <w:gridSpan w:val="3"/>
          </w:tcPr>
          <w:p w14:paraId="0291EACF" w14:textId="77777777" w:rsidR="006A4299" w:rsidRPr="00FE46A9" w:rsidRDefault="006A4299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32E9B787" w14:textId="77777777" w:rsidR="006A4299" w:rsidRPr="00FE46A9" w:rsidRDefault="006A4299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B3295F4" w14:textId="77777777" w:rsidR="006A4299" w:rsidRPr="00FE46A9" w:rsidRDefault="006A4299" w:rsidP="0053480E">
            <w:pPr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EAF8F4C" w14:textId="77777777" w:rsidR="006A4299" w:rsidRPr="00FE46A9" w:rsidRDefault="006A4299" w:rsidP="0053480E">
            <w:pPr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14:paraId="7E83DC8D" w14:textId="77777777" w:rsidR="0053480E" w:rsidRPr="00FE46A9" w:rsidRDefault="0053480E" w:rsidP="0053480E">
            <w:pPr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  <w:p w14:paraId="601958C2" w14:textId="538AE17A" w:rsidR="006A4299" w:rsidRPr="00FE46A9" w:rsidRDefault="006A4299" w:rsidP="0053480E">
            <w:pPr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FE46A9">
              <w:rPr>
                <w:b/>
                <w:sz w:val="24"/>
                <w:szCs w:val="24"/>
                <w:lang w:val="nl-NL"/>
              </w:rPr>
              <w:t xml:space="preserve">TS Nguyễn </w:t>
            </w:r>
            <w:r w:rsidR="00EB1F56">
              <w:rPr>
                <w:b/>
                <w:sz w:val="24"/>
                <w:szCs w:val="24"/>
                <w:lang w:val="nl-NL"/>
              </w:rPr>
              <w:t>Thị Mai Dung</w:t>
            </w:r>
          </w:p>
        </w:tc>
      </w:tr>
    </w:tbl>
    <w:p w14:paraId="602F167C" w14:textId="71C7EBB0" w:rsidR="00937158" w:rsidRPr="00FE46A9" w:rsidRDefault="00937158" w:rsidP="00D2509E">
      <w:pPr>
        <w:rPr>
          <w:i/>
          <w:sz w:val="24"/>
          <w:szCs w:val="24"/>
          <w:lang w:val="nl-NL"/>
        </w:rPr>
      </w:pPr>
    </w:p>
    <w:sectPr w:rsidR="00937158" w:rsidRPr="00FE46A9" w:rsidSect="005A3018">
      <w:footerReference w:type="even" r:id="rId8"/>
      <w:footerReference w:type="default" r:id="rId9"/>
      <w:pgSz w:w="11907" w:h="16840" w:code="9"/>
      <w:pgMar w:top="1077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C57570" w14:textId="77777777" w:rsidR="00C32362" w:rsidRDefault="00C32362">
      <w:r>
        <w:separator/>
      </w:r>
    </w:p>
  </w:endnote>
  <w:endnote w:type="continuationSeparator" w:id="0">
    <w:p w14:paraId="59BF5F30" w14:textId="77777777" w:rsidR="00C32362" w:rsidRDefault="00C32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40E50E" w14:textId="77777777" w:rsidR="002B4547" w:rsidRDefault="002B4547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A042DF" w14:textId="77777777" w:rsidR="002B4547" w:rsidRDefault="002B4547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37AFA" w14:textId="77777777" w:rsidR="002B4547" w:rsidRDefault="002B4547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90A410" w14:textId="77777777" w:rsidR="00C32362" w:rsidRDefault="00C32362">
      <w:r>
        <w:separator/>
      </w:r>
    </w:p>
  </w:footnote>
  <w:footnote w:type="continuationSeparator" w:id="0">
    <w:p w14:paraId="0BC5A9D2" w14:textId="77777777" w:rsidR="00C32362" w:rsidRDefault="00C32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07A37"/>
    <w:multiLevelType w:val="multilevel"/>
    <w:tmpl w:val="E326DA9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03672C4B"/>
    <w:multiLevelType w:val="hybridMultilevel"/>
    <w:tmpl w:val="E48A303A"/>
    <w:lvl w:ilvl="0" w:tplc="34506C6C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BC50BA"/>
    <w:multiLevelType w:val="multilevel"/>
    <w:tmpl w:val="8A3E0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7C332B"/>
    <w:multiLevelType w:val="multilevel"/>
    <w:tmpl w:val="682868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510" w:hanging="45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  <w:color w:val="000000"/>
        <w:sz w:val="24"/>
      </w:r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461B7"/>
    <w:multiLevelType w:val="hybridMultilevel"/>
    <w:tmpl w:val="9948C784"/>
    <w:lvl w:ilvl="0" w:tplc="51FEFA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831BC"/>
    <w:multiLevelType w:val="multilevel"/>
    <w:tmpl w:val="7A4AF05A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7" w15:restartNumberingAfterBreak="0">
    <w:nsid w:val="2B324FEE"/>
    <w:multiLevelType w:val="hybridMultilevel"/>
    <w:tmpl w:val="91CE0900"/>
    <w:lvl w:ilvl="0" w:tplc="C026E3D4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  <w:color w:val="00000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B956B7"/>
    <w:multiLevelType w:val="multilevel"/>
    <w:tmpl w:val="4BDEEC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155417C"/>
    <w:multiLevelType w:val="multilevel"/>
    <w:tmpl w:val="0C2C72F2"/>
    <w:lvl w:ilvl="0">
      <w:start w:val="1"/>
      <w:numFmt w:val="decimal"/>
      <w:lvlText w:val="[%1]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718503E"/>
    <w:multiLevelType w:val="hybridMultilevel"/>
    <w:tmpl w:val="85EC54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62968"/>
    <w:multiLevelType w:val="multilevel"/>
    <w:tmpl w:val="73B8CE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F1D5B67"/>
    <w:multiLevelType w:val="hybridMultilevel"/>
    <w:tmpl w:val="771497C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4383C"/>
    <w:multiLevelType w:val="multilevel"/>
    <w:tmpl w:val="1D0E051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3DD1DEA"/>
    <w:multiLevelType w:val="multilevel"/>
    <w:tmpl w:val="AE0448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B4F1E28"/>
    <w:multiLevelType w:val="hybridMultilevel"/>
    <w:tmpl w:val="AFA26750"/>
    <w:lvl w:ilvl="0" w:tplc="E25A130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7" w15:restartNumberingAfterBreak="0">
    <w:nsid w:val="5C155BAC"/>
    <w:multiLevelType w:val="hybridMultilevel"/>
    <w:tmpl w:val="E756796A"/>
    <w:lvl w:ilvl="0" w:tplc="9D764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D490FFA"/>
    <w:multiLevelType w:val="hybridMultilevel"/>
    <w:tmpl w:val="33408D4C"/>
    <w:lvl w:ilvl="0" w:tplc="6AFA5D8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0" w15:restartNumberingAfterBreak="0">
    <w:nsid w:val="638D5457"/>
    <w:multiLevelType w:val="hybridMultilevel"/>
    <w:tmpl w:val="8C4A9AF6"/>
    <w:lvl w:ilvl="0" w:tplc="0E7E36DC">
      <w:start w:val="1"/>
      <w:numFmt w:val="decimal"/>
      <w:lvlText w:val="[%1]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935D4"/>
    <w:multiLevelType w:val="multilevel"/>
    <w:tmpl w:val="D4929DA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E2C606C"/>
    <w:multiLevelType w:val="multilevel"/>
    <w:tmpl w:val="4D1A44E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color w:val="FF0000"/>
      </w:rPr>
    </w:lvl>
    <w:lvl w:ilvl="1">
      <w:start w:val="2"/>
      <w:numFmt w:val="decimal"/>
      <w:lvlText w:val="%1.%2"/>
      <w:lvlJc w:val="left"/>
      <w:pPr>
        <w:ind w:left="786" w:hanging="525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ind w:left="2745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ind w:left="3627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  <w:color w:val="FF0000"/>
      </w:rPr>
    </w:lvl>
  </w:abstractNum>
  <w:abstractNum w:abstractNumId="23" w15:restartNumberingAfterBreak="0">
    <w:nsid w:val="718B218E"/>
    <w:multiLevelType w:val="multilevel"/>
    <w:tmpl w:val="2BA0074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24" w15:restartNumberingAfterBreak="0">
    <w:nsid w:val="72E91376"/>
    <w:multiLevelType w:val="hybridMultilevel"/>
    <w:tmpl w:val="F318A5E6"/>
    <w:lvl w:ilvl="0" w:tplc="86E6AD82">
      <w:start w:val="7"/>
      <w:numFmt w:val="decimal"/>
      <w:lvlText w:val="%1."/>
      <w:lvlJc w:val="left"/>
      <w:pPr>
        <w:ind w:left="1080" w:hanging="360"/>
      </w:pPr>
      <w:rPr>
        <w:rFonts w:hint="default"/>
        <w:b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142973"/>
    <w:multiLevelType w:val="multilevel"/>
    <w:tmpl w:val="DC265C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rFonts w:hint="default"/>
      </w:rPr>
    </w:lvl>
  </w:abstractNum>
  <w:abstractNum w:abstractNumId="26" w15:restartNumberingAfterBreak="0">
    <w:nsid w:val="76FC6A68"/>
    <w:multiLevelType w:val="hybridMultilevel"/>
    <w:tmpl w:val="B0AEB570"/>
    <w:lvl w:ilvl="0" w:tplc="3E78064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 w:tplc="8FFC344C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CD53BEF"/>
    <w:multiLevelType w:val="multilevel"/>
    <w:tmpl w:val="F3D0F6A8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8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28" w15:restartNumberingAfterBreak="0">
    <w:nsid w:val="7D382F76"/>
    <w:multiLevelType w:val="multilevel"/>
    <w:tmpl w:val="EDF68ED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num w:numId="1">
    <w:abstractNumId w:val="23"/>
  </w:num>
  <w:num w:numId="2">
    <w:abstractNumId w:val="4"/>
  </w:num>
  <w:num w:numId="3">
    <w:abstractNumId w:val="19"/>
  </w:num>
  <w:num w:numId="4">
    <w:abstractNumId w:val="15"/>
  </w:num>
  <w:num w:numId="5">
    <w:abstractNumId w:val="20"/>
  </w:num>
  <w:num w:numId="6">
    <w:abstractNumId w:val="5"/>
  </w:num>
  <w:num w:numId="7">
    <w:abstractNumId w:val="3"/>
  </w:num>
  <w:num w:numId="8">
    <w:abstractNumId w:val="27"/>
  </w:num>
  <w:num w:numId="9">
    <w:abstractNumId w:val="1"/>
  </w:num>
  <w:num w:numId="10">
    <w:abstractNumId w:val="7"/>
  </w:num>
  <w:num w:numId="11">
    <w:abstractNumId w:val="16"/>
  </w:num>
  <w:num w:numId="12">
    <w:abstractNumId w:val="6"/>
  </w:num>
  <w:num w:numId="13">
    <w:abstractNumId w:val="0"/>
  </w:num>
  <w:num w:numId="14">
    <w:abstractNumId w:val="17"/>
  </w:num>
  <w:num w:numId="15">
    <w:abstractNumId w:val="2"/>
  </w:num>
  <w:num w:numId="16">
    <w:abstractNumId w:val="8"/>
  </w:num>
  <w:num w:numId="17">
    <w:abstractNumId w:val="11"/>
  </w:num>
  <w:num w:numId="18">
    <w:abstractNumId w:val="13"/>
  </w:num>
  <w:num w:numId="19">
    <w:abstractNumId w:val="28"/>
  </w:num>
  <w:num w:numId="20">
    <w:abstractNumId w:val="14"/>
  </w:num>
  <w:num w:numId="21">
    <w:abstractNumId w:val="25"/>
  </w:num>
  <w:num w:numId="22">
    <w:abstractNumId w:val="9"/>
  </w:num>
  <w:num w:numId="23">
    <w:abstractNumId w:val="10"/>
  </w:num>
  <w:num w:numId="24">
    <w:abstractNumId w:val="22"/>
  </w:num>
  <w:num w:numId="25">
    <w:abstractNumId w:val="24"/>
  </w:num>
  <w:num w:numId="26">
    <w:abstractNumId w:val="12"/>
  </w:num>
  <w:num w:numId="27">
    <w:abstractNumId w:val="21"/>
  </w:num>
  <w:num w:numId="28">
    <w:abstractNumId w:val="26"/>
  </w:num>
  <w:num w:numId="29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3"/>
  <w:hideSpellingErrors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DF"/>
    <w:rsid w:val="00000056"/>
    <w:rsid w:val="00000BBE"/>
    <w:rsid w:val="00001122"/>
    <w:rsid w:val="00005EC0"/>
    <w:rsid w:val="000171E7"/>
    <w:rsid w:val="00017BF6"/>
    <w:rsid w:val="00020610"/>
    <w:rsid w:val="0002364A"/>
    <w:rsid w:val="00026105"/>
    <w:rsid w:val="00044552"/>
    <w:rsid w:val="0005213E"/>
    <w:rsid w:val="00061141"/>
    <w:rsid w:val="00065D49"/>
    <w:rsid w:val="000749A9"/>
    <w:rsid w:val="00077E9F"/>
    <w:rsid w:val="000808C6"/>
    <w:rsid w:val="00085344"/>
    <w:rsid w:val="00095A1D"/>
    <w:rsid w:val="000A1942"/>
    <w:rsid w:val="000A402A"/>
    <w:rsid w:val="000B22B4"/>
    <w:rsid w:val="000B6D4B"/>
    <w:rsid w:val="000C6260"/>
    <w:rsid w:val="000D066F"/>
    <w:rsid w:val="000D075E"/>
    <w:rsid w:val="000D0DBF"/>
    <w:rsid w:val="000D36E4"/>
    <w:rsid w:val="000D5DBE"/>
    <w:rsid w:val="000D6DC7"/>
    <w:rsid w:val="000E66C3"/>
    <w:rsid w:val="000F13F8"/>
    <w:rsid w:val="000F558A"/>
    <w:rsid w:val="000F6061"/>
    <w:rsid w:val="000F78FF"/>
    <w:rsid w:val="00102704"/>
    <w:rsid w:val="00110DF6"/>
    <w:rsid w:val="00122EE2"/>
    <w:rsid w:val="001265BC"/>
    <w:rsid w:val="0013383C"/>
    <w:rsid w:val="001367AB"/>
    <w:rsid w:val="00142A7D"/>
    <w:rsid w:val="001465AF"/>
    <w:rsid w:val="001471E8"/>
    <w:rsid w:val="00150359"/>
    <w:rsid w:val="00156C24"/>
    <w:rsid w:val="001647C5"/>
    <w:rsid w:val="0016572F"/>
    <w:rsid w:val="001753B6"/>
    <w:rsid w:val="00185A5C"/>
    <w:rsid w:val="001915A3"/>
    <w:rsid w:val="00191905"/>
    <w:rsid w:val="00191EF0"/>
    <w:rsid w:val="001923CA"/>
    <w:rsid w:val="001A40FE"/>
    <w:rsid w:val="001B0BA8"/>
    <w:rsid w:val="001B5694"/>
    <w:rsid w:val="001C64B0"/>
    <w:rsid w:val="001D2938"/>
    <w:rsid w:val="001D49FA"/>
    <w:rsid w:val="001D53C3"/>
    <w:rsid w:val="001D66BE"/>
    <w:rsid w:val="001D77BB"/>
    <w:rsid w:val="001F2CFE"/>
    <w:rsid w:val="001F6F7B"/>
    <w:rsid w:val="001F7A19"/>
    <w:rsid w:val="00200F66"/>
    <w:rsid w:val="0020621D"/>
    <w:rsid w:val="00207F3C"/>
    <w:rsid w:val="00210206"/>
    <w:rsid w:val="0022062C"/>
    <w:rsid w:val="00225B28"/>
    <w:rsid w:val="00226633"/>
    <w:rsid w:val="00226DB7"/>
    <w:rsid w:val="00230A83"/>
    <w:rsid w:val="00232CC6"/>
    <w:rsid w:val="002360EC"/>
    <w:rsid w:val="00251B11"/>
    <w:rsid w:val="00252635"/>
    <w:rsid w:val="0025311F"/>
    <w:rsid w:val="002537F4"/>
    <w:rsid w:val="00257ED5"/>
    <w:rsid w:val="00260721"/>
    <w:rsid w:val="00262287"/>
    <w:rsid w:val="00270CBD"/>
    <w:rsid w:val="0027775E"/>
    <w:rsid w:val="002777DA"/>
    <w:rsid w:val="002812EA"/>
    <w:rsid w:val="00290C2F"/>
    <w:rsid w:val="00294B2A"/>
    <w:rsid w:val="00296D0D"/>
    <w:rsid w:val="00296F71"/>
    <w:rsid w:val="002A7D7D"/>
    <w:rsid w:val="002B2B9D"/>
    <w:rsid w:val="002B3774"/>
    <w:rsid w:val="002B4547"/>
    <w:rsid w:val="002C4E15"/>
    <w:rsid w:val="002C5FA8"/>
    <w:rsid w:val="002D416C"/>
    <w:rsid w:val="002E0DF6"/>
    <w:rsid w:val="002E5CAC"/>
    <w:rsid w:val="00311422"/>
    <w:rsid w:val="00312E29"/>
    <w:rsid w:val="00316E26"/>
    <w:rsid w:val="00316FBC"/>
    <w:rsid w:val="003212E7"/>
    <w:rsid w:val="00323D5A"/>
    <w:rsid w:val="003409C3"/>
    <w:rsid w:val="0034281C"/>
    <w:rsid w:val="0034324A"/>
    <w:rsid w:val="0035317B"/>
    <w:rsid w:val="0035459B"/>
    <w:rsid w:val="00354F8C"/>
    <w:rsid w:val="003555B5"/>
    <w:rsid w:val="00357314"/>
    <w:rsid w:val="00365467"/>
    <w:rsid w:val="00367502"/>
    <w:rsid w:val="0036786E"/>
    <w:rsid w:val="0037288A"/>
    <w:rsid w:val="00374B51"/>
    <w:rsid w:val="0037524E"/>
    <w:rsid w:val="0038057C"/>
    <w:rsid w:val="0038126F"/>
    <w:rsid w:val="0039468E"/>
    <w:rsid w:val="003961B0"/>
    <w:rsid w:val="003963C9"/>
    <w:rsid w:val="003A31C3"/>
    <w:rsid w:val="003A344D"/>
    <w:rsid w:val="003A4B06"/>
    <w:rsid w:val="003A73F5"/>
    <w:rsid w:val="003B5F94"/>
    <w:rsid w:val="003B73BB"/>
    <w:rsid w:val="003C2CB0"/>
    <w:rsid w:val="003C7103"/>
    <w:rsid w:val="003D0EBF"/>
    <w:rsid w:val="003E0101"/>
    <w:rsid w:val="003E0F8E"/>
    <w:rsid w:val="003E1F83"/>
    <w:rsid w:val="003F173C"/>
    <w:rsid w:val="003F302D"/>
    <w:rsid w:val="003F5908"/>
    <w:rsid w:val="003F7694"/>
    <w:rsid w:val="00402ADF"/>
    <w:rsid w:val="00410CDA"/>
    <w:rsid w:val="00416F29"/>
    <w:rsid w:val="004240DB"/>
    <w:rsid w:val="00425434"/>
    <w:rsid w:val="0042577A"/>
    <w:rsid w:val="00426969"/>
    <w:rsid w:val="0042740F"/>
    <w:rsid w:val="004326C5"/>
    <w:rsid w:val="00434C50"/>
    <w:rsid w:val="004377BB"/>
    <w:rsid w:val="00441017"/>
    <w:rsid w:val="00442E8F"/>
    <w:rsid w:val="004437C7"/>
    <w:rsid w:val="004524CB"/>
    <w:rsid w:val="00453893"/>
    <w:rsid w:val="004545AE"/>
    <w:rsid w:val="004549AE"/>
    <w:rsid w:val="00461BF1"/>
    <w:rsid w:val="00464FFD"/>
    <w:rsid w:val="0046587D"/>
    <w:rsid w:val="00465D2F"/>
    <w:rsid w:val="00470106"/>
    <w:rsid w:val="0047459D"/>
    <w:rsid w:val="00483FFD"/>
    <w:rsid w:val="0048413E"/>
    <w:rsid w:val="004900EB"/>
    <w:rsid w:val="0049105F"/>
    <w:rsid w:val="004948EB"/>
    <w:rsid w:val="0049683C"/>
    <w:rsid w:val="00496BF1"/>
    <w:rsid w:val="004A21C9"/>
    <w:rsid w:val="004A2C2D"/>
    <w:rsid w:val="004A59AB"/>
    <w:rsid w:val="004B0719"/>
    <w:rsid w:val="004B1E8B"/>
    <w:rsid w:val="004B2147"/>
    <w:rsid w:val="004B2778"/>
    <w:rsid w:val="004B6CDC"/>
    <w:rsid w:val="004C5D55"/>
    <w:rsid w:val="004D0566"/>
    <w:rsid w:val="004D057B"/>
    <w:rsid w:val="004D066C"/>
    <w:rsid w:val="004D085E"/>
    <w:rsid w:val="004D337A"/>
    <w:rsid w:val="004E06A2"/>
    <w:rsid w:val="004E2E82"/>
    <w:rsid w:val="004E511E"/>
    <w:rsid w:val="004F013A"/>
    <w:rsid w:val="004F527F"/>
    <w:rsid w:val="0050072B"/>
    <w:rsid w:val="00505A5B"/>
    <w:rsid w:val="00517E11"/>
    <w:rsid w:val="00524FE8"/>
    <w:rsid w:val="005340AB"/>
    <w:rsid w:val="0053480E"/>
    <w:rsid w:val="00534B5D"/>
    <w:rsid w:val="00551492"/>
    <w:rsid w:val="005544A0"/>
    <w:rsid w:val="00555F6D"/>
    <w:rsid w:val="00561158"/>
    <w:rsid w:val="005757E7"/>
    <w:rsid w:val="00575954"/>
    <w:rsid w:val="00586559"/>
    <w:rsid w:val="00586B60"/>
    <w:rsid w:val="00587155"/>
    <w:rsid w:val="00592167"/>
    <w:rsid w:val="00593E3A"/>
    <w:rsid w:val="005A3018"/>
    <w:rsid w:val="005A4A76"/>
    <w:rsid w:val="005B20E6"/>
    <w:rsid w:val="005B51BB"/>
    <w:rsid w:val="005C7BD2"/>
    <w:rsid w:val="005D0D80"/>
    <w:rsid w:val="005D10F7"/>
    <w:rsid w:val="005D4A6B"/>
    <w:rsid w:val="005E7C2E"/>
    <w:rsid w:val="005F5BDD"/>
    <w:rsid w:val="005F6354"/>
    <w:rsid w:val="006043B5"/>
    <w:rsid w:val="0061018F"/>
    <w:rsid w:val="00612117"/>
    <w:rsid w:val="00612534"/>
    <w:rsid w:val="00614911"/>
    <w:rsid w:val="00614BD6"/>
    <w:rsid w:val="00615AF4"/>
    <w:rsid w:val="00621CAA"/>
    <w:rsid w:val="006248ED"/>
    <w:rsid w:val="0062551A"/>
    <w:rsid w:val="00631AA4"/>
    <w:rsid w:val="006406CA"/>
    <w:rsid w:val="006447AD"/>
    <w:rsid w:val="00652417"/>
    <w:rsid w:val="00654888"/>
    <w:rsid w:val="006629C5"/>
    <w:rsid w:val="00662B13"/>
    <w:rsid w:val="00665547"/>
    <w:rsid w:val="00665C46"/>
    <w:rsid w:val="0066607A"/>
    <w:rsid w:val="006725EC"/>
    <w:rsid w:val="00672990"/>
    <w:rsid w:val="00677478"/>
    <w:rsid w:val="006835BB"/>
    <w:rsid w:val="006942B2"/>
    <w:rsid w:val="00695501"/>
    <w:rsid w:val="006A0E70"/>
    <w:rsid w:val="006A2E33"/>
    <w:rsid w:val="006A4299"/>
    <w:rsid w:val="006A5431"/>
    <w:rsid w:val="006B3EA2"/>
    <w:rsid w:val="006B5512"/>
    <w:rsid w:val="006C30DE"/>
    <w:rsid w:val="006D03CF"/>
    <w:rsid w:val="006D050B"/>
    <w:rsid w:val="006E1413"/>
    <w:rsid w:val="006E362B"/>
    <w:rsid w:val="006E5BAC"/>
    <w:rsid w:val="006E7045"/>
    <w:rsid w:val="0071295C"/>
    <w:rsid w:val="00721A73"/>
    <w:rsid w:val="0072332A"/>
    <w:rsid w:val="00724C16"/>
    <w:rsid w:val="00733BDA"/>
    <w:rsid w:val="00733D15"/>
    <w:rsid w:val="007375B5"/>
    <w:rsid w:val="00742570"/>
    <w:rsid w:val="00744C77"/>
    <w:rsid w:val="00745112"/>
    <w:rsid w:val="00753EB1"/>
    <w:rsid w:val="0075457E"/>
    <w:rsid w:val="00755DC6"/>
    <w:rsid w:val="007650EB"/>
    <w:rsid w:val="00775510"/>
    <w:rsid w:val="007761A2"/>
    <w:rsid w:val="00776899"/>
    <w:rsid w:val="0077772C"/>
    <w:rsid w:val="0078016D"/>
    <w:rsid w:val="0078043E"/>
    <w:rsid w:val="00780B0A"/>
    <w:rsid w:val="00781C34"/>
    <w:rsid w:val="00785388"/>
    <w:rsid w:val="00791ED5"/>
    <w:rsid w:val="00796D17"/>
    <w:rsid w:val="00796E1D"/>
    <w:rsid w:val="007A4507"/>
    <w:rsid w:val="007A7218"/>
    <w:rsid w:val="007A7F11"/>
    <w:rsid w:val="007B1717"/>
    <w:rsid w:val="007B1760"/>
    <w:rsid w:val="007B7392"/>
    <w:rsid w:val="007C56DE"/>
    <w:rsid w:val="007C7EDD"/>
    <w:rsid w:val="007D097D"/>
    <w:rsid w:val="007D1396"/>
    <w:rsid w:val="007D62E1"/>
    <w:rsid w:val="007F0E3E"/>
    <w:rsid w:val="007F3BA6"/>
    <w:rsid w:val="007F7694"/>
    <w:rsid w:val="00800885"/>
    <w:rsid w:val="00800A11"/>
    <w:rsid w:val="00802F8C"/>
    <w:rsid w:val="008137C3"/>
    <w:rsid w:val="00825337"/>
    <w:rsid w:val="00830954"/>
    <w:rsid w:val="008428E1"/>
    <w:rsid w:val="008469B1"/>
    <w:rsid w:val="008543C1"/>
    <w:rsid w:val="00875E93"/>
    <w:rsid w:val="00883428"/>
    <w:rsid w:val="008871F3"/>
    <w:rsid w:val="00893DDC"/>
    <w:rsid w:val="008A032D"/>
    <w:rsid w:val="008A3500"/>
    <w:rsid w:val="008A6C81"/>
    <w:rsid w:val="008B41D5"/>
    <w:rsid w:val="008C1294"/>
    <w:rsid w:val="008C4E59"/>
    <w:rsid w:val="008C669B"/>
    <w:rsid w:val="008D09FC"/>
    <w:rsid w:val="008D0A84"/>
    <w:rsid w:val="008D106F"/>
    <w:rsid w:val="008D6E35"/>
    <w:rsid w:val="008E4A69"/>
    <w:rsid w:val="008E569A"/>
    <w:rsid w:val="008E5842"/>
    <w:rsid w:val="00900305"/>
    <w:rsid w:val="0090524F"/>
    <w:rsid w:val="0091089F"/>
    <w:rsid w:val="0091264D"/>
    <w:rsid w:val="009160D4"/>
    <w:rsid w:val="009205B2"/>
    <w:rsid w:val="009266DE"/>
    <w:rsid w:val="00926E23"/>
    <w:rsid w:val="00937158"/>
    <w:rsid w:val="00937396"/>
    <w:rsid w:val="00937D19"/>
    <w:rsid w:val="0095082F"/>
    <w:rsid w:val="00952045"/>
    <w:rsid w:val="009540AF"/>
    <w:rsid w:val="00964ADF"/>
    <w:rsid w:val="00970C50"/>
    <w:rsid w:val="0097527A"/>
    <w:rsid w:val="009826BE"/>
    <w:rsid w:val="009864B1"/>
    <w:rsid w:val="009904A3"/>
    <w:rsid w:val="0099166E"/>
    <w:rsid w:val="00991F3F"/>
    <w:rsid w:val="009A19F7"/>
    <w:rsid w:val="009A45FE"/>
    <w:rsid w:val="009A70D4"/>
    <w:rsid w:val="009B2585"/>
    <w:rsid w:val="009B3C39"/>
    <w:rsid w:val="009C37E7"/>
    <w:rsid w:val="009C44D6"/>
    <w:rsid w:val="009C55A0"/>
    <w:rsid w:val="009D205C"/>
    <w:rsid w:val="009D2A4C"/>
    <w:rsid w:val="009D5E97"/>
    <w:rsid w:val="009D6CCD"/>
    <w:rsid w:val="009D6ECB"/>
    <w:rsid w:val="009E0BE8"/>
    <w:rsid w:val="009E23D2"/>
    <w:rsid w:val="009E4108"/>
    <w:rsid w:val="009E52A6"/>
    <w:rsid w:val="009E6BED"/>
    <w:rsid w:val="009F1FE1"/>
    <w:rsid w:val="009F2BCB"/>
    <w:rsid w:val="009F3BB2"/>
    <w:rsid w:val="009F4441"/>
    <w:rsid w:val="009F6051"/>
    <w:rsid w:val="009F6721"/>
    <w:rsid w:val="009F6F19"/>
    <w:rsid w:val="00A007F4"/>
    <w:rsid w:val="00A01BDF"/>
    <w:rsid w:val="00A029FB"/>
    <w:rsid w:val="00A03E75"/>
    <w:rsid w:val="00A05BF5"/>
    <w:rsid w:val="00A06BCE"/>
    <w:rsid w:val="00A13F68"/>
    <w:rsid w:val="00A16FD1"/>
    <w:rsid w:val="00A20FD7"/>
    <w:rsid w:val="00A23029"/>
    <w:rsid w:val="00A35151"/>
    <w:rsid w:val="00A421E2"/>
    <w:rsid w:val="00A43B53"/>
    <w:rsid w:val="00A446D3"/>
    <w:rsid w:val="00A46ED4"/>
    <w:rsid w:val="00A57C28"/>
    <w:rsid w:val="00A66AA4"/>
    <w:rsid w:val="00A71785"/>
    <w:rsid w:val="00A84485"/>
    <w:rsid w:val="00A87E3A"/>
    <w:rsid w:val="00A9464E"/>
    <w:rsid w:val="00A9695F"/>
    <w:rsid w:val="00A96B2A"/>
    <w:rsid w:val="00AA3760"/>
    <w:rsid w:val="00AB7D5C"/>
    <w:rsid w:val="00AC4D95"/>
    <w:rsid w:val="00AD1364"/>
    <w:rsid w:val="00AD65EF"/>
    <w:rsid w:val="00AE1BCC"/>
    <w:rsid w:val="00B07E7E"/>
    <w:rsid w:val="00B1643C"/>
    <w:rsid w:val="00B23623"/>
    <w:rsid w:val="00B25A8C"/>
    <w:rsid w:val="00B277F0"/>
    <w:rsid w:val="00B363E6"/>
    <w:rsid w:val="00B400C8"/>
    <w:rsid w:val="00B51514"/>
    <w:rsid w:val="00B519B7"/>
    <w:rsid w:val="00B57CE8"/>
    <w:rsid w:val="00B602E0"/>
    <w:rsid w:val="00B60C95"/>
    <w:rsid w:val="00B61CCB"/>
    <w:rsid w:val="00B62631"/>
    <w:rsid w:val="00B63516"/>
    <w:rsid w:val="00B65AB4"/>
    <w:rsid w:val="00B80BC8"/>
    <w:rsid w:val="00B82A01"/>
    <w:rsid w:val="00B82B4A"/>
    <w:rsid w:val="00B90939"/>
    <w:rsid w:val="00B91256"/>
    <w:rsid w:val="00B94BE5"/>
    <w:rsid w:val="00B96712"/>
    <w:rsid w:val="00BA09EA"/>
    <w:rsid w:val="00BA0F72"/>
    <w:rsid w:val="00BA2A8D"/>
    <w:rsid w:val="00BA7C39"/>
    <w:rsid w:val="00BB68F5"/>
    <w:rsid w:val="00BB763F"/>
    <w:rsid w:val="00BC2752"/>
    <w:rsid w:val="00BC5F10"/>
    <w:rsid w:val="00BC7EEC"/>
    <w:rsid w:val="00BD17A2"/>
    <w:rsid w:val="00BD1F03"/>
    <w:rsid w:val="00BD6335"/>
    <w:rsid w:val="00BE098C"/>
    <w:rsid w:val="00BE1450"/>
    <w:rsid w:val="00BF2893"/>
    <w:rsid w:val="00BF4897"/>
    <w:rsid w:val="00BF65A5"/>
    <w:rsid w:val="00C02961"/>
    <w:rsid w:val="00C072D2"/>
    <w:rsid w:val="00C07F0D"/>
    <w:rsid w:val="00C16ABC"/>
    <w:rsid w:val="00C207E3"/>
    <w:rsid w:val="00C2273F"/>
    <w:rsid w:val="00C24D36"/>
    <w:rsid w:val="00C2548B"/>
    <w:rsid w:val="00C314FF"/>
    <w:rsid w:val="00C32362"/>
    <w:rsid w:val="00C352BF"/>
    <w:rsid w:val="00C41392"/>
    <w:rsid w:val="00C46747"/>
    <w:rsid w:val="00C46D1B"/>
    <w:rsid w:val="00C504A0"/>
    <w:rsid w:val="00C53616"/>
    <w:rsid w:val="00C54134"/>
    <w:rsid w:val="00C56E22"/>
    <w:rsid w:val="00C60B4A"/>
    <w:rsid w:val="00C62D8B"/>
    <w:rsid w:val="00C646C6"/>
    <w:rsid w:val="00C7326B"/>
    <w:rsid w:val="00C8287E"/>
    <w:rsid w:val="00C85E9C"/>
    <w:rsid w:val="00C8751D"/>
    <w:rsid w:val="00CA23ED"/>
    <w:rsid w:val="00CA5A14"/>
    <w:rsid w:val="00CA7149"/>
    <w:rsid w:val="00CB0A27"/>
    <w:rsid w:val="00CC1C3E"/>
    <w:rsid w:val="00CD22E9"/>
    <w:rsid w:val="00CD3063"/>
    <w:rsid w:val="00CD6F61"/>
    <w:rsid w:val="00D05CA0"/>
    <w:rsid w:val="00D13458"/>
    <w:rsid w:val="00D15239"/>
    <w:rsid w:val="00D171C9"/>
    <w:rsid w:val="00D20B8C"/>
    <w:rsid w:val="00D21724"/>
    <w:rsid w:val="00D2509E"/>
    <w:rsid w:val="00D43D4F"/>
    <w:rsid w:val="00D44E69"/>
    <w:rsid w:val="00D45CEA"/>
    <w:rsid w:val="00D46C15"/>
    <w:rsid w:val="00D50FDE"/>
    <w:rsid w:val="00D57392"/>
    <w:rsid w:val="00D60A65"/>
    <w:rsid w:val="00D61127"/>
    <w:rsid w:val="00D63879"/>
    <w:rsid w:val="00D81B0F"/>
    <w:rsid w:val="00D8477F"/>
    <w:rsid w:val="00D85A83"/>
    <w:rsid w:val="00D91BB0"/>
    <w:rsid w:val="00D955A2"/>
    <w:rsid w:val="00DA2935"/>
    <w:rsid w:val="00DA409D"/>
    <w:rsid w:val="00DB5F3A"/>
    <w:rsid w:val="00DB6172"/>
    <w:rsid w:val="00DB6A39"/>
    <w:rsid w:val="00DB7330"/>
    <w:rsid w:val="00DC3527"/>
    <w:rsid w:val="00DE6515"/>
    <w:rsid w:val="00DE6AB8"/>
    <w:rsid w:val="00DF1F53"/>
    <w:rsid w:val="00DF71D2"/>
    <w:rsid w:val="00E00F78"/>
    <w:rsid w:val="00E01B9F"/>
    <w:rsid w:val="00E06D8A"/>
    <w:rsid w:val="00E07544"/>
    <w:rsid w:val="00E1073D"/>
    <w:rsid w:val="00E1133B"/>
    <w:rsid w:val="00E25CF8"/>
    <w:rsid w:val="00E308ED"/>
    <w:rsid w:val="00E33B71"/>
    <w:rsid w:val="00E36824"/>
    <w:rsid w:val="00E46710"/>
    <w:rsid w:val="00E51741"/>
    <w:rsid w:val="00E6218D"/>
    <w:rsid w:val="00E62C2D"/>
    <w:rsid w:val="00E6321A"/>
    <w:rsid w:val="00E6594E"/>
    <w:rsid w:val="00E67B8A"/>
    <w:rsid w:val="00E91977"/>
    <w:rsid w:val="00E97619"/>
    <w:rsid w:val="00EA472E"/>
    <w:rsid w:val="00EA635C"/>
    <w:rsid w:val="00EB143E"/>
    <w:rsid w:val="00EB1F56"/>
    <w:rsid w:val="00EB23B4"/>
    <w:rsid w:val="00EB2F72"/>
    <w:rsid w:val="00EC06C9"/>
    <w:rsid w:val="00ED1825"/>
    <w:rsid w:val="00EE33AE"/>
    <w:rsid w:val="00EE3756"/>
    <w:rsid w:val="00EE5D69"/>
    <w:rsid w:val="00EE70F1"/>
    <w:rsid w:val="00F05785"/>
    <w:rsid w:val="00F058DB"/>
    <w:rsid w:val="00F0731C"/>
    <w:rsid w:val="00F109C0"/>
    <w:rsid w:val="00F12497"/>
    <w:rsid w:val="00F2067E"/>
    <w:rsid w:val="00F218D1"/>
    <w:rsid w:val="00F22708"/>
    <w:rsid w:val="00F25057"/>
    <w:rsid w:val="00F254EF"/>
    <w:rsid w:val="00F26E9C"/>
    <w:rsid w:val="00F30752"/>
    <w:rsid w:val="00F3726E"/>
    <w:rsid w:val="00F4451D"/>
    <w:rsid w:val="00F44BA3"/>
    <w:rsid w:val="00F45D3D"/>
    <w:rsid w:val="00F4677B"/>
    <w:rsid w:val="00F545EC"/>
    <w:rsid w:val="00F553EE"/>
    <w:rsid w:val="00F55CC3"/>
    <w:rsid w:val="00F56FF7"/>
    <w:rsid w:val="00F63695"/>
    <w:rsid w:val="00F838E4"/>
    <w:rsid w:val="00F87475"/>
    <w:rsid w:val="00F90A38"/>
    <w:rsid w:val="00F92406"/>
    <w:rsid w:val="00F9466D"/>
    <w:rsid w:val="00F96568"/>
    <w:rsid w:val="00FB00A2"/>
    <w:rsid w:val="00FB05A6"/>
    <w:rsid w:val="00FB08AC"/>
    <w:rsid w:val="00FB310E"/>
    <w:rsid w:val="00FB54DC"/>
    <w:rsid w:val="00FB5F7D"/>
    <w:rsid w:val="00FB745F"/>
    <w:rsid w:val="00FC2E68"/>
    <w:rsid w:val="00FC5803"/>
    <w:rsid w:val="00FD4F57"/>
    <w:rsid w:val="00FD58F2"/>
    <w:rsid w:val="00FE1D5C"/>
    <w:rsid w:val="00FE2889"/>
    <w:rsid w:val="00FE46A9"/>
    <w:rsid w:val="00FE4F66"/>
    <w:rsid w:val="00FF2D0E"/>
    <w:rsid w:val="00FF53F2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482F6305"/>
  <w15:docId w15:val="{62B68DA4-4F84-8C46-B372-830BD7C4B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 w:unhideWhenUsed="1"/>
    <w:lsdException w:name="No Spacing" w:semiHidden="1" w:uiPriority="1" w:unhideWhenUsed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0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link w:val="Heading1Char"/>
    <w:uiPriority w:val="9"/>
    <w:qFormat/>
    <w:rsid w:val="009371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nhideWhenUsed/>
    <w:qFormat/>
    <w:rsid w:val="005A4A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3">
    <w:name w:val="heading 3"/>
    <w:basedOn w:val="Normal"/>
    <w:next w:val="Normal"/>
    <w:link w:val="Heading3Char"/>
    <w:qFormat/>
    <w:rsid w:val="00FD4F57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4A59AB"/>
    <w:pPr>
      <w:keepNext/>
      <w:spacing w:after="120"/>
      <w:ind w:firstLine="720"/>
      <w:jc w:val="both"/>
      <w:outlineLvl w:val="3"/>
    </w:pPr>
    <w:rPr>
      <w:bCs/>
      <w:i/>
      <w:sz w:val="28"/>
      <w:szCs w:val="28"/>
      <w:u w:val="doub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158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A7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FD4F57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4A59AB"/>
    <w:rPr>
      <w:rFonts w:ascii="Times New Roman" w:eastAsia="Times New Roman" w:hAnsi="Times New Roman"/>
      <w:bCs/>
      <w:i/>
      <w:sz w:val="28"/>
      <w:szCs w:val="28"/>
      <w:u w:val="double"/>
    </w:rPr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styleId="Strong">
    <w:name w:val="Strong"/>
    <w:qFormat/>
    <w:rsid w:val="001C64B0"/>
    <w:rPr>
      <w:b/>
      <w:bCs/>
    </w:rPr>
  </w:style>
  <w:style w:type="character" w:styleId="Hyperlink">
    <w:name w:val="Hyperlink"/>
    <w:basedOn w:val="DefaultParagraphFont"/>
    <w:unhideWhenUsed/>
    <w:rsid w:val="003B5F9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9468E"/>
    <w:rPr>
      <w:rFonts w:ascii="Arial" w:eastAsia="MS Mincho" w:hAnsi="Arial"/>
      <w:sz w:val="22"/>
      <w:szCs w:val="22"/>
      <w:lang w:val="vi-VN" w:eastAsia="ja-JP"/>
    </w:rPr>
  </w:style>
  <w:style w:type="character" w:styleId="Emphasis">
    <w:name w:val="Emphasis"/>
    <w:uiPriority w:val="20"/>
    <w:qFormat/>
    <w:rsid w:val="0039468E"/>
    <w:rPr>
      <w:i/>
      <w:iCs/>
    </w:rPr>
  </w:style>
  <w:style w:type="character" w:customStyle="1" w:styleId="apple-converted-space">
    <w:name w:val="apple-converted-space"/>
    <w:rsid w:val="0039468E"/>
  </w:style>
  <w:style w:type="paragraph" w:styleId="BodyText">
    <w:name w:val="Body Text"/>
    <w:basedOn w:val="Normal"/>
    <w:link w:val="BodyTextChar"/>
    <w:unhideWhenUsed/>
    <w:rsid w:val="0093715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37158"/>
    <w:rPr>
      <w:rFonts w:ascii="Times New Roman" w:eastAsia="Times New Roman" w:hAnsi="Times New Roman"/>
      <w:sz w:val="26"/>
      <w:szCs w:val="26"/>
    </w:rPr>
  </w:style>
  <w:style w:type="paragraph" w:styleId="NormalWeb">
    <w:name w:val="Normal (Web)"/>
    <w:basedOn w:val="Normal"/>
    <w:rsid w:val="00937158"/>
    <w:pPr>
      <w:spacing w:after="150"/>
    </w:pPr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FD4F57"/>
    <w:pPr>
      <w:ind w:firstLine="720"/>
    </w:pPr>
    <w:rPr>
      <w:sz w:val="28"/>
      <w:szCs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FD4F57"/>
    <w:rPr>
      <w:rFonts w:ascii="Times New Roman" w:eastAsia="Times New Roman" w:hAnsi="Times New Roman"/>
      <w:sz w:val="28"/>
      <w:szCs w:val="28"/>
    </w:rPr>
  </w:style>
  <w:style w:type="paragraph" w:styleId="TOC3">
    <w:name w:val="toc 3"/>
    <w:basedOn w:val="Normal"/>
    <w:next w:val="Normal"/>
    <w:autoRedefine/>
    <w:semiHidden/>
    <w:rsid w:val="00FD4F57"/>
    <w:pPr>
      <w:tabs>
        <w:tab w:val="right" w:leader="dot" w:pos="8630"/>
      </w:tabs>
      <w:ind w:left="482"/>
    </w:pPr>
    <w:rPr>
      <w:noProof/>
      <w:sz w:val="24"/>
      <w:szCs w:val="24"/>
      <w:lang w:val="vi-VN"/>
    </w:rPr>
  </w:style>
  <w:style w:type="paragraph" w:styleId="BodyTextIndent">
    <w:name w:val="Body Text Indent"/>
    <w:basedOn w:val="Normal"/>
    <w:link w:val="BodyTextIndentChar"/>
    <w:unhideWhenUsed/>
    <w:rsid w:val="005A4A7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A4A76"/>
    <w:rPr>
      <w:rFonts w:ascii="Times New Roman" w:eastAsia="Times New Roman" w:hAnsi="Times New Roman"/>
      <w:sz w:val="26"/>
      <w:szCs w:val="26"/>
    </w:rPr>
  </w:style>
  <w:style w:type="character" w:customStyle="1" w:styleId="CommentTextChar">
    <w:name w:val="Comment Text Char"/>
    <w:basedOn w:val="DefaultParagraphFont"/>
    <w:link w:val="CommentText"/>
    <w:semiHidden/>
    <w:rsid w:val="004A59AB"/>
    <w:rPr>
      <w:rFonts w:ascii=".VnTime" w:eastAsia="Times New Roman" w:hAnsi=".VnTime"/>
    </w:rPr>
  </w:style>
  <w:style w:type="paragraph" w:styleId="CommentText">
    <w:name w:val="annotation text"/>
    <w:basedOn w:val="Normal"/>
    <w:link w:val="CommentTextChar"/>
    <w:semiHidden/>
    <w:rsid w:val="004A59AB"/>
    <w:rPr>
      <w:rFonts w:ascii=".VnTime" w:hAnsi=".VnTime"/>
      <w:sz w:val="20"/>
      <w:szCs w:val="20"/>
    </w:rPr>
  </w:style>
  <w:style w:type="paragraph" w:styleId="Date">
    <w:name w:val="Date"/>
    <w:basedOn w:val="Normal"/>
    <w:next w:val="Normal"/>
    <w:link w:val="DateChar"/>
    <w:rsid w:val="004A59AB"/>
  </w:style>
  <w:style w:type="character" w:customStyle="1" w:styleId="DateChar">
    <w:name w:val="Date Char"/>
    <w:basedOn w:val="DefaultParagraphFont"/>
    <w:link w:val="Date"/>
    <w:rsid w:val="004A59AB"/>
    <w:rPr>
      <w:rFonts w:ascii="Times New Roman" w:eastAsia="Times New Roman" w:hAnsi="Times New Roman"/>
      <w:sz w:val="26"/>
      <w:szCs w:val="26"/>
    </w:rPr>
  </w:style>
  <w:style w:type="character" w:styleId="FollowedHyperlink">
    <w:name w:val="FollowedHyperlink"/>
    <w:rsid w:val="004A59AB"/>
    <w:rPr>
      <w:color w:val="800080"/>
      <w:u w:val="single"/>
    </w:rPr>
  </w:style>
  <w:style w:type="paragraph" w:customStyle="1" w:styleId="MediumShading1-Accent11">
    <w:name w:val="Medium Shading 1 - Accent 11"/>
    <w:qFormat/>
    <w:rsid w:val="004A59AB"/>
    <w:rPr>
      <w:rFonts w:ascii="Arial" w:eastAsia="MS Mincho" w:hAnsi="Arial"/>
      <w:sz w:val="22"/>
      <w:szCs w:val="22"/>
      <w:lang w:val="vi-VN" w:eastAsia="ja-JP"/>
    </w:rPr>
  </w:style>
  <w:style w:type="paragraph" w:customStyle="1" w:styleId="SectionLabel">
    <w:name w:val="Section Label"/>
    <w:basedOn w:val="Normal"/>
    <w:next w:val="Normal"/>
    <w:rsid w:val="006A2E33"/>
    <w:pPr>
      <w:spacing w:line="480" w:lineRule="atLeast"/>
      <w:jc w:val="center"/>
    </w:pPr>
    <w:rPr>
      <w:b/>
      <w:color w:val="800000"/>
      <w:sz w:val="2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B0FE7-8A01-C847-ACFA-ADFB0C7D6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C:\Users\Administrator\Downloads\Mau_de_cuong_chi_tiet_20151204160403.dot</Template>
  <TotalTime>4</TotalTime>
  <Pages>6</Pages>
  <Words>1408</Words>
  <Characters>8027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home</Company>
  <LinksUpToDate>false</LinksUpToDate>
  <CharactersWithSpaces>9417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HuongTM</dc:creator>
  <cp:lastModifiedBy>Nguyen Thi Mai Dung</cp:lastModifiedBy>
  <cp:revision>4</cp:revision>
  <cp:lastPrinted>2017-09-07T07:06:00Z</cp:lastPrinted>
  <dcterms:created xsi:type="dcterms:W3CDTF">2020-04-15T11:45:00Z</dcterms:created>
  <dcterms:modified xsi:type="dcterms:W3CDTF">2020-06-10T15:57:00Z</dcterms:modified>
</cp:coreProperties>
</file>