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2B71B5F1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2B71B5EE" w14:textId="77777777" w:rsidR="00744C77" w:rsidRPr="003555B5" w:rsidRDefault="0030500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2B71B82A" wp14:editId="2B71B82B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B1C6ECA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2B71B5EF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2B71B5F0" w14:textId="77777777" w:rsidR="00744C77" w:rsidRPr="003555B5" w:rsidRDefault="0030500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2B71B82C" wp14:editId="2B71B82D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275D42E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2B71B5F2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B71B5F3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B71B5F4" w14:textId="77777777" w:rsidR="00744C77" w:rsidRPr="003555B5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EF62BB">
        <w:rPr>
          <w:b/>
          <w:bCs/>
          <w:sz w:val="24"/>
          <w:szCs w:val="24"/>
        </w:rPr>
        <w:t>:</w:t>
      </w:r>
    </w:p>
    <w:p w14:paraId="2B71B5F5" w14:textId="77777777" w:rsidR="00EF62BB" w:rsidRPr="00EF62BB" w:rsidRDefault="00EF62BB" w:rsidP="00EF62BB">
      <w:pPr>
        <w:pStyle w:val="ListParagraph"/>
        <w:widowControl w:val="0"/>
        <w:numPr>
          <w:ilvl w:val="0"/>
          <w:numId w:val="8"/>
        </w:numPr>
        <w:spacing w:line="320" w:lineRule="atLeast"/>
        <w:contextualSpacing/>
        <w:jc w:val="both"/>
      </w:pPr>
      <w:r w:rsidRPr="00EF62BB">
        <w:t xml:space="preserve">Tiếng Việt: </w:t>
      </w:r>
      <w:r w:rsidR="00A87F3E" w:rsidRPr="00A87F3E">
        <w:rPr>
          <w:b/>
        </w:rPr>
        <w:t>Chuẩn kỹ năng s</w:t>
      </w:r>
      <w:r w:rsidR="009A4667" w:rsidRPr="00A87F3E">
        <w:rPr>
          <w:b/>
        </w:rPr>
        <w:t>ử dụng Công</w:t>
      </w:r>
      <w:r w:rsidR="00A87F3E">
        <w:rPr>
          <w:b/>
        </w:rPr>
        <w:t xml:space="preserve"> nghệ thông tin</w:t>
      </w:r>
    </w:p>
    <w:p w14:paraId="2B71B5F6" w14:textId="77777777" w:rsidR="00EF62BB" w:rsidRPr="00EF62BB" w:rsidRDefault="00EF62BB" w:rsidP="00A87F3E">
      <w:pPr>
        <w:pStyle w:val="ListParagraph"/>
        <w:widowControl w:val="0"/>
        <w:numPr>
          <w:ilvl w:val="0"/>
          <w:numId w:val="8"/>
        </w:numPr>
        <w:spacing w:line="320" w:lineRule="atLeast"/>
        <w:contextualSpacing/>
        <w:jc w:val="both"/>
      </w:pPr>
      <w:r w:rsidRPr="00EF62BB">
        <w:t xml:space="preserve">Tiếng Anh: </w:t>
      </w:r>
      <w:r w:rsidR="00A87F3E" w:rsidRPr="00A87F3E">
        <w:rPr>
          <w:b/>
        </w:rPr>
        <w:t>Skill standards for using Information Technology</w:t>
      </w:r>
    </w:p>
    <w:p w14:paraId="2B71B5F7" w14:textId="77777777" w:rsidR="00EF62BB" w:rsidRDefault="00744C77" w:rsidP="00EF62BB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147207">
        <w:rPr>
          <w:b/>
          <w:sz w:val="24"/>
          <w:szCs w:val="24"/>
        </w:rPr>
        <w:t xml:space="preserve"> </w:t>
      </w:r>
    </w:p>
    <w:p w14:paraId="2B71B5F8" w14:textId="77777777" w:rsidR="00EF62BB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EF62BB">
        <w:rPr>
          <w:b/>
          <w:bCs/>
          <w:color w:val="000000"/>
          <w:sz w:val="24"/>
          <w:szCs w:val="24"/>
        </w:rPr>
        <w:t xml:space="preserve"> </w:t>
      </w:r>
      <w:r w:rsidR="00EF62BB" w:rsidRPr="00EF62BB">
        <w:rPr>
          <w:b/>
          <w:bCs/>
          <w:color w:val="000000"/>
          <w:sz w:val="24"/>
          <w:szCs w:val="24"/>
        </w:rPr>
        <w:t xml:space="preserve">3 (2-2-5), </w:t>
      </w:r>
      <w:r w:rsidR="00EF62BB" w:rsidRPr="00C20D36">
        <w:rPr>
          <w:bCs/>
          <w:color w:val="000000"/>
          <w:sz w:val="24"/>
          <w:szCs w:val="24"/>
        </w:rPr>
        <w:t>thời gian học 1</w:t>
      </w:r>
      <w:r w:rsidR="00D63B7B">
        <w:rPr>
          <w:bCs/>
          <w:color w:val="000000"/>
          <w:sz w:val="24"/>
          <w:szCs w:val="24"/>
        </w:rPr>
        <w:t>6</w:t>
      </w:r>
      <w:r w:rsidR="00EF62BB" w:rsidRPr="00C20D36">
        <w:rPr>
          <w:bCs/>
          <w:color w:val="000000"/>
          <w:sz w:val="24"/>
          <w:szCs w:val="24"/>
        </w:rPr>
        <w:t xml:space="preserve"> tuần</w:t>
      </w:r>
    </w:p>
    <w:p w14:paraId="2B71B5F9" w14:textId="77777777"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14:paraId="2B71B5FA" w14:textId="77777777" w:rsidR="000D075E" w:rsidRPr="003555B5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C20D36">
        <w:rPr>
          <w:sz w:val="24"/>
          <w:szCs w:val="24"/>
        </w:rPr>
        <w:t xml:space="preserve"> 30</w:t>
      </w:r>
      <w:r w:rsidR="00C20D36">
        <w:rPr>
          <w:sz w:val="24"/>
          <w:szCs w:val="24"/>
        </w:rPr>
        <w:tab/>
      </w:r>
      <w:r w:rsidR="00C20D36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C20D36">
        <w:rPr>
          <w:sz w:val="24"/>
          <w:szCs w:val="24"/>
        </w:rPr>
        <w:t xml:space="preserve"> 0</w:t>
      </w:r>
      <w:r w:rsidR="00C20D36">
        <w:rPr>
          <w:sz w:val="24"/>
          <w:szCs w:val="24"/>
        </w:rPr>
        <w:tab/>
      </w:r>
      <w:r w:rsidR="00C20D36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C20D36">
        <w:rPr>
          <w:sz w:val="24"/>
          <w:szCs w:val="24"/>
        </w:rPr>
        <w:t xml:space="preserve"> 30</w:t>
      </w:r>
      <w:r w:rsidRPr="003555B5">
        <w:rPr>
          <w:sz w:val="24"/>
          <w:szCs w:val="24"/>
          <w:lang w:val="vi-VN"/>
        </w:rPr>
        <w:t xml:space="preserve"> </w:t>
      </w:r>
    </w:p>
    <w:p w14:paraId="2B71B5FB" w14:textId="77777777" w:rsidR="00744C77" w:rsidRPr="003555B5" w:rsidRDefault="004A21C9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</w:t>
      </w:r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C20D36">
        <w:rPr>
          <w:sz w:val="24"/>
          <w:szCs w:val="24"/>
        </w:rPr>
        <w:t xml:space="preserve"> 0</w:t>
      </w:r>
      <w:r w:rsidR="00C20D36">
        <w:rPr>
          <w:sz w:val="24"/>
          <w:szCs w:val="24"/>
        </w:rPr>
        <w:tab/>
      </w:r>
      <w:r w:rsidR="00C20D36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C20D36">
        <w:rPr>
          <w:sz w:val="24"/>
          <w:szCs w:val="24"/>
        </w:rPr>
        <w:t xml:space="preserve"> 0</w:t>
      </w:r>
      <w:r w:rsidR="00C20D36">
        <w:rPr>
          <w:sz w:val="24"/>
          <w:szCs w:val="24"/>
        </w:rPr>
        <w:tab/>
      </w:r>
      <w:r w:rsidR="00C20D36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C20D36">
        <w:rPr>
          <w:sz w:val="24"/>
          <w:szCs w:val="24"/>
        </w:rPr>
        <w:t xml:space="preserve"> 75</w:t>
      </w:r>
    </w:p>
    <w:p w14:paraId="2B71B5FC" w14:textId="77777777" w:rsidR="00744C77" w:rsidRPr="003555B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14:paraId="2B71B5FD" w14:textId="77777777" w:rsidR="003F5908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14:paraId="2B71B5FF" w14:textId="12154A61" w:rsidR="00F31F43" w:rsidRDefault="00CF4EAE" w:rsidP="001A30AA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31F43">
        <w:rPr>
          <w:sz w:val="24"/>
          <w:szCs w:val="24"/>
        </w:rPr>
        <w:t xml:space="preserve">1. </w:t>
      </w:r>
      <w:r w:rsidR="00F31F43" w:rsidRPr="00BA7EB5">
        <w:rPr>
          <w:sz w:val="24"/>
          <w:szCs w:val="24"/>
        </w:rPr>
        <w:t>Tạ Quang Chiểu</w:t>
      </w:r>
      <w:r w:rsidR="00F31F43">
        <w:rPr>
          <w:sz w:val="24"/>
          <w:szCs w:val="24"/>
        </w:rPr>
        <w:tab/>
        <w:t>0802-04</w:t>
      </w:r>
    </w:p>
    <w:p w14:paraId="2B71B600" w14:textId="1E820D56" w:rsidR="00F31F43" w:rsidRDefault="00F31F43" w:rsidP="00F31F43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A30AA">
        <w:rPr>
          <w:sz w:val="24"/>
          <w:szCs w:val="24"/>
        </w:rPr>
        <w:t>2</w:t>
      </w:r>
      <w:r>
        <w:rPr>
          <w:sz w:val="24"/>
          <w:szCs w:val="24"/>
        </w:rPr>
        <w:t>. Bùi Thị Vân Anh</w:t>
      </w:r>
      <w:r>
        <w:rPr>
          <w:sz w:val="24"/>
          <w:szCs w:val="24"/>
        </w:rPr>
        <w:tab/>
        <w:t>0802-13</w:t>
      </w:r>
    </w:p>
    <w:p w14:paraId="2B71B601" w14:textId="6DF68EC7" w:rsidR="00F31F43" w:rsidRDefault="00F31F43" w:rsidP="00F31F43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A30AA">
        <w:rPr>
          <w:sz w:val="24"/>
          <w:szCs w:val="24"/>
        </w:rPr>
        <w:t>3</w:t>
      </w:r>
      <w:r>
        <w:rPr>
          <w:sz w:val="24"/>
          <w:szCs w:val="24"/>
        </w:rPr>
        <w:t>. Đào Thị Thu Vân</w:t>
      </w:r>
      <w:r>
        <w:rPr>
          <w:sz w:val="24"/>
          <w:szCs w:val="24"/>
        </w:rPr>
        <w:tab/>
        <w:t>0802-07</w:t>
      </w:r>
    </w:p>
    <w:p w14:paraId="2B71B602" w14:textId="1F661A03" w:rsidR="00F31F43" w:rsidRDefault="00F31F43" w:rsidP="00F31F43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A30AA">
        <w:rPr>
          <w:sz w:val="24"/>
          <w:szCs w:val="24"/>
        </w:rPr>
        <w:t>4</w:t>
      </w:r>
      <w:r>
        <w:rPr>
          <w:sz w:val="24"/>
          <w:szCs w:val="24"/>
        </w:rPr>
        <w:t>. Phạm Đức Hậu</w:t>
      </w:r>
      <w:r>
        <w:rPr>
          <w:sz w:val="24"/>
          <w:szCs w:val="24"/>
        </w:rPr>
        <w:tab/>
        <w:t>0804-04</w:t>
      </w:r>
    </w:p>
    <w:p w14:paraId="2B71B603" w14:textId="5575EFF8" w:rsidR="00F31F43" w:rsidRDefault="00F31F43" w:rsidP="00F31F43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A30AA">
        <w:rPr>
          <w:sz w:val="24"/>
          <w:szCs w:val="24"/>
        </w:rPr>
        <w:t>5</w:t>
      </w:r>
      <w:r>
        <w:rPr>
          <w:sz w:val="24"/>
          <w:szCs w:val="24"/>
        </w:rPr>
        <w:t>. Vũ Lan Phương</w:t>
      </w:r>
      <w:r>
        <w:rPr>
          <w:sz w:val="24"/>
          <w:szCs w:val="24"/>
        </w:rPr>
        <w:tab/>
        <w:t>0802-09</w:t>
      </w:r>
    </w:p>
    <w:p w14:paraId="2B71B604" w14:textId="679F608D" w:rsidR="00F31F43" w:rsidRDefault="00F31F43" w:rsidP="00F31F43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A30AA">
        <w:rPr>
          <w:sz w:val="24"/>
          <w:szCs w:val="24"/>
        </w:rPr>
        <w:t>6</w:t>
      </w:r>
      <w:r>
        <w:rPr>
          <w:sz w:val="24"/>
          <w:szCs w:val="24"/>
        </w:rPr>
        <w:t>. Dương Chí Thiện</w:t>
      </w:r>
      <w:r>
        <w:rPr>
          <w:sz w:val="24"/>
          <w:szCs w:val="24"/>
        </w:rPr>
        <w:tab/>
        <w:t>0802-03</w:t>
      </w:r>
    </w:p>
    <w:p w14:paraId="2B71B606" w14:textId="6200BCF6" w:rsidR="00F31F43" w:rsidRDefault="00F31F43" w:rsidP="001A30AA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A30AA">
        <w:rPr>
          <w:sz w:val="24"/>
          <w:szCs w:val="24"/>
        </w:rPr>
        <w:t>7</w:t>
      </w:r>
      <w:r>
        <w:rPr>
          <w:sz w:val="24"/>
          <w:szCs w:val="24"/>
        </w:rPr>
        <w:t>. Vương Thị Như Quỳnh</w:t>
      </w:r>
      <w:r>
        <w:rPr>
          <w:sz w:val="24"/>
          <w:szCs w:val="24"/>
        </w:rPr>
        <w:tab/>
        <w:t>0802-10</w:t>
      </w:r>
      <w:r>
        <w:rPr>
          <w:sz w:val="24"/>
          <w:szCs w:val="24"/>
        </w:rPr>
        <w:tab/>
      </w:r>
    </w:p>
    <w:p w14:paraId="2B71B607" w14:textId="1E859BBD" w:rsidR="009A4667" w:rsidRDefault="006447AD" w:rsidP="009A4667">
      <w:pPr>
        <w:pStyle w:val="BodyText2"/>
        <w:spacing w:before="120" w:after="0" w:line="240" w:lineRule="auto"/>
        <w:ind w:firstLine="36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C20D36">
        <w:rPr>
          <w:b/>
          <w:sz w:val="24"/>
          <w:szCs w:val="24"/>
        </w:rPr>
        <w:t xml:space="preserve"> </w:t>
      </w:r>
      <w:r w:rsidR="001A30AA">
        <w:rPr>
          <w:b/>
          <w:sz w:val="24"/>
          <w:szCs w:val="24"/>
        </w:rPr>
        <w:t>Hệ thống thông tin và Tri thức</w:t>
      </w:r>
    </w:p>
    <w:p w14:paraId="2B71B608" w14:textId="77777777" w:rsidR="00744C77" w:rsidRPr="009A4667" w:rsidRDefault="006447AD" w:rsidP="009A4667">
      <w:pPr>
        <w:pStyle w:val="BodyText2"/>
        <w:spacing w:before="120" w:after="0" w:line="240" w:lineRule="auto"/>
        <w:ind w:firstLine="36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C20D36">
        <w:rPr>
          <w:b/>
          <w:sz w:val="24"/>
          <w:szCs w:val="24"/>
        </w:rPr>
        <w:t xml:space="preserve"> Công nghệ thông tin</w:t>
      </w:r>
    </w:p>
    <w:p w14:paraId="2B71B609" w14:textId="77777777"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14:paraId="2B71B60A" w14:textId="77777777"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9A4667">
        <w:rPr>
          <w:b/>
          <w:bCs/>
          <w:color w:val="000000"/>
          <w:sz w:val="24"/>
          <w:szCs w:val="24"/>
        </w:rPr>
        <w:t xml:space="preserve"> </w:t>
      </w:r>
    </w:p>
    <w:p w14:paraId="2B71B60B" w14:textId="77777777"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 w:rsidR="00AB7B15">
        <w:rPr>
          <w:b/>
          <w:bCs/>
          <w:color w:val="000000"/>
          <w:sz w:val="24"/>
          <w:szCs w:val="24"/>
        </w:rPr>
        <w:t xml:space="preserve"> </w:t>
      </w:r>
    </w:p>
    <w:p w14:paraId="2B71B60C" w14:textId="77777777" w:rsidR="0016239E" w:rsidRPr="005338A0" w:rsidRDefault="00744C77" w:rsidP="0016239E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338A0">
        <w:rPr>
          <w:b/>
          <w:bCs/>
          <w:color w:val="000000"/>
          <w:sz w:val="24"/>
          <w:szCs w:val="24"/>
        </w:rPr>
        <w:t>Mục tiêu của học phần</w:t>
      </w:r>
      <w:r w:rsidR="00AB4D53" w:rsidRPr="005338A0">
        <w:rPr>
          <w:b/>
          <w:bCs/>
          <w:color w:val="000000"/>
          <w:sz w:val="24"/>
          <w:szCs w:val="24"/>
        </w:rPr>
        <w:t xml:space="preserve">: </w:t>
      </w:r>
      <w:r w:rsidR="0016239E" w:rsidRPr="005338A0">
        <w:rPr>
          <w:bCs/>
          <w:sz w:val="24"/>
          <w:szCs w:val="24"/>
        </w:rPr>
        <w:t xml:space="preserve">Cung cấp cho sinh viên những kiến thức </w:t>
      </w:r>
      <w:r w:rsidR="002B380B">
        <w:rPr>
          <w:bCs/>
          <w:sz w:val="24"/>
          <w:szCs w:val="24"/>
        </w:rPr>
        <w:t>cơ bản về sử dụng Công nghệ Thông tin</w:t>
      </w:r>
      <w:r w:rsidR="00E42D6A">
        <w:rPr>
          <w:bCs/>
          <w:sz w:val="24"/>
          <w:szCs w:val="24"/>
        </w:rPr>
        <w:t xml:space="preserve"> hỗ trợ việc thi chuẩn đầu ra môn Tin học</w:t>
      </w:r>
      <w:r w:rsidR="002B380B">
        <w:rPr>
          <w:bCs/>
          <w:sz w:val="24"/>
          <w:szCs w:val="24"/>
        </w:rPr>
        <w:t xml:space="preserve">: Hiểu biết về Công nghệ Thông tin, Sử dụng máy tính cơ bản, Xử lý </w:t>
      </w:r>
      <w:r w:rsidR="00E42D6A">
        <w:rPr>
          <w:bCs/>
          <w:sz w:val="24"/>
          <w:szCs w:val="24"/>
        </w:rPr>
        <w:t>văn bản cơ bản, Sử dụng bảng tính c</w:t>
      </w:r>
      <w:r w:rsidR="00AB7B15">
        <w:rPr>
          <w:bCs/>
          <w:sz w:val="24"/>
          <w:szCs w:val="24"/>
        </w:rPr>
        <w:t>ơ</w:t>
      </w:r>
      <w:r w:rsidR="00E42D6A">
        <w:rPr>
          <w:bCs/>
          <w:sz w:val="24"/>
          <w:szCs w:val="24"/>
        </w:rPr>
        <w:t xml:space="preserve"> bản, Sử dụng trình chiếu cơ bản, Sử dụng Internet cơ bản</w:t>
      </w:r>
    </w:p>
    <w:p w14:paraId="2B71B60D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Kiến thức</w:t>
      </w:r>
    </w:p>
    <w:p w14:paraId="2B71B60E" w14:textId="77777777" w:rsidR="00B60C95" w:rsidRPr="00AB4D53" w:rsidRDefault="00AB4D53" w:rsidP="00AB4D53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>
        <w:t xml:space="preserve">Kiến thức cơ bản về </w:t>
      </w:r>
      <w:r w:rsidR="00E42D6A">
        <w:t>Công nghệ Thông tin</w:t>
      </w:r>
    </w:p>
    <w:p w14:paraId="2B71B60F" w14:textId="77777777" w:rsidR="00AB4D53" w:rsidRPr="00AB4D53" w:rsidRDefault="00AB4D53" w:rsidP="00AB4D53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>
        <w:t xml:space="preserve">Kiến thức về </w:t>
      </w:r>
      <w:r w:rsidR="00E42D6A">
        <w:t>sử dụng máy tính cơ bản</w:t>
      </w:r>
    </w:p>
    <w:p w14:paraId="2B71B610" w14:textId="77777777" w:rsidR="00AB4D53" w:rsidRPr="00AB4D53" w:rsidRDefault="00E42D6A" w:rsidP="00AB4D53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>
        <w:t>Kiến thức về xử lý văn bản cơ bản</w:t>
      </w:r>
    </w:p>
    <w:p w14:paraId="2B71B611" w14:textId="77777777" w:rsidR="00F16129" w:rsidRPr="00F16129" w:rsidRDefault="00F16129" w:rsidP="00AB4D53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>
        <w:t xml:space="preserve">Kiến thức về </w:t>
      </w:r>
      <w:r w:rsidR="00E42D6A">
        <w:t>sử dụng bảng tính cơ bản</w:t>
      </w:r>
    </w:p>
    <w:p w14:paraId="2B71B612" w14:textId="77777777" w:rsidR="008C544D" w:rsidRPr="00E42D6A" w:rsidRDefault="00E42D6A" w:rsidP="00F16129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>
        <w:lastRenderedPageBreak/>
        <w:t>Kiến thức về sử dụng bảng tính cơ bản</w:t>
      </w:r>
    </w:p>
    <w:p w14:paraId="2B71B613" w14:textId="77777777" w:rsidR="00E42D6A" w:rsidRPr="00F16129" w:rsidRDefault="00E42D6A" w:rsidP="00F16129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>
        <w:t>Kiến thức về sử dụng Internet cơ bản</w:t>
      </w:r>
    </w:p>
    <w:p w14:paraId="2B71B614" w14:textId="77777777" w:rsidR="00744C77" w:rsidRPr="00D720BB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w14:paraId="2B71B615" w14:textId="77777777" w:rsidR="00B60C95" w:rsidRPr="00D720BB" w:rsidRDefault="00DF0A52" w:rsidP="00D720BB">
      <w:pPr>
        <w:pStyle w:val="ListParagraph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D720BB">
        <w:rPr>
          <w:bCs/>
          <w:lang w:val="vi-VN"/>
        </w:rPr>
        <w:t xml:space="preserve">Nắm được khái niệm cơ bản về </w:t>
      </w:r>
      <w:r w:rsidR="00876BC5">
        <w:rPr>
          <w:bCs/>
        </w:rPr>
        <w:t>Công nghệ Thông tin</w:t>
      </w:r>
    </w:p>
    <w:p w14:paraId="2B71B616" w14:textId="77777777" w:rsidR="00DF0A52" w:rsidRPr="00D57F15" w:rsidRDefault="00DF0A52" w:rsidP="00D720BB">
      <w:pPr>
        <w:pStyle w:val="ListParagraph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D720BB">
        <w:rPr>
          <w:bCs/>
          <w:lang w:val="vi-VN"/>
        </w:rPr>
        <w:t xml:space="preserve">Nắm được </w:t>
      </w:r>
      <w:r w:rsidR="00D57F15">
        <w:rPr>
          <w:bCs/>
        </w:rPr>
        <w:t xml:space="preserve">các kiến thức </w:t>
      </w:r>
      <w:r w:rsidR="00D57F15">
        <w:t>về sử dụng máy tính cơ bản</w:t>
      </w:r>
    </w:p>
    <w:p w14:paraId="2B71B617" w14:textId="77777777" w:rsidR="00D57F15" w:rsidRPr="00D720BB" w:rsidRDefault="00D57F15" w:rsidP="00D720BB">
      <w:pPr>
        <w:pStyle w:val="ListParagraph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D720BB">
        <w:rPr>
          <w:bCs/>
          <w:lang w:val="vi-VN"/>
        </w:rPr>
        <w:t xml:space="preserve">Nắm được </w:t>
      </w:r>
      <w:r>
        <w:rPr>
          <w:bCs/>
        </w:rPr>
        <w:t xml:space="preserve">các kiến thức </w:t>
      </w:r>
      <w:r>
        <w:t>cơ bản về văn bản, soạn thảo và xử lý văn bản</w:t>
      </w:r>
    </w:p>
    <w:p w14:paraId="2B71B618" w14:textId="77777777" w:rsidR="000F4883" w:rsidRPr="00D720BB" w:rsidRDefault="000F4883" w:rsidP="00D720BB">
      <w:pPr>
        <w:pStyle w:val="ListParagraph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D720BB">
        <w:rPr>
          <w:bCs/>
          <w:lang w:val="vi-VN"/>
        </w:rPr>
        <w:t xml:space="preserve">Sử dụng được </w:t>
      </w:r>
      <w:r w:rsidR="00D57F15">
        <w:t>phần mềm xử lý văn bản Microsoft Word để soạn thảo văn bản</w:t>
      </w:r>
    </w:p>
    <w:p w14:paraId="2B71B619" w14:textId="77777777" w:rsidR="005C1DD0" w:rsidRPr="00D720BB" w:rsidRDefault="00D57F15" w:rsidP="00D720BB">
      <w:pPr>
        <w:pStyle w:val="ListParagraph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D720BB">
        <w:rPr>
          <w:bCs/>
          <w:lang w:val="vi-VN"/>
        </w:rPr>
        <w:t xml:space="preserve">Nắm được </w:t>
      </w:r>
      <w:r>
        <w:rPr>
          <w:bCs/>
        </w:rPr>
        <w:t xml:space="preserve">các kiến thức </w:t>
      </w:r>
      <w:r>
        <w:t>cơ bản về bảng tính</w:t>
      </w:r>
      <w:r w:rsidR="005C1DD0" w:rsidRPr="00D720BB">
        <w:rPr>
          <w:bCs/>
          <w:lang w:val="vi-VN"/>
        </w:rPr>
        <w:t>.</w:t>
      </w:r>
    </w:p>
    <w:p w14:paraId="2B71B61A" w14:textId="77777777" w:rsidR="004225B1" w:rsidRPr="004225B1" w:rsidRDefault="00D57F15" w:rsidP="004225B1">
      <w:pPr>
        <w:pStyle w:val="ListParagraph"/>
        <w:numPr>
          <w:ilvl w:val="2"/>
          <w:numId w:val="1"/>
        </w:numPr>
        <w:spacing w:before="120"/>
        <w:jc w:val="both"/>
      </w:pPr>
      <w:r w:rsidRPr="00D720BB">
        <w:rPr>
          <w:bCs/>
          <w:lang w:val="vi-VN"/>
        </w:rPr>
        <w:t xml:space="preserve">Sử dụng được </w:t>
      </w:r>
      <w:r>
        <w:t>phần mềm bảng tính Microsoft Excel</w:t>
      </w:r>
      <w:r w:rsidR="004225B1" w:rsidRPr="004225B1">
        <w:t>.</w:t>
      </w:r>
    </w:p>
    <w:p w14:paraId="2B71B61B" w14:textId="77777777" w:rsidR="004225B1" w:rsidRPr="004225B1" w:rsidRDefault="00D57F15" w:rsidP="004225B1">
      <w:pPr>
        <w:pStyle w:val="ListParagraph"/>
        <w:numPr>
          <w:ilvl w:val="2"/>
          <w:numId w:val="1"/>
        </w:numPr>
        <w:spacing w:before="120"/>
        <w:jc w:val="both"/>
      </w:pPr>
      <w:r w:rsidRPr="00D720BB">
        <w:rPr>
          <w:bCs/>
          <w:lang w:val="vi-VN"/>
        </w:rPr>
        <w:t xml:space="preserve">Nắm được </w:t>
      </w:r>
      <w:r>
        <w:rPr>
          <w:bCs/>
        </w:rPr>
        <w:t xml:space="preserve">các kiến thức </w:t>
      </w:r>
      <w:r>
        <w:t>cơ bản về bài thuyết trình và trình chiếu</w:t>
      </w:r>
    </w:p>
    <w:p w14:paraId="2B71B61C" w14:textId="77777777" w:rsidR="004225B1" w:rsidRPr="004225B1" w:rsidRDefault="00511C94" w:rsidP="004225B1">
      <w:pPr>
        <w:pStyle w:val="ListParagraph"/>
        <w:numPr>
          <w:ilvl w:val="2"/>
          <w:numId w:val="1"/>
        </w:numPr>
        <w:spacing w:before="120"/>
        <w:jc w:val="both"/>
      </w:pPr>
      <w:r w:rsidRPr="00D720BB">
        <w:rPr>
          <w:bCs/>
          <w:lang w:val="vi-VN"/>
        </w:rPr>
        <w:t xml:space="preserve">Sử dụng được </w:t>
      </w:r>
      <w:r>
        <w:t>phần mềm trình chiếu Microsoft PowerPoint để tạo bài thuyết trình và trình chiếu</w:t>
      </w:r>
    </w:p>
    <w:p w14:paraId="2B71B61D" w14:textId="77777777" w:rsidR="004225B1" w:rsidRPr="004225B1" w:rsidRDefault="00511C94" w:rsidP="004225B1">
      <w:pPr>
        <w:pStyle w:val="ListParagraph"/>
        <w:numPr>
          <w:ilvl w:val="2"/>
          <w:numId w:val="1"/>
        </w:numPr>
        <w:spacing w:before="120"/>
        <w:jc w:val="both"/>
      </w:pPr>
      <w:r w:rsidRPr="00D720BB">
        <w:rPr>
          <w:bCs/>
          <w:lang w:val="vi-VN"/>
        </w:rPr>
        <w:t xml:space="preserve">Nắm được </w:t>
      </w:r>
      <w:r>
        <w:rPr>
          <w:bCs/>
        </w:rPr>
        <w:t xml:space="preserve">các kiến thức cơ bản về </w:t>
      </w:r>
      <w:r>
        <w:t>sử dụng Internet.</w:t>
      </w:r>
    </w:p>
    <w:p w14:paraId="2B71B61E" w14:textId="77777777" w:rsidR="00A03E73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14:paraId="2B71B61F" w14:textId="77777777" w:rsidR="00A03E73" w:rsidRPr="00C40FB5" w:rsidRDefault="00B351EB" w:rsidP="00511C94">
      <w:pPr>
        <w:pStyle w:val="BodyText2"/>
        <w:spacing w:before="240" w:after="0" w:line="240" w:lineRule="auto"/>
        <w:ind w:left="360"/>
        <w:jc w:val="both"/>
        <w:rPr>
          <w:sz w:val="24"/>
          <w:szCs w:val="24"/>
        </w:rPr>
      </w:pPr>
      <w:r w:rsidRPr="00BA1393">
        <w:rPr>
          <w:bCs/>
          <w:sz w:val="24"/>
          <w:szCs w:val="24"/>
        </w:rPr>
        <w:t xml:space="preserve">Cung cấp cho sinh viên những kiến thức </w:t>
      </w:r>
      <w:r w:rsidR="00511C94" w:rsidRPr="005338A0">
        <w:rPr>
          <w:bCs/>
          <w:sz w:val="24"/>
          <w:szCs w:val="24"/>
        </w:rPr>
        <w:t xml:space="preserve">kiến thức </w:t>
      </w:r>
      <w:r w:rsidR="00511C94">
        <w:rPr>
          <w:bCs/>
          <w:sz w:val="24"/>
          <w:szCs w:val="24"/>
        </w:rPr>
        <w:t xml:space="preserve">cơ bản về sử dụng Công nghệ Thông tin. </w:t>
      </w:r>
      <w:r w:rsidR="00F16129" w:rsidRPr="00C40FB5">
        <w:rPr>
          <w:sz w:val="24"/>
          <w:szCs w:val="24"/>
        </w:rPr>
        <w:t>Môn học được chia làm các module như sau:</w:t>
      </w:r>
    </w:p>
    <w:p w14:paraId="2B71B620" w14:textId="77777777" w:rsidR="00F16129" w:rsidRPr="00C40FB5" w:rsidRDefault="00511C94" w:rsidP="007575D9">
      <w:pPr>
        <w:pStyle w:val="ListParagraph"/>
        <w:numPr>
          <w:ilvl w:val="0"/>
          <w:numId w:val="18"/>
        </w:numPr>
        <w:jc w:val="both"/>
      </w:pPr>
      <w:r>
        <w:t>Một số khái niệm cơ bản trong Công nghệ Thông tin</w:t>
      </w:r>
    </w:p>
    <w:p w14:paraId="2B71B621" w14:textId="77777777" w:rsidR="00F16129" w:rsidRPr="00C40FB5" w:rsidRDefault="00511C94" w:rsidP="007575D9">
      <w:pPr>
        <w:pStyle w:val="ListParagraph"/>
        <w:numPr>
          <w:ilvl w:val="0"/>
          <w:numId w:val="18"/>
        </w:numPr>
        <w:jc w:val="both"/>
      </w:pPr>
      <w:r>
        <w:t>Sử dụng máy tính cơ bản</w:t>
      </w:r>
    </w:p>
    <w:p w14:paraId="2B71B622" w14:textId="77777777" w:rsidR="00F16129" w:rsidRPr="00C40FB5" w:rsidRDefault="00511C94" w:rsidP="007575D9">
      <w:pPr>
        <w:pStyle w:val="ListParagraph"/>
        <w:numPr>
          <w:ilvl w:val="0"/>
          <w:numId w:val="18"/>
        </w:numPr>
        <w:jc w:val="both"/>
      </w:pPr>
      <w:r>
        <w:t>Xử lý văn bản cơ bản</w:t>
      </w:r>
    </w:p>
    <w:p w14:paraId="2B71B623" w14:textId="77777777" w:rsidR="00F16129" w:rsidRPr="00511C94" w:rsidRDefault="00511C94" w:rsidP="007575D9">
      <w:pPr>
        <w:pStyle w:val="ListParagraph"/>
        <w:numPr>
          <w:ilvl w:val="0"/>
          <w:numId w:val="18"/>
        </w:numPr>
        <w:jc w:val="both"/>
        <w:rPr>
          <w:color w:val="000000"/>
        </w:rPr>
      </w:pPr>
      <w:r>
        <w:t>Sử dụng bảng tính cơ bản</w:t>
      </w:r>
    </w:p>
    <w:p w14:paraId="2B71B624" w14:textId="77777777" w:rsidR="00511C94" w:rsidRPr="00511C94" w:rsidRDefault="00511C94" w:rsidP="007575D9">
      <w:pPr>
        <w:pStyle w:val="ListParagraph"/>
        <w:numPr>
          <w:ilvl w:val="0"/>
          <w:numId w:val="18"/>
        </w:numPr>
        <w:jc w:val="both"/>
        <w:rPr>
          <w:color w:val="000000"/>
        </w:rPr>
      </w:pPr>
      <w:r>
        <w:t>Sử dụng trình chiếu cơ bản</w:t>
      </w:r>
    </w:p>
    <w:p w14:paraId="2B71B625" w14:textId="77777777" w:rsidR="00511C94" w:rsidRPr="00C40FB5" w:rsidRDefault="00511C94" w:rsidP="007575D9">
      <w:pPr>
        <w:pStyle w:val="ListParagraph"/>
        <w:numPr>
          <w:ilvl w:val="0"/>
          <w:numId w:val="18"/>
        </w:numPr>
        <w:jc w:val="both"/>
        <w:rPr>
          <w:color w:val="000000"/>
        </w:rPr>
      </w:pPr>
      <w:r>
        <w:t>Sử dụng Internet cơ bản</w:t>
      </w:r>
    </w:p>
    <w:p w14:paraId="2B71B626" w14:textId="77777777" w:rsidR="00296F71" w:rsidRPr="003555B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14:paraId="2B71B627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2B71B629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B628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14:paraId="2B71B62E" w14:textId="77777777">
        <w:tc>
          <w:tcPr>
            <w:tcW w:w="1408" w:type="dxa"/>
            <w:tcBorders>
              <w:top w:val="single" w:sz="4" w:space="0" w:color="auto"/>
            </w:tcBorders>
          </w:tcPr>
          <w:p w14:paraId="2B71B62A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2B71B62B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B71B62C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2B71B62D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14:paraId="2B71B633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2B71B62F" w14:textId="77777777"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2B71B630" w14:textId="77777777" w:rsidR="003B73BB" w:rsidRPr="00913B0E" w:rsidRDefault="00913B0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913B0E">
              <w:rPr>
                <w:b/>
              </w:rPr>
              <w:t>Một số khái niệm cơ bản trong Công nghệ Thông tin</w:t>
            </w:r>
          </w:p>
        </w:tc>
        <w:tc>
          <w:tcPr>
            <w:tcW w:w="992" w:type="dxa"/>
            <w:vAlign w:val="center"/>
          </w:tcPr>
          <w:p w14:paraId="2B71B631" w14:textId="77777777" w:rsidR="003B73BB" w:rsidRPr="00B94053" w:rsidRDefault="00B94053" w:rsidP="00494CE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B94053"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14:paraId="2B71B632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A36409" w:rsidRPr="003555B5" w14:paraId="2B71B639" w14:textId="77777777" w:rsidTr="00913B0E">
        <w:trPr>
          <w:trHeight w:val="463"/>
        </w:trPr>
        <w:tc>
          <w:tcPr>
            <w:tcW w:w="1408" w:type="dxa"/>
            <w:vAlign w:val="center"/>
          </w:tcPr>
          <w:p w14:paraId="2B71B634" w14:textId="77777777" w:rsidR="00A36409" w:rsidRPr="003555B5" w:rsidRDefault="00A36409" w:rsidP="00D720B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2B71B635" w14:textId="77777777" w:rsidR="00A36409" w:rsidRPr="00494CE3" w:rsidRDefault="00913B0E" w:rsidP="00913B0E">
            <w:pPr>
              <w:spacing w:after="200" w:line="276" w:lineRule="auto"/>
              <w:contextualSpacing/>
            </w:pPr>
            <w:r w:rsidRPr="00913B0E">
              <w:rPr>
                <w:sz w:val="24"/>
                <w:szCs w:val="24"/>
              </w:rPr>
              <w:t>Máy tính</w:t>
            </w:r>
            <w:r>
              <w:t xml:space="preserve"> và mạng máy tính</w:t>
            </w:r>
          </w:p>
        </w:tc>
        <w:tc>
          <w:tcPr>
            <w:tcW w:w="992" w:type="dxa"/>
            <w:vAlign w:val="center"/>
          </w:tcPr>
          <w:p w14:paraId="2B71B636" w14:textId="77777777" w:rsidR="00A36409" w:rsidRPr="003555B5" w:rsidRDefault="00A36409" w:rsidP="00913B0E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B71B637" w14:textId="77777777" w:rsidR="00A36409" w:rsidRPr="003555B5" w:rsidRDefault="00A36409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14:paraId="2B71B638" w14:textId="77777777" w:rsidR="00A36409" w:rsidRPr="00A36409" w:rsidRDefault="00A36409" w:rsidP="00B94053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4.2.1</w:t>
            </w:r>
          </w:p>
        </w:tc>
      </w:tr>
      <w:tr w:rsidR="00A36409" w:rsidRPr="003555B5" w14:paraId="2B71B63E" w14:textId="77777777">
        <w:tc>
          <w:tcPr>
            <w:tcW w:w="1408" w:type="dxa"/>
            <w:vAlign w:val="center"/>
          </w:tcPr>
          <w:p w14:paraId="2B71B63A" w14:textId="77777777" w:rsidR="00A36409" w:rsidRPr="003555B5" w:rsidRDefault="00A36409" w:rsidP="00913B0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</w:t>
            </w:r>
            <w:r w:rsidR="00913B0E">
              <w:rPr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14:paraId="2B71B63B" w14:textId="77777777" w:rsidR="00A36409" w:rsidRPr="00D720BB" w:rsidRDefault="00913B0E" w:rsidP="00D720BB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 xml:space="preserve">Các ứng dụng của công nghệ thông tin và truyền </w:t>
            </w:r>
            <w:r w:rsidR="00D63B7B">
              <w:t>thong</w:t>
            </w:r>
          </w:p>
        </w:tc>
        <w:tc>
          <w:tcPr>
            <w:tcW w:w="992" w:type="dxa"/>
            <w:vAlign w:val="center"/>
          </w:tcPr>
          <w:p w14:paraId="2B71B63C" w14:textId="77777777" w:rsidR="00A36409" w:rsidRPr="003555B5" w:rsidRDefault="00A3640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3D" w14:textId="77777777" w:rsidR="00A36409" w:rsidRPr="003555B5" w:rsidRDefault="00A36409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36409" w:rsidRPr="003555B5" w14:paraId="2B71B643" w14:textId="77777777">
        <w:tc>
          <w:tcPr>
            <w:tcW w:w="1408" w:type="dxa"/>
            <w:vAlign w:val="center"/>
          </w:tcPr>
          <w:p w14:paraId="2B71B63F" w14:textId="77777777" w:rsidR="00A36409" w:rsidRPr="00D720BB" w:rsidRDefault="00913B0E" w:rsidP="00913B0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2B71B640" w14:textId="77777777" w:rsidR="00A36409" w:rsidRDefault="00913B0E" w:rsidP="00D720BB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An toàn lao động và bảo vệ môi trường trong sử dụng CNTT</w:t>
            </w:r>
          </w:p>
        </w:tc>
        <w:tc>
          <w:tcPr>
            <w:tcW w:w="992" w:type="dxa"/>
            <w:vAlign w:val="center"/>
          </w:tcPr>
          <w:p w14:paraId="2B71B641" w14:textId="77777777" w:rsidR="00A36409" w:rsidRPr="003555B5" w:rsidRDefault="00A3640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42" w14:textId="77777777" w:rsidR="00A36409" w:rsidRPr="003555B5" w:rsidRDefault="00A36409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36409" w:rsidRPr="003555B5" w14:paraId="2B71B648" w14:textId="77777777">
        <w:tc>
          <w:tcPr>
            <w:tcW w:w="1408" w:type="dxa"/>
            <w:vAlign w:val="center"/>
          </w:tcPr>
          <w:p w14:paraId="2B71B644" w14:textId="77777777" w:rsidR="00A36409" w:rsidRPr="00D720BB" w:rsidRDefault="00A36409" w:rsidP="00913B0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913B0E">
              <w:rPr>
                <w:bCs/>
              </w:rPr>
              <w:t>.4</w:t>
            </w:r>
          </w:p>
        </w:tc>
        <w:tc>
          <w:tcPr>
            <w:tcW w:w="4683" w:type="dxa"/>
            <w:vAlign w:val="center"/>
          </w:tcPr>
          <w:p w14:paraId="2B71B645" w14:textId="77777777" w:rsidR="00A36409" w:rsidRDefault="00913B0E" w:rsidP="00D720BB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An toàn thông tin</w:t>
            </w:r>
          </w:p>
        </w:tc>
        <w:tc>
          <w:tcPr>
            <w:tcW w:w="992" w:type="dxa"/>
            <w:vAlign w:val="center"/>
          </w:tcPr>
          <w:p w14:paraId="2B71B646" w14:textId="77777777" w:rsidR="00A36409" w:rsidRPr="003555B5" w:rsidRDefault="00A3640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47" w14:textId="77777777" w:rsidR="00A36409" w:rsidRPr="003555B5" w:rsidRDefault="00A36409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36409" w:rsidRPr="003555B5" w14:paraId="2B71B64D" w14:textId="77777777">
        <w:tc>
          <w:tcPr>
            <w:tcW w:w="1408" w:type="dxa"/>
            <w:vAlign w:val="center"/>
          </w:tcPr>
          <w:p w14:paraId="2B71B649" w14:textId="77777777" w:rsidR="00A36409" w:rsidRDefault="00913B0E" w:rsidP="00494CE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4683" w:type="dxa"/>
            <w:vAlign w:val="center"/>
          </w:tcPr>
          <w:p w14:paraId="2B71B64A" w14:textId="77777777" w:rsidR="00A36409" w:rsidRDefault="00913B0E" w:rsidP="00D720BB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Một số vấn đề cơ bản liên quan đến pháp luật trong sử dụng CNTT</w:t>
            </w:r>
          </w:p>
        </w:tc>
        <w:tc>
          <w:tcPr>
            <w:tcW w:w="992" w:type="dxa"/>
            <w:vAlign w:val="center"/>
          </w:tcPr>
          <w:p w14:paraId="2B71B64B" w14:textId="77777777" w:rsidR="00A36409" w:rsidRPr="003555B5" w:rsidRDefault="00A3640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4C" w14:textId="77777777" w:rsidR="00A36409" w:rsidRPr="003555B5" w:rsidRDefault="00A36409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 w14:paraId="2B71B652" w14:textId="77777777">
        <w:tc>
          <w:tcPr>
            <w:tcW w:w="1408" w:type="dxa"/>
            <w:vAlign w:val="center"/>
          </w:tcPr>
          <w:p w14:paraId="2B71B64E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2B71B64F" w14:textId="77777777" w:rsidR="00EE3756" w:rsidRPr="00913B0E" w:rsidRDefault="00913B0E" w:rsidP="00A3640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913B0E">
              <w:rPr>
                <w:b/>
              </w:rPr>
              <w:t>Sử dụng máy tính cơ bản</w:t>
            </w:r>
          </w:p>
        </w:tc>
        <w:tc>
          <w:tcPr>
            <w:tcW w:w="992" w:type="dxa"/>
            <w:vAlign w:val="center"/>
          </w:tcPr>
          <w:p w14:paraId="2B71B650" w14:textId="77777777" w:rsidR="00EE3756" w:rsidRPr="00A36409" w:rsidRDefault="00B9405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14:paraId="2B71B651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A36409" w:rsidRPr="003555B5" w14:paraId="2B71B658" w14:textId="77777777">
        <w:tc>
          <w:tcPr>
            <w:tcW w:w="1408" w:type="dxa"/>
            <w:vAlign w:val="center"/>
          </w:tcPr>
          <w:p w14:paraId="2B71B653" w14:textId="77777777" w:rsidR="00A36409" w:rsidRPr="003555B5" w:rsidRDefault="00A3640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2B71B654" w14:textId="77777777" w:rsidR="00A36409" w:rsidRPr="006F437D" w:rsidRDefault="006F437D" w:rsidP="006F437D">
            <w:r>
              <w:t>Làm việc với Hệ điều hành</w:t>
            </w:r>
          </w:p>
        </w:tc>
        <w:tc>
          <w:tcPr>
            <w:tcW w:w="992" w:type="dxa"/>
            <w:vAlign w:val="center"/>
          </w:tcPr>
          <w:p w14:paraId="2B71B655" w14:textId="77777777" w:rsidR="00A36409" w:rsidRPr="003555B5" w:rsidRDefault="00A3640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B71B656" w14:textId="77777777" w:rsidR="00A36409" w:rsidRDefault="00B94053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14:paraId="2B71B657" w14:textId="77777777" w:rsidR="0020246C" w:rsidRPr="003555B5" w:rsidRDefault="00B94053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A36409" w:rsidRPr="003555B5" w14:paraId="2B71B65D" w14:textId="77777777">
        <w:tc>
          <w:tcPr>
            <w:tcW w:w="1408" w:type="dxa"/>
            <w:vAlign w:val="center"/>
          </w:tcPr>
          <w:p w14:paraId="2B71B659" w14:textId="77777777" w:rsidR="00A36409" w:rsidRPr="003555B5" w:rsidRDefault="00A3640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2B71B65A" w14:textId="77777777" w:rsidR="00A36409" w:rsidRPr="003555B5" w:rsidRDefault="006F437D" w:rsidP="006F437D">
            <w:pPr>
              <w:pStyle w:val="ListParagraph"/>
              <w:spacing w:before="120"/>
              <w:ind w:left="0"/>
              <w:rPr>
                <w:bCs/>
              </w:rPr>
            </w:pPr>
            <w:r>
              <w:t>Quản lý t</w:t>
            </w:r>
            <w:r w:rsidR="00913B0E">
              <w:t>hư mục và tệp tin</w:t>
            </w:r>
          </w:p>
        </w:tc>
        <w:tc>
          <w:tcPr>
            <w:tcW w:w="992" w:type="dxa"/>
            <w:vAlign w:val="center"/>
          </w:tcPr>
          <w:p w14:paraId="2B71B65B" w14:textId="77777777" w:rsidR="00A36409" w:rsidRPr="003555B5" w:rsidRDefault="00A3640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5C" w14:textId="77777777" w:rsidR="00A36409" w:rsidRPr="003555B5" w:rsidRDefault="00A3640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36409" w:rsidRPr="003555B5" w14:paraId="2B71B662" w14:textId="77777777">
        <w:tc>
          <w:tcPr>
            <w:tcW w:w="1408" w:type="dxa"/>
            <w:vAlign w:val="center"/>
          </w:tcPr>
          <w:p w14:paraId="2B71B65E" w14:textId="77777777" w:rsidR="00A36409" w:rsidRPr="00A36409" w:rsidRDefault="00A3640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2.3</w:t>
            </w:r>
          </w:p>
        </w:tc>
        <w:tc>
          <w:tcPr>
            <w:tcW w:w="4683" w:type="dxa"/>
            <w:vAlign w:val="center"/>
          </w:tcPr>
          <w:p w14:paraId="2B71B65F" w14:textId="77777777" w:rsidR="00A36409" w:rsidRPr="00541EB2" w:rsidRDefault="00913B0E" w:rsidP="00A36409">
            <w:pPr>
              <w:pStyle w:val="ListParagraph"/>
              <w:spacing w:before="120"/>
              <w:ind w:left="0"/>
            </w:pPr>
            <w:r>
              <w:t>Một số phần mềm tiện ích</w:t>
            </w:r>
          </w:p>
        </w:tc>
        <w:tc>
          <w:tcPr>
            <w:tcW w:w="992" w:type="dxa"/>
            <w:vAlign w:val="center"/>
          </w:tcPr>
          <w:p w14:paraId="2B71B660" w14:textId="77777777" w:rsidR="00A36409" w:rsidRPr="003555B5" w:rsidRDefault="00A3640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61" w14:textId="77777777" w:rsidR="00A36409" w:rsidRPr="003555B5" w:rsidRDefault="00A3640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36409" w:rsidRPr="003555B5" w14:paraId="2B71B667" w14:textId="77777777">
        <w:tc>
          <w:tcPr>
            <w:tcW w:w="1408" w:type="dxa"/>
            <w:vAlign w:val="center"/>
          </w:tcPr>
          <w:p w14:paraId="2B71B663" w14:textId="77777777" w:rsidR="00A36409" w:rsidRPr="00A36409" w:rsidRDefault="00A3640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2B71B664" w14:textId="77777777" w:rsidR="00A36409" w:rsidRPr="00541EB2" w:rsidRDefault="00913B0E" w:rsidP="00A36409">
            <w:pPr>
              <w:pStyle w:val="ListParagraph"/>
              <w:spacing w:before="120"/>
              <w:ind w:left="0"/>
            </w:pPr>
            <w:r>
              <w:t>Sử dụng tiếng việt</w:t>
            </w:r>
          </w:p>
        </w:tc>
        <w:tc>
          <w:tcPr>
            <w:tcW w:w="992" w:type="dxa"/>
            <w:vAlign w:val="center"/>
          </w:tcPr>
          <w:p w14:paraId="2B71B665" w14:textId="77777777" w:rsidR="00A36409" w:rsidRPr="003555B5" w:rsidRDefault="00A3640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66" w14:textId="77777777" w:rsidR="00A36409" w:rsidRPr="003555B5" w:rsidRDefault="00A3640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555B5" w14:paraId="2B71B66C" w14:textId="77777777">
        <w:tc>
          <w:tcPr>
            <w:tcW w:w="1408" w:type="dxa"/>
            <w:vAlign w:val="center"/>
          </w:tcPr>
          <w:p w14:paraId="2B71B668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2B71B669" w14:textId="77777777" w:rsidR="00EE3756" w:rsidRPr="006F437D" w:rsidRDefault="006F437D" w:rsidP="00E72E4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6F437D">
              <w:rPr>
                <w:b/>
              </w:rPr>
              <w:t>Xử lý văn bản cơ bản</w:t>
            </w:r>
          </w:p>
        </w:tc>
        <w:tc>
          <w:tcPr>
            <w:tcW w:w="992" w:type="dxa"/>
            <w:vAlign w:val="center"/>
          </w:tcPr>
          <w:p w14:paraId="2B71B66A" w14:textId="77777777" w:rsidR="00EE3756" w:rsidRPr="003555B5" w:rsidRDefault="00B94053" w:rsidP="00B9405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2B71B66B" w14:textId="77777777" w:rsidR="00EE3756" w:rsidRPr="003555B5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E389E" w:rsidRPr="003555B5" w14:paraId="2B71B673" w14:textId="77777777">
        <w:tc>
          <w:tcPr>
            <w:tcW w:w="1408" w:type="dxa"/>
            <w:vAlign w:val="center"/>
          </w:tcPr>
          <w:p w14:paraId="2B71B66D" w14:textId="77777777" w:rsidR="00BE389E" w:rsidRPr="003555B5" w:rsidRDefault="00BE389E" w:rsidP="0020246C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14:paraId="2B71B66E" w14:textId="77777777" w:rsidR="00BE389E" w:rsidRPr="006F437D" w:rsidRDefault="006F437D" w:rsidP="006F437D">
            <w:r>
              <w:t xml:space="preserve">Kiến thức cơ bản về văn bản, soạn thảo và xử lý văn bản </w:t>
            </w:r>
          </w:p>
        </w:tc>
        <w:tc>
          <w:tcPr>
            <w:tcW w:w="992" w:type="dxa"/>
            <w:vAlign w:val="center"/>
          </w:tcPr>
          <w:p w14:paraId="2B71B66F" w14:textId="77777777" w:rsidR="00BE389E" w:rsidRPr="003555B5" w:rsidRDefault="00BE389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B71B670" w14:textId="77777777" w:rsidR="00BE389E" w:rsidRDefault="00B94053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14:paraId="2B71B671" w14:textId="77777777" w:rsidR="000409F8" w:rsidRDefault="00B94053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  <w:p w14:paraId="2B71B672" w14:textId="77777777" w:rsidR="000409F8" w:rsidRPr="0020246C" w:rsidRDefault="00B94053" w:rsidP="00B9405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  <w:tr w:rsidR="00BE389E" w:rsidRPr="003555B5" w14:paraId="2B71B678" w14:textId="77777777">
        <w:tc>
          <w:tcPr>
            <w:tcW w:w="1408" w:type="dxa"/>
            <w:vAlign w:val="center"/>
          </w:tcPr>
          <w:p w14:paraId="2B71B674" w14:textId="77777777" w:rsidR="00BE389E" w:rsidRDefault="00BE389E" w:rsidP="0020246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14:paraId="2B71B675" w14:textId="77777777" w:rsidR="00BE389E" w:rsidRDefault="006F437D" w:rsidP="0020246C">
            <w:pPr>
              <w:pStyle w:val="ListParagraph"/>
              <w:spacing w:before="120"/>
              <w:ind w:left="0"/>
            </w:pPr>
            <w:r>
              <w:t>Phần mềm xử lý văn bản Microsoft Word</w:t>
            </w:r>
          </w:p>
        </w:tc>
        <w:tc>
          <w:tcPr>
            <w:tcW w:w="992" w:type="dxa"/>
            <w:vAlign w:val="center"/>
          </w:tcPr>
          <w:p w14:paraId="2B71B676" w14:textId="77777777" w:rsidR="00BE389E" w:rsidRPr="003555B5" w:rsidRDefault="00BE389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77" w14:textId="77777777" w:rsidR="00BE389E" w:rsidRPr="0020246C" w:rsidRDefault="00BE389E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E389E" w:rsidRPr="003555B5" w14:paraId="2B71B67D" w14:textId="77777777">
        <w:tc>
          <w:tcPr>
            <w:tcW w:w="1408" w:type="dxa"/>
            <w:vAlign w:val="center"/>
          </w:tcPr>
          <w:p w14:paraId="2B71B679" w14:textId="77777777" w:rsidR="00BE389E" w:rsidRDefault="00BE389E" w:rsidP="0020246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14:paraId="2B71B67A" w14:textId="77777777" w:rsidR="00BE389E" w:rsidRPr="004832F6" w:rsidRDefault="006F437D" w:rsidP="004832F6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t>Soạn thảo thông điệp và văn bản hành chính</w:t>
            </w:r>
          </w:p>
        </w:tc>
        <w:tc>
          <w:tcPr>
            <w:tcW w:w="992" w:type="dxa"/>
            <w:vAlign w:val="center"/>
          </w:tcPr>
          <w:p w14:paraId="2B71B67B" w14:textId="77777777" w:rsidR="00BE389E" w:rsidRPr="003555B5" w:rsidRDefault="00BE389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7C" w14:textId="77777777" w:rsidR="00BE389E" w:rsidRPr="0020246C" w:rsidRDefault="00BE389E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0246C" w:rsidRPr="003555B5" w14:paraId="2B71B682" w14:textId="77777777">
        <w:tc>
          <w:tcPr>
            <w:tcW w:w="1408" w:type="dxa"/>
            <w:vAlign w:val="center"/>
          </w:tcPr>
          <w:p w14:paraId="2B71B67E" w14:textId="77777777" w:rsidR="0020246C" w:rsidRDefault="0020246C" w:rsidP="0020246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0246C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4683" w:type="dxa"/>
            <w:vAlign w:val="center"/>
          </w:tcPr>
          <w:p w14:paraId="2B71B67F" w14:textId="77777777" w:rsidR="0020246C" w:rsidRPr="006F437D" w:rsidRDefault="006F437D" w:rsidP="00404737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6F437D">
              <w:rPr>
                <w:b/>
              </w:rPr>
              <w:t>Sử dụng bảng tính cơ bản</w:t>
            </w:r>
          </w:p>
        </w:tc>
        <w:tc>
          <w:tcPr>
            <w:tcW w:w="992" w:type="dxa"/>
            <w:vAlign w:val="center"/>
          </w:tcPr>
          <w:p w14:paraId="2B71B680" w14:textId="77777777" w:rsidR="0020246C" w:rsidRPr="003555B5" w:rsidRDefault="00B94053" w:rsidP="0040473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2B71B681" w14:textId="77777777" w:rsidR="0020246C" w:rsidRPr="0020246C" w:rsidRDefault="0020246C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23B1B" w:rsidRPr="003555B5" w14:paraId="2B71B689" w14:textId="77777777">
        <w:tc>
          <w:tcPr>
            <w:tcW w:w="1408" w:type="dxa"/>
            <w:vAlign w:val="center"/>
          </w:tcPr>
          <w:p w14:paraId="2B71B683" w14:textId="77777777" w:rsidR="00823B1B" w:rsidRDefault="00823B1B" w:rsidP="0020246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14:paraId="2B71B684" w14:textId="77777777" w:rsidR="00823B1B" w:rsidRDefault="006F437D" w:rsidP="006F437D">
            <w:r>
              <w:t>Kiến thức cơ bản về bảng tính</w:t>
            </w:r>
          </w:p>
        </w:tc>
        <w:tc>
          <w:tcPr>
            <w:tcW w:w="992" w:type="dxa"/>
            <w:vAlign w:val="center"/>
          </w:tcPr>
          <w:p w14:paraId="2B71B685" w14:textId="77777777" w:rsidR="00823B1B" w:rsidRPr="003555B5" w:rsidRDefault="00823B1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B71B686" w14:textId="77777777" w:rsidR="00823B1B" w:rsidRDefault="000409F8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  <w:p w14:paraId="2B71B687" w14:textId="77777777" w:rsidR="000409F8" w:rsidRDefault="00B94053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4.2.5</w:t>
            </w:r>
          </w:p>
          <w:p w14:paraId="2B71B688" w14:textId="77777777" w:rsidR="00B94053" w:rsidRPr="0020246C" w:rsidRDefault="00B94053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4.2.6</w:t>
            </w:r>
          </w:p>
        </w:tc>
      </w:tr>
      <w:tr w:rsidR="00823B1B" w:rsidRPr="003555B5" w14:paraId="2B71B68E" w14:textId="77777777">
        <w:tc>
          <w:tcPr>
            <w:tcW w:w="1408" w:type="dxa"/>
            <w:vAlign w:val="center"/>
          </w:tcPr>
          <w:p w14:paraId="2B71B68A" w14:textId="77777777" w:rsidR="00823B1B" w:rsidRDefault="00823B1B" w:rsidP="0020246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14:paraId="2B71B68B" w14:textId="77777777" w:rsidR="00823B1B" w:rsidRDefault="006F437D" w:rsidP="0020246C">
            <w:pPr>
              <w:pStyle w:val="ListParagraph"/>
              <w:spacing w:before="120"/>
              <w:ind w:left="0"/>
            </w:pPr>
            <w:r>
              <w:t>Phần mềm bảng tính Microsoft Excel</w:t>
            </w:r>
          </w:p>
        </w:tc>
        <w:tc>
          <w:tcPr>
            <w:tcW w:w="992" w:type="dxa"/>
            <w:vAlign w:val="center"/>
          </w:tcPr>
          <w:p w14:paraId="2B71B68C" w14:textId="77777777" w:rsidR="00823B1B" w:rsidRPr="003555B5" w:rsidRDefault="00823B1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8D" w14:textId="77777777" w:rsidR="00823B1B" w:rsidRPr="0020246C" w:rsidRDefault="00823B1B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74B82" w:rsidRPr="003555B5" w14:paraId="2B71B693" w14:textId="77777777">
        <w:tc>
          <w:tcPr>
            <w:tcW w:w="1408" w:type="dxa"/>
            <w:vAlign w:val="center"/>
          </w:tcPr>
          <w:p w14:paraId="2B71B68F" w14:textId="77777777" w:rsidR="00F74B82" w:rsidRPr="00823B1B" w:rsidRDefault="00823B1B" w:rsidP="0020246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23B1B">
              <w:rPr>
                <w:b/>
                <w:bCs/>
              </w:rPr>
              <w:t>Chương 5</w:t>
            </w:r>
          </w:p>
        </w:tc>
        <w:tc>
          <w:tcPr>
            <w:tcW w:w="4683" w:type="dxa"/>
            <w:vAlign w:val="center"/>
          </w:tcPr>
          <w:p w14:paraId="2B71B690" w14:textId="77777777" w:rsidR="00F74B82" w:rsidRPr="006F437D" w:rsidRDefault="006F437D" w:rsidP="00404737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6F437D">
              <w:rPr>
                <w:b/>
              </w:rPr>
              <w:t>Sử dụng trình chiếu cơ bản</w:t>
            </w:r>
          </w:p>
        </w:tc>
        <w:tc>
          <w:tcPr>
            <w:tcW w:w="992" w:type="dxa"/>
            <w:vAlign w:val="center"/>
          </w:tcPr>
          <w:p w14:paraId="2B71B691" w14:textId="77777777" w:rsidR="00F74B82" w:rsidRPr="003555B5" w:rsidRDefault="00B94053" w:rsidP="0040473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2B71B692" w14:textId="77777777" w:rsidR="00F74B82" w:rsidRPr="0020246C" w:rsidRDefault="00F74B82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A217D" w:rsidRPr="003555B5" w14:paraId="2B71B69A" w14:textId="77777777">
        <w:tc>
          <w:tcPr>
            <w:tcW w:w="1408" w:type="dxa"/>
            <w:vAlign w:val="center"/>
          </w:tcPr>
          <w:p w14:paraId="2B71B694" w14:textId="77777777" w:rsidR="004A217D" w:rsidRDefault="004A217D" w:rsidP="0020246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14:paraId="2B71B695" w14:textId="77777777" w:rsidR="004A217D" w:rsidRPr="00541EB2" w:rsidRDefault="006F437D" w:rsidP="006F437D">
            <w:pPr>
              <w:jc w:val="both"/>
            </w:pPr>
            <w:r>
              <w:t>Kiến thức cơ bản về bài thuyết trình và trình chiếu</w:t>
            </w:r>
          </w:p>
        </w:tc>
        <w:tc>
          <w:tcPr>
            <w:tcW w:w="992" w:type="dxa"/>
            <w:vAlign w:val="center"/>
          </w:tcPr>
          <w:p w14:paraId="2B71B696" w14:textId="77777777" w:rsidR="004A217D" w:rsidRPr="003555B5" w:rsidRDefault="004A217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B71B697" w14:textId="77777777" w:rsidR="000409F8" w:rsidRDefault="00B94053" w:rsidP="004A217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2B71B698" w14:textId="77777777" w:rsidR="009D1C99" w:rsidRDefault="00B94053" w:rsidP="004A217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4.2.7</w:t>
            </w:r>
          </w:p>
          <w:p w14:paraId="2B71B699" w14:textId="77777777" w:rsidR="00B94053" w:rsidRPr="0020246C" w:rsidRDefault="00B94053" w:rsidP="004A217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4.2.8</w:t>
            </w:r>
          </w:p>
        </w:tc>
      </w:tr>
      <w:tr w:rsidR="004A217D" w:rsidRPr="003555B5" w14:paraId="2B71B69F" w14:textId="77777777">
        <w:tc>
          <w:tcPr>
            <w:tcW w:w="1408" w:type="dxa"/>
            <w:vAlign w:val="center"/>
          </w:tcPr>
          <w:p w14:paraId="2B71B69B" w14:textId="77777777" w:rsidR="004A217D" w:rsidRDefault="004A217D" w:rsidP="0020246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14:paraId="2B71B69C" w14:textId="77777777" w:rsidR="004A217D" w:rsidRPr="00541EB2" w:rsidRDefault="006F437D" w:rsidP="006F437D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Phần mềm trình chiếu</w:t>
            </w:r>
          </w:p>
        </w:tc>
        <w:tc>
          <w:tcPr>
            <w:tcW w:w="992" w:type="dxa"/>
            <w:vAlign w:val="center"/>
          </w:tcPr>
          <w:p w14:paraId="2B71B69D" w14:textId="77777777" w:rsidR="004A217D" w:rsidRPr="003555B5" w:rsidRDefault="004A217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9E" w14:textId="77777777" w:rsidR="004A217D" w:rsidRPr="0020246C" w:rsidRDefault="004A217D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A217D" w:rsidRPr="003555B5" w14:paraId="2B71B6A4" w14:textId="77777777">
        <w:tc>
          <w:tcPr>
            <w:tcW w:w="1408" w:type="dxa"/>
            <w:vAlign w:val="center"/>
          </w:tcPr>
          <w:p w14:paraId="2B71B6A0" w14:textId="77777777" w:rsidR="004A217D" w:rsidRDefault="004A217D" w:rsidP="0020246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14:paraId="2B71B6A1" w14:textId="77777777" w:rsidR="004A217D" w:rsidRPr="00541EB2" w:rsidRDefault="006F437D" w:rsidP="006F437D">
            <w:pPr>
              <w:pStyle w:val="ListParagraph"/>
              <w:spacing w:before="120"/>
              <w:ind w:left="0"/>
              <w:jc w:val="both"/>
            </w:pPr>
            <w:r>
              <w:t>Phần mềm trình chiếu Microsoft PowerPoint</w:t>
            </w:r>
          </w:p>
        </w:tc>
        <w:tc>
          <w:tcPr>
            <w:tcW w:w="992" w:type="dxa"/>
            <w:vAlign w:val="center"/>
          </w:tcPr>
          <w:p w14:paraId="2B71B6A2" w14:textId="77777777" w:rsidR="004A217D" w:rsidRPr="003555B5" w:rsidRDefault="004A217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A3" w14:textId="77777777" w:rsidR="004A217D" w:rsidRPr="0020246C" w:rsidRDefault="004A217D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74B82" w:rsidRPr="003555B5" w14:paraId="2B71B6A9" w14:textId="77777777">
        <w:tc>
          <w:tcPr>
            <w:tcW w:w="1408" w:type="dxa"/>
            <w:vAlign w:val="center"/>
          </w:tcPr>
          <w:p w14:paraId="2B71B6A5" w14:textId="77777777" w:rsidR="00F74B82" w:rsidRPr="004B041D" w:rsidRDefault="004B041D" w:rsidP="0020246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B041D">
              <w:rPr>
                <w:b/>
                <w:bCs/>
              </w:rPr>
              <w:t>Chương 6</w:t>
            </w:r>
          </w:p>
        </w:tc>
        <w:tc>
          <w:tcPr>
            <w:tcW w:w="4683" w:type="dxa"/>
            <w:vAlign w:val="center"/>
          </w:tcPr>
          <w:p w14:paraId="2B71B6A6" w14:textId="77777777" w:rsidR="00F74B82" w:rsidRPr="006F437D" w:rsidRDefault="006F437D" w:rsidP="003D1750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6F437D">
              <w:rPr>
                <w:b/>
              </w:rPr>
              <w:t>Sử dụng Internet cơ bản</w:t>
            </w:r>
          </w:p>
        </w:tc>
        <w:tc>
          <w:tcPr>
            <w:tcW w:w="992" w:type="dxa"/>
            <w:vAlign w:val="center"/>
          </w:tcPr>
          <w:p w14:paraId="2B71B6A7" w14:textId="77777777" w:rsidR="00F74B82" w:rsidRPr="003555B5" w:rsidRDefault="00B9405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14:paraId="2B71B6A8" w14:textId="77777777" w:rsidR="00F74B82" w:rsidRPr="0020246C" w:rsidRDefault="00F74B82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D1C99" w:rsidRPr="003555B5" w14:paraId="2B71B6AF" w14:textId="77777777">
        <w:tc>
          <w:tcPr>
            <w:tcW w:w="1408" w:type="dxa"/>
            <w:vAlign w:val="center"/>
          </w:tcPr>
          <w:p w14:paraId="2B71B6AA" w14:textId="77777777" w:rsidR="009D1C99" w:rsidRPr="009D1C99" w:rsidRDefault="009D1C99" w:rsidP="0020246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9D1C99">
              <w:rPr>
                <w:bCs/>
              </w:rPr>
              <w:t>6.1</w:t>
            </w:r>
          </w:p>
        </w:tc>
        <w:tc>
          <w:tcPr>
            <w:tcW w:w="4683" w:type="dxa"/>
            <w:vAlign w:val="center"/>
          </w:tcPr>
          <w:p w14:paraId="2B71B6AB" w14:textId="77777777" w:rsidR="009D1C99" w:rsidRPr="003D1750" w:rsidRDefault="006F437D" w:rsidP="006F437D">
            <w:r>
              <w:t xml:space="preserve">Một số kiến thức cơ bản về Internet </w:t>
            </w:r>
          </w:p>
        </w:tc>
        <w:tc>
          <w:tcPr>
            <w:tcW w:w="992" w:type="dxa"/>
            <w:vAlign w:val="center"/>
          </w:tcPr>
          <w:p w14:paraId="2B71B6AC" w14:textId="77777777" w:rsidR="009D1C99" w:rsidRPr="003555B5" w:rsidRDefault="009D1C9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B71B6AD" w14:textId="77777777" w:rsidR="000409F8" w:rsidRDefault="00B94053" w:rsidP="009D1C9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  <w:p w14:paraId="2B71B6AE" w14:textId="77777777" w:rsidR="009D1C99" w:rsidRPr="0020246C" w:rsidRDefault="00B94053" w:rsidP="009D1C9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4.2.9</w:t>
            </w:r>
          </w:p>
        </w:tc>
      </w:tr>
      <w:tr w:rsidR="009D1C99" w:rsidRPr="003555B5" w14:paraId="2B71B6B4" w14:textId="77777777">
        <w:tc>
          <w:tcPr>
            <w:tcW w:w="1408" w:type="dxa"/>
            <w:vAlign w:val="center"/>
          </w:tcPr>
          <w:p w14:paraId="2B71B6B0" w14:textId="77777777" w:rsidR="009D1C99" w:rsidRPr="009D1C99" w:rsidRDefault="006F437D" w:rsidP="006F437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6.2</w:t>
            </w:r>
          </w:p>
        </w:tc>
        <w:tc>
          <w:tcPr>
            <w:tcW w:w="4683" w:type="dxa"/>
            <w:vAlign w:val="center"/>
          </w:tcPr>
          <w:p w14:paraId="2B71B6B1" w14:textId="77777777" w:rsidR="009D1C99" w:rsidRPr="009C5180" w:rsidRDefault="006F437D" w:rsidP="009C5180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Sử dụng trình duyệt Web</w:t>
            </w:r>
          </w:p>
        </w:tc>
        <w:tc>
          <w:tcPr>
            <w:tcW w:w="992" w:type="dxa"/>
            <w:vAlign w:val="center"/>
          </w:tcPr>
          <w:p w14:paraId="2B71B6B2" w14:textId="77777777" w:rsidR="009D1C99" w:rsidRPr="003555B5" w:rsidRDefault="009D1C9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B3" w14:textId="77777777" w:rsidR="009D1C99" w:rsidRPr="0020246C" w:rsidRDefault="009D1C99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C5180" w:rsidRPr="003555B5" w14:paraId="2B71B6B9" w14:textId="77777777">
        <w:tc>
          <w:tcPr>
            <w:tcW w:w="1408" w:type="dxa"/>
            <w:vAlign w:val="center"/>
          </w:tcPr>
          <w:p w14:paraId="2B71B6B5" w14:textId="77777777" w:rsidR="009C5180" w:rsidRPr="009D1C99" w:rsidRDefault="006F437D" w:rsidP="0020246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6.3</w:t>
            </w:r>
          </w:p>
        </w:tc>
        <w:tc>
          <w:tcPr>
            <w:tcW w:w="4683" w:type="dxa"/>
            <w:vAlign w:val="center"/>
          </w:tcPr>
          <w:p w14:paraId="2B71B6B6" w14:textId="77777777" w:rsidR="009C5180" w:rsidRPr="00541EB2" w:rsidRDefault="006F437D" w:rsidP="009D1C99">
            <w:pPr>
              <w:pStyle w:val="ListParagraph"/>
              <w:spacing w:before="120"/>
              <w:ind w:left="0"/>
            </w:pPr>
            <w:r>
              <w:t>Sử dụng thư điện tử</w:t>
            </w:r>
          </w:p>
        </w:tc>
        <w:tc>
          <w:tcPr>
            <w:tcW w:w="992" w:type="dxa"/>
            <w:vAlign w:val="center"/>
          </w:tcPr>
          <w:p w14:paraId="2B71B6B7" w14:textId="77777777" w:rsidR="009C5180" w:rsidRPr="003555B5" w:rsidRDefault="009C51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B8" w14:textId="77777777" w:rsidR="009C5180" w:rsidRPr="0020246C" w:rsidRDefault="009C5180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C5180" w:rsidRPr="003555B5" w14:paraId="2B71B6BE" w14:textId="77777777">
        <w:tc>
          <w:tcPr>
            <w:tcW w:w="1408" w:type="dxa"/>
            <w:vAlign w:val="center"/>
          </w:tcPr>
          <w:p w14:paraId="2B71B6BA" w14:textId="77777777" w:rsidR="009C5180" w:rsidRPr="009D1C99" w:rsidRDefault="006F437D" w:rsidP="0020246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6.4</w:t>
            </w:r>
          </w:p>
        </w:tc>
        <w:tc>
          <w:tcPr>
            <w:tcW w:w="4683" w:type="dxa"/>
            <w:vAlign w:val="center"/>
          </w:tcPr>
          <w:p w14:paraId="2B71B6BB" w14:textId="77777777" w:rsidR="009C5180" w:rsidRPr="00541EB2" w:rsidRDefault="006F437D" w:rsidP="009D1C99">
            <w:pPr>
              <w:pStyle w:val="ListParagraph"/>
              <w:spacing w:before="120"/>
              <w:ind w:left="0"/>
            </w:pPr>
            <w:r>
              <w:t>Một số dạng truyền thông số thông dụng</w:t>
            </w:r>
          </w:p>
        </w:tc>
        <w:tc>
          <w:tcPr>
            <w:tcW w:w="992" w:type="dxa"/>
            <w:vAlign w:val="center"/>
          </w:tcPr>
          <w:p w14:paraId="2B71B6BC" w14:textId="77777777" w:rsidR="009C5180" w:rsidRPr="003555B5" w:rsidRDefault="009C51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71B6BD" w14:textId="77777777" w:rsidR="009C5180" w:rsidRPr="0020246C" w:rsidRDefault="009C5180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265BC" w:rsidRPr="003555B5" w14:paraId="2B71B6C0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B6BF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</w:t>
            </w:r>
            <w:r w:rsidR="00B60C95" w:rsidRPr="003555B5">
              <w:rPr>
                <w:b/>
                <w:bCs/>
                <w:lang w:val="vi-VN"/>
              </w:rPr>
              <w:t>2</w:t>
            </w:r>
            <w:r w:rsidR="009D1C99">
              <w:rPr>
                <w:b/>
                <w:bCs/>
              </w:rPr>
              <w:t xml:space="preserve">. </w:t>
            </w:r>
            <w:r w:rsidR="00B60C95" w:rsidRPr="003555B5">
              <w:rPr>
                <w:b/>
                <w:bCs/>
                <w:lang w:val="vi-VN"/>
              </w:rPr>
              <w:t>Thực hành</w:t>
            </w:r>
          </w:p>
        </w:tc>
      </w:tr>
      <w:tr w:rsidR="00095A1D" w:rsidRPr="003555B5" w14:paraId="2B71B6C5" w14:textId="77777777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2B71B6C1" w14:textId="77777777" w:rsidR="001265BC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2B71B6C2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B71B6C3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2B71B6C4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FC6A51" w:rsidRPr="003555B5" w14:paraId="2B71B6CD" w14:textId="77777777">
        <w:tc>
          <w:tcPr>
            <w:tcW w:w="1408" w:type="dxa"/>
            <w:vAlign w:val="center"/>
          </w:tcPr>
          <w:p w14:paraId="2B71B6C6" w14:textId="77777777" w:rsidR="00FC6A51" w:rsidRPr="003555B5" w:rsidRDefault="00FC6A51" w:rsidP="00B15B2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="00B15B2F">
              <w:rPr>
                <w:b/>
                <w:bCs/>
                <w:lang w:val="nl-NL"/>
              </w:rPr>
              <w:t>3</w:t>
            </w:r>
          </w:p>
        </w:tc>
        <w:tc>
          <w:tcPr>
            <w:tcW w:w="4683" w:type="dxa"/>
            <w:vAlign w:val="center"/>
          </w:tcPr>
          <w:p w14:paraId="2B71B6C7" w14:textId="77777777" w:rsidR="00FC6A51" w:rsidRPr="003555B5" w:rsidRDefault="00F7075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6F437D">
              <w:rPr>
                <w:b/>
              </w:rPr>
              <w:t>Xử lý văn bản cơ bản</w:t>
            </w:r>
          </w:p>
        </w:tc>
        <w:tc>
          <w:tcPr>
            <w:tcW w:w="992" w:type="dxa"/>
            <w:vAlign w:val="center"/>
          </w:tcPr>
          <w:p w14:paraId="2B71B6C8" w14:textId="77777777" w:rsidR="00FC6A51" w:rsidRPr="00FB4032" w:rsidRDefault="00F7075D" w:rsidP="007949F0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Merge w:val="restart"/>
            <w:vAlign w:val="center"/>
          </w:tcPr>
          <w:p w14:paraId="2B71B6C9" w14:textId="77777777" w:rsidR="00DC462A" w:rsidRDefault="00DC462A" w:rsidP="00DC462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  <w:p w14:paraId="2B71B6CA" w14:textId="77777777" w:rsidR="00DC462A" w:rsidRDefault="00DC462A" w:rsidP="00DC462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4.2.6</w:t>
            </w:r>
          </w:p>
          <w:p w14:paraId="2B71B6CB" w14:textId="77777777" w:rsidR="00DC462A" w:rsidRDefault="00DC462A" w:rsidP="00DC462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4.2.7</w:t>
            </w:r>
          </w:p>
          <w:p w14:paraId="2B71B6CC" w14:textId="77777777" w:rsidR="00FC6A51" w:rsidRPr="003555B5" w:rsidRDefault="00DC462A" w:rsidP="00DC462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4.2.11</w:t>
            </w:r>
          </w:p>
        </w:tc>
      </w:tr>
      <w:tr w:rsidR="00FC6A51" w:rsidRPr="003555B5" w14:paraId="2B71B6D6" w14:textId="77777777">
        <w:tc>
          <w:tcPr>
            <w:tcW w:w="1408" w:type="dxa"/>
            <w:vAlign w:val="center"/>
          </w:tcPr>
          <w:p w14:paraId="2B71B6CE" w14:textId="77777777" w:rsidR="00FC6A51" w:rsidRPr="003555B5" w:rsidRDefault="00FC6A5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14:paraId="2B71B6CF" w14:textId="77777777" w:rsidR="00271EF5" w:rsidRPr="00271EF5" w:rsidRDefault="00271EF5" w:rsidP="00271EF5">
            <w:pPr>
              <w:spacing w:before="120"/>
              <w:rPr>
                <w:bCs/>
                <w:sz w:val="24"/>
                <w:szCs w:val="24"/>
              </w:rPr>
            </w:pPr>
            <w:r w:rsidRPr="00271EF5">
              <w:rPr>
                <w:bCs/>
                <w:sz w:val="24"/>
                <w:szCs w:val="24"/>
              </w:rPr>
              <w:t>Thực hiện các thao tác</w:t>
            </w:r>
          </w:p>
          <w:p w14:paraId="2B71B6D0" w14:textId="77777777" w:rsidR="00FC6A51" w:rsidRDefault="00B15B2F" w:rsidP="00B15B2F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Tạo mới, mở và đóng tệp văn bản</w:t>
            </w:r>
          </w:p>
          <w:p w14:paraId="2B71B6D1" w14:textId="77777777" w:rsidR="00B15B2F" w:rsidRDefault="00B15B2F" w:rsidP="00B15B2F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Soạn thảo văn bản</w:t>
            </w:r>
          </w:p>
          <w:p w14:paraId="2B71B6D2" w14:textId="77777777" w:rsidR="00B15B2F" w:rsidRDefault="00B15B2F" w:rsidP="00B15B2F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Lưu tệp văn bản</w:t>
            </w:r>
          </w:p>
          <w:p w14:paraId="2B71B6D3" w14:textId="77777777" w:rsidR="00B15B2F" w:rsidRPr="00667F9F" w:rsidRDefault="00B15B2F" w:rsidP="00B15B2F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In ấn</w:t>
            </w:r>
          </w:p>
        </w:tc>
        <w:tc>
          <w:tcPr>
            <w:tcW w:w="992" w:type="dxa"/>
            <w:vAlign w:val="center"/>
          </w:tcPr>
          <w:p w14:paraId="2B71B6D4" w14:textId="77777777" w:rsidR="00FC6A51" w:rsidRPr="00F7075D" w:rsidRDefault="00F7075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14:paraId="2B71B6D5" w14:textId="77777777" w:rsidR="00FC6A51" w:rsidRPr="003555B5" w:rsidRDefault="00FC6A5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21A2B" w:rsidRPr="003555B5" w14:paraId="2B71B6DE" w14:textId="77777777">
        <w:tc>
          <w:tcPr>
            <w:tcW w:w="1408" w:type="dxa"/>
            <w:vAlign w:val="center"/>
          </w:tcPr>
          <w:p w14:paraId="2B71B6D7" w14:textId="77777777" w:rsidR="00821A2B" w:rsidRPr="00F7075D" w:rsidRDefault="00F7075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 xml:space="preserve">Bài </w:t>
            </w:r>
            <w:r>
              <w:rPr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14:paraId="2B71B6D8" w14:textId="77777777" w:rsidR="00271EF5" w:rsidRPr="00271EF5" w:rsidRDefault="00271EF5" w:rsidP="00271EF5">
            <w:pPr>
              <w:spacing w:before="120"/>
              <w:rPr>
                <w:bCs/>
                <w:sz w:val="24"/>
                <w:szCs w:val="24"/>
              </w:rPr>
            </w:pPr>
            <w:r w:rsidRPr="00271EF5">
              <w:rPr>
                <w:bCs/>
                <w:sz w:val="24"/>
                <w:szCs w:val="24"/>
              </w:rPr>
              <w:t>Thực hiện các thao tác</w:t>
            </w:r>
          </w:p>
          <w:p w14:paraId="2B71B6D9" w14:textId="77777777" w:rsidR="00B15B2F" w:rsidRPr="00B15B2F" w:rsidRDefault="00B15B2F" w:rsidP="00B15B2F">
            <w:pPr>
              <w:pStyle w:val="ListParagraph"/>
              <w:numPr>
                <w:ilvl w:val="0"/>
                <w:numId w:val="20"/>
              </w:numPr>
            </w:pPr>
            <w:r w:rsidRPr="00B15B2F">
              <w:t>Định dạng kí tự (font)</w:t>
            </w:r>
          </w:p>
          <w:p w14:paraId="2B71B6DA" w14:textId="77777777" w:rsidR="00B15B2F" w:rsidRPr="00B15B2F" w:rsidRDefault="00B15B2F" w:rsidP="00B15B2F">
            <w:pPr>
              <w:pStyle w:val="ListParagraph"/>
              <w:numPr>
                <w:ilvl w:val="0"/>
                <w:numId w:val="20"/>
              </w:numPr>
            </w:pPr>
            <w:r w:rsidRPr="00B15B2F">
              <w:t>Định dạng đoạn</w:t>
            </w:r>
          </w:p>
          <w:p w14:paraId="2B71B6DB" w14:textId="77777777" w:rsidR="00821A2B" w:rsidRPr="00B15B2F" w:rsidRDefault="00B15B2F" w:rsidP="00B15B2F">
            <w:pPr>
              <w:pStyle w:val="ListParagraph"/>
              <w:numPr>
                <w:ilvl w:val="0"/>
                <w:numId w:val="20"/>
              </w:numPr>
            </w:pPr>
            <w:r w:rsidRPr="00B15B2F">
              <w:t>Sao chép định dạng</w:t>
            </w:r>
          </w:p>
        </w:tc>
        <w:tc>
          <w:tcPr>
            <w:tcW w:w="992" w:type="dxa"/>
            <w:vAlign w:val="center"/>
          </w:tcPr>
          <w:p w14:paraId="2B71B6DC" w14:textId="77777777" w:rsidR="00821A2B" w:rsidRPr="00FB4032" w:rsidRDefault="00F7075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14:paraId="2B71B6DD" w14:textId="77777777" w:rsidR="00821A2B" w:rsidRPr="003555B5" w:rsidRDefault="00821A2B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21A2B" w:rsidRPr="003555B5" w14:paraId="2B71B6E6" w14:textId="77777777">
        <w:tc>
          <w:tcPr>
            <w:tcW w:w="1408" w:type="dxa"/>
            <w:vAlign w:val="center"/>
          </w:tcPr>
          <w:p w14:paraId="2B71B6DF" w14:textId="77777777" w:rsidR="00821A2B" w:rsidRPr="00667F9F" w:rsidRDefault="00F7075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3</w:t>
            </w:r>
          </w:p>
        </w:tc>
        <w:tc>
          <w:tcPr>
            <w:tcW w:w="4683" w:type="dxa"/>
            <w:vAlign w:val="center"/>
          </w:tcPr>
          <w:p w14:paraId="2B71B6E0" w14:textId="77777777" w:rsidR="00271EF5" w:rsidRPr="00271EF5" w:rsidRDefault="00271EF5" w:rsidP="00271EF5">
            <w:pPr>
              <w:spacing w:before="120"/>
              <w:rPr>
                <w:bCs/>
                <w:sz w:val="24"/>
                <w:szCs w:val="24"/>
              </w:rPr>
            </w:pPr>
            <w:r w:rsidRPr="00271EF5">
              <w:rPr>
                <w:bCs/>
                <w:sz w:val="24"/>
                <w:szCs w:val="24"/>
              </w:rPr>
              <w:t>Thực hiện các thao tác</w:t>
            </w:r>
          </w:p>
          <w:p w14:paraId="2B71B6E1" w14:textId="77777777" w:rsidR="00B15B2F" w:rsidRPr="00B15B2F" w:rsidRDefault="00B15B2F" w:rsidP="00B15B2F">
            <w:pPr>
              <w:pStyle w:val="ListParagraph"/>
              <w:numPr>
                <w:ilvl w:val="0"/>
                <w:numId w:val="21"/>
              </w:numPr>
            </w:pPr>
            <w:r w:rsidRPr="00B15B2F">
              <w:t>Đánh số trang</w:t>
            </w:r>
          </w:p>
          <w:p w14:paraId="2B71B6E2" w14:textId="77777777" w:rsidR="00B15B2F" w:rsidRPr="00B15B2F" w:rsidRDefault="00B15B2F" w:rsidP="00B15B2F">
            <w:pPr>
              <w:pStyle w:val="ListParagraph"/>
              <w:numPr>
                <w:ilvl w:val="0"/>
                <w:numId w:val="21"/>
              </w:numPr>
            </w:pPr>
            <w:r w:rsidRPr="00B15B2F">
              <w:t>Tạo tiêu đề đầu và cuối trang (Header and Footer)</w:t>
            </w:r>
          </w:p>
          <w:p w14:paraId="2B71B6E3" w14:textId="77777777" w:rsidR="00821A2B" w:rsidRPr="00B15B2F" w:rsidRDefault="00B15B2F" w:rsidP="00B15B2F">
            <w:pPr>
              <w:pStyle w:val="ListParagraph"/>
              <w:numPr>
                <w:ilvl w:val="0"/>
                <w:numId w:val="21"/>
              </w:numPr>
            </w:pPr>
            <w:r w:rsidRPr="00B15B2F">
              <w:t>Định dạng trang văn bản</w:t>
            </w:r>
          </w:p>
        </w:tc>
        <w:tc>
          <w:tcPr>
            <w:tcW w:w="992" w:type="dxa"/>
            <w:vAlign w:val="center"/>
          </w:tcPr>
          <w:p w14:paraId="2B71B6E4" w14:textId="77777777" w:rsidR="00821A2B" w:rsidRPr="00FB4032" w:rsidRDefault="00F7075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14:paraId="2B71B6E5" w14:textId="77777777" w:rsidR="00821A2B" w:rsidRPr="003555B5" w:rsidRDefault="00821A2B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C6A51" w:rsidRPr="003555B5" w14:paraId="2B71B6F0" w14:textId="77777777">
        <w:tc>
          <w:tcPr>
            <w:tcW w:w="1408" w:type="dxa"/>
            <w:vAlign w:val="center"/>
          </w:tcPr>
          <w:p w14:paraId="2B71B6E7" w14:textId="77777777" w:rsidR="00FC6A51" w:rsidRPr="007949F0" w:rsidRDefault="00F7075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4</w:t>
            </w:r>
          </w:p>
        </w:tc>
        <w:tc>
          <w:tcPr>
            <w:tcW w:w="4683" w:type="dxa"/>
            <w:vAlign w:val="center"/>
          </w:tcPr>
          <w:p w14:paraId="2B71B6E8" w14:textId="77777777" w:rsidR="00271EF5" w:rsidRPr="00271EF5" w:rsidRDefault="00271EF5" w:rsidP="00271EF5">
            <w:pPr>
              <w:spacing w:before="120"/>
              <w:rPr>
                <w:bCs/>
                <w:sz w:val="24"/>
                <w:szCs w:val="24"/>
              </w:rPr>
            </w:pPr>
            <w:r w:rsidRPr="00271EF5">
              <w:rPr>
                <w:bCs/>
                <w:sz w:val="24"/>
                <w:szCs w:val="24"/>
              </w:rPr>
              <w:t>Thực hiện các thao tác</w:t>
            </w:r>
          </w:p>
          <w:p w14:paraId="2B71B6E9" w14:textId="77777777" w:rsidR="00C24F43" w:rsidRPr="00541EB2" w:rsidRDefault="00C24F43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 w:rsidRPr="00541EB2">
              <w:t>Chèn kí tự đặc biệt</w:t>
            </w:r>
          </w:p>
          <w:p w14:paraId="2B71B6EA" w14:textId="77777777" w:rsidR="00C24F43" w:rsidRDefault="00C24F43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 w:rsidRPr="00541EB2">
              <w:lastRenderedPageBreak/>
              <w:t>Chèn ClipArt và hình ảnh</w:t>
            </w:r>
          </w:p>
          <w:p w14:paraId="2B71B6EB" w14:textId="77777777" w:rsidR="00C24F43" w:rsidRPr="00541EB2" w:rsidRDefault="00C24F43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>
              <w:t>Chèn chữ nghệ thuật WordArt.</w:t>
            </w:r>
          </w:p>
          <w:p w14:paraId="2B71B6EC" w14:textId="77777777" w:rsidR="00C24F43" w:rsidRPr="00541EB2" w:rsidRDefault="00C24F43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 w:rsidRPr="00541EB2">
              <w:t>Chèn và hiệu chỉnh hình vẽ</w:t>
            </w:r>
          </w:p>
          <w:p w14:paraId="2B71B6ED" w14:textId="77777777" w:rsidR="00FC6A51" w:rsidRPr="007949F0" w:rsidRDefault="00C24F43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 w:rsidRPr="00541EB2">
              <w:t>Chèn công thức toán học</w:t>
            </w:r>
          </w:p>
        </w:tc>
        <w:tc>
          <w:tcPr>
            <w:tcW w:w="992" w:type="dxa"/>
            <w:vAlign w:val="center"/>
          </w:tcPr>
          <w:p w14:paraId="2B71B6EE" w14:textId="77777777" w:rsidR="00FC6A51" w:rsidRPr="00F7075D" w:rsidRDefault="00F7075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7075D">
              <w:rPr>
                <w:bCs/>
              </w:rPr>
              <w:lastRenderedPageBreak/>
              <w:t>2</w:t>
            </w:r>
          </w:p>
        </w:tc>
        <w:tc>
          <w:tcPr>
            <w:tcW w:w="1979" w:type="dxa"/>
            <w:vMerge/>
            <w:vAlign w:val="center"/>
          </w:tcPr>
          <w:p w14:paraId="2B71B6EF" w14:textId="77777777" w:rsidR="00FC6A51" w:rsidRPr="003555B5" w:rsidRDefault="00FC6A5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C6A51" w:rsidRPr="003555B5" w14:paraId="2B71B6F7" w14:textId="77777777">
        <w:tc>
          <w:tcPr>
            <w:tcW w:w="1408" w:type="dxa"/>
            <w:vAlign w:val="center"/>
          </w:tcPr>
          <w:p w14:paraId="2B71B6F1" w14:textId="77777777" w:rsidR="00FC6A51" w:rsidRPr="007949F0" w:rsidRDefault="00F7075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Bài 5</w:t>
            </w:r>
          </w:p>
        </w:tc>
        <w:tc>
          <w:tcPr>
            <w:tcW w:w="4683" w:type="dxa"/>
            <w:vAlign w:val="center"/>
          </w:tcPr>
          <w:p w14:paraId="2B71B6F2" w14:textId="77777777" w:rsidR="00271EF5" w:rsidRDefault="00271EF5" w:rsidP="00271E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hiện các thao tác:</w:t>
            </w:r>
          </w:p>
          <w:p w14:paraId="2B71B6F3" w14:textId="77777777" w:rsidR="00271EF5" w:rsidRPr="001C7B9E" w:rsidRDefault="00271EF5" w:rsidP="001C7B9E">
            <w:pPr>
              <w:pStyle w:val="ListParagraph"/>
              <w:numPr>
                <w:ilvl w:val="0"/>
                <w:numId w:val="23"/>
              </w:numPr>
              <w:jc w:val="both"/>
            </w:pPr>
            <w:r w:rsidRPr="001C7B9E">
              <w:t>Tạo bảng</w:t>
            </w:r>
          </w:p>
          <w:p w14:paraId="2B71B6F4" w14:textId="77777777" w:rsidR="00FC6A51" w:rsidRPr="001C7B9E" w:rsidRDefault="00271EF5" w:rsidP="001C7B9E">
            <w:pPr>
              <w:pStyle w:val="ListParagraph"/>
              <w:numPr>
                <w:ilvl w:val="0"/>
                <w:numId w:val="23"/>
              </w:numPr>
              <w:jc w:val="both"/>
              <w:rPr>
                <w:b/>
              </w:rPr>
            </w:pPr>
            <w:r w:rsidRPr="001C7B9E">
              <w:t>Các thao tác trên bảng như thay đổi kích thước hàng, cột; căn lề dữ liệu trong ô; định dạng bảng; gộp, tách ô; chèn, xóa ô, hàng, cột</w:t>
            </w:r>
          </w:p>
        </w:tc>
        <w:tc>
          <w:tcPr>
            <w:tcW w:w="992" w:type="dxa"/>
            <w:vAlign w:val="center"/>
          </w:tcPr>
          <w:p w14:paraId="2B71B6F5" w14:textId="77777777" w:rsidR="00FC6A51" w:rsidRPr="00F7075D" w:rsidRDefault="00F7075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14:paraId="2B71B6F6" w14:textId="77777777" w:rsidR="00FC6A51" w:rsidRPr="003555B5" w:rsidRDefault="00FC6A5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C7B9E" w:rsidRPr="003555B5" w14:paraId="2B71B6FC" w14:textId="77777777">
        <w:tc>
          <w:tcPr>
            <w:tcW w:w="1408" w:type="dxa"/>
            <w:vAlign w:val="center"/>
          </w:tcPr>
          <w:p w14:paraId="2B71B6F8" w14:textId="77777777" w:rsidR="001C7B9E" w:rsidRPr="001C7B9E" w:rsidRDefault="00F7075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Chương 4</w:t>
            </w:r>
          </w:p>
        </w:tc>
        <w:tc>
          <w:tcPr>
            <w:tcW w:w="4683" w:type="dxa"/>
            <w:vAlign w:val="center"/>
          </w:tcPr>
          <w:p w14:paraId="2B71B6F9" w14:textId="77777777" w:rsidR="001C7B9E" w:rsidRDefault="00F7075D" w:rsidP="00D937AB">
            <w:pPr>
              <w:jc w:val="center"/>
              <w:rPr>
                <w:sz w:val="24"/>
                <w:szCs w:val="24"/>
              </w:rPr>
            </w:pPr>
            <w:r w:rsidRPr="006F437D">
              <w:rPr>
                <w:b/>
              </w:rPr>
              <w:t>Sử dụng bảng tính cơ bản</w:t>
            </w:r>
          </w:p>
        </w:tc>
        <w:tc>
          <w:tcPr>
            <w:tcW w:w="992" w:type="dxa"/>
            <w:vAlign w:val="center"/>
          </w:tcPr>
          <w:p w14:paraId="2B71B6FA" w14:textId="77777777" w:rsidR="001C7B9E" w:rsidRPr="003555B5" w:rsidRDefault="00F7075D" w:rsidP="0042684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14:paraId="2B71B6FB" w14:textId="77777777" w:rsidR="001C7B9E" w:rsidRPr="003555B5" w:rsidRDefault="001C7B9E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C7B9E" w:rsidRPr="003555B5" w14:paraId="2B71B706" w14:textId="77777777">
        <w:tc>
          <w:tcPr>
            <w:tcW w:w="1408" w:type="dxa"/>
            <w:vAlign w:val="center"/>
          </w:tcPr>
          <w:p w14:paraId="2B71B6FD" w14:textId="77777777" w:rsidR="001C7B9E" w:rsidRDefault="001C7B9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1</w:t>
            </w:r>
          </w:p>
        </w:tc>
        <w:tc>
          <w:tcPr>
            <w:tcW w:w="4683" w:type="dxa"/>
            <w:vAlign w:val="center"/>
          </w:tcPr>
          <w:p w14:paraId="2B71B6FE" w14:textId="77777777" w:rsidR="001C7B9E" w:rsidRDefault="001C7B9E" w:rsidP="001C7B9E">
            <w:pPr>
              <w:pStyle w:val="Default"/>
              <w:widowControl w:val="0"/>
              <w:numPr>
                <w:ilvl w:val="0"/>
                <w:numId w:val="24"/>
              </w:numPr>
              <w:spacing w:line="320" w:lineRule="atLeast"/>
              <w:contextualSpacing/>
              <w:jc w:val="both"/>
            </w:pPr>
            <w:r>
              <w:t>Thực hiện c</w:t>
            </w:r>
            <w:r w:rsidRPr="00541EB2">
              <w:t>ác thao tác trên tệp tin</w:t>
            </w:r>
            <w:r>
              <w:t xml:space="preserve"> Excel</w:t>
            </w:r>
            <w:r w:rsidRPr="00541EB2">
              <w:t>: Tạo tệp mới, lưu tệp, mở tệp</w:t>
            </w:r>
          </w:p>
          <w:p w14:paraId="2B71B6FF" w14:textId="77777777" w:rsidR="001C7B9E" w:rsidRPr="00541EB2" w:rsidRDefault="001C7B9E" w:rsidP="001C7B9E">
            <w:pPr>
              <w:pStyle w:val="Default"/>
              <w:widowControl w:val="0"/>
              <w:numPr>
                <w:ilvl w:val="0"/>
                <w:numId w:val="24"/>
              </w:numPr>
              <w:spacing w:line="320" w:lineRule="atLeast"/>
              <w:contextualSpacing/>
              <w:jc w:val="both"/>
            </w:pPr>
            <w:r>
              <w:t>Thực hiện c</w:t>
            </w:r>
            <w:r w:rsidRPr="00541EB2">
              <w:t xml:space="preserve">ác </w:t>
            </w:r>
            <w:r>
              <w:t>t</w:t>
            </w:r>
            <w:r w:rsidRPr="00541EB2">
              <w:t>hao tác căn bản trên bảng tính</w:t>
            </w:r>
            <w:r>
              <w:t>: Nhập dữ liệu; chọn vùng; Sao chép, di chuyển, xóa dữ liệu; Chèn, xóa ô, hàng, cột; Đổi tên, chèn, xóa bảng tính.</w:t>
            </w:r>
          </w:p>
          <w:p w14:paraId="2B71B700" w14:textId="77777777" w:rsidR="001C7B9E" w:rsidRPr="001C7B9E" w:rsidRDefault="001C7B9E" w:rsidP="001C7B9E">
            <w:pPr>
              <w:pStyle w:val="Default"/>
              <w:widowControl w:val="0"/>
              <w:numPr>
                <w:ilvl w:val="0"/>
                <w:numId w:val="24"/>
              </w:numPr>
              <w:spacing w:line="320" w:lineRule="atLeast"/>
              <w:contextualSpacing/>
              <w:jc w:val="both"/>
            </w:pPr>
            <w:r>
              <w:t>Thực hiện c</w:t>
            </w:r>
            <w:r w:rsidRPr="00541EB2">
              <w:t xml:space="preserve">ác </w:t>
            </w:r>
            <w:r>
              <w:t>t</w:t>
            </w:r>
            <w:r w:rsidRPr="00541EB2">
              <w:t xml:space="preserve">hao tác </w:t>
            </w:r>
            <w:r>
              <w:t>i</w:t>
            </w:r>
            <w:r w:rsidRPr="00541EB2">
              <w:t>n ấn</w:t>
            </w:r>
          </w:p>
        </w:tc>
        <w:tc>
          <w:tcPr>
            <w:tcW w:w="992" w:type="dxa"/>
            <w:vAlign w:val="center"/>
          </w:tcPr>
          <w:p w14:paraId="2B71B701" w14:textId="77777777" w:rsidR="001C7B9E" w:rsidRPr="003555B5" w:rsidRDefault="00F7075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2B71B702" w14:textId="77777777" w:rsidR="005B4251" w:rsidRDefault="005B4251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2B71B703" w14:textId="77777777" w:rsidR="005B4251" w:rsidRDefault="005B4251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4.2.12</w:t>
            </w:r>
          </w:p>
          <w:p w14:paraId="2B71B704" w14:textId="77777777" w:rsidR="005B4251" w:rsidRDefault="005B4251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4.2.13</w:t>
            </w:r>
          </w:p>
          <w:p w14:paraId="2B71B705" w14:textId="77777777" w:rsidR="001C7B9E" w:rsidRPr="003555B5" w:rsidRDefault="005B4251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4.2.18</w:t>
            </w:r>
          </w:p>
        </w:tc>
      </w:tr>
      <w:tr w:rsidR="004E4030" w:rsidRPr="003555B5" w14:paraId="2B71B70E" w14:textId="77777777">
        <w:tc>
          <w:tcPr>
            <w:tcW w:w="1408" w:type="dxa"/>
            <w:vAlign w:val="center"/>
          </w:tcPr>
          <w:p w14:paraId="2B71B707" w14:textId="77777777" w:rsidR="004E4030" w:rsidRDefault="00F7075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2</w:t>
            </w:r>
          </w:p>
        </w:tc>
        <w:tc>
          <w:tcPr>
            <w:tcW w:w="4683" w:type="dxa"/>
            <w:vAlign w:val="center"/>
          </w:tcPr>
          <w:p w14:paraId="2B71B708" w14:textId="77777777" w:rsidR="00D937AB" w:rsidRDefault="00D937AB" w:rsidP="00D937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hiện các thao tác:</w:t>
            </w:r>
          </w:p>
          <w:p w14:paraId="2B71B709" w14:textId="77777777" w:rsidR="00D937AB" w:rsidRPr="00541EB2" w:rsidRDefault="00D937AB" w:rsidP="00D937AB">
            <w:pPr>
              <w:pStyle w:val="Default"/>
              <w:widowControl w:val="0"/>
              <w:numPr>
                <w:ilvl w:val="0"/>
                <w:numId w:val="25"/>
              </w:numPr>
              <w:spacing w:line="320" w:lineRule="atLeast"/>
              <w:contextualSpacing/>
              <w:jc w:val="both"/>
            </w:pPr>
            <w:r w:rsidRPr="00541EB2">
              <w:t>Định dạng dữ liệu.</w:t>
            </w:r>
          </w:p>
          <w:p w14:paraId="2B71B70A" w14:textId="77777777" w:rsidR="004E4030" w:rsidRDefault="00D937AB" w:rsidP="00D937AB">
            <w:pPr>
              <w:pStyle w:val="Default"/>
              <w:widowControl w:val="0"/>
              <w:numPr>
                <w:ilvl w:val="0"/>
                <w:numId w:val="24"/>
              </w:numPr>
              <w:spacing w:line="320" w:lineRule="atLeast"/>
              <w:contextualSpacing/>
              <w:jc w:val="both"/>
            </w:pPr>
            <w:r w:rsidRPr="00541EB2">
              <w:t>Căn chỉnh kích thước hàng, cột</w:t>
            </w:r>
          </w:p>
        </w:tc>
        <w:tc>
          <w:tcPr>
            <w:tcW w:w="992" w:type="dxa"/>
            <w:vAlign w:val="center"/>
          </w:tcPr>
          <w:p w14:paraId="2B71B70B" w14:textId="77777777" w:rsidR="004E4030" w:rsidRPr="003555B5" w:rsidRDefault="00F7075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2B71B70C" w14:textId="77777777" w:rsidR="005B4251" w:rsidRDefault="005B4251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2B71B70D" w14:textId="77777777" w:rsidR="004E4030" w:rsidRPr="003555B5" w:rsidRDefault="005B4251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4.2.14</w:t>
            </w:r>
          </w:p>
        </w:tc>
      </w:tr>
      <w:tr w:rsidR="00F91433" w:rsidRPr="003555B5" w14:paraId="2B71B714" w14:textId="77777777">
        <w:tc>
          <w:tcPr>
            <w:tcW w:w="1408" w:type="dxa"/>
            <w:vAlign w:val="center"/>
          </w:tcPr>
          <w:p w14:paraId="2B71B70F" w14:textId="77777777" w:rsidR="00F91433" w:rsidRPr="00F91433" w:rsidRDefault="00F7075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3</w:t>
            </w:r>
          </w:p>
        </w:tc>
        <w:tc>
          <w:tcPr>
            <w:tcW w:w="4683" w:type="dxa"/>
            <w:vAlign w:val="center"/>
          </w:tcPr>
          <w:p w14:paraId="2B71B710" w14:textId="77777777" w:rsidR="00F91433" w:rsidRDefault="00F91433" w:rsidP="00D937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Làm các bài tập có chứa công thức và hàm</w:t>
            </w:r>
          </w:p>
        </w:tc>
        <w:tc>
          <w:tcPr>
            <w:tcW w:w="992" w:type="dxa"/>
            <w:vAlign w:val="center"/>
          </w:tcPr>
          <w:p w14:paraId="2B71B711" w14:textId="77777777" w:rsidR="00F91433" w:rsidRPr="003555B5" w:rsidRDefault="00F7075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14:paraId="2B71B712" w14:textId="77777777" w:rsidR="005B4251" w:rsidRDefault="005B4251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2B71B713" w14:textId="77777777" w:rsidR="00F91433" w:rsidRPr="003555B5" w:rsidRDefault="005B4251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4.2.15</w:t>
            </w:r>
          </w:p>
        </w:tc>
      </w:tr>
      <w:tr w:rsidR="00F91433" w:rsidRPr="003555B5" w14:paraId="2B71B71A" w14:textId="77777777">
        <w:tc>
          <w:tcPr>
            <w:tcW w:w="1408" w:type="dxa"/>
            <w:vAlign w:val="center"/>
          </w:tcPr>
          <w:p w14:paraId="2B71B715" w14:textId="77777777" w:rsidR="00F91433" w:rsidRPr="00F91433" w:rsidRDefault="00F7075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4</w:t>
            </w:r>
          </w:p>
        </w:tc>
        <w:tc>
          <w:tcPr>
            <w:tcW w:w="4683" w:type="dxa"/>
            <w:vAlign w:val="center"/>
          </w:tcPr>
          <w:p w14:paraId="2B71B716" w14:textId="77777777" w:rsidR="00F91433" w:rsidRPr="00F91433" w:rsidRDefault="00F91433" w:rsidP="00F91433">
            <w:pPr>
              <w:rPr>
                <w:sz w:val="24"/>
                <w:szCs w:val="24"/>
              </w:rPr>
            </w:pPr>
            <w:r w:rsidRPr="00F91433">
              <w:rPr>
                <w:sz w:val="24"/>
                <w:szCs w:val="24"/>
              </w:rPr>
              <w:t>Tạo biểu đồ trong Excel</w:t>
            </w:r>
          </w:p>
        </w:tc>
        <w:tc>
          <w:tcPr>
            <w:tcW w:w="992" w:type="dxa"/>
            <w:vAlign w:val="center"/>
          </w:tcPr>
          <w:p w14:paraId="2B71B717" w14:textId="77777777" w:rsidR="00F91433" w:rsidRPr="003555B5" w:rsidRDefault="00F7075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2B71B718" w14:textId="77777777" w:rsidR="005B4251" w:rsidRDefault="005B4251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2B71B719" w14:textId="77777777" w:rsidR="00F91433" w:rsidRPr="003555B5" w:rsidRDefault="005B4251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4.2.17</w:t>
            </w:r>
          </w:p>
        </w:tc>
      </w:tr>
      <w:tr w:rsidR="0028170B" w:rsidRPr="003555B5" w14:paraId="2B71B71F" w14:textId="77777777">
        <w:tc>
          <w:tcPr>
            <w:tcW w:w="1408" w:type="dxa"/>
            <w:vAlign w:val="center"/>
          </w:tcPr>
          <w:p w14:paraId="2B71B71B" w14:textId="77777777" w:rsidR="0028170B" w:rsidRDefault="0028170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/>
                <w:bCs/>
              </w:rPr>
              <w:t>Chương 5</w:t>
            </w:r>
          </w:p>
        </w:tc>
        <w:tc>
          <w:tcPr>
            <w:tcW w:w="4683" w:type="dxa"/>
            <w:vAlign w:val="center"/>
          </w:tcPr>
          <w:p w14:paraId="2B71B71C" w14:textId="77777777" w:rsidR="0028170B" w:rsidRPr="00F91433" w:rsidRDefault="0028170B" w:rsidP="0028170B">
            <w:pPr>
              <w:jc w:val="center"/>
              <w:rPr>
                <w:sz w:val="24"/>
                <w:szCs w:val="24"/>
              </w:rPr>
            </w:pPr>
            <w:r w:rsidRPr="006F437D">
              <w:rPr>
                <w:b/>
              </w:rPr>
              <w:t>Sử dụng trình chiếu cơ bản</w:t>
            </w:r>
          </w:p>
        </w:tc>
        <w:tc>
          <w:tcPr>
            <w:tcW w:w="992" w:type="dxa"/>
            <w:vAlign w:val="center"/>
          </w:tcPr>
          <w:p w14:paraId="2B71B71D" w14:textId="77777777" w:rsidR="0028170B" w:rsidRDefault="005945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14:paraId="2B71B71E" w14:textId="77777777" w:rsidR="0028170B" w:rsidRDefault="0028170B" w:rsidP="005B425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8170B" w:rsidRPr="003555B5" w14:paraId="2B71B728" w14:textId="77777777">
        <w:tc>
          <w:tcPr>
            <w:tcW w:w="1408" w:type="dxa"/>
            <w:vAlign w:val="center"/>
          </w:tcPr>
          <w:p w14:paraId="2B71B720" w14:textId="77777777" w:rsidR="0028170B" w:rsidRDefault="005945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Bài 1</w:t>
            </w:r>
          </w:p>
        </w:tc>
        <w:tc>
          <w:tcPr>
            <w:tcW w:w="4683" w:type="dxa"/>
            <w:vAlign w:val="center"/>
          </w:tcPr>
          <w:p w14:paraId="2B71B721" w14:textId="77777777" w:rsidR="00594580" w:rsidRDefault="00594580" w:rsidP="005945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hiện các thao tác:</w:t>
            </w:r>
          </w:p>
          <w:p w14:paraId="2B71B722" w14:textId="77777777" w:rsid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Tạo mới, mở và đóng một bài trình bày bản</w:t>
            </w:r>
          </w:p>
          <w:p w14:paraId="2B71B723" w14:textId="77777777" w:rsid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Soạn thảo một bài trình bày</w:t>
            </w:r>
          </w:p>
          <w:p w14:paraId="2B71B724" w14:textId="77777777" w:rsid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Tạo các hiệu ứng trình diễn cho bài trình bày</w:t>
            </w:r>
          </w:p>
          <w:p w14:paraId="2B71B725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rPr>
                <w:b/>
              </w:rPr>
            </w:pPr>
            <w:r w:rsidRPr="00594580">
              <w:rPr>
                <w:bCs/>
              </w:rPr>
              <w:t>Lưu bài trình bày</w:t>
            </w:r>
          </w:p>
        </w:tc>
        <w:tc>
          <w:tcPr>
            <w:tcW w:w="992" w:type="dxa"/>
            <w:vAlign w:val="center"/>
          </w:tcPr>
          <w:p w14:paraId="2B71B726" w14:textId="77777777" w:rsidR="0028170B" w:rsidRDefault="005945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2B71B727" w14:textId="77777777" w:rsidR="0028170B" w:rsidRDefault="0028170B" w:rsidP="005B425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8170B" w:rsidRPr="003555B5" w14:paraId="2B71B733" w14:textId="77777777">
        <w:tc>
          <w:tcPr>
            <w:tcW w:w="1408" w:type="dxa"/>
            <w:vAlign w:val="center"/>
          </w:tcPr>
          <w:p w14:paraId="2B71B729" w14:textId="77777777" w:rsidR="0028170B" w:rsidRPr="00594580" w:rsidRDefault="005945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94580">
              <w:rPr>
                <w:bCs/>
              </w:rPr>
              <w:t>Bài 2</w:t>
            </w:r>
          </w:p>
        </w:tc>
        <w:tc>
          <w:tcPr>
            <w:tcW w:w="4683" w:type="dxa"/>
            <w:vAlign w:val="center"/>
          </w:tcPr>
          <w:p w14:paraId="2B71B72A" w14:textId="77777777" w:rsidR="00594580" w:rsidRDefault="00594580" w:rsidP="005945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hiện các thao tác:</w:t>
            </w:r>
          </w:p>
          <w:p w14:paraId="2B71B72B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594580">
              <w:rPr>
                <w:bCs/>
              </w:rPr>
              <w:t xml:space="preserve">Sao chép Slide </w:t>
            </w:r>
          </w:p>
          <w:p w14:paraId="2B71B72C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594580">
              <w:rPr>
                <w:bCs/>
              </w:rPr>
              <w:t xml:space="preserve">Xóa Slide </w:t>
            </w:r>
          </w:p>
          <w:p w14:paraId="2B71B72D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594580">
              <w:rPr>
                <w:bCs/>
              </w:rPr>
              <w:t>Sắp xếp Slide</w:t>
            </w:r>
          </w:p>
          <w:p w14:paraId="2B71B72E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594580">
              <w:rPr>
                <w:bCs/>
              </w:rPr>
              <w:t>Định dạng Slide Layout</w:t>
            </w:r>
          </w:p>
          <w:p w14:paraId="2B71B72F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594580">
              <w:rPr>
                <w:bCs/>
              </w:rPr>
              <w:t xml:space="preserve">Thay đổi nền cho Slide </w:t>
            </w:r>
          </w:p>
          <w:p w14:paraId="2B71B730" w14:textId="77777777" w:rsidR="0028170B" w:rsidRPr="006F437D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/>
              </w:rPr>
            </w:pPr>
            <w:r w:rsidRPr="00594580">
              <w:rPr>
                <w:bCs/>
              </w:rPr>
              <w:t>Slide Master</w:t>
            </w:r>
          </w:p>
        </w:tc>
        <w:tc>
          <w:tcPr>
            <w:tcW w:w="992" w:type="dxa"/>
            <w:vAlign w:val="center"/>
          </w:tcPr>
          <w:p w14:paraId="2B71B731" w14:textId="77777777" w:rsidR="0028170B" w:rsidRDefault="005945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2B71B732" w14:textId="77777777" w:rsidR="0028170B" w:rsidRDefault="0028170B" w:rsidP="005B425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8170B" w:rsidRPr="003555B5" w14:paraId="2B71B73F" w14:textId="77777777">
        <w:tc>
          <w:tcPr>
            <w:tcW w:w="1408" w:type="dxa"/>
            <w:vAlign w:val="center"/>
          </w:tcPr>
          <w:p w14:paraId="2B71B734" w14:textId="77777777" w:rsidR="0028170B" w:rsidRPr="00594580" w:rsidRDefault="005945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94580">
              <w:rPr>
                <w:bCs/>
              </w:rPr>
              <w:t>Bài 3</w:t>
            </w:r>
          </w:p>
        </w:tc>
        <w:tc>
          <w:tcPr>
            <w:tcW w:w="4683" w:type="dxa"/>
            <w:vAlign w:val="center"/>
          </w:tcPr>
          <w:p w14:paraId="2B71B735" w14:textId="77777777" w:rsidR="00594580" w:rsidRPr="00594580" w:rsidRDefault="00594580" w:rsidP="005945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hiện các thao tác đ</w:t>
            </w:r>
            <w:r w:rsidRPr="00594580">
              <w:rPr>
                <w:sz w:val="24"/>
                <w:szCs w:val="24"/>
              </w:rPr>
              <w:t>ưa thông tin vào Slide</w:t>
            </w:r>
            <w:r>
              <w:rPr>
                <w:sz w:val="24"/>
                <w:szCs w:val="24"/>
              </w:rPr>
              <w:t>:</w:t>
            </w:r>
          </w:p>
          <w:p w14:paraId="2B71B736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594580">
              <w:rPr>
                <w:bCs/>
              </w:rPr>
              <w:t>Thêm và định dạng văn bản</w:t>
            </w:r>
          </w:p>
          <w:p w14:paraId="2B71B737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594580">
              <w:rPr>
                <w:bCs/>
              </w:rPr>
              <w:lastRenderedPageBreak/>
              <w:t>Chèn và định dạng bảng</w:t>
            </w:r>
          </w:p>
          <w:p w14:paraId="2B71B738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594580">
              <w:rPr>
                <w:bCs/>
              </w:rPr>
              <w:t>Chèn kí tự đặc biệt</w:t>
            </w:r>
          </w:p>
          <w:p w14:paraId="2B71B739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594580">
              <w:rPr>
                <w:bCs/>
              </w:rPr>
              <w:t>Chèn công thức toán học</w:t>
            </w:r>
          </w:p>
          <w:p w14:paraId="2B71B73A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594580">
              <w:rPr>
                <w:bCs/>
              </w:rPr>
              <w:t xml:space="preserve">Chèn hình ảnh </w:t>
            </w:r>
          </w:p>
          <w:p w14:paraId="2B71B73B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594580">
              <w:rPr>
                <w:bCs/>
              </w:rPr>
              <w:t>Chèn chữ nghệ thuật</w:t>
            </w:r>
          </w:p>
          <w:p w14:paraId="2B71B73C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/>
              </w:rPr>
            </w:pPr>
            <w:r w:rsidRPr="00594580">
              <w:rPr>
                <w:bCs/>
              </w:rPr>
              <w:t>Chèn và hiệu chỉnh hình vẽ</w:t>
            </w:r>
          </w:p>
        </w:tc>
        <w:tc>
          <w:tcPr>
            <w:tcW w:w="992" w:type="dxa"/>
            <w:vAlign w:val="center"/>
          </w:tcPr>
          <w:p w14:paraId="2B71B73D" w14:textId="77777777" w:rsidR="0028170B" w:rsidRDefault="005945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</w:p>
        </w:tc>
        <w:tc>
          <w:tcPr>
            <w:tcW w:w="1979" w:type="dxa"/>
            <w:vAlign w:val="center"/>
          </w:tcPr>
          <w:p w14:paraId="2B71B73E" w14:textId="77777777" w:rsidR="0028170B" w:rsidRDefault="0028170B" w:rsidP="005B425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8170B" w:rsidRPr="003555B5" w14:paraId="2B71B746" w14:textId="77777777">
        <w:tc>
          <w:tcPr>
            <w:tcW w:w="1408" w:type="dxa"/>
            <w:vAlign w:val="center"/>
          </w:tcPr>
          <w:p w14:paraId="2B71B740" w14:textId="77777777" w:rsidR="0028170B" w:rsidRPr="00594580" w:rsidRDefault="005945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94580">
              <w:rPr>
                <w:bCs/>
              </w:rPr>
              <w:lastRenderedPageBreak/>
              <w:t>Bài 4</w:t>
            </w:r>
          </w:p>
        </w:tc>
        <w:tc>
          <w:tcPr>
            <w:tcW w:w="4683" w:type="dxa"/>
            <w:vAlign w:val="center"/>
          </w:tcPr>
          <w:p w14:paraId="2B71B741" w14:textId="77777777" w:rsidR="00594580" w:rsidRPr="00594580" w:rsidRDefault="00594580" w:rsidP="005945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hiện các thao tác t</w:t>
            </w:r>
            <w:r w:rsidRPr="00594580">
              <w:rPr>
                <w:sz w:val="24"/>
                <w:szCs w:val="24"/>
              </w:rPr>
              <w:t xml:space="preserve">ạo các hiệu ứng cho Slide </w:t>
            </w:r>
          </w:p>
          <w:p w14:paraId="2B71B742" w14:textId="77777777" w:rsidR="00594580" w:rsidRPr="00594580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594580">
              <w:rPr>
                <w:bCs/>
              </w:rPr>
              <w:t xml:space="preserve">Hiệu ứng cho đối tượng </w:t>
            </w:r>
          </w:p>
          <w:p w14:paraId="2B71B743" w14:textId="77777777" w:rsidR="00594580" w:rsidRPr="006F437D" w:rsidRDefault="00594580" w:rsidP="00594580">
            <w:pPr>
              <w:pStyle w:val="ListParagraph"/>
              <w:numPr>
                <w:ilvl w:val="0"/>
                <w:numId w:val="19"/>
              </w:numPr>
              <w:spacing w:before="120"/>
              <w:rPr>
                <w:b/>
              </w:rPr>
            </w:pPr>
            <w:r w:rsidRPr="00594580">
              <w:rPr>
                <w:bCs/>
              </w:rPr>
              <w:t>Hiệu ứng cho Slide</w:t>
            </w:r>
          </w:p>
        </w:tc>
        <w:tc>
          <w:tcPr>
            <w:tcW w:w="992" w:type="dxa"/>
            <w:vAlign w:val="center"/>
          </w:tcPr>
          <w:p w14:paraId="2B71B744" w14:textId="77777777" w:rsidR="0028170B" w:rsidRDefault="005945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2B71B745" w14:textId="77777777" w:rsidR="0028170B" w:rsidRDefault="0028170B" w:rsidP="005B425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2B71B747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</w:p>
    <w:p w14:paraId="2B71B748" w14:textId="77777777" w:rsidR="00D171C9" w:rsidRDefault="003F7694" w:rsidP="00296F71">
      <w:pPr>
        <w:pStyle w:val="ListParagraph"/>
        <w:spacing w:before="120"/>
        <w:ind w:left="567" w:hanging="238"/>
        <w:jc w:val="both"/>
        <w:rPr>
          <w:bCs/>
          <w:color w:val="000000"/>
        </w:rPr>
      </w:pPr>
      <w:r w:rsidRPr="003555B5">
        <w:rPr>
          <w:bCs/>
          <w:color w:val="000000"/>
        </w:rPr>
        <w:t xml:space="preserve">- Giảng dạy lý thuyết </w:t>
      </w:r>
      <w:r w:rsidR="00B0168E">
        <w:rPr>
          <w:bCs/>
          <w:color w:val="000000"/>
        </w:rPr>
        <w:t>kết hợp bài tập</w:t>
      </w:r>
      <w:r w:rsidR="009443BD">
        <w:rPr>
          <w:bCs/>
          <w:color w:val="000000"/>
        </w:rPr>
        <w:t xml:space="preserve"> và thực hành</w:t>
      </w:r>
    </w:p>
    <w:p w14:paraId="2B71B749" w14:textId="77777777" w:rsidR="00B0168E" w:rsidRPr="00B0168E" w:rsidRDefault="00B0168E" w:rsidP="00296F71">
      <w:pPr>
        <w:pStyle w:val="ListParagraph"/>
        <w:spacing w:before="120"/>
        <w:ind w:left="567" w:hanging="238"/>
        <w:jc w:val="both"/>
        <w:rPr>
          <w:bCs/>
          <w:color w:val="000000"/>
        </w:rPr>
      </w:pPr>
      <w:r>
        <w:rPr>
          <w:bCs/>
          <w:color w:val="000000"/>
        </w:rPr>
        <w:t xml:space="preserve">- </w:t>
      </w:r>
      <w:r w:rsidRPr="00B0168E">
        <w:rPr>
          <w:bCs/>
          <w:color w:val="000000"/>
        </w:rPr>
        <w:t>Áp dụng phương pháp giảng dạy theo module </w:t>
      </w:r>
    </w:p>
    <w:p w14:paraId="2B71B74A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Nhiệm vụ của sinh </w:t>
      </w:r>
    </w:p>
    <w:p w14:paraId="2B71B74B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2B71B74C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2B71B74D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14:paraId="2B71B74E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2B71B74F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2B71B750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14:paraId="2B71B751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14:paraId="2B71B752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2B71B753" w14:textId="77777777" w:rsidR="00744C77" w:rsidRPr="003555B5" w:rsidRDefault="00744C77" w:rsidP="00DB2006">
      <w:pPr>
        <w:pStyle w:val="BodyText2"/>
        <w:numPr>
          <w:ilvl w:val="1"/>
          <w:numId w:val="6"/>
        </w:numPr>
        <w:spacing w:before="120" w:line="240" w:lineRule="auto"/>
        <w:ind w:hanging="45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2B71B754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2B71B755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2B71B75A" w14:textId="77777777" w:rsidTr="00665547">
        <w:tc>
          <w:tcPr>
            <w:tcW w:w="564" w:type="dxa"/>
            <w:shd w:val="clear" w:color="auto" w:fill="auto"/>
          </w:tcPr>
          <w:p w14:paraId="2B71B756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2B71B757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2B71B758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2B71B759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2B71B75F" w14:textId="77777777" w:rsidTr="00665547">
        <w:tc>
          <w:tcPr>
            <w:tcW w:w="564" w:type="dxa"/>
            <w:shd w:val="clear" w:color="auto" w:fill="auto"/>
            <w:vAlign w:val="center"/>
          </w:tcPr>
          <w:p w14:paraId="2B71B75B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B71B75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B71B75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71B75E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14:paraId="2B71B764" w14:textId="77777777" w:rsidTr="00665547">
        <w:tc>
          <w:tcPr>
            <w:tcW w:w="564" w:type="dxa"/>
            <w:shd w:val="clear" w:color="auto" w:fill="auto"/>
            <w:vAlign w:val="center"/>
          </w:tcPr>
          <w:p w14:paraId="2B71B760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B71B76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71B76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71B76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2B71B76A" w14:textId="77777777" w:rsidTr="00665547">
        <w:tc>
          <w:tcPr>
            <w:tcW w:w="564" w:type="dxa"/>
            <w:shd w:val="clear" w:color="auto" w:fill="auto"/>
            <w:vAlign w:val="center"/>
          </w:tcPr>
          <w:p w14:paraId="2B71B765" w14:textId="77777777" w:rsidR="00665547" w:rsidRPr="003555B5" w:rsidRDefault="00E221FA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B71B766" w14:textId="77777777" w:rsidR="00665547" w:rsidRPr="003555B5" w:rsidRDefault="00665547" w:rsidP="00E221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71B76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221FA">
              <w:rPr>
                <w:bCs/>
                <w:color w:val="000000"/>
                <w:sz w:val="24"/>
                <w:szCs w:val="24"/>
                <w:lang w:val="nl-NL"/>
              </w:rPr>
              <w:t>Kiểm tra kỹ năng thực hành</w:t>
            </w:r>
          </w:p>
          <w:p w14:paraId="2B71B76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71B76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14:paraId="2B71B770" w14:textId="77777777" w:rsidTr="00665547">
        <w:tc>
          <w:tcPr>
            <w:tcW w:w="564" w:type="dxa"/>
            <w:shd w:val="clear" w:color="auto" w:fill="auto"/>
            <w:vAlign w:val="center"/>
          </w:tcPr>
          <w:p w14:paraId="2B71B76B" w14:textId="77777777" w:rsidR="00665547" w:rsidRPr="003555B5" w:rsidRDefault="00E221FA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B71B76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2B71B76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71B76E" w14:textId="77777777" w:rsidR="00665547" w:rsidRPr="003555B5" w:rsidRDefault="00665547" w:rsidP="00E221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E221FA">
              <w:rPr>
                <w:bCs/>
                <w:color w:val="000000"/>
                <w:sz w:val="24"/>
                <w:szCs w:val="24"/>
                <w:lang w:val="nl-NL"/>
              </w:rPr>
              <w:t xml:space="preserve"> (60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1B76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2B71B779" w14:textId="77777777" w:rsidTr="00665547">
        <w:tc>
          <w:tcPr>
            <w:tcW w:w="564" w:type="dxa"/>
            <w:shd w:val="clear" w:color="auto" w:fill="auto"/>
            <w:vAlign w:val="center"/>
          </w:tcPr>
          <w:p w14:paraId="2B71B771" w14:textId="77777777" w:rsidR="00665547" w:rsidRPr="003555B5" w:rsidRDefault="00E221FA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B71B77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B71B77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E221F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E221FA">
              <w:rPr>
                <w:bCs/>
                <w:color w:val="000000"/>
                <w:sz w:val="24"/>
                <w:szCs w:val="24"/>
                <w:lang w:val="nl-NL"/>
              </w:rPr>
              <w:t xml:space="preserve">60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2B71B77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2B71B775" w14:textId="77777777"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2B71B77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B71B77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B71B77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2B71B77A" w14:textId="77777777" w:rsidR="00744C77" w:rsidRPr="003555B5" w:rsidRDefault="00744C77" w:rsidP="00DB2006">
      <w:pPr>
        <w:pStyle w:val="BodyText2"/>
        <w:numPr>
          <w:ilvl w:val="1"/>
          <w:numId w:val="6"/>
        </w:numPr>
        <w:spacing w:before="120" w:line="240" w:lineRule="auto"/>
        <w:ind w:hanging="45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2B71B77B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2B71B77C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</w:t>
      </w:r>
      <w:r w:rsidRPr="003555B5">
        <w:rPr>
          <w:bCs/>
          <w:color w:val="000000"/>
          <w:sz w:val="24"/>
          <w:szCs w:val="24"/>
        </w:rPr>
        <w:lastRenderedPageBreak/>
        <w:t xml:space="preserve">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2B71B77D" w14:textId="77777777" w:rsidR="00744C77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2B71B77E" w14:textId="77777777" w:rsidR="00A330DF" w:rsidRDefault="00A330DF" w:rsidP="00A330DF">
      <w:pPr>
        <w:pStyle w:val="Default"/>
        <w:widowControl w:val="0"/>
        <w:spacing w:line="320" w:lineRule="atLeast"/>
        <w:ind w:left="360"/>
        <w:contextualSpacing/>
        <w:jc w:val="both"/>
        <w:rPr>
          <w:spacing w:val="-6"/>
        </w:rPr>
      </w:pPr>
    </w:p>
    <w:p w14:paraId="2B71B77F" w14:textId="520750CC" w:rsidR="00A330DF" w:rsidRDefault="00A330DF" w:rsidP="00A330DF">
      <w:pPr>
        <w:pStyle w:val="Default"/>
        <w:widowControl w:val="0"/>
        <w:spacing w:line="320" w:lineRule="atLeast"/>
        <w:ind w:left="360"/>
        <w:contextualSpacing/>
        <w:jc w:val="both"/>
        <w:rPr>
          <w:spacing w:val="-6"/>
        </w:rPr>
      </w:pPr>
      <w:r w:rsidRPr="00B84ADC">
        <w:rPr>
          <w:spacing w:val="-6"/>
        </w:rPr>
        <w:t xml:space="preserve">[1]. </w:t>
      </w:r>
      <w:r>
        <w:rPr>
          <w:spacing w:val="-6"/>
        </w:rPr>
        <w:t xml:space="preserve">Bộ môn Tin học cơ bản, </w:t>
      </w:r>
      <w:r w:rsidRPr="00B07B74">
        <w:rPr>
          <w:i/>
          <w:spacing w:val="-6"/>
        </w:rPr>
        <w:t>Bài giảng</w:t>
      </w:r>
      <w:r>
        <w:rPr>
          <w:i/>
          <w:spacing w:val="-6"/>
        </w:rPr>
        <w:t xml:space="preserve"> Sử dụng Công nghệ Thông tin</w:t>
      </w:r>
      <w:r w:rsidR="00E231C0">
        <w:rPr>
          <w:i/>
          <w:spacing w:val="-6"/>
        </w:rPr>
        <w:t xml:space="preserve"> </w:t>
      </w:r>
      <w:r>
        <w:rPr>
          <w:i/>
          <w:spacing w:val="-6"/>
        </w:rPr>
        <w:t xml:space="preserve"> cơ bản</w:t>
      </w:r>
      <w:r>
        <w:rPr>
          <w:spacing w:val="-6"/>
        </w:rPr>
        <w:t xml:space="preserve">, </w:t>
      </w:r>
      <w:r w:rsidRPr="00B84ADC">
        <w:rPr>
          <w:spacing w:val="-6"/>
        </w:rPr>
        <w:t>Trường đại học Mỏ - Địa Chấ</w:t>
      </w:r>
      <w:r>
        <w:rPr>
          <w:spacing w:val="-6"/>
        </w:rPr>
        <w:t>t, 201</w:t>
      </w:r>
      <w:r w:rsidR="001A30AA">
        <w:rPr>
          <w:spacing w:val="-6"/>
        </w:rPr>
        <w:t>7</w:t>
      </w:r>
      <w:bookmarkStart w:id="0" w:name="_GoBack"/>
      <w:bookmarkEnd w:id="0"/>
    </w:p>
    <w:p w14:paraId="2B71B780" w14:textId="77777777" w:rsidR="00A330DF" w:rsidRPr="00B07B74" w:rsidRDefault="00A330DF" w:rsidP="00A330DF">
      <w:pPr>
        <w:pStyle w:val="Default"/>
        <w:widowControl w:val="0"/>
        <w:spacing w:line="320" w:lineRule="atLeast"/>
        <w:ind w:left="360"/>
        <w:contextualSpacing/>
        <w:jc w:val="both"/>
        <w:rPr>
          <w:spacing w:val="-6"/>
        </w:rPr>
      </w:pPr>
      <w:r>
        <w:rPr>
          <w:spacing w:val="-6"/>
        </w:rPr>
        <w:t>[2]. IIG Việt Nam</w:t>
      </w:r>
      <w:r w:rsidRPr="00B07B74">
        <w:rPr>
          <w:spacing w:val="-6"/>
        </w:rPr>
        <w:t xml:space="preserve">, </w:t>
      </w:r>
      <w:r>
        <w:rPr>
          <w:spacing w:val="-6"/>
        </w:rPr>
        <w:t xml:space="preserve"> </w:t>
      </w:r>
      <w:r w:rsidRPr="00B07B74">
        <w:rPr>
          <w:i/>
          <w:spacing w:val="-6"/>
        </w:rPr>
        <w:t>IC3 GS4-Sử dụng Windows 7 và Microsoft Office 2010: Máy tính Căn bản</w:t>
      </w:r>
      <w:r w:rsidRPr="00B07B74">
        <w:rPr>
          <w:spacing w:val="-6"/>
        </w:rPr>
        <w:t xml:space="preserve">, NXB </w:t>
      </w:r>
      <w:r>
        <w:rPr>
          <w:spacing w:val="-6"/>
        </w:rPr>
        <w:t>Tổng hợp Thành phố Hồ Chí Minh, 2014</w:t>
      </w:r>
    </w:p>
    <w:p w14:paraId="2B71B781" w14:textId="77777777" w:rsidR="00A330DF" w:rsidRPr="00B07B74" w:rsidRDefault="00A330DF" w:rsidP="00A330DF">
      <w:pPr>
        <w:pStyle w:val="Default"/>
        <w:widowControl w:val="0"/>
        <w:spacing w:line="320" w:lineRule="atLeast"/>
        <w:ind w:left="360"/>
        <w:contextualSpacing/>
        <w:jc w:val="both"/>
        <w:rPr>
          <w:spacing w:val="-6"/>
        </w:rPr>
      </w:pPr>
      <w:r w:rsidRPr="00B07B74">
        <w:rPr>
          <w:spacing w:val="-6"/>
        </w:rPr>
        <w:t>[</w:t>
      </w:r>
      <w:r>
        <w:rPr>
          <w:spacing w:val="-6"/>
        </w:rPr>
        <w:t>3</w:t>
      </w:r>
      <w:r w:rsidRPr="00B07B74">
        <w:rPr>
          <w:spacing w:val="-6"/>
        </w:rPr>
        <w:t>]</w:t>
      </w:r>
      <w:r>
        <w:rPr>
          <w:spacing w:val="-6"/>
        </w:rPr>
        <w:t xml:space="preserve">. </w:t>
      </w:r>
      <w:r w:rsidRPr="00B07B74">
        <w:rPr>
          <w:spacing w:val="-6"/>
        </w:rPr>
        <w:t xml:space="preserve">IIG Việt Nam, </w:t>
      </w:r>
      <w:r w:rsidRPr="00B07B74">
        <w:rPr>
          <w:i/>
          <w:spacing w:val="-6"/>
        </w:rPr>
        <w:t>IC3 GS4-Sử dụng Windows 7 và Microsoft Office 2010: Các ứng dụng chủ chốt</w:t>
      </w:r>
      <w:r w:rsidRPr="00B07B74">
        <w:rPr>
          <w:spacing w:val="-6"/>
        </w:rPr>
        <w:t xml:space="preserve">, NXB </w:t>
      </w:r>
      <w:r>
        <w:rPr>
          <w:spacing w:val="-6"/>
        </w:rPr>
        <w:t>Tổng hợp Thành phố Hồ Chí Minh, 2014</w:t>
      </w:r>
    </w:p>
    <w:p w14:paraId="2B71B782" w14:textId="77777777" w:rsidR="00A330DF" w:rsidRDefault="00A330DF" w:rsidP="00A330DF">
      <w:pPr>
        <w:pStyle w:val="Default"/>
        <w:widowControl w:val="0"/>
        <w:spacing w:line="320" w:lineRule="atLeast"/>
        <w:ind w:left="360"/>
        <w:contextualSpacing/>
        <w:jc w:val="both"/>
        <w:rPr>
          <w:spacing w:val="-6"/>
        </w:rPr>
      </w:pPr>
      <w:r>
        <w:rPr>
          <w:spacing w:val="-6"/>
        </w:rPr>
        <w:t>[4</w:t>
      </w:r>
      <w:r w:rsidRPr="00B07B74">
        <w:rPr>
          <w:spacing w:val="-6"/>
        </w:rPr>
        <w:t>]</w:t>
      </w:r>
      <w:r>
        <w:rPr>
          <w:spacing w:val="-6"/>
        </w:rPr>
        <w:t>.</w:t>
      </w:r>
      <w:r w:rsidRPr="00B07B74">
        <w:rPr>
          <w:spacing w:val="-6"/>
        </w:rPr>
        <w:t xml:space="preserve"> IIG Việt Nam, </w:t>
      </w:r>
      <w:r w:rsidRPr="00B07B74">
        <w:rPr>
          <w:i/>
          <w:spacing w:val="-6"/>
        </w:rPr>
        <w:t>IC3 GS4-Sử dụng Windows 7 và Microsoft Office 2010: Cuộc sống trực tuyến</w:t>
      </w:r>
      <w:r w:rsidRPr="00B07B74">
        <w:rPr>
          <w:spacing w:val="-6"/>
        </w:rPr>
        <w:t>, NXB Tổng hợp Thành phố Hồ Chí</w:t>
      </w:r>
      <w:r>
        <w:rPr>
          <w:spacing w:val="-6"/>
        </w:rPr>
        <w:t xml:space="preserve"> Minh, 2014</w:t>
      </w:r>
    </w:p>
    <w:p w14:paraId="2B71B783" w14:textId="77777777" w:rsidR="0020410D" w:rsidRPr="00F2483D" w:rsidRDefault="0020410D" w:rsidP="00A330DF">
      <w:pPr>
        <w:pStyle w:val="Default"/>
        <w:widowControl w:val="0"/>
        <w:spacing w:line="320" w:lineRule="atLeast"/>
        <w:ind w:left="360"/>
        <w:contextualSpacing/>
        <w:jc w:val="both"/>
        <w:rPr>
          <w:lang w:val="pt-BR"/>
        </w:rPr>
      </w:pPr>
    </w:p>
    <w:p w14:paraId="2B71B784" w14:textId="77777777" w:rsidR="00744C77" w:rsidRPr="003555B5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14:paraId="2B71B785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28"/>
        <w:gridCol w:w="900"/>
        <w:gridCol w:w="720"/>
        <w:gridCol w:w="810"/>
        <w:gridCol w:w="2722"/>
      </w:tblGrid>
      <w:tr w:rsidR="00744C77" w:rsidRPr="003555B5" w14:paraId="2B71B78E" w14:textId="77777777" w:rsidTr="00DB2006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2B71B786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328" w:type="dxa"/>
            <w:shd w:val="clear" w:color="auto" w:fill="auto"/>
            <w:vAlign w:val="center"/>
          </w:tcPr>
          <w:p w14:paraId="2B71B787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71B788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20" w:type="dxa"/>
            <w:vAlign w:val="center"/>
          </w:tcPr>
          <w:p w14:paraId="2B71B789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2B71B78A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B71B78B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2B71B78C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71B78D" w14:textId="77777777"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3555B5" w14:paraId="2B71B7A2" w14:textId="77777777" w:rsidTr="00047709">
        <w:trPr>
          <w:trHeight w:val="4065"/>
        </w:trPr>
        <w:tc>
          <w:tcPr>
            <w:tcW w:w="830" w:type="dxa"/>
            <w:shd w:val="clear" w:color="auto" w:fill="auto"/>
            <w:vAlign w:val="center"/>
          </w:tcPr>
          <w:p w14:paraId="2B71B78F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B71B790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328" w:type="dxa"/>
            <w:shd w:val="clear" w:color="auto" w:fill="auto"/>
          </w:tcPr>
          <w:p w14:paraId="2B71B791" w14:textId="77777777" w:rsidR="00047709" w:rsidRPr="00047709" w:rsidRDefault="00047709" w:rsidP="0004770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1. </w:t>
            </w:r>
            <w:r w:rsidRPr="00047709">
              <w:rPr>
                <w:b/>
                <w:bCs/>
                <w:color w:val="000000"/>
                <w:sz w:val="24"/>
                <w:szCs w:val="24"/>
                <w:lang w:val="nl-NL"/>
              </w:rPr>
              <w:t>Một số khái niệm cơ bản trong Công nghệ Thông tin</w:t>
            </w:r>
          </w:p>
          <w:p w14:paraId="2B71B792" w14:textId="77777777" w:rsidR="00047709" w:rsidRDefault="00047709" w:rsidP="0004770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B71B793" w14:textId="77777777" w:rsidR="00047709" w:rsidRPr="00047709" w:rsidRDefault="00047709" w:rsidP="0004770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1.1 </w:t>
            </w:r>
            <w:r w:rsidRPr="00047709">
              <w:rPr>
                <w:bCs/>
                <w:color w:val="000000"/>
                <w:sz w:val="24"/>
                <w:szCs w:val="24"/>
                <w:lang w:val="nl-NL"/>
              </w:rPr>
              <w:t>Máy tính và mạng máy tính</w:t>
            </w:r>
          </w:p>
          <w:p w14:paraId="2B71B794" w14:textId="77777777" w:rsidR="00047709" w:rsidRPr="00047709" w:rsidRDefault="00047709" w:rsidP="0004770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47709">
              <w:rPr>
                <w:bCs/>
                <w:color w:val="000000"/>
                <w:sz w:val="24"/>
                <w:szCs w:val="24"/>
                <w:lang w:val="nl-NL"/>
              </w:rPr>
              <w:t>1.2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47709">
              <w:rPr>
                <w:bCs/>
                <w:color w:val="000000"/>
                <w:sz w:val="24"/>
                <w:szCs w:val="24"/>
                <w:lang w:val="nl-NL"/>
              </w:rPr>
              <w:t>Các ứng dụng của công nghệ thông tin và truyền thông</w:t>
            </w:r>
          </w:p>
          <w:p w14:paraId="2B71B795" w14:textId="77777777" w:rsidR="00047709" w:rsidRPr="00047709" w:rsidRDefault="00047709" w:rsidP="0004770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47709">
              <w:rPr>
                <w:bCs/>
                <w:color w:val="000000"/>
                <w:sz w:val="24"/>
                <w:szCs w:val="24"/>
                <w:lang w:val="nl-NL"/>
              </w:rPr>
              <w:t>1.3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47709">
              <w:rPr>
                <w:bCs/>
                <w:color w:val="000000"/>
                <w:sz w:val="24"/>
                <w:szCs w:val="24"/>
                <w:lang w:val="nl-NL"/>
              </w:rPr>
              <w:t>An toàn lao động và bảo vệ môi trường trong sử dụng CNTT</w:t>
            </w:r>
          </w:p>
          <w:p w14:paraId="2B71B796" w14:textId="77777777" w:rsidR="00047709" w:rsidRPr="00047709" w:rsidRDefault="00047709" w:rsidP="0004770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47709">
              <w:rPr>
                <w:bCs/>
                <w:color w:val="000000"/>
                <w:sz w:val="24"/>
                <w:szCs w:val="24"/>
                <w:lang w:val="nl-NL"/>
              </w:rPr>
              <w:t>1.4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47709">
              <w:rPr>
                <w:bCs/>
                <w:color w:val="000000"/>
                <w:sz w:val="24"/>
                <w:szCs w:val="24"/>
                <w:lang w:val="nl-NL"/>
              </w:rPr>
              <w:t>An toàn thông tin</w:t>
            </w:r>
          </w:p>
          <w:p w14:paraId="2B71B797" w14:textId="77777777" w:rsidR="00940735" w:rsidRPr="002F25F5" w:rsidRDefault="00047709" w:rsidP="0004770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47709">
              <w:rPr>
                <w:bCs/>
                <w:color w:val="000000"/>
                <w:sz w:val="24"/>
                <w:szCs w:val="24"/>
                <w:lang w:val="nl-NL"/>
              </w:rPr>
              <w:t>1.5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47709">
              <w:rPr>
                <w:bCs/>
                <w:color w:val="000000"/>
                <w:sz w:val="24"/>
                <w:szCs w:val="24"/>
                <w:lang w:val="nl-NL"/>
              </w:rPr>
              <w:t>Một số vấn đề cơ bản liên quan đến pháp luật trong sử dụng CNTT</w:t>
            </w:r>
          </w:p>
        </w:tc>
        <w:tc>
          <w:tcPr>
            <w:tcW w:w="900" w:type="dxa"/>
            <w:shd w:val="clear" w:color="auto" w:fill="auto"/>
          </w:tcPr>
          <w:p w14:paraId="2B71B798" w14:textId="77777777" w:rsidR="00D63879" w:rsidRPr="003555B5" w:rsidRDefault="00047709" w:rsidP="0004770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20" w:type="dxa"/>
          </w:tcPr>
          <w:p w14:paraId="2B71B799" w14:textId="77777777" w:rsidR="00D63879" w:rsidRPr="003555B5" w:rsidRDefault="00BC275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B71B79A" w14:textId="77777777" w:rsidR="00D63879" w:rsidRPr="003555B5" w:rsidRDefault="00047709" w:rsidP="0004770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B79B" w14:textId="77777777" w:rsidR="00E738EF" w:rsidRDefault="006D2734" w:rsidP="00E738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ọc chương 1,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E738EF">
              <w:rPr>
                <w:bCs/>
                <w:color w:val="000000"/>
                <w:sz w:val="24"/>
                <w:szCs w:val="24"/>
                <w:lang w:val="nl-NL"/>
              </w:rPr>
              <w:t xml:space="preserve">; </w:t>
            </w:r>
            <w:r w:rsidR="00E738EF" w:rsidRPr="006D2734">
              <w:rPr>
                <w:bCs/>
                <w:color w:val="000000"/>
                <w:sz w:val="24"/>
                <w:szCs w:val="24"/>
                <w:lang w:val="nl-NL"/>
              </w:rPr>
              <w:t>tài liệu [</w:t>
            </w:r>
            <w:r w:rsidR="00E738E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E738EF"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2B71B79C" w14:textId="77777777" w:rsidR="006D2734" w:rsidRPr="003555B5" w:rsidRDefault="006D2734" w:rsidP="006D273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B71B79D" w14:textId="77777777" w:rsidR="006D2734" w:rsidRDefault="006D2734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B71B79E" w14:textId="77777777" w:rsidR="00B91640" w:rsidRDefault="00B91640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B71B79F" w14:textId="77777777" w:rsidR="00B91640" w:rsidRDefault="00B91640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B71B7A0" w14:textId="77777777" w:rsidR="00B91640" w:rsidRDefault="00B91640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B71B7A1" w14:textId="77777777" w:rsidR="00D63879" w:rsidRPr="006D2734" w:rsidRDefault="00D63879" w:rsidP="0081008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63879" w:rsidRPr="003555B5" w14:paraId="2B71B7AD" w14:textId="77777777" w:rsidTr="00DB2006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2B71B7A3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328" w:type="dxa"/>
            <w:shd w:val="clear" w:color="auto" w:fill="auto"/>
          </w:tcPr>
          <w:p w14:paraId="2B71B7A4" w14:textId="77777777" w:rsidR="00047709" w:rsidRPr="00047709" w:rsidRDefault="00047709" w:rsidP="00047709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b/>
                <w:lang w:val="pt-BR"/>
              </w:rPr>
            </w:pPr>
            <w:r>
              <w:rPr>
                <w:b/>
                <w:lang w:val="pt-BR"/>
              </w:rPr>
              <w:t>Chương 2</w:t>
            </w:r>
            <w:r w:rsidRPr="00047709">
              <w:rPr>
                <w:b/>
                <w:lang w:val="pt-BR"/>
              </w:rPr>
              <w:t>. Sử dụng máy tính cơ bản</w:t>
            </w:r>
          </w:p>
          <w:p w14:paraId="2B71B7A5" w14:textId="77777777" w:rsidR="00047709" w:rsidRPr="00047709" w:rsidRDefault="00047709" w:rsidP="00047709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2.1. </w:t>
            </w:r>
            <w:r w:rsidRPr="00047709">
              <w:rPr>
                <w:lang w:val="pt-BR"/>
              </w:rPr>
              <w:t>Làm việc với Hệ điều hành</w:t>
            </w:r>
          </w:p>
          <w:p w14:paraId="2B71B7A6" w14:textId="77777777" w:rsidR="00047709" w:rsidRPr="00047709" w:rsidRDefault="00047709" w:rsidP="00047709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 w:rsidRPr="00047709">
              <w:rPr>
                <w:lang w:val="pt-BR"/>
              </w:rPr>
              <w:t>2.2</w:t>
            </w:r>
            <w:r>
              <w:rPr>
                <w:lang w:val="pt-BR"/>
              </w:rPr>
              <w:t xml:space="preserve">. </w:t>
            </w:r>
            <w:r w:rsidRPr="00047709">
              <w:rPr>
                <w:lang w:val="pt-BR"/>
              </w:rPr>
              <w:t>Quản lý thư mục và tệp tin</w:t>
            </w:r>
          </w:p>
          <w:p w14:paraId="2B71B7A7" w14:textId="77777777" w:rsidR="00047709" w:rsidRPr="00047709" w:rsidRDefault="00047709" w:rsidP="00047709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 w:rsidRPr="00047709">
              <w:rPr>
                <w:lang w:val="pt-BR"/>
              </w:rPr>
              <w:t>2.3</w:t>
            </w:r>
            <w:r>
              <w:rPr>
                <w:lang w:val="pt-BR"/>
              </w:rPr>
              <w:t xml:space="preserve">. </w:t>
            </w:r>
            <w:r w:rsidRPr="00047709">
              <w:rPr>
                <w:lang w:val="pt-BR"/>
              </w:rPr>
              <w:t>Một số phần mềm tiện ích</w:t>
            </w:r>
          </w:p>
          <w:p w14:paraId="2B71B7A8" w14:textId="77777777" w:rsidR="00047709" w:rsidRPr="003555B5" w:rsidRDefault="00047709" w:rsidP="00047709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bCs/>
                <w:lang w:val="nl-NL"/>
              </w:rPr>
            </w:pPr>
            <w:r w:rsidRPr="00047709">
              <w:rPr>
                <w:lang w:val="pt-BR"/>
              </w:rPr>
              <w:t>2.4</w:t>
            </w:r>
            <w:r>
              <w:rPr>
                <w:lang w:val="pt-BR"/>
              </w:rPr>
              <w:t xml:space="preserve">. </w:t>
            </w:r>
            <w:r w:rsidRPr="00047709">
              <w:rPr>
                <w:lang w:val="pt-BR"/>
              </w:rPr>
              <w:t>Sử dụng tiếng việt</w:t>
            </w:r>
          </w:p>
        </w:tc>
        <w:tc>
          <w:tcPr>
            <w:tcW w:w="900" w:type="dxa"/>
            <w:shd w:val="clear" w:color="auto" w:fill="auto"/>
          </w:tcPr>
          <w:p w14:paraId="2B71B7A9" w14:textId="77777777" w:rsidR="00D63879" w:rsidRPr="003555B5" w:rsidRDefault="00047709" w:rsidP="006D30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20" w:type="dxa"/>
          </w:tcPr>
          <w:p w14:paraId="2B71B7AA" w14:textId="77777777" w:rsidR="00D63879" w:rsidRPr="003555B5" w:rsidRDefault="00B04819" w:rsidP="00B0481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B71B7AB" w14:textId="77777777" w:rsidR="00D63879" w:rsidRPr="003555B5" w:rsidRDefault="008654B0" w:rsidP="00B0481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B7AC" w14:textId="77777777" w:rsidR="00D63879" w:rsidRPr="003555B5" w:rsidRDefault="00B91640" w:rsidP="00E738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E738EF">
              <w:rPr>
                <w:bCs/>
                <w:color w:val="000000"/>
                <w:sz w:val="24"/>
                <w:szCs w:val="24"/>
                <w:lang w:val="nl-NL"/>
              </w:rPr>
              <w:t>; tài liệu [2</w:t>
            </w:r>
            <w:r w:rsidR="0081008E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D63879" w:rsidRPr="003555B5" w14:paraId="2B71B7B6" w14:textId="77777777" w:rsidTr="00DB2006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2B71B7AE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328" w:type="dxa"/>
            <w:shd w:val="clear" w:color="auto" w:fill="auto"/>
          </w:tcPr>
          <w:p w14:paraId="2B71B7AF" w14:textId="77777777" w:rsidR="008654B0" w:rsidRPr="008654B0" w:rsidRDefault="008654B0" w:rsidP="008654B0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  <w:lang w:val="pt-BR"/>
              </w:rPr>
            </w:pPr>
            <w:r w:rsidRPr="008654B0">
              <w:rPr>
                <w:b/>
                <w:sz w:val="24"/>
                <w:szCs w:val="24"/>
                <w:lang w:val="pt-BR"/>
              </w:rPr>
              <w:t>Chương 3</w:t>
            </w:r>
            <w:r>
              <w:rPr>
                <w:b/>
                <w:sz w:val="24"/>
                <w:szCs w:val="24"/>
                <w:lang w:val="pt-BR"/>
              </w:rPr>
              <w:t xml:space="preserve">. </w:t>
            </w:r>
            <w:r w:rsidRPr="008654B0">
              <w:rPr>
                <w:b/>
                <w:sz w:val="24"/>
                <w:szCs w:val="24"/>
                <w:lang w:val="pt-BR"/>
              </w:rPr>
              <w:t>Xử lý văn bản cơ bản</w:t>
            </w:r>
          </w:p>
          <w:p w14:paraId="2B71B7B0" w14:textId="77777777" w:rsidR="008654B0" w:rsidRPr="008654B0" w:rsidRDefault="008654B0" w:rsidP="008654B0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3.1. </w:t>
            </w:r>
            <w:r w:rsidRPr="008654B0">
              <w:rPr>
                <w:sz w:val="24"/>
                <w:szCs w:val="24"/>
                <w:lang w:val="pt-BR"/>
              </w:rPr>
              <w:t xml:space="preserve">Kiến thức cơ bản về văn bản, soạn thảo và xử lý văn bản </w:t>
            </w:r>
          </w:p>
          <w:p w14:paraId="2B71B7B1" w14:textId="77777777" w:rsidR="005B4251" w:rsidRPr="003555B5" w:rsidRDefault="008654B0" w:rsidP="008654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654B0">
              <w:rPr>
                <w:sz w:val="24"/>
                <w:szCs w:val="24"/>
                <w:lang w:val="pt-BR"/>
              </w:rPr>
              <w:t>3.2</w:t>
            </w:r>
            <w:r>
              <w:rPr>
                <w:sz w:val="24"/>
                <w:szCs w:val="24"/>
                <w:lang w:val="pt-BR"/>
              </w:rPr>
              <w:t xml:space="preserve">. </w:t>
            </w:r>
            <w:r w:rsidRPr="008654B0">
              <w:rPr>
                <w:sz w:val="24"/>
                <w:szCs w:val="24"/>
                <w:lang w:val="pt-BR"/>
              </w:rPr>
              <w:t>Phần mềm xử lý văn bản Microsoft Word</w:t>
            </w:r>
          </w:p>
        </w:tc>
        <w:tc>
          <w:tcPr>
            <w:tcW w:w="900" w:type="dxa"/>
            <w:shd w:val="clear" w:color="auto" w:fill="auto"/>
          </w:tcPr>
          <w:p w14:paraId="2B71B7B2" w14:textId="77777777" w:rsidR="00FB4032" w:rsidRPr="003555B5" w:rsidRDefault="008654B0" w:rsidP="009D442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20" w:type="dxa"/>
          </w:tcPr>
          <w:p w14:paraId="2B71B7B3" w14:textId="77777777" w:rsidR="00D63879" w:rsidRPr="003555B5" w:rsidRDefault="008654B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B71B7B4" w14:textId="77777777" w:rsidR="00D63879" w:rsidRPr="003555B5" w:rsidRDefault="008654B0" w:rsidP="008654B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B7B5" w14:textId="77777777" w:rsidR="00D63879" w:rsidRPr="003555B5" w:rsidRDefault="00E738EF" w:rsidP="008654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tài liệu [3]</w:t>
            </w:r>
          </w:p>
        </w:tc>
      </w:tr>
      <w:tr w:rsidR="00D63879" w:rsidRPr="003555B5" w14:paraId="2B71B7C1" w14:textId="77777777" w:rsidTr="00DB2006">
        <w:trPr>
          <w:trHeight w:val="70"/>
        </w:trPr>
        <w:tc>
          <w:tcPr>
            <w:tcW w:w="830" w:type="dxa"/>
            <w:shd w:val="clear" w:color="auto" w:fill="auto"/>
          </w:tcPr>
          <w:p w14:paraId="2B71B7B7" w14:textId="77777777" w:rsidR="00D63879" w:rsidRPr="003555B5" w:rsidRDefault="00FB403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328" w:type="dxa"/>
            <w:shd w:val="clear" w:color="auto" w:fill="auto"/>
          </w:tcPr>
          <w:p w14:paraId="2B71B7B8" w14:textId="77777777" w:rsidR="008654B0" w:rsidRPr="008654B0" w:rsidRDefault="008654B0" w:rsidP="008654B0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  <w:lang w:val="pt-BR"/>
              </w:rPr>
            </w:pPr>
            <w:r w:rsidRPr="008654B0">
              <w:rPr>
                <w:b/>
                <w:sz w:val="24"/>
                <w:szCs w:val="24"/>
                <w:lang w:val="pt-BR"/>
              </w:rPr>
              <w:t>Chương 3</w:t>
            </w:r>
            <w:r>
              <w:rPr>
                <w:b/>
                <w:sz w:val="24"/>
                <w:szCs w:val="24"/>
                <w:lang w:val="pt-BR"/>
              </w:rPr>
              <w:t xml:space="preserve">. </w:t>
            </w:r>
            <w:r w:rsidRPr="008654B0">
              <w:rPr>
                <w:b/>
                <w:sz w:val="24"/>
                <w:szCs w:val="24"/>
                <w:lang w:val="pt-BR"/>
              </w:rPr>
              <w:t xml:space="preserve">Xử lý văn bản cơ </w:t>
            </w:r>
            <w:r w:rsidRPr="008654B0">
              <w:rPr>
                <w:b/>
                <w:sz w:val="24"/>
                <w:szCs w:val="24"/>
                <w:lang w:val="pt-BR"/>
              </w:rPr>
              <w:lastRenderedPageBreak/>
              <w:t>bản</w:t>
            </w:r>
            <w:r>
              <w:rPr>
                <w:b/>
                <w:sz w:val="24"/>
                <w:szCs w:val="24"/>
                <w:lang w:val="pt-BR"/>
              </w:rPr>
              <w:t xml:space="preserve"> (tiếp)</w:t>
            </w:r>
          </w:p>
          <w:p w14:paraId="2B71B7B9" w14:textId="77777777" w:rsidR="005B4251" w:rsidRDefault="008654B0" w:rsidP="005B4251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 w:rsidRPr="008654B0">
              <w:rPr>
                <w:lang w:val="pt-BR"/>
              </w:rPr>
              <w:t>3.2</w:t>
            </w:r>
            <w:r>
              <w:rPr>
                <w:lang w:val="pt-BR"/>
              </w:rPr>
              <w:t xml:space="preserve">. </w:t>
            </w:r>
            <w:r w:rsidRPr="008654B0">
              <w:rPr>
                <w:lang w:val="pt-BR"/>
              </w:rPr>
              <w:t>Phần mềm xử lý văn bản Microsoft Word</w:t>
            </w:r>
          </w:p>
          <w:p w14:paraId="2B71B7BA" w14:textId="77777777" w:rsidR="008654B0" w:rsidRPr="005B4251" w:rsidRDefault="008654B0" w:rsidP="005B4251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 xml:space="preserve">3.3. </w:t>
            </w:r>
            <w:r w:rsidRPr="008654B0">
              <w:t>Soạn thảo thông điệp và văn bản hành chính</w:t>
            </w:r>
          </w:p>
        </w:tc>
        <w:tc>
          <w:tcPr>
            <w:tcW w:w="900" w:type="dxa"/>
            <w:shd w:val="clear" w:color="auto" w:fill="auto"/>
          </w:tcPr>
          <w:p w14:paraId="2B71B7BB" w14:textId="77777777" w:rsidR="00D63879" w:rsidRPr="003555B5" w:rsidRDefault="008654B0" w:rsidP="009D442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720" w:type="dxa"/>
          </w:tcPr>
          <w:p w14:paraId="2B71B7BC" w14:textId="77777777" w:rsidR="00D63879" w:rsidRPr="003555B5" w:rsidRDefault="008654B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B71B7BD" w14:textId="77777777" w:rsidR="00D63879" w:rsidRPr="003555B5" w:rsidRDefault="008654B0" w:rsidP="008654B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B7BE" w14:textId="77777777" w:rsidR="00E738EF" w:rsidRDefault="00E738EF" w:rsidP="0081008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, tài liệu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tài liệu [3]</w:t>
            </w:r>
          </w:p>
          <w:p w14:paraId="2B71B7BF" w14:textId="77777777" w:rsidR="0081008E" w:rsidRPr="003555B5" w:rsidRDefault="0081008E" w:rsidP="0081008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2B71B7C0" w14:textId="77777777" w:rsidR="00D63879" w:rsidRPr="003555B5" w:rsidRDefault="00D63879" w:rsidP="006302F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72962" w:rsidRPr="003555B5" w14:paraId="2B71B7D0" w14:textId="77777777" w:rsidTr="00DB2006">
        <w:trPr>
          <w:trHeight w:val="70"/>
        </w:trPr>
        <w:tc>
          <w:tcPr>
            <w:tcW w:w="830" w:type="dxa"/>
            <w:shd w:val="clear" w:color="auto" w:fill="auto"/>
          </w:tcPr>
          <w:p w14:paraId="2B71B7C2" w14:textId="77777777" w:rsidR="00772962" w:rsidRDefault="0077296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3328" w:type="dxa"/>
            <w:shd w:val="clear" w:color="auto" w:fill="auto"/>
          </w:tcPr>
          <w:p w14:paraId="2B71B7C3" w14:textId="77777777" w:rsidR="00EE08B9" w:rsidRDefault="008654B0" w:rsidP="00FE41F9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654B0">
              <w:rPr>
                <w:b/>
                <w:lang w:val="pt-BR"/>
              </w:rPr>
              <w:t>Chương 3</w:t>
            </w:r>
            <w:r>
              <w:rPr>
                <w:b/>
                <w:lang w:val="pt-BR"/>
              </w:rPr>
              <w:t xml:space="preserve">. </w:t>
            </w:r>
            <w:r w:rsidRPr="008654B0">
              <w:rPr>
                <w:b/>
                <w:lang w:val="pt-BR"/>
              </w:rPr>
              <w:t>Xử lý văn bản cơ bản</w:t>
            </w:r>
            <w:r>
              <w:rPr>
                <w:b/>
                <w:lang w:val="pt-BR"/>
              </w:rPr>
              <w:t xml:space="preserve"> (tiếp)</w:t>
            </w:r>
          </w:p>
          <w:p w14:paraId="2B71B7C4" w14:textId="77777777" w:rsidR="00FE41F9" w:rsidRPr="005B4251" w:rsidRDefault="00FE41F9" w:rsidP="00FE41F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sz w:val="24"/>
                <w:szCs w:val="24"/>
                <w:u w:val="single"/>
              </w:rPr>
            </w:pPr>
            <w:r w:rsidRPr="005B4251">
              <w:rPr>
                <w:b/>
                <w:sz w:val="24"/>
                <w:szCs w:val="24"/>
                <w:u w:val="single"/>
              </w:rPr>
              <w:t>Thực hành</w:t>
            </w:r>
          </w:p>
          <w:p w14:paraId="2B71B7C5" w14:textId="77777777" w:rsidR="00FE41F9" w:rsidRDefault="00FE41F9" w:rsidP="00FE41F9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Bài 1</w:t>
            </w:r>
          </w:p>
          <w:p w14:paraId="2B71B7C6" w14:textId="77777777" w:rsidR="008654B0" w:rsidRDefault="008654B0" w:rsidP="00FE41F9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Bài 2</w:t>
            </w:r>
          </w:p>
          <w:p w14:paraId="2B71B7C7" w14:textId="77777777" w:rsidR="008654B0" w:rsidRDefault="008654B0" w:rsidP="00FE41F9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Bài 3</w:t>
            </w:r>
          </w:p>
          <w:p w14:paraId="2B71B7C8" w14:textId="77777777" w:rsidR="008654B0" w:rsidRDefault="008654B0" w:rsidP="00FE41F9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Bài 4</w:t>
            </w:r>
          </w:p>
          <w:p w14:paraId="2B71B7C9" w14:textId="77777777" w:rsidR="008654B0" w:rsidRPr="00FE41F9" w:rsidRDefault="008654B0" w:rsidP="00FE41F9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Bài 5</w:t>
            </w:r>
          </w:p>
        </w:tc>
        <w:tc>
          <w:tcPr>
            <w:tcW w:w="900" w:type="dxa"/>
            <w:shd w:val="clear" w:color="auto" w:fill="auto"/>
          </w:tcPr>
          <w:p w14:paraId="2B71B7CA" w14:textId="77777777" w:rsidR="00772962" w:rsidRDefault="008654B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20" w:type="dxa"/>
          </w:tcPr>
          <w:p w14:paraId="2B71B7CB" w14:textId="77777777" w:rsidR="00772962" w:rsidRPr="003555B5" w:rsidRDefault="008654B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B71B7CC" w14:textId="77777777" w:rsidR="00772962" w:rsidRPr="003555B5" w:rsidRDefault="008654B0" w:rsidP="008654B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B7CD" w14:textId="77777777" w:rsidR="00E738EF" w:rsidRDefault="00E738EF" w:rsidP="00E738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tài liệu [3]</w:t>
            </w:r>
          </w:p>
          <w:p w14:paraId="2B71B7CE" w14:textId="77777777" w:rsidR="0081008E" w:rsidRPr="003555B5" w:rsidRDefault="00E738EF" w:rsidP="0081008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2B71B7CF" w14:textId="77777777" w:rsidR="006302FA" w:rsidRPr="003555B5" w:rsidRDefault="006302F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E08B9" w:rsidRPr="003555B5" w14:paraId="2B71B7D9" w14:textId="77777777" w:rsidTr="00DB2006">
        <w:trPr>
          <w:trHeight w:val="70"/>
        </w:trPr>
        <w:tc>
          <w:tcPr>
            <w:tcW w:w="830" w:type="dxa"/>
            <w:shd w:val="clear" w:color="auto" w:fill="auto"/>
          </w:tcPr>
          <w:p w14:paraId="2B71B7D1" w14:textId="77777777" w:rsidR="00EE08B9" w:rsidRDefault="00EE08B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328" w:type="dxa"/>
            <w:shd w:val="clear" w:color="auto" w:fill="auto"/>
          </w:tcPr>
          <w:p w14:paraId="2B71B7D2" w14:textId="77777777" w:rsidR="008654B0" w:rsidRPr="008654B0" w:rsidRDefault="008654B0" w:rsidP="008654B0">
            <w:pPr>
              <w:widowControl w:val="0"/>
              <w:spacing w:line="320" w:lineRule="atLeast"/>
              <w:contextualSpacing/>
              <w:jc w:val="both"/>
              <w:rPr>
                <w:b/>
                <w:iCs/>
                <w:color w:val="000000"/>
                <w:sz w:val="24"/>
                <w:szCs w:val="24"/>
              </w:rPr>
            </w:pPr>
            <w:r w:rsidRPr="008654B0">
              <w:rPr>
                <w:b/>
                <w:iCs/>
                <w:color w:val="000000"/>
                <w:sz w:val="24"/>
                <w:szCs w:val="24"/>
              </w:rPr>
              <w:t>Chương 4</w:t>
            </w:r>
            <w:r>
              <w:rPr>
                <w:b/>
                <w:iCs/>
                <w:color w:val="000000"/>
                <w:sz w:val="24"/>
                <w:szCs w:val="24"/>
              </w:rPr>
              <w:t xml:space="preserve">. </w:t>
            </w:r>
            <w:r w:rsidRPr="008654B0">
              <w:rPr>
                <w:b/>
                <w:iCs/>
                <w:color w:val="000000"/>
                <w:sz w:val="24"/>
                <w:szCs w:val="24"/>
              </w:rPr>
              <w:t>Sử dụng bảng tính cơ bản</w:t>
            </w:r>
          </w:p>
          <w:p w14:paraId="2B71B7D3" w14:textId="77777777" w:rsidR="008654B0" w:rsidRPr="008654B0" w:rsidRDefault="008654B0" w:rsidP="008654B0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4.1. </w:t>
            </w:r>
            <w:r w:rsidRPr="008654B0">
              <w:rPr>
                <w:iCs/>
                <w:color w:val="000000"/>
                <w:sz w:val="24"/>
                <w:szCs w:val="24"/>
              </w:rPr>
              <w:t>Kiến thức cơ bản về bảng tính</w:t>
            </w:r>
          </w:p>
          <w:p w14:paraId="2B71B7D4" w14:textId="77777777" w:rsidR="00EE08B9" w:rsidRPr="00FB4032" w:rsidRDefault="008654B0" w:rsidP="008654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654B0">
              <w:rPr>
                <w:iCs/>
                <w:color w:val="000000"/>
                <w:sz w:val="24"/>
                <w:szCs w:val="24"/>
              </w:rPr>
              <w:t>4.2</w:t>
            </w:r>
            <w:r>
              <w:rPr>
                <w:iCs/>
                <w:color w:val="000000"/>
                <w:sz w:val="24"/>
                <w:szCs w:val="24"/>
              </w:rPr>
              <w:t xml:space="preserve">. </w:t>
            </w:r>
            <w:r w:rsidRPr="008654B0">
              <w:rPr>
                <w:iCs/>
                <w:color w:val="000000"/>
                <w:sz w:val="24"/>
                <w:szCs w:val="24"/>
              </w:rPr>
              <w:t>Phần mềm bảng tính Microsoft Excel</w:t>
            </w:r>
          </w:p>
        </w:tc>
        <w:tc>
          <w:tcPr>
            <w:tcW w:w="900" w:type="dxa"/>
            <w:shd w:val="clear" w:color="auto" w:fill="auto"/>
          </w:tcPr>
          <w:p w14:paraId="2B71B7D5" w14:textId="77777777" w:rsidR="00EE08B9" w:rsidRDefault="008654B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20" w:type="dxa"/>
          </w:tcPr>
          <w:p w14:paraId="2B71B7D6" w14:textId="77777777" w:rsidR="00EE08B9" w:rsidRPr="003555B5" w:rsidRDefault="008654B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B71B7D7" w14:textId="77777777" w:rsidR="00821A2B" w:rsidRDefault="008654B0" w:rsidP="008654B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B7D8" w14:textId="77777777" w:rsidR="00EE08B9" w:rsidRPr="003555B5" w:rsidRDefault="00E738EF" w:rsidP="00E738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tài liệu [3]</w:t>
            </w:r>
          </w:p>
        </w:tc>
      </w:tr>
      <w:tr w:rsidR="001F1ABA" w:rsidRPr="003555B5" w14:paraId="2B71B7E3" w14:textId="77777777" w:rsidTr="00DB2006">
        <w:trPr>
          <w:trHeight w:val="70"/>
        </w:trPr>
        <w:tc>
          <w:tcPr>
            <w:tcW w:w="830" w:type="dxa"/>
            <w:shd w:val="clear" w:color="auto" w:fill="auto"/>
          </w:tcPr>
          <w:p w14:paraId="2B71B7DA" w14:textId="77777777" w:rsidR="001F1ABA" w:rsidRDefault="001F1AB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328" w:type="dxa"/>
            <w:shd w:val="clear" w:color="auto" w:fill="auto"/>
          </w:tcPr>
          <w:p w14:paraId="2B71B7DB" w14:textId="77777777" w:rsidR="008654B0" w:rsidRPr="008654B0" w:rsidRDefault="008654B0" w:rsidP="008654B0">
            <w:pPr>
              <w:widowControl w:val="0"/>
              <w:spacing w:line="320" w:lineRule="atLeast"/>
              <w:contextualSpacing/>
              <w:jc w:val="both"/>
              <w:rPr>
                <w:b/>
                <w:iCs/>
                <w:color w:val="000000"/>
                <w:sz w:val="24"/>
                <w:szCs w:val="24"/>
              </w:rPr>
            </w:pPr>
            <w:r w:rsidRPr="008654B0">
              <w:rPr>
                <w:b/>
                <w:iCs/>
                <w:color w:val="000000"/>
                <w:sz w:val="24"/>
                <w:szCs w:val="24"/>
              </w:rPr>
              <w:t>Chương 4</w:t>
            </w:r>
            <w:r>
              <w:rPr>
                <w:b/>
                <w:iCs/>
                <w:color w:val="000000"/>
                <w:sz w:val="24"/>
                <w:szCs w:val="24"/>
              </w:rPr>
              <w:t xml:space="preserve">. </w:t>
            </w:r>
            <w:r w:rsidRPr="008654B0">
              <w:rPr>
                <w:b/>
                <w:iCs/>
                <w:color w:val="000000"/>
                <w:sz w:val="24"/>
                <w:szCs w:val="24"/>
              </w:rPr>
              <w:t>Sử dụng bảng tính cơ bản</w:t>
            </w:r>
            <w:r>
              <w:rPr>
                <w:b/>
                <w:iCs/>
                <w:color w:val="000000"/>
                <w:sz w:val="24"/>
                <w:szCs w:val="24"/>
              </w:rPr>
              <w:t xml:space="preserve"> (tiếp)</w:t>
            </w:r>
          </w:p>
          <w:p w14:paraId="2B71B7DC" w14:textId="77777777" w:rsidR="001F1ABA" w:rsidRPr="00EE08B9" w:rsidRDefault="008654B0" w:rsidP="008654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654B0">
              <w:rPr>
                <w:iCs/>
                <w:color w:val="000000"/>
                <w:sz w:val="24"/>
                <w:szCs w:val="24"/>
              </w:rPr>
              <w:t>4.2</w:t>
            </w:r>
            <w:r>
              <w:rPr>
                <w:iCs/>
                <w:color w:val="000000"/>
                <w:sz w:val="24"/>
                <w:szCs w:val="24"/>
              </w:rPr>
              <w:t xml:space="preserve">. </w:t>
            </w:r>
            <w:r w:rsidRPr="008654B0">
              <w:rPr>
                <w:iCs/>
                <w:color w:val="000000"/>
                <w:sz w:val="24"/>
                <w:szCs w:val="24"/>
              </w:rPr>
              <w:t>Phần mềm bảng tính Microsoft Excel</w:t>
            </w:r>
          </w:p>
        </w:tc>
        <w:tc>
          <w:tcPr>
            <w:tcW w:w="900" w:type="dxa"/>
            <w:shd w:val="clear" w:color="auto" w:fill="auto"/>
          </w:tcPr>
          <w:p w14:paraId="2B71B7DD" w14:textId="77777777" w:rsidR="001F1ABA" w:rsidRDefault="009D442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20" w:type="dxa"/>
          </w:tcPr>
          <w:p w14:paraId="2B71B7DE" w14:textId="77777777" w:rsidR="001F1ABA" w:rsidRPr="003555B5" w:rsidRDefault="008654B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B71B7DF" w14:textId="77777777" w:rsidR="001F1ABA" w:rsidRDefault="008654B0" w:rsidP="008654B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B7E0" w14:textId="77777777" w:rsidR="00E738EF" w:rsidRDefault="00E738EF" w:rsidP="00E738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tài liệu [3]</w:t>
            </w:r>
          </w:p>
          <w:p w14:paraId="2B71B7E1" w14:textId="77777777" w:rsidR="0081008E" w:rsidRPr="003555B5" w:rsidRDefault="00E738EF" w:rsidP="00E738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2B71B7E2" w14:textId="77777777" w:rsidR="001F1ABA" w:rsidRPr="003555B5" w:rsidRDefault="001F1AB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F1ABA" w:rsidRPr="003555B5" w14:paraId="2B71B7F0" w14:textId="77777777" w:rsidTr="00DB2006">
        <w:trPr>
          <w:trHeight w:val="70"/>
        </w:trPr>
        <w:tc>
          <w:tcPr>
            <w:tcW w:w="830" w:type="dxa"/>
            <w:shd w:val="clear" w:color="auto" w:fill="auto"/>
          </w:tcPr>
          <w:p w14:paraId="2B71B7E4" w14:textId="77777777" w:rsidR="001F1ABA" w:rsidRDefault="001F1AB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328" w:type="dxa"/>
            <w:shd w:val="clear" w:color="auto" w:fill="auto"/>
          </w:tcPr>
          <w:p w14:paraId="2B71B7E5" w14:textId="77777777" w:rsidR="00FE41F9" w:rsidRPr="00541EB2" w:rsidRDefault="008654B0" w:rsidP="00FE41F9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654B0">
              <w:rPr>
                <w:b/>
                <w:iCs/>
              </w:rPr>
              <w:t>Chương 4</w:t>
            </w:r>
            <w:r>
              <w:rPr>
                <w:b/>
                <w:iCs/>
              </w:rPr>
              <w:t xml:space="preserve">. </w:t>
            </w:r>
            <w:r w:rsidRPr="008654B0">
              <w:rPr>
                <w:b/>
                <w:iCs/>
              </w:rPr>
              <w:t>Sử dụng bảng tính cơ bản</w:t>
            </w:r>
            <w:r>
              <w:rPr>
                <w:b/>
                <w:iCs/>
              </w:rPr>
              <w:t xml:space="preserve"> (tiếp)</w:t>
            </w:r>
          </w:p>
          <w:p w14:paraId="2B71B7E6" w14:textId="77777777" w:rsidR="00FE41F9" w:rsidRPr="005B4251" w:rsidRDefault="00FE41F9" w:rsidP="00FE41F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sz w:val="24"/>
                <w:szCs w:val="24"/>
                <w:u w:val="single"/>
              </w:rPr>
            </w:pPr>
            <w:r w:rsidRPr="005B4251">
              <w:rPr>
                <w:b/>
                <w:sz w:val="24"/>
                <w:szCs w:val="24"/>
                <w:u w:val="single"/>
              </w:rPr>
              <w:t>Thực hành</w:t>
            </w:r>
          </w:p>
          <w:p w14:paraId="2B71B7E7" w14:textId="77777777" w:rsidR="004610BF" w:rsidRDefault="00FE41F9" w:rsidP="008654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8654B0">
              <w:rPr>
                <w:bCs/>
                <w:lang w:val="nl-NL"/>
              </w:rPr>
              <w:t xml:space="preserve">Bài </w:t>
            </w:r>
            <w:r>
              <w:rPr>
                <w:bCs/>
                <w:lang w:val="nl-NL"/>
              </w:rPr>
              <w:t>1</w:t>
            </w:r>
          </w:p>
          <w:p w14:paraId="2B71B7E8" w14:textId="77777777" w:rsidR="008654B0" w:rsidRDefault="008654B0" w:rsidP="008654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Bài 2</w:t>
            </w:r>
          </w:p>
          <w:p w14:paraId="2B71B7E9" w14:textId="77777777" w:rsidR="008654B0" w:rsidRDefault="008654B0" w:rsidP="008654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Bài 3</w:t>
            </w:r>
          </w:p>
          <w:p w14:paraId="2B71B7EA" w14:textId="77777777" w:rsidR="008654B0" w:rsidRPr="004610BF" w:rsidRDefault="008654B0" w:rsidP="008654B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Cs/>
                <w:lang w:val="nl-NL"/>
              </w:rPr>
              <w:t>Bài 4</w:t>
            </w:r>
          </w:p>
        </w:tc>
        <w:tc>
          <w:tcPr>
            <w:tcW w:w="900" w:type="dxa"/>
            <w:shd w:val="clear" w:color="auto" w:fill="auto"/>
          </w:tcPr>
          <w:p w14:paraId="2B71B7EB" w14:textId="77777777" w:rsidR="001F1ABA" w:rsidRDefault="008654B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20" w:type="dxa"/>
          </w:tcPr>
          <w:p w14:paraId="2B71B7EC" w14:textId="77777777" w:rsidR="001F1ABA" w:rsidRPr="003555B5" w:rsidRDefault="008654B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B71B7ED" w14:textId="77777777" w:rsidR="001F1ABA" w:rsidRDefault="008654B0" w:rsidP="008654B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B7EE" w14:textId="77777777" w:rsidR="00E738EF" w:rsidRDefault="00E738EF" w:rsidP="00E738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tài liệu [3]</w:t>
            </w:r>
          </w:p>
          <w:p w14:paraId="2B71B7EF" w14:textId="77777777" w:rsidR="001F1ABA" w:rsidRPr="003555B5" w:rsidRDefault="00E738EF" w:rsidP="00E738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</w:tr>
      <w:tr w:rsidR="00EE390C" w:rsidRPr="003555B5" w14:paraId="2B71B7FB" w14:textId="77777777" w:rsidTr="00DB2006">
        <w:trPr>
          <w:trHeight w:val="70"/>
        </w:trPr>
        <w:tc>
          <w:tcPr>
            <w:tcW w:w="830" w:type="dxa"/>
            <w:shd w:val="clear" w:color="auto" w:fill="auto"/>
          </w:tcPr>
          <w:p w14:paraId="2B71B7F1" w14:textId="77777777" w:rsidR="00EE390C" w:rsidRDefault="00EE390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  <w:r w:rsidR="00D63B7B">
              <w:rPr>
                <w:b/>
                <w:bCs/>
                <w:color w:val="000000"/>
                <w:sz w:val="24"/>
                <w:szCs w:val="24"/>
                <w:lang w:val="nl-NL"/>
              </w:rPr>
              <w:t>, 10</w:t>
            </w:r>
          </w:p>
        </w:tc>
        <w:tc>
          <w:tcPr>
            <w:tcW w:w="3328" w:type="dxa"/>
            <w:shd w:val="clear" w:color="auto" w:fill="auto"/>
          </w:tcPr>
          <w:p w14:paraId="2B71B7F2" w14:textId="77777777" w:rsidR="00E738EF" w:rsidRPr="00E738EF" w:rsidRDefault="00E738EF" w:rsidP="00E738EF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Chương 5. </w:t>
            </w:r>
            <w:r w:rsidRPr="00E738EF">
              <w:rPr>
                <w:b/>
                <w:sz w:val="24"/>
                <w:szCs w:val="24"/>
              </w:rPr>
              <w:t>Sử dụng trình chiếu cơ bản</w:t>
            </w:r>
          </w:p>
          <w:p w14:paraId="2B71B7F3" w14:textId="77777777" w:rsidR="00E738EF" w:rsidRPr="00E738EF" w:rsidRDefault="00E738EF" w:rsidP="00E738EF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5.1. </w:t>
            </w:r>
            <w:r w:rsidRPr="00E738EF">
              <w:rPr>
                <w:sz w:val="24"/>
                <w:szCs w:val="24"/>
              </w:rPr>
              <w:t>Kiến thức cơ bản về bài thuyết trình và trình chiếu</w:t>
            </w:r>
          </w:p>
          <w:p w14:paraId="2B71B7F4" w14:textId="77777777" w:rsidR="00E738EF" w:rsidRPr="00E738EF" w:rsidRDefault="00E738EF" w:rsidP="00E738EF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 </w:t>
            </w:r>
            <w:r w:rsidRPr="00E738EF">
              <w:rPr>
                <w:sz w:val="24"/>
                <w:szCs w:val="24"/>
              </w:rPr>
              <w:t>Phần mềm trình chiếu</w:t>
            </w:r>
          </w:p>
          <w:p w14:paraId="2B71B7F5" w14:textId="77777777" w:rsidR="00EE390C" w:rsidRPr="001F1ABA" w:rsidRDefault="00E738EF" w:rsidP="00E738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>
              <w:rPr>
                <w:sz w:val="24"/>
                <w:szCs w:val="24"/>
              </w:rPr>
              <w:t xml:space="preserve">5.3. </w:t>
            </w:r>
            <w:r w:rsidRPr="00E738EF">
              <w:rPr>
                <w:sz w:val="24"/>
                <w:szCs w:val="24"/>
              </w:rPr>
              <w:t>Phần mềm trình chiếu Microsoft PowerPoint</w:t>
            </w:r>
          </w:p>
        </w:tc>
        <w:tc>
          <w:tcPr>
            <w:tcW w:w="900" w:type="dxa"/>
            <w:shd w:val="clear" w:color="auto" w:fill="auto"/>
          </w:tcPr>
          <w:p w14:paraId="2B71B7F6" w14:textId="77777777" w:rsidR="00EE390C" w:rsidRDefault="00E738EF" w:rsidP="00E738E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20" w:type="dxa"/>
          </w:tcPr>
          <w:p w14:paraId="2B71B7F7" w14:textId="77777777" w:rsidR="00EE390C" w:rsidRPr="003555B5" w:rsidRDefault="00E738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B71B7F8" w14:textId="77777777" w:rsidR="00EE390C" w:rsidRDefault="00E738EF" w:rsidP="00E738E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B7F9" w14:textId="77777777" w:rsidR="00F02D37" w:rsidRDefault="00F02D37" w:rsidP="00F02D3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tài liệu [3]</w:t>
            </w:r>
          </w:p>
          <w:p w14:paraId="2B71B7FA" w14:textId="77777777" w:rsidR="00EE390C" w:rsidRPr="003555B5" w:rsidRDefault="00EE390C" w:rsidP="00F02D3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E390C" w:rsidRPr="003555B5" w14:paraId="2B71B804" w14:textId="77777777" w:rsidTr="00DB2006">
        <w:trPr>
          <w:trHeight w:val="70"/>
        </w:trPr>
        <w:tc>
          <w:tcPr>
            <w:tcW w:w="830" w:type="dxa"/>
            <w:shd w:val="clear" w:color="auto" w:fill="auto"/>
          </w:tcPr>
          <w:p w14:paraId="2B71B7FC" w14:textId="77777777" w:rsidR="00EE390C" w:rsidRDefault="00D63B7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11, 12</w:t>
            </w:r>
          </w:p>
        </w:tc>
        <w:tc>
          <w:tcPr>
            <w:tcW w:w="3328" w:type="dxa"/>
            <w:shd w:val="clear" w:color="auto" w:fill="auto"/>
          </w:tcPr>
          <w:p w14:paraId="2B71B7FD" w14:textId="77777777" w:rsidR="00E738EF" w:rsidRPr="00E738EF" w:rsidRDefault="00E738EF" w:rsidP="00E738EF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Chương 5. </w:t>
            </w:r>
            <w:r w:rsidRPr="00E738EF">
              <w:rPr>
                <w:b/>
                <w:sz w:val="24"/>
                <w:szCs w:val="24"/>
              </w:rPr>
              <w:t>Sử dụng trình chiếu cơ bản</w:t>
            </w:r>
            <w:r>
              <w:rPr>
                <w:b/>
                <w:sz w:val="24"/>
                <w:szCs w:val="24"/>
              </w:rPr>
              <w:t xml:space="preserve"> (tiếp)</w:t>
            </w:r>
          </w:p>
          <w:p w14:paraId="2B71B7FE" w14:textId="77777777" w:rsidR="00EE390C" w:rsidRPr="001F1ABA" w:rsidRDefault="00E738EF" w:rsidP="00E738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>
              <w:rPr>
                <w:sz w:val="24"/>
                <w:szCs w:val="24"/>
              </w:rPr>
              <w:t xml:space="preserve">5.3. </w:t>
            </w:r>
            <w:r w:rsidRPr="00E738EF">
              <w:rPr>
                <w:sz w:val="24"/>
                <w:szCs w:val="24"/>
              </w:rPr>
              <w:t>Phần mềm trình chiếu Microsoft PowerPoint</w:t>
            </w:r>
          </w:p>
        </w:tc>
        <w:tc>
          <w:tcPr>
            <w:tcW w:w="900" w:type="dxa"/>
            <w:shd w:val="clear" w:color="auto" w:fill="auto"/>
          </w:tcPr>
          <w:p w14:paraId="2B71B7FF" w14:textId="77777777" w:rsidR="00EE390C" w:rsidRDefault="00E738EF" w:rsidP="009D442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20" w:type="dxa"/>
          </w:tcPr>
          <w:p w14:paraId="2B71B800" w14:textId="77777777" w:rsidR="00EE390C" w:rsidRPr="003555B5" w:rsidRDefault="00E738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B71B801" w14:textId="77777777" w:rsidR="00EE390C" w:rsidRDefault="00E738EF" w:rsidP="00E738E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B802" w14:textId="77777777" w:rsidR="00F02D37" w:rsidRDefault="00F02D37" w:rsidP="00F02D3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tài liệu [3]</w:t>
            </w:r>
          </w:p>
          <w:p w14:paraId="2B71B803" w14:textId="77777777" w:rsidR="00EE390C" w:rsidRPr="003555B5" w:rsidRDefault="00F02D37" w:rsidP="00F02D3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</w:tc>
      </w:tr>
      <w:tr w:rsidR="001F07B7" w:rsidRPr="003555B5" w14:paraId="2B71B811" w14:textId="77777777" w:rsidTr="00DB2006">
        <w:trPr>
          <w:trHeight w:val="70"/>
        </w:trPr>
        <w:tc>
          <w:tcPr>
            <w:tcW w:w="830" w:type="dxa"/>
            <w:shd w:val="clear" w:color="auto" w:fill="auto"/>
          </w:tcPr>
          <w:p w14:paraId="2B71B805" w14:textId="77777777" w:rsidR="001F07B7" w:rsidRDefault="00D63B7B" w:rsidP="00D63B7B">
            <w:pPr>
              <w:pStyle w:val="BodyText2"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13, 14</w:t>
            </w:r>
          </w:p>
        </w:tc>
        <w:tc>
          <w:tcPr>
            <w:tcW w:w="3328" w:type="dxa"/>
            <w:shd w:val="clear" w:color="auto" w:fill="auto"/>
          </w:tcPr>
          <w:p w14:paraId="2B71B806" w14:textId="77777777" w:rsidR="00662170" w:rsidRPr="00541EB2" w:rsidRDefault="00E738EF" w:rsidP="00662170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rPr>
                <w:b/>
              </w:rPr>
              <w:t xml:space="preserve">Chương 5. </w:t>
            </w:r>
            <w:r w:rsidRPr="00E738EF">
              <w:rPr>
                <w:b/>
              </w:rPr>
              <w:t>Sử dụng trình chiếu cơ bản</w:t>
            </w:r>
            <w:r>
              <w:rPr>
                <w:b/>
              </w:rPr>
              <w:t xml:space="preserve"> (tiếp)</w:t>
            </w:r>
          </w:p>
          <w:p w14:paraId="2B71B807" w14:textId="77777777" w:rsidR="00E738EF" w:rsidRDefault="00662170" w:rsidP="006621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5B4251">
              <w:rPr>
                <w:b/>
                <w:sz w:val="24"/>
                <w:szCs w:val="24"/>
                <w:u w:val="single"/>
              </w:rPr>
              <w:t>Thực hành</w:t>
            </w:r>
            <w:r>
              <w:rPr>
                <w:b/>
                <w:sz w:val="24"/>
                <w:szCs w:val="24"/>
                <w:u w:val="single"/>
              </w:rPr>
              <w:t>:</w:t>
            </w:r>
            <w:r w:rsidRPr="00662170">
              <w:rPr>
                <w:b/>
                <w:sz w:val="24"/>
                <w:szCs w:val="24"/>
              </w:rPr>
              <w:t xml:space="preserve"> </w:t>
            </w:r>
          </w:p>
          <w:p w14:paraId="2B71B808" w14:textId="77777777" w:rsidR="001F07B7" w:rsidRDefault="00662170" w:rsidP="006621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Bài </w:t>
            </w:r>
            <w:r>
              <w:rPr>
                <w:bCs/>
                <w:lang w:val="nl-NL"/>
              </w:rPr>
              <w:t>1</w:t>
            </w:r>
          </w:p>
          <w:p w14:paraId="2B71B809" w14:textId="77777777" w:rsidR="00E738EF" w:rsidRDefault="00E738EF" w:rsidP="006621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Bài 2</w:t>
            </w:r>
          </w:p>
          <w:p w14:paraId="2B71B80A" w14:textId="77777777" w:rsidR="00E738EF" w:rsidRDefault="00E738EF" w:rsidP="006621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lastRenderedPageBreak/>
              <w:t>Bài 3</w:t>
            </w:r>
          </w:p>
          <w:p w14:paraId="2B71B80B" w14:textId="77777777" w:rsidR="00E738EF" w:rsidRPr="001F07B7" w:rsidRDefault="00E738EF" w:rsidP="006621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Cs/>
                <w:lang w:val="nl-NL"/>
              </w:rPr>
              <w:t>Bài 4</w:t>
            </w:r>
          </w:p>
        </w:tc>
        <w:tc>
          <w:tcPr>
            <w:tcW w:w="900" w:type="dxa"/>
            <w:shd w:val="clear" w:color="auto" w:fill="auto"/>
          </w:tcPr>
          <w:p w14:paraId="2B71B80C" w14:textId="77777777" w:rsidR="001F07B7" w:rsidRDefault="00E738EF" w:rsidP="009D442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0</w:t>
            </w:r>
          </w:p>
        </w:tc>
        <w:tc>
          <w:tcPr>
            <w:tcW w:w="720" w:type="dxa"/>
          </w:tcPr>
          <w:p w14:paraId="2B71B80D" w14:textId="77777777" w:rsidR="001F07B7" w:rsidRPr="003555B5" w:rsidRDefault="00E738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B71B80E" w14:textId="77777777" w:rsidR="001F07B7" w:rsidRDefault="00E738EF" w:rsidP="009D442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B80F" w14:textId="77777777" w:rsidR="00F02D37" w:rsidRDefault="00F02D37" w:rsidP="00F02D3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tài liệu [3]</w:t>
            </w:r>
          </w:p>
          <w:p w14:paraId="2B71B810" w14:textId="77777777" w:rsidR="001F07B7" w:rsidRPr="003555B5" w:rsidRDefault="00F02D37" w:rsidP="00F02D3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</w:tr>
      <w:tr w:rsidR="001F07B7" w:rsidRPr="003555B5" w14:paraId="2B71B81C" w14:textId="77777777" w:rsidTr="00DB2006">
        <w:trPr>
          <w:trHeight w:val="70"/>
        </w:trPr>
        <w:tc>
          <w:tcPr>
            <w:tcW w:w="830" w:type="dxa"/>
            <w:shd w:val="clear" w:color="auto" w:fill="auto"/>
          </w:tcPr>
          <w:p w14:paraId="2B71B812" w14:textId="77777777" w:rsidR="001F07B7" w:rsidRDefault="00D63B7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15. 16</w:t>
            </w:r>
          </w:p>
        </w:tc>
        <w:tc>
          <w:tcPr>
            <w:tcW w:w="3328" w:type="dxa"/>
            <w:shd w:val="clear" w:color="auto" w:fill="auto"/>
          </w:tcPr>
          <w:p w14:paraId="2B71B813" w14:textId="77777777" w:rsidR="00E738EF" w:rsidRPr="00E738EF" w:rsidRDefault="00E738EF" w:rsidP="00E738EF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Chương 6. </w:t>
            </w:r>
            <w:r w:rsidRPr="00E738EF">
              <w:rPr>
                <w:b/>
                <w:sz w:val="24"/>
                <w:szCs w:val="24"/>
              </w:rPr>
              <w:t>Sử dụng Internet cơ bản</w:t>
            </w:r>
          </w:p>
          <w:p w14:paraId="2B71B814" w14:textId="77777777" w:rsidR="00E738EF" w:rsidRPr="00E738EF" w:rsidRDefault="00E738EF" w:rsidP="00E738EF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6.1. </w:t>
            </w:r>
            <w:r w:rsidRPr="00E738EF">
              <w:rPr>
                <w:sz w:val="24"/>
                <w:szCs w:val="24"/>
              </w:rPr>
              <w:t xml:space="preserve">Một số kiến thức cơ bản về Internet </w:t>
            </w:r>
          </w:p>
          <w:p w14:paraId="2B71B815" w14:textId="77777777" w:rsidR="00E738EF" w:rsidRPr="00E738EF" w:rsidRDefault="00E738EF" w:rsidP="00E738EF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E738EF">
              <w:rPr>
                <w:sz w:val="24"/>
                <w:szCs w:val="24"/>
              </w:rPr>
              <w:t>6.2</w:t>
            </w:r>
            <w:r>
              <w:rPr>
                <w:sz w:val="24"/>
                <w:szCs w:val="24"/>
              </w:rPr>
              <w:t xml:space="preserve">. </w:t>
            </w:r>
            <w:r w:rsidRPr="00E738EF">
              <w:rPr>
                <w:sz w:val="24"/>
                <w:szCs w:val="24"/>
              </w:rPr>
              <w:t>Sử dụng trình duyệt Web</w:t>
            </w:r>
          </w:p>
          <w:p w14:paraId="2B71B816" w14:textId="77777777" w:rsidR="00E738EF" w:rsidRPr="00E738EF" w:rsidRDefault="00E738EF" w:rsidP="00E738EF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E738EF">
              <w:rPr>
                <w:sz w:val="24"/>
                <w:szCs w:val="24"/>
              </w:rPr>
              <w:t>6.3</w:t>
            </w:r>
            <w:r>
              <w:rPr>
                <w:sz w:val="24"/>
                <w:szCs w:val="24"/>
              </w:rPr>
              <w:t xml:space="preserve">. </w:t>
            </w:r>
            <w:r w:rsidRPr="00E738EF">
              <w:rPr>
                <w:sz w:val="24"/>
                <w:szCs w:val="24"/>
              </w:rPr>
              <w:t>Sử dụng thư điện tử</w:t>
            </w:r>
          </w:p>
          <w:p w14:paraId="2B71B817" w14:textId="77777777" w:rsidR="001F07B7" w:rsidRDefault="00E738EF" w:rsidP="00E738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E738EF">
              <w:rPr>
                <w:sz w:val="24"/>
                <w:szCs w:val="24"/>
              </w:rPr>
              <w:t>6.4</w:t>
            </w:r>
            <w:r>
              <w:rPr>
                <w:sz w:val="24"/>
                <w:szCs w:val="24"/>
              </w:rPr>
              <w:t xml:space="preserve">. </w:t>
            </w:r>
            <w:r w:rsidRPr="00E738EF">
              <w:rPr>
                <w:sz w:val="24"/>
                <w:szCs w:val="24"/>
              </w:rPr>
              <w:t>Một số dạng truyền thông số thông dụng</w:t>
            </w:r>
          </w:p>
        </w:tc>
        <w:tc>
          <w:tcPr>
            <w:tcW w:w="900" w:type="dxa"/>
            <w:shd w:val="clear" w:color="auto" w:fill="auto"/>
          </w:tcPr>
          <w:p w14:paraId="2B71B818" w14:textId="77777777" w:rsidR="001F07B7" w:rsidRDefault="00E738EF" w:rsidP="009D442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20" w:type="dxa"/>
          </w:tcPr>
          <w:p w14:paraId="2B71B819" w14:textId="77777777" w:rsidR="001F07B7" w:rsidRPr="003555B5" w:rsidRDefault="00E738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B71B81A" w14:textId="77777777" w:rsidR="001F07B7" w:rsidRDefault="00E738EF" w:rsidP="00E738E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B81B" w14:textId="77777777" w:rsidR="001F07B7" w:rsidRPr="003555B5" w:rsidRDefault="00F02D37" w:rsidP="00F02D3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tài liệu [4]</w:t>
            </w:r>
          </w:p>
        </w:tc>
      </w:tr>
    </w:tbl>
    <w:p w14:paraId="2B71B81D" w14:textId="77777777" w:rsidR="00C53616" w:rsidRPr="003555B5" w:rsidRDefault="00C53616">
      <w:pPr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 w14:paraId="2B71B820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2B71B81E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2B71B81F" w14:textId="77777777" w:rsidR="009540AF" w:rsidRPr="003555B5" w:rsidRDefault="00E738EF" w:rsidP="00E738EF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Hà nội, ngày…….</w:t>
            </w:r>
            <w:r w:rsidR="009540AF" w:rsidRPr="003555B5">
              <w:rPr>
                <w:sz w:val="24"/>
                <w:szCs w:val="24"/>
              </w:rPr>
              <w:t xml:space="preserve"> </w:t>
            </w:r>
            <w:r w:rsidRPr="003555B5">
              <w:rPr>
                <w:sz w:val="24"/>
                <w:szCs w:val="24"/>
              </w:rPr>
              <w:t>T</w:t>
            </w:r>
            <w:r w:rsidR="009540AF" w:rsidRPr="003555B5">
              <w:rPr>
                <w:sz w:val="24"/>
                <w:szCs w:val="24"/>
              </w:rPr>
              <w:t>háng</w:t>
            </w:r>
            <w:r>
              <w:rPr>
                <w:sz w:val="24"/>
                <w:szCs w:val="24"/>
              </w:rPr>
              <w:t>…….</w:t>
            </w:r>
            <w:r w:rsidR="009540AF" w:rsidRPr="003555B5">
              <w:rPr>
                <w:sz w:val="24"/>
                <w:szCs w:val="24"/>
              </w:rPr>
              <w:t xml:space="preserve"> năm 20</w:t>
            </w:r>
            <w:r>
              <w:rPr>
                <w:sz w:val="24"/>
                <w:szCs w:val="24"/>
              </w:rPr>
              <w:t>18</w:t>
            </w:r>
          </w:p>
        </w:tc>
      </w:tr>
      <w:tr w:rsidR="009540AF" w:rsidRPr="003555B5" w14:paraId="2B71B828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2B71B821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2B71B822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2B71B823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2B71B824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2B71B825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2B71B826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2B71B827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2B71B829" w14:textId="77777777" w:rsidR="00575954" w:rsidRPr="003555B5" w:rsidRDefault="00575954">
      <w:pPr>
        <w:rPr>
          <w:sz w:val="24"/>
          <w:szCs w:val="24"/>
        </w:rPr>
      </w:pPr>
    </w:p>
    <w:sectPr w:rsidR="00575954" w:rsidRPr="003555B5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43040" w14:textId="77777777" w:rsidR="00371CEE" w:rsidRDefault="00371CEE">
      <w:r>
        <w:separator/>
      </w:r>
    </w:p>
  </w:endnote>
  <w:endnote w:type="continuationSeparator" w:id="0">
    <w:p w14:paraId="6B60DB9C" w14:textId="77777777" w:rsidR="00371CEE" w:rsidRDefault="00371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H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1B832" w14:textId="77777777" w:rsidR="00A87F3E" w:rsidRDefault="00A87F3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71B833" w14:textId="77777777" w:rsidR="00A87F3E" w:rsidRDefault="00A87F3E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1B834" w14:textId="77777777" w:rsidR="00A87F3E" w:rsidRDefault="00A87F3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A30AA">
      <w:rPr>
        <w:rStyle w:val="PageNumber"/>
        <w:noProof/>
      </w:rPr>
      <w:t>2</w:t>
    </w:r>
    <w:r>
      <w:rPr>
        <w:rStyle w:val="PageNumber"/>
      </w:rPr>
      <w:fldChar w:fldCharType="end"/>
    </w:r>
  </w:p>
  <w:p w14:paraId="2B71B835" w14:textId="77777777" w:rsidR="00A87F3E" w:rsidRDefault="00A87F3E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E70C7E" w14:textId="77777777" w:rsidR="00371CEE" w:rsidRDefault="00371CEE">
      <w:r>
        <w:separator/>
      </w:r>
    </w:p>
  </w:footnote>
  <w:footnote w:type="continuationSeparator" w:id="0">
    <w:p w14:paraId="71BE0CBD" w14:textId="77777777" w:rsidR="00371CEE" w:rsidRDefault="00371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A6871"/>
    <w:multiLevelType w:val="hybridMultilevel"/>
    <w:tmpl w:val="39C6DB60"/>
    <w:lvl w:ilvl="0" w:tplc="6BC6EDE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B20D81"/>
    <w:multiLevelType w:val="hybridMultilevel"/>
    <w:tmpl w:val="6A2C89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DA6DDF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3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EA3A2A"/>
    <w:multiLevelType w:val="multilevel"/>
    <w:tmpl w:val="2E0835E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color w:val="FFFFFF"/>
        <w:szCs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9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0" w:firstLine="851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firstLine="270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273E22D8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>
    <w:nsid w:val="2D7F1E6A"/>
    <w:multiLevelType w:val="hybridMultilevel"/>
    <w:tmpl w:val="1E0874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1467AF5"/>
    <w:multiLevelType w:val="hybridMultilevel"/>
    <w:tmpl w:val="AC6414D2"/>
    <w:lvl w:ilvl="0" w:tplc="E71E274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513BC"/>
    <w:multiLevelType w:val="hybridMultilevel"/>
    <w:tmpl w:val="A8FC6092"/>
    <w:lvl w:ilvl="0" w:tplc="E71E274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9ED08DF"/>
    <w:multiLevelType w:val="hybridMultilevel"/>
    <w:tmpl w:val="ECD2B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AB73EA"/>
    <w:multiLevelType w:val="hybridMultilevel"/>
    <w:tmpl w:val="38EAB0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70556D6"/>
    <w:multiLevelType w:val="hybridMultilevel"/>
    <w:tmpl w:val="20666A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8C904C9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5">
    <w:nsid w:val="4B7E5393"/>
    <w:multiLevelType w:val="hybridMultilevel"/>
    <w:tmpl w:val="D50CAC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5A5235A0"/>
    <w:multiLevelType w:val="hybridMultilevel"/>
    <w:tmpl w:val="08F285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9">
    <w:nsid w:val="63D406B9"/>
    <w:multiLevelType w:val="hybridMultilevel"/>
    <w:tmpl w:val="37ECD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48467A7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1">
    <w:nsid w:val="699F39D7"/>
    <w:multiLevelType w:val="hybridMultilevel"/>
    <w:tmpl w:val="79BC9B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08F6D06"/>
    <w:multiLevelType w:val="hybridMultilevel"/>
    <w:tmpl w:val="A17CB0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4">
    <w:nsid w:val="73D929EF"/>
    <w:multiLevelType w:val="multilevel"/>
    <w:tmpl w:val="F67C9C0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75E46AD9"/>
    <w:multiLevelType w:val="multilevel"/>
    <w:tmpl w:val="A1EAFF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7DD77882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23"/>
  </w:num>
  <w:num w:numId="2">
    <w:abstractNumId w:val="4"/>
  </w:num>
  <w:num w:numId="3">
    <w:abstractNumId w:val="9"/>
  </w:num>
  <w:num w:numId="4">
    <w:abstractNumId w:val="18"/>
  </w:num>
  <w:num w:numId="5">
    <w:abstractNumId w:val="3"/>
  </w:num>
  <w:num w:numId="6">
    <w:abstractNumId w:val="16"/>
  </w:num>
  <w:num w:numId="7">
    <w:abstractNumId w:val="15"/>
  </w:num>
  <w:num w:numId="8">
    <w:abstractNumId w:val="10"/>
  </w:num>
  <w:num w:numId="9">
    <w:abstractNumId w:val="26"/>
  </w:num>
  <w:num w:numId="10">
    <w:abstractNumId w:val="6"/>
  </w:num>
  <w:num w:numId="11">
    <w:abstractNumId w:val="20"/>
  </w:num>
  <w:num w:numId="12">
    <w:abstractNumId w:val="14"/>
  </w:num>
  <w:num w:numId="13">
    <w:abstractNumId w:val="2"/>
  </w:num>
  <w:num w:numId="14">
    <w:abstractNumId w:val="24"/>
  </w:num>
  <w:num w:numId="15">
    <w:abstractNumId w:val="0"/>
  </w:num>
  <w:num w:numId="16">
    <w:abstractNumId w:val="8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1"/>
  </w:num>
  <w:num w:numId="20">
    <w:abstractNumId w:val="7"/>
  </w:num>
  <w:num w:numId="21">
    <w:abstractNumId w:val="1"/>
  </w:num>
  <w:num w:numId="22">
    <w:abstractNumId w:val="22"/>
  </w:num>
  <w:num w:numId="23">
    <w:abstractNumId w:val="12"/>
  </w:num>
  <w:num w:numId="24">
    <w:abstractNumId w:val="17"/>
  </w:num>
  <w:num w:numId="25">
    <w:abstractNumId w:val="19"/>
  </w:num>
  <w:num w:numId="26">
    <w:abstractNumId w:val="25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007"/>
    <w:rsid w:val="00000056"/>
    <w:rsid w:val="0000249C"/>
    <w:rsid w:val="00026105"/>
    <w:rsid w:val="000409F8"/>
    <w:rsid w:val="00047709"/>
    <w:rsid w:val="00061141"/>
    <w:rsid w:val="00065D49"/>
    <w:rsid w:val="00080BC3"/>
    <w:rsid w:val="00095A1D"/>
    <w:rsid w:val="00096B83"/>
    <w:rsid w:val="000B22B4"/>
    <w:rsid w:val="000D075E"/>
    <w:rsid w:val="000D6DC7"/>
    <w:rsid w:val="000E3FB9"/>
    <w:rsid w:val="000F4883"/>
    <w:rsid w:val="000F78FF"/>
    <w:rsid w:val="0011615F"/>
    <w:rsid w:val="001265BC"/>
    <w:rsid w:val="001471E8"/>
    <w:rsid w:val="00147207"/>
    <w:rsid w:val="0016239E"/>
    <w:rsid w:val="001641B8"/>
    <w:rsid w:val="001915A3"/>
    <w:rsid w:val="001A30AA"/>
    <w:rsid w:val="001B2F29"/>
    <w:rsid w:val="001C7B9E"/>
    <w:rsid w:val="001D0542"/>
    <w:rsid w:val="001F07B7"/>
    <w:rsid w:val="001F1ABA"/>
    <w:rsid w:val="001F2CFE"/>
    <w:rsid w:val="00200F66"/>
    <w:rsid w:val="0020246C"/>
    <w:rsid w:val="0020410D"/>
    <w:rsid w:val="00210206"/>
    <w:rsid w:val="00224C3B"/>
    <w:rsid w:val="002360EC"/>
    <w:rsid w:val="00240E95"/>
    <w:rsid w:val="002630B3"/>
    <w:rsid w:val="00271EF5"/>
    <w:rsid w:val="0028170B"/>
    <w:rsid w:val="00290C2F"/>
    <w:rsid w:val="00296F71"/>
    <w:rsid w:val="002A7D7D"/>
    <w:rsid w:val="002B3774"/>
    <w:rsid w:val="002B380B"/>
    <w:rsid w:val="002C7742"/>
    <w:rsid w:val="002D0C1E"/>
    <w:rsid w:val="002F25F5"/>
    <w:rsid w:val="002F64B6"/>
    <w:rsid w:val="00305007"/>
    <w:rsid w:val="003103F8"/>
    <w:rsid w:val="0031228B"/>
    <w:rsid w:val="003409C3"/>
    <w:rsid w:val="003555B5"/>
    <w:rsid w:val="00367502"/>
    <w:rsid w:val="00371CEE"/>
    <w:rsid w:val="003961B0"/>
    <w:rsid w:val="003B73BB"/>
    <w:rsid w:val="003D1750"/>
    <w:rsid w:val="003E0101"/>
    <w:rsid w:val="003F5908"/>
    <w:rsid w:val="003F7694"/>
    <w:rsid w:val="00404737"/>
    <w:rsid w:val="004225B1"/>
    <w:rsid w:val="004240DB"/>
    <w:rsid w:val="0042577A"/>
    <w:rsid w:val="0042684A"/>
    <w:rsid w:val="004377BB"/>
    <w:rsid w:val="00437B0D"/>
    <w:rsid w:val="004437C7"/>
    <w:rsid w:val="004610BF"/>
    <w:rsid w:val="0046660B"/>
    <w:rsid w:val="0047459D"/>
    <w:rsid w:val="004832F6"/>
    <w:rsid w:val="0048413E"/>
    <w:rsid w:val="004900EB"/>
    <w:rsid w:val="0049105F"/>
    <w:rsid w:val="00494CE3"/>
    <w:rsid w:val="004A217D"/>
    <w:rsid w:val="004A21C9"/>
    <w:rsid w:val="004B041D"/>
    <w:rsid w:val="004B2147"/>
    <w:rsid w:val="004C2D71"/>
    <w:rsid w:val="004D085E"/>
    <w:rsid w:val="004E4030"/>
    <w:rsid w:val="004F013A"/>
    <w:rsid w:val="0050749C"/>
    <w:rsid w:val="00511C94"/>
    <w:rsid w:val="0052730B"/>
    <w:rsid w:val="005338A0"/>
    <w:rsid w:val="00534B5D"/>
    <w:rsid w:val="00551492"/>
    <w:rsid w:val="00575954"/>
    <w:rsid w:val="0058266E"/>
    <w:rsid w:val="00582BD2"/>
    <w:rsid w:val="0059150D"/>
    <w:rsid w:val="005925FA"/>
    <w:rsid w:val="00594580"/>
    <w:rsid w:val="00596AAA"/>
    <w:rsid w:val="005B4251"/>
    <w:rsid w:val="005C1DD0"/>
    <w:rsid w:val="005E28A1"/>
    <w:rsid w:val="005F3FA9"/>
    <w:rsid w:val="0061018F"/>
    <w:rsid w:val="00612534"/>
    <w:rsid w:val="006302FA"/>
    <w:rsid w:val="006406CA"/>
    <w:rsid w:val="006447AD"/>
    <w:rsid w:val="00654888"/>
    <w:rsid w:val="00662170"/>
    <w:rsid w:val="00665547"/>
    <w:rsid w:val="00665AC1"/>
    <w:rsid w:val="00667F9F"/>
    <w:rsid w:val="00695501"/>
    <w:rsid w:val="00697E2C"/>
    <w:rsid w:val="006A0132"/>
    <w:rsid w:val="006A0E70"/>
    <w:rsid w:val="006A5431"/>
    <w:rsid w:val="006D03CF"/>
    <w:rsid w:val="006D2734"/>
    <w:rsid w:val="006D3066"/>
    <w:rsid w:val="006D5B29"/>
    <w:rsid w:val="006E5BAC"/>
    <w:rsid w:val="006E7D9F"/>
    <w:rsid w:val="006F3BA7"/>
    <w:rsid w:val="006F437D"/>
    <w:rsid w:val="007038FA"/>
    <w:rsid w:val="00733BDA"/>
    <w:rsid w:val="00744C77"/>
    <w:rsid w:val="007575D9"/>
    <w:rsid w:val="00772962"/>
    <w:rsid w:val="0077772C"/>
    <w:rsid w:val="007949F0"/>
    <w:rsid w:val="007A7F11"/>
    <w:rsid w:val="007B1760"/>
    <w:rsid w:val="007B7392"/>
    <w:rsid w:val="007C7EDD"/>
    <w:rsid w:val="007E4D93"/>
    <w:rsid w:val="007E5D37"/>
    <w:rsid w:val="007F7694"/>
    <w:rsid w:val="0081008E"/>
    <w:rsid w:val="008147EA"/>
    <w:rsid w:val="00821A2B"/>
    <w:rsid w:val="00823B1B"/>
    <w:rsid w:val="008332F5"/>
    <w:rsid w:val="00834593"/>
    <w:rsid w:val="008349AE"/>
    <w:rsid w:val="008543C1"/>
    <w:rsid w:val="008654B0"/>
    <w:rsid w:val="00875E93"/>
    <w:rsid w:val="00876BC5"/>
    <w:rsid w:val="008A0004"/>
    <w:rsid w:val="008C1294"/>
    <w:rsid w:val="008C4E59"/>
    <w:rsid w:val="008C544D"/>
    <w:rsid w:val="008D09FC"/>
    <w:rsid w:val="0090524F"/>
    <w:rsid w:val="0091264D"/>
    <w:rsid w:val="00913B0E"/>
    <w:rsid w:val="00926E23"/>
    <w:rsid w:val="00934DFC"/>
    <w:rsid w:val="00940735"/>
    <w:rsid w:val="009443BD"/>
    <w:rsid w:val="00952045"/>
    <w:rsid w:val="00953984"/>
    <w:rsid w:val="009540AF"/>
    <w:rsid w:val="009A19F7"/>
    <w:rsid w:val="009A4667"/>
    <w:rsid w:val="009B40F4"/>
    <w:rsid w:val="009C37E7"/>
    <w:rsid w:val="009C5180"/>
    <w:rsid w:val="009D1C99"/>
    <w:rsid w:val="009D205C"/>
    <w:rsid w:val="009D4423"/>
    <w:rsid w:val="009E0BE8"/>
    <w:rsid w:val="009E52A6"/>
    <w:rsid w:val="00A01570"/>
    <w:rsid w:val="00A01BDF"/>
    <w:rsid w:val="00A029FB"/>
    <w:rsid w:val="00A03E73"/>
    <w:rsid w:val="00A330DF"/>
    <w:rsid w:val="00A337AC"/>
    <w:rsid w:val="00A35151"/>
    <w:rsid w:val="00A36409"/>
    <w:rsid w:val="00A87F3E"/>
    <w:rsid w:val="00AA077C"/>
    <w:rsid w:val="00AB4D53"/>
    <w:rsid w:val="00AB7B15"/>
    <w:rsid w:val="00AC6A59"/>
    <w:rsid w:val="00B0168E"/>
    <w:rsid w:val="00B04819"/>
    <w:rsid w:val="00B15B2F"/>
    <w:rsid w:val="00B23623"/>
    <w:rsid w:val="00B25A8C"/>
    <w:rsid w:val="00B351EB"/>
    <w:rsid w:val="00B400C8"/>
    <w:rsid w:val="00B51514"/>
    <w:rsid w:val="00B60C95"/>
    <w:rsid w:val="00B62C3B"/>
    <w:rsid w:val="00B63516"/>
    <w:rsid w:val="00B65AB4"/>
    <w:rsid w:val="00B71EB3"/>
    <w:rsid w:val="00B90939"/>
    <w:rsid w:val="00B91640"/>
    <w:rsid w:val="00B94053"/>
    <w:rsid w:val="00B94BE5"/>
    <w:rsid w:val="00B96712"/>
    <w:rsid w:val="00BA09EA"/>
    <w:rsid w:val="00BA0F72"/>
    <w:rsid w:val="00BA1393"/>
    <w:rsid w:val="00BA2A8D"/>
    <w:rsid w:val="00BA7C39"/>
    <w:rsid w:val="00BC2752"/>
    <w:rsid w:val="00BE0E3A"/>
    <w:rsid w:val="00BE389E"/>
    <w:rsid w:val="00C0120D"/>
    <w:rsid w:val="00C02961"/>
    <w:rsid w:val="00C04776"/>
    <w:rsid w:val="00C063AB"/>
    <w:rsid w:val="00C20D36"/>
    <w:rsid w:val="00C22080"/>
    <w:rsid w:val="00C24F43"/>
    <w:rsid w:val="00C2548B"/>
    <w:rsid w:val="00C40FB5"/>
    <w:rsid w:val="00C41392"/>
    <w:rsid w:val="00C46391"/>
    <w:rsid w:val="00C53616"/>
    <w:rsid w:val="00C54134"/>
    <w:rsid w:val="00C7260A"/>
    <w:rsid w:val="00C7326B"/>
    <w:rsid w:val="00C8287E"/>
    <w:rsid w:val="00CA7149"/>
    <w:rsid w:val="00CB0A27"/>
    <w:rsid w:val="00CE440F"/>
    <w:rsid w:val="00CF4EAE"/>
    <w:rsid w:val="00D15239"/>
    <w:rsid w:val="00D171C9"/>
    <w:rsid w:val="00D20B8C"/>
    <w:rsid w:val="00D46C15"/>
    <w:rsid w:val="00D56767"/>
    <w:rsid w:val="00D57F15"/>
    <w:rsid w:val="00D61127"/>
    <w:rsid w:val="00D63879"/>
    <w:rsid w:val="00D63B7B"/>
    <w:rsid w:val="00D720BB"/>
    <w:rsid w:val="00D827BE"/>
    <w:rsid w:val="00D937AB"/>
    <w:rsid w:val="00D952A3"/>
    <w:rsid w:val="00DA409D"/>
    <w:rsid w:val="00DB2006"/>
    <w:rsid w:val="00DC3527"/>
    <w:rsid w:val="00DC462A"/>
    <w:rsid w:val="00DF0A52"/>
    <w:rsid w:val="00E10746"/>
    <w:rsid w:val="00E11EC2"/>
    <w:rsid w:val="00E221FA"/>
    <w:rsid w:val="00E231C0"/>
    <w:rsid w:val="00E25CF8"/>
    <w:rsid w:val="00E42D6A"/>
    <w:rsid w:val="00E45D5E"/>
    <w:rsid w:val="00E46710"/>
    <w:rsid w:val="00E6594E"/>
    <w:rsid w:val="00E72E42"/>
    <w:rsid w:val="00E738EF"/>
    <w:rsid w:val="00EA0E0F"/>
    <w:rsid w:val="00EA472E"/>
    <w:rsid w:val="00EB143E"/>
    <w:rsid w:val="00EC06C9"/>
    <w:rsid w:val="00EE08B9"/>
    <w:rsid w:val="00EE3756"/>
    <w:rsid w:val="00EE390C"/>
    <w:rsid w:val="00EE5D69"/>
    <w:rsid w:val="00EF62BB"/>
    <w:rsid w:val="00F02D37"/>
    <w:rsid w:val="00F0731C"/>
    <w:rsid w:val="00F07481"/>
    <w:rsid w:val="00F16129"/>
    <w:rsid w:val="00F2483D"/>
    <w:rsid w:val="00F26E9C"/>
    <w:rsid w:val="00F31F43"/>
    <w:rsid w:val="00F4451D"/>
    <w:rsid w:val="00F7075D"/>
    <w:rsid w:val="00F70FEC"/>
    <w:rsid w:val="00F74B82"/>
    <w:rsid w:val="00F813EA"/>
    <w:rsid w:val="00F9000E"/>
    <w:rsid w:val="00F91433"/>
    <w:rsid w:val="00F96568"/>
    <w:rsid w:val="00FB11C5"/>
    <w:rsid w:val="00FB4032"/>
    <w:rsid w:val="00FB5F7D"/>
    <w:rsid w:val="00FB745F"/>
    <w:rsid w:val="00FC6A51"/>
    <w:rsid w:val="00FE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1B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F16129"/>
    <w:pPr>
      <w:keepNext/>
      <w:numPr>
        <w:numId w:val="17"/>
      </w:numPr>
      <w:spacing w:line="360" w:lineRule="auto"/>
      <w:jc w:val="center"/>
      <w:outlineLvl w:val="0"/>
    </w:pPr>
    <w:rPr>
      <w:rFonts w:ascii=".VnTimeH" w:hAnsi=".VnTimeH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16129"/>
    <w:pPr>
      <w:keepNext/>
      <w:numPr>
        <w:ilvl w:val="1"/>
        <w:numId w:val="17"/>
      </w:numPr>
      <w:spacing w:line="360" w:lineRule="auto"/>
      <w:outlineLvl w:val="1"/>
    </w:pPr>
    <w:rPr>
      <w:rFonts w:ascii=".VnTimeH" w:hAnsi=".VnTimeH"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16129"/>
    <w:pPr>
      <w:keepNext/>
      <w:numPr>
        <w:ilvl w:val="2"/>
        <w:numId w:val="17"/>
      </w:numPr>
      <w:spacing w:line="360" w:lineRule="auto"/>
      <w:outlineLvl w:val="2"/>
    </w:pPr>
    <w:rPr>
      <w:rFonts w:ascii=".VnTime" w:hAnsi=".VnTime" w:cs="Arial"/>
      <w:b/>
      <w:bCs/>
      <w:i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16129"/>
    <w:pPr>
      <w:keepNext/>
      <w:numPr>
        <w:ilvl w:val="3"/>
        <w:numId w:val="17"/>
      </w:numPr>
      <w:spacing w:line="360" w:lineRule="auto"/>
      <w:outlineLvl w:val="3"/>
    </w:pPr>
    <w:rPr>
      <w:rFonts w:ascii=".VnTime" w:hAnsi=".VnTime"/>
      <w:bCs/>
      <w:i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16129"/>
    <w:pPr>
      <w:numPr>
        <w:ilvl w:val="4"/>
        <w:numId w:val="17"/>
      </w:numPr>
      <w:spacing w:before="240" w:after="60"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16129"/>
    <w:pPr>
      <w:numPr>
        <w:ilvl w:val="5"/>
        <w:numId w:val="17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16129"/>
    <w:pPr>
      <w:numPr>
        <w:ilvl w:val="6"/>
        <w:numId w:val="17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16129"/>
    <w:pPr>
      <w:numPr>
        <w:ilvl w:val="7"/>
        <w:numId w:val="17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16129"/>
    <w:pPr>
      <w:numPr>
        <w:ilvl w:val="8"/>
        <w:numId w:val="1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B0168E"/>
  </w:style>
  <w:style w:type="character" w:customStyle="1" w:styleId="Heading1Char">
    <w:name w:val="Heading 1 Char"/>
    <w:basedOn w:val="DefaultParagraphFont"/>
    <w:link w:val="Heading1"/>
    <w:rsid w:val="00F16129"/>
    <w:rPr>
      <w:rFonts w:ascii=".VnTimeH" w:eastAsia="Times New Roman" w:hAnsi=".VnTimeH"/>
      <w:b/>
      <w:sz w:val="32"/>
    </w:rPr>
  </w:style>
  <w:style w:type="character" w:customStyle="1" w:styleId="Heading2Char">
    <w:name w:val="Heading 2 Char"/>
    <w:basedOn w:val="DefaultParagraphFont"/>
    <w:link w:val="Heading2"/>
    <w:semiHidden/>
    <w:rsid w:val="00F16129"/>
    <w:rPr>
      <w:rFonts w:ascii=".VnTimeH" w:eastAsia="Times New Roman" w:hAnsi=".VnTimeH" w:cs="Arial"/>
      <w:b/>
      <w:bCs/>
      <w:iCs/>
      <w:sz w:val="26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16129"/>
    <w:rPr>
      <w:rFonts w:ascii=".VnTime" w:eastAsia="Times New Roman" w:hAnsi=".VnTime" w:cs="Arial"/>
      <w:b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F16129"/>
    <w:rPr>
      <w:rFonts w:ascii=".VnTime" w:eastAsia="Times New Roman" w:hAnsi=".VnTime"/>
      <w:bCs/>
      <w:i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16129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16129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16129"/>
    <w:rPr>
      <w:rFonts w:ascii="Times New Roman" w:eastAsia="Times New Roman" w:hAnsi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16129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16129"/>
    <w:rPr>
      <w:rFonts w:ascii="Arial" w:eastAsia="Times New Roman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F16129"/>
    <w:pPr>
      <w:keepNext/>
      <w:numPr>
        <w:numId w:val="17"/>
      </w:numPr>
      <w:spacing w:line="360" w:lineRule="auto"/>
      <w:jc w:val="center"/>
      <w:outlineLvl w:val="0"/>
    </w:pPr>
    <w:rPr>
      <w:rFonts w:ascii=".VnTimeH" w:hAnsi=".VnTimeH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16129"/>
    <w:pPr>
      <w:keepNext/>
      <w:numPr>
        <w:ilvl w:val="1"/>
        <w:numId w:val="17"/>
      </w:numPr>
      <w:spacing w:line="360" w:lineRule="auto"/>
      <w:outlineLvl w:val="1"/>
    </w:pPr>
    <w:rPr>
      <w:rFonts w:ascii=".VnTimeH" w:hAnsi=".VnTimeH"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16129"/>
    <w:pPr>
      <w:keepNext/>
      <w:numPr>
        <w:ilvl w:val="2"/>
        <w:numId w:val="17"/>
      </w:numPr>
      <w:spacing w:line="360" w:lineRule="auto"/>
      <w:outlineLvl w:val="2"/>
    </w:pPr>
    <w:rPr>
      <w:rFonts w:ascii=".VnTime" w:hAnsi=".VnTime" w:cs="Arial"/>
      <w:b/>
      <w:bCs/>
      <w:i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16129"/>
    <w:pPr>
      <w:keepNext/>
      <w:numPr>
        <w:ilvl w:val="3"/>
        <w:numId w:val="17"/>
      </w:numPr>
      <w:spacing w:line="360" w:lineRule="auto"/>
      <w:outlineLvl w:val="3"/>
    </w:pPr>
    <w:rPr>
      <w:rFonts w:ascii=".VnTime" w:hAnsi=".VnTime"/>
      <w:bCs/>
      <w:i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16129"/>
    <w:pPr>
      <w:numPr>
        <w:ilvl w:val="4"/>
        <w:numId w:val="17"/>
      </w:numPr>
      <w:spacing w:before="240" w:after="60"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16129"/>
    <w:pPr>
      <w:numPr>
        <w:ilvl w:val="5"/>
        <w:numId w:val="17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16129"/>
    <w:pPr>
      <w:numPr>
        <w:ilvl w:val="6"/>
        <w:numId w:val="17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16129"/>
    <w:pPr>
      <w:numPr>
        <w:ilvl w:val="7"/>
        <w:numId w:val="17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16129"/>
    <w:pPr>
      <w:numPr>
        <w:ilvl w:val="8"/>
        <w:numId w:val="1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B0168E"/>
  </w:style>
  <w:style w:type="character" w:customStyle="1" w:styleId="Heading1Char">
    <w:name w:val="Heading 1 Char"/>
    <w:basedOn w:val="DefaultParagraphFont"/>
    <w:link w:val="Heading1"/>
    <w:rsid w:val="00F16129"/>
    <w:rPr>
      <w:rFonts w:ascii=".VnTimeH" w:eastAsia="Times New Roman" w:hAnsi=".VnTimeH"/>
      <w:b/>
      <w:sz w:val="32"/>
    </w:rPr>
  </w:style>
  <w:style w:type="character" w:customStyle="1" w:styleId="Heading2Char">
    <w:name w:val="Heading 2 Char"/>
    <w:basedOn w:val="DefaultParagraphFont"/>
    <w:link w:val="Heading2"/>
    <w:semiHidden/>
    <w:rsid w:val="00F16129"/>
    <w:rPr>
      <w:rFonts w:ascii=".VnTimeH" w:eastAsia="Times New Roman" w:hAnsi=".VnTimeH" w:cs="Arial"/>
      <w:b/>
      <w:bCs/>
      <w:iCs/>
      <w:sz w:val="26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16129"/>
    <w:rPr>
      <w:rFonts w:ascii=".VnTime" w:eastAsia="Times New Roman" w:hAnsi=".VnTime" w:cs="Arial"/>
      <w:b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F16129"/>
    <w:rPr>
      <w:rFonts w:ascii=".VnTime" w:eastAsia="Times New Roman" w:hAnsi=".VnTime"/>
      <w:bCs/>
      <w:i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16129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16129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16129"/>
    <w:rPr>
      <w:rFonts w:ascii="Times New Roman" w:eastAsia="Times New Roman" w:hAnsi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16129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16129"/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o%20mon%20Tin%20Hoc%20Co%20Ban\De%20cuong%20mon%20hoc\Bien%20soan%20de%20cuong%20chi%20tiet\Mau%20de%20cuong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823B0-C5D0-46F7-982B-6E5E468E8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0</TotalTime>
  <Pages>8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10336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Mr.Hien</cp:lastModifiedBy>
  <cp:revision>2</cp:revision>
  <cp:lastPrinted>2015-12-24T13:43:00Z</cp:lastPrinted>
  <dcterms:created xsi:type="dcterms:W3CDTF">2020-04-17T03:46:00Z</dcterms:created>
  <dcterms:modified xsi:type="dcterms:W3CDTF">2020-04-17T03:46:00Z</dcterms:modified>
</cp:coreProperties>
</file>