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5E1B5E23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5404B9D6" w14:textId="77777777" w:rsidR="00744C77" w:rsidRPr="003555B5" w:rsidRDefault="0030500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63E875EF" wp14:editId="680140F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30321B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45A35A3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23C88176" w14:textId="77777777" w:rsidR="00744C77" w:rsidRPr="003555B5" w:rsidRDefault="0030500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132545B4" wp14:editId="17EFD04D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D49B03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5AF74F7D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5CB14207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173EFBA9" w14:textId="77777777" w:rsidR="00744C77" w:rsidRPr="003555B5" w:rsidRDefault="00744C77" w:rsidP="00D82D83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EF62BB">
        <w:rPr>
          <w:b/>
          <w:bCs/>
          <w:sz w:val="24"/>
          <w:szCs w:val="24"/>
        </w:rPr>
        <w:t>:</w:t>
      </w:r>
    </w:p>
    <w:p w14:paraId="66493232" w14:textId="797ED588" w:rsidR="00EF62BB" w:rsidRPr="00EF62BB" w:rsidRDefault="00D82D83" w:rsidP="00D82D83">
      <w:pPr>
        <w:widowControl w:val="0"/>
        <w:spacing w:line="320" w:lineRule="atLeast"/>
        <w:ind w:firstLine="426"/>
        <w:contextualSpacing/>
        <w:jc w:val="both"/>
      </w:pPr>
      <w:r>
        <w:t xml:space="preserve">- </w:t>
      </w:r>
      <w:r w:rsidR="00EF62BB" w:rsidRPr="00EF62BB">
        <w:t xml:space="preserve">Tiếng Việt: </w:t>
      </w:r>
      <w:r w:rsidR="00EF62BB" w:rsidRPr="00D82D83">
        <w:rPr>
          <w:b/>
        </w:rPr>
        <w:t xml:space="preserve">Tin học đại cương + thực hành </w:t>
      </w:r>
      <w:r w:rsidR="008D599E">
        <w:rPr>
          <w:b/>
        </w:rPr>
        <w:t xml:space="preserve">(Dùng </w:t>
      </w:r>
      <w:r w:rsidR="008812D0">
        <w:rPr>
          <w:b/>
        </w:rPr>
        <w:t xml:space="preserve">cho </w:t>
      </w:r>
      <w:r w:rsidR="00CE26C3">
        <w:rPr>
          <w:b/>
        </w:rPr>
        <w:t>kỹ thuật</w:t>
      </w:r>
      <w:r w:rsidR="004F013C">
        <w:rPr>
          <w:b/>
        </w:rPr>
        <w:t>)</w:t>
      </w:r>
    </w:p>
    <w:p w14:paraId="2117A406" w14:textId="458B7ED1" w:rsidR="00EF62BB" w:rsidRPr="00EF62BB" w:rsidRDefault="00D82D83" w:rsidP="00D82D83">
      <w:pPr>
        <w:widowControl w:val="0"/>
        <w:spacing w:line="320" w:lineRule="atLeast"/>
        <w:ind w:firstLine="426"/>
        <w:contextualSpacing/>
        <w:jc w:val="both"/>
      </w:pPr>
      <w:r>
        <w:t xml:space="preserve">- </w:t>
      </w:r>
      <w:r w:rsidR="00EF62BB" w:rsidRPr="00EF62BB">
        <w:t xml:space="preserve">Tiếng Anh: </w:t>
      </w:r>
      <w:r w:rsidR="00A024A3" w:rsidRPr="00D82D83">
        <w:rPr>
          <w:b/>
          <w:bCs/>
        </w:rPr>
        <w:t>Fundamental</w:t>
      </w:r>
      <w:r w:rsidRPr="00D82D83">
        <w:rPr>
          <w:b/>
        </w:rPr>
        <w:t> Informatics</w:t>
      </w:r>
      <w:r w:rsidR="00EF62BB" w:rsidRPr="00D82D83">
        <w:rPr>
          <w:b/>
        </w:rPr>
        <w:t xml:space="preserve"> </w:t>
      </w:r>
      <w:r w:rsidR="00E321BF">
        <w:rPr>
          <w:b/>
        </w:rPr>
        <w:t>(</w:t>
      </w:r>
      <w:r w:rsidR="00E321BF" w:rsidRPr="00682BCC">
        <w:rPr>
          <w:b/>
          <w:sz w:val="24"/>
          <w:szCs w:val="24"/>
        </w:rPr>
        <w:t>for Technology field</w:t>
      </w:r>
      <w:r w:rsidR="00E321BF">
        <w:rPr>
          <w:b/>
        </w:rPr>
        <w:t>)</w:t>
      </w:r>
    </w:p>
    <w:p w14:paraId="22FC3753" w14:textId="2FD0C18E" w:rsidR="00EF62BB" w:rsidRDefault="00744C77" w:rsidP="00D82D83">
      <w:pPr>
        <w:pStyle w:val="BodyText2"/>
        <w:spacing w:before="120" w:after="0" w:line="240" w:lineRule="auto"/>
        <w:ind w:firstLine="426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4663AB">
        <w:rPr>
          <w:b/>
          <w:sz w:val="24"/>
          <w:szCs w:val="24"/>
        </w:rPr>
        <w:t xml:space="preserve"> </w:t>
      </w:r>
      <w:r w:rsidR="00184FC7">
        <w:rPr>
          <w:b/>
          <w:sz w:val="24"/>
          <w:szCs w:val="24"/>
        </w:rPr>
        <w:t>7</w:t>
      </w:r>
      <w:r w:rsidR="00114A21">
        <w:rPr>
          <w:b/>
          <w:sz w:val="24"/>
          <w:szCs w:val="24"/>
        </w:rPr>
        <w:t>08022</w:t>
      </w:r>
      <w:r w:rsidR="008812D0">
        <w:rPr>
          <w:b/>
          <w:sz w:val="24"/>
          <w:szCs w:val="24"/>
        </w:rPr>
        <w:t>6</w:t>
      </w:r>
    </w:p>
    <w:p w14:paraId="40E32705" w14:textId="77777777" w:rsidR="00EF62BB" w:rsidRDefault="00744C77" w:rsidP="00D82D83">
      <w:pPr>
        <w:pStyle w:val="BodyText2"/>
        <w:spacing w:before="120" w:after="0" w:line="240" w:lineRule="auto"/>
        <w:ind w:firstLine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EF62BB">
        <w:rPr>
          <w:b/>
          <w:bCs/>
          <w:color w:val="000000"/>
          <w:sz w:val="24"/>
          <w:szCs w:val="24"/>
        </w:rPr>
        <w:t xml:space="preserve"> </w:t>
      </w:r>
      <w:r w:rsidR="005D3640">
        <w:rPr>
          <w:b/>
          <w:bCs/>
          <w:color w:val="000000"/>
          <w:sz w:val="24"/>
          <w:szCs w:val="24"/>
        </w:rPr>
        <w:t>3</w:t>
      </w:r>
      <w:r w:rsidR="00EF62BB" w:rsidRPr="00EF62BB">
        <w:rPr>
          <w:b/>
          <w:bCs/>
          <w:color w:val="000000"/>
          <w:sz w:val="24"/>
          <w:szCs w:val="24"/>
        </w:rPr>
        <w:t xml:space="preserve"> (</w:t>
      </w:r>
      <w:r w:rsidR="005D3640">
        <w:rPr>
          <w:b/>
          <w:bCs/>
          <w:color w:val="000000"/>
          <w:sz w:val="24"/>
          <w:szCs w:val="24"/>
        </w:rPr>
        <w:t>2</w:t>
      </w:r>
      <w:r w:rsidR="00EF62BB" w:rsidRPr="00EF62BB">
        <w:rPr>
          <w:b/>
          <w:bCs/>
          <w:color w:val="000000"/>
          <w:sz w:val="24"/>
          <w:szCs w:val="24"/>
        </w:rPr>
        <w:t>-2-</w:t>
      </w:r>
      <w:r w:rsidR="000A132D">
        <w:rPr>
          <w:b/>
          <w:bCs/>
          <w:color w:val="000000"/>
          <w:sz w:val="24"/>
          <w:szCs w:val="24"/>
        </w:rPr>
        <w:t>5</w:t>
      </w:r>
      <w:r w:rsidR="00EF62BB" w:rsidRPr="00EF62BB">
        <w:rPr>
          <w:b/>
          <w:bCs/>
          <w:color w:val="000000"/>
          <w:sz w:val="24"/>
          <w:szCs w:val="24"/>
        </w:rPr>
        <w:t xml:space="preserve">), </w:t>
      </w:r>
      <w:r w:rsidR="00EF62BB" w:rsidRPr="00C20D36">
        <w:rPr>
          <w:bCs/>
          <w:color w:val="000000"/>
          <w:sz w:val="24"/>
          <w:szCs w:val="24"/>
        </w:rPr>
        <w:t xml:space="preserve">thời gian học </w:t>
      </w:r>
      <w:r w:rsidR="000A132D">
        <w:rPr>
          <w:bCs/>
          <w:color w:val="000000"/>
          <w:sz w:val="24"/>
          <w:szCs w:val="24"/>
        </w:rPr>
        <w:t>16</w:t>
      </w:r>
      <w:r w:rsidR="00EF62BB" w:rsidRPr="00C20D36">
        <w:rPr>
          <w:bCs/>
          <w:color w:val="000000"/>
          <w:sz w:val="24"/>
          <w:szCs w:val="24"/>
        </w:rPr>
        <w:t xml:space="preserve"> tuần</w:t>
      </w:r>
    </w:p>
    <w:p w14:paraId="655CC9AC" w14:textId="77777777" w:rsidR="006447AD" w:rsidRPr="003555B5" w:rsidRDefault="00744C77" w:rsidP="00D82D83">
      <w:pPr>
        <w:pStyle w:val="BodyText2"/>
        <w:spacing w:before="120" w:after="0" w:line="240" w:lineRule="auto"/>
        <w:ind w:firstLine="426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14:paraId="33B1CA0A" w14:textId="77777777" w:rsidR="000D075E" w:rsidRPr="003555B5" w:rsidRDefault="00B63516" w:rsidP="00D82D83">
      <w:pPr>
        <w:pStyle w:val="BodyText2"/>
        <w:spacing w:before="120" w:after="0" w:line="240" w:lineRule="auto"/>
        <w:ind w:firstLine="426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C20D36">
        <w:rPr>
          <w:sz w:val="24"/>
          <w:szCs w:val="24"/>
        </w:rPr>
        <w:t xml:space="preserve"> </w:t>
      </w:r>
      <w:r w:rsidR="000A132D">
        <w:rPr>
          <w:sz w:val="24"/>
          <w:szCs w:val="24"/>
        </w:rPr>
        <w:t>30</w:t>
      </w:r>
      <w:r w:rsidR="00C20D36">
        <w:rPr>
          <w:sz w:val="24"/>
          <w:szCs w:val="24"/>
        </w:rPr>
        <w:tab/>
      </w:r>
      <w:r w:rsidR="00C20D36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C20D36">
        <w:rPr>
          <w:sz w:val="24"/>
          <w:szCs w:val="24"/>
        </w:rPr>
        <w:t xml:space="preserve"> 0</w:t>
      </w:r>
      <w:r w:rsidR="00C20D36">
        <w:rPr>
          <w:sz w:val="24"/>
          <w:szCs w:val="24"/>
        </w:rPr>
        <w:tab/>
      </w:r>
      <w:r w:rsidR="00C20D36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C20D36">
        <w:rPr>
          <w:sz w:val="24"/>
          <w:szCs w:val="24"/>
        </w:rPr>
        <w:t xml:space="preserve"> 30</w:t>
      </w:r>
      <w:r w:rsidRPr="003555B5">
        <w:rPr>
          <w:sz w:val="24"/>
          <w:szCs w:val="24"/>
          <w:lang w:val="vi-VN"/>
        </w:rPr>
        <w:t xml:space="preserve"> </w:t>
      </w:r>
    </w:p>
    <w:p w14:paraId="46A0B374" w14:textId="77777777" w:rsidR="00744C77" w:rsidRPr="003555B5" w:rsidRDefault="006447AD" w:rsidP="00D82D83">
      <w:pPr>
        <w:pStyle w:val="BodyText2"/>
        <w:spacing w:before="120" w:after="0" w:line="240" w:lineRule="auto"/>
        <w:ind w:left="2340" w:hanging="1914"/>
        <w:jc w:val="both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C20D36">
        <w:rPr>
          <w:sz w:val="24"/>
          <w:szCs w:val="24"/>
        </w:rPr>
        <w:t xml:space="preserve"> 0</w:t>
      </w:r>
      <w:r w:rsidR="00C20D36">
        <w:rPr>
          <w:sz w:val="24"/>
          <w:szCs w:val="24"/>
        </w:rPr>
        <w:tab/>
      </w:r>
      <w:r w:rsidR="00C20D36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C20D36">
        <w:rPr>
          <w:sz w:val="24"/>
          <w:szCs w:val="24"/>
        </w:rPr>
        <w:t xml:space="preserve"> 0</w:t>
      </w:r>
      <w:r w:rsidR="00C20D36">
        <w:rPr>
          <w:sz w:val="24"/>
          <w:szCs w:val="24"/>
        </w:rPr>
        <w:tab/>
      </w:r>
      <w:r w:rsidR="00C20D36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C20D36">
        <w:rPr>
          <w:sz w:val="24"/>
          <w:szCs w:val="24"/>
        </w:rPr>
        <w:t xml:space="preserve"> </w:t>
      </w:r>
      <w:r w:rsidR="000A132D">
        <w:rPr>
          <w:sz w:val="24"/>
          <w:szCs w:val="24"/>
        </w:rPr>
        <w:t>75</w:t>
      </w:r>
    </w:p>
    <w:p w14:paraId="1E115078" w14:textId="77777777" w:rsidR="00744C77" w:rsidRPr="003555B5" w:rsidRDefault="00744C77" w:rsidP="00D82D83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14:paraId="1948D194" w14:textId="77777777" w:rsidR="003F5908" w:rsidRDefault="006447AD" w:rsidP="00D82D83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14:paraId="33610700" w14:textId="11572B2B" w:rsidR="00BA7EB5" w:rsidRDefault="00BA7EB5" w:rsidP="00353F65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873C3">
        <w:rPr>
          <w:sz w:val="24"/>
          <w:szCs w:val="24"/>
        </w:rPr>
        <w:t xml:space="preserve">1. </w:t>
      </w:r>
      <w:r w:rsidRPr="00BA7EB5">
        <w:rPr>
          <w:sz w:val="24"/>
          <w:szCs w:val="24"/>
        </w:rPr>
        <w:t>Tạ Quang Chiểu</w:t>
      </w:r>
      <w:r>
        <w:rPr>
          <w:sz w:val="24"/>
          <w:szCs w:val="24"/>
        </w:rPr>
        <w:tab/>
        <w:t>0802-04</w:t>
      </w:r>
    </w:p>
    <w:p w14:paraId="2C566909" w14:textId="4CAE4A79" w:rsidR="00BA7EB5" w:rsidRDefault="00BA7EB5" w:rsidP="00BA7EB5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53F65">
        <w:rPr>
          <w:sz w:val="24"/>
          <w:szCs w:val="24"/>
        </w:rPr>
        <w:t>2</w:t>
      </w:r>
      <w:r w:rsidR="00A873C3">
        <w:rPr>
          <w:sz w:val="24"/>
          <w:szCs w:val="24"/>
        </w:rPr>
        <w:t xml:space="preserve">. </w:t>
      </w:r>
      <w:r>
        <w:rPr>
          <w:sz w:val="24"/>
          <w:szCs w:val="24"/>
        </w:rPr>
        <w:t>Bùi Thị Vân Anh</w:t>
      </w:r>
      <w:r>
        <w:rPr>
          <w:sz w:val="24"/>
          <w:szCs w:val="24"/>
        </w:rPr>
        <w:tab/>
        <w:t>0802-13</w:t>
      </w:r>
    </w:p>
    <w:p w14:paraId="0A08568A" w14:textId="294AA8B3" w:rsidR="00BA7EB5" w:rsidRDefault="00BA7EB5" w:rsidP="00BA7EB5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53F65">
        <w:rPr>
          <w:sz w:val="24"/>
          <w:szCs w:val="24"/>
        </w:rPr>
        <w:t>3</w:t>
      </w:r>
      <w:r w:rsidR="00A873C3">
        <w:rPr>
          <w:sz w:val="24"/>
          <w:szCs w:val="24"/>
        </w:rPr>
        <w:t xml:space="preserve">. </w:t>
      </w:r>
      <w:r>
        <w:rPr>
          <w:sz w:val="24"/>
          <w:szCs w:val="24"/>
        </w:rPr>
        <w:t>Đào Thị Thu Vân</w:t>
      </w:r>
      <w:r>
        <w:rPr>
          <w:sz w:val="24"/>
          <w:szCs w:val="24"/>
        </w:rPr>
        <w:tab/>
        <w:t>0802-07</w:t>
      </w:r>
    </w:p>
    <w:p w14:paraId="7CEC9E8E" w14:textId="3DDF5928" w:rsidR="00BA7EB5" w:rsidRDefault="00BA7EB5" w:rsidP="00BA7EB5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53F65">
        <w:rPr>
          <w:sz w:val="24"/>
          <w:szCs w:val="24"/>
        </w:rPr>
        <w:t>4</w:t>
      </w:r>
      <w:r w:rsidR="00A873C3">
        <w:rPr>
          <w:sz w:val="24"/>
          <w:szCs w:val="24"/>
        </w:rPr>
        <w:t xml:space="preserve">. </w:t>
      </w:r>
      <w:r>
        <w:rPr>
          <w:sz w:val="24"/>
          <w:szCs w:val="24"/>
        </w:rPr>
        <w:t>Phạm Đức Hậu</w:t>
      </w:r>
      <w:r>
        <w:rPr>
          <w:sz w:val="24"/>
          <w:szCs w:val="24"/>
        </w:rPr>
        <w:tab/>
        <w:t>0804-04</w:t>
      </w:r>
    </w:p>
    <w:p w14:paraId="1C8BB728" w14:textId="1D3505C3" w:rsidR="00BA7EB5" w:rsidRDefault="00BA7EB5" w:rsidP="00BA7EB5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53F65">
        <w:rPr>
          <w:sz w:val="24"/>
          <w:szCs w:val="24"/>
        </w:rPr>
        <w:t>5</w:t>
      </w:r>
      <w:r w:rsidR="00A873C3">
        <w:rPr>
          <w:sz w:val="24"/>
          <w:szCs w:val="24"/>
        </w:rPr>
        <w:t xml:space="preserve">. </w:t>
      </w:r>
      <w:r>
        <w:rPr>
          <w:sz w:val="24"/>
          <w:szCs w:val="24"/>
        </w:rPr>
        <w:t>Vũ Lan Phương</w:t>
      </w:r>
      <w:r>
        <w:rPr>
          <w:sz w:val="24"/>
          <w:szCs w:val="24"/>
        </w:rPr>
        <w:tab/>
        <w:t>0802-09</w:t>
      </w:r>
    </w:p>
    <w:p w14:paraId="36FE3FE4" w14:textId="0550C8B1" w:rsidR="0050061F" w:rsidRDefault="00BA7EB5" w:rsidP="00BA7EB5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53F65">
        <w:rPr>
          <w:sz w:val="24"/>
          <w:szCs w:val="24"/>
        </w:rPr>
        <w:t>6</w:t>
      </w:r>
      <w:r w:rsidR="00A873C3">
        <w:rPr>
          <w:sz w:val="24"/>
          <w:szCs w:val="24"/>
        </w:rPr>
        <w:t xml:space="preserve">. </w:t>
      </w:r>
      <w:r w:rsidR="0050061F">
        <w:rPr>
          <w:sz w:val="24"/>
          <w:szCs w:val="24"/>
        </w:rPr>
        <w:t>Dương Chí Thiện</w:t>
      </w:r>
      <w:r w:rsidR="0050061F">
        <w:rPr>
          <w:sz w:val="24"/>
          <w:szCs w:val="24"/>
        </w:rPr>
        <w:tab/>
        <w:t>0802-03</w:t>
      </w:r>
    </w:p>
    <w:p w14:paraId="566E99E4" w14:textId="50CA99ED" w:rsidR="00BA7EB5" w:rsidRDefault="0050061F" w:rsidP="00353F65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53F65">
        <w:rPr>
          <w:sz w:val="24"/>
          <w:szCs w:val="24"/>
        </w:rPr>
        <w:t>7</w:t>
      </w:r>
      <w:r w:rsidR="00A873C3">
        <w:rPr>
          <w:sz w:val="24"/>
          <w:szCs w:val="24"/>
        </w:rPr>
        <w:t xml:space="preserve">. </w:t>
      </w:r>
      <w:r w:rsidR="00BA7EB5">
        <w:rPr>
          <w:sz w:val="24"/>
          <w:szCs w:val="24"/>
        </w:rPr>
        <w:t>Vương Thị Như Quỳnh</w:t>
      </w:r>
      <w:r w:rsidR="00BA7EB5">
        <w:rPr>
          <w:sz w:val="24"/>
          <w:szCs w:val="24"/>
        </w:rPr>
        <w:tab/>
        <w:t>0802-10</w:t>
      </w:r>
    </w:p>
    <w:p w14:paraId="6C129FBC" w14:textId="4C79C516" w:rsidR="00744C77" w:rsidRPr="004F013A" w:rsidRDefault="006447AD" w:rsidP="00D82D83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C20D36">
        <w:rPr>
          <w:b/>
          <w:sz w:val="24"/>
          <w:szCs w:val="24"/>
        </w:rPr>
        <w:t xml:space="preserve"> </w:t>
      </w:r>
      <w:r w:rsidR="001E77EF">
        <w:rPr>
          <w:b/>
          <w:sz w:val="24"/>
          <w:szCs w:val="24"/>
        </w:rPr>
        <w:t>Hệ thống thông tin và Tri thức</w:t>
      </w:r>
    </w:p>
    <w:p w14:paraId="2186DC52" w14:textId="77777777" w:rsidR="00744C77" w:rsidRPr="003555B5" w:rsidRDefault="006447AD" w:rsidP="00D82D83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C20D36">
        <w:rPr>
          <w:b/>
          <w:sz w:val="24"/>
          <w:szCs w:val="24"/>
        </w:rPr>
        <w:t xml:space="preserve"> Công nghệ thông tin</w:t>
      </w:r>
    </w:p>
    <w:p w14:paraId="4DBEF45B" w14:textId="77777777" w:rsidR="00744C77" w:rsidRPr="003555B5" w:rsidRDefault="00744C77" w:rsidP="00D82D83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14:paraId="31B1143C" w14:textId="77777777" w:rsidR="006D03CF" w:rsidRPr="003555B5" w:rsidRDefault="00D82D83" w:rsidP="00D82D83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r w:rsidR="006D03CF" w:rsidRPr="003555B5">
        <w:rPr>
          <w:b/>
          <w:bCs/>
          <w:color w:val="000000"/>
          <w:sz w:val="24"/>
          <w:szCs w:val="24"/>
        </w:rPr>
        <w:t>Môn học tiên quyết:</w:t>
      </w:r>
      <w:r w:rsidR="00A402F3">
        <w:rPr>
          <w:b/>
          <w:bCs/>
          <w:color w:val="000000"/>
          <w:sz w:val="24"/>
          <w:szCs w:val="24"/>
        </w:rPr>
        <w:t xml:space="preserve"> </w:t>
      </w:r>
    </w:p>
    <w:p w14:paraId="71621F14" w14:textId="77777777" w:rsidR="006D03CF" w:rsidRPr="003555B5" w:rsidRDefault="00D82D83" w:rsidP="00D82D83">
      <w:pPr>
        <w:pStyle w:val="BodyText2"/>
        <w:spacing w:before="240" w:after="0" w:line="240" w:lineRule="auto"/>
        <w:ind w:firstLine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 </w:t>
      </w:r>
      <w:r w:rsidR="006D03CF" w:rsidRPr="003555B5">
        <w:rPr>
          <w:b/>
          <w:bCs/>
          <w:color w:val="000000"/>
          <w:sz w:val="24"/>
          <w:szCs w:val="24"/>
        </w:rPr>
        <w:t>Môn học học trước:</w:t>
      </w:r>
    </w:p>
    <w:p w14:paraId="5C4F47F0" w14:textId="77777777" w:rsidR="0016239E" w:rsidRPr="00E30B11" w:rsidRDefault="00744C77" w:rsidP="00D82D83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Cs/>
          <w:sz w:val="24"/>
          <w:szCs w:val="24"/>
        </w:rPr>
      </w:pPr>
      <w:r w:rsidRPr="005338A0">
        <w:rPr>
          <w:b/>
          <w:bCs/>
          <w:color w:val="000000"/>
          <w:sz w:val="24"/>
          <w:szCs w:val="24"/>
        </w:rPr>
        <w:t>Mục tiêu của học phần</w:t>
      </w:r>
      <w:r w:rsidR="00AB4D53" w:rsidRPr="005338A0">
        <w:rPr>
          <w:b/>
          <w:bCs/>
          <w:color w:val="000000"/>
          <w:sz w:val="24"/>
          <w:szCs w:val="24"/>
        </w:rPr>
        <w:t xml:space="preserve">: </w:t>
      </w:r>
      <w:r w:rsidR="0016239E" w:rsidRPr="005338A0">
        <w:rPr>
          <w:bCs/>
          <w:sz w:val="24"/>
          <w:szCs w:val="24"/>
        </w:rPr>
        <w:t xml:space="preserve">Cung cấp cho sinh viên những kiến thức đại cương về máy tính và mạng máy tính, hệ điều hành Windows, phần mềm văn phòng </w:t>
      </w:r>
      <w:r w:rsidR="0016239E" w:rsidRPr="00E30B11">
        <w:rPr>
          <w:bCs/>
          <w:sz w:val="24"/>
          <w:szCs w:val="24"/>
        </w:rPr>
        <w:t>Mircosoft Word</w:t>
      </w:r>
      <w:r w:rsidR="00E30B11" w:rsidRPr="00E30B11">
        <w:rPr>
          <w:bCs/>
          <w:sz w:val="24"/>
          <w:szCs w:val="24"/>
        </w:rPr>
        <w:t>,</w:t>
      </w:r>
      <w:r w:rsidR="0016239E" w:rsidRPr="00E30B11">
        <w:rPr>
          <w:bCs/>
          <w:sz w:val="24"/>
          <w:szCs w:val="24"/>
        </w:rPr>
        <w:t xml:space="preserve"> Mircosoft Excel</w:t>
      </w:r>
      <w:r w:rsidR="00E30B11" w:rsidRPr="00E30B11">
        <w:rPr>
          <w:bCs/>
          <w:sz w:val="24"/>
          <w:szCs w:val="24"/>
        </w:rPr>
        <w:t>, Mircosoft Powerpoint.</w:t>
      </w:r>
    </w:p>
    <w:p w14:paraId="68879DD3" w14:textId="77777777" w:rsidR="00744C77" w:rsidRPr="00D82D83" w:rsidRDefault="00D82D83" w:rsidP="00D82D83">
      <w:pPr>
        <w:spacing w:before="120"/>
        <w:ind w:firstLine="426"/>
        <w:jc w:val="both"/>
        <w:rPr>
          <w:b/>
          <w:bCs/>
          <w:lang w:val="vi-VN"/>
        </w:rPr>
      </w:pPr>
      <w:r>
        <w:rPr>
          <w:b/>
          <w:bCs/>
        </w:rPr>
        <w:t xml:space="preserve">4.1. </w:t>
      </w:r>
      <w:r w:rsidR="00744C77" w:rsidRPr="00D82D83">
        <w:rPr>
          <w:b/>
          <w:bCs/>
          <w:lang w:val="vi-VN"/>
        </w:rPr>
        <w:t>Kiến thức</w:t>
      </w:r>
    </w:p>
    <w:p w14:paraId="35BE871D" w14:textId="77777777" w:rsidR="00B60C95" w:rsidRPr="00AB4D53" w:rsidRDefault="00AB4D53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</w:rPr>
      </w:pPr>
      <w:r>
        <w:t>Kiến thức cơ bản về tin học và máy tính</w:t>
      </w:r>
    </w:p>
    <w:p w14:paraId="695226BE" w14:textId="77777777" w:rsidR="00AB4D53" w:rsidRPr="00AB4D53" w:rsidRDefault="00AB4D53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</w:rPr>
      </w:pPr>
      <w:r>
        <w:t xml:space="preserve">Kiến thức </w:t>
      </w:r>
      <w:r w:rsidR="00A024A3">
        <w:t xml:space="preserve">cơ bản </w:t>
      </w:r>
      <w:r>
        <w:t>về mạng máy tính</w:t>
      </w:r>
    </w:p>
    <w:p w14:paraId="0FA5449B" w14:textId="77777777" w:rsidR="00AB4D53" w:rsidRPr="00AB4D53" w:rsidRDefault="00AB4D53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</w:rPr>
      </w:pPr>
      <w:r>
        <w:t>Kiến thức về hệ điều hành</w:t>
      </w:r>
      <w:r w:rsidR="00F16129">
        <w:t xml:space="preserve"> </w:t>
      </w:r>
      <w:r w:rsidR="00F16129" w:rsidRPr="00BA1393">
        <w:rPr>
          <w:bCs/>
        </w:rPr>
        <w:t>Windows</w:t>
      </w:r>
    </w:p>
    <w:p w14:paraId="5245B245" w14:textId="77777777" w:rsidR="00F16129" w:rsidRPr="00F16129" w:rsidRDefault="00F16129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</w:rPr>
      </w:pPr>
      <w:r>
        <w:t xml:space="preserve">Kiến thức </w:t>
      </w:r>
      <w:r w:rsidR="00A024A3">
        <w:t xml:space="preserve">cơ bản </w:t>
      </w:r>
      <w:r>
        <w:t xml:space="preserve">về </w:t>
      </w:r>
      <w:r w:rsidRPr="00BA1393">
        <w:rPr>
          <w:bCs/>
        </w:rPr>
        <w:t xml:space="preserve">phần mềm </w:t>
      </w:r>
      <w:r w:rsidRPr="00BA1393">
        <w:t>Mircosoft Word</w:t>
      </w:r>
    </w:p>
    <w:p w14:paraId="56D4D13D" w14:textId="77777777" w:rsidR="008C544D" w:rsidRPr="00A402F3" w:rsidRDefault="00F16129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</w:rPr>
      </w:pPr>
      <w:r>
        <w:t xml:space="preserve">Kiến thức </w:t>
      </w:r>
      <w:r w:rsidR="00A024A3">
        <w:t xml:space="preserve">cơ bản </w:t>
      </w:r>
      <w:r>
        <w:t xml:space="preserve">về </w:t>
      </w:r>
      <w:r w:rsidRPr="00BA1393">
        <w:rPr>
          <w:bCs/>
        </w:rPr>
        <w:t>phần mềm</w:t>
      </w:r>
      <w:r>
        <w:rPr>
          <w:bCs/>
        </w:rPr>
        <w:t xml:space="preserve"> </w:t>
      </w:r>
      <w:r w:rsidRPr="00BA1393">
        <w:t>Mircosoft Excel</w:t>
      </w:r>
    </w:p>
    <w:p w14:paraId="3D6BF8A3" w14:textId="77777777" w:rsidR="00A402F3" w:rsidRPr="00F16129" w:rsidRDefault="00A402F3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</w:rPr>
      </w:pPr>
      <w:r>
        <w:lastRenderedPageBreak/>
        <w:t xml:space="preserve">Kiến thức </w:t>
      </w:r>
      <w:r w:rsidR="00A024A3">
        <w:t xml:space="preserve">cơ bản </w:t>
      </w:r>
      <w:r>
        <w:t xml:space="preserve">về </w:t>
      </w:r>
      <w:r w:rsidRPr="00BA1393">
        <w:rPr>
          <w:bCs/>
        </w:rPr>
        <w:t>phần mềm</w:t>
      </w:r>
      <w:r>
        <w:rPr>
          <w:bCs/>
        </w:rPr>
        <w:t xml:space="preserve"> </w:t>
      </w:r>
      <w:r w:rsidRPr="00BA1393">
        <w:t xml:space="preserve">Mircosoft </w:t>
      </w:r>
      <w:r>
        <w:t>PowerPoint</w:t>
      </w:r>
    </w:p>
    <w:p w14:paraId="722E5922" w14:textId="77777777" w:rsidR="00744C77" w:rsidRPr="00D720BB" w:rsidRDefault="00744C77" w:rsidP="00D82D83">
      <w:pPr>
        <w:pStyle w:val="ListParagraph"/>
        <w:numPr>
          <w:ilvl w:val="1"/>
          <w:numId w:val="1"/>
        </w:numPr>
        <w:tabs>
          <w:tab w:val="clear" w:pos="981"/>
          <w:tab w:val="num" w:pos="851"/>
        </w:tabs>
        <w:spacing w:before="120"/>
        <w:ind w:left="0" w:firstLine="360"/>
        <w:jc w:val="both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</w:p>
    <w:p w14:paraId="771E57F9" w14:textId="77777777" w:rsidR="00B60C95" w:rsidRPr="00D720BB" w:rsidRDefault="00DF0A52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  <w:lang w:val="vi-VN"/>
        </w:rPr>
      </w:pPr>
      <w:r w:rsidRPr="00D720BB">
        <w:rPr>
          <w:bCs/>
          <w:lang w:val="vi-VN"/>
        </w:rPr>
        <w:t>Nắm được k</w:t>
      </w:r>
      <w:r w:rsidR="0069537C">
        <w:rPr>
          <w:bCs/>
          <w:lang w:val="vi-VN"/>
        </w:rPr>
        <w:t xml:space="preserve">hái niệm cơ bản về </w:t>
      </w:r>
      <w:r w:rsidRPr="00D720BB">
        <w:rPr>
          <w:bCs/>
          <w:lang w:val="vi-VN"/>
        </w:rPr>
        <w:t>xử lý thông tin bằng máy tính điện tử</w:t>
      </w:r>
    </w:p>
    <w:p w14:paraId="6221D794" w14:textId="77777777" w:rsidR="00DF0A52" w:rsidRPr="00D720BB" w:rsidRDefault="00DF0A52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  <w:lang w:val="vi-VN"/>
        </w:rPr>
      </w:pPr>
      <w:r w:rsidRPr="00D720BB">
        <w:rPr>
          <w:bCs/>
          <w:lang w:val="vi-VN"/>
        </w:rPr>
        <w:t>Nắm được cấu trúc cơ bản của máy tính điện tử</w:t>
      </w:r>
    </w:p>
    <w:p w14:paraId="475826CD" w14:textId="77777777" w:rsidR="00DF0A52" w:rsidRPr="00D720BB" w:rsidRDefault="00DF0A52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  <w:lang w:val="vi-VN"/>
        </w:rPr>
      </w:pPr>
      <w:r w:rsidRPr="00D720BB">
        <w:rPr>
          <w:bCs/>
          <w:lang w:val="vi-VN"/>
        </w:rPr>
        <w:t>Hiểu rõ về mạng máy tính, giao thức, topology, phân loại mạng theo tiêu chí địa lý.</w:t>
      </w:r>
    </w:p>
    <w:p w14:paraId="1BD55EBE" w14:textId="77777777" w:rsidR="000F4883" w:rsidRPr="00D720BB" w:rsidRDefault="000F4883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  <w:lang w:val="vi-VN"/>
        </w:rPr>
      </w:pPr>
      <w:r w:rsidRPr="00D720BB">
        <w:rPr>
          <w:bCs/>
          <w:lang w:val="vi-VN"/>
        </w:rPr>
        <w:t>Sử dụng được trình duyệt web để truy cập web, biết và sử dụng được các công cụ tìm kiếm trên web. Sử dụng được email để gửi thư, nhận thư</w:t>
      </w:r>
    </w:p>
    <w:p w14:paraId="63A05173" w14:textId="77777777" w:rsidR="005C1DD0" w:rsidRPr="00D720BB" w:rsidRDefault="005C1DD0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  <w:lang w:val="vi-VN"/>
        </w:rPr>
      </w:pPr>
      <w:r w:rsidRPr="00D720BB">
        <w:rPr>
          <w:bCs/>
          <w:lang w:val="vi-VN"/>
        </w:rPr>
        <w:t xml:space="preserve">Nắm được khái niệm hệ điều hành. </w:t>
      </w:r>
      <w:r w:rsidR="000F4883" w:rsidRPr="00D720BB">
        <w:rPr>
          <w:bCs/>
          <w:lang w:val="vi-VN"/>
        </w:rPr>
        <w:t xml:space="preserve">Các chức năng của hệ điều hành, sự tiến triển của các hệ điều hành. </w:t>
      </w:r>
      <w:r w:rsidRPr="00D720BB">
        <w:rPr>
          <w:bCs/>
          <w:lang w:val="vi-VN"/>
        </w:rPr>
        <w:t xml:space="preserve">Thực hiện được các ứng dụng </w:t>
      </w:r>
      <w:r w:rsidR="000F4883" w:rsidRPr="00D720BB">
        <w:rPr>
          <w:bCs/>
          <w:lang w:val="vi-VN"/>
        </w:rPr>
        <w:t>của</w:t>
      </w:r>
      <w:r w:rsidRPr="00D720BB">
        <w:rPr>
          <w:bCs/>
          <w:lang w:val="vi-VN"/>
        </w:rPr>
        <w:t xml:space="preserve"> hệ điều hành.</w:t>
      </w:r>
    </w:p>
    <w:p w14:paraId="18618BFC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Nắm được các khái niệm cơ bản, môi trường làm việc của hệ soạn thảo, các thao tác mở, lưu văn bản.</w:t>
      </w:r>
    </w:p>
    <w:p w14:paraId="714408E7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Thực hiện thành thạo các thao tác nhập, sửa, tìm kiếm, cắt dán... để soạn</w:t>
      </w:r>
      <w:r>
        <w:t xml:space="preserve"> </w:t>
      </w:r>
      <w:r w:rsidRPr="004225B1">
        <w:t>thảo văn bản</w:t>
      </w:r>
    </w:p>
    <w:p w14:paraId="5A167543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Biết định dạng văn bản</w:t>
      </w:r>
    </w:p>
    <w:p w14:paraId="2A9D622F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Biết và chèn được các đối tượng vào trong văn bản</w:t>
      </w:r>
    </w:p>
    <w:p w14:paraId="72CC6C8E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Biết và làm được bảng biểu</w:t>
      </w:r>
    </w:p>
    <w:p w14:paraId="276D685E" w14:textId="77777777" w:rsid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Biết và in ấn được</w:t>
      </w:r>
      <w:r>
        <w:t xml:space="preserve"> văn bản</w:t>
      </w:r>
    </w:p>
    <w:p w14:paraId="2B499D77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Nắm được các khái niệm cơ bản, môi trường làm việc của bảng tính</w:t>
      </w:r>
      <w:r>
        <w:t xml:space="preserve"> </w:t>
      </w:r>
      <w:r w:rsidRPr="004225B1">
        <w:t>điện tử.</w:t>
      </w:r>
    </w:p>
    <w:p w14:paraId="422AA45D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Biết và tạo lập được các bảng tính.</w:t>
      </w:r>
    </w:p>
    <w:p w14:paraId="78F05E38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Biết và soạn thảo được nội dung các ô và định dạng các kiểu dữ liệu cơ</w:t>
      </w:r>
      <w:r>
        <w:t xml:space="preserve"> </w:t>
      </w:r>
      <w:r w:rsidRPr="004225B1">
        <w:t>bản.</w:t>
      </w:r>
    </w:p>
    <w:p w14:paraId="385B93C3" w14:textId="77777777" w:rsid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Lập được công thức và sử dụng đư</w:t>
      </w:r>
      <w:r w:rsidR="00C40FB5">
        <w:t>ợc các hàm</w:t>
      </w:r>
      <w:r w:rsidR="00231163">
        <w:t xml:space="preserve"> trong Excel</w:t>
      </w:r>
      <w:r w:rsidR="00C40FB5">
        <w:t>.</w:t>
      </w:r>
    </w:p>
    <w:p w14:paraId="2C407EC7" w14:textId="77777777" w:rsidR="00231163" w:rsidRDefault="00231163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>
        <w:t>N</w:t>
      </w:r>
      <w:r w:rsidRPr="00231163">
        <w:rPr>
          <w:rFonts w:hint="eastAsia"/>
        </w:rPr>
        <w:t>ắ</w:t>
      </w:r>
      <w:r w:rsidRPr="00231163">
        <w:t xml:space="preserve">m </w:t>
      </w:r>
      <w:r w:rsidRPr="00231163">
        <w:rPr>
          <w:rFonts w:hint="eastAsia"/>
        </w:rPr>
        <w:t>đượ</w:t>
      </w:r>
      <w:r w:rsidRPr="00231163">
        <w:t>c c</w:t>
      </w:r>
      <w:r w:rsidRPr="00231163">
        <w:rPr>
          <w:rFonts w:hint="eastAsia"/>
        </w:rPr>
        <w:t>á</w:t>
      </w:r>
      <w:r w:rsidRPr="00231163">
        <w:t>c k</w:t>
      </w:r>
      <w:r w:rsidRPr="00231163">
        <w:rPr>
          <w:rFonts w:hint="eastAsia"/>
        </w:rPr>
        <w:t>ỹ</w:t>
      </w:r>
      <w:r w:rsidRPr="00231163">
        <w:t xml:space="preserve"> n</w:t>
      </w:r>
      <w:r w:rsidRPr="00231163">
        <w:rPr>
          <w:rFonts w:hint="eastAsia"/>
        </w:rPr>
        <w:t>ă</w:t>
      </w:r>
      <w:r w:rsidRPr="00231163">
        <w:t>ng c</w:t>
      </w:r>
      <w:r w:rsidRPr="00231163">
        <w:rPr>
          <w:rFonts w:hint="eastAsia"/>
        </w:rPr>
        <w:t>ơ</w:t>
      </w:r>
      <w:r w:rsidRPr="00231163">
        <w:t xml:space="preserve"> b</w:t>
      </w:r>
      <w:r w:rsidRPr="00231163">
        <w:rPr>
          <w:rFonts w:hint="eastAsia"/>
        </w:rPr>
        <w:t>ả</w:t>
      </w:r>
      <w:r w:rsidRPr="00231163">
        <w:t>n</w:t>
      </w:r>
      <w:r>
        <w:t xml:space="preserve"> </w:t>
      </w:r>
      <w:r w:rsidRPr="00231163">
        <w:t>nh</w:t>
      </w:r>
      <w:r w:rsidRPr="00231163">
        <w:rPr>
          <w:rFonts w:hint="eastAsia"/>
        </w:rPr>
        <w:t>ằ</w:t>
      </w:r>
      <w:r w:rsidRPr="00231163">
        <w:t>m ph</w:t>
      </w:r>
      <w:r w:rsidRPr="00231163">
        <w:rPr>
          <w:rFonts w:hint="eastAsia"/>
        </w:rPr>
        <w:t>ụ</w:t>
      </w:r>
      <w:r w:rsidRPr="00231163">
        <w:t>c v</w:t>
      </w:r>
      <w:r w:rsidRPr="00231163">
        <w:rPr>
          <w:rFonts w:hint="eastAsia"/>
        </w:rPr>
        <w:t>ụ</w:t>
      </w:r>
      <w:r w:rsidRPr="00231163">
        <w:t xml:space="preserve"> c</w:t>
      </w:r>
      <w:r w:rsidRPr="00231163">
        <w:rPr>
          <w:rFonts w:hint="eastAsia"/>
        </w:rPr>
        <w:t>á</w:t>
      </w:r>
      <w:r w:rsidRPr="00231163">
        <w:t>c c</w:t>
      </w:r>
      <w:r w:rsidRPr="00231163">
        <w:rPr>
          <w:rFonts w:hint="eastAsia"/>
        </w:rPr>
        <w:t>ô</w:t>
      </w:r>
      <w:r w:rsidRPr="00231163">
        <w:t>ng vi</w:t>
      </w:r>
      <w:r w:rsidRPr="00231163">
        <w:rPr>
          <w:rFonts w:hint="eastAsia"/>
        </w:rPr>
        <w:t>ệ</w:t>
      </w:r>
      <w:r w:rsidRPr="00231163">
        <w:t xml:space="preserve">c </w:t>
      </w:r>
      <w:r>
        <w:t xml:space="preserve">xây dựng các bài </w:t>
      </w:r>
      <w:r w:rsidRPr="00231163">
        <w:t>thuy</w:t>
      </w:r>
      <w:r w:rsidRPr="00231163">
        <w:rPr>
          <w:rFonts w:hint="eastAsia"/>
        </w:rPr>
        <w:t>ế</w:t>
      </w:r>
      <w:r w:rsidRPr="00231163">
        <w:t>t trình, báo cáo h</w:t>
      </w:r>
      <w:r w:rsidRPr="00231163">
        <w:rPr>
          <w:rFonts w:hint="eastAsia"/>
        </w:rPr>
        <w:t>ộ</w:t>
      </w:r>
      <w:r w:rsidRPr="00231163">
        <w:t>i ngh</w:t>
      </w:r>
      <w:r w:rsidRPr="00231163">
        <w:rPr>
          <w:rFonts w:hint="eastAsia"/>
        </w:rPr>
        <w:t>ị</w:t>
      </w:r>
      <w:r w:rsidRPr="00231163">
        <w:t>, h</w:t>
      </w:r>
      <w:r w:rsidRPr="00231163">
        <w:rPr>
          <w:rFonts w:hint="eastAsia"/>
        </w:rPr>
        <w:t>ộ</w:t>
      </w:r>
      <w:r w:rsidRPr="00231163">
        <w:t>i th</w:t>
      </w:r>
      <w:r w:rsidRPr="00231163">
        <w:rPr>
          <w:rFonts w:hint="eastAsia"/>
        </w:rPr>
        <w:t>ả</w:t>
      </w:r>
      <w:r w:rsidRPr="00231163">
        <w:t>o</w:t>
      </w:r>
      <w:r w:rsidR="002C39E2">
        <w:t xml:space="preserve">, </w:t>
      </w:r>
      <w:r w:rsidR="002C39E2" w:rsidRPr="00231163">
        <w:t>…</w:t>
      </w:r>
    </w:p>
    <w:p w14:paraId="414C5117" w14:textId="77777777" w:rsidR="00A03E73" w:rsidRDefault="00BA09EA" w:rsidP="00D82D83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14:paraId="27CFAD0F" w14:textId="77777777" w:rsidR="00B351EB" w:rsidRPr="00BA1393" w:rsidRDefault="00B351EB" w:rsidP="00D82D83">
      <w:pPr>
        <w:pStyle w:val="BodyText2"/>
        <w:spacing w:before="240" w:after="0" w:line="240" w:lineRule="auto"/>
        <w:ind w:left="426"/>
        <w:jc w:val="both"/>
        <w:rPr>
          <w:b/>
          <w:bCs/>
          <w:color w:val="000000"/>
          <w:sz w:val="24"/>
          <w:szCs w:val="24"/>
        </w:rPr>
      </w:pPr>
      <w:r w:rsidRPr="00BA1393">
        <w:rPr>
          <w:bCs/>
          <w:sz w:val="24"/>
          <w:szCs w:val="24"/>
        </w:rPr>
        <w:t xml:space="preserve">Cung cấp cho sinh viên những kiến thức đại cương về máy tính và mạng máy tính, hệ điều hành Windows, phần mềm văn phòng </w:t>
      </w:r>
      <w:r w:rsidRPr="00BA1393">
        <w:rPr>
          <w:sz w:val="24"/>
          <w:szCs w:val="24"/>
        </w:rPr>
        <w:t>Mircosoft Word</w:t>
      </w:r>
      <w:r w:rsidR="002E6E3D">
        <w:rPr>
          <w:sz w:val="24"/>
          <w:szCs w:val="24"/>
        </w:rPr>
        <w:t xml:space="preserve">, </w:t>
      </w:r>
      <w:r w:rsidRPr="00BA1393">
        <w:rPr>
          <w:sz w:val="24"/>
          <w:szCs w:val="24"/>
        </w:rPr>
        <w:t>Mircosoft Excel</w:t>
      </w:r>
      <w:r w:rsidR="002E6E3D">
        <w:rPr>
          <w:sz w:val="24"/>
          <w:szCs w:val="24"/>
        </w:rPr>
        <w:t xml:space="preserve">, </w:t>
      </w:r>
      <w:r w:rsidR="002E6E3D" w:rsidRPr="00E30B11">
        <w:rPr>
          <w:bCs/>
          <w:sz w:val="24"/>
          <w:szCs w:val="24"/>
        </w:rPr>
        <w:t xml:space="preserve">Mircosoft </w:t>
      </w:r>
      <w:r w:rsidR="0038410E" w:rsidRPr="00E30B11">
        <w:rPr>
          <w:bCs/>
          <w:sz w:val="24"/>
          <w:szCs w:val="24"/>
        </w:rPr>
        <w:t>PowerPoint</w:t>
      </w:r>
      <w:r w:rsidR="002E6E3D" w:rsidRPr="00E30B11">
        <w:rPr>
          <w:bCs/>
          <w:sz w:val="24"/>
          <w:szCs w:val="24"/>
        </w:rPr>
        <w:t>.</w:t>
      </w:r>
    </w:p>
    <w:p w14:paraId="652ED9C9" w14:textId="77777777" w:rsidR="00A03E73" w:rsidRPr="00C40FB5" w:rsidRDefault="00F16129" w:rsidP="00D82D83">
      <w:pPr>
        <w:ind w:left="426"/>
        <w:jc w:val="both"/>
        <w:rPr>
          <w:sz w:val="24"/>
          <w:szCs w:val="24"/>
        </w:rPr>
      </w:pPr>
      <w:r w:rsidRPr="00C40FB5">
        <w:rPr>
          <w:sz w:val="24"/>
          <w:szCs w:val="24"/>
        </w:rPr>
        <w:t>Môn học được chia làm các module như sau:</w:t>
      </w:r>
    </w:p>
    <w:p w14:paraId="5165DCD8" w14:textId="77777777" w:rsidR="00F16129" w:rsidRPr="00C40FB5" w:rsidRDefault="00F16129" w:rsidP="00D82D83">
      <w:pPr>
        <w:pStyle w:val="ListParagraph"/>
        <w:numPr>
          <w:ilvl w:val="0"/>
          <w:numId w:val="18"/>
        </w:numPr>
        <w:ind w:left="426" w:firstLine="0"/>
        <w:jc w:val="both"/>
      </w:pPr>
      <w:r w:rsidRPr="00C40FB5">
        <w:t>Máy tính và mạng máy tính</w:t>
      </w:r>
    </w:p>
    <w:p w14:paraId="4BD628BA" w14:textId="77777777" w:rsidR="00F16129" w:rsidRPr="00C40FB5" w:rsidRDefault="00F16129" w:rsidP="00D82D83">
      <w:pPr>
        <w:pStyle w:val="ListParagraph"/>
        <w:numPr>
          <w:ilvl w:val="0"/>
          <w:numId w:val="18"/>
        </w:numPr>
        <w:ind w:left="426" w:firstLine="0"/>
        <w:jc w:val="both"/>
      </w:pPr>
      <w:r w:rsidRPr="00C40FB5">
        <w:t xml:space="preserve">Hệ điều hành </w:t>
      </w:r>
      <w:r w:rsidR="007575D9" w:rsidRPr="00C40FB5">
        <w:t>W</w:t>
      </w:r>
      <w:r w:rsidRPr="00C40FB5">
        <w:t>indows</w:t>
      </w:r>
    </w:p>
    <w:p w14:paraId="71E554BD" w14:textId="77777777" w:rsidR="00F16129" w:rsidRPr="00C40FB5" w:rsidRDefault="00F16129" w:rsidP="00D82D83">
      <w:pPr>
        <w:pStyle w:val="ListParagraph"/>
        <w:numPr>
          <w:ilvl w:val="0"/>
          <w:numId w:val="18"/>
        </w:numPr>
        <w:ind w:left="426" w:firstLine="0"/>
        <w:jc w:val="both"/>
      </w:pPr>
      <w:r w:rsidRPr="00C40FB5">
        <w:t xml:space="preserve">Hệ soạn </w:t>
      </w:r>
      <w:r w:rsidR="007575D9" w:rsidRPr="00C40FB5">
        <w:t>thảo văn bản M</w:t>
      </w:r>
      <w:r w:rsidRPr="00C40FB5">
        <w:t xml:space="preserve">icrosoft </w:t>
      </w:r>
      <w:r w:rsidR="007575D9" w:rsidRPr="00C40FB5">
        <w:t>W</w:t>
      </w:r>
      <w:r w:rsidRPr="00C40FB5">
        <w:t>ord</w:t>
      </w:r>
    </w:p>
    <w:p w14:paraId="05F0C974" w14:textId="77777777" w:rsidR="00F16129" w:rsidRPr="00F57CD3" w:rsidRDefault="00F16129" w:rsidP="00D82D83">
      <w:pPr>
        <w:pStyle w:val="ListParagraph"/>
        <w:numPr>
          <w:ilvl w:val="0"/>
          <w:numId w:val="18"/>
        </w:numPr>
        <w:ind w:left="426" w:firstLine="0"/>
        <w:jc w:val="both"/>
        <w:rPr>
          <w:color w:val="000000"/>
        </w:rPr>
      </w:pPr>
      <w:r w:rsidRPr="00C40FB5">
        <w:t xml:space="preserve">Bảng tính điện tử </w:t>
      </w:r>
      <w:r w:rsidR="007575D9" w:rsidRPr="00C40FB5">
        <w:t>Microsoft E</w:t>
      </w:r>
      <w:r w:rsidRPr="00C40FB5">
        <w:t>xcel</w:t>
      </w:r>
    </w:p>
    <w:p w14:paraId="016D251C" w14:textId="77777777" w:rsidR="00F57CD3" w:rsidRPr="00F57CD3" w:rsidRDefault="00F57CD3" w:rsidP="00D82D83">
      <w:pPr>
        <w:pStyle w:val="ListParagraph"/>
        <w:numPr>
          <w:ilvl w:val="0"/>
          <w:numId w:val="18"/>
        </w:numPr>
        <w:ind w:left="426" w:firstLine="0"/>
        <w:jc w:val="both"/>
        <w:rPr>
          <w:color w:val="000000"/>
        </w:rPr>
      </w:pPr>
      <w:r>
        <w:rPr>
          <w:bCs/>
        </w:rPr>
        <w:t>P</w:t>
      </w:r>
      <w:r w:rsidRPr="00BA1393">
        <w:rPr>
          <w:bCs/>
        </w:rPr>
        <w:t>hần mềm</w:t>
      </w:r>
      <w:r>
        <w:rPr>
          <w:bCs/>
        </w:rPr>
        <w:t xml:space="preserve"> trình chiếu </w:t>
      </w:r>
      <w:r w:rsidRPr="00BA1393">
        <w:t xml:space="preserve">Mircosoft </w:t>
      </w:r>
      <w:r>
        <w:t>PowerPoint</w:t>
      </w:r>
    </w:p>
    <w:p w14:paraId="53355EF7" w14:textId="77777777" w:rsidR="000D68B1" w:rsidRDefault="000D68B1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br w:type="page"/>
      </w:r>
    </w:p>
    <w:p w14:paraId="4189019F" w14:textId="77777777" w:rsidR="00296F71" w:rsidRPr="003555B5" w:rsidRDefault="009540AF" w:rsidP="00D82D83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Cấu trúc nội dung học phần</w:t>
      </w:r>
    </w:p>
    <w:p w14:paraId="4010188A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14:paraId="044F8175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2F90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14:paraId="7D309FA0" w14:textId="77777777">
        <w:tc>
          <w:tcPr>
            <w:tcW w:w="1408" w:type="dxa"/>
            <w:tcBorders>
              <w:top w:val="single" w:sz="4" w:space="0" w:color="auto"/>
            </w:tcBorders>
          </w:tcPr>
          <w:p w14:paraId="79260652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42CD670F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CF77A3F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1D19ADE3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14:paraId="1774FA31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4D68A5E0" w14:textId="77777777"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42B059D1" w14:textId="77777777" w:rsidR="003B73BB" w:rsidRPr="009D1C99" w:rsidRDefault="00494CE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9D1C99">
              <w:rPr>
                <w:b/>
                <w:bCs/>
              </w:rPr>
              <w:t>Máy tính và mạng máy tính</w:t>
            </w:r>
          </w:p>
        </w:tc>
        <w:tc>
          <w:tcPr>
            <w:tcW w:w="992" w:type="dxa"/>
            <w:vAlign w:val="center"/>
          </w:tcPr>
          <w:p w14:paraId="02727FCB" w14:textId="77777777" w:rsidR="003B73BB" w:rsidRPr="003555B5" w:rsidRDefault="000A132D" w:rsidP="00494CE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14:paraId="7D9D528E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EB2B77" w:rsidRPr="003555B5" w14:paraId="66533CAB" w14:textId="77777777" w:rsidTr="0069537C">
        <w:tc>
          <w:tcPr>
            <w:tcW w:w="1408" w:type="dxa"/>
            <w:vAlign w:val="center"/>
          </w:tcPr>
          <w:p w14:paraId="7DAEE3DE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>
              <w:rPr>
                <w:color w:val="auto"/>
                <w:sz w:val="26"/>
                <w:szCs w:val="26"/>
              </w:rPr>
              <w:br w:type="page"/>
            </w:r>
            <w:r w:rsidRPr="0069537C">
              <w:t>1.1</w:t>
            </w:r>
          </w:p>
        </w:tc>
        <w:tc>
          <w:tcPr>
            <w:tcW w:w="4683" w:type="dxa"/>
          </w:tcPr>
          <w:p w14:paraId="3968B316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Máy tính điện tử</w:t>
            </w:r>
          </w:p>
        </w:tc>
        <w:tc>
          <w:tcPr>
            <w:tcW w:w="992" w:type="dxa"/>
            <w:vAlign w:val="center"/>
          </w:tcPr>
          <w:p w14:paraId="00AB1B27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3F3D5792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14:paraId="2F5562EB" w14:textId="77777777" w:rsidR="00EB2B77" w:rsidRDefault="00EB2B77" w:rsidP="00200F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</w:t>
            </w:r>
            <w:r>
              <w:rPr>
                <w:bCs/>
              </w:rPr>
              <w:t>2</w:t>
            </w:r>
          </w:p>
          <w:p w14:paraId="79C09F5E" w14:textId="77777777" w:rsidR="00EB2B77" w:rsidRDefault="00EB2B77" w:rsidP="00200F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14:paraId="6DAEDCB8" w14:textId="77777777" w:rsidR="00EB2B77" w:rsidRDefault="00EB2B77" w:rsidP="00200F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14:paraId="68567D8C" w14:textId="77777777" w:rsidR="00EB2B77" w:rsidRDefault="00EB2B77" w:rsidP="00200F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  <w:p w14:paraId="591B43B1" w14:textId="77777777" w:rsidR="00EB2B77" w:rsidRDefault="00EB2B77" w:rsidP="00200F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  <w:p w14:paraId="0600C35B" w14:textId="77777777" w:rsidR="00EB2B77" w:rsidRPr="00A36409" w:rsidRDefault="00EB2B77" w:rsidP="00DC006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0A9C83F1" w14:textId="77777777" w:rsidTr="0069537C">
        <w:tc>
          <w:tcPr>
            <w:tcW w:w="1408" w:type="dxa"/>
            <w:vAlign w:val="center"/>
          </w:tcPr>
          <w:p w14:paraId="224B5852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1.1.1</w:t>
            </w:r>
          </w:p>
        </w:tc>
        <w:tc>
          <w:tcPr>
            <w:tcW w:w="4683" w:type="dxa"/>
          </w:tcPr>
          <w:p w14:paraId="3F88005B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Phân loại máy tính điện tử</w:t>
            </w:r>
          </w:p>
        </w:tc>
        <w:tc>
          <w:tcPr>
            <w:tcW w:w="992" w:type="dxa"/>
            <w:vAlign w:val="center"/>
          </w:tcPr>
          <w:p w14:paraId="5F82703C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A188B16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2FD63E45" w14:textId="77777777" w:rsidTr="0069537C">
        <w:tc>
          <w:tcPr>
            <w:tcW w:w="1408" w:type="dxa"/>
            <w:vAlign w:val="center"/>
          </w:tcPr>
          <w:p w14:paraId="317E69D3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1.1.2</w:t>
            </w:r>
          </w:p>
        </w:tc>
        <w:tc>
          <w:tcPr>
            <w:tcW w:w="4683" w:type="dxa"/>
          </w:tcPr>
          <w:p w14:paraId="59AEA31C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Cấu tạo của máy tính</w:t>
            </w:r>
          </w:p>
        </w:tc>
        <w:tc>
          <w:tcPr>
            <w:tcW w:w="992" w:type="dxa"/>
            <w:vAlign w:val="center"/>
          </w:tcPr>
          <w:p w14:paraId="1BB452C0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FD7409A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56644ADF" w14:textId="77777777" w:rsidTr="0069537C">
        <w:tc>
          <w:tcPr>
            <w:tcW w:w="1408" w:type="dxa"/>
            <w:vAlign w:val="center"/>
          </w:tcPr>
          <w:p w14:paraId="491FAD50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1.1.3</w:t>
            </w:r>
          </w:p>
        </w:tc>
        <w:tc>
          <w:tcPr>
            <w:tcW w:w="4683" w:type="dxa"/>
          </w:tcPr>
          <w:p w14:paraId="5F48C481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Phần mềm máy tính</w:t>
            </w:r>
          </w:p>
        </w:tc>
        <w:tc>
          <w:tcPr>
            <w:tcW w:w="992" w:type="dxa"/>
            <w:vAlign w:val="center"/>
          </w:tcPr>
          <w:p w14:paraId="05A77F07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5C0F42E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7B46271A" w14:textId="77777777" w:rsidTr="0069537C">
        <w:tc>
          <w:tcPr>
            <w:tcW w:w="1408" w:type="dxa"/>
            <w:vAlign w:val="center"/>
          </w:tcPr>
          <w:p w14:paraId="609935C3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1.1.4</w:t>
            </w:r>
          </w:p>
        </w:tc>
        <w:tc>
          <w:tcPr>
            <w:tcW w:w="4683" w:type="dxa"/>
          </w:tcPr>
          <w:p w14:paraId="70B05121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Hệ đếm</w:t>
            </w:r>
          </w:p>
        </w:tc>
        <w:tc>
          <w:tcPr>
            <w:tcW w:w="992" w:type="dxa"/>
            <w:vAlign w:val="center"/>
          </w:tcPr>
          <w:p w14:paraId="37255048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D85A636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03FDFFEF" w14:textId="77777777" w:rsidTr="0069537C">
        <w:tc>
          <w:tcPr>
            <w:tcW w:w="1408" w:type="dxa"/>
            <w:vAlign w:val="center"/>
          </w:tcPr>
          <w:p w14:paraId="4D570735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1.1.5</w:t>
            </w:r>
          </w:p>
        </w:tc>
        <w:tc>
          <w:tcPr>
            <w:tcW w:w="4683" w:type="dxa"/>
          </w:tcPr>
          <w:p w14:paraId="1EBC5259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Biểu diễn thông tin trong máy tính</w:t>
            </w:r>
          </w:p>
        </w:tc>
        <w:tc>
          <w:tcPr>
            <w:tcW w:w="992" w:type="dxa"/>
            <w:vAlign w:val="center"/>
          </w:tcPr>
          <w:p w14:paraId="39AFEEDC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D6B2F30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3F5447A1" w14:textId="77777777" w:rsidTr="0069537C">
        <w:tc>
          <w:tcPr>
            <w:tcW w:w="1408" w:type="dxa"/>
            <w:vAlign w:val="center"/>
          </w:tcPr>
          <w:p w14:paraId="42502FD8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1.2</w:t>
            </w:r>
          </w:p>
        </w:tc>
        <w:tc>
          <w:tcPr>
            <w:tcW w:w="4683" w:type="dxa"/>
          </w:tcPr>
          <w:p w14:paraId="194837E7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Mạng máy tính</w:t>
            </w:r>
          </w:p>
        </w:tc>
        <w:tc>
          <w:tcPr>
            <w:tcW w:w="992" w:type="dxa"/>
            <w:vAlign w:val="center"/>
          </w:tcPr>
          <w:p w14:paraId="029568DF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8E4DF38" w14:textId="77777777" w:rsidR="00EB2B77" w:rsidRPr="0020246C" w:rsidRDefault="00EB2B77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606991C0" w14:textId="77777777" w:rsidTr="0038410E">
        <w:tc>
          <w:tcPr>
            <w:tcW w:w="1408" w:type="dxa"/>
            <w:vAlign w:val="center"/>
          </w:tcPr>
          <w:p w14:paraId="1F4CC5A1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1.2.1</w:t>
            </w:r>
          </w:p>
        </w:tc>
        <w:tc>
          <w:tcPr>
            <w:tcW w:w="4683" w:type="dxa"/>
          </w:tcPr>
          <w:p w14:paraId="5F4678AB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Phân loại mạng máy tính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D902764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tcBorders>
              <w:bottom w:val="single" w:sz="4" w:space="0" w:color="auto"/>
            </w:tcBorders>
            <w:vAlign w:val="center"/>
          </w:tcPr>
          <w:p w14:paraId="0E43F70E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48CFC098" w14:textId="77777777" w:rsidTr="0038410E">
        <w:tc>
          <w:tcPr>
            <w:tcW w:w="1408" w:type="dxa"/>
            <w:vAlign w:val="center"/>
          </w:tcPr>
          <w:p w14:paraId="4D095F65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1.2.2</w:t>
            </w:r>
          </w:p>
        </w:tc>
        <w:tc>
          <w:tcPr>
            <w:tcW w:w="4683" w:type="dxa"/>
          </w:tcPr>
          <w:p w14:paraId="7B9D8E10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Các dịch vụ thông dụng trên Internet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65FFCFD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tcBorders>
              <w:top w:val="single" w:sz="4" w:space="0" w:color="auto"/>
            </w:tcBorders>
            <w:vAlign w:val="center"/>
          </w:tcPr>
          <w:p w14:paraId="0B795572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5460DDBC" w14:textId="77777777" w:rsidTr="0069537C">
        <w:tc>
          <w:tcPr>
            <w:tcW w:w="1408" w:type="dxa"/>
            <w:vAlign w:val="center"/>
          </w:tcPr>
          <w:p w14:paraId="651C5A50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1.2.3</w:t>
            </w:r>
          </w:p>
        </w:tc>
        <w:tc>
          <w:tcPr>
            <w:tcW w:w="4683" w:type="dxa"/>
          </w:tcPr>
          <w:p w14:paraId="0BC199C4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Các chức năng cơ bản của trình duyệt</w:t>
            </w:r>
          </w:p>
        </w:tc>
        <w:tc>
          <w:tcPr>
            <w:tcW w:w="992" w:type="dxa"/>
            <w:vAlign w:val="center"/>
          </w:tcPr>
          <w:p w14:paraId="1D349A7E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617A6A6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1939BE4A" w14:textId="77777777" w:rsidTr="0069537C">
        <w:tc>
          <w:tcPr>
            <w:tcW w:w="1408" w:type="dxa"/>
            <w:vAlign w:val="center"/>
          </w:tcPr>
          <w:p w14:paraId="23274E50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1.2.4</w:t>
            </w:r>
          </w:p>
        </w:tc>
        <w:tc>
          <w:tcPr>
            <w:tcW w:w="4683" w:type="dxa"/>
          </w:tcPr>
          <w:p w14:paraId="35F424CF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Tìm kiếm thông tin trên Internet</w:t>
            </w:r>
          </w:p>
        </w:tc>
        <w:tc>
          <w:tcPr>
            <w:tcW w:w="992" w:type="dxa"/>
            <w:vAlign w:val="center"/>
          </w:tcPr>
          <w:p w14:paraId="7234F98E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556AD0D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7FA311CF" w14:textId="77777777" w:rsidTr="0069537C">
        <w:tc>
          <w:tcPr>
            <w:tcW w:w="1408" w:type="dxa"/>
            <w:vAlign w:val="center"/>
          </w:tcPr>
          <w:p w14:paraId="5745EC61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1.2.5</w:t>
            </w:r>
          </w:p>
        </w:tc>
        <w:tc>
          <w:tcPr>
            <w:tcW w:w="4683" w:type="dxa"/>
          </w:tcPr>
          <w:p w14:paraId="308A3ABA" w14:textId="77777777" w:rsidR="00EB2B77" w:rsidRDefault="00EB2B77" w:rsidP="0069537C">
            <w:r w:rsidRPr="00DE7F46">
              <w:t>Thư điện tử</w:t>
            </w:r>
          </w:p>
        </w:tc>
        <w:tc>
          <w:tcPr>
            <w:tcW w:w="992" w:type="dxa"/>
            <w:vAlign w:val="center"/>
          </w:tcPr>
          <w:p w14:paraId="41FBC437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2A3593B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 w14:paraId="60E992F9" w14:textId="77777777">
        <w:tc>
          <w:tcPr>
            <w:tcW w:w="1408" w:type="dxa"/>
            <w:vAlign w:val="center"/>
          </w:tcPr>
          <w:p w14:paraId="2DEF2943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4B0EBAF1" w14:textId="77777777" w:rsidR="00EE3756" w:rsidRPr="00A36409" w:rsidRDefault="00A36409" w:rsidP="00A3640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A36409">
              <w:rPr>
                <w:b/>
                <w:bCs/>
              </w:rPr>
              <w:t>Hệ điều hành windows</w:t>
            </w:r>
          </w:p>
        </w:tc>
        <w:tc>
          <w:tcPr>
            <w:tcW w:w="992" w:type="dxa"/>
            <w:vAlign w:val="center"/>
          </w:tcPr>
          <w:p w14:paraId="0F2693F5" w14:textId="77777777" w:rsidR="00EE3756" w:rsidRPr="00A36409" w:rsidRDefault="000A132D" w:rsidP="002D15E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5606E0C4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DC006A" w:rsidRPr="003555B5" w14:paraId="44221DCF" w14:textId="77777777" w:rsidTr="003D5A7D">
        <w:tc>
          <w:tcPr>
            <w:tcW w:w="1408" w:type="dxa"/>
            <w:vAlign w:val="center"/>
          </w:tcPr>
          <w:p w14:paraId="7BB83724" w14:textId="77777777" w:rsidR="00DC006A" w:rsidRPr="003555B5" w:rsidRDefault="00DC006A" w:rsidP="002D15E2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</w:tcPr>
          <w:p w14:paraId="6528545D" w14:textId="77777777" w:rsidR="00DC006A" w:rsidRPr="00624C1F" w:rsidRDefault="00DC006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624C1F">
              <w:t>Tổng quan về hệ điều hành</w:t>
            </w:r>
          </w:p>
        </w:tc>
        <w:tc>
          <w:tcPr>
            <w:tcW w:w="992" w:type="dxa"/>
            <w:vAlign w:val="center"/>
          </w:tcPr>
          <w:p w14:paraId="57397064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519988CA" w14:textId="77777777" w:rsidR="00DC006A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14:paraId="0A218CC5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4.2.5</w:t>
            </w:r>
          </w:p>
        </w:tc>
      </w:tr>
      <w:tr w:rsidR="00DC006A" w:rsidRPr="003555B5" w14:paraId="0420EC07" w14:textId="77777777" w:rsidTr="003D5A7D">
        <w:tc>
          <w:tcPr>
            <w:tcW w:w="1408" w:type="dxa"/>
            <w:vAlign w:val="center"/>
          </w:tcPr>
          <w:p w14:paraId="6BDE6989" w14:textId="77777777" w:rsidR="00DC006A" w:rsidRPr="003555B5" w:rsidRDefault="00DC006A" w:rsidP="002D15E2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</w:tcPr>
          <w:p w14:paraId="4E8396B8" w14:textId="77777777" w:rsidR="00DC006A" w:rsidRPr="00624C1F" w:rsidRDefault="00DC006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624C1F">
              <w:t>Quản lí tệp tin và thư mục</w:t>
            </w:r>
          </w:p>
        </w:tc>
        <w:tc>
          <w:tcPr>
            <w:tcW w:w="992" w:type="dxa"/>
            <w:vAlign w:val="center"/>
          </w:tcPr>
          <w:p w14:paraId="2939E4B1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D071798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72FCCECD" w14:textId="77777777" w:rsidTr="003D5A7D">
        <w:tc>
          <w:tcPr>
            <w:tcW w:w="1408" w:type="dxa"/>
            <w:vAlign w:val="center"/>
          </w:tcPr>
          <w:p w14:paraId="7E0B78CB" w14:textId="77777777" w:rsidR="00DC006A" w:rsidRPr="00A36409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</w:tcPr>
          <w:p w14:paraId="1926030D" w14:textId="77777777" w:rsidR="00DC006A" w:rsidRPr="00624C1F" w:rsidRDefault="00DC006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624C1F">
              <w:t>Sử dụng Control Panel</w:t>
            </w:r>
          </w:p>
        </w:tc>
        <w:tc>
          <w:tcPr>
            <w:tcW w:w="992" w:type="dxa"/>
            <w:vAlign w:val="center"/>
          </w:tcPr>
          <w:p w14:paraId="624FD493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9AF6DA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45782F99" w14:textId="77777777" w:rsidTr="003D5A7D">
        <w:tc>
          <w:tcPr>
            <w:tcW w:w="1408" w:type="dxa"/>
            <w:vAlign w:val="center"/>
          </w:tcPr>
          <w:p w14:paraId="679684DB" w14:textId="77777777" w:rsidR="00DC006A" w:rsidRPr="00A36409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 w:rsidRPr="00624C1F">
              <w:t>2.3</w:t>
            </w:r>
            <w:r>
              <w:t>.1</w:t>
            </w:r>
          </w:p>
        </w:tc>
        <w:tc>
          <w:tcPr>
            <w:tcW w:w="4683" w:type="dxa"/>
          </w:tcPr>
          <w:p w14:paraId="1473C577" w14:textId="77777777" w:rsidR="00DC006A" w:rsidRPr="00624C1F" w:rsidRDefault="00DC006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624C1F">
              <w:t>Chế độ hiển thị</w:t>
            </w:r>
          </w:p>
        </w:tc>
        <w:tc>
          <w:tcPr>
            <w:tcW w:w="992" w:type="dxa"/>
            <w:vAlign w:val="center"/>
          </w:tcPr>
          <w:p w14:paraId="386B1C08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01F226C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6F4A3BCC" w14:textId="77777777" w:rsidTr="003D5A7D">
        <w:tc>
          <w:tcPr>
            <w:tcW w:w="1408" w:type="dxa"/>
            <w:vAlign w:val="center"/>
          </w:tcPr>
          <w:p w14:paraId="2EC6DA6D" w14:textId="77777777" w:rsidR="00DC006A" w:rsidRPr="00A36409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 w:rsidRPr="00624C1F">
              <w:t>2.3</w:t>
            </w:r>
            <w:r>
              <w:t>.2</w:t>
            </w:r>
          </w:p>
        </w:tc>
        <w:tc>
          <w:tcPr>
            <w:tcW w:w="4683" w:type="dxa"/>
          </w:tcPr>
          <w:p w14:paraId="1DB6414B" w14:textId="77777777" w:rsidR="00DC006A" w:rsidRPr="00624C1F" w:rsidRDefault="00DC006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624C1F">
              <w:t>Thay đổi giao diện màn hình nền</w:t>
            </w:r>
          </w:p>
        </w:tc>
        <w:tc>
          <w:tcPr>
            <w:tcW w:w="992" w:type="dxa"/>
            <w:vAlign w:val="center"/>
          </w:tcPr>
          <w:p w14:paraId="73F3AED6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6874AB7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22D01500" w14:textId="77777777" w:rsidTr="003D5A7D">
        <w:tc>
          <w:tcPr>
            <w:tcW w:w="1408" w:type="dxa"/>
            <w:vAlign w:val="center"/>
          </w:tcPr>
          <w:p w14:paraId="0DE501D7" w14:textId="77777777" w:rsidR="00DC006A" w:rsidRPr="00A36409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 w:rsidRPr="00624C1F">
              <w:t>2.3</w:t>
            </w:r>
            <w:r>
              <w:t>.3</w:t>
            </w:r>
          </w:p>
        </w:tc>
        <w:tc>
          <w:tcPr>
            <w:tcW w:w="4683" w:type="dxa"/>
          </w:tcPr>
          <w:p w14:paraId="25844AFB" w14:textId="77777777" w:rsidR="00DC006A" w:rsidRPr="00624C1F" w:rsidRDefault="00DC006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624C1F">
              <w:t>Thay đổi ngày giờ</w:t>
            </w:r>
          </w:p>
        </w:tc>
        <w:tc>
          <w:tcPr>
            <w:tcW w:w="992" w:type="dxa"/>
            <w:vAlign w:val="center"/>
          </w:tcPr>
          <w:p w14:paraId="5F3D49A9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D3FC75D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75E6BB88" w14:textId="77777777" w:rsidTr="003D5A7D">
        <w:tc>
          <w:tcPr>
            <w:tcW w:w="1408" w:type="dxa"/>
            <w:vAlign w:val="center"/>
          </w:tcPr>
          <w:p w14:paraId="23C26F27" w14:textId="77777777" w:rsidR="00DC006A" w:rsidRPr="00A36409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 w:rsidRPr="00624C1F">
              <w:t>2.3</w:t>
            </w:r>
            <w:r>
              <w:t>.4</w:t>
            </w:r>
          </w:p>
        </w:tc>
        <w:tc>
          <w:tcPr>
            <w:tcW w:w="4683" w:type="dxa"/>
          </w:tcPr>
          <w:p w14:paraId="752EEFF3" w14:textId="77777777" w:rsidR="00DC006A" w:rsidRPr="00624C1F" w:rsidRDefault="00DC006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624C1F">
              <w:t>Cài đặt font chữ</w:t>
            </w:r>
          </w:p>
        </w:tc>
        <w:tc>
          <w:tcPr>
            <w:tcW w:w="992" w:type="dxa"/>
            <w:vAlign w:val="center"/>
          </w:tcPr>
          <w:p w14:paraId="24B833BE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9A5BA3E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08F16DEE" w14:textId="77777777">
        <w:tc>
          <w:tcPr>
            <w:tcW w:w="1408" w:type="dxa"/>
            <w:vAlign w:val="center"/>
          </w:tcPr>
          <w:p w14:paraId="2FB53689" w14:textId="77777777" w:rsidR="00DC006A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 w:rsidRPr="00624C1F">
              <w:t>2.3</w:t>
            </w:r>
            <w:r>
              <w:t>.5</w:t>
            </w:r>
          </w:p>
        </w:tc>
        <w:tc>
          <w:tcPr>
            <w:tcW w:w="4683" w:type="dxa"/>
            <w:vAlign w:val="center"/>
          </w:tcPr>
          <w:p w14:paraId="55F9EF6C" w14:textId="77777777" w:rsidR="00DC006A" w:rsidRPr="00541EB2" w:rsidRDefault="00DC006A" w:rsidP="00913CB1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Quản lý</w:t>
            </w:r>
            <w:r w:rsidRPr="00B16167">
              <w:t xml:space="preserve"> các chương trình đã cài đặt</w:t>
            </w:r>
          </w:p>
        </w:tc>
        <w:tc>
          <w:tcPr>
            <w:tcW w:w="992" w:type="dxa"/>
            <w:vAlign w:val="center"/>
          </w:tcPr>
          <w:p w14:paraId="7062F147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ECF11FA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6B30842F" w14:textId="77777777">
        <w:tc>
          <w:tcPr>
            <w:tcW w:w="1408" w:type="dxa"/>
            <w:vAlign w:val="center"/>
          </w:tcPr>
          <w:p w14:paraId="3112E93A" w14:textId="77777777" w:rsidR="00DC006A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t>2.3.6</w:t>
            </w:r>
          </w:p>
        </w:tc>
        <w:tc>
          <w:tcPr>
            <w:tcW w:w="4683" w:type="dxa"/>
            <w:vAlign w:val="center"/>
          </w:tcPr>
          <w:p w14:paraId="3D8A1E87" w14:textId="77777777" w:rsidR="00DC006A" w:rsidRPr="00541EB2" w:rsidRDefault="00DC006A" w:rsidP="00A36409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Quản lí hệ thống</w:t>
            </w:r>
          </w:p>
        </w:tc>
        <w:tc>
          <w:tcPr>
            <w:tcW w:w="992" w:type="dxa"/>
            <w:vAlign w:val="center"/>
          </w:tcPr>
          <w:p w14:paraId="76C1ED51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8BA392F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4D967FD8" w14:textId="77777777">
        <w:tc>
          <w:tcPr>
            <w:tcW w:w="1408" w:type="dxa"/>
            <w:vAlign w:val="center"/>
          </w:tcPr>
          <w:p w14:paraId="3F4BDD2F" w14:textId="77777777" w:rsidR="00DC006A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t>2.3.7</w:t>
            </w:r>
          </w:p>
        </w:tc>
        <w:tc>
          <w:tcPr>
            <w:tcW w:w="4683" w:type="dxa"/>
            <w:vAlign w:val="center"/>
          </w:tcPr>
          <w:p w14:paraId="5C71334F" w14:textId="77777777" w:rsidR="00DC006A" w:rsidRPr="00541EB2" w:rsidRDefault="00DC006A" w:rsidP="00A36409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Quản lý người dùng</w:t>
            </w:r>
          </w:p>
        </w:tc>
        <w:tc>
          <w:tcPr>
            <w:tcW w:w="992" w:type="dxa"/>
            <w:vAlign w:val="center"/>
          </w:tcPr>
          <w:p w14:paraId="7DCA325D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0FB23BA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7EDCB8AD" w14:textId="77777777">
        <w:tc>
          <w:tcPr>
            <w:tcW w:w="1408" w:type="dxa"/>
            <w:vAlign w:val="center"/>
          </w:tcPr>
          <w:p w14:paraId="21B3632D" w14:textId="77777777" w:rsidR="00DC006A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t>2.3.8</w:t>
            </w:r>
          </w:p>
        </w:tc>
        <w:tc>
          <w:tcPr>
            <w:tcW w:w="4683" w:type="dxa"/>
            <w:vAlign w:val="center"/>
          </w:tcPr>
          <w:p w14:paraId="79F089CA" w14:textId="77777777" w:rsidR="00DC006A" w:rsidRPr="00541EB2" w:rsidRDefault="00DC006A" w:rsidP="00A36409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B16167">
              <w:t>Thay đổi thuộc tính vùng miền</w:t>
            </w:r>
          </w:p>
        </w:tc>
        <w:tc>
          <w:tcPr>
            <w:tcW w:w="992" w:type="dxa"/>
            <w:vAlign w:val="center"/>
          </w:tcPr>
          <w:p w14:paraId="1BE2FF6C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E6DA195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49B29975" w14:textId="77777777">
        <w:tc>
          <w:tcPr>
            <w:tcW w:w="1408" w:type="dxa"/>
            <w:vAlign w:val="center"/>
          </w:tcPr>
          <w:p w14:paraId="74A5C63F" w14:textId="77777777" w:rsidR="00DC006A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t>2.3.9</w:t>
            </w:r>
          </w:p>
        </w:tc>
        <w:tc>
          <w:tcPr>
            <w:tcW w:w="4683" w:type="dxa"/>
            <w:vAlign w:val="center"/>
          </w:tcPr>
          <w:p w14:paraId="16B35367" w14:textId="77777777" w:rsidR="00DC006A" w:rsidRPr="00541EB2" w:rsidRDefault="00DC006A" w:rsidP="00A36409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B16167">
              <w:t>Quản lý máy in</w:t>
            </w:r>
          </w:p>
        </w:tc>
        <w:tc>
          <w:tcPr>
            <w:tcW w:w="992" w:type="dxa"/>
            <w:vAlign w:val="center"/>
          </w:tcPr>
          <w:p w14:paraId="78935B46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82189DC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555B5" w14:paraId="68542429" w14:textId="77777777">
        <w:tc>
          <w:tcPr>
            <w:tcW w:w="1408" w:type="dxa"/>
            <w:vAlign w:val="center"/>
          </w:tcPr>
          <w:p w14:paraId="63B603DB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58BEC70B" w14:textId="77777777" w:rsidR="00EE3756" w:rsidRPr="002D15E2" w:rsidRDefault="002D15E2" w:rsidP="002D15E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lang w:val="pt-BR"/>
              </w:rPr>
              <w:t>H</w:t>
            </w:r>
            <w:r w:rsidRPr="002D15E2">
              <w:rPr>
                <w:b/>
                <w:lang w:val="pt-BR"/>
              </w:rPr>
              <w:t>ệ soạn thảo vă</w:t>
            </w:r>
            <w:r w:rsidR="00DC006A">
              <w:rPr>
                <w:b/>
                <w:lang w:val="pt-BR"/>
              </w:rPr>
              <w:t>n bản Microsoft W</w:t>
            </w:r>
            <w:r w:rsidRPr="002D15E2">
              <w:rPr>
                <w:b/>
                <w:lang w:val="pt-BR"/>
              </w:rPr>
              <w:t>ord</w:t>
            </w:r>
          </w:p>
        </w:tc>
        <w:tc>
          <w:tcPr>
            <w:tcW w:w="992" w:type="dxa"/>
            <w:vAlign w:val="center"/>
          </w:tcPr>
          <w:p w14:paraId="29E6CCB6" w14:textId="77777777" w:rsidR="00EE3756" w:rsidRPr="003555B5" w:rsidRDefault="00FF7F45" w:rsidP="008C465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14:paraId="1648222F" w14:textId="77777777" w:rsidR="00EE3756" w:rsidRPr="003555B5" w:rsidRDefault="00EE375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0A1D02E9" w14:textId="77777777">
        <w:tc>
          <w:tcPr>
            <w:tcW w:w="1408" w:type="dxa"/>
            <w:vAlign w:val="center"/>
          </w:tcPr>
          <w:p w14:paraId="7EFC36D8" w14:textId="77777777" w:rsidR="00EB2B77" w:rsidRPr="003555B5" w:rsidRDefault="00EB2B77" w:rsidP="002D15E2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sz w:val="26"/>
                <w:szCs w:val="26"/>
              </w:rPr>
              <w:br w:type="page"/>
            </w:r>
            <w:r>
              <w:rPr>
                <w:iCs/>
                <w:color w:val="000000"/>
                <w:lang w:val="pt-BR"/>
              </w:rPr>
              <w:t>3.1</w:t>
            </w:r>
          </w:p>
        </w:tc>
        <w:tc>
          <w:tcPr>
            <w:tcW w:w="4683" w:type="dxa"/>
            <w:vAlign w:val="center"/>
          </w:tcPr>
          <w:p w14:paraId="2CD109A3" w14:textId="77777777" w:rsidR="00EB2B77" w:rsidRPr="002D15E2" w:rsidRDefault="00EB2B77" w:rsidP="002D15E2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  <w:lang w:val="pt-BR"/>
              </w:rPr>
            </w:pPr>
            <w:r>
              <w:rPr>
                <w:iCs/>
                <w:color w:val="000000"/>
                <w:sz w:val="24"/>
                <w:szCs w:val="24"/>
                <w:lang w:val="pt-BR"/>
              </w:rPr>
              <w:t>L</w:t>
            </w:r>
            <w:r w:rsidRPr="00541EB2">
              <w:rPr>
                <w:iCs/>
                <w:color w:val="000000"/>
                <w:sz w:val="24"/>
                <w:szCs w:val="24"/>
                <w:lang w:val="pt-BR"/>
              </w:rPr>
              <w:t>àm quen vớ</w:t>
            </w:r>
            <w:r>
              <w:rPr>
                <w:iCs/>
                <w:color w:val="000000"/>
                <w:sz w:val="24"/>
                <w:szCs w:val="24"/>
                <w:lang w:val="pt-BR"/>
              </w:rPr>
              <w:t>i microsoft word</w:t>
            </w:r>
          </w:p>
        </w:tc>
        <w:tc>
          <w:tcPr>
            <w:tcW w:w="992" w:type="dxa"/>
            <w:vAlign w:val="center"/>
          </w:tcPr>
          <w:p w14:paraId="6A6B6DC8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365F7B02" w14:textId="77777777" w:rsidR="00EB2B77" w:rsidRDefault="00EB2B77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  <w:p w14:paraId="07FEBE0B" w14:textId="77777777" w:rsidR="00EB2B77" w:rsidRDefault="00EB2B77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4.2.6</w:t>
            </w:r>
          </w:p>
          <w:p w14:paraId="52CD55F5" w14:textId="77777777" w:rsidR="00EB2B77" w:rsidRDefault="00EB2B77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4.2.7</w:t>
            </w:r>
          </w:p>
          <w:p w14:paraId="2A67670E" w14:textId="77777777" w:rsidR="00EB2B77" w:rsidRPr="0020246C" w:rsidRDefault="00EB2B77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4.2.8</w:t>
            </w:r>
          </w:p>
          <w:p w14:paraId="5BE94FC3" w14:textId="77777777" w:rsidR="00EB2B77" w:rsidRPr="0020246C" w:rsidRDefault="00EB2B77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4.2.9</w:t>
            </w:r>
          </w:p>
          <w:p w14:paraId="20A5D737" w14:textId="77777777" w:rsidR="00EB2B77" w:rsidRDefault="00EB2B77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4.2.10</w:t>
            </w:r>
          </w:p>
          <w:p w14:paraId="153E17A0" w14:textId="77777777" w:rsidR="00EB2B77" w:rsidRPr="0020246C" w:rsidRDefault="00EB2B77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4.2.11</w:t>
            </w:r>
          </w:p>
        </w:tc>
      </w:tr>
      <w:tr w:rsidR="00EB2B77" w:rsidRPr="003555B5" w14:paraId="00DE26B1" w14:textId="77777777">
        <w:tc>
          <w:tcPr>
            <w:tcW w:w="1408" w:type="dxa"/>
            <w:vAlign w:val="center"/>
          </w:tcPr>
          <w:p w14:paraId="16055773" w14:textId="77777777" w:rsidR="00EB2B77" w:rsidRDefault="00EB2B77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lang w:val="pt-BR"/>
              </w:rPr>
              <w:t>3</w:t>
            </w:r>
            <w:r w:rsidRPr="00541EB2">
              <w:rPr>
                <w:lang w:val="pt-BR"/>
              </w:rPr>
              <w:t>.1.</w:t>
            </w:r>
            <w:r>
              <w:rPr>
                <w:lang w:val="pt-BR"/>
              </w:rPr>
              <w:t>1</w:t>
            </w:r>
          </w:p>
        </w:tc>
        <w:tc>
          <w:tcPr>
            <w:tcW w:w="4683" w:type="dxa"/>
            <w:vAlign w:val="center"/>
          </w:tcPr>
          <w:p w14:paraId="65F89018" w14:textId="77777777" w:rsidR="00EB2B77" w:rsidRPr="002D15E2" w:rsidRDefault="00EB2B77" w:rsidP="002D15E2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 w:rsidRPr="00541EB2">
              <w:rPr>
                <w:lang w:val="pt-BR"/>
              </w:rPr>
              <w:t>Giới thiệu</w:t>
            </w:r>
          </w:p>
        </w:tc>
        <w:tc>
          <w:tcPr>
            <w:tcW w:w="992" w:type="dxa"/>
            <w:vAlign w:val="center"/>
          </w:tcPr>
          <w:p w14:paraId="0BBCE734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8FE5A61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07FCDCCF" w14:textId="77777777">
        <w:tc>
          <w:tcPr>
            <w:tcW w:w="1408" w:type="dxa"/>
            <w:vAlign w:val="center"/>
          </w:tcPr>
          <w:p w14:paraId="657EF38B" w14:textId="77777777" w:rsidR="00EB2B77" w:rsidRDefault="00EB2B77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lang w:val="pt-BR"/>
              </w:rPr>
              <w:t>3</w:t>
            </w:r>
            <w:r w:rsidRPr="00541EB2">
              <w:rPr>
                <w:lang w:val="pt-BR"/>
              </w:rPr>
              <w:t>.</w:t>
            </w:r>
            <w:r>
              <w:rPr>
                <w:lang w:val="pt-BR"/>
              </w:rPr>
              <w:t>1.2</w:t>
            </w:r>
          </w:p>
        </w:tc>
        <w:tc>
          <w:tcPr>
            <w:tcW w:w="4683" w:type="dxa"/>
            <w:vAlign w:val="center"/>
          </w:tcPr>
          <w:p w14:paraId="525211E2" w14:textId="77777777" w:rsidR="00EB2B77" w:rsidRPr="004832F6" w:rsidRDefault="00EB2B77" w:rsidP="004832F6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 w:rsidRPr="00541EB2">
              <w:rPr>
                <w:lang w:val="pt-BR"/>
              </w:rPr>
              <w:t>Khởi động và kết thúc chương trình</w:t>
            </w:r>
          </w:p>
        </w:tc>
        <w:tc>
          <w:tcPr>
            <w:tcW w:w="992" w:type="dxa"/>
            <w:vAlign w:val="center"/>
          </w:tcPr>
          <w:p w14:paraId="3184F01B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3FC0FF4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2E1CF9B8" w14:textId="77777777">
        <w:tc>
          <w:tcPr>
            <w:tcW w:w="1408" w:type="dxa"/>
            <w:vAlign w:val="center"/>
          </w:tcPr>
          <w:p w14:paraId="0AAFAA86" w14:textId="77777777" w:rsidR="00EB2B77" w:rsidRDefault="00EB2B77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lang w:val="pt-BR"/>
              </w:rPr>
              <w:t>3.1.3</w:t>
            </w:r>
          </w:p>
        </w:tc>
        <w:tc>
          <w:tcPr>
            <w:tcW w:w="4683" w:type="dxa"/>
            <w:vAlign w:val="center"/>
          </w:tcPr>
          <w:p w14:paraId="102D886F" w14:textId="77777777" w:rsidR="00EB2B77" w:rsidRPr="002D15E2" w:rsidRDefault="00EB2B77" w:rsidP="002D15E2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>
              <w:rPr>
                <w:lang w:val="pt-BR"/>
              </w:rPr>
              <w:t>Màn hình làm việ</w:t>
            </w:r>
            <w:r w:rsidRPr="00541EB2">
              <w:rPr>
                <w:lang w:val="pt-BR"/>
              </w:rPr>
              <w:t>c củ</w:t>
            </w:r>
            <w:r>
              <w:rPr>
                <w:lang w:val="pt-BR"/>
              </w:rPr>
              <w:t>a Word</w:t>
            </w:r>
          </w:p>
        </w:tc>
        <w:tc>
          <w:tcPr>
            <w:tcW w:w="992" w:type="dxa"/>
            <w:vAlign w:val="center"/>
          </w:tcPr>
          <w:p w14:paraId="3DD7D52E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C1A0ACC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36CFC23B" w14:textId="77777777">
        <w:tc>
          <w:tcPr>
            <w:tcW w:w="1408" w:type="dxa"/>
            <w:vAlign w:val="center"/>
          </w:tcPr>
          <w:p w14:paraId="28A4D7DE" w14:textId="77777777" w:rsidR="00EB2B77" w:rsidRDefault="00EB2B77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lang w:val="pt-BR"/>
              </w:rPr>
              <w:lastRenderedPageBreak/>
              <w:t>3</w:t>
            </w:r>
            <w:r w:rsidRPr="00541EB2">
              <w:rPr>
                <w:lang w:val="pt-BR"/>
              </w:rPr>
              <w:t>.</w:t>
            </w:r>
            <w:r>
              <w:rPr>
                <w:lang w:val="pt-BR"/>
              </w:rPr>
              <w:t>1.4</w:t>
            </w:r>
          </w:p>
        </w:tc>
        <w:tc>
          <w:tcPr>
            <w:tcW w:w="4683" w:type="dxa"/>
            <w:vAlign w:val="center"/>
          </w:tcPr>
          <w:p w14:paraId="56FA3930" w14:textId="77777777" w:rsidR="00EB2B77" w:rsidRPr="004832F6" w:rsidRDefault="00EB2B77" w:rsidP="004832F6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 w:rsidRPr="00541EB2">
              <w:rPr>
                <w:lang w:val="pt-BR"/>
              </w:rPr>
              <w:t>Thao tác căn bả</w:t>
            </w:r>
            <w:r>
              <w:rPr>
                <w:lang w:val="pt-BR"/>
              </w:rPr>
              <w:t>n trên Word</w:t>
            </w:r>
          </w:p>
        </w:tc>
        <w:tc>
          <w:tcPr>
            <w:tcW w:w="992" w:type="dxa"/>
            <w:vAlign w:val="center"/>
          </w:tcPr>
          <w:p w14:paraId="5870C299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8E65174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7FEBCCD8" w14:textId="77777777">
        <w:tc>
          <w:tcPr>
            <w:tcW w:w="1408" w:type="dxa"/>
            <w:vAlign w:val="center"/>
          </w:tcPr>
          <w:p w14:paraId="5B5B2B45" w14:textId="77777777" w:rsidR="00EB2B77" w:rsidRDefault="00EB2B77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lang w:val="pt-BR"/>
              </w:rPr>
              <w:t>3</w:t>
            </w:r>
            <w:r w:rsidRPr="00541EB2">
              <w:rPr>
                <w:lang w:val="pt-BR"/>
              </w:rPr>
              <w:t>.</w:t>
            </w:r>
            <w:r>
              <w:rPr>
                <w:lang w:val="pt-BR"/>
              </w:rPr>
              <w:t>1.5</w:t>
            </w:r>
          </w:p>
        </w:tc>
        <w:tc>
          <w:tcPr>
            <w:tcW w:w="4683" w:type="dxa"/>
            <w:vAlign w:val="center"/>
          </w:tcPr>
          <w:p w14:paraId="5397EE1A" w14:textId="77777777" w:rsidR="00EB2B77" w:rsidRPr="002D15E2" w:rsidRDefault="00EB2B77" w:rsidP="002D15E2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 w:rsidRPr="00541EB2">
              <w:rPr>
                <w:lang w:val="pt-BR"/>
              </w:rPr>
              <w:t>Một số qui tắc soạn thảo văn bản</w:t>
            </w:r>
          </w:p>
        </w:tc>
        <w:tc>
          <w:tcPr>
            <w:tcW w:w="992" w:type="dxa"/>
            <w:vAlign w:val="center"/>
          </w:tcPr>
          <w:p w14:paraId="069634D7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B75C3F8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58746600" w14:textId="77777777">
        <w:tc>
          <w:tcPr>
            <w:tcW w:w="1408" w:type="dxa"/>
            <w:vAlign w:val="center"/>
          </w:tcPr>
          <w:p w14:paraId="141E6CD0" w14:textId="77777777" w:rsidR="00EB2B77" w:rsidRDefault="00EB2B77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t>3</w:t>
            </w:r>
            <w:r w:rsidRPr="00541EB2">
              <w:t>.</w:t>
            </w:r>
            <w:r>
              <w:t>1.6</w:t>
            </w:r>
          </w:p>
        </w:tc>
        <w:tc>
          <w:tcPr>
            <w:tcW w:w="4683" w:type="dxa"/>
            <w:vAlign w:val="center"/>
          </w:tcPr>
          <w:p w14:paraId="6E41223B" w14:textId="77777777" w:rsidR="00EB2B77" w:rsidRDefault="00EB2B77" w:rsidP="002D15E2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Soạn thảo văn bản</w:t>
            </w:r>
          </w:p>
        </w:tc>
        <w:tc>
          <w:tcPr>
            <w:tcW w:w="992" w:type="dxa"/>
            <w:vAlign w:val="center"/>
          </w:tcPr>
          <w:p w14:paraId="53CB13E3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0C6DF61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6946E29D" w14:textId="77777777">
        <w:tc>
          <w:tcPr>
            <w:tcW w:w="1408" w:type="dxa"/>
            <w:vAlign w:val="center"/>
          </w:tcPr>
          <w:p w14:paraId="0479FF12" w14:textId="77777777" w:rsidR="00EB2B77" w:rsidRDefault="00EB2B77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t>3</w:t>
            </w:r>
            <w:r w:rsidRPr="00541EB2">
              <w:t>.</w:t>
            </w:r>
            <w:r>
              <w:t>1.7</w:t>
            </w:r>
          </w:p>
        </w:tc>
        <w:tc>
          <w:tcPr>
            <w:tcW w:w="4683" w:type="dxa"/>
            <w:vAlign w:val="center"/>
          </w:tcPr>
          <w:p w14:paraId="573B0CAF" w14:textId="77777777" w:rsidR="00EB2B77" w:rsidRPr="00404737" w:rsidRDefault="00EB2B77" w:rsidP="002D15E2">
            <w:pPr>
              <w:pStyle w:val="ListParagraph"/>
              <w:spacing w:before="120"/>
              <w:ind w:left="0"/>
              <w:rPr>
                <w:b/>
              </w:rPr>
            </w:pPr>
            <w:r w:rsidRPr="00541EB2">
              <w:t>In ấn</w:t>
            </w:r>
          </w:p>
        </w:tc>
        <w:tc>
          <w:tcPr>
            <w:tcW w:w="992" w:type="dxa"/>
            <w:vAlign w:val="center"/>
          </w:tcPr>
          <w:p w14:paraId="0F6289CB" w14:textId="77777777" w:rsidR="00EB2B77" w:rsidRPr="003555B5" w:rsidRDefault="00EB2B77" w:rsidP="0040473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24CD9A8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61F88BC6" w14:textId="77777777">
        <w:tc>
          <w:tcPr>
            <w:tcW w:w="1408" w:type="dxa"/>
            <w:vAlign w:val="center"/>
          </w:tcPr>
          <w:p w14:paraId="5F70800B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iCs/>
                <w:color w:val="000000"/>
              </w:rPr>
              <w:t>3.2</w:t>
            </w:r>
          </w:p>
        </w:tc>
        <w:tc>
          <w:tcPr>
            <w:tcW w:w="4683" w:type="dxa"/>
            <w:vAlign w:val="center"/>
          </w:tcPr>
          <w:p w14:paraId="79ED0C1F" w14:textId="77777777" w:rsidR="00EB2B77" w:rsidRPr="00B07060" w:rsidRDefault="00EB2B77" w:rsidP="00B07060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Đ</w:t>
            </w:r>
            <w:r w:rsidRPr="00541EB2">
              <w:rPr>
                <w:iCs/>
                <w:color w:val="000000"/>
                <w:sz w:val="24"/>
                <w:szCs w:val="24"/>
              </w:rPr>
              <w:t>ịnh dạng văn bản</w:t>
            </w:r>
          </w:p>
        </w:tc>
        <w:tc>
          <w:tcPr>
            <w:tcW w:w="992" w:type="dxa"/>
            <w:vAlign w:val="center"/>
          </w:tcPr>
          <w:p w14:paraId="15F6F135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D90401E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0109D11D" w14:textId="77777777">
        <w:tc>
          <w:tcPr>
            <w:tcW w:w="1408" w:type="dxa"/>
            <w:vAlign w:val="center"/>
          </w:tcPr>
          <w:p w14:paraId="171712B5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3.2.1</w:t>
            </w:r>
          </w:p>
        </w:tc>
        <w:tc>
          <w:tcPr>
            <w:tcW w:w="4683" w:type="dxa"/>
            <w:vAlign w:val="center"/>
          </w:tcPr>
          <w:p w14:paraId="6B35732E" w14:textId="77777777" w:rsidR="00EB2B77" w:rsidRDefault="00EB2B77" w:rsidP="00B07060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Định dạng kí tự (font)</w:t>
            </w:r>
          </w:p>
        </w:tc>
        <w:tc>
          <w:tcPr>
            <w:tcW w:w="992" w:type="dxa"/>
            <w:vAlign w:val="center"/>
          </w:tcPr>
          <w:p w14:paraId="7C90AC36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52B813C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5A3A3147" w14:textId="77777777">
        <w:tc>
          <w:tcPr>
            <w:tcW w:w="1408" w:type="dxa"/>
            <w:vAlign w:val="center"/>
          </w:tcPr>
          <w:p w14:paraId="70A7F1BD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3.2.2</w:t>
            </w:r>
          </w:p>
        </w:tc>
        <w:tc>
          <w:tcPr>
            <w:tcW w:w="4683" w:type="dxa"/>
            <w:vAlign w:val="center"/>
          </w:tcPr>
          <w:p w14:paraId="75F1E64E" w14:textId="77777777" w:rsidR="00EB2B77" w:rsidRDefault="00EB2B77" w:rsidP="00B07060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Định dạng đoạn</w:t>
            </w:r>
          </w:p>
        </w:tc>
        <w:tc>
          <w:tcPr>
            <w:tcW w:w="992" w:type="dxa"/>
            <w:vAlign w:val="center"/>
          </w:tcPr>
          <w:p w14:paraId="5C1D3373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74B9905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63A7AC42" w14:textId="77777777">
        <w:tc>
          <w:tcPr>
            <w:tcW w:w="1408" w:type="dxa"/>
            <w:vAlign w:val="center"/>
          </w:tcPr>
          <w:p w14:paraId="0581502E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3.2.3</w:t>
            </w:r>
          </w:p>
        </w:tc>
        <w:tc>
          <w:tcPr>
            <w:tcW w:w="4683" w:type="dxa"/>
            <w:vAlign w:val="center"/>
          </w:tcPr>
          <w:p w14:paraId="4CEDB0F4" w14:textId="77777777" w:rsidR="00EB2B77" w:rsidRPr="002630B3" w:rsidRDefault="00EB2B77" w:rsidP="00B07060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Sao chép định dạng</w:t>
            </w:r>
          </w:p>
        </w:tc>
        <w:tc>
          <w:tcPr>
            <w:tcW w:w="992" w:type="dxa"/>
            <w:vAlign w:val="center"/>
          </w:tcPr>
          <w:p w14:paraId="55AA5BFA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3976FC6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408F10F5" w14:textId="77777777">
        <w:tc>
          <w:tcPr>
            <w:tcW w:w="1408" w:type="dxa"/>
            <w:vAlign w:val="center"/>
          </w:tcPr>
          <w:p w14:paraId="32885C0F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sz w:val="26"/>
                <w:szCs w:val="26"/>
              </w:rPr>
              <w:br w:type="page"/>
            </w:r>
            <w:r>
              <w:t>3.2.4</w:t>
            </w:r>
          </w:p>
        </w:tc>
        <w:tc>
          <w:tcPr>
            <w:tcW w:w="4683" w:type="dxa"/>
            <w:vAlign w:val="center"/>
          </w:tcPr>
          <w:p w14:paraId="34407D7F" w14:textId="77777777" w:rsidR="00EB2B77" w:rsidRDefault="00EB2B77" w:rsidP="00B07060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Đánh số trang</w:t>
            </w:r>
          </w:p>
        </w:tc>
        <w:tc>
          <w:tcPr>
            <w:tcW w:w="992" w:type="dxa"/>
            <w:vAlign w:val="center"/>
          </w:tcPr>
          <w:p w14:paraId="291B4702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67FD159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2211ACFE" w14:textId="77777777">
        <w:tc>
          <w:tcPr>
            <w:tcW w:w="1408" w:type="dxa"/>
            <w:vAlign w:val="center"/>
          </w:tcPr>
          <w:p w14:paraId="4B8A67BC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3.2.5</w:t>
            </w:r>
          </w:p>
        </w:tc>
        <w:tc>
          <w:tcPr>
            <w:tcW w:w="4683" w:type="dxa"/>
            <w:vAlign w:val="center"/>
          </w:tcPr>
          <w:p w14:paraId="17BA843F" w14:textId="77777777" w:rsidR="00EB2B77" w:rsidRDefault="00EB2B77" w:rsidP="0020246C">
            <w:pPr>
              <w:pStyle w:val="ListParagraph"/>
              <w:spacing w:before="120"/>
              <w:ind w:left="0"/>
            </w:pPr>
            <w:r w:rsidRPr="00541EB2">
              <w:t>Tạo tiêu đề đầu và cuối trang (Header and Footer)</w:t>
            </w:r>
          </w:p>
        </w:tc>
        <w:tc>
          <w:tcPr>
            <w:tcW w:w="992" w:type="dxa"/>
            <w:vAlign w:val="center"/>
          </w:tcPr>
          <w:p w14:paraId="69701C68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CFEB27A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007559E3" w14:textId="77777777">
        <w:tc>
          <w:tcPr>
            <w:tcW w:w="1408" w:type="dxa"/>
            <w:vAlign w:val="center"/>
          </w:tcPr>
          <w:p w14:paraId="1B26485E" w14:textId="77777777" w:rsidR="00EB2B77" w:rsidRPr="00823B1B" w:rsidRDefault="00EB2B77" w:rsidP="00B07060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t>3.2.6</w:t>
            </w:r>
          </w:p>
        </w:tc>
        <w:tc>
          <w:tcPr>
            <w:tcW w:w="4683" w:type="dxa"/>
            <w:vAlign w:val="center"/>
          </w:tcPr>
          <w:p w14:paraId="26B30B8D" w14:textId="77777777" w:rsidR="00EB2B77" w:rsidRPr="00404737" w:rsidRDefault="00EB2B77" w:rsidP="00B07060">
            <w:pPr>
              <w:pStyle w:val="ListParagraph"/>
              <w:spacing w:before="120"/>
              <w:ind w:left="0"/>
              <w:rPr>
                <w:b/>
              </w:rPr>
            </w:pPr>
            <w:r w:rsidRPr="00541EB2">
              <w:t>Định dạng trang văn bản</w:t>
            </w:r>
          </w:p>
        </w:tc>
        <w:tc>
          <w:tcPr>
            <w:tcW w:w="992" w:type="dxa"/>
            <w:vAlign w:val="center"/>
          </w:tcPr>
          <w:p w14:paraId="3DCEEC0D" w14:textId="77777777" w:rsidR="00EB2B77" w:rsidRPr="003555B5" w:rsidRDefault="00EB2B77" w:rsidP="0040473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64281AB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2DDC3E40" w14:textId="77777777">
        <w:tc>
          <w:tcPr>
            <w:tcW w:w="1408" w:type="dxa"/>
            <w:vAlign w:val="center"/>
          </w:tcPr>
          <w:p w14:paraId="310607FF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iCs/>
                <w:color w:val="000000"/>
              </w:rPr>
              <w:t>3.3</w:t>
            </w:r>
          </w:p>
        </w:tc>
        <w:tc>
          <w:tcPr>
            <w:tcW w:w="4683" w:type="dxa"/>
            <w:vAlign w:val="center"/>
          </w:tcPr>
          <w:p w14:paraId="4F6D93C2" w14:textId="77777777" w:rsidR="00EB2B77" w:rsidRPr="00B07060" w:rsidRDefault="00EB2B77" w:rsidP="00B07060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C</w:t>
            </w:r>
            <w:r w:rsidRPr="00541EB2">
              <w:rPr>
                <w:iCs/>
                <w:color w:val="000000"/>
                <w:sz w:val="24"/>
                <w:szCs w:val="24"/>
              </w:rPr>
              <w:t>hèn các đối tượng vào văn bản</w:t>
            </w:r>
          </w:p>
        </w:tc>
        <w:tc>
          <w:tcPr>
            <w:tcW w:w="992" w:type="dxa"/>
            <w:vAlign w:val="center"/>
          </w:tcPr>
          <w:p w14:paraId="39CA61D1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417531D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50E900A3" w14:textId="77777777">
        <w:tc>
          <w:tcPr>
            <w:tcW w:w="1408" w:type="dxa"/>
            <w:vAlign w:val="center"/>
          </w:tcPr>
          <w:p w14:paraId="754CF85C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3.3</w:t>
            </w:r>
            <w:r w:rsidRPr="00541EB2">
              <w:t>.1</w:t>
            </w:r>
          </w:p>
        </w:tc>
        <w:tc>
          <w:tcPr>
            <w:tcW w:w="4683" w:type="dxa"/>
            <w:vAlign w:val="center"/>
          </w:tcPr>
          <w:p w14:paraId="24E0DCD5" w14:textId="77777777" w:rsidR="00EB2B77" w:rsidRPr="00541EB2" w:rsidRDefault="00EB2B77" w:rsidP="00404737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Chèn kí tự đặc biệt</w:t>
            </w:r>
          </w:p>
        </w:tc>
        <w:tc>
          <w:tcPr>
            <w:tcW w:w="992" w:type="dxa"/>
            <w:vAlign w:val="center"/>
          </w:tcPr>
          <w:p w14:paraId="61849126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5C13A5E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624DE3E9" w14:textId="77777777">
        <w:tc>
          <w:tcPr>
            <w:tcW w:w="1408" w:type="dxa"/>
            <w:vAlign w:val="center"/>
          </w:tcPr>
          <w:p w14:paraId="15CA5AEA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3.3</w:t>
            </w:r>
            <w:r w:rsidRPr="00541EB2">
              <w:t>.2</w:t>
            </w:r>
          </w:p>
        </w:tc>
        <w:tc>
          <w:tcPr>
            <w:tcW w:w="4683" w:type="dxa"/>
            <w:vAlign w:val="center"/>
          </w:tcPr>
          <w:p w14:paraId="0F0E737D" w14:textId="77777777" w:rsidR="00EB2B77" w:rsidRPr="00541EB2" w:rsidRDefault="00EB2B77" w:rsidP="0020246C">
            <w:pPr>
              <w:pStyle w:val="ListParagraph"/>
              <w:spacing w:before="120"/>
              <w:ind w:left="0"/>
            </w:pPr>
            <w:r w:rsidRPr="00541EB2">
              <w:t>Chèn ClipArt và hình ảnh</w:t>
            </w:r>
          </w:p>
        </w:tc>
        <w:tc>
          <w:tcPr>
            <w:tcW w:w="992" w:type="dxa"/>
            <w:vAlign w:val="center"/>
          </w:tcPr>
          <w:p w14:paraId="387149E4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6D2C949B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00B40080" w14:textId="77777777">
        <w:tc>
          <w:tcPr>
            <w:tcW w:w="1408" w:type="dxa"/>
            <w:vAlign w:val="center"/>
          </w:tcPr>
          <w:p w14:paraId="612D472C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3.3.3</w:t>
            </w:r>
          </w:p>
        </w:tc>
        <w:tc>
          <w:tcPr>
            <w:tcW w:w="4683" w:type="dxa"/>
            <w:vAlign w:val="center"/>
          </w:tcPr>
          <w:p w14:paraId="2110418C" w14:textId="77777777" w:rsidR="00EB2B77" w:rsidRPr="00541EB2" w:rsidRDefault="00EB2B77" w:rsidP="00B07060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Chèn chữ nghệ thuật WordArt.</w:t>
            </w:r>
          </w:p>
        </w:tc>
        <w:tc>
          <w:tcPr>
            <w:tcW w:w="992" w:type="dxa"/>
            <w:vAlign w:val="center"/>
          </w:tcPr>
          <w:p w14:paraId="07AF542E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C3D24A7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43A3EFF9" w14:textId="77777777">
        <w:tc>
          <w:tcPr>
            <w:tcW w:w="1408" w:type="dxa"/>
            <w:vAlign w:val="center"/>
          </w:tcPr>
          <w:p w14:paraId="1483DC49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3.3.4</w:t>
            </w:r>
          </w:p>
        </w:tc>
        <w:tc>
          <w:tcPr>
            <w:tcW w:w="4683" w:type="dxa"/>
            <w:vAlign w:val="center"/>
          </w:tcPr>
          <w:p w14:paraId="21A68F53" w14:textId="77777777" w:rsidR="00EB2B77" w:rsidRPr="00541EB2" w:rsidRDefault="00EB2B77" w:rsidP="00B07060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Chèn và hiệu chỉnh hình vẽ</w:t>
            </w:r>
          </w:p>
        </w:tc>
        <w:tc>
          <w:tcPr>
            <w:tcW w:w="992" w:type="dxa"/>
            <w:vAlign w:val="center"/>
          </w:tcPr>
          <w:p w14:paraId="0DD527FA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56B6239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7F567B4A" w14:textId="77777777">
        <w:tc>
          <w:tcPr>
            <w:tcW w:w="1408" w:type="dxa"/>
            <w:vAlign w:val="center"/>
          </w:tcPr>
          <w:p w14:paraId="0339FBBA" w14:textId="77777777" w:rsidR="00EB2B77" w:rsidRPr="004B041D" w:rsidRDefault="00EB2B77" w:rsidP="00B07060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t>3.3.5</w:t>
            </w:r>
          </w:p>
        </w:tc>
        <w:tc>
          <w:tcPr>
            <w:tcW w:w="4683" w:type="dxa"/>
            <w:vAlign w:val="center"/>
          </w:tcPr>
          <w:p w14:paraId="627AC0FF" w14:textId="77777777" w:rsidR="00EB2B77" w:rsidRPr="003D1750" w:rsidRDefault="00EB2B77" w:rsidP="00B07060">
            <w:pPr>
              <w:pStyle w:val="ListParagraph"/>
              <w:spacing w:before="120"/>
              <w:ind w:left="0"/>
              <w:rPr>
                <w:b/>
              </w:rPr>
            </w:pPr>
            <w:r w:rsidRPr="00541EB2">
              <w:t>Chèn công thức toán học</w:t>
            </w:r>
          </w:p>
        </w:tc>
        <w:tc>
          <w:tcPr>
            <w:tcW w:w="992" w:type="dxa"/>
            <w:vAlign w:val="center"/>
          </w:tcPr>
          <w:p w14:paraId="1A4AD9D9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49410D4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1FF2CC39" w14:textId="77777777">
        <w:tc>
          <w:tcPr>
            <w:tcW w:w="1408" w:type="dxa"/>
            <w:vAlign w:val="center"/>
          </w:tcPr>
          <w:p w14:paraId="33C4C3C3" w14:textId="77777777" w:rsidR="00EB2B77" w:rsidRPr="009D1C99" w:rsidRDefault="00EB2B77" w:rsidP="008C4654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iCs/>
                <w:color w:val="000000"/>
              </w:rPr>
              <w:t>3.4</w:t>
            </w:r>
          </w:p>
        </w:tc>
        <w:tc>
          <w:tcPr>
            <w:tcW w:w="4683" w:type="dxa"/>
            <w:vAlign w:val="center"/>
          </w:tcPr>
          <w:p w14:paraId="1E96EFAD" w14:textId="77777777" w:rsidR="00EB2B77" w:rsidRPr="008C4654" w:rsidRDefault="00EB2B77" w:rsidP="008C4654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T</w:t>
            </w:r>
            <w:r w:rsidRPr="00541EB2">
              <w:rPr>
                <w:iCs/>
                <w:color w:val="000000"/>
                <w:sz w:val="24"/>
                <w:szCs w:val="24"/>
              </w:rPr>
              <w:t>hao tác với bảng biểu</w:t>
            </w:r>
          </w:p>
        </w:tc>
        <w:tc>
          <w:tcPr>
            <w:tcW w:w="992" w:type="dxa"/>
            <w:vAlign w:val="center"/>
          </w:tcPr>
          <w:p w14:paraId="1F757F8A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9AA93BE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6CA45AAE" w14:textId="77777777">
        <w:tc>
          <w:tcPr>
            <w:tcW w:w="1408" w:type="dxa"/>
            <w:vAlign w:val="center"/>
          </w:tcPr>
          <w:p w14:paraId="40916546" w14:textId="77777777" w:rsidR="00EB2B77" w:rsidRPr="009D1C99" w:rsidRDefault="00EB2B77" w:rsidP="008C4654">
            <w:pPr>
              <w:pStyle w:val="ListParagraph"/>
              <w:spacing w:before="120"/>
              <w:ind w:left="0"/>
              <w:rPr>
                <w:bCs/>
              </w:rPr>
            </w:pPr>
            <w:r>
              <w:t>3.4</w:t>
            </w:r>
            <w:r w:rsidRPr="00541EB2">
              <w:t>.1</w:t>
            </w:r>
          </w:p>
        </w:tc>
        <w:tc>
          <w:tcPr>
            <w:tcW w:w="4683" w:type="dxa"/>
            <w:vAlign w:val="center"/>
          </w:tcPr>
          <w:p w14:paraId="24E6FB9C" w14:textId="77777777" w:rsidR="00EB2B77" w:rsidRPr="003D1750" w:rsidRDefault="00EB2B77" w:rsidP="003D1750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Tạo bảng</w:t>
            </w:r>
          </w:p>
        </w:tc>
        <w:tc>
          <w:tcPr>
            <w:tcW w:w="992" w:type="dxa"/>
            <w:vAlign w:val="center"/>
          </w:tcPr>
          <w:p w14:paraId="4C4F4698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8541488" w14:textId="77777777" w:rsidR="00EB2B77" w:rsidRPr="0020246C" w:rsidRDefault="00EB2B77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2CD98649" w14:textId="77777777">
        <w:tc>
          <w:tcPr>
            <w:tcW w:w="1408" w:type="dxa"/>
            <w:vAlign w:val="center"/>
          </w:tcPr>
          <w:p w14:paraId="7837A4AB" w14:textId="77777777" w:rsidR="00EB2B77" w:rsidRPr="004B041D" w:rsidRDefault="00EB2B77" w:rsidP="008C4654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t>3.4</w:t>
            </w:r>
            <w:r w:rsidRPr="00541EB2">
              <w:t>.2</w:t>
            </w:r>
          </w:p>
        </w:tc>
        <w:tc>
          <w:tcPr>
            <w:tcW w:w="4683" w:type="dxa"/>
            <w:vAlign w:val="center"/>
          </w:tcPr>
          <w:p w14:paraId="09B51DD9" w14:textId="77777777" w:rsidR="00EB2B77" w:rsidRPr="009C5180" w:rsidRDefault="00EB2B77" w:rsidP="008C4654">
            <w:pPr>
              <w:pStyle w:val="ListParagraph"/>
              <w:spacing w:before="120"/>
              <w:ind w:left="0"/>
              <w:rPr>
                <w:b/>
              </w:rPr>
            </w:pPr>
            <w:r w:rsidRPr="00541EB2">
              <w:t>Các thao tác trên bảng</w:t>
            </w:r>
          </w:p>
        </w:tc>
        <w:tc>
          <w:tcPr>
            <w:tcW w:w="992" w:type="dxa"/>
            <w:vAlign w:val="center"/>
          </w:tcPr>
          <w:p w14:paraId="0446CCB3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27B1B7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69341632" w14:textId="77777777">
        <w:tc>
          <w:tcPr>
            <w:tcW w:w="1408" w:type="dxa"/>
            <w:vAlign w:val="center"/>
          </w:tcPr>
          <w:p w14:paraId="300158F7" w14:textId="77777777" w:rsidR="00A455A6" w:rsidRPr="008C4654" w:rsidRDefault="00A455A6" w:rsidP="0020246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C4654">
              <w:rPr>
                <w:b/>
              </w:rPr>
              <w:t>Ch</w:t>
            </w:r>
            <w:r w:rsidRPr="008C4654">
              <w:rPr>
                <w:b/>
                <w:lang w:val="vi-VN"/>
              </w:rPr>
              <w:t xml:space="preserve">ương </w:t>
            </w:r>
            <w:r w:rsidRPr="008C4654">
              <w:rPr>
                <w:b/>
              </w:rPr>
              <w:t>4</w:t>
            </w:r>
          </w:p>
        </w:tc>
        <w:tc>
          <w:tcPr>
            <w:tcW w:w="4683" w:type="dxa"/>
            <w:vAlign w:val="center"/>
          </w:tcPr>
          <w:p w14:paraId="3EBEC948" w14:textId="77777777" w:rsidR="00A455A6" w:rsidRPr="008C4654" w:rsidRDefault="00A455A6" w:rsidP="008C4654">
            <w:pPr>
              <w:pStyle w:val="Heading1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spacing w:line="320" w:lineRule="atLeast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8C4654">
              <w:rPr>
                <w:rFonts w:ascii="Times New Roman" w:hAnsi="Times New Roman"/>
                <w:sz w:val="24"/>
                <w:szCs w:val="24"/>
              </w:rPr>
              <w:t xml:space="preserve">ảng tính điện tử </w:t>
            </w:r>
            <w:r>
              <w:rPr>
                <w:rFonts w:ascii="Times New Roman" w:hAnsi="Times New Roman"/>
                <w:sz w:val="24"/>
                <w:szCs w:val="24"/>
              </w:rPr>
              <w:t>Microsoft E</w:t>
            </w:r>
            <w:r w:rsidRPr="008C4654">
              <w:rPr>
                <w:rFonts w:ascii="Times New Roman" w:hAnsi="Times New Roman"/>
                <w:sz w:val="24"/>
                <w:szCs w:val="24"/>
              </w:rPr>
              <w:t>xcel</w:t>
            </w:r>
          </w:p>
        </w:tc>
        <w:tc>
          <w:tcPr>
            <w:tcW w:w="992" w:type="dxa"/>
            <w:vAlign w:val="center"/>
          </w:tcPr>
          <w:p w14:paraId="383CA8EC" w14:textId="77777777" w:rsidR="00A455A6" w:rsidRPr="003555B5" w:rsidRDefault="00FF7F4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14:paraId="0A293071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01C426F1" w14:textId="77777777" w:rsidTr="00DC006A">
        <w:tc>
          <w:tcPr>
            <w:tcW w:w="1408" w:type="dxa"/>
            <w:vAlign w:val="center"/>
          </w:tcPr>
          <w:p w14:paraId="0E447062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4.1</w:t>
            </w:r>
          </w:p>
        </w:tc>
        <w:tc>
          <w:tcPr>
            <w:tcW w:w="4683" w:type="dxa"/>
            <w:vAlign w:val="center"/>
          </w:tcPr>
          <w:p w14:paraId="72980882" w14:textId="77777777" w:rsidR="00A455A6" w:rsidRPr="008C4654" w:rsidRDefault="00A455A6" w:rsidP="008C4654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L</w:t>
            </w:r>
            <w:r w:rsidRPr="00541EB2">
              <w:rPr>
                <w:iCs/>
                <w:color w:val="000000"/>
                <w:sz w:val="24"/>
                <w:szCs w:val="24"/>
              </w:rPr>
              <w:t>àm quen vớ</w:t>
            </w:r>
            <w:r>
              <w:rPr>
                <w:iCs/>
                <w:color w:val="000000"/>
                <w:sz w:val="24"/>
                <w:szCs w:val="24"/>
              </w:rPr>
              <w:t>i microsoft excel</w:t>
            </w:r>
          </w:p>
        </w:tc>
        <w:tc>
          <w:tcPr>
            <w:tcW w:w="992" w:type="dxa"/>
            <w:vAlign w:val="center"/>
          </w:tcPr>
          <w:p w14:paraId="4D8B6A2C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7874F911" w14:textId="77777777" w:rsidR="00A455A6" w:rsidRDefault="00A455A6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14:paraId="3A83EE46" w14:textId="77777777" w:rsidR="00DC006A" w:rsidRDefault="00DC006A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4.2.13</w:t>
            </w:r>
          </w:p>
          <w:p w14:paraId="7258B8E3" w14:textId="77777777" w:rsidR="00DC006A" w:rsidRDefault="00DC006A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4.2.14</w:t>
            </w:r>
          </w:p>
          <w:p w14:paraId="50B9C4EA" w14:textId="77777777" w:rsidR="00A455A6" w:rsidRPr="0020246C" w:rsidRDefault="00A455A6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4.2.15</w:t>
            </w:r>
          </w:p>
        </w:tc>
      </w:tr>
      <w:tr w:rsidR="00A455A6" w:rsidRPr="003555B5" w14:paraId="60A7163A" w14:textId="77777777">
        <w:tc>
          <w:tcPr>
            <w:tcW w:w="1408" w:type="dxa"/>
            <w:vAlign w:val="center"/>
          </w:tcPr>
          <w:p w14:paraId="5D16AE89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4.1.1</w:t>
            </w:r>
          </w:p>
        </w:tc>
        <w:tc>
          <w:tcPr>
            <w:tcW w:w="4683" w:type="dxa"/>
            <w:vAlign w:val="center"/>
          </w:tcPr>
          <w:p w14:paraId="4A32A672" w14:textId="77777777" w:rsidR="00A455A6" w:rsidRPr="00541EB2" w:rsidRDefault="00A455A6" w:rsidP="008C4654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Giới thiệu</w:t>
            </w:r>
          </w:p>
        </w:tc>
        <w:tc>
          <w:tcPr>
            <w:tcW w:w="992" w:type="dxa"/>
            <w:vAlign w:val="center"/>
          </w:tcPr>
          <w:p w14:paraId="14284ABE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8C82101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3CA9D8E6" w14:textId="77777777">
        <w:tc>
          <w:tcPr>
            <w:tcW w:w="1408" w:type="dxa"/>
            <w:vAlign w:val="center"/>
          </w:tcPr>
          <w:p w14:paraId="050C9A5F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4.1.2</w:t>
            </w:r>
          </w:p>
        </w:tc>
        <w:tc>
          <w:tcPr>
            <w:tcW w:w="4683" w:type="dxa"/>
            <w:vAlign w:val="center"/>
          </w:tcPr>
          <w:p w14:paraId="4F8AE62F" w14:textId="77777777" w:rsidR="00A455A6" w:rsidRPr="00541EB2" w:rsidRDefault="00A455A6" w:rsidP="009C5180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Khởi động và kết thúc chương trình</w:t>
            </w:r>
          </w:p>
        </w:tc>
        <w:tc>
          <w:tcPr>
            <w:tcW w:w="992" w:type="dxa"/>
            <w:vAlign w:val="center"/>
          </w:tcPr>
          <w:p w14:paraId="1EAD7158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EE1EF64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2B57A138" w14:textId="77777777">
        <w:tc>
          <w:tcPr>
            <w:tcW w:w="1408" w:type="dxa"/>
            <w:vAlign w:val="center"/>
          </w:tcPr>
          <w:p w14:paraId="5AF2B5E9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4.1.3</w:t>
            </w:r>
          </w:p>
        </w:tc>
        <w:tc>
          <w:tcPr>
            <w:tcW w:w="4683" w:type="dxa"/>
            <w:vAlign w:val="center"/>
          </w:tcPr>
          <w:p w14:paraId="2C399AFD" w14:textId="77777777" w:rsidR="00A455A6" w:rsidRPr="00541EB2" w:rsidRDefault="00A455A6" w:rsidP="008C4654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Màn hình làm việc củ</w:t>
            </w:r>
            <w:r>
              <w:t>a Excel</w:t>
            </w:r>
          </w:p>
        </w:tc>
        <w:tc>
          <w:tcPr>
            <w:tcW w:w="992" w:type="dxa"/>
            <w:vAlign w:val="center"/>
          </w:tcPr>
          <w:p w14:paraId="38FBB29A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AFF9DDB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0319F764" w14:textId="77777777">
        <w:tc>
          <w:tcPr>
            <w:tcW w:w="1408" w:type="dxa"/>
            <w:vAlign w:val="center"/>
          </w:tcPr>
          <w:p w14:paraId="5BD09FD5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4.1.4</w:t>
            </w:r>
          </w:p>
        </w:tc>
        <w:tc>
          <w:tcPr>
            <w:tcW w:w="4683" w:type="dxa"/>
            <w:vAlign w:val="center"/>
          </w:tcPr>
          <w:p w14:paraId="6D909AF3" w14:textId="77777777" w:rsidR="00A455A6" w:rsidRPr="00541EB2" w:rsidRDefault="00A455A6" w:rsidP="008C4654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Các thao tác trên tệp tin</w:t>
            </w:r>
          </w:p>
        </w:tc>
        <w:tc>
          <w:tcPr>
            <w:tcW w:w="992" w:type="dxa"/>
            <w:vAlign w:val="center"/>
          </w:tcPr>
          <w:p w14:paraId="5F953DAF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B6C4181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02C2C447" w14:textId="77777777">
        <w:tc>
          <w:tcPr>
            <w:tcW w:w="1408" w:type="dxa"/>
            <w:vAlign w:val="center"/>
          </w:tcPr>
          <w:p w14:paraId="16345ED1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4.1</w:t>
            </w:r>
            <w:r w:rsidRPr="00541EB2">
              <w:t>.</w:t>
            </w:r>
            <w:r>
              <w:t>5</w:t>
            </w:r>
          </w:p>
        </w:tc>
        <w:tc>
          <w:tcPr>
            <w:tcW w:w="4683" w:type="dxa"/>
            <w:vAlign w:val="center"/>
          </w:tcPr>
          <w:p w14:paraId="72264733" w14:textId="77777777" w:rsidR="00A455A6" w:rsidRPr="00541EB2" w:rsidRDefault="00A455A6" w:rsidP="008C4654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 xml:space="preserve">Bảng tính (Sheet) và </w:t>
            </w:r>
            <w:r>
              <w:t>tệp</w:t>
            </w:r>
            <w:r w:rsidRPr="00541EB2">
              <w:t xml:space="preserve"> bảng tính (Book)</w:t>
            </w:r>
          </w:p>
        </w:tc>
        <w:tc>
          <w:tcPr>
            <w:tcW w:w="992" w:type="dxa"/>
            <w:vAlign w:val="center"/>
          </w:tcPr>
          <w:p w14:paraId="4186671D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C2E997A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7F8FE9C4" w14:textId="77777777">
        <w:tc>
          <w:tcPr>
            <w:tcW w:w="1408" w:type="dxa"/>
            <w:vAlign w:val="center"/>
          </w:tcPr>
          <w:p w14:paraId="04F07AF0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4.1.6</w:t>
            </w:r>
          </w:p>
        </w:tc>
        <w:tc>
          <w:tcPr>
            <w:tcW w:w="4683" w:type="dxa"/>
            <w:vAlign w:val="center"/>
          </w:tcPr>
          <w:p w14:paraId="18A903F0" w14:textId="77777777" w:rsidR="00A455A6" w:rsidRPr="00541EB2" w:rsidRDefault="00A455A6" w:rsidP="008C4654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Định nghĩa các loại địa chỉ</w:t>
            </w:r>
          </w:p>
        </w:tc>
        <w:tc>
          <w:tcPr>
            <w:tcW w:w="992" w:type="dxa"/>
            <w:vAlign w:val="center"/>
          </w:tcPr>
          <w:p w14:paraId="2708C1E1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602AC12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49416EA1" w14:textId="77777777">
        <w:tc>
          <w:tcPr>
            <w:tcW w:w="1408" w:type="dxa"/>
            <w:vAlign w:val="center"/>
          </w:tcPr>
          <w:p w14:paraId="4F0807BD" w14:textId="77777777" w:rsidR="00A455A6" w:rsidRPr="00C063AB" w:rsidRDefault="00A455A6" w:rsidP="000320D9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t>4.1.7</w:t>
            </w:r>
          </w:p>
        </w:tc>
        <w:tc>
          <w:tcPr>
            <w:tcW w:w="4683" w:type="dxa"/>
            <w:vAlign w:val="center"/>
          </w:tcPr>
          <w:p w14:paraId="021DC5BD" w14:textId="77777777" w:rsidR="00A455A6" w:rsidRPr="008C4654" w:rsidRDefault="00A455A6" w:rsidP="008C4654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Thao tác căn bản trên bảng tính</w:t>
            </w:r>
          </w:p>
        </w:tc>
        <w:tc>
          <w:tcPr>
            <w:tcW w:w="992" w:type="dxa"/>
            <w:vAlign w:val="center"/>
          </w:tcPr>
          <w:p w14:paraId="4B37A299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065B79A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76EA5FAD" w14:textId="77777777">
        <w:tc>
          <w:tcPr>
            <w:tcW w:w="1408" w:type="dxa"/>
            <w:vAlign w:val="center"/>
          </w:tcPr>
          <w:p w14:paraId="6E3DEE9A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</w:t>
            </w:r>
          </w:p>
        </w:tc>
        <w:tc>
          <w:tcPr>
            <w:tcW w:w="4683" w:type="dxa"/>
            <w:vAlign w:val="center"/>
          </w:tcPr>
          <w:p w14:paraId="58F77B29" w14:textId="77777777" w:rsidR="00A455A6" w:rsidRPr="009764D5" w:rsidRDefault="00A455A6" w:rsidP="003D5A7D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541EB2">
              <w:rPr>
                <w:sz w:val="24"/>
                <w:szCs w:val="24"/>
              </w:rPr>
              <w:t>ông thức và hàm trong excel</w:t>
            </w:r>
          </w:p>
        </w:tc>
        <w:tc>
          <w:tcPr>
            <w:tcW w:w="992" w:type="dxa"/>
            <w:vAlign w:val="center"/>
          </w:tcPr>
          <w:p w14:paraId="293CBF6B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A883873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21FADBAF" w14:textId="77777777">
        <w:tc>
          <w:tcPr>
            <w:tcW w:w="1408" w:type="dxa"/>
            <w:vAlign w:val="center"/>
          </w:tcPr>
          <w:p w14:paraId="18657021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4.2.1</w:t>
            </w:r>
          </w:p>
        </w:tc>
        <w:tc>
          <w:tcPr>
            <w:tcW w:w="4683" w:type="dxa"/>
            <w:vAlign w:val="center"/>
          </w:tcPr>
          <w:p w14:paraId="068B5445" w14:textId="77777777" w:rsidR="00A455A6" w:rsidRPr="00541EB2" w:rsidRDefault="00A455A6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Khái niệm cơ bản về công thức</w:t>
            </w:r>
          </w:p>
        </w:tc>
        <w:tc>
          <w:tcPr>
            <w:tcW w:w="992" w:type="dxa"/>
            <w:vAlign w:val="center"/>
          </w:tcPr>
          <w:p w14:paraId="2A2C89F9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9B5E40F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35588F80" w14:textId="77777777">
        <w:tc>
          <w:tcPr>
            <w:tcW w:w="1408" w:type="dxa"/>
            <w:vAlign w:val="center"/>
          </w:tcPr>
          <w:p w14:paraId="2FCA7FF3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4.2.2</w:t>
            </w:r>
          </w:p>
        </w:tc>
        <w:tc>
          <w:tcPr>
            <w:tcW w:w="4683" w:type="dxa"/>
            <w:vAlign w:val="center"/>
          </w:tcPr>
          <w:p w14:paraId="069B49AC" w14:textId="77777777" w:rsidR="00A455A6" w:rsidRPr="00541EB2" w:rsidRDefault="00A455A6" w:rsidP="003D5A7D">
            <w:pPr>
              <w:pStyle w:val="ListParagraph"/>
              <w:spacing w:before="120"/>
              <w:ind w:left="0"/>
            </w:pPr>
            <w:r w:rsidRPr="00541EB2">
              <w:t>Sử dụng các toán tử trong công thức.</w:t>
            </w:r>
          </w:p>
        </w:tc>
        <w:tc>
          <w:tcPr>
            <w:tcW w:w="992" w:type="dxa"/>
            <w:vAlign w:val="center"/>
          </w:tcPr>
          <w:p w14:paraId="0E660E66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C431A65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5039FF1D" w14:textId="77777777">
        <w:tc>
          <w:tcPr>
            <w:tcW w:w="1408" w:type="dxa"/>
            <w:vAlign w:val="center"/>
          </w:tcPr>
          <w:p w14:paraId="2185F040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4.2.3</w:t>
            </w:r>
          </w:p>
        </w:tc>
        <w:tc>
          <w:tcPr>
            <w:tcW w:w="4683" w:type="dxa"/>
            <w:vAlign w:val="center"/>
          </w:tcPr>
          <w:p w14:paraId="2A5E9D6B" w14:textId="77777777" w:rsidR="00A455A6" w:rsidRPr="00541EB2" w:rsidRDefault="00A455A6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Giới thiệu hàm (Function)</w:t>
            </w:r>
          </w:p>
        </w:tc>
        <w:tc>
          <w:tcPr>
            <w:tcW w:w="992" w:type="dxa"/>
            <w:vAlign w:val="center"/>
          </w:tcPr>
          <w:p w14:paraId="0AC9E75E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EBDBE49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1251572B" w14:textId="77777777">
        <w:tc>
          <w:tcPr>
            <w:tcW w:w="1408" w:type="dxa"/>
            <w:vAlign w:val="center"/>
          </w:tcPr>
          <w:p w14:paraId="5BFCDA78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4.2.4</w:t>
            </w:r>
          </w:p>
        </w:tc>
        <w:tc>
          <w:tcPr>
            <w:tcW w:w="4683" w:type="dxa"/>
            <w:vAlign w:val="center"/>
          </w:tcPr>
          <w:p w14:paraId="0E560CC2" w14:textId="77777777" w:rsidR="00A455A6" w:rsidRPr="00541EB2" w:rsidRDefault="00A455A6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Nhóm hàm toán học.</w:t>
            </w:r>
          </w:p>
        </w:tc>
        <w:tc>
          <w:tcPr>
            <w:tcW w:w="992" w:type="dxa"/>
            <w:vAlign w:val="center"/>
          </w:tcPr>
          <w:p w14:paraId="163415D1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735B443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50C5D4F4" w14:textId="77777777">
        <w:tc>
          <w:tcPr>
            <w:tcW w:w="1408" w:type="dxa"/>
            <w:vAlign w:val="center"/>
          </w:tcPr>
          <w:p w14:paraId="5589C484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4.2.5</w:t>
            </w:r>
          </w:p>
        </w:tc>
        <w:tc>
          <w:tcPr>
            <w:tcW w:w="4683" w:type="dxa"/>
            <w:vAlign w:val="center"/>
          </w:tcPr>
          <w:p w14:paraId="2144E920" w14:textId="77777777" w:rsidR="00A455A6" w:rsidRPr="00541EB2" w:rsidRDefault="00A455A6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Nhóm hàm chuỗi</w:t>
            </w:r>
          </w:p>
        </w:tc>
        <w:tc>
          <w:tcPr>
            <w:tcW w:w="992" w:type="dxa"/>
            <w:vAlign w:val="center"/>
          </w:tcPr>
          <w:p w14:paraId="6BB03D0D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323000D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2D515BD7" w14:textId="77777777">
        <w:tc>
          <w:tcPr>
            <w:tcW w:w="1408" w:type="dxa"/>
            <w:vAlign w:val="center"/>
          </w:tcPr>
          <w:p w14:paraId="50877380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lastRenderedPageBreak/>
              <w:t>4.2.6</w:t>
            </w:r>
          </w:p>
        </w:tc>
        <w:tc>
          <w:tcPr>
            <w:tcW w:w="4683" w:type="dxa"/>
            <w:vAlign w:val="center"/>
          </w:tcPr>
          <w:p w14:paraId="7766CDB0" w14:textId="77777777" w:rsidR="00A455A6" w:rsidRPr="00541EB2" w:rsidRDefault="00A455A6" w:rsidP="003D5A7D">
            <w:pPr>
              <w:pStyle w:val="ListParagraph"/>
              <w:spacing w:before="120"/>
              <w:ind w:left="0"/>
            </w:pPr>
            <w:r w:rsidRPr="00541EB2">
              <w:t>Nhóm hàm ngày tháng.</w:t>
            </w:r>
          </w:p>
        </w:tc>
        <w:tc>
          <w:tcPr>
            <w:tcW w:w="992" w:type="dxa"/>
            <w:vAlign w:val="center"/>
          </w:tcPr>
          <w:p w14:paraId="3DEDD11F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77C7996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4AE7D296" w14:textId="77777777">
        <w:tc>
          <w:tcPr>
            <w:tcW w:w="1408" w:type="dxa"/>
            <w:vAlign w:val="center"/>
          </w:tcPr>
          <w:p w14:paraId="253D139C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</w:t>
            </w:r>
            <w:r w:rsidRPr="00541EB2">
              <w:t>.7</w:t>
            </w:r>
          </w:p>
        </w:tc>
        <w:tc>
          <w:tcPr>
            <w:tcW w:w="4683" w:type="dxa"/>
            <w:vAlign w:val="center"/>
          </w:tcPr>
          <w:p w14:paraId="33260C9B" w14:textId="77777777" w:rsidR="00A455A6" w:rsidRPr="00541EB2" w:rsidRDefault="00A455A6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Nhóm hàm logic.</w:t>
            </w:r>
          </w:p>
        </w:tc>
        <w:tc>
          <w:tcPr>
            <w:tcW w:w="992" w:type="dxa"/>
            <w:vAlign w:val="center"/>
          </w:tcPr>
          <w:p w14:paraId="55BE7458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6822C3D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3B98EE38" w14:textId="77777777">
        <w:tc>
          <w:tcPr>
            <w:tcW w:w="1408" w:type="dxa"/>
            <w:vAlign w:val="center"/>
          </w:tcPr>
          <w:p w14:paraId="3A86A7B3" w14:textId="77777777" w:rsidR="00A455A6" w:rsidRPr="00582BD2" w:rsidRDefault="00A455A6" w:rsidP="000320D9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t>4.2.8</w:t>
            </w:r>
          </w:p>
        </w:tc>
        <w:tc>
          <w:tcPr>
            <w:tcW w:w="4683" w:type="dxa"/>
            <w:vAlign w:val="center"/>
          </w:tcPr>
          <w:p w14:paraId="5ADC4462" w14:textId="77777777" w:rsidR="00A455A6" w:rsidRPr="009764D5" w:rsidRDefault="00A455A6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Nhóm hàm thống kê.</w:t>
            </w:r>
          </w:p>
        </w:tc>
        <w:tc>
          <w:tcPr>
            <w:tcW w:w="992" w:type="dxa"/>
            <w:vAlign w:val="center"/>
          </w:tcPr>
          <w:p w14:paraId="4F3852F2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ED2E49B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0922C764" w14:textId="77777777">
        <w:tc>
          <w:tcPr>
            <w:tcW w:w="1408" w:type="dxa"/>
            <w:vAlign w:val="center"/>
          </w:tcPr>
          <w:p w14:paraId="74F7A100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4.2.9</w:t>
            </w:r>
          </w:p>
        </w:tc>
        <w:tc>
          <w:tcPr>
            <w:tcW w:w="4683" w:type="dxa"/>
            <w:vAlign w:val="center"/>
          </w:tcPr>
          <w:p w14:paraId="5AE861DA" w14:textId="77777777" w:rsidR="00A455A6" w:rsidRPr="00541EB2" w:rsidRDefault="00A455A6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Nhóm hàm tìm kiếm và tham chiếu</w:t>
            </w:r>
          </w:p>
        </w:tc>
        <w:tc>
          <w:tcPr>
            <w:tcW w:w="992" w:type="dxa"/>
            <w:vAlign w:val="center"/>
          </w:tcPr>
          <w:p w14:paraId="1FFED4EB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E3B045B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70A517C4" w14:textId="77777777">
        <w:tc>
          <w:tcPr>
            <w:tcW w:w="1408" w:type="dxa"/>
            <w:vAlign w:val="center"/>
          </w:tcPr>
          <w:p w14:paraId="164800E0" w14:textId="77777777" w:rsidR="00A455A6" w:rsidRPr="009D1C99" w:rsidRDefault="007E7F5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rFonts w:eastAsiaTheme="minorHAnsi"/>
                <w:b/>
              </w:rPr>
              <w:t>Chương 5</w:t>
            </w:r>
          </w:p>
        </w:tc>
        <w:tc>
          <w:tcPr>
            <w:tcW w:w="4683" w:type="dxa"/>
            <w:vAlign w:val="center"/>
          </w:tcPr>
          <w:p w14:paraId="63565808" w14:textId="77777777" w:rsidR="00A455A6" w:rsidRPr="007E7F5A" w:rsidRDefault="007E7F5A" w:rsidP="00E27307">
            <w:pPr>
              <w:widowControl w:val="0"/>
              <w:spacing w:line="320" w:lineRule="atLeast"/>
              <w:contextualSpacing/>
              <w:rPr>
                <w:rFonts w:eastAsiaTheme="minorHAnsi"/>
                <w:b/>
                <w:sz w:val="24"/>
                <w:szCs w:val="24"/>
              </w:rPr>
            </w:pPr>
            <w:r>
              <w:rPr>
                <w:rFonts w:eastAsiaTheme="minorHAnsi"/>
                <w:b/>
                <w:sz w:val="24"/>
                <w:szCs w:val="24"/>
              </w:rPr>
              <w:t>P</w:t>
            </w:r>
            <w:r w:rsidRPr="007E7F5A">
              <w:rPr>
                <w:rFonts w:eastAsiaTheme="minorHAnsi"/>
                <w:b/>
                <w:sz w:val="24"/>
                <w:szCs w:val="24"/>
              </w:rPr>
              <w:t>hần mềm trình chiế</w:t>
            </w:r>
            <w:r>
              <w:rPr>
                <w:rFonts w:eastAsiaTheme="minorHAnsi"/>
                <w:b/>
                <w:sz w:val="24"/>
                <w:szCs w:val="24"/>
              </w:rPr>
              <w:t>u Microsoft Powerp</w:t>
            </w:r>
            <w:r w:rsidRPr="007E7F5A">
              <w:rPr>
                <w:rFonts w:eastAsiaTheme="minorHAnsi"/>
                <w:b/>
                <w:sz w:val="24"/>
                <w:szCs w:val="24"/>
              </w:rPr>
              <w:t>oint</w:t>
            </w:r>
          </w:p>
        </w:tc>
        <w:tc>
          <w:tcPr>
            <w:tcW w:w="992" w:type="dxa"/>
            <w:vAlign w:val="center"/>
          </w:tcPr>
          <w:p w14:paraId="027C0FC4" w14:textId="77777777" w:rsidR="00A455A6" w:rsidRPr="003555B5" w:rsidRDefault="00FF7F4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14:paraId="6C75720C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08733362" w14:textId="77777777">
        <w:tc>
          <w:tcPr>
            <w:tcW w:w="1408" w:type="dxa"/>
            <w:vAlign w:val="center"/>
          </w:tcPr>
          <w:p w14:paraId="088DB038" w14:textId="77777777" w:rsidR="00DC006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sz w:val="26"/>
                <w:szCs w:val="26"/>
              </w:rPr>
              <w:br w:type="page"/>
            </w:r>
            <w:r w:rsidR="00DC006A">
              <w:rPr>
                <w:rFonts w:eastAsiaTheme="minorHAnsi"/>
              </w:rPr>
              <w:t>5</w:t>
            </w:r>
            <w:r w:rsidR="00DC006A" w:rsidRPr="00F20592">
              <w:rPr>
                <w:rFonts w:eastAsiaTheme="minorHAnsi"/>
              </w:rPr>
              <w:t>.</w:t>
            </w:r>
            <w:r w:rsidR="00DC006A">
              <w:rPr>
                <w:rFonts w:eastAsiaTheme="minorHAnsi"/>
              </w:rPr>
              <w:t>1</w:t>
            </w:r>
          </w:p>
        </w:tc>
        <w:tc>
          <w:tcPr>
            <w:tcW w:w="4683" w:type="dxa"/>
            <w:vAlign w:val="center"/>
          </w:tcPr>
          <w:p w14:paraId="3EAE0B1E" w14:textId="77777777" w:rsidR="00DC006A" w:rsidRPr="007E7F5A" w:rsidRDefault="00DC006A" w:rsidP="007E7F5A">
            <w:pPr>
              <w:widowControl w:val="0"/>
              <w:spacing w:line="320" w:lineRule="atLeast"/>
              <w:contextualSpacing/>
              <w:rPr>
                <w:color w:val="000000"/>
                <w:sz w:val="24"/>
                <w:szCs w:val="24"/>
              </w:rPr>
            </w:pPr>
            <w:r w:rsidRPr="00823D42">
              <w:rPr>
                <w:rFonts w:eastAsiaTheme="minorHAnsi"/>
                <w:sz w:val="24"/>
                <w:szCs w:val="24"/>
              </w:rPr>
              <w:t>Làm quen</w:t>
            </w:r>
            <w:r w:rsidRPr="00823D42">
              <w:rPr>
                <w:color w:val="000000"/>
                <w:sz w:val="24"/>
                <w:szCs w:val="24"/>
              </w:rPr>
              <w:t xml:space="preserve"> với Microsoft Powerpoint </w:t>
            </w:r>
          </w:p>
        </w:tc>
        <w:tc>
          <w:tcPr>
            <w:tcW w:w="992" w:type="dxa"/>
            <w:vAlign w:val="center"/>
          </w:tcPr>
          <w:p w14:paraId="35ED4F46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6C06EDF2" w14:textId="77777777" w:rsidR="00DC006A" w:rsidRDefault="00DC006A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4.1.6</w:t>
            </w:r>
          </w:p>
          <w:p w14:paraId="60E33B9F" w14:textId="77777777" w:rsidR="00DC006A" w:rsidRPr="0020246C" w:rsidRDefault="00DC006A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4.2.16</w:t>
            </w:r>
          </w:p>
        </w:tc>
      </w:tr>
      <w:tr w:rsidR="00DC006A" w:rsidRPr="003555B5" w14:paraId="3D09FB22" w14:textId="77777777">
        <w:tc>
          <w:tcPr>
            <w:tcW w:w="1408" w:type="dxa"/>
            <w:vAlign w:val="center"/>
          </w:tcPr>
          <w:p w14:paraId="4686EA4D" w14:textId="77777777" w:rsidR="00DC006A" w:rsidRPr="00582BD2" w:rsidRDefault="00DC006A" w:rsidP="000320D9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t>5.</w:t>
            </w:r>
            <w:r w:rsidRPr="00823D42">
              <w:t>1.1</w:t>
            </w:r>
          </w:p>
        </w:tc>
        <w:tc>
          <w:tcPr>
            <w:tcW w:w="4683" w:type="dxa"/>
            <w:vAlign w:val="center"/>
          </w:tcPr>
          <w:p w14:paraId="40D7728D" w14:textId="77777777" w:rsidR="00DC006A" w:rsidRPr="009764D5" w:rsidRDefault="00DC006A" w:rsidP="009764D5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Giới thiệu </w:t>
            </w:r>
          </w:p>
        </w:tc>
        <w:tc>
          <w:tcPr>
            <w:tcW w:w="992" w:type="dxa"/>
            <w:vAlign w:val="center"/>
          </w:tcPr>
          <w:p w14:paraId="24525840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6105E9A" w14:textId="77777777" w:rsidR="00DC006A" w:rsidRPr="0020246C" w:rsidRDefault="00DC006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3669E5DE" w14:textId="77777777">
        <w:tc>
          <w:tcPr>
            <w:tcW w:w="1408" w:type="dxa"/>
            <w:vAlign w:val="center"/>
          </w:tcPr>
          <w:p w14:paraId="42F4223D" w14:textId="77777777" w:rsidR="00DC006A" w:rsidRPr="009D1C99" w:rsidRDefault="00DC006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1.2</w:t>
            </w:r>
          </w:p>
        </w:tc>
        <w:tc>
          <w:tcPr>
            <w:tcW w:w="4683" w:type="dxa"/>
            <w:vAlign w:val="center"/>
          </w:tcPr>
          <w:p w14:paraId="2AD264AA" w14:textId="77777777" w:rsidR="00DC006A" w:rsidRPr="00541EB2" w:rsidRDefault="00DC006A" w:rsidP="00582BD2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Khởi động và thoát </w:t>
            </w:r>
            <w:r>
              <w:t xml:space="preserve">khỏi </w:t>
            </w:r>
            <w:r w:rsidRPr="00823D42">
              <w:t xml:space="preserve">chương trình </w:t>
            </w:r>
          </w:p>
        </w:tc>
        <w:tc>
          <w:tcPr>
            <w:tcW w:w="992" w:type="dxa"/>
            <w:vAlign w:val="center"/>
          </w:tcPr>
          <w:p w14:paraId="646C93D0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46F8C66" w14:textId="77777777" w:rsidR="00DC006A" w:rsidRPr="0020246C" w:rsidRDefault="00DC006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03E7D043" w14:textId="77777777">
        <w:tc>
          <w:tcPr>
            <w:tcW w:w="1408" w:type="dxa"/>
            <w:vAlign w:val="center"/>
          </w:tcPr>
          <w:p w14:paraId="17A45410" w14:textId="77777777" w:rsidR="00DC006A" w:rsidRPr="009D1C99" w:rsidRDefault="00DC006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1.3</w:t>
            </w:r>
          </w:p>
        </w:tc>
        <w:tc>
          <w:tcPr>
            <w:tcW w:w="4683" w:type="dxa"/>
            <w:vAlign w:val="center"/>
          </w:tcPr>
          <w:p w14:paraId="16399832" w14:textId="77777777" w:rsidR="00DC006A" w:rsidRPr="00541EB2" w:rsidRDefault="00DC006A" w:rsidP="007E7F5A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Giao diện của Powerpoint </w:t>
            </w:r>
          </w:p>
        </w:tc>
        <w:tc>
          <w:tcPr>
            <w:tcW w:w="992" w:type="dxa"/>
            <w:vAlign w:val="center"/>
          </w:tcPr>
          <w:p w14:paraId="3A907A59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3B28D69" w14:textId="77777777" w:rsidR="00DC006A" w:rsidRPr="0020246C" w:rsidRDefault="00DC006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0D96E97F" w14:textId="77777777">
        <w:tc>
          <w:tcPr>
            <w:tcW w:w="1408" w:type="dxa"/>
            <w:vAlign w:val="center"/>
          </w:tcPr>
          <w:p w14:paraId="6F2D4905" w14:textId="77777777" w:rsidR="00DC006A" w:rsidRPr="009D1C99" w:rsidRDefault="00DC006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5.2</w:t>
            </w:r>
          </w:p>
        </w:tc>
        <w:tc>
          <w:tcPr>
            <w:tcW w:w="4683" w:type="dxa"/>
            <w:vAlign w:val="center"/>
          </w:tcPr>
          <w:p w14:paraId="375724E0" w14:textId="77777777" w:rsidR="00DC006A" w:rsidRPr="00541EB2" w:rsidRDefault="00DC006A" w:rsidP="007E7F5A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Thao tác trên slide</w:t>
            </w:r>
          </w:p>
        </w:tc>
        <w:tc>
          <w:tcPr>
            <w:tcW w:w="992" w:type="dxa"/>
            <w:vAlign w:val="center"/>
          </w:tcPr>
          <w:p w14:paraId="252E7A1F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30FBB73" w14:textId="77777777" w:rsidR="00DC006A" w:rsidRPr="0020246C" w:rsidRDefault="00DC006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0B69A92E" w14:textId="77777777">
        <w:tc>
          <w:tcPr>
            <w:tcW w:w="1408" w:type="dxa"/>
            <w:vAlign w:val="center"/>
          </w:tcPr>
          <w:p w14:paraId="718861E3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2.1</w:t>
            </w:r>
          </w:p>
        </w:tc>
        <w:tc>
          <w:tcPr>
            <w:tcW w:w="4683" w:type="dxa"/>
            <w:vAlign w:val="center"/>
          </w:tcPr>
          <w:p w14:paraId="18202D84" w14:textId="77777777" w:rsidR="00F85D4A" w:rsidRPr="00541EB2" w:rsidRDefault="00F85D4A" w:rsidP="007E7F5A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FE4577">
              <w:t>Chế độ hiển thị Slide</w:t>
            </w:r>
          </w:p>
        </w:tc>
        <w:tc>
          <w:tcPr>
            <w:tcW w:w="992" w:type="dxa"/>
            <w:vAlign w:val="center"/>
          </w:tcPr>
          <w:p w14:paraId="257ED1BC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0D40D64B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45F7A517" w14:textId="77777777">
        <w:tc>
          <w:tcPr>
            <w:tcW w:w="1408" w:type="dxa"/>
            <w:vAlign w:val="center"/>
          </w:tcPr>
          <w:p w14:paraId="6F8C0A72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2.</w:t>
            </w:r>
            <w:r>
              <w:t>2</w:t>
            </w:r>
          </w:p>
        </w:tc>
        <w:tc>
          <w:tcPr>
            <w:tcW w:w="4683" w:type="dxa"/>
            <w:vAlign w:val="center"/>
          </w:tcPr>
          <w:p w14:paraId="6A79B537" w14:textId="77777777" w:rsidR="00F85D4A" w:rsidRPr="00541EB2" w:rsidRDefault="00F85D4A" w:rsidP="007E7F5A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Tạo Slide mới </w:t>
            </w:r>
          </w:p>
        </w:tc>
        <w:tc>
          <w:tcPr>
            <w:tcW w:w="992" w:type="dxa"/>
            <w:vAlign w:val="center"/>
          </w:tcPr>
          <w:p w14:paraId="5A29FE48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80D014D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4EE5822F" w14:textId="77777777" w:rsidTr="00DC462A">
        <w:trPr>
          <w:trHeight w:val="299"/>
        </w:trPr>
        <w:tc>
          <w:tcPr>
            <w:tcW w:w="1408" w:type="dxa"/>
            <w:vAlign w:val="center"/>
          </w:tcPr>
          <w:p w14:paraId="48852D16" w14:textId="77777777" w:rsidR="00F85D4A" w:rsidRPr="00582BD2" w:rsidRDefault="00F85D4A" w:rsidP="000320D9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t>5.2.3</w:t>
            </w:r>
          </w:p>
        </w:tc>
        <w:tc>
          <w:tcPr>
            <w:tcW w:w="4683" w:type="dxa"/>
            <w:vAlign w:val="center"/>
          </w:tcPr>
          <w:p w14:paraId="381F74A4" w14:textId="77777777" w:rsidR="00F85D4A" w:rsidRPr="00582BD2" w:rsidRDefault="00F85D4A" w:rsidP="007E7F5A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b/>
              </w:rPr>
            </w:pPr>
            <w:r>
              <w:t>Chọn Slide</w:t>
            </w:r>
          </w:p>
        </w:tc>
        <w:tc>
          <w:tcPr>
            <w:tcW w:w="992" w:type="dxa"/>
            <w:vAlign w:val="center"/>
          </w:tcPr>
          <w:p w14:paraId="29CA94A4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BB521FB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3E902BE1" w14:textId="77777777">
        <w:tc>
          <w:tcPr>
            <w:tcW w:w="1408" w:type="dxa"/>
            <w:vAlign w:val="center"/>
          </w:tcPr>
          <w:p w14:paraId="55C02368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5.2.4</w:t>
            </w:r>
          </w:p>
        </w:tc>
        <w:tc>
          <w:tcPr>
            <w:tcW w:w="4683" w:type="dxa"/>
            <w:vAlign w:val="center"/>
          </w:tcPr>
          <w:p w14:paraId="471B40EC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Sao chép Slide </w:t>
            </w:r>
          </w:p>
        </w:tc>
        <w:tc>
          <w:tcPr>
            <w:tcW w:w="992" w:type="dxa"/>
            <w:vAlign w:val="center"/>
          </w:tcPr>
          <w:p w14:paraId="7B966609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3D57256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245A4976" w14:textId="77777777">
        <w:tc>
          <w:tcPr>
            <w:tcW w:w="1408" w:type="dxa"/>
            <w:vAlign w:val="center"/>
          </w:tcPr>
          <w:p w14:paraId="3BF01A06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2.5</w:t>
            </w:r>
          </w:p>
        </w:tc>
        <w:tc>
          <w:tcPr>
            <w:tcW w:w="4683" w:type="dxa"/>
            <w:vAlign w:val="center"/>
          </w:tcPr>
          <w:p w14:paraId="0523365E" w14:textId="77777777" w:rsidR="00F85D4A" w:rsidRPr="00541EB2" w:rsidRDefault="00F85D4A" w:rsidP="007E7F5A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Xóa Slide </w:t>
            </w:r>
          </w:p>
        </w:tc>
        <w:tc>
          <w:tcPr>
            <w:tcW w:w="992" w:type="dxa"/>
            <w:vAlign w:val="center"/>
          </w:tcPr>
          <w:p w14:paraId="32E973FD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1138175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5F2A81D7" w14:textId="77777777">
        <w:tc>
          <w:tcPr>
            <w:tcW w:w="1408" w:type="dxa"/>
            <w:vAlign w:val="center"/>
          </w:tcPr>
          <w:p w14:paraId="36C0F32F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2.6</w:t>
            </w:r>
          </w:p>
        </w:tc>
        <w:tc>
          <w:tcPr>
            <w:tcW w:w="4683" w:type="dxa"/>
            <w:vAlign w:val="center"/>
          </w:tcPr>
          <w:p w14:paraId="233E1836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>Sắp xếp Slide</w:t>
            </w:r>
          </w:p>
        </w:tc>
        <w:tc>
          <w:tcPr>
            <w:tcW w:w="992" w:type="dxa"/>
            <w:vAlign w:val="center"/>
          </w:tcPr>
          <w:p w14:paraId="203383B2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350005A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26BC9521" w14:textId="77777777">
        <w:tc>
          <w:tcPr>
            <w:tcW w:w="1408" w:type="dxa"/>
            <w:vAlign w:val="center"/>
          </w:tcPr>
          <w:p w14:paraId="7CC40CC3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2.7</w:t>
            </w:r>
          </w:p>
        </w:tc>
        <w:tc>
          <w:tcPr>
            <w:tcW w:w="4683" w:type="dxa"/>
            <w:vAlign w:val="center"/>
          </w:tcPr>
          <w:p w14:paraId="082A981E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FE4577">
              <w:t>Định dạng Slide Layout</w:t>
            </w:r>
          </w:p>
        </w:tc>
        <w:tc>
          <w:tcPr>
            <w:tcW w:w="992" w:type="dxa"/>
            <w:vAlign w:val="center"/>
          </w:tcPr>
          <w:p w14:paraId="651A735D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2C8A707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0B479622" w14:textId="77777777">
        <w:tc>
          <w:tcPr>
            <w:tcW w:w="1408" w:type="dxa"/>
            <w:vAlign w:val="center"/>
          </w:tcPr>
          <w:p w14:paraId="2BB1E7CF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2.</w:t>
            </w:r>
            <w:r>
              <w:t>8</w:t>
            </w:r>
          </w:p>
        </w:tc>
        <w:tc>
          <w:tcPr>
            <w:tcW w:w="4683" w:type="dxa"/>
            <w:vAlign w:val="center"/>
          </w:tcPr>
          <w:p w14:paraId="6316BB5A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Thay đổi nền cho Slide </w:t>
            </w:r>
          </w:p>
        </w:tc>
        <w:tc>
          <w:tcPr>
            <w:tcW w:w="992" w:type="dxa"/>
            <w:vAlign w:val="center"/>
          </w:tcPr>
          <w:p w14:paraId="7A1E4CA6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76F7E27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15396E9F" w14:textId="77777777">
        <w:tc>
          <w:tcPr>
            <w:tcW w:w="1408" w:type="dxa"/>
            <w:vAlign w:val="center"/>
          </w:tcPr>
          <w:p w14:paraId="5457427C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5.2.9</w:t>
            </w:r>
          </w:p>
        </w:tc>
        <w:tc>
          <w:tcPr>
            <w:tcW w:w="4683" w:type="dxa"/>
            <w:vAlign w:val="center"/>
          </w:tcPr>
          <w:p w14:paraId="329E685D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FE4577">
              <w:t>Slide Master</w:t>
            </w:r>
          </w:p>
        </w:tc>
        <w:tc>
          <w:tcPr>
            <w:tcW w:w="992" w:type="dxa"/>
            <w:vAlign w:val="center"/>
          </w:tcPr>
          <w:p w14:paraId="02167F0C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41498DF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286D40E2" w14:textId="77777777">
        <w:tc>
          <w:tcPr>
            <w:tcW w:w="1408" w:type="dxa"/>
            <w:vAlign w:val="center"/>
          </w:tcPr>
          <w:p w14:paraId="57557871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5.3</w:t>
            </w:r>
          </w:p>
        </w:tc>
        <w:tc>
          <w:tcPr>
            <w:tcW w:w="4683" w:type="dxa"/>
            <w:vAlign w:val="center"/>
          </w:tcPr>
          <w:p w14:paraId="04FA671D" w14:textId="77777777" w:rsidR="00F85D4A" w:rsidRPr="00541EB2" w:rsidRDefault="00F85D4A" w:rsidP="000320D9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>Đưa thông tin vào Slide</w:t>
            </w:r>
          </w:p>
        </w:tc>
        <w:tc>
          <w:tcPr>
            <w:tcW w:w="992" w:type="dxa"/>
            <w:vAlign w:val="center"/>
          </w:tcPr>
          <w:p w14:paraId="155271C5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6E348D1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06170D56" w14:textId="77777777">
        <w:tc>
          <w:tcPr>
            <w:tcW w:w="1408" w:type="dxa"/>
            <w:vAlign w:val="center"/>
          </w:tcPr>
          <w:p w14:paraId="025EF878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3.1</w:t>
            </w:r>
          </w:p>
        </w:tc>
        <w:tc>
          <w:tcPr>
            <w:tcW w:w="4683" w:type="dxa"/>
            <w:vAlign w:val="center"/>
          </w:tcPr>
          <w:p w14:paraId="106EC952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>Thêm và định dạng văn bản</w:t>
            </w:r>
          </w:p>
        </w:tc>
        <w:tc>
          <w:tcPr>
            <w:tcW w:w="992" w:type="dxa"/>
            <w:vAlign w:val="center"/>
          </w:tcPr>
          <w:p w14:paraId="052E0B56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275A3BB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13B4842D" w14:textId="77777777">
        <w:tc>
          <w:tcPr>
            <w:tcW w:w="1408" w:type="dxa"/>
            <w:vAlign w:val="center"/>
          </w:tcPr>
          <w:p w14:paraId="3D674BE6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3.</w:t>
            </w:r>
            <w:r>
              <w:t>2</w:t>
            </w:r>
          </w:p>
        </w:tc>
        <w:tc>
          <w:tcPr>
            <w:tcW w:w="4683" w:type="dxa"/>
            <w:vAlign w:val="center"/>
          </w:tcPr>
          <w:p w14:paraId="3ED77E1D" w14:textId="77777777" w:rsidR="00F85D4A" w:rsidRPr="00541EB2" w:rsidRDefault="00F85D4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>Chèn và định dạng bảng</w:t>
            </w:r>
          </w:p>
        </w:tc>
        <w:tc>
          <w:tcPr>
            <w:tcW w:w="992" w:type="dxa"/>
            <w:vAlign w:val="center"/>
          </w:tcPr>
          <w:p w14:paraId="6C0DE3EB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BED8FDA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5A0ADF8C" w14:textId="77777777">
        <w:tc>
          <w:tcPr>
            <w:tcW w:w="1408" w:type="dxa"/>
            <w:vAlign w:val="center"/>
          </w:tcPr>
          <w:p w14:paraId="0F3F6E12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5.3.3</w:t>
            </w:r>
          </w:p>
        </w:tc>
        <w:tc>
          <w:tcPr>
            <w:tcW w:w="4683" w:type="dxa"/>
            <w:vAlign w:val="center"/>
          </w:tcPr>
          <w:p w14:paraId="0F6E531A" w14:textId="77777777" w:rsidR="00F85D4A" w:rsidRPr="00541EB2" w:rsidRDefault="00F85D4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Chèn kí tự đặc biệt</w:t>
            </w:r>
          </w:p>
        </w:tc>
        <w:tc>
          <w:tcPr>
            <w:tcW w:w="992" w:type="dxa"/>
            <w:vAlign w:val="center"/>
          </w:tcPr>
          <w:p w14:paraId="1676C685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5AA8706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54919AE3" w14:textId="77777777">
        <w:tc>
          <w:tcPr>
            <w:tcW w:w="1408" w:type="dxa"/>
            <w:vAlign w:val="center"/>
          </w:tcPr>
          <w:p w14:paraId="6E2EED0D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iCs/>
              </w:rPr>
              <w:t>5.3</w:t>
            </w:r>
            <w:r>
              <w:t>.4</w:t>
            </w:r>
          </w:p>
        </w:tc>
        <w:tc>
          <w:tcPr>
            <w:tcW w:w="4683" w:type="dxa"/>
            <w:vAlign w:val="center"/>
          </w:tcPr>
          <w:p w14:paraId="1948FAD8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Chèn công thức toán học</w:t>
            </w:r>
          </w:p>
        </w:tc>
        <w:tc>
          <w:tcPr>
            <w:tcW w:w="992" w:type="dxa"/>
            <w:vAlign w:val="center"/>
          </w:tcPr>
          <w:p w14:paraId="1FCBF255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E1C73C1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6E6416DC" w14:textId="77777777">
        <w:tc>
          <w:tcPr>
            <w:tcW w:w="1408" w:type="dxa"/>
            <w:vAlign w:val="center"/>
          </w:tcPr>
          <w:p w14:paraId="70EFE655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5.3.5</w:t>
            </w:r>
          </w:p>
        </w:tc>
        <w:tc>
          <w:tcPr>
            <w:tcW w:w="4683" w:type="dxa"/>
            <w:vAlign w:val="center"/>
          </w:tcPr>
          <w:p w14:paraId="3E642BFD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Chèn hình ảnh </w:t>
            </w:r>
          </w:p>
        </w:tc>
        <w:tc>
          <w:tcPr>
            <w:tcW w:w="992" w:type="dxa"/>
            <w:vAlign w:val="center"/>
          </w:tcPr>
          <w:p w14:paraId="23F84BF9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78758BE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712C2E9B" w14:textId="77777777">
        <w:tc>
          <w:tcPr>
            <w:tcW w:w="1408" w:type="dxa"/>
            <w:vAlign w:val="center"/>
          </w:tcPr>
          <w:p w14:paraId="10CDEBB6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5.3.6</w:t>
            </w:r>
          </w:p>
        </w:tc>
        <w:tc>
          <w:tcPr>
            <w:tcW w:w="4683" w:type="dxa"/>
            <w:vAlign w:val="center"/>
          </w:tcPr>
          <w:p w14:paraId="46D86D46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Chèn chữ nghệ thuật</w:t>
            </w:r>
          </w:p>
        </w:tc>
        <w:tc>
          <w:tcPr>
            <w:tcW w:w="992" w:type="dxa"/>
            <w:vAlign w:val="center"/>
          </w:tcPr>
          <w:p w14:paraId="77E4ED32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46C7E0B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4840BF20" w14:textId="77777777">
        <w:tc>
          <w:tcPr>
            <w:tcW w:w="1408" w:type="dxa"/>
            <w:vAlign w:val="center"/>
          </w:tcPr>
          <w:p w14:paraId="4704DC81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5.3.7</w:t>
            </w:r>
          </w:p>
        </w:tc>
        <w:tc>
          <w:tcPr>
            <w:tcW w:w="4683" w:type="dxa"/>
            <w:vAlign w:val="center"/>
          </w:tcPr>
          <w:p w14:paraId="208C25CB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Chèn và hiệu chỉnh hình vẽ</w:t>
            </w:r>
          </w:p>
        </w:tc>
        <w:tc>
          <w:tcPr>
            <w:tcW w:w="992" w:type="dxa"/>
            <w:vAlign w:val="center"/>
          </w:tcPr>
          <w:p w14:paraId="3B92A9EC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48DA006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23851D7D" w14:textId="77777777">
        <w:tc>
          <w:tcPr>
            <w:tcW w:w="1408" w:type="dxa"/>
            <w:vAlign w:val="center"/>
          </w:tcPr>
          <w:p w14:paraId="76F10A42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5.4</w:t>
            </w:r>
          </w:p>
        </w:tc>
        <w:tc>
          <w:tcPr>
            <w:tcW w:w="4683" w:type="dxa"/>
            <w:vAlign w:val="center"/>
          </w:tcPr>
          <w:p w14:paraId="18238BCD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Tạo các hiệu ứng cho Slide </w:t>
            </w:r>
          </w:p>
        </w:tc>
        <w:tc>
          <w:tcPr>
            <w:tcW w:w="992" w:type="dxa"/>
            <w:vAlign w:val="center"/>
          </w:tcPr>
          <w:p w14:paraId="26B6FAD6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4C1A288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06F363C8" w14:textId="77777777">
        <w:tc>
          <w:tcPr>
            <w:tcW w:w="1408" w:type="dxa"/>
            <w:vAlign w:val="center"/>
          </w:tcPr>
          <w:p w14:paraId="44C91555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4.1</w:t>
            </w:r>
          </w:p>
        </w:tc>
        <w:tc>
          <w:tcPr>
            <w:tcW w:w="4683" w:type="dxa"/>
            <w:vAlign w:val="center"/>
          </w:tcPr>
          <w:p w14:paraId="71443E4F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Hiệu ứng cho đối tượng </w:t>
            </w:r>
          </w:p>
        </w:tc>
        <w:tc>
          <w:tcPr>
            <w:tcW w:w="992" w:type="dxa"/>
            <w:vAlign w:val="center"/>
          </w:tcPr>
          <w:p w14:paraId="62175422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4038ADF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36058DA9" w14:textId="77777777">
        <w:tc>
          <w:tcPr>
            <w:tcW w:w="1408" w:type="dxa"/>
            <w:vAlign w:val="center"/>
          </w:tcPr>
          <w:p w14:paraId="4247B02B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4.2</w:t>
            </w:r>
          </w:p>
        </w:tc>
        <w:tc>
          <w:tcPr>
            <w:tcW w:w="4683" w:type="dxa"/>
            <w:vAlign w:val="center"/>
          </w:tcPr>
          <w:p w14:paraId="533E4A85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Hiệu ứng cho Slide </w:t>
            </w:r>
          </w:p>
        </w:tc>
        <w:tc>
          <w:tcPr>
            <w:tcW w:w="992" w:type="dxa"/>
            <w:vAlign w:val="center"/>
          </w:tcPr>
          <w:p w14:paraId="17BDB58C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3EA7E8B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320D9" w:rsidRPr="003555B5" w14:paraId="5A223171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6D35" w14:textId="77777777" w:rsidR="000320D9" w:rsidRPr="003555B5" w:rsidRDefault="000320D9" w:rsidP="00BA7C39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555B5">
              <w:rPr>
                <w:b/>
                <w:bCs/>
              </w:rPr>
              <w:t>6.</w:t>
            </w:r>
            <w:r w:rsidRPr="003555B5">
              <w:rPr>
                <w:b/>
                <w:bCs/>
                <w:lang w:val="vi-VN"/>
              </w:rPr>
              <w:t>2</w:t>
            </w:r>
            <w:r>
              <w:rPr>
                <w:b/>
                <w:bCs/>
              </w:rPr>
              <w:t xml:space="preserve">. </w:t>
            </w:r>
            <w:r w:rsidRPr="003555B5">
              <w:rPr>
                <w:b/>
                <w:bCs/>
                <w:lang w:val="vi-VN"/>
              </w:rPr>
              <w:t>Thực hành</w:t>
            </w:r>
          </w:p>
        </w:tc>
      </w:tr>
      <w:tr w:rsidR="000320D9" w:rsidRPr="003555B5" w14:paraId="7144DC3A" w14:textId="77777777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6CCF95D0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72B33DA0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1502712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14:paraId="5AF7D8CB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0320D9" w:rsidRPr="003555B5" w14:paraId="4A9592A3" w14:textId="77777777">
        <w:tc>
          <w:tcPr>
            <w:tcW w:w="1408" w:type="dxa"/>
            <w:vAlign w:val="center"/>
          </w:tcPr>
          <w:p w14:paraId="79C1A044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14:paraId="142E5302" w14:textId="77777777" w:rsidR="000320D9" w:rsidRPr="00E11EC2" w:rsidRDefault="000320D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E11EC2">
              <w:rPr>
                <w:b/>
                <w:bCs/>
              </w:rPr>
              <w:t>Máy tính và mạng máy tính</w:t>
            </w:r>
          </w:p>
        </w:tc>
        <w:tc>
          <w:tcPr>
            <w:tcW w:w="992" w:type="dxa"/>
            <w:vAlign w:val="center"/>
          </w:tcPr>
          <w:p w14:paraId="50332268" w14:textId="77777777" w:rsidR="000320D9" w:rsidRPr="00FB4032" w:rsidRDefault="00342C9C" w:rsidP="000409F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79" w:type="dxa"/>
            <w:vMerge w:val="restart"/>
            <w:vAlign w:val="center"/>
          </w:tcPr>
          <w:p w14:paraId="54BBCFD7" w14:textId="77777777" w:rsidR="000320D9" w:rsidRDefault="000320D9" w:rsidP="00FC6A5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26E9C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  <w:p w14:paraId="44213FB3" w14:textId="77777777" w:rsidR="000320D9" w:rsidRPr="00F26E9C" w:rsidRDefault="000320D9" w:rsidP="00FC6A5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</w:tc>
      </w:tr>
      <w:tr w:rsidR="000320D9" w:rsidRPr="003555B5" w14:paraId="5D27B8F0" w14:textId="77777777">
        <w:tc>
          <w:tcPr>
            <w:tcW w:w="1408" w:type="dxa"/>
            <w:vAlign w:val="center"/>
          </w:tcPr>
          <w:p w14:paraId="67276488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14:paraId="6D48B621" w14:textId="77777777" w:rsidR="000320D9" w:rsidRPr="003555B5" w:rsidRDefault="000320D9" w:rsidP="00E11EC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rFonts w:eastAsia="Calibri"/>
                <w:sz w:val="24"/>
                <w:szCs w:val="24"/>
              </w:rPr>
              <w:t>Sử dụng trình duyệt web để truy cập web, sử dụng các công cụ tìm kiếm trên web</w:t>
            </w:r>
          </w:p>
        </w:tc>
        <w:tc>
          <w:tcPr>
            <w:tcW w:w="992" w:type="dxa"/>
            <w:vAlign w:val="center"/>
          </w:tcPr>
          <w:p w14:paraId="19801271" w14:textId="77777777" w:rsidR="000320D9" w:rsidRPr="0016239E" w:rsidRDefault="000320D9" w:rsidP="000409F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15035AB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0320D9" w:rsidRPr="003555B5" w14:paraId="2EDE8438" w14:textId="77777777">
        <w:tc>
          <w:tcPr>
            <w:tcW w:w="1408" w:type="dxa"/>
            <w:vAlign w:val="center"/>
          </w:tcPr>
          <w:p w14:paraId="57EEA488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lastRenderedPageBreak/>
              <w:t>Bài 2</w:t>
            </w:r>
          </w:p>
        </w:tc>
        <w:tc>
          <w:tcPr>
            <w:tcW w:w="4683" w:type="dxa"/>
            <w:vAlign w:val="center"/>
          </w:tcPr>
          <w:p w14:paraId="792ACAF9" w14:textId="77777777" w:rsidR="000320D9" w:rsidRPr="003555B5" w:rsidRDefault="000320D9" w:rsidP="00E11EC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rFonts w:eastAsia="Calibri"/>
                <w:sz w:val="24"/>
                <w:szCs w:val="24"/>
              </w:rPr>
              <w:t>Sử dụng email để gửi thư, nhận thư và cấu hình hệ thống email tương ứng với tài khoản của mình</w:t>
            </w:r>
          </w:p>
        </w:tc>
        <w:tc>
          <w:tcPr>
            <w:tcW w:w="992" w:type="dxa"/>
            <w:vAlign w:val="center"/>
          </w:tcPr>
          <w:p w14:paraId="79B99CED" w14:textId="77777777" w:rsidR="000320D9" w:rsidRPr="0016239E" w:rsidRDefault="000320D9" w:rsidP="000409F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0C634A5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0320D9" w:rsidRPr="003555B5" w14:paraId="6B3BD46A" w14:textId="77777777">
        <w:tc>
          <w:tcPr>
            <w:tcW w:w="1408" w:type="dxa"/>
            <w:vAlign w:val="center"/>
          </w:tcPr>
          <w:p w14:paraId="29832FDD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28CFEAC2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A36409">
              <w:rPr>
                <w:b/>
                <w:bCs/>
              </w:rPr>
              <w:t>Hệ điều hành windows</w:t>
            </w:r>
          </w:p>
        </w:tc>
        <w:tc>
          <w:tcPr>
            <w:tcW w:w="992" w:type="dxa"/>
            <w:vAlign w:val="center"/>
          </w:tcPr>
          <w:p w14:paraId="4B6DD42A" w14:textId="77777777" w:rsidR="000320D9" w:rsidRPr="00FB4032" w:rsidRDefault="00342C9C" w:rsidP="000409F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79" w:type="dxa"/>
            <w:vMerge w:val="restart"/>
            <w:vAlign w:val="center"/>
          </w:tcPr>
          <w:p w14:paraId="4F71383B" w14:textId="77777777" w:rsidR="000320D9" w:rsidRDefault="000320D9" w:rsidP="00FC6A5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26E9C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  <w:p w14:paraId="45871BA1" w14:textId="77777777" w:rsidR="000320D9" w:rsidRPr="003555B5" w:rsidRDefault="000320D9" w:rsidP="00FC6A5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4.2.4</w:t>
            </w:r>
          </w:p>
        </w:tc>
      </w:tr>
      <w:tr w:rsidR="000320D9" w:rsidRPr="003555B5" w14:paraId="06A4C060" w14:textId="77777777">
        <w:tc>
          <w:tcPr>
            <w:tcW w:w="1408" w:type="dxa"/>
            <w:vAlign w:val="center"/>
          </w:tcPr>
          <w:p w14:paraId="7150DA0B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14:paraId="45C9DBCC" w14:textId="77777777" w:rsidR="000320D9" w:rsidRPr="003555B5" w:rsidRDefault="000320D9" w:rsidP="00E11EC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rFonts w:eastAsia="Calibri"/>
                <w:sz w:val="24"/>
                <w:szCs w:val="24"/>
              </w:rPr>
              <w:t>Tạo hệ thống thư mục, tổ chức lưu trữ, quản lý các tệp.</w:t>
            </w:r>
          </w:p>
        </w:tc>
        <w:tc>
          <w:tcPr>
            <w:tcW w:w="992" w:type="dxa"/>
            <w:vAlign w:val="center"/>
          </w:tcPr>
          <w:p w14:paraId="6C01E810" w14:textId="77777777" w:rsidR="000320D9" w:rsidRPr="0016239E" w:rsidRDefault="000320D9" w:rsidP="000409F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030AE8B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0320D9" w:rsidRPr="003555B5" w14:paraId="52AF776C" w14:textId="77777777" w:rsidTr="00F85D4A"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14:paraId="7974C6FD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2</w:t>
            </w:r>
          </w:p>
        </w:tc>
        <w:tc>
          <w:tcPr>
            <w:tcW w:w="4683" w:type="dxa"/>
            <w:tcBorders>
              <w:bottom w:val="single" w:sz="4" w:space="0" w:color="auto"/>
            </w:tcBorders>
            <w:vAlign w:val="center"/>
          </w:tcPr>
          <w:p w14:paraId="1002C6E2" w14:textId="77777777" w:rsidR="000320D9" w:rsidRPr="003555B5" w:rsidRDefault="000320D9" w:rsidP="00E11EC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rFonts w:eastAsia="Calibri"/>
              </w:rPr>
              <w:t>Cấu hình hệ thống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5948007" w14:textId="77777777" w:rsidR="000320D9" w:rsidRPr="0016239E" w:rsidRDefault="000320D9" w:rsidP="000409F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bottom w:val="single" w:sz="4" w:space="0" w:color="auto"/>
            </w:tcBorders>
            <w:vAlign w:val="center"/>
          </w:tcPr>
          <w:p w14:paraId="3D0061A9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0320D9" w:rsidRPr="003555B5" w14:paraId="686BADED" w14:textId="77777777" w:rsidTr="00F85D4A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53AB5" w14:textId="77777777" w:rsidR="000320D9" w:rsidRPr="003555B5" w:rsidRDefault="00F85D4A" w:rsidP="00B15B2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sz w:val="26"/>
                <w:szCs w:val="26"/>
              </w:rPr>
              <w:br w:type="page"/>
            </w:r>
            <w:r w:rsidR="000320D9" w:rsidRPr="003555B5">
              <w:rPr>
                <w:b/>
                <w:bCs/>
                <w:lang w:val="nl-NL"/>
              </w:rPr>
              <w:t xml:space="preserve">Chương </w:t>
            </w:r>
            <w:r w:rsidR="000320D9">
              <w:rPr>
                <w:b/>
                <w:bCs/>
                <w:lang w:val="nl-NL"/>
              </w:rPr>
              <w:t>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0EBE" w14:textId="77777777" w:rsidR="000320D9" w:rsidRPr="00F96118" w:rsidRDefault="00F96118" w:rsidP="00F96118">
            <w:pPr>
              <w:pStyle w:val="Heading1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spacing w:line="320" w:lineRule="atLeast"/>
              <w:ind w:left="432" w:hanging="432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H</w:t>
            </w:r>
            <w:r w:rsidRPr="00F96118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ệ soạn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thảo văn bản Microsoft W</w:t>
            </w:r>
            <w:r w:rsidRPr="00F96118">
              <w:rPr>
                <w:rFonts w:ascii="Times New Roman" w:hAnsi="Times New Roman"/>
                <w:sz w:val="24"/>
                <w:szCs w:val="24"/>
                <w:lang w:val="pt-BR"/>
              </w:rPr>
              <w:t>ord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45276" w14:textId="77777777" w:rsidR="000320D9" w:rsidRPr="00FB4032" w:rsidRDefault="0088665F" w:rsidP="00FF7F4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FF7F45">
              <w:rPr>
                <w:b/>
                <w:bCs/>
              </w:rPr>
              <w:t>0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3EA1" w14:textId="77777777" w:rsidR="000320D9" w:rsidRDefault="000320D9" w:rsidP="00DC462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  <w:p w14:paraId="72DB7516" w14:textId="77777777" w:rsidR="000320D9" w:rsidRDefault="000320D9" w:rsidP="00DC462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4.2.6</w:t>
            </w:r>
          </w:p>
          <w:p w14:paraId="6827BB96" w14:textId="77777777" w:rsidR="000320D9" w:rsidRDefault="000320D9" w:rsidP="00DC462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4.2.7</w:t>
            </w:r>
          </w:p>
          <w:p w14:paraId="5754473A" w14:textId="77777777" w:rsidR="000320D9" w:rsidRDefault="000320D9" w:rsidP="00DC462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4.2.11</w:t>
            </w:r>
          </w:p>
          <w:p w14:paraId="573D5ED3" w14:textId="77777777" w:rsidR="00F85D4A" w:rsidRPr="003555B5" w:rsidRDefault="00F85D4A" w:rsidP="00DC462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0320D9" w:rsidRPr="003555B5" w14:paraId="105D65A8" w14:textId="77777777" w:rsidTr="00F85D4A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3ECF" w14:textId="77777777" w:rsidR="000320D9" w:rsidRPr="001F41BE" w:rsidRDefault="001F41B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 xml:space="preserve">Bài </w:t>
            </w:r>
            <w:r>
              <w:rPr>
                <w:bCs/>
              </w:rPr>
              <w:t>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3948" w14:textId="77777777" w:rsidR="000320D9" w:rsidRPr="00271EF5" w:rsidRDefault="000320D9" w:rsidP="00271EF5">
            <w:pPr>
              <w:spacing w:before="120"/>
              <w:rPr>
                <w:bCs/>
                <w:sz w:val="24"/>
                <w:szCs w:val="24"/>
              </w:rPr>
            </w:pPr>
            <w:r w:rsidRPr="00271EF5">
              <w:rPr>
                <w:bCs/>
                <w:sz w:val="24"/>
                <w:szCs w:val="24"/>
              </w:rPr>
              <w:t>Thực hiện các thao tác</w:t>
            </w:r>
          </w:p>
          <w:p w14:paraId="255C4DD5" w14:textId="77777777" w:rsidR="000320D9" w:rsidRDefault="000320D9" w:rsidP="001F41BE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Tạo mới, mở và đóng tệp văn bản</w:t>
            </w:r>
          </w:p>
          <w:p w14:paraId="6122B394" w14:textId="77777777" w:rsidR="000320D9" w:rsidRDefault="000320D9" w:rsidP="001F41BE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Soạn thảo văn bản</w:t>
            </w:r>
          </w:p>
          <w:p w14:paraId="0B500E62" w14:textId="77777777" w:rsidR="00E27307" w:rsidRPr="00B15B2F" w:rsidRDefault="00E27307" w:rsidP="00E27307">
            <w:pPr>
              <w:pStyle w:val="ListParagraph"/>
              <w:numPr>
                <w:ilvl w:val="0"/>
                <w:numId w:val="19"/>
              </w:numPr>
            </w:pPr>
            <w:r w:rsidRPr="00B15B2F">
              <w:t>Định dạng kí tự (font)</w:t>
            </w:r>
          </w:p>
          <w:p w14:paraId="1944825F" w14:textId="77777777" w:rsidR="00E27307" w:rsidRDefault="00E27307" w:rsidP="00E27307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 w:rsidRPr="00B15B2F">
              <w:t>Định dạng đoạn</w:t>
            </w:r>
          </w:p>
          <w:p w14:paraId="744A35E6" w14:textId="77777777" w:rsidR="001F41BE" w:rsidRPr="00E27307" w:rsidRDefault="000320D9" w:rsidP="00E27307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Lưu tệp văn bản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AC05" w14:textId="77777777" w:rsidR="000320D9" w:rsidRPr="001F41BE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1236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320D9" w:rsidRPr="003555B5" w14:paraId="36DD7085" w14:textId="77777777" w:rsidTr="00F85D4A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8ECF" w14:textId="77777777" w:rsidR="000320D9" w:rsidRPr="007949F0" w:rsidRDefault="00F85D4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sz w:val="26"/>
                <w:szCs w:val="26"/>
              </w:rPr>
              <w:br w:type="page"/>
            </w:r>
            <w:r w:rsidR="001F41BE">
              <w:rPr>
                <w:bCs/>
              </w:rPr>
              <w:t>Bài 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07E8E" w14:textId="77777777" w:rsidR="000320D9" w:rsidRPr="00271EF5" w:rsidRDefault="000320D9" w:rsidP="00271EF5">
            <w:pPr>
              <w:spacing w:before="120"/>
              <w:rPr>
                <w:bCs/>
                <w:sz w:val="24"/>
                <w:szCs w:val="24"/>
              </w:rPr>
            </w:pPr>
            <w:r w:rsidRPr="00271EF5">
              <w:rPr>
                <w:bCs/>
                <w:sz w:val="24"/>
                <w:szCs w:val="24"/>
              </w:rPr>
              <w:t>Thực hiện các thao tác</w:t>
            </w:r>
          </w:p>
          <w:p w14:paraId="2E23E1E2" w14:textId="77777777" w:rsidR="000320D9" w:rsidRPr="00541EB2" w:rsidRDefault="000320D9" w:rsidP="00271EF5">
            <w:pPr>
              <w:pStyle w:val="Default"/>
              <w:widowControl w:val="0"/>
              <w:numPr>
                <w:ilvl w:val="0"/>
                <w:numId w:val="22"/>
              </w:numPr>
              <w:spacing w:line="320" w:lineRule="atLeast"/>
              <w:contextualSpacing/>
              <w:jc w:val="both"/>
            </w:pPr>
            <w:r w:rsidRPr="00541EB2">
              <w:t>Chèn kí tự đặc biệt</w:t>
            </w:r>
          </w:p>
          <w:p w14:paraId="319D5BD7" w14:textId="77777777" w:rsidR="000320D9" w:rsidRDefault="000320D9" w:rsidP="00271EF5">
            <w:pPr>
              <w:pStyle w:val="Default"/>
              <w:widowControl w:val="0"/>
              <w:numPr>
                <w:ilvl w:val="0"/>
                <w:numId w:val="22"/>
              </w:numPr>
              <w:spacing w:line="320" w:lineRule="atLeast"/>
              <w:contextualSpacing/>
              <w:jc w:val="both"/>
            </w:pPr>
            <w:r w:rsidRPr="00541EB2">
              <w:t>Chèn ClipArt và hình ảnh</w:t>
            </w:r>
          </w:p>
          <w:p w14:paraId="7CD91E8B" w14:textId="77777777" w:rsidR="000320D9" w:rsidRPr="00541EB2" w:rsidRDefault="000320D9" w:rsidP="00271EF5">
            <w:pPr>
              <w:pStyle w:val="Default"/>
              <w:widowControl w:val="0"/>
              <w:numPr>
                <w:ilvl w:val="0"/>
                <w:numId w:val="22"/>
              </w:numPr>
              <w:spacing w:line="320" w:lineRule="atLeast"/>
              <w:contextualSpacing/>
              <w:jc w:val="both"/>
            </w:pPr>
            <w:r>
              <w:t>Chèn chữ nghệ thuật WordArt.</w:t>
            </w:r>
          </w:p>
          <w:p w14:paraId="3075B9BA" w14:textId="77777777" w:rsidR="000320D9" w:rsidRPr="00541EB2" w:rsidRDefault="000320D9" w:rsidP="00271EF5">
            <w:pPr>
              <w:pStyle w:val="Default"/>
              <w:widowControl w:val="0"/>
              <w:numPr>
                <w:ilvl w:val="0"/>
                <w:numId w:val="22"/>
              </w:numPr>
              <w:spacing w:line="320" w:lineRule="atLeast"/>
              <w:contextualSpacing/>
              <w:jc w:val="both"/>
            </w:pPr>
            <w:r w:rsidRPr="00541EB2">
              <w:t>Chèn và hiệu chỉnh hình vẽ</w:t>
            </w:r>
          </w:p>
          <w:p w14:paraId="2F62D888" w14:textId="77777777" w:rsidR="000320D9" w:rsidRPr="007949F0" w:rsidRDefault="000320D9" w:rsidP="00271EF5">
            <w:pPr>
              <w:pStyle w:val="Default"/>
              <w:widowControl w:val="0"/>
              <w:numPr>
                <w:ilvl w:val="0"/>
                <w:numId w:val="22"/>
              </w:numPr>
              <w:spacing w:line="320" w:lineRule="atLeast"/>
              <w:contextualSpacing/>
              <w:jc w:val="both"/>
            </w:pPr>
            <w:r w:rsidRPr="00541EB2">
              <w:t>Chèn công thức toán học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9A993" w14:textId="77777777" w:rsidR="000320D9" w:rsidRPr="001F41BE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B7A3E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320D9" w:rsidRPr="003555B5" w14:paraId="6CF38670" w14:textId="77777777" w:rsidTr="00F85D4A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698B" w14:textId="77777777" w:rsidR="000320D9" w:rsidRPr="007949F0" w:rsidRDefault="001F41B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E16B" w14:textId="77777777" w:rsidR="000320D9" w:rsidRDefault="000320D9" w:rsidP="00271E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Thực hiện các thao tác:</w:t>
            </w:r>
          </w:p>
          <w:p w14:paraId="565FC39A" w14:textId="77777777" w:rsidR="000320D9" w:rsidRPr="001C7B9E" w:rsidRDefault="000320D9" w:rsidP="001C7B9E">
            <w:pPr>
              <w:pStyle w:val="ListParagraph"/>
              <w:numPr>
                <w:ilvl w:val="0"/>
                <w:numId w:val="23"/>
              </w:numPr>
              <w:jc w:val="both"/>
            </w:pPr>
            <w:r w:rsidRPr="001C7B9E">
              <w:t>Tạo bảng</w:t>
            </w:r>
          </w:p>
          <w:p w14:paraId="32DFBCFE" w14:textId="77777777" w:rsidR="000320D9" w:rsidRPr="001C7B9E" w:rsidRDefault="000320D9" w:rsidP="001C7B9E">
            <w:pPr>
              <w:pStyle w:val="ListParagraph"/>
              <w:numPr>
                <w:ilvl w:val="0"/>
                <w:numId w:val="23"/>
              </w:numPr>
              <w:jc w:val="both"/>
              <w:rPr>
                <w:b/>
              </w:rPr>
            </w:pPr>
            <w:r w:rsidRPr="001C7B9E">
              <w:t>Các thao tác trên bảng như thay đổi kích thước hàng, cột; căn lề dữ liệu trong ô; định dạng bảng; gộp, tách ô; chèn, xóa ô, hàng, cột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3224" w14:textId="77777777" w:rsidR="000320D9" w:rsidRPr="001F41BE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A6F0F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320D9" w:rsidRPr="003555B5" w14:paraId="193F1411" w14:textId="77777777" w:rsidTr="00F85D4A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5579576B" w14:textId="77777777" w:rsidR="000320D9" w:rsidRPr="001C7B9E" w:rsidRDefault="00E2730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Chương 4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2B1B90E5" w14:textId="77777777" w:rsidR="000320D9" w:rsidRPr="00E27307" w:rsidRDefault="00E27307" w:rsidP="00D937AB">
            <w:pPr>
              <w:jc w:val="center"/>
              <w:rPr>
                <w:b/>
                <w:sz w:val="24"/>
                <w:szCs w:val="24"/>
              </w:rPr>
            </w:pPr>
            <w:r w:rsidRPr="00E27307">
              <w:rPr>
                <w:b/>
                <w:sz w:val="24"/>
                <w:szCs w:val="24"/>
              </w:rPr>
              <w:t>Bảng tính điện tử Microsoft Excel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B925FAE" w14:textId="77777777" w:rsidR="000320D9" w:rsidRPr="003555B5" w:rsidRDefault="0088665F" w:rsidP="00342C9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FF7F45">
              <w:rPr>
                <w:b/>
                <w:bCs/>
              </w:rPr>
              <w:t>0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14:paraId="196D82C9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320D9" w:rsidRPr="003555B5" w14:paraId="4A0BD2E8" w14:textId="77777777">
        <w:tc>
          <w:tcPr>
            <w:tcW w:w="1408" w:type="dxa"/>
            <w:vAlign w:val="center"/>
          </w:tcPr>
          <w:p w14:paraId="23F188C0" w14:textId="77777777" w:rsidR="000320D9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1</w:t>
            </w:r>
          </w:p>
        </w:tc>
        <w:tc>
          <w:tcPr>
            <w:tcW w:w="4683" w:type="dxa"/>
            <w:vAlign w:val="center"/>
          </w:tcPr>
          <w:p w14:paraId="0417E68D" w14:textId="77777777" w:rsidR="000320D9" w:rsidRDefault="000320D9" w:rsidP="001C7B9E">
            <w:pPr>
              <w:pStyle w:val="Default"/>
              <w:widowControl w:val="0"/>
              <w:numPr>
                <w:ilvl w:val="0"/>
                <w:numId w:val="24"/>
              </w:numPr>
              <w:spacing w:line="320" w:lineRule="atLeast"/>
              <w:contextualSpacing/>
              <w:jc w:val="both"/>
            </w:pPr>
            <w:r>
              <w:t>Thực hiện c</w:t>
            </w:r>
            <w:r w:rsidRPr="00541EB2">
              <w:t>ác thao tác trên tệp tin</w:t>
            </w:r>
            <w:r>
              <w:t xml:space="preserve"> Excel</w:t>
            </w:r>
            <w:r w:rsidRPr="00541EB2">
              <w:t>: Tạo tệp mới, lưu tệp, mở tệp</w:t>
            </w:r>
          </w:p>
          <w:p w14:paraId="23F45690" w14:textId="77777777" w:rsidR="000320D9" w:rsidRPr="001C7B9E" w:rsidRDefault="000320D9" w:rsidP="00E27307">
            <w:pPr>
              <w:pStyle w:val="Default"/>
              <w:widowControl w:val="0"/>
              <w:numPr>
                <w:ilvl w:val="0"/>
                <w:numId w:val="24"/>
              </w:numPr>
              <w:spacing w:line="320" w:lineRule="atLeast"/>
              <w:contextualSpacing/>
              <w:jc w:val="both"/>
            </w:pPr>
            <w:r>
              <w:t>Thực hiện c</w:t>
            </w:r>
            <w:r w:rsidRPr="00541EB2">
              <w:t xml:space="preserve">ác </w:t>
            </w:r>
            <w:r>
              <w:t>t</w:t>
            </w:r>
            <w:r w:rsidRPr="00541EB2">
              <w:t>hao tác căn bản trên bảng tính</w:t>
            </w:r>
            <w:r>
              <w:t>: Nhập dữ liệu; chọn vùng; Sao chép, di chuyển, xóa d</w:t>
            </w:r>
            <w:r w:rsidR="00E27307">
              <w:t>ữ liệu; Chèn, xóa ô, hàng, cột;</w:t>
            </w:r>
          </w:p>
        </w:tc>
        <w:tc>
          <w:tcPr>
            <w:tcW w:w="992" w:type="dxa"/>
            <w:vAlign w:val="center"/>
          </w:tcPr>
          <w:p w14:paraId="6FA993A6" w14:textId="77777777" w:rsidR="000320D9" w:rsidRPr="00E27307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57923021" w14:textId="77777777" w:rsidR="000320D9" w:rsidRDefault="000320D9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14:paraId="1E4D4053" w14:textId="77777777" w:rsidR="000320D9" w:rsidRDefault="000320D9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4.2.12</w:t>
            </w:r>
          </w:p>
          <w:p w14:paraId="14A97DEE" w14:textId="77777777" w:rsidR="000320D9" w:rsidRDefault="000320D9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4.2.13</w:t>
            </w:r>
          </w:p>
          <w:p w14:paraId="4550DBC4" w14:textId="77777777" w:rsidR="000320D9" w:rsidRPr="003555B5" w:rsidRDefault="000320D9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4.2.18</w:t>
            </w:r>
          </w:p>
        </w:tc>
      </w:tr>
      <w:tr w:rsidR="000320D9" w:rsidRPr="003555B5" w14:paraId="61FA57B7" w14:textId="77777777">
        <w:tc>
          <w:tcPr>
            <w:tcW w:w="1408" w:type="dxa"/>
            <w:vAlign w:val="center"/>
          </w:tcPr>
          <w:p w14:paraId="42A6ECEA" w14:textId="77777777" w:rsidR="000320D9" w:rsidRPr="00F91433" w:rsidRDefault="00E2730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2</w:t>
            </w:r>
          </w:p>
        </w:tc>
        <w:tc>
          <w:tcPr>
            <w:tcW w:w="4683" w:type="dxa"/>
            <w:vAlign w:val="center"/>
          </w:tcPr>
          <w:p w14:paraId="18DBB6A9" w14:textId="77777777" w:rsidR="000320D9" w:rsidRDefault="000320D9" w:rsidP="00D937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Làm các bài tập có chứa công thức và hàm</w:t>
            </w:r>
          </w:p>
        </w:tc>
        <w:tc>
          <w:tcPr>
            <w:tcW w:w="992" w:type="dxa"/>
            <w:vAlign w:val="center"/>
          </w:tcPr>
          <w:p w14:paraId="3FFB2937" w14:textId="77777777" w:rsidR="000320D9" w:rsidRPr="00E27307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2169092F" w14:textId="77777777" w:rsidR="000320D9" w:rsidRDefault="000320D9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14:paraId="5592209F" w14:textId="77777777" w:rsidR="000320D9" w:rsidRPr="003555B5" w:rsidRDefault="000320D9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4.2.15</w:t>
            </w:r>
          </w:p>
        </w:tc>
      </w:tr>
      <w:tr w:rsidR="000320D9" w:rsidRPr="003555B5" w14:paraId="69AC2CF1" w14:textId="77777777">
        <w:tc>
          <w:tcPr>
            <w:tcW w:w="1408" w:type="dxa"/>
            <w:vAlign w:val="center"/>
          </w:tcPr>
          <w:p w14:paraId="5C03ED28" w14:textId="77777777" w:rsidR="000320D9" w:rsidRPr="00E27307" w:rsidRDefault="00E2730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rFonts w:eastAsiaTheme="minorHAnsi"/>
                <w:b/>
              </w:rPr>
              <w:t>C</w:t>
            </w:r>
            <w:r w:rsidR="003D5A7D">
              <w:rPr>
                <w:rFonts w:eastAsiaTheme="minorHAnsi"/>
                <w:b/>
              </w:rPr>
              <w:t>hương 5</w:t>
            </w:r>
          </w:p>
        </w:tc>
        <w:tc>
          <w:tcPr>
            <w:tcW w:w="4683" w:type="dxa"/>
            <w:vAlign w:val="center"/>
          </w:tcPr>
          <w:p w14:paraId="1DAE0408" w14:textId="77777777" w:rsidR="000320D9" w:rsidRPr="008B564A" w:rsidRDefault="00E27307" w:rsidP="008B564A">
            <w:pPr>
              <w:widowControl w:val="0"/>
              <w:spacing w:line="320" w:lineRule="atLeast"/>
              <w:contextualSpacing/>
              <w:jc w:val="center"/>
              <w:rPr>
                <w:rFonts w:eastAsiaTheme="minorHAnsi"/>
                <w:b/>
                <w:sz w:val="24"/>
                <w:szCs w:val="24"/>
              </w:rPr>
            </w:pPr>
            <w:r>
              <w:rPr>
                <w:rFonts w:eastAsiaTheme="minorHAnsi"/>
                <w:b/>
                <w:sz w:val="24"/>
                <w:szCs w:val="24"/>
              </w:rPr>
              <w:t>P</w:t>
            </w:r>
            <w:r w:rsidRPr="00E27307">
              <w:rPr>
                <w:rFonts w:eastAsiaTheme="minorHAnsi"/>
                <w:b/>
                <w:sz w:val="24"/>
                <w:szCs w:val="24"/>
              </w:rPr>
              <w:t xml:space="preserve">hần mềm trình chiếu </w:t>
            </w:r>
            <w:r>
              <w:rPr>
                <w:rFonts w:eastAsiaTheme="minorHAnsi"/>
                <w:b/>
                <w:sz w:val="24"/>
                <w:szCs w:val="24"/>
              </w:rPr>
              <w:t>M</w:t>
            </w:r>
            <w:r w:rsidRPr="00E27307">
              <w:rPr>
                <w:rFonts w:eastAsiaTheme="minorHAnsi"/>
                <w:b/>
                <w:sz w:val="24"/>
                <w:szCs w:val="24"/>
              </w:rPr>
              <w:t xml:space="preserve">icrosoft </w:t>
            </w:r>
            <w:r>
              <w:rPr>
                <w:rFonts w:eastAsiaTheme="minorHAnsi"/>
                <w:b/>
                <w:sz w:val="24"/>
                <w:szCs w:val="24"/>
              </w:rPr>
              <w:t>P</w:t>
            </w:r>
            <w:r w:rsidRPr="00E27307">
              <w:rPr>
                <w:rFonts w:eastAsiaTheme="minorHAnsi"/>
                <w:b/>
                <w:sz w:val="24"/>
                <w:szCs w:val="24"/>
              </w:rPr>
              <w:t>owerpoint</w:t>
            </w:r>
          </w:p>
        </w:tc>
        <w:tc>
          <w:tcPr>
            <w:tcW w:w="992" w:type="dxa"/>
            <w:vAlign w:val="center"/>
          </w:tcPr>
          <w:p w14:paraId="37DD5AFB" w14:textId="77777777" w:rsidR="000320D9" w:rsidRPr="003555B5" w:rsidRDefault="00FF7F4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14:paraId="41F8323D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320D9" w:rsidRPr="003555B5" w14:paraId="63DEFE17" w14:textId="77777777">
        <w:tc>
          <w:tcPr>
            <w:tcW w:w="1408" w:type="dxa"/>
            <w:vAlign w:val="center"/>
          </w:tcPr>
          <w:p w14:paraId="0D451124" w14:textId="77777777" w:rsidR="000320D9" w:rsidRPr="00F91433" w:rsidRDefault="008B564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1</w:t>
            </w:r>
          </w:p>
        </w:tc>
        <w:tc>
          <w:tcPr>
            <w:tcW w:w="4683" w:type="dxa"/>
            <w:vAlign w:val="center"/>
          </w:tcPr>
          <w:p w14:paraId="2DAF41A9" w14:textId="77777777" w:rsidR="008B564A" w:rsidRDefault="008B564A" w:rsidP="008B564A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Tạo mới, mở và đóng một bài trình bày bản</w:t>
            </w:r>
          </w:p>
          <w:p w14:paraId="3776B0FC" w14:textId="77777777" w:rsidR="008B564A" w:rsidRDefault="008B564A" w:rsidP="008B564A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Soạn thảo một bài trình bày</w:t>
            </w:r>
          </w:p>
          <w:p w14:paraId="5F707D0D" w14:textId="77777777" w:rsidR="008B564A" w:rsidRDefault="008B564A" w:rsidP="008B564A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Tạo các hiệu ứng trình diễn cho bài trình bày</w:t>
            </w:r>
          </w:p>
          <w:p w14:paraId="797A3CD4" w14:textId="77777777" w:rsidR="000320D9" w:rsidRPr="008B564A" w:rsidRDefault="008B564A" w:rsidP="008B564A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Lưu bài trình bày</w:t>
            </w:r>
          </w:p>
        </w:tc>
        <w:tc>
          <w:tcPr>
            <w:tcW w:w="992" w:type="dxa"/>
            <w:vAlign w:val="center"/>
          </w:tcPr>
          <w:p w14:paraId="617C7A70" w14:textId="77777777" w:rsidR="000320D9" w:rsidRPr="00A02A40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7F720A67" w14:textId="77777777" w:rsidR="00734F88" w:rsidRDefault="00734F88" w:rsidP="00734F8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4.1.6</w:t>
            </w:r>
          </w:p>
          <w:p w14:paraId="55060AF3" w14:textId="77777777" w:rsidR="000320D9" w:rsidRPr="003555B5" w:rsidRDefault="00734F88" w:rsidP="00734F8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4.2.16</w:t>
            </w:r>
          </w:p>
        </w:tc>
      </w:tr>
    </w:tbl>
    <w:p w14:paraId="7CC6B52F" w14:textId="77777777" w:rsidR="00744C77" w:rsidRPr="003555B5" w:rsidRDefault="00744C77" w:rsidP="0025128C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Phương pháp giảng dạy</w:t>
      </w:r>
    </w:p>
    <w:p w14:paraId="6E21BD70" w14:textId="77777777" w:rsidR="00D171C9" w:rsidRDefault="003F7694" w:rsidP="00296F71">
      <w:pPr>
        <w:pStyle w:val="ListParagraph"/>
        <w:spacing w:before="120"/>
        <w:ind w:left="567" w:hanging="238"/>
        <w:jc w:val="both"/>
        <w:rPr>
          <w:bCs/>
          <w:color w:val="000000"/>
        </w:rPr>
      </w:pPr>
      <w:r w:rsidRPr="003555B5">
        <w:rPr>
          <w:bCs/>
          <w:color w:val="000000"/>
        </w:rPr>
        <w:t xml:space="preserve">- Giảng dạy lý thuyết </w:t>
      </w:r>
      <w:r w:rsidR="00B0168E">
        <w:rPr>
          <w:bCs/>
          <w:color w:val="000000"/>
        </w:rPr>
        <w:t>kết hợp bài tập</w:t>
      </w:r>
      <w:r w:rsidR="009443BD">
        <w:rPr>
          <w:bCs/>
          <w:color w:val="000000"/>
        </w:rPr>
        <w:t xml:space="preserve"> và thực hành</w:t>
      </w:r>
    </w:p>
    <w:p w14:paraId="1F6D6B26" w14:textId="77777777" w:rsidR="00B0168E" w:rsidRPr="00B0168E" w:rsidRDefault="00B0168E" w:rsidP="00296F71">
      <w:pPr>
        <w:pStyle w:val="ListParagraph"/>
        <w:spacing w:before="120"/>
        <w:ind w:left="567" w:hanging="238"/>
        <w:jc w:val="both"/>
        <w:rPr>
          <w:bCs/>
          <w:color w:val="000000"/>
        </w:rPr>
      </w:pPr>
      <w:r>
        <w:rPr>
          <w:bCs/>
          <w:color w:val="000000"/>
        </w:rPr>
        <w:t xml:space="preserve">- </w:t>
      </w:r>
      <w:r w:rsidRPr="00B0168E">
        <w:rPr>
          <w:bCs/>
          <w:color w:val="000000"/>
        </w:rPr>
        <w:t>Áp dụng phương pháp giảng dạy theo module </w:t>
      </w:r>
    </w:p>
    <w:p w14:paraId="43B45537" w14:textId="77777777" w:rsidR="00744C77" w:rsidRPr="003555B5" w:rsidRDefault="00744C77" w:rsidP="0025128C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Nhiệm vụ của sinh </w:t>
      </w:r>
    </w:p>
    <w:p w14:paraId="7835F299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48A8CCB2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0EC19EE9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14:paraId="34FA06BE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76E18667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14:paraId="44EE2663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14:paraId="7F437F4D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14:paraId="5B7796EC" w14:textId="77777777" w:rsidR="00744C77" w:rsidRPr="003555B5" w:rsidRDefault="00744C77" w:rsidP="00221C8D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15E5AF95" w14:textId="77777777" w:rsidR="00744C77" w:rsidRPr="003555B5" w:rsidRDefault="00744C77" w:rsidP="00DB2006">
      <w:pPr>
        <w:pStyle w:val="BodyText2"/>
        <w:numPr>
          <w:ilvl w:val="1"/>
          <w:numId w:val="6"/>
        </w:numPr>
        <w:spacing w:before="120" w:line="240" w:lineRule="auto"/>
        <w:ind w:hanging="45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278DA46C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7FE98D09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686A65B0" w14:textId="77777777" w:rsidTr="00665547">
        <w:tc>
          <w:tcPr>
            <w:tcW w:w="564" w:type="dxa"/>
            <w:shd w:val="clear" w:color="auto" w:fill="auto"/>
          </w:tcPr>
          <w:p w14:paraId="3DD48F40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1E886331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71521994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75AC273E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14:paraId="75F073BD" w14:textId="77777777" w:rsidTr="00665547">
        <w:tc>
          <w:tcPr>
            <w:tcW w:w="564" w:type="dxa"/>
            <w:shd w:val="clear" w:color="auto" w:fill="auto"/>
            <w:vAlign w:val="center"/>
          </w:tcPr>
          <w:p w14:paraId="54CC0DFE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341A92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90436BA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B488CA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14:paraId="10D1AD82" w14:textId="77777777" w:rsidTr="00665547">
        <w:tc>
          <w:tcPr>
            <w:tcW w:w="564" w:type="dxa"/>
            <w:shd w:val="clear" w:color="auto" w:fill="auto"/>
            <w:vAlign w:val="center"/>
          </w:tcPr>
          <w:p w14:paraId="24950901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487423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03B2B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ECBB1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14:paraId="0F260C0E" w14:textId="77777777" w:rsidTr="00665547">
        <w:tc>
          <w:tcPr>
            <w:tcW w:w="564" w:type="dxa"/>
            <w:shd w:val="clear" w:color="auto" w:fill="auto"/>
            <w:vAlign w:val="center"/>
          </w:tcPr>
          <w:p w14:paraId="56FA1364" w14:textId="77777777" w:rsidR="00665547" w:rsidRPr="003555B5" w:rsidRDefault="00E221FA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2C6C1E3" w14:textId="77777777" w:rsidR="00665547" w:rsidRPr="003555B5" w:rsidRDefault="00665547" w:rsidP="00E221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thực hành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09042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221FA">
              <w:rPr>
                <w:bCs/>
                <w:color w:val="000000"/>
                <w:sz w:val="24"/>
                <w:szCs w:val="24"/>
                <w:lang w:val="nl-NL"/>
              </w:rPr>
              <w:t>Kiểm tra kỹ năng thực hành</w:t>
            </w:r>
          </w:p>
          <w:p w14:paraId="2AF0E1C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11423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 w14:paraId="3AAE1FAC" w14:textId="77777777" w:rsidTr="00665547">
        <w:tc>
          <w:tcPr>
            <w:tcW w:w="564" w:type="dxa"/>
            <w:shd w:val="clear" w:color="auto" w:fill="auto"/>
            <w:vAlign w:val="center"/>
          </w:tcPr>
          <w:p w14:paraId="41A92112" w14:textId="77777777" w:rsidR="00665547" w:rsidRPr="003555B5" w:rsidRDefault="00E221FA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0667AE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468658D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0C3223" w14:textId="77777777" w:rsidR="00665547" w:rsidRPr="003555B5" w:rsidRDefault="00665547" w:rsidP="0088665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88665F">
              <w:rPr>
                <w:bCs/>
                <w:color w:val="000000"/>
                <w:sz w:val="24"/>
                <w:szCs w:val="24"/>
                <w:lang w:val="nl-NL"/>
              </w:rPr>
              <w:t>Kiểm tra trên máy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C3B5D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14:paraId="77CD1AC3" w14:textId="77777777" w:rsidTr="00665547">
        <w:tc>
          <w:tcPr>
            <w:tcW w:w="564" w:type="dxa"/>
            <w:shd w:val="clear" w:color="auto" w:fill="auto"/>
            <w:vAlign w:val="center"/>
          </w:tcPr>
          <w:p w14:paraId="4501EEDD" w14:textId="77777777" w:rsidR="00665547" w:rsidRPr="003555B5" w:rsidRDefault="00E221FA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63564E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96D0333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E221F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E221FA">
              <w:rPr>
                <w:bCs/>
                <w:color w:val="000000"/>
                <w:sz w:val="24"/>
                <w:szCs w:val="24"/>
                <w:lang w:val="nl-NL"/>
              </w:rPr>
              <w:t xml:space="preserve">60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6620C385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11F9B93C" w14:textId="77777777"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3443E633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BE2FD3B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3E199DF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1288A07B" w14:textId="77777777" w:rsidR="00744C77" w:rsidRPr="003555B5" w:rsidRDefault="00744C77" w:rsidP="00DB2006">
      <w:pPr>
        <w:pStyle w:val="BodyText2"/>
        <w:numPr>
          <w:ilvl w:val="1"/>
          <w:numId w:val="6"/>
        </w:numPr>
        <w:spacing w:before="120" w:line="240" w:lineRule="auto"/>
        <w:ind w:hanging="45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1E81490E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60DC64AB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020ED203" w14:textId="77777777" w:rsidR="00744C77" w:rsidRDefault="00744C77" w:rsidP="00221C8D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0D9B610F" w14:textId="77777777" w:rsidR="000964D8" w:rsidRDefault="000964D8" w:rsidP="000964D8">
      <w:pPr>
        <w:pStyle w:val="Default"/>
        <w:widowControl w:val="0"/>
        <w:numPr>
          <w:ilvl w:val="0"/>
          <w:numId w:val="29"/>
        </w:numPr>
        <w:spacing w:line="320" w:lineRule="atLeast"/>
        <w:ind w:left="426" w:hanging="426"/>
        <w:contextualSpacing/>
        <w:jc w:val="both"/>
        <w:rPr>
          <w:spacing w:val="-6"/>
        </w:rPr>
      </w:pPr>
      <w:r>
        <w:rPr>
          <w:spacing w:val="-6"/>
        </w:rPr>
        <w:t xml:space="preserve">Bộ môn Tin học cơ bản, </w:t>
      </w:r>
      <w:r w:rsidRPr="00B07B74">
        <w:rPr>
          <w:i/>
          <w:spacing w:val="-6"/>
        </w:rPr>
        <w:t>Bài giảng Tin học đại cương</w:t>
      </w:r>
      <w:r>
        <w:rPr>
          <w:spacing w:val="-6"/>
        </w:rPr>
        <w:t xml:space="preserve">, </w:t>
      </w:r>
      <w:r w:rsidRPr="00B84ADC">
        <w:rPr>
          <w:spacing w:val="-6"/>
        </w:rPr>
        <w:t>Trường đại học Mỏ - Địa Chấ</w:t>
      </w:r>
      <w:r>
        <w:rPr>
          <w:spacing w:val="-6"/>
        </w:rPr>
        <w:t>t, 2017</w:t>
      </w:r>
    </w:p>
    <w:p w14:paraId="1CE7371F" w14:textId="77777777" w:rsidR="00B07B74" w:rsidRPr="00B07B74" w:rsidRDefault="00B07B74" w:rsidP="00BF6197">
      <w:pPr>
        <w:pStyle w:val="Default"/>
        <w:widowControl w:val="0"/>
        <w:numPr>
          <w:ilvl w:val="0"/>
          <w:numId w:val="29"/>
        </w:numPr>
        <w:spacing w:line="320" w:lineRule="atLeast"/>
        <w:ind w:left="426" w:hanging="426"/>
        <w:contextualSpacing/>
        <w:jc w:val="both"/>
        <w:rPr>
          <w:spacing w:val="-6"/>
        </w:rPr>
      </w:pPr>
      <w:r>
        <w:rPr>
          <w:spacing w:val="-6"/>
        </w:rPr>
        <w:t xml:space="preserve">IIG Việt </w:t>
      </w:r>
      <w:proofErr w:type="gramStart"/>
      <w:r>
        <w:rPr>
          <w:spacing w:val="-6"/>
        </w:rPr>
        <w:t>Nam</w:t>
      </w:r>
      <w:r w:rsidRPr="00B07B74">
        <w:rPr>
          <w:spacing w:val="-6"/>
        </w:rPr>
        <w:t xml:space="preserve">, </w:t>
      </w:r>
      <w:r>
        <w:rPr>
          <w:spacing w:val="-6"/>
        </w:rPr>
        <w:t xml:space="preserve"> </w:t>
      </w:r>
      <w:r w:rsidRPr="00B07B74">
        <w:rPr>
          <w:i/>
          <w:spacing w:val="-6"/>
        </w:rPr>
        <w:t>IC</w:t>
      </w:r>
      <w:proofErr w:type="gramEnd"/>
      <w:r w:rsidRPr="00B07B74">
        <w:rPr>
          <w:i/>
          <w:spacing w:val="-6"/>
        </w:rPr>
        <w:t>3 GS4-Sử dụng Windows 7 và Microsoft Office 2010: Máy tính Căn bản</w:t>
      </w:r>
      <w:r w:rsidRPr="00B07B74">
        <w:rPr>
          <w:spacing w:val="-6"/>
        </w:rPr>
        <w:t xml:space="preserve">, NXB </w:t>
      </w:r>
      <w:r>
        <w:rPr>
          <w:spacing w:val="-6"/>
        </w:rPr>
        <w:t>Tổng hợp Thành phố Hồ Chí Minh, 2014</w:t>
      </w:r>
    </w:p>
    <w:p w14:paraId="6D3A735B" w14:textId="77777777" w:rsidR="00B07B74" w:rsidRPr="00B07B74" w:rsidRDefault="00B07B74" w:rsidP="00BF6197">
      <w:pPr>
        <w:pStyle w:val="Default"/>
        <w:widowControl w:val="0"/>
        <w:numPr>
          <w:ilvl w:val="0"/>
          <w:numId w:val="29"/>
        </w:numPr>
        <w:spacing w:line="320" w:lineRule="atLeast"/>
        <w:ind w:left="426" w:hanging="426"/>
        <w:contextualSpacing/>
        <w:jc w:val="both"/>
        <w:rPr>
          <w:spacing w:val="-6"/>
        </w:rPr>
      </w:pPr>
      <w:r w:rsidRPr="00B07B74">
        <w:rPr>
          <w:spacing w:val="-6"/>
        </w:rPr>
        <w:t xml:space="preserve">IIG Việt Nam, </w:t>
      </w:r>
      <w:r w:rsidRPr="00B07B74">
        <w:rPr>
          <w:i/>
          <w:spacing w:val="-6"/>
        </w:rPr>
        <w:t>IC3 GS4-Sử dụng Windows 7 và Microsoft Office 2010: Các ứng dụng chủ chốt</w:t>
      </w:r>
      <w:r w:rsidRPr="00B07B74">
        <w:rPr>
          <w:spacing w:val="-6"/>
        </w:rPr>
        <w:t xml:space="preserve">, NXB </w:t>
      </w:r>
      <w:r>
        <w:rPr>
          <w:spacing w:val="-6"/>
        </w:rPr>
        <w:t>Tổng hợp Thành phố Hồ Chí Minh, 2014</w:t>
      </w:r>
    </w:p>
    <w:p w14:paraId="766854C1" w14:textId="77777777" w:rsidR="00B07B74" w:rsidRDefault="00B07B74" w:rsidP="00BF6197">
      <w:pPr>
        <w:pStyle w:val="Default"/>
        <w:widowControl w:val="0"/>
        <w:numPr>
          <w:ilvl w:val="0"/>
          <w:numId w:val="29"/>
        </w:numPr>
        <w:spacing w:line="320" w:lineRule="atLeast"/>
        <w:ind w:left="426" w:hanging="426"/>
        <w:contextualSpacing/>
        <w:jc w:val="both"/>
        <w:rPr>
          <w:spacing w:val="-6"/>
        </w:rPr>
      </w:pPr>
      <w:r w:rsidRPr="00B07B74">
        <w:rPr>
          <w:spacing w:val="-6"/>
        </w:rPr>
        <w:t xml:space="preserve">IIG Việt Nam, </w:t>
      </w:r>
      <w:r w:rsidRPr="00B07B74">
        <w:rPr>
          <w:i/>
          <w:spacing w:val="-6"/>
        </w:rPr>
        <w:t>IC3 GS4-Sử dụng Windows 7 và Microsoft Office 2010: Cuộc sống trực tuyến</w:t>
      </w:r>
      <w:r w:rsidRPr="00B07B74">
        <w:rPr>
          <w:spacing w:val="-6"/>
        </w:rPr>
        <w:t>, NXB Tổng hợp Thành phố Hồ Chí</w:t>
      </w:r>
      <w:r>
        <w:rPr>
          <w:spacing w:val="-6"/>
        </w:rPr>
        <w:t xml:space="preserve"> Minh, 2014</w:t>
      </w:r>
    </w:p>
    <w:p w14:paraId="32C0DD5F" w14:textId="77777777" w:rsidR="00812320" w:rsidRPr="00BF6197" w:rsidRDefault="00812320" w:rsidP="00812320">
      <w:pPr>
        <w:pStyle w:val="Default"/>
        <w:widowControl w:val="0"/>
        <w:numPr>
          <w:ilvl w:val="0"/>
          <w:numId w:val="29"/>
        </w:numPr>
        <w:spacing w:line="320" w:lineRule="atLeast"/>
        <w:ind w:left="426" w:hanging="426"/>
        <w:contextualSpacing/>
        <w:jc w:val="both"/>
        <w:rPr>
          <w:rStyle w:val="fontstyle01"/>
          <w:rFonts w:ascii="Times New Roman" w:hAnsi="Times New Roman"/>
          <w:spacing w:val="-6"/>
        </w:rPr>
      </w:pPr>
      <w:r>
        <w:rPr>
          <w:rStyle w:val="fontstyle01"/>
        </w:rPr>
        <w:t xml:space="preserve">Trí Việt – Hà Thành, </w:t>
      </w:r>
      <w:r>
        <w:rPr>
          <w:rStyle w:val="fontstyle21"/>
        </w:rPr>
        <w:t>Tin học văn phòng 2010 – Tự học Microsoft Excel 2010</w:t>
      </w:r>
      <w:r>
        <w:rPr>
          <w:rStyle w:val="fontstyle01"/>
        </w:rPr>
        <w:t>, NXB Văn</w:t>
      </w:r>
      <w:r>
        <w:rPr>
          <w:rFonts w:ascii="TimesNewRoman" w:hAnsi="TimesNewRoman"/>
        </w:rPr>
        <w:br/>
      </w:r>
      <w:r>
        <w:rPr>
          <w:rStyle w:val="fontstyle01"/>
        </w:rPr>
        <w:t>hóa Thông tin, 2012</w:t>
      </w:r>
    </w:p>
    <w:p w14:paraId="3F40D716" w14:textId="5856037B" w:rsidR="00723D9F" w:rsidRDefault="00812320" w:rsidP="00C0210B">
      <w:pPr>
        <w:pStyle w:val="Default"/>
        <w:widowControl w:val="0"/>
        <w:numPr>
          <w:ilvl w:val="0"/>
          <w:numId w:val="29"/>
        </w:numPr>
        <w:tabs>
          <w:tab w:val="center" w:pos="1985"/>
          <w:tab w:val="center" w:pos="7088"/>
        </w:tabs>
        <w:spacing w:line="320" w:lineRule="atLeast"/>
        <w:ind w:left="426" w:hanging="426"/>
        <w:contextualSpacing/>
        <w:jc w:val="both"/>
      </w:pPr>
      <w:r>
        <w:rPr>
          <w:rStyle w:val="fontstyle01"/>
        </w:rPr>
        <w:t xml:space="preserve">Trí Việt – Hà Thành, </w:t>
      </w:r>
      <w:r>
        <w:rPr>
          <w:rStyle w:val="fontstyle21"/>
        </w:rPr>
        <w:t>Tin học văn phòng 2010 – Tự học Microsoft Word 2010</w:t>
      </w:r>
      <w:r>
        <w:rPr>
          <w:rStyle w:val="fontstyle01"/>
        </w:rPr>
        <w:t xml:space="preserve">, NXB Hồng </w:t>
      </w:r>
      <w:r>
        <w:rPr>
          <w:rStyle w:val="fontstyle01"/>
        </w:rPr>
        <w:lastRenderedPageBreak/>
        <w:t>Bàng, 2011.</w:t>
      </w:r>
    </w:p>
    <w:p w14:paraId="358843D5" w14:textId="77777777" w:rsidR="00FF7F45" w:rsidRPr="003555B5" w:rsidRDefault="00FF7F45" w:rsidP="00FF7F45">
      <w:pPr>
        <w:pStyle w:val="BodyText2"/>
        <w:numPr>
          <w:ilvl w:val="0"/>
          <w:numId w:val="30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14:paraId="479F0644" w14:textId="77777777" w:rsidR="00FF7F45" w:rsidRPr="003555B5" w:rsidRDefault="00FF7F45" w:rsidP="00FF7F45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28"/>
        <w:gridCol w:w="900"/>
        <w:gridCol w:w="720"/>
        <w:gridCol w:w="810"/>
        <w:gridCol w:w="2722"/>
      </w:tblGrid>
      <w:tr w:rsidR="00FF7F45" w:rsidRPr="003555B5" w14:paraId="35CD97A2" w14:textId="77777777" w:rsidTr="00FF7F45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3AC027E9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328" w:type="dxa"/>
            <w:shd w:val="clear" w:color="auto" w:fill="auto"/>
            <w:vAlign w:val="center"/>
          </w:tcPr>
          <w:p w14:paraId="78C7DAE0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24BD49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20" w:type="dxa"/>
            <w:vAlign w:val="center"/>
          </w:tcPr>
          <w:p w14:paraId="6A7E6160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0D6A8123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9E8C659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020E2BBD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B0983F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FF7F45" w:rsidRPr="003555B5" w14:paraId="2FE7C798" w14:textId="77777777" w:rsidTr="00FF7F45">
        <w:trPr>
          <w:trHeight w:val="6347"/>
        </w:trPr>
        <w:tc>
          <w:tcPr>
            <w:tcW w:w="830" w:type="dxa"/>
            <w:shd w:val="clear" w:color="auto" w:fill="auto"/>
            <w:vAlign w:val="center"/>
          </w:tcPr>
          <w:p w14:paraId="2B3EFE3D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AAC4294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328" w:type="dxa"/>
            <w:shd w:val="clear" w:color="auto" w:fill="auto"/>
          </w:tcPr>
          <w:p w14:paraId="2D82E821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22080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 Máy tính và mạng máy tính</w:t>
            </w:r>
          </w:p>
          <w:p w14:paraId="121014F4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Lý thuyết</w:t>
            </w:r>
          </w:p>
          <w:p w14:paraId="0E009BC0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28293D">
              <w:t xml:space="preserve">1.1. </w:t>
            </w:r>
            <w:r>
              <w:t>Máy tính điện tử</w:t>
            </w:r>
          </w:p>
          <w:p w14:paraId="4863D6B0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1.1.1. Phân loại máy tính điện tử</w:t>
            </w:r>
          </w:p>
          <w:p w14:paraId="392FF1C8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1.1.2. Cấu tạo của máy tính</w:t>
            </w:r>
          </w:p>
          <w:p w14:paraId="7F5B694F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1.1.3. Phần mềm máy tính</w:t>
            </w:r>
          </w:p>
          <w:p w14:paraId="70E3EBDD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1.1.4. Hệ đếm</w:t>
            </w:r>
          </w:p>
          <w:p w14:paraId="72DC7A56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1.1.5. Biểu diễn thông tin trong máy tính</w:t>
            </w:r>
          </w:p>
          <w:p w14:paraId="0F4E3B98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1.2. Mạng máy tính</w:t>
            </w:r>
          </w:p>
          <w:p w14:paraId="4750DD8E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1.2.1. Phân loại mạng máy tính</w:t>
            </w:r>
          </w:p>
          <w:p w14:paraId="0450784A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1.2</w:t>
            </w:r>
            <w:r w:rsidRPr="00541EB2">
              <w:t>.</w:t>
            </w:r>
            <w:r>
              <w:t>2.</w:t>
            </w:r>
            <w:r w:rsidRPr="00541EB2">
              <w:t xml:space="preserve"> Các dịch vụ thông </w:t>
            </w:r>
            <w:r>
              <w:t>dụng</w:t>
            </w:r>
            <w:r w:rsidRPr="00541EB2">
              <w:t xml:space="preserve"> trên Internet</w:t>
            </w:r>
          </w:p>
          <w:p w14:paraId="1E237159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1.2</w:t>
            </w:r>
            <w:r w:rsidRPr="00541EB2">
              <w:t>.</w:t>
            </w:r>
            <w:r>
              <w:t>3.</w:t>
            </w:r>
            <w:r w:rsidRPr="00541EB2">
              <w:t xml:space="preserve"> Các chức năng cơ bản của trình duyệt</w:t>
            </w:r>
          </w:p>
          <w:p w14:paraId="50C01B3A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1.2</w:t>
            </w:r>
            <w:r w:rsidRPr="00541EB2">
              <w:t>.</w:t>
            </w:r>
            <w:r>
              <w:t>4.</w:t>
            </w:r>
            <w:r w:rsidRPr="00541EB2">
              <w:t xml:space="preserve"> Tìm kiếm thông tin trên Internet</w:t>
            </w:r>
          </w:p>
          <w:p w14:paraId="74E16D3D" w14:textId="77777777" w:rsidR="00FF7F45" w:rsidRPr="00CA112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t>1.2</w:t>
            </w:r>
            <w:r w:rsidRPr="00541EB2">
              <w:t>.</w:t>
            </w:r>
            <w:r>
              <w:t>5. T</w:t>
            </w:r>
            <w:r w:rsidRPr="00541EB2">
              <w:t>hư điện tử</w:t>
            </w:r>
          </w:p>
        </w:tc>
        <w:tc>
          <w:tcPr>
            <w:tcW w:w="900" w:type="dxa"/>
            <w:shd w:val="clear" w:color="auto" w:fill="auto"/>
          </w:tcPr>
          <w:p w14:paraId="0728AFF4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14:paraId="3EF2E19B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0" w:type="dxa"/>
          </w:tcPr>
          <w:p w14:paraId="06C5D978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6F34821E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4C70BB93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8C7DA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ọc chương 1,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6677BAAE" w14:textId="20FDA61F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ọc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1A417FCD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DD0A61A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  <w:p w14:paraId="288109FD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96900E1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C53AD00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120BD2E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00661EF" w14:textId="77777777" w:rsidR="00FF7F45" w:rsidRPr="006D2734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F7F45" w:rsidRPr="003555B5" w14:paraId="1835BBAB" w14:textId="77777777" w:rsidTr="00FF7F4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69E0EDC7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328" w:type="dxa"/>
            <w:shd w:val="clear" w:color="auto" w:fill="auto"/>
          </w:tcPr>
          <w:p w14:paraId="750EEA25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22080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 Máy tính và mạng máy tính</w:t>
            </w:r>
          </w:p>
          <w:p w14:paraId="58397B23" w14:textId="77777777" w:rsidR="00FF7F45" w:rsidRPr="0094073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940735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Thực hành</w:t>
            </w:r>
          </w:p>
          <w:p w14:paraId="3035C48F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Bài 1</w:t>
            </w:r>
          </w:p>
          <w:p w14:paraId="19C2696F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Bài 2</w:t>
            </w:r>
          </w:p>
          <w:p w14:paraId="525385BD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2: </w:t>
            </w:r>
            <w:r w:rsidRPr="00C22080">
              <w:rPr>
                <w:b/>
                <w:bCs/>
                <w:color w:val="000000"/>
                <w:sz w:val="24"/>
                <w:szCs w:val="24"/>
                <w:lang w:val="nl-NL"/>
              </w:rPr>
              <w:t>Hệ điều hành windows</w:t>
            </w:r>
          </w:p>
          <w:p w14:paraId="693E8943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Lý thuyết</w:t>
            </w:r>
          </w:p>
          <w:p w14:paraId="1F24B4DF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2.1. Tổng quan về hệ điều hành</w:t>
            </w:r>
          </w:p>
          <w:p w14:paraId="5E3B8735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2.2.</w:t>
            </w:r>
            <w:r w:rsidRPr="00541EB2">
              <w:t xml:space="preserve"> </w:t>
            </w:r>
            <w:r>
              <w:t>Quản lí tệp tin và thư mục</w:t>
            </w:r>
          </w:p>
          <w:p w14:paraId="2CBEDEF0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2.3.</w:t>
            </w:r>
            <w:r w:rsidRPr="00541EB2">
              <w:t xml:space="preserve"> </w:t>
            </w:r>
            <w:r>
              <w:t xml:space="preserve">Sử dụng </w:t>
            </w:r>
            <w:r w:rsidRPr="00541EB2">
              <w:t>Control Panel</w:t>
            </w:r>
          </w:p>
          <w:p w14:paraId="317B5922" w14:textId="77777777" w:rsidR="00FF7F45" w:rsidRPr="00B16167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 xml:space="preserve">2.3.1. </w:t>
            </w:r>
            <w:r w:rsidRPr="00B16167">
              <w:t>Chế độ hiển thị</w:t>
            </w:r>
          </w:p>
          <w:p w14:paraId="64172CD0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2.3</w:t>
            </w:r>
            <w:r w:rsidRPr="00B16167">
              <w:t>.2. Thay đổi giao diện màn hình nền</w:t>
            </w:r>
          </w:p>
          <w:p w14:paraId="681F21FE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 xml:space="preserve">2.3.3. </w:t>
            </w:r>
            <w:r w:rsidRPr="00B16167">
              <w:t xml:space="preserve">Thay đổi </w:t>
            </w:r>
            <w:r>
              <w:t>ngày giờ</w:t>
            </w:r>
          </w:p>
          <w:p w14:paraId="0D6805D6" w14:textId="77777777" w:rsidR="00FF7F45" w:rsidRPr="00B16167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 xml:space="preserve">2.3.4. </w:t>
            </w:r>
            <w:r w:rsidRPr="00B16167">
              <w:t>Cài đặt font chữ</w:t>
            </w:r>
          </w:p>
          <w:p w14:paraId="6AB4A02E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2.3.5. Quản lý</w:t>
            </w:r>
            <w:r w:rsidRPr="00B16167">
              <w:t xml:space="preserve"> các chương trình đã cài đặt</w:t>
            </w:r>
          </w:p>
          <w:p w14:paraId="2E7202D1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2.3.6. Quản lí hệ thống</w:t>
            </w:r>
          </w:p>
          <w:p w14:paraId="66E2DA4C" w14:textId="77777777" w:rsidR="00FF7F45" w:rsidRPr="00B16167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lastRenderedPageBreak/>
              <w:t>2.3.7. Quản lý người dùng</w:t>
            </w:r>
          </w:p>
          <w:p w14:paraId="27DD95AA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 xml:space="preserve">2.3.8. </w:t>
            </w:r>
            <w:r w:rsidRPr="00B16167">
              <w:t>Thay đổi thuộc tính vùng miền</w:t>
            </w:r>
          </w:p>
          <w:p w14:paraId="7AC35E7D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t xml:space="preserve">2.3.9. </w:t>
            </w:r>
            <w:r w:rsidRPr="00B16167">
              <w:t>Quản lý máy in</w:t>
            </w:r>
          </w:p>
        </w:tc>
        <w:tc>
          <w:tcPr>
            <w:tcW w:w="900" w:type="dxa"/>
            <w:shd w:val="clear" w:color="auto" w:fill="auto"/>
          </w:tcPr>
          <w:p w14:paraId="340CE968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720" w:type="dxa"/>
          </w:tcPr>
          <w:p w14:paraId="6E630854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68437EA4" w14:textId="77777777" w:rsidR="00FF7F45" w:rsidRDefault="00795C88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0, 5</w:t>
            </w:r>
          </w:p>
          <w:p w14:paraId="005E4ACD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C683932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566F8C7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A62A257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4FAB85A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17F18E1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3EA54D1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FC4B11D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818B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tài liệu [4]</w:t>
            </w:r>
          </w:p>
          <w:p w14:paraId="5535B3CC" w14:textId="77777777" w:rsidR="00FF7F45" w:rsidRPr="006D2734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các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bài tập của Chương 1,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  <w:p w14:paraId="083F6E28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  <w:p w14:paraId="0471AE3B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F7F45" w:rsidRPr="003555B5" w14:paraId="25F2C56C" w14:textId="77777777" w:rsidTr="00FF7F4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606D455E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  <w:r w:rsidR="00E676A1">
              <w:rPr>
                <w:b/>
                <w:bCs/>
                <w:color w:val="000000"/>
                <w:sz w:val="24"/>
                <w:szCs w:val="24"/>
                <w:lang w:val="nl-NL"/>
              </w:rPr>
              <w:t>, 4</w:t>
            </w:r>
          </w:p>
        </w:tc>
        <w:tc>
          <w:tcPr>
            <w:tcW w:w="3328" w:type="dxa"/>
            <w:shd w:val="clear" w:color="auto" w:fill="auto"/>
          </w:tcPr>
          <w:p w14:paraId="5B0B1478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2: </w:t>
            </w:r>
            <w:r w:rsidRPr="00C22080">
              <w:rPr>
                <w:b/>
                <w:bCs/>
                <w:color w:val="000000"/>
                <w:sz w:val="24"/>
                <w:szCs w:val="24"/>
                <w:lang w:val="nl-NL"/>
              </w:rPr>
              <w:t>Hệ điều hành windows</w:t>
            </w:r>
          </w:p>
          <w:p w14:paraId="531D19F5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Thực hành</w:t>
            </w:r>
          </w:p>
          <w:p w14:paraId="1E79A818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Bài 1: </w:t>
            </w:r>
            <w:r w:rsidRPr="00772962">
              <w:rPr>
                <w:bCs/>
                <w:color w:val="000000"/>
                <w:sz w:val="24"/>
                <w:szCs w:val="24"/>
                <w:lang w:val="nl-NL"/>
              </w:rPr>
              <w:t>Tạo hệ thống thư mục, tổ chức lưu trữ, quản lý các tệp.</w:t>
            </w:r>
          </w:p>
          <w:p w14:paraId="3C325D43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Bài 2: </w:t>
            </w:r>
            <w:r w:rsidRPr="00772962">
              <w:rPr>
                <w:bCs/>
                <w:lang w:val="nl-NL"/>
              </w:rPr>
              <w:t>Cấu hình hệ thống</w:t>
            </w:r>
          </w:p>
          <w:p w14:paraId="7330A42F" w14:textId="77777777" w:rsidR="00FF7F45" w:rsidRDefault="00FF7F45" w:rsidP="00FF7F45">
            <w:pPr>
              <w:pStyle w:val="Heading1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spacing w:line="320" w:lineRule="atLeast"/>
              <w:ind w:left="21" w:firstLine="14"/>
              <w:contextualSpacing/>
              <w:jc w:val="left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hương 3 -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H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ệ soạn thảo văn bản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Microsoft W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>ord</w:t>
            </w:r>
          </w:p>
          <w:p w14:paraId="2C179EE7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Lý thuyết</w:t>
            </w:r>
          </w:p>
          <w:p w14:paraId="2137D943" w14:textId="77777777" w:rsidR="00FF7F45" w:rsidRPr="00541EB2" w:rsidRDefault="00FF7F45" w:rsidP="00FF7F45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  <w:lang w:val="pt-BR"/>
              </w:rPr>
            </w:pPr>
            <w:r>
              <w:rPr>
                <w:iCs/>
                <w:color w:val="000000"/>
                <w:sz w:val="24"/>
                <w:szCs w:val="24"/>
                <w:lang w:val="pt-BR"/>
              </w:rPr>
              <w:t>3.1. L</w:t>
            </w:r>
            <w:r w:rsidRPr="00541EB2">
              <w:rPr>
                <w:iCs/>
                <w:color w:val="000000"/>
                <w:sz w:val="24"/>
                <w:szCs w:val="24"/>
                <w:lang w:val="pt-BR"/>
              </w:rPr>
              <w:t>àm quen vớ</w:t>
            </w:r>
            <w:r>
              <w:rPr>
                <w:iCs/>
                <w:color w:val="000000"/>
                <w:sz w:val="24"/>
                <w:szCs w:val="24"/>
                <w:lang w:val="pt-BR"/>
              </w:rPr>
              <w:t>i Microsoft Word</w:t>
            </w:r>
          </w:p>
          <w:p w14:paraId="7696B4E8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>
              <w:rPr>
                <w:lang w:val="pt-BR"/>
              </w:rPr>
              <w:t>3</w:t>
            </w:r>
            <w:r w:rsidRPr="00541EB2">
              <w:rPr>
                <w:lang w:val="pt-BR"/>
              </w:rPr>
              <w:t>.1.</w:t>
            </w:r>
            <w:r>
              <w:rPr>
                <w:lang w:val="pt-BR"/>
              </w:rPr>
              <w:t>1.</w:t>
            </w:r>
            <w:r w:rsidRPr="00541EB2">
              <w:rPr>
                <w:lang w:val="pt-BR"/>
              </w:rPr>
              <w:t xml:space="preserve"> Giới thiệu</w:t>
            </w:r>
          </w:p>
          <w:p w14:paraId="0EA712C2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>
              <w:rPr>
                <w:lang w:val="pt-BR"/>
              </w:rPr>
              <w:t>3</w:t>
            </w:r>
            <w:r w:rsidRPr="00541EB2">
              <w:rPr>
                <w:lang w:val="pt-BR"/>
              </w:rPr>
              <w:t>.</w:t>
            </w:r>
            <w:r>
              <w:rPr>
                <w:lang w:val="pt-BR"/>
              </w:rPr>
              <w:t>1.</w:t>
            </w:r>
            <w:r w:rsidRPr="00541EB2">
              <w:rPr>
                <w:lang w:val="pt-BR"/>
              </w:rPr>
              <w:t>2. Khởi động và kết thúc chương trình</w:t>
            </w:r>
          </w:p>
          <w:p w14:paraId="3A87544C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>
              <w:rPr>
                <w:lang w:val="pt-BR"/>
              </w:rPr>
              <w:t>3.1.3. Màn hình làm việ</w:t>
            </w:r>
            <w:r w:rsidRPr="00541EB2">
              <w:rPr>
                <w:lang w:val="pt-BR"/>
              </w:rPr>
              <w:t>c củ</w:t>
            </w:r>
            <w:r>
              <w:rPr>
                <w:lang w:val="pt-BR"/>
              </w:rPr>
              <w:t>a Word</w:t>
            </w:r>
          </w:p>
          <w:p w14:paraId="74B9CDCF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>
              <w:rPr>
                <w:lang w:val="pt-BR"/>
              </w:rPr>
              <w:t>3</w:t>
            </w:r>
            <w:r w:rsidRPr="00541EB2">
              <w:rPr>
                <w:lang w:val="pt-BR"/>
              </w:rPr>
              <w:t>.</w:t>
            </w:r>
            <w:r>
              <w:rPr>
                <w:lang w:val="pt-BR"/>
              </w:rPr>
              <w:t>1.</w:t>
            </w:r>
            <w:r w:rsidRPr="00541EB2">
              <w:rPr>
                <w:lang w:val="pt-BR"/>
              </w:rPr>
              <w:t>4. Thao tác căn bả</w:t>
            </w:r>
            <w:r>
              <w:rPr>
                <w:lang w:val="pt-BR"/>
              </w:rPr>
              <w:t>n trên Word</w:t>
            </w:r>
          </w:p>
          <w:p w14:paraId="1719751D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>
              <w:rPr>
                <w:lang w:val="pt-BR"/>
              </w:rPr>
              <w:t>3</w:t>
            </w:r>
            <w:r w:rsidRPr="00541EB2">
              <w:rPr>
                <w:lang w:val="pt-BR"/>
              </w:rPr>
              <w:t>.</w:t>
            </w:r>
            <w:r>
              <w:rPr>
                <w:lang w:val="pt-BR"/>
              </w:rPr>
              <w:t>1.</w:t>
            </w:r>
            <w:r w:rsidRPr="00541EB2">
              <w:rPr>
                <w:lang w:val="pt-BR"/>
              </w:rPr>
              <w:t>5. Một số qui tắc soạn thảo văn bản</w:t>
            </w:r>
          </w:p>
          <w:p w14:paraId="46AE9733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</w:t>
            </w:r>
            <w:r w:rsidRPr="00541EB2">
              <w:t>.</w:t>
            </w:r>
            <w:r>
              <w:t>1.</w:t>
            </w:r>
            <w:r w:rsidRPr="00541EB2">
              <w:t>6. Soạn thảo văn bản</w:t>
            </w:r>
          </w:p>
          <w:p w14:paraId="32EB6C2D" w14:textId="77777777" w:rsidR="00FF7F45" w:rsidRPr="00E41693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</w:t>
            </w:r>
            <w:r w:rsidRPr="00541EB2">
              <w:t>.</w:t>
            </w:r>
            <w:r>
              <w:t>1.</w:t>
            </w:r>
            <w:r w:rsidRPr="00541EB2">
              <w:t>7. In ấn</w:t>
            </w:r>
          </w:p>
        </w:tc>
        <w:tc>
          <w:tcPr>
            <w:tcW w:w="900" w:type="dxa"/>
            <w:shd w:val="clear" w:color="auto" w:fill="auto"/>
          </w:tcPr>
          <w:p w14:paraId="0CA1BC5D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20" w:type="dxa"/>
          </w:tcPr>
          <w:p w14:paraId="33C3F03C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7EE40D54" w14:textId="77777777" w:rsidR="00FF7F45" w:rsidRPr="003555B5" w:rsidRDefault="00795C88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0,5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04010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6F0652B1" w14:textId="434BEC9C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ọc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043AC0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609F48EF" w14:textId="77777777" w:rsidR="00FF7F45" w:rsidRPr="006D2734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các bài tập của Chương 2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  <w:p w14:paraId="59BDE3BF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  <w:p w14:paraId="64D6F7F1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F7F45" w:rsidRPr="003555B5" w14:paraId="03FCADCB" w14:textId="77777777" w:rsidTr="00FF7F45">
        <w:trPr>
          <w:trHeight w:val="70"/>
        </w:trPr>
        <w:tc>
          <w:tcPr>
            <w:tcW w:w="830" w:type="dxa"/>
            <w:shd w:val="clear" w:color="auto" w:fill="auto"/>
          </w:tcPr>
          <w:p w14:paraId="6D8C9726" w14:textId="77777777" w:rsidR="00FF7F45" w:rsidRPr="003555B5" w:rsidRDefault="00E676A1" w:rsidP="00E676A1">
            <w:pPr>
              <w:pStyle w:val="BodyText2"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5,  6</w:t>
            </w:r>
            <w:r w:rsidR="009854B5">
              <w:rPr>
                <w:b/>
                <w:bCs/>
                <w:color w:val="000000"/>
                <w:sz w:val="24"/>
                <w:szCs w:val="24"/>
                <w:lang w:val="nl-NL"/>
              </w:rPr>
              <w:t>, 7</w:t>
            </w:r>
          </w:p>
        </w:tc>
        <w:tc>
          <w:tcPr>
            <w:tcW w:w="3328" w:type="dxa"/>
            <w:shd w:val="clear" w:color="auto" w:fill="auto"/>
          </w:tcPr>
          <w:p w14:paraId="458F819E" w14:textId="77777777" w:rsidR="00FF7F45" w:rsidRDefault="00FF7F45" w:rsidP="00FF7F45">
            <w:pPr>
              <w:pStyle w:val="Heading1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spacing w:line="320" w:lineRule="atLeast"/>
              <w:ind w:left="21" w:firstLine="14"/>
              <w:contextualSpacing/>
              <w:jc w:val="left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hương 3 -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H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ệ soạn thảo văn bản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Microsoft W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>ord</w:t>
            </w:r>
          </w:p>
          <w:p w14:paraId="2D6C6B22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Lý thuyết</w:t>
            </w:r>
          </w:p>
          <w:p w14:paraId="3356BDEF" w14:textId="77777777" w:rsidR="00FF7F45" w:rsidRPr="00541EB2" w:rsidRDefault="00FF7F45" w:rsidP="00FF7F45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3.2. Đ</w:t>
            </w:r>
            <w:r w:rsidRPr="00541EB2">
              <w:rPr>
                <w:iCs/>
                <w:color w:val="000000"/>
                <w:sz w:val="24"/>
                <w:szCs w:val="24"/>
              </w:rPr>
              <w:t>ịnh dạng văn bản</w:t>
            </w:r>
          </w:p>
          <w:p w14:paraId="21C157B6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3.2</w:t>
            </w:r>
            <w:r w:rsidRPr="00541EB2">
              <w:t>.1. Định dạng kí tự (font)</w:t>
            </w:r>
          </w:p>
          <w:p w14:paraId="114EAB73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3.2</w:t>
            </w:r>
            <w:r w:rsidRPr="00541EB2">
              <w:t>.2. Định dạng đoạn</w:t>
            </w:r>
          </w:p>
          <w:p w14:paraId="12141573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3.2.</w:t>
            </w:r>
            <w:r w:rsidRPr="00541EB2">
              <w:t>3. Sao chép định dạng</w:t>
            </w:r>
          </w:p>
          <w:p w14:paraId="278798DF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3.2</w:t>
            </w:r>
            <w:r w:rsidRPr="00541EB2">
              <w:t>.4. Đánh số trang</w:t>
            </w:r>
          </w:p>
          <w:p w14:paraId="1800706A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3.2</w:t>
            </w:r>
            <w:r w:rsidRPr="00541EB2">
              <w:t>.5. Tạo tiêu đề đầu và cuối trang (Header and Footer)</w:t>
            </w:r>
          </w:p>
          <w:p w14:paraId="63E55E55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3.2</w:t>
            </w:r>
            <w:r w:rsidRPr="00541EB2">
              <w:t>.6. Định dạng trang văn bản</w:t>
            </w:r>
          </w:p>
          <w:p w14:paraId="7160DC2F" w14:textId="77777777" w:rsidR="00FF7F45" w:rsidRPr="00541EB2" w:rsidRDefault="00FF7F45" w:rsidP="00FF7F45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3.3. C</w:t>
            </w:r>
            <w:r w:rsidRPr="00541EB2">
              <w:rPr>
                <w:iCs/>
                <w:color w:val="000000"/>
                <w:sz w:val="24"/>
                <w:szCs w:val="24"/>
              </w:rPr>
              <w:t>hèn các đối tượng vào văn bản</w:t>
            </w:r>
          </w:p>
          <w:p w14:paraId="2BEBFA33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3.3</w:t>
            </w:r>
            <w:r w:rsidRPr="00541EB2">
              <w:t>.1</w:t>
            </w:r>
            <w:r>
              <w:t>.</w:t>
            </w:r>
            <w:r w:rsidRPr="00541EB2">
              <w:t xml:space="preserve"> Chèn kí tự đặc biệt</w:t>
            </w:r>
          </w:p>
          <w:p w14:paraId="16EA4B93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3.3</w:t>
            </w:r>
            <w:r w:rsidRPr="00541EB2">
              <w:t>.2</w:t>
            </w:r>
            <w:r>
              <w:t>.</w:t>
            </w:r>
            <w:r w:rsidRPr="00541EB2">
              <w:t xml:space="preserve"> Chèn ClipArt và hình ảnh</w:t>
            </w:r>
          </w:p>
          <w:p w14:paraId="35620019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3.3.3. Chèn chữ nghệ thuật WordArt.</w:t>
            </w:r>
          </w:p>
          <w:p w14:paraId="0BAA93AE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3.3.4.</w:t>
            </w:r>
            <w:r w:rsidRPr="00541EB2">
              <w:t xml:space="preserve"> Chèn và hiệu chỉnh hình vẽ</w:t>
            </w:r>
          </w:p>
          <w:p w14:paraId="29F03076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3.3.5.</w:t>
            </w:r>
            <w:r w:rsidRPr="00541EB2">
              <w:t xml:space="preserve"> Chèn công thức toán học</w:t>
            </w:r>
          </w:p>
          <w:p w14:paraId="7E7FE5D2" w14:textId="77777777" w:rsidR="00FF7F45" w:rsidRPr="00541EB2" w:rsidRDefault="00FF7F45" w:rsidP="00FF7F45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lastRenderedPageBreak/>
              <w:t>3.4. T</w:t>
            </w:r>
            <w:r w:rsidRPr="00541EB2">
              <w:rPr>
                <w:iCs/>
                <w:color w:val="000000"/>
                <w:sz w:val="24"/>
                <w:szCs w:val="24"/>
              </w:rPr>
              <w:t>hao tác với bảng biểu</w:t>
            </w:r>
          </w:p>
          <w:p w14:paraId="0BA0AA05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3.4</w:t>
            </w:r>
            <w:r w:rsidRPr="00541EB2">
              <w:t>.1</w:t>
            </w:r>
            <w:r>
              <w:t>.</w:t>
            </w:r>
            <w:r w:rsidRPr="00541EB2">
              <w:t xml:space="preserve"> Tạo bảng</w:t>
            </w:r>
          </w:p>
          <w:p w14:paraId="2DA737B1" w14:textId="77777777" w:rsidR="00FF7F45" w:rsidRPr="005B4251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3.4</w:t>
            </w:r>
            <w:r w:rsidRPr="00541EB2">
              <w:t>.2</w:t>
            </w:r>
            <w:r>
              <w:t>.</w:t>
            </w:r>
            <w:r w:rsidRPr="00541EB2">
              <w:t xml:space="preserve"> Các thao tác trên bảng</w:t>
            </w:r>
          </w:p>
        </w:tc>
        <w:tc>
          <w:tcPr>
            <w:tcW w:w="900" w:type="dxa"/>
            <w:shd w:val="clear" w:color="auto" w:fill="auto"/>
          </w:tcPr>
          <w:p w14:paraId="03104BC9" w14:textId="77777777" w:rsidR="00FF7F45" w:rsidRPr="003555B5" w:rsidRDefault="00795C88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12</w:t>
            </w:r>
          </w:p>
        </w:tc>
        <w:tc>
          <w:tcPr>
            <w:tcW w:w="720" w:type="dxa"/>
          </w:tcPr>
          <w:p w14:paraId="23380044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366EE48F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00BD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Đọc chương 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408034BE" w14:textId="1BEFC95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tài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[4], [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11742DF3" w14:textId="77777777" w:rsidR="00FF7F45" w:rsidRPr="006D2734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các bài tập của Chương 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  <w:p w14:paraId="31137D59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  <w:p w14:paraId="53BC9067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F7F45" w:rsidRPr="003555B5" w14:paraId="78190584" w14:textId="77777777" w:rsidTr="00FF7F45">
        <w:trPr>
          <w:trHeight w:val="70"/>
        </w:trPr>
        <w:tc>
          <w:tcPr>
            <w:tcW w:w="830" w:type="dxa"/>
            <w:shd w:val="clear" w:color="auto" w:fill="auto"/>
          </w:tcPr>
          <w:p w14:paraId="0FA3E737" w14:textId="77777777" w:rsidR="00FF7F45" w:rsidRDefault="00E676A1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3328" w:type="dxa"/>
            <w:shd w:val="clear" w:color="auto" w:fill="auto"/>
          </w:tcPr>
          <w:p w14:paraId="1DE9F1BD" w14:textId="77777777" w:rsidR="00FF7F45" w:rsidRDefault="00FF7F45" w:rsidP="00FF7F45">
            <w:pPr>
              <w:pStyle w:val="Heading1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spacing w:line="320" w:lineRule="atLeast"/>
              <w:ind w:left="21" w:firstLine="14"/>
              <w:contextualSpacing/>
              <w:jc w:val="left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hương 3 -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H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ệ soạn thảo văn bản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Microsoft W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>ord</w:t>
            </w:r>
          </w:p>
          <w:p w14:paraId="32EBA173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Thực hành</w:t>
            </w:r>
          </w:p>
          <w:p w14:paraId="149D7EB0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Bài 1</w:t>
            </w:r>
          </w:p>
          <w:p w14:paraId="7911EB78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Bài 2</w:t>
            </w:r>
          </w:p>
          <w:p w14:paraId="3F834A03" w14:textId="77777777" w:rsidR="00FF7F45" w:rsidRPr="00724559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Bài 3</w:t>
            </w:r>
          </w:p>
        </w:tc>
        <w:tc>
          <w:tcPr>
            <w:tcW w:w="900" w:type="dxa"/>
            <w:shd w:val="clear" w:color="auto" w:fill="auto"/>
          </w:tcPr>
          <w:p w14:paraId="2ABB32D4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20" w:type="dxa"/>
          </w:tcPr>
          <w:p w14:paraId="6A99AB68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24519E0F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60CA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Đọc chương 3, 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50732031" w14:textId="6266578F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tài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[4], [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6BA6C679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các bài tập của Chương 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1].</w:t>
            </w:r>
          </w:p>
        </w:tc>
      </w:tr>
      <w:tr w:rsidR="00FF7F45" w:rsidRPr="003555B5" w14:paraId="5DCDAFA7" w14:textId="77777777" w:rsidTr="00FF7F45">
        <w:trPr>
          <w:trHeight w:val="70"/>
        </w:trPr>
        <w:tc>
          <w:tcPr>
            <w:tcW w:w="830" w:type="dxa"/>
            <w:shd w:val="clear" w:color="auto" w:fill="auto"/>
          </w:tcPr>
          <w:p w14:paraId="72F59901" w14:textId="77777777" w:rsidR="00FF7F45" w:rsidRDefault="00E676A1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9, 10</w:t>
            </w:r>
          </w:p>
        </w:tc>
        <w:tc>
          <w:tcPr>
            <w:tcW w:w="3328" w:type="dxa"/>
            <w:shd w:val="clear" w:color="auto" w:fill="auto"/>
          </w:tcPr>
          <w:p w14:paraId="52FBA589" w14:textId="77777777" w:rsidR="00FF7F45" w:rsidRPr="00853753" w:rsidRDefault="00FF7F45" w:rsidP="00FF7F45">
            <w:pPr>
              <w:pStyle w:val="Heading1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spacing w:line="320" w:lineRule="atLeast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h</w:t>
            </w:r>
            <w:r w:rsidRPr="00853753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ương 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4</w:t>
            </w:r>
            <w:r w:rsidRPr="00853753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ảng t</w:t>
            </w:r>
            <w:r>
              <w:rPr>
                <w:rFonts w:ascii="Times New Roman" w:hAnsi="Times New Roman"/>
                <w:sz w:val="24"/>
                <w:szCs w:val="24"/>
              </w:rPr>
              <w:t>ính điện tử Microsoft E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xcel</w:t>
            </w:r>
          </w:p>
          <w:p w14:paraId="1B0A6172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Lý thuyết</w:t>
            </w:r>
          </w:p>
          <w:p w14:paraId="784922BC" w14:textId="77777777" w:rsidR="00FF7F45" w:rsidRDefault="00FF7F45" w:rsidP="00FF7F45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  <w:r w:rsidRPr="00541EB2">
              <w:rPr>
                <w:sz w:val="24"/>
                <w:szCs w:val="24"/>
                <w:lang w:val="vi-VN"/>
              </w:rPr>
              <w:t xml:space="preserve"> </w:t>
            </w:r>
            <w:r>
              <w:rPr>
                <w:iCs/>
                <w:color w:val="000000"/>
                <w:sz w:val="24"/>
                <w:szCs w:val="24"/>
              </w:rPr>
              <w:t>L</w:t>
            </w:r>
            <w:r w:rsidRPr="00541EB2">
              <w:rPr>
                <w:iCs/>
                <w:color w:val="000000"/>
                <w:sz w:val="24"/>
                <w:szCs w:val="24"/>
              </w:rPr>
              <w:t>àm quen vớ</w:t>
            </w:r>
            <w:r>
              <w:rPr>
                <w:iCs/>
                <w:color w:val="000000"/>
                <w:sz w:val="24"/>
                <w:szCs w:val="24"/>
              </w:rPr>
              <w:t>i Microsoft Excel</w:t>
            </w:r>
          </w:p>
          <w:p w14:paraId="28C67BB6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4.1</w:t>
            </w:r>
            <w:r w:rsidRPr="00541EB2">
              <w:t>.1. Giới thiệu</w:t>
            </w:r>
          </w:p>
          <w:p w14:paraId="6184C0DE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4.1</w:t>
            </w:r>
            <w:r w:rsidRPr="00541EB2">
              <w:t>.2. Khởi động và kết thúc chương trình</w:t>
            </w:r>
          </w:p>
          <w:p w14:paraId="3CE7F6FD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4.1</w:t>
            </w:r>
            <w:r w:rsidRPr="00541EB2">
              <w:t>.3. Màn hình làm việc củ</w:t>
            </w:r>
            <w:r>
              <w:t>a Excel</w:t>
            </w:r>
          </w:p>
          <w:p w14:paraId="29FB28CB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4.1</w:t>
            </w:r>
            <w:r w:rsidRPr="00541EB2">
              <w:t>.4. Các thao tác trên tệp tin</w:t>
            </w:r>
          </w:p>
          <w:p w14:paraId="2358C844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4.1</w:t>
            </w:r>
            <w:r w:rsidRPr="00541EB2">
              <w:t>.</w:t>
            </w:r>
            <w:r>
              <w:t>5</w:t>
            </w:r>
            <w:r w:rsidRPr="00541EB2">
              <w:t xml:space="preserve">. Bảng tính (Sheet) và </w:t>
            </w:r>
            <w:r>
              <w:t>tệp</w:t>
            </w:r>
            <w:r w:rsidRPr="00541EB2">
              <w:t xml:space="preserve"> bảng tính (Book)</w:t>
            </w:r>
          </w:p>
          <w:p w14:paraId="2007AE59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4.1.6</w:t>
            </w:r>
            <w:r w:rsidRPr="00541EB2">
              <w:t>. Định nghĩa các loại địa chỉ</w:t>
            </w:r>
          </w:p>
          <w:p w14:paraId="61B85769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4.1.7</w:t>
            </w:r>
            <w:r w:rsidRPr="00541EB2">
              <w:t>. Thao tác căn bản trên bảng tính</w:t>
            </w:r>
          </w:p>
          <w:p w14:paraId="77FE3121" w14:textId="77777777" w:rsidR="00FF7F45" w:rsidRPr="00541EB2" w:rsidRDefault="00FF7F45" w:rsidP="00FF7F45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 C</w:t>
            </w:r>
            <w:r w:rsidRPr="00541EB2">
              <w:rPr>
                <w:sz w:val="24"/>
                <w:szCs w:val="24"/>
              </w:rPr>
              <w:t xml:space="preserve">ông thức và hàm trong </w:t>
            </w:r>
            <w:r>
              <w:rPr>
                <w:sz w:val="24"/>
                <w:szCs w:val="24"/>
              </w:rPr>
              <w:t>E</w:t>
            </w:r>
            <w:r w:rsidRPr="00541EB2">
              <w:rPr>
                <w:sz w:val="24"/>
                <w:szCs w:val="24"/>
              </w:rPr>
              <w:t>xcel</w:t>
            </w:r>
          </w:p>
          <w:p w14:paraId="6DAFC4F5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.1. Khái niệm cơ bản về công thức</w:t>
            </w:r>
          </w:p>
          <w:p w14:paraId="0B23E285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.2. Sử dụng các toán tử trong công thức.</w:t>
            </w:r>
          </w:p>
          <w:p w14:paraId="7AB5B100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.3. Giới thiệu hàm (Function)</w:t>
            </w:r>
          </w:p>
          <w:p w14:paraId="27543F0B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.4. Nhóm hàm toán học.</w:t>
            </w:r>
          </w:p>
          <w:p w14:paraId="66034E27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.5. Nhóm hàm chuỗi</w:t>
            </w:r>
          </w:p>
          <w:p w14:paraId="27DA211C" w14:textId="77777777" w:rsidR="00FF7F45" w:rsidRPr="00853753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.6. Nhóm hàm ngày tháng.</w:t>
            </w:r>
          </w:p>
        </w:tc>
        <w:tc>
          <w:tcPr>
            <w:tcW w:w="900" w:type="dxa"/>
            <w:shd w:val="clear" w:color="auto" w:fill="auto"/>
          </w:tcPr>
          <w:p w14:paraId="7634FB12" w14:textId="77777777" w:rsidR="00FF7F45" w:rsidRDefault="009854B5" w:rsidP="009854B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20" w:type="dxa"/>
          </w:tcPr>
          <w:p w14:paraId="6990E1D0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7633E790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77AF2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Đọc chương 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114464AB" w14:textId="5A912B64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tài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[4]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, [5].</w:t>
            </w:r>
          </w:p>
          <w:p w14:paraId="07D6A3EE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các bài tập của Chương 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1].</w:t>
            </w:r>
          </w:p>
          <w:p w14:paraId="505B9097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  <w:p w14:paraId="63C6D45C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F7F45" w:rsidRPr="003555B5" w14:paraId="65A67C0F" w14:textId="77777777" w:rsidTr="00FF7F45">
        <w:trPr>
          <w:trHeight w:val="70"/>
        </w:trPr>
        <w:tc>
          <w:tcPr>
            <w:tcW w:w="830" w:type="dxa"/>
            <w:shd w:val="clear" w:color="auto" w:fill="auto"/>
          </w:tcPr>
          <w:p w14:paraId="36D87887" w14:textId="77777777" w:rsidR="00FF7F45" w:rsidRDefault="00E676A1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11, 12</w:t>
            </w:r>
          </w:p>
        </w:tc>
        <w:tc>
          <w:tcPr>
            <w:tcW w:w="3328" w:type="dxa"/>
            <w:shd w:val="clear" w:color="auto" w:fill="auto"/>
          </w:tcPr>
          <w:p w14:paraId="2994AB3C" w14:textId="77777777" w:rsidR="00FF7F45" w:rsidRPr="00853753" w:rsidRDefault="00FF7F45" w:rsidP="00FF7F45">
            <w:pPr>
              <w:pStyle w:val="Heading1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spacing w:line="320" w:lineRule="atLeast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h</w:t>
            </w:r>
            <w:r w:rsidRPr="00853753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ương 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4</w:t>
            </w:r>
            <w:r w:rsidRPr="00853753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ảng t</w:t>
            </w:r>
            <w:r>
              <w:rPr>
                <w:rFonts w:ascii="Times New Roman" w:hAnsi="Times New Roman"/>
                <w:sz w:val="24"/>
                <w:szCs w:val="24"/>
              </w:rPr>
              <w:t>ính điện tử Microsoft E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xcel</w:t>
            </w:r>
          </w:p>
          <w:p w14:paraId="4779EE9E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Lý thuyết</w:t>
            </w:r>
          </w:p>
          <w:p w14:paraId="2BC40ABA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.7</w:t>
            </w:r>
            <w:r>
              <w:t>.</w:t>
            </w:r>
            <w:r w:rsidRPr="00541EB2">
              <w:t xml:space="preserve"> Nhóm hàm logic.</w:t>
            </w:r>
          </w:p>
          <w:p w14:paraId="1ADC478E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.8. Nhóm hàm thống kê.</w:t>
            </w:r>
          </w:p>
          <w:p w14:paraId="0FB1DF17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.9. Nhóm hàm tìm kiếm và tham chiếu</w:t>
            </w:r>
          </w:p>
          <w:p w14:paraId="35C83A4A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Thực hành</w:t>
            </w:r>
          </w:p>
          <w:p w14:paraId="5D7106EB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Bài 1</w:t>
            </w:r>
          </w:p>
          <w:p w14:paraId="54233DA3" w14:textId="77777777" w:rsidR="00FF7F45" w:rsidRPr="0074384A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Bài 2</w:t>
            </w:r>
          </w:p>
        </w:tc>
        <w:tc>
          <w:tcPr>
            <w:tcW w:w="900" w:type="dxa"/>
            <w:shd w:val="clear" w:color="auto" w:fill="auto"/>
          </w:tcPr>
          <w:p w14:paraId="67006F01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20" w:type="dxa"/>
          </w:tcPr>
          <w:p w14:paraId="16AF5C92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607F1365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7F90A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Đọc chương 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60B9A4F6" w14:textId="435F0438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tài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[4], [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4CFA5146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các bài tập của Chương 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1].</w:t>
            </w:r>
          </w:p>
          <w:p w14:paraId="3A0CD773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  <w:p w14:paraId="19B23BA2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F7F45" w:rsidRPr="003555B5" w14:paraId="54B2C224" w14:textId="77777777" w:rsidTr="00FF7F45">
        <w:trPr>
          <w:trHeight w:val="70"/>
        </w:trPr>
        <w:tc>
          <w:tcPr>
            <w:tcW w:w="830" w:type="dxa"/>
            <w:shd w:val="clear" w:color="auto" w:fill="auto"/>
          </w:tcPr>
          <w:p w14:paraId="3EF22CDB" w14:textId="77777777" w:rsidR="00FF7F45" w:rsidRDefault="00E676A1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13, 14</w:t>
            </w:r>
            <w:r w:rsidR="009854B5">
              <w:rPr>
                <w:b/>
                <w:bCs/>
                <w:color w:val="000000"/>
                <w:sz w:val="24"/>
                <w:szCs w:val="24"/>
                <w:lang w:val="nl-NL"/>
              </w:rPr>
              <w:t>, 15</w:t>
            </w:r>
          </w:p>
        </w:tc>
        <w:tc>
          <w:tcPr>
            <w:tcW w:w="3328" w:type="dxa"/>
            <w:shd w:val="clear" w:color="auto" w:fill="auto"/>
          </w:tcPr>
          <w:p w14:paraId="6BAFAC7E" w14:textId="77777777" w:rsidR="00FF7F45" w:rsidRPr="007A3191" w:rsidRDefault="00FF7F45" w:rsidP="00FF7F45">
            <w:pPr>
              <w:widowControl w:val="0"/>
              <w:spacing w:line="320" w:lineRule="atLeast"/>
              <w:contextualSpacing/>
              <w:rPr>
                <w:rFonts w:eastAsiaTheme="minorHAnsi"/>
                <w:b/>
                <w:sz w:val="24"/>
                <w:szCs w:val="24"/>
              </w:rPr>
            </w:pPr>
            <w:r>
              <w:rPr>
                <w:rFonts w:eastAsiaTheme="minorHAnsi"/>
                <w:b/>
                <w:sz w:val="24"/>
                <w:szCs w:val="24"/>
              </w:rPr>
              <w:t>C</w:t>
            </w:r>
            <w:r w:rsidRPr="007A3191">
              <w:rPr>
                <w:rFonts w:eastAsiaTheme="minorHAnsi"/>
                <w:b/>
                <w:sz w:val="24"/>
                <w:szCs w:val="24"/>
              </w:rPr>
              <w:t xml:space="preserve">hương 5: </w:t>
            </w:r>
            <w:r>
              <w:rPr>
                <w:rFonts w:eastAsiaTheme="minorHAnsi"/>
                <w:b/>
                <w:sz w:val="24"/>
                <w:szCs w:val="24"/>
              </w:rPr>
              <w:t>P</w:t>
            </w:r>
            <w:r w:rsidRPr="007A3191">
              <w:rPr>
                <w:rFonts w:eastAsiaTheme="minorHAnsi"/>
                <w:b/>
                <w:sz w:val="24"/>
                <w:szCs w:val="24"/>
              </w:rPr>
              <w:t>hần mềm trình chiế</w:t>
            </w:r>
            <w:r>
              <w:rPr>
                <w:rFonts w:eastAsiaTheme="minorHAnsi"/>
                <w:b/>
                <w:sz w:val="24"/>
                <w:szCs w:val="24"/>
              </w:rPr>
              <w:t>u Microsoft P</w:t>
            </w:r>
            <w:r w:rsidRPr="007A3191">
              <w:rPr>
                <w:rFonts w:eastAsiaTheme="minorHAnsi"/>
                <w:b/>
                <w:sz w:val="24"/>
                <w:szCs w:val="24"/>
              </w:rPr>
              <w:t>owerpoint</w:t>
            </w:r>
          </w:p>
          <w:p w14:paraId="4D793CEF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Lý thuyết</w:t>
            </w:r>
          </w:p>
          <w:p w14:paraId="3F236AAD" w14:textId="77777777" w:rsidR="00FF7F45" w:rsidRPr="00823D42" w:rsidRDefault="00FF7F45" w:rsidP="00FF7F45">
            <w:pPr>
              <w:widowControl w:val="0"/>
              <w:spacing w:line="320" w:lineRule="atLeast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5</w:t>
            </w:r>
            <w:r w:rsidRPr="00F20592">
              <w:rPr>
                <w:rFonts w:eastAsiaTheme="minorHAnsi"/>
                <w:sz w:val="24"/>
                <w:szCs w:val="24"/>
              </w:rPr>
              <w:t>.</w:t>
            </w:r>
            <w:r w:rsidRPr="00823D42">
              <w:rPr>
                <w:rFonts w:eastAsiaTheme="minorHAnsi"/>
                <w:sz w:val="24"/>
                <w:szCs w:val="24"/>
              </w:rPr>
              <w:t>1. Làm quen</w:t>
            </w:r>
            <w:r w:rsidRPr="00823D42">
              <w:rPr>
                <w:color w:val="000000"/>
                <w:sz w:val="24"/>
                <w:szCs w:val="24"/>
              </w:rPr>
              <w:t xml:space="preserve"> với Microsoft Powerpoint </w:t>
            </w:r>
          </w:p>
          <w:p w14:paraId="4CC03E1F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1.1</w:t>
            </w:r>
            <w:r>
              <w:t>.</w:t>
            </w:r>
            <w:r w:rsidRPr="00823D42">
              <w:t xml:space="preserve"> Giới thiệu </w:t>
            </w:r>
          </w:p>
          <w:p w14:paraId="061C0BD9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1.2</w:t>
            </w:r>
            <w:r>
              <w:t>.</w:t>
            </w:r>
            <w:r w:rsidRPr="00823D42">
              <w:t xml:space="preserve"> Khởi động và thoát </w:t>
            </w:r>
            <w:r>
              <w:t xml:space="preserve">khỏi </w:t>
            </w:r>
            <w:r w:rsidRPr="00823D42">
              <w:t xml:space="preserve">chương trình </w:t>
            </w:r>
          </w:p>
          <w:p w14:paraId="7CFF3C79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1.3</w:t>
            </w:r>
            <w:r>
              <w:t>.</w:t>
            </w:r>
            <w:r w:rsidRPr="00823D42">
              <w:t xml:space="preserve"> Giao diện của Powerpoint </w:t>
            </w:r>
          </w:p>
          <w:p w14:paraId="66BFFA72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5.2. Thao tác trên slide</w:t>
            </w:r>
          </w:p>
          <w:p w14:paraId="6DF7D76E" w14:textId="77777777" w:rsidR="00FF7F45" w:rsidRPr="00FE4577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2.1</w:t>
            </w:r>
            <w:r>
              <w:t>.</w:t>
            </w:r>
            <w:r w:rsidRPr="00823D42">
              <w:t xml:space="preserve"> </w:t>
            </w:r>
            <w:r w:rsidRPr="00FE4577">
              <w:t>Chế độ hiển thị Slide</w:t>
            </w:r>
          </w:p>
          <w:p w14:paraId="58108601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2.</w:t>
            </w:r>
            <w:r>
              <w:t>2.</w:t>
            </w:r>
            <w:r w:rsidRPr="00823D42">
              <w:t xml:space="preserve"> Tạo Slide mới </w:t>
            </w:r>
          </w:p>
          <w:p w14:paraId="0CF1B5B3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5.2.3.</w:t>
            </w:r>
            <w:r w:rsidRPr="00823D42">
              <w:t xml:space="preserve"> Chọn Slide </w:t>
            </w:r>
          </w:p>
          <w:p w14:paraId="2FD445A2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5.2.4.</w:t>
            </w:r>
            <w:r w:rsidRPr="00823D42">
              <w:t xml:space="preserve"> Sao chép Slide </w:t>
            </w:r>
          </w:p>
          <w:p w14:paraId="7D8014C4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2.5</w:t>
            </w:r>
            <w:r>
              <w:t>.</w:t>
            </w:r>
            <w:r w:rsidRPr="00823D42">
              <w:t xml:space="preserve"> Xóa Slide </w:t>
            </w:r>
          </w:p>
          <w:p w14:paraId="35A996E5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2.6</w:t>
            </w:r>
            <w:r>
              <w:t>.</w:t>
            </w:r>
            <w:r w:rsidRPr="00823D42">
              <w:t xml:space="preserve"> Sắp xếp Slide</w:t>
            </w:r>
          </w:p>
          <w:p w14:paraId="460E940D" w14:textId="77777777" w:rsidR="00FF7F45" w:rsidRPr="00FE4577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2.7</w:t>
            </w:r>
            <w:r>
              <w:t>.</w:t>
            </w:r>
            <w:r w:rsidRPr="00823D42">
              <w:t xml:space="preserve"> </w:t>
            </w:r>
            <w:r w:rsidRPr="00FE4577">
              <w:t>Định dạng Slide Layout</w:t>
            </w:r>
          </w:p>
          <w:p w14:paraId="38528DCA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2.</w:t>
            </w:r>
            <w:r>
              <w:t>8.</w:t>
            </w:r>
            <w:r w:rsidRPr="00823D42">
              <w:t xml:space="preserve"> Thay đổi nền cho Slide </w:t>
            </w:r>
          </w:p>
          <w:p w14:paraId="52165AC5" w14:textId="77777777" w:rsidR="00FF7F45" w:rsidRPr="00FE4577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5.2.9.</w:t>
            </w:r>
            <w:r w:rsidRPr="00823D42">
              <w:t xml:space="preserve"> </w:t>
            </w:r>
            <w:r w:rsidRPr="00FE4577">
              <w:t>Slide Master</w:t>
            </w:r>
          </w:p>
          <w:p w14:paraId="3EA50FFB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3. Đưa thông tin vào Slide</w:t>
            </w:r>
          </w:p>
          <w:p w14:paraId="5D62F6E9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3.1</w:t>
            </w:r>
            <w:r>
              <w:t>.</w:t>
            </w:r>
            <w:r w:rsidRPr="00823D42">
              <w:t xml:space="preserve"> Thêm và định dạng văn bản</w:t>
            </w:r>
          </w:p>
          <w:p w14:paraId="38A7239C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3.</w:t>
            </w:r>
            <w:r>
              <w:t>2.</w:t>
            </w:r>
            <w:r w:rsidRPr="00823D42">
              <w:t xml:space="preserve"> Chèn và định dạng bảng</w:t>
            </w:r>
          </w:p>
          <w:p w14:paraId="7F0DDEC6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 xml:space="preserve">5.3.3. </w:t>
            </w:r>
            <w:r w:rsidRPr="00541EB2">
              <w:t>Chèn kí tự đặc biệt</w:t>
            </w:r>
          </w:p>
          <w:p w14:paraId="52286098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rPr>
                <w:iCs/>
              </w:rPr>
              <w:t>5.3</w:t>
            </w:r>
            <w:r>
              <w:t>.4.</w:t>
            </w:r>
            <w:r w:rsidRPr="00541EB2">
              <w:t xml:space="preserve"> Chèn công thức toán học</w:t>
            </w:r>
          </w:p>
          <w:p w14:paraId="720E7B10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5.3.5.</w:t>
            </w:r>
            <w:r w:rsidRPr="00823D42">
              <w:t xml:space="preserve"> Chèn hình ảnh </w:t>
            </w:r>
          </w:p>
          <w:p w14:paraId="3093F878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5.3.6.</w:t>
            </w:r>
            <w:r w:rsidRPr="00823D42">
              <w:t xml:space="preserve"> </w:t>
            </w:r>
            <w:r>
              <w:t>Chèn chữ nghệ thuật</w:t>
            </w:r>
          </w:p>
          <w:p w14:paraId="37AFDD8C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5.3.7.</w:t>
            </w:r>
            <w:r w:rsidRPr="00823D42">
              <w:t xml:space="preserve"> </w:t>
            </w:r>
            <w:r w:rsidRPr="00541EB2">
              <w:t>Chèn và hiệu chỉnh hình vẽ</w:t>
            </w:r>
          </w:p>
          <w:p w14:paraId="70D32869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 xml:space="preserve">4. Tạo các hiệu ứng cho Slide </w:t>
            </w:r>
          </w:p>
          <w:p w14:paraId="6FC23B34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4.1</w:t>
            </w:r>
            <w:r>
              <w:t>.</w:t>
            </w:r>
            <w:r w:rsidRPr="00823D42">
              <w:t xml:space="preserve"> Hiệu ứng cho đối tượng </w:t>
            </w:r>
          </w:p>
          <w:p w14:paraId="09662BDC" w14:textId="77777777" w:rsidR="00FF7F45" w:rsidRPr="004610BF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4.2</w:t>
            </w:r>
            <w:r>
              <w:t>.</w:t>
            </w:r>
            <w:r w:rsidRPr="00823D42">
              <w:t xml:space="preserve"> Hiệu ứng cho Slide </w:t>
            </w:r>
          </w:p>
        </w:tc>
        <w:tc>
          <w:tcPr>
            <w:tcW w:w="900" w:type="dxa"/>
            <w:shd w:val="clear" w:color="auto" w:fill="auto"/>
          </w:tcPr>
          <w:p w14:paraId="2FAD550A" w14:textId="77777777" w:rsidR="00FF7F45" w:rsidRDefault="009854B5" w:rsidP="009854B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16</w:t>
            </w:r>
          </w:p>
        </w:tc>
        <w:tc>
          <w:tcPr>
            <w:tcW w:w="720" w:type="dxa"/>
          </w:tcPr>
          <w:p w14:paraId="27A42A5D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5FFA016F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5DC63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Đọc chương 5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02B48C5F" w14:textId="4DCD6E0C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tài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[4]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6379DA26" w14:textId="77777777" w:rsidR="00FF7F45" w:rsidRPr="003555B5" w:rsidRDefault="00FF7F45" w:rsidP="009854B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F7F45" w:rsidRPr="003555B5" w14:paraId="36C4F71F" w14:textId="77777777" w:rsidTr="00FF7F45">
        <w:trPr>
          <w:trHeight w:val="70"/>
        </w:trPr>
        <w:tc>
          <w:tcPr>
            <w:tcW w:w="830" w:type="dxa"/>
            <w:shd w:val="clear" w:color="auto" w:fill="auto"/>
          </w:tcPr>
          <w:p w14:paraId="68CEC3DB" w14:textId="77777777" w:rsidR="00FF7F45" w:rsidRDefault="00E676A1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16</w:t>
            </w:r>
          </w:p>
        </w:tc>
        <w:tc>
          <w:tcPr>
            <w:tcW w:w="3328" w:type="dxa"/>
            <w:shd w:val="clear" w:color="auto" w:fill="auto"/>
          </w:tcPr>
          <w:p w14:paraId="5F3C8E29" w14:textId="77777777" w:rsidR="00FF7F45" w:rsidRPr="007A3191" w:rsidRDefault="00FF7F45" w:rsidP="00FF7F45">
            <w:pPr>
              <w:widowControl w:val="0"/>
              <w:spacing w:line="320" w:lineRule="atLeast"/>
              <w:contextualSpacing/>
              <w:rPr>
                <w:rFonts w:eastAsiaTheme="minorHAnsi"/>
                <w:b/>
                <w:sz w:val="24"/>
                <w:szCs w:val="24"/>
              </w:rPr>
            </w:pPr>
            <w:r>
              <w:rPr>
                <w:rFonts w:eastAsiaTheme="minorHAnsi"/>
                <w:b/>
                <w:sz w:val="24"/>
                <w:szCs w:val="24"/>
              </w:rPr>
              <w:t>C</w:t>
            </w:r>
            <w:r w:rsidRPr="007A3191">
              <w:rPr>
                <w:rFonts w:eastAsiaTheme="minorHAnsi"/>
                <w:b/>
                <w:sz w:val="24"/>
                <w:szCs w:val="24"/>
              </w:rPr>
              <w:t xml:space="preserve">hương 5: </w:t>
            </w:r>
            <w:r>
              <w:rPr>
                <w:rFonts w:eastAsiaTheme="minorHAnsi"/>
                <w:b/>
                <w:sz w:val="24"/>
                <w:szCs w:val="24"/>
              </w:rPr>
              <w:t>P</w:t>
            </w:r>
            <w:r w:rsidRPr="007A3191">
              <w:rPr>
                <w:rFonts w:eastAsiaTheme="minorHAnsi"/>
                <w:b/>
                <w:sz w:val="24"/>
                <w:szCs w:val="24"/>
              </w:rPr>
              <w:t>hần mềm trình chiế</w:t>
            </w:r>
            <w:r>
              <w:rPr>
                <w:rFonts w:eastAsiaTheme="minorHAnsi"/>
                <w:b/>
                <w:sz w:val="24"/>
                <w:szCs w:val="24"/>
              </w:rPr>
              <w:t>u Microsoft P</w:t>
            </w:r>
            <w:r w:rsidRPr="007A3191">
              <w:rPr>
                <w:rFonts w:eastAsiaTheme="minorHAnsi"/>
                <w:b/>
                <w:sz w:val="24"/>
                <w:szCs w:val="24"/>
              </w:rPr>
              <w:t>owerpoint</w:t>
            </w:r>
          </w:p>
          <w:p w14:paraId="3126A06C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Thực hành</w:t>
            </w:r>
          </w:p>
          <w:p w14:paraId="31E52DCC" w14:textId="77777777" w:rsidR="00FF7F45" w:rsidRPr="009854B5" w:rsidRDefault="009854B5" w:rsidP="009854B5">
            <w:pPr>
              <w:widowControl w:val="0"/>
              <w:spacing w:line="320" w:lineRule="atLeast"/>
              <w:ind w:left="6"/>
              <w:contextualSpacing/>
              <w:jc w:val="both"/>
            </w:pPr>
            <w:r>
              <w:t>Bài 1</w:t>
            </w:r>
          </w:p>
        </w:tc>
        <w:tc>
          <w:tcPr>
            <w:tcW w:w="900" w:type="dxa"/>
            <w:shd w:val="clear" w:color="auto" w:fill="auto"/>
          </w:tcPr>
          <w:p w14:paraId="401AA76D" w14:textId="77777777" w:rsidR="00FF7F45" w:rsidRDefault="009854B5" w:rsidP="009854B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20" w:type="dxa"/>
          </w:tcPr>
          <w:p w14:paraId="5995E2E7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662E9DBE" w14:textId="77777777" w:rsidR="00FF7F45" w:rsidRDefault="009854B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67C75" w14:textId="77777777" w:rsidR="00FF7F45" w:rsidRDefault="009854B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Đọc chương 5 </w:t>
            </w:r>
            <w:r w:rsidR="00FF7F45" w:rsidRPr="006D2734">
              <w:rPr>
                <w:bCs/>
                <w:color w:val="000000"/>
                <w:sz w:val="24"/>
                <w:szCs w:val="24"/>
                <w:lang w:val="nl-NL"/>
              </w:rPr>
              <w:t>tài liệu [</w:t>
            </w:r>
            <w:r w:rsidR="00FF7F4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FF7F45"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67C166B3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các bài tập của Chương 5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1].</w:t>
            </w:r>
          </w:p>
          <w:p w14:paraId="018DC4D6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</w:tc>
      </w:tr>
    </w:tbl>
    <w:p w14:paraId="3D492EA3" w14:textId="77777777" w:rsidR="00FF7F45" w:rsidRDefault="00FF7F45" w:rsidP="00723D9F">
      <w:pPr>
        <w:tabs>
          <w:tab w:val="center" w:pos="1985"/>
          <w:tab w:val="center" w:pos="7088"/>
        </w:tabs>
      </w:pPr>
    </w:p>
    <w:p w14:paraId="3B8F085E" w14:textId="77777777" w:rsidR="00723D9F" w:rsidRDefault="00723D9F" w:rsidP="00723D9F">
      <w:pPr>
        <w:tabs>
          <w:tab w:val="center" w:pos="1985"/>
          <w:tab w:val="center" w:pos="7088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D43A27">
        <w:rPr>
          <w:i/>
          <w:sz w:val="24"/>
          <w:szCs w:val="24"/>
        </w:rPr>
        <w:t xml:space="preserve">Hà nội, ngày </w:t>
      </w:r>
      <w:r>
        <w:rPr>
          <w:i/>
          <w:sz w:val="24"/>
          <w:szCs w:val="24"/>
        </w:rPr>
        <w:t>15</w:t>
      </w:r>
      <w:r w:rsidRPr="00D43A27">
        <w:rPr>
          <w:i/>
          <w:sz w:val="24"/>
          <w:szCs w:val="24"/>
        </w:rPr>
        <w:t xml:space="preserve"> tháng </w:t>
      </w:r>
      <w:r>
        <w:rPr>
          <w:i/>
          <w:sz w:val="24"/>
          <w:szCs w:val="24"/>
        </w:rPr>
        <w:t>0</w:t>
      </w:r>
      <w:r w:rsidR="004B1811">
        <w:rPr>
          <w:i/>
          <w:sz w:val="24"/>
          <w:szCs w:val="24"/>
        </w:rPr>
        <w:t>8</w:t>
      </w:r>
      <w:r w:rsidRPr="00D43A27">
        <w:rPr>
          <w:i/>
          <w:sz w:val="24"/>
          <w:szCs w:val="24"/>
        </w:rPr>
        <w:t xml:space="preserve"> năm 20</w:t>
      </w:r>
      <w:r>
        <w:rPr>
          <w:i/>
          <w:sz w:val="24"/>
          <w:szCs w:val="24"/>
        </w:rPr>
        <w:t>18</w:t>
      </w:r>
    </w:p>
    <w:p w14:paraId="7940E03A" w14:textId="77777777" w:rsidR="00723D9F" w:rsidRDefault="00723D9F" w:rsidP="00723D9F">
      <w:pPr>
        <w:tabs>
          <w:tab w:val="center" w:pos="1985"/>
          <w:tab w:val="center" w:pos="7088"/>
        </w:tabs>
      </w:pPr>
      <w:r>
        <w:rPr>
          <w:b/>
          <w:sz w:val="24"/>
          <w:szCs w:val="24"/>
        </w:rPr>
        <w:tab/>
      </w:r>
      <w:r w:rsidRPr="003555B5">
        <w:rPr>
          <w:b/>
          <w:sz w:val="24"/>
          <w:szCs w:val="24"/>
        </w:rPr>
        <w:t>TRƯỞNG KHOA</w:t>
      </w:r>
      <w:r>
        <w:rPr>
          <w:b/>
          <w:sz w:val="24"/>
          <w:szCs w:val="24"/>
        </w:rPr>
        <w:tab/>
      </w:r>
      <w:r w:rsidRPr="003555B5">
        <w:rPr>
          <w:b/>
          <w:sz w:val="24"/>
          <w:szCs w:val="24"/>
        </w:rPr>
        <w:t>TRƯỞNG BỘ MÔN</w:t>
      </w:r>
    </w:p>
    <w:p w14:paraId="48E7085B" w14:textId="77777777" w:rsidR="00723D9F" w:rsidRDefault="00723D9F" w:rsidP="00723D9F">
      <w:pPr>
        <w:tabs>
          <w:tab w:val="center" w:pos="1985"/>
          <w:tab w:val="center" w:pos="7088"/>
        </w:tabs>
      </w:pPr>
    </w:p>
    <w:p w14:paraId="62386B7D" w14:textId="77777777" w:rsidR="00723D9F" w:rsidRDefault="00723D9F" w:rsidP="00723D9F">
      <w:pPr>
        <w:tabs>
          <w:tab w:val="center" w:pos="1985"/>
          <w:tab w:val="center" w:pos="7088"/>
        </w:tabs>
        <w:rPr>
          <w:sz w:val="36"/>
        </w:rPr>
      </w:pPr>
    </w:p>
    <w:p w14:paraId="298091D9" w14:textId="77777777" w:rsidR="000D68B1" w:rsidRDefault="000D68B1" w:rsidP="00723D9F">
      <w:pPr>
        <w:tabs>
          <w:tab w:val="center" w:pos="1985"/>
          <w:tab w:val="center" w:pos="7088"/>
        </w:tabs>
        <w:rPr>
          <w:sz w:val="36"/>
        </w:rPr>
      </w:pPr>
    </w:p>
    <w:p w14:paraId="4467F9D7" w14:textId="0FDE5AE0" w:rsidR="00723D9F" w:rsidRPr="00723D9F" w:rsidRDefault="00723D9F" w:rsidP="00723D9F">
      <w:pPr>
        <w:tabs>
          <w:tab w:val="center" w:pos="1985"/>
          <w:tab w:val="center" w:pos="7088"/>
        </w:tabs>
        <w:rPr>
          <w:b/>
        </w:rPr>
      </w:pPr>
      <w:r>
        <w:tab/>
      </w:r>
      <w:r w:rsidRPr="00723D9F">
        <w:rPr>
          <w:b/>
        </w:rPr>
        <w:t xml:space="preserve">TS. </w:t>
      </w:r>
      <w:r w:rsidR="00E6013B">
        <w:rPr>
          <w:b/>
        </w:rPr>
        <w:t>Lê H</w:t>
      </w:r>
      <w:r w:rsidR="00835F91">
        <w:rPr>
          <w:b/>
        </w:rPr>
        <w:t>ồng Anh</w:t>
      </w:r>
      <w:r>
        <w:rPr>
          <w:b/>
        </w:rPr>
        <w:tab/>
        <w:t>TS. Tạ Quang Chiểu</w:t>
      </w:r>
    </w:p>
    <w:sectPr w:rsidR="00723D9F" w:rsidRPr="00723D9F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890765" w14:textId="77777777" w:rsidR="00AF6337" w:rsidRDefault="00AF6337">
      <w:r>
        <w:separator/>
      </w:r>
    </w:p>
  </w:endnote>
  <w:endnote w:type="continuationSeparator" w:id="0">
    <w:p w14:paraId="1846E921" w14:textId="77777777" w:rsidR="00AF6337" w:rsidRDefault="00AF6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Courier New"/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2A5707" w14:textId="77777777" w:rsidR="00FF7F45" w:rsidRDefault="00FF7F45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596C67" w14:textId="77777777" w:rsidR="00FF7F45" w:rsidRDefault="00FF7F45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BAAB70" w14:textId="77777777" w:rsidR="00FF7F45" w:rsidRDefault="00FF7F45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3F65">
      <w:rPr>
        <w:rStyle w:val="PageNumber"/>
        <w:noProof/>
      </w:rPr>
      <w:t>8</w:t>
    </w:r>
    <w:r>
      <w:rPr>
        <w:rStyle w:val="PageNumber"/>
      </w:rPr>
      <w:fldChar w:fldCharType="end"/>
    </w:r>
  </w:p>
  <w:p w14:paraId="1D4F99D1" w14:textId="77777777" w:rsidR="00FF7F45" w:rsidRDefault="00FF7F45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CD6B99" w14:textId="77777777" w:rsidR="00AF6337" w:rsidRDefault="00AF6337">
      <w:r>
        <w:separator/>
      </w:r>
    </w:p>
  </w:footnote>
  <w:footnote w:type="continuationSeparator" w:id="0">
    <w:p w14:paraId="0408B047" w14:textId="77777777" w:rsidR="00AF6337" w:rsidRDefault="00AF6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E6CC7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" w15:restartNumberingAfterBreak="0">
    <w:nsid w:val="06AA6871"/>
    <w:multiLevelType w:val="hybridMultilevel"/>
    <w:tmpl w:val="39C6DB60"/>
    <w:lvl w:ilvl="0" w:tplc="6BC6EDE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0B251E"/>
    <w:multiLevelType w:val="hybridMultilevel"/>
    <w:tmpl w:val="54F007D2"/>
    <w:lvl w:ilvl="0" w:tplc="361C3860">
      <w:start w:val="1"/>
      <w:numFmt w:val="decimal"/>
      <w:lvlText w:val="[%1]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20D81"/>
    <w:multiLevelType w:val="hybridMultilevel"/>
    <w:tmpl w:val="6A2C89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DA6DDF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5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A3A2A"/>
    <w:multiLevelType w:val="multilevel"/>
    <w:tmpl w:val="2E0835E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color w:val="FFFFFF"/>
        <w:szCs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9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0" w:firstLine="851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firstLine="270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273E22D8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9" w15:restartNumberingAfterBreak="0">
    <w:nsid w:val="2D7F1E6A"/>
    <w:multiLevelType w:val="hybridMultilevel"/>
    <w:tmpl w:val="1E0874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467AF5"/>
    <w:multiLevelType w:val="hybridMultilevel"/>
    <w:tmpl w:val="AC6414D2"/>
    <w:lvl w:ilvl="0" w:tplc="E71E274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513BC"/>
    <w:multiLevelType w:val="hybridMultilevel"/>
    <w:tmpl w:val="A8FC6092"/>
    <w:lvl w:ilvl="0" w:tplc="E71E274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1AB73EA"/>
    <w:multiLevelType w:val="hybridMultilevel"/>
    <w:tmpl w:val="38EAB0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4A2283"/>
    <w:multiLevelType w:val="hybridMultilevel"/>
    <w:tmpl w:val="4F4455B8"/>
    <w:lvl w:ilvl="0" w:tplc="042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0556D6"/>
    <w:multiLevelType w:val="hybridMultilevel"/>
    <w:tmpl w:val="20666A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C904C9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7" w15:restartNumberingAfterBreak="0">
    <w:nsid w:val="4B7E5393"/>
    <w:multiLevelType w:val="hybridMultilevel"/>
    <w:tmpl w:val="D50CAC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3732EC2"/>
    <w:multiLevelType w:val="multilevel"/>
    <w:tmpl w:val="9AD4593E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A5235A0"/>
    <w:multiLevelType w:val="hybridMultilevel"/>
    <w:tmpl w:val="08F285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2" w15:restartNumberingAfterBreak="0">
    <w:nsid w:val="63D406B9"/>
    <w:multiLevelType w:val="hybridMultilevel"/>
    <w:tmpl w:val="37ECD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8467A7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4" w15:restartNumberingAfterBreak="0">
    <w:nsid w:val="699F39D7"/>
    <w:multiLevelType w:val="hybridMultilevel"/>
    <w:tmpl w:val="496062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8F6D06"/>
    <w:multiLevelType w:val="hybridMultilevel"/>
    <w:tmpl w:val="A17CB0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7" w15:restartNumberingAfterBreak="0">
    <w:nsid w:val="73D929EF"/>
    <w:multiLevelType w:val="multilevel"/>
    <w:tmpl w:val="F67C9C0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DD77882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26"/>
  </w:num>
  <w:num w:numId="2">
    <w:abstractNumId w:val="6"/>
  </w:num>
  <w:num w:numId="3">
    <w:abstractNumId w:val="11"/>
  </w:num>
  <w:num w:numId="4">
    <w:abstractNumId w:val="21"/>
  </w:num>
  <w:num w:numId="5">
    <w:abstractNumId w:val="5"/>
  </w:num>
  <w:num w:numId="6">
    <w:abstractNumId w:val="19"/>
  </w:num>
  <w:num w:numId="7">
    <w:abstractNumId w:val="17"/>
  </w:num>
  <w:num w:numId="8">
    <w:abstractNumId w:val="12"/>
  </w:num>
  <w:num w:numId="9">
    <w:abstractNumId w:val="28"/>
  </w:num>
  <w:num w:numId="10">
    <w:abstractNumId w:val="8"/>
  </w:num>
  <w:num w:numId="11">
    <w:abstractNumId w:val="23"/>
  </w:num>
  <w:num w:numId="12">
    <w:abstractNumId w:val="16"/>
  </w:num>
  <w:num w:numId="13">
    <w:abstractNumId w:val="4"/>
  </w:num>
  <w:num w:numId="14">
    <w:abstractNumId w:val="27"/>
  </w:num>
  <w:num w:numId="15">
    <w:abstractNumId w:val="1"/>
  </w:num>
  <w:num w:numId="16">
    <w:abstractNumId w:val="10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4"/>
  </w:num>
  <w:num w:numId="20">
    <w:abstractNumId w:val="9"/>
  </w:num>
  <w:num w:numId="21">
    <w:abstractNumId w:val="3"/>
  </w:num>
  <w:num w:numId="22">
    <w:abstractNumId w:val="25"/>
  </w:num>
  <w:num w:numId="23">
    <w:abstractNumId w:val="13"/>
  </w:num>
  <w:num w:numId="24">
    <w:abstractNumId w:val="20"/>
  </w:num>
  <w:num w:numId="25">
    <w:abstractNumId w:val="22"/>
  </w:num>
  <w:num w:numId="26">
    <w:abstractNumId w:val="0"/>
  </w:num>
  <w:num w:numId="27">
    <w:abstractNumId w:val="14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2"/>
  <w:hideSpellingErrors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007"/>
    <w:rsid w:val="00000056"/>
    <w:rsid w:val="0000249C"/>
    <w:rsid w:val="00023E27"/>
    <w:rsid w:val="00026105"/>
    <w:rsid w:val="000320D9"/>
    <w:rsid w:val="000409F8"/>
    <w:rsid w:val="00043AC0"/>
    <w:rsid w:val="00061141"/>
    <w:rsid w:val="00065D49"/>
    <w:rsid w:val="000738E3"/>
    <w:rsid w:val="00080BC3"/>
    <w:rsid w:val="00095503"/>
    <w:rsid w:val="00095A1D"/>
    <w:rsid w:val="000964D8"/>
    <w:rsid w:val="00096B83"/>
    <w:rsid w:val="000A132D"/>
    <w:rsid w:val="000B22B4"/>
    <w:rsid w:val="000B3D42"/>
    <w:rsid w:val="000D075E"/>
    <w:rsid w:val="000D68B1"/>
    <w:rsid w:val="000D6DC7"/>
    <w:rsid w:val="000E3FB9"/>
    <w:rsid w:val="000F4883"/>
    <w:rsid w:val="000F78FF"/>
    <w:rsid w:val="00114A21"/>
    <w:rsid w:val="0011615F"/>
    <w:rsid w:val="001265BC"/>
    <w:rsid w:val="001471E8"/>
    <w:rsid w:val="00147207"/>
    <w:rsid w:val="0016239E"/>
    <w:rsid w:val="001641B8"/>
    <w:rsid w:val="00183BC5"/>
    <w:rsid w:val="00184FC7"/>
    <w:rsid w:val="001915A3"/>
    <w:rsid w:val="001C7B9E"/>
    <w:rsid w:val="001D0542"/>
    <w:rsid w:val="001E77EF"/>
    <w:rsid w:val="001F07B7"/>
    <w:rsid w:val="001F1ABA"/>
    <w:rsid w:val="001F2CFE"/>
    <w:rsid w:val="001F41BE"/>
    <w:rsid w:val="00200F66"/>
    <w:rsid w:val="0020246C"/>
    <w:rsid w:val="0020410D"/>
    <w:rsid w:val="00210206"/>
    <w:rsid w:val="002141D5"/>
    <w:rsid w:val="00221C8D"/>
    <w:rsid w:val="00231163"/>
    <w:rsid w:val="002360EC"/>
    <w:rsid w:val="0025128C"/>
    <w:rsid w:val="002630B3"/>
    <w:rsid w:val="00271EF5"/>
    <w:rsid w:val="002807AE"/>
    <w:rsid w:val="00280D04"/>
    <w:rsid w:val="0028293D"/>
    <w:rsid w:val="00290C2F"/>
    <w:rsid w:val="00296F71"/>
    <w:rsid w:val="002A7D7D"/>
    <w:rsid w:val="002B3774"/>
    <w:rsid w:val="002C39E2"/>
    <w:rsid w:val="002C7742"/>
    <w:rsid w:val="002D0C1E"/>
    <w:rsid w:val="002D15E2"/>
    <w:rsid w:val="002D3C03"/>
    <w:rsid w:val="002E6E3D"/>
    <w:rsid w:val="002F25F5"/>
    <w:rsid w:val="00300BAE"/>
    <w:rsid w:val="00305007"/>
    <w:rsid w:val="0031228B"/>
    <w:rsid w:val="003409C3"/>
    <w:rsid w:val="00342C9C"/>
    <w:rsid w:val="0034777B"/>
    <w:rsid w:val="003502ED"/>
    <w:rsid w:val="00353F65"/>
    <w:rsid w:val="003555B5"/>
    <w:rsid w:val="00367502"/>
    <w:rsid w:val="0038410E"/>
    <w:rsid w:val="00391D95"/>
    <w:rsid w:val="003961B0"/>
    <w:rsid w:val="003B73BB"/>
    <w:rsid w:val="003D1750"/>
    <w:rsid w:val="003D5A7D"/>
    <w:rsid w:val="003E0101"/>
    <w:rsid w:val="003F28D7"/>
    <w:rsid w:val="003F5908"/>
    <w:rsid w:val="003F7694"/>
    <w:rsid w:val="00404737"/>
    <w:rsid w:val="004225B1"/>
    <w:rsid w:val="004240DB"/>
    <w:rsid w:val="0042577A"/>
    <w:rsid w:val="0042684A"/>
    <w:rsid w:val="00436B74"/>
    <w:rsid w:val="004377BB"/>
    <w:rsid w:val="00437B0D"/>
    <w:rsid w:val="004437C7"/>
    <w:rsid w:val="00454B92"/>
    <w:rsid w:val="004610BF"/>
    <w:rsid w:val="004663AB"/>
    <w:rsid w:val="0046660B"/>
    <w:rsid w:val="0047459D"/>
    <w:rsid w:val="004832F6"/>
    <w:rsid w:val="0048413E"/>
    <w:rsid w:val="004900EB"/>
    <w:rsid w:val="0049105F"/>
    <w:rsid w:val="00494CE3"/>
    <w:rsid w:val="004A217D"/>
    <w:rsid w:val="004A21C9"/>
    <w:rsid w:val="004A2AB9"/>
    <w:rsid w:val="004B041D"/>
    <w:rsid w:val="004B1811"/>
    <w:rsid w:val="004B2147"/>
    <w:rsid w:val="004B402E"/>
    <w:rsid w:val="004C2D71"/>
    <w:rsid w:val="004D085E"/>
    <w:rsid w:val="004E4030"/>
    <w:rsid w:val="004E5D2C"/>
    <w:rsid w:val="004F013A"/>
    <w:rsid w:val="004F013C"/>
    <w:rsid w:val="0050061F"/>
    <w:rsid w:val="0050749C"/>
    <w:rsid w:val="0052730B"/>
    <w:rsid w:val="005338A0"/>
    <w:rsid w:val="00534B5D"/>
    <w:rsid w:val="005426F4"/>
    <w:rsid w:val="00551492"/>
    <w:rsid w:val="00575954"/>
    <w:rsid w:val="0058266E"/>
    <w:rsid w:val="00582BD2"/>
    <w:rsid w:val="0059150D"/>
    <w:rsid w:val="005B4251"/>
    <w:rsid w:val="005C1DD0"/>
    <w:rsid w:val="005D3640"/>
    <w:rsid w:val="005E28A1"/>
    <w:rsid w:val="005F3FA9"/>
    <w:rsid w:val="0061018F"/>
    <w:rsid w:val="00612534"/>
    <w:rsid w:val="00621108"/>
    <w:rsid w:val="006302FA"/>
    <w:rsid w:val="00630D60"/>
    <w:rsid w:val="006406CA"/>
    <w:rsid w:val="006447AD"/>
    <w:rsid w:val="00644FE8"/>
    <w:rsid w:val="00650C81"/>
    <w:rsid w:val="00654888"/>
    <w:rsid w:val="00662170"/>
    <w:rsid w:val="00665547"/>
    <w:rsid w:val="00665AC1"/>
    <w:rsid w:val="00667F9F"/>
    <w:rsid w:val="006718CE"/>
    <w:rsid w:val="0069537C"/>
    <w:rsid w:val="00695501"/>
    <w:rsid w:val="00697E2C"/>
    <w:rsid w:val="006A0132"/>
    <w:rsid w:val="006A0E70"/>
    <w:rsid w:val="006A5431"/>
    <w:rsid w:val="006D03CF"/>
    <w:rsid w:val="006D2734"/>
    <w:rsid w:val="006D3066"/>
    <w:rsid w:val="006D5B29"/>
    <w:rsid w:val="006E5BAC"/>
    <w:rsid w:val="006E7D9F"/>
    <w:rsid w:val="0070274C"/>
    <w:rsid w:val="007038FA"/>
    <w:rsid w:val="00714469"/>
    <w:rsid w:val="00720DE1"/>
    <w:rsid w:val="00723D9F"/>
    <w:rsid w:val="00724559"/>
    <w:rsid w:val="00733BDA"/>
    <w:rsid w:val="00734F88"/>
    <w:rsid w:val="0074384A"/>
    <w:rsid w:val="00744C77"/>
    <w:rsid w:val="00750DCC"/>
    <w:rsid w:val="00757317"/>
    <w:rsid w:val="007575D9"/>
    <w:rsid w:val="00772962"/>
    <w:rsid w:val="0077772C"/>
    <w:rsid w:val="007848B4"/>
    <w:rsid w:val="007949F0"/>
    <w:rsid w:val="00795C88"/>
    <w:rsid w:val="007A3191"/>
    <w:rsid w:val="007A7F11"/>
    <w:rsid w:val="007B1760"/>
    <w:rsid w:val="007B7392"/>
    <w:rsid w:val="007C7EDD"/>
    <w:rsid w:val="007E4D93"/>
    <w:rsid w:val="007E7F5A"/>
    <w:rsid w:val="007F7694"/>
    <w:rsid w:val="0081008E"/>
    <w:rsid w:val="00812320"/>
    <w:rsid w:val="008147EA"/>
    <w:rsid w:val="00821A2B"/>
    <w:rsid w:val="00823B1B"/>
    <w:rsid w:val="008332F5"/>
    <w:rsid w:val="00834593"/>
    <w:rsid w:val="008349AE"/>
    <w:rsid w:val="00835F91"/>
    <w:rsid w:val="00853753"/>
    <w:rsid w:val="008543C1"/>
    <w:rsid w:val="00874EC4"/>
    <w:rsid w:val="00875E93"/>
    <w:rsid w:val="008812D0"/>
    <w:rsid w:val="0088665F"/>
    <w:rsid w:val="008A0004"/>
    <w:rsid w:val="008B564A"/>
    <w:rsid w:val="008C1294"/>
    <w:rsid w:val="008C4654"/>
    <w:rsid w:val="008C4E59"/>
    <w:rsid w:val="008C544D"/>
    <w:rsid w:val="008D09FC"/>
    <w:rsid w:val="008D599E"/>
    <w:rsid w:val="008E096A"/>
    <w:rsid w:val="00901FAC"/>
    <w:rsid w:val="0090524F"/>
    <w:rsid w:val="0091264D"/>
    <w:rsid w:val="00913CB1"/>
    <w:rsid w:val="00926093"/>
    <w:rsid w:val="00926E23"/>
    <w:rsid w:val="00934DFC"/>
    <w:rsid w:val="00940735"/>
    <w:rsid w:val="009443BD"/>
    <w:rsid w:val="0094745E"/>
    <w:rsid w:val="00952045"/>
    <w:rsid w:val="00953984"/>
    <w:rsid w:val="009540AF"/>
    <w:rsid w:val="009764D5"/>
    <w:rsid w:val="009854B5"/>
    <w:rsid w:val="009A19F7"/>
    <w:rsid w:val="009B40F4"/>
    <w:rsid w:val="009C28EA"/>
    <w:rsid w:val="009C37E7"/>
    <w:rsid w:val="009C5180"/>
    <w:rsid w:val="009D1387"/>
    <w:rsid w:val="009D1C99"/>
    <w:rsid w:val="009D205C"/>
    <w:rsid w:val="009D4423"/>
    <w:rsid w:val="009E0BE8"/>
    <w:rsid w:val="009E52A6"/>
    <w:rsid w:val="00A01570"/>
    <w:rsid w:val="00A01A46"/>
    <w:rsid w:val="00A01BDF"/>
    <w:rsid w:val="00A024A3"/>
    <w:rsid w:val="00A029FB"/>
    <w:rsid w:val="00A02A40"/>
    <w:rsid w:val="00A03E73"/>
    <w:rsid w:val="00A13723"/>
    <w:rsid w:val="00A2234E"/>
    <w:rsid w:val="00A337AC"/>
    <w:rsid w:val="00A349AE"/>
    <w:rsid w:val="00A35151"/>
    <w:rsid w:val="00A36409"/>
    <w:rsid w:val="00A402F3"/>
    <w:rsid w:val="00A455A6"/>
    <w:rsid w:val="00A46E96"/>
    <w:rsid w:val="00A80DDA"/>
    <w:rsid w:val="00A86294"/>
    <w:rsid w:val="00A86E46"/>
    <w:rsid w:val="00A873C3"/>
    <w:rsid w:val="00A875F5"/>
    <w:rsid w:val="00AB4D53"/>
    <w:rsid w:val="00AD7A57"/>
    <w:rsid w:val="00AF6337"/>
    <w:rsid w:val="00B0168E"/>
    <w:rsid w:val="00B04819"/>
    <w:rsid w:val="00B07060"/>
    <w:rsid w:val="00B07B74"/>
    <w:rsid w:val="00B15B2F"/>
    <w:rsid w:val="00B23623"/>
    <w:rsid w:val="00B25A8C"/>
    <w:rsid w:val="00B351EB"/>
    <w:rsid w:val="00B400C8"/>
    <w:rsid w:val="00B43140"/>
    <w:rsid w:val="00B51514"/>
    <w:rsid w:val="00B60C95"/>
    <w:rsid w:val="00B62C3B"/>
    <w:rsid w:val="00B63516"/>
    <w:rsid w:val="00B65AB4"/>
    <w:rsid w:val="00B71EB3"/>
    <w:rsid w:val="00B73917"/>
    <w:rsid w:val="00B90939"/>
    <w:rsid w:val="00B91640"/>
    <w:rsid w:val="00B94BE5"/>
    <w:rsid w:val="00B96712"/>
    <w:rsid w:val="00BA09EA"/>
    <w:rsid w:val="00BA0F72"/>
    <w:rsid w:val="00BA1393"/>
    <w:rsid w:val="00BA2A8D"/>
    <w:rsid w:val="00BA6678"/>
    <w:rsid w:val="00BA7C39"/>
    <w:rsid w:val="00BA7EB5"/>
    <w:rsid w:val="00BC1173"/>
    <w:rsid w:val="00BC2752"/>
    <w:rsid w:val="00BD2104"/>
    <w:rsid w:val="00BE0E3A"/>
    <w:rsid w:val="00BE389E"/>
    <w:rsid w:val="00BF6197"/>
    <w:rsid w:val="00C0120D"/>
    <w:rsid w:val="00C02961"/>
    <w:rsid w:val="00C04776"/>
    <w:rsid w:val="00C063AB"/>
    <w:rsid w:val="00C20D36"/>
    <w:rsid w:val="00C22080"/>
    <w:rsid w:val="00C22E7F"/>
    <w:rsid w:val="00C24F43"/>
    <w:rsid w:val="00C2548B"/>
    <w:rsid w:val="00C34EF8"/>
    <w:rsid w:val="00C40FB5"/>
    <w:rsid w:val="00C41392"/>
    <w:rsid w:val="00C46391"/>
    <w:rsid w:val="00C46AFD"/>
    <w:rsid w:val="00C53616"/>
    <w:rsid w:val="00C54134"/>
    <w:rsid w:val="00C55BB5"/>
    <w:rsid w:val="00C7260A"/>
    <w:rsid w:val="00C7326B"/>
    <w:rsid w:val="00C8287E"/>
    <w:rsid w:val="00CA1125"/>
    <w:rsid w:val="00CA2F17"/>
    <w:rsid w:val="00CA7149"/>
    <w:rsid w:val="00CB0A27"/>
    <w:rsid w:val="00CB3F3B"/>
    <w:rsid w:val="00CE26C3"/>
    <w:rsid w:val="00D15239"/>
    <w:rsid w:val="00D171C9"/>
    <w:rsid w:val="00D20B8C"/>
    <w:rsid w:val="00D43A27"/>
    <w:rsid w:val="00D46C15"/>
    <w:rsid w:val="00D61127"/>
    <w:rsid w:val="00D63879"/>
    <w:rsid w:val="00D720BB"/>
    <w:rsid w:val="00D82D83"/>
    <w:rsid w:val="00D937AB"/>
    <w:rsid w:val="00DA409D"/>
    <w:rsid w:val="00DB0914"/>
    <w:rsid w:val="00DB2006"/>
    <w:rsid w:val="00DC006A"/>
    <w:rsid w:val="00DC3527"/>
    <w:rsid w:val="00DC462A"/>
    <w:rsid w:val="00DF0A52"/>
    <w:rsid w:val="00DF729A"/>
    <w:rsid w:val="00E10746"/>
    <w:rsid w:val="00E11EC2"/>
    <w:rsid w:val="00E221FA"/>
    <w:rsid w:val="00E25CF8"/>
    <w:rsid w:val="00E27307"/>
    <w:rsid w:val="00E30B11"/>
    <w:rsid w:val="00E321BF"/>
    <w:rsid w:val="00E41693"/>
    <w:rsid w:val="00E46710"/>
    <w:rsid w:val="00E6013B"/>
    <w:rsid w:val="00E6594E"/>
    <w:rsid w:val="00E676A1"/>
    <w:rsid w:val="00E72E42"/>
    <w:rsid w:val="00E85A15"/>
    <w:rsid w:val="00EA0E0F"/>
    <w:rsid w:val="00EA472E"/>
    <w:rsid w:val="00EB143E"/>
    <w:rsid w:val="00EB2B77"/>
    <w:rsid w:val="00EC06C9"/>
    <w:rsid w:val="00EE08B9"/>
    <w:rsid w:val="00EE2CC5"/>
    <w:rsid w:val="00EE3756"/>
    <w:rsid w:val="00EE390C"/>
    <w:rsid w:val="00EE5D69"/>
    <w:rsid w:val="00EF5078"/>
    <w:rsid w:val="00EF62BB"/>
    <w:rsid w:val="00F0731C"/>
    <w:rsid w:val="00F07481"/>
    <w:rsid w:val="00F16129"/>
    <w:rsid w:val="00F2483D"/>
    <w:rsid w:val="00F26E9C"/>
    <w:rsid w:val="00F27405"/>
    <w:rsid w:val="00F4451D"/>
    <w:rsid w:val="00F53A8B"/>
    <w:rsid w:val="00F57CD3"/>
    <w:rsid w:val="00F66000"/>
    <w:rsid w:val="00F70FEC"/>
    <w:rsid w:val="00F728C4"/>
    <w:rsid w:val="00F74B82"/>
    <w:rsid w:val="00F85D4A"/>
    <w:rsid w:val="00F9000E"/>
    <w:rsid w:val="00F91433"/>
    <w:rsid w:val="00F96118"/>
    <w:rsid w:val="00F96568"/>
    <w:rsid w:val="00F977C3"/>
    <w:rsid w:val="00FB11C5"/>
    <w:rsid w:val="00FB4032"/>
    <w:rsid w:val="00FB5F7D"/>
    <w:rsid w:val="00FB745F"/>
    <w:rsid w:val="00FC6A51"/>
    <w:rsid w:val="00FD291E"/>
    <w:rsid w:val="00FE41F9"/>
    <w:rsid w:val="00FF37E6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0BD80"/>
  <w15:docId w15:val="{2A6BAA28-5C21-4B05-A4DE-E66BFD9F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F16129"/>
    <w:pPr>
      <w:keepNext/>
      <w:numPr>
        <w:numId w:val="17"/>
      </w:numPr>
      <w:spacing w:line="360" w:lineRule="auto"/>
      <w:jc w:val="center"/>
      <w:outlineLvl w:val="0"/>
    </w:pPr>
    <w:rPr>
      <w:rFonts w:ascii=".VnTimeH" w:hAnsi=".VnTimeH"/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16129"/>
    <w:pPr>
      <w:keepNext/>
      <w:numPr>
        <w:ilvl w:val="1"/>
        <w:numId w:val="17"/>
      </w:numPr>
      <w:spacing w:line="360" w:lineRule="auto"/>
      <w:outlineLvl w:val="1"/>
    </w:pPr>
    <w:rPr>
      <w:rFonts w:ascii=".VnTimeH" w:hAnsi=".VnTimeH"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16129"/>
    <w:pPr>
      <w:keepNext/>
      <w:numPr>
        <w:ilvl w:val="2"/>
        <w:numId w:val="17"/>
      </w:numPr>
      <w:spacing w:line="360" w:lineRule="auto"/>
      <w:outlineLvl w:val="2"/>
    </w:pPr>
    <w:rPr>
      <w:rFonts w:ascii=".VnTime" w:hAnsi=".VnTime" w:cs="Arial"/>
      <w:b/>
      <w:bCs/>
      <w:i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16129"/>
    <w:pPr>
      <w:keepNext/>
      <w:numPr>
        <w:ilvl w:val="3"/>
        <w:numId w:val="17"/>
      </w:numPr>
      <w:spacing w:line="360" w:lineRule="auto"/>
      <w:outlineLvl w:val="3"/>
    </w:pPr>
    <w:rPr>
      <w:rFonts w:ascii=".VnTime" w:hAnsi=".VnTime"/>
      <w:bCs/>
      <w:i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16129"/>
    <w:pPr>
      <w:numPr>
        <w:ilvl w:val="4"/>
        <w:numId w:val="17"/>
      </w:numPr>
      <w:spacing w:before="240" w:after="60"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16129"/>
    <w:pPr>
      <w:numPr>
        <w:ilvl w:val="5"/>
        <w:numId w:val="17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16129"/>
    <w:pPr>
      <w:numPr>
        <w:ilvl w:val="6"/>
        <w:numId w:val="17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16129"/>
    <w:pPr>
      <w:numPr>
        <w:ilvl w:val="7"/>
        <w:numId w:val="17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16129"/>
    <w:pPr>
      <w:numPr>
        <w:ilvl w:val="8"/>
        <w:numId w:val="1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B0168E"/>
  </w:style>
  <w:style w:type="character" w:customStyle="1" w:styleId="Heading1Char">
    <w:name w:val="Heading 1 Char"/>
    <w:basedOn w:val="DefaultParagraphFont"/>
    <w:link w:val="Heading1"/>
    <w:rsid w:val="00F16129"/>
    <w:rPr>
      <w:rFonts w:ascii=".VnTimeH" w:eastAsia="Times New Roman" w:hAnsi=".VnTimeH"/>
      <w:b/>
      <w:sz w:val="32"/>
    </w:rPr>
  </w:style>
  <w:style w:type="character" w:customStyle="1" w:styleId="Heading2Char">
    <w:name w:val="Heading 2 Char"/>
    <w:basedOn w:val="DefaultParagraphFont"/>
    <w:link w:val="Heading2"/>
    <w:semiHidden/>
    <w:rsid w:val="00F16129"/>
    <w:rPr>
      <w:rFonts w:ascii=".VnTimeH" w:eastAsia="Times New Roman" w:hAnsi=".VnTimeH" w:cs="Arial"/>
      <w:b/>
      <w:bCs/>
      <w:iCs/>
      <w:sz w:val="26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F16129"/>
    <w:rPr>
      <w:rFonts w:ascii=".VnTime" w:eastAsia="Times New Roman" w:hAnsi=".VnTime" w:cs="Arial"/>
      <w:b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F16129"/>
    <w:rPr>
      <w:rFonts w:ascii=".VnTime" w:eastAsia="Times New Roman" w:hAnsi=".VnTime"/>
      <w:bCs/>
      <w:i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F16129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F16129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F16129"/>
    <w:rPr>
      <w:rFonts w:ascii="Times New Roman" w:eastAsia="Times New Roman" w:hAnsi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16129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F16129"/>
    <w:rPr>
      <w:rFonts w:ascii="Arial" w:eastAsia="Times New Roman" w:hAnsi="Arial" w:cs="Arial"/>
      <w:sz w:val="22"/>
      <w:szCs w:val="22"/>
    </w:rPr>
  </w:style>
  <w:style w:type="character" w:styleId="Strong">
    <w:name w:val="Strong"/>
    <w:basedOn w:val="DefaultParagraphFont"/>
    <w:uiPriority w:val="22"/>
    <w:qFormat/>
    <w:rsid w:val="00A024A3"/>
    <w:rPr>
      <w:b/>
      <w:bCs/>
    </w:rPr>
  </w:style>
  <w:style w:type="character" w:customStyle="1" w:styleId="fontstyle01">
    <w:name w:val="fontstyle01"/>
    <w:basedOn w:val="DefaultParagraphFont"/>
    <w:rsid w:val="00BF6197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BF6197"/>
    <w:rPr>
      <w:rFonts w:ascii="TimesNewRoman" w:hAnsi="TimesNewRoman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53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o%20mon%20Tin%20Hoc%20Co%20Ban\De%20cuong%20mon%20hoc\Bien%20soan%20de%20cuong%20chi%20tiet\Mau%20de%20cuong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40C54-C5A7-464A-84FC-A524A285C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1</TotalTime>
  <Pages>11</Pages>
  <Words>2230</Words>
  <Characters>12711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14912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Quang Chieu TA</cp:lastModifiedBy>
  <cp:revision>4</cp:revision>
  <cp:lastPrinted>2018-08-15T16:12:00Z</cp:lastPrinted>
  <dcterms:created xsi:type="dcterms:W3CDTF">2020-04-17T03:39:00Z</dcterms:created>
  <dcterms:modified xsi:type="dcterms:W3CDTF">2020-05-03T18:36:00Z</dcterms:modified>
</cp:coreProperties>
</file>