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5DE09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tbl>
      <w:tblPr>
        <w:tblW w:w="9900" w:type="dxa"/>
        <w:tblInd w:w="-72" w:type="dxa"/>
        <w:tblLook w:val="01E0" w:firstRow="1" w:lastRow="1" w:firstColumn="1" w:lastColumn="1" w:noHBand="0" w:noVBand="0"/>
      </w:tblPr>
      <w:tblGrid>
        <w:gridCol w:w="4500"/>
        <w:gridCol w:w="5400"/>
      </w:tblGrid>
      <w:tr w:rsidR="00E83753" w:rsidRPr="00331548" w14:paraId="0DB4A546" w14:textId="77777777" w:rsidTr="00A72C84">
        <w:trPr>
          <w:trHeight w:val="1430"/>
        </w:trPr>
        <w:tc>
          <w:tcPr>
            <w:tcW w:w="4500" w:type="dxa"/>
            <w:shd w:val="clear" w:color="auto" w:fill="auto"/>
          </w:tcPr>
          <w:p w14:paraId="5793CC72" w14:textId="77777777" w:rsidR="00E83753" w:rsidRDefault="00E83753" w:rsidP="00A72C84">
            <w:pPr>
              <w:pStyle w:val="Normal1"/>
              <w:spacing w:before="0" w:line="288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331548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02E9C887" wp14:editId="5DBE9B2A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413348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95E9E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0pt,32.55pt" to="13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" strokeweight="1pt"/>
                  </w:pict>
                </mc:Fallback>
              </mc:AlternateContent>
            </w:r>
            <w:r>
              <w:rPr>
                <w:bCs/>
                <w:color w:val="000000"/>
                <w:sz w:val="24"/>
              </w:rPr>
              <w:t xml:space="preserve">BỘ </w:t>
            </w:r>
            <w:r w:rsidRPr="00331548">
              <w:rPr>
                <w:bCs/>
                <w:color w:val="000000"/>
                <w:sz w:val="24"/>
              </w:rPr>
              <w:t>GIÁO DỤC VÀ ĐÀO TẠO</w:t>
            </w:r>
          </w:p>
          <w:p w14:paraId="5C170EB3" w14:textId="77777777" w:rsidR="00E83753" w:rsidRPr="00331548" w:rsidRDefault="00E83753" w:rsidP="00A72C84">
            <w:pPr>
              <w:pStyle w:val="Normal1"/>
              <w:spacing w:before="0" w:line="288" w:lineRule="auto"/>
              <w:ind w:left="0" w:firstLine="0"/>
              <w:rPr>
                <w:b/>
                <w:bCs/>
                <w:color w:val="000000"/>
                <w:sz w:val="24"/>
              </w:rPr>
            </w:pPr>
            <w:r w:rsidRPr="00331548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00" w:type="dxa"/>
            <w:shd w:val="clear" w:color="auto" w:fill="auto"/>
          </w:tcPr>
          <w:p w14:paraId="7B9BC855" w14:textId="77777777" w:rsidR="00E83753" w:rsidRPr="00331548" w:rsidRDefault="00E83753" w:rsidP="00A72C84">
            <w:pPr>
              <w:pStyle w:val="Normal1"/>
              <w:spacing w:before="0" w:line="288" w:lineRule="auto"/>
              <w:ind w:left="0" w:firstLine="0"/>
              <w:rPr>
                <w:b/>
                <w:bCs/>
                <w:color w:val="000000"/>
                <w:sz w:val="24"/>
              </w:rPr>
            </w:pPr>
            <w:r w:rsidRPr="00331548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26166E2" w14:textId="77777777" w:rsidR="00E83753" w:rsidRPr="00331548" w:rsidRDefault="00E83753" w:rsidP="00A72C84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31548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45375F8" wp14:editId="40E1A88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9B2F7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31548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635389B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2C98BC5" w14:textId="77777777" w:rsidR="00D62F2F" w:rsidRPr="00D62F2F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>:</w:t>
      </w:r>
      <w:r w:rsidR="00A37C3D">
        <w:rPr>
          <w:b/>
          <w:bCs/>
          <w:sz w:val="24"/>
          <w:szCs w:val="24"/>
        </w:rPr>
        <w:t xml:space="preserve">  </w:t>
      </w:r>
    </w:p>
    <w:p w14:paraId="2903C8E7" w14:textId="77777777" w:rsidR="00D62F2F" w:rsidRPr="00D62F2F" w:rsidRDefault="00D62F2F" w:rsidP="00E83753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D62F2F">
        <w:rPr>
          <w:bCs/>
          <w:color w:val="000000"/>
          <w:sz w:val="24"/>
          <w:szCs w:val="24"/>
        </w:rPr>
        <w:t>Tên</w:t>
      </w:r>
      <w:r>
        <w:rPr>
          <w:b/>
          <w:bCs/>
          <w:color w:val="000000"/>
          <w:sz w:val="24"/>
          <w:szCs w:val="24"/>
        </w:rPr>
        <w:t xml:space="preserve"> </w:t>
      </w:r>
      <w:r w:rsidRPr="00D62F2F">
        <w:rPr>
          <w:bCs/>
          <w:color w:val="000000"/>
          <w:sz w:val="24"/>
          <w:szCs w:val="24"/>
        </w:rPr>
        <w:t>tiếng việt</w:t>
      </w:r>
      <w:r>
        <w:rPr>
          <w:b/>
          <w:bCs/>
          <w:color w:val="000000"/>
          <w:sz w:val="24"/>
          <w:szCs w:val="24"/>
        </w:rPr>
        <w:t xml:space="preserve">: </w:t>
      </w:r>
      <w:r w:rsidR="00FC1B68">
        <w:rPr>
          <w:b/>
          <w:bCs/>
          <w:sz w:val="24"/>
          <w:szCs w:val="24"/>
        </w:rPr>
        <w:t xml:space="preserve">Phương pháp tính ứng dụng </w:t>
      </w:r>
    </w:p>
    <w:p w14:paraId="113F1293" w14:textId="3DF230D5" w:rsidR="00AB5625" w:rsidRPr="00861FF6" w:rsidRDefault="00D62F2F" w:rsidP="00861FF6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sz w:val="24"/>
          <w:szCs w:val="24"/>
          <w:lang w:val="en-SG"/>
        </w:rPr>
      </w:pPr>
      <w:r w:rsidRPr="00FC1B68">
        <w:rPr>
          <w:bCs/>
          <w:sz w:val="24"/>
          <w:szCs w:val="24"/>
          <w:lang w:val="en-SG"/>
        </w:rPr>
        <w:t>Tên tiếng anh</w:t>
      </w:r>
      <w:r w:rsidR="00FC1B68">
        <w:rPr>
          <w:bCs/>
          <w:sz w:val="24"/>
          <w:szCs w:val="24"/>
          <w:lang w:val="en-SG"/>
        </w:rPr>
        <w:t>:</w:t>
      </w:r>
      <w:r w:rsidR="00AB5625" w:rsidRPr="00AB5625">
        <w:rPr>
          <w:b/>
          <w:sz w:val="24"/>
        </w:rPr>
        <w:t xml:space="preserve"> </w:t>
      </w:r>
      <w:r w:rsidR="00AB5625" w:rsidRPr="00C926DD">
        <w:rPr>
          <w:b/>
          <w:sz w:val="24"/>
        </w:rPr>
        <w:t>Applied Calculus</w:t>
      </w:r>
    </w:p>
    <w:p w14:paraId="3BB83DE9" w14:textId="77777777" w:rsidR="00744C77" w:rsidRPr="00FC1B68" w:rsidRDefault="00744C77" w:rsidP="00861FF6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SG"/>
        </w:rPr>
      </w:pPr>
      <w:r w:rsidRPr="00FC1B68">
        <w:rPr>
          <w:b/>
          <w:sz w:val="24"/>
          <w:szCs w:val="24"/>
          <w:lang w:val="vi-VN"/>
        </w:rPr>
        <w:t>Mã số học phần</w:t>
      </w:r>
      <w:r w:rsidR="00AB5625">
        <w:rPr>
          <w:b/>
          <w:sz w:val="24"/>
          <w:szCs w:val="24"/>
          <w:lang w:val="en-SG"/>
        </w:rPr>
        <w:t xml:space="preserve">: </w:t>
      </w:r>
      <w:r w:rsidR="00FB4CC4">
        <w:rPr>
          <w:b/>
          <w:sz w:val="24"/>
          <w:szCs w:val="24"/>
          <w:lang w:val="en-SG"/>
        </w:rPr>
        <w:t>7080222</w:t>
      </w:r>
    </w:p>
    <w:p w14:paraId="262BE970" w14:textId="7C1D5F8A" w:rsidR="00744C77" w:rsidRPr="00E83753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A37C3D">
        <w:rPr>
          <w:b/>
          <w:bCs/>
          <w:color w:val="000000"/>
          <w:sz w:val="24"/>
          <w:szCs w:val="24"/>
        </w:rPr>
        <w:t xml:space="preserve"> 3</w:t>
      </w:r>
      <w:r w:rsidR="00827D53">
        <w:rPr>
          <w:b/>
          <w:bCs/>
          <w:color w:val="000000"/>
          <w:sz w:val="24"/>
          <w:szCs w:val="24"/>
        </w:rPr>
        <w:t xml:space="preserve"> (</w:t>
      </w:r>
      <w:r w:rsidR="00927515">
        <w:rPr>
          <w:b/>
          <w:bCs/>
          <w:color w:val="000000"/>
          <w:sz w:val="24"/>
          <w:szCs w:val="24"/>
        </w:rPr>
        <w:t>2</w:t>
      </w:r>
      <w:r w:rsidR="00827D53">
        <w:rPr>
          <w:b/>
          <w:bCs/>
          <w:color w:val="000000"/>
          <w:sz w:val="24"/>
          <w:szCs w:val="24"/>
        </w:rPr>
        <w:t>-0-</w:t>
      </w:r>
      <w:r w:rsidR="00927515">
        <w:rPr>
          <w:b/>
          <w:bCs/>
          <w:color w:val="000000"/>
          <w:sz w:val="24"/>
          <w:szCs w:val="24"/>
        </w:rPr>
        <w:t>4</w:t>
      </w:r>
      <w:r w:rsidR="00344FF9">
        <w:rPr>
          <w:b/>
          <w:bCs/>
          <w:color w:val="000000"/>
          <w:sz w:val="24"/>
          <w:szCs w:val="24"/>
        </w:rPr>
        <w:t>)</w:t>
      </w:r>
      <w:r w:rsidR="00E83753" w:rsidRPr="00E83753">
        <w:rPr>
          <w:bCs/>
          <w:color w:val="000000"/>
          <w:sz w:val="24"/>
          <w:szCs w:val="24"/>
        </w:rPr>
        <w:t>,</w:t>
      </w:r>
      <w:r w:rsidR="00E83753">
        <w:rPr>
          <w:bCs/>
          <w:color w:val="000000"/>
          <w:sz w:val="24"/>
          <w:szCs w:val="24"/>
        </w:rPr>
        <w:t xml:space="preserve">  </w:t>
      </w:r>
      <w:r w:rsidR="00E83753" w:rsidRPr="00E83753">
        <w:rPr>
          <w:bCs/>
          <w:color w:val="000000"/>
          <w:sz w:val="24"/>
          <w:szCs w:val="24"/>
        </w:rPr>
        <w:t xml:space="preserve">thời gian học </w:t>
      </w:r>
      <w:r w:rsidR="00927515">
        <w:rPr>
          <w:bCs/>
          <w:color w:val="000000"/>
          <w:sz w:val="24"/>
          <w:szCs w:val="24"/>
        </w:rPr>
        <w:t>8</w:t>
      </w:r>
      <w:r w:rsidR="00E83753" w:rsidRPr="00E83753">
        <w:rPr>
          <w:bCs/>
          <w:color w:val="000000"/>
          <w:sz w:val="24"/>
          <w:szCs w:val="24"/>
        </w:rPr>
        <w:t xml:space="preserve"> tuần</w:t>
      </w:r>
    </w:p>
    <w:p w14:paraId="7DA746B3" w14:textId="77777777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15503924" w14:textId="4E69E64A" w:rsidR="001F459B" w:rsidRPr="001F459B" w:rsidRDefault="00B63516" w:rsidP="001F459B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C93114">
        <w:rPr>
          <w:sz w:val="24"/>
          <w:szCs w:val="24"/>
          <w:lang w:val="vi-VN"/>
        </w:rPr>
        <w:t>:</w:t>
      </w:r>
      <w:r w:rsidR="00C93114">
        <w:rPr>
          <w:sz w:val="24"/>
          <w:szCs w:val="24"/>
          <w:lang w:val="en-SG"/>
        </w:rPr>
        <w:t xml:space="preserve">  </w:t>
      </w:r>
      <w:r w:rsidR="00927515">
        <w:rPr>
          <w:sz w:val="24"/>
          <w:szCs w:val="24"/>
          <w:lang w:val="en-SG"/>
        </w:rPr>
        <w:t>2</w:t>
      </w:r>
      <w:r w:rsidR="00C93114">
        <w:rPr>
          <w:sz w:val="24"/>
          <w:szCs w:val="24"/>
          <w:lang w:val="en-SG"/>
        </w:rPr>
        <w:t xml:space="preserve">0   </w:t>
      </w:r>
      <w:r w:rsidR="00E83753">
        <w:rPr>
          <w:sz w:val="24"/>
          <w:szCs w:val="24"/>
          <w:lang w:val="en-SG"/>
        </w:rPr>
        <w:t xml:space="preserve">  </w:t>
      </w:r>
      <w:r w:rsidRPr="003555B5">
        <w:rPr>
          <w:sz w:val="24"/>
          <w:szCs w:val="24"/>
          <w:lang w:val="vi-VN"/>
        </w:rPr>
        <w:t xml:space="preserve"> </w:t>
      </w:r>
      <w:r w:rsidR="00C93114">
        <w:rPr>
          <w:sz w:val="24"/>
          <w:szCs w:val="24"/>
          <w:lang w:val="vi-VN"/>
        </w:rPr>
        <w:t>Bài tập:</w:t>
      </w:r>
      <w:r w:rsidR="00EC233B">
        <w:rPr>
          <w:sz w:val="24"/>
          <w:szCs w:val="24"/>
          <w:lang w:val="en-SG"/>
        </w:rPr>
        <w:t xml:space="preserve"> </w:t>
      </w:r>
      <w:r w:rsidR="00C93114">
        <w:rPr>
          <w:sz w:val="24"/>
          <w:szCs w:val="24"/>
          <w:lang w:val="en-SG"/>
        </w:rPr>
        <w:t>1</w:t>
      </w:r>
      <w:r w:rsidR="00927515">
        <w:rPr>
          <w:sz w:val="24"/>
          <w:szCs w:val="24"/>
          <w:lang w:val="en-SG"/>
        </w:rPr>
        <w:t>0</w:t>
      </w:r>
      <w:r w:rsidR="00E83753">
        <w:rPr>
          <w:sz w:val="24"/>
          <w:szCs w:val="24"/>
          <w:lang w:val="en-SG"/>
        </w:rPr>
        <w:t xml:space="preserve">    </w:t>
      </w:r>
      <w:r w:rsidR="000D075E" w:rsidRPr="003555B5">
        <w:rPr>
          <w:sz w:val="24"/>
          <w:szCs w:val="24"/>
          <w:lang w:val="vi-VN"/>
        </w:rPr>
        <w:t xml:space="preserve"> </w:t>
      </w:r>
      <w:r w:rsidR="00C93114">
        <w:rPr>
          <w:sz w:val="24"/>
          <w:szCs w:val="24"/>
          <w:lang w:val="en-SG"/>
        </w:rPr>
        <w:t xml:space="preserve"> 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EC233B">
        <w:rPr>
          <w:sz w:val="24"/>
          <w:szCs w:val="24"/>
          <w:lang w:val="en-SG"/>
        </w:rPr>
        <w:t xml:space="preserve"> </w:t>
      </w:r>
      <w:r w:rsidR="00FB218B">
        <w:rPr>
          <w:sz w:val="24"/>
          <w:szCs w:val="24"/>
          <w:lang w:val="en-SG"/>
        </w:rPr>
        <w:t>0</w:t>
      </w:r>
    </w:p>
    <w:p w14:paraId="41ACD426" w14:textId="7AF78F91" w:rsidR="00744C77" w:rsidRPr="001F459B" w:rsidRDefault="006447AD" w:rsidP="001F459B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sz w:val="24"/>
          <w:szCs w:val="24"/>
          <w:lang w:val="vi-VN"/>
        </w:rPr>
      </w:pPr>
      <w:r w:rsidRPr="001F459B">
        <w:rPr>
          <w:sz w:val="24"/>
          <w:szCs w:val="24"/>
        </w:rPr>
        <w:t>T</w:t>
      </w:r>
      <w:r w:rsidR="00744C77" w:rsidRPr="001F459B">
        <w:rPr>
          <w:sz w:val="24"/>
          <w:szCs w:val="24"/>
          <w:lang w:val="vi-VN"/>
        </w:rPr>
        <w:t>hực tập</w:t>
      </w:r>
      <w:r w:rsidR="00C93114" w:rsidRPr="001F459B">
        <w:rPr>
          <w:sz w:val="24"/>
          <w:szCs w:val="24"/>
          <w:lang w:val="vi-VN"/>
        </w:rPr>
        <w:t>:</w:t>
      </w:r>
      <w:r w:rsidR="00EC233B" w:rsidRPr="001F459B">
        <w:rPr>
          <w:sz w:val="24"/>
          <w:szCs w:val="24"/>
          <w:lang w:val="en-SG"/>
        </w:rPr>
        <w:t xml:space="preserve">   </w:t>
      </w:r>
      <w:r w:rsidR="00FB218B" w:rsidRPr="001F459B">
        <w:rPr>
          <w:sz w:val="24"/>
          <w:szCs w:val="24"/>
          <w:lang w:val="en-SG"/>
        </w:rPr>
        <w:t xml:space="preserve"> </w:t>
      </w:r>
      <w:r w:rsidR="00EC233B" w:rsidRPr="001F459B">
        <w:rPr>
          <w:sz w:val="24"/>
          <w:szCs w:val="24"/>
          <w:lang w:val="en-SG"/>
        </w:rPr>
        <w:t xml:space="preserve">0   </w:t>
      </w:r>
      <w:r w:rsidR="00E83753" w:rsidRPr="001F459B">
        <w:rPr>
          <w:sz w:val="24"/>
          <w:szCs w:val="24"/>
          <w:lang w:val="en-SG"/>
        </w:rPr>
        <w:t xml:space="preserve"> </w:t>
      </w:r>
      <w:r w:rsidR="00EC233B" w:rsidRPr="001F459B">
        <w:rPr>
          <w:sz w:val="24"/>
          <w:szCs w:val="24"/>
          <w:lang w:val="en-SG"/>
        </w:rPr>
        <w:t xml:space="preserve">  </w:t>
      </w:r>
      <w:r w:rsidR="000D075E" w:rsidRPr="001F459B">
        <w:rPr>
          <w:sz w:val="24"/>
          <w:szCs w:val="24"/>
          <w:lang w:val="vi-VN"/>
        </w:rPr>
        <w:t xml:space="preserve"> Đồ </w:t>
      </w:r>
      <w:r w:rsidR="00744C77" w:rsidRPr="001F459B">
        <w:rPr>
          <w:sz w:val="24"/>
          <w:szCs w:val="24"/>
          <w:lang w:val="vi-VN"/>
        </w:rPr>
        <w:t>án</w:t>
      </w:r>
      <w:r w:rsidR="00FB218B" w:rsidRPr="001F459B">
        <w:rPr>
          <w:sz w:val="24"/>
          <w:szCs w:val="24"/>
          <w:lang w:val="vi-VN"/>
        </w:rPr>
        <w:t>:</w:t>
      </w:r>
      <w:r w:rsidR="00FB218B" w:rsidRPr="001F459B">
        <w:rPr>
          <w:sz w:val="24"/>
          <w:szCs w:val="24"/>
          <w:lang w:val="en-SG"/>
        </w:rPr>
        <w:t xml:space="preserve">   0</w:t>
      </w:r>
      <w:r w:rsidR="00EC233B" w:rsidRPr="001F459B">
        <w:rPr>
          <w:sz w:val="24"/>
          <w:szCs w:val="24"/>
          <w:lang w:val="en-SG"/>
        </w:rPr>
        <w:t xml:space="preserve">   </w:t>
      </w:r>
      <w:r w:rsidR="00E83753" w:rsidRPr="001F459B">
        <w:rPr>
          <w:sz w:val="24"/>
          <w:szCs w:val="24"/>
          <w:lang w:val="en-SG"/>
        </w:rPr>
        <w:t xml:space="preserve">     </w:t>
      </w:r>
      <w:r w:rsidR="000D075E" w:rsidRPr="001F459B">
        <w:rPr>
          <w:sz w:val="24"/>
          <w:szCs w:val="24"/>
          <w:lang w:val="vi-VN"/>
        </w:rPr>
        <w:t>T</w:t>
      </w:r>
      <w:r w:rsidR="00744C77" w:rsidRPr="001F459B">
        <w:rPr>
          <w:sz w:val="24"/>
          <w:szCs w:val="24"/>
          <w:lang w:val="vi-VN"/>
        </w:rPr>
        <w:t>ự học</w:t>
      </w:r>
      <w:r w:rsidR="000D075E" w:rsidRPr="001F459B">
        <w:rPr>
          <w:sz w:val="24"/>
          <w:szCs w:val="24"/>
          <w:lang w:val="vi-VN"/>
        </w:rPr>
        <w:t>:</w:t>
      </w:r>
      <w:r w:rsidR="00827D53" w:rsidRPr="001F459B">
        <w:rPr>
          <w:sz w:val="24"/>
          <w:szCs w:val="24"/>
          <w:lang w:val="en-SG"/>
        </w:rPr>
        <w:t xml:space="preserve"> </w:t>
      </w:r>
      <w:r w:rsidR="00EC233B" w:rsidRPr="001F459B">
        <w:rPr>
          <w:sz w:val="24"/>
          <w:szCs w:val="24"/>
          <w:lang w:val="en-SG"/>
        </w:rPr>
        <w:t xml:space="preserve">    </w:t>
      </w:r>
      <w:r w:rsidR="00927515">
        <w:rPr>
          <w:sz w:val="24"/>
          <w:szCs w:val="24"/>
          <w:lang w:val="en-SG"/>
        </w:rPr>
        <w:t>6</w:t>
      </w:r>
      <w:r w:rsidR="00827D53" w:rsidRPr="001F459B">
        <w:rPr>
          <w:sz w:val="24"/>
          <w:szCs w:val="24"/>
          <w:lang w:val="en-SG"/>
        </w:rPr>
        <w:t xml:space="preserve">0 </w:t>
      </w:r>
    </w:p>
    <w:p w14:paraId="1E5386E1" w14:textId="77777777"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C93114">
        <w:rPr>
          <w:b/>
          <w:bCs/>
          <w:color w:val="000000"/>
          <w:sz w:val="24"/>
          <w:szCs w:val="24"/>
        </w:rPr>
        <w:t xml:space="preserve"> </w:t>
      </w:r>
    </w:p>
    <w:p w14:paraId="056A2DC0" w14:textId="77777777" w:rsidR="003F5908" w:rsidRPr="003555B5" w:rsidRDefault="00DC774B" w:rsidP="00E83753">
      <w:pPr>
        <w:pStyle w:val="BodyText2"/>
        <w:tabs>
          <w:tab w:val="left" w:pos="5670"/>
        </w:tabs>
        <w:spacing w:before="120" w:after="0" w:line="240" w:lineRule="auto"/>
        <w:ind w:left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447AD"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5569C137" w14:textId="77777777" w:rsidR="00C93114" w:rsidRDefault="003F5908" w:rsidP="00DC774B">
      <w:pPr>
        <w:pStyle w:val="BodyText2"/>
        <w:tabs>
          <w:tab w:val="left" w:pos="5954"/>
        </w:tabs>
        <w:spacing w:before="120" w:after="0" w:line="240" w:lineRule="auto"/>
        <w:ind w:left="920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1</w:t>
      </w:r>
      <w:r w:rsidR="00C93114">
        <w:rPr>
          <w:sz w:val="24"/>
          <w:szCs w:val="24"/>
        </w:rPr>
        <w:t xml:space="preserve">. </w:t>
      </w:r>
      <w:r w:rsidR="00CF7402">
        <w:rPr>
          <w:sz w:val="24"/>
          <w:szCs w:val="24"/>
        </w:rPr>
        <w:t>Vương Thị Như Quỳnh                                      0802-10</w:t>
      </w:r>
    </w:p>
    <w:p w14:paraId="55264A19" w14:textId="77777777" w:rsidR="00C93114" w:rsidRDefault="00C93114" w:rsidP="00DC774B">
      <w:pPr>
        <w:pStyle w:val="BodyText2"/>
        <w:tabs>
          <w:tab w:val="left" w:pos="5954"/>
        </w:tabs>
        <w:spacing w:before="120" w:after="0" w:line="240" w:lineRule="auto"/>
        <w:ind w:left="920" w:firstLine="2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CF7402">
        <w:rPr>
          <w:sz w:val="24"/>
          <w:szCs w:val="24"/>
        </w:rPr>
        <w:t xml:space="preserve"> Đặng Hữu Nghị                                                  0802-02</w:t>
      </w:r>
    </w:p>
    <w:p w14:paraId="38F5893C" w14:textId="77777777" w:rsidR="003F5908" w:rsidRPr="003555B5" w:rsidRDefault="00C93114" w:rsidP="00DC774B">
      <w:pPr>
        <w:pStyle w:val="BodyText2"/>
        <w:tabs>
          <w:tab w:val="left" w:pos="5954"/>
        </w:tabs>
        <w:spacing w:before="120" w:after="0" w:line="240" w:lineRule="auto"/>
        <w:ind w:left="920" w:firstLine="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CF7402">
        <w:rPr>
          <w:sz w:val="24"/>
          <w:szCs w:val="24"/>
        </w:rPr>
        <w:t xml:space="preserve"> Đào Thị Thu Vân                                               0802-07</w:t>
      </w:r>
    </w:p>
    <w:p w14:paraId="3E9E88B5" w14:textId="75D53C48" w:rsidR="00744C77" w:rsidRPr="004F013A" w:rsidRDefault="00DC774B" w:rsidP="00E83753">
      <w:pPr>
        <w:pStyle w:val="BodyText2"/>
        <w:spacing w:before="120" w:after="0" w:line="240" w:lineRule="auto"/>
        <w:ind w:left="520" w:firstLine="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447AD"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C93114">
        <w:rPr>
          <w:b/>
          <w:sz w:val="24"/>
          <w:szCs w:val="24"/>
        </w:rPr>
        <w:t>Bộ môn</w:t>
      </w:r>
      <w:r w:rsidR="00637479">
        <w:rPr>
          <w:b/>
          <w:bCs/>
          <w:color w:val="000000"/>
          <w:sz w:val="24"/>
          <w:szCs w:val="24"/>
        </w:rPr>
        <w:t xml:space="preserve">: </w:t>
      </w:r>
      <w:r w:rsidR="00A54CAD">
        <w:rPr>
          <w:b/>
          <w:bCs/>
          <w:color w:val="000000"/>
          <w:sz w:val="24"/>
          <w:szCs w:val="24"/>
        </w:rPr>
        <w:t>Hệ thống thông tin và Tri thức</w:t>
      </w:r>
      <w:r w:rsidR="00C93114" w:rsidRPr="004F013A">
        <w:rPr>
          <w:b/>
          <w:sz w:val="24"/>
          <w:szCs w:val="24"/>
        </w:rPr>
        <w:t xml:space="preserve"> </w:t>
      </w:r>
    </w:p>
    <w:p w14:paraId="62EF4D49" w14:textId="77777777" w:rsidR="00C93114" w:rsidRDefault="00DC774B" w:rsidP="00E83753">
      <w:pPr>
        <w:pStyle w:val="BodyText2"/>
        <w:tabs>
          <w:tab w:val="num" w:pos="520"/>
        </w:tabs>
        <w:spacing w:before="120" w:after="0" w:line="240" w:lineRule="auto"/>
        <w:ind w:left="520" w:firstLine="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447AD" w:rsidRPr="003555B5">
        <w:rPr>
          <w:b/>
          <w:sz w:val="24"/>
          <w:szCs w:val="24"/>
        </w:rPr>
        <w:t>2.3. Khoa</w:t>
      </w:r>
      <w:r w:rsidR="00C93114">
        <w:rPr>
          <w:b/>
          <w:sz w:val="24"/>
          <w:szCs w:val="24"/>
        </w:rPr>
        <w:t>: Công Nghệ Thông Tin</w:t>
      </w:r>
    </w:p>
    <w:p w14:paraId="1174D8F1" w14:textId="77777777" w:rsidR="00744C77" w:rsidRPr="003555B5" w:rsidRDefault="00200C90" w:rsidP="00DC774B">
      <w:pPr>
        <w:pStyle w:val="BodyText2"/>
        <w:tabs>
          <w:tab w:val="num" w:pos="360"/>
        </w:tabs>
        <w:spacing w:before="12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8F579C">
        <w:rPr>
          <w:b/>
          <w:bCs/>
          <w:color w:val="000000"/>
          <w:sz w:val="24"/>
          <w:szCs w:val="24"/>
        </w:rPr>
        <w:t xml:space="preserve">.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4AB34CD9" w14:textId="77777777" w:rsidR="006D03CF" w:rsidRPr="003555B5" w:rsidRDefault="00DC774B" w:rsidP="00DC774B">
      <w:pPr>
        <w:pStyle w:val="BodyText2"/>
        <w:tabs>
          <w:tab w:val="left" w:pos="180"/>
        </w:tabs>
        <w:spacing w:before="240" w:after="0" w:line="240" w:lineRule="auto"/>
        <w:ind w:left="18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</w:t>
      </w:r>
      <w:r w:rsidR="00D01279">
        <w:rPr>
          <w:b/>
          <w:bCs/>
          <w:color w:val="000000"/>
          <w:sz w:val="24"/>
          <w:szCs w:val="24"/>
        </w:rPr>
        <w:t xml:space="preserve"> 3.</w:t>
      </w:r>
      <w:r w:rsidR="008F579C">
        <w:rPr>
          <w:b/>
          <w:bCs/>
          <w:color w:val="000000"/>
          <w:sz w:val="24"/>
          <w:szCs w:val="24"/>
        </w:rPr>
        <w:t xml:space="preserve">1. </w:t>
      </w:r>
      <w:r w:rsidR="006D03CF" w:rsidRPr="003555B5">
        <w:rPr>
          <w:b/>
          <w:bCs/>
          <w:color w:val="000000"/>
          <w:sz w:val="24"/>
          <w:szCs w:val="24"/>
        </w:rPr>
        <w:t>Môn học tiên quyết</w:t>
      </w:r>
      <w:r w:rsidR="006D03CF" w:rsidRPr="008F579C">
        <w:rPr>
          <w:bCs/>
          <w:color w:val="000000"/>
          <w:sz w:val="24"/>
          <w:szCs w:val="24"/>
        </w:rPr>
        <w:t>:</w:t>
      </w:r>
      <w:r w:rsidR="008F579C" w:rsidRPr="008F579C">
        <w:rPr>
          <w:bCs/>
          <w:color w:val="000000"/>
          <w:sz w:val="24"/>
          <w:szCs w:val="24"/>
        </w:rPr>
        <w:t xml:space="preserve"> </w:t>
      </w:r>
    </w:p>
    <w:p w14:paraId="5B97FC9E" w14:textId="77777777" w:rsidR="00FB4CC4" w:rsidRDefault="00D01279" w:rsidP="00FB4CC4">
      <w:pPr>
        <w:pStyle w:val="BodyText2"/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3</w:t>
      </w:r>
      <w:r w:rsidR="008F579C">
        <w:rPr>
          <w:b/>
          <w:bCs/>
          <w:color w:val="000000"/>
          <w:sz w:val="24"/>
          <w:szCs w:val="24"/>
        </w:rPr>
        <w:t xml:space="preserve">.2.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  <w:r w:rsidR="00FB09E6">
        <w:rPr>
          <w:bCs/>
          <w:color w:val="000000"/>
          <w:sz w:val="24"/>
          <w:szCs w:val="24"/>
        </w:rPr>
        <w:t>.</w:t>
      </w:r>
      <w:r w:rsidR="00AB5625">
        <w:rPr>
          <w:bCs/>
          <w:color w:val="000000"/>
          <w:sz w:val="24"/>
          <w:szCs w:val="24"/>
        </w:rPr>
        <w:t xml:space="preserve"> </w:t>
      </w:r>
    </w:p>
    <w:p w14:paraId="70C326CB" w14:textId="77777777" w:rsidR="004F0F43" w:rsidRPr="00C85539" w:rsidRDefault="00FB4CC4" w:rsidP="00DC774B">
      <w:pPr>
        <w:pStyle w:val="BodyText2"/>
        <w:spacing w:before="240" w:after="0" w:line="240" w:lineRule="auto"/>
        <w:ind w:left="-90" w:hanging="90"/>
        <w:jc w:val="both"/>
        <w:rPr>
          <w:b/>
          <w:bCs/>
          <w:lang w:val="en-SG"/>
        </w:rPr>
      </w:pPr>
      <w:r w:rsidRPr="00FB4CC4">
        <w:rPr>
          <w:b/>
          <w:bCs/>
          <w:color w:val="000000"/>
          <w:sz w:val="24"/>
          <w:szCs w:val="24"/>
        </w:rPr>
        <w:t xml:space="preserve">        4.</w:t>
      </w:r>
      <w:r>
        <w:rPr>
          <w:bCs/>
          <w:color w:val="000000"/>
          <w:sz w:val="24"/>
          <w:szCs w:val="24"/>
        </w:rPr>
        <w:t xml:space="preserve"> </w:t>
      </w:r>
      <w:r w:rsidR="00744C77" w:rsidRPr="004F0F43">
        <w:rPr>
          <w:b/>
          <w:bCs/>
          <w:color w:val="000000"/>
          <w:sz w:val="24"/>
          <w:szCs w:val="24"/>
        </w:rPr>
        <w:t>Mục tiêu của học phần</w:t>
      </w:r>
      <w:r w:rsidR="00BA09EA" w:rsidRPr="004F0F43">
        <w:rPr>
          <w:b/>
          <w:bCs/>
          <w:color w:val="000000"/>
          <w:sz w:val="24"/>
          <w:szCs w:val="24"/>
        </w:rPr>
        <w:t xml:space="preserve"> </w:t>
      </w:r>
    </w:p>
    <w:p w14:paraId="09B41B15" w14:textId="77777777" w:rsidR="00C85539" w:rsidRPr="00C85539" w:rsidRDefault="00C85539" w:rsidP="00CF7402">
      <w:pPr>
        <w:pStyle w:val="BodyText2"/>
        <w:spacing w:before="120" w:after="0" w:line="360" w:lineRule="auto"/>
        <w:ind w:left="720" w:firstLine="720"/>
        <w:jc w:val="both"/>
        <w:rPr>
          <w:bCs/>
          <w:lang w:val="en-SG"/>
        </w:rPr>
      </w:pPr>
      <w:r w:rsidRPr="00C85539">
        <w:rPr>
          <w:bCs/>
          <w:lang w:val="en-SG"/>
        </w:rPr>
        <w:t>Cung cấp cho sinh viên ngành công nghệ thông tin kiến thức cơ bản nhất về một số phương pháp giải gần đúng trên dữ liệu số</w:t>
      </w:r>
      <w:r>
        <w:rPr>
          <w:bCs/>
          <w:lang w:val="en-SG"/>
        </w:rPr>
        <w:t>.</w:t>
      </w:r>
      <w:r w:rsidRPr="00C85539">
        <w:t xml:space="preserve"> </w:t>
      </w:r>
      <w:r w:rsidRPr="00C85539">
        <w:rPr>
          <w:bCs/>
          <w:lang w:val="en-SG"/>
        </w:rPr>
        <w:t>Nắm vững các mô hình mô tả thuật toán</w:t>
      </w:r>
      <w:r>
        <w:rPr>
          <w:bCs/>
          <w:lang w:val="en-SG"/>
        </w:rPr>
        <w:t>.</w:t>
      </w:r>
      <w:r w:rsidRPr="00C85539">
        <w:t xml:space="preserve"> </w:t>
      </w:r>
      <w:r w:rsidRPr="00C85539">
        <w:rPr>
          <w:bCs/>
          <w:lang w:val="en-SG"/>
        </w:rPr>
        <w:t>Nắm vững kiến thức về một ngôn ngữ lập trình</w:t>
      </w:r>
      <w:r>
        <w:rPr>
          <w:bCs/>
          <w:lang w:val="en-SG"/>
        </w:rPr>
        <w:t xml:space="preserve"> và cài đặt các thuật toán trên máy tính, lập trình các bài toán thực tế với độ phức tạp thuật toán tốt</w:t>
      </w:r>
      <w:r w:rsidR="00D73CA2">
        <w:rPr>
          <w:bCs/>
          <w:lang w:val="en-SG"/>
        </w:rPr>
        <w:t>.</w:t>
      </w:r>
    </w:p>
    <w:p w14:paraId="5D7FA64E" w14:textId="77777777" w:rsidR="00744C77" w:rsidRPr="00827D53" w:rsidRDefault="00D01279" w:rsidP="00200C90">
      <w:pPr>
        <w:pStyle w:val="BodyText2"/>
        <w:spacing w:before="120" w:after="0" w:line="240" w:lineRule="auto"/>
        <w:ind w:left="720"/>
        <w:jc w:val="both"/>
        <w:rPr>
          <w:b/>
          <w:bCs/>
          <w:lang w:val="en-SG"/>
        </w:rPr>
      </w:pPr>
      <w:r w:rsidRPr="00827D53">
        <w:rPr>
          <w:b/>
          <w:bCs/>
          <w:sz w:val="24"/>
          <w:szCs w:val="24"/>
          <w:lang w:val="en-SG"/>
        </w:rPr>
        <w:t>4.1.</w:t>
      </w:r>
      <w:r w:rsidR="007906BC" w:rsidRPr="00827D53">
        <w:rPr>
          <w:b/>
          <w:bCs/>
          <w:sz w:val="24"/>
          <w:szCs w:val="24"/>
          <w:lang w:val="en-SG"/>
        </w:rPr>
        <w:t xml:space="preserve"> </w:t>
      </w:r>
      <w:r w:rsidR="00744C77" w:rsidRPr="00827D53">
        <w:rPr>
          <w:b/>
          <w:bCs/>
          <w:sz w:val="24"/>
          <w:szCs w:val="24"/>
          <w:lang w:val="vi-VN"/>
        </w:rPr>
        <w:t>Kiến thức</w:t>
      </w:r>
      <w:r w:rsidR="004F0F43" w:rsidRPr="00827D53">
        <w:rPr>
          <w:b/>
          <w:bCs/>
          <w:lang w:val="en-SG"/>
        </w:rPr>
        <w:t>:</w:t>
      </w:r>
    </w:p>
    <w:p w14:paraId="051BE897" w14:textId="77777777" w:rsidR="00C85539" w:rsidRPr="00C85539" w:rsidRDefault="00D01279" w:rsidP="00D01279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 w:rsidRPr="00D01279">
        <w:rPr>
          <w:bCs/>
          <w:sz w:val="24"/>
          <w:szCs w:val="24"/>
          <w:lang w:val="en-SG"/>
        </w:rPr>
        <w:t>4.1.1</w:t>
      </w:r>
      <w:r w:rsidR="00C85539">
        <w:rPr>
          <w:bCs/>
          <w:sz w:val="24"/>
          <w:szCs w:val="24"/>
          <w:lang w:val="en-SG"/>
        </w:rPr>
        <w:t>.</w:t>
      </w:r>
      <w:r w:rsidR="00C85539" w:rsidRPr="00C85539">
        <w:rPr>
          <w:b/>
          <w:bCs/>
          <w:lang w:val="en-SG"/>
        </w:rPr>
        <w:t xml:space="preserve"> </w:t>
      </w:r>
      <w:r w:rsidR="00C85539" w:rsidRPr="00C85539">
        <w:rPr>
          <w:bCs/>
          <w:lang w:val="en-SG"/>
        </w:rPr>
        <w:t>Sai số và số xấp xỉ</w:t>
      </w:r>
    </w:p>
    <w:p w14:paraId="1AB68BB3" w14:textId="1BDD3D3F" w:rsidR="00DE343A" w:rsidRPr="00C85539" w:rsidRDefault="00DE343A" w:rsidP="00927515">
      <w:pPr>
        <w:pStyle w:val="BodyText2"/>
        <w:spacing w:before="120" w:after="0" w:line="360" w:lineRule="auto"/>
        <w:jc w:val="both"/>
        <w:rPr>
          <w:bCs/>
          <w:sz w:val="24"/>
          <w:szCs w:val="24"/>
          <w:lang w:val="en-SG"/>
        </w:rPr>
      </w:pPr>
    </w:p>
    <w:p w14:paraId="0CE1CE1E" w14:textId="26A94708" w:rsidR="00927515" w:rsidRDefault="00647E9C" w:rsidP="00C85539">
      <w:pPr>
        <w:pStyle w:val="BodyText2"/>
        <w:spacing w:before="120" w:after="0" w:line="360" w:lineRule="auto"/>
        <w:ind w:left="1080"/>
        <w:jc w:val="both"/>
        <w:rPr>
          <w:bCs/>
          <w:lang w:val="en-SG"/>
        </w:rPr>
      </w:pPr>
      <w:r>
        <w:rPr>
          <w:bCs/>
          <w:sz w:val="24"/>
          <w:szCs w:val="24"/>
          <w:lang w:val="en-SG"/>
        </w:rPr>
        <w:lastRenderedPageBreak/>
        <w:t>4.1.</w:t>
      </w:r>
      <w:r w:rsidR="00927515">
        <w:rPr>
          <w:bCs/>
          <w:sz w:val="24"/>
          <w:szCs w:val="24"/>
          <w:lang w:val="en-SG"/>
        </w:rPr>
        <w:t>2</w:t>
      </w:r>
      <w:r>
        <w:rPr>
          <w:bCs/>
          <w:sz w:val="24"/>
          <w:szCs w:val="24"/>
          <w:lang w:val="en-SG"/>
        </w:rPr>
        <w:t>.</w:t>
      </w:r>
      <w:r w:rsidR="0067455F" w:rsidRPr="0067455F">
        <w:rPr>
          <w:b/>
          <w:bCs/>
          <w:lang w:val="en-SG"/>
        </w:rPr>
        <w:t xml:space="preserve"> </w:t>
      </w:r>
      <w:r w:rsidR="0067455F" w:rsidRPr="0067455F">
        <w:rPr>
          <w:bCs/>
          <w:lang w:val="en-SG"/>
        </w:rPr>
        <w:t>Tính gần đúng nghiệm</w:t>
      </w:r>
      <w:r w:rsidR="00DC6C61">
        <w:rPr>
          <w:bCs/>
          <w:lang w:val="en-SG"/>
        </w:rPr>
        <w:t xml:space="preserve"> thực</w:t>
      </w:r>
      <w:r w:rsidR="0067455F" w:rsidRPr="0067455F">
        <w:rPr>
          <w:bCs/>
          <w:lang w:val="en-SG"/>
        </w:rPr>
        <w:t xml:space="preserve"> của</w:t>
      </w:r>
      <w:r w:rsidR="00DC6C61">
        <w:rPr>
          <w:bCs/>
          <w:lang w:val="en-SG"/>
        </w:rPr>
        <w:t xml:space="preserve"> một</w:t>
      </w:r>
      <w:r w:rsidR="0067455F" w:rsidRPr="0067455F">
        <w:rPr>
          <w:bCs/>
          <w:lang w:val="en-SG"/>
        </w:rPr>
        <w:t xml:space="preserve"> phương trình </w:t>
      </w:r>
    </w:p>
    <w:p w14:paraId="4BFB38E2" w14:textId="1A97F262" w:rsidR="004C1267" w:rsidRPr="00927515" w:rsidRDefault="00647E9C" w:rsidP="00927515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>
        <w:rPr>
          <w:bCs/>
          <w:lang w:val="en-SG"/>
        </w:rPr>
        <w:t>4.1.</w:t>
      </w:r>
      <w:r w:rsidR="00927515">
        <w:rPr>
          <w:bCs/>
          <w:lang w:val="en-SG"/>
        </w:rPr>
        <w:t xml:space="preserve">3. Tính gần đúng nghiệm của </w:t>
      </w:r>
      <w:r w:rsidR="00DC6C61">
        <w:rPr>
          <w:bCs/>
          <w:lang w:val="en-SG"/>
        </w:rPr>
        <w:t>một h</w:t>
      </w:r>
      <w:r w:rsidR="00927515">
        <w:rPr>
          <w:bCs/>
          <w:lang w:val="en-SG"/>
        </w:rPr>
        <w:t xml:space="preserve">ệ </w:t>
      </w:r>
      <w:r w:rsidR="00DC6C61">
        <w:rPr>
          <w:bCs/>
          <w:lang w:val="en-SG"/>
        </w:rPr>
        <w:t>đại số tuyến tính</w:t>
      </w:r>
    </w:p>
    <w:p w14:paraId="7FC2243E" w14:textId="6297424E" w:rsidR="0067455F" w:rsidRPr="0067455F" w:rsidRDefault="0067455F" w:rsidP="00C85539">
      <w:pPr>
        <w:pStyle w:val="BodyText2"/>
        <w:spacing w:before="120" w:after="0" w:line="360" w:lineRule="auto"/>
        <w:ind w:left="1080"/>
        <w:jc w:val="both"/>
        <w:rPr>
          <w:bCs/>
          <w:lang w:val="en-SG"/>
        </w:rPr>
      </w:pPr>
      <w:r w:rsidRPr="0067455F">
        <w:rPr>
          <w:bCs/>
          <w:lang w:val="en-SG"/>
        </w:rPr>
        <w:t>4.</w:t>
      </w:r>
      <w:r w:rsidRPr="0067455F">
        <w:rPr>
          <w:bCs/>
        </w:rPr>
        <w:t>1.</w:t>
      </w:r>
      <w:r w:rsidR="00927515">
        <w:rPr>
          <w:bCs/>
        </w:rPr>
        <w:t>4</w:t>
      </w:r>
      <w:r w:rsidRPr="0067455F">
        <w:rPr>
          <w:bCs/>
        </w:rPr>
        <w:t xml:space="preserve">. </w:t>
      </w:r>
      <w:r w:rsidRPr="0067455F">
        <w:rPr>
          <w:bCs/>
          <w:lang w:val="en-SG"/>
        </w:rPr>
        <w:t>Nội suy và phương pháp bình phương cực tiểu</w:t>
      </w:r>
    </w:p>
    <w:p w14:paraId="55F55F2D" w14:textId="1332E66B" w:rsidR="0067455F" w:rsidRPr="0067455F" w:rsidRDefault="0067455F" w:rsidP="00C85539">
      <w:pPr>
        <w:pStyle w:val="BodyText2"/>
        <w:spacing w:before="120" w:after="0" w:line="360" w:lineRule="auto"/>
        <w:ind w:left="1080"/>
        <w:jc w:val="both"/>
        <w:rPr>
          <w:bCs/>
          <w:lang w:val="en-SG"/>
        </w:rPr>
      </w:pPr>
      <w:r>
        <w:rPr>
          <w:bCs/>
          <w:lang w:val="en-SG"/>
        </w:rPr>
        <w:t>4.</w:t>
      </w:r>
      <w:r>
        <w:rPr>
          <w:bCs/>
        </w:rPr>
        <w:t>1.</w:t>
      </w:r>
      <w:r w:rsidR="00927515">
        <w:rPr>
          <w:bCs/>
        </w:rPr>
        <w:t>5</w:t>
      </w:r>
      <w:r>
        <w:rPr>
          <w:bCs/>
        </w:rPr>
        <w:t>.</w:t>
      </w:r>
      <w:r w:rsidRPr="0067455F">
        <w:rPr>
          <w:b/>
          <w:bCs/>
          <w:lang w:val="en-SG"/>
        </w:rPr>
        <w:t xml:space="preserve"> </w:t>
      </w:r>
      <w:r w:rsidRPr="0067455F">
        <w:rPr>
          <w:bCs/>
          <w:lang w:val="en-SG"/>
        </w:rPr>
        <w:t>Tính gần đúng</w:t>
      </w:r>
      <w:r w:rsidR="00DC6C61">
        <w:rPr>
          <w:bCs/>
          <w:lang w:val="en-SG"/>
        </w:rPr>
        <w:t xml:space="preserve"> đạo hàm và</w:t>
      </w:r>
      <w:r w:rsidRPr="0067455F">
        <w:rPr>
          <w:bCs/>
          <w:lang w:val="en-SG"/>
        </w:rPr>
        <w:t xml:space="preserve"> tích phân xác định</w:t>
      </w:r>
    </w:p>
    <w:p w14:paraId="4151168B" w14:textId="78BD8DA3" w:rsidR="00C2341F" w:rsidRPr="00CF7402" w:rsidRDefault="0067455F" w:rsidP="00CF7402">
      <w:pPr>
        <w:pStyle w:val="BodyText2"/>
        <w:spacing w:before="120" w:after="0" w:line="360" w:lineRule="auto"/>
        <w:ind w:left="1080"/>
        <w:jc w:val="both"/>
        <w:rPr>
          <w:bCs/>
        </w:rPr>
      </w:pPr>
      <w:r>
        <w:rPr>
          <w:bCs/>
          <w:lang w:val="en-SG"/>
        </w:rPr>
        <w:t>4.</w:t>
      </w:r>
      <w:r>
        <w:rPr>
          <w:bCs/>
        </w:rPr>
        <w:t>1.</w:t>
      </w:r>
      <w:r w:rsidR="00927515">
        <w:rPr>
          <w:bCs/>
        </w:rPr>
        <w:t>6</w:t>
      </w:r>
      <w:r>
        <w:rPr>
          <w:bCs/>
        </w:rPr>
        <w:t>. Một số bài toán ứng dụng</w:t>
      </w:r>
    </w:p>
    <w:p w14:paraId="5EDA9A20" w14:textId="77777777" w:rsidR="00744C77" w:rsidRPr="007906BC" w:rsidRDefault="003A6169" w:rsidP="007906BC">
      <w:pPr>
        <w:pStyle w:val="ListParagraph"/>
        <w:numPr>
          <w:ilvl w:val="1"/>
          <w:numId w:val="12"/>
        </w:numPr>
        <w:spacing w:before="120"/>
        <w:rPr>
          <w:b/>
          <w:bCs/>
          <w:lang w:val="vi-VN"/>
        </w:rPr>
      </w:pPr>
      <w:r>
        <w:rPr>
          <w:b/>
          <w:bCs/>
          <w:lang w:val="en-SG"/>
        </w:rPr>
        <w:t xml:space="preserve"> </w:t>
      </w:r>
      <w:r w:rsidR="00744C77" w:rsidRPr="007906BC">
        <w:rPr>
          <w:b/>
          <w:bCs/>
          <w:lang w:val="vi-VN"/>
        </w:rPr>
        <w:t>Kỹ năng</w:t>
      </w:r>
      <w:r w:rsidR="00BA09EA" w:rsidRPr="007906BC">
        <w:rPr>
          <w:b/>
          <w:bCs/>
          <w:lang w:val="vi-VN"/>
        </w:rPr>
        <w:t xml:space="preserve"> </w:t>
      </w:r>
    </w:p>
    <w:p w14:paraId="0357B058" w14:textId="77777777" w:rsidR="003A6169" w:rsidRPr="0067455F" w:rsidRDefault="004F0F43" w:rsidP="00FB218B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 w:rsidRPr="003A6169">
        <w:rPr>
          <w:bCs/>
          <w:lang w:val="en-SG"/>
        </w:rPr>
        <w:t>Học phần nhằm gi</w:t>
      </w:r>
      <w:r w:rsidR="003A6169">
        <w:rPr>
          <w:bCs/>
          <w:lang w:val="en-SG"/>
        </w:rPr>
        <w:t xml:space="preserve">úp sinh viên </w:t>
      </w:r>
      <w:r w:rsidR="0067455F">
        <w:rPr>
          <w:bCs/>
          <w:lang w:val="en-SG"/>
        </w:rPr>
        <w:t>hiểu sai số trong trong mô hình và thực tế.</w:t>
      </w:r>
    </w:p>
    <w:p w14:paraId="5614D6F7" w14:textId="4EB33B73" w:rsidR="0067455F" w:rsidRPr="00927515" w:rsidRDefault="0067455F" w:rsidP="00FB218B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>
        <w:rPr>
          <w:bCs/>
          <w:lang w:val="en-SG"/>
        </w:rPr>
        <w:t xml:space="preserve">Tính được các bài toán phương trình và </w:t>
      </w:r>
      <w:r w:rsidR="00927515">
        <w:rPr>
          <w:bCs/>
          <w:lang w:val="en-SG"/>
        </w:rPr>
        <w:t>cài đặt theo thuật toán.</w:t>
      </w:r>
    </w:p>
    <w:p w14:paraId="33D02DE0" w14:textId="37702D86" w:rsidR="00927515" w:rsidRPr="00927515" w:rsidRDefault="00927515" w:rsidP="00927515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>
        <w:rPr>
          <w:bCs/>
          <w:lang w:val="en-SG"/>
        </w:rPr>
        <w:t>Tính được các bài toán hệ phương trình theo nghiệm gần đúng và cài đặt thuật toán.</w:t>
      </w:r>
    </w:p>
    <w:p w14:paraId="785CD6C5" w14:textId="3A268155" w:rsidR="00927515" w:rsidRPr="0067455F" w:rsidRDefault="00927515" w:rsidP="00FB218B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>
        <w:rPr>
          <w:bCs/>
          <w:lang w:val="en-SG"/>
        </w:rPr>
        <w:t>Hiểu, xây dựng các bài toán đa thức nội suy và phương pháp bình phương cực tiểu. Cài đặt thuật toán</w:t>
      </w:r>
      <w:r w:rsidR="009652D3">
        <w:rPr>
          <w:bCs/>
          <w:lang w:val="en-SG"/>
        </w:rPr>
        <w:t>.</w:t>
      </w:r>
    </w:p>
    <w:p w14:paraId="7887A801" w14:textId="77777777" w:rsidR="0067455F" w:rsidRPr="0067455F" w:rsidRDefault="0067455F" w:rsidP="00FB218B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>
        <w:rPr>
          <w:bCs/>
          <w:lang w:val="en-SG"/>
        </w:rPr>
        <w:t>Giải được các tích phân xác định theo phương pháp tính nghiệm gần đúng.</w:t>
      </w:r>
    </w:p>
    <w:p w14:paraId="03BF265C" w14:textId="77777777" w:rsidR="004C1267" w:rsidRPr="00927515" w:rsidRDefault="00613096" w:rsidP="00927515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 w:rsidRPr="00927515">
        <w:rPr>
          <w:bCs/>
          <w:lang w:val="en-SG"/>
        </w:rPr>
        <w:t xml:space="preserve">Học phần nhằm giúp cho sinh viên có thái độ tích cực trong việc </w:t>
      </w:r>
      <w:r w:rsidR="00345777" w:rsidRPr="00927515">
        <w:rPr>
          <w:bCs/>
          <w:lang w:val="en-SG"/>
        </w:rPr>
        <w:t>xây dựng thế giớ</w:t>
      </w:r>
      <w:r w:rsidR="003328CB" w:rsidRPr="00927515">
        <w:rPr>
          <w:bCs/>
          <w:lang w:val="en-SG"/>
        </w:rPr>
        <w:t>i quan khoa học và tác phong khoa học cho người kĩ sư công nghệ thông tin tương lại.</w:t>
      </w:r>
    </w:p>
    <w:p w14:paraId="572F571C" w14:textId="77777777" w:rsidR="00744C77" w:rsidRDefault="00BA09EA" w:rsidP="00200C90">
      <w:pPr>
        <w:pStyle w:val="ListParagraph"/>
        <w:numPr>
          <w:ilvl w:val="0"/>
          <w:numId w:val="12"/>
        </w:numPr>
        <w:spacing w:before="120" w:line="360" w:lineRule="auto"/>
        <w:ind w:firstLine="0"/>
        <w:jc w:val="both"/>
        <w:rPr>
          <w:b/>
          <w:bCs/>
          <w:color w:val="000000"/>
        </w:rPr>
      </w:pPr>
      <w:r w:rsidRPr="003328CB">
        <w:rPr>
          <w:b/>
          <w:bCs/>
          <w:color w:val="000000"/>
        </w:rPr>
        <w:t>T</w:t>
      </w:r>
      <w:r w:rsidR="00744C77" w:rsidRPr="003328CB">
        <w:rPr>
          <w:b/>
          <w:bCs/>
          <w:color w:val="000000"/>
        </w:rPr>
        <w:t>óm tắt nội dung học phần</w:t>
      </w:r>
    </w:p>
    <w:p w14:paraId="4E2DB625" w14:textId="13D9EF66" w:rsidR="0067455F" w:rsidRDefault="00200C90" w:rsidP="0067455F">
      <w:pPr>
        <w:pStyle w:val="ListParagraph"/>
        <w:spacing w:before="120" w:line="360" w:lineRule="auto"/>
        <w:ind w:left="360"/>
        <w:jc w:val="both"/>
        <w:rPr>
          <w:bCs/>
          <w:color w:val="000000"/>
        </w:rPr>
      </w:pPr>
      <w:r>
        <w:rPr>
          <w:bCs/>
          <w:color w:val="000000"/>
        </w:rPr>
        <w:t xml:space="preserve">  </w:t>
      </w:r>
      <w:r w:rsidR="00DB1D3E">
        <w:rPr>
          <w:bCs/>
          <w:color w:val="000000"/>
        </w:rPr>
        <w:t xml:space="preserve"> </w:t>
      </w:r>
      <w:r w:rsidR="0067455F">
        <w:rPr>
          <w:bCs/>
          <w:color w:val="000000"/>
        </w:rPr>
        <w:t xml:space="preserve">Nội dung học phần này có </w:t>
      </w:r>
      <w:r w:rsidR="009652D3">
        <w:rPr>
          <w:bCs/>
          <w:color w:val="000000"/>
        </w:rPr>
        <w:t>6</w:t>
      </w:r>
      <w:r w:rsidR="0067455F">
        <w:rPr>
          <w:bCs/>
          <w:color w:val="000000"/>
        </w:rPr>
        <w:t xml:space="preserve"> chương:</w:t>
      </w:r>
    </w:p>
    <w:p w14:paraId="4AB195A3" w14:textId="77777777" w:rsidR="0067455F" w:rsidRPr="0067455F" w:rsidRDefault="0067455F" w:rsidP="0067455F">
      <w:pPr>
        <w:pStyle w:val="ListParagraph"/>
        <w:spacing w:before="120" w:line="360" w:lineRule="auto"/>
        <w:ind w:left="360"/>
        <w:jc w:val="both"/>
        <w:rPr>
          <w:bCs/>
          <w:lang w:val="en-SG"/>
        </w:rPr>
      </w:pPr>
      <w:r>
        <w:rPr>
          <w:bCs/>
          <w:color w:val="000000"/>
        </w:rPr>
        <w:tab/>
      </w:r>
      <w:r w:rsidRPr="0067455F">
        <w:rPr>
          <w:bCs/>
          <w:color w:val="000000"/>
        </w:rPr>
        <w:t>Chương 1:</w:t>
      </w:r>
      <w:r w:rsidRPr="0067455F">
        <w:rPr>
          <w:bCs/>
          <w:lang w:val="en-SG"/>
        </w:rPr>
        <w:t xml:space="preserve"> Sai số và số xấp xỉ</w:t>
      </w:r>
    </w:p>
    <w:p w14:paraId="3F608AB5" w14:textId="77777777" w:rsidR="00DC6C61" w:rsidRDefault="0067455F" w:rsidP="00DC6C61">
      <w:pPr>
        <w:pStyle w:val="ListParagraph"/>
        <w:spacing w:before="120" w:line="360" w:lineRule="auto"/>
        <w:ind w:left="360"/>
        <w:jc w:val="both"/>
        <w:rPr>
          <w:bCs/>
          <w:lang w:val="en-SG"/>
        </w:rPr>
      </w:pPr>
      <w:r w:rsidRPr="0067455F">
        <w:rPr>
          <w:bCs/>
          <w:lang w:val="en-SG"/>
        </w:rPr>
        <w:tab/>
        <w:t xml:space="preserve">Chương 2: </w:t>
      </w:r>
      <w:r w:rsidR="00DC6C61" w:rsidRPr="0067455F">
        <w:rPr>
          <w:bCs/>
          <w:lang w:val="en-SG"/>
        </w:rPr>
        <w:t>Tính gần đúng nghiệm</w:t>
      </w:r>
      <w:r w:rsidR="00DC6C61">
        <w:rPr>
          <w:bCs/>
          <w:lang w:val="en-SG"/>
        </w:rPr>
        <w:t xml:space="preserve"> thực</w:t>
      </w:r>
      <w:r w:rsidR="00DC6C61" w:rsidRPr="0067455F">
        <w:rPr>
          <w:bCs/>
          <w:lang w:val="en-SG"/>
        </w:rPr>
        <w:t xml:space="preserve"> của</w:t>
      </w:r>
      <w:r w:rsidR="00DC6C61">
        <w:rPr>
          <w:bCs/>
          <w:lang w:val="en-SG"/>
        </w:rPr>
        <w:t xml:space="preserve"> một</w:t>
      </w:r>
      <w:r w:rsidR="00DC6C61" w:rsidRPr="0067455F">
        <w:rPr>
          <w:bCs/>
          <w:lang w:val="en-SG"/>
        </w:rPr>
        <w:t xml:space="preserve"> phương trình</w:t>
      </w:r>
    </w:p>
    <w:p w14:paraId="35C9CC0E" w14:textId="1B058F8B" w:rsidR="00DC6C61" w:rsidRPr="00927515" w:rsidRDefault="0067455F" w:rsidP="00DC6C61">
      <w:pPr>
        <w:pStyle w:val="ListParagraph"/>
        <w:spacing w:before="120" w:line="360" w:lineRule="auto"/>
        <w:ind w:left="360" w:firstLine="360"/>
        <w:jc w:val="both"/>
        <w:rPr>
          <w:bCs/>
          <w:lang w:val="en-SG"/>
        </w:rPr>
      </w:pPr>
      <w:r w:rsidRPr="0067455F">
        <w:rPr>
          <w:bCs/>
          <w:lang w:val="en-SG"/>
        </w:rPr>
        <w:t xml:space="preserve">Chương 3: </w:t>
      </w:r>
      <w:r w:rsidR="00DC6C61">
        <w:rPr>
          <w:bCs/>
          <w:lang w:val="en-SG"/>
        </w:rPr>
        <w:t>Tính gần đúng nghiệm của một hệ đại số tuyến tính</w:t>
      </w:r>
    </w:p>
    <w:p w14:paraId="3695CDAF" w14:textId="59CE1438" w:rsidR="0067455F" w:rsidRPr="00DC6C61" w:rsidRDefault="0067455F" w:rsidP="00DC6C61">
      <w:pPr>
        <w:pStyle w:val="BodyText2"/>
        <w:spacing w:before="120" w:after="0" w:line="360" w:lineRule="auto"/>
        <w:ind w:firstLine="720"/>
        <w:jc w:val="both"/>
        <w:rPr>
          <w:bCs/>
          <w:lang w:val="en-SG"/>
        </w:rPr>
      </w:pPr>
      <w:r w:rsidRPr="00DC6C61">
        <w:rPr>
          <w:bCs/>
          <w:lang w:val="en-SG"/>
        </w:rPr>
        <w:t xml:space="preserve">Chương 4: </w:t>
      </w:r>
      <w:r w:rsidR="00DC6C61" w:rsidRPr="0067455F">
        <w:rPr>
          <w:bCs/>
          <w:lang w:val="en-SG"/>
        </w:rPr>
        <w:t>Nội suy và phương pháp bình phương cực tiểu</w:t>
      </w:r>
    </w:p>
    <w:p w14:paraId="2CA815B7" w14:textId="40960024" w:rsidR="00DC6C61" w:rsidRPr="0067455F" w:rsidRDefault="0067455F" w:rsidP="00DC6C61">
      <w:pPr>
        <w:pStyle w:val="BodyText2"/>
        <w:spacing w:before="120" w:after="0" w:line="360" w:lineRule="auto"/>
        <w:ind w:firstLine="720"/>
        <w:jc w:val="both"/>
        <w:rPr>
          <w:bCs/>
          <w:lang w:val="en-SG"/>
        </w:rPr>
      </w:pPr>
      <w:r w:rsidRPr="0067455F">
        <w:rPr>
          <w:bCs/>
          <w:lang w:val="en-SG"/>
        </w:rPr>
        <w:t xml:space="preserve">Chương 5: </w:t>
      </w:r>
      <w:r w:rsidR="00DC6C61" w:rsidRPr="0067455F">
        <w:rPr>
          <w:bCs/>
          <w:lang w:val="en-SG"/>
        </w:rPr>
        <w:t>Tính gần đúng</w:t>
      </w:r>
      <w:r w:rsidR="00DC6C61">
        <w:rPr>
          <w:bCs/>
          <w:lang w:val="en-SG"/>
        </w:rPr>
        <w:t xml:space="preserve"> đạo hàm và</w:t>
      </w:r>
      <w:r w:rsidR="00DC6C61" w:rsidRPr="0067455F">
        <w:rPr>
          <w:bCs/>
          <w:lang w:val="en-SG"/>
        </w:rPr>
        <w:t xml:space="preserve"> tích phân xác định</w:t>
      </w:r>
    </w:p>
    <w:p w14:paraId="7F5DAA02" w14:textId="12E6165F" w:rsidR="0067455F" w:rsidRPr="00DC6C61" w:rsidRDefault="0067455F" w:rsidP="00DC6C61">
      <w:pPr>
        <w:spacing w:before="120" w:line="360" w:lineRule="auto"/>
        <w:ind w:firstLine="720"/>
        <w:jc w:val="both"/>
        <w:rPr>
          <w:bCs/>
          <w:lang w:val="en-SG"/>
        </w:rPr>
      </w:pPr>
      <w:r w:rsidRPr="00DC6C61">
        <w:rPr>
          <w:bCs/>
          <w:lang w:val="en-SG"/>
        </w:rPr>
        <w:t xml:space="preserve">Chương 6: </w:t>
      </w:r>
      <w:r w:rsidR="00DC6C61">
        <w:rPr>
          <w:bCs/>
          <w:lang w:val="en-SG"/>
        </w:rPr>
        <w:t>Một số bài toán ứng dụng</w:t>
      </w:r>
    </w:p>
    <w:p w14:paraId="474FF8AD" w14:textId="77777777" w:rsidR="00296F71" w:rsidRPr="003555B5" w:rsidRDefault="009540AF" w:rsidP="00200C90">
      <w:pPr>
        <w:pStyle w:val="BodyText2"/>
        <w:numPr>
          <w:ilvl w:val="0"/>
          <w:numId w:val="12"/>
        </w:numPr>
        <w:spacing w:before="240" w:after="0" w:line="240" w:lineRule="auto"/>
        <w:ind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14:paraId="6203D8B1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4320"/>
        <w:gridCol w:w="900"/>
        <w:gridCol w:w="1754"/>
      </w:tblGrid>
      <w:tr w:rsidR="00095A1D" w:rsidRPr="003555B5" w14:paraId="5E25756D" w14:textId="77777777" w:rsidTr="00DB1D3E">
        <w:tc>
          <w:tcPr>
            <w:tcW w:w="1440" w:type="dxa"/>
            <w:tcBorders>
              <w:top w:val="single" w:sz="4" w:space="0" w:color="auto"/>
            </w:tcBorders>
          </w:tcPr>
          <w:p w14:paraId="489CE1F5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45953DCF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97104D2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4FD29EDD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050EE0B0" w14:textId="77777777" w:rsidTr="00DB1D3E">
        <w:trPr>
          <w:trHeight w:val="548"/>
        </w:trPr>
        <w:tc>
          <w:tcPr>
            <w:tcW w:w="1440" w:type="dxa"/>
            <w:vAlign w:val="center"/>
          </w:tcPr>
          <w:p w14:paraId="5E16BB13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320" w:type="dxa"/>
            <w:vAlign w:val="center"/>
          </w:tcPr>
          <w:p w14:paraId="2913B7FF" w14:textId="77777777" w:rsidR="003B73BB" w:rsidRPr="00C97367" w:rsidRDefault="003328CB" w:rsidP="00130F0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>
              <w:rPr>
                <w:b/>
                <w:bCs/>
                <w:lang w:val="en-SG"/>
              </w:rPr>
              <w:t>Sai số và số xấp xỉ</w:t>
            </w:r>
          </w:p>
        </w:tc>
        <w:tc>
          <w:tcPr>
            <w:tcW w:w="900" w:type="dxa"/>
            <w:vAlign w:val="center"/>
          </w:tcPr>
          <w:p w14:paraId="74868148" w14:textId="36C4D715" w:rsidR="003B73BB" w:rsidRPr="00FB09E6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54" w:type="dxa"/>
            <w:vAlign w:val="center"/>
          </w:tcPr>
          <w:p w14:paraId="671AAA9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C42597" w:rsidRPr="003555B5" w14:paraId="0490D7F6" w14:textId="77777777" w:rsidTr="00DB1D3E">
        <w:tc>
          <w:tcPr>
            <w:tcW w:w="1440" w:type="dxa"/>
            <w:vAlign w:val="center"/>
          </w:tcPr>
          <w:p w14:paraId="26CE6926" w14:textId="77777777" w:rsidR="00C42597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lastRenderedPageBreak/>
              <w:t>1.1</w:t>
            </w:r>
          </w:p>
        </w:tc>
        <w:tc>
          <w:tcPr>
            <w:tcW w:w="4320" w:type="dxa"/>
            <w:vAlign w:val="center"/>
          </w:tcPr>
          <w:p w14:paraId="57A4ACE5" w14:textId="77777777" w:rsidR="00C42597" w:rsidRPr="003555B5" w:rsidRDefault="00C42597" w:rsidP="0032777B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Các khái niệm </w:t>
            </w:r>
          </w:p>
        </w:tc>
        <w:tc>
          <w:tcPr>
            <w:tcW w:w="900" w:type="dxa"/>
            <w:vMerge w:val="restart"/>
            <w:vAlign w:val="center"/>
          </w:tcPr>
          <w:p w14:paraId="6389C214" w14:textId="77777777" w:rsidR="00C42597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36E760E4" w14:textId="77777777" w:rsidR="00C42597" w:rsidRDefault="00C42597" w:rsidP="00760A0B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4.1.1</w:t>
            </w:r>
          </w:p>
          <w:p w14:paraId="657CECAF" w14:textId="77777777" w:rsidR="00C42597" w:rsidRPr="00271EE5" w:rsidRDefault="00C42597" w:rsidP="00760A0B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4.2.1</w:t>
            </w:r>
          </w:p>
        </w:tc>
      </w:tr>
      <w:tr w:rsidR="00C42597" w:rsidRPr="003555B5" w14:paraId="11539D8D" w14:textId="77777777" w:rsidTr="00DB1D3E">
        <w:tc>
          <w:tcPr>
            <w:tcW w:w="1440" w:type="dxa"/>
            <w:vAlign w:val="center"/>
          </w:tcPr>
          <w:p w14:paraId="43B99870" w14:textId="77777777" w:rsidR="00C42597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320" w:type="dxa"/>
            <w:vAlign w:val="center"/>
          </w:tcPr>
          <w:p w14:paraId="4219D0A3" w14:textId="77777777" w:rsidR="00C42597" w:rsidRPr="0032777B" w:rsidRDefault="00C42597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Sai số tuyết đối và sai số tương đối</w:t>
            </w:r>
          </w:p>
        </w:tc>
        <w:tc>
          <w:tcPr>
            <w:tcW w:w="900" w:type="dxa"/>
            <w:vMerge/>
            <w:vAlign w:val="center"/>
          </w:tcPr>
          <w:p w14:paraId="7365CFC8" w14:textId="77777777" w:rsidR="00C42597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23E1324E" w14:textId="77777777" w:rsidR="00C42597" w:rsidRPr="003555B5" w:rsidRDefault="00C4259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42597" w:rsidRPr="003555B5" w14:paraId="5B23A0A9" w14:textId="77777777" w:rsidTr="00DB1D3E">
        <w:tc>
          <w:tcPr>
            <w:tcW w:w="1440" w:type="dxa"/>
            <w:vAlign w:val="center"/>
          </w:tcPr>
          <w:p w14:paraId="4FCFDB13" w14:textId="77777777" w:rsidR="00C42597" w:rsidRPr="0032777B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1.3</w:t>
            </w:r>
          </w:p>
        </w:tc>
        <w:tc>
          <w:tcPr>
            <w:tcW w:w="4320" w:type="dxa"/>
            <w:vAlign w:val="center"/>
          </w:tcPr>
          <w:p w14:paraId="74145239" w14:textId="77777777" w:rsidR="00C42597" w:rsidRDefault="00C42597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Cách viết số xấp xỉ</w:t>
            </w:r>
          </w:p>
        </w:tc>
        <w:tc>
          <w:tcPr>
            <w:tcW w:w="900" w:type="dxa"/>
            <w:vMerge/>
            <w:vAlign w:val="center"/>
          </w:tcPr>
          <w:p w14:paraId="4AA34B3E" w14:textId="77777777" w:rsidR="00C42597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758A7125" w14:textId="77777777" w:rsidR="00C42597" w:rsidRPr="003555B5" w:rsidRDefault="00C4259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42597" w:rsidRPr="003555B5" w14:paraId="5846E3B3" w14:textId="77777777" w:rsidTr="00DB1D3E">
        <w:tc>
          <w:tcPr>
            <w:tcW w:w="1440" w:type="dxa"/>
            <w:vAlign w:val="center"/>
          </w:tcPr>
          <w:p w14:paraId="00D755EE" w14:textId="77777777" w:rsidR="00C42597" w:rsidRPr="0032777B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1.4</w:t>
            </w:r>
          </w:p>
        </w:tc>
        <w:tc>
          <w:tcPr>
            <w:tcW w:w="4320" w:type="dxa"/>
            <w:vAlign w:val="center"/>
          </w:tcPr>
          <w:p w14:paraId="60083977" w14:textId="77777777" w:rsidR="00C42597" w:rsidRDefault="00C42597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</w:t>
            </w:r>
            <w:r w:rsidRPr="003328CB">
              <w:rPr>
                <w:bCs/>
                <w:lang w:val="en-SG"/>
              </w:rPr>
              <w:t>ác loại sai số khi xử lý  bài toán kỹ thuật</w:t>
            </w:r>
          </w:p>
        </w:tc>
        <w:tc>
          <w:tcPr>
            <w:tcW w:w="900" w:type="dxa"/>
            <w:vMerge/>
            <w:vAlign w:val="center"/>
          </w:tcPr>
          <w:p w14:paraId="3691784D" w14:textId="77777777" w:rsidR="00C42597" w:rsidRPr="00191832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  <w:i/>
              </w:rPr>
            </w:pPr>
          </w:p>
        </w:tc>
        <w:tc>
          <w:tcPr>
            <w:tcW w:w="1754" w:type="dxa"/>
            <w:vMerge/>
            <w:vAlign w:val="center"/>
          </w:tcPr>
          <w:p w14:paraId="05C100C3" w14:textId="77777777" w:rsidR="00C42597" w:rsidRPr="00191832" w:rsidRDefault="00C42597" w:rsidP="00200F66">
            <w:pPr>
              <w:pStyle w:val="ListParagraph"/>
              <w:ind w:left="0"/>
              <w:jc w:val="center"/>
              <w:rPr>
                <w:bCs/>
                <w:i/>
              </w:rPr>
            </w:pPr>
          </w:p>
        </w:tc>
      </w:tr>
      <w:tr w:rsidR="00C42597" w:rsidRPr="003555B5" w14:paraId="56AE29C0" w14:textId="77777777" w:rsidTr="00DB1D3E">
        <w:tc>
          <w:tcPr>
            <w:tcW w:w="1440" w:type="dxa"/>
            <w:vAlign w:val="center"/>
          </w:tcPr>
          <w:p w14:paraId="329A1FF9" w14:textId="77777777" w:rsidR="00C42597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1.5</w:t>
            </w:r>
          </w:p>
        </w:tc>
        <w:tc>
          <w:tcPr>
            <w:tcW w:w="4320" w:type="dxa"/>
            <w:vAlign w:val="center"/>
          </w:tcPr>
          <w:p w14:paraId="5DC9540B" w14:textId="77777777" w:rsidR="00C42597" w:rsidRDefault="00C42597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Mối quan hệ giữa bài toán thực tế và mô hình</w:t>
            </w:r>
          </w:p>
        </w:tc>
        <w:tc>
          <w:tcPr>
            <w:tcW w:w="900" w:type="dxa"/>
            <w:vMerge/>
            <w:vAlign w:val="center"/>
          </w:tcPr>
          <w:p w14:paraId="0FAA19DE" w14:textId="77777777" w:rsidR="00C42597" w:rsidRPr="00191832" w:rsidRDefault="00C42597" w:rsidP="00BA7C39">
            <w:pPr>
              <w:pStyle w:val="ListParagraph"/>
              <w:spacing w:before="120"/>
              <w:ind w:left="0"/>
              <w:jc w:val="center"/>
              <w:rPr>
                <w:bCs/>
                <w:i/>
              </w:rPr>
            </w:pPr>
          </w:p>
        </w:tc>
        <w:tc>
          <w:tcPr>
            <w:tcW w:w="1754" w:type="dxa"/>
            <w:vMerge/>
            <w:vAlign w:val="center"/>
          </w:tcPr>
          <w:p w14:paraId="0BAF1465" w14:textId="77777777" w:rsidR="00C42597" w:rsidRPr="00191832" w:rsidRDefault="00C42597" w:rsidP="00200F66">
            <w:pPr>
              <w:pStyle w:val="ListParagraph"/>
              <w:ind w:left="0"/>
              <w:jc w:val="center"/>
              <w:rPr>
                <w:bCs/>
                <w:i/>
              </w:rPr>
            </w:pPr>
          </w:p>
        </w:tc>
      </w:tr>
      <w:tr w:rsidR="00673DA4" w:rsidRPr="003555B5" w14:paraId="0B95E6A5" w14:textId="77777777" w:rsidTr="00DB1D3E">
        <w:tc>
          <w:tcPr>
            <w:tcW w:w="1440" w:type="dxa"/>
            <w:vAlign w:val="center"/>
          </w:tcPr>
          <w:p w14:paraId="7BD9D03A" w14:textId="5D8C2613" w:rsidR="00673DA4" w:rsidRDefault="00673DA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1.6</w:t>
            </w:r>
          </w:p>
        </w:tc>
        <w:tc>
          <w:tcPr>
            <w:tcW w:w="4320" w:type="dxa"/>
            <w:vAlign w:val="center"/>
          </w:tcPr>
          <w:p w14:paraId="6E16397A" w14:textId="59990A17" w:rsidR="00673DA4" w:rsidRDefault="00673DA4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Bài tập</w:t>
            </w:r>
          </w:p>
        </w:tc>
        <w:tc>
          <w:tcPr>
            <w:tcW w:w="900" w:type="dxa"/>
            <w:vAlign w:val="center"/>
          </w:tcPr>
          <w:p w14:paraId="65A7F9A0" w14:textId="15589BDE" w:rsidR="00673DA4" w:rsidRPr="0017600D" w:rsidRDefault="0017600D" w:rsidP="00BA7C39">
            <w:pPr>
              <w:pStyle w:val="ListParagraph"/>
              <w:spacing w:before="120"/>
              <w:ind w:left="0"/>
              <w:jc w:val="center"/>
              <w:rPr>
                <w:bCs/>
                <w:iCs/>
              </w:rPr>
            </w:pPr>
            <w:r w:rsidRPr="0017600D">
              <w:rPr>
                <w:bCs/>
                <w:iCs/>
              </w:rPr>
              <w:t>1</w:t>
            </w:r>
          </w:p>
        </w:tc>
        <w:tc>
          <w:tcPr>
            <w:tcW w:w="1754" w:type="dxa"/>
            <w:vAlign w:val="center"/>
          </w:tcPr>
          <w:p w14:paraId="78205626" w14:textId="77777777" w:rsidR="00673DA4" w:rsidRPr="00191832" w:rsidRDefault="00673DA4" w:rsidP="00200F66">
            <w:pPr>
              <w:pStyle w:val="ListParagraph"/>
              <w:ind w:left="0"/>
              <w:jc w:val="center"/>
              <w:rPr>
                <w:bCs/>
                <w:i/>
              </w:rPr>
            </w:pPr>
          </w:p>
        </w:tc>
      </w:tr>
      <w:tr w:rsidR="00BA7C39" w:rsidRPr="003555B5" w14:paraId="6D58893E" w14:textId="77777777" w:rsidTr="00DB1D3E">
        <w:tc>
          <w:tcPr>
            <w:tcW w:w="1440" w:type="dxa"/>
            <w:vAlign w:val="center"/>
          </w:tcPr>
          <w:p w14:paraId="72849A64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320" w:type="dxa"/>
            <w:vAlign w:val="center"/>
          </w:tcPr>
          <w:p w14:paraId="6423E0E4" w14:textId="77B4CD81" w:rsidR="00EE3756" w:rsidRPr="00487538" w:rsidRDefault="00F42A83" w:rsidP="00BA7C39">
            <w:pPr>
              <w:pStyle w:val="ListParagraph"/>
              <w:spacing w:before="120"/>
              <w:ind w:left="0"/>
              <w:jc w:val="center"/>
              <w:rPr>
                <w:b/>
                <w:lang w:val="en-SG"/>
              </w:rPr>
            </w:pPr>
            <w:r w:rsidRPr="00487538">
              <w:rPr>
                <w:b/>
                <w:lang w:val="en-SG"/>
              </w:rPr>
              <w:t>Tính gần đúng nghiệm thực của một phương trình</w:t>
            </w:r>
          </w:p>
        </w:tc>
        <w:tc>
          <w:tcPr>
            <w:tcW w:w="900" w:type="dxa"/>
            <w:vAlign w:val="center"/>
          </w:tcPr>
          <w:p w14:paraId="4F7780B1" w14:textId="45C1437E" w:rsidR="00EE3756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754" w:type="dxa"/>
            <w:vAlign w:val="center"/>
          </w:tcPr>
          <w:p w14:paraId="3690D56D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73DA4" w:rsidRPr="003555B5" w14:paraId="40531B28" w14:textId="77777777" w:rsidTr="00DB1D3E">
        <w:tc>
          <w:tcPr>
            <w:tcW w:w="1440" w:type="dxa"/>
            <w:vAlign w:val="center"/>
          </w:tcPr>
          <w:p w14:paraId="7895F6C6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320" w:type="dxa"/>
            <w:vAlign w:val="center"/>
          </w:tcPr>
          <w:p w14:paraId="2C28EF76" w14:textId="4D6C372B" w:rsidR="00673DA4" w:rsidRPr="00C97367" w:rsidRDefault="00673DA4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Bài toán</w:t>
            </w:r>
          </w:p>
        </w:tc>
        <w:tc>
          <w:tcPr>
            <w:tcW w:w="900" w:type="dxa"/>
            <w:vMerge w:val="restart"/>
            <w:vAlign w:val="center"/>
          </w:tcPr>
          <w:p w14:paraId="39773A24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2DFE3A5D" w14:textId="77777777" w:rsidR="00673DA4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0D11DFF9" w14:textId="77777777" w:rsidR="00673DA4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14:paraId="01CA134D" w14:textId="77777777" w:rsidR="00673DA4" w:rsidRPr="003555B5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673DA4" w:rsidRPr="003555B5" w14:paraId="553EED52" w14:textId="77777777" w:rsidTr="00DB1D3E">
        <w:tc>
          <w:tcPr>
            <w:tcW w:w="1440" w:type="dxa"/>
            <w:vAlign w:val="center"/>
          </w:tcPr>
          <w:p w14:paraId="4F45B17D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320" w:type="dxa"/>
            <w:vAlign w:val="center"/>
          </w:tcPr>
          <w:p w14:paraId="3FB6DEBA" w14:textId="60DD4BF5" w:rsidR="00673DA4" w:rsidRPr="00C97367" w:rsidRDefault="00673DA4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Các phương pháp giải gần đúng</w:t>
            </w:r>
          </w:p>
        </w:tc>
        <w:tc>
          <w:tcPr>
            <w:tcW w:w="900" w:type="dxa"/>
            <w:vMerge/>
            <w:vAlign w:val="center"/>
          </w:tcPr>
          <w:p w14:paraId="658B6900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30480044" w14:textId="77777777" w:rsidR="00673DA4" w:rsidRPr="003555B5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73DA4" w:rsidRPr="003555B5" w14:paraId="3E26DE40" w14:textId="77777777" w:rsidTr="00DB1D3E">
        <w:tc>
          <w:tcPr>
            <w:tcW w:w="1440" w:type="dxa"/>
            <w:vAlign w:val="center"/>
          </w:tcPr>
          <w:p w14:paraId="6A233A9A" w14:textId="77777777" w:rsidR="00673DA4" w:rsidRPr="00C97367" w:rsidRDefault="00673DA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2.3</w:t>
            </w:r>
          </w:p>
        </w:tc>
        <w:tc>
          <w:tcPr>
            <w:tcW w:w="4320" w:type="dxa"/>
            <w:vAlign w:val="center"/>
          </w:tcPr>
          <w:p w14:paraId="648C21A6" w14:textId="78FF6D4C" w:rsidR="00673DA4" w:rsidRDefault="00673DA4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Thuật toán</w:t>
            </w:r>
          </w:p>
        </w:tc>
        <w:tc>
          <w:tcPr>
            <w:tcW w:w="900" w:type="dxa"/>
            <w:vMerge/>
            <w:vAlign w:val="center"/>
          </w:tcPr>
          <w:p w14:paraId="6EF3D93C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1BE1BD46" w14:textId="77777777" w:rsidR="00673DA4" w:rsidRPr="003555B5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73DA4" w:rsidRPr="003555B5" w14:paraId="487BA340" w14:textId="77777777" w:rsidTr="00DB1D3E">
        <w:tc>
          <w:tcPr>
            <w:tcW w:w="1440" w:type="dxa"/>
            <w:vAlign w:val="center"/>
          </w:tcPr>
          <w:p w14:paraId="74292373" w14:textId="77777777" w:rsidR="00673DA4" w:rsidRPr="00C97367" w:rsidRDefault="00673DA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2.4</w:t>
            </w:r>
          </w:p>
        </w:tc>
        <w:tc>
          <w:tcPr>
            <w:tcW w:w="4320" w:type="dxa"/>
            <w:vAlign w:val="center"/>
          </w:tcPr>
          <w:p w14:paraId="6941E9B0" w14:textId="77777777" w:rsidR="00673DA4" w:rsidRDefault="00673DA4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Cài đặt chương trình</w:t>
            </w:r>
          </w:p>
        </w:tc>
        <w:tc>
          <w:tcPr>
            <w:tcW w:w="900" w:type="dxa"/>
            <w:vMerge/>
            <w:vAlign w:val="center"/>
          </w:tcPr>
          <w:p w14:paraId="20AEE8F8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712C3860" w14:textId="77777777" w:rsidR="00673DA4" w:rsidRPr="003555B5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73DA4" w:rsidRPr="003555B5" w14:paraId="287C91A5" w14:textId="77777777" w:rsidTr="00DB1D3E">
        <w:tc>
          <w:tcPr>
            <w:tcW w:w="1440" w:type="dxa"/>
            <w:vAlign w:val="center"/>
          </w:tcPr>
          <w:p w14:paraId="4A32A923" w14:textId="77777777" w:rsidR="00673DA4" w:rsidRPr="00DA1200" w:rsidRDefault="00673DA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2.5</w:t>
            </w:r>
          </w:p>
        </w:tc>
        <w:tc>
          <w:tcPr>
            <w:tcW w:w="4320" w:type="dxa"/>
            <w:vAlign w:val="center"/>
          </w:tcPr>
          <w:p w14:paraId="148F8A38" w14:textId="77777777" w:rsidR="00673DA4" w:rsidRDefault="00673DA4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Bài tập</w:t>
            </w:r>
          </w:p>
        </w:tc>
        <w:tc>
          <w:tcPr>
            <w:tcW w:w="900" w:type="dxa"/>
            <w:vAlign w:val="center"/>
          </w:tcPr>
          <w:p w14:paraId="61B64C66" w14:textId="6015AA39" w:rsidR="00673DA4" w:rsidRPr="0017600D" w:rsidRDefault="00301751" w:rsidP="00BA7C39">
            <w:pPr>
              <w:pStyle w:val="ListParagraph"/>
              <w:spacing w:before="120"/>
              <w:ind w:left="0"/>
              <w:jc w:val="center"/>
            </w:pPr>
            <w:r>
              <w:t>3</w:t>
            </w:r>
          </w:p>
        </w:tc>
        <w:tc>
          <w:tcPr>
            <w:tcW w:w="1754" w:type="dxa"/>
            <w:vMerge/>
            <w:vAlign w:val="center"/>
          </w:tcPr>
          <w:p w14:paraId="299DDEE4" w14:textId="77777777" w:rsidR="00673DA4" w:rsidRPr="003555B5" w:rsidRDefault="00673DA4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1443E" w:rsidRPr="003555B5" w14:paraId="2EE7AB26" w14:textId="77777777" w:rsidTr="00DB1D3E">
        <w:tc>
          <w:tcPr>
            <w:tcW w:w="1440" w:type="dxa"/>
            <w:vAlign w:val="center"/>
          </w:tcPr>
          <w:p w14:paraId="544B8CB8" w14:textId="36D6A3C9" w:rsidR="00C1443E" w:rsidRPr="00C1443E" w:rsidRDefault="00C1443E" w:rsidP="00BA7C39">
            <w:pPr>
              <w:pStyle w:val="ListParagraph"/>
              <w:spacing w:before="120"/>
              <w:ind w:left="0"/>
              <w:jc w:val="center"/>
              <w:rPr>
                <w:b/>
                <w:lang w:val="en-SG"/>
              </w:rPr>
            </w:pPr>
            <w:r w:rsidRPr="00C1443E">
              <w:rPr>
                <w:b/>
                <w:lang w:val="en-SG"/>
              </w:rPr>
              <w:t>Chương 3</w:t>
            </w:r>
          </w:p>
        </w:tc>
        <w:tc>
          <w:tcPr>
            <w:tcW w:w="4320" w:type="dxa"/>
            <w:vAlign w:val="center"/>
          </w:tcPr>
          <w:p w14:paraId="71624156" w14:textId="3B273453" w:rsidR="00C1443E" w:rsidRPr="00487538" w:rsidRDefault="00487538" w:rsidP="00487538">
            <w:pPr>
              <w:pStyle w:val="ListParagraph"/>
              <w:spacing w:before="120"/>
              <w:ind w:left="0"/>
              <w:jc w:val="center"/>
              <w:rPr>
                <w:b/>
                <w:lang w:val="en-SG"/>
              </w:rPr>
            </w:pPr>
            <w:r w:rsidRPr="00487538">
              <w:rPr>
                <w:b/>
                <w:lang w:val="en-SG"/>
              </w:rPr>
              <w:t>Tính gần đúng nghiệm của một hệ đại số tuyến tính</w:t>
            </w:r>
          </w:p>
        </w:tc>
        <w:tc>
          <w:tcPr>
            <w:tcW w:w="900" w:type="dxa"/>
            <w:vAlign w:val="center"/>
          </w:tcPr>
          <w:p w14:paraId="61717FEB" w14:textId="29817CBB" w:rsidR="00C1443E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54" w:type="dxa"/>
            <w:vAlign w:val="center"/>
          </w:tcPr>
          <w:p w14:paraId="5A4547FD" w14:textId="77777777" w:rsidR="00C1443E" w:rsidRPr="003555B5" w:rsidRDefault="00C1443E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3C6C0D" w:rsidRPr="003555B5" w14:paraId="5C21A1F7" w14:textId="77777777" w:rsidTr="00DB1D3E">
        <w:tc>
          <w:tcPr>
            <w:tcW w:w="1440" w:type="dxa"/>
            <w:vAlign w:val="center"/>
          </w:tcPr>
          <w:p w14:paraId="20FBC324" w14:textId="77777777" w:rsidR="003C6C0D" w:rsidRPr="00DA1200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3.1</w:t>
            </w:r>
          </w:p>
        </w:tc>
        <w:tc>
          <w:tcPr>
            <w:tcW w:w="4320" w:type="dxa"/>
            <w:vAlign w:val="center"/>
          </w:tcPr>
          <w:p w14:paraId="7579F685" w14:textId="77777777" w:rsidR="003C6C0D" w:rsidRPr="003555B5" w:rsidRDefault="003C6C0D" w:rsidP="0065449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Bài toán </w:t>
            </w:r>
          </w:p>
        </w:tc>
        <w:tc>
          <w:tcPr>
            <w:tcW w:w="900" w:type="dxa"/>
            <w:vMerge w:val="restart"/>
            <w:vAlign w:val="center"/>
          </w:tcPr>
          <w:p w14:paraId="62F3403B" w14:textId="77777777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28F3F146" w14:textId="77777777" w:rsidR="003C6C0D" w:rsidRDefault="003C6C0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317BDC1A" w14:textId="77777777" w:rsidR="003C6C0D" w:rsidRDefault="003C6C0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14:paraId="77B7AAD5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3C6C0D" w:rsidRPr="003555B5" w14:paraId="5E5E9173" w14:textId="77777777" w:rsidTr="00DB1D3E">
        <w:tc>
          <w:tcPr>
            <w:tcW w:w="1440" w:type="dxa"/>
            <w:vAlign w:val="center"/>
          </w:tcPr>
          <w:p w14:paraId="114F72D9" w14:textId="77777777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3.2</w:t>
            </w:r>
          </w:p>
        </w:tc>
        <w:tc>
          <w:tcPr>
            <w:tcW w:w="4320" w:type="dxa"/>
            <w:vAlign w:val="center"/>
          </w:tcPr>
          <w:p w14:paraId="2FF5BAD0" w14:textId="77777777" w:rsidR="003C6C0D" w:rsidRPr="00654492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Các phương pháp giải gần đúng</w:t>
            </w:r>
          </w:p>
        </w:tc>
        <w:tc>
          <w:tcPr>
            <w:tcW w:w="900" w:type="dxa"/>
            <w:vMerge/>
            <w:vAlign w:val="center"/>
          </w:tcPr>
          <w:p w14:paraId="010C7816" w14:textId="77777777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56679226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4846933C" w14:textId="77777777" w:rsidTr="00DB1D3E">
        <w:tc>
          <w:tcPr>
            <w:tcW w:w="1440" w:type="dxa"/>
            <w:vAlign w:val="center"/>
          </w:tcPr>
          <w:p w14:paraId="6CFEBF51" w14:textId="77777777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3.3</w:t>
            </w:r>
          </w:p>
        </w:tc>
        <w:tc>
          <w:tcPr>
            <w:tcW w:w="4320" w:type="dxa"/>
            <w:vAlign w:val="center"/>
          </w:tcPr>
          <w:p w14:paraId="03FE7EC4" w14:textId="1AF7A7BC" w:rsidR="003C6C0D" w:rsidRPr="00654492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Thuật toán- Cài đặt chương trình</w:t>
            </w:r>
          </w:p>
        </w:tc>
        <w:tc>
          <w:tcPr>
            <w:tcW w:w="900" w:type="dxa"/>
            <w:vMerge/>
            <w:vAlign w:val="center"/>
          </w:tcPr>
          <w:p w14:paraId="5551CDE3" w14:textId="77777777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3E546F82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17B360C1" w14:textId="77777777" w:rsidTr="00DB1D3E">
        <w:tc>
          <w:tcPr>
            <w:tcW w:w="1440" w:type="dxa"/>
            <w:vAlign w:val="center"/>
          </w:tcPr>
          <w:p w14:paraId="568B49CD" w14:textId="77777777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3.4</w:t>
            </w:r>
          </w:p>
        </w:tc>
        <w:tc>
          <w:tcPr>
            <w:tcW w:w="4320" w:type="dxa"/>
            <w:vAlign w:val="center"/>
          </w:tcPr>
          <w:p w14:paraId="389B119E" w14:textId="212882B0" w:rsidR="003C6C0D" w:rsidRPr="00654492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Bài tập</w:t>
            </w:r>
          </w:p>
        </w:tc>
        <w:tc>
          <w:tcPr>
            <w:tcW w:w="900" w:type="dxa"/>
            <w:vAlign w:val="center"/>
          </w:tcPr>
          <w:p w14:paraId="2FFFB390" w14:textId="51A44255" w:rsidR="003C6C0D" w:rsidRPr="003C6C0D" w:rsidRDefault="003C6C0D" w:rsidP="00BA7C39">
            <w:pPr>
              <w:pStyle w:val="ListParagraph"/>
              <w:spacing w:before="120"/>
              <w:ind w:left="0"/>
              <w:jc w:val="center"/>
            </w:pPr>
          </w:p>
        </w:tc>
        <w:tc>
          <w:tcPr>
            <w:tcW w:w="1754" w:type="dxa"/>
            <w:vMerge/>
            <w:vAlign w:val="center"/>
          </w:tcPr>
          <w:p w14:paraId="7F987AFE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0733B" w:rsidRPr="003555B5" w14:paraId="59A9DA87" w14:textId="77777777" w:rsidTr="00DB1D3E">
        <w:tc>
          <w:tcPr>
            <w:tcW w:w="1440" w:type="dxa"/>
            <w:vAlign w:val="center"/>
          </w:tcPr>
          <w:p w14:paraId="0B4B7A1F" w14:textId="3A715629" w:rsidR="00C0733B" w:rsidRPr="00C0733B" w:rsidRDefault="00C0733B" w:rsidP="00DA1200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C0733B">
              <w:rPr>
                <w:b/>
                <w:bCs/>
                <w:lang w:val="en-SG"/>
              </w:rPr>
              <w:t xml:space="preserve">Chương </w:t>
            </w:r>
            <w:r w:rsidR="00C1443E">
              <w:rPr>
                <w:b/>
                <w:bCs/>
                <w:lang w:val="en-SG"/>
              </w:rPr>
              <w:t>4</w:t>
            </w:r>
          </w:p>
        </w:tc>
        <w:tc>
          <w:tcPr>
            <w:tcW w:w="4320" w:type="dxa"/>
            <w:vAlign w:val="center"/>
          </w:tcPr>
          <w:p w14:paraId="6998B11B" w14:textId="77777777" w:rsidR="00C0733B" w:rsidRPr="005A6B71" w:rsidRDefault="00D60A1C" w:rsidP="005A6B7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>
              <w:rPr>
                <w:b/>
                <w:bCs/>
                <w:lang w:val="en-SG"/>
              </w:rPr>
              <w:t>Nội suy và phương pháp bình phương cực tiểu</w:t>
            </w:r>
          </w:p>
        </w:tc>
        <w:tc>
          <w:tcPr>
            <w:tcW w:w="900" w:type="dxa"/>
            <w:vAlign w:val="center"/>
          </w:tcPr>
          <w:p w14:paraId="21CF3B57" w14:textId="169E5D97" w:rsidR="00C0733B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754" w:type="dxa"/>
            <w:vAlign w:val="center"/>
          </w:tcPr>
          <w:p w14:paraId="26244CFA" w14:textId="77777777" w:rsidR="00C0733B" w:rsidRPr="003555B5" w:rsidRDefault="00C0733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73DA4" w:rsidRPr="003555B5" w14:paraId="43E3CF5F" w14:textId="77777777" w:rsidTr="00DB1D3E">
        <w:tc>
          <w:tcPr>
            <w:tcW w:w="1440" w:type="dxa"/>
            <w:vAlign w:val="center"/>
          </w:tcPr>
          <w:p w14:paraId="6431405D" w14:textId="0DF1F534" w:rsidR="00673DA4" w:rsidRDefault="00673DA4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4.1</w:t>
            </w:r>
          </w:p>
        </w:tc>
        <w:tc>
          <w:tcPr>
            <w:tcW w:w="4320" w:type="dxa"/>
            <w:vAlign w:val="center"/>
          </w:tcPr>
          <w:p w14:paraId="507F0906" w14:textId="745AA7CB" w:rsidR="00673DA4" w:rsidRDefault="00673DA4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Giới thiệu bài toán nội suy</w:t>
            </w:r>
          </w:p>
        </w:tc>
        <w:tc>
          <w:tcPr>
            <w:tcW w:w="900" w:type="dxa"/>
            <w:vMerge w:val="restart"/>
            <w:vAlign w:val="center"/>
          </w:tcPr>
          <w:p w14:paraId="348A11D5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2FDAEC60" w14:textId="77777777" w:rsidR="00673DA4" w:rsidRDefault="00673DA4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4.1.5</w:t>
            </w:r>
          </w:p>
          <w:p w14:paraId="7CAAEA1A" w14:textId="77777777" w:rsidR="00673DA4" w:rsidRPr="00271EE5" w:rsidRDefault="00673DA4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4.2.3</w:t>
            </w:r>
          </w:p>
        </w:tc>
      </w:tr>
      <w:tr w:rsidR="00673DA4" w:rsidRPr="003555B5" w14:paraId="137F7B5F" w14:textId="77777777" w:rsidTr="00DB1D3E">
        <w:tc>
          <w:tcPr>
            <w:tcW w:w="1440" w:type="dxa"/>
            <w:vAlign w:val="center"/>
          </w:tcPr>
          <w:p w14:paraId="159746F5" w14:textId="47FF0C28" w:rsidR="00673DA4" w:rsidRDefault="00673DA4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</w:t>
            </w:r>
          </w:p>
        </w:tc>
        <w:tc>
          <w:tcPr>
            <w:tcW w:w="4320" w:type="dxa"/>
            <w:vAlign w:val="center"/>
          </w:tcPr>
          <w:p w14:paraId="6789D781" w14:textId="77777777" w:rsidR="00673DA4" w:rsidRDefault="00673DA4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Đa thức nội suy Lagrange</w:t>
            </w:r>
          </w:p>
        </w:tc>
        <w:tc>
          <w:tcPr>
            <w:tcW w:w="900" w:type="dxa"/>
            <w:vMerge/>
            <w:vAlign w:val="center"/>
          </w:tcPr>
          <w:p w14:paraId="2E1D5A0A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3713F3DF" w14:textId="77777777" w:rsidR="00673DA4" w:rsidRPr="003555B5" w:rsidRDefault="00673DA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73DA4" w:rsidRPr="003555B5" w14:paraId="456F0668" w14:textId="77777777" w:rsidTr="00DB1D3E">
        <w:tc>
          <w:tcPr>
            <w:tcW w:w="1440" w:type="dxa"/>
            <w:vAlign w:val="center"/>
          </w:tcPr>
          <w:p w14:paraId="1CAC9852" w14:textId="2F34BBD7" w:rsidR="00673DA4" w:rsidRDefault="00673DA4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4.3</w:t>
            </w:r>
          </w:p>
        </w:tc>
        <w:tc>
          <w:tcPr>
            <w:tcW w:w="4320" w:type="dxa"/>
            <w:vAlign w:val="center"/>
          </w:tcPr>
          <w:p w14:paraId="245C4D18" w14:textId="77777777" w:rsidR="00673DA4" w:rsidRDefault="00673DA4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Bảng nội suy Ayken</w:t>
            </w:r>
          </w:p>
        </w:tc>
        <w:tc>
          <w:tcPr>
            <w:tcW w:w="900" w:type="dxa"/>
            <w:vMerge/>
            <w:vAlign w:val="center"/>
          </w:tcPr>
          <w:p w14:paraId="04065A41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02C11C80" w14:textId="77777777" w:rsidR="00673DA4" w:rsidRPr="003555B5" w:rsidRDefault="00673DA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73DA4" w:rsidRPr="003555B5" w14:paraId="11874627" w14:textId="77777777" w:rsidTr="00DB1D3E">
        <w:tc>
          <w:tcPr>
            <w:tcW w:w="1440" w:type="dxa"/>
            <w:vAlign w:val="center"/>
          </w:tcPr>
          <w:p w14:paraId="4F55AE8E" w14:textId="3B847AB6" w:rsidR="00673DA4" w:rsidRDefault="00673DA4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4.4</w:t>
            </w:r>
          </w:p>
        </w:tc>
        <w:tc>
          <w:tcPr>
            <w:tcW w:w="4320" w:type="dxa"/>
            <w:vAlign w:val="center"/>
          </w:tcPr>
          <w:p w14:paraId="25166836" w14:textId="37A28D38" w:rsidR="00673DA4" w:rsidRDefault="00673DA4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Đa thức nội suy Newton</w:t>
            </w:r>
          </w:p>
        </w:tc>
        <w:tc>
          <w:tcPr>
            <w:tcW w:w="900" w:type="dxa"/>
            <w:vMerge/>
            <w:vAlign w:val="center"/>
          </w:tcPr>
          <w:p w14:paraId="67A8A54C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4BDA51F7" w14:textId="77777777" w:rsidR="00673DA4" w:rsidRPr="003555B5" w:rsidRDefault="00673DA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73DA4" w:rsidRPr="003555B5" w14:paraId="0409CAB1" w14:textId="77777777" w:rsidTr="00DB1D3E">
        <w:tc>
          <w:tcPr>
            <w:tcW w:w="1440" w:type="dxa"/>
            <w:vAlign w:val="center"/>
          </w:tcPr>
          <w:p w14:paraId="0D9AFC58" w14:textId="78DA6751" w:rsidR="00673DA4" w:rsidRDefault="00673DA4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4.5</w:t>
            </w:r>
          </w:p>
        </w:tc>
        <w:tc>
          <w:tcPr>
            <w:tcW w:w="4320" w:type="dxa"/>
            <w:vAlign w:val="center"/>
          </w:tcPr>
          <w:p w14:paraId="0DCF7BF6" w14:textId="31779B2E" w:rsidR="00673DA4" w:rsidRDefault="00673DA4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Phương pháp bình phương cực tiểu</w:t>
            </w:r>
          </w:p>
        </w:tc>
        <w:tc>
          <w:tcPr>
            <w:tcW w:w="900" w:type="dxa"/>
            <w:vMerge/>
            <w:vAlign w:val="center"/>
          </w:tcPr>
          <w:p w14:paraId="6BD3447C" w14:textId="77777777" w:rsidR="00673DA4" w:rsidRPr="003555B5" w:rsidRDefault="00673DA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22F74B20" w14:textId="77777777" w:rsidR="00673DA4" w:rsidRPr="003555B5" w:rsidRDefault="00673DA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73DA4" w:rsidRPr="003555B5" w14:paraId="14C3F35C" w14:textId="77777777" w:rsidTr="00DB1D3E">
        <w:tc>
          <w:tcPr>
            <w:tcW w:w="1440" w:type="dxa"/>
            <w:vAlign w:val="center"/>
          </w:tcPr>
          <w:p w14:paraId="06B1A765" w14:textId="51E0B6DA" w:rsidR="00673DA4" w:rsidRDefault="00673DA4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4.6</w:t>
            </w:r>
          </w:p>
        </w:tc>
        <w:tc>
          <w:tcPr>
            <w:tcW w:w="4320" w:type="dxa"/>
            <w:vAlign w:val="center"/>
          </w:tcPr>
          <w:p w14:paraId="686F7EEB" w14:textId="6EA49F94" w:rsidR="00673DA4" w:rsidRDefault="00673DA4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Thuật toán - Cài đặt chương trình</w:t>
            </w:r>
          </w:p>
        </w:tc>
        <w:tc>
          <w:tcPr>
            <w:tcW w:w="900" w:type="dxa"/>
            <w:vAlign w:val="center"/>
          </w:tcPr>
          <w:p w14:paraId="1864E42D" w14:textId="6937417F" w:rsidR="00673DA4" w:rsidRPr="0017600D" w:rsidRDefault="00301751" w:rsidP="00BA7C39">
            <w:pPr>
              <w:pStyle w:val="ListParagraph"/>
              <w:spacing w:before="120"/>
              <w:ind w:left="0"/>
              <w:jc w:val="center"/>
            </w:pPr>
            <w:r>
              <w:t>3</w:t>
            </w:r>
          </w:p>
        </w:tc>
        <w:tc>
          <w:tcPr>
            <w:tcW w:w="1754" w:type="dxa"/>
            <w:vMerge/>
            <w:vAlign w:val="center"/>
          </w:tcPr>
          <w:p w14:paraId="71924DEA" w14:textId="77777777" w:rsidR="00673DA4" w:rsidRPr="003555B5" w:rsidRDefault="00673DA4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60A1C" w:rsidRPr="003555B5" w14:paraId="29301481" w14:textId="77777777" w:rsidTr="00DB1D3E">
        <w:tc>
          <w:tcPr>
            <w:tcW w:w="1440" w:type="dxa"/>
            <w:vAlign w:val="center"/>
          </w:tcPr>
          <w:p w14:paraId="0C2A5D5C" w14:textId="389EB39A" w:rsidR="00D60A1C" w:rsidRPr="00D60A1C" w:rsidRDefault="00D60A1C" w:rsidP="00DA1200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D60A1C">
              <w:rPr>
                <w:b/>
                <w:bCs/>
                <w:lang w:val="en-SG"/>
              </w:rPr>
              <w:t xml:space="preserve">Chương </w:t>
            </w:r>
            <w:r w:rsidR="00487538">
              <w:rPr>
                <w:b/>
                <w:bCs/>
                <w:lang w:val="en-SG"/>
              </w:rPr>
              <w:t>5</w:t>
            </w:r>
          </w:p>
        </w:tc>
        <w:tc>
          <w:tcPr>
            <w:tcW w:w="4320" w:type="dxa"/>
            <w:vAlign w:val="center"/>
          </w:tcPr>
          <w:p w14:paraId="504C5BDA" w14:textId="77777777" w:rsidR="00D60A1C" w:rsidRPr="00D60A1C" w:rsidRDefault="00D60A1C" w:rsidP="00654492">
            <w:pPr>
              <w:pStyle w:val="ListParagraph"/>
              <w:spacing w:before="120"/>
              <w:ind w:left="0"/>
              <w:rPr>
                <w:b/>
                <w:bCs/>
                <w:lang w:val="en-SG"/>
              </w:rPr>
            </w:pPr>
            <w:r>
              <w:rPr>
                <w:b/>
                <w:bCs/>
                <w:lang w:val="en-SG"/>
              </w:rPr>
              <w:t>T</w:t>
            </w:r>
            <w:r w:rsidRPr="00D60A1C">
              <w:rPr>
                <w:b/>
                <w:bCs/>
                <w:lang w:val="en-SG"/>
              </w:rPr>
              <w:t>ính gần đúng tích phân xác định</w:t>
            </w:r>
          </w:p>
        </w:tc>
        <w:tc>
          <w:tcPr>
            <w:tcW w:w="900" w:type="dxa"/>
            <w:vAlign w:val="center"/>
          </w:tcPr>
          <w:p w14:paraId="1C6C9456" w14:textId="44DFFDA1" w:rsidR="00D60A1C" w:rsidRPr="003555B5" w:rsidRDefault="00C425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54" w:type="dxa"/>
            <w:vAlign w:val="center"/>
          </w:tcPr>
          <w:p w14:paraId="0C836E6D" w14:textId="77777777" w:rsidR="00D60A1C" w:rsidRPr="003555B5" w:rsidRDefault="00D60A1C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6F793144" w14:textId="77777777" w:rsidTr="00DB1D3E">
        <w:tc>
          <w:tcPr>
            <w:tcW w:w="1440" w:type="dxa"/>
            <w:vAlign w:val="center"/>
          </w:tcPr>
          <w:p w14:paraId="348F6897" w14:textId="263F5CDB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5.1</w:t>
            </w:r>
          </w:p>
        </w:tc>
        <w:tc>
          <w:tcPr>
            <w:tcW w:w="4320" w:type="dxa"/>
            <w:vAlign w:val="center"/>
          </w:tcPr>
          <w:p w14:paraId="7CAC2685" w14:textId="785BD790" w:rsidR="003C6C0D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 xml:space="preserve">Giới thiệu bài toán </w:t>
            </w:r>
          </w:p>
        </w:tc>
        <w:tc>
          <w:tcPr>
            <w:tcW w:w="900" w:type="dxa"/>
            <w:vMerge w:val="restart"/>
            <w:vAlign w:val="center"/>
          </w:tcPr>
          <w:p w14:paraId="734EA8F6" w14:textId="6DC331AB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2BB4CDE5" w14:textId="11720546" w:rsidR="003C6C0D" w:rsidRDefault="003C6C0D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4.1.5</w:t>
            </w:r>
          </w:p>
          <w:p w14:paraId="524B8CA7" w14:textId="77777777" w:rsidR="003C6C0D" w:rsidRDefault="003C6C0D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4.2.2</w:t>
            </w:r>
          </w:p>
          <w:p w14:paraId="7DE1DF3C" w14:textId="77777777" w:rsidR="003C6C0D" w:rsidRDefault="003C6C0D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4.2.3</w:t>
            </w:r>
          </w:p>
          <w:p w14:paraId="375FC0EE" w14:textId="5683F659" w:rsidR="003C6C0D" w:rsidRPr="008E6CCC" w:rsidRDefault="003C6C0D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4.2.4</w:t>
            </w:r>
          </w:p>
        </w:tc>
      </w:tr>
      <w:tr w:rsidR="003C6C0D" w:rsidRPr="003555B5" w14:paraId="42AE19CC" w14:textId="77777777" w:rsidTr="00DB1D3E">
        <w:tc>
          <w:tcPr>
            <w:tcW w:w="1440" w:type="dxa"/>
            <w:vAlign w:val="center"/>
          </w:tcPr>
          <w:p w14:paraId="1763F07F" w14:textId="56EDAE63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5.2</w:t>
            </w:r>
          </w:p>
        </w:tc>
        <w:tc>
          <w:tcPr>
            <w:tcW w:w="4320" w:type="dxa"/>
            <w:vAlign w:val="center"/>
          </w:tcPr>
          <w:p w14:paraId="700DF61A" w14:textId="77777777" w:rsidR="003C6C0D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Công thức hình thang</w:t>
            </w:r>
          </w:p>
        </w:tc>
        <w:tc>
          <w:tcPr>
            <w:tcW w:w="900" w:type="dxa"/>
            <w:vMerge/>
            <w:vAlign w:val="center"/>
          </w:tcPr>
          <w:p w14:paraId="62A72599" w14:textId="6E85357D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415A5CFC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5B277609" w14:textId="77777777" w:rsidTr="00DB1D3E">
        <w:tc>
          <w:tcPr>
            <w:tcW w:w="1440" w:type="dxa"/>
            <w:vAlign w:val="center"/>
          </w:tcPr>
          <w:p w14:paraId="2C207051" w14:textId="70EA92D5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5.3</w:t>
            </w:r>
          </w:p>
        </w:tc>
        <w:tc>
          <w:tcPr>
            <w:tcW w:w="4320" w:type="dxa"/>
            <w:vAlign w:val="center"/>
          </w:tcPr>
          <w:p w14:paraId="738198A8" w14:textId="77777777" w:rsidR="003C6C0D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Công thức parabol</w:t>
            </w:r>
          </w:p>
        </w:tc>
        <w:tc>
          <w:tcPr>
            <w:tcW w:w="900" w:type="dxa"/>
            <w:vMerge/>
            <w:vAlign w:val="center"/>
          </w:tcPr>
          <w:p w14:paraId="4DCA5EF0" w14:textId="1CD6F5D2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67A90B68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44B801F1" w14:textId="77777777" w:rsidTr="00DB1D3E">
        <w:tc>
          <w:tcPr>
            <w:tcW w:w="1440" w:type="dxa"/>
            <w:vAlign w:val="center"/>
          </w:tcPr>
          <w:p w14:paraId="13E82EA2" w14:textId="03603829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5.4</w:t>
            </w:r>
          </w:p>
        </w:tc>
        <w:tc>
          <w:tcPr>
            <w:tcW w:w="4320" w:type="dxa"/>
            <w:vAlign w:val="center"/>
          </w:tcPr>
          <w:p w14:paraId="4D51BDE4" w14:textId="77777777" w:rsidR="003C6C0D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Công thức Newton</w:t>
            </w:r>
          </w:p>
        </w:tc>
        <w:tc>
          <w:tcPr>
            <w:tcW w:w="900" w:type="dxa"/>
            <w:vMerge/>
            <w:vAlign w:val="center"/>
          </w:tcPr>
          <w:p w14:paraId="53EEA0C7" w14:textId="4A0BFF23" w:rsidR="003C6C0D" w:rsidRPr="003555B5" w:rsidRDefault="003C6C0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049AE10A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2E1402A9" w14:textId="77777777" w:rsidTr="00DB1D3E">
        <w:tc>
          <w:tcPr>
            <w:tcW w:w="1440" w:type="dxa"/>
            <w:vAlign w:val="center"/>
          </w:tcPr>
          <w:p w14:paraId="622F5510" w14:textId="7ABEE8D6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5.5</w:t>
            </w:r>
          </w:p>
        </w:tc>
        <w:tc>
          <w:tcPr>
            <w:tcW w:w="4320" w:type="dxa"/>
            <w:vAlign w:val="center"/>
          </w:tcPr>
          <w:p w14:paraId="4CDF30D6" w14:textId="409A3CF7" w:rsidR="003C6C0D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Thuật toán- Cài đặt chương trình</w:t>
            </w:r>
          </w:p>
        </w:tc>
        <w:tc>
          <w:tcPr>
            <w:tcW w:w="900" w:type="dxa"/>
            <w:vMerge/>
            <w:vAlign w:val="center"/>
          </w:tcPr>
          <w:p w14:paraId="29615C68" w14:textId="557AF1A5" w:rsidR="003C6C0D" w:rsidRPr="0017600D" w:rsidRDefault="003C6C0D" w:rsidP="00BA7C39">
            <w:pPr>
              <w:pStyle w:val="ListParagraph"/>
              <w:spacing w:before="120"/>
              <w:ind w:left="0"/>
              <w:jc w:val="center"/>
            </w:pPr>
          </w:p>
        </w:tc>
        <w:tc>
          <w:tcPr>
            <w:tcW w:w="1754" w:type="dxa"/>
            <w:vMerge/>
            <w:vAlign w:val="center"/>
          </w:tcPr>
          <w:p w14:paraId="1722D362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C6C0D" w:rsidRPr="003555B5" w14:paraId="75508182" w14:textId="77777777" w:rsidTr="00DB1D3E">
        <w:tc>
          <w:tcPr>
            <w:tcW w:w="1440" w:type="dxa"/>
            <w:vAlign w:val="center"/>
          </w:tcPr>
          <w:p w14:paraId="719AD26C" w14:textId="2447DDFB" w:rsidR="003C6C0D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5.6</w:t>
            </w:r>
          </w:p>
        </w:tc>
        <w:tc>
          <w:tcPr>
            <w:tcW w:w="4320" w:type="dxa"/>
            <w:vAlign w:val="center"/>
          </w:tcPr>
          <w:p w14:paraId="5B87608F" w14:textId="18C1479F" w:rsidR="003C6C0D" w:rsidRDefault="003C6C0D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Bài tập</w:t>
            </w:r>
          </w:p>
        </w:tc>
        <w:tc>
          <w:tcPr>
            <w:tcW w:w="900" w:type="dxa"/>
            <w:vAlign w:val="center"/>
          </w:tcPr>
          <w:p w14:paraId="73903A5E" w14:textId="74555B56" w:rsidR="003C6C0D" w:rsidRPr="0017600D" w:rsidRDefault="003C6C0D" w:rsidP="00BA7C39">
            <w:pPr>
              <w:pStyle w:val="ListParagraph"/>
              <w:spacing w:before="120"/>
              <w:ind w:left="0"/>
              <w:jc w:val="center"/>
            </w:pPr>
            <w:r>
              <w:t>1</w:t>
            </w:r>
          </w:p>
        </w:tc>
        <w:tc>
          <w:tcPr>
            <w:tcW w:w="1754" w:type="dxa"/>
            <w:vAlign w:val="center"/>
          </w:tcPr>
          <w:p w14:paraId="7F1C21FA" w14:textId="77777777" w:rsidR="003C6C0D" w:rsidRPr="003555B5" w:rsidRDefault="003C6C0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14E39" w:rsidRPr="003555B5" w14:paraId="2B5C19C9" w14:textId="77777777" w:rsidTr="00DB1D3E">
        <w:tc>
          <w:tcPr>
            <w:tcW w:w="1440" w:type="dxa"/>
            <w:vAlign w:val="center"/>
          </w:tcPr>
          <w:p w14:paraId="50B6DFBD" w14:textId="3C8A6DB2" w:rsidR="00A14E39" w:rsidRPr="00327AEC" w:rsidRDefault="00A14E39" w:rsidP="00DA1200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327AEC">
              <w:rPr>
                <w:b/>
                <w:bCs/>
                <w:lang w:val="en-SG"/>
              </w:rPr>
              <w:t xml:space="preserve">Chương </w:t>
            </w:r>
            <w:r w:rsidR="00B60D44">
              <w:rPr>
                <w:b/>
                <w:bCs/>
                <w:lang w:val="en-SG"/>
              </w:rPr>
              <w:t>6</w:t>
            </w:r>
          </w:p>
        </w:tc>
        <w:tc>
          <w:tcPr>
            <w:tcW w:w="4320" w:type="dxa"/>
            <w:vAlign w:val="center"/>
          </w:tcPr>
          <w:p w14:paraId="12B24768" w14:textId="77777777" w:rsidR="00A14E39" w:rsidRPr="00327AEC" w:rsidRDefault="00A14E39" w:rsidP="00654492">
            <w:pPr>
              <w:pStyle w:val="ListParagraph"/>
              <w:spacing w:before="120"/>
              <w:ind w:left="0"/>
              <w:rPr>
                <w:b/>
                <w:bCs/>
                <w:lang w:val="en-SG"/>
              </w:rPr>
            </w:pPr>
            <w:r w:rsidRPr="00327AEC">
              <w:rPr>
                <w:b/>
                <w:bCs/>
                <w:lang w:val="en-SG"/>
              </w:rPr>
              <w:t>Một số bài toán ứng dụng</w:t>
            </w:r>
          </w:p>
        </w:tc>
        <w:tc>
          <w:tcPr>
            <w:tcW w:w="900" w:type="dxa"/>
            <w:vAlign w:val="center"/>
          </w:tcPr>
          <w:p w14:paraId="5C6A09EA" w14:textId="77777777" w:rsidR="00A14E39" w:rsidRPr="003555B5" w:rsidRDefault="004066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54" w:type="dxa"/>
            <w:vAlign w:val="center"/>
          </w:tcPr>
          <w:p w14:paraId="6B0B4B7E" w14:textId="77777777" w:rsidR="00A14E39" w:rsidRPr="003555B5" w:rsidRDefault="00A14E39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A634E" w:rsidRPr="003555B5" w14:paraId="3D1D94BD" w14:textId="77777777" w:rsidTr="00DB1D3E">
        <w:tc>
          <w:tcPr>
            <w:tcW w:w="1440" w:type="dxa"/>
            <w:vAlign w:val="center"/>
          </w:tcPr>
          <w:p w14:paraId="0755F4FC" w14:textId="472AAEBB" w:rsidR="001A634E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6</w:t>
            </w:r>
            <w:r w:rsidR="001A634E">
              <w:rPr>
                <w:bCs/>
                <w:lang w:val="en-SG"/>
              </w:rPr>
              <w:t>.1</w:t>
            </w:r>
          </w:p>
        </w:tc>
        <w:tc>
          <w:tcPr>
            <w:tcW w:w="4320" w:type="dxa"/>
            <w:vAlign w:val="center"/>
          </w:tcPr>
          <w:p w14:paraId="07A42D89" w14:textId="77777777" w:rsidR="001A634E" w:rsidRDefault="001A634E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Các dạng bài toán ứng dụng trong kĩ thuật</w:t>
            </w:r>
          </w:p>
        </w:tc>
        <w:tc>
          <w:tcPr>
            <w:tcW w:w="900" w:type="dxa"/>
            <w:vMerge w:val="restart"/>
            <w:vAlign w:val="center"/>
          </w:tcPr>
          <w:p w14:paraId="407386E9" w14:textId="77777777" w:rsidR="001A634E" w:rsidRPr="003555B5" w:rsidRDefault="001A634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2B0B5D95" w14:textId="0C60BB14" w:rsidR="001A634E" w:rsidRDefault="001A634E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4.1.</w:t>
            </w:r>
            <w:r w:rsidR="00B60D44">
              <w:rPr>
                <w:bCs/>
                <w:lang w:val="en-SG"/>
              </w:rPr>
              <w:t>6</w:t>
            </w:r>
          </w:p>
          <w:p w14:paraId="6A9E4F74" w14:textId="77777777" w:rsidR="001A634E" w:rsidRDefault="001A634E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lastRenderedPageBreak/>
              <w:t>4.2.5</w:t>
            </w:r>
          </w:p>
          <w:p w14:paraId="4D022B73" w14:textId="77777777" w:rsidR="00B60D44" w:rsidRDefault="00B60D44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4.2.4</w:t>
            </w:r>
          </w:p>
          <w:p w14:paraId="6E11D4CC" w14:textId="08695C2F" w:rsidR="00B60D44" w:rsidRPr="008E6CCC" w:rsidRDefault="00B60D44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</w:p>
        </w:tc>
      </w:tr>
      <w:tr w:rsidR="001A634E" w:rsidRPr="003555B5" w14:paraId="43610EC5" w14:textId="77777777" w:rsidTr="006F1631">
        <w:trPr>
          <w:trHeight w:val="197"/>
        </w:trPr>
        <w:tc>
          <w:tcPr>
            <w:tcW w:w="1440" w:type="dxa"/>
            <w:vAlign w:val="center"/>
          </w:tcPr>
          <w:p w14:paraId="32DFEF9A" w14:textId="3E5B4702" w:rsidR="001A634E" w:rsidRDefault="003C6C0D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lastRenderedPageBreak/>
              <w:t>6</w:t>
            </w:r>
            <w:r w:rsidR="001A634E">
              <w:rPr>
                <w:bCs/>
                <w:lang w:val="en-SG"/>
              </w:rPr>
              <w:t>.2</w:t>
            </w:r>
          </w:p>
        </w:tc>
        <w:tc>
          <w:tcPr>
            <w:tcW w:w="4320" w:type="dxa"/>
            <w:vAlign w:val="center"/>
          </w:tcPr>
          <w:p w14:paraId="53F7B1B9" w14:textId="77777777" w:rsidR="001A634E" w:rsidRDefault="001A634E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Bài tập</w:t>
            </w:r>
          </w:p>
        </w:tc>
        <w:tc>
          <w:tcPr>
            <w:tcW w:w="900" w:type="dxa"/>
            <w:vMerge/>
            <w:vAlign w:val="center"/>
          </w:tcPr>
          <w:p w14:paraId="6069EAAF" w14:textId="77777777" w:rsidR="001A634E" w:rsidRPr="003555B5" w:rsidRDefault="001A634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54" w:type="dxa"/>
            <w:vMerge/>
            <w:vAlign w:val="center"/>
          </w:tcPr>
          <w:p w14:paraId="5A5D2BAA" w14:textId="77777777" w:rsidR="001A634E" w:rsidRPr="003555B5" w:rsidRDefault="001A634E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7D8078A0" w14:textId="77777777" w:rsidR="00744C77" w:rsidRPr="003555B5" w:rsidRDefault="00744C77" w:rsidP="001F459B">
      <w:pPr>
        <w:pStyle w:val="BodyText2"/>
        <w:numPr>
          <w:ilvl w:val="0"/>
          <w:numId w:val="12"/>
        </w:numPr>
        <w:spacing w:before="240" w:after="0" w:line="240" w:lineRule="auto"/>
        <w:ind w:firstLine="0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44A082E4" w14:textId="77777777" w:rsidR="00D171C9" w:rsidRPr="003555B5" w:rsidRDefault="003F7694" w:rsidP="00271EE5">
      <w:pPr>
        <w:pStyle w:val="ListParagraph"/>
        <w:spacing w:before="120"/>
        <w:ind w:left="836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14:paraId="5CCA4CE7" w14:textId="77777777" w:rsidR="008F4DE1" w:rsidRDefault="00296F71" w:rsidP="00271EE5">
      <w:pPr>
        <w:pStyle w:val="ListParagraph"/>
        <w:spacing w:before="120"/>
        <w:ind w:left="836" w:hanging="238"/>
        <w:jc w:val="both"/>
      </w:pPr>
      <w:r w:rsidRPr="003555B5">
        <w:rPr>
          <w:lang w:val="vi-VN"/>
        </w:rPr>
        <w:t>-</w:t>
      </w:r>
      <w:r w:rsidR="00F26E9C">
        <w:t xml:space="preserve"> </w:t>
      </w:r>
      <w:r w:rsidR="008F4DE1">
        <w:t xml:space="preserve">Làm việc theo nhóm: thảo luận, viết báo cáo </w:t>
      </w:r>
    </w:p>
    <w:p w14:paraId="57F51F38" w14:textId="77777777" w:rsidR="008E6CCC" w:rsidRDefault="008E6CCC" w:rsidP="00271EE5">
      <w:pPr>
        <w:pStyle w:val="ListParagraph"/>
        <w:spacing w:before="120"/>
        <w:ind w:left="836" w:hanging="238"/>
        <w:jc w:val="both"/>
      </w:pPr>
      <w:r>
        <w:t>-</w:t>
      </w:r>
      <w:r w:rsidR="00CF7402">
        <w:t xml:space="preserve"> </w:t>
      </w:r>
      <w:r>
        <w:t>Giờ bài tập: giải đáp các vấn đề về lý thuyết cho sinh viên và hướng dẫn các bước làm bài tập chưa giải được của sinh viên.</w:t>
      </w:r>
    </w:p>
    <w:p w14:paraId="71BB975C" w14:textId="77777777" w:rsidR="00744C77" w:rsidRPr="003555B5" w:rsidRDefault="00FB09E6" w:rsidP="008F4DE1">
      <w:pPr>
        <w:pStyle w:val="ListParagraph"/>
        <w:spacing w:before="120"/>
        <w:ind w:left="567" w:hanging="23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8 </w:t>
      </w:r>
      <w:r w:rsidR="00271EE5">
        <w:rPr>
          <w:b/>
          <w:bCs/>
          <w:color w:val="000000"/>
        </w:rPr>
        <w:t xml:space="preserve">.   </w:t>
      </w:r>
      <w:r w:rsidR="00744C77" w:rsidRPr="003555B5">
        <w:rPr>
          <w:b/>
          <w:bCs/>
          <w:color w:val="000000"/>
        </w:rPr>
        <w:t>Nhiệm vụ của sinh viên</w:t>
      </w:r>
      <w:r w:rsidR="009540AF" w:rsidRPr="003555B5">
        <w:rPr>
          <w:b/>
          <w:bCs/>
          <w:color w:val="000000"/>
        </w:rPr>
        <w:t xml:space="preserve"> </w:t>
      </w:r>
    </w:p>
    <w:p w14:paraId="44AA9377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260"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5EE81D90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9C2F548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17488813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54990E3A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0EC3B24C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049BBE51" w14:textId="77777777" w:rsidR="00744C77" w:rsidRPr="003555B5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65E0DF72" w14:textId="77777777" w:rsidR="00744C77" w:rsidRPr="003555B5" w:rsidRDefault="00FB09E6" w:rsidP="00271EE5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</w:t>
      </w:r>
      <w:r w:rsidR="00271EE5">
        <w:rPr>
          <w:b/>
          <w:bCs/>
          <w:color w:val="000000"/>
          <w:sz w:val="24"/>
          <w:szCs w:val="24"/>
        </w:rPr>
        <w:t xml:space="preserve">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7EE91730" w14:textId="77777777" w:rsidR="00744C77" w:rsidRPr="003555B5" w:rsidRDefault="00FB09E6" w:rsidP="00BA420D">
      <w:pPr>
        <w:pStyle w:val="BodyText2"/>
        <w:numPr>
          <w:ilvl w:val="1"/>
          <w:numId w:val="16"/>
        </w:numPr>
        <w:spacing w:before="12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14:paraId="4F2B9987" w14:textId="77777777" w:rsidR="00744C77" w:rsidRPr="003555B5" w:rsidRDefault="00BA420D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56ADAB14" w14:textId="77777777" w:rsidR="00BA7C39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88"/>
        <w:gridCol w:w="3230"/>
        <w:gridCol w:w="4100"/>
        <w:gridCol w:w="1370"/>
      </w:tblGrid>
      <w:tr w:rsidR="008E6CCC" w:rsidRPr="008E6CCC" w14:paraId="04E461BD" w14:textId="77777777" w:rsidTr="00CF7402">
        <w:tc>
          <w:tcPr>
            <w:tcW w:w="590" w:type="dxa"/>
          </w:tcPr>
          <w:p w14:paraId="5F8912B4" w14:textId="77777777" w:rsidR="008E6CCC" w:rsidRPr="008E6CCC" w:rsidRDefault="008E6CCC" w:rsidP="008E6C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E6CCC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289F6792" w14:textId="77777777" w:rsidR="008E6CCC" w:rsidRPr="008E6CCC" w:rsidRDefault="008E6CCC" w:rsidP="008E6C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E6CCC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06552043" w14:textId="77777777" w:rsidR="008E6CCC" w:rsidRPr="008E6CCC" w:rsidRDefault="008E6CCC" w:rsidP="008E6C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E6CCC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0AC3641D" w14:textId="77777777" w:rsidR="008E6CCC" w:rsidRPr="008E6CCC" w:rsidRDefault="008E6CCC" w:rsidP="008E6C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E6CCC">
              <w:rPr>
                <w:b/>
                <w:sz w:val="24"/>
                <w:szCs w:val="24"/>
              </w:rPr>
              <w:t>Trọng số</w:t>
            </w:r>
          </w:p>
        </w:tc>
      </w:tr>
      <w:tr w:rsidR="008E6CCC" w:rsidRPr="008E6CCC" w14:paraId="21850EC8" w14:textId="77777777" w:rsidTr="00CF7402">
        <w:tc>
          <w:tcPr>
            <w:tcW w:w="590" w:type="dxa"/>
          </w:tcPr>
          <w:p w14:paraId="488641C9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6196A9B6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Điểm chuyên cần</w:t>
            </w:r>
          </w:p>
        </w:tc>
        <w:tc>
          <w:tcPr>
            <w:tcW w:w="4252" w:type="dxa"/>
          </w:tcPr>
          <w:p w14:paraId="6BF9A852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63BB3FA2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10%</w:t>
            </w:r>
          </w:p>
        </w:tc>
      </w:tr>
      <w:tr w:rsidR="008E6CCC" w:rsidRPr="008E6CCC" w14:paraId="3C8D128C" w14:textId="77777777" w:rsidTr="00CF7402">
        <w:tc>
          <w:tcPr>
            <w:tcW w:w="590" w:type="dxa"/>
          </w:tcPr>
          <w:p w14:paraId="0894DBD6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51C257AA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Điểm kiểm tra giữa kỳ</w:t>
            </w:r>
          </w:p>
          <w:p w14:paraId="27A9F412" w14:textId="77777777" w:rsidR="008E6CCC" w:rsidRPr="008E6CCC" w:rsidRDefault="008E6CCC" w:rsidP="008E6C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3E050BD0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Thi viết</w:t>
            </w:r>
          </w:p>
          <w:p w14:paraId="62A30A05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23C44B64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position w:val="-30"/>
                <w:sz w:val="24"/>
                <w:szCs w:val="24"/>
              </w:rPr>
              <w:object w:dxaOrig="780" w:dyaOrig="720" w14:anchorId="2C0AF9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36.8pt" o:ole="">
                  <v:imagedata r:id="rId8" o:title=""/>
                </v:shape>
                <o:OLEObject Type="Embed" ProgID="Equation.DSMT4" ShapeID="_x0000_i1025" DrawAspect="Content" ObjectID="_1648624679" r:id="rId9"/>
              </w:object>
            </w:r>
          </w:p>
        </w:tc>
      </w:tr>
      <w:tr w:rsidR="008E6CCC" w:rsidRPr="008E6CCC" w14:paraId="6FC2FC16" w14:textId="77777777" w:rsidTr="00CF7402">
        <w:tc>
          <w:tcPr>
            <w:tcW w:w="590" w:type="dxa"/>
          </w:tcPr>
          <w:p w14:paraId="0B0D48D3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17AF7077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407A4658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 xml:space="preserve">Yêu cầu tham dự </w:t>
            </w:r>
            <w:r w:rsidRPr="008E6CCC">
              <w:rPr>
                <w:position w:val="-6"/>
                <w:sz w:val="24"/>
                <w:szCs w:val="24"/>
              </w:rPr>
              <w:object w:dxaOrig="680" w:dyaOrig="279" w14:anchorId="3C079955">
                <v:shape id="_x0000_i1026" type="#_x0000_t75" style="width:34pt;height:14pt" o:ole="">
                  <v:imagedata r:id="rId10" o:title=""/>
                </v:shape>
                <o:OLEObject Type="Embed" ProgID="Equation.DSMT4" ShapeID="_x0000_i1026" DrawAspect="Content" ObjectID="_1648624680" r:id="rId11"/>
              </w:object>
            </w:r>
            <w:r w:rsidRPr="008E6CCC">
              <w:rPr>
                <w:position w:val="-6"/>
                <w:sz w:val="24"/>
                <w:szCs w:val="24"/>
              </w:rPr>
              <w:t xml:space="preserve"> </w:t>
            </w:r>
            <w:r w:rsidRPr="008E6CCC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2DE971E4" w14:textId="77777777" w:rsidR="008E6CCC" w:rsidRPr="008E6CCC" w:rsidRDefault="008E6CCC" w:rsidP="008E6C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E6CCC">
              <w:rPr>
                <w:sz w:val="24"/>
                <w:szCs w:val="24"/>
              </w:rPr>
              <w:t>60%</w:t>
            </w:r>
          </w:p>
        </w:tc>
      </w:tr>
    </w:tbl>
    <w:p w14:paraId="10668AC7" w14:textId="77777777" w:rsidR="001F459B" w:rsidRDefault="001F459B" w:rsidP="006F1631">
      <w:pPr>
        <w:pStyle w:val="BodyText2"/>
        <w:tabs>
          <w:tab w:val="num" w:pos="960"/>
        </w:tabs>
        <w:spacing w:line="240" w:lineRule="auto"/>
        <w:rPr>
          <w:b/>
          <w:bCs/>
          <w:color w:val="000000"/>
          <w:sz w:val="24"/>
          <w:szCs w:val="24"/>
          <w:lang w:val="nl-NL"/>
        </w:rPr>
      </w:pPr>
    </w:p>
    <w:p w14:paraId="48E6B149" w14:textId="77777777" w:rsidR="001F459B" w:rsidRPr="003555B5" w:rsidRDefault="001F459B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552C11D0" w14:textId="77777777" w:rsidR="00744C77" w:rsidRPr="003555B5" w:rsidRDefault="00FB09E6" w:rsidP="00BA420D">
      <w:pPr>
        <w:pStyle w:val="BodyText2"/>
        <w:numPr>
          <w:ilvl w:val="1"/>
          <w:numId w:val="16"/>
        </w:numPr>
        <w:spacing w:before="120" w:line="240" w:lineRule="auto"/>
        <w:ind w:hanging="9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14:paraId="16B43FAB" w14:textId="77777777" w:rsidR="00744C77" w:rsidRPr="003555B5" w:rsidRDefault="00744C77" w:rsidP="00206AC1">
      <w:pPr>
        <w:pStyle w:val="BodyText2"/>
        <w:tabs>
          <w:tab w:val="num" w:pos="390"/>
        </w:tabs>
        <w:spacing w:before="120" w:after="60" w:line="360" w:lineRule="auto"/>
        <w:ind w:left="84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BFB3434" w14:textId="7E60BF59" w:rsidR="00240D7F" w:rsidRDefault="00744C77" w:rsidP="001F459B">
      <w:pPr>
        <w:pStyle w:val="BodyText2"/>
        <w:tabs>
          <w:tab w:val="num" w:pos="390"/>
        </w:tabs>
        <w:spacing w:before="120" w:after="60" w:line="360" w:lineRule="auto"/>
        <w:ind w:left="84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6099BC3B" w14:textId="77777777" w:rsidR="006F1631" w:rsidRPr="001F459B" w:rsidRDefault="006F1631" w:rsidP="001F459B">
      <w:pPr>
        <w:pStyle w:val="BodyText2"/>
        <w:tabs>
          <w:tab w:val="num" w:pos="390"/>
        </w:tabs>
        <w:spacing w:before="120" w:after="60" w:line="360" w:lineRule="auto"/>
        <w:ind w:left="840" w:hanging="130"/>
        <w:jc w:val="both"/>
        <w:rPr>
          <w:bCs/>
          <w:color w:val="000000"/>
          <w:sz w:val="24"/>
          <w:szCs w:val="24"/>
        </w:rPr>
      </w:pPr>
    </w:p>
    <w:p w14:paraId="0F0E6165" w14:textId="22472FA4" w:rsidR="00744C77" w:rsidRDefault="00744C77" w:rsidP="00FB09E6">
      <w:pPr>
        <w:pStyle w:val="BodyText2"/>
        <w:numPr>
          <w:ilvl w:val="0"/>
          <w:numId w:val="16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FFB6705" w14:textId="73AFE020" w:rsidR="00A644C9" w:rsidRDefault="00A644C9" w:rsidP="00A644C9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14:paraId="674DCE19" w14:textId="6D2F57FF" w:rsidR="001D5C07" w:rsidRDefault="00A72C84" w:rsidP="001D5C07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</w:t>
      </w:r>
      <w:r w:rsidR="002704DA" w:rsidRPr="002704DA">
        <w:rPr>
          <w:bCs/>
          <w:color w:val="000000"/>
          <w:sz w:val="24"/>
          <w:szCs w:val="24"/>
        </w:rPr>
        <w:t>[1]</w:t>
      </w:r>
      <w:r w:rsidR="00D96437" w:rsidRPr="00D96437">
        <w:rPr>
          <w:bCs/>
          <w:color w:val="000000"/>
          <w:sz w:val="24"/>
          <w:szCs w:val="24"/>
        </w:rPr>
        <w:t xml:space="preserve"> </w:t>
      </w:r>
      <w:r w:rsidR="00D96437" w:rsidRPr="002704DA">
        <w:rPr>
          <w:bCs/>
          <w:color w:val="000000"/>
          <w:sz w:val="24"/>
          <w:szCs w:val="24"/>
        </w:rPr>
        <w:t>Tạ Văn Đĩnh, Phương pháp tính. Nhà XB giáo dục, 1994</w:t>
      </w:r>
      <w:r w:rsidR="00DB1D3E">
        <w:rPr>
          <w:bCs/>
          <w:color w:val="000000"/>
          <w:sz w:val="24"/>
          <w:szCs w:val="24"/>
        </w:rPr>
        <w:t>.</w:t>
      </w:r>
      <w:r w:rsidR="00D96437" w:rsidRPr="002704DA">
        <w:rPr>
          <w:bCs/>
          <w:color w:val="000000"/>
          <w:sz w:val="24"/>
          <w:szCs w:val="24"/>
        </w:rPr>
        <w:t xml:space="preserve"> </w:t>
      </w:r>
      <w:r w:rsidR="002704DA" w:rsidRPr="002704DA">
        <w:rPr>
          <w:bCs/>
          <w:color w:val="000000"/>
          <w:sz w:val="24"/>
          <w:szCs w:val="24"/>
        </w:rPr>
        <w:t xml:space="preserve"> </w:t>
      </w:r>
    </w:p>
    <w:p w14:paraId="6A9CA83E" w14:textId="7F75BF1B" w:rsidR="002704DA" w:rsidRDefault="00916AE9" w:rsidP="00206AC1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1D5C07">
        <w:rPr>
          <w:bCs/>
          <w:color w:val="000000"/>
          <w:sz w:val="24"/>
          <w:szCs w:val="24"/>
        </w:rPr>
        <w:t xml:space="preserve">  </w:t>
      </w:r>
      <w:r w:rsidR="002704DA" w:rsidRPr="002704DA">
        <w:rPr>
          <w:bCs/>
          <w:color w:val="000000"/>
          <w:sz w:val="24"/>
          <w:szCs w:val="24"/>
        </w:rPr>
        <w:t>[</w:t>
      </w:r>
      <w:r w:rsidR="001D5C07">
        <w:rPr>
          <w:bCs/>
          <w:color w:val="000000"/>
          <w:sz w:val="24"/>
          <w:szCs w:val="24"/>
        </w:rPr>
        <w:t>2</w:t>
      </w:r>
      <w:r w:rsidR="002704DA" w:rsidRPr="002704DA">
        <w:rPr>
          <w:bCs/>
          <w:color w:val="000000"/>
          <w:sz w:val="24"/>
          <w:szCs w:val="24"/>
        </w:rPr>
        <w:t xml:space="preserve">] Dương Thủy Vỹ, </w:t>
      </w:r>
      <w:r w:rsidR="00A644C9">
        <w:rPr>
          <w:bCs/>
          <w:color w:val="000000"/>
          <w:sz w:val="24"/>
          <w:szCs w:val="24"/>
        </w:rPr>
        <w:t xml:space="preserve"> Giáo trình </w:t>
      </w:r>
      <w:r w:rsidR="002704DA" w:rsidRPr="002704DA">
        <w:rPr>
          <w:bCs/>
          <w:color w:val="000000"/>
          <w:sz w:val="24"/>
          <w:szCs w:val="24"/>
        </w:rPr>
        <w:t>Phương pháp tính. Nhà XB khoa học &amp; kỹ thuật, 200</w:t>
      </w:r>
      <w:r w:rsidR="00A644C9">
        <w:rPr>
          <w:bCs/>
          <w:color w:val="000000"/>
          <w:sz w:val="24"/>
          <w:szCs w:val="24"/>
        </w:rPr>
        <w:t>5</w:t>
      </w:r>
      <w:r w:rsidR="00DB1D3E">
        <w:rPr>
          <w:bCs/>
          <w:color w:val="000000"/>
          <w:sz w:val="24"/>
          <w:szCs w:val="24"/>
        </w:rPr>
        <w:t>.</w:t>
      </w:r>
    </w:p>
    <w:p w14:paraId="4C97A55F" w14:textId="0255E211" w:rsidR="00A644C9" w:rsidRPr="00A644C9" w:rsidRDefault="00A644C9" w:rsidP="00A644C9">
      <w:p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  [3] Phan Văn Hạp, Cơ sở Phương Pháp Tính tập 1,</w:t>
      </w:r>
      <w:r w:rsidRPr="00A644C9">
        <w:rPr>
          <w:color w:val="000000"/>
        </w:rPr>
        <w:t xml:space="preserve"> </w:t>
      </w:r>
      <w:r w:rsidRPr="00A644C9">
        <w:rPr>
          <w:color w:val="000000"/>
          <w:sz w:val="24"/>
          <w:szCs w:val="24"/>
        </w:rPr>
        <w:t>Trường ĐH Tổng hợp Hà nội</w:t>
      </w:r>
      <w:r>
        <w:rPr>
          <w:color w:val="000000"/>
          <w:sz w:val="24"/>
          <w:szCs w:val="24"/>
        </w:rPr>
        <w:t>, 1969.</w:t>
      </w:r>
    </w:p>
    <w:p w14:paraId="73AD791D" w14:textId="23AA2ACE" w:rsidR="00240D7F" w:rsidRPr="00327AEC" w:rsidRDefault="00240D7F" w:rsidP="00A644C9">
      <w:pPr>
        <w:pStyle w:val="BodyText2"/>
        <w:spacing w:before="240" w:after="0" w:line="240" w:lineRule="auto"/>
        <w:jc w:val="both"/>
        <w:rPr>
          <w:bCs/>
          <w:color w:val="000000"/>
          <w:sz w:val="24"/>
          <w:szCs w:val="24"/>
        </w:rPr>
      </w:pPr>
    </w:p>
    <w:p w14:paraId="610C462B" w14:textId="77777777" w:rsidR="00DC774B" w:rsidRPr="00DC774B" w:rsidRDefault="00123321" w:rsidP="00DC774B">
      <w:pPr>
        <w:pStyle w:val="BodyText2"/>
        <w:numPr>
          <w:ilvl w:val="0"/>
          <w:numId w:val="16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DC774B">
        <w:rPr>
          <w:b/>
          <w:bCs/>
          <w:color w:val="000000"/>
          <w:sz w:val="24"/>
          <w:szCs w:val="24"/>
        </w:rPr>
        <w:t>Hướng dẫn tự học của học phần</w:t>
      </w:r>
    </w:p>
    <w:p w14:paraId="2EECCA8C" w14:textId="77777777" w:rsidR="00DC774B" w:rsidRPr="004962F8" w:rsidRDefault="00DC774B" w:rsidP="00DC774B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</w:p>
    <w:p w14:paraId="4D23180D" w14:textId="77777777" w:rsidR="00123321" w:rsidRPr="003555B5" w:rsidRDefault="00123321" w:rsidP="001F459B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288" w:type="dxa"/>
        <w:tblInd w:w="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"/>
        <w:gridCol w:w="787"/>
        <w:gridCol w:w="2903"/>
        <w:gridCol w:w="936"/>
        <w:gridCol w:w="324"/>
        <w:gridCol w:w="810"/>
        <w:gridCol w:w="1260"/>
        <w:gridCol w:w="1988"/>
        <w:gridCol w:w="262"/>
      </w:tblGrid>
      <w:tr w:rsidR="00123321" w:rsidRPr="003555B5" w14:paraId="3191A3A3" w14:textId="77777777" w:rsidTr="001F459B">
        <w:trPr>
          <w:gridBefore w:val="1"/>
          <w:gridAfter w:val="1"/>
          <w:wBefore w:w="18" w:type="dxa"/>
          <w:wAfter w:w="262" w:type="dxa"/>
          <w:trHeight w:val="240"/>
        </w:trPr>
        <w:tc>
          <w:tcPr>
            <w:tcW w:w="787" w:type="dxa"/>
            <w:shd w:val="clear" w:color="auto" w:fill="auto"/>
            <w:vAlign w:val="center"/>
          </w:tcPr>
          <w:p w14:paraId="565E9798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03" w:type="dxa"/>
            <w:shd w:val="clear" w:color="auto" w:fill="auto"/>
            <w:vAlign w:val="center"/>
          </w:tcPr>
          <w:p w14:paraId="05EA7924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0F36022B" w14:textId="77777777" w:rsidR="00123321" w:rsidRPr="003555B5" w:rsidRDefault="00123321" w:rsidP="00916AE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10" w:type="dxa"/>
            <w:vAlign w:val="center"/>
          </w:tcPr>
          <w:p w14:paraId="25FDE5EB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86A27FD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B8CD08E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429A18B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270FAF" w14:textId="77777777" w:rsidR="00123321" w:rsidRPr="003555B5" w:rsidRDefault="00123321" w:rsidP="00CF740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123321" w:rsidRPr="003555B5" w14:paraId="5CAAEE1E" w14:textId="77777777" w:rsidTr="00DC774B">
        <w:trPr>
          <w:gridBefore w:val="1"/>
          <w:gridAfter w:val="1"/>
          <w:wBefore w:w="18" w:type="dxa"/>
          <w:wAfter w:w="262" w:type="dxa"/>
          <w:trHeight w:val="4040"/>
        </w:trPr>
        <w:tc>
          <w:tcPr>
            <w:tcW w:w="787" w:type="dxa"/>
            <w:shd w:val="clear" w:color="auto" w:fill="auto"/>
            <w:vAlign w:val="center"/>
          </w:tcPr>
          <w:p w14:paraId="3B3F6FD1" w14:textId="7596BE07" w:rsidR="00123321" w:rsidRPr="003555B5" w:rsidRDefault="00123321" w:rsidP="003703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3" w:type="dxa"/>
            <w:shd w:val="clear" w:color="auto" w:fill="auto"/>
          </w:tcPr>
          <w:p w14:paraId="34EE44A4" w14:textId="5238EEDF" w:rsidR="00123321" w:rsidRDefault="00123321" w:rsidP="001D5C07">
            <w:pPr>
              <w:widowControl w:val="0"/>
              <w:spacing w:line="320" w:lineRule="atLeast"/>
              <w:contextualSpacing/>
              <w:rPr>
                <w:b/>
                <w:sz w:val="24"/>
                <w:szCs w:val="24"/>
              </w:rPr>
            </w:pPr>
            <w:r w:rsidRPr="00DB5A09">
              <w:rPr>
                <w:b/>
                <w:sz w:val="24"/>
                <w:szCs w:val="24"/>
              </w:rPr>
              <w:t xml:space="preserve">Chương 1: </w:t>
            </w:r>
            <w:r w:rsidR="00426989">
              <w:rPr>
                <w:b/>
                <w:bCs/>
                <w:lang w:val="en-SG"/>
              </w:rPr>
              <w:t>Sai số và số xấp xỉ</w:t>
            </w:r>
          </w:p>
          <w:p w14:paraId="33CC1B59" w14:textId="77777777" w:rsidR="00FB1991" w:rsidRPr="00327AEC" w:rsidRDefault="00327AEC" w:rsidP="00327AEC">
            <w:pPr>
              <w:pStyle w:val="ListParagraph"/>
              <w:widowControl w:val="0"/>
              <w:numPr>
                <w:ilvl w:val="1"/>
                <w:numId w:val="19"/>
              </w:numPr>
              <w:spacing w:line="320" w:lineRule="atLeast"/>
              <w:contextualSpacing/>
              <w:jc w:val="both"/>
            </w:pPr>
            <w:r>
              <w:rPr>
                <w:bCs/>
              </w:rPr>
              <w:t>Các khái niệm</w:t>
            </w:r>
          </w:p>
          <w:p w14:paraId="38420205" w14:textId="77777777" w:rsidR="00327AEC" w:rsidRPr="00327AEC" w:rsidRDefault="00327AEC" w:rsidP="00327AEC">
            <w:pPr>
              <w:pStyle w:val="ListParagraph"/>
              <w:widowControl w:val="0"/>
              <w:numPr>
                <w:ilvl w:val="1"/>
                <w:numId w:val="19"/>
              </w:numPr>
              <w:spacing w:line="320" w:lineRule="atLeast"/>
              <w:contextualSpacing/>
              <w:jc w:val="both"/>
            </w:pPr>
            <w:r>
              <w:rPr>
                <w:bCs/>
                <w:lang w:val="en-SG"/>
              </w:rPr>
              <w:t>Sai số tuyết đối và sai số tương đối.</w:t>
            </w:r>
          </w:p>
          <w:p w14:paraId="575447BE" w14:textId="77777777" w:rsidR="00327AEC" w:rsidRPr="00327AEC" w:rsidRDefault="00327AEC" w:rsidP="00327AEC">
            <w:pPr>
              <w:pStyle w:val="ListParagraph"/>
              <w:widowControl w:val="0"/>
              <w:numPr>
                <w:ilvl w:val="1"/>
                <w:numId w:val="19"/>
              </w:numPr>
              <w:spacing w:line="320" w:lineRule="atLeast"/>
              <w:contextualSpacing/>
              <w:jc w:val="both"/>
            </w:pPr>
            <w:r>
              <w:t xml:space="preserve"> </w:t>
            </w:r>
            <w:r>
              <w:rPr>
                <w:bCs/>
                <w:lang w:val="en-SG"/>
              </w:rPr>
              <w:t>Cách viết số xấp xỉ.</w:t>
            </w:r>
          </w:p>
          <w:p w14:paraId="57511A44" w14:textId="77777777" w:rsidR="00327AEC" w:rsidRPr="00327AEC" w:rsidRDefault="00327AEC" w:rsidP="00327AEC">
            <w:pPr>
              <w:pStyle w:val="ListParagraph"/>
              <w:widowControl w:val="0"/>
              <w:numPr>
                <w:ilvl w:val="1"/>
                <w:numId w:val="19"/>
              </w:numPr>
              <w:spacing w:line="320" w:lineRule="atLeast"/>
              <w:contextualSpacing/>
              <w:jc w:val="both"/>
            </w:pPr>
            <w:r>
              <w:rPr>
                <w:bCs/>
                <w:lang w:val="en-SG"/>
              </w:rPr>
              <w:t>C</w:t>
            </w:r>
            <w:r w:rsidRPr="003328CB">
              <w:rPr>
                <w:bCs/>
                <w:lang w:val="en-SG"/>
              </w:rPr>
              <w:t>ác loại sai số khi xử lý  bài toán kỹ thuật</w:t>
            </w:r>
            <w:r>
              <w:rPr>
                <w:bCs/>
                <w:lang w:val="en-SG"/>
              </w:rPr>
              <w:t>.</w:t>
            </w:r>
          </w:p>
          <w:p w14:paraId="1ECE9037" w14:textId="77777777" w:rsidR="00426989" w:rsidRPr="0013581D" w:rsidRDefault="00327AEC" w:rsidP="007657A9">
            <w:pPr>
              <w:pStyle w:val="ListParagraph"/>
              <w:widowControl w:val="0"/>
              <w:numPr>
                <w:ilvl w:val="1"/>
                <w:numId w:val="19"/>
              </w:numPr>
              <w:spacing w:line="320" w:lineRule="atLeast"/>
              <w:contextualSpacing/>
              <w:jc w:val="both"/>
            </w:pPr>
            <w:r>
              <w:t xml:space="preserve"> </w:t>
            </w:r>
            <w:r>
              <w:rPr>
                <w:bCs/>
                <w:lang w:val="en-SG"/>
              </w:rPr>
              <w:t>Mối quan hệ giữa bài toán thực tế và mô hình.</w:t>
            </w:r>
          </w:p>
          <w:p w14:paraId="5D697F2A" w14:textId="43B17742" w:rsidR="0013581D" w:rsidRPr="007657A9" w:rsidRDefault="0013581D" w:rsidP="007657A9">
            <w:pPr>
              <w:pStyle w:val="ListParagraph"/>
              <w:widowControl w:val="0"/>
              <w:numPr>
                <w:ilvl w:val="1"/>
                <w:numId w:val="19"/>
              </w:numPr>
              <w:spacing w:line="320" w:lineRule="atLeast"/>
              <w:contextualSpacing/>
              <w:jc w:val="both"/>
            </w:pPr>
            <w:r>
              <w:rPr>
                <w:bCs/>
                <w:lang w:val="en-SG"/>
              </w:rPr>
              <w:t xml:space="preserve"> Bài tập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33404DA5" w14:textId="3EFEB733" w:rsidR="00123321" w:rsidRPr="003555B5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10" w:type="dxa"/>
          </w:tcPr>
          <w:p w14:paraId="44EF6F2F" w14:textId="09B08865" w:rsidR="00123321" w:rsidRPr="003555B5" w:rsidRDefault="003C6C0D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3089396A" w14:textId="24E962B6" w:rsidR="00123321" w:rsidRPr="003555B5" w:rsidRDefault="0012332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91CC" w14:textId="77777777" w:rsidR="00123321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1[1]</w:t>
            </w:r>
          </w:p>
          <w:p w14:paraId="4C5E673A" w14:textId="7DAEF06C" w:rsidR="00301751" w:rsidRPr="006D2734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1[2]</w:t>
            </w:r>
          </w:p>
        </w:tc>
      </w:tr>
      <w:tr w:rsidR="00123321" w:rsidRPr="003555B5" w14:paraId="62866354" w14:textId="77777777" w:rsidTr="001F459B">
        <w:trPr>
          <w:gridBefore w:val="1"/>
          <w:gridAfter w:val="1"/>
          <w:wBefore w:w="18" w:type="dxa"/>
          <w:wAfter w:w="262" w:type="dxa"/>
          <w:trHeight w:val="3410"/>
        </w:trPr>
        <w:tc>
          <w:tcPr>
            <w:tcW w:w="787" w:type="dxa"/>
            <w:shd w:val="clear" w:color="auto" w:fill="auto"/>
            <w:vAlign w:val="center"/>
          </w:tcPr>
          <w:p w14:paraId="247DCAC5" w14:textId="3305093B" w:rsidR="00123321" w:rsidRPr="003555B5" w:rsidRDefault="00123321" w:rsidP="0042698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3" w:type="dxa"/>
            <w:shd w:val="clear" w:color="auto" w:fill="auto"/>
          </w:tcPr>
          <w:p w14:paraId="180B8B85" w14:textId="7246281E" w:rsidR="00426989" w:rsidRPr="00426989" w:rsidRDefault="00426989" w:rsidP="006F1631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426989">
              <w:rPr>
                <w:b/>
                <w:sz w:val="24"/>
                <w:szCs w:val="24"/>
              </w:rPr>
              <w:t>Chương 2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b/>
                <w:bCs/>
                <w:lang w:val="en-SG"/>
              </w:rPr>
              <w:t xml:space="preserve"> </w:t>
            </w:r>
            <w:r w:rsidR="0013581D" w:rsidRPr="0013581D">
              <w:rPr>
                <w:b/>
                <w:bCs/>
                <w:lang w:val="en-SG"/>
              </w:rPr>
              <w:t>Tính gần đúng nghiệm thực của một phương trình</w:t>
            </w:r>
          </w:p>
          <w:p w14:paraId="45B3855F" w14:textId="77777777" w:rsidR="00426989" w:rsidRDefault="00426989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</w:p>
          <w:p w14:paraId="749C843A" w14:textId="77777777" w:rsidR="0013581D" w:rsidRPr="0013581D" w:rsidRDefault="0013581D" w:rsidP="0013581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3581D">
              <w:rPr>
                <w:sz w:val="24"/>
                <w:szCs w:val="24"/>
              </w:rPr>
              <w:t>2.1</w:t>
            </w:r>
            <w:r w:rsidRPr="0013581D">
              <w:rPr>
                <w:sz w:val="24"/>
                <w:szCs w:val="24"/>
              </w:rPr>
              <w:tab/>
              <w:t>Bài toán</w:t>
            </w:r>
          </w:p>
          <w:p w14:paraId="3389A37A" w14:textId="77777777" w:rsidR="0013581D" w:rsidRPr="0013581D" w:rsidRDefault="0013581D" w:rsidP="0013581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3581D">
              <w:rPr>
                <w:sz w:val="24"/>
                <w:szCs w:val="24"/>
              </w:rPr>
              <w:t>2.2</w:t>
            </w:r>
            <w:r w:rsidRPr="0013581D">
              <w:rPr>
                <w:sz w:val="24"/>
                <w:szCs w:val="24"/>
              </w:rPr>
              <w:tab/>
              <w:t>Các phương pháp giải gần đúng</w:t>
            </w:r>
          </w:p>
          <w:p w14:paraId="42514348" w14:textId="77777777" w:rsidR="0013581D" w:rsidRPr="0013581D" w:rsidRDefault="0013581D" w:rsidP="0013581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3581D">
              <w:rPr>
                <w:sz w:val="24"/>
                <w:szCs w:val="24"/>
              </w:rPr>
              <w:t>2.3</w:t>
            </w:r>
            <w:r w:rsidRPr="0013581D">
              <w:rPr>
                <w:sz w:val="24"/>
                <w:szCs w:val="24"/>
              </w:rPr>
              <w:tab/>
              <w:t>Thuật toán</w:t>
            </w:r>
          </w:p>
          <w:p w14:paraId="428EF154" w14:textId="77777777" w:rsidR="0013581D" w:rsidRPr="0013581D" w:rsidRDefault="0013581D" w:rsidP="0013581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3581D">
              <w:rPr>
                <w:sz w:val="24"/>
                <w:szCs w:val="24"/>
              </w:rPr>
              <w:t>2.4</w:t>
            </w:r>
            <w:r w:rsidRPr="0013581D">
              <w:rPr>
                <w:sz w:val="24"/>
                <w:szCs w:val="24"/>
              </w:rPr>
              <w:tab/>
              <w:t>Cài đặt chương trình</w:t>
            </w:r>
          </w:p>
          <w:p w14:paraId="13106CAC" w14:textId="00CD0AFF" w:rsidR="00426989" w:rsidRPr="00BE2AC0" w:rsidRDefault="0013581D" w:rsidP="0013581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3581D">
              <w:rPr>
                <w:sz w:val="24"/>
                <w:szCs w:val="24"/>
              </w:rPr>
              <w:t>2.5</w:t>
            </w:r>
            <w:r w:rsidRPr="0013581D">
              <w:rPr>
                <w:sz w:val="24"/>
                <w:szCs w:val="24"/>
              </w:rPr>
              <w:tab/>
              <w:t>Bài tập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7825D02F" w14:textId="1B1585C2" w:rsidR="00123321" w:rsidRPr="003555B5" w:rsidRDefault="003C6C0D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30175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</w:tcPr>
          <w:p w14:paraId="5DB082C6" w14:textId="0F8FB65C" w:rsidR="00123321" w:rsidRPr="003555B5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5795CEC1" w14:textId="5B5DB638" w:rsidR="00123321" w:rsidRPr="003555B5" w:rsidRDefault="0012332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3B37" w14:textId="77777777" w:rsidR="00123321" w:rsidRDefault="00301751" w:rsidP="004962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2[1]</w:t>
            </w:r>
          </w:p>
          <w:p w14:paraId="68E98B00" w14:textId="58FD85FE" w:rsidR="00301751" w:rsidRPr="003555B5" w:rsidRDefault="00301751" w:rsidP="004962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2[2]</w:t>
            </w:r>
          </w:p>
        </w:tc>
      </w:tr>
      <w:tr w:rsidR="004962F8" w:rsidRPr="003555B5" w14:paraId="18F66927" w14:textId="77777777" w:rsidTr="0013581D">
        <w:trPr>
          <w:gridBefore w:val="1"/>
          <w:gridAfter w:val="1"/>
          <w:wBefore w:w="18" w:type="dxa"/>
          <w:wAfter w:w="262" w:type="dxa"/>
          <w:trHeight w:val="3140"/>
        </w:trPr>
        <w:tc>
          <w:tcPr>
            <w:tcW w:w="787" w:type="dxa"/>
            <w:shd w:val="clear" w:color="auto" w:fill="auto"/>
            <w:vAlign w:val="center"/>
          </w:tcPr>
          <w:p w14:paraId="2AD1F160" w14:textId="77777777" w:rsidR="004962F8" w:rsidRDefault="004962F8" w:rsidP="006F16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3" w:type="dxa"/>
            <w:shd w:val="clear" w:color="auto" w:fill="auto"/>
          </w:tcPr>
          <w:p w14:paraId="5325CC30" w14:textId="5B28AA80" w:rsidR="004962F8" w:rsidRDefault="00426989" w:rsidP="00C2341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 3:</w:t>
            </w:r>
            <w:r>
              <w:rPr>
                <w:b/>
                <w:bCs/>
                <w:lang w:val="en-SG"/>
              </w:rPr>
              <w:t xml:space="preserve"> </w:t>
            </w:r>
            <w:r w:rsidR="0017600D" w:rsidRPr="00487538">
              <w:rPr>
                <w:b/>
                <w:lang w:val="en-SG"/>
              </w:rPr>
              <w:t>Tính gần đúng nghiệm của một hệ đại số tuyến tính</w:t>
            </w:r>
          </w:p>
          <w:p w14:paraId="6216677F" w14:textId="77777777" w:rsidR="0017600D" w:rsidRPr="0017600D" w:rsidRDefault="0017600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  <w:r w:rsidRPr="0017600D">
              <w:rPr>
                <w:bCs/>
                <w:sz w:val="24"/>
                <w:szCs w:val="24"/>
              </w:rPr>
              <w:t>3.1</w:t>
            </w:r>
            <w:r w:rsidRPr="0017600D">
              <w:rPr>
                <w:bCs/>
                <w:sz w:val="24"/>
                <w:szCs w:val="24"/>
              </w:rPr>
              <w:tab/>
              <w:t xml:space="preserve">Bài toán </w:t>
            </w:r>
          </w:p>
          <w:p w14:paraId="108D675B" w14:textId="77777777" w:rsidR="0017600D" w:rsidRPr="0017600D" w:rsidRDefault="0017600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  <w:r w:rsidRPr="0017600D">
              <w:rPr>
                <w:bCs/>
                <w:sz w:val="24"/>
                <w:szCs w:val="24"/>
              </w:rPr>
              <w:t>3.2</w:t>
            </w:r>
            <w:r w:rsidRPr="0017600D">
              <w:rPr>
                <w:bCs/>
                <w:sz w:val="24"/>
                <w:szCs w:val="24"/>
              </w:rPr>
              <w:tab/>
              <w:t>Các phương pháp giải gần đúng</w:t>
            </w:r>
          </w:p>
          <w:p w14:paraId="1BC2B6F9" w14:textId="77777777" w:rsidR="0017600D" w:rsidRPr="0017600D" w:rsidRDefault="0017600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  <w:r w:rsidRPr="0017600D">
              <w:rPr>
                <w:bCs/>
                <w:sz w:val="24"/>
                <w:szCs w:val="24"/>
              </w:rPr>
              <w:t>3.3</w:t>
            </w:r>
            <w:r w:rsidRPr="0017600D">
              <w:rPr>
                <w:bCs/>
                <w:sz w:val="24"/>
                <w:szCs w:val="24"/>
              </w:rPr>
              <w:tab/>
              <w:t>Thuật toán</w:t>
            </w:r>
          </w:p>
          <w:p w14:paraId="17F228AE" w14:textId="77777777" w:rsidR="0017600D" w:rsidRPr="0017600D" w:rsidRDefault="0017600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  <w:r w:rsidRPr="0017600D">
              <w:rPr>
                <w:bCs/>
                <w:sz w:val="24"/>
                <w:szCs w:val="24"/>
              </w:rPr>
              <w:t>3.4</w:t>
            </w:r>
            <w:r w:rsidRPr="0017600D">
              <w:rPr>
                <w:bCs/>
                <w:sz w:val="24"/>
                <w:szCs w:val="24"/>
              </w:rPr>
              <w:tab/>
              <w:t>Cài đặt chương trình</w:t>
            </w:r>
          </w:p>
          <w:p w14:paraId="07BEB025" w14:textId="77777777" w:rsidR="0013581D" w:rsidRDefault="0017600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  <w:r w:rsidRPr="0017600D">
              <w:rPr>
                <w:bCs/>
                <w:sz w:val="24"/>
                <w:szCs w:val="24"/>
              </w:rPr>
              <w:t>3.5</w:t>
            </w:r>
            <w:r w:rsidRPr="0017600D">
              <w:rPr>
                <w:bCs/>
                <w:sz w:val="24"/>
                <w:szCs w:val="24"/>
              </w:rPr>
              <w:tab/>
              <w:t>Bài tập</w:t>
            </w:r>
          </w:p>
          <w:p w14:paraId="50A19694" w14:textId="77777777" w:rsidR="0013581D" w:rsidRDefault="0013581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</w:p>
          <w:p w14:paraId="5A978B1D" w14:textId="39782148" w:rsidR="0013581D" w:rsidRPr="0013581D" w:rsidRDefault="0013581D" w:rsidP="0017600D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02C0D0A0" w14:textId="2320DB94" w:rsidR="004962F8" w:rsidRDefault="003C6C0D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10" w:type="dxa"/>
          </w:tcPr>
          <w:p w14:paraId="3A102B9E" w14:textId="75B3C2AD" w:rsidR="004962F8" w:rsidRPr="003555B5" w:rsidRDefault="003C6C0D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19662DA9" w14:textId="0C405E70" w:rsidR="004962F8" w:rsidRPr="003555B5" w:rsidRDefault="004962F8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08E5" w14:textId="62D25D27" w:rsidR="004962F8" w:rsidRDefault="00301751" w:rsidP="006F16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3[</w:t>
            </w:r>
            <w:r w:rsidR="00CE58AC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846A361" w14:textId="294FCE87" w:rsidR="00301751" w:rsidRDefault="00301751" w:rsidP="006F16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3[</w:t>
            </w:r>
            <w:r w:rsidR="00CE58AC">
              <w:rPr>
                <w:bCs/>
                <w:color w:val="000000"/>
                <w:sz w:val="24"/>
                <w:szCs w:val="24"/>
                <w:lang w:val="nl-NL"/>
              </w:rPr>
              <w:t>2]</w:t>
            </w:r>
          </w:p>
        </w:tc>
      </w:tr>
      <w:tr w:rsidR="00CA4326" w:rsidRPr="003555B5" w14:paraId="355ADD4E" w14:textId="77777777" w:rsidTr="001F459B">
        <w:trPr>
          <w:gridBefore w:val="1"/>
          <w:gridAfter w:val="1"/>
          <w:wBefore w:w="18" w:type="dxa"/>
          <w:wAfter w:w="262" w:type="dxa"/>
          <w:trHeight w:val="3545"/>
        </w:trPr>
        <w:tc>
          <w:tcPr>
            <w:tcW w:w="787" w:type="dxa"/>
            <w:shd w:val="clear" w:color="auto" w:fill="auto"/>
            <w:vAlign w:val="center"/>
          </w:tcPr>
          <w:p w14:paraId="48328420" w14:textId="2639BFBA" w:rsidR="00CA4326" w:rsidRDefault="00CA4326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3" w:type="dxa"/>
            <w:shd w:val="clear" w:color="auto" w:fill="auto"/>
          </w:tcPr>
          <w:p w14:paraId="55038EAC" w14:textId="40FE48E6" w:rsidR="00CA4326" w:rsidRDefault="00426989" w:rsidP="00C2341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</w:t>
            </w:r>
            <w:r w:rsidR="006F1631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b/>
                <w:bCs/>
                <w:lang w:val="en-SG"/>
              </w:rPr>
              <w:t xml:space="preserve"> Nội suy và phương pháp bình phương cực tiểu</w:t>
            </w:r>
          </w:p>
          <w:p w14:paraId="04854E87" w14:textId="71D1801E" w:rsidR="00426989" w:rsidRPr="00426989" w:rsidRDefault="006F1631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26989" w:rsidRPr="0042698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. Bài toán đa thức nội suy</w:t>
            </w:r>
          </w:p>
          <w:p w14:paraId="0922560E" w14:textId="0FF07404" w:rsidR="00426989" w:rsidRPr="00426989" w:rsidRDefault="006F1631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26989" w:rsidRPr="00426989">
              <w:rPr>
                <w:sz w:val="24"/>
                <w:szCs w:val="24"/>
              </w:rPr>
              <w:t>.2</w:t>
            </w:r>
            <w:r w:rsidR="00426989" w:rsidRPr="00426989">
              <w:rPr>
                <w:sz w:val="24"/>
                <w:szCs w:val="24"/>
              </w:rPr>
              <w:tab/>
              <w:t>Đa thức nội suy Lagrange</w:t>
            </w:r>
          </w:p>
          <w:p w14:paraId="52EA54B7" w14:textId="7DE885F6" w:rsidR="00426989" w:rsidRDefault="006F1631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26989" w:rsidRPr="004269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426989" w:rsidRPr="00426989">
              <w:rPr>
                <w:sz w:val="24"/>
                <w:szCs w:val="24"/>
              </w:rPr>
              <w:tab/>
            </w:r>
            <w:r w:rsidRPr="00426989">
              <w:rPr>
                <w:sz w:val="24"/>
                <w:szCs w:val="24"/>
              </w:rPr>
              <w:t>Đa thức nội suy Newton</w:t>
            </w:r>
          </w:p>
          <w:p w14:paraId="0F7AECE3" w14:textId="16CDB201" w:rsidR="006F1631" w:rsidRPr="00426989" w:rsidRDefault="006F1631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  <w:r w:rsidRPr="00426989">
              <w:rPr>
                <w:sz w:val="24"/>
                <w:szCs w:val="24"/>
              </w:rPr>
              <w:tab/>
              <w:t>Phương pháp bình phương cực tiểu</w:t>
            </w:r>
          </w:p>
          <w:p w14:paraId="02C0C9A6" w14:textId="114B7541" w:rsidR="00426989" w:rsidRPr="00426989" w:rsidRDefault="006F1631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="00426989" w:rsidRPr="00426989">
              <w:rPr>
                <w:sz w:val="24"/>
                <w:szCs w:val="24"/>
              </w:rPr>
              <w:tab/>
            </w:r>
            <w:r w:rsidRPr="00426989">
              <w:rPr>
                <w:sz w:val="24"/>
                <w:szCs w:val="24"/>
              </w:rPr>
              <w:t>Cài đặt chương trình</w:t>
            </w:r>
          </w:p>
          <w:p w14:paraId="0146383F" w14:textId="663CDF7C" w:rsidR="00426989" w:rsidRPr="005860FB" w:rsidRDefault="006F1631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  <w:r w:rsidR="00426989" w:rsidRPr="00426989">
              <w:rPr>
                <w:sz w:val="24"/>
                <w:szCs w:val="24"/>
              </w:rPr>
              <w:tab/>
              <w:t>Bài tập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7DE88460" w14:textId="7BC96DFA" w:rsidR="00CA4326" w:rsidRDefault="003C6C0D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30175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</w:tcPr>
          <w:p w14:paraId="5C2B5F9E" w14:textId="312B84B1" w:rsidR="00CA4326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070028D0" w14:textId="77777777" w:rsidR="00CA4326" w:rsidRDefault="00CA4326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F1AA" w14:textId="77777777" w:rsidR="00CA4326" w:rsidRDefault="00CE58AC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4[1]</w:t>
            </w:r>
          </w:p>
          <w:p w14:paraId="09F2740D" w14:textId="1ACE3133" w:rsidR="00CE58AC" w:rsidRDefault="00CE58AC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4[2]</w:t>
            </w:r>
          </w:p>
        </w:tc>
      </w:tr>
      <w:tr w:rsidR="00CA4326" w:rsidRPr="003555B5" w14:paraId="21834A62" w14:textId="77777777" w:rsidTr="001F459B">
        <w:trPr>
          <w:gridBefore w:val="1"/>
          <w:gridAfter w:val="1"/>
          <w:wBefore w:w="18" w:type="dxa"/>
          <w:wAfter w:w="262" w:type="dxa"/>
          <w:trHeight w:val="2663"/>
        </w:trPr>
        <w:tc>
          <w:tcPr>
            <w:tcW w:w="787" w:type="dxa"/>
            <w:shd w:val="clear" w:color="auto" w:fill="auto"/>
            <w:vAlign w:val="center"/>
          </w:tcPr>
          <w:p w14:paraId="79E8D738" w14:textId="107D0795" w:rsidR="00CA4326" w:rsidRDefault="00CA4326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3" w:type="dxa"/>
            <w:shd w:val="clear" w:color="auto" w:fill="auto"/>
          </w:tcPr>
          <w:p w14:paraId="74957008" w14:textId="55F06AFC" w:rsidR="00CA4326" w:rsidRDefault="00426989" w:rsidP="00C2341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</w:t>
            </w:r>
            <w:r w:rsidR="0013581D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bCs/>
                <w:lang w:val="en-SG"/>
              </w:rPr>
              <w:t>T</w:t>
            </w:r>
            <w:r w:rsidRPr="00D60A1C">
              <w:rPr>
                <w:b/>
                <w:bCs/>
                <w:lang w:val="en-SG"/>
              </w:rPr>
              <w:t>ính gần đúng tích phân xác định</w:t>
            </w:r>
          </w:p>
          <w:p w14:paraId="23F7EA4E" w14:textId="0C793DE3" w:rsidR="00426989" w:rsidRPr="00426989" w:rsidRDefault="0013581D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26989" w:rsidRPr="00426989">
              <w:rPr>
                <w:sz w:val="24"/>
                <w:szCs w:val="24"/>
              </w:rPr>
              <w:t>.1</w:t>
            </w:r>
            <w:r w:rsidR="00426989" w:rsidRPr="00426989">
              <w:rPr>
                <w:sz w:val="24"/>
                <w:szCs w:val="24"/>
              </w:rPr>
              <w:tab/>
              <w:t>Giới thiệu</w:t>
            </w:r>
            <w:r>
              <w:rPr>
                <w:sz w:val="24"/>
                <w:szCs w:val="24"/>
              </w:rPr>
              <w:t xml:space="preserve"> bài toán </w:t>
            </w:r>
          </w:p>
          <w:p w14:paraId="78E46E80" w14:textId="3A4B3233" w:rsidR="00426989" w:rsidRPr="00426989" w:rsidRDefault="0013581D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26989" w:rsidRPr="00426989">
              <w:rPr>
                <w:sz w:val="24"/>
                <w:szCs w:val="24"/>
              </w:rPr>
              <w:t>.2</w:t>
            </w:r>
            <w:r w:rsidR="00426989" w:rsidRPr="00426989">
              <w:rPr>
                <w:sz w:val="24"/>
                <w:szCs w:val="24"/>
              </w:rPr>
              <w:tab/>
              <w:t>Công thức hình thang</w:t>
            </w:r>
          </w:p>
          <w:p w14:paraId="6E701F3B" w14:textId="1018B3A6" w:rsidR="00426989" w:rsidRPr="00426989" w:rsidRDefault="0013581D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26989" w:rsidRPr="00426989">
              <w:rPr>
                <w:sz w:val="24"/>
                <w:szCs w:val="24"/>
              </w:rPr>
              <w:t>.3</w:t>
            </w:r>
            <w:r w:rsidR="00426989" w:rsidRPr="00426989">
              <w:rPr>
                <w:sz w:val="24"/>
                <w:szCs w:val="24"/>
              </w:rPr>
              <w:tab/>
              <w:t>Công thức parabol</w:t>
            </w:r>
          </w:p>
          <w:p w14:paraId="5E6B08A7" w14:textId="76B90D23" w:rsidR="00426989" w:rsidRPr="00426989" w:rsidRDefault="0013581D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26989" w:rsidRPr="00426989">
              <w:rPr>
                <w:sz w:val="24"/>
                <w:szCs w:val="24"/>
              </w:rPr>
              <w:t>.4</w:t>
            </w:r>
            <w:r w:rsidR="00426989" w:rsidRPr="00426989">
              <w:rPr>
                <w:sz w:val="24"/>
                <w:szCs w:val="24"/>
              </w:rPr>
              <w:tab/>
              <w:t>Công thức Newton</w:t>
            </w:r>
          </w:p>
          <w:p w14:paraId="4B37D000" w14:textId="2EA3C739" w:rsidR="00426989" w:rsidRPr="005860FB" w:rsidRDefault="0013581D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26989" w:rsidRPr="00426989">
              <w:rPr>
                <w:sz w:val="24"/>
                <w:szCs w:val="24"/>
              </w:rPr>
              <w:t xml:space="preserve">.5 </w:t>
            </w:r>
            <w:r w:rsidR="00426989" w:rsidRPr="00426989">
              <w:rPr>
                <w:sz w:val="24"/>
                <w:szCs w:val="24"/>
              </w:rPr>
              <w:tab/>
              <w:t>Bài tập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373367F7" w14:textId="08481D9A" w:rsidR="00CA4326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10" w:type="dxa"/>
          </w:tcPr>
          <w:p w14:paraId="4A285203" w14:textId="07EE3E60" w:rsidR="00CA4326" w:rsidRDefault="00301751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07DF0A6B" w14:textId="77777777" w:rsidR="00CA4326" w:rsidRDefault="00CA4326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4D96" w14:textId="627E9D92" w:rsidR="00CA4326" w:rsidRDefault="00CE58AC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Chương5</w:t>
            </w:r>
            <w:r w:rsidR="00A644C9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2ED44C63" w14:textId="2441A932" w:rsidR="00CE58AC" w:rsidRDefault="00CE58AC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5[2]</w:t>
            </w:r>
          </w:p>
        </w:tc>
      </w:tr>
      <w:tr w:rsidR="00426989" w:rsidRPr="00426989" w14:paraId="05C1BCDD" w14:textId="77777777" w:rsidTr="001F459B">
        <w:trPr>
          <w:gridBefore w:val="1"/>
          <w:gridAfter w:val="1"/>
          <w:wBefore w:w="18" w:type="dxa"/>
          <w:wAfter w:w="262" w:type="dxa"/>
          <w:trHeight w:val="1709"/>
        </w:trPr>
        <w:tc>
          <w:tcPr>
            <w:tcW w:w="787" w:type="dxa"/>
            <w:shd w:val="clear" w:color="auto" w:fill="auto"/>
            <w:vAlign w:val="center"/>
          </w:tcPr>
          <w:p w14:paraId="44C951F7" w14:textId="27989DC5" w:rsidR="00426989" w:rsidRPr="007657A9" w:rsidRDefault="00426989" w:rsidP="0042698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3" w:type="dxa"/>
            <w:shd w:val="clear" w:color="auto" w:fill="auto"/>
          </w:tcPr>
          <w:p w14:paraId="7A5A4BB1" w14:textId="64621385" w:rsidR="00426989" w:rsidRPr="00426989" w:rsidRDefault="00426989" w:rsidP="00C2341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3581D">
              <w:rPr>
                <w:b/>
                <w:bCs/>
                <w:sz w:val="24"/>
                <w:szCs w:val="24"/>
              </w:rPr>
              <w:t xml:space="preserve">Chương </w:t>
            </w:r>
            <w:r w:rsidR="0013581D" w:rsidRPr="0013581D">
              <w:rPr>
                <w:b/>
                <w:bCs/>
                <w:sz w:val="24"/>
                <w:szCs w:val="24"/>
              </w:rPr>
              <w:t>6</w:t>
            </w:r>
            <w:r w:rsidRPr="0013581D"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426989">
              <w:rPr>
                <w:b/>
                <w:sz w:val="24"/>
                <w:szCs w:val="24"/>
              </w:rPr>
              <w:t>Một số bài toán ứng dụng</w:t>
            </w:r>
          </w:p>
          <w:p w14:paraId="7516B2C5" w14:textId="77777777" w:rsidR="00426989" w:rsidRPr="00426989" w:rsidRDefault="00426989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426989">
              <w:rPr>
                <w:sz w:val="24"/>
                <w:szCs w:val="24"/>
              </w:rPr>
              <w:t>7.1</w:t>
            </w:r>
            <w:r w:rsidRPr="00426989">
              <w:rPr>
                <w:sz w:val="24"/>
                <w:szCs w:val="24"/>
              </w:rPr>
              <w:tab/>
            </w:r>
            <w:r w:rsidR="007657A9">
              <w:rPr>
                <w:sz w:val="24"/>
                <w:szCs w:val="24"/>
              </w:rPr>
              <w:t xml:space="preserve">Các dạng bài toán trong kỹ thuật </w:t>
            </w:r>
          </w:p>
          <w:p w14:paraId="02D517F2" w14:textId="77777777" w:rsidR="00426989" w:rsidRPr="00426989" w:rsidRDefault="00426989" w:rsidP="00426989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426989">
              <w:rPr>
                <w:sz w:val="24"/>
                <w:szCs w:val="24"/>
              </w:rPr>
              <w:t>7.2</w:t>
            </w:r>
            <w:r w:rsidRPr="00426989">
              <w:rPr>
                <w:sz w:val="24"/>
                <w:szCs w:val="24"/>
              </w:rPr>
              <w:tab/>
              <w:t>Bài tập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44045370" w14:textId="77777777" w:rsidR="00426989" w:rsidRPr="00426989" w:rsidRDefault="004066E6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</w:tcPr>
          <w:p w14:paraId="7501D630" w14:textId="77777777" w:rsidR="00426989" w:rsidRPr="00426989" w:rsidRDefault="004066E6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6282F2DC" w14:textId="77777777" w:rsidR="00426989" w:rsidRPr="00426989" w:rsidRDefault="00426989" w:rsidP="00CF74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E564E" w14:textId="390BB12D" w:rsidR="00426989" w:rsidRPr="00426989" w:rsidRDefault="00A644C9" w:rsidP="00CF74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CE58AC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E253F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CE58AC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1F459B" w:rsidRPr="00331548" w14:paraId="2494AFBA" w14:textId="77777777" w:rsidTr="001F4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74772B8B" w14:textId="77777777" w:rsidR="001F459B" w:rsidRPr="00331548" w:rsidRDefault="001F459B" w:rsidP="00C10080">
            <w:pPr>
              <w:spacing w:line="288" w:lineRule="auto"/>
              <w:jc w:val="both"/>
              <w:rPr>
                <w:b/>
                <w:i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4644" w:type="dxa"/>
            <w:gridSpan w:val="5"/>
            <w:shd w:val="clear" w:color="auto" w:fill="auto"/>
          </w:tcPr>
          <w:p w14:paraId="1ACE7BB8" w14:textId="77777777" w:rsidR="001F459B" w:rsidRDefault="001F459B" w:rsidP="00C10080">
            <w:pPr>
              <w:spacing w:line="288" w:lineRule="auto"/>
              <w:jc w:val="both"/>
              <w:rPr>
                <w:sz w:val="28"/>
                <w:szCs w:val="28"/>
              </w:rPr>
            </w:pPr>
          </w:p>
          <w:p w14:paraId="7E6CFE02" w14:textId="77777777" w:rsidR="001F459B" w:rsidRDefault="001F459B" w:rsidP="00C10080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331548">
              <w:rPr>
                <w:sz w:val="28"/>
                <w:szCs w:val="28"/>
              </w:rPr>
              <w:t>Hà nội, ngày … tháng … năm 20…</w:t>
            </w:r>
          </w:p>
          <w:p w14:paraId="36598D76" w14:textId="77777777" w:rsidR="001F459B" w:rsidRPr="00331548" w:rsidRDefault="001F459B" w:rsidP="00C10080">
            <w:pPr>
              <w:spacing w:line="288" w:lineRule="auto"/>
              <w:jc w:val="both"/>
              <w:rPr>
                <w:b/>
                <w:i/>
                <w:color w:val="FF0000"/>
                <w:sz w:val="28"/>
                <w:szCs w:val="28"/>
                <w:u w:val="single"/>
              </w:rPr>
            </w:pPr>
          </w:p>
        </w:tc>
      </w:tr>
      <w:tr w:rsidR="001F459B" w:rsidRPr="00331548" w14:paraId="274522B0" w14:textId="77777777" w:rsidTr="001F4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77262D76" w14:textId="77777777" w:rsidR="001F459B" w:rsidRPr="001F459B" w:rsidRDefault="001F459B" w:rsidP="00C10080">
            <w:pPr>
              <w:spacing w:line="288" w:lineRule="auto"/>
              <w:jc w:val="both"/>
              <w:rPr>
                <w:b/>
                <w:szCs w:val="28"/>
              </w:rPr>
            </w:pPr>
            <w:r w:rsidRPr="001F459B">
              <w:rPr>
                <w:b/>
                <w:szCs w:val="28"/>
              </w:rPr>
              <w:t>TRƯỞNG KHOA</w:t>
            </w:r>
          </w:p>
          <w:p w14:paraId="0EAAFF3B" w14:textId="77777777" w:rsidR="001F459B" w:rsidRPr="001F459B" w:rsidRDefault="001F459B" w:rsidP="00C10080">
            <w:pPr>
              <w:spacing w:line="288" w:lineRule="auto"/>
              <w:jc w:val="both"/>
              <w:rPr>
                <w:b/>
                <w:i/>
                <w:color w:val="FF0000"/>
                <w:szCs w:val="28"/>
                <w:u w:val="single"/>
              </w:rPr>
            </w:pPr>
          </w:p>
        </w:tc>
        <w:tc>
          <w:tcPr>
            <w:tcW w:w="4644" w:type="dxa"/>
            <w:gridSpan w:val="5"/>
            <w:shd w:val="clear" w:color="auto" w:fill="auto"/>
          </w:tcPr>
          <w:p w14:paraId="510E3B8C" w14:textId="77777777" w:rsidR="001F459B" w:rsidRPr="001F459B" w:rsidRDefault="001F459B" w:rsidP="00C10080">
            <w:pPr>
              <w:spacing w:line="288" w:lineRule="auto"/>
              <w:jc w:val="center"/>
              <w:rPr>
                <w:b/>
                <w:szCs w:val="28"/>
              </w:rPr>
            </w:pPr>
            <w:r w:rsidRPr="001F459B">
              <w:rPr>
                <w:b/>
                <w:szCs w:val="28"/>
              </w:rPr>
              <w:t>TRƯỞNG BỘ MÔN</w:t>
            </w:r>
          </w:p>
          <w:p w14:paraId="2A0F3DC8" w14:textId="77777777" w:rsidR="001F459B" w:rsidRPr="001F459B" w:rsidRDefault="001F459B" w:rsidP="00C10080">
            <w:pPr>
              <w:spacing w:line="288" w:lineRule="auto"/>
              <w:jc w:val="center"/>
              <w:rPr>
                <w:b/>
                <w:szCs w:val="28"/>
              </w:rPr>
            </w:pPr>
          </w:p>
          <w:p w14:paraId="25C1E5EB" w14:textId="77777777" w:rsidR="001F459B" w:rsidRPr="001F459B" w:rsidRDefault="001F459B" w:rsidP="00C10080">
            <w:pPr>
              <w:spacing w:line="288" w:lineRule="auto"/>
              <w:jc w:val="center"/>
              <w:rPr>
                <w:b/>
                <w:szCs w:val="28"/>
              </w:rPr>
            </w:pPr>
          </w:p>
          <w:p w14:paraId="1A9E2E0F" w14:textId="77777777" w:rsidR="001F459B" w:rsidRPr="001F459B" w:rsidRDefault="001F459B" w:rsidP="00C10080">
            <w:pPr>
              <w:spacing w:line="288" w:lineRule="auto"/>
              <w:jc w:val="center"/>
              <w:rPr>
                <w:b/>
                <w:szCs w:val="28"/>
              </w:rPr>
            </w:pPr>
          </w:p>
          <w:p w14:paraId="4159A614" w14:textId="77777777" w:rsidR="001F459B" w:rsidRPr="001F459B" w:rsidRDefault="001F459B" w:rsidP="00C10080">
            <w:pPr>
              <w:spacing w:line="288" w:lineRule="auto"/>
              <w:jc w:val="center"/>
              <w:rPr>
                <w:b/>
                <w:i/>
                <w:color w:val="FF0000"/>
                <w:szCs w:val="28"/>
                <w:u w:val="single"/>
              </w:rPr>
            </w:pPr>
          </w:p>
        </w:tc>
      </w:tr>
    </w:tbl>
    <w:p w14:paraId="2250701D" w14:textId="77777777" w:rsidR="00575954" w:rsidRPr="00426989" w:rsidRDefault="00575954">
      <w:pPr>
        <w:rPr>
          <w:sz w:val="24"/>
          <w:szCs w:val="24"/>
        </w:rPr>
      </w:pPr>
    </w:p>
    <w:sectPr w:rsidR="00575954" w:rsidRPr="00426989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8DE6F8" w14:textId="77777777" w:rsidR="00FD1CB8" w:rsidRDefault="00FD1CB8">
      <w:r>
        <w:separator/>
      </w:r>
    </w:p>
  </w:endnote>
  <w:endnote w:type="continuationSeparator" w:id="0">
    <w:p w14:paraId="5039E6B8" w14:textId="77777777" w:rsidR="00FD1CB8" w:rsidRDefault="00FD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7B94A" w14:textId="77777777" w:rsidR="00A72C84" w:rsidRDefault="00A72C8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AC4291" w14:textId="77777777" w:rsidR="00A72C84" w:rsidRDefault="00A72C8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4001C" w14:textId="77777777" w:rsidR="00A72C84" w:rsidRDefault="00A72C8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0907">
      <w:rPr>
        <w:rStyle w:val="PageNumber"/>
        <w:noProof/>
      </w:rPr>
      <w:t>4</w:t>
    </w:r>
    <w:r>
      <w:rPr>
        <w:rStyle w:val="PageNumber"/>
      </w:rPr>
      <w:fldChar w:fldCharType="end"/>
    </w:r>
  </w:p>
  <w:p w14:paraId="4A44FE26" w14:textId="77777777" w:rsidR="00A72C84" w:rsidRDefault="00A72C8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486F6" w14:textId="77777777" w:rsidR="00FD1CB8" w:rsidRDefault="00FD1CB8">
      <w:r>
        <w:separator/>
      </w:r>
    </w:p>
  </w:footnote>
  <w:footnote w:type="continuationSeparator" w:id="0">
    <w:p w14:paraId="155367B8" w14:textId="77777777" w:rsidR="00FD1CB8" w:rsidRDefault="00FD1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3751"/>
    <w:multiLevelType w:val="hybridMultilevel"/>
    <w:tmpl w:val="4A9A7E58"/>
    <w:lvl w:ilvl="0" w:tplc="384AF47E">
      <w:start w:val="5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9955A70"/>
    <w:multiLevelType w:val="hybridMultilevel"/>
    <w:tmpl w:val="60F63A4C"/>
    <w:lvl w:ilvl="0" w:tplc="0C6E18CA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B0F7E"/>
    <w:multiLevelType w:val="multilevel"/>
    <w:tmpl w:val="1C2E7D6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310DD"/>
    <w:multiLevelType w:val="hybridMultilevel"/>
    <w:tmpl w:val="4A3C6010"/>
    <w:lvl w:ilvl="0" w:tplc="BABC37A6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05A15"/>
    <w:multiLevelType w:val="hybridMultilevel"/>
    <w:tmpl w:val="07BE4574"/>
    <w:lvl w:ilvl="0" w:tplc="E222CA8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02193"/>
    <w:multiLevelType w:val="multilevel"/>
    <w:tmpl w:val="6BC62C0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0859D1"/>
    <w:multiLevelType w:val="multilevel"/>
    <w:tmpl w:val="C2FCF4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FA40B4"/>
    <w:multiLevelType w:val="hybridMultilevel"/>
    <w:tmpl w:val="1F94E95A"/>
    <w:lvl w:ilvl="0" w:tplc="DA72D9C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55CD4"/>
    <w:multiLevelType w:val="multilevel"/>
    <w:tmpl w:val="C40A2C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5582165F"/>
    <w:multiLevelType w:val="hybridMultilevel"/>
    <w:tmpl w:val="64B861F2"/>
    <w:lvl w:ilvl="0" w:tplc="B64AE69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7C31C24"/>
    <w:multiLevelType w:val="hybridMultilevel"/>
    <w:tmpl w:val="9762321E"/>
    <w:lvl w:ilvl="0" w:tplc="9C6A331E">
      <w:start w:val="3"/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1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 w15:restartNumberingAfterBreak="0">
    <w:nsid w:val="6448673B"/>
    <w:multiLevelType w:val="multilevel"/>
    <w:tmpl w:val="229655C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63E2C5C"/>
    <w:multiLevelType w:val="multilevel"/>
    <w:tmpl w:val="0486EF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15"/>
  </w:num>
  <w:num w:numId="5">
    <w:abstractNumId w:val="3"/>
  </w:num>
  <w:num w:numId="6">
    <w:abstractNumId w:val="13"/>
  </w:num>
  <w:num w:numId="7">
    <w:abstractNumId w:val="14"/>
  </w:num>
  <w:num w:numId="8">
    <w:abstractNumId w:val="0"/>
  </w:num>
  <w:num w:numId="9">
    <w:abstractNumId w:val="12"/>
  </w:num>
  <w:num w:numId="10">
    <w:abstractNumId w:val="2"/>
  </w:num>
  <w:num w:numId="11">
    <w:abstractNumId w:val="1"/>
  </w:num>
  <w:num w:numId="12">
    <w:abstractNumId w:val="11"/>
  </w:num>
  <w:num w:numId="13">
    <w:abstractNumId w:val="8"/>
  </w:num>
  <w:num w:numId="14">
    <w:abstractNumId w:val="16"/>
  </w:num>
  <w:num w:numId="15">
    <w:abstractNumId w:val="10"/>
  </w:num>
  <w:num w:numId="16">
    <w:abstractNumId w:val="17"/>
  </w:num>
  <w:num w:numId="17">
    <w:abstractNumId w:val="4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BFA"/>
    <w:rsid w:val="00000056"/>
    <w:rsid w:val="00026105"/>
    <w:rsid w:val="00061141"/>
    <w:rsid w:val="00065D49"/>
    <w:rsid w:val="00085ED9"/>
    <w:rsid w:val="00095A1D"/>
    <w:rsid w:val="00095EE1"/>
    <w:rsid w:val="000B22B4"/>
    <w:rsid w:val="000D075E"/>
    <w:rsid w:val="000D6DC7"/>
    <w:rsid w:val="000F78FF"/>
    <w:rsid w:val="00113CC2"/>
    <w:rsid w:val="00123321"/>
    <w:rsid w:val="001265BC"/>
    <w:rsid w:val="00130F06"/>
    <w:rsid w:val="0013581D"/>
    <w:rsid w:val="001471E8"/>
    <w:rsid w:val="00172DCB"/>
    <w:rsid w:val="0017600D"/>
    <w:rsid w:val="00190907"/>
    <w:rsid w:val="001915A3"/>
    <w:rsid w:val="00191832"/>
    <w:rsid w:val="001A634E"/>
    <w:rsid w:val="001C3D74"/>
    <w:rsid w:val="001D5C07"/>
    <w:rsid w:val="001F2CFE"/>
    <w:rsid w:val="001F459B"/>
    <w:rsid w:val="00200C90"/>
    <w:rsid w:val="00200F66"/>
    <w:rsid w:val="00206AC1"/>
    <w:rsid w:val="00210206"/>
    <w:rsid w:val="00212AD3"/>
    <w:rsid w:val="002360EC"/>
    <w:rsid w:val="00240D7F"/>
    <w:rsid w:val="002658EE"/>
    <w:rsid w:val="002704DA"/>
    <w:rsid w:val="00271EE5"/>
    <w:rsid w:val="00290C2F"/>
    <w:rsid w:val="00292A6A"/>
    <w:rsid w:val="0029680F"/>
    <w:rsid w:val="00296F71"/>
    <w:rsid w:val="002A7A54"/>
    <w:rsid w:val="002A7D7D"/>
    <w:rsid w:val="002B3774"/>
    <w:rsid w:val="0030014B"/>
    <w:rsid w:val="00301751"/>
    <w:rsid w:val="0032002B"/>
    <w:rsid w:val="0032777B"/>
    <w:rsid w:val="00327AEC"/>
    <w:rsid w:val="003328CB"/>
    <w:rsid w:val="003409C3"/>
    <w:rsid w:val="00344FF9"/>
    <w:rsid w:val="00345777"/>
    <w:rsid w:val="003555B5"/>
    <w:rsid w:val="003627DA"/>
    <w:rsid w:val="00367502"/>
    <w:rsid w:val="003703EE"/>
    <w:rsid w:val="003961B0"/>
    <w:rsid w:val="003A6169"/>
    <w:rsid w:val="003B73BB"/>
    <w:rsid w:val="003C6C0D"/>
    <w:rsid w:val="003E0101"/>
    <w:rsid w:val="003F5908"/>
    <w:rsid w:val="003F7694"/>
    <w:rsid w:val="004066E6"/>
    <w:rsid w:val="00410BA9"/>
    <w:rsid w:val="004240DB"/>
    <w:rsid w:val="0042577A"/>
    <w:rsid w:val="00426989"/>
    <w:rsid w:val="004351F2"/>
    <w:rsid w:val="004377BB"/>
    <w:rsid w:val="004437C7"/>
    <w:rsid w:val="00456E79"/>
    <w:rsid w:val="00470297"/>
    <w:rsid w:val="0047459D"/>
    <w:rsid w:val="0048413E"/>
    <w:rsid w:val="004845C8"/>
    <w:rsid w:val="00487538"/>
    <w:rsid w:val="004900EB"/>
    <w:rsid w:val="0049105F"/>
    <w:rsid w:val="004962F8"/>
    <w:rsid w:val="00496E5A"/>
    <w:rsid w:val="004A21C9"/>
    <w:rsid w:val="004B2147"/>
    <w:rsid w:val="004C1267"/>
    <w:rsid w:val="004D085E"/>
    <w:rsid w:val="004F013A"/>
    <w:rsid w:val="004F0F43"/>
    <w:rsid w:val="0050557C"/>
    <w:rsid w:val="00531697"/>
    <w:rsid w:val="00534B5D"/>
    <w:rsid w:val="00551492"/>
    <w:rsid w:val="00563244"/>
    <w:rsid w:val="00575954"/>
    <w:rsid w:val="005842F4"/>
    <w:rsid w:val="00596954"/>
    <w:rsid w:val="005A6B71"/>
    <w:rsid w:val="0061018F"/>
    <w:rsid w:val="00612534"/>
    <w:rsid w:val="00613096"/>
    <w:rsid w:val="006270FC"/>
    <w:rsid w:val="00637479"/>
    <w:rsid w:val="006406CA"/>
    <w:rsid w:val="006447AD"/>
    <w:rsid w:val="00647E9C"/>
    <w:rsid w:val="00654492"/>
    <w:rsid w:val="00654888"/>
    <w:rsid w:val="00665547"/>
    <w:rsid w:val="00673DA4"/>
    <w:rsid w:val="0067455F"/>
    <w:rsid w:val="00695501"/>
    <w:rsid w:val="006A0E70"/>
    <w:rsid w:val="006A5431"/>
    <w:rsid w:val="006D03CF"/>
    <w:rsid w:val="006E5BAC"/>
    <w:rsid w:val="006F1631"/>
    <w:rsid w:val="00700056"/>
    <w:rsid w:val="00733BDA"/>
    <w:rsid w:val="00744C77"/>
    <w:rsid w:val="00760A0B"/>
    <w:rsid w:val="007657A9"/>
    <w:rsid w:val="0077772C"/>
    <w:rsid w:val="007906BC"/>
    <w:rsid w:val="00795133"/>
    <w:rsid w:val="007A7F11"/>
    <w:rsid w:val="007B1760"/>
    <w:rsid w:val="007B7392"/>
    <w:rsid w:val="007C7EDD"/>
    <w:rsid w:val="007F7694"/>
    <w:rsid w:val="00827D53"/>
    <w:rsid w:val="008415C3"/>
    <w:rsid w:val="008543C1"/>
    <w:rsid w:val="00856348"/>
    <w:rsid w:val="00857BEA"/>
    <w:rsid w:val="00861FF6"/>
    <w:rsid w:val="00875E93"/>
    <w:rsid w:val="008A55BA"/>
    <w:rsid w:val="008B735F"/>
    <w:rsid w:val="008C1294"/>
    <w:rsid w:val="008C4E59"/>
    <w:rsid w:val="008D09FC"/>
    <w:rsid w:val="008E6CCC"/>
    <w:rsid w:val="008F4DE1"/>
    <w:rsid w:val="008F579C"/>
    <w:rsid w:val="0090524F"/>
    <w:rsid w:val="0090551F"/>
    <w:rsid w:val="0091264D"/>
    <w:rsid w:val="00916AE9"/>
    <w:rsid w:val="00926E23"/>
    <w:rsid w:val="00927515"/>
    <w:rsid w:val="009307D6"/>
    <w:rsid w:val="00952045"/>
    <w:rsid w:val="009540AF"/>
    <w:rsid w:val="009652D3"/>
    <w:rsid w:val="00971717"/>
    <w:rsid w:val="00990BFA"/>
    <w:rsid w:val="009A19F7"/>
    <w:rsid w:val="009B18F4"/>
    <w:rsid w:val="009B4EBA"/>
    <w:rsid w:val="009C37E7"/>
    <w:rsid w:val="009D205C"/>
    <w:rsid w:val="009D5F82"/>
    <w:rsid w:val="009E0BE8"/>
    <w:rsid w:val="009E314E"/>
    <w:rsid w:val="009E51B4"/>
    <w:rsid w:val="009E52A6"/>
    <w:rsid w:val="00A01BDF"/>
    <w:rsid w:val="00A029FB"/>
    <w:rsid w:val="00A14E39"/>
    <w:rsid w:val="00A35151"/>
    <w:rsid w:val="00A37C3D"/>
    <w:rsid w:val="00A54CAD"/>
    <w:rsid w:val="00A644C9"/>
    <w:rsid w:val="00A72C84"/>
    <w:rsid w:val="00AA1219"/>
    <w:rsid w:val="00AB5625"/>
    <w:rsid w:val="00AC6E3F"/>
    <w:rsid w:val="00AF4261"/>
    <w:rsid w:val="00B04AA5"/>
    <w:rsid w:val="00B23623"/>
    <w:rsid w:val="00B25A8C"/>
    <w:rsid w:val="00B26F39"/>
    <w:rsid w:val="00B3725F"/>
    <w:rsid w:val="00B400C8"/>
    <w:rsid w:val="00B51514"/>
    <w:rsid w:val="00B60C95"/>
    <w:rsid w:val="00B60D44"/>
    <w:rsid w:val="00B63516"/>
    <w:rsid w:val="00B65AB4"/>
    <w:rsid w:val="00B764DC"/>
    <w:rsid w:val="00B90939"/>
    <w:rsid w:val="00B94BE5"/>
    <w:rsid w:val="00B96712"/>
    <w:rsid w:val="00BA09EA"/>
    <w:rsid w:val="00BA0F72"/>
    <w:rsid w:val="00BA2A8D"/>
    <w:rsid w:val="00BA420D"/>
    <w:rsid w:val="00BA7C39"/>
    <w:rsid w:val="00BB0E27"/>
    <w:rsid w:val="00BB294C"/>
    <w:rsid w:val="00BC2752"/>
    <w:rsid w:val="00C02961"/>
    <w:rsid w:val="00C0733B"/>
    <w:rsid w:val="00C1443E"/>
    <w:rsid w:val="00C2341F"/>
    <w:rsid w:val="00C2548B"/>
    <w:rsid w:val="00C41392"/>
    <w:rsid w:val="00C42597"/>
    <w:rsid w:val="00C53616"/>
    <w:rsid w:val="00C54134"/>
    <w:rsid w:val="00C7326B"/>
    <w:rsid w:val="00C8287E"/>
    <w:rsid w:val="00C85539"/>
    <w:rsid w:val="00C93114"/>
    <w:rsid w:val="00C97367"/>
    <w:rsid w:val="00CA063A"/>
    <w:rsid w:val="00CA4326"/>
    <w:rsid w:val="00CA7149"/>
    <w:rsid w:val="00CB0A27"/>
    <w:rsid w:val="00CC07FC"/>
    <w:rsid w:val="00CD571A"/>
    <w:rsid w:val="00CE58AC"/>
    <w:rsid w:val="00CF7402"/>
    <w:rsid w:val="00D01279"/>
    <w:rsid w:val="00D0384D"/>
    <w:rsid w:val="00D15239"/>
    <w:rsid w:val="00D171C9"/>
    <w:rsid w:val="00D20B8C"/>
    <w:rsid w:val="00D2103C"/>
    <w:rsid w:val="00D46C15"/>
    <w:rsid w:val="00D60A1C"/>
    <w:rsid w:val="00D61127"/>
    <w:rsid w:val="00D62F2F"/>
    <w:rsid w:val="00D63879"/>
    <w:rsid w:val="00D73CA2"/>
    <w:rsid w:val="00D96437"/>
    <w:rsid w:val="00DA1200"/>
    <w:rsid w:val="00DA409D"/>
    <w:rsid w:val="00DB1D3E"/>
    <w:rsid w:val="00DC3527"/>
    <w:rsid w:val="00DC6C61"/>
    <w:rsid w:val="00DC768E"/>
    <w:rsid w:val="00DC774B"/>
    <w:rsid w:val="00DE343A"/>
    <w:rsid w:val="00E253F4"/>
    <w:rsid w:val="00E25CF8"/>
    <w:rsid w:val="00E26F6A"/>
    <w:rsid w:val="00E44A9B"/>
    <w:rsid w:val="00E45AF9"/>
    <w:rsid w:val="00E46710"/>
    <w:rsid w:val="00E55255"/>
    <w:rsid w:val="00E6594E"/>
    <w:rsid w:val="00E6662C"/>
    <w:rsid w:val="00E806E4"/>
    <w:rsid w:val="00E83753"/>
    <w:rsid w:val="00E84928"/>
    <w:rsid w:val="00EA472E"/>
    <w:rsid w:val="00EB143E"/>
    <w:rsid w:val="00EC06C9"/>
    <w:rsid w:val="00EC233B"/>
    <w:rsid w:val="00ED21F9"/>
    <w:rsid w:val="00EE0207"/>
    <w:rsid w:val="00EE3756"/>
    <w:rsid w:val="00EE5D69"/>
    <w:rsid w:val="00F0731C"/>
    <w:rsid w:val="00F07941"/>
    <w:rsid w:val="00F25857"/>
    <w:rsid w:val="00F26E9C"/>
    <w:rsid w:val="00F40C7F"/>
    <w:rsid w:val="00F42A83"/>
    <w:rsid w:val="00F4451D"/>
    <w:rsid w:val="00F6282B"/>
    <w:rsid w:val="00F96568"/>
    <w:rsid w:val="00FB09E6"/>
    <w:rsid w:val="00FB1991"/>
    <w:rsid w:val="00FB218B"/>
    <w:rsid w:val="00FB4CC4"/>
    <w:rsid w:val="00FB5F7D"/>
    <w:rsid w:val="00FB745F"/>
    <w:rsid w:val="00FC1B68"/>
    <w:rsid w:val="00FD1CB8"/>
    <w:rsid w:val="00FD490C"/>
    <w:rsid w:val="00FF06D5"/>
    <w:rsid w:val="00F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A2CAEF6"/>
  <w15:docId w15:val="{2A6BAA28-5C21-4B05-A4DE-E66BFD9F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8E6CCC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2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Packages\microsoft.windowscommunicationsapps_8wekyb3d8bbwe\LocalState\Files\S0\3\Mau_de_cuong_chi_tiet_20151204160403%5b117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87DC1-4EC3-4C4A-8159-6E555AB0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Mau_de_cuong_chi_tiet_20151204160403[117]</Template>
  <TotalTime>2</TotalTime>
  <Pages>7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HP</Company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HP</dc:creator>
  <cp:lastModifiedBy>Quang Chieu TA</cp:lastModifiedBy>
  <cp:revision>3</cp:revision>
  <cp:lastPrinted>2015-12-03T10:52:00Z</cp:lastPrinted>
  <dcterms:created xsi:type="dcterms:W3CDTF">2020-03-27T15:22:00Z</dcterms:created>
  <dcterms:modified xsi:type="dcterms:W3CDTF">2020-04-17T03:31:00Z</dcterms:modified>
</cp:coreProperties>
</file>