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EA6B67" w14:paraId="7CF4267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CF42679" w14:textId="77777777" w:rsidR="00744C77" w:rsidRPr="00EA6B67" w:rsidRDefault="00717F79" w:rsidP="00EA6B67">
            <w:pPr>
              <w:pStyle w:val="Normal1"/>
              <w:spacing w:before="0" w:after="12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A6B67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CF427AF" wp14:editId="7CF427B0">
                      <wp:simplePos x="0" y="0"/>
                      <wp:positionH relativeFrom="column">
                        <wp:posOffset>782510</wp:posOffset>
                      </wp:positionH>
                      <wp:positionV relativeFrom="paragraph">
                        <wp:posOffset>417830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68661A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1.6pt,32.9pt" to="136.6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A2qNII3QAAAAkBAAAPAAAAAAAA&#10;AAAAAAAAACAEAABkcnMvZG93bnJldi54bWxQSwUGAAAAAAQABADzAAAAKgUAAAAA&#10;" strokeweight="1pt"/>
                  </w:pict>
                </mc:Fallback>
              </mc:AlternateContent>
            </w:r>
            <w:r w:rsidR="00AA3A05" w:rsidRPr="00EA6B67">
              <w:rPr>
                <w:bCs/>
                <w:color w:val="000000"/>
                <w:sz w:val="24"/>
              </w:rPr>
              <w:t xml:space="preserve"> BỘ GIÁO DỤC VÀ ĐÀO TẠO </w:t>
            </w:r>
            <w:r w:rsidR="00AA3A05" w:rsidRPr="00EA6B6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7CF4267A" w14:textId="77777777" w:rsidR="00744C77" w:rsidRPr="00EA6B67" w:rsidRDefault="00744C77" w:rsidP="00EA6B67">
            <w:pPr>
              <w:pStyle w:val="Normal1"/>
              <w:spacing w:before="0" w:after="12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A6B67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CF4267B" w14:textId="77777777" w:rsidR="00744C77" w:rsidRPr="00EA6B67" w:rsidRDefault="00717F79" w:rsidP="00EA6B67">
            <w:pPr>
              <w:pStyle w:val="Normal1"/>
              <w:spacing w:before="0" w:after="12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A6B67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7CF427B1" wp14:editId="7CF427B2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8A1A5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EA6B67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CF4267D" w14:textId="77777777" w:rsidR="00744C77" w:rsidRPr="00EA6B67" w:rsidRDefault="00744C77" w:rsidP="00EA6B67">
      <w:pPr>
        <w:pStyle w:val="Normal1"/>
        <w:spacing w:before="0" w:after="120" w:line="288" w:lineRule="auto"/>
        <w:ind w:left="0" w:firstLine="0"/>
        <w:jc w:val="center"/>
        <w:rPr>
          <w:b/>
          <w:bCs/>
          <w:color w:val="000000"/>
          <w:szCs w:val="26"/>
        </w:rPr>
      </w:pPr>
    </w:p>
    <w:p w14:paraId="7CF4267E" w14:textId="77777777" w:rsidR="00744C77" w:rsidRPr="00EA6B67" w:rsidRDefault="00744C77" w:rsidP="00EA6B67">
      <w:pPr>
        <w:pStyle w:val="Normal1"/>
        <w:spacing w:before="0" w:after="120" w:line="288" w:lineRule="auto"/>
        <w:ind w:left="0" w:firstLine="0"/>
        <w:jc w:val="center"/>
        <w:rPr>
          <w:bCs/>
          <w:color w:val="000000"/>
          <w:szCs w:val="26"/>
        </w:rPr>
      </w:pPr>
      <w:r w:rsidRPr="00EA6B67">
        <w:rPr>
          <w:b/>
          <w:bCs/>
          <w:color w:val="000000"/>
          <w:szCs w:val="26"/>
          <w:lang w:val="vi-VN"/>
        </w:rPr>
        <w:t>Đ</w:t>
      </w:r>
      <w:r w:rsidRPr="00EA6B67">
        <w:rPr>
          <w:b/>
          <w:bCs/>
          <w:color w:val="000000"/>
          <w:szCs w:val="26"/>
        </w:rPr>
        <w:t>Ề</w:t>
      </w:r>
      <w:r w:rsidRPr="00EA6B67">
        <w:rPr>
          <w:b/>
          <w:bCs/>
          <w:color w:val="000000"/>
          <w:szCs w:val="26"/>
          <w:lang w:val="vi-VN"/>
        </w:rPr>
        <w:t xml:space="preserve"> CƯƠNG CHI TIẾT HỌC PHẦN</w:t>
      </w:r>
    </w:p>
    <w:p w14:paraId="7CF4267F" w14:textId="77777777" w:rsidR="002033EB" w:rsidRPr="00EA6B67" w:rsidRDefault="00744C77" w:rsidP="00EA6B67">
      <w:pPr>
        <w:pStyle w:val="BodyText2"/>
        <w:numPr>
          <w:ilvl w:val="0"/>
          <w:numId w:val="6"/>
        </w:numPr>
        <w:spacing w:line="288" w:lineRule="auto"/>
        <w:ind w:left="360" w:firstLine="66"/>
        <w:jc w:val="both"/>
        <w:rPr>
          <w:bCs/>
        </w:rPr>
      </w:pPr>
      <w:r w:rsidRPr="00EA6B67">
        <w:rPr>
          <w:b/>
          <w:bCs/>
          <w:color w:val="000000"/>
        </w:rPr>
        <w:t>Tên</w:t>
      </w:r>
      <w:r w:rsidRPr="00EA6B67">
        <w:rPr>
          <w:b/>
          <w:bCs/>
          <w:color w:val="000000"/>
          <w:lang w:val="vi-VN"/>
        </w:rPr>
        <w:t xml:space="preserve"> học phần</w:t>
      </w:r>
      <w:r w:rsidR="009540AF" w:rsidRPr="00EA6B67">
        <w:rPr>
          <w:b/>
          <w:bCs/>
        </w:rPr>
        <w:t xml:space="preserve">:  </w:t>
      </w:r>
    </w:p>
    <w:p w14:paraId="7CF42680" w14:textId="77777777" w:rsidR="00750F16" w:rsidRPr="00EA6B67" w:rsidRDefault="00750F16" w:rsidP="00EA6B67">
      <w:pPr>
        <w:pStyle w:val="BodyText2"/>
        <w:spacing w:line="288" w:lineRule="auto"/>
        <w:ind w:left="720"/>
        <w:jc w:val="both"/>
        <w:rPr>
          <w:bCs/>
        </w:rPr>
      </w:pPr>
      <w:r w:rsidRPr="00EA6B67">
        <w:t xml:space="preserve">- Tiếng Việt: </w:t>
      </w:r>
      <w:r w:rsidR="007E7CAD" w:rsidRPr="00EA6B67">
        <w:t>Kho dữ liệu</w:t>
      </w:r>
      <w:r w:rsidR="00742C1D">
        <w:t xml:space="preserve"> + BTL</w:t>
      </w:r>
    </w:p>
    <w:p w14:paraId="7CF42681" w14:textId="77777777" w:rsidR="00B735ED" w:rsidRPr="00EA6B67" w:rsidRDefault="00750F16" w:rsidP="00EA6B67">
      <w:pPr>
        <w:pStyle w:val="BodyText2"/>
        <w:spacing w:line="288" w:lineRule="auto"/>
        <w:ind w:left="720"/>
        <w:jc w:val="both"/>
      </w:pPr>
      <w:r w:rsidRPr="00EA6B67">
        <w:t xml:space="preserve">- Tiếng Anh: </w:t>
      </w:r>
      <w:r w:rsidR="004D358F" w:rsidRPr="00EA6B67">
        <w:t xml:space="preserve"> </w:t>
      </w:r>
      <w:r w:rsidR="00B735ED" w:rsidRPr="00EA6B67">
        <w:t>Data warehouse</w:t>
      </w:r>
    </w:p>
    <w:p w14:paraId="7CF42682" w14:textId="77777777" w:rsidR="00750F16" w:rsidRPr="00EA6B67" w:rsidRDefault="00744C77" w:rsidP="00EA6B67">
      <w:pPr>
        <w:pStyle w:val="Default"/>
        <w:widowControl w:val="0"/>
        <w:spacing w:after="120" w:line="288" w:lineRule="auto"/>
        <w:ind w:firstLine="720"/>
        <w:contextualSpacing/>
        <w:jc w:val="both"/>
        <w:rPr>
          <w:sz w:val="26"/>
          <w:szCs w:val="26"/>
        </w:rPr>
      </w:pPr>
      <w:r w:rsidRPr="00EA6B67">
        <w:rPr>
          <w:b/>
          <w:sz w:val="26"/>
          <w:szCs w:val="26"/>
          <w:lang w:val="vi-VN"/>
        </w:rPr>
        <w:t>Mã số học phần:</w:t>
      </w:r>
      <w:r w:rsidR="00750F16" w:rsidRPr="00EA6B67">
        <w:rPr>
          <w:b/>
          <w:sz w:val="26"/>
          <w:szCs w:val="26"/>
        </w:rPr>
        <w:t xml:space="preserve"> </w:t>
      </w:r>
      <w:r w:rsidR="00EF1676">
        <w:rPr>
          <w:sz w:val="26"/>
          <w:szCs w:val="26"/>
        </w:rPr>
        <w:t>7080214</w:t>
      </w:r>
    </w:p>
    <w:p w14:paraId="7CF42683" w14:textId="77777777" w:rsidR="00744C77" w:rsidRPr="00EA6B67" w:rsidRDefault="00744C77" w:rsidP="00EA6B67">
      <w:pPr>
        <w:pStyle w:val="BodyText2"/>
        <w:spacing w:line="288" w:lineRule="auto"/>
        <w:ind w:left="720"/>
        <w:jc w:val="both"/>
      </w:pPr>
      <w:r w:rsidRPr="00EA6B67">
        <w:rPr>
          <w:b/>
          <w:bCs/>
          <w:color w:val="000000"/>
        </w:rPr>
        <w:t>Số tín chỉ học phần:</w:t>
      </w:r>
      <w:r w:rsidR="00750F16" w:rsidRPr="00EA6B67">
        <w:rPr>
          <w:b/>
          <w:bCs/>
          <w:color w:val="000000"/>
        </w:rPr>
        <w:t xml:space="preserve"> </w:t>
      </w:r>
      <w:r w:rsidR="00742C1D">
        <w:rPr>
          <w:bCs/>
          <w:color w:val="000000"/>
        </w:rPr>
        <w:t>3</w:t>
      </w:r>
      <w:r w:rsidR="008E7CAD" w:rsidRPr="00EA6B67">
        <w:rPr>
          <w:bCs/>
          <w:color w:val="000000"/>
        </w:rPr>
        <w:t xml:space="preserve"> (</w:t>
      </w:r>
      <w:r w:rsidR="00742C1D">
        <w:rPr>
          <w:bCs/>
          <w:color w:val="000000"/>
        </w:rPr>
        <w:t>3</w:t>
      </w:r>
      <w:r w:rsidR="008E7CAD" w:rsidRPr="00EA6B67">
        <w:rPr>
          <w:bCs/>
          <w:color w:val="000000"/>
        </w:rPr>
        <w:t>-</w:t>
      </w:r>
      <w:r w:rsidR="004D358F" w:rsidRPr="00EA6B67">
        <w:rPr>
          <w:bCs/>
          <w:color w:val="000000"/>
        </w:rPr>
        <w:t>0</w:t>
      </w:r>
      <w:r w:rsidR="008E7CAD" w:rsidRPr="00EA6B67">
        <w:rPr>
          <w:bCs/>
          <w:color w:val="000000"/>
        </w:rPr>
        <w:t>-</w:t>
      </w:r>
      <w:r w:rsidR="00742C1D">
        <w:rPr>
          <w:bCs/>
          <w:color w:val="000000"/>
        </w:rPr>
        <w:t>6</w:t>
      </w:r>
      <w:r w:rsidR="008E7CAD" w:rsidRPr="00EA6B67">
        <w:rPr>
          <w:bCs/>
          <w:color w:val="000000"/>
        </w:rPr>
        <w:t>)</w:t>
      </w:r>
      <w:proofErr w:type="gramStart"/>
      <w:r w:rsidR="008E7CAD" w:rsidRPr="00EA6B67">
        <w:rPr>
          <w:bCs/>
          <w:color w:val="000000"/>
        </w:rPr>
        <w:tab/>
        <w:t xml:space="preserve">  </w:t>
      </w:r>
      <w:r w:rsidR="00B233E2" w:rsidRPr="00EA6B67">
        <w:rPr>
          <w:bCs/>
          <w:color w:val="000000"/>
        </w:rPr>
        <w:tab/>
      </w:r>
      <w:proofErr w:type="gramEnd"/>
      <w:r w:rsidR="00B233E2" w:rsidRPr="00EA6B67">
        <w:rPr>
          <w:bCs/>
          <w:color w:val="000000"/>
        </w:rPr>
        <w:t xml:space="preserve">Học trong </w:t>
      </w:r>
      <w:r w:rsidR="00F724F9">
        <w:rPr>
          <w:bCs/>
          <w:color w:val="000000"/>
        </w:rPr>
        <w:t xml:space="preserve">15 </w:t>
      </w:r>
      <w:r w:rsidR="00B233E2" w:rsidRPr="00EA6B67">
        <w:rPr>
          <w:bCs/>
          <w:color w:val="000000"/>
        </w:rPr>
        <w:t>tuần</w:t>
      </w:r>
    </w:p>
    <w:p w14:paraId="7CF42684" w14:textId="77777777" w:rsidR="006447AD" w:rsidRPr="00EA6B67" w:rsidRDefault="00744C77" w:rsidP="00EA6B67">
      <w:pPr>
        <w:pStyle w:val="BodyText2"/>
        <w:spacing w:line="288" w:lineRule="auto"/>
        <w:ind w:left="720"/>
        <w:jc w:val="both"/>
        <w:rPr>
          <w:b/>
        </w:rPr>
      </w:pPr>
      <w:r w:rsidRPr="00EA6B67">
        <w:rPr>
          <w:b/>
          <w:lang w:val="vi-VN"/>
        </w:rPr>
        <w:t>Số tiết học phần:</w:t>
      </w:r>
      <w:r w:rsidR="004A21C9" w:rsidRPr="00EA6B67">
        <w:rPr>
          <w:b/>
        </w:rPr>
        <w:t xml:space="preserve"> </w:t>
      </w:r>
    </w:p>
    <w:p w14:paraId="7CF42685" w14:textId="77777777" w:rsidR="000D075E" w:rsidRPr="00EA6B67" w:rsidRDefault="00B63516" w:rsidP="00EA6B67">
      <w:pPr>
        <w:pStyle w:val="BodyText2"/>
        <w:spacing w:line="288" w:lineRule="auto"/>
        <w:ind w:left="720"/>
        <w:jc w:val="both"/>
      </w:pPr>
      <w:r w:rsidRPr="00EA6B67">
        <w:rPr>
          <w:lang w:val="vi-VN"/>
        </w:rPr>
        <w:t>L</w:t>
      </w:r>
      <w:r w:rsidR="00744C77" w:rsidRPr="00EA6B67">
        <w:rPr>
          <w:lang w:val="vi-VN"/>
        </w:rPr>
        <w:t>ý thuyết</w:t>
      </w:r>
      <w:r w:rsidR="00742C1D">
        <w:t xml:space="preserve">: </w:t>
      </w:r>
      <w:r w:rsidR="00F724F9">
        <w:t>40</w:t>
      </w:r>
      <w:r w:rsidR="00F651AF" w:rsidRPr="00EA6B67">
        <w:t xml:space="preserve">       </w:t>
      </w:r>
      <w:r w:rsidRPr="00EA6B67">
        <w:rPr>
          <w:lang w:val="vi-VN"/>
        </w:rPr>
        <w:t xml:space="preserve"> </w:t>
      </w:r>
      <w:r w:rsidR="00F651AF" w:rsidRPr="00EA6B67">
        <w:t xml:space="preserve">        </w:t>
      </w:r>
      <w:r w:rsidR="00F651AF" w:rsidRPr="00EA6B67">
        <w:tab/>
      </w:r>
      <w:r w:rsidR="000D075E" w:rsidRPr="00EA6B67">
        <w:rPr>
          <w:lang w:val="vi-VN"/>
        </w:rPr>
        <w:t>Bài tập:</w:t>
      </w:r>
      <w:r w:rsidR="00742C1D">
        <w:t xml:space="preserve"> </w:t>
      </w:r>
      <w:r w:rsidR="00F724F9">
        <w:t>5</w:t>
      </w:r>
      <w:r w:rsidR="00742C1D">
        <w:t xml:space="preserve">              </w:t>
      </w:r>
      <w:r w:rsidR="008E7CAD" w:rsidRPr="00EA6B67">
        <w:t>T</w:t>
      </w:r>
      <w:r w:rsidR="00744C77" w:rsidRPr="00EA6B67">
        <w:rPr>
          <w:lang w:val="vi-VN"/>
        </w:rPr>
        <w:t>hực hành</w:t>
      </w:r>
      <w:r w:rsidR="00F651AF" w:rsidRPr="00EA6B67">
        <w:t>:</w:t>
      </w:r>
    </w:p>
    <w:p w14:paraId="7CF42686" w14:textId="77777777" w:rsidR="00744C77" w:rsidRPr="00EA6B67" w:rsidRDefault="004A21C9" w:rsidP="00EA6B67">
      <w:pPr>
        <w:pStyle w:val="BodyText2"/>
        <w:spacing w:line="288" w:lineRule="auto"/>
        <w:ind w:left="2340" w:hanging="2080"/>
        <w:rPr>
          <w:bCs/>
          <w:color w:val="000000"/>
        </w:rPr>
      </w:pPr>
      <w:r w:rsidRPr="00EA6B67">
        <w:t xml:space="preserve">       </w:t>
      </w:r>
      <w:r w:rsidR="006447AD" w:rsidRPr="00EA6B67">
        <w:t>T</w:t>
      </w:r>
      <w:r w:rsidR="00744C77" w:rsidRPr="00EA6B67">
        <w:rPr>
          <w:lang w:val="vi-VN"/>
        </w:rPr>
        <w:t>hực tập</w:t>
      </w:r>
      <w:r w:rsidR="00F651AF" w:rsidRPr="00EA6B67">
        <w:tab/>
      </w:r>
      <w:r w:rsidR="00F651AF" w:rsidRPr="00EA6B67">
        <w:tab/>
      </w:r>
      <w:r w:rsidR="00F651AF" w:rsidRPr="00EA6B67">
        <w:tab/>
      </w:r>
      <w:r w:rsidR="000D075E" w:rsidRPr="00EA6B67">
        <w:rPr>
          <w:lang w:val="vi-VN"/>
        </w:rPr>
        <w:t xml:space="preserve">Đồ </w:t>
      </w:r>
      <w:r w:rsidR="00744C77" w:rsidRPr="00EA6B67">
        <w:rPr>
          <w:lang w:val="vi-VN"/>
        </w:rPr>
        <w:t>án</w:t>
      </w:r>
      <w:r w:rsidR="000D075E" w:rsidRPr="00EA6B67">
        <w:rPr>
          <w:lang w:val="vi-VN"/>
        </w:rPr>
        <w:t>:</w:t>
      </w:r>
      <w:r w:rsidR="00F651AF" w:rsidRPr="00EA6B67">
        <w:tab/>
      </w:r>
      <w:r w:rsidR="00F651AF" w:rsidRPr="00EA6B67">
        <w:tab/>
      </w:r>
      <w:r w:rsidR="000D075E" w:rsidRPr="00EA6B67">
        <w:rPr>
          <w:lang w:val="vi-VN"/>
        </w:rPr>
        <w:t xml:space="preserve"> </w:t>
      </w:r>
      <w:r w:rsidR="00FD7CF5">
        <w:tab/>
      </w:r>
      <w:r w:rsidR="000D075E" w:rsidRPr="00EA6B67">
        <w:rPr>
          <w:lang w:val="vi-VN"/>
        </w:rPr>
        <w:t>T</w:t>
      </w:r>
      <w:r w:rsidR="00744C77" w:rsidRPr="00EA6B67">
        <w:rPr>
          <w:lang w:val="vi-VN"/>
        </w:rPr>
        <w:t>ự học</w:t>
      </w:r>
      <w:r w:rsidR="00F651AF" w:rsidRPr="00EA6B67">
        <w:t xml:space="preserve">: </w:t>
      </w:r>
      <w:r w:rsidR="00742C1D">
        <w:t>9</w:t>
      </w:r>
      <w:r w:rsidR="00F651AF" w:rsidRPr="00EA6B67">
        <w:t>0</w:t>
      </w:r>
    </w:p>
    <w:p w14:paraId="7CF42687" w14:textId="77777777" w:rsidR="00F06839" w:rsidRPr="00EA6B67" w:rsidRDefault="00F06839" w:rsidP="00EA6B67">
      <w:pPr>
        <w:pStyle w:val="BodyText2"/>
        <w:numPr>
          <w:ilvl w:val="0"/>
          <w:numId w:val="6"/>
        </w:numPr>
        <w:spacing w:line="288" w:lineRule="auto"/>
        <w:ind w:left="709" w:hanging="283"/>
        <w:jc w:val="both"/>
        <w:rPr>
          <w:b/>
        </w:rPr>
      </w:pPr>
      <w:r w:rsidRPr="00EA6B67">
        <w:rPr>
          <w:b/>
          <w:bCs/>
          <w:color w:val="000000"/>
        </w:rPr>
        <w:t xml:space="preserve"> </w:t>
      </w:r>
      <w:r w:rsidR="00744C77" w:rsidRPr="00EA6B67">
        <w:rPr>
          <w:b/>
          <w:bCs/>
          <w:color w:val="000000"/>
        </w:rPr>
        <w:t xml:space="preserve">Đơn vị </w:t>
      </w:r>
      <w:r w:rsidR="004A21C9" w:rsidRPr="00EA6B67">
        <w:rPr>
          <w:b/>
          <w:bCs/>
          <w:color w:val="000000"/>
        </w:rPr>
        <w:t xml:space="preserve">quản lý </w:t>
      </w:r>
      <w:r w:rsidR="00744C77" w:rsidRPr="00EA6B67">
        <w:rPr>
          <w:b/>
          <w:bCs/>
          <w:color w:val="000000"/>
        </w:rPr>
        <w:t>học phần</w:t>
      </w:r>
      <w:r w:rsidR="00A5313F" w:rsidRPr="00EA6B67">
        <w:rPr>
          <w:b/>
          <w:bCs/>
          <w:color w:val="000000"/>
        </w:rPr>
        <w:t xml:space="preserve">:  </w:t>
      </w:r>
    </w:p>
    <w:p w14:paraId="7CF42688" w14:textId="77777777" w:rsidR="003F5908" w:rsidRDefault="006447AD" w:rsidP="00EA6B67">
      <w:pPr>
        <w:pStyle w:val="BodyText2"/>
        <w:spacing w:line="288" w:lineRule="auto"/>
        <w:ind w:left="862"/>
        <w:jc w:val="both"/>
        <w:rPr>
          <w:b/>
        </w:rPr>
      </w:pPr>
      <w:r w:rsidRPr="00EA6B67">
        <w:rPr>
          <w:b/>
        </w:rPr>
        <w:t>2.1.</w:t>
      </w:r>
      <w:r w:rsidR="003555B5" w:rsidRPr="00EA6B67">
        <w:rPr>
          <w:b/>
        </w:rPr>
        <w:t xml:space="preserve"> </w:t>
      </w:r>
      <w:r w:rsidR="003F5908" w:rsidRPr="00EA6B67">
        <w:rPr>
          <w:b/>
        </w:rPr>
        <w:t>Giảng viên giảng dạy:</w:t>
      </w:r>
      <w:r w:rsidR="006D03CF" w:rsidRPr="00EA6B67">
        <w:rPr>
          <w:b/>
          <w:lang w:val="vi-VN"/>
        </w:rPr>
        <w:tab/>
      </w:r>
      <w:r w:rsidR="00F06839" w:rsidRPr="00EA6B67">
        <w:rPr>
          <w:b/>
        </w:rPr>
        <w:t xml:space="preserve">                                </w:t>
      </w:r>
      <w:r w:rsidR="006D03CF" w:rsidRPr="00EA6B67">
        <w:rPr>
          <w:b/>
        </w:rPr>
        <w:t>Mã giảng viên</w:t>
      </w:r>
    </w:p>
    <w:tbl>
      <w:tblPr>
        <w:tblStyle w:val="TableGrid"/>
        <w:tblW w:w="7470" w:type="dxa"/>
        <w:tblInd w:w="1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1800"/>
      </w:tblGrid>
      <w:tr w:rsidR="000B15FA" w14:paraId="7CF4268B" w14:textId="77777777" w:rsidTr="000B15FA">
        <w:tc>
          <w:tcPr>
            <w:tcW w:w="5670" w:type="dxa"/>
          </w:tcPr>
          <w:p w14:paraId="7CF42689" w14:textId="77777777" w:rsidR="000B15FA" w:rsidRDefault="000B15FA" w:rsidP="00EA6B67">
            <w:pPr>
              <w:pStyle w:val="BodyText2"/>
              <w:spacing w:line="288" w:lineRule="auto"/>
              <w:jc w:val="both"/>
              <w:rPr>
                <w:b/>
              </w:rPr>
            </w:pPr>
            <w:r>
              <w:t>Đào Thị Thu Vân</w:t>
            </w:r>
            <w:r>
              <w:tab/>
            </w:r>
          </w:p>
        </w:tc>
        <w:tc>
          <w:tcPr>
            <w:tcW w:w="1800" w:type="dxa"/>
          </w:tcPr>
          <w:p w14:paraId="7CF4268A" w14:textId="77777777" w:rsidR="000B15FA" w:rsidRDefault="000B15FA" w:rsidP="00EA6B67">
            <w:pPr>
              <w:pStyle w:val="BodyText2"/>
              <w:spacing w:line="288" w:lineRule="auto"/>
              <w:jc w:val="both"/>
              <w:rPr>
                <w:b/>
              </w:rPr>
            </w:pPr>
            <w:r w:rsidRPr="00050027">
              <w:t>0802-07</w:t>
            </w:r>
          </w:p>
        </w:tc>
      </w:tr>
      <w:tr w:rsidR="000B15FA" w14:paraId="7CF4268E" w14:textId="77777777" w:rsidTr="000B15FA">
        <w:tc>
          <w:tcPr>
            <w:tcW w:w="5670" w:type="dxa"/>
          </w:tcPr>
          <w:p w14:paraId="7CF4268C" w14:textId="77777777" w:rsidR="000B15FA" w:rsidRDefault="000B15FA" w:rsidP="00EA6B67">
            <w:pPr>
              <w:pStyle w:val="BodyText2"/>
              <w:spacing w:line="288" w:lineRule="auto"/>
              <w:jc w:val="both"/>
            </w:pPr>
            <w:r>
              <w:t>Tạ Quang Chiểu</w:t>
            </w:r>
          </w:p>
        </w:tc>
        <w:tc>
          <w:tcPr>
            <w:tcW w:w="1800" w:type="dxa"/>
          </w:tcPr>
          <w:p w14:paraId="7CF4268D" w14:textId="77777777" w:rsidR="000B15FA" w:rsidRPr="00050027" w:rsidRDefault="000B15FA" w:rsidP="00EA6B67">
            <w:pPr>
              <w:pStyle w:val="BodyText2"/>
              <w:spacing w:line="288" w:lineRule="auto"/>
              <w:jc w:val="both"/>
            </w:pPr>
            <w:r w:rsidRPr="00050027">
              <w:t>0802-04</w:t>
            </w:r>
          </w:p>
        </w:tc>
      </w:tr>
      <w:tr w:rsidR="000B15FA" w14:paraId="7CF42691" w14:textId="77777777" w:rsidTr="000B15FA">
        <w:tc>
          <w:tcPr>
            <w:tcW w:w="5670" w:type="dxa"/>
          </w:tcPr>
          <w:p w14:paraId="7CF4268F" w14:textId="77777777" w:rsidR="000B15FA" w:rsidRDefault="000B15FA" w:rsidP="00EA6B67">
            <w:pPr>
              <w:pStyle w:val="BodyText2"/>
              <w:spacing w:line="288" w:lineRule="auto"/>
              <w:jc w:val="both"/>
            </w:pPr>
            <w:r>
              <w:t>Vương Thị Như Quỳnh</w:t>
            </w:r>
          </w:p>
        </w:tc>
        <w:tc>
          <w:tcPr>
            <w:tcW w:w="1800" w:type="dxa"/>
          </w:tcPr>
          <w:p w14:paraId="7CF42690" w14:textId="77777777" w:rsidR="000B15FA" w:rsidRPr="00050027" w:rsidRDefault="000B15FA" w:rsidP="00EA6B67">
            <w:pPr>
              <w:pStyle w:val="BodyText2"/>
              <w:spacing w:line="288" w:lineRule="auto"/>
              <w:jc w:val="both"/>
            </w:pPr>
            <w:r w:rsidRPr="00050027">
              <w:t>0802-10</w:t>
            </w:r>
          </w:p>
        </w:tc>
      </w:tr>
    </w:tbl>
    <w:p w14:paraId="7CF42692" w14:textId="77777777" w:rsidR="00744C77" w:rsidRPr="000B15FA" w:rsidRDefault="000B15FA" w:rsidP="000B15FA">
      <w:pPr>
        <w:pStyle w:val="BodyText2"/>
        <w:spacing w:line="288" w:lineRule="auto"/>
        <w:jc w:val="both"/>
      </w:pPr>
      <w:r>
        <w:tab/>
        <w:t xml:space="preserve"> </w:t>
      </w:r>
      <w:r w:rsidR="006447AD" w:rsidRPr="00EA6B67">
        <w:rPr>
          <w:b/>
        </w:rPr>
        <w:t>2.2</w:t>
      </w:r>
      <w:r w:rsidR="003555B5" w:rsidRPr="00EA6B67">
        <w:rPr>
          <w:b/>
        </w:rPr>
        <w:t xml:space="preserve">. </w:t>
      </w:r>
      <w:r w:rsidR="00744C77" w:rsidRPr="00EA6B67">
        <w:rPr>
          <w:b/>
        </w:rPr>
        <w:t>Bộ môn:</w:t>
      </w:r>
      <w:r w:rsidR="00B80677" w:rsidRPr="00EA6B67">
        <w:rPr>
          <w:b/>
        </w:rPr>
        <w:t xml:space="preserve"> </w:t>
      </w:r>
      <w:r w:rsidR="00FD7CF5">
        <w:rPr>
          <w:bCs/>
          <w:color w:val="000000"/>
        </w:rPr>
        <w:t>Hệ thống thông tin và Tri thức</w:t>
      </w:r>
    </w:p>
    <w:p w14:paraId="7CF42693" w14:textId="77777777" w:rsidR="00B80677" w:rsidRPr="00EA6B67" w:rsidRDefault="006447AD" w:rsidP="00EA6B67">
      <w:pPr>
        <w:pStyle w:val="BodyText2"/>
        <w:tabs>
          <w:tab w:val="num" w:pos="520"/>
        </w:tabs>
        <w:spacing w:line="288" w:lineRule="auto"/>
        <w:ind w:left="1418" w:hanging="556"/>
        <w:jc w:val="both"/>
        <w:rPr>
          <w:b/>
        </w:rPr>
      </w:pPr>
      <w:r w:rsidRPr="00EA6B67">
        <w:rPr>
          <w:b/>
        </w:rPr>
        <w:t>2.3. Khoa:</w:t>
      </w:r>
      <w:r w:rsidR="00B80677" w:rsidRPr="00EA6B67">
        <w:rPr>
          <w:b/>
        </w:rPr>
        <w:t xml:space="preserve"> </w:t>
      </w:r>
      <w:r w:rsidR="00B80677" w:rsidRPr="00EA6B67">
        <w:t>Khoa Công nghệ thông tin</w:t>
      </w:r>
    </w:p>
    <w:p w14:paraId="7CF42694" w14:textId="77777777" w:rsidR="00744C77" w:rsidRPr="00EA6B67" w:rsidRDefault="00744C77" w:rsidP="00EA6B67">
      <w:pPr>
        <w:pStyle w:val="BodyText2"/>
        <w:numPr>
          <w:ilvl w:val="0"/>
          <w:numId w:val="6"/>
        </w:numPr>
        <w:spacing w:line="288" w:lineRule="auto"/>
        <w:ind w:left="360" w:firstLine="0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 xml:space="preserve">Điều kiện </w:t>
      </w:r>
      <w:r w:rsidR="00DA409D" w:rsidRPr="00EA6B67">
        <w:rPr>
          <w:b/>
          <w:bCs/>
          <w:color w:val="000000"/>
        </w:rPr>
        <w:t>học học phần</w:t>
      </w:r>
      <w:r w:rsidR="00BA09EA" w:rsidRPr="00EA6B67">
        <w:rPr>
          <w:b/>
          <w:bCs/>
          <w:color w:val="000000"/>
        </w:rPr>
        <w:t xml:space="preserve"> </w:t>
      </w:r>
      <w:r w:rsidR="006D03CF" w:rsidRPr="00EA6B67">
        <w:rPr>
          <w:b/>
          <w:bCs/>
          <w:color w:val="000000"/>
        </w:rPr>
        <w:t>(mã số học phần)</w:t>
      </w:r>
    </w:p>
    <w:p w14:paraId="7CF42695" w14:textId="77777777" w:rsidR="000D06C0" w:rsidRPr="00EA6B67" w:rsidRDefault="006D03CF" w:rsidP="00EA6B67">
      <w:pPr>
        <w:pStyle w:val="BodyText2"/>
        <w:numPr>
          <w:ilvl w:val="1"/>
          <w:numId w:val="6"/>
        </w:numPr>
        <w:spacing w:line="288" w:lineRule="auto"/>
        <w:ind w:left="1418" w:hanging="567"/>
        <w:jc w:val="both"/>
        <w:rPr>
          <w:b/>
          <w:bCs/>
        </w:rPr>
      </w:pPr>
      <w:r w:rsidRPr="00EA6B67">
        <w:rPr>
          <w:b/>
          <w:bCs/>
          <w:color w:val="000000"/>
        </w:rPr>
        <w:t>Môn học tiên quyết:</w:t>
      </w:r>
      <w:r w:rsidR="00A5313F" w:rsidRPr="00EA6B67">
        <w:rPr>
          <w:b/>
          <w:bCs/>
          <w:color w:val="000000"/>
        </w:rPr>
        <w:t xml:space="preserve"> </w:t>
      </w:r>
    </w:p>
    <w:p w14:paraId="7CF42696" w14:textId="77777777" w:rsidR="006D03CF" w:rsidRPr="00EA6B67" w:rsidRDefault="006D03CF" w:rsidP="00EA6B67">
      <w:pPr>
        <w:pStyle w:val="BodyText2"/>
        <w:numPr>
          <w:ilvl w:val="1"/>
          <w:numId w:val="6"/>
        </w:numPr>
        <w:spacing w:line="288" w:lineRule="auto"/>
        <w:ind w:left="1418" w:hanging="567"/>
        <w:jc w:val="both"/>
        <w:rPr>
          <w:b/>
          <w:bCs/>
        </w:rPr>
      </w:pPr>
      <w:r w:rsidRPr="00EA6B67">
        <w:rPr>
          <w:b/>
          <w:bCs/>
          <w:color w:val="000000"/>
        </w:rPr>
        <w:t>Môn học học trước:</w:t>
      </w:r>
      <w:r w:rsidR="00A5313F" w:rsidRPr="00EA6B67">
        <w:rPr>
          <w:b/>
          <w:bCs/>
          <w:color w:val="000000"/>
        </w:rPr>
        <w:t xml:space="preserve"> </w:t>
      </w:r>
    </w:p>
    <w:p w14:paraId="7CF42697" w14:textId="77777777" w:rsidR="00744C77" w:rsidRPr="00EA6B67" w:rsidRDefault="00744C77" w:rsidP="00EA6B67">
      <w:pPr>
        <w:pStyle w:val="BodyText2"/>
        <w:numPr>
          <w:ilvl w:val="0"/>
          <w:numId w:val="6"/>
        </w:numPr>
        <w:spacing w:line="288" w:lineRule="auto"/>
        <w:ind w:left="360" w:firstLine="0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Mục tiêu của học phần</w:t>
      </w:r>
      <w:r w:rsidR="00A24152" w:rsidRPr="00EA6B67">
        <w:rPr>
          <w:b/>
          <w:bCs/>
          <w:color w:val="000000"/>
        </w:rPr>
        <w:t xml:space="preserve">: </w:t>
      </w:r>
      <w:r w:rsidR="00A24152" w:rsidRPr="00EA6B67">
        <w:t xml:space="preserve">Cung cấp cho sinh viên </w:t>
      </w:r>
      <w:r w:rsidR="005C58C3" w:rsidRPr="00EA6B67">
        <w:t>nắm được nhu cầu và ứng dụng của kho dữ liệu</w:t>
      </w:r>
      <w:r w:rsidR="00A24152" w:rsidRPr="00EA6B67">
        <w:t>.</w:t>
      </w:r>
      <w:r w:rsidR="00A24152" w:rsidRPr="00EA6B67">
        <w:rPr>
          <w:bCs/>
          <w:i/>
          <w:color w:val="000000"/>
        </w:rPr>
        <w:t xml:space="preserve"> </w:t>
      </w:r>
      <w:r w:rsidR="005C58C3" w:rsidRPr="00EA6B67">
        <w:t>Mô hình hóa được các vấn đề trong thực tế.</w:t>
      </w:r>
    </w:p>
    <w:p w14:paraId="7CF42698" w14:textId="77777777" w:rsidR="00DC645F" w:rsidRPr="00EA6B67" w:rsidRDefault="00744C77" w:rsidP="00EA6B67">
      <w:pPr>
        <w:pStyle w:val="ListParagraph"/>
        <w:numPr>
          <w:ilvl w:val="1"/>
          <w:numId w:val="1"/>
        </w:numPr>
        <w:tabs>
          <w:tab w:val="clear" w:pos="981"/>
          <w:tab w:val="num" w:pos="1276"/>
        </w:tabs>
        <w:spacing w:after="120" w:line="288" w:lineRule="auto"/>
        <w:ind w:hanging="130"/>
        <w:rPr>
          <w:b/>
          <w:bCs/>
          <w:sz w:val="26"/>
          <w:szCs w:val="26"/>
          <w:lang w:val="vi-VN"/>
        </w:rPr>
      </w:pPr>
      <w:r w:rsidRPr="00EA6B67">
        <w:rPr>
          <w:b/>
          <w:bCs/>
          <w:sz w:val="26"/>
          <w:szCs w:val="26"/>
          <w:lang w:val="vi-VN"/>
        </w:rPr>
        <w:t>Kiến thức</w:t>
      </w:r>
      <w:r w:rsidR="00A24152" w:rsidRPr="00EA6B67">
        <w:rPr>
          <w:b/>
          <w:bCs/>
          <w:sz w:val="26"/>
          <w:szCs w:val="26"/>
        </w:rPr>
        <w:t>:</w:t>
      </w:r>
      <w:r w:rsidR="00217F36" w:rsidRPr="00EA6B67">
        <w:rPr>
          <w:rStyle w:val="apple-converted-space"/>
          <w:color w:val="333333"/>
          <w:sz w:val="26"/>
          <w:szCs w:val="26"/>
          <w:shd w:val="clear" w:color="auto" w:fill="F8F8F8"/>
        </w:rPr>
        <w:t> </w:t>
      </w:r>
    </w:p>
    <w:p w14:paraId="7CF42699" w14:textId="77777777" w:rsidR="001663B7" w:rsidRPr="00EA6B67" w:rsidRDefault="001663B7" w:rsidP="00EA6B67">
      <w:pPr>
        <w:pStyle w:val="ListParagraph"/>
        <w:numPr>
          <w:ilvl w:val="2"/>
          <w:numId w:val="8"/>
        </w:numPr>
        <w:spacing w:after="120" w:line="288" w:lineRule="auto"/>
        <w:rPr>
          <w:sz w:val="26"/>
          <w:szCs w:val="26"/>
        </w:rPr>
      </w:pPr>
      <w:r w:rsidRPr="00EA6B67">
        <w:rPr>
          <w:sz w:val="26"/>
          <w:szCs w:val="26"/>
        </w:rPr>
        <w:t>S</w:t>
      </w:r>
      <w:r w:rsidR="00AA3A05" w:rsidRPr="00EA6B67">
        <w:rPr>
          <w:sz w:val="26"/>
          <w:szCs w:val="26"/>
        </w:rPr>
        <w:t xml:space="preserve">inh viên </w:t>
      </w:r>
      <w:r w:rsidRPr="00EA6B67">
        <w:rPr>
          <w:color w:val="000000"/>
          <w:sz w:val="26"/>
          <w:szCs w:val="26"/>
          <w:lang w:eastAsia="ja-JP"/>
        </w:rPr>
        <w:t>nắm được cách thiết kế một kho dữ liệu, dịch vụ phân tích trực tuyến, kỹ thuật tích hợp cơ sở dữ liệu khác nhau</w:t>
      </w:r>
    </w:p>
    <w:p w14:paraId="7CF4269A" w14:textId="77777777" w:rsidR="00217F36" w:rsidRPr="00EA6B67" w:rsidRDefault="001663B7" w:rsidP="00EA6B67">
      <w:pPr>
        <w:pStyle w:val="ListParagraph"/>
        <w:numPr>
          <w:ilvl w:val="2"/>
          <w:numId w:val="8"/>
        </w:numPr>
        <w:spacing w:after="120" w:line="288" w:lineRule="auto"/>
        <w:rPr>
          <w:sz w:val="26"/>
          <w:szCs w:val="26"/>
        </w:rPr>
      </w:pPr>
      <w:r w:rsidRPr="00EA6B67">
        <w:rPr>
          <w:sz w:val="26"/>
          <w:szCs w:val="26"/>
        </w:rPr>
        <w:t>S</w:t>
      </w:r>
      <w:r w:rsidR="00AA3A05" w:rsidRPr="00EA6B67">
        <w:rPr>
          <w:sz w:val="26"/>
          <w:szCs w:val="26"/>
        </w:rPr>
        <w:t>inh v</w:t>
      </w:r>
      <w:r w:rsidR="00217F36" w:rsidRPr="00EA6B67">
        <w:rPr>
          <w:sz w:val="26"/>
          <w:szCs w:val="26"/>
        </w:rPr>
        <w:t xml:space="preserve">iên nắm được </w:t>
      </w:r>
      <w:r w:rsidRPr="00EA6B67">
        <w:rPr>
          <w:sz w:val="26"/>
          <w:szCs w:val="26"/>
        </w:rPr>
        <w:t>các khái niệm cơ bản về loại dữ liệu, kiểu mẫu dữ liệu</w:t>
      </w:r>
    </w:p>
    <w:p w14:paraId="7CF4269B" w14:textId="77777777" w:rsidR="001663B7" w:rsidRPr="00EA6B67" w:rsidRDefault="001663B7" w:rsidP="00EA6B67">
      <w:pPr>
        <w:pStyle w:val="ListParagraph"/>
        <w:numPr>
          <w:ilvl w:val="2"/>
          <w:numId w:val="8"/>
        </w:numPr>
        <w:spacing w:after="120" w:line="288" w:lineRule="auto"/>
        <w:jc w:val="both"/>
        <w:rPr>
          <w:sz w:val="26"/>
          <w:szCs w:val="26"/>
        </w:rPr>
      </w:pPr>
      <w:r w:rsidRPr="00EA6B67">
        <w:rPr>
          <w:sz w:val="26"/>
          <w:szCs w:val="26"/>
        </w:rPr>
        <w:lastRenderedPageBreak/>
        <w:t>S</w:t>
      </w:r>
      <w:r w:rsidR="007E0386" w:rsidRPr="00EA6B67">
        <w:rPr>
          <w:sz w:val="26"/>
          <w:szCs w:val="26"/>
        </w:rPr>
        <w:t xml:space="preserve">inh viên nắm được </w:t>
      </w:r>
      <w:r w:rsidRPr="00EA6B67">
        <w:rPr>
          <w:sz w:val="26"/>
          <w:szCs w:val="26"/>
        </w:rPr>
        <w:t xml:space="preserve">các kỹ thuật chuyển đổi mô hình dữ liệu từ dạng này sang dạng khác, tích hợp mô hình và dữ liệu. </w:t>
      </w:r>
    </w:p>
    <w:p w14:paraId="7CF4269C" w14:textId="77777777" w:rsidR="001663B7" w:rsidRPr="00EA6B67" w:rsidRDefault="001663B7" w:rsidP="00EA6B67">
      <w:pPr>
        <w:spacing w:after="120" w:line="288" w:lineRule="auto"/>
        <w:ind w:left="2127" w:hanging="709"/>
      </w:pPr>
      <w:r w:rsidRPr="00EA6B67">
        <w:t xml:space="preserve"> </w:t>
      </w:r>
      <w:r w:rsidR="00DF15C7" w:rsidRPr="00EA6B67">
        <w:t xml:space="preserve">4.1.4   </w:t>
      </w:r>
      <w:r w:rsidRPr="00EA6B67">
        <w:t>Sinh viên nắm được kiến trúc, cách thiết</w:t>
      </w:r>
      <w:r w:rsidR="00DF15C7" w:rsidRPr="00EA6B67">
        <w:t xml:space="preserve"> kế và cài đặt một kho dữ liệu.</w:t>
      </w:r>
    </w:p>
    <w:p w14:paraId="7CF4269D" w14:textId="77777777" w:rsidR="00A24152" w:rsidRPr="00EA6B67" w:rsidRDefault="00744C77" w:rsidP="00EA6B67">
      <w:pPr>
        <w:pStyle w:val="ListParagraph"/>
        <w:numPr>
          <w:ilvl w:val="1"/>
          <w:numId w:val="1"/>
        </w:numPr>
        <w:tabs>
          <w:tab w:val="clear" w:pos="981"/>
          <w:tab w:val="num" w:pos="1276"/>
        </w:tabs>
        <w:spacing w:after="120" w:line="288" w:lineRule="auto"/>
        <w:ind w:left="851" w:hanging="130"/>
        <w:rPr>
          <w:b/>
          <w:bCs/>
          <w:sz w:val="26"/>
          <w:szCs w:val="26"/>
          <w:lang w:val="vi-VN"/>
        </w:rPr>
      </w:pPr>
      <w:r w:rsidRPr="00EA6B67">
        <w:rPr>
          <w:b/>
          <w:bCs/>
          <w:sz w:val="26"/>
          <w:szCs w:val="26"/>
          <w:lang w:val="vi-VN"/>
        </w:rPr>
        <w:t>Kỹ năng</w:t>
      </w:r>
      <w:r w:rsidR="00BA09EA" w:rsidRPr="00EA6B67">
        <w:rPr>
          <w:b/>
          <w:bCs/>
          <w:sz w:val="26"/>
          <w:szCs w:val="26"/>
          <w:lang w:val="vi-VN"/>
        </w:rPr>
        <w:t xml:space="preserve"> </w:t>
      </w:r>
      <w:r w:rsidR="00A24152" w:rsidRPr="00EA6B67">
        <w:rPr>
          <w:b/>
          <w:bCs/>
          <w:sz w:val="26"/>
          <w:szCs w:val="26"/>
        </w:rPr>
        <w:t xml:space="preserve">: </w:t>
      </w:r>
    </w:p>
    <w:p w14:paraId="7CF4269E" w14:textId="77777777" w:rsidR="00717F79" w:rsidRPr="00EA6B67" w:rsidRDefault="00DF15C7" w:rsidP="00EA6B67">
      <w:pPr>
        <w:pStyle w:val="ListParagraph"/>
        <w:numPr>
          <w:ilvl w:val="2"/>
          <w:numId w:val="9"/>
        </w:numPr>
        <w:spacing w:after="120" w:line="288" w:lineRule="auto"/>
        <w:ind w:left="2127" w:hanging="709"/>
        <w:jc w:val="both"/>
        <w:rPr>
          <w:b/>
          <w:bCs/>
          <w:sz w:val="26"/>
          <w:szCs w:val="26"/>
          <w:lang w:val="vi-VN"/>
        </w:rPr>
      </w:pPr>
      <w:r w:rsidRPr="00EA6B67">
        <w:rPr>
          <w:sz w:val="26"/>
          <w:szCs w:val="26"/>
        </w:rPr>
        <w:t>S</w:t>
      </w:r>
      <w:r w:rsidR="00A24152" w:rsidRPr="00EA6B67">
        <w:rPr>
          <w:sz w:val="26"/>
          <w:szCs w:val="26"/>
        </w:rPr>
        <w:t>inh viên</w:t>
      </w:r>
      <w:r w:rsidRPr="00EA6B67">
        <w:rPr>
          <w:sz w:val="26"/>
          <w:szCs w:val="26"/>
        </w:rPr>
        <w:t xml:space="preserve"> biết cách thực hiện các kỹ thuật cho một số hệ thống thực dưới dạng học theo tình huống và áp dụng cho bài tập lớn của môn học</w:t>
      </w:r>
      <w:r w:rsidR="000F4638" w:rsidRPr="00EA6B67">
        <w:rPr>
          <w:sz w:val="26"/>
          <w:szCs w:val="26"/>
        </w:rPr>
        <w:t xml:space="preserve"> </w:t>
      </w:r>
    </w:p>
    <w:p w14:paraId="7CF4269F" w14:textId="77777777" w:rsidR="00454668" w:rsidRPr="00EA6B67" w:rsidRDefault="00DF15C7" w:rsidP="00EA6B67">
      <w:pPr>
        <w:pStyle w:val="ListParagraph"/>
        <w:numPr>
          <w:ilvl w:val="2"/>
          <w:numId w:val="9"/>
        </w:numPr>
        <w:spacing w:after="120" w:line="288" w:lineRule="auto"/>
        <w:ind w:left="2127" w:hanging="709"/>
        <w:jc w:val="both"/>
        <w:rPr>
          <w:sz w:val="26"/>
          <w:szCs w:val="26"/>
        </w:rPr>
      </w:pPr>
      <w:r w:rsidRPr="00EA6B67">
        <w:rPr>
          <w:sz w:val="26"/>
          <w:szCs w:val="26"/>
        </w:rPr>
        <w:t>Sinh viên biết cách thiết kế và cài đặt một kho dữ liệu nhỏ và cung cấp dịch vụ phân tích trực tuyến cho hệ thống đó</w:t>
      </w:r>
      <w:r w:rsidR="009B6FC6" w:rsidRPr="00EA6B67">
        <w:rPr>
          <w:sz w:val="26"/>
          <w:szCs w:val="26"/>
        </w:rPr>
        <w:t xml:space="preserve"> </w:t>
      </w:r>
    </w:p>
    <w:p w14:paraId="7CF426A0" w14:textId="77777777" w:rsidR="00744C77" w:rsidRPr="00EA6B67" w:rsidRDefault="00BA09EA" w:rsidP="00EA6B67">
      <w:pPr>
        <w:pStyle w:val="BodyText2"/>
        <w:numPr>
          <w:ilvl w:val="0"/>
          <w:numId w:val="6"/>
        </w:numPr>
        <w:spacing w:line="288" w:lineRule="auto"/>
        <w:ind w:left="360" w:firstLine="0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T</w:t>
      </w:r>
      <w:r w:rsidR="00744C77" w:rsidRPr="00EA6B67">
        <w:rPr>
          <w:b/>
          <w:bCs/>
          <w:color w:val="000000"/>
        </w:rPr>
        <w:t>óm tắt nội dung học phần</w:t>
      </w:r>
      <w:r w:rsidR="000F4638" w:rsidRPr="00EA6B67">
        <w:rPr>
          <w:b/>
          <w:bCs/>
          <w:color w:val="000000"/>
        </w:rPr>
        <w:t xml:space="preserve">: </w:t>
      </w:r>
    </w:p>
    <w:p w14:paraId="7CF426A1" w14:textId="77777777" w:rsidR="00DF15C7" w:rsidRPr="00EA6B67" w:rsidRDefault="00DF15C7" w:rsidP="00EA6B67">
      <w:pPr>
        <w:tabs>
          <w:tab w:val="left" w:pos="0"/>
          <w:tab w:val="num" w:pos="540"/>
        </w:tabs>
        <w:spacing w:after="120" w:line="288" w:lineRule="auto"/>
        <w:ind w:left="1134" w:hanging="283"/>
        <w:jc w:val="both"/>
        <w:rPr>
          <w:lang w:val="de-DE"/>
        </w:rPr>
      </w:pPr>
      <w:r w:rsidRPr="00EA6B67">
        <w:t xml:space="preserve">- </w:t>
      </w:r>
      <w:r w:rsidR="00711755" w:rsidRPr="00EA6B67">
        <w:t xml:space="preserve"> </w:t>
      </w:r>
      <w:r w:rsidRPr="00EA6B67">
        <w:t>Tìm hiểu phương pháp luận và lý thuyết cơ sở dữ liệu về việc xây dựng một kho dữ liệu</w:t>
      </w:r>
      <w:r w:rsidR="00711755" w:rsidRPr="00EA6B67">
        <w:t xml:space="preserve"> </w:t>
      </w:r>
      <w:r w:rsidRPr="00EA6B67">
        <w:rPr>
          <w:lang w:val="de-DE"/>
        </w:rPr>
        <w:t>và</w:t>
      </w:r>
      <w:r w:rsidR="00083C41" w:rsidRPr="00EA6B67">
        <w:rPr>
          <w:lang w:val="de-DE"/>
        </w:rPr>
        <w:t xml:space="preserve"> </w:t>
      </w:r>
      <w:r w:rsidRPr="00EA6B67">
        <w:rPr>
          <w:lang w:val="de-DE"/>
        </w:rPr>
        <w:t>ứng dụng vào xử lý phân tích trực tuyến</w:t>
      </w:r>
      <w:r w:rsidRPr="00EA6B67">
        <w:rPr>
          <w:lang w:val="de-DE" w:eastAsia="ja-JP"/>
        </w:rPr>
        <w:t>.</w:t>
      </w:r>
    </w:p>
    <w:p w14:paraId="7CF426A2" w14:textId="77777777" w:rsidR="00DF15C7" w:rsidRPr="00EA6B67" w:rsidRDefault="00DF15C7" w:rsidP="00EA6B67">
      <w:pPr>
        <w:tabs>
          <w:tab w:val="left" w:pos="0"/>
          <w:tab w:val="num" w:pos="540"/>
        </w:tabs>
        <w:spacing w:after="120" w:line="288" w:lineRule="auto"/>
        <w:ind w:left="1134" w:hanging="283"/>
        <w:jc w:val="both"/>
        <w:rPr>
          <w:lang w:val="de-DE"/>
        </w:rPr>
      </w:pPr>
      <w:r w:rsidRPr="00EA6B67">
        <w:rPr>
          <w:lang w:val="de-DE"/>
        </w:rPr>
        <w:t xml:space="preserve">- </w:t>
      </w:r>
      <w:r w:rsidR="00711755" w:rsidRPr="00EA6B67">
        <w:rPr>
          <w:lang w:val="de-DE"/>
        </w:rPr>
        <w:t xml:space="preserve"> </w:t>
      </w:r>
      <w:r w:rsidRPr="00EA6B67">
        <w:rPr>
          <w:lang w:val="de-DE"/>
        </w:rPr>
        <w:t>Cung cấp các kiến thức cơ bản</w:t>
      </w:r>
      <w:r w:rsidRPr="00EA6B67">
        <w:rPr>
          <w:lang w:val="de-DE" w:eastAsia="ja-JP"/>
        </w:rPr>
        <w:t xml:space="preserve"> về</w:t>
      </w:r>
      <w:r w:rsidR="00711755" w:rsidRPr="00EA6B67">
        <w:rPr>
          <w:lang w:val="de-DE" w:eastAsia="ja-JP"/>
        </w:rPr>
        <w:t xml:space="preserve"> </w:t>
      </w:r>
      <w:r w:rsidRPr="00EA6B67">
        <w:rPr>
          <w:lang w:val="de-DE" w:eastAsia="ja-JP"/>
        </w:rPr>
        <w:t>c</w:t>
      </w:r>
      <w:r w:rsidRPr="00EA6B67">
        <w:rPr>
          <w:lang w:val="de-DE"/>
        </w:rPr>
        <w:t>ác phương pháp tích hợp cơ sở dữ liệu</w:t>
      </w:r>
    </w:p>
    <w:p w14:paraId="7CF426A3" w14:textId="77777777" w:rsidR="00296F71" w:rsidRPr="00EA6B67" w:rsidRDefault="009540AF" w:rsidP="00EA6B67">
      <w:pPr>
        <w:pStyle w:val="BodyText2"/>
        <w:numPr>
          <w:ilvl w:val="0"/>
          <w:numId w:val="6"/>
        </w:numPr>
        <w:spacing w:line="288" w:lineRule="auto"/>
        <w:ind w:left="360" w:firstLine="0"/>
        <w:jc w:val="both"/>
        <w:rPr>
          <w:b/>
          <w:bCs/>
        </w:rPr>
      </w:pPr>
      <w:r w:rsidRPr="00EA6B67">
        <w:rPr>
          <w:b/>
          <w:bCs/>
          <w:color w:val="000000"/>
        </w:rPr>
        <w:t>Cấu trúc nội dung học phần</w:t>
      </w:r>
    </w:p>
    <w:p w14:paraId="7CF426A4" w14:textId="77777777" w:rsidR="004A21C9" w:rsidRPr="00EA6B67" w:rsidRDefault="00BA7C39" w:rsidP="00EA6B67">
      <w:pPr>
        <w:pStyle w:val="ListParagraph"/>
        <w:spacing w:after="120" w:line="288" w:lineRule="auto"/>
        <w:jc w:val="center"/>
        <w:rPr>
          <w:b/>
          <w:bCs/>
          <w:sz w:val="26"/>
          <w:szCs w:val="26"/>
          <w:lang w:val="nl-NL"/>
        </w:rPr>
      </w:pPr>
      <w:r w:rsidRPr="00EA6B67">
        <w:rPr>
          <w:b/>
          <w:bCs/>
          <w:sz w:val="26"/>
          <w:szCs w:val="26"/>
          <w:lang w:val="nl-NL"/>
        </w:rPr>
        <w:t>Bảng 1</w:t>
      </w:r>
      <w:r w:rsidR="004A21C9" w:rsidRPr="00EA6B67">
        <w:rPr>
          <w:b/>
          <w:bCs/>
          <w:sz w:val="26"/>
          <w:szCs w:val="26"/>
          <w:lang w:val="nl-NL"/>
        </w:rPr>
        <w:t>. Nội dung học phần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095A1D" w:rsidRPr="00EA6B67" w14:paraId="7CF426A9" w14:textId="77777777" w:rsidTr="008E7CAD">
        <w:tc>
          <w:tcPr>
            <w:tcW w:w="1408" w:type="dxa"/>
            <w:tcBorders>
              <w:top w:val="single" w:sz="4" w:space="0" w:color="auto"/>
            </w:tcBorders>
          </w:tcPr>
          <w:p w14:paraId="7CF426A5" w14:textId="77777777" w:rsidR="003B73BB" w:rsidRPr="00EA6B67" w:rsidRDefault="00BA09EA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EA6B67">
              <w:rPr>
                <w:b/>
                <w:bCs/>
                <w:i/>
                <w:sz w:val="26"/>
                <w:szCs w:val="26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7CF426A6" w14:textId="77777777" w:rsidR="003B73BB" w:rsidRPr="00EA6B67" w:rsidRDefault="003B73BB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EA6B67">
              <w:rPr>
                <w:b/>
                <w:bCs/>
                <w:i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F426A7" w14:textId="77777777" w:rsidR="003B73BB" w:rsidRPr="00EA6B67" w:rsidRDefault="003B73BB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EA6B67">
              <w:rPr>
                <w:b/>
                <w:bCs/>
                <w:i/>
                <w:sz w:val="26"/>
                <w:szCs w:val="26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7CF426A8" w14:textId="77777777" w:rsidR="003B73BB" w:rsidRPr="00EA6B67" w:rsidRDefault="00EE3756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EA6B67">
              <w:rPr>
                <w:b/>
                <w:bCs/>
                <w:i/>
                <w:sz w:val="26"/>
                <w:szCs w:val="26"/>
                <w:lang w:val="vi-VN"/>
              </w:rPr>
              <w:t>Mục tiêu</w:t>
            </w:r>
          </w:p>
        </w:tc>
      </w:tr>
      <w:tr w:rsidR="00BA7C39" w:rsidRPr="00EA6B67" w14:paraId="7CF426AE" w14:textId="77777777" w:rsidTr="008E7CAD">
        <w:trPr>
          <w:trHeight w:val="548"/>
        </w:trPr>
        <w:tc>
          <w:tcPr>
            <w:tcW w:w="1408" w:type="dxa"/>
            <w:vAlign w:val="center"/>
          </w:tcPr>
          <w:p w14:paraId="7CF426AA" w14:textId="77777777" w:rsidR="003B73BB" w:rsidRPr="00EA6B67" w:rsidRDefault="007C7EDD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EA6B67">
              <w:rPr>
                <w:b/>
                <w:bCs/>
                <w:sz w:val="26"/>
                <w:szCs w:val="26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7CF426AB" w14:textId="77777777" w:rsidR="003B73BB" w:rsidRPr="00EA6B67" w:rsidRDefault="00744559" w:rsidP="00EA6B67">
            <w:pPr>
              <w:pStyle w:val="Default"/>
              <w:widowControl w:val="0"/>
              <w:spacing w:after="120" w:line="288" w:lineRule="auto"/>
              <w:contextualSpacing/>
              <w:jc w:val="center"/>
              <w:rPr>
                <w:noProof/>
                <w:sz w:val="26"/>
                <w:szCs w:val="26"/>
                <w:lang w:val="fr-FR"/>
              </w:rPr>
            </w:pPr>
            <w:r w:rsidRPr="00EA6B67">
              <w:rPr>
                <w:bCs/>
                <w:sz w:val="26"/>
                <w:szCs w:val="26"/>
                <w:lang w:val="de-DE"/>
              </w:rPr>
              <w:t>GIỚI THIỆU VỀ KHO DỮ LIỆU</w:t>
            </w:r>
          </w:p>
        </w:tc>
        <w:tc>
          <w:tcPr>
            <w:tcW w:w="992" w:type="dxa"/>
            <w:vAlign w:val="center"/>
          </w:tcPr>
          <w:p w14:paraId="7CF426AC" w14:textId="77777777" w:rsidR="003B73BB" w:rsidRPr="00EA6B67" w:rsidRDefault="00642917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979" w:type="dxa"/>
            <w:tcBorders>
              <w:bottom w:val="nil"/>
            </w:tcBorders>
            <w:vAlign w:val="center"/>
          </w:tcPr>
          <w:p w14:paraId="7CF426AD" w14:textId="77777777" w:rsidR="003B73BB" w:rsidRPr="00EA6B67" w:rsidRDefault="003B73BB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B66D9C" w:rsidRPr="00EA6B67" w14:paraId="7CF426B4" w14:textId="77777777" w:rsidTr="00744559">
        <w:tc>
          <w:tcPr>
            <w:tcW w:w="1408" w:type="dxa"/>
            <w:vAlign w:val="center"/>
          </w:tcPr>
          <w:p w14:paraId="7CF426AF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7CF426B0" w14:textId="77777777" w:rsidR="00B66D9C" w:rsidRPr="00EA6B67" w:rsidRDefault="00483DA5" w:rsidP="00EA6B67">
            <w:pPr>
              <w:spacing w:after="120" w:line="288" w:lineRule="auto"/>
              <w:rPr>
                <w:lang w:val="de-DE"/>
              </w:rPr>
            </w:pPr>
            <w:r w:rsidRPr="00EA6B67">
              <w:rPr>
                <w:lang w:val="de-DE"/>
              </w:rPr>
              <w:t>Kho</w:t>
            </w:r>
            <w:r w:rsidR="00C1417C" w:rsidRPr="00EA6B67">
              <w:rPr>
                <w:lang w:val="de-DE"/>
              </w:rPr>
              <w:t xml:space="preserve"> dữ liệu là gì?</w:t>
            </w:r>
          </w:p>
        </w:tc>
        <w:tc>
          <w:tcPr>
            <w:tcW w:w="992" w:type="dxa"/>
            <w:vAlign w:val="center"/>
          </w:tcPr>
          <w:p w14:paraId="7CF426B1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 w:val="restart"/>
            <w:tcBorders>
              <w:top w:val="nil"/>
            </w:tcBorders>
            <w:vAlign w:val="center"/>
          </w:tcPr>
          <w:p w14:paraId="7CF426B2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EA6B67">
              <w:rPr>
                <w:bCs/>
                <w:sz w:val="26"/>
                <w:szCs w:val="26"/>
                <w:lang w:val="vi-VN"/>
              </w:rPr>
              <w:t>4.1.1</w:t>
            </w:r>
          </w:p>
          <w:p w14:paraId="7CF426B3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EA6B67">
              <w:rPr>
                <w:bCs/>
                <w:sz w:val="26"/>
                <w:szCs w:val="26"/>
                <w:lang w:val="vi-VN"/>
              </w:rPr>
              <w:t>4.</w:t>
            </w:r>
            <w:r w:rsidRPr="00EA6B67">
              <w:rPr>
                <w:bCs/>
                <w:sz w:val="26"/>
                <w:szCs w:val="26"/>
              </w:rPr>
              <w:t>1</w:t>
            </w:r>
            <w:r w:rsidRPr="00EA6B67">
              <w:rPr>
                <w:bCs/>
                <w:sz w:val="26"/>
                <w:szCs w:val="26"/>
                <w:lang w:val="vi-VN"/>
              </w:rPr>
              <w:t>.</w:t>
            </w:r>
            <w:r w:rsidRPr="00EA6B67">
              <w:rPr>
                <w:bCs/>
                <w:sz w:val="26"/>
                <w:szCs w:val="26"/>
              </w:rPr>
              <w:t>2</w:t>
            </w:r>
          </w:p>
        </w:tc>
      </w:tr>
      <w:tr w:rsidR="00B66D9C" w:rsidRPr="00EA6B67" w14:paraId="7CF426B9" w14:textId="77777777" w:rsidTr="00744559">
        <w:tc>
          <w:tcPr>
            <w:tcW w:w="1408" w:type="dxa"/>
            <w:vAlign w:val="center"/>
          </w:tcPr>
          <w:p w14:paraId="7CF426B5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7CF426B6" w14:textId="77777777" w:rsidR="00B66D9C" w:rsidRPr="00EA6B67" w:rsidRDefault="00C1417C" w:rsidP="00EA6B67">
            <w:pPr>
              <w:tabs>
                <w:tab w:val="num" w:pos="1080"/>
              </w:tabs>
              <w:spacing w:after="120" w:line="288" w:lineRule="auto"/>
            </w:pPr>
            <w:r w:rsidRPr="00EA6B67">
              <w:rPr>
                <w:lang w:val="de-DE"/>
              </w:rPr>
              <w:t>Các loại dữ liệu</w:t>
            </w:r>
          </w:p>
        </w:tc>
        <w:tc>
          <w:tcPr>
            <w:tcW w:w="992" w:type="dxa"/>
            <w:vAlign w:val="center"/>
          </w:tcPr>
          <w:p w14:paraId="7CF426B7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14:paraId="7CF426B8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B66D9C" w:rsidRPr="00EA6B67" w14:paraId="7CF426BE" w14:textId="77777777" w:rsidTr="00744559">
        <w:tc>
          <w:tcPr>
            <w:tcW w:w="1408" w:type="dxa"/>
            <w:vAlign w:val="center"/>
          </w:tcPr>
          <w:p w14:paraId="7CF426BA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4683" w:type="dxa"/>
            <w:vAlign w:val="center"/>
          </w:tcPr>
          <w:p w14:paraId="7CF426BB" w14:textId="77777777" w:rsidR="00B66D9C" w:rsidRPr="00EA6B67" w:rsidRDefault="00C1417C" w:rsidP="00EA6B67">
            <w:pPr>
              <w:tabs>
                <w:tab w:val="num" w:pos="1080"/>
              </w:tabs>
              <w:spacing w:after="120" w:line="288" w:lineRule="auto"/>
            </w:pPr>
            <w:r w:rsidRPr="00EA6B67">
              <w:rPr>
                <w:lang w:val="de-DE"/>
              </w:rPr>
              <w:t>Ứng dụng của kho dữ liệu</w:t>
            </w:r>
          </w:p>
        </w:tc>
        <w:tc>
          <w:tcPr>
            <w:tcW w:w="992" w:type="dxa"/>
            <w:vAlign w:val="center"/>
          </w:tcPr>
          <w:p w14:paraId="7CF426BC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14:paraId="7CF426BD" w14:textId="77777777" w:rsidR="00B66D9C" w:rsidRPr="00EA6B67" w:rsidRDefault="00B66D9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7878D4" w:rsidRPr="00EA6B67" w14:paraId="7CF426C6" w14:textId="77777777" w:rsidTr="00744559">
        <w:tc>
          <w:tcPr>
            <w:tcW w:w="1408" w:type="dxa"/>
            <w:vAlign w:val="center"/>
          </w:tcPr>
          <w:p w14:paraId="7CF426BF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EA6B67">
              <w:rPr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Pr="00EA6B67">
              <w:rPr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7CF426C0" w14:textId="77777777" w:rsidR="007878D4" w:rsidRPr="00EA6B67" w:rsidRDefault="00C1417C" w:rsidP="00EA6B67">
            <w:pPr>
              <w:tabs>
                <w:tab w:val="left" w:pos="6660"/>
              </w:tabs>
              <w:spacing w:after="120" w:line="288" w:lineRule="auto"/>
              <w:jc w:val="center"/>
              <w:rPr>
                <w:bCs/>
                <w:lang w:val="de-DE"/>
              </w:rPr>
            </w:pPr>
            <w:r w:rsidRPr="00EA6B67">
              <w:rPr>
                <w:bCs/>
                <w:lang w:val="de-DE"/>
              </w:rPr>
              <w:t>CÁC CÔNG NGHỆ VÀ KỸ THUẬT TÍCH HỢP CSDL</w:t>
            </w:r>
          </w:p>
        </w:tc>
        <w:tc>
          <w:tcPr>
            <w:tcW w:w="992" w:type="dxa"/>
            <w:vAlign w:val="center"/>
          </w:tcPr>
          <w:p w14:paraId="7CF426C1" w14:textId="77777777" w:rsidR="007878D4" w:rsidRPr="00EA6B67" w:rsidRDefault="00454859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1979" w:type="dxa"/>
            <w:vMerge w:val="restart"/>
            <w:vAlign w:val="center"/>
          </w:tcPr>
          <w:p w14:paraId="7CF426C2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4.1.2</w:t>
            </w:r>
          </w:p>
          <w:p w14:paraId="7CF426C3" w14:textId="77777777" w:rsidR="00642917" w:rsidRPr="00EA6B67" w:rsidRDefault="00642917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4.1.3</w:t>
            </w:r>
          </w:p>
          <w:p w14:paraId="7CF426C4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4.2.1</w:t>
            </w:r>
          </w:p>
          <w:p w14:paraId="7CF426C5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7878D4" w:rsidRPr="00EA6B67" w14:paraId="7CF426CB" w14:textId="77777777" w:rsidTr="00744559">
        <w:tc>
          <w:tcPr>
            <w:tcW w:w="1408" w:type="dxa"/>
            <w:vAlign w:val="center"/>
          </w:tcPr>
          <w:p w14:paraId="7CF426C7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EA6B67">
              <w:rPr>
                <w:bCs/>
                <w:sz w:val="26"/>
                <w:szCs w:val="26"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7CF426C8" w14:textId="77777777" w:rsidR="007878D4" w:rsidRPr="00EA6B67" w:rsidRDefault="00C1417C" w:rsidP="00EA6B67">
            <w:pPr>
              <w:pStyle w:val="ListParagraph"/>
              <w:spacing w:after="120" w:line="288" w:lineRule="auto"/>
              <w:ind w:left="0"/>
              <w:rPr>
                <w:bCs/>
                <w:sz w:val="26"/>
                <w:szCs w:val="26"/>
              </w:rPr>
            </w:pPr>
            <w:r w:rsidRPr="00EA6B67">
              <w:rPr>
                <w:sz w:val="26"/>
                <w:szCs w:val="26"/>
                <w:lang w:val="de-DE"/>
              </w:rPr>
              <w:t>Giới thiệu một mô hình dữ liệu mở rộng XML</w:t>
            </w:r>
          </w:p>
        </w:tc>
        <w:tc>
          <w:tcPr>
            <w:tcW w:w="992" w:type="dxa"/>
            <w:vAlign w:val="center"/>
          </w:tcPr>
          <w:p w14:paraId="7CF426C9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14:paraId="7CF426CA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7878D4" w:rsidRPr="00EA6B67" w14:paraId="7CF426D0" w14:textId="77777777" w:rsidTr="00744559">
        <w:tc>
          <w:tcPr>
            <w:tcW w:w="1408" w:type="dxa"/>
            <w:vAlign w:val="center"/>
          </w:tcPr>
          <w:p w14:paraId="7CF426CC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EA6B67">
              <w:rPr>
                <w:bCs/>
                <w:sz w:val="26"/>
                <w:szCs w:val="26"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7CF426CD" w14:textId="77777777" w:rsidR="007878D4" w:rsidRPr="00EA6B67" w:rsidRDefault="00C1417C" w:rsidP="00EA6B67">
            <w:pPr>
              <w:pStyle w:val="ListParagraph"/>
              <w:spacing w:after="120" w:line="288" w:lineRule="auto"/>
              <w:ind w:left="0"/>
              <w:rPr>
                <w:bCs/>
                <w:sz w:val="26"/>
                <w:szCs w:val="26"/>
              </w:rPr>
            </w:pPr>
            <w:r w:rsidRPr="00EA6B67">
              <w:rPr>
                <w:sz w:val="26"/>
                <w:szCs w:val="26"/>
                <w:lang w:val="de-DE"/>
              </w:rPr>
              <w:t>Chuyển đổi lược đồ dữ liệu giữa các mô hình</w:t>
            </w:r>
          </w:p>
        </w:tc>
        <w:tc>
          <w:tcPr>
            <w:tcW w:w="992" w:type="dxa"/>
            <w:vAlign w:val="center"/>
          </w:tcPr>
          <w:p w14:paraId="7CF426CE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14:paraId="7CF426CF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7878D4" w:rsidRPr="00EA6B67" w14:paraId="7CF426D5" w14:textId="77777777" w:rsidTr="00744559">
        <w:tc>
          <w:tcPr>
            <w:tcW w:w="1408" w:type="dxa"/>
            <w:vAlign w:val="center"/>
          </w:tcPr>
          <w:p w14:paraId="7CF426D1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2..3</w:t>
            </w:r>
          </w:p>
        </w:tc>
        <w:tc>
          <w:tcPr>
            <w:tcW w:w="4683" w:type="dxa"/>
            <w:vAlign w:val="center"/>
          </w:tcPr>
          <w:p w14:paraId="7CF426D2" w14:textId="77777777" w:rsidR="007878D4" w:rsidRPr="00EA6B67" w:rsidRDefault="00C1417C" w:rsidP="00EA6B67">
            <w:pPr>
              <w:pStyle w:val="ListParagraph"/>
              <w:spacing w:after="120" w:line="288" w:lineRule="auto"/>
              <w:ind w:left="0"/>
              <w:rPr>
                <w:sz w:val="26"/>
                <w:szCs w:val="26"/>
              </w:rPr>
            </w:pPr>
            <w:r w:rsidRPr="00EA6B67">
              <w:rPr>
                <w:sz w:val="26"/>
                <w:szCs w:val="26"/>
                <w:lang w:val="de-DE"/>
              </w:rPr>
              <w:t>Tích hợp các lược đồ dữ liệu</w:t>
            </w:r>
          </w:p>
        </w:tc>
        <w:tc>
          <w:tcPr>
            <w:tcW w:w="992" w:type="dxa"/>
            <w:vAlign w:val="center"/>
          </w:tcPr>
          <w:p w14:paraId="7CF426D3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14:paraId="7CF426D4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7878D4" w:rsidRPr="00EA6B67" w14:paraId="7CF426DA" w14:textId="77777777" w:rsidTr="00744559">
        <w:tc>
          <w:tcPr>
            <w:tcW w:w="1408" w:type="dxa"/>
            <w:vAlign w:val="center"/>
          </w:tcPr>
          <w:p w14:paraId="7CF426D6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2.4</w:t>
            </w:r>
          </w:p>
        </w:tc>
        <w:tc>
          <w:tcPr>
            <w:tcW w:w="4683" w:type="dxa"/>
            <w:vAlign w:val="center"/>
          </w:tcPr>
          <w:p w14:paraId="7CF426D7" w14:textId="77777777" w:rsidR="007878D4" w:rsidRPr="00EA6B67" w:rsidRDefault="00C1417C" w:rsidP="00EA6B67">
            <w:pPr>
              <w:pStyle w:val="ListParagraph"/>
              <w:spacing w:after="120" w:line="288" w:lineRule="auto"/>
              <w:ind w:left="0"/>
              <w:rPr>
                <w:sz w:val="26"/>
                <w:szCs w:val="26"/>
              </w:rPr>
            </w:pPr>
            <w:r w:rsidRPr="00EA6B67">
              <w:rPr>
                <w:sz w:val="26"/>
                <w:szCs w:val="26"/>
                <w:lang w:val="de-DE"/>
              </w:rPr>
              <w:t xml:space="preserve">Chuyển đổi và tích hợp dữ liệu  </w:t>
            </w:r>
          </w:p>
        </w:tc>
        <w:tc>
          <w:tcPr>
            <w:tcW w:w="992" w:type="dxa"/>
            <w:vAlign w:val="center"/>
          </w:tcPr>
          <w:p w14:paraId="7CF426D8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14:paraId="7CF426D9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7878D4" w:rsidRPr="00EA6B67" w14:paraId="7CF426E1" w14:textId="77777777" w:rsidTr="00744559">
        <w:tc>
          <w:tcPr>
            <w:tcW w:w="1408" w:type="dxa"/>
            <w:vAlign w:val="center"/>
          </w:tcPr>
          <w:p w14:paraId="7CF426DB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EA6B67">
              <w:rPr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Pr="00EA6B67">
              <w:rPr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7CF426DC" w14:textId="77777777" w:rsidR="007878D4" w:rsidRPr="00EA6B67" w:rsidRDefault="00C1417C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EA6B67">
              <w:rPr>
                <w:bCs/>
                <w:sz w:val="26"/>
                <w:szCs w:val="26"/>
                <w:lang w:val="de-DE"/>
              </w:rPr>
              <w:t>CÔNG NGHỆ  KHO DỮ LIỆU VÀ PHÂN TÍCH TRỰC TUYẾN</w:t>
            </w:r>
          </w:p>
        </w:tc>
        <w:tc>
          <w:tcPr>
            <w:tcW w:w="992" w:type="dxa"/>
            <w:vAlign w:val="center"/>
          </w:tcPr>
          <w:p w14:paraId="7CF426DD" w14:textId="77777777" w:rsidR="007878D4" w:rsidRPr="00EA6B67" w:rsidRDefault="00642917" w:rsidP="00454859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1</w:t>
            </w:r>
            <w:r w:rsidR="00454859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7CF426DE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4.1.3</w:t>
            </w:r>
          </w:p>
          <w:p w14:paraId="7CF426DF" w14:textId="77777777" w:rsidR="00642917" w:rsidRPr="00EA6B67" w:rsidRDefault="00642917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lastRenderedPageBreak/>
              <w:t>4.1.4</w:t>
            </w:r>
          </w:p>
          <w:p w14:paraId="7CF426E0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</w:rPr>
              <w:t>4.2.2</w:t>
            </w:r>
          </w:p>
        </w:tc>
      </w:tr>
      <w:tr w:rsidR="007878D4" w:rsidRPr="00EA6B67" w14:paraId="7CF426E6" w14:textId="77777777" w:rsidTr="00744559">
        <w:tc>
          <w:tcPr>
            <w:tcW w:w="1408" w:type="dxa"/>
            <w:vAlign w:val="center"/>
          </w:tcPr>
          <w:p w14:paraId="7CF426E2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EA6B67">
              <w:rPr>
                <w:bCs/>
                <w:sz w:val="26"/>
                <w:szCs w:val="26"/>
                <w:lang w:val="nl-NL"/>
              </w:rPr>
              <w:lastRenderedPageBreak/>
              <w:t>3.1</w:t>
            </w:r>
          </w:p>
        </w:tc>
        <w:tc>
          <w:tcPr>
            <w:tcW w:w="4683" w:type="dxa"/>
            <w:vAlign w:val="center"/>
          </w:tcPr>
          <w:p w14:paraId="7CF426E3" w14:textId="77777777" w:rsidR="007878D4" w:rsidRPr="00EA6B67" w:rsidRDefault="00C1417C" w:rsidP="00EA6B67">
            <w:pPr>
              <w:pStyle w:val="ListParagraph"/>
              <w:spacing w:after="120" w:line="288" w:lineRule="auto"/>
              <w:ind w:left="0"/>
              <w:rPr>
                <w:bCs/>
                <w:sz w:val="26"/>
                <w:szCs w:val="26"/>
              </w:rPr>
            </w:pPr>
            <w:r w:rsidRPr="00EA6B67">
              <w:rPr>
                <w:sz w:val="26"/>
                <w:szCs w:val="26"/>
                <w:lang w:val="de-DE"/>
              </w:rPr>
              <w:t>Mô hình dữ liệu đa chiều</w:t>
            </w:r>
          </w:p>
        </w:tc>
        <w:tc>
          <w:tcPr>
            <w:tcW w:w="992" w:type="dxa"/>
            <w:vAlign w:val="center"/>
          </w:tcPr>
          <w:p w14:paraId="7CF426E4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6E5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7878D4" w:rsidRPr="00EA6B67" w14:paraId="7CF426EB" w14:textId="77777777" w:rsidTr="00744559">
        <w:tc>
          <w:tcPr>
            <w:tcW w:w="1408" w:type="dxa"/>
            <w:vAlign w:val="center"/>
          </w:tcPr>
          <w:p w14:paraId="7CF426E7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EA6B67">
              <w:rPr>
                <w:bCs/>
                <w:sz w:val="26"/>
                <w:szCs w:val="26"/>
                <w:lang w:val="nl-NL"/>
              </w:rPr>
              <w:t>3.2</w:t>
            </w:r>
          </w:p>
        </w:tc>
        <w:tc>
          <w:tcPr>
            <w:tcW w:w="4683" w:type="dxa"/>
            <w:vAlign w:val="center"/>
          </w:tcPr>
          <w:p w14:paraId="7CF426E8" w14:textId="77777777" w:rsidR="007878D4" w:rsidRPr="00EA6B67" w:rsidRDefault="00C1417C" w:rsidP="00EA6B67">
            <w:pPr>
              <w:spacing w:after="120" w:line="288" w:lineRule="auto"/>
              <w:rPr>
                <w:lang w:val="de-DE"/>
              </w:rPr>
            </w:pPr>
            <w:r w:rsidRPr="00EA6B67">
              <w:rPr>
                <w:lang w:val="de-DE"/>
              </w:rPr>
              <w:t>Kiến trúc của kho dữ liệu</w:t>
            </w:r>
          </w:p>
        </w:tc>
        <w:tc>
          <w:tcPr>
            <w:tcW w:w="992" w:type="dxa"/>
            <w:vAlign w:val="center"/>
          </w:tcPr>
          <w:p w14:paraId="7CF426E9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6EA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7878D4" w:rsidRPr="00EA6B67" w14:paraId="7CF426F0" w14:textId="77777777" w:rsidTr="00744559">
        <w:tc>
          <w:tcPr>
            <w:tcW w:w="1408" w:type="dxa"/>
            <w:vAlign w:val="center"/>
          </w:tcPr>
          <w:p w14:paraId="7CF426EC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EA6B67">
              <w:rPr>
                <w:bCs/>
                <w:sz w:val="26"/>
                <w:szCs w:val="26"/>
                <w:lang w:val="nl-NL"/>
              </w:rPr>
              <w:t>3.3</w:t>
            </w:r>
          </w:p>
        </w:tc>
        <w:tc>
          <w:tcPr>
            <w:tcW w:w="4683" w:type="dxa"/>
            <w:vAlign w:val="center"/>
          </w:tcPr>
          <w:p w14:paraId="7CF426ED" w14:textId="77777777" w:rsidR="007878D4" w:rsidRPr="00EA6B67" w:rsidRDefault="00C1417C" w:rsidP="00EA6B67">
            <w:pPr>
              <w:spacing w:after="120" w:line="288" w:lineRule="auto"/>
              <w:rPr>
                <w:lang w:val="de-DE"/>
              </w:rPr>
            </w:pPr>
            <w:r w:rsidRPr="00EA6B67">
              <w:rPr>
                <w:lang w:val="de-DE"/>
              </w:rPr>
              <w:t xml:space="preserve">Cài đặt kho dữ liệu và Xử lý phân tích trực tuyến </w:t>
            </w:r>
          </w:p>
        </w:tc>
        <w:tc>
          <w:tcPr>
            <w:tcW w:w="992" w:type="dxa"/>
            <w:vAlign w:val="center"/>
          </w:tcPr>
          <w:p w14:paraId="7CF426EE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6EF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7878D4" w:rsidRPr="00EA6B67" w14:paraId="7CF426F5" w14:textId="77777777" w:rsidTr="00742C1D">
        <w:tc>
          <w:tcPr>
            <w:tcW w:w="1408" w:type="dxa"/>
            <w:vAlign w:val="center"/>
          </w:tcPr>
          <w:p w14:paraId="7CF426F1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EA6B67">
              <w:rPr>
                <w:bCs/>
                <w:sz w:val="26"/>
                <w:szCs w:val="26"/>
                <w:lang w:val="nl-NL"/>
              </w:rPr>
              <w:t>3.4</w:t>
            </w:r>
          </w:p>
        </w:tc>
        <w:tc>
          <w:tcPr>
            <w:tcW w:w="4683" w:type="dxa"/>
            <w:vAlign w:val="center"/>
          </w:tcPr>
          <w:p w14:paraId="7CF426F2" w14:textId="77777777" w:rsidR="007878D4" w:rsidRPr="00EA6B67" w:rsidRDefault="00427D71" w:rsidP="00EA6B67">
            <w:pPr>
              <w:spacing w:after="120" w:line="288" w:lineRule="auto"/>
              <w:rPr>
                <w:lang w:val="de-DE"/>
              </w:rPr>
            </w:pPr>
            <w:r w:rsidRPr="00EA6B67">
              <w:rPr>
                <w:lang w:val="de-DE"/>
              </w:rPr>
              <w:t>Xây dựng kho dữ liệu với mục đích hỗ trợ quyết định</w:t>
            </w:r>
          </w:p>
        </w:tc>
        <w:tc>
          <w:tcPr>
            <w:tcW w:w="992" w:type="dxa"/>
            <w:vAlign w:val="center"/>
          </w:tcPr>
          <w:p w14:paraId="7CF426F3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6F4" w14:textId="77777777" w:rsidR="007878D4" w:rsidRPr="00EA6B67" w:rsidRDefault="007878D4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F724F9" w:rsidRPr="00EA6B67" w14:paraId="7CF426FC" w14:textId="77777777" w:rsidTr="00F724F9">
        <w:tc>
          <w:tcPr>
            <w:tcW w:w="1408" w:type="dxa"/>
            <w:vAlign w:val="center"/>
          </w:tcPr>
          <w:p w14:paraId="7CF426F6" w14:textId="77777777" w:rsidR="00F724F9" w:rsidRP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F724F9">
              <w:rPr>
                <w:b/>
                <w:bCs/>
                <w:sz w:val="26"/>
                <w:szCs w:val="26"/>
                <w:lang w:val="nl-NL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7CF426F7" w14:textId="0021766E" w:rsidR="00F724F9" w:rsidRPr="00EA6B67" w:rsidRDefault="00F724F9" w:rsidP="00EA6B67">
            <w:pPr>
              <w:spacing w:after="120" w:line="288" w:lineRule="auto"/>
              <w:rPr>
                <w:lang w:val="de-DE"/>
              </w:rPr>
            </w:pPr>
            <w:r>
              <w:rPr>
                <w:lang w:val="de-DE"/>
              </w:rPr>
              <w:t xml:space="preserve"> KHAI PHÁ DỮ LI</w:t>
            </w:r>
            <w:r w:rsidR="00AC7EBE">
              <w:rPr>
                <w:lang w:val="de-DE"/>
              </w:rPr>
              <w:t>Ệ</w:t>
            </w:r>
            <w:r>
              <w:rPr>
                <w:lang w:val="de-DE"/>
              </w:rPr>
              <w:t>U</w:t>
            </w:r>
          </w:p>
        </w:tc>
        <w:tc>
          <w:tcPr>
            <w:tcW w:w="992" w:type="dxa"/>
            <w:vAlign w:val="center"/>
          </w:tcPr>
          <w:p w14:paraId="7CF426F8" w14:textId="77777777" w:rsidR="00F724F9" w:rsidRPr="00F724F9" w:rsidRDefault="0045485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979" w:type="dxa"/>
            <w:vMerge w:val="restart"/>
            <w:vAlign w:val="center"/>
          </w:tcPr>
          <w:p w14:paraId="7CF426F9" w14:textId="77777777" w:rsidR="00F724F9" w:rsidRP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F724F9">
              <w:rPr>
                <w:bCs/>
                <w:sz w:val="26"/>
                <w:szCs w:val="26"/>
              </w:rPr>
              <w:t>4.1.3</w:t>
            </w:r>
          </w:p>
          <w:p w14:paraId="7CF426FA" w14:textId="77777777" w:rsidR="00F724F9" w:rsidRP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F724F9">
              <w:rPr>
                <w:bCs/>
                <w:sz w:val="26"/>
                <w:szCs w:val="26"/>
              </w:rPr>
              <w:t>4.1.4</w:t>
            </w:r>
          </w:p>
          <w:p w14:paraId="7CF426FB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  <w:r>
              <w:rPr>
                <w:bCs/>
                <w:sz w:val="26"/>
                <w:szCs w:val="26"/>
              </w:rPr>
              <w:t>4.2.2</w:t>
            </w:r>
          </w:p>
        </w:tc>
      </w:tr>
      <w:tr w:rsidR="00F724F9" w:rsidRPr="00EA6B67" w14:paraId="7CF42701" w14:textId="77777777" w:rsidTr="00F724F9">
        <w:tc>
          <w:tcPr>
            <w:tcW w:w="1408" w:type="dxa"/>
            <w:vAlign w:val="center"/>
          </w:tcPr>
          <w:p w14:paraId="7CF426FD" w14:textId="77777777" w:rsid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7CF426FE" w14:textId="77777777" w:rsidR="00F724F9" w:rsidRDefault="00F724F9" w:rsidP="00EA6B67">
            <w:pPr>
              <w:spacing w:after="120" w:line="288" w:lineRule="auto"/>
              <w:rPr>
                <w:lang w:val="de-DE"/>
              </w:rPr>
            </w:pPr>
            <w:r>
              <w:rPr>
                <w:lang w:val="de-DE"/>
              </w:rPr>
              <w:t>Tiền xử lý dữ liệu trước khi khai phá</w:t>
            </w:r>
          </w:p>
        </w:tc>
        <w:tc>
          <w:tcPr>
            <w:tcW w:w="992" w:type="dxa"/>
            <w:vAlign w:val="center"/>
          </w:tcPr>
          <w:p w14:paraId="7CF426FF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700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F724F9" w:rsidRPr="00EA6B67" w14:paraId="7CF42706" w14:textId="77777777" w:rsidTr="00F724F9">
        <w:tc>
          <w:tcPr>
            <w:tcW w:w="1408" w:type="dxa"/>
            <w:vAlign w:val="center"/>
          </w:tcPr>
          <w:p w14:paraId="7CF42702" w14:textId="77777777" w:rsid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14:paraId="7CF42703" w14:textId="77777777" w:rsidR="00F724F9" w:rsidRDefault="00F724F9" w:rsidP="00EA6B67">
            <w:pPr>
              <w:spacing w:after="120" w:line="288" w:lineRule="auto"/>
              <w:rPr>
                <w:lang w:val="de-DE"/>
              </w:rPr>
            </w:pPr>
            <w:r>
              <w:rPr>
                <w:lang w:val="de-DE"/>
              </w:rPr>
              <w:t>Phương pháp khai phá bằng luật kết hợp</w:t>
            </w:r>
          </w:p>
        </w:tc>
        <w:tc>
          <w:tcPr>
            <w:tcW w:w="992" w:type="dxa"/>
            <w:vAlign w:val="center"/>
          </w:tcPr>
          <w:p w14:paraId="7CF42704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705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F724F9" w:rsidRPr="00EA6B67" w14:paraId="7CF4270B" w14:textId="77777777" w:rsidTr="00F724F9">
        <w:tc>
          <w:tcPr>
            <w:tcW w:w="1408" w:type="dxa"/>
            <w:vAlign w:val="center"/>
          </w:tcPr>
          <w:p w14:paraId="7CF42707" w14:textId="77777777" w:rsid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14:paraId="7CF42708" w14:textId="77777777" w:rsidR="00F724F9" w:rsidRDefault="00F724F9" w:rsidP="00EA6B67">
            <w:pPr>
              <w:spacing w:after="120" w:line="288" w:lineRule="auto"/>
              <w:rPr>
                <w:lang w:val="de-DE"/>
              </w:rPr>
            </w:pPr>
            <w:r>
              <w:rPr>
                <w:bCs/>
                <w:lang w:val="nl-NL"/>
              </w:rPr>
              <w:t>Phương pháp cây quyết định</w:t>
            </w:r>
          </w:p>
        </w:tc>
        <w:tc>
          <w:tcPr>
            <w:tcW w:w="992" w:type="dxa"/>
            <w:vAlign w:val="center"/>
          </w:tcPr>
          <w:p w14:paraId="7CF42709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70A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F724F9" w:rsidRPr="00EA6B67" w14:paraId="7CF42710" w14:textId="77777777" w:rsidTr="00F724F9">
        <w:tc>
          <w:tcPr>
            <w:tcW w:w="1408" w:type="dxa"/>
            <w:vAlign w:val="center"/>
          </w:tcPr>
          <w:p w14:paraId="7CF4270C" w14:textId="77777777" w:rsid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4.4</w:t>
            </w:r>
          </w:p>
        </w:tc>
        <w:tc>
          <w:tcPr>
            <w:tcW w:w="4683" w:type="dxa"/>
            <w:vAlign w:val="center"/>
          </w:tcPr>
          <w:p w14:paraId="7CF4270D" w14:textId="77777777" w:rsidR="00F724F9" w:rsidRDefault="00F724F9" w:rsidP="00EA6B67">
            <w:pPr>
              <w:spacing w:after="120" w:line="288" w:lineRule="auto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Phương pháp phân nhóm và phân đoạn</w:t>
            </w:r>
          </w:p>
        </w:tc>
        <w:tc>
          <w:tcPr>
            <w:tcW w:w="992" w:type="dxa"/>
            <w:vAlign w:val="center"/>
          </w:tcPr>
          <w:p w14:paraId="7CF4270E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CF4270F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F724F9" w:rsidRPr="00EA6B67" w14:paraId="7CF42716" w14:textId="77777777" w:rsidTr="00744559"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7CF42711" w14:textId="77777777" w:rsidR="00F724F9" w:rsidRP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F724F9">
              <w:rPr>
                <w:b/>
                <w:bCs/>
                <w:sz w:val="26"/>
                <w:szCs w:val="26"/>
                <w:lang w:val="nl-NL"/>
              </w:rPr>
              <w:t>Chương 5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14:paraId="7CF42712" w14:textId="77777777" w:rsidR="00F724F9" w:rsidRDefault="00F724F9" w:rsidP="00EA6B67">
            <w:pPr>
              <w:spacing w:after="120" w:line="288" w:lineRule="auto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TẬP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CF42713" w14:textId="77777777" w:rsidR="00F724F9" w:rsidRP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979" w:type="dxa"/>
            <w:vAlign w:val="center"/>
          </w:tcPr>
          <w:p w14:paraId="7CF42714" w14:textId="77777777" w:rsidR="00F724F9" w:rsidRPr="00F724F9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F724F9">
              <w:rPr>
                <w:bCs/>
                <w:sz w:val="26"/>
                <w:szCs w:val="26"/>
              </w:rPr>
              <w:t>4.2.1</w:t>
            </w:r>
          </w:p>
          <w:p w14:paraId="7CF42715" w14:textId="77777777" w:rsidR="00F724F9" w:rsidRPr="00EA6B67" w:rsidRDefault="00F724F9" w:rsidP="00EA6B67">
            <w:pPr>
              <w:pStyle w:val="ListParagraph"/>
              <w:spacing w:after="120" w:line="288" w:lineRule="auto"/>
              <w:ind w:left="0"/>
              <w:jc w:val="center"/>
              <w:rPr>
                <w:bCs/>
                <w:sz w:val="26"/>
                <w:szCs w:val="26"/>
                <w:highlight w:val="yellow"/>
              </w:rPr>
            </w:pPr>
            <w:r w:rsidRPr="00F724F9">
              <w:rPr>
                <w:bCs/>
                <w:sz w:val="26"/>
                <w:szCs w:val="26"/>
              </w:rPr>
              <w:t>4.2.2</w:t>
            </w:r>
          </w:p>
        </w:tc>
      </w:tr>
    </w:tbl>
    <w:p w14:paraId="7CF42717" w14:textId="77777777" w:rsidR="004161A7" w:rsidRPr="00EA6B67" w:rsidRDefault="004161A7" w:rsidP="00EA6B67">
      <w:pPr>
        <w:pStyle w:val="Default"/>
        <w:widowControl w:val="0"/>
        <w:numPr>
          <w:ilvl w:val="0"/>
          <w:numId w:val="15"/>
        </w:numPr>
        <w:spacing w:after="120" w:line="288" w:lineRule="auto"/>
        <w:contextualSpacing/>
        <w:jc w:val="both"/>
        <w:rPr>
          <w:b/>
          <w:sz w:val="26"/>
          <w:szCs w:val="26"/>
        </w:rPr>
      </w:pPr>
      <w:r w:rsidRPr="00EA6B67">
        <w:rPr>
          <w:b/>
          <w:sz w:val="26"/>
          <w:szCs w:val="26"/>
        </w:rPr>
        <w:t>Phương pháp giảng dạy:</w:t>
      </w:r>
    </w:p>
    <w:p w14:paraId="7CF42718" w14:textId="77777777" w:rsidR="004161A7" w:rsidRPr="00EA6B67" w:rsidRDefault="004161A7" w:rsidP="00EA6B67">
      <w:pPr>
        <w:pStyle w:val="Default"/>
        <w:widowControl w:val="0"/>
        <w:numPr>
          <w:ilvl w:val="0"/>
          <w:numId w:val="14"/>
        </w:numPr>
        <w:spacing w:after="120" w:line="288" w:lineRule="auto"/>
        <w:contextualSpacing/>
        <w:jc w:val="both"/>
        <w:rPr>
          <w:sz w:val="26"/>
          <w:szCs w:val="26"/>
        </w:rPr>
      </w:pPr>
      <w:r w:rsidRPr="00EA6B67">
        <w:rPr>
          <w:sz w:val="26"/>
          <w:szCs w:val="26"/>
        </w:rPr>
        <w:t xml:space="preserve">- Giảng viên yêu cầu sinh viên nghiên cứu trước các bài học tiếp theo. </w:t>
      </w:r>
    </w:p>
    <w:p w14:paraId="7CF42719" w14:textId="77777777" w:rsidR="004161A7" w:rsidRPr="00EA6B67" w:rsidRDefault="004161A7" w:rsidP="00EA6B67">
      <w:pPr>
        <w:pStyle w:val="Default"/>
        <w:widowControl w:val="0"/>
        <w:numPr>
          <w:ilvl w:val="0"/>
          <w:numId w:val="14"/>
        </w:numPr>
        <w:spacing w:after="120" w:line="288" w:lineRule="auto"/>
        <w:contextualSpacing/>
        <w:jc w:val="both"/>
        <w:rPr>
          <w:sz w:val="26"/>
          <w:szCs w:val="26"/>
        </w:rPr>
      </w:pPr>
      <w:r w:rsidRPr="00EA6B67">
        <w:rPr>
          <w:sz w:val="26"/>
          <w:szCs w:val="26"/>
        </w:rPr>
        <w:t>- Giảng dạy lý thuyết kết hợp bài tập.</w:t>
      </w:r>
    </w:p>
    <w:p w14:paraId="7CF4271A" w14:textId="77777777" w:rsidR="004161A7" w:rsidRPr="00EA6B67" w:rsidRDefault="004161A7" w:rsidP="00EA6B67">
      <w:pPr>
        <w:pStyle w:val="Default"/>
        <w:widowControl w:val="0"/>
        <w:numPr>
          <w:ilvl w:val="0"/>
          <w:numId w:val="14"/>
        </w:numPr>
        <w:spacing w:after="120" w:line="288" w:lineRule="auto"/>
        <w:contextualSpacing/>
        <w:jc w:val="both"/>
        <w:rPr>
          <w:sz w:val="26"/>
          <w:szCs w:val="26"/>
        </w:rPr>
      </w:pPr>
      <w:r w:rsidRPr="00EA6B67">
        <w:rPr>
          <w:sz w:val="26"/>
          <w:szCs w:val="26"/>
        </w:rPr>
        <w:t>- Trên lớp, Giảng viên nêu vấn đề, đặt câu hỏi gợi mở để sinh viên phát biểu và xây dựng bài học</w:t>
      </w:r>
    </w:p>
    <w:p w14:paraId="7CF4271B" w14:textId="77777777" w:rsidR="004161A7" w:rsidRPr="00EA6B67" w:rsidRDefault="004161A7" w:rsidP="00EA6B67">
      <w:pPr>
        <w:pStyle w:val="Default"/>
        <w:widowControl w:val="0"/>
        <w:numPr>
          <w:ilvl w:val="0"/>
          <w:numId w:val="14"/>
        </w:numPr>
        <w:spacing w:after="120" w:line="288" w:lineRule="auto"/>
        <w:contextualSpacing/>
        <w:jc w:val="both"/>
        <w:rPr>
          <w:sz w:val="26"/>
          <w:szCs w:val="26"/>
        </w:rPr>
      </w:pPr>
      <w:r w:rsidRPr="00EA6B67">
        <w:rPr>
          <w:sz w:val="26"/>
          <w:szCs w:val="26"/>
        </w:rPr>
        <w:t>- Giờ bài tập: Yêu cầu sinh viên giải bài tập ở nhà, đến giờ bài tập sinh viên kiểm tra, trao đổi các cách giải bài tập.</w:t>
      </w:r>
    </w:p>
    <w:p w14:paraId="7CF4271C" w14:textId="77777777" w:rsidR="004161A7" w:rsidRPr="00EA6B67" w:rsidRDefault="004161A7" w:rsidP="00EA6B67">
      <w:pPr>
        <w:pStyle w:val="BodyText2"/>
        <w:numPr>
          <w:ilvl w:val="0"/>
          <w:numId w:val="15"/>
        </w:numPr>
        <w:spacing w:line="288" w:lineRule="auto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Nhiệm vụ của sinh viên:</w:t>
      </w:r>
    </w:p>
    <w:p w14:paraId="7CF4271D" w14:textId="77777777" w:rsidR="004161A7" w:rsidRPr="00EA6B67" w:rsidRDefault="004161A7" w:rsidP="00EA6B67">
      <w:pPr>
        <w:pStyle w:val="BodyText2"/>
        <w:spacing w:line="288" w:lineRule="auto"/>
        <w:ind w:left="709" w:hanging="283"/>
        <w:jc w:val="both"/>
        <w:rPr>
          <w:bCs/>
          <w:color w:val="000000"/>
        </w:rPr>
      </w:pPr>
      <w:r w:rsidRPr="00EA6B67">
        <w:rPr>
          <w:bCs/>
          <w:color w:val="000000"/>
        </w:rPr>
        <w:t>Sinh viên phải thực hiện các nhiệm vụ sau:</w:t>
      </w:r>
    </w:p>
    <w:p w14:paraId="7CF4271E" w14:textId="77777777" w:rsidR="004161A7" w:rsidRPr="00EA6B67" w:rsidRDefault="004161A7" w:rsidP="00EA6B67">
      <w:pPr>
        <w:pStyle w:val="BodyText2"/>
        <w:spacing w:line="288" w:lineRule="auto"/>
        <w:ind w:left="709"/>
        <w:jc w:val="both"/>
        <w:rPr>
          <w:bCs/>
          <w:color w:val="000000"/>
        </w:rPr>
      </w:pPr>
      <w:r w:rsidRPr="00EA6B67">
        <w:rPr>
          <w:bCs/>
          <w:color w:val="000000"/>
        </w:rPr>
        <w:t>- Có mặt tối thiểu 80% số tiết học lý thuyết.</w:t>
      </w:r>
    </w:p>
    <w:p w14:paraId="7CF4271F" w14:textId="77777777" w:rsidR="004161A7" w:rsidRPr="00EA6B67" w:rsidRDefault="004161A7" w:rsidP="00EA6B67">
      <w:pPr>
        <w:pStyle w:val="BodyText2"/>
        <w:spacing w:line="288" w:lineRule="auto"/>
        <w:ind w:left="709"/>
        <w:jc w:val="both"/>
        <w:rPr>
          <w:bCs/>
          <w:color w:val="000000"/>
        </w:rPr>
      </w:pPr>
      <w:r w:rsidRPr="00EA6B67">
        <w:rPr>
          <w:bCs/>
          <w:color w:val="000000"/>
        </w:rPr>
        <w:t>- Hoàn thành đầy đủ 100% giờ thực hành và có kết quả.</w:t>
      </w:r>
    </w:p>
    <w:p w14:paraId="7CF42720" w14:textId="77777777" w:rsidR="004161A7" w:rsidRPr="00EA6B67" w:rsidRDefault="004161A7" w:rsidP="00EA6B67">
      <w:pPr>
        <w:pStyle w:val="BodyText2"/>
        <w:spacing w:line="288" w:lineRule="auto"/>
        <w:ind w:left="709"/>
        <w:jc w:val="both"/>
        <w:rPr>
          <w:bCs/>
          <w:color w:val="000000"/>
        </w:rPr>
      </w:pPr>
      <w:r w:rsidRPr="00EA6B67">
        <w:rPr>
          <w:bCs/>
          <w:color w:val="000000"/>
        </w:rPr>
        <w:t>- Hoàn thành đầy đủ các bài tập nhóm/ bài tập và được đánh giá kết quả thực hiện.</w:t>
      </w:r>
    </w:p>
    <w:p w14:paraId="7CF42721" w14:textId="77777777" w:rsidR="004161A7" w:rsidRPr="00EA6B67" w:rsidRDefault="004161A7" w:rsidP="00EA6B67">
      <w:pPr>
        <w:pStyle w:val="BodyText2"/>
        <w:spacing w:line="288" w:lineRule="auto"/>
        <w:ind w:left="709"/>
        <w:jc w:val="both"/>
        <w:rPr>
          <w:bCs/>
          <w:color w:val="000000"/>
        </w:rPr>
      </w:pPr>
      <w:r w:rsidRPr="00EA6B67">
        <w:rPr>
          <w:bCs/>
          <w:color w:val="000000"/>
        </w:rPr>
        <w:t>- Tham dự kiểm tra giữa học kỳ.</w:t>
      </w:r>
    </w:p>
    <w:p w14:paraId="7CF42722" w14:textId="77777777" w:rsidR="004161A7" w:rsidRPr="00EA6B67" w:rsidRDefault="004161A7" w:rsidP="00EA6B67">
      <w:pPr>
        <w:pStyle w:val="BodyText2"/>
        <w:spacing w:line="288" w:lineRule="auto"/>
        <w:ind w:left="709"/>
        <w:jc w:val="both"/>
        <w:rPr>
          <w:bCs/>
          <w:color w:val="000000"/>
        </w:rPr>
      </w:pPr>
      <w:r w:rsidRPr="00EA6B67">
        <w:rPr>
          <w:bCs/>
          <w:color w:val="000000"/>
        </w:rPr>
        <w:t>- Tham dự thi kết thúc học phần (bắt buộc).</w:t>
      </w:r>
    </w:p>
    <w:p w14:paraId="7CF42723" w14:textId="77777777" w:rsidR="004161A7" w:rsidRPr="00EA6B67" w:rsidRDefault="004161A7" w:rsidP="00EA6B67">
      <w:pPr>
        <w:pStyle w:val="BodyText2"/>
        <w:spacing w:line="288" w:lineRule="auto"/>
        <w:ind w:left="709"/>
        <w:jc w:val="both"/>
        <w:rPr>
          <w:bCs/>
          <w:color w:val="000000"/>
        </w:rPr>
      </w:pPr>
      <w:r w:rsidRPr="00EA6B67">
        <w:rPr>
          <w:bCs/>
          <w:color w:val="000000"/>
        </w:rPr>
        <w:t xml:space="preserve">- Chủ động chuẩn bị các nội dung và </w:t>
      </w:r>
      <w:r w:rsidR="00E760B6" w:rsidRPr="00EA6B67">
        <w:rPr>
          <w:bCs/>
          <w:color w:val="000000"/>
        </w:rPr>
        <w:t>thực hiện giờ tự học</w:t>
      </w:r>
      <w:r w:rsidRPr="00EA6B67">
        <w:rPr>
          <w:bCs/>
          <w:color w:val="000000"/>
        </w:rPr>
        <w:t>.</w:t>
      </w:r>
    </w:p>
    <w:p w14:paraId="7CF42724" w14:textId="77777777" w:rsidR="00742C1D" w:rsidRDefault="00742C1D" w:rsidP="00742C1D">
      <w:pPr>
        <w:pStyle w:val="BodyText2"/>
        <w:spacing w:line="288" w:lineRule="auto"/>
        <w:ind w:left="720"/>
        <w:jc w:val="both"/>
        <w:rPr>
          <w:b/>
          <w:bCs/>
          <w:color w:val="000000"/>
        </w:rPr>
      </w:pPr>
    </w:p>
    <w:p w14:paraId="7CF42725" w14:textId="77777777" w:rsidR="004161A7" w:rsidRPr="00EA6B67" w:rsidRDefault="004161A7" w:rsidP="00EA6B67">
      <w:pPr>
        <w:pStyle w:val="BodyText2"/>
        <w:numPr>
          <w:ilvl w:val="0"/>
          <w:numId w:val="15"/>
        </w:numPr>
        <w:spacing w:line="288" w:lineRule="auto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Đánh giá kết quả học tập của sinh viên</w:t>
      </w:r>
    </w:p>
    <w:p w14:paraId="7CF42726" w14:textId="77777777" w:rsidR="004161A7" w:rsidRPr="00EA6B67" w:rsidRDefault="004161A7" w:rsidP="00EA6B67">
      <w:pPr>
        <w:pStyle w:val="BodyText2"/>
        <w:spacing w:line="288" w:lineRule="auto"/>
        <w:ind w:left="720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lastRenderedPageBreak/>
        <w:t>9.1 Cách đánh giá</w:t>
      </w:r>
    </w:p>
    <w:p w14:paraId="7CF42727" w14:textId="77777777" w:rsidR="004161A7" w:rsidRPr="00EA6B67" w:rsidRDefault="004161A7" w:rsidP="00EA6B67">
      <w:pPr>
        <w:pStyle w:val="BodyText2"/>
        <w:tabs>
          <w:tab w:val="num" w:pos="960"/>
        </w:tabs>
        <w:spacing w:line="288" w:lineRule="auto"/>
        <w:ind w:firstLine="259"/>
        <w:jc w:val="both"/>
        <w:rPr>
          <w:bCs/>
          <w:color w:val="000000"/>
        </w:rPr>
      </w:pPr>
      <w:r w:rsidRPr="00EA6B67">
        <w:rPr>
          <w:bCs/>
          <w:color w:val="000000"/>
        </w:rPr>
        <w:t>Sinh viên được đánh giá tích lũy học phần như sau:</w:t>
      </w:r>
    </w:p>
    <w:p w14:paraId="7CF42728" w14:textId="77777777" w:rsidR="004161A7" w:rsidRPr="00EA6B67" w:rsidRDefault="004161A7" w:rsidP="00EA6B67">
      <w:pPr>
        <w:pStyle w:val="BodyText2"/>
        <w:tabs>
          <w:tab w:val="num" w:pos="960"/>
        </w:tabs>
        <w:spacing w:line="288" w:lineRule="auto"/>
        <w:ind w:firstLine="259"/>
        <w:rPr>
          <w:b/>
          <w:bCs/>
          <w:color w:val="000000"/>
          <w:lang w:val="nl-NL"/>
        </w:rPr>
      </w:pPr>
      <w:r w:rsidRPr="00EA6B67">
        <w:rPr>
          <w:b/>
          <w:bCs/>
          <w:color w:val="000000"/>
        </w:rPr>
        <w:t xml:space="preserve">                                    </w:t>
      </w:r>
      <w:r w:rsidRPr="00EA6B67">
        <w:rPr>
          <w:b/>
          <w:bCs/>
          <w:color w:val="000000"/>
          <w:lang w:val="nl-NL"/>
        </w:rPr>
        <w:t xml:space="preserve">Bảng 2. Đánh giá học phần </w:t>
      </w:r>
    </w:p>
    <w:tbl>
      <w:tblPr>
        <w:tblW w:w="9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694"/>
        <w:gridCol w:w="4740"/>
        <w:gridCol w:w="1260"/>
      </w:tblGrid>
      <w:tr w:rsidR="004161A7" w:rsidRPr="00EA6B67" w14:paraId="7CF4272D" w14:textId="77777777" w:rsidTr="00735EE9">
        <w:tc>
          <w:tcPr>
            <w:tcW w:w="564" w:type="dxa"/>
            <w:shd w:val="clear" w:color="auto" w:fill="auto"/>
          </w:tcPr>
          <w:p w14:paraId="7CF42729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A6B67">
              <w:rPr>
                <w:b/>
                <w:bCs/>
                <w:color w:val="000000"/>
                <w:lang w:val="nl-NL"/>
              </w:rPr>
              <w:t>TT</w:t>
            </w:r>
          </w:p>
        </w:tc>
        <w:tc>
          <w:tcPr>
            <w:tcW w:w="2694" w:type="dxa"/>
            <w:shd w:val="clear" w:color="auto" w:fill="auto"/>
          </w:tcPr>
          <w:p w14:paraId="7CF4272A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A6B67">
              <w:rPr>
                <w:b/>
                <w:bCs/>
                <w:color w:val="000000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CF4272B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A6B67">
              <w:rPr>
                <w:b/>
                <w:bCs/>
                <w:color w:val="000000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CF4272C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A6B67">
              <w:rPr>
                <w:b/>
                <w:bCs/>
                <w:color w:val="000000"/>
                <w:lang w:val="nl-NL"/>
              </w:rPr>
              <w:t>Trọng số</w:t>
            </w:r>
          </w:p>
        </w:tc>
      </w:tr>
      <w:tr w:rsidR="004161A7" w:rsidRPr="00EA6B67" w14:paraId="7CF42732" w14:textId="77777777" w:rsidTr="00735EE9">
        <w:tc>
          <w:tcPr>
            <w:tcW w:w="564" w:type="dxa"/>
            <w:shd w:val="clear" w:color="auto" w:fill="auto"/>
            <w:vAlign w:val="center"/>
          </w:tcPr>
          <w:p w14:paraId="7CF4272E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F4272F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CF42730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F42731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10%</w:t>
            </w:r>
          </w:p>
        </w:tc>
      </w:tr>
      <w:tr w:rsidR="004161A7" w:rsidRPr="00EA6B67" w14:paraId="7CF42739" w14:textId="77777777" w:rsidTr="00735EE9">
        <w:tc>
          <w:tcPr>
            <w:tcW w:w="564" w:type="dxa"/>
            <w:shd w:val="clear" w:color="auto" w:fill="auto"/>
            <w:vAlign w:val="center"/>
          </w:tcPr>
          <w:p w14:paraId="7CF42733" w14:textId="77777777" w:rsidR="004161A7" w:rsidRPr="00EA6B67" w:rsidRDefault="00735EE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F42734" w14:textId="77777777" w:rsidR="004161A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Điểm kiểm tra</w:t>
            </w:r>
            <w:r w:rsidR="00735EE9">
              <w:rPr>
                <w:bCs/>
                <w:color w:val="000000"/>
                <w:lang w:val="nl-NL"/>
              </w:rPr>
              <w:t xml:space="preserve"> </w:t>
            </w:r>
            <w:r w:rsidRPr="00EA6B67">
              <w:rPr>
                <w:bCs/>
                <w:color w:val="000000"/>
                <w:lang w:val="nl-NL"/>
              </w:rPr>
              <w:t>giữa kỳ</w:t>
            </w:r>
          </w:p>
          <w:p w14:paraId="7CF42735" w14:textId="77777777" w:rsidR="00742C1D" w:rsidRPr="00EA6B67" w:rsidRDefault="00742C1D" w:rsidP="00EA6B67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>
              <w:rPr>
                <w:rStyle w:val="spellingerror"/>
                <w:color w:val="000000"/>
                <w:shd w:val="clear" w:color="auto" w:fill="FFFFFF"/>
              </w:rPr>
              <w:t>Bài</w:t>
            </w:r>
            <w:r>
              <w:rPr>
                <w:rStyle w:val="normaltextrun"/>
                <w:color w:val="000000"/>
                <w:shd w:val="clear" w:color="auto" w:fill="FFFFFF"/>
              </w:rPr>
              <w:t> </w:t>
            </w:r>
            <w:r>
              <w:rPr>
                <w:rStyle w:val="spellingerror"/>
                <w:color w:val="000000"/>
                <w:shd w:val="clear" w:color="auto" w:fill="FFFFFF"/>
              </w:rPr>
              <w:t>tập</w:t>
            </w:r>
            <w:r>
              <w:rPr>
                <w:rStyle w:val="normaltextrun"/>
                <w:color w:val="000000"/>
                <w:shd w:val="clear" w:color="auto" w:fill="FFFFFF"/>
              </w:rPr>
              <w:t> </w:t>
            </w:r>
            <w:r>
              <w:rPr>
                <w:rStyle w:val="spellingerror"/>
                <w:color w:val="000000"/>
                <w:shd w:val="clear" w:color="auto" w:fill="FFFFFF"/>
              </w:rPr>
              <w:t>làm</w:t>
            </w:r>
            <w:r>
              <w:rPr>
                <w:rStyle w:val="normaltextrun"/>
                <w:color w:val="000000"/>
                <w:shd w:val="clear" w:color="auto" w:fill="FFFFFF"/>
              </w:rPr>
              <w:t> ở </w:t>
            </w:r>
            <w:r>
              <w:rPr>
                <w:rStyle w:val="spellingerror"/>
                <w:color w:val="000000"/>
                <w:shd w:val="clear" w:color="auto" w:fill="FFFFFF"/>
              </w:rPr>
              <w:t>nhà</w:t>
            </w:r>
            <w:r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F42736" w14:textId="77777777" w:rsidR="004161A7" w:rsidRDefault="004161A7" w:rsidP="00742C1D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 xml:space="preserve">Kiểm tra viết </w:t>
            </w:r>
          </w:p>
          <w:p w14:paraId="7CF42737" w14:textId="77777777" w:rsidR="00742C1D" w:rsidRPr="00EA6B67" w:rsidRDefault="00742C1D" w:rsidP="00742C1D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Theo </w:t>
            </w:r>
            <w:r>
              <w:rPr>
                <w:rStyle w:val="spellingerror"/>
                <w:color w:val="000000"/>
                <w:shd w:val="clear" w:color="auto" w:fill="FFFFFF"/>
              </w:rPr>
              <w:t>yêu</w:t>
            </w:r>
            <w:r>
              <w:rPr>
                <w:rStyle w:val="normaltextrun"/>
                <w:color w:val="000000"/>
                <w:shd w:val="clear" w:color="auto" w:fill="FFFFFF"/>
              </w:rPr>
              <w:t> </w:t>
            </w:r>
            <w:r>
              <w:rPr>
                <w:rStyle w:val="spellingerror"/>
                <w:color w:val="000000"/>
                <w:shd w:val="clear" w:color="auto" w:fill="FFFFFF"/>
              </w:rPr>
              <w:t>cầu</w:t>
            </w:r>
            <w:r>
              <w:rPr>
                <w:rStyle w:val="normaltextrun"/>
                <w:color w:val="000000"/>
                <w:shd w:val="clear" w:color="auto" w:fill="FFFFFF"/>
              </w:rPr>
              <w:t> </w:t>
            </w:r>
            <w:r>
              <w:rPr>
                <w:rStyle w:val="spellingerror"/>
                <w:color w:val="000000"/>
                <w:shd w:val="clear" w:color="auto" w:fill="FFFFFF"/>
              </w:rPr>
              <w:t>của</w:t>
            </w:r>
            <w:r>
              <w:rPr>
                <w:rStyle w:val="normaltextrun"/>
                <w:color w:val="000000"/>
                <w:shd w:val="clear" w:color="auto" w:fill="FFFFFF"/>
              </w:rPr>
              <w:t> </w:t>
            </w:r>
            <w:r>
              <w:rPr>
                <w:rStyle w:val="spellingerror"/>
                <w:color w:val="000000"/>
                <w:shd w:val="clear" w:color="auto" w:fill="FFFFFF"/>
              </w:rPr>
              <w:t>bộ</w:t>
            </w:r>
            <w:r>
              <w:rPr>
                <w:rStyle w:val="normaltextrun"/>
                <w:color w:val="000000"/>
                <w:shd w:val="clear" w:color="auto" w:fill="FFFFFF"/>
              </w:rPr>
              <w:t> </w:t>
            </w:r>
            <w:r>
              <w:rPr>
                <w:rStyle w:val="spellingerror"/>
                <w:color w:val="000000"/>
                <w:shd w:val="clear" w:color="auto" w:fill="FFFFFF"/>
              </w:rPr>
              <w:t>môn</w:t>
            </w:r>
            <w:r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2738" w14:textId="77777777" w:rsidR="004161A7" w:rsidRPr="00EA6B67" w:rsidRDefault="00742C1D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F427B3" wp14:editId="7CF427B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-51435</wp:posOffset>
                      </wp:positionV>
                      <wp:extent cx="201295" cy="387985"/>
                      <wp:effectExtent l="0" t="0" r="27305" b="12065"/>
                      <wp:wrapNone/>
                      <wp:docPr id="2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" cy="387985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DA38DE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2.55pt;margin-top:-4.05pt;width:15.85pt;height:3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" adj="934" strokecolor="black [3213]"/>
                  </w:pict>
                </mc:Fallback>
              </mc:AlternateContent>
            </w:r>
            <w:r>
              <w:rPr>
                <w:bCs/>
                <w:color w:val="000000"/>
                <w:lang w:val="nl-NL"/>
              </w:rPr>
              <w:t xml:space="preserve">    </w:t>
            </w:r>
            <w:r w:rsidR="004161A7" w:rsidRPr="00EA6B67">
              <w:rPr>
                <w:bCs/>
                <w:color w:val="000000"/>
                <w:lang w:val="nl-NL"/>
              </w:rPr>
              <w:t>30%</w:t>
            </w:r>
          </w:p>
        </w:tc>
      </w:tr>
      <w:tr w:rsidR="004161A7" w:rsidRPr="00EA6B67" w14:paraId="7CF42742" w14:textId="77777777" w:rsidTr="00735EE9">
        <w:tc>
          <w:tcPr>
            <w:tcW w:w="564" w:type="dxa"/>
            <w:shd w:val="clear" w:color="auto" w:fill="auto"/>
            <w:vAlign w:val="center"/>
          </w:tcPr>
          <w:p w14:paraId="7CF4273A" w14:textId="77777777" w:rsidR="004161A7" w:rsidRPr="00EA6B67" w:rsidRDefault="00735EE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F4273B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CF4273C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</w:rPr>
            </w:pPr>
            <w:r w:rsidRPr="00EA6B67">
              <w:rPr>
                <w:bCs/>
                <w:color w:val="000000"/>
                <w:lang w:val="nl-NL"/>
              </w:rPr>
              <w:t>- Thi viết thời gian 60 phút</w:t>
            </w:r>
          </w:p>
          <w:p w14:paraId="7CF4273D" w14:textId="77777777" w:rsidR="00742C1D" w:rsidRDefault="004161A7" w:rsidP="00742C1D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 xml:space="preserve">- Tham dự đủ 80% tiết lý thuyết </w:t>
            </w:r>
          </w:p>
          <w:p w14:paraId="7CF4273E" w14:textId="77777777" w:rsidR="004161A7" w:rsidRPr="00EA6B67" w:rsidRDefault="004161A7" w:rsidP="00742C1D">
            <w:pPr>
              <w:pStyle w:val="BodyText2"/>
              <w:tabs>
                <w:tab w:val="num" w:pos="960"/>
              </w:tabs>
              <w:spacing w:line="288" w:lineRule="auto"/>
              <w:rPr>
                <w:bCs/>
                <w:color w:val="000000"/>
                <w:lang w:val="vi-VN"/>
              </w:rPr>
            </w:pPr>
            <w:r w:rsidRPr="00EA6B67">
              <w:rPr>
                <w:bCs/>
                <w:color w:val="000000"/>
                <w:lang w:val="nl-NL"/>
              </w:rPr>
              <w:t>- Dự thi kết thúc học phần</w:t>
            </w:r>
            <w:r w:rsidRPr="00EA6B67">
              <w:rPr>
                <w:bCs/>
                <w:color w:val="000000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CF4273F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vi-VN"/>
              </w:rPr>
            </w:pPr>
          </w:p>
          <w:p w14:paraId="7CF42740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vi-VN"/>
              </w:rPr>
            </w:pPr>
          </w:p>
          <w:p w14:paraId="7CF42741" w14:textId="77777777" w:rsidR="004161A7" w:rsidRPr="00EA6B67" w:rsidRDefault="004161A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vi-VN"/>
              </w:rPr>
              <w:t>6</w:t>
            </w:r>
            <w:r w:rsidRPr="00EA6B67">
              <w:rPr>
                <w:bCs/>
                <w:color w:val="000000"/>
                <w:lang w:val="nl-NL"/>
              </w:rPr>
              <w:t>0%</w:t>
            </w:r>
          </w:p>
        </w:tc>
      </w:tr>
    </w:tbl>
    <w:p w14:paraId="7CF42743" w14:textId="77777777" w:rsidR="004161A7" w:rsidRPr="00EA6B67" w:rsidRDefault="004161A7" w:rsidP="00EA6B67">
      <w:pPr>
        <w:pStyle w:val="BodyText2"/>
        <w:spacing w:line="288" w:lineRule="auto"/>
        <w:ind w:left="720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9.2 Cách tính điểm</w:t>
      </w:r>
    </w:p>
    <w:p w14:paraId="7CF42744" w14:textId="77777777" w:rsidR="004161A7" w:rsidRPr="00EA6B67" w:rsidRDefault="004161A7" w:rsidP="00EA6B67">
      <w:pPr>
        <w:pStyle w:val="BodyText2"/>
        <w:tabs>
          <w:tab w:val="num" w:pos="390"/>
        </w:tabs>
        <w:spacing w:line="288" w:lineRule="auto"/>
        <w:ind w:left="390" w:hanging="130"/>
        <w:jc w:val="both"/>
        <w:rPr>
          <w:bCs/>
          <w:color w:val="000000"/>
        </w:rPr>
      </w:pPr>
      <w:r w:rsidRPr="00EA6B67">
        <w:rPr>
          <w:bCs/>
          <w:color w:val="000000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CF42745" w14:textId="77777777" w:rsidR="004161A7" w:rsidRPr="00EA6B67" w:rsidRDefault="004161A7" w:rsidP="00EA6B67">
      <w:pPr>
        <w:pStyle w:val="BodyText2"/>
        <w:tabs>
          <w:tab w:val="num" w:pos="390"/>
        </w:tabs>
        <w:spacing w:line="288" w:lineRule="auto"/>
        <w:ind w:left="390" w:hanging="130"/>
        <w:jc w:val="both"/>
        <w:rPr>
          <w:bCs/>
          <w:color w:val="0000FF"/>
        </w:rPr>
      </w:pPr>
      <w:r w:rsidRPr="00EA6B67">
        <w:rPr>
          <w:bCs/>
          <w:color w:val="000000"/>
        </w:rPr>
        <w:t xml:space="preserve">- Điểm học phần là tổng điểm của tất cả các điểm đánh giá thành phần của học phần nhân với trọng số tương ứng. Điểm học phần </w:t>
      </w:r>
      <w:r w:rsidRPr="00EA6B67">
        <w:rPr>
          <w:bCs/>
          <w:color w:val="000000"/>
          <w:lang w:val="vi-VN"/>
        </w:rPr>
        <w:t xml:space="preserve">tính </w:t>
      </w:r>
      <w:r w:rsidRPr="00EA6B67">
        <w:rPr>
          <w:bCs/>
          <w:color w:val="000000"/>
        </w:rPr>
        <w:t xml:space="preserve">theo thang điểm 10 làm tròn đến một chữ số thập phân, sau đó </w:t>
      </w:r>
      <w:r w:rsidRPr="00EA6B67">
        <w:rPr>
          <w:bCs/>
        </w:rPr>
        <w:t>được quy đổi sang</w:t>
      </w:r>
      <w:r w:rsidRPr="00EA6B67">
        <w:rPr>
          <w:bCs/>
          <w:color w:val="000000"/>
        </w:rPr>
        <w:t xml:space="preserve"> điểm chữ và điểm số theo thang điểm 4 theo quy định về công tác đào tạo của </w:t>
      </w:r>
      <w:r w:rsidRPr="00EA6B67">
        <w:rPr>
          <w:bCs/>
          <w:color w:val="000000"/>
          <w:lang w:val="vi-VN"/>
        </w:rPr>
        <w:t>Nhà t</w:t>
      </w:r>
      <w:r w:rsidRPr="00EA6B67">
        <w:rPr>
          <w:bCs/>
          <w:color w:val="000000"/>
        </w:rPr>
        <w:t xml:space="preserve">rường. </w:t>
      </w:r>
    </w:p>
    <w:p w14:paraId="7CF42746" w14:textId="77777777" w:rsidR="004161A7" w:rsidRPr="00EA6B67" w:rsidRDefault="004161A7" w:rsidP="00EA6B67">
      <w:pPr>
        <w:pStyle w:val="BodyText2"/>
        <w:spacing w:line="288" w:lineRule="auto"/>
        <w:ind w:left="567"/>
        <w:jc w:val="both"/>
        <w:rPr>
          <w:bCs/>
        </w:rPr>
      </w:pPr>
    </w:p>
    <w:p w14:paraId="7CF42747" w14:textId="77777777" w:rsidR="00744C77" w:rsidRDefault="00744C77" w:rsidP="00EA6B67">
      <w:pPr>
        <w:pStyle w:val="BodyText2"/>
        <w:numPr>
          <w:ilvl w:val="0"/>
          <w:numId w:val="15"/>
        </w:numPr>
        <w:spacing w:line="288" w:lineRule="auto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Tài liệu học tập</w:t>
      </w:r>
    </w:p>
    <w:p w14:paraId="7CF42748" w14:textId="77777777" w:rsidR="00441ABD" w:rsidRDefault="00441ABD" w:rsidP="00441ABD">
      <w:pPr>
        <w:pStyle w:val="BodyText2"/>
        <w:spacing w:line="288" w:lineRule="auto"/>
        <w:rPr>
          <w:rStyle w:val="spellingerror"/>
          <w:shd w:val="clear" w:color="auto" w:fill="FFFFFF"/>
        </w:rPr>
      </w:pPr>
      <w:r>
        <w:t>[1].</w:t>
      </w:r>
      <w:r w:rsidRPr="00441ABD">
        <w:rPr>
          <w:rStyle w:val="spellingerror"/>
          <w:shd w:val="clear" w:color="auto" w:fill="FFFFFF"/>
        </w:rPr>
        <w:t xml:space="preserve"> </w:t>
      </w:r>
      <w:r>
        <w:rPr>
          <w:rStyle w:val="spellingerror"/>
          <w:shd w:val="clear" w:color="auto" w:fill="FFFFFF"/>
        </w:rPr>
        <w:t xml:space="preserve">Nguyễn Quỳnh Chi, Bài giảng </w:t>
      </w:r>
      <w:r w:rsidRPr="00441ABD">
        <w:rPr>
          <w:rStyle w:val="normaltextrun"/>
          <w:shd w:val="clear" w:color="auto" w:fill="FFFFFF"/>
        </w:rPr>
        <w:t>Kho </w:t>
      </w:r>
      <w:r w:rsidRPr="00441ABD">
        <w:rPr>
          <w:rStyle w:val="spellingerror"/>
          <w:shd w:val="clear" w:color="auto" w:fill="FFFFFF"/>
        </w:rPr>
        <w:t>dữ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liệu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và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kỹ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thuật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khai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phá</w:t>
      </w:r>
      <w:r>
        <w:rPr>
          <w:rStyle w:val="spellingerror"/>
          <w:shd w:val="clear" w:color="auto" w:fill="FFFFFF"/>
        </w:rPr>
        <w:t>,</w:t>
      </w:r>
      <w:r w:rsidRPr="00441ABD">
        <w:rPr>
          <w:rStyle w:val="normaltextrun"/>
          <w:shd w:val="clear" w:color="auto" w:fill="FFFFFF"/>
        </w:rPr>
        <w:t>Nhà </w:t>
      </w:r>
      <w:r w:rsidRPr="00441ABD">
        <w:rPr>
          <w:rStyle w:val="spellingerror"/>
          <w:shd w:val="clear" w:color="auto" w:fill="FFFFFF"/>
        </w:rPr>
        <w:t>xuất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bản</w:t>
      </w:r>
      <w:r w:rsidRPr="00441ABD">
        <w:rPr>
          <w:rStyle w:val="normaltextrun"/>
          <w:shd w:val="clear" w:color="auto" w:fill="FFFFFF"/>
        </w:rPr>
        <w:t> Học viện</w:t>
      </w:r>
      <w:r>
        <w:rPr>
          <w:rStyle w:val="normaltextrun"/>
          <w:shd w:val="clear" w:color="auto" w:fill="FFFFFF"/>
        </w:rPr>
        <w:t xml:space="preserve"> </w:t>
      </w:r>
      <w:r w:rsidRPr="00441ABD">
        <w:rPr>
          <w:rStyle w:val="spellingerror"/>
          <w:shd w:val="clear" w:color="auto" w:fill="FFFFFF"/>
        </w:rPr>
        <w:t>Bưu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chính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Viễn</w:t>
      </w:r>
      <w:r w:rsidRPr="00441ABD">
        <w:rPr>
          <w:rStyle w:val="normaltextrun"/>
          <w:shd w:val="clear" w:color="auto" w:fill="FFFFFF"/>
        </w:rPr>
        <w:t> </w:t>
      </w:r>
      <w:r w:rsidRPr="00441ABD">
        <w:rPr>
          <w:rStyle w:val="spellingerror"/>
          <w:shd w:val="clear" w:color="auto" w:fill="FFFFFF"/>
        </w:rPr>
        <w:t>thông</w:t>
      </w:r>
      <w:r w:rsidRPr="00441ABD">
        <w:rPr>
          <w:rStyle w:val="normaltextrun"/>
          <w:shd w:val="clear" w:color="auto" w:fill="FFFFFF"/>
        </w:rPr>
        <w:t>, 2018</w:t>
      </w:r>
      <w:r>
        <w:rPr>
          <w:rStyle w:val="normaltextrun"/>
          <w:shd w:val="clear" w:color="auto" w:fill="FFFFFF"/>
        </w:rPr>
        <w:t xml:space="preserve"> </w:t>
      </w:r>
      <w:hyperlink r:id="rId8" w:history="1">
        <w:r w:rsidRPr="00735EE9">
          <w:rPr>
            <w:rStyle w:val="Hyperlink"/>
            <w:color w:val="FFFFFF" w:themeColor="background1"/>
          </w:rPr>
          <w:t>http://dlib.ptit.edu.vn/handle/HVCNBCVT/2099</w:t>
        </w:r>
      </w:hyperlink>
    </w:p>
    <w:p w14:paraId="7CF42749" w14:textId="77777777" w:rsidR="00441ABD" w:rsidRDefault="00441ABD" w:rsidP="00441ABD">
      <w:pPr>
        <w:spacing w:after="120" w:line="288" w:lineRule="auto"/>
        <w:jc w:val="both"/>
      </w:pPr>
      <w:r>
        <w:t>[2</w:t>
      </w:r>
      <w:r w:rsidRPr="00EA6B67">
        <w:t>].  </w:t>
      </w:r>
      <w:hyperlink r:id="rId9" w:history="1">
        <w:r w:rsidRPr="00EA6B67">
          <w:t>Đỗ Phúc</w:t>
        </w:r>
      </w:hyperlink>
      <w:r w:rsidRPr="00EA6B67">
        <w:t>, Giáo trình Khai phá dữ liệu, Nhà xuất bản: ĐHQG-HCM </w:t>
      </w:r>
    </w:p>
    <w:p w14:paraId="7CF4274A" w14:textId="77777777" w:rsidR="00744C77" w:rsidRPr="00EA6B67" w:rsidRDefault="007A7F11" w:rsidP="00467BD4">
      <w:pPr>
        <w:pStyle w:val="BodyText2"/>
        <w:spacing w:line="288" w:lineRule="auto"/>
        <w:jc w:val="both"/>
        <w:rPr>
          <w:b/>
          <w:bCs/>
          <w:color w:val="000000"/>
        </w:rPr>
      </w:pPr>
      <w:r w:rsidRPr="00EA6B67">
        <w:rPr>
          <w:b/>
          <w:bCs/>
          <w:color w:val="000000"/>
        </w:rPr>
        <w:t>Hướng dẫn tự học của học phần</w:t>
      </w:r>
    </w:p>
    <w:p w14:paraId="7CF4274B" w14:textId="77777777" w:rsidR="00BA7C39" w:rsidRPr="00EA6B67" w:rsidRDefault="00BA7C39" w:rsidP="00EA6B67">
      <w:pPr>
        <w:pStyle w:val="BodyText2"/>
        <w:tabs>
          <w:tab w:val="num" w:pos="960"/>
        </w:tabs>
        <w:spacing w:line="288" w:lineRule="auto"/>
        <w:jc w:val="center"/>
        <w:rPr>
          <w:b/>
          <w:bCs/>
          <w:color w:val="000000"/>
        </w:rPr>
      </w:pPr>
      <w:r w:rsidRPr="00EA6B67">
        <w:rPr>
          <w:b/>
          <w:bCs/>
          <w:color w:val="000000"/>
        </w:rPr>
        <w:t>Bảng 3</w:t>
      </w:r>
      <w:r w:rsidR="00D61127" w:rsidRPr="00EA6B67">
        <w:rPr>
          <w:b/>
          <w:bCs/>
          <w:color w:val="000000"/>
        </w:rPr>
        <w:t xml:space="preserve">. </w:t>
      </w:r>
      <w:r w:rsidR="007B1760" w:rsidRPr="00EA6B67">
        <w:rPr>
          <w:b/>
          <w:bCs/>
          <w:color w:val="000000"/>
        </w:rPr>
        <w:t>Nội dung chuẩn bị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610"/>
        <w:gridCol w:w="872"/>
        <w:gridCol w:w="717"/>
        <w:gridCol w:w="846"/>
        <w:gridCol w:w="3700"/>
      </w:tblGrid>
      <w:tr w:rsidR="00744C77" w:rsidRPr="00EA6B67" w14:paraId="7CF42754" w14:textId="77777777" w:rsidTr="00454859">
        <w:trPr>
          <w:trHeight w:val="282"/>
        </w:trPr>
        <w:tc>
          <w:tcPr>
            <w:tcW w:w="1008" w:type="dxa"/>
            <w:shd w:val="clear" w:color="auto" w:fill="auto"/>
            <w:vAlign w:val="center"/>
          </w:tcPr>
          <w:p w14:paraId="7CF4274C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CF4274D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CF4274E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7CF4274F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7CF42750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CF42751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7CF42752" w14:textId="77777777" w:rsidR="00744C77" w:rsidRPr="00EA6B67" w:rsidRDefault="00744C77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F42753" w14:textId="77777777" w:rsidR="00744C77" w:rsidRPr="00EA6B67" w:rsidRDefault="00061141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EA6B6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EA6B67" w14:paraId="7CF42763" w14:textId="77777777" w:rsidTr="00454859">
        <w:trPr>
          <w:trHeight w:val="2851"/>
        </w:trPr>
        <w:tc>
          <w:tcPr>
            <w:tcW w:w="1008" w:type="dxa"/>
            <w:shd w:val="clear" w:color="auto" w:fill="auto"/>
          </w:tcPr>
          <w:p w14:paraId="7CF42755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A6B67">
              <w:rPr>
                <w:b/>
                <w:bCs/>
                <w:color w:val="000000"/>
                <w:lang w:val="nl-NL"/>
              </w:rPr>
              <w:lastRenderedPageBreak/>
              <w:t>1</w:t>
            </w:r>
            <w:r w:rsidR="00F724F9">
              <w:rPr>
                <w:b/>
                <w:bCs/>
                <w:color w:val="000000"/>
                <w:lang w:val="nl-NL"/>
              </w:rPr>
              <w:t xml:space="preserve">,2 </w:t>
            </w:r>
          </w:p>
          <w:p w14:paraId="7CF42756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</w:tc>
        <w:tc>
          <w:tcPr>
            <w:tcW w:w="2610" w:type="dxa"/>
            <w:shd w:val="clear" w:color="auto" w:fill="auto"/>
          </w:tcPr>
          <w:p w14:paraId="7CF42757" w14:textId="77777777" w:rsidR="0028101D" w:rsidRPr="00EA6B67" w:rsidRDefault="0028101D" w:rsidP="00EA6B67">
            <w:pPr>
              <w:pStyle w:val="BodyText2"/>
              <w:tabs>
                <w:tab w:val="num" w:pos="960"/>
              </w:tabs>
              <w:spacing w:line="288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EA6B67">
              <w:rPr>
                <w:b/>
                <w:bCs/>
                <w:color w:val="000000"/>
                <w:lang w:val="nl-NL"/>
              </w:rPr>
              <w:t>Chương 1:</w:t>
            </w:r>
            <w:r w:rsidR="00483DA5" w:rsidRPr="00EA6B67">
              <w:rPr>
                <w:b/>
                <w:bCs/>
                <w:color w:val="000000"/>
                <w:lang w:val="nl-NL"/>
              </w:rPr>
              <w:t xml:space="preserve"> </w:t>
            </w:r>
            <w:r w:rsidR="00483DA5" w:rsidRPr="00EA6B67">
              <w:rPr>
                <w:bCs/>
                <w:color w:val="000000"/>
                <w:lang w:val="nl-NL"/>
              </w:rPr>
              <w:t>GIỚI THIỆU VỀ KHO DỮ LIỆU</w:t>
            </w:r>
          </w:p>
          <w:p w14:paraId="7CF42758" w14:textId="77777777" w:rsidR="0028101D" w:rsidRPr="00EA6B67" w:rsidRDefault="0028101D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 w:rsidRPr="00EA6B67">
              <w:rPr>
                <w:sz w:val="26"/>
                <w:szCs w:val="26"/>
              </w:rPr>
              <w:t xml:space="preserve">1.1. </w:t>
            </w:r>
            <w:r w:rsidR="00483DA5" w:rsidRPr="00EA6B67">
              <w:rPr>
                <w:noProof/>
                <w:sz w:val="26"/>
                <w:szCs w:val="26"/>
                <w:lang w:val="fr-FR"/>
              </w:rPr>
              <w:t>Kho dữ liệu là gì ?</w:t>
            </w:r>
          </w:p>
          <w:p w14:paraId="7CF42759" w14:textId="77777777" w:rsidR="00D63879" w:rsidRPr="00EA6B67" w:rsidRDefault="0028101D" w:rsidP="00EA6B67">
            <w:pPr>
              <w:pStyle w:val="BodyText2"/>
              <w:tabs>
                <w:tab w:val="num" w:pos="960"/>
              </w:tabs>
              <w:spacing w:line="288" w:lineRule="auto"/>
              <w:jc w:val="both"/>
              <w:rPr>
                <w:noProof/>
                <w:lang w:val="fr-FR"/>
              </w:rPr>
            </w:pPr>
            <w:r w:rsidRPr="00EA6B67">
              <w:t xml:space="preserve">1.2. </w:t>
            </w:r>
            <w:r w:rsidR="00483DA5" w:rsidRPr="00EA6B67">
              <w:t>Các loại</w:t>
            </w:r>
            <w:r w:rsidRPr="00EA6B67">
              <w:rPr>
                <w:noProof/>
                <w:lang w:val="fr-FR"/>
              </w:rPr>
              <w:t xml:space="preserve"> dữ liệu</w:t>
            </w:r>
          </w:p>
          <w:p w14:paraId="7CF4275A" w14:textId="77777777" w:rsidR="006C3041" w:rsidRPr="00EA6B67" w:rsidRDefault="00483DA5" w:rsidP="00EA6B67">
            <w:pPr>
              <w:pStyle w:val="BodyText2"/>
              <w:tabs>
                <w:tab w:val="num" w:pos="960"/>
              </w:tabs>
              <w:spacing w:line="288" w:lineRule="auto"/>
              <w:jc w:val="both"/>
              <w:rPr>
                <w:bCs/>
                <w:color w:val="000000"/>
                <w:lang w:val="nl-NL"/>
              </w:rPr>
            </w:pPr>
            <w:r w:rsidRPr="00EA6B67">
              <w:rPr>
                <w:noProof/>
                <w:lang w:val="fr-FR"/>
              </w:rPr>
              <w:t>1.3. Ứng dụng của kho dữ liệu</w:t>
            </w:r>
          </w:p>
        </w:tc>
        <w:tc>
          <w:tcPr>
            <w:tcW w:w="872" w:type="dxa"/>
            <w:shd w:val="clear" w:color="auto" w:fill="auto"/>
          </w:tcPr>
          <w:p w14:paraId="7CF4275B" w14:textId="77777777" w:rsidR="00D63879" w:rsidRPr="00EA6B67" w:rsidRDefault="003D3F8D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 w:rsidRPr="00EA6B67">
              <w:rPr>
                <w:bCs/>
                <w:color w:val="000000"/>
                <w:lang w:val="nl-NL"/>
              </w:rPr>
              <w:t>1</w:t>
            </w:r>
            <w:r w:rsidR="00454859">
              <w:rPr>
                <w:bCs/>
                <w:color w:val="000000"/>
                <w:lang w:val="nl-NL"/>
              </w:rPr>
              <w:t>2</w:t>
            </w:r>
          </w:p>
          <w:p w14:paraId="7CF4275C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</w:tcPr>
          <w:p w14:paraId="7CF4275D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CF4275E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275F" w14:textId="77777777" w:rsidR="000B22B4" w:rsidRPr="00EA6B67" w:rsidRDefault="000B22B4" w:rsidP="00EA6B67">
            <w:pPr>
              <w:pStyle w:val="BodyText2"/>
              <w:tabs>
                <w:tab w:val="num" w:pos="960"/>
              </w:tabs>
              <w:spacing w:line="288" w:lineRule="auto"/>
              <w:jc w:val="both"/>
              <w:rPr>
                <w:bCs/>
                <w:color w:val="000000"/>
                <w:lang w:val="nl-NL"/>
              </w:rPr>
            </w:pPr>
          </w:p>
          <w:p w14:paraId="7CF42760" w14:textId="77777777" w:rsidR="00F6365A" w:rsidRPr="00EA6B67" w:rsidRDefault="00F6365A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Nghiên cứu nội dung chương 1</w:t>
            </w:r>
            <w:r w:rsidR="00165EDD" w:rsidRPr="00EA6B67">
              <w:rPr>
                <w:noProof/>
                <w:color w:val="000000"/>
                <w:lang w:val="fr-FR"/>
              </w:rPr>
              <w:t xml:space="preserve"> </w:t>
            </w:r>
            <w:r w:rsidRPr="00EA6B67">
              <w:rPr>
                <w:noProof/>
                <w:color w:val="000000"/>
                <w:lang w:val="fr-FR"/>
              </w:rPr>
              <w:t>của tài liệu tham khảo [1</w:t>
            </w:r>
            <w:r w:rsidR="006C3041" w:rsidRPr="00EA6B67">
              <w:rPr>
                <w:noProof/>
                <w:color w:val="000000"/>
                <w:lang w:val="fr-FR"/>
              </w:rPr>
              <w:t>] và [</w:t>
            </w:r>
            <w:r w:rsidR="00B233E2" w:rsidRPr="00EA6B67">
              <w:rPr>
                <w:noProof/>
                <w:color w:val="000000"/>
                <w:lang w:val="fr-FR"/>
              </w:rPr>
              <w:t>2]</w:t>
            </w:r>
          </w:p>
          <w:p w14:paraId="7CF42761" w14:textId="77777777" w:rsidR="00F6365A" w:rsidRPr="00EA6B67" w:rsidRDefault="00F6365A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Xem lại kiến thức trong môn học</w:t>
            </w:r>
            <w:r w:rsidR="00165EDD" w:rsidRPr="00EA6B67">
              <w:rPr>
                <w:noProof/>
                <w:color w:val="000000"/>
                <w:lang w:val="fr-FR"/>
              </w:rPr>
              <w:t xml:space="preserve"> </w:t>
            </w:r>
            <w:r w:rsidRPr="00EA6B67">
              <w:rPr>
                <w:noProof/>
                <w:color w:val="000000"/>
                <w:lang w:val="fr-FR"/>
              </w:rPr>
              <w:t>“Cơ sở dữ liệu”.</w:t>
            </w:r>
          </w:p>
          <w:p w14:paraId="7CF42762" w14:textId="77777777" w:rsidR="00D63879" w:rsidRPr="00735EE9" w:rsidRDefault="006C3041" w:rsidP="00735EE9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Sinh viên chuẩn bị trước bài ở nhà</w:t>
            </w:r>
          </w:p>
        </w:tc>
      </w:tr>
      <w:tr w:rsidR="00D63879" w:rsidRPr="00EA6B67" w14:paraId="7CF42771" w14:textId="77777777" w:rsidTr="00454859">
        <w:trPr>
          <w:trHeight w:val="70"/>
        </w:trPr>
        <w:tc>
          <w:tcPr>
            <w:tcW w:w="1008" w:type="dxa"/>
            <w:shd w:val="clear" w:color="auto" w:fill="auto"/>
          </w:tcPr>
          <w:p w14:paraId="7CF42764" w14:textId="77777777" w:rsidR="00D63879" w:rsidRPr="00EA6B67" w:rsidRDefault="00454859" w:rsidP="00EA6B67">
            <w:pPr>
              <w:pStyle w:val="BodyText2"/>
              <w:tabs>
                <w:tab w:val="left" w:pos="261"/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3, 4, 5</w:t>
            </w:r>
          </w:p>
        </w:tc>
        <w:tc>
          <w:tcPr>
            <w:tcW w:w="2610" w:type="dxa"/>
            <w:shd w:val="clear" w:color="auto" w:fill="auto"/>
          </w:tcPr>
          <w:p w14:paraId="7CF42765" w14:textId="77777777" w:rsidR="0028101D" w:rsidRPr="00EA6B67" w:rsidRDefault="00D63879" w:rsidP="00EA6B67">
            <w:pPr>
              <w:pStyle w:val="Default"/>
              <w:widowControl w:val="0"/>
              <w:spacing w:after="120" w:line="288" w:lineRule="auto"/>
              <w:jc w:val="both"/>
              <w:rPr>
                <w:bCs/>
                <w:sz w:val="26"/>
                <w:szCs w:val="26"/>
              </w:rPr>
            </w:pPr>
            <w:r w:rsidRPr="00EA6B67">
              <w:rPr>
                <w:b/>
                <w:bCs/>
                <w:sz w:val="26"/>
                <w:szCs w:val="26"/>
                <w:lang w:val="nl-NL"/>
              </w:rPr>
              <w:t>Chương 2:</w:t>
            </w:r>
            <w:r w:rsidR="0028101D" w:rsidRPr="00EA6B67">
              <w:rPr>
                <w:b/>
                <w:bCs/>
                <w:sz w:val="26"/>
                <w:szCs w:val="26"/>
                <w:lang w:val="nl-NL"/>
              </w:rPr>
              <w:t xml:space="preserve"> </w:t>
            </w:r>
            <w:r w:rsidR="00483DA5" w:rsidRPr="00EA6B67">
              <w:rPr>
                <w:bCs/>
                <w:sz w:val="26"/>
                <w:szCs w:val="26"/>
                <w:lang w:val="de-DE"/>
              </w:rPr>
              <w:t>CÁC CÔNG NGHỆ VÀ KỸ THUẬT TÍCH HỢP CSDL</w:t>
            </w:r>
          </w:p>
          <w:p w14:paraId="7CF42766" w14:textId="77777777" w:rsidR="0028101D" w:rsidRPr="00EA6B67" w:rsidRDefault="0028101D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 w:rsidRPr="00EA6B67">
              <w:rPr>
                <w:sz w:val="26"/>
                <w:szCs w:val="26"/>
              </w:rPr>
              <w:t xml:space="preserve">2.1. </w:t>
            </w:r>
            <w:r w:rsidR="00483DA5" w:rsidRPr="00EA6B67">
              <w:rPr>
                <w:sz w:val="26"/>
                <w:szCs w:val="26"/>
                <w:lang w:val="de-DE"/>
              </w:rPr>
              <w:t>Giới thiệu một mô hình dữ liệu mở rộng XML</w:t>
            </w:r>
            <w:r w:rsidRPr="00EA6B67">
              <w:rPr>
                <w:sz w:val="26"/>
                <w:szCs w:val="26"/>
              </w:rPr>
              <w:t>.</w:t>
            </w:r>
          </w:p>
          <w:p w14:paraId="7CF42767" w14:textId="77777777" w:rsidR="002F3631" w:rsidRPr="00EA6B67" w:rsidRDefault="0028101D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  <w:lang w:val="de-DE"/>
              </w:rPr>
            </w:pPr>
            <w:r w:rsidRPr="00EA6B67">
              <w:rPr>
                <w:sz w:val="26"/>
                <w:szCs w:val="26"/>
              </w:rPr>
              <w:t xml:space="preserve">2.2. </w:t>
            </w:r>
            <w:r w:rsidR="00483DA5" w:rsidRPr="00EA6B67">
              <w:rPr>
                <w:sz w:val="26"/>
                <w:szCs w:val="26"/>
                <w:lang w:val="de-DE"/>
              </w:rPr>
              <w:t>Chuyển đổi lược đồ dữ liệu giữa các mô hình</w:t>
            </w:r>
          </w:p>
          <w:p w14:paraId="7CF42768" w14:textId="77777777" w:rsidR="006C3041" w:rsidRDefault="002F3631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 w:rsidRPr="00EA6B67">
              <w:rPr>
                <w:sz w:val="26"/>
                <w:szCs w:val="26"/>
                <w:lang w:val="de-DE"/>
              </w:rPr>
              <w:t>2.3. Tích hợp các lược đồ dữ liệu</w:t>
            </w:r>
            <w:r w:rsidR="0028101D" w:rsidRPr="00EA6B67">
              <w:rPr>
                <w:sz w:val="26"/>
                <w:szCs w:val="26"/>
              </w:rPr>
              <w:t>.</w:t>
            </w:r>
          </w:p>
          <w:p w14:paraId="7CF42769" w14:textId="77777777" w:rsidR="00454859" w:rsidRPr="00454859" w:rsidRDefault="00454859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  <w:lang w:val="de-DE"/>
              </w:rPr>
            </w:pPr>
            <w:r w:rsidRPr="00EA6B67">
              <w:rPr>
                <w:sz w:val="26"/>
                <w:szCs w:val="26"/>
              </w:rPr>
              <w:t xml:space="preserve">2.4. </w:t>
            </w:r>
            <w:r w:rsidRPr="00EA6B67">
              <w:rPr>
                <w:sz w:val="26"/>
                <w:szCs w:val="26"/>
                <w:lang w:val="de-DE"/>
              </w:rPr>
              <w:t xml:space="preserve">Chuyển đổi và tích hợp dữ liệu  </w:t>
            </w:r>
          </w:p>
        </w:tc>
        <w:tc>
          <w:tcPr>
            <w:tcW w:w="872" w:type="dxa"/>
            <w:shd w:val="clear" w:color="auto" w:fill="auto"/>
          </w:tcPr>
          <w:p w14:paraId="7CF4276A" w14:textId="77777777" w:rsidR="00D63879" w:rsidRPr="00EA6B67" w:rsidRDefault="0045485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18</w:t>
            </w:r>
          </w:p>
        </w:tc>
        <w:tc>
          <w:tcPr>
            <w:tcW w:w="717" w:type="dxa"/>
          </w:tcPr>
          <w:p w14:paraId="7CF4276B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CF4276C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276D" w14:textId="77777777" w:rsidR="0010190D" w:rsidRPr="00EA6B67" w:rsidRDefault="00165ED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 xml:space="preserve">- </w:t>
            </w:r>
            <w:r w:rsidR="0010190D" w:rsidRPr="00EA6B67">
              <w:rPr>
                <w:noProof/>
                <w:color w:val="000000"/>
                <w:lang w:val="fr-FR"/>
              </w:rPr>
              <w:t>Nghiên cứu nội dung chương 2</w:t>
            </w:r>
            <w:r w:rsidRPr="00EA6B67">
              <w:rPr>
                <w:noProof/>
                <w:color w:val="000000"/>
                <w:lang w:val="fr-FR"/>
              </w:rPr>
              <w:t xml:space="preserve"> </w:t>
            </w:r>
            <w:r w:rsidR="0010190D" w:rsidRPr="00EA6B67">
              <w:rPr>
                <w:noProof/>
                <w:color w:val="000000"/>
                <w:lang w:val="fr-FR"/>
              </w:rPr>
              <w:t xml:space="preserve">của tài liệu tham khảo [1] </w:t>
            </w:r>
          </w:p>
          <w:p w14:paraId="7CF4276E" w14:textId="77777777" w:rsidR="00B233E2" w:rsidRPr="00EA6B67" w:rsidRDefault="00165ED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 xml:space="preserve">- </w:t>
            </w:r>
            <w:r w:rsidR="00B233E2" w:rsidRPr="00EA6B67">
              <w:rPr>
                <w:noProof/>
                <w:color w:val="000000"/>
                <w:lang w:val="fr-FR"/>
              </w:rPr>
              <w:t>Nghiên cứu nội dung chương 1</w:t>
            </w:r>
            <w:r w:rsidRPr="00EA6B67">
              <w:rPr>
                <w:noProof/>
                <w:color w:val="000000"/>
                <w:lang w:val="fr-FR"/>
              </w:rPr>
              <w:t xml:space="preserve"> </w:t>
            </w:r>
            <w:r w:rsidR="00B233E2" w:rsidRPr="00EA6B67">
              <w:rPr>
                <w:noProof/>
                <w:color w:val="000000"/>
                <w:lang w:val="fr-FR"/>
              </w:rPr>
              <w:t>của tài liệu tham khảo [</w:t>
            </w:r>
            <w:r w:rsidR="00467BD4">
              <w:rPr>
                <w:noProof/>
                <w:color w:val="000000"/>
                <w:lang w:val="fr-FR"/>
              </w:rPr>
              <w:t>2</w:t>
            </w:r>
            <w:r w:rsidR="00B233E2" w:rsidRPr="00EA6B67">
              <w:rPr>
                <w:noProof/>
                <w:color w:val="000000"/>
                <w:lang w:val="fr-FR"/>
              </w:rPr>
              <w:t xml:space="preserve">] </w:t>
            </w:r>
          </w:p>
          <w:p w14:paraId="7CF4276F" w14:textId="77777777" w:rsidR="006C3041" w:rsidRPr="00EA6B67" w:rsidRDefault="00165ED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 xml:space="preserve">- </w:t>
            </w:r>
            <w:r w:rsidR="006C3041" w:rsidRPr="00EA6B67">
              <w:rPr>
                <w:noProof/>
                <w:color w:val="000000"/>
                <w:lang w:val="fr-FR"/>
              </w:rPr>
              <w:t>Sinh viên chuẩn bị trước bài ở nhà</w:t>
            </w:r>
          </w:p>
          <w:p w14:paraId="7CF42770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D63879" w:rsidRPr="00EA6B67" w14:paraId="7CF42782" w14:textId="77777777" w:rsidTr="00454859">
        <w:trPr>
          <w:trHeight w:val="70"/>
        </w:trPr>
        <w:tc>
          <w:tcPr>
            <w:tcW w:w="1008" w:type="dxa"/>
            <w:shd w:val="clear" w:color="auto" w:fill="auto"/>
          </w:tcPr>
          <w:p w14:paraId="7CF42772" w14:textId="77777777" w:rsidR="00D63879" w:rsidRPr="00EA6B67" w:rsidRDefault="0045485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6, 7, 8, 9</w:t>
            </w:r>
          </w:p>
        </w:tc>
        <w:tc>
          <w:tcPr>
            <w:tcW w:w="2610" w:type="dxa"/>
            <w:shd w:val="clear" w:color="auto" w:fill="auto"/>
          </w:tcPr>
          <w:p w14:paraId="7CF42773" w14:textId="77777777" w:rsidR="002F3631" w:rsidRPr="00EA6B67" w:rsidRDefault="002F3631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 w:rsidRPr="00EA6B67">
              <w:rPr>
                <w:b/>
                <w:sz w:val="26"/>
                <w:szCs w:val="26"/>
                <w:lang w:val="de-DE"/>
              </w:rPr>
              <w:t xml:space="preserve">Chương 3: </w:t>
            </w:r>
            <w:r w:rsidRPr="00EA6B67">
              <w:rPr>
                <w:bCs/>
                <w:sz w:val="26"/>
                <w:szCs w:val="26"/>
                <w:lang w:val="de-DE"/>
              </w:rPr>
              <w:t>CÔNG NGHỆ  KHO DỮ LIỆU VÀ PHÂN TÍCH TRỰC TUYẾN</w:t>
            </w:r>
          </w:p>
          <w:p w14:paraId="7CF42774" w14:textId="77777777" w:rsidR="0028101D" w:rsidRPr="00EA6B67" w:rsidRDefault="0028101D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 w:rsidRPr="00EA6B67">
              <w:rPr>
                <w:sz w:val="26"/>
                <w:szCs w:val="26"/>
              </w:rPr>
              <w:t xml:space="preserve">3.1. </w:t>
            </w:r>
            <w:r w:rsidR="002F3631" w:rsidRPr="00EA6B67">
              <w:rPr>
                <w:sz w:val="26"/>
                <w:szCs w:val="26"/>
                <w:lang w:val="de-DE"/>
              </w:rPr>
              <w:t>Mô hình dữ liệu đa chiều</w:t>
            </w:r>
          </w:p>
          <w:p w14:paraId="7CF42775" w14:textId="77777777" w:rsidR="00454859" w:rsidRPr="00EA6B67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  <w:lang w:val="de-DE"/>
              </w:rPr>
            </w:pPr>
            <w:r w:rsidRPr="00EA6B67">
              <w:rPr>
                <w:bCs/>
                <w:sz w:val="26"/>
                <w:szCs w:val="26"/>
                <w:lang w:val="de-DE"/>
              </w:rPr>
              <w:t xml:space="preserve">3.2. </w:t>
            </w:r>
            <w:r w:rsidRPr="00EA6B67">
              <w:rPr>
                <w:sz w:val="26"/>
                <w:szCs w:val="26"/>
                <w:lang w:val="de-DE"/>
              </w:rPr>
              <w:t>Kiến trúc của kho dữ liệu</w:t>
            </w:r>
          </w:p>
          <w:p w14:paraId="7CF42776" w14:textId="77777777" w:rsidR="00454859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  <w:lang w:val="de-DE"/>
              </w:rPr>
            </w:pPr>
            <w:r w:rsidRPr="00EA6B67">
              <w:rPr>
                <w:sz w:val="26"/>
                <w:szCs w:val="26"/>
                <w:lang w:val="de-DE"/>
              </w:rPr>
              <w:t>3.3. Cài đặt kho dữ liệu và Xử lý phân tích trực tuyến</w:t>
            </w:r>
          </w:p>
          <w:p w14:paraId="7CF42777" w14:textId="77777777" w:rsidR="00756330" w:rsidRPr="00EA6B67" w:rsidRDefault="00454859" w:rsidP="00EA6B67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 w:rsidRPr="00EA6B67">
              <w:rPr>
                <w:bCs/>
                <w:sz w:val="26"/>
                <w:szCs w:val="26"/>
                <w:lang w:val="nl-NL"/>
              </w:rPr>
              <w:t xml:space="preserve">3.4. </w:t>
            </w:r>
            <w:r w:rsidRPr="00EA6B67">
              <w:rPr>
                <w:sz w:val="26"/>
                <w:szCs w:val="26"/>
                <w:lang w:val="de-DE"/>
              </w:rPr>
              <w:t xml:space="preserve">Xây dựng kho dữ liệu với mục đích hỗ </w:t>
            </w:r>
            <w:r w:rsidRPr="00EA6B67">
              <w:rPr>
                <w:sz w:val="26"/>
                <w:szCs w:val="26"/>
                <w:lang w:val="de-DE"/>
              </w:rPr>
              <w:lastRenderedPageBreak/>
              <w:t>trợ quyết định</w:t>
            </w:r>
            <w:r w:rsidRPr="00EA6B67">
              <w:rPr>
                <w:bCs/>
                <w:sz w:val="26"/>
                <w:szCs w:val="26"/>
                <w:lang w:val="nl-NL"/>
              </w:rPr>
              <w:t xml:space="preserve">  </w:t>
            </w:r>
          </w:p>
        </w:tc>
        <w:tc>
          <w:tcPr>
            <w:tcW w:w="872" w:type="dxa"/>
            <w:shd w:val="clear" w:color="auto" w:fill="auto"/>
          </w:tcPr>
          <w:p w14:paraId="7CF42778" w14:textId="77777777" w:rsidR="00D63879" w:rsidRPr="00EA6B67" w:rsidRDefault="00454859" w:rsidP="00454859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24</w:t>
            </w:r>
          </w:p>
        </w:tc>
        <w:tc>
          <w:tcPr>
            <w:tcW w:w="717" w:type="dxa"/>
          </w:tcPr>
          <w:p w14:paraId="7CF42779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CF4277A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277B" w14:textId="77777777" w:rsidR="0010190D" w:rsidRPr="00EA6B67" w:rsidRDefault="0010190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Nghiên cứu nội dung chương 3</w:t>
            </w:r>
            <w:r w:rsidR="00165EDD" w:rsidRPr="00EA6B67">
              <w:rPr>
                <w:noProof/>
                <w:color w:val="000000"/>
                <w:lang w:val="fr-FR"/>
              </w:rPr>
              <w:t xml:space="preserve"> </w:t>
            </w:r>
            <w:r w:rsidRPr="00EA6B67">
              <w:rPr>
                <w:noProof/>
                <w:color w:val="000000"/>
                <w:lang w:val="fr-FR"/>
              </w:rPr>
              <w:t xml:space="preserve">của tài liệu tham khảo [1] </w:t>
            </w:r>
            <w:r w:rsidR="00B233E2" w:rsidRPr="00EA6B67">
              <w:rPr>
                <w:noProof/>
                <w:color w:val="000000"/>
                <w:lang w:val="fr-FR"/>
              </w:rPr>
              <w:t>[2]</w:t>
            </w:r>
          </w:p>
          <w:p w14:paraId="7CF4277C" w14:textId="77777777" w:rsidR="0010190D" w:rsidRPr="00EA6B67" w:rsidRDefault="0010190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Làm bài tập trong chương 3 của tài liệu tham khảo [</w:t>
            </w:r>
            <w:r w:rsidR="00467BD4">
              <w:rPr>
                <w:noProof/>
                <w:color w:val="000000"/>
                <w:lang w:val="fr-FR"/>
              </w:rPr>
              <w:t>1</w:t>
            </w:r>
            <w:r w:rsidRPr="00EA6B67">
              <w:rPr>
                <w:noProof/>
                <w:color w:val="000000"/>
                <w:lang w:val="fr-FR"/>
              </w:rPr>
              <w:t>]</w:t>
            </w:r>
          </w:p>
          <w:p w14:paraId="7CF4277D" w14:textId="77777777" w:rsidR="00756330" w:rsidRPr="00EA6B67" w:rsidRDefault="00756330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Sinh viên chuẩn bị trước bài ở nhà</w:t>
            </w:r>
          </w:p>
          <w:p w14:paraId="7CF4277E" w14:textId="77777777" w:rsidR="00756330" w:rsidRPr="00EA6B67" w:rsidRDefault="00756330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</w:p>
          <w:p w14:paraId="7CF4277F" w14:textId="77777777" w:rsidR="0010190D" w:rsidRPr="00EA6B67" w:rsidRDefault="0010190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</w:p>
          <w:p w14:paraId="7CF42780" w14:textId="77777777" w:rsidR="0010190D" w:rsidRPr="00EA6B67" w:rsidRDefault="0010190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</w:p>
          <w:p w14:paraId="7CF42781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D63879" w:rsidRPr="00EA6B67" w14:paraId="7CF42794" w14:textId="77777777" w:rsidTr="00454859">
        <w:trPr>
          <w:trHeight w:val="4089"/>
        </w:trPr>
        <w:tc>
          <w:tcPr>
            <w:tcW w:w="1008" w:type="dxa"/>
            <w:shd w:val="clear" w:color="auto" w:fill="auto"/>
          </w:tcPr>
          <w:p w14:paraId="7CF42783" w14:textId="77777777" w:rsidR="00B233E2" w:rsidRPr="00EA6B67" w:rsidRDefault="00B233E2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  <w:p w14:paraId="7CF42784" w14:textId="77777777" w:rsidR="00756330" w:rsidRPr="00EA6B67" w:rsidRDefault="0045485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10, 11, 12, 13</w:t>
            </w:r>
          </w:p>
          <w:p w14:paraId="7CF42785" w14:textId="77777777" w:rsidR="00B233E2" w:rsidRPr="00EA6B67" w:rsidRDefault="00B233E2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  <w:p w14:paraId="7CF42786" w14:textId="77777777" w:rsidR="00B233E2" w:rsidRPr="00EA6B67" w:rsidRDefault="00B233E2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  <w:p w14:paraId="7CF42787" w14:textId="77777777" w:rsidR="00B233E2" w:rsidRPr="00EA6B67" w:rsidRDefault="00B233E2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  <w:p w14:paraId="7CF42788" w14:textId="77777777" w:rsidR="00B233E2" w:rsidRPr="00EA6B67" w:rsidRDefault="00B233E2" w:rsidP="00735EE9">
            <w:pPr>
              <w:pStyle w:val="BodyText2"/>
              <w:tabs>
                <w:tab w:val="num" w:pos="960"/>
              </w:tabs>
              <w:spacing w:line="288" w:lineRule="auto"/>
              <w:rPr>
                <w:b/>
                <w:bCs/>
                <w:color w:val="000000"/>
                <w:lang w:val="nl-NL"/>
              </w:rPr>
            </w:pPr>
          </w:p>
        </w:tc>
        <w:tc>
          <w:tcPr>
            <w:tcW w:w="2610" w:type="dxa"/>
            <w:shd w:val="clear" w:color="auto" w:fill="auto"/>
          </w:tcPr>
          <w:p w14:paraId="7CF42789" w14:textId="77777777" w:rsidR="00D63879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lang w:val="de-DE"/>
              </w:rPr>
            </w:pPr>
            <w:r w:rsidRPr="00F724F9">
              <w:rPr>
                <w:b/>
                <w:bCs/>
                <w:sz w:val="26"/>
                <w:szCs w:val="26"/>
                <w:lang w:val="nl-NL"/>
              </w:rPr>
              <w:t>Chương 4</w:t>
            </w:r>
            <w:r>
              <w:rPr>
                <w:b/>
                <w:bCs/>
                <w:sz w:val="26"/>
                <w:szCs w:val="26"/>
                <w:lang w:val="nl-NL"/>
              </w:rPr>
              <w:t xml:space="preserve">: </w:t>
            </w:r>
            <w:r>
              <w:rPr>
                <w:lang w:val="de-DE"/>
              </w:rPr>
              <w:t>KHAI PHÁ DỮ LIÊU</w:t>
            </w:r>
          </w:p>
          <w:p w14:paraId="7CF4278A" w14:textId="77777777" w:rsidR="00454859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4.1. Tiền xử lý dữ liệu trước khi khai phá</w:t>
            </w:r>
          </w:p>
          <w:p w14:paraId="7CF4278B" w14:textId="77777777" w:rsidR="00454859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4.2. Phương pháp khai phá bằng luật kết hợp</w:t>
            </w:r>
          </w:p>
          <w:p w14:paraId="7CF4278C" w14:textId="77777777" w:rsidR="00454859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4.3. Phương pháp cây quyết định</w:t>
            </w:r>
          </w:p>
          <w:p w14:paraId="7CF4278D" w14:textId="77777777" w:rsidR="00454859" w:rsidRPr="00EA6B67" w:rsidRDefault="00454859" w:rsidP="00454859">
            <w:pPr>
              <w:pStyle w:val="Default"/>
              <w:widowControl w:val="0"/>
              <w:spacing w:after="120" w:line="288" w:lineRule="auto"/>
              <w:jc w:val="both"/>
              <w:rPr>
                <w:sz w:val="26"/>
                <w:szCs w:val="26"/>
              </w:rPr>
            </w:pPr>
            <w:r>
              <w:rPr>
                <w:bCs/>
                <w:lang w:val="nl-NL"/>
              </w:rPr>
              <w:t>4.4. Phương pháp phân nhóm và phân đoạn</w:t>
            </w:r>
          </w:p>
        </w:tc>
        <w:tc>
          <w:tcPr>
            <w:tcW w:w="872" w:type="dxa"/>
            <w:shd w:val="clear" w:color="auto" w:fill="auto"/>
          </w:tcPr>
          <w:p w14:paraId="7CF4278E" w14:textId="77777777" w:rsidR="00D63879" w:rsidRPr="00EA6B67" w:rsidRDefault="00454859" w:rsidP="00454859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26</w:t>
            </w:r>
          </w:p>
        </w:tc>
        <w:tc>
          <w:tcPr>
            <w:tcW w:w="717" w:type="dxa"/>
          </w:tcPr>
          <w:p w14:paraId="7CF4278F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CF42790" w14:textId="77777777" w:rsidR="00D63879" w:rsidRPr="00EA6B67" w:rsidRDefault="00D6387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2791" w14:textId="77777777" w:rsidR="0010190D" w:rsidRPr="00EA6B67" w:rsidRDefault="002979E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 xml:space="preserve">- </w:t>
            </w:r>
            <w:r w:rsidR="0010190D" w:rsidRPr="00EA6B67">
              <w:rPr>
                <w:noProof/>
                <w:color w:val="000000"/>
                <w:lang w:val="fr-FR"/>
              </w:rPr>
              <w:t>Nghiên cứu nội dung chương 4</w:t>
            </w:r>
            <w:r w:rsidR="00165EDD" w:rsidRPr="00EA6B67">
              <w:rPr>
                <w:noProof/>
                <w:color w:val="000000"/>
                <w:lang w:val="fr-FR"/>
              </w:rPr>
              <w:t xml:space="preserve"> </w:t>
            </w:r>
            <w:r w:rsidR="0010190D" w:rsidRPr="00EA6B67">
              <w:rPr>
                <w:noProof/>
                <w:color w:val="000000"/>
                <w:lang w:val="fr-FR"/>
              </w:rPr>
              <w:t xml:space="preserve">của tài liệu tham khảo [1] </w:t>
            </w:r>
            <w:r w:rsidR="00B233E2" w:rsidRPr="00EA6B67">
              <w:rPr>
                <w:noProof/>
                <w:color w:val="000000"/>
                <w:lang w:val="fr-FR"/>
              </w:rPr>
              <w:t>[</w:t>
            </w:r>
            <w:r w:rsidR="00467BD4">
              <w:rPr>
                <w:noProof/>
                <w:color w:val="000000"/>
                <w:lang w:val="fr-FR"/>
              </w:rPr>
              <w:t>2</w:t>
            </w:r>
            <w:r w:rsidR="00B233E2" w:rsidRPr="00EA6B67">
              <w:rPr>
                <w:noProof/>
                <w:color w:val="000000"/>
                <w:lang w:val="fr-FR"/>
              </w:rPr>
              <w:t>]</w:t>
            </w:r>
          </w:p>
          <w:p w14:paraId="7CF42792" w14:textId="77777777" w:rsidR="0010190D" w:rsidRPr="00EA6B67" w:rsidRDefault="0010190D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Làm bài tập trong chương 4 của tài liệu tham khảo [1]</w:t>
            </w:r>
          </w:p>
          <w:p w14:paraId="7CF42793" w14:textId="77777777" w:rsidR="00D63879" w:rsidRPr="00735EE9" w:rsidRDefault="00756330" w:rsidP="00735EE9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Sinh viên chuẩn bị trước bài ở nhà</w:t>
            </w:r>
          </w:p>
        </w:tc>
      </w:tr>
      <w:tr w:rsidR="00756330" w:rsidRPr="00EA6B67" w14:paraId="7CF4279E" w14:textId="77777777" w:rsidTr="00735EE9">
        <w:trPr>
          <w:trHeight w:val="2541"/>
        </w:trPr>
        <w:tc>
          <w:tcPr>
            <w:tcW w:w="1008" w:type="dxa"/>
            <w:shd w:val="clear" w:color="auto" w:fill="auto"/>
          </w:tcPr>
          <w:p w14:paraId="7CF42795" w14:textId="77777777" w:rsidR="00756330" w:rsidRPr="00EA6B67" w:rsidRDefault="00735EE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14, 1</w:t>
            </w:r>
            <w:r w:rsidR="00454859">
              <w:rPr>
                <w:b/>
                <w:bCs/>
                <w:color w:val="000000"/>
                <w:lang w:val="nl-NL"/>
              </w:rPr>
              <w:t>5</w:t>
            </w:r>
          </w:p>
        </w:tc>
        <w:tc>
          <w:tcPr>
            <w:tcW w:w="2610" w:type="dxa"/>
            <w:shd w:val="clear" w:color="auto" w:fill="auto"/>
          </w:tcPr>
          <w:p w14:paraId="7CF42796" w14:textId="77777777" w:rsidR="004D4B3C" w:rsidRPr="00EA6B67" w:rsidRDefault="004D4B3C" w:rsidP="00EA6B67">
            <w:pPr>
              <w:pStyle w:val="Default"/>
              <w:widowControl w:val="0"/>
              <w:spacing w:after="120" w:line="288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EA6B67">
              <w:rPr>
                <w:b/>
                <w:sz w:val="26"/>
                <w:szCs w:val="26"/>
                <w:lang w:val="de-DE"/>
              </w:rPr>
              <w:t xml:space="preserve">Chương </w:t>
            </w:r>
            <w:r w:rsidR="00454859">
              <w:rPr>
                <w:b/>
                <w:sz w:val="26"/>
                <w:szCs w:val="26"/>
                <w:lang w:val="de-DE"/>
              </w:rPr>
              <w:t xml:space="preserve">5: </w:t>
            </w:r>
            <w:r w:rsidR="00454859" w:rsidRPr="00454859">
              <w:rPr>
                <w:sz w:val="26"/>
                <w:szCs w:val="26"/>
                <w:lang w:val="de-DE"/>
              </w:rPr>
              <w:t>BÀI TẬP</w:t>
            </w:r>
          </w:p>
          <w:p w14:paraId="7CF42797" w14:textId="77777777" w:rsidR="00756330" w:rsidRPr="00EA6B67" w:rsidRDefault="00756330" w:rsidP="00EA6B67">
            <w:pPr>
              <w:pStyle w:val="Default"/>
              <w:widowControl w:val="0"/>
              <w:spacing w:after="120" w:line="288" w:lineRule="auto"/>
              <w:jc w:val="both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7CF42798" w14:textId="77777777" w:rsidR="00756330" w:rsidRPr="00EA6B67" w:rsidRDefault="00454859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717" w:type="dxa"/>
          </w:tcPr>
          <w:p w14:paraId="7CF42799" w14:textId="77777777" w:rsidR="00756330" w:rsidRPr="00EA6B67" w:rsidRDefault="00756330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CF4279A" w14:textId="77777777" w:rsidR="00756330" w:rsidRPr="00EA6B67" w:rsidRDefault="00756330" w:rsidP="00EA6B67">
            <w:pPr>
              <w:pStyle w:val="BodyText2"/>
              <w:tabs>
                <w:tab w:val="num" w:pos="960"/>
              </w:tabs>
              <w:spacing w:line="288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279B" w14:textId="77777777" w:rsidR="00756330" w:rsidRPr="00EA6B67" w:rsidRDefault="00756330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 xml:space="preserve">Nghiên cứu nội dung chương </w:t>
            </w:r>
            <w:r w:rsidR="00454859">
              <w:rPr>
                <w:noProof/>
                <w:color w:val="000000"/>
                <w:lang w:val="fr-FR"/>
              </w:rPr>
              <w:t xml:space="preserve">3, </w:t>
            </w:r>
            <w:r w:rsidRPr="00EA6B67">
              <w:rPr>
                <w:noProof/>
                <w:color w:val="000000"/>
                <w:lang w:val="fr-FR"/>
              </w:rPr>
              <w:t>4</w:t>
            </w:r>
            <w:r w:rsidR="00165EDD" w:rsidRPr="00EA6B67">
              <w:rPr>
                <w:noProof/>
                <w:color w:val="000000"/>
                <w:lang w:val="fr-FR"/>
              </w:rPr>
              <w:t xml:space="preserve"> </w:t>
            </w:r>
            <w:r w:rsidRPr="00EA6B67">
              <w:rPr>
                <w:noProof/>
                <w:color w:val="000000"/>
                <w:lang w:val="fr-FR"/>
              </w:rPr>
              <w:t xml:space="preserve">của tài liệu tham khảo [1] </w:t>
            </w:r>
            <w:r w:rsidR="00454859" w:rsidRPr="00EA6B67">
              <w:rPr>
                <w:noProof/>
                <w:color w:val="000000"/>
                <w:lang w:val="fr-FR"/>
              </w:rPr>
              <w:t>[2]</w:t>
            </w:r>
          </w:p>
          <w:p w14:paraId="7CF4279C" w14:textId="77777777" w:rsidR="00756330" w:rsidRPr="00EA6B67" w:rsidRDefault="00756330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Làm bài tập trong chương 4 của tài liệu tham khảo [1]</w:t>
            </w:r>
            <w:r w:rsidR="00454859" w:rsidRPr="00EA6B67">
              <w:rPr>
                <w:noProof/>
                <w:color w:val="000000"/>
                <w:lang w:val="fr-FR"/>
              </w:rPr>
              <w:t xml:space="preserve"> [2]</w:t>
            </w:r>
          </w:p>
          <w:p w14:paraId="7CF4279D" w14:textId="77777777" w:rsidR="00756330" w:rsidRPr="00EA6B67" w:rsidRDefault="00756330" w:rsidP="00EA6B67">
            <w:pPr>
              <w:autoSpaceDE w:val="0"/>
              <w:autoSpaceDN w:val="0"/>
              <w:adjustRightInd w:val="0"/>
              <w:spacing w:after="120" w:line="288" w:lineRule="auto"/>
              <w:jc w:val="both"/>
              <w:rPr>
                <w:noProof/>
                <w:color w:val="000000"/>
                <w:lang w:val="fr-FR"/>
              </w:rPr>
            </w:pPr>
            <w:r w:rsidRPr="00EA6B67">
              <w:rPr>
                <w:noProof/>
                <w:color w:val="000000"/>
                <w:lang w:val="fr-FR"/>
              </w:rPr>
              <w:t>- Sinh viên chuẩn bị trước bài ở nhà</w:t>
            </w:r>
          </w:p>
        </w:tc>
      </w:tr>
    </w:tbl>
    <w:p w14:paraId="7CF4279F" w14:textId="77777777" w:rsidR="00C53616" w:rsidRPr="00EA6B67" w:rsidRDefault="00C53616" w:rsidP="00EA6B67">
      <w:pPr>
        <w:spacing w:after="120" w:line="288" w:lineRule="auto"/>
        <w:rPr>
          <w:i/>
          <w:color w:val="FF0000"/>
          <w:u w:val="single"/>
        </w:rPr>
      </w:pPr>
    </w:p>
    <w:p w14:paraId="7CF427A0" w14:textId="77777777" w:rsidR="009540AF" w:rsidRPr="00EA6B67" w:rsidRDefault="009540AF" w:rsidP="00EA6B67">
      <w:pPr>
        <w:spacing w:after="120" w:line="288" w:lineRule="auto"/>
        <w:jc w:val="both"/>
        <w:rPr>
          <w:b/>
          <w:i/>
          <w:color w:val="FF000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EA6B67" w14:paraId="7CF427A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CF427A1" w14:textId="77777777" w:rsidR="009540AF" w:rsidRPr="00EA6B67" w:rsidRDefault="009540AF" w:rsidP="00EA6B67">
            <w:pPr>
              <w:spacing w:after="120" w:line="288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CF427A2" w14:textId="77777777" w:rsidR="009540AF" w:rsidRPr="00EA6B67" w:rsidRDefault="009540AF" w:rsidP="00EA6B67">
            <w:pPr>
              <w:spacing w:after="120" w:line="288" w:lineRule="auto"/>
              <w:jc w:val="center"/>
              <w:rPr>
                <w:b/>
                <w:i/>
                <w:color w:val="FF0000"/>
                <w:u w:val="single"/>
              </w:rPr>
            </w:pPr>
            <w:r w:rsidRPr="00EA6B67">
              <w:t>Hà nội, ngày … tháng … năm 20…</w:t>
            </w:r>
          </w:p>
        </w:tc>
      </w:tr>
      <w:tr w:rsidR="009540AF" w:rsidRPr="00EA6B67" w14:paraId="7CF427AB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CF427A4" w14:textId="77777777" w:rsidR="009540AF" w:rsidRPr="00EA6B67" w:rsidRDefault="009540AF" w:rsidP="00EA6B67">
            <w:pPr>
              <w:spacing w:after="120" w:line="288" w:lineRule="auto"/>
              <w:jc w:val="center"/>
              <w:rPr>
                <w:b/>
              </w:rPr>
            </w:pPr>
            <w:r w:rsidRPr="00EA6B67">
              <w:rPr>
                <w:b/>
              </w:rPr>
              <w:t>TRƯỞNG KHOA</w:t>
            </w:r>
          </w:p>
          <w:p w14:paraId="7CF427A5" w14:textId="77777777" w:rsidR="009540AF" w:rsidRPr="00EA6B67" w:rsidRDefault="009540AF" w:rsidP="00EA6B67">
            <w:pPr>
              <w:spacing w:after="120" w:line="288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CF427A6" w14:textId="77777777" w:rsidR="009540AF" w:rsidRPr="00EA6B67" w:rsidRDefault="009540AF" w:rsidP="00EA6B67">
            <w:pPr>
              <w:spacing w:after="120" w:line="288" w:lineRule="auto"/>
              <w:jc w:val="center"/>
              <w:rPr>
                <w:b/>
              </w:rPr>
            </w:pPr>
            <w:r w:rsidRPr="00EA6B67">
              <w:rPr>
                <w:b/>
              </w:rPr>
              <w:t>TRƯỞNG BỘ MÔN</w:t>
            </w:r>
          </w:p>
          <w:p w14:paraId="7CF427A7" w14:textId="77777777" w:rsidR="009540AF" w:rsidRPr="00EA6B67" w:rsidRDefault="009540AF" w:rsidP="00EA6B67">
            <w:pPr>
              <w:spacing w:after="120" w:line="288" w:lineRule="auto"/>
              <w:jc w:val="center"/>
              <w:rPr>
                <w:b/>
              </w:rPr>
            </w:pPr>
          </w:p>
          <w:p w14:paraId="7CF427A8" w14:textId="77777777" w:rsidR="009540AF" w:rsidRPr="00EA6B67" w:rsidRDefault="009540AF" w:rsidP="00EA6B67">
            <w:pPr>
              <w:spacing w:after="120" w:line="288" w:lineRule="auto"/>
              <w:jc w:val="center"/>
              <w:rPr>
                <w:b/>
              </w:rPr>
            </w:pPr>
          </w:p>
          <w:p w14:paraId="7CF427A9" w14:textId="77777777" w:rsidR="009540AF" w:rsidRPr="00EA6B67" w:rsidRDefault="009540AF" w:rsidP="00EA6B67">
            <w:pPr>
              <w:spacing w:after="120" w:line="288" w:lineRule="auto"/>
              <w:jc w:val="center"/>
              <w:rPr>
                <w:b/>
              </w:rPr>
            </w:pPr>
          </w:p>
          <w:p w14:paraId="7CF427AA" w14:textId="77777777" w:rsidR="009540AF" w:rsidRPr="00EA6B67" w:rsidRDefault="009540AF" w:rsidP="00EA6B67">
            <w:pPr>
              <w:spacing w:after="120" w:line="288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14:paraId="7CF427AC" w14:textId="77777777" w:rsidR="009540AF" w:rsidRPr="00EA6B67" w:rsidRDefault="009540AF" w:rsidP="00EA6B67">
      <w:pPr>
        <w:spacing w:after="120" w:line="288" w:lineRule="auto"/>
        <w:jc w:val="both"/>
        <w:rPr>
          <w:b/>
          <w:i/>
          <w:color w:val="FF0000"/>
          <w:u w:val="single"/>
        </w:rPr>
      </w:pPr>
    </w:p>
    <w:p w14:paraId="7CF427AD" w14:textId="77777777" w:rsidR="00744C77" w:rsidRPr="00EA6B67" w:rsidRDefault="00744C77" w:rsidP="00EA6B67">
      <w:pPr>
        <w:numPr>
          <w:ilvl w:val="0"/>
          <w:numId w:val="2"/>
        </w:numPr>
        <w:spacing w:after="120" w:line="288" w:lineRule="auto"/>
        <w:jc w:val="both"/>
        <w:rPr>
          <w:i/>
          <w:color w:val="FF0000"/>
        </w:rPr>
      </w:pPr>
    </w:p>
    <w:p w14:paraId="7CF427AE" w14:textId="77777777" w:rsidR="00575954" w:rsidRPr="00EA6B67" w:rsidRDefault="00575954" w:rsidP="00EA6B67">
      <w:pPr>
        <w:spacing w:after="120" w:line="288" w:lineRule="auto"/>
      </w:pPr>
    </w:p>
    <w:sectPr w:rsidR="00575954" w:rsidRPr="00EA6B67" w:rsidSect="00EA6B67">
      <w:footerReference w:type="even" r:id="rId10"/>
      <w:footerReference w:type="default" r:id="rId11"/>
      <w:pgSz w:w="11907" w:h="16840" w:code="9"/>
      <w:pgMar w:top="1418" w:right="1134" w:bottom="1418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427B7" w14:textId="77777777" w:rsidR="00386C26" w:rsidRDefault="00386C26">
      <w:r>
        <w:separator/>
      </w:r>
    </w:p>
  </w:endnote>
  <w:endnote w:type="continuationSeparator" w:id="0">
    <w:p w14:paraId="7CF427B8" w14:textId="77777777" w:rsidR="00386C26" w:rsidRDefault="0038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427B9" w14:textId="77777777" w:rsidR="00744559" w:rsidRDefault="0074455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F427BA" w14:textId="77777777" w:rsidR="00744559" w:rsidRDefault="0074455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427BB" w14:textId="77777777" w:rsidR="00744559" w:rsidRDefault="0074455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5EE9">
      <w:rPr>
        <w:rStyle w:val="PageNumber"/>
        <w:noProof/>
      </w:rPr>
      <w:t>6</w:t>
    </w:r>
    <w:r>
      <w:rPr>
        <w:rStyle w:val="PageNumber"/>
      </w:rPr>
      <w:fldChar w:fldCharType="end"/>
    </w:r>
  </w:p>
  <w:p w14:paraId="7CF427BC" w14:textId="77777777" w:rsidR="00744559" w:rsidRDefault="0074455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427B5" w14:textId="77777777" w:rsidR="00386C26" w:rsidRDefault="00386C26">
      <w:r>
        <w:separator/>
      </w:r>
    </w:p>
  </w:footnote>
  <w:footnote w:type="continuationSeparator" w:id="0">
    <w:p w14:paraId="7CF427B6" w14:textId="77777777" w:rsidR="00386C26" w:rsidRDefault="00386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84D58"/>
    <w:multiLevelType w:val="multilevel"/>
    <w:tmpl w:val="FFF63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29A4B1F"/>
    <w:multiLevelType w:val="hybridMultilevel"/>
    <w:tmpl w:val="91CA9B24"/>
    <w:lvl w:ilvl="0" w:tplc="E136709C">
      <w:start w:val="8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81014"/>
    <w:multiLevelType w:val="hybridMultilevel"/>
    <w:tmpl w:val="73B8F22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53FF1"/>
    <w:multiLevelType w:val="multilevel"/>
    <w:tmpl w:val="3D7E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5087FEB"/>
    <w:multiLevelType w:val="hybridMultilevel"/>
    <w:tmpl w:val="6C86D346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8412CC5"/>
    <w:multiLevelType w:val="hybridMultilevel"/>
    <w:tmpl w:val="84005860"/>
    <w:lvl w:ilvl="0" w:tplc="D09CA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04E0D"/>
    <w:multiLevelType w:val="multilevel"/>
    <w:tmpl w:val="1C2048A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</w:rPr>
    </w:lvl>
  </w:abstractNum>
  <w:abstractNum w:abstractNumId="10" w15:restartNumberingAfterBreak="0">
    <w:nsid w:val="51B6761C"/>
    <w:multiLevelType w:val="hybridMultilevel"/>
    <w:tmpl w:val="A530905E"/>
    <w:lvl w:ilvl="0" w:tplc="AB3EE5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61BD6C1C"/>
    <w:multiLevelType w:val="multilevel"/>
    <w:tmpl w:val="8DF2EA5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5" w15:restartNumberingAfterBreak="0">
    <w:nsid w:val="7D1A1272"/>
    <w:multiLevelType w:val="hybridMultilevel"/>
    <w:tmpl w:val="EA42ABAA"/>
    <w:lvl w:ilvl="0" w:tplc="C0061D00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2"/>
  </w:num>
  <w:num w:numId="5">
    <w:abstractNumId w:val="2"/>
  </w:num>
  <w:num w:numId="6">
    <w:abstractNumId w:val="11"/>
  </w:num>
  <w:num w:numId="7">
    <w:abstractNumId w:val="15"/>
  </w:num>
  <w:num w:numId="8">
    <w:abstractNumId w:val="13"/>
  </w:num>
  <w:num w:numId="9">
    <w:abstractNumId w:val="9"/>
  </w:num>
  <w:num w:numId="10">
    <w:abstractNumId w:val="8"/>
  </w:num>
  <w:num w:numId="11">
    <w:abstractNumId w:val="10"/>
  </w:num>
  <w:num w:numId="12">
    <w:abstractNumId w:val="6"/>
  </w:num>
  <w:num w:numId="13">
    <w:abstractNumId w:val="0"/>
  </w:num>
  <w:num w:numId="14">
    <w:abstractNumId w:val="1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oNotDisplayPageBoundaries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0F16"/>
    <w:rsid w:val="00000056"/>
    <w:rsid w:val="00012AFA"/>
    <w:rsid w:val="00026105"/>
    <w:rsid w:val="00050027"/>
    <w:rsid w:val="00061141"/>
    <w:rsid w:val="00065D49"/>
    <w:rsid w:val="000756E5"/>
    <w:rsid w:val="00083C41"/>
    <w:rsid w:val="000927DC"/>
    <w:rsid w:val="00095A1D"/>
    <w:rsid w:val="00096034"/>
    <w:rsid w:val="000B15FA"/>
    <w:rsid w:val="000B22B4"/>
    <w:rsid w:val="000C3C97"/>
    <w:rsid w:val="000D06C0"/>
    <w:rsid w:val="000D075E"/>
    <w:rsid w:val="000D43BA"/>
    <w:rsid w:val="000D6DC7"/>
    <w:rsid w:val="000F290B"/>
    <w:rsid w:val="000F4638"/>
    <w:rsid w:val="000F78FF"/>
    <w:rsid w:val="000F7E4C"/>
    <w:rsid w:val="0010190D"/>
    <w:rsid w:val="001265BC"/>
    <w:rsid w:val="00143A3B"/>
    <w:rsid w:val="001471E8"/>
    <w:rsid w:val="00157E66"/>
    <w:rsid w:val="00163281"/>
    <w:rsid w:val="00165EDD"/>
    <w:rsid w:val="001663B7"/>
    <w:rsid w:val="00171998"/>
    <w:rsid w:val="001915A3"/>
    <w:rsid w:val="001A294C"/>
    <w:rsid w:val="001D1B47"/>
    <w:rsid w:val="001D7749"/>
    <w:rsid w:val="001F2CFE"/>
    <w:rsid w:val="00200F66"/>
    <w:rsid w:val="002033EB"/>
    <w:rsid w:val="00210206"/>
    <w:rsid w:val="00217F36"/>
    <w:rsid w:val="002330C4"/>
    <w:rsid w:val="00235CEC"/>
    <w:rsid w:val="002360EC"/>
    <w:rsid w:val="00251FDB"/>
    <w:rsid w:val="0028101D"/>
    <w:rsid w:val="00287C5B"/>
    <w:rsid w:val="00290C2F"/>
    <w:rsid w:val="00296F71"/>
    <w:rsid w:val="002979ED"/>
    <w:rsid w:val="002A7D7D"/>
    <w:rsid w:val="002B3774"/>
    <w:rsid w:val="002C1297"/>
    <w:rsid w:val="002F00E5"/>
    <w:rsid w:val="002F1C9B"/>
    <w:rsid w:val="002F3631"/>
    <w:rsid w:val="002F5234"/>
    <w:rsid w:val="003409C3"/>
    <w:rsid w:val="00347BFA"/>
    <w:rsid w:val="00350E7D"/>
    <w:rsid w:val="00351A3B"/>
    <w:rsid w:val="003555B5"/>
    <w:rsid w:val="00366D2E"/>
    <w:rsid w:val="00367502"/>
    <w:rsid w:val="003717D3"/>
    <w:rsid w:val="00382374"/>
    <w:rsid w:val="00386C26"/>
    <w:rsid w:val="003961B0"/>
    <w:rsid w:val="003A5E91"/>
    <w:rsid w:val="003B73BB"/>
    <w:rsid w:val="003D3F8D"/>
    <w:rsid w:val="003E0101"/>
    <w:rsid w:val="003F5908"/>
    <w:rsid w:val="003F7694"/>
    <w:rsid w:val="00413453"/>
    <w:rsid w:val="004161A7"/>
    <w:rsid w:val="004240DB"/>
    <w:rsid w:val="0042577A"/>
    <w:rsid w:val="00427D71"/>
    <w:rsid w:val="00434EC9"/>
    <w:rsid w:val="004377BB"/>
    <w:rsid w:val="00441ABD"/>
    <w:rsid w:val="004437C7"/>
    <w:rsid w:val="00452278"/>
    <w:rsid w:val="00454668"/>
    <w:rsid w:val="00454859"/>
    <w:rsid w:val="00467BD4"/>
    <w:rsid w:val="0047459D"/>
    <w:rsid w:val="00483DA5"/>
    <w:rsid w:val="0048413E"/>
    <w:rsid w:val="004900EB"/>
    <w:rsid w:val="0049105F"/>
    <w:rsid w:val="004A11D4"/>
    <w:rsid w:val="004A21C9"/>
    <w:rsid w:val="004A59C8"/>
    <w:rsid w:val="004B2147"/>
    <w:rsid w:val="004C30DF"/>
    <w:rsid w:val="004D085E"/>
    <w:rsid w:val="004D2FF2"/>
    <w:rsid w:val="004D358F"/>
    <w:rsid w:val="004D4B3C"/>
    <w:rsid w:val="004D624C"/>
    <w:rsid w:val="004F013A"/>
    <w:rsid w:val="00506675"/>
    <w:rsid w:val="00513E29"/>
    <w:rsid w:val="005172B0"/>
    <w:rsid w:val="00534B5D"/>
    <w:rsid w:val="00551492"/>
    <w:rsid w:val="0056328A"/>
    <w:rsid w:val="00575954"/>
    <w:rsid w:val="00593940"/>
    <w:rsid w:val="005A4764"/>
    <w:rsid w:val="005C58C3"/>
    <w:rsid w:val="0061018F"/>
    <w:rsid w:val="00612534"/>
    <w:rsid w:val="006406CA"/>
    <w:rsid w:val="00642917"/>
    <w:rsid w:val="006447AD"/>
    <w:rsid w:val="00652C92"/>
    <w:rsid w:val="0065442F"/>
    <w:rsid w:val="00654888"/>
    <w:rsid w:val="00665547"/>
    <w:rsid w:val="00695501"/>
    <w:rsid w:val="006A0E70"/>
    <w:rsid w:val="006A5431"/>
    <w:rsid w:val="006C13FE"/>
    <w:rsid w:val="006C3041"/>
    <w:rsid w:val="006D03CF"/>
    <w:rsid w:val="006E5BAC"/>
    <w:rsid w:val="00711755"/>
    <w:rsid w:val="00717F79"/>
    <w:rsid w:val="00733BDA"/>
    <w:rsid w:val="00735EE9"/>
    <w:rsid w:val="00742C1D"/>
    <w:rsid w:val="007442D0"/>
    <w:rsid w:val="00744559"/>
    <w:rsid w:val="00744C77"/>
    <w:rsid w:val="00750F16"/>
    <w:rsid w:val="007524CD"/>
    <w:rsid w:val="00756330"/>
    <w:rsid w:val="00771F14"/>
    <w:rsid w:val="0077772C"/>
    <w:rsid w:val="007878D4"/>
    <w:rsid w:val="007A7F11"/>
    <w:rsid w:val="007B1760"/>
    <w:rsid w:val="007B7392"/>
    <w:rsid w:val="007C7EDD"/>
    <w:rsid w:val="007D21BD"/>
    <w:rsid w:val="007D52FB"/>
    <w:rsid w:val="007E0300"/>
    <w:rsid w:val="007E0386"/>
    <w:rsid w:val="007E7CAD"/>
    <w:rsid w:val="007F4B34"/>
    <w:rsid w:val="007F4ED7"/>
    <w:rsid w:val="007F7694"/>
    <w:rsid w:val="00815784"/>
    <w:rsid w:val="00846B3F"/>
    <w:rsid w:val="008543C1"/>
    <w:rsid w:val="00875E93"/>
    <w:rsid w:val="008C1294"/>
    <w:rsid w:val="008C4240"/>
    <w:rsid w:val="008C4E59"/>
    <w:rsid w:val="008D09FC"/>
    <w:rsid w:val="008E7CAD"/>
    <w:rsid w:val="0090524F"/>
    <w:rsid w:val="0091264D"/>
    <w:rsid w:val="00926E23"/>
    <w:rsid w:val="0094712F"/>
    <w:rsid w:val="00952045"/>
    <w:rsid w:val="009540AF"/>
    <w:rsid w:val="00965A1F"/>
    <w:rsid w:val="0098445E"/>
    <w:rsid w:val="009A19F7"/>
    <w:rsid w:val="009A7A15"/>
    <w:rsid w:val="009B5439"/>
    <w:rsid w:val="009B6FC6"/>
    <w:rsid w:val="009C37E7"/>
    <w:rsid w:val="009D205C"/>
    <w:rsid w:val="009E0BE8"/>
    <w:rsid w:val="009E4F0A"/>
    <w:rsid w:val="009E52A6"/>
    <w:rsid w:val="00A01BDF"/>
    <w:rsid w:val="00A029FB"/>
    <w:rsid w:val="00A24152"/>
    <w:rsid w:val="00A35151"/>
    <w:rsid w:val="00A5313F"/>
    <w:rsid w:val="00A577EB"/>
    <w:rsid w:val="00A74885"/>
    <w:rsid w:val="00A91FEC"/>
    <w:rsid w:val="00AA3A05"/>
    <w:rsid w:val="00AA3D0A"/>
    <w:rsid w:val="00AC7EBE"/>
    <w:rsid w:val="00AF344A"/>
    <w:rsid w:val="00B233E2"/>
    <w:rsid w:val="00B23623"/>
    <w:rsid w:val="00B25A8C"/>
    <w:rsid w:val="00B400C8"/>
    <w:rsid w:val="00B51514"/>
    <w:rsid w:val="00B60C95"/>
    <w:rsid w:val="00B63516"/>
    <w:rsid w:val="00B65AB4"/>
    <w:rsid w:val="00B66D9C"/>
    <w:rsid w:val="00B735ED"/>
    <w:rsid w:val="00B80677"/>
    <w:rsid w:val="00B90939"/>
    <w:rsid w:val="00B92155"/>
    <w:rsid w:val="00B94BE5"/>
    <w:rsid w:val="00B96712"/>
    <w:rsid w:val="00BA09EA"/>
    <w:rsid w:val="00BA0F72"/>
    <w:rsid w:val="00BA2A8D"/>
    <w:rsid w:val="00BA7C39"/>
    <w:rsid w:val="00BC2752"/>
    <w:rsid w:val="00BC7071"/>
    <w:rsid w:val="00BC7399"/>
    <w:rsid w:val="00BD6CAC"/>
    <w:rsid w:val="00C02961"/>
    <w:rsid w:val="00C124CF"/>
    <w:rsid w:val="00C1417C"/>
    <w:rsid w:val="00C14ED9"/>
    <w:rsid w:val="00C2548B"/>
    <w:rsid w:val="00C34092"/>
    <w:rsid w:val="00C41392"/>
    <w:rsid w:val="00C5181C"/>
    <w:rsid w:val="00C53616"/>
    <w:rsid w:val="00C54134"/>
    <w:rsid w:val="00C7326B"/>
    <w:rsid w:val="00C8287E"/>
    <w:rsid w:val="00CA7149"/>
    <w:rsid w:val="00CB0A27"/>
    <w:rsid w:val="00CC1B2F"/>
    <w:rsid w:val="00CE22D7"/>
    <w:rsid w:val="00CF0741"/>
    <w:rsid w:val="00D15239"/>
    <w:rsid w:val="00D171C9"/>
    <w:rsid w:val="00D20B8C"/>
    <w:rsid w:val="00D4320D"/>
    <w:rsid w:val="00D46C15"/>
    <w:rsid w:val="00D61127"/>
    <w:rsid w:val="00D63879"/>
    <w:rsid w:val="00D875D6"/>
    <w:rsid w:val="00D92D7C"/>
    <w:rsid w:val="00DA409D"/>
    <w:rsid w:val="00DC3527"/>
    <w:rsid w:val="00DC645F"/>
    <w:rsid w:val="00DF15C7"/>
    <w:rsid w:val="00E25CF8"/>
    <w:rsid w:val="00E46710"/>
    <w:rsid w:val="00E56612"/>
    <w:rsid w:val="00E6594E"/>
    <w:rsid w:val="00E760B6"/>
    <w:rsid w:val="00E84B98"/>
    <w:rsid w:val="00EA472E"/>
    <w:rsid w:val="00EA6B67"/>
    <w:rsid w:val="00EB143E"/>
    <w:rsid w:val="00EC06C9"/>
    <w:rsid w:val="00EE3756"/>
    <w:rsid w:val="00EE5D69"/>
    <w:rsid w:val="00EF1676"/>
    <w:rsid w:val="00F06839"/>
    <w:rsid w:val="00F0731C"/>
    <w:rsid w:val="00F140AC"/>
    <w:rsid w:val="00F14555"/>
    <w:rsid w:val="00F17B83"/>
    <w:rsid w:val="00F26E9C"/>
    <w:rsid w:val="00F307E7"/>
    <w:rsid w:val="00F4451D"/>
    <w:rsid w:val="00F6365A"/>
    <w:rsid w:val="00F651AF"/>
    <w:rsid w:val="00F724F9"/>
    <w:rsid w:val="00F75631"/>
    <w:rsid w:val="00F83FC7"/>
    <w:rsid w:val="00F96568"/>
    <w:rsid w:val="00FA1986"/>
    <w:rsid w:val="00FB5B9A"/>
    <w:rsid w:val="00FB5F7D"/>
    <w:rsid w:val="00FB745F"/>
    <w:rsid w:val="00FD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42679"/>
  <w15:docId w15:val="{4ED9CF03-15C3-4F0A-A113-AB334C57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217F36"/>
  </w:style>
  <w:style w:type="character" w:styleId="Hyperlink">
    <w:name w:val="Hyperlink"/>
    <w:basedOn w:val="DefaultParagraphFont"/>
    <w:uiPriority w:val="99"/>
    <w:semiHidden/>
    <w:unhideWhenUsed/>
    <w:rsid w:val="00217F3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52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52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5234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2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234"/>
    <w:rPr>
      <w:rFonts w:ascii="Times New Roman" w:eastAsia="Times New Roman" w:hAnsi="Times New Roman"/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35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35ED"/>
    <w:rPr>
      <w:rFonts w:ascii="Courier New" w:eastAsia="Times New Roman" w:hAnsi="Courier New" w:cs="Courier New"/>
    </w:rPr>
  </w:style>
  <w:style w:type="character" w:customStyle="1" w:styleId="normaltextrun">
    <w:name w:val="normaltextrun"/>
    <w:basedOn w:val="DefaultParagraphFont"/>
    <w:rsid w:val="00441ABD"/>
  </w:style>
  <w:style w:type="character" w:customStyle="1" w:styleId="spellingerror">
    <w:name w:val="spellingerror"/>
    <w:basedOn w:val="DefaultParagraphFont"/>
    <w:rsid w:val="00441ABD"/>
  </w:style>
  <w:style w:type="character" w:customStyle="1" w:styleId="eop">
    <w:name w:val="eop"/>
    <w:basedOn w:val="DefaultParagraphFont"/>
    <w:rsid w:val="00441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2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ib.ptit.edu.vn/handle/HVCNBCVT/20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nxbdhqghcm.edu.vn/tac-gia/367/do-phuc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ailieu_lamviec\De%20cuong%20mon%20hoc%202013\De%20cuong%20mon%20hoc%202013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00A30-E698-483D-B1EA-CEBA3D5C7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</TotalTime>
  <Pages>6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Thien</dc:creator>
  <cp:lastModifiedBy>Quang Chieu TA</cp:lastModifiedBy>
  <cp:revision>3</cp:revision>
  <cp:lastPrinted>2015-12-04T01:52:00Z</cp:lastPrinted>
  <dcterms:created xsi:type="dcterms:W3CDTF">2020-05-06T15:33:00Z</dcterms:created>
  <dcterms:modified xsi:type="dcterms:W3CDTF">2020-05-06T15:47:00Z</dcterms:modified>
</cp:coreProperties>
</file>