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52" w:type="dxa"/>
        <w:tblInd w:w="-72" w:type="dxa"/>
        <w:tblLook w:val="01E0" w:firstRow="1" w:lastRow="1" w:firstColumn="1" w:lastColumn="1" w:noHBand="0" w:noVBand="0"/>
      </w:tblPr>
      <w:tblGrid>
        <w:gridCol w:w="4410"/>
        <w:gridCol w:w="4842"/>
      </w:tblGrid>
      <w:tr w:rsidR="00744C77" w:rsidRPr="00461CAB" w14:paraId="27ED0F50" w14:textId="77777777" w:rsidTr="00461CAB">
        <w:trPr>
          <w:trHeight w:val="960"/>
        </w:trPr>
        <w:tc>
          <w:tcPr>
            <w:tcW w:w="4410" w:type="dxa"/>
            <w:shd w:val="clear" w:color="auto" w:fill="auto"/>
          </w:tcPr>
          <w:p w14:paraId="2D30E33C" w14:textId="77777777" w:rsidR="00744C77" w:rsidRPr="00461CAB" w:rsidRDefault="00990BFA" w:rsidP="00461CAB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D3CDB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1BA6C9D7" wp14:editId="689A0D47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51FDB8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2D3CDB">
              <w:rPr>
                <w:b/>
                <w:bCs/>
                <w:color w:val="000000"/>
                <w:sz w:val="22"/>
              </w:rPr>
              <w:t>BỘ GI</w:t>
            </w:r>
            <w:r w:rsidR="00B65AB4" w:rsidRPr="002D3CDB">
              <w:rPr>
                <w:b/>
                <w:bCs/>
                <w:color w:val="000000"/>
                <w:sz w:val="22"/>
              </w:rPr>
              <w:t>Á</w:t>
            </w:r>
            <w:r w:rsidR="00744C77" w:rsidRPr="002D3CDB">
              <w:rPr>
                <w:b/>
                <w:bCs/>
                <w:color w:val="000000"/>
                <w:sz w:val="22"/>
              </w:rPr>
              <w:t>O DỤC VÀ ĐÀO TẠO</w:t>
            </w:r>
            <w:r w:rsidR="004A21C9" w:rsidRPr="002D3CDB">
              <w:rPr>
                <w:b/>
                <w:bCs/>
                <w:color w:val="000000"/>
                <w:sz w:val="22"/>
              </w:rPr>
              <w:t xml:space="preserve"> </w:t>
            </w:r>
            <w:r w:rsidR="00744C77" w:rsidRPr="00461CAB">
              <w:rPr>
                <w:b/>
                <w:bCs/>
                <w:color w:val="000000"/>
                <w:sz w:val="22"/>
              </w:rPr>
              <w:t>TRƯỜNG ĐẠI HỌC MỎ - ĐỊA CHẤT</w:t>
            </w:r>
          </w:p>
        </w:tc>
        <w:tc>
          <w:tcPr>
            <w:tcW w:w="4842" w:type="dxa"/>
            <w:shd w:val="clear" w:color="auto" w:fill="auto"/>
          </w:tcPr>
          <w:p w14:paraId="478A37B5" w14:textId="77777777" w:rsidR="00744C77" w:rsidRPr="00461CAB" w:rsidRDefault="00744C77" w:rsidP="00461CAB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0"/>
              </w:rPr>
            </w:pPr>
            <w:r w:rsidRPr="00461CAB">
              <w:rPr>
                <w:b/>
                <w:bCs/>
                <w:color w:val="000000"/>
                <w:sz w:val="22"/>
              </w:rPr>
              <w:t>CỘNG HÒA XÃ HỘI CHỦ NGHĨA VIỆT NAM</w:t>
            </w:r>
          </w:p>
          <w:p w14:paraId="1C87FC76" w14:textId="77777777" w:rsidR="00744C77" w:rsidRPr="00461CAB" w:rsidRDefault="00990BFA" w:rsidP="00461CAB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61CAB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4C635673" wp14:editId="19F8544B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207645</wp:posOffset>
                      </wp:positionV>
                      <wp:extent cx="1781175" cy="0"/>
                      <wp:effectExtent l="0" t="0" r="952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7811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A54FF7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5.3pt,16.35pt" to="185.5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2D3CDB">
              <w:rPr>
                <w:b/>
                <w:bCs/>
                <w:color w:val="000000"/>
                <w:sz w:val="24"/>
              </w:rPr>
              <w:t>Độc lập - Tự do -</w:t>
            </w:r>
            <w:r w:rsidR="00744C77" w:rsidRPr="00461CAB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14:paraId="4C713EBD" w14:textId="77777777" w:rsidR="00744C77" w:rsidRPr="00461CAB" w:rsidRDefault="00744C77" w:rsidP="00461CAB">
      <w:pPr>
        <w:pStyle w:val="Normal1"/>
        <w:spacing w:before="0" w:line="276" w:lineRule="auto"/>
        <w:ind w:left="0" w:firstLine="0"/>
        <w:jc w:val="center"/>
        <w:rPr>
          <w:b/>
          <w:bCs/>
          <w:color w:val="000000"/>
          <w:sz w:val="24"/>
        </w:rPr>
      </w:pPr>
    </w:p>
    <w:p w14:paraId="2F80A7DC" w14:textId="77777777" w:rsidR="00744C77" w:rsidRPr="00461CAB" w:rsidRDefault="00744C77" w:rsidP="00461CAB">
      <w:pPr>
        <w:pStyle w:val="Normal1"/>
        <w:spacing w:before="0" w:line="276" w:lineRule="auto"/>
        <w:ind w:left="0" w:firstLine="0"/>
        <w:jc w:val="center"/>
        <w:rPr>
          <w:bCs/>
          <w:color w:val="000000"/>
          <w:sz w:val="24"/>
        </w:rPr>
      </w:pPr>
      <w:r w:rsidRPr="00461CAB">
        <w:rPr>
          <w:b/>
          <w:bCs/>
          <w:color w:val="000000"/>
          <w:sz w:val="24"/>
          <w:lang w:val="vi-VN"/>
        </w:rPr>
        <w:t>Đ</w:t>
      </w:r>
      <w:r w:rsidRPr="00461CAB">
        <w:rPr>
          <w:b/>
          <w:bCs/>
          <w:color w:val="000000"/>
          <w:sz w:val="24"/>
        </w:rPr>
        <w:t>Ề</w:t>
      </w:r>
      <w:r w:rsidRPr="00461CAB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75B47C88" w14:textId="77777777" w:rsidR="00D62F2F" w:rsidRPr="00461CAB" w:rsidRDefault="00744C77" w:rsidP="00461CAB">
      <w:pPr>
        <w:pStyle w:val="BodyText2"/>
        <w:numPr>
          <w:ilvl w:val="0"/>
          <w:numId w:val="6"/>
        </w:numPr>
        <w:tabs>
          <w:tab w:val="left" w:pos="284"/>
        </w:tabs>
        <w:spacing w:after="0" w:line="276" w:lineRule="auto"/>
        <w:ind w:left="0" w:firstLine="0"/>
        <w:jc w:val="both"/>
        <w:rPr>
          <w:bCs/>
          <w:sz w:val="24"/>
          <w:szCs w:val="24"/>
        </w:rPr>
      </w:pPr>
      <w:r w:rsidRPr="00461CAB">
        <w:rPr>
          <w:b/>
          <w:bCs/>
          <w:color w:val="000000"/>
          <w:sz w:val="24"/>
          <w:szCs w:val="24"/>
        </w:rPr>
        <w:t>Tên</w:t>
      </w:r>
      <w:r w:rsidRPr="00461CAB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461CAB">
        <w:rPr>
          <w:b/>
          <w:bCs/>
          <w:sz w:val="24"/>
          <w:szCs w:val="24"/>
        </w:rPr>
        <w:t>:</w:t>
      </w:r>
      <w:r w:rsidR="00A37C3D" w:rsidRPr="00461CAB">
        <w:rPr>
          <w:b/>
          <w:bCs/>
          <w:sz w:val="24"/>
          <w:szCs w:val="24"/>
        </w:rPr>
        <w:t xml:space="preserve">  </w:t>
      </w:r>
    </w:p>
    <w:p w14:paraId="281A76E7" w14:textId="77777777" w:rsidR="00D62F2F" w:rsidRPr="00461CAB" w:rsidRDefault="00D62F2F" w:rsidP="00461CAB">
      <w:pPr>
        <w:pStyle w:val="BodyText2"/>
        <w:numPr>
          <w:ilvl w:val="0"/>
          <w:numId w:val="8"/>
        </w:numPr>
        <w:spacing w:after="0" w:line="276" w:lineRule="auto"/>
        <w:jc w:val="both"/>
        <w:rPr>
          <w:bCs/>
          <w:sz w:val="24"/>
          <w:szCs w:val="24"/>
        </w:rPr>
      </w:pPr>
      <w:r w:rsidRPr="00461CAB">
        <w:rPr>
          <w:bCs/>
          <w:color w:val="000000"/>
          <w:sz w:val="24"/>
          <w:szCs w:val="24"/>
        </w:rPr>
        <w:t>Tên</w:t>
      </w:r>
      <w:r w:rsidRPr="00461CAB">
        <w:rPr>
          <w:b/>
          <w:bCs/>
          <w:color w:val="000000"/>
          <w:sz w:val="24"/>
          <w:szCs w:val="24"/>
        </w:rPr>
        <w:t xml:space="preserve"> </w:t>
      </w:r>
      <w:r w:rsidRPr="00461CAB">
        <w:rPr>
          <w:bCs/>
          <w:color w:val="000000"/>
          <w:sz w:val="24"/>
          <w:szCs w:val="24"/>
        </w:rPr>
        <w:t>tiếng việt</w:t>
      </w:r>
      <w:r w:rsidRPr="00461CAB">
        <w:rPr>
          <w:b/>
          <w:bCs/>
          <w:color w:val="000000"/>
          <w:sz w:val="24"/>
          <w:szCs w:val="24"/>
        </w:rPr>
        <w:t xml:space="preserve">: </w:t>
      </w:r>
      <w:r w:rsidR="00633649" w:rsidRPr="00854851">
        <w:rPr>
          <w:b/>
          <w:sz w:val="24"/>
          <w:szCs w:val="24"/>
        </w:rPr>
        <w:t>Cơ sở lập trình</w:t>
      </w:r>
      <w:r w:rsidR="001928FB">
        <w:rPr>
          <w:b/>
          <w:sz w:val="24"/>
          <w:szCs w:val="24"/>
        </w:rPr>
        <w:t xml:space="preserve"> + BTL</w:t>
      </w:r>
    </w:p>
    <w:p w14:paraId="1A503B63" w14:textId="3F9E6998" w:rsidR="00A120DA" w:rsidRPr="00461CAB" w:rsidRDefault="00D62F2F" w:rsidP="00461CAB">
      <w:pPr>
        <w:pStyle w:val="BodyText2"/>
        <w:numPr>
          <w:ilvl w:val="0"/>
          <w:numId w:val="8"/>
        </w:numPr>
        <w:spacing w:after="0" w:line="276" w:lineRule="auto"/>
        <w:jc w:val="both"/>
        <w:rPr>
          <w:b/>
          <w:sz w:val="24"/>
          <w:szCs w:val="24"/>
          <w:lang w:val="en-SG"/>
        </w:rPr>
      </w:pPr>
      <w:r w:rsidRPr="00461CAB">
        <w:rPr>
          <w:bCs/>
          <w:sz w:val="24"/>
          <w:szCs w:val="24"/>
          <w:lang w:val="en-SG"/>
        </w:rPr>
        <w:t>Tên tiếng anh</w:t>
      </w:r>
      <w:r w:rsidR="00FC1B68" w:rsidRPr="00461CAB">
        <w:rPr>
          <w:bCs/>
          <w:sz w:val="24"/>
          <w:szCs w:val="24"/>
          <w:lang w:val="en-SG"/>
        </w:rPr>
        <w:t>:</w:t>
      </w:r>
      <w:r w:rsidR="00AB5625" w:rsidRPr="00461CAB">
        <w:rPr>
          <w:b/>
          <w:sz w:val="24"/>
          <w:szCs w:val="24"/>
        </w:rPr>
        <w:t xml:space="preserve"> </w:t>
      </w:r>
      <w:r w:rsidR="00633649" w:rsidRPr="00854851">
        <w:rPr>
          <w:b/>
          <w:sz w:val="24"/>
          <w:szCs w:val="24"/>
        </w:rPr>
        <w:t>Introduction to Programming</w:t>
      </w:r>
    </w:p>
    <w:p w14:paraId="1302F2AD" w14:textId="77777777" w:rsidR="00744C77" w:rsidRPr="00461CAB" w:rsidRDefault="00744C77" w:rsidP="00461CAB">
      <w:pPr>
        <w:pStyle w:val="BodyText2"/>
        <w:spacing w:after="0" w:line="276" w:lineRule="auto"/>
        <w:jc w:val="both"/>
        <w:rPr>
          <w:sz w:val="24"/>
          <w:szCs w:val="24"/>
          <w:lang w:val="en-SG"/>
        </w:rPr>
      </w:pPr>
      <w:r w:rsidRPr="00461CAB">
        <w:rPr>
          <w:b/>
          <w:sz w:val="24"/>
          <w:szCs w:val="24"/>
          <w:lang w:val="vi-VN"/>
        </w:rPr>
        <w:t>Mã số học phần</w:t>
      </w:r>
      <w:r w:rsidR="00AB5625" w:rsidRPr="00461CAB">
        <w:rPr>
          <w:b/>
          <w:sz w:val="24"/>
          <w:szCs w:val="24"/>
          <w:lang w:val="en-SG"/>
        </w:rPr>
        <w:t xml:space="preserve">: </w:t>
      </w:r>
      <w:r w:rsidR="00633649" w:rsidRPr="00854851">
        <w:rPr>
          <w:b/>
          <w:sz w:val="24"/>
          <w:szCs w:val="24"/>
        </w:rPr>
        <w:t>7080208</w:t>
      </w:r>
    </w:p>
    <w:p w14:paraId="732482AE" w14:textId="77777777" w:rsidR="00744C77" w:rsidRPr="00461CAB" w:rsidRDefault="00744C77" w:rsidP="00461CAB">
      <w:pPr>
        <w:pStyle w:val="BodyText2"/>
        <w:spacing w:after="0" w:line="276" w:lineRule="auto"/>
        <w:ind w:hanging="9"/>
        <w:jc w:val="both"/>
        <w:rPr>
          <w:sz w:val="24"/>
          <w:szCs w:val="24"/>
        </w:rPr>
      </w:pPr>
      <w:r w:rsidRPr="00461CAB">
        <w:rPr>
          <w:b/>
          <w:bCs/>
          <w:color w:val="000000"/>
          <w:sz w:val="24"/>
          <w:szCs w:val="24"/>
        </w:rPr>
        <w:t>Số tín chỉ học phần:</w:t>
      </w:r>
      <w:r w:rsidR="00A37C3D" w:rsidRPr="00461CAB">
        <w:rPr>
          <w:b/>
          <w:bCs/>
          <w:color w:val="000000"/>
          <w:sz w:val="24"/>
          <w:szCs w:val="24"/>
        </w:rPr>
        <w:t xml:space="preserve"> 3</w:t>
      </w:r>
      <w:r w:rsidR="00827D53" w:rsidRPr="00461CAB">
        <w:rPr>
          <w:b/>
          <w:bCs/>
          <w:color w:val="000000"/>
          <w:sz w:val="24"/>
          <w:szCs w:val="24"/>
        </w:rPr>
        <w:t xml:space="preserve"> (3-0-6</w:t>
      </w:r>
      <w:r w:rsidR="00344FF9" w:rsidRPr="00461CAB">
        <w:rPr>
          <w:b/>
          <w:bCs/>
          <w:color w:val="000000"/>
          <w:sz w:val="24"/>
          <w:szCs w:val="24"/>
        </w:rPr>
        <w:t>)</w:t>
      </w:r>
      <w:r w:rsidR="005A07D3" w:rsidRPr="00461CAB">
        <w:rPr>
          <w:b/>
          <w:bCs/>
          <w:color w:val="000000"/>
          <w:sz w:val="24"/>
          <w:szCs w:val="24"/>
        </w:rPr>
        <w:t>, học trong 16</w:t>
      </w:r>
      <w:r w:rsidR="00930BC0" w:rsidRPr="00461CAB">
        <w:rPr>
          <w:b/>
          <w:bCs/>
          <w:color w:val="000000"/>
          <w:sz w:val="24"/>
          <w:szCs w:val="24"/>
        </w:rPr>
        <w:t xml:space="preserve"> tuần</w:t>
      </w:r>
      <w:r w:rsidR="00C2341F" w:rsidRPr="00461CAB">
        <w:rPr>
          <w:b/>
          <w:bCs/>
          <w:color w:val="000000"/>
          <w:sz w:val="24"/>
          <w:szCs w:val="24"/>
        </w:rPr>
        <w:t xml:space="preserve"> </w:t>
      </w:r>
    </w:p>
    <w:p w14:paraId="5AB63104" w14:textId="77777777" w:rsidR="006447AD" w:rsidRPr="00461CAB" w:rsidRDefault="00744C77" w:rsidP="00461CAB">
      <w:pPr>
        <w:pStyle w:val="BodyText2"/>
        <w:spacing w:after="0" w:line="276" w:lineRule="auto"/>
        <w:jc w:val="both"/>
        <w:rPr>
          <w:b/>
          <w:sz w:val="24"/>
          <w:szCs w:val="24"/>
        </w:rPr>
      </w:pPr>
      <w:r w:rsidRPr="00461CAB">
        <w:rPr>
          <w:b/>
          <w:sz w:val="24"/>
          <w:szCs w:val="24"/>
          <w:lang w:val="vi-VN"/>
        </w:rPr>
        <w:t>Số tiết học phần:</w:t>
      </w:r>
      <w:r w:rsidR="004A21C9" w:rsidRPr="00461CAB">
        <w:rPr>
          <w:b/>
          <w:sz w:val="24"/>
          <w:szCs w:val="24"/>
        </w:rPr>
        <w:t xml:space="preserve"> </w:t>
      </w:r>
    </w:p>
    <w:p w14:paraId="1A833E32" w14:textId="2812CC82" w:rsidR="000D075E" w:rsidRPr="00461CAB" w:rsidRDefault="00B63516" w:rsidP="00461CAB">
      <w:pPr>
        <w:pStyle w:val="BodyText2"/>
        <w:spacing w:after="0" w:line="276" w:lineRule="auto"/>
        <w:ind w:left="1200"/>
        <w:jc w:val="both"/>
        <w:rPr>
          <w:sz w:val="24"/>
          <w:szCs w:val="24"/>
          <w:lang w:val="vi-VN"/>
        </w:rPr>
      </w:pPr>
      <w:r w:rsidRPr="00461CAB">
        <w:rPr>
          <w:sz w:val="24"/>
          <w:szCs w:val="24"/>
          <w:lang w:val="vi-VN"/>
        </w:rPr>
        <w:t>L</w:t>
      </w:r>
      <w:r w:rsidR="00744C77" w:rsidRPr="00461CAB">
        <w:rPr>
          <w:sz w:val="24"/>
          <w:szCs w:val="24"/>
          <w:lang w:val="vi-VN"/>
        </w:rPr>
        <w:t>ý thuyết</w:t>
      </w:r>
      <w:r w:rsidR="00C93114" w:rsidRPr="00461CAB">
        <w:rPr>
          <w:sz w:val="24"/>
          <w:szCs w:val="24"/>
          <w:lang w:val="vi-VN"/>
        </w:rPr>
        <w:t>:</w:t>
      </w:r>
      <w:r w:rsidR="00633649">
        <w:rPr>
          <w:sz w:val="24"/>
          <w:szCs w:val="24"/>
          <w:lang w:val="en-SG"/>
        </w:rPr>
        <w:t xml:space="preserve">  3</w:t>
      </w:r>
      <w:r w:rsidR="00A83807">
        <w:rPr>
          <w:sz w:val="24"/>
          <w:szCs w:val="24"/>
          <w:lang w:val="en-SG"/>
        </w:rPr>
        <w:t>0</w:t>
      </w:r>
      <w:r w:rsidRPr="00461CAB">
        <w:rPr>
          <w:sz w:val="24"/>
          <w:szCs w:val="24"/>
          <w:lang w:val="vi-VN"/>
        </w:rPr>
        <w:t xml:space="preserve">; </w:t>
      </w:r>
      <w:r w:rsidR="008C7ABB">
        <w:rPr>
          <w:sz w:val="24"/>
          <w:szCs w:val="24"/>
          <w:lang w:val="vi-VN"/>
        </w:rPr>
        <w:tab/>
      </w:r>
      <w:r w:rsidR="00C93114" w:rsidRPr="00461CAB">
        <w:rPr>
          <w:sz w:val="24"/>
          <w:szCs w:val="24"/>
          <w:lang w:val="vi-VN"/>
        </w:rPr>
        <w:t>Bài tập:</w:t>
      </w:r>
      <w:r w:rsidR="00EC233B" w:rsidRPr="00461CAB">
        <w:rPr>
          <w:sz w:val="24"/>
          <w:szCs w:val="24"/>
          <w:lang w:val="en-SG"/>
        </w:rPr>
        <w:t xml:space="preserve"> </w:t>
      </w:r>
      <w:r w:rsidR="00C93114" w:rsidRPr="00461CAB">
        <w:rPr>
          <w:sz w:val="24"/>
          <w:szCs w:val="24"/>
          <w:lang w:val="en-SG"/>
        </w:rPr>
        <w:t>1</w:t>
      </w:r>
      <w:r w:rsidR="00A83807">
        <w:rPr>
          <w:sz w:val="24"/>
          <w:szCs w:val="24"/>
          <w:lang w:val="en-SG"/>
        </w:rPr>
        <w:t>5</w:t>
      </w:r>
      <w:r w:rsidR="000D075E" w:rsidRPr="00461CAB">
        <w:rPr>
          <w:sz w:val="24"/>
          <w:szCs w:val="24"/>
          <w:lang w:val="vi-VN"/>
        </w:rPr>
        <w:t xml:space="preserve">; </w:t>
      </w:r>
      <w:r w:rsidR="00C93114" w:rsidRPr="00461CAB">
        <w:rPr>
          <w:sz w:val="24"/>
          <w:szCs w:val="24"/>
          <w:lang w:val="en-SG"/>
        </w:rPr>
        <w:t xml:space="preserve">  </w:t>
      </w:r>
      <w:r w:rsidRPr="00461CAB">
        <w:rPr>
          <w:sz w:val="24"/>
          <w:szCs w:val="24"/>
          <w:lang w:val="vi-VN"/>
        </w:rPr>
        <w:t>T</w:t>
      </w:r>
      <w:r w:rsidR="00744C77" w:rsidRPr="00461CAB">
        <w:rPr>
          <w:sz w:val="24"/>
          <w:szCs w:val="24"/>
          <w:lang w:val="vi-VN"/>
        </w:rPr>
        <w:t>hực hành</w:t>
      </w:r>
      <w:r w:rsidRPr="00461CAB">
        <w:rPr>
          <w:sz w:val="24"/>
          <w:szCs w:val="24"/>
          <w:lang w:val="vi-VN"/>
        </w:rPr>
        <w:t>:</w:t>
      </w:r>
      <w:r w:rsidR="00EC233B" w:rsidRPr="00461CAB">
        <w:rPr>
          <w:sz w:val="24"/>
          <w:szCs w:val="24"/>
          <w:lang w:val="en-SG"/>
        </w:rPr>
        <w:t xml:space="preserve"> </w:t>
      </w:r>
      <w:r w:rsidR="00FB218B" w:rsidRPr="00461CAB">
        <w:rPr>
          <w:sz w:val="24"/>
          <w:szCs w:val="24"/>
          <w:lang w:val="en-SG"/>
        </w:rPr>
        <w:t>0</w:t>
      </w:r>
      <w:r w:rsidRPr="00461CAB">
        <w:rPr>
          <w:sz w:val="24"/>
          <w:szCs w:val="24"/>
          <w:lang w:val="vi-VN"/>
        </w:rPr>
        <w:t xml:space="preserve">.; </w:t>
      </w:r>
    </w:p>
    <w:p w14:paraId="37F5D28A" w14:textId="45913861" w:rsidR="00744C77" w:rsidRPr="00461CAB" w:rsidRDefault="006447AD" w:rsidP="00461CAB">
      <w:pPr>
        <w:pStyle w:val="BodyText2"/>
        <w:spacing w:after="0" w:line="276" w:lineRule="auto"/>
        <w:ind w:left="1200"/>
        <w:rPr>
          <w:bCs/>
          <w:color w:val="000000"/>
          <w:sz w:val="24"/>
          <w:szCs w:val="24"/>
        </w:rPr>
      </w:pPr>
      <w:r w:rsidRPr="00461CAB">
        <w:rPr>
          <w:sz w:val="24"/>
          <w:szCs w:val="24"/>
        </w:rPr>
        <w:t>T</w:t>
      </w:r>
      <w:r w:rsidR="00744C77" w:rsidRPr="00461CAB">
        <w:rPr>
          <w:sz w:val="24"/>
          <w:szCs w:val="24"/>
          <w:lang w:val="vi-VN"/>
        </w:rPr>
        <w:t>hực tập</w:t>
      </w:r>
      <w:r w:rsidR="00C93114" w:rsidRPr="00461CAB">
        <w:rPr>
          <w:sz w:val="24"/>
          <w:szCs w:val="24"/>
          <w:lang w:val="vi-VN"/>
        </w:rPr>
        <w:t>:</w:t>
      </w:r>
      <w:r w:rsidR="00EC233B" w:rsidRPr="00461CAB">
        <w:rPr>
          <w:sz w:val="24"/>
          <w:szCs w:val="24"/>
          <w:lang w:val="en-SG"/>
        </w:rPr>
        <w:t xml:space="preserve">   </w:t>
      </w:r>
      <w:r w:rsidR="00FB218B" w:rsidRPr="00461CAB">
        <w:rPr>
          <w:sz w:val="24"/>
          <w:szCs w:val="24"/>
          <w:lang w:val="en-SG"/>
        </w:rPr>
        <w:t xml:space="preserve"> </w:t>
      </w:r>
      <w:proofErr w:type="gramStart"/>
      <w:r w:rsidR="00EC233B" w:rsidRPr="00461CAB">
        <w:rPr>
          <w:sz w:val="24"/>
          <w:szCs w:val="24"/>
          <w:lang w:val="en-SG"/>
        </w:rPr>
        <w:t>0</w:t>
      </w:r>
      <w:r w:rsidR="000D075E" w:rsidRPr="00461CAB">
        <w:rPr>
          <w:sz w:val="24"/>
          <w:szCs w:val="24"/>
          <w:lang w:val="vi-VN"/>
        </w:rPr>
        <w:t>;</w:t>
      </w:r>
      <w:r w:rsidR="00EC233B" w:rsidRPr="00461CAB">
        <w:rPr>
          <w:sz w:val="24"/>
          <w:szCs w:val="24"/>
          <w:lang w:val="en-SG"/>
        </w:rPr>
        <w:t xml:space="preserve">  </w:t>
      </w:r>
      <w:r w:rsidR="000D075E" w:rsidRPr="00461CAB">
        <w:rPr>
          <w:sz w:val="24"/>
          <w:szCs w:val="24"/>
          <w:lang w:val="vi-VN"/>
        </w:rPr>
        <w:t xml:space="preserve"> </w:t>
      </w:r>
      <w:proofErr w:type="gramEnd"/>
      <w:r w:rsidR="008C7ABB">
        <w:rPr>
          <w:sz w:val="24"/>
          <w:szCs w:val="24"/>
          <w:lang w:val="vi-VN"/>
        </w:rPr>
        <w:tab/>
      </w:r>
      <w:r w:rsidR="000D075E" w:rsidRPr="00461CAB">
        <w:rPr>
          <w:sz w:val="24"/>
          <w:szCs w:val="24"/>
          <w:lang w:val="vi-VN"/>
        </w:rPr>
        <w:t xml:space="preserve">Đồ </w:t>
      </w:r>
      <w:r w:rsidR="00744C77" w:rsidRPr="00461CAB">
        <w:rPr>
          <w:sz w:val="24"/>
          <w:szCs w:val="24"/>
          <w:lang w:val="vi-VN"/>
        </w:rPr>
        <w:t>án</w:t>
      </w:r>
      <w:r w:rsidR="00FB218B" w:rsidRPr="00461CAB">
        <w:rPr>
          <w:sz w:val="24"/>
          <w:szCs w:val="24"/>
          <w:lang w:val="vi-VN"/>
        </w:rPr>
        <w:t>:</w:t>
      </w:r>
      <w:r w:rsidR="00FB218B" w:rsidRPr="00461CAB">
        <w:rPr>
          <w:sz w:val="24"/>
          <w:szCs w:val="24"/>
          <w:lang w:val="en-SG"/>
        </w:rPr>
        <w:t xml:space="preserve">   0</w:t>
      </w:r>
      <w:r w:rsidR="000D075E" w:rsidRPr="00461CAB">
        <w:rPr>
          <w:sz w:val="24"/>
          <w:szCs w:val="24"/>
          <w:lang w:val="vi-VN"/>
        </w:rPr>
        <w:t xml:space="preserve">; </w:t>
      </w:r>
      <w:r w:rsidR="00EC233B" w:rsidRPr="00461CAB">
        <w:rPr>
          <w:sz w:val="24"/>
          <w:szCs w:val="24"/>
          <w:lang w:val="en-SG"/>
        </w:rPr>
        <w:t xml:space="preserve">   </w:t>
      </w:r>
      <w:r w:rsidR="000D075E" w:rsidRPr="00461CAB">
        <w:rPr>
          <w:sz w:val="24"/>
          <w:szCs w:val="24"/>
          <w:lang w:val="vi-VN"/>
        </w:rPr>
        <w:t>T</w:t>
      </w:r>
      <w:r w:rsidR="00744C77" w:rsidRPr="00461CAB">
        <w:rPr>
          <w:sz w:val="24"/>
          <w:szCs w:val="24"/>
          <w:lang w:val="vi-VN"/>
        </w:rPr>
        <w:t>ự học</w:t>
      </w:r>
      <w:r w:rsidR="000D075E" w:rsidRPr="00461CAB">
        <w:rPr>
          <w:sz w:val="24"/>
          <w:szCs w:val="24"/>
          <w:lang w:val="vi-VN"/>
        </w:rPr>
        <w:t>:</w:t>
      </w:r>
      <w:r w:rsidR="00827D53" w:rsidRPr="00461CAB">
        <w:rPr>
          <w:sz w:val="24"/>
          <w:szCs w:val="24"/>
          <w:lang w:val="en-SG"/>
        </w:rPr>
        <w:t xml:space="preserve"> </w:t>
      </w:r>
      <w:r w:rsidR="00EC233B" w:rsidRPr="00461CAB">
        <w:rPr>
          <w:sz w:val="24"/>
          <w:szCs w:val="24"/>
          <w:lang w:val="en-SG"/>
        </w:rPr>
        <w:t xml:space="preserve">    </w:t>
      </w:r>
      <w:r w:rsidR="00827D53" w:rsidRPr="00461CAB">
        <w:rPr>
          <w:sz w:val="24"/>
          <w:szCs w:val="24"/>
          <w:lang w:val="en-SG"/>
        </w:rPr>
        <w:t xml:space="preserve"> 90 </w:t>
      </w:r>
      <w:r w:rsidR="00210206" w:rsidRPr="00461CAB">
        <w:rPr>
          <w:sz w:val="24"/>
          <w:szCs w:val="24"/>
        </w:rPr>
        <w:t>;</w:t>
      </w:r>
    </w:p>
    <w:p w14:paraId="6C9AD1D2" w14:textId="77777777" w:rsidR="00744C77" w:rsidRPr="00461CAB" w:rsidRDefault="00744C77" w:rsidP="00461CAB">
      <w:pPr>
        <w:pStyle w:val="BodyText2"/>
        <w:numPr>
          <w:ilvl w:val="0"/>
          <w:numId w:val="6"/>
        </w:numPr>
        <w:tabs>
          <w:tab w:val="left" w:pos="284"/>
        </w:tabs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461CAB">
        <w:rPr>
          <w:b/>
          <w:bCs/>
          <w:color w:val="000000"/>
          <w:sz w:val="24"/>
          <w:szCs w:val="24"/>
        </w:rPr>
        <w:t xml:space="preserve">Đơn vị </w:t>
      </w:r>
      <w:r w:rsidR="004A21C9" w:rsidRPr="00461CAB">
        <w:rPr>
          <w:b/>
          <w:bCs/>
          <w:color w:val="000000"/>
          <w:sz w:val="24"/>
          <w:szCs w:val="24"/>
        </w:rPr>
        <w:t xml:space="preserve">quản lý </w:t>
      </w:r>
      <w:r w:rsidRPr="00461CAB">
        <w:rPr>
          <w:b/>
          <w:bCs/>
          <w:color w:val="000000"/>
          <w:sz w:val="24"/>
          <w:szCs w:val="24"/>
        </w:rPr>
        <w:t>học phần</w:t>
      </w:r>
      <w:r w:rsidR="00C93114" w:rsidRPr="00461CAB">
        <w:rPr>
          <w:b/>
          <w:bCs/>
          <w:color w:val="000000"/>
          <w:sz w:val="24"/>
          <w:szCs w:val="24"/>
        </w:rPr>
        <w:t xml:space="preserve">: </w:t>
      </w:r>
      <w:r w:rsidR="000D0D98">
        <w:rPr>
          <w:b/>
          <w:bCs/>
          <w:color w:val="000000"/>
          <w:sz w:val="24"/>
          <w:szCs w:val="24"/>
        </w:rPr>
        <w:t>Hệ thống thông tin và Tri thức</w:t>
      </w:r>
    </w:p>
    <w:p w14:paraId="0A704F64" w14:textId="77777777" w:rsidR="003F5908" w:rsidRPr="00461CAB" w:rsidRDefault="006447AD" w:rsidP="00461CAB">
      <w:pPr>
        <w:pStyle w:val="BodyText2"/>
        <w:tabs>
          <w:tab w:val="left" w:pos="5670"/>
        </w:tabs>
        <w:spacing w:after="0" w:line="276" w:lineRule="auto"/>
        <w:ind w:firstLine="11"/>
        <w:jc w:val="both"/>
        <w:rPr>
          <w:b/>
          <w:sz w:val="24"/>
          <w:szCs w:val="24"/>
        </w:rPr>
      </w:pPr>
      <w:r w:rsidRPr="00461CAB">
        <w:rPr>
          <w:b/>
          <w:sz w:val="24"/>
          <w:szCs w:val="24"/>
        </w:rPr>
        <w:t>2.1.</w:t>
      </w:r>
      <w:r w:rsidR="003555B5" w:rsidRPr="00461CAB">
        <w:rPr>
          <w:b/>
          <w:sz w:val="24"/>
          <w:szCs w:val="24"/>
        </w:rPr>
        <w:t xml:space="preserve"> </w:t>
      </w:r>
      <w:r w:rsidR="003F5908" w:rsidRPr="00461CAB">
        <w:rPr>
          <w:b/>
          <w:sz w:val="24"/>
          <w:szCs w:val="24"/>
        </w:rPr>
        <w:t>Giảng viên giảng dạy:</w:t>
      </w:r>
      <w:r w:rsidR="006D03CF" w:rsidRPr="00461CAB">
        <w:rPr>
          <w:b/>
          <w:sz w:val="24"/>
          <w:szCs w:val="24"/>
          <w:lang w:val="vi-VN"/>
        </w:rPr>
        <w:tab/>
      </w:r>
      <w:r w:rsidR="006D03CF" w:rsidRPr="00461CAB">
        <w:rPr>
          <w:b/>
          <w:sz w:val="24"/>
          <w:szCs w:val="24"/>
        </w:rPr>
        <w:t>Mã giảng viên</w:t>
      </w:r>
    </w:p>
    <w:tbl>
      <w:tblPr>
        <w:tblStyle w:val="TableGrid"/>
        <w:tblW w:w="0" w:type="auto"/>
        <w:tblInd w:w="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3234"/>
      </w:tblGrid>
      <w:tr w:rsidR="00D52941" w:rsidRPr="00461CAB" w14:paraId="1B933B3F" w14:textId="77777777" w:rsidTr="008C7ABB">
        <w:tc>
          <w:tcPr>
            <w:tcW w:w="4844" w:type="dxa"/>
          </w:tcPr>
          <w:p w14:paraId="11A26A99" w14:textId="77777777" w:rsidR="00D52941" w:rsidRPr="00461CAB" w:rsidRDefault="00D52941" w:rsidP="00461CA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Tạ Quang Chiểu</w:t>
            </w:r>
          </w:p>
        </w:tc>
        <w:tc>
          <w:tcPr>
            <w:tcW w:w="3234" w:type="dxa"/>
          </w:tcPr>
          <w:p w14:paraId="1EE03D0F" w14:textId="77777777" w:rsidR="00D52941" w:rsidRPr="00461CAB" w:rsidRDefault="00D52941" w:rsidP="00461CA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0802-04</w:t>
            </w:r>
          </w:p>
        </w:tc>
      </w:tr>
      <w:tr w:rsidR="00FE0609" w:rsidRPr="00461CAB" w14:paraId="50CFE40F" w14:textId="77777777" w:rsidTr="008C7ABB">
        <w:tc>
          <w:tcPr>
            <w:tcW w:w="4844" w:type="dxa"/>
          </w:tcPr>
          <w:p w14:paraId="7A54AEB5" w14:textId="77777777" w:rsidR="00FE0609" w:rsidRPr="00461CAB" w:rsidRDefault="00D52941" w:rsidP="00461CA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E0609" w:rsidRPr="00461CAB">
              <w:rPr>
                <w:sz w:val="24"/>
                <w:szCs w:val="24"/>
              </w:rPr>
              <w:t xml:space="preserve">. </w:t>
            </w:r>
            <w:r w:rsidR="00461CAB" w:rsidRPr="00461CAB">
              <w:rPr>
                <w:sz w:val="24"/>
                <w:szCs w:val="24"/>
              </w:rPr>
              <w:t xml:space="preserve">Vũ Lan Phương </w:t>
            </w:r>
          </w:p>
        </w:tc>
        <w:tc>
          <w:tcPr>
            <w:tcW w:w="3234" w:type="dxa"/>
          </w:tcPr>
          <w:p w14:paraId="1DBF5941" w14:textId="77777777" w:rsidR="00FE0609" w:rsidRPr="00461CAB" w:rsidRDefault="00461CAB" w:rsidP="00461CAB">
            <w:pPr>
              <w:spacing w:line="276" w:lineRule="auto"/>
              <w:rPr>
                <w:sz w:val="24"/>
                <w:szCs w:val="24"/>
              </w:rPr>
            </w:pPr>
            <w:r w:rsidRPr="00461CAB">
              <w:rPr>
                <w:sz w:val="24"/>
                <w:szCs w:val="24"/>
              </w:rPr>
              <w:t>0802-09</w:t>
            </w:r>
          </w:p>
        </w:tc>
      </w:tr>
      <w:tr w:rsidR="008C7ABB" w:rsidRPr="00461CAB" w14:paraId="3D306328" w14:textId="77777777" w:rsidTr="008C7ABB">
        <w:tc>
          <w:tcPr>
            <w:tcW w:w="4844" w:type="dxa"/>
          </w:tcPr>
          <w:p w14:paraId="526CFE4C" w14:textId="2E3B09FF" w:rsidR="008C7ABB" w:rsidRPr="00461CAB" w:rsidRDefault="008C7ABB" w:rsidP="008C7AB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Phạm Đức Hậu</w:t>
            </w:r>
          </w:p>
        </w:tc>
        <w:tc>
          <w:tcPr>
            <w:tcW w:w="3234" w:type="dxa"/>
          </w:tcPr>
          <w:p w14:paraId="3A648433" w14:textId="1BAEAB5B" w:rsidR="008C7ABB" w:rsidRPr="00461CAB" w:rsidRDefault="008C7ABB" w:rsidP="008C7AB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0804-04</w:t>
            </w:r>
          </w:p>
        </w:tc>
      </w:tr>
      <w:tr w:rsidR="008C7ABB" w:rsidRPr="00461CAB" w14:paraId="6F6F4E46" w14:textId="77777777" w:rsidTr="008C7ABB">
        <w:tc>
          <w:tcPr>
            <w:tcW w:w="4844" w:type="dxa"/>
          </w:tcPr>
          <w:p w14:paraId="0458CC14" w14:textId="2F5B37A2" w:rsidR="008C7ABB" w:rsidRPr="00461CAB" w:rsidRDefault="008C7ABB" w:rsidP="008C7AB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34" w:type="dxa"/>
          </w:tcPr>
          <w:p w14:paraId="5D99C6DF" w14:textId="52234D59" w:rsidR="008C7ABB" w:rsidRDefault="008C7ABB" w:rsidP="008C7ABB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1C1AB789" w14:textId="77777777" w:rsidR="00744C77" w:rsidRPr="00461CAB" w:rsidRDefault="006447AD" w:rsidP="00461CAB">
      <w:pPr>
        <w:pStyle w:val="BodyText2"/>
        <w:spacing w:after="0" w:line="276" w:lineRule="auto"/>
        <w:jc w:val="both"/>
        <w:rPr>
          <w:b/>
          <w:sz w:val="24"/>
          <w:szCs w:val="24"/>
        </w:rPr>
      </w:pPr>
      <w:r w:rsidRPr="00461CAB">
        <w:rPr>
          <w:b/>
          <w:sz w:val="24"/>
          <w:szCs w:val="24"/>
        </w:rPr>
        <w:t>2.2</w:t>
      </w:r>
      <w:r w:rsidR="003555B5" w:rsidRPr="00461CAB">
        <w:rPr>
          <w:b/>
          <w:sz w:val="24"/>
          <w:szCs w:val="24"/>
        </w:rPr>
        <w:t xml:space="preserve">. </w:t>
      </w:r>
      <w:r w:rsidR="00C93114" w:rsidRPr="00461CAB">
        <w:rPr>
          <w:b/>
          <w:sz w:val="24"/>
          <w:szCs w:val="24"/>
        </w:rPr>
        <w:t>Bộ môn</w:t>
      </w:r>
      <w:r w:rsidR="00637479" w:rsidRPr="00461CAB">
        <w:rPr>
          <w:b/>
          <w:bCs/>
          <w:color w:val="000000"/>
          <w:sz w:val="24"/>
          <w:szCs w:val="24"/>
        </w:rPr>
        <w:t xml:space="preserve">: </w:t>
      </w:r>
      <w:r w:rsidR="000D0D98">
        <w:rPr>
          <w:b/>
          <w:bCs/>
          <w:color w:val="000000"/>
          <w:sz w:val="24"/>
          <w:szCs w:val="24"/>
        </w:rPr>
        <w:t>Hệ thống thông tin và Tr</w:t>
      </w:r>
      <w:r w:rsidR="00AB5FF5">
        <w:rPr>
          <w:b/>
          <w:bCs/>
          <w:color w:val="000000"/>
          <w:sz w:val="24"/>
          <w:szCs w:val="24"/>
        </w:rPr>
        <w:t>i</w:t>
      </w:r>
      <w:r w:rsidR="000D0D98">
        <w:rPr>
          <w:b/>
          <w:bCs/>
          <w:color w:val="000000"/>
          <w:sz w:val="24"/>
          <w:szCs w:val="24"/>
        </w:rPr>
        <w:t xml:space="preserve"> thức</w:t>
      </w:r>
      <w:r w:rsidR="00C93114" w:rsidRPr="00461CAB">
        <w:rPr>
          <w:b/>
          <w:sz w:val="24"/>
          <w:szCs w:val="24"/>
        </w:rPr>
        <w:t xml:space="preserve"> </w:t>
      </w:r>
    </w:p>
    <w:p w14:paraId="47FFD005" w14:textId="77777777" w:rsidR="00461CAB" w:rsidRDefault="006447AD" w:rsidP="00461CAB">
      <w:pPr>
        <w:pStyle w:val="BodyText2"/>
        <w:tabs>
          <w:tab w:val="num" w:pos="520"/>
        </w:tabs>
        <w:spacing w:after="0" w:line="276" w:lineRule="auto"/>
        <w:jc w:val="both"/>
        <w:rPr>
          <w:b/>
          <w:sz w:val="24"/>
          <w:szCs w:val="24"/>
        </w:rPr>
      </w:pPr>
      <w:r w:rsidRPr="00461CAB">
        <w:rPr>
          <w:b/>
          <w:sz w:val="24"/>
          <w:szCs w:val="24"/>
        </w:rPr>
        <w:t>2.3. Khoa</w:t>
      </w:r>
      <w:r w:rsidR="00461CAB">
        <w:rPr>
          <w:b/>
          <w:sz w:val="24"/>
          <w:szCs w:val="24"/>
        </w:rPr>
        <w:t>: Công Nghệ Thông Tin</w:t>
      </w:r>
    </w:p>
    <w:p w14:paraId="3BDC3412" w14:textId="13D91443" w:rsidR="00744C77" w:rsidRPr="00461CAB" w:rsidRDefault="00D01279" w:rsidP="00461CAB">
      <w:pPr>
        <w:pStyle w:val="BodyText2"/>
        <w:tabs>
          <w:tab w:val="num" w:pos="520"/>
        </w:tabs>
        <w:spacing w:after="0" w:line="276" w:lineRule="auto"/>
        <w:jc w:val="both"/>
        <w:rPr>
          <w:b/>
          <w:sz w:val="24"/>
          <w:szCs w:val="24"/>
        </w:rPr>
      </w:pPr>
      <w:r w:rsidRPr="00461CAB">
        <w:rPr>
          <w:b/>
          <w:bCs/>
          <w:color w:val="000000"/>
          <w:sz w:val="24"/>
          <w:szCs w:val="24"/>
        </w:rPr>
        <w:t>3</w:t>
      </w:r>
      <w:r w:rsidR="008F579C" w:rsidRPr="00461CAB">
        <w:rPr>
          <w:b/>
          <w:bCs/>
          <w:color w:val="000000"/>
          <w:sz w:val="24"/>
          <w:szCs w:val="24"/>
        </w:rPr>
        <w:t xml:space="preserve">. </w:t>
      </w:r>
      <w:r w:rsidR="00744C77" w:rsidRPr="00461CAB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461CAB">
        <w:rPr>
          <w:b/>
          <w:bCs/>
          <w:color w:val="000000"/>
          <w:sz w:val="24"/>
          <w:szCs w:val="24"/>
        </w:rPr>
        <w:t>học học phần</w:t>
      </w:r>
      <w:r w:rsidR="00BA09EA" w:rsidRPr="00461CAB">
        <w:rPr>
          <w:b/>
          <w:bCs/>
          <w:color w:val="000000"/>
          <w:sz w:val="24"/>
          <w:szCs w:val="24"/>
        </w:rPr>
        <w:t xml:space="preserve"> </w:t>
      </w:r>
      <w:r w:rsidR="006D03CF" w:rsidRPr="00461CAB">
        <w:rPr>
          <w:b/>
          <w:bCs/>
          <w:color w:val="000000"/>
          <w:sz w:val="24"/>
          <w:szCs w:val="24"/>
        </w:rPr>
        <w:t>(mã số học phần)</w:t>
      </w:r>
    </w:p>
    <w:p w14:paraId="09C671BB" w14:textId="77777777" w:rsidR="006D03CF" w:rsidRPr="00461CAB" w:rsidRDefault="00D01279" w:rsidP="00461CAB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</w:rPr>
      </w:pPr>
      <w:r w:rsidRPr="00461CAB">
        <w:rPr>
          <w:b/>
          <w:bCs/>
          <w:color w:val="000000"/>
          <w:sz w:val="24"/>
          <w:szCs w:val="24"/>
        </w:rPr>
        <w:t>3.</w:t>
      </w:r>
      <w:r w:rsidR="008F579C" w:rsidRPr="00461CAB">
        <w:rPr>
          <w:b/>
          <w:bCs/>
          <w:color w:val="000000"/>
          <w:sz w:val="24"/>
          <w:szCs w:val="24"/>
        </w:rPr>
        <w:t xml:space="preserve">1. </w:t>
      </w:r>
      <w:r w:rsidR="006D03CF" w:rsidRPr="00461CAB">
        <w:rPr>
          <w:b/>
          <w:bCs/>
          <w:color w:val="000000"/>
          <w:sz w:val="24"/>
          <w:szCs w:val="24"/>
        </w:rPr>
        <w:t>Môn học tiên quyết</w:t>
      </w:r>
      <w:r w:rsidR="006D03CF" w:rsidRPr="00461CAB">
        <w:rPr>
          <w:bCs/>
          <w:color w:val="000000"/>
          <w:sz w:val="24"/>
          <w:szCs w:val="24"/>
        </w:rPr>
        <w:t>:</w:t>
      </w:r>
      <w:r w:rsidR="008F579C" w:rsidRPr="00461CAB">
        <w:rPr>
          <w:bCs/>
          <w:color w:val="000000"/>
          <w:sz w:val="24"/>
          <w:szCs w:val="24"/>
        </w:rPr>
        <w:t xml:space="preserve"> </w:t>
      </w:r>
    </w:p>
    <w:p w14:paraId="1D05C896" w14:textId="77777777" w:rsidR="006D03CF" w:rsidRPr="00461CAB" w:rsidRDefault="00D01279" w:rsidP="00461CAB">
      <w:pPr>
        <w:pStyle w:val="BodyText2"/>
        <w:spacing w:after="0" w:line="276" w:lineRule="auto"/>
        <w:jc w:val="both"/>
        <w:rPr>
          <w:bCs/>
          <w:color w:val="000000"/>
          <w:sz w:val="24"/>
          <w:szCs w:val="24"/>
        </w:rPr>
      </w:pPr>
      <w:r w:rsidRPr="00461CAB">
        <w:rPr>
          <w:b/>
          <w:bCs/>
          <w:color w:val="000000"/>
          <w:sz w:val="24"/>
          <w:szCs w:val="24"/>
        </w:rPr>
        <w:t>3</w:t>
      </w:r>
      <w:r w:rsidR="008F579C" w:rsidRPr="00461CAB">
        <w:rPr>
          <w:b/>
          <w:bCs/>
          <w:color w:val="000000"/>
          <w:sz w:val="24"/>
          <w:szCs w:val="24"/>
        </w:rPr>
        <w:t xml:space="preserve">.2. </w:t>
      </w:r>
      <w:r w:rsidR="006D03CF" w:rsidRPr="00461CAB">
        <w:rPr>
          <w:b/>
          <w:bCs/>
          <w:color w:val="000000"/>
          <w:sz w:val="24"/>
          <w:szCs w:val="24"/>
        </w:rPr>
        <w:t>Môn học học trước:</w:t>
      </w:r>
    </w:p>
    <w:p w14:paraId="01ECD812" w14:textId="77777777" w:rsidR="004F0F43" w:rsidRPr="00461CAB" w:rsidRDefault="00744C77" w:rsidP="00461CAB">
      <w:pPr>
        <w:pStyle w:val="BodyText2"/>
        <w:numPr>
          <w:ilvl w:val="0"/>
          <w:numId w:val="17"/>
        </w:numPr>
        <w:tabs>
          <w:tab w:val="left" w:pos="284"/>
        </w:tabs>
        <w:spacing w:after="0" w:line="276" w:lineRule="auto"/>
        <w:ind w:left="0" w:firstLine="0"/>
        <w:jc w:val="both"/>
        <w:rPr>
          <w:b/>
          <w:bCs/>
          <w:sz w:val="24"/>
          <w:szCs w:val="24"/>
          <w:lang w:val="en-SG"/>
        </w:rPr>
      </w:pPr>
      <w:r w:rsidRPr="00461CAB">
        <w:rPr>
          <w:b/>
          <w:bCs/>
          <w:color w:val="000000"/>
          <w:sz w:val="24"/>
          <w:szCs w:val="24"/>
        </w:rPr>
        <w:t>Mục tiêu của học phần</w:t>
      </w:r>
      <w:r w:rsidR="00BA09EA" w:rsidRPr="00461CAB">
        <w:rPr>
          <w:b/>
          <w:bCs/>
          <w:color w:val="000000"/>
          <w:sz w:val="24"/>
          <w:szCs w:val="24"/>
        </w:rPr>
        <w:t xml:space="preserve"> </w:t>
      </w:r>
    </w:p>
    <w:p w14:paraId="7629D924" w14:textId="77777777" w:rsidR="00AB5FF5" w:rsidRPr="003555B5" w:rsidRDefault="00AB5FF5" w:rsidP="00345553">
      <w:pPr>
        <w:pStyle w:val="ListParagraph"/>
        <w:numPr>
          <w:ilvl w:val="1"/>
          <w:numId w:val="1"/>
        </w:numPr>
        <w:tabs>
          <w:tab w:val="clear" w:pos="981"/>
          <w:tab w:val="num" w:pos="567"/>
        </w:tabs>
        <w:ind w:hanging="981"/>
        <w:rPr>
          <w:b/>
          <w:bCs/>
          <w:lang w:val="vi-VN"/>
        </w:rPr>
      </w:pPr>
      <w:r w:rsidRPr="003555B5">
        <w:rPr>
          <w:b/>
          <w:bCs/>
          <w:lang w:val="vi-VN"/>
        </w:rPr>
        <w:t>Kiến thức</w:t>
      </w:r>
    </w:p>
    <w:p w14:paraId="3E7C3989" w14:textId="77777777" w:rsidR="00836CC2" w:rsidRPr="00836CC2" w:rsidRDefault="00836CC2" w:rsidP="00BE6C36">
      <w:pPr>
        <w:pStyle w:val="ListParagraph"/>
        <w:numPr>
          <w:ilvl w:val="2"/>
          <w:numId w:val="27"/>
        </w:numPr>
        <w:spacing w:before="120"/>
        <w:jc w:val="both"/>
      </w:pPr>
      <w:r w:rsidRPr="00836CC2">
        <w:t xml:space="preserve">Biết phương pháp giải quyết </w:t>
      </w:r>
      <w:r w:rsidR="00605834">
        <w:t>bài toán</w:t>
      </w:r>
      <w:r w:rsidRPr="00836CC2">
        <w:t xml:space="preserve"> trên máy tính</w:t>
      </w:r>
      <w:r>
        <w:t>,</w:t>
      </w:r>
      <w:r w:rsidRPr="00836CC2">
        <w:t xml:space="preserve"> </w:t>
      </w:r>
      <w:r>
        <w:t>h</w:t>
      </w:r>
      <w:r w:rsidRPr="00836CC2">
        <w:t>iểu khái niệm về</w:t>
      </w:r>
      <w:r w:rsidR="00605834">
        <w:t xml:space="preserve"> thuật toán, biểu diễn thuật toán,</w:t>
      </w:r>
      <w:r w:rsidRPr="00836CC2">
        <w:t xml:space="preserve"> ngôn ngữ lập trình</w:t>
      </w:r>
      <w:r>
        <w:t xml:space="preserve">, </w:t>
      </w:r>
      <w:r w:rsidRPr="00836CC2">
        <w:t>kiểu dữ liệu</w:t>
      </w:r>
      <w:r>
        <w:t>.</w:t>
      </w:r>
      <w:r w:rsidRPr="00836CC2">
        <w:t xml:space="preserve"> </w:t>
      </w:r>
    </w:p>
    <w:p w14:paraId="3EB80620" w14:textId="77777777" w:rsidR="00AB5FF5" w:rsidRPr="00992FC4" w:rsidRDefault="00AB5FF5" w:rsidP="00836CC2">
      <w:pPr>
        <w:pStyle w:val="ListParagraph"/>
        <w:numPr>
          <w:ilvl w:val="2"/>
          <w:numId w:val="27"/>
        </w:numPr>
        <w:spacing w:before="120"/>
        <w:jc w:val="both"/>
      </w:pPr>
      <w:r w:rsidRPr="00992FC4">
        <w:t>Hi</w:t>
      </w:r>
      <w:r w:rsidRPr="00992FC4">
        <w:rPr>
          <w:rFonts w:hint="eastAsia"/>
        </w:rPr>
        <w:t>ể</w:t>
      </w:r>
      <w:r>
        <w:t>u ý</w:t>
      </w:r>
      <w:r w:rsidRPr="00992FC4">
        <w:t xml:space="preserve"> ngh</w:t>
      </w:r>
      <w:r w:rsidRPr="00992FC4">
        <w:rPr>
          <w:rFonts w:hint="eastAsia"/>
        </w:rPr>
        <w:t>ĩ</w:t>
      </w:r>
      <w:r w:rsidRPr="00992FC4">
        <w:t>a và cú pháp c</w:t>
      </w:r>
      <w:r w:rsidRPr="00992FC4">
        <w:rPr>
          <w:rFonts w:hint="eastAsia"/>
        </w:rPr>
        <w:t>ủ</w:t>
      </w:r>
      <w:r w:rsidRPr="00992FC4">
        <w:t>a các khái ni</w:t>
      </w:r>
      <w:r w:rsidRPr="00992FC4">
        <w:rPr>
          <w:rFonts w:hint="eastAsia"/>
        </w:rPr>
        <w:t>ệ</w:t>
      </w:r>
      <w:r w:rsidRPr="00992FC4">
        <w:t>m c</w:t>
      </w:r>
      <w:r w:rsidRPr="00992FC4">
        <w:rPr>
          <w:rFonts w:hint="eastAsia"/>
        </w:rPr>
        <w:t>ơ</w:t>
      </w:r>
      <w:r w:rsidRPr="00992FC4">
        <w:t xml:space="preserve"> b</w:t>
      </w:r>
      <w:r w:rsidRPr="00992FC4">
        <w:rPr>
          <w:rFonts w:hint="eastAsia"/>
        </w:rPr>
        <w:t>ả</w:t>
      </w:r>
      <w:r w:rsidRPr="00992FC4">
        <w:t xml:space="preserve">n trong </w:t>
      </w:r>
      <w:r>
        <w:t xml:space="preserve">ngôn ngữ </w:t>
      </w:r>
      <w:r w:rsidRPr="00992FC4">
        <w:t>l</w:t>
      </w:r>
      <w:r w:rsidRPr="00992FC4">
        <w:rPr>
          <w:rFonts w:hint="eastAsia"/>
        </w:rPr>
        <w:t>ậ</w:t>
      </w:r>
      <w:r w:rsidRPr="00992FC4">
        <w:t>p trình</w:t>
      </w:r>
      <w:r>
        <w:t xml:space="preserve"> C</w:t>
      </w:r>
    </w:p>
    <w:p w14:paraId="34CFCCCC" w14:textId="77777777" w:rsidR="00AB5FF5" w:rsidRPr="00992FC4" w:rsidRDefault="00AB5FF5" w:rsidP="00836CC2">
      <w:pPr>
        <w:pStyle w:val="ListParagraph"/>
        <w:numPr>
          <w:ilvl w:val="2"/>
          <w:numId w:val="27"/>
        </w:numPr>
        <w:spacing w:before="120"/>
        <w:jc w:val="both"/>
      </w:pPr>
      <w:r w:rsidRPr="00992FC4">
        <w:t>N</w:t>
      </w:r>
      <w:r w:rsidRPr="00992FC4">
        <w:rPr>
          <w:rFonts w:hint="eastAsia"/>
        </w:rPr>
        <w:t>ắ</w:t>
      </w:r>
      <w:r w:rsidRPr="00992FC4">
        <w:t>m v</w:t>
      </w:r>
      <w:r w:rsidRPr="00992FC4">
        <w:rPr>
          <w:rFonts w:hint="eastAsia"/>
        </w:rPr>
        <w:t>ữ</w:t>
      </w:r>
      <w:r w:rsidRPr="00992FC4">
        <w:t>ng ki</w:t>
      </w:r>
      <w:r w:rsidRPr="00992FC4">
        <w:rPr>
          <w:rFonts w:hint="eastAsia"/>
        </w:rPr>
        <w:t>ể</w:t>
      </w:r>
      <w:r w:rsidRPr="00992FC4">
        <w:t>u d</w:t>
      </w:r>
      <w:r w:rsidRPr="00992FC4">
        <w:rPr>
          <w:rFonts w:hint="eastAsia"/>
        </w:rPr>
        <w:t>ữ</w:t>
      </w:r>
      <w:r w:rsidRPr="00992FC4">
        <w:t xml:space="preserve"> li</w:t>
      </w:r>
      <w:r w:rsidRPr="00992FC4">
        <w:rPr>
          <w:rFonts w:hint="eastAsia"/>
        </w:rPr>
        <w:t>ệ</w:t>
      </w:r>
      <w:r w:rsidRPr="00992FC4">
        <w:t xml:space="preserve">u </w:t>
      </w:r>
      <w:r w:rsidRPr="00992FC4">
        <w:rPr>
          <w:rFonts w:hint="eastAsia"/>
        </w:rPr>
        <w:t>đơ</w:t>
      </w:r>
      <w:r w:rsidRPr="00992FC4">
        <w:t>n gi</w:t>
      </w:r>
      <w:r w:rsidRPr="00992FC4">
        <w:rPr>
          <w:rFonts w:hint="eastAsia"/>
        </w:rPr>
        <w:t>ả</w:t>
      </w:r>
      <w:r w:rsidRPr="00992FC4">
        <w:t>n và các c</w:t>
      </w:r>
      <w:r w:rsidRPr="00992FC4">
        <w:rPr>
          <w:rFonts w:hint="eastAsia"/>
        </w:rPr>
        <w:t>ấ</w:t>
      </w:r>
      <w:r w:rsidRPr="00992FC4">
        <w:t>u trúc d</w:t>
      </w:r>
      <w:r w:rsidRPr="00992FC4">
        <w:rPr>
          <w:rFonts w:hint="eastAsia"/>
        </w:rPr>
        <w:t>ữ</w:t>
      </w:r>
      <w:r w:rsidRPr="00992FC4">
        <w:t xml:space="preserve"> li</w:t>
      </w:r>
      <w:r w:rsidRPr="00992FC4">
        <w:rPr>
          <w:rFonts w:hint="eastAsia"/>
        </w:rPr>
        <w:t>ệ</w:t>
      </w:r>
      <w:r w:rsidRPr="00992FC4">
        <w:t>u khác: struct, con tr</w:t>
      </w:r>
      <w:r w:rsidRPr="00992FC4">
        <w:rPr>
          <w:rFonts w:hint="eastAsia"/>
        </w:rPr>
        <w:t>ỏ</w:t>
      </w:r>
      <w:r w:rsidRPr="00992FC4">
        <w:t>, m</w:t>
      </w:r>
      <w:r w:rsidRPr="00992FC4">
        <w:rPr>
          <w:rFonts w:hint="eastAsia"/>
        </w:rPr>
        <w:t>ả</w:t>
      </w:r>
      <w:r w:rsidRPr="00992FC4">
        <w:t>ng</w:t>
      </w:r>
      <w:r>
        <w:t>,</w:t>
      </w:r>
      <w:r w:rsidRPr="00992FC4">
        <w:t xml:space="preserve"> file.</w:t>
      </w:r>
    </w:p>
    <w:p w14:paraId="22F0796A" w14:textId="77777777" w:rsidR="00812874" w:rsidRDefault="00812874" w:rsidP="00836CC2">
      <w:pPr>
        <w:pStyle w:val="ListParagraph"/>
        <w:numPr>
          <w:ilvl w:val="2"/>
          <w:numId w:val="27"/>
        </w:numPr>
        <w:spacing w:before="120"/>
        <w:jc w:val="both"/>
      </w:pPr>
      <w:r>
        <w:t>Nắm rõ các cấu trúc điều khiển, lặp</w:t>
      </w:r>
    </w:p>
    <w:p w14:paraId="7E6EA009" w14:textId="77777777" w:rsidR="00AB5FF5" w:rsidRDefault="00AB5FF5" w:rsidP="00836CC2">
      <w:pPr>
        <w:pStyle w:val="ListParagraph"/>
        <w:numPr>
          <w:ilvl w:val="2"/>
          <w:numId w:val="27"/>
        </w:numPr>
        <w:spacing w:before="120"/>
        <w:jc w:val="both"/>
      </w:pPr>
      <w:r w:rsidRPr="00992FC4">
        <w:t>N</w:t>
      </w:r>
      <w:r w:rsidRPr="00992FC4">
        <w:rPr>
          <w:rFonts w:hint="eastAsia"/>
        </w:rPr>
        <w:t>ắ</w:t>
      </w:r>
      <w:r w:rsidRPr="00992FC4">
        <w:t>m v</w:t>
      </w:r>
      <w:r w:rsidRPr="00992FC4">
        <w:rPr>
          <w:rFonts w:hint="eastAsia"/>
        </w:rPr>
        <w:t>ữ</w:t>
      </w:r>
      <w:r w:rsidRPr="00992FC4">
        <w:t>ng v</w:t>
      </w:r>
      <w:r w:rsidRPr="00992FC4">
        <w:rPr>
          <w:rFonts w:hint="eastAsia"/>
        </w:rPr>
        <w:t>ề</w:t>
      </w:r>
      <w:r w:rsidRPr="00992FC4">
        <w:t xml:space="preserve"> k</w:t>
      </w:r>
      <w:r w:rsidRPr="00992FC4">
        <w:rPr>
          <w:rFonts w:hint="eastAsia"/>
        </w:rPr>
        <w:t>ỹ</w:t>
      </w:r>
      <w:r w:rsidRPr="00992FC4">
        <w:t xml:space="preserve"> thu</w:t>
      </w:r>
      <w:r w:rsidRPr="00992FC4">
        <w:rPr>
          <w:rFonts w:hint="eastAsia"/>
        </w:rPr>
        <w:t>ậ</w:t>
      </w:r>
      <w:r w:rsidRPr="00992FC4">
        <w:t>t xây d</w:t>
      </w:r>
      <w:r w:rsidRPr="00992FC4">
        <w:rPr>
          <w:rFonts w:hint="eastAsia"/>
        </w:rPr>
        <w:t>ự</w:t>
      </w:r>
      <w:r w:rsidRPr="00992FC4">
        <w:t>ng hàm</w:t>
      </w:r>
    </w:p>
    <w:p w14:paraId="74FE72E0" w14:textId="77777777" w:rsidR="00AB5FF5" w:rsidRPr="00992FC4" w:rsidRDefault="00A81680" w:rsidP="00836CC2">
      <w:pPr>
        <w:pStyle w:val="ListParagraph"/>
        <w:numPr>
          <w:ilvl w:val="2"/>
          <w:numId w:val="27"/>
        </w:numPr>
        <w:spacing w:before="120"/>
        <w:jc w:val="both"/>
      </w:pPr>
      <w:r>
        <w:t>N</w:t>
      </w:r>
      <w:r w:rsidR="00AB5FF5" w:rsidRPr="00992FC4">
        <w:rPr>
          <w:rFonts w:hint="eastAsia"/>
        </w:rPr>
        <w:t>ắ</w:t>
      </w:r>
      <w:r w:rsidR="00AB5FF5" w:rsidRPr="00992FC4">
        <w:t>m v</w:t>
      </w:r>
      <w:r w:rsidR="00AB5FF5" w:rsidRPr="00992FC4">
        <w:rPr>
          <w:rFonts w:hint="eastAsia"/>
        </w:rPr>
        <w:t>ữ</w:t>
      </w:r>
      <w:r w:rsidR="00AB5FF5" w:rsidRPr="00992FC4">
        <w:t>ng</w:t>
      </w:r>
      <w:r w:rsidR="00AB5FF5">
        <w:t xml:space="preserve"> các khái niệm </w:t>
      </w:r>
      <w:r>
        <w:t>vào/ra file.</w:t>
      </w:r>
    </w:p>
    <w:p w14:paraId="6089F415" w14:textId="77777777" w:rsidR="00AB5FF5" w:rsidRPr="008C544D" w:rsidRDefault="00AB5FF5" w:rsidP="00836CC2">
      <w:pPr>
        <w:pStyle w:val="ListParagraph"/>
        <w:numPr>
          <w:ilvl w:val="2"/>
          <w:numId w:val="27"/>
        </w:numPr>
        <w:spacing w:before="120"/>
        <w:jc w:val="both"/>
      </w:pPr>
      <w:r w:rsidRPr="00D44546">
        <w:t>Cách tiếp cận các phương pháp, vận dụng kiến thức ngôn ngữ C đã học để viết các chương trình giải quyết theo yêu cầu các bài toán</w:t>
      </w:r>
      <w:r>
        <w:t>.</w:t>
      </w:r>
    </w:p>
    <w:p w14:paraId="2765BB72" w14:textId="77777777" w:rsidR="00AB5FF5" w:rsidRPr="00B92F63" w:rsidRDefault="00AB5FF5" w:rsidP="00345553">
      <w:pPr>
        <w:pStyle w:val="ListParagraph"/>
        <w:numPr>
          <w:ilvl w:val="1"/>
          <w:numId w:val="1"/>
        </w:numPr>
        <w:tabs>
          <w:tab w:val="clear" w:pos="981"/>
          <w:tab w:val="num" w:pos="567"/>
        </w:tabs>
        <w:ind w:hanging="98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Pr="0097137A">
        <w:rPr>
          <w:b/>
          <w:bCs/>
          <w:lang w:val="vi-VN"/>
        </w:rPr>
        <w:t xml:space="preserve"> </w:t>
      </w:r>
    </w:p>
    <w:p w14:paraId="04D4DAE3" w14:textId="77777777" w:rsidR="005D7C38" w:rsidRPr="005D7C38" w:rsidRDefault="005D7C38" w:rsidP="00BE6C36">
      <w:pPr>
        <w:pStyle w:val="ListParagraph"/>
        <w:numPr>
          <w:ilvl w:val="2"/>
          <w:numId w:val="28"/>
        </w:numPr>
        <w:spacing w:before="120"/>
        <w:jc w:val="both"/>
        <w:rPr>
          <w:bCs/>
          <w:lang w:val="vi-VN"/>
        </w:rPr>
      </w:pPr>
      <w:r w:rsidRPr="005D7C38">
        <w:rPr>
          <w:bCs/>
          <w:lang w:val="vi-VN"/>
        </w:rPr>
        <w:t xml:space="preserve">Có khả năng phân tích, mô hình hóa </w:t>
      </w:r>
      <w:r>
        <w:rPr>
          <w:bCs/>
        </w:rPr>
        <w:t>bài toán</w:t>
      </w:r>
      <w:r w:rsidRPr="005D7C38">
        <w:rPr>
          <w:bCs/>
        </w:rPr>
        <w:t xml:space="preserve">. </w:t>
      </w:r>
      <w:r w:rsidRPr="005D7C38">
        <w:rPr>
          <w:bCs/>
          <w:lang w:val="vi-VN"/>
        </w:rPr>
        <w:t xml:space="preserve">Hiểu phương pháp giải quyết một vấn đề bằng chương trình máy tính. </w:t>
      </w:r>
    </w:p>
    <w:p w14:paraId="74DDDB1A" w14:textId="77777777" w:rsidR="005D7C38" w:rsidRPr="00C0120D" w:rsidRDefault="005D7C38" w:rsidP="005D7C38">
      <w:pPr>
        <w:pStyle w:val="ListParagraph"/>
        <w:numPr>
          <w:ilvl w:val="2"/>
          <w:numId w:val="28"/>
        </w:numPr>
        <w:spacing w:before="120"/>
        <w:jc w:val="both"/>
        <w:rPr>
          <w:bCs/>
          <w:lang w:val="vi-VN"/>
        </w:rPr>
      </w:pPr>
      <w:r>
        <w:rPr>
          <w:bCs/>
        </w:rPr>
        <w:t xml:space="preserve">Có </w:t>
      </w:r>
      <w:r w:rsidRPr="00D44546">
        <w:rPr>
          <w:bCs/>
          <w:lang w:val="vi-VN"/>
        </w:rPr>
        <w:t>khả năng: tư duy nhận dạng bài toán, phân tích vấn đề, vận dụng kiến thức đã học để giải quyết bài toán cụ thể</w:t>
      </w:r>
    </w:p>
    <w:p w14:paraId="7E2B6DD3" w14:textId="77777777" w:rsidR="00AB5FF5" w:rsidRDefault="005D7C38" w:rsidP="005D7C38">
      <w:pPr>
        <w:pStyle w:val="ListParagraph"/>
        <w:numPr>
          <w:ilvl w:val="2"/>
          <w:numId w:val="28"/>
        </w:numPr>
        <w:spacing w:before="120"/>
        <w:jc w:val="both"/>
        <w:rPr>
          <w:bCs/>
          <w:lang w:val="vi-VN"/>
        </w:rPr>
      </w:pPr>
      <w:r w:rsidRPr="005D7C38">
        <w:rPr>
          <w:bCs/>
          <w:lang w:val="vi-VN"/>
        </w:rPr>
        <w:t>Hiểu cách sử dụng môi trường lập trình</w:t>
      </w:r>
      <w:r>
        <w:rPr>
          <w:bCs/>
          <w:lang w:val="vi-VN"/>
        </w:rPr>
        <w:t xml:space="preserve">. </w:t>
      </w:r>
    </w:p>
    <w:p w14:paraId="632141BE" w14:textId="77777777" w:rsidR="005D7C38" w:rsidRPr="005D7C38" w:rsidRDefault="005D7C38" w:rsidP="00BE6C36">
      <w:pPr>
        <w:pStyle w:val="ListParagraph"/>
        <w:numPr>
          <w:ilvl w:val="2"/>
          <w:numId w:val="28"/>
        </w:numPr>
        <w:spacing w:before="120"/>
        <w:jc w:val="both"/>
        <w:rPr>
          <w:bCs/>
          <w:lang w:val="vi-VN"/>
        </w:rPr>
      </w:pPr>
      <w:r w:rsidRPr="005D7C38">
        <w:rPr>
          <w:bCs/>
          <w:lang w:val="vi-VN"/>
        </w:rPr>
        <w:t>Ứng dụng các thành phần cơ bản, kiểu dữ liệu đơn giản, lệnh đơn để viết</w:t>
      </w:r>
      <w:r>
        <w:rPr>
          <w:bCs/>
        </w:rPr>
        <w:t xml:space="preserve"> </w:t>
      </w:r>
      <w:r w:rsidRPr="005D7C38">
        <w:rPr>
          <w:bCs/>
          <w:lang w:val="vi-VN"/>
        </w:rPr>
        <w:t>chương trình</w:t>
      </w:r>
    </w:p>
    <w:p w14:paraId="0DE40D3D" w14:textId="77777777" w:rsidR="005D7C38" w:rsidRPr="005D7C38" w:rsidRDefault="005D7C38" w:rsidP="005D7C38">
      <w:pPr>
        <w:pStyle w:val="ListParagraph"/>
        <w:numPr>
          <w:ilvl w:val="2"/>
          <w:numId w:val="28"/>
        </w:numPr>
        <w:spacing w:before="120"/>
        <w:jc w:val="both"/>
        <w:rPr>
          <w:bCs/>
          <w:lang w:val="vi-VN"/>
        </w:rPr>
      </w:pPr>
      <w:r w:rsidRPr="005D7C38">
        <w:rPr>
          <w:bCs/>
          <w:lang w:val="vi-VN"/>
        </w:rPr>
        <w:lastRenderedPageBreak/>
        <w:t>Ứng dụng lệnh có cấu trúc trong lập trình</w:t>
      </w:r>
    </w:p>
    <w:p w14:paraId="00DC9044" w14:textId="77777777" w:rsidR="005D7C38" w:rsidRPr="005D7C38" w:rsidRDefault="005D7C38" w:rsidP="005D7C38">
      <w:pPr>
        <w:pStyle w:val="ListParagraph"/>
        <w:numPr>
          <w:ilvl w:val="2"/>
          <w:numId w:val="28"/>
        </w:numPr>
        <w:spacing w:before="120"/>
        <w:jc w:val="both"/>
        <w:rPr>
          <w:bCs/>
          <w:lang w:val="vi-VN"/>
        </w:rPr>
      </w:pPr>
      <w:r w:rsidRPr="005D7C38">
        <w:rPr>
          <w:bCs/>
          <w:lang w:val="vi-VN"/>
        </w:rPr>
        <w:t>Ứng dụng chương trình con để chia nhỏ vấn đề cần giải quyết</w:t>
      </w:r>
    </w:p>
    <w:p w14:paraId="28972F89" w14:textId="77777777" w:rsidR="005D7C38" w:rsidRPr="005D7C38" w:rsidRDefault="005D7C38" w:rsidP="005D7C38">
      <w:pPr>
        <w:pStyle w:val="ListParagraph"/>
        <w:numPr>
          <w:ilvl w:val="2"/>
          <w:numId w:val="28"/>
        </w:numPr>
        <w:spacing w:before="120"/>
        <w:jc w:val="both"/>
        <w:rPr>
          <w:bCs/>
          <w:lang w:val="vi-VN"/>
        </w:rPr>
      </w:pPr>
      <w:r w:rsidRPr="005D7C38">
        <w:rPr>
          <w:bCs/>
          <w:lang w:val="vi-VN"/>
        </w:rPr>
        <w:t>Ứng dụng các kiểu dữ liệu có cấu trúc để xử lý thông tin</w:t>
      </w:r>
    </w:p>
    <w:p w14:paraId="4B076267" w14:textId="77777777" w:rsidR="005D7C38" w:rsidRPr="005D7C38" w:rsidRDefault="005D7C38" w:rsidP="005D7C38">
      <w:pPr>
        <w:pStyle w:val="ListParagraph"/>
        <w:numPr>
          <w:ilvl w:val="2"/>
          <w:numId w:val="28"/>
        </w:numPr>
        <w:spacing w:before="120"/>
        <w:jc w:val="both"/>
        <w:rPr>
          <w:bCs/>
          <w:lang w:val="vi-VN"/>
        </w:rPr>
      </w:pPr>
      <w:r w:rsidRPr="005D7C38">
        <w:rPr>
          <w:bCs/>
          <w:lang w:val="vi-VN"/>
        </w:rPr>
        <w:t>Ứng dụng kiểu tập tin để lưu trữ dữ liệu</w:t>
      </w:r>
    </w:p>
    <w:p w14:paraId="7556E145" w14:textId="77777777" w:rsidR="00AB5FF5" w:rsidRDefault="00AB5FF5" w:rsidP="00AB5FF5">
      <w:pPr>
        <w:pStyle w:val="BodyText2"/>
        <w:numPr>
          <w:ilvl w:val="0"/>
          <w:numId w:val="17"/>
        </w:numPr>
        <w:tabs>
          <w:tab w:val="left" w:pos="284"/>
        </w:tabs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Tóm tắt nội dung học phần</w:t>
      </w:r>
    </w:p>
    <w:p w14:paraId="210D001D" w14:textId="77777777" w:rsidR="00AB5FF5" w:rsidRPr="00806E07" w:rsidRDefault="00AB5FF5" w:rsidP="00AB5FF5">
      <w:pPr>
        <w:pStyle w:val="BodyText2"/>
        <w:spacing w:after="0" w:line="240" w:lineRule="auto"/>
        <w:ind w:left="357"/>
        <w:jc w:val="both"/>
        <w:rPr>
          <w:color w:val="000000"/>
          <w:sz w:val="24"/>
          <w:szCs w:val="24"/>
        </w:rPr>
      </w:pPr>
      <w:r w:rsidRPr="00806E07">
        <w:rPr>
          <w:color w:val="000000"/>
          <w:sz w:val="24"/>
          <w:szCs w:val="24"/>
        </w:rPr>
        <w:t>Môn h</w:t>
      </w:r>
      <w:r w:rsidRPr="00806E07">
        <w:rPr>
          <w:rFonts w:hint="eastAsia"/>
          <w:color w:val="000000"/>
          <w:sz w:val="24"/>
          <w:szCs w:val="24"/>
        </w:rPr>
        <w:t>ọ</w:t>
      </w:r>
      <w:r w:rsidRPr="00806E07">
        <w:rPr>
          <w:color w:val="000000"/>
          <w:sz w:val="24"/>
          <w:szCs w:val="24"/>
        </w:rPr>
        <w:t>c gi</w:t>
      </w:r>
      <w:r w:rsidRPr="00806E07">
        <w:rPr>
          <w:rFonts w:hint="eastAsia"/>
          <w:color w:val="000000"/>
          <w:sz w:val="24"/>
          <w:szCs w:val="24"/>
        </w:rPr>
        <w:t>ớ</w:t>
      </w:r>
      <w:r w:rsidRPr="00806E07">
        <w:rPr>
          <w:color w:val="000000"/>
          <w:sz w:val="24"/>
          <w:szCs w:val="24"/>
        </w:rPr>
        <w:t>i thi</w:t>
      </w:r>
      <w:r w:rsidRPr="00806E07">
        <w:rPr>
          <w:rFonts w:hint="eastAsia"/>
          <w:color w:val="000000"/>
          <w:sz w:val="24"/>
          <w:szCs w:val="24"/>
        </w:rPr>
        <w:t>ệ</w:t>
      </w:r>
      <w:r w:rsidRPr="00806E07">
        <w:rPr>
          <w:color w:val="000000"/>
          <w:sz w:val="24"/>
          <w:szCs w:val="24"/>
        </w:rPr>
        <w:t xml:space="preserve">u </w:t>
      </w:r>
      <w:r w:rsidR="00812874">
        <w:rPr>
          <w:color w:val="000000"/>
          <w:sz w:val="24"/>
          <w:szCs w:val="24"/>
        </w:rPr>
        <w:t xml:space="preserve">các khái niệm cơ bản về bài toán, thuật toán, cách giải một bài toán trên máy tính. Sau đó môn học giới thiệu </w:t>
      </w:r>
      <w:r w:rsidRPr="00806E07">
        <w:rPr>
          <w:color w:val="000000"/>
          <w:sz w:val="24"/>
          <w:szCs w:val="24"/>
        </w:rPr>
        <w:t>chi ti</w:t>
      </w:r>
      <w:r w:rsidRPr="00806E07">
        <w:rPr>
          <w:rFonts w:hint="eastAsia"/>
          <w:color w:val="000000"/>
          <w:sz w:val="24"/>
          <w:szCs w:val="24"/>
        </w:rPr>
        <w:t>ế</w:t>
      </w:r>
      <w:r w:rsidRPr="00806E07">
        <w:rPr>
          <w:color w:val="000000"/>
          <w:sz w:val="24"/>
          <w:szCs w:val="24"/>
        </w:rPr>
        <w:t>t các cú pháp, ng</w:t>
      </w:r>
      <w:r w:rsidRPr="00806E07">
        <w:rPr>
          <w:rFonts w:hint="eastAsia"/>
          <w:color w:val="000000"/>
          <w:sz w:val="24"/>
          <w:szCs w:val="24"/>
        </w:rPr>
        <w:t>ữ</w:t>
      </w:r>
      <w:r w:rsidRPr="00806E07">
        <w:rPr>
          <w:color w:val="000000"/>
          <w:sz w:val="24"/>
          <w:szCs w:val="24"/>
        </w:rPr>
        <w:t xml:space="preserve"> ngh</w:t>
      </w:r>
      <w:r w:rsidRPr="00806E07">
        <w:rPr>
          <w:rFonts w:hint="eastAsia"/>
          <w:color w:val="000000"/>
          <w:sz w:val="24"/>
          <w:szCs w:val="24"/>
        </w:rPr>
        <w:t>ĩ</w:t>
      </w:r>
      <w:r w:rsidRPr="00806E07">
        <w:rPr>
          <w:color w:val="000000"/>
          <w:sz w:val="24"/>
          <w:szCs w:val="24"/>
        </w:rPr>
        <w:t>a c</w:t>
      </w:r>
      <w:r w:rsidRPr="00806E07">
        <w:rPr>
          <w:rFonts w:hint="eastAsia"/>
          <w:color w:val="000000"/>
          <w:sz w:val="24"/>
          <w:szCs w:val="24"/>
        </w:rPr>
        <w:t>ủ</w:t>
      </w:r>
      <w:r w:rsidRPr="00806E07">
        <w:rPr>
          <w:color w:val="000000"/>
          <w:sz w:val="24"/>
          <w:szCs w:val="24"/>
        </w:rPr>
        <w:t>a ngôn ng</w:t>
      </w:r>
      <w:r w:rsidRPr="00806E07">
        <w:rPr>
          <w:rFonts w:hint="eastAsia"/>
          <w:color w:val="000000"/>
          <w:sz w:val="24"/>
          <w:szCs w:val="24"/>
        </w:rPr>
        <w:t>ữ</w:t>
      </w:r>
      <w:r w:rsidRPr="00806E07">
        <w:rPr>
          <w:color w:val="000000"/>
          <w:sz w:val="24"/>
          <w:szCs w:val="24"/>
        </w:rPr>
        <w:t xml:space="preserve"> l</w:t>
      </w:r>
      <w:r w:rsidRPr="00806E07">
        <w:rPr>
          <w:rFonts w:hint="eastAsia"/>
          <w:color w:val="000000"/>
          <w:sz w:val="24"/>
          <w:szCs w:val="24"/>
        </w:rPr>
        <w:t>ậ</w:t>
      </w:r>
      <w:r w:rsidRPr="00806E07">
        <w:rPr>
          <w:color w:val="000000"/>
          <w:sz w:val="24"/>
          <w:szCs w:val="24"/>
        </w:rPr>
        <w:t>p trình C. M</w:t>
      </w:r>
      <w:r w:rsidRPr="00806E07">
        <w:rPr>
          <w:rFonts w:hint="eastAsia"/>
          <w:color w:val="000000"/>
          <w:sz w:val="24"/>
          <w:szCs w:val="24"/>
        </w:rPr>
        <w:t>ụ</w:t>
      </w:r>
      <w:r w:rsidRPr="00806E07">
        <w:rPr>
          <w:color w:val="000000"/>
          <w:sz w:val="24"/>
          <w:szCs w:val="24"/>
        </w:rPr>
        <w:t>c tiêu là giúp</w:t>
      </w:r>
      <w:r w:rsidR="00812874">
        <w:rPr>
          <w:color w:val="000000"/>
          <w:sz w:val="24"/>
          <w:szCs w:val="24"/>
        </w:rPr>
        <w:t xml:space="preserve"> sinh viên hiểu được một bài toán trên máy tính bằng ngôn ngữ lập trình. Sinh viên n</w:t>
      </w:r>
      <w:r w:rsidRPr="00806E07">
        <w:rPr>
          <w:rFonts w:hint="eastAsia"/>
          <w:color w:val="000000"/>
          <w:sz w:val="24"/>
          <w:szCs w:val="24"/>
        </w:rPr>
        <w:t>ắ</w:t>
      </w:r>
      <w:r w:rsidRPr="00806E07">
        <w:rPr>
          <w:color w:val="000000"/>
          <w:sz w:val="24"/>
          <w:szCs w:val="24"/>
        </w:rPr>
        <w:t>m ch</w:t>
      </w:r>
      <w:r w:rsidRPr="00806E07">
        <w:rPr>
          <w:rFonts w:hint="eastAsia"/>
          <w:color w:val="000000"/>
          <w:sz w:val="24"/>
          <w:szCs w:val="24"/>
        </w:rPr>
        <w:t>ắ</w:t>
      </w:r>
      <w:r w:rsidRPr="00806E07">
        <w:rPr>
          <w:color w:val="000000"/>
          <w:sz w:val="24"/>
          <w:szCs w:val="24"/>
        </w:rPr>
        <w:t>c các k</w:t>
      </w:r>
      <w:r w:rsidRPr="00806E07">
        <w:rPr>
          <w:rFonts w:hint="eastAsia"/>
          <w:color w:val="000000"/>
          <w:sz w:val="24"/>
          <w:szCs w:val="24"/>
        </w:rPr>
        <w:t>ỹ</w:t>
      </w:r>
      <w:r w:rsidRPr="00806E07">
        <w:rPr>
          <w:color w:val="000000"/>
          <w:sz w:val="24"/>
          <w:szCs w:val="24"/>
        </w:rPr>
        <w:t xml:space="preserve"> thu</w:t>
      </w:r>
      <w:r w:rsidRPr="00806E07">
        <w:rPr>
          <w:rFonts w:hint="eastAsia"/>
          <w:color w:val="000000"/>
          <w:sz w:val="24"/>
          <w:szCs w:val="24"/>
        </w:rPr>
        <w:t>ậ</w:t>
      </w:r>
      <w:r w:rsidRPr="00806E07">
        <w:rPr>
          <w:color w:val="000000"/>
          <w:sz w:val="24"/>
          <w:szCs w:val="24"/>
        </w:rPr>
        <w:t>t l</w:t>
      </w:r>
      <w:r w:rsidRPr="00806E07">
        <w:rPr>
          <w:rFonts w:hint="eastAsia"/>
          <w:color w:val="000000"/>
          <w:sz w:val="24"/>
          <w:szCs w:val="24"/>
        </w:rPr>
        <w:t>ậ</w:t>
      </w:r>
      <w:r w:rsidRPr="00806E07">
        <w:rPr>
          <w:color w:val="000000"/>
          <w:sz w:val="24"/>
          <w:szCs w:val="24"/>
        </w:rPr>
        <w:t>p trình c</w:t>
      </w:r>
      <w:r w:rsidRPr="00806E07">
        <w:rPr>
          <w:rFonts w:hint="eastAsia"/>
          <w:color w:val="000000"/>
          <w:sz w:val="24"/>
          <w:szCs w:val="24"/>
        </w:rPr>
        <w:t>ơ</w:t>
      </w:r>
      <w:r w:rsidRPr="00806E07">
        <w:rPr>
          <w:color w:val="000000"/>
          <w:sz w:val="24"/>
          <w:szCs w:val="24"/>
        </w:rPr>
        <w:t xml:space="preserve"> s</w:t>
      </w:r>
      <w:r w:rsidRPr="00806E07">
        <w:rPr>
          <w:rFonts w:hint="eastAsia"/>
          <w:color w:val="000000"/>
          <w:sz w:val="24"/>
          <w:szCs w:val="24"/>
        </w:rPr>
        <w:t>ở</w:t>
      </w:r>
      <w:r w:rsidRPr="00806E07">
        <w:rPr>
          <w:color w:val="000000"/>
          <w:sz w:val="24"/>
          <w:szCs w:val="24"/>
        </w:rPr>
        <w:t xml:space="preserve"> và nâng cao, có th</w:t>
      </w:r>
      <w:r w:rsidRPr="00806E07">
        <w:rPr>
          <w:rFonts w:hint="eastAsia"/>
          <w:color w:val="000000"/>
          <w:sz w:val="24"/>
          <w:szCs w:val="24"/>
        </w:rPr>
        <w:t>ể</w:t>
      </w:r>
      <w:r w:rsidRPr="00806E07">
        <w:rPr>
          <w:color w:val="000000"/>
          <w:sz w:val="24"/>
          <w:szCs w:val="24"/>
        </w:rPr>
        <w:t xml:space="preserve"> </w:t>
      </w:r>
      <w:r w:rsidRPr="00806E07">
        <w:rPr>
          <w:rFonts w:hint="eastAsia"/>
          <w:color w:val="000000"/>
          <w:sz w:val="24"/>
          <w:szCs w:val="24"/>
        </w:rPr>
        <w:t>á</w:t>
      </w:r>
      <w:r w:rsidRPr="00806E07">
        <w:rPr>
          <w:color w:val="000000"/>
          <w:sz w:val="24"/>
          <w:szCs w:val="24"/>
        </w:rPr>
        <w:t>p d</w:t>
      </w:r>
      <w:r w:rsidRPr="00806E07">
        <w:rPr>
          <w:rFonts w:hint="eastAsia"/>
          <w:color w:val="000000"/>
          <w:sz w:val="24"/>
          <w:szCs w:val="24"/>
        </w:rPr>
        <w:t>ụ</w:t>
      </w:r>
      <w:r w:rsidRPr="00806E07">
        <w:rPr>
          <w:color w:val="000000"/>
          <w:sz w:val="24"/>
          <w:szCs w:val="24"/>
        </w:rPr>
        <w:t xml:space="preserve">ng </w:t>
      </w:r>
      <w:r w:rsidRPr="00806E07">
        <w:rPr>
          <w:rFonts w:hint="eastAsia"/>
          <w:color w:val="000000"/>
          <w:sz w:val="24"/>
          <w:szCs w:val="24"/>
        </w:rPr>
        <w:t>để</w:t>
      </w:r>
      <w:r w:rsidRPr="00806E07">
        <w:rPr>
          <w:color w:val="000000"/>
          <w:sz w:val="24"/>
          <w:szCs w:val="24"/>
        </w:rPr>
        <w:t xml:space="preserve"> gi</w:t>
      </w:r>
      <w:r w:rsidRPr="00806E07">
        <w:rPr>
          <w:rFonts w:hint="eastAsia"/>
          <w:color w:val="000000"/>
          <w:sz w:val="24"/>
          <w:szCs w:val="24"/>
        </w:rPr>
        <w:t>ả</w:t>
      </w:r>
      <w:r w:rsidRPr="00806E07">
        <w:rPr>
          <w:color w:val="000000"/>
          <w:sz w:val="24"/>
          <w:szCs w:val="24"/>
        </w:rPr>
        <w:t>i quy</w:t>
      </w:r>
      <w:r w:rsidRPr="00806E07">
        <w:rPr>
          <w:rFonts w:hint="eastAsia"/>
          <w:color w:val="000000"/>
          <w:sz w:val="24"/>
          <w:szCs w:val="24"/>
        </w:rPr>
        <w:t>ế</w:t>
      </w:r>
      <w:r w:rsidRPr="00806E07">
        <w:rPr>
          <w:color w:val="000000"/>
          <w:sz w:val="24"/>
          <w:szCs w:val="24"/>
        </w:rPr>
        <w:t>t các bài toán thông qua l</w:t>
      </w:r>
      <w:r w:rsidRPr="00806E07">
        <w:rPr>
          <w:rFonts w:hint="eastAsia"/>
          <w:color w:val="000000"/>
          <w:sz w:val="24"/>
          <w:szCs w:val="24"/>
        </w:rPr>
        <w:t>ậ</w:t>
      </w:r>
      <w:r w:rsidRPr="00806E07">
        <w:rPr>
          <w:color w:val="000000"/>
          <w:sz w:val="24"/>
          <w:szCs w:val="24"/>
        </w:rPr>
        <w:t>p trình</w:t>
      </w:r>
      <w:r w:rsidR="00605834">
        <w:rPr>
          <w:color w:val="000000"/>
          <w:sz w:val="24"/>
          <w:szCs w:val="24"/>
        </w:rPr>
        <w:t xml:space="preserve"> bởi ngôn ngữ C</w:t>
      </w:r>
      <w:r w:rsidRPr="00806E07">
        <w:rPr>
          <w:color w:val="000000"/>
          <w:sz w:val="24"/>
          <w:szCs w:val="24"/>
        </w:rPr>
        <w:t>. Các ki</w:t>
      </w:r>
      <w:r w:rsidRPr="00806E07">
        <w:rPr>
          <w:rFonts w:hint="eastAsia"/>
          <w:color w:val="000000"/>
          <w:sz w:val="24"/>
          <w:szCs w:val="24"/>
        </w:rPr>
        <w:t>ế</w:t>
      </w:r>
      <w:r w:rsidRPr="00806E07">
        <w:rPr>
          <w:color w:val="000000"/>
          <w:sz w:val="24"/>
          <w:szCs w:val="24"/>
        </w:rPr>
        <w:t>n th</w:t>
      </w:r>
      <w:r w:rsidRPr="00806E07">
        <w:rPr>
          <w:rFonts w:hint="eastAsia"/>
          <w:color w:val="000000"/>
          <w:sz w:val="24"/>
          <w:szCs w:val="24"/>
        </w:rPr>
        <w:t>ứ</w:t>
      </w:r>
      <w:r w:rsidRPr="00806E07">
        <w:rPr>
          <w:color w:val="000000"/>
          <w:sz w:val="24"/>
          <w:szCs w:val="24"/>
        </w:rPr>
        <w:t>c bao g</w:t>
      </w:r>
      <w:r w:rsidRPr="00806E07">
        <w:rPr>
          <w:rFonts w:hint="eastAsia"/>
          <w:color w:val="000000"/>
          <w:sz w:val="24"/>
          <w:szCs w:val="24"/>
        </w:rPr>
        <w:t>ồ</w:t>
      </w:r>
      <w:r w:rsidRPr="00806E07">
        <w:rPr>
          <w:color w:val="000000"/>
          <w:sz w:val="24"/>
          <w:szCs w:val="24"/>
        </w:rPr>
        <w:t>m:</w:t>
      </w:r>
    </w:p>
    <w:p w14:paraId="0ACA2FAE" w14:textId="77777777" w:rsidR="00605834" w:rsidRDefault="00605834" w:rsidP="00AB5FF5">
      <w:pPr>
        <w:pStyle w:val="ListParagraph"/>
        <w:numPr>
          <w:ilvl w:val="0"/>
          <w:numId w:val="24"/>
        </w:numPr>
        <w:jc w:val="both"/>
      </w:pPr>
      <w:r>
        <w:t>Khái niệm bài toán, thuật toán, các phương pháp biểu diễn thuật toán.</w:t>
      </w:r>
    </w:p>
    <w:p w14:paraId="0993E335" w14:textId="77777777" w:rsidR="00AB5FF5" w:rsidRDefault="00AB5FF5" w:rsidP="00AB5FF5">
      <w:pPr>
        <w:pStyle w:val="ListParagraph"/>
        <w:numPr>
          <w:ilvl w:val="0"/>
          <w:numId w:val="24"/>
        </w:numPr>
        <w:jc w:val="both"/>
      </w:pPr>
      <w:r w:rsidRPr="00B75205">
        <w:t>Các khái niệm cơ bản của ngôn ngữ C</w:t>
      </w:r>
      <w:r w:rsidRPr="002F2F50">
        <w:t xml:space="preserve"> </w:t>
      </w:r>
    </w:p>
    <w:p w14:paraId="09801630" w14:textId="77777777" w:rsidR="00AB5FF5" w:rsidRPr="00B75205" w:rsidRDefault="00AB5FF5" w:rsidP="00AB5FF5">
      <w:pPr>
        <w:pStyle w:val="ListParagraph"/>
        <w:numPr>
          <w:ilvl w:val="0"/>
          <w:numId w:val="24"/>
        </w:numPr>
        <w:jc w:val="both"/>
      </w:pPr>
      <w:r w:rsidRPr="00B75205">
        <w:t>Các lệnh điều khiển</w:t>
      </w:r>
    </w:p>
    <w:p w14:paraId="11DFF02E" w14:textId="77777777" w:rsidR="00AB5FF5" w:rsidRPr="00B75205" w:rsidRDefault="00AB5FF5" w:rsidP="00AB5FF5">
      <w:pPr>
        <w:pStyle w:val="ListParagraph"/>
        <w:numPr>
          <w:ilvl w:val="0"/>
          <w:numId w:val="24"/>
        </w:numPr>
        <w:jc w:val="both"/>
      </w:pPr>
      <w:r w:rsidRPr="00B75205">
        <w:t>Con trỏ và mảng</w:t>
      </w:r>
    </w:p>
    <w:p w14:paraId="570DC5CA" w14:textId="77777777" w:rsidR="00AB5FF5" w:rsidRPr="00B75205" w:rsidRDefault="00AB5FF5" w:rsidP="00AB5FF5">
      <w:pPr>
        <w:pStyle w:val="ListParagraph"/>
        <w:numPr>
          <w:ilvl w:val="0"/>
          <w:numId w:val="24"/>
        </w:numPr>
        <w:jc w:val="both"/>
      </w:pPr>
      <w:r w:rsidRPr="00B75205">
        <w:t>Hàm</w:t>
      </w:r>
    </w:p>
    <w:p w14:paraId="4669AF3F" w14:textId="77777777" w:rsidR="00AB5FF5" w:rsidRPr="00B75205" w:rsidRDefault="00AB5FF5" w:rsidP="00AB5FF5">
      <w:pPr>
        <w:pStyle w:val="ListParagraph"/>
        <w:numPr>
          <w:ilvl w:val="0"/>
          <w:numId w:val="24"/>
        </w:numPr>
        <w:jc w:val="both"/>
      </w:pPr>
      <w:r w:rsidRPr="00B75205">
        <w:t>Kiểu dữ liệu cấu trúc struct</w:t>
      </w:r>
    </w:p>
    <w:p w14:paraId="5F74EE0F" w14:textId="77777777" w:rsidR="00AB5FF5" w:rsidRDefault="00AB5FF5" w:rsidP="00AB5FF5">
      <w:pPr>
        <w:pStyle w:val="ListParagraph"/>
        <w:numPr>
          <w:ilvl w:val="0"/>
          <w:numId w:val="24"/>
        </w:numPr>
        <w:jc w:val="both"/>
      </w:pPr>
      <w:r w:rsidRPr="00B75205">
        <w:t>Thao tác vào ra với tệp.</w:t>
      </w:r>
    </w:p>
    <w:p w14:paraId="23DD9E0D" w14:textId="77777777" w:rsidR="00AB5FF5" w:rsidRPr="003555B5" w:rsidRDefault="00AB5FF5" w:rsidP="00345553">
      <w:pPr>
        <w:pStyle w:val="BodyText2"/>
        <w:numPr>
          <w:ilvl w:val="0"/>
          <w:numId w:val="17"/>
        </w:numPr>
        <w:tabs>
          <w:tab w:val="left" w:pos="284"/>
        </w:tabs>
        <w:spacing w:after="0" w:line="276" w:lineRule="auto"/>
        <w:ind w:left="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14:paraId="08052215" w14:textId="77777777" w:rsidR="00AB5FF5" w:rsidRPr="003555B5" w:rsidRDefault="00AB5FF5" w:rsidP="00AB5FF5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AB5FF5" w:rsidRPr="003555B5" w14:paraId="3D2A8FFE" w14:textId="77777777" w:rsidTr="00BE6C36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2C70" w14:textId="77777777" w:rsidR="00AB5FF5" w:rsidRPr="003555B5" w:rsidRDefault="00AB5FF5" w:rsidP="00BE6C36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AB5FF5" w:rsidRPr="003555B5" w14:paraId="737F2822" w14:textId="77777777" w:rsidTr="00BE6C36">
        <w:tc>
          <w:tcPr>
            <w:tcW w:w="1408" w:type="dxa"/>
            <w:tcBorders>
              <w:top w:val="single" w:sz="4" w:space="0" w:color="auto"/>
            </w:tcBorders>
          </w:tcPr>
          <w:p w14:paraId="24E2CBCE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2BB17115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4C04E6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6C64D653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86A1D" w:rsidRPr="003555B5" w14:paraId="4569BC1C" w14:textId="77777777" w:rsidTr="00986A1D">
        <w:trPr>
          <w:trHeight w:val="327"/>
        </w:trPr>
        <w:tc>
          <w:tcPr>
            <w:tcW w:w="1408" w:type="dxa"/>
            <w:vAlign w:val="center"/>
          </w:tcPr>
          <w:p w14:paraId="70339576" w14:textId="77777777" w:rsidR="00986A1D" w:rsidRPr="00461CAB" w:rsidRDefault="00986A1D" w:rsidP="00986A1D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461CAB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05F9CC7A" w14:textId="77777777" w:rsidR="00986A1D" w:rsidRPr="0064186C" w:rsidRDefault="00986A1D" w:rsidP="00986A1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4186C">
              <w:rPr>
                <w:b/>
                <w:sz w:val="24"/>
                <w:szCs w:val="24"/>
              </w:rPr>
              <w:t>Giới thiệu bài toán, các cấu trúc lệnh và giải thuật</w:t>
            </w:r>
          </w:p>
        </w:tc>
        <w:tc>
          <w:tcPr>
            <w:tcW w:w="992" w:type="dxa"/>
            <w:vAlign w:val="center"/>
          </w:tcPr>
          <w:p w14:paraId="5B261A7E" w14:textId="77777777" w:rsidR="00986A1D" w:rsidRPr="00461CAB" w:rsidRDefault="00BE6C36" w:rsidP="00986A1D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FD33A20" w14:textId="77777777" w:rsidR="00986A1D" w:rsidRPr="003555B5" w:rsidRDefault="00986A1D" w:rsidP="00986A1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986A1D" w:rsidRPr="003555B5" w14:paraId="603235BA" w14:textId="77777777" w:rsidTr="00986A1D">
        <w:trPr>
          <w:trHeight w:val="179"/>
        </w:trPr>
        <w:tc>
          <w:tcPr>
            <w:tcW w:w="1408" w:type="dxa"/>
            <w:vAlign w:val="center"/>
          </w:tcPr>
          <w:p w14:paraId="046259E3" w14:textId="77777777" w:rsidR="00986A1D" w:rsidRPr="00461CAB" w:rsidRDefault="00986A1D" w:rsidP="00986A1D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61CAB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4C1F1987" w14:textId="77777777" w:rsidR="00986A1D" w:rsidRPr="0064186C" w:rsidRDefault="00986A1D" w:rsidP="00986A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186C">
              <w:rPr>
                <w:sz w:val="24"/>
                <w:szCs w:val="24"/>
              </w:rPr>
              <w:t xml:space="preserve">Từ bài toán đến chương trình </w:t>
            </w:r>
          </w:p>
        </w:tc>
        <w:tc>
          <w:tcPr>
            <w:tcW w:w="992" w:type="dxa"/>
            <w:vAlign w:val="center"/>
          </w:tcPr>
          <w:p w14:paraId="6023357F" w14:textId="77777777" w:rsidR="00986A1D" w:rsidRPr="00461CAB" w:rsidRDefault="00986A1D" w:rsidP="00986A1D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1C820BA" w14:textId="77777777" w:rsidR="00C464C6" w:rsidRDefault="00C464C6" w:rsidP="00C464C6">
            <w:pPr>
              <w:pStyle w:val="ListParagraph"/>
              <w:spacing w:line="276" w:lineRule="auto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4.1.1</w:t>
            </w:r>
          </w:p>
          <w:p w14:paraId="359C665F" w14:textId="77777777" w:rsidR="00DE02EE" w:rsidRDefault="00DE02EE" w:rsidP="00C464C6">
            <w:pPr>
              <w:pStyle w:val="ListParagraph"/>
              <w:spacing w:line="276" w:lineRule="auto"/>
              <w:ind w:left="0"/>
              <w:jc w:val="center"/>
              <w:rPr>
                <w:bCs/>
                <w:lang w:val="en-SG"/>
              </w:rPr>
            </w:pPr>
            <w:r>
              <w:rPr>
                <w:bCs/>
                <w:lang w:val="en-SG"/>
              </w:rPr>
              <w:t>4.2.1</w:t>
            </w:r>
          </w:p>
          <w:p w14:paraId="4C102C71" w14:textId="77777777" w:rsidR="00DE02EE" w:rsidRPr="003555B5" w:rsidRDefault="00DE02EE" w:rsidP="00C464C6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Cs/>
                <w:lang w:val="en-SG"/>
              </w:rPr>
              <w:t>4.2.2</w:t>
            </w:r>
          </w:p>
          <w:p w14:paraId="2385D467" w14:textId="77777777" w:rsidR="00986A1D" w:rsidRPr="003555B5" w:rsidRDefault="00986A1D" w:rsidP="00986A1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986A1D" w:rsidRPr="003555B5" w14:paraId="55D11EAB" w14:textId="77777777" w:rsidTr="00986A1D">
        <w:trPr>
          <w:trHeight w:val="214"/>
        </w:trPr>
        <w:tc>
          <w:tcPr>
            <w:tcW w:w="1408" w:type="dxa"/>
            <w:vAlign w:val="center"/>
          </w:tcPr>
          <w:p w14:paraId="01441743" w14:textId="77777777" w:rsidR="00986A1D" w:rsidRPr="00461CAB" w:rsidRDefault="00986A1D" w:rsidP="00986A1D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461CAB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2C3D0E07" w14:textId="77777777" w:rsidR="00986A1D" w:rsidRPr="0064186C" w:rsidRDefault="00AB0EEF" w:rsidP="00986A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986A1D" w:rsidRPr="0064186C">
              <w:rPr>
                <w:sz w:val="24"/>
                <w:szCs w:val="24"/>
              </w:rPr>
              <w:t xml:space="preserve">gôn ngữ lập trình </w:t>
            </w:r>
          </w:p>
        </w:tc>
        <w:tc>
          <w:tcPr>
            <w:tcW w:w="992" w:type="dxa"/>
            <w:vAlign w:val="center"/>
          </w:tcPr>
          <w:p w14:paraId="3D4FEE39" w14:textId="77777777" w:rsidR="00986A1D" w:rsidRPr="00461CAB" w:rsidRDefault="00986A1D" w:rsidP="00986A1D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E72D138" w14:textId="77777777" w:rsidR="00986A1D" w:rsidRPr="003555B5" w:rsidRDefault="00986A1D" w:rsidP="00986A1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986A1D" w:rsidRPr="003555B5" w14:paraId="79F3CE23" w14:textId="77777777" w:rsidTr="00986A1D">
        <w:trPr>
          <w:trHeight w:val="220"/>
        </w:trPr>
        <w:tc>
          <w:tcPr>
            <w:tcW w:w="1408" w:type="dxa"/>
            <w:vAlign w:val="center"/>
          </w:tcPr>
          <w:p w14:paraId="52927158" w14:textId="77777777" w:rsidR="00986A1D" w:rsidRPr="00461CAB" w:rsidRDefault="00986A1D" w:rsidP="00986A1D">
            <w:pPr>
              <w:pStyle w:val="ListParagraph"/>
              <w:spacing w:line="276" w:lineRule="auto"/>
              <w:ind w:left="0"/>
              <w:jc w:val="center"/>
              <w:rPr>
                <w:bCs/>
                <w:lang w:val="en-SG"/>
              </w:rPr>
            </w:pPr>
            <w:r w:rsidRPr="00461CAB">
              <w:rPr>
                <w:bCs/>
                <w:lang w:val="en-SG"/>
              </w:rPr>
              <w:t>1.3</w:t>
            </w:r>
          </w:p>
        </w:tc>
        <w:tc>
          <w:tcPr>
            <w:tcW w:w="4683" w:type="dxa"/>
            <w:vAlign w:val="center"/>
          </w:tcPr>
          <w:p w14:paraId="57131409" w14:textId="77777777" w:rsidR="00986A1D" w:rsidRPr="0064186C" w:rsidRDefault="00AB0EEF" w:rsidP="00986A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986A1D" w:rsidRPr="0064186C">
              <w:rPr>
                <w:sz w:val="24"/>
                <w:szCs w:val="24"/>
              </w:rPr>
              <w:t xml:space="preserve">iểu dữ liệu </w:t>
            </w:r>
          </w:p>
        </w:tc>
        <w:tc>
          <w:tcPr>
            <w:tcW w:w="992" w:type="dxa"/>
            <w:vAlign w:val="center"/>
          </w:tcPr>
          <w:p w14:paraId="11F479A9" w14:textId="77777777" w:rsidR="00986A1D" w:rsidRPr="00461CAB" w:rsidRDefault="00986A1D" w:rsidP="00986A1D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AEBFA72" w14:textId="77777777" w:rsidR="00986A1D" w:rsidRPr="003555B5" w:rsidRDefault="00986A1D" w:rsidP="00986A1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986A1D" w:rsidRPr="003555B5" w14:paraId="4FC1B5A9" w14:textId="77777777" w:rsidTr="00986A1D">
        <w:trPr>
          <w:trHeight w:val="395"/>
        </w:trPr>
        <w:tc>
          <w:tcPr>
            <w:tcW w:w="1408" w:type="dxa"/>
            <w:vAlign w:val="center"/>
          </w:tcPr>
          <w:p w14:paraId="1938161E" w14:textId="77777777" w:rsidR="00986A1D" w:rsidRPr="00461CAB" w:rsidRDefault="00986A1D" w:rsidP="00986A1D">
            <w:pPr>
              <w:pStyle w:val="ListParagraph"/>
              <w:spacing w:line="276" w:lineRule="auto"/>
              <w:ind w:left="0"/>
              <w:jc w:val="center"/>
              <w:rPr>
                <w:bCs/>
                <w:lang w:val="en-SG"/>
              </w:rPr>
            </w:pPr>
            <w:r w:rsidRPr="00461CAB">
              <w:rPr>
                <w:bCs/>
                <w:lang w:val="en-SG"/>
              </w:rPr>
              <w:t>1.4</w:t>
            </w:r>
          </w:p>
        </w:tc>
        <w:tc>
          <w:tcPr>
            <w:tcW w:w="4683" w:type="dxa"/>
            <w:vAlign w:val="center"/>
          </w:tcPr>
          <w:p w14:paraId="17B54B0D" w14:textId="77777777" w:rsidR="00986A1D" w:rsidRPr="0064186C" w:rsidRDefault="00986A1D" w:rsidP="00986A1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186C">
              <w:rPr>
                <w:sz w:val="24"/>
                <w:szCs w:val="24"/>
              </w:rPr>
              <w:t xml:space="preserve">Khái niệm về giải thuật và các cấu trúc lệnh </w:t>
            </w:r>
          </w:p>
        </w:tc>
        <w:tc>
          <w:tcPr>
            <w:tcW w:w="992" w:type="dxa"/>
            <w:vAlign w:val="center"/>
          </w:tcPr>
          <w:p w14:paraId="210CF682" w14:textId="77777777" w:rsidR="00986A1D" w:rsidRPr="00461CAB" w:rsidRDefault="00986A1D" w:rsidP="00986A1D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959A954" w14:textId="77777777" w:rsidR="00986A1D" w:rsidRPr="003555B5" w:rsidRDefault="00986A1D" w:rsidP="00986A1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AB5FF5" w:rsidRPr="003555B5" w14:paraId="0A5EC0D4" w14:textId="77777777" w:rsidTr="00BE6C36">
        <w:trPr>
          <w:trHeight w:val="548"/>
        </w:trPr>
        <w:tc>
          <w:tcPr>
            <w:tcW w:w="1408" w:type="dxa"/>
            <w:vAlign w:val="center"/>
          </w:tcPr>
          <w:p w14:paraId="5562EC6F" w14:textId="77777777" w:rsidR="00AB5FF5" w:rsidRPr="003555B5" w:rsidRDefault="00AB5FF5" w:rsidP="00AB0EE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AB0EEF">
              <w:rPr>
                <w:b/>
                <w:bCs/>
                <w:lang w:val="nl-NL"/>
              </w:rPr>
              <w:t>2</w:t>
            </w:r>
          </w:p>
        </w:tc>
        <w:tc>
          <w:tcPr>
            <w:tcW w:w="4683" w:type="dxa"/>
            <w:vAlign w:val="center"/>
          </w:tcPr>
          <w:p w14:paraId="4F154892" w14:textId="77777777" w:rsidR="00AB5FF5" w:rsidRPr="004F7139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</w:rPr>
              <w:t>C</w:t>
            </w:r>
            <w:r w:rsidRPr="004F7139">
              <w:rPr>
                <w:b/>
              </w:rPr>
              <w:t xml:space="preserve">ác khái niệm cơ bản của ngôn ngữ </w:t>
            </w:r>
            <w:r>
              <w:rPr>
                <w:b/>
              </w:rPr>
              <w:t>C</w:t>
            </w:r>
          </w:p>
        </w:tc>
        <w:tc>
          <w:tcPr>
            <w:tcW w:w="992" w:type="dxa"/>
            <w:vAlign w:val="center"/>
          </w:tcPr>
          <w:p w14:paraId="7E8DF89B" w14:textId="77777777" w:rsidR="00AB5FF5" w:rsidRPr="00B22F09" w:rsidRDefault="00BE6C36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27873DE8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AB5FF5" w:rsidRPr="003555B5" w14:paraId="62717E0E" w14:textId="77777777" w:rsidTr="00BE6C36">
        <w:tc>
          <w:tcPr>
            <w:tcW w:w="1408" w:type="dxa"/>
            <w:vAlign w:val="center"/>
          </w:tcPr>
          <w:p w14:paraId="70184CCB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1.1</w:t>
            </w:r>
          </w:p>
        </w:tc>
        <w:tc>
          <w:tcPr>
            <w:tcW w:w="4683" w:type="dxa"/>
            <w:vAlign w:val="center"/>
          </w:tcPr>
          <w:p w14:paraId="6F470865" w14:textId="77777777" w:rsidR="00AB5FF5" w:rsidRPr="004F7139" w:rsidRDefault="00AB5FF5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 w:rsidRPr="00541EB2"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ịch sử hình thành và phát triển</w:t>
            </w:r>
          </w:p>
        </w:tc>
        <w:tc>
          <w:tcPr>
            <w:tcW w:w="992" w:type="dxa"/>
            <w:vAlign w:val="center"/>
          </w:tcPr>
          <w:p w14:paraId="131A0640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686E8CF4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DE02EE">
              <w:rPr>
                <w:bCs/>
              </w:rPr>
              <w:t>2</w:t>
            </w:r>
          </w:p>
          <w:p w14:paraId="74226652" w14:textId="77777777" w:rsidR="00DE02EE" w:rsidRDefault="00DE02EE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14:paraId="66BC5764" w14:textId="77777777" w:rsidR="00AB5FF5" w:rsidRPr="00A36409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4A6C41B9" w14:textId="77777777" w:rsidTr="00BE6C36">
        <w:tc>
          <w:tcPr>
            <w:tcW w:w="1408" w:type="dxa"/>
            <w:vAlign w:val="center"/>
          </w:tcPr>
          <w:p w14:paraId="36FDBA0D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14:paraId="3ED74BD4" w14:textId="77777777" w:rsidR="00AB5FF5" w:rsidRPr="00D720BB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Các tính chất đặc trưng của ngôn ngữ C</w:t>
            </w:r>
          </w:p>
        </w:tc>
        <w:tc>
          <w:tcPr>
            <w:tcW w:w="992" w:type="dxa"/>
            <w:vAlign w:val="center"/>
          </w:tcPr>
          <w:p w14:paraId="6484EC50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A6AB345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309E53AE" w14:textId="77777777" w:rsidTr="00BE6C36">
        <w:tc>
          <w:tcPr>
            <w:tcW w:w="1408" w:type="dxa"/>
            <w:vAlign w:val="center"/>
          </w:tcPr>
          <w:p w14:paraId="36222003" w14:textId="77777777" w:rsidR="00AB5FF5" w:rsidRPr="00D720BB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5632E9B5" w14:textId="77777777" w:rsidR="00AB5FF5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Từ vựng</w:t>
            </w:r>
          </w:p>
        </w:tc>
        <w:tc>
          <w:tcPr>
            <w:tcW w:w="992" w:type="dxa"/>
            <w:vAlign w:val="center"/>
          </w:tcPr>
          <w:p w14:paraId="7A3C9DB1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27A8072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B5FF5" w:rsidRPr="003555B5" w14:paraId="3A6EB0DC" w14:textId="77777777" w:rsidTr="00BE6C36">
        <w:tc>
          <w:tcPr>
            <w:tcW w:w="1408" w:type="dxa"/>
            <w:vAlign w:val="center"/>
          </w:tcPr>
          <w:p w14:paraId="44FD11E1" w14:textId="77777777" w:rsidR="00AB5FF5" w:rsidRPr="00D720BB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14:paraId="3BA3C326" w14:textId="77777777" w:rsidR="00AB5FF5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Biểu thức</w:t>
            </w:r>
          </w:p>
        </w:tc>
        <w:tc>
          <w:tcPr>
            <w:tcW w:w="992" w:type="dxa"/>
            <w:vAlign w:val="center"/>
          </w:tcPr>
          <w:p w14:paraId="14825D8D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84BAE68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B5FF5" w:rsidRPr="003555B5" w14:paraId="1469412C" w14:textId="77777777" w:rsidTr="00BE6C36">
        <w:tc>
          <w:tcPr>
            <w:tcW w:w="1408" w:type="dxa"/>
            <w:vAlign w:val="center"/>
          </w:tcPr>
          <w:p w14:paraId="4383C309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14:paraId="30DE0550" w14:textId="77777777" w:rsidR="00AB5FF5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Nhập xuất dữ liệu</w:t>
            </w:r>
          </w:p>
        </w:tc>
        <w:tc>
          <w:tcPr>
            <w:tcW w:w="992" w:type="dxa"/>
            <w:vAlign w:val="center"/>
          </w:tcPr>
          <w:p w14:paraId="507EAE1F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6EAAFDC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B5FF5" w:rsidRPr="003555B5" w14:paraId="52B94CF9" w14:textId="77777777" w:rsidTr="00BE6C36">
        <w:tc>
          <w:tcPr>
            <w:tcW w:w="1408" w:type="dxa"/>
            <w:vAlign w:val="center"/>
          </w:tcPr>
          <w:p w14:paraId="24F5FBF2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1.6</w:t>
            </w:r>
          </w:p>
        </w:tc>
        <w:tc>
          <w:tcPr>
            <w:tcW w:w="4683" w:type="dxa"/>
            <w:vAlign w:val="center"/>
          </w:tcPr>
          <w:p w14:paraId="0BCF26EB" w14:textId="77777777" w:rsidR="00AB5FF5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Một vài ví dụ về chương trình C</w:t>
            </w:r>
          </w:p>
        </w:tc>
        <w:tc>
          <w:tcPr>
            <w:tcW w:w="992" w:type="dxa"/>
            <w:vAlign w:val="center"/>
          </w:tcPr>
          <w:p w14:paraId="2514BB19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75A6AA0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B5FF5" w:rsidRPr="003555B5" w14:paraId="430491E6" w14:textId="77777777" w:rsidTr="00BE6C36">
        <w:tc>
          <w:tcPr>
            <w:tcW w:w="1408" w:type="dxa"/>
            <w:vAlign w:val="center"/>
          </w:tcPr>
          <w:p w14:paraId="29CAC5EC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1.7</w:t>
            </w:r>
          </w:p>
        </w:tc>
        <w:tc>
          <w:tcPr>
            <w:tcW w:w="4683" w:type="dxa"/>
            <w:vAlign w:val="center"/>
          </w:tcPr>
          <w:p w14:paraId="6317C3ED" w14:textId="77777777" w:rsidR="00AB5FF5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Chạy một chương trình trong TURBO C</w:t>
            </w:r>
          </w:p>
        </w:tc>
        <w:tc>
          <w:tcPr>
            <w:tcW w:w="992" w:type="dxa"/>
            <w:vAlign w:val="center"/>
          </w:tcPr>
          <w:p w14:paraId="21C44918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234EA13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675B77A8" w14:textId="77777777" w:rsidTr="00BE6C36">
        <w:tc>
          <w:tcPr>
            <w:tcW w:w="1408" w:type="dxa"/>
            <w:vAlign w:val="center"/>
          </w:tcPr>
          <w:p w14:paraId="215E0AD6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1.8</w:t>
            </w:r>
          </w:p>
        </w:tc>
        <w:tc>
          <w:tcPr>
            <w:tcW w:w="4683" w:type="dxa"/>
            <w:vAlign w:val="center"/>
          </w:tcPr>
          <w:p w14:paraId="2FD27BE6" w14:textId="77777777" w:rsidR="00AB5FF5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 xml:space="preserve">Định nghĩa hàm </w:t>
            </w:r>
            <w:proofErr w:type="gramStart"/>
            <w:r w:rsidRPr="00541EB2">
              <w:t>main(</w:t>
            </w:r>
            <w:proofErr w:type="gramEnd"/>
            <w:r w:rsidRPr="00541EB2">
              <w:t>)</w:t>
            </w:r>
          </w:p>
        </w:tc>
        <w:tc>
          <w:tcPr>
            <w:tcW w:w="992" w:type="dxa"/>
            <w:vAlign w:val="center"/>
          </w:tcPr>
          <w:p w14:paraId="38E7FD53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6EE19AB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B5FF5" w:rsidRPr="003555B5" w14:paraId="7714AED7" w14:textId="77777777" w:rsidTr="00BE6C36">
        <w:tc>
          <w:tcPr>
            <w:tcW w:w="1408" w:type="dxa"/>
            <w:vAlign w:val="center"/>
          </w:tcPr>
          <w:p w14:paraId="3B0A4D43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1.9</w:t>
            </w:r>
          </w:p>
        </w:tc>
        <w:tc>
          <w:tcPr>
            <w:tcW w:w="4683" w:type="dxa"/>
            <w:vAlign w:val="center"/>
          </w:tcPr>
          <w:p w14:paraId="1542C607" w14:textId="77777777" w:rsidR="00AB5FF5" w:rsidRPr="00541EB2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Khai báo tệp tiêu đề</w:t>
            </w:r>
          </w:p>
        </w:tc>
        <w:tc>
          <w:tcPr>
            <w:tcW w:w="992" w:type="dxa"/>
            <w:vAlign w:val="center"/>
          </w:tcPr>
          <w:p w14:paraId="3DB3C758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F35BC7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B5FF5" w:rsidRPr="003555B5" w14:paraId="3B72591F" w14:textId="77777777" w:rsidTr="00BE6C36">
        <w:tc>
          <w:tcPr>
            <w:tcW w:w="1408" w:type="dxa"/>
            <w:vAlign w:val="center"/>
          </w:tcPr>
          <w:p w14:paraId="6F846E3B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1.10</w:t>
            </w:r>
          </w:p>
        </w:tc>
        <w:tc>
          <w:tcPr>
            <w:tcW w:w="4683" w:type="dxa"/>
            <w:vAlign w:val="center"/>
          </w:tcPr>
          <w:p w14:paraId="4685BEA6" w14:textId="77777777" w:rsidR="00AB5FF5" w:rsidRPr="00541EB2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Dòng chú thích</w:t>
            </w:r>
          </w:p>
        </w:tc>
        <w:tc>
          <w:tcPr>
            <w:tcW w:w="992" w:type="dxa"/>
            <w:vAlign w:val="center"/>
          </w:tcPr>
          <w:p w14:paraId="13EFD1D4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2517E97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B5FF5" w:rsidRPr="003555B5" w14:paraId="317A9CAA" w14:textId="77777777" w:rsidTr="00BE6C36">
        <w:tc>
          <w:tcPr>
            <w:tcW w:w="1408" w:type="dxa"/>
            <w:vAlign w:val="center"/>
          </w:tcPr>
          <w:p w14:paraId="2CD1D441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1.11</w:t>
            </w:r>
          </w:p>
        </w:tc>
        <w:tc>
          <w:tcPr>
            <w:tcW w:w="4683" w:type="dxa"/>
            <w:vAlign w:val="center"/>
          </w:tcPr>
          <w:p w14:paraId="08C87ADD" w14:textId="77777777" w:rsidR="00AB5FF5" w:rsidRPr="00541EB2" w:rsidRDefault="00AB5FF5" w:rsidP="00BE6C36">
            <w:pPr>
              <w:pStyle w:val="Default"/>
              <w:widowControl w:val="0"/>
              <w:spacing w:line="320" w:lineRule="atLeast"/>
              <w:contextualSpacing/>
              <w:jc w:val="both"/>
            </w:pPr>
            <w:r w:rsidRPr="00541EB2">
              <w:t>Dấu kết thúc câu lệnh</w:t>
            </w:r>
          </w:p>
        </w:tc>
        <w:tc>
          <w:tcPr>
            <w:tcW w:w="992" w:type="dxa"/>
            <w:vAlign w:val="center"/>
          </w:tcPr>
          <w:p w14:paraId="0E1E1B13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015084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B5FF5" w:rsidRPr="003555B5" w14:paraId="68D7EE52" w14:textId="77777777" w:rsidTr="00BE6C36">
        <w:tc>
          <w:tcPr>
            <w:tcW w:w="1408" w:type="dxa"/>
            <w:vAlign w:val="center"/>
          </w:tcPr>
          <w:p w14:paraId="47D8EEE3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14:paraId="68515F17" w14:textId="77777777" w:rsidR="00AB5FF5" w:rsidRPr="004F7139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chương 1</w:t>
            </w:r>
          </w:p>
        </w:tc>
        <w:tc>
          <w:tcPr>
            <w:tcW w:w="992" w:type="dxa"/>
            <w:vAlign w:val="center"/>
          </w:tcPr>
          <w:p w14:paraId="14B9F363" w14:textId="77777777" w:rsidR="00AB5FF5" w:rsidRPr="003555B5" w:rsidRDefault="00BE6C36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79" w:type="dxa"/>
            <w:vMerge/>
            <w:vAlign w:val="center"/>
          </w:tcPr>
          <w:p w14:paraId="3CBAE45F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B5FF5" w:rsidRPr="003555B5" w14:paraId="1DB4BC3D" w14:textId="77777777" w:rsidTr="00BE6C36">
        <w:tc>
          <w:tcPr>
            <w:tcW w:w="1408" w:type="dxa"/>
            <w:vAlign w:val="center"/>
          </w:tcPr>
          <w:p w14:paraId="3EDEA983" w14:textId="77777777" w:rsidR="00AB5FF5" w:rsidRPr="00AB0EEF" w:rsidRDefault="00AB5FF5" w:rsidP="00AB0EE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AB0EEF">
              <w:rPr>
                <w:b/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7F19EBBD" w14:textId="77777777" w:rsidR="00AB5FF5" w:rsidRPr="007536FC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7536FC">
              <w:rPr>
                <w:b/>
                <w:sz w:val="24"/>
                <w:szCs w:val="24"/>
              </w:rPr>
              <w:t>ác lệnh điều khiển</w:t>
            </w:r>
          </w:p>
        </w:tc>
        <w:tc>
          <w:tcPr>
            <w:tcW w:w="992" w:type="dxa"/>
            <w:vAlign w:val="center"/>
          </w:tcPr>
          <w:p w14:paraId="2075BA1B" w14:textId="77777777" w:rsidR="00AB5FF5" w:rsidRPr="00B22F09" w:rsidRDefault="00A83807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5F716ECE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AB5FF5" w:rsidRPr="003555B5" w14:paraId="59A50033" w14:textId="77777777" w:rsidTr="00BE6C36">
        <w:tc>
          <w:tcPr>
            <w:tcW w:w="1408" w:type="dxa"/>
            <w:vAlign w:val="center"/>
          </w:tcPr>
          <w:p w14:paraId="39A63D1D" w14:textId="2B7F9253" w:rsidR="00AB5FF5" w:rsidRPr="003555B5" w:rsidRDefault="00A310E6" w:rsidP="00BE6C3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lastRenderedPageBreak/>
              <w:t>3</w:t>
            </w:r>
            <w:r w:rsidR="00AB5FF5" w:rsidRPr="003555B5">
              <w:rPr>
                <w:bCs/>
                <w:lang w:val="vi-VN"/>
              </w:rPr>
              <w:t>.1</w:t>
            </w:r>
          </w:p>
        </w:tc>
        <w:tc>
          <w:tcPr>
            <w:tcW w:w="4683" w:type="dxa"/>
            <w:vAlign w:val="center"/>
          </w:tcPr>
          <w:p w14:paraId="398349EB" w14:textId="77777777" w:rsidR="00AB5FF5" w:rsidRPr="007536FC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Câu lệnh đơn</w:t>
            </w:r>
          </w:p>
        </w:tc>
        <w:tc>
          <w:tcPr>
            <w:tcW w:w="992" w:type="dxa"/>
            <w:vAlign w:val="center"/>
          </w:tcPr>
          <w:p w14:paraId="7CB781AD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26F6CABA" w14:textId="77777777" w:rsidR="009112D2" w:rsidRDefault="009112D2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14:paraId="64CC053B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9112D2">
              <w:rPr>
                <w:bCs/>
              </w:rPr>
              <w:t>4</w:t>
            </w:r>
          </w:p>
          <w:p w14:paraId="01F1831A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293F27AE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</w:t>
            </w:r>
            <w:r w:rsidR="000F0A6A">
              <w:rPr>
                <w:bCs/>
              </w:rPr>
              <w:t>5</w:t>
            </w:r>
          </w:p>
          <w:p w14:paraId="76E210A2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1D108D3E" w14:textId="77777777" w:rsidTr="00BE6C36">
        <w:tc>
          <w:tcPr>
            <w:tcW w:w="1408" w:type="dxa"/>
            <w:vAlign w:val="center"/>
          </w:tcPr>
          <w:p w14:paraId="2A058D5B" w14:textId="785FC69D" w:rsidR="00AB5FF5" w:rsidRPr="003555B5" w:rsidRDefault="00A310E6" w:rsidP="00BE6C3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3</w:t>
            </w:r>
            <w:r w:rsidR="00AB5FF5" w:rsidRPr="003555B5">
              <w:rPr>
                <w:bCs/>
                <w:lang w:val="vi-VN"/>
              </w:rPr>
              <w:t>.2</w:t>
            </w:r>
          </w:p>
        </w:tc>
        <w:tc>
          <w:tcPr>
            <w:tcW w:w="4683" w:type="dxa"/>
            <w:vAlign w:val="center"/>
          </w:tcPr>
          <w:p w14:paraId="320C93F5" w14:textId="77777777" w:rsidR="00AB5FF5" w:rsidRPr="003555B5" w:rsidRDefault="00AB5FF5" w:rsidP="00BE6C36">
            <w:pPr>
              <w:pStyle w:val="ListParagraph"/>
              <w:spacing w:before="120"/>
              <w:ind w:left="0"/>
              <w:rPr>
                <w:bCs/>
              </w:rPr>
            </w:pPr>
            <w:r>
              <w:t>Khối lệnh</w:t>
            </w:r>
          </w:p>
        </w:tc>
        <w:tc>
          <w:tcPr>
            <w:tcW w:w="992" w:type="dxa"/>
            <w:vAlign w:val="center"/>
          </w:tcPr>
          <w:p w14:paraId="2794E4D0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1ACBFE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1C1697A9" w14:textId="77777777" w:rsidTr="00BE6C36">
        <w:tc>
          <w:tcPr>
            <w:tcW w:w="1408" w:type="dxa"/>
            <w:vAlign w:val="center"/>
          </w:tcPr>
          <w:p w14:paraId="1F073F52" w14:textId="5615F349" w:rsidR="00AB5FF5" w:rsidRPr="00A36409" w:rsidRDefault="00A310E6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B5FF5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14:paraId="7414DE50" w14:textId="77777777" w:rsidR="00AB5FF5" w:rsidRPr="00541EB2" w:rsidRDefault="00AB5FF5" w:rsidP="00BE6C36">
            <w:pPr>
              <w:pStyle w:val="ListParagraph"/>
              <w:spacing w:before="120"/>
              <w:ind w:left="0"/>
            </w:pPr>
            <w:r w:rsidRPr="00541EB2">
              <w:t>Câu lệnh if</w:t>
            </w:r>
          </w:p>
        </w:tc>
        <w:tc>
          <w:tcPr>
            <w:tcW w:w="992" w:type="dxa"/>
            <w:vAlign w:val="center"/>
          </w:tcPr>
          <w:p w14:paraId="5FA1A5BC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760151B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4699E3F3" w14:textId="77777777" w:rsidTr="00BE6C36">
        <w:tc>
          <w:tcPr>
            <w:tcW w:w="1408" w:type="dxa"/>
            <w:vAlign w:val="center"/>
          </w:tcPr>
          <w:p w14:paraId="29C4E29F" w14:textId="144C5D5D" w:rsidR="00AB5FF5" w:rsidRPr="00A36409" w:rsidRDefault="00A310E6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B5FF5">
              <w:rPr>
                <w:bCs/>
              </w:rPr>
              <w:t>.4</w:t>
            </w:r>
          </w:p>
        </w:tc>
        <w:tc>
          <w:tcPr>
            <w:tcW w:w="4683" w:type="dxa"/>
            <w:vAlign w:val="center"/>
          </w:tcPr>
          <w:p w14:paraId="0136B865" w14:textId="77777777" w:rsidR="00AB5FF5" w:rsidRPr="00541EB2" w:rsidRDefault="00AB5FF5" w:rsidP="00BE6C36">
            <w:pPr>
              <w:pStyle w:val="ListParagraph"/>
              <w:spacing w:before="120"/>
              <w:ind w:left="0"/>
            </w:pPr>
            <w:r w:rsidRPr="00541EB2">
              <w:t>Câu lệnh switch</w:t>
            </w:r>
          </w:p>
        </w:tc>
        <w:tc>
          <w:tcPr>
            <w:tcW w:w="992" w:type="dxa"/>
            <w:vAlign w:val="center"/>
          </w:tcPr>
          <w:p w14:paraId="2B4CAADF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743FEFC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0F698D25" w14:textId="77777777" w:rsidTr="00BE6C36">
        <w:tc>
          <w:tcPr>
            <w:tcW w:w="1408" w:type="dxa"/>
            <w:vAlign w:val="center"/>
          </w:tcPr>
          <w:p w14:paraId="18CAADB5" w14:textId="1BFE733B" w:rsidR="00AB5FF5" w:rsidRPr="00A36409" w:rsidRDefault="00A310E6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B5FF5">
              <w:rPr>
                <w:bCs/>
              </w:rPr>
              <w:t>.5</w:t>
            </w:r>
          </w:p>
        </w:tc>
        <w:tc>
          <w:tcPr>
            <w:tcW w:w="4683" w:type="dxa"/>
            <w:vAlign w:val="center"/>
          </w:tcPr>
          <w:p w14:paraId="3276B6B9" w14:textId="77777777" w:rsidR="00AB5FF5" w:rsidRPr="00541EB2" w:rsidRDefault="00AB5FF5" w:rsidP="00BE6C36">
            <w:pPr>
              <w:pStyle w:val="ListParagraph"/>
              <w:spacing w:before="120"/>
              <w:ind w:left="0"/>
            </w:pPr>
            <w:r w:rsidRPr="00541EB2">
              <w:t>Câu lệnh lặp for</w:t>
            </w:r>
          </w:p>
        </w:tc>
        <w:tc>
          <w:tcPr>
            <w:tcW w:w="992" w:type="dxa"/>
            <w:vAlign w:val="center"/>
          </w:tcPr>
          <w:p w14:paraId="0F4C9301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7B03EE5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244F893A" w14:textId="77777777" w:rsidTr="00BE6C36">
        <w:tc>
          <w:tcPr>
            <w:tcW w:w="1408" w:type="dxa"/>
            <w:vAlign w:val="center"/>
          </w:tcPr>
          <w:p w14:paraId="5F586F86" w14:textId="47424869" w:rsidR="00AB5FF5" w:rsidRPr="00A36409" w:rsidRDefault="00A310E6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B5FF5">
              <w:rPr>
                <w:bCs/>
              </w:rPr>
              <w:t>.6</w:t>
            </w:r>
          </w:p>
        </w:tc>
        <w:tc>
          <w:tcPr>
            <w:tcW w:w="4683" w:type="dxa"/>
            <w:vAlign w:val="center"/>
          </w:tcPr>
          <w:p w14:paraId="5EBB5287" w14:textId="77777777" w:rsidR="00AB5FF5" w:rsidRPr="00541EB2" w:rsidRDefault="00AB5FF5" w:rsidP="00BE6C36">
            <w:pPr>
              <w:pStyle w:val="ListParagraph"/>
              <w:spacing w:before="120"/>
              <w:ind w:left="0"/>
            </w:pPr>
            <w:r w:rsidRPr="00541EB2">
              <w:t>Câu lệnh lặp while</w:t>
            </w:r>
          </w:p>
        </w:tc>
        <w:tc>
          <w:tcPr>
            <w:tcW w:w="992" w:type="dxa"/>
            <w:vAlign w:val="center"/>
          </w:tcPr>
          <w:p w14:paraId="5359DFA1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9E5147B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7DB3F52C" w14:textId="77777777" w:rsidTr="00BE6C36">
        <w:tc>
          <w:tcPr>
            <w:tcW w:w="1408" w:type="dxa"/>
            <w:vAlign w:val="center"/>
          </w:tcPr>
          <w:p w14:paraId="1A50480B" w14:textId="4E410E92" w:rsidR="00AB5FF5" w:rsidRPr="00A36409" w:rsidRDefault="00A310E6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B5FF5">
              <w:rPr>
                <w:bCs/>
              </w:rPr>
              <w:t>.7</w:t>
            </w:r>
          </w:p>
        </w:tc>
        <w:tc>
          <w:tcPr>
            <w:tcW w:w="4683" w:type="dxa"/>
            <w:vAlign w:val="center"/>
          </w:tcPr>
          <w:p w14:paraId="14E89CE6" w14:textId="77777777" w:rsidR="00AB5FF5" w:rsidRPr="007536FC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Câu lệnh lặp do … while</w:t>
            </w:r>
          </w:p>
        </w:tc>
        <w:tc>
          <w:tcPr>
            <w:tcW w:w="992" w:type="dxa"/>
            <w:vAlign w:val="center"/>
          </w:tcPr>
          <w:p w14:paraId="3AD7E14C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6EAEDDD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31F68D9F" w14:textId="77777777" w:rsidTr="00BE6C36">
        <w:tc>
          <w:tcPr>
            <w:tcW w:w="1408" w:type="dxa"/>
            <w:vAlign w:val="center"/>
          </w:tcPr>
          <w:p w14:paraId="7BD19A88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14:paraId="332255DC" w14:textId="77777777" w:rsidR="00AB5FF5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541EB2">
              <w:rPr>
                <w:sz w:val="24"/>
                <w:szCs w:val="24"/>
              </w:rPr>
              <w:t xml:space="preserve">Bài tập chương </w:t>
            </w:r>
            <w:r w:rsidR="00BE6C36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4744958A" w14:textId="77777777" w:rsidR="00AB5FF5" w:rsidRPr="003555B5" w:rsidRDefault="00A83807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14:paraId="2D29A6F3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285B9465" w14:textId="77777777" w:rsidTr="00BE6C36">
        <w:tc>
          <w:tcPr>
            <w:tcW w:w="1408" w:type="dxa"/>
            <w:vAlign w:val="center"/>
          </w:tcPr>
          <w:p w14:paraId="5AA3E254" w14:textId="77777777" w:rsidR="00AB5FF5" w:rsidRPr="00AB0EEF" w:rsidRDefault="00AB5FF5" w:rsidP="00AB0EE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AB0EEF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14:paraId="5C2E9AFD" w14:textId="77777777" w:rsidR="00AB5FF5" w:rsidRPr="007536FC" w:rsidRDefault="00AB5FF5" w:rsidP="00BE6C36">
            <w:pPr>
              <w:widowControl w:val="0"/>
              <w:spacing w:line="3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7536FC">
              <w:rPr>
                <w:b/>
                <w:sz w:val="24"/>
                <w:szCs w:val="24"/>
              </w:rPr>
              <w:t>on trỏ và mảng</w:t>
            </w:r>
          </w:p>
        </w:tc>
        <w:tc>
          <w:tcPr>
            <w:tcW w:w="992" w:type="dxa"/>
            <w:vAlign w:val="center"/>
          </w:tcPr>
          <w:p w14:paraId="02FCBA06" w14:textId="77777777" w:rsidR="00AB5FF5" w:rsidRPr="003555B5" w:rsidRDefault="00A83807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3479310D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248009F2" w14:textId="77777777" w:rsidTr="00BE6C36">
        <w:tc>
          <w:tcPr>
            <w:tcW w:w="1408" w:type="dxa"/>
            <w:vAlign w:val="center"/>
          </w:tcPr>
          <w:p w14:paraId="5C58BAE9" w14:textId="2349F8C3" w:rsidR="00AB5FF5" w:rsidRPr="003555B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</w:t>
            </w:r>
            <w:r w:rsidR="00AB5FF5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14:paraId="53075CC7" w14:textId="77777777" w:rsidR="00AB5FF5" w:rsidRPr="003555B5" w:rsidRDefault="00AB5FF5" w:rsidP="00BE6C36">
            <w:pPr>
              <w:pStyle w:val="ListParagraph"/>
              <w:spacing w:before="120"/>
              <w:ind w:left="0"/>
              <w:rPr>
                <w:bCs/>
              </w:rPr>
            </w:pPr>
            <w:r w:rsidRPr="00541EB2">
              <w:t>Con trỏ</w:t>
            </w:r>
          </w:p>
        </w:tc>
        <w:tc>
          <w:tcPr>
            <w:tcW w:w="992" w:type="dxa"/>
            <w:vAlign w:val="center"/>
          </w:tcPr>
          <w:p w14:paraId="5C7F19DB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30FBF0D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0F0A6A">
              <w:rPr>
                <w:bCs/>
              </w:rPr>
              <w:t>3</w:t>
            </w:r>
          </w:p>
          <w:p w14:paraId="5E211D0E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</w:t>
            </w:r>
            <w:r w:rsidR="000F0A6A">
              <w:rPr>
                <w:bCs/>
              </w:rPr>
              <w:t>4</w:t>
            </w:r>
          </w:p>
          <w:p w14:paraId="376478EE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AB5FF5" w:rsidRPr="003555B5" w14:paraId="3C36AC36" w14:textId="77777777" w:rsidTr="00BE6C36">
        <w:tc>
          <w:tcPr>
            <w:tcW w:w="1408" w:type="dxa"/>
            <w:vAlign w:val="center"/>
          </w:tcPr>
          <w:p w14:paraId="5F0A4754" w14:textId="0B92E895" w:rsidR="00AB5FF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AB5FF5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14:paraId="285F471F" w14:textId="77777777" w:rsidR="00AB5FF5" w:rsidRPr="007536FC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Liên hệ giữa con trỏ và mảng</w:t>
            </w:r>
          </w:p>
        </w:tc>
        <w:tc>
          <w:tcPr>
            <w:tcW w:w="992" w:type="dxa"/>
            <w:vAlign w:val="center"/>
          </w:tcPr>
          <w:p w14:paraId="6A382F6D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8804729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449FCEEA" w14:textId="77777777" w:rsidTr="00BE6C36">
        <w:tc>
          <w:tcPr>
            <w:tcW w:w="1408" w:type="dxa"/>
            <w:vAlign w:val="center"/>
          </w:tcPr>
          <w:p w14:paraId="187975ED" w14:textId="77777777" w:rsidR="00AB5FF5" w:rsidRDefault="00AB5FF5" w:rsidP="00BE6C36">
            <w:pPr>
              <w:pStyle w:val="ListParagraph"/>
              <w:spacing w:before="120"/>
              <w:ind w:left="0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14:paraId="06ADC491" w14:textId="77777777" w:rsidR="00AB5FF5" w:rsidRDefault="00AB5FF5" w:rsidP="00436B7F">
            <w:pPr>
              <w:pStyle w:val="ListParagraph"/>
              <w:spacing w:before="120"/>
              <w:ind w:left="0"/>
            </w:pPr>
            <w:r w:rsidRPr="00541EB2">
              <w:t xml:space="preserve">Bài tập chương </w:t>
            </w:r>
            <w:r w:rsidR="00436B7F">
              <w:t>4</w:t>
            </w:r>
          </w:p>
        </w:tc>
        <w:tc>
          <w:tcPr>
            <w:tcW w:w="992" w:type="dxa"/>
            <w:vAlign w:val="center"/>
          </w:tcPr>
          <w:p w14:paraId="535A9C62" w14:textId="77777777" w:rsidR="00AB5FF5" w:rsidRPr="003555B5" w:rsidRDefault="00A83807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  <w:vMerge/>
            <w:vAlign w:val="center"/>
          </w:tcPr>
          <w:p w14:paraId="562E2DCC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67328086" w14:textId="77777777" w:rsidTr="00BE6C36">
        <w:tc>
          <w:tcPr>
            <w:tcW w:w="1408" w:type="dxa"/>
            <w:vAlign w:val="center"/>
          </w:tcPr>
          <w:p w14:paraId="41D1BEC0" w14:textId="77777777" w:rsidR="00AB5FF5" w:rsidRDefault="00AB5FF5" w:rsidP="00AB0EEF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20246C">
              <w:rPr>
                <w:b/>
                <w:bCs/>
                <w:lang w:val="nl-NL"/>
              </w:rPr>
              <w:t xml:space="preserve">Chương </w:t>
            </w:r>
            <w:r w:rsidR="00AB0EEF">
              <w:rPr>
                <w:b/>
                <w:bCs/>
                <w:lang w:val="nl-NL"/>
              </w:rPr>
              <w:t>5</w:t>
            </w:r>
          </w:p>
        </w:tc>
        <w:tc>
          <w:tcPr>
            <w:tcW w:w="4683" w:type="dxa"/>
            <w:vAlign w:val="center"/>
          </w:tcPr>
          <w:p w14:paraId="268F9A20" w14:textId="77777777" w:rsidR="00AB5FF5" w:rsidRPr="007536FC" w:rsidRDefault="00AB5FF5" w:rsidP="00BE6C36">
            <w:pPr>
              <w:widowControl w:val="0"/>
              <w:spacing w:line="3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  <w:r w:rsidRPr="007536FC">
              <w:rPr>
                <w:b/>
                <w:sz w:val="24"/>
                <w:szCs w:val="24"/>
              </w:rPr>
              <w:t>àm</w:t>
            </w:r>
          </w:p>
        </w:tc>
        <w:tc>
          <w:tcPr>
            <w:tcW w:w="992" w:type="dxa"/>
            <w:vAlign w:val="center"/>
          </w:tcPr>
          <w:p w14:paraId="6E189750" w14:textId="77777777" w:rsidR="00AB5FF5" w:rsidRPr="003555B5" w:rsidRDefault="00A83807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4071C229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4AFDA297" w14:textId="77777777" w:rsidTr="00BE6C36">
        <w:tc>
          <w:tcPr>
            <w:tcW w:w="1408" w:type="dxa"/>
            <w:vAlign w:val="center"/>
          </w:tcPr>
          <w:p w14:paraId="17798886" w14:textId="63E28A78" w:rsidR="00AB5FF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AB5FF5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14:paraId="2C77291D" w14:textId="77777777" w:rsidR="00AB5FF5" w:rsidRPr="007536FC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541EB2">
              <w:rPr>
                <w:sz w:val="24"/>
                <w:szCs w:val="24"/>
              </w:rPr>
              <w:t>Ví dụ</w:t>
            </w:r>
            <w:r>
              <w:rPr>
                <w:sz w:val="24"/>
                <w:szCs w:val="24"/>
              </w:rPr>
              <w:t xml:space="preserve"> về một chương trình có hai hàm</w:t>
            </w:r>
          </w:p>
        </w:tc>
        <w:tc>
          <w:tcPr>
            <w:tcW w:w="992" w:type="dxa"/>
            <w:vAlign w:val="center"/>
          </w:tcPr>
          <w:p w14:paraId="72710C5B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75F4028E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14:paraId="2D12F966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4BF6829D" w14:textId="77777777" w:rsidR="00AB5FF5" w:rsidRPr="0020246C" w:rsidRDefault="00AB5FF5" w:rsidP="000F0A6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</w:t>
            </w:r>
            <w:r w:rsidR="000F0A6A">
              <w:rPr>
                <w:bCs/>
              </w:rPr>
              <w:t>6</w:t>
            </w:r>
          </w:p>
        </w:tc>
      </w:tr>
      <w:tr w:rsidR="00AB5FF5" w:rsidRPr="003555B5" w14:paraId="4D45C1BE" w14:textId="77777777" w:rsidTr="00BE6C36">
        <w:tc>
          <w:tcPr>
            <w:tcW w:w="1408" w:type="dxa"/>
            <w:vAlign w:val="center"/>
          </w:tcPr>
          <w:p w14:paraId="7F5367B9" w14:textId="3088F721" w:rsidR="00AB5FF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AB5FF5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14:paraId="3DBF217D" w14:textId="77777777" w:rsidR="00AB5FF5" w:rsidRDefault="00AB5FF5" w:rsidP="00BE6C36">
            <w:pPr>
              <w:pStyle w:val="ListParagraph"/>
              <w:spacing w:before="120"/>
              <w:ind w:left="0"/>
            </w:pPr>
            <w:r w:rsidRPr="00541EB2">
              <w:t>Tổng quát về định nghĩa hàm</w:t>
            </w:r>
          </w:p>
        </w:tc>
        <w:tc>
          <w:tcPr>
            <w:tcW w:w="992" w:type="dxa"/>
            <w:vAlign w:val="center"/>
          </w:tcPr>
          <w:p w14:paraId="687486DC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9668694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33534058" w14:textId="77777777" w:rsidTr="00BE6C36">
        <w:tc>
          <w:tcPr>
            <w:tcW w:w="1408" w:type="dxa"/>
            <w:vAlign w:val="center"/>
          </w:tcPr>
          <w:p w14:paraId="08267809" w14:textId="1543205E" w:rsidR="00AB5FF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AB5FF5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14:paraId="46D794DC" w14:textId="77777777" w:rsidR="00AB5FF5" w:rsidRDefault="00AB5FF5" w:rsidP="00BE6C36">
            <w:pPr>
              <w:pStyle w:val="ListParagraph"/>
              <w:spacing w:before="120"/>
              <w:ind w:left="0"/>
            </w:pPr>
            <w:r w:rsidRPr="00541EB2">
              <w:t>Tham số trong lời gọi hàm</w:t>
            </w:r>
          </w:p>
        </w:tc>
        <w:tc>
          <w:tcPr>
            <w:tcW w:w="992" w:type="dxa"/>
            <w:vAlign w:val="center"/>
          </w:tcPr>
          <w:p w14:paraId="5776A079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CF73904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29233B68" w14:textId="77777777" w:rsidTr="00BE6C36">
        <w:tc>
          <w:tcPr>
            <w:tcW w:w="1408" w:type="dxa"/>
            <w:vAlign w:val="center"/>
          </w:tcPr>
          <w:p w14:paraId="1BD84D68" w14:textId="0DE7725A" w:rsidR="00AB5FF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AB5FF5">
              <w:rPr>
                <w:bCs/>
              </w:rPr>
              <w:t>.4</w:t>
            </w:r>
          </w:p>
        </w:tc>
        <w:tc>
          <w:tcPr>
            <w:tcW w:w="4683" w:type="dxa"/>
            <w:vAlign w:val="center"/>
          </w:tcPr>
          <w:p w14:paraId="541E55AA" w14:textId="77777777" w:rsidR="00AB5FF5" w:rsidRPr="002630B3" w:rsidRDefault="00AB5FF5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 w:rsidRPr="00541EB2">
              <w:rPr>
                <w:sz w:val="24"/>
                <w:szCs w:val="24"/>
              </w:rPr>
              <w:t>Con trỏ tới hàm</w:t>
            </w:r>
          </w:p>
        </w:tc>
        <w:tc>
          <w:tcPr>
            <w:tcW w:w="992" w:type="dxa"/>
            <w:vAlign w:val="center"/>
          </w:tcPr>
          <w:p w14:paraId="2AC92E28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2FC6E61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7E6CDA30" w14:textId="77777777" w:rsidTr="00BE6C36">
        <w:tc>
          <w:tcPr>
            <w:tcW w:w="1408" w:type="dxa"/>
            <w:vAlign w:val="center"/>
          </w:tcPr>
          <w:p w14:paraId="47AAD927" w14:textId="3031894B" w:rsidR="00AB5FF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AB5FF5">
              <w:rPr>
                <w:bCs/>
              </w:rPr>
              <w:t>.5</w:t>
            </w:r>
          </w:p>
        </w:tc>
        <w:tc>
          <w:tcPr>
            <w:tcW w:w="4683" w:type="dxa"/>
            <w:vAlign w:val="center"/>
          </w:tcPr>
          <w:p w14:paraId="00598BE2" w14:textId="24BD3242" w:rsidR="00AB5FF5" w:rsidRPr="007536FC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Bài tập chương </w:t>
            </w:r>
            <w:r w:rsidR="007C601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065800FF" w14:textId="77777777" w:rsidR="00AB5FF5" w:rsidRPr="003555B5" w:rsidRDefault="00A83807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14:paraId="792AEA56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32DC6576" w14:textId="77777777" w:rsidTr="00BE6C36">
        <w:tc>
          <w:tcPr>
            <w:tcW w:w="1408" w:type="dxa"/>
            <w:vAlign w:val="center"/>
          </w:tcPr>
          <w:p w14:paraId="30FB618B" w14:textId="77777777" w:rsidR="00AB5FF5" w:rsidRPr="00823B1B" w:rsidRDefault="00AB5FF5" w:rsidP="00AB0EE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23B1B">
              <w:rPr>
                <w:b/>
                <w:bCs/>
              </w:rPr>
              <w:t xml:space="preserve">Chương </w:t>
            </w:r>
            <w:r w:rsidR="00AB0EEF">
              <w:rPr>
                <w:b/>
                <w:bCs/>
              </w:rPr>
              <w:t>6</w:t>
            </w:r>
          </w:p>
        </w:tc>
        <w:tc>
          <w:tcPr>
            <w:tcW w:w="4683" w:type="dxa"/>
            <w:vAlign w:val="center"/>
          </w:tcPr>
          <w:p w14:paraId="36D9DFF2" w14:textId="77777777" w:rsidR="00AB5FF5" w:rsidRPr="00826FEE" w:rsidRDefault="00AB5FF5" w:rsidP="00BE6C36">
            <w:pPr>
              <w:widowControl w:val="0"/>
              <w:spacing w:line="320" w:lineRule="atLeast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Kiểu dữ liệu cấu trúc S</w:t>
            </w:r>
            <w:r w:rsidRPr="00826FEE">
              <w:rPr>
                <w:b/>
                <w:sz w:val="24"/>
                <w:szCs w:val="24"/>
              </w:rPr>
              <w:t>truct</w:t>
            </w:r>
          </w:p>
        </w:tc>
        <w:tc>
          <w:tcPr>
            <w:tcW w:w="992" w:type="dxa"/>
            <w:vAlign w:val="center"/>
          </w:tcPr>
          <w:p w14:paraId="5F712792" w14:textId="77777777" w:rsidR="00AB5FF5" w:rsidRPr="003555B5" w:rsidRDefault="00A83807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1307F205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439A67ED" w14:textId="77777777" w:rsidTr="00BE6C36">
        <w:tc>
          <w:tcPr>
            <w:tcW w:w="1408" w:type="dxa"/>
            <w:vAlign w:val="center"/>
          </w:tcPr>
          <w:p w14:paraId="4C2D29D2" w14:textId="50BDD9FE" w:rsidR="00AB5FF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AB5FF5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14:paraId="7BAA41D7" w14:textId="77777777" w:rsidR="00AB5FF5" w:rsidRPr="00826FEE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Khai báo cấu trúc</w:t>
            </w:r>
          </w:p>
        </w:tc>
        <w:tc>
          <w:tcPr>
            <w:tcW w:w="992" w:type="dxa"/>
            <w:vAlign w:val="center"/>
          </w:tcPr>
          <w:p w14:paraId="4DACCC2B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79215938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14:paraId="0F68C41D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</w:p>
          <w:p w14:paraId="41384F4C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</w:t>
            </w:r>
            <w:r w:rsidR="000F0A6A">
              <w:rPr>
                <w:bCs/>
              </w:rPr>
              <w:t>7</w:t>
            </w:r>
          </w:p>
          <w:p w14:paraId="2846EA62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5C4C26F7" w14:textId="77777777" w:rsidTr="00BE6C36">
        <w:tc>
          <w:tcPr>
            <w:tcW w:w="1408" w:type="dxa"/>
            <w:vAlign w:val="center"/>
          </w:tcPr>
          <w:p w14:paraId="1591BD07" w14:textId="02177B9F" w:rsidR="00AB5FF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AB5FF5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14:paraId="130D656D" w14:textId="77777777" w:rsidR="00AB5FF5" w:rsidRPr="00826FEE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Thao tác trên biến cấu trúc</w:t>
            </w:r>
          </w:p>
        </w:tc>
        <w:tc>
          <w:tcPr>
            <w:tcW w:w="992" w:type="dxa"/>
            <w:vAlign w:val="center"/>
          </w:tcPr>
          <w:p w14:paraId="03F8BCB3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86BD80B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22F7A5ED" w14:textId="77777777" w:rsidTr="00BE6C36">
        <w:tc>
          <w:tcPr>
            <w:tcW w:w="1408" w:type="dxa"/>
            <w:vAlign w:val="center"/>
          </w:tcPr>
          <w:p w14:paraId="707FAD11" w14:textId="24D13ABF" w:rsidR="00AB5FF5" w:rsidRDefault="007C6019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AB5FF5">
              <w:rPr>
                <w:bCs/>
              </w:rPr>
              <w:t>.3</w:t>
            </w:r>
          </w:p>
        </w:tc>
        <w:tc>
          <w:tcPr>
            <w:tcW w:w="4683" w:type="dxa"/>
            <w:vAlign w:val="center"/>
          </w:tcPr>
          <w:p w14:paraId="6D1F4F1F" w14:textId="77777777" w:rsidR="00AB5FF5" w:rsidRPr="00541EB2" w:rsidRDefault="00AB5FF5" w:rsidP="00BE6C36">
            <w:pPr>
              <w:pStyle w:val="ListParagraph"/>
              <w:spacing w:before="120"/>
              <w:ind w:left="0"/>
            </w:pPr>
            <w:r w:rsidRPr="00541EB2">
              <w:t>Truyền biến cấu trúc cho hàm</w:t>
            </w:r>
          </w:p>
        </w:tc>
        <w:tc>
          <w:tcPr>
            <w:tcW w:w="992" w:type="dxa"/>
            <w:vAlign w:val="center"/>
          </w:tcPr>
          <w:p w14:paraId="652B5278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A07A953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2F268351" w14:textId="77777777" w:rsidTr="00BE6C36">
        <w:tc>
          <w:tcPr>
            <w:tcW w:w="1408" w:type="dxa"/>
            <w:vAlign w:val="center"/>
          </w:tcPr>
          <w:p w14:paraId="7958AC5C" w14:textId="77777777" w:rsidR="00AB5FF5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14:paraId="59D92E8C" w14:textId="3B31D994" w:rsidR="00AB5FF5" w:rsidRPr="00826FEE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Bài tập chương </w:t>
            </w:r>
            <w:r w:rsidR="007C6019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7BDB84B3" w14:textId="77777777" w:rsidR="00AB5FF5" w:rsidRPr="003555B5" w:rsidRDefault="00A83807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14:paraId="2F7ED10C" w14:textId="77777777" w:rsidR="00AB5FF5" w:rsidRPr="0020246C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B5FF5" w:rsidRPr="003555B5" w14:paraId="41AF8122" w14:textId="77777777" w:rsidTr="00BE6C36">
        <w:tc>
          <w:tcPr>
            <w:tcW w:w="1408" w:type="dxa"/>
            <w:vAlign w:val="center"/>
          </w:tcPr>
          <w:p w14:paraId="7388789D" w14:textId="77777777" w:rsidR="00AB5FF5" w:rsidRPr="00826FEE" w:rsidRDefault="00AB5FF5" w:rsidP="00AB0EE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26FEE">
              <w:rPr>
                <w:b/>
                <w:bCs/>
              </w:rPr>
              <w:t xml:space="preserve">Chương </w:t>
            </w:r>
            <w:r w:rsidR="00AB0EEF">
              <w:rPr>
                <w:b/>
                <w:bCs/>
              </w:rPr>
              <w:t>7</w:t>
            </w:r>
          </w:p>
        </w:tc>
        <w:tc>
          <w:tcPr>
            <w:tcW w:w="4683" w:type="dxa"/>
            <w:vAlign w:val="center"/>
          </w:tcPr>
          <w:p w14:paraId="55881618" w14:textId="77777777" w:rsidR="00AB5FF5" w:rsidRPr="00826FEE" w:rsidRDefault="00AB5FF5" w:rsidP="00BE6C3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sz w:val="24"/>
                <w:szCs w:val="24"/>
              </w:rPr>
              <w:t>T</w:t>
            </w:r>
            <w:r w:rsidRPr="00826FEE">
              <w:rPr>
                <w:b/>
                <w:sz w:val="24"/>
                <w:szCs w:val="24"/>
              </w:rPr>
              <w:t>hao tác vào ra với tệp</w:t>
            </w:r>
          </w:p>
        </w:tc>
        <w:tc>
          <w:tcPr>
            <w:tcW w:w="992" w:type="dxa"/>
            <w:vAlign w:val="center"/>
          </w:tcPr>
          <w:p w14:paraId="60C488AF" w14:textId="77777777" w:rsidR="00AB5FF5" w:rsidRPr="003555B5" w:rsidRDefault="00BE6C36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6EBC85FA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0F0A6A">
              <w:rPr>
                <w:bCs/>
              </w:rPr>
              <w:t>6</w:t>
            </w:r>
          </w:p>
          <w:p w14:paraId="516CB0F2" w14:textId="77777777" w:rsidR="00AB5FF5" w:rsidRDefault="00AB5FF5" w:rsidP="00BE6C3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</w:t>
            </w:r>
            <w:r w:rsidR="000F0A6A">
              <w:rPr>
                <w:bCs/>
              </w:rPr>
              <w:t>8</w:t>
            </w:r>
          </w:p>
          <w:p w14:paraId="51CD07C2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AB5FF5" w:rsidRPr="003555B5" w14:paraId="3ED2039C" w14:textId="77777777" w:rsidTr="00BE6C36">
        <w:tc>
          <w:tcPr>
            <w:tcW w:w="1408" w:type="dxa"/>
            <w:vAlign w:val="center"/>
          </w:tcPr>
          <w:p w14:paraId="04F9BF29" w14:textId="279B370F" w:rsidR="00AB5FF5" w:rsidRPr="00826FEE" w:rsidRDefault="008C7ABB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AB5FF5" w:rsidRPr="00826FEE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14:paraId="7C273825" w14:textId="7F58F38D" w:rsidR="00AB5FF5" w:rsidRPr="00826FEE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Vào ra </w:t>
            </w:r>
            <w:r w:rsidR="00846358">
              <w:rPr>
                <w:sz w:val="24"/>
                <w:szCs w:val="24"/>
              </w:rPr>
              <w:t>tệp văn bản</w:t>
            </w:r>
          </w:p>
        </w:tc>
        <w:tc>
          <w:tcPr>
            <w:tcW w:w="992" w:type="dxa"/>
            <w:vAlign w:val="center"/>
          </w:tcPr>
          <w:p w14:paraId="07A1E2C0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884843D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AB5FF5" w:rsidRPr="003555B5" w14:paraId="255349E4" w14:textId="77777777" w:rsidTr="00BE6C36">
        <w:tc>
          <w:tcPr>
            <w:tcW w:w="1408" w:type="dxa"/>
            <w:vAlign w:val="center"/>
          </w:tcPr>
          <w:p w14:paraId="19E13D48" w14:textId="62BB3AFB" w:rsidR="00AB5FF5" w:rsidRPr="00826FEE" w:rsidRDefault="008C7ABB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AB5FF5" w:rsidRPr="00826FEE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14:paraId="70F8C32D" w14:textId="68925A05" w:rsidR="00AB5FF5" w:rsidRPr="003555B5" w:rsidRDefault="00AB5FF5" w:rsidP="00BE6C36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541EB2">
              <w:t xml:space="preserve">Vào ra </w:t>
            </w:r>
            <w:r w:rsidR="00846358">
              <w:t>tệp nhị phân</w:t>
            </w:r>
          </w:p>
        </w:tc>
        <w:tc>
          <w:tcPr>
            <w:tcW w:w="992" w:type="dxa"/>
            <w:vAlign w:val="center"/>
          </w:tcPr>
          <w:p w14:paraId="12649541" w14:textId="77777777" w:rsidR="00AB5FF5" w:rsidRPr="00FB4032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7BE947D" w14:textId="77777777" w:rsidR="00AB5FF5" w:rsidRPr="003555B5" w:rsidRDefault="00AB5FF5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AB5FF5" w:rsidRPr="003555B5" w14:paraId="10AD0170" w14:textId="77777777" w:rsidTr="00BE6C36">
        <w:tc>
          <w:tcPr>
            <w:tcW w:w="1408" w:type="dxa"/>
            <w:vAlign w:val="center"/>
          </w:tcPr>
          <w:p w14:paraId="07467870" w14:textId="77777777" w:rsidR="00AB5FF5" w:rsidRPr="00826FEE" w:rsidRDefault="00AB5FF5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14:paraId="3587148A" w14:textId="77777777" w:rsidR="00AB5FF5" w:rsidRPr="00826FEE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chương 7</w:t>
            </w:r>
          </w:p>
        </w:tc>
        <w:tc>
          <w:tcPr>
            <w:tcW w:w="992" w:type="dxa"/>
            <w:vAlign w:val="center"/>
          </w:tcPr>
          <w:p w14:paraId="1A2BC049" w14:textId="77777777" w:rsidR="00AB5FF5" w:rsidRPr="003555B5" w:rsidRDefault="00A83807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Merge/>
            <w:vAlign w:val="center"/>
          </w:tcPr>
          <w:p w14:paraId="1B7C754E" w14:textId="77777777" w:rsidR="00AB5FF5" w:rsidRPr="003555B5" w:rsidRDefault="00AB5FF5" w:rsidP="00BE6C3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28700D" w:rsidRPr="003555B5" w14:paraId="236C5FE8" w14:textId="77777777" w:rsidTr="00BE6C36">
        <w:tc>
          <w:tcPr>
            <w:tcW w:w="1408" w:type="dxa"/>
            <w:vAlign w:val="center"/>
          </w:tcPr>
          <w:p w14:paraId="581CDFD5" w14:textId="77777777" w:rsidR="0028700D" w:rsidRPr="00826FEE" w:rsidRDefault="0028700D" w:rsidP="00BE6C3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14:paraId="66C3C66B" w14:textId="77777777" w:rsidR="0028700D" w:rsidRDefault="0028700D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F9FE11E" w14:textId="77777777" w:rsidR="0028700D" w:rsidRDefault="0028700D" w:rsidP="00BE6C3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338C2B78" w14:textId="77777777" w:rsidR="0028700D" w:rsidRPr="003555B5" w:rsidRDefault="0028700D" w:rsidP="00BE6C3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</w:tbl>
    <w:p w14:paraId="0FA7FB6F" w14:textId="77777777" w:rsidR="00AB5FF5" w:rsidRPr="003555B5" w:rsidRDefault="00AB5FF5" w:rsidP="00AB5FF5">
      <w:pPr>
        <w:ind w:firstLine="648"/>
        <w:jc w:val="both"/>
        <w:rPr>
          <w:i/>
          <w:color w:val="FF0000"/>
          <w:sz w:val="24"/>
          <w:szCs w:val="24"/>
        </w:rPr>
      </w:pPr>
      <w:r w:rsidRPr="003555B5">
        <w:rPr>
          <w:i/>
          <w:color w:val="FF0000"/>
          <w:sz w:val="24"/>
          <w:szCs w:val="24"/>
        </w:rPr>
        <w:t xml:space="preserve"> </w:t>
      </w:r>
    </w:p>
    <w:p w14:paraId="3A6594FC" w14:textId="77777777" w:rsidR="00AB5FF5" w:rsidRPr="00AC6BEF" w:rsidRDefault="00AB5FF5" w:rsidP="00AC6BEF">
      <w:pPr>
        <w:pStyle w:val="BodyText2"/>
        <w:numPr>
          <w:ilvl w:val="0"/>
          <w:numId w:val="17"/>
        </w:numPr>
        <w:tabs>
          <w:tab w:val="left" w:pos="284"/>
        </w:tabs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66116235" w14:textId="77777777" w:rsidR="00AB5FF5" w:rsidRDefault="00AB5FF5" w:rsidP="00AB5FF5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 w:rsidRPr="003555B5">
        <w:rPr>
          <w:bCs/>
          <w:color w:val="000000"/>
        </w:rPr>
        <w:t xml:space="preserve">- Giảng dạy lý thuyết </w:t>
      </w:r>
      <w:r>
        <w:rPr>
          <w:bCs/>
          <w:color w:val="000000"/>
        </w:rPr>
        <w:t>kết hợp bài tập và thực hành</w:t>
      </w:r>
    </w:p>
    <w:p w14:paraId="43F18337" w14:textId="77777777" w:rsidR="00AB5FF5" w:rsidRDefault="00AB5FF5" w:rsidP="00AB5FF5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>
        <w:rPr>
          <w:bCs/>
          <w:color w:val="000000"/>
        </w:rPr>
        <w:t xml:space="preserve">- </w:t>
      </w:r>
      <w:r w:rsidRPr="00B0168E">
        <w:rPr>
          <w:bCs/>
          <w:color w:val="000000"/>
        </w:rPr>
        <w:t xml:space="preserve">Áp dụng phương pháp giảng dạy </w:t>
      </w:r>
      <w:r>
        <w:rPr>
          <w:bCs/>
          <w:color w:val="000000"/>
        </w:rPr>
        <w:t>chủ động: dạy học theo hướng phát huy tích cực, chủ động và sáng tạo của người học.</w:t>
      </w:r>
    </w:p>
    <w:p w14:paraId="2343A767" w14:textId="77777777" w:rsidR="00AB5FF5" w:rsidRDefault="00AB5FF5" w:rsidP="00AB5FF5">
      <w:pPr>
        <w:pStyle w:val="ListParagraph"/>
        <w:numPr>
          <w:ilvl w:val="0"/>
          <w:numId w:val="25"/>
        </w:numPr>
        <w:spacing w:before="120"/>
        <w:jc w:val="both"/>
      </w:pPr>
      <w:r>
        <w:t>Chú trọng rèn luyện phương pháp tự học</w:t>
      </w:r>
    </w:p>
    <w:p w14:paraId="7579ECC3" w14:textId="77777777" w:rsidR="00AB5FF5" w:rsidRDefault="00AB5FF5" w:rsidP="00AB5FF5">
      <w:pPr>
        <w:pStyle w:val="ListParagraph"/>
        <w:numPr>
          <w:ilvl w:val="0"/>
          <w:numId w:val="25"/>
        </w:numPr>
        <w:spacing w:before="120"/>
        <w:jc w:val="both"/>
      </w:pPr>
      <w:r>
        <w:t>Phối hợp giữa học tập cá nhân với học tập hợp tác</w:t>
      </w:r>
    </w:p>
    <w:p w14:paraId="617CE694" w14:textId="77777777" w:rsidR="00AB5FF5" w:rsidRDefault="00AB5FF5" w:rsidP="00AB5FF5">
      <w:pPr>
        <w:pStyle w:val="ListParagraph"/>
        <w:numPr>
          <w:ilvl w:val="0"/>
          <w:numId w:val="25"/>
        </w:numPr>
        <w:spacing w:before="120"/>
        <w:jc w:val="both"/>
      </w:pPr>
      <w:r>
        <w:t>Vai trò của giảng viên trong giảng dạy chủ động là người hướng dẫn, tổ chức hoạt động</w:t>
      </w:r>
    </w:p>
    <w:p w14:paraId="0FA6B1C8" w14:textId="77777777" w:rsidR="00AB5FF5" w:rsidRPr="00B0168E" w:rsidRDefault="00AB5FF5" w:rsidP="00AB5FF5">
      <w:pPr>
        <w:pStyle w:val="ListParagraph"/>
        <w:numPr>
          <w:ilvl w:val="0"/>
          <w:numId w:val="25"/>
        </w:numPr>
        <w:spacing w:before="120"/>
        <w:jc w:val="both"/>
        <w:rPr>
          <w:bCs/>
          <w:color w:val="000000"/>
        </w:rPr>
      </w:pPr>
      <w:r>
        <w:lastRenderedPageBreak/>
        <w:t>Kết hợp đánh giá của giảng viên với tự đánh giá của sinh viên</w:t>
      </w:r>
    </w:p>
    <w:p w14:paraId="08FEFC5C" w14:textId="77777777" w:rsidR="00AB5FF5" w:rsidRPr="003555B5" w:rsidRDefault="00AB5FF5" w:rsidP="00AC6BEF">
      <w:pPr>
        <w:pStyle w:val="BodyText2"/>
        <w:numPr>
          <w:ilvl w:val="0"/>
          <w:numId w:val="17"/>
        </w:numPr>
        <w:tabs>
          <w:tab w:val="left" w:pos="284"/>
        </w:tabs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14:paraId="3923F977" w14:textId="77777777" w:rsidR="00AB5FF5" w:rsidRPr="003555B5" w:rsidRDefault="00AB5FF5" w:rsidP="00AB5FF5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34260BDE" w14:textId="77777777" w:rsidR="00AB5FF5" w:rsidRPr="003555B5" w:rsidRDefault="00AB5FF5" w:rsidP="00AB5FF5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Có mặt tối thiểu 80% số tiết học lý thuyết.</w:t>
      </w:r>
    </w:p>
    <w:p w14:paraId="32A221FC" w14:textId="77777777" w:rsidR="00AB5FF5" w:rsidRPr="003555B5" w:rsidRDefault="00AB5FF5" w:rsidP="00AB5FF5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</w:t>
      </w:r>
      <w:r w:rsidRPr="003555B5">
        <w:rPr>
          <w:bCs/>
          <w:color w:val="000000"/>
          <w:sz w:val="24"/>
          <w:szCs w:val="24"/>
        </w:rPr>
        <w:t xml:space="preserve"> Hoàn thành đầy đủ các bài tập nhóm/ bài tập và được đánh giá kết quả thực hiện.</w:t>
      </w:r>
    </w:p>
    <w:p w14:paraId="10FE8E53" w14:textId="77777777" w:rsidR="00AB5FF5" w:rsidRPr="003555B5" w:rsidRDefault="00AB5FF5" w:rsidP="00AB5FF5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10A6CE76" w14:textId="77777777" w:rsidR="00AB5FF5" w:rsidRPr="003555B5" w:rsidRDefault="00AB5FF5" w:rsidP="00AB5FF5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14:paraId="6A4B4335" w14:textId="77777777" w:rsidR="00AB5FF5" w:rsidRPr="003555B5" w:rsidRDefault="00AB5FF5" w:rsidP="00AB5FF5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645E26E3" w14:textId="77777777" w:rsidR="00AB5FF5" w:rsidRPr="003555B5" w:rsidRDefault="00AB5FF5" w:rsidP="00AC6BEF">
      <w:pPr>
        <w:pStyle w:val="BodyText2"/>
        <w:numPr>
          <w:ilvl w:val="0"/>
          <w:numId w:val="17"/>
        </w:numPr>
        <w:tabs>
          <w:tab w:val="left" w:pos="284"/>
        </w:tabs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0B06BC1E" w14:textId="77777777" w:rsidR="00AB5FF5" w:rsidRPr="00632527" w:rsidRDefault="00AB5FF5" w:rsidP="00632527">
      <w:pPr>
        <w:pStyle w:val="ListParagraph"/>
        <w:numPr>
          <w:ilvl w:val="1"/>
          <w:numId w:val="17"/>
        </w:numPr>
        <w:tabs>
          <w:tab w:val="num" w:pos="426"/>
        </w:tabs>
        <w:ind w:hanging="1080"/>
        <w:rPr>
          <w:b/>
          <w:bCs/>
          <w:color w:val="000000"/>
        </w:rPr>
      </w:pPr>
      <w:r w:rsidRPr="00632527">
        <w:rPr>
          <w:b/>
          <w:bCs/>
          <w:lang w:val="vi-VN"/>
        </w:rPr>
        <w:t>Cách</w:t>
      </w:r>
      <w:r w:rsidRPr="00632527">
        <w:rPr>
          <w:b/>
          <w:bCs/>
          <w:color w:val="000000"/>
        </w:rPr>
        <w:t xml:space="preserve"> đánh giá</w:t>
      </w:r>
    </w:p>
    <w:p w14:paraId="1C6B82B9" w14:textId="77777777" w:rsidR="00AB5FF5" w:rsidRPr="003555B5" w:rsidRDefault="00AB5FF5" w:rsidP="00AB5FF5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6382B30B" w14:textId="77777777" w:rsidR="00AB5FF5" w:rsidRDefault="00AB5FF5" w:rsidP="00AB5FF5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B5FF5" w:rsidRPr="003555B5" w14:paraId="5393E894" w14:textId="77777777" w:rsidTr="00BE6C36">
        <w:tc>
          <w:tcPr>
            <w:tcW w:w="564" w:type="dxa"/>
            <w:shd w:val="clear" w:color="auto" w:fill="auto"/>
          </w:tcPr>
          <w:p w14:paraId="281BA3E9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476BDF3C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105FE67A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4A199C74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B5FF5" w:rsidRPr="003555B5" w14:paraId="74B88D84" w14:textId="77777777" w:rsidTr="00BE6C36">
        <w:tc>
          <w:tcPr>
            <w:tcW w:w="564" w:type="dxa"/>
            <w:shd w:val="clear" w:color="auto" w:fill="auto"/>
            <w:vAlign w:val="center"/>
          </w:tcPr>
          <w:p w14:paraId="6C4E58D2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4B24F14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17905D34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544A71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B5FF5" w:rsidRPr="003555B5" w14:paraId="3ECBC72A" w14:textId="77777777" w:rsidTr="00BE6C36">
        <w:tc>
          <w:tcPr>
            <w:tcW w:w="564" w:type="dxa"/>
            <w:shd w:val="clear" w:color="auto" w:fill="auto"/>
            <w:vAlign w:val="center"/>
          </w:tcPr>
          <w:p w14:paraId="6719F132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946E8E6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61A24F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9C99FA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5FF5" w:rsidRPr="003555B5" w14:paraId="48DD1319" w14:textId="77777777" w:rsidTr="00BE6C36">
        <w:tc>
          <w:tcPr>
            <w:tcW w:w="564" w:type="dxa"/>
            <w:shd w:val="clear" w:color="auto" w:fill="auto"/>
            <w:vAlign w:val="center"/>
          </w:tcPr>
          <w:p w14:paraId="2AA46AB4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09E4A12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8C3D60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461B657E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115B02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AB5FF5" w:rsidRPr="003555B5" w14:paraId="3F7144A7" w14:textId="77777777" w:rsidTr="00BE6C36">
        <w:tc>
          <w:tcPr>
            <w:tcW w:w="564" w:type="dxa"/>
            <w:shd w:val="clear" w:color="auto" w:fill="auto"/>
            <w:vAlign w:val="center"/>
          </w:tcPr>
          <w:p w14:paraId="643288D6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1B86305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19BB722A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176357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(60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E648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5FF5" w:rsidRPr="003555B5" w14:paraId="213B88E0" w14:textId="77777777" w:rsidTr="00BE6C36">
        <w:tc>
          <w:tcPr>
            <w:tcW w:w="564" w:type="dxa"/>
            <w:shd w:val="clear" w:color="auto" w:fill="auto"/>
            <w:vAlign w:val="center"/>
          </w:tcPr>
          <w:p w14:paraId="7763951A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25C0FDD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0D97038" w14:textId="7AC84974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4541F1">
              <w:rPr>
                <w:bCs/>
                <w:color w:val="000000"/>
                <w:sz w:val="24"/>
                <w:szCs w:val="24"/>
                <w:lang w:val="nl-NL"/>
              </w:rPr>
              <w:t>; bài tập lớn</w:t>
            </w:r>
            <w:r w:rsidR="00A35143">
              <w:rPr>
                <w:bCs/>
                <w:color w:val="000000"/>
                <w:sz w:val="24"/>
                <w:szCs w:val="24"/>
                <w:lang w:val="nl-NL"/>
              </w:rPr>
              <w:t>; thi thực hành phòng máy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10B2F382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3C346991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41C2A103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2A7D8EA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C396744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3FEC5CE" w14:textId="77777777" w:rsidR="00AB5FF5" w:rsidRDefault="00AB5FF5" w:rsidP="00AB5FF5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14:paraId="5FF72DCD" w14:textId="77777777" w:rsidR="00AB5FF5" w:rsidRPr="003555B5" w:rsidRDefault="00AB5FF5" w:rsidP="00632527">
      <w:pPr>
        <w:pStyle w:val="ListParagraph"/>
        <w:numPr>
          <w:ilvl w:val="1"/>
          <w:numId w:val="17"/>
        </w:numPr>
        <w:tabs>
          <w:tab w:val="num" w:pos="426"/>
        </w:tabs>
        <w:ind w:hanging="1080"/>
        <w:rPr>
          <w:b/>
          <w:bCs/>
          <w:color w:val="000000"/>
        </w:rPr>
      </w:pPr>
      <w:r w:rsidRPr="003555B5">
        <w:rPr>
          <w:b/>
          <w:bCs/>
          <w:color w:val="000000"/>
        </w:rPr>
        <w:t>Cách tính điểm</w:t>
      </w:r>
    </w:p>
    <w:p w14:paraId="28A4F3A1" w14:textId="77777777" w:rsidR="00AB5FF5" w:rsidRPr="003555B5" w:rsidRDefault="00AB5FF5" w:rsidP="00AB5FF5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5B233F61" w14:textId="77777777" w:rsidR="00AB5FF5" w:rsidRPr="003555B5" w:rsidRDefault="00AB5FF5" w:rsidP="00AB5FF5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7243488C" w14:textId="77777777" w:rsidR="00AB5FF5" w:rsidRDefault="00AB5FF5" w:rsidP="00632527">
      <w:pPr>
        <w:pStyle w:val="BodyText2"/>
        <w:numPr>
          <w:ilvl w:val="0"/>
          <w:numId w:val="17"/>
        </w:numPr>
        <w:tabs>
          <w:tab w:val="left" w:pos="426"/>
        </w:tabs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1A431AAC" w14:textId="77777777" w:rsidR="00AB5FF5" w:rsidRPr="00B75205" w:rsidRDefault="00AB5FF5" w:rsidP="00AB5FF5">
      <w:pPr>
        <w:widowControl w:val="0"/>
        <w:spacing w:line="320" w:lineRule="atLeast"/>
        <w:ind w:left="360"/>
        <w:contextualSpacing/>
        <w:jc w:val="both"/>
      </w:pPr>
      <w:r w:rsidRPr="00B75205">
        <w:t xml:space="preserve">[1]. </w:t>
      </w:r>
      <w:r>
        <w:t>Giáo trình ngôn ngữ lập trình C</w:t>
      </w:r>
      <w:r w:rsidRPr="00B75205">
        <w:t>, Hoàng Kim Bảng, Trường đại học Mỏ-Địa chất, 2005.</w:t>
      </w:r>
    </w:p>
    <w:p w14:paraId="1B62FD0C" w14:textId="77777777" w:rsidR="00AB5FF5" w:rsidRPr="00B75205" w:rsidRDefault="00AB5FF5" w:rsidP="00AB5FF5">
      <w:pPr>
        <w:widowControl w:val="0"/>
        <w:spacing w:line="320" w:lineRule="atLeast"/>
        <w:ind w:left="360"/>
        <w:contextualSpacing/>
        <w:jc w:val="both"/>
        <w:rPr>
          <w:lang w:val="pt-BR"/>
        </w:rPr>
      </w:pPr>
      <w:r w:rsidRPr="00B75205">
        <w:rPr>
          <w:lang w:val="pt-BR"/>
        </w:rPr>
        <w:t>[2]. Giáo trình Kỹ thuật lập trình, Hoàng Kim Bảng, Trường đại học Mỏ-Địa chất, 2007.</w:t>
      </w:r>
    </w:p>
    <w:p w14:paraId="6FF4BE17" w14:textId="09EB0C9C" w:rsidR="00AB5FF5" w:rsidRDefault="00AB5FF5" w:rsidP="00AB5FF5">
      <w:pPr>
        <w:widowControl w:val="0"/>
        <w:spacing w:line="320" w:lineRule="atLeast"/>
        <w:ind w:left="360"/>
        <w:contextualSpacing/>
        <w:jc w:val="both"/>
        <w:rPr>
          <w:lang w:val="pt-BR"/>
        </w:rPr>
      </w:pPr>
      <w:r w:rsidRPr="00B75205">
        <w:rPr>
          <w:lang w:val="pt-BR"/>
        </w:rPr>
        <w:t>[</w:t>
      </w:r>
      <w:r w:rsidR="00267AFE">
        <w:rPr>
          <w:lang w:val="pt-BR"/>
        </w:rPr>
        <w:t>3</w:t>
      </w:r>
      <w:r w:rsidRPr="00B75205">
        <w:rPr>
          <w:lang w:val="pt-BR"/>
        </w:rPr>
        <w:t>]. Phạm Văn Ất. Kỹ thuật lập trình C cơ sở và nâng cao. NXB KH&amp;KT, 1995.</w:t>
      </w:r>
    </w:p>
    <w:p w14:paraId="1B2D75A3" w14:textId="77777777" w:rsidR="00632527" w:rsidRPr="00B75205" w:rsidRDefault="00632527" w:rsidP="00AB5FF5">
      <w:pPr>
        <w:widowControl w:val="0"/>
        <w:spacing w:line="320" w:lineRule="atLeast"/>
        <w:ind w:left="360"/>
        <w:contextualSpacing/>
        <w:jc w:val="both"/>
        <w:rPr>
          <w:lang w:val="pt-BR"/>
        </w:rPr>
      </w:pPr>
    </w:p>
    <w:p w14:paraId="3A06BCAA" w14:textId="77777777" w:rsidR="00AB5FF5" w:rsidRPr="003555B5" w:rsidRDefault="00AB5FF5" w:rsidP="00632527">
      <w:pPr>
        <w:pStyle w:val="BodyText2"/>
        <w:numPr>
          <w:ilvl w:val="0"/>
          <w:numId w:val="17"/>
        </w:numPr>
        <w:tabs>
          <w:tab w:val="left" w:pos="426"/>
        </w:tabs>
        <w:spacing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2F80A66B" w14:textId="77777777" w:rsidR="00AB5FF5" w:rsidRPr="003555B5" w:rsidRDefault="00AB5FF5" w:rsidP="00AB5FF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5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119"/>
        <w:gridCol w:w="992"/>
        <w:gridCol w:w="851"/>
        <w:gridCol w:w="850"/>
        <w:gridCol w:w="2936"/>
      </w:tblGrid>
      <w:tr w:rsidR="00AB5FF5" w:rsidRPr="003555B5" w14:paraId="1D23C9CC" w14:textId="77777777" w:rsidTr="002C1102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14:paraId="757D167B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AD4750D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9B640B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1" w:type="dxa"/>
            <w:vAlign w:val="center"/>
          </w:tcPr>
          <w:p w14:paraId="1B59B830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5BFBDA22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EC3C3E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6CCFF3F5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CEEB41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AB0EEF" w:rsidRPr="003555B5" w14:paraId="2F759A93" w14:textId="77777777" w:rsidTr="007628C4">
        <w:trPr>
          <w:trHeight w:val="3039"/>
        </w:trPr>
        <w:tc>
          <w:tcPr>
            <w:tcW w:w="851" w:type="dxa"/>
            <w:shd w:val="clear" w:color="auto" w:fill="auto"/>
            <w:vAlign w:val="center"/>
          </w:tcPr>
          <w:p w14:paraId="01015EE5" w14:textId="77777777" w:rsidR="00AB0EEF" w:rsidRDefault="00AB0EEF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</w:tc>
        <w:tc>
          <w:tcPr>
            <w:tcW w:w="3119" w:type="dxa"/>
            <w:shd w:val="clear" w:color="auto" w:fill="auto"/>
          </w:tcPr>
          <w:p w14:paraId="2CA2369F" w14:textId="77777777" w:rsidR="00AB0EEF" w:rsidRDefault="00AB0EEF" w:rsidP="00BE6C36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 w:rsidRPr="00461CAB">
              <w:rPr>
                <w:b/>
                <w:bCs/>
                <w:lang w:val="nl-NL"/>
              </w:rPr>
              <w:t>Chương 1</w:t>
            </w:r>
            <w:r>
              <w:rPr>
                <w:b/>
                <w:bCs/>
                <w:lang w:val="nl-NL"/>
              </w:rPr>
              <w:t xml:space="preserve"> - </w:t>
            </w:r>
            <w:r w:rsidRPr="0064186C">
              <w:rPr>
                <w:b/>
                <w:sz w:val="24"/>
                <w:szCs w:val="24"/>
              </w:rPr>
              <w:t>Giới thiệu bài toán, các cấu trúc lệnh và giải thuật</w:t>
            </w:r>
          </w:p>
          <w:p w14:paraId="66162F2A" w14:textId="77777777" w:rsidR="00AB0EEF" w:rsidRPr="001D0393" w:rsidRDefault="00AB0EEF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1D0393">
              <w:rPr>
                <w:sz w:val="24"/>
                <w:szCs w:val="24"/>
              </w:rPr>
              <w:t>1.1. Từ bài toán đến chương trình</w:t>
            </w:r>
          </w:p>
          <w:p w14:paraId="7C1C5132" w14:textId="77777777" w:rsidR="00AB0EEF" w:rsidRPr="001D0393" w:rsidRDefault="00AB0EEF" w:rsidP="00AB0EE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1D0393">
              <w:rPr>
                <w:sz w:val="24"/>
                <w:szCs w:val="24"/>
              </w:rPr>
              <w:t>1.2. Ngôn ngữ lập trình</w:t>
            </w:r>
          </w:p>
          <w:p w14:paraId="6563DD6E" w14:textId="77777777" w:rsidR="00AB0EEF" w:rsidRPr="001D0393" w:rsidRDefault="00AB0EEF" w:rsidP="00AB0EEF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1D0393">
              <w:rPr>
                <w:sz w:val="24"/>
                <w:szCs w:val="24"/>
              </w:rPr>
              <w:t>1.3. Kiểu dữ liệu</w:t>
            </w:r>
          </w:p>
          <w:p w14:paraId="43329EF3" w14:textId="77777777" w:rsidR="00AB0EEF" w:rsidRDefault="00AB0EEF" w:rsidP="00AB0EEF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 w:rsidRPr="001D0393">
              <w:rPr>
                <w:sz w:val="24"/>
                <w:szCs w:val="24"/>
              </w:rPr>
              <w:t>1.4. Khái niệm về giải thuật và c</w:t>
            </w:r>
            <w:r w:rsidR="001D0393" w:rsidRPr="001D0393">
              <w:rPr>
                <w:sz w:val="24"/>
                <w:szCs w:val="24"/>
              </w:rPr>
              <w:t>ác cấu trúc lệnh</w:t>
            </w:r>
          </w:p>
        </w:tc>
        <w:tc>
          <w:tcPr>
            <w:tcW w:w="992" w:type="dxa"/>
            <w:shd w:val="clear" w:color="auto" w:fill="auto"/>
          </w:tcPr>
          <w:p w14:paraId="0808AFE4" w14:textId="77777777" w:rsidR="00AB0EEF" w:rsidRDefault="00BE6C36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1" w:type="dxa"/>
          </w:tcPr>
          <w:p w14:paraId="5050689D" w14:textId="77777777" w:rsidR="00AB0EEF" w:rsidRPr="003555B5" w:rsidRDefault="00AB0EEF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7CA1E03" w14:textId="77777777" w:rsidR="00AB0EEF" w:rsidRDefault="00AB0EEF" w:rsidP="002C11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E1DCC" w14:textId="77777777" w:rsidR="00BE6C36" w:rsidRDefault="00BE6C36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 Đọc lại giáo trình Tin học đại cương</w:t>
            </w:r>
          </w:p>
          <w:p w14:paraId="4CFA0A9A" w14:textId="77777777" w:rsidR="00AB0EEF" w:rsidRDefault="00BE6C36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ọc chương 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[1][2]</w:t>
            </w:r>
          </w:p>
        </w:tc>
      </w:tr>
      <w:tr w:rsidR="00AB5FF5" w:rsidRPr="003555B5" w14:paraId="5CBD6259" w14:textId="77777777" w:rsidTr="002C1102">
        <w:trPr>
          <w:trHeight w:val="6225"/>
        </w:trPr>
        <w:tc>
          <w:tcPr>
            <w:tcW w:w="851" w:type="dxa"/>
            <w:shd w:val="clear" w:color="auto" w:fill="auto"/>
            <w:vAlign w:val="center"/>
          </w:tcPr>
          <w:p w14:paraId="4DB7D111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1FDC66F3" w14:textId="77777777" w:rsidR="00AB5FF5" w:rsidRPr="00BE2AC0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BE2AC0">
              <w:rPr>
                <w:b/>
                <w:sz w:val="24"/>
                <w:szCs w:val="24"/>
              </w:rPr>
              <w:t xml:space="preserve">hương </w:t>
            </w:r>
            <w:r w:rsidR="007628C4">
              <w:rPr>
                <w:b/>
                <w:sz w:val="24"/>
                <w:szCs w:val="24"/>
              </w:rPr>
              <w:t>2</w:t>
            </w:r>
            <w:r w:rsidRPr="00BE2AC0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C</w:t>
            </w:r>
            <w:r w:rsidRPr="00BE2AC0">
              <w:rPr>
                <w:b/>
                <w:sz w:val="24"/>
                <w:szCs w:val="24"/>
              </w:rPr>
              <w:t>ác</w:t>
            </w:r>
            <w:r>
              <w:rPr>
                <w:b/>
                <w:sz w:val="24"/>
                <w:szCs w:val="24"/>
              </w:rPr>
              <w:t xml:space="preserve"> khái niệm cơ bản của ngôn ngữ C</w:t>
            </w:r>
          </w:p>
          <w:p w14:paraId="65662FB9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>.1. Lịch sử hình thành và phát triển</w:t>
            </w:r>
          </w:p>
          <w:p w14:paraId="1C41B5EF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>.2. Các tính chất đặc trưng của ngôn ngữ C</w:t>
            </w:r>
          </w:p>
          <w:p w14:paraId="1FED509E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>.3. Từ vựng</w:t>
            </w:r>
          </w:p>
          <w:p w14:paraId="6E3A791D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>.4. Biểu thức</w:t>
            </w:r>
          </w:p>
          <w:p w14:paraId="544544D2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>.5. Nhập xuất dữ liệu</w:t>
            </w:r>
          </w:p>
          <w:p w14:paraId="006E0CBA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>.6. Một vài ví dụ về chương trình C</w:t>
            </w:r>
          </w:p>
          <w:p w14:paraId="18EAE648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>.7. Chạy một chương trình trong TURBO C</w:t>
            </w:r>
          </w:p>
          <w:p w14:paraId="0691202B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 xml:space="preserve">.8. Định nghĩa hàm </w:t>
            </w:r>
            <w:proofErr w:type="gramStart"/>
            <w:r w:rsidR="00AB5FF5" w:rsidRPr="00541EB2">
              <w:rPr>
                <w:sz w:val="24"/>
                <w:szCs w:val="24"/>
              </w:rPr>
              <w:t>main(</w:t>
            </w:r>
            <w:proofErr w:type="gramEnd"/>
            <w:r w:rsidR="00AB5FF5" w:rsidRPr="00541EB2">
              <w:rPr>
                <w:sz w:val="24"/>
                <w:szCs w:val="24"/>
              </w:rPr>
              <w:t>)</w:t>
            </w:r>
          </w:p>
          <w:p w14:paraId="088BBF98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>.9. Khai báo tệp tiêu đề</w:t>
            </w:r>
          </w:p>
          <w:p w14:paraId="7441DB42" w14:textId="77777777" w:rsidR="00AB5FF5" w:rsidRPr="00541EB2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 w:rsidRPr="00541EB2">
              <w:rPr>
                <w:sz w:val="24"/>
                <w:szCs w:val="24"/>
              </w:rPr>
              <w:t>.10. Dòng chú thích</w:t>
            </w:r>
          </w:p>
          <w:p w14:paraId="1D855B8B" w14:textId="77777777" w:rsidR="00AB5FF5" w:rsidRPr="00BE2AC0" w:rsidRDefault="007628C4" w:rsidP="00BE6C36">
            <w:pPr>
              <w:widowControl w:val="0"/>
              <w:spacing w:line="320" w:lineRule="atLeast"/>
              <w:ind w:left="6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5FF5">
              <w:rPr>
                <w:sz w:val="24"/>
                <w:szCs w:val="24"/>
              </w:rPr>
              <w:t>.11. Dấu kết thúc câu lệnh</w:t>
            </w:r>
          </w:p>
        </w:tc>
        <w:tc>
          <w:tcPr>
            <w:tcW w:w="992" w:type="dxa"/>
            <w:shd w:val="clear" w:color="auto" w:fill="auto"/>
          </w:tcPr>
          <w:p w14:paraId="2015963A" w14:textId="77777777" w:rsidR="00AB5FF5" w:rsidRPr="003555B5" w:rsidRDefault="00BE6C36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1" w:type="dxa"/>
          </w:tcPr>
          <w:p w14:paraId="7730E16B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944C879" w14:textId="77777777" w:rsidR="00AB5FF5" w:rsidRPr="003555B5" w:rsidRDefault="00AB5FF5" w:rsidP="002C110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9483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 Đọc lại giáo trình Tin học đại cương</w:t>
            </w:r>
          </w:p>
          <w:p w14:paraId="730D3529" w14:textId="194F6DFA" w:rsidR="00AB5FF5" w:rsidRPr="006D2734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ọc chương 1,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chương 2 tài liệu [2]; chương 1, 2, 3 tài liệu [</w:t>
            </w:r>
            <w:r w:rsidR="006901D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AB5FF5" w:rsidRPr="003555B5" w14:paraId="09A604D0" w14:textId="77777777" w:rsidTr="002C1102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14:paraId="6872E54B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1AD35CD8" w14:textId="77777777" w:rsidR="00AB5FF5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Bài tập chương </w:t>
            </w:r>
            <w:r w:rsidR="007628C4">
              <w:rPr>
                <w:sz w:val="24"/>
                <w:szCs w:val="24"/>
              </w:rPr>
              <w:t>2</w:t>
            </w:r>
          </w:p>
          <w:p w14:paraId="399D81D7" w14:textId="77777777" w:rsidR="00AB5FF5" w:rsidRPr="00BE2AC0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BE2AC0">
              <w:rPr>
                <w:b/>
                <w:sz w:val="24"/>
                <w:szCs w:val="24"/>
              </w:rPr>
              <w:t xml:space="preserve">hương </w:t>
            </w:r>
            <w:r w:rsidR="007628C4">
              <w:rPr>
                <w:b/>
                <w:sz w:val="24"/>
                <w:szCs w:val="24"/>
              </w:rPr>
              <w:t>3</w:t>
            </w:r>
            <w:r w:rsidRPr="00BE2AC0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C</w:t>
            </w:r>
            <w:r w:rsidRPr="00BE2AC0">
              <w:rPr>
                <w:b/>
                <w:sz w:val="24"/>
                <w:szCs w:val="24"/>
              </w:rPr>
              <w:t>ác lệnh điều khiển</w:t>
            </w:r>
          </w:p>
          <w:p w14:paraId="6A8AF7DC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B5FF5" w:rsidRPr="00541EB2">
              <w:rPr>
                <w:sz w:val="24"/>
                <w:szCs w:val="24"/>
              </w:rPr>
              <w:t>.1. Câu lệnh đơn</w:t>
            </w:r>
          </w:p>
          <w:p w14:paraId="70539C32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B5FF5" w:rsidRPr="00541EB2">
              <w:rPr>
                <w:sz w:val="24"/>
                <w:szCs w:val="24"/>
              </w:rPr>
              <w:t>.2. Khối lệnh (câu lệnh ghộp)</w:t>
            </w:r>
          </w:p>
          <w:p w14:paraId="529C0BDF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B5FF5" w:rsidRPr="00541EB2">
              <w:rPr>
                <w:sz w:val="24"/>
                <w:szCs w:val="24"/>
              </w:rPr>
              <w:t>.3. Câu lệnh if</w:t>
            </w:r>
          </w:p>
          <w:p w14:paraId="47803E75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B5FF5" w:rsidRPr="00541EB2">
              <w:rPr>
                <w:sz w:val="24"/>
                <w:szCs w:val="24"/>
              </w:rPr>
              <w:t>.4. Câu lệnh switch</w:t>
            </w:r>
          </w:p>
          <w:p w14:paraId="1DE8DD2E" w14:textId="77777777" w:rsidR="00AB5FF5" w:rsidRPr="00BE2AC0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B5FF5">
              <w:rPr>
                <w:sz w:val="24"/>
                <w:szCs w:val="24"/>
              </w:rPr>
              <w:t>.5. Câu lệnh lặp for</w:t>
            </w:r>
          </w:p>
        </w:tc>
        <w:tc>
          <w:tcPr>
            <w:tcW w:w="992" w:type="dxa"/>
            <w:shd w:val="clear" w:color="auto" w:fill="auto"/>
          </w:tcPr>
          <w:p w14:paraId="0979FCEA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7E85043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65BD71C" w14:textId="77777777" w:rsidR="00AB5FF5" w:rsidRPr="003555B5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51" w:type="dxa"/>
          </w:tcPr>
          <w:p w14:paraId="5C580C8F" w14:textId="77777777" w:rsidR="00AB5FF5" w:rsidRPr="003555B5" w:rsidRDefault="00BE6C36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8E6BD6A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D61D4" w14:textId="173AD73B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chương 3 tài liệu [2]; chương 5 tài liệu [</w:t>
            </w:r>
            <w:r w:rsidR="006901D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419EBF15" w14:textId="77777777" w:rsidR="00AB5FF5" w:rsidRPr="006D2734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bài tập của Chương 1,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1];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,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2].</w:t>
            </w:r>
          </w:p>
          <w:p w14:paraId="021563E5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5FF5" w:rsidRPr="003555B5" w14:paraId="3D4C84A2" w14:textId="77777777" w:rsidTr="002C1102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14:paraId="41135105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14:paraId="1D17F2CB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B5FF5" w:rsidRPr="00541EB2">
              <w:rPr>
                <w:sz w:val="24"/>
                <w:szCs w:val="24"/>
              </w:rPr>
              <w:t>.6. Câu lệnh lặp while</w:t>
            </w:r>
          </w:p>
          <w:p w14:paraId="3ACA12F7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B5FF5" w:rsidRPr="00541EB2">
              <w:rPr>
                <w:sz w:val="24"/>
                <w:szCs w:val="24"/>
              </w:rPr>
              <w:t>.7. Câu lệnh lặp do … while</w:t>
            </w:r>
          </w:p>
          <w:p w14:paraId="75465090" w14:textId="77777777" w:rsidR="00AB5FF5" w:rsidRPr="003555B5" w:rsidRDefault="00AB5FF5" w:rsidP="007628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 xml:space="preserve">Bài tập chương </w:t>
            </w:r>
            <w:r w:rsidR="007628C4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258DA56A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60FAC26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24C0312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</w:tcPr>
          <w:p w14:paraId="191EBE81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B7F2318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7722D74" w14:textId="77777777" w:rsidR="00AB5FF5" w:rsidRPr="003555B5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2469DE6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4378" w14:textId="475FA9E1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; chương 3 tài liệu [2]; chương 5 tài liệu [</w:t>
            </w:r>
            <w:r w:rsidR="006901D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2C3D0DF0" w14:textId="3C050676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bài tập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2.1, 2.2, 2.3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1]; bài 5.1÷5.5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tài liệu [</w:t>
            </w:r>
            <w:r w:rsidR="006901D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</w:tc>
      </w:tr>
      <w:tr w:rsidR="00AB5FF5" w:rsidRPr="003555B5" w14:paraId="5F29C72C" w14:textId="77777777" w:rsidTr="002C1102">
        <w:trPr>
          <w:trHeight w:val="70"/>
        </w:trPr>
        <w:tc>
          <w:tcPr>
            <w:tcW w:w="851" w:type="dxa"/>
            <w:shd w:val="clear" w:color="auto" w:fill="auto"/>
          </w:tcPr>
          <w:p w14:paraId="3B890987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14:paraId="133F4F3F" w14:textId="77777777" w:rsidR="00AB5FF5" w:rsidRPr="00946747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946747">
              <w:rPr>
                <w:b/>
                <w:sz w:val="24"/>
                <w:szCs w:val="24"/>
              </w:rPr>
              <w:t xml:space="preserve">hương </w:t>
            </w:r>
            <w:r w:rsidR="007628C4">
              <w:rPr>
                <w:b/>
                <w:sz w:val="24"/>
                <w:szCs w:val="24"/>
              </w:rPr>
              <w:t>4</w:t>
            </w:r>
            <w:r w:rsidRPr="00946747">
              <w:rPr>
                <w:b/>
                <w:sz w:val="24"/>
                <w:szCs w:val="24"/>
              </w:rPr>
              <w:t xml:space="preserve"> </w:t>
            </w:r>
            <w:r w:rsidR="0028700D">
              <w:rPr>
                <w:b/>
                <w:sz w:val="24"/>
                <w:szCs w:val="24"/>
              </w:rPr>
              <w:t>-</w:t>
            </w:r>
            <w:r w:rsidRPr="00946747">
              <w:rPr>
                <w:b/>
                <w:sz w:val="24"/>
                <w:szCs w:val="24"/>
              </w:rPr>
              <w:t xml:space="preserve"> </w:t>
            </w:r>
            <w:r w:rsidR="0028700D">
              <w:rPr>
                <w:b/>
                <w:sz w:val="24"/>
                <w:szCs w:val="24"/>
              </w:rPr>
              <w:t>C</w:t>
            </w:r>
            <w:r w:rsidRPr="00946747">
              <w:rPr>
                <w:b/>
                <w:sz w:val="24"/>
                <w:szCs w:val="24"/>
              </w:rPr>
              <w:t>on trỏ và mảng</w:t>
            </w:r>
          </w:p>
          <w:p w14:paraId="7ECFD722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B5FF5" w:rsidRPr="00541EB2">
              <w:rPr>
                <w:sz w:val="24"/>
                <w:szCs w:val="24"/>
              </w:rPr>
              <w:t>.1. Con trỏ</w:t>
            </w:r>
          </w:p>
          <w:p w14:paraId="067D3CD9" w14:textId="77777777" w:rsidR="00AB5FF5" w:rsidRPr="00946747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B5FF5" w:rsidRPr="00541EB2">
              <w:rPr>
                <w:sz w:val="24"/>
                <w:szCs w:val="24"/>
              </w:rPr>
              <w:t>.</w:t>
            </w:r>
            <w:r w:rsidR="00AB5FF5">
              <w:rPr>
                <w:sz w:val="24"/>
                <w:szCs w:val="24"/>
              </w:rPr>
              <w:t xml:space="preserve">2. Liên hệ giữa con trỏ và </w:t>
            </w:r>
            <w:r w:rsidR="00AB5FF5">
              <w:rPr>
                <w:sz w:val="24"/>
                <w:szCs w:val="24"/>
              </w:rPr>
              <w:lastRenderedPageBreak/>
              <w:t>mảng</w:t>
            </w:r>
          </w:p>
        </w:tc>
        <w:tc>
          <w:tcPr>
            <w:tcW w:w="992" w:type="dxa"/>
            <w:shd w:val="clear" w:color="auto" w:fill="auto"/>
          </w:tcPr>
          <w:p w14:paraId="0D94104D" w14:textId="77777777" w:rsidR="00AB5FF5" w:rsidRPr="003555B5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851" w:type="dxa"/>
          </w:tcPr>
          <w:p w14:paraId="044207AF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742D7068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E2997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chương 4, 6 tài liệu [2]</w:t>
            </w:r>
          </w:p>
          <w:p w14:paraId="01CE373D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bài tập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còn lại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của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</w:t>
            </w:r>
          </w:p>
        </w:tc>
      </w:tr>
      <w:tr w:rsidR="00AB5FF5" w:rsidRPr="003555B5" w14:paraId="518C147C" w14:textId="77777777" w:rsidTr="002C1102">
        <w:trPr>
          <w:trHeight w:val="70"/>
        </w:trPr>
        <w:tc>
          <w:tcPr>
            <w:tcW w:w="851" w:type="dxa"/>
            <w:shd w:val="clear" w:color="auto" w:fill="auto"/>
          </w:tcPr>
          <w:p w14:paraId="60CABCAD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3119" w:type="dxa"/>
            <w:shd w:val="clear" w:color="auto" w:fill="auto"/>
          </w:tcPr>
          <w:p w14:paraId="5CB51396" w14:textId="77777777" w:rsidR="00AB5FF5" w:rsidRDefault="007628C4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B5FF5" w:rsidRPr="00541EB2">
              <w:rPr>
                <w:sz w:val="24"/>
                <w:szCs w:val="24"/>
              </w:rPr>
              <w:t>.</w:t>
            </w:r>
            <w:r w:rsidR="00AB5FF5">
              <w:rPr>
                <w:sz w:val="24"/>
                <w:szCs w:val="24"/>
              </w:rPr>
              <w:t>2. Liên hệ giữa con trỏ và mảng (tiếp)</w:t>
            </w:r>
          </w:p>
          <w:p w14:paraId="29BD3A0F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Bài tập chương </w:t>
            </w:r>
            <w:r w:rsidR="007628C4">
              <w:rPr>
                <w:sz w:val="24"/>
                <w:szCs w:val="24"/>
              </w:rPr>
              <w:t>4</w:t>
            </w:r>
          </w:p>
          <w:p w14:paraId="5B691FBF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shd w:val="clear" w:color="auto" w:fill="auto"/>
          </w:tcPr>
          <w:p w14:paraId="6AF3DB78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</w:tcPr>
          <w:p w14:paraId="283778D1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322A4E4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31CBD29" w14:textId="77777777" w:rsidR="00AB5FF5" w:rsidRPr="003555B5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50918AF6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CDAA0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chương 4, 6 tài liệu [2]</w:t>
            </w:r>
          </w:p>
          <w:p w14:paraId="08AC3579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bài tập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</w:tc>
      </w:tr>
      <w:tr w:rsidR="00AB5FF5" w:rsidRPr="003555B5" w14:paraId="387C60D6" w14:textId="77777777" w:rsidTr="002C1102">
        <w:trPr>
          <w:trHeight w:val="70"/>
        </w:trPr>
        <w:tc>
          <w:tcPr>
            <w:tcW w:w="851" w:type="dxa"/>
            <w:shd w:val="clear" w:color="auto" w:fill="auto"/>
          </w:tcPr>
          <w:p w14:paraId="05FAB55D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7E0C5BDE" w14:textId="77777777" w:rsidR="00AB5FF5" w:rsidRPr="00946747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946747">
              <w:rPr>
                <w:b/>
                <w:sz w:val="24"/>
                <w:szCs w:val="24"/>
              </w:rPr>
              <w:t xml:space="preserve">hương </w:t>
            </w:r>
            <w:r w:rsidR="007628C4">
              <w:rPr>
                <w:b/>
                <w:sz w:val="24"/>
                <w:szCs w:val="24"/>
              </w:rPr>
              <w:t>5</w:t>
            </w:r>
            <w:r w:rsidRPr="00946747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H</w:t>
            </w:r>
            <w:r w:rsidRPr="00946747">
              <w:rPr>
                <w:b/>
                <w:sz w:val="24"/>
                <w:szCs w:val="24"/>
              </w:rPr>
              <w:t>àm</w:t>
            </w:r>
          </w:p>
          <w:p w14:paraId="3B2D3E7F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B5FF5" w:rsidRPr="00541EB2">
              <w:rPr>
                <w:sz w:val="24"/>
                <w:szCs w:val="24"/>
              </w:rPr>
              <w:t>.1. Ví dụ về một chương trình có hai hàm</w:t>
            </w:r>
          </w:p>
          <w:p w14:paraId="51C368E0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B5FF5" w:rsidRPr="00541EB2">
              <w:rPr>
                <w:sz w:val="24"/>
                <w:szCs w:val="24"/>
              </w:rPr>
              <w:t>.2. Tổng quát về định nghĩa hàm</w:t>
            </w:r>
          </w:p>
          <w:p w14:paraId="509B31F1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B5FF5" w:rsidRPr="00541EB2">
              <w:rPr>
                <w:sz w:val="24"/>
                <w:szCs w:val="24"/>
              </w:rPr>
              <w:t>.3. Tham số trong lời gọi hàm</w:t>
            </w:r>
          </w:p>
          <w:p w14:paraId="6CD7B8D9" w14:textId="77777777" w:rsidR="00AB5FF5" w:rsidRPr="00946747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B5FF5">
              <w:rPr>
                <w:sz w:val="24"/>
                <w:szCs w:val="24"/>
              </w:rPr>
              <w:t>.4. Con trỏ tới hàm</w:t>
            </w:r>
          </w:p>
        </w:tc>
        <w:tc>
          <w:tcPr>
            <w:tcW w:w="992" w:type="dxa"/>
            <w:shd w:val="clear" w:color="auto" w:fill="auto"/>
          </w:tcPr>
          <w:p w14:paraId="2ADB55EB" w14:textId="77777777" w:rsidR="00AB5FF5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51" w:type="dxa"/>
          </w:tcPr>
          <w:p w14:paraId="3B7BE03A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1A55F254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E3E5183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7C9F5FD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9EEDE39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BD01F73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36A73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chương 7 tài liệu [2]</w:t>
            </w:r>
          </w:p>
          <w:p w14:paraId="5D27985D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bài tập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4, 6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2].</w:t>
            </w:r>
          </w:p>
          <w:p w14:paraId="530D18C7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5FF5" w:rsidRPr="003555B5" w14:paraId="4920A4A9" w14:textId="77777777" w:rsidTr="002C1102">
        <w:trPr>
          <w:trHeight w:val="70"/>
        </w:trPr>
        <w:tc>
          <w:tcPr>
            <w:tcW w:w="851" w:type="dxa"/>
            <w:shd w:val="clear" w:color="auto" w:fill="auto"/>
          </w:tcPr>
          <w:p w14:paraId="169BC3B7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14:paraId="70B01261" w14:textId="77777777" w:rsidR="00AB5FF5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541EB2">
              <w:rPr>
                <w:sz w:val="24"/>
                <w:szCs w:val="24"/>
              </w:rPr>
              <w:t xml:space="preserve">Bài tập chương </w:t>
            </w:r>
            <w:r w:rsidR="007628C4">
              <w:rPr>
                <w:sz w:val="24"/>
                <w:szCs w:val="24"/>
              </w:rPr>
              <w:t>5</w:t>
            </w:r>
          </w:p>
          <w:p w14:paraId="2DBDF758" w14:textId="77777777" w:rsidR="00AB5FF5" w:rsidRPr="00946747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946747">
              <w:rPr>
                <w:b/>
                <w:sz w:val="24"/>
                <w:szCs w:val="24"/>
              </w:rPr>
              <w:t xml:space="preserve">hương </w:t>
            </w:r>
            <w:r w:rsidR="007628C4">
              <w:rPr>
                <w:b/>
                <w:sz w:val="24"/>
                <w:szCs w:val="24"/>
              </w:rPr>
              <w:t>6</w:t>
            </w:r>
            <w:r w:rsidRPr="00946747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K</w:t>
            </w:r>
            <w:r w:rsidRPr="00946747">
              <w:rPr>
                <w:b/>
                <w:sz w:val="24"/>
                <w:szCs w:val="24"/>
              </w:rPr>
              <w:t>iểu dữ liệu cấu trúc struct</w:t>
            </w:r>
          </w:p>
          <w:p w14:paraId="6BC6B838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5FF5" w:rsidRPr="00541EB2">
              <w:rPr>
                <w:sz w:val="24"/>
                <w:szCs w:val="24"/>
              </w:rPr>
              <w:t>.1. Khai báo cấu trúc</w:t>
            </w:r>
          </w:p>
          <w:p w14:paraId="41962099" w14:textId="77777777" w:rsidR="00AB5FF5" w:rsidRPr="00946747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5FF5">
              <w:rPr>
                <w:sz w:val="24"/>
                <w:szCs w:val="24"/>
              </w:rPr>
              <w:t>.2. Thao tác trên biến cấu trúc</w:t>
            </w:r>
          </w:p>
        </w:tc>
        <w:tc>
          <w:tcPr>
            <w:tcW w:w="992" w:type="dxa"/>
            <w:shd w:val="clear" w:color="auto" w:fill="auto"/>
          </w:tcPr>
          <w:p w14:paraId="376D68EC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B5EE951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329C27D" w14:textId="77777777" w:rsidR="00AB5FF5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</w:tcPr>
          <w:p w14:paraId="7416E4D6" w14:textId="77777777" w:rsidR="00AB5FF5" w:rsidRPr="003555B5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D55E520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3BF16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chương 9 tài liệu [2]</w:t>
            </w:r>
          </w:p>
          <w:p w14:paraId="69068D40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tập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của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1], chương 7 tài liệu [2].</w:t>
            </w:r>
          </w:p>
          <w:p w14:paraId="3B65BD6C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5FF5" w:rsidRPr="003555B5" w14:paraId="167A4A1E" w14:textId="77777777" w:rsidTr="002C1102">
        <w:trPr>
          <w:trHeight w:val="70"/>
        </w:trPr>
        <w:tc>
          <w:tcPr>
            <w:tcW w:w="851" w:type="dxa"/>
            <w:shd w:val="clear" w:color="auto" w:fill="auto"/>
          </w:tcPr>
          <w:p w14:paraId="0459CBBA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14:paraId="03E95A5E" w14:textId="77777777" w:rsidR="00AB5FF5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5FF5">
              <w:rPr>
                <w:sz w:val="24"/>
                <w:szCs w:val="24"/>
              </w:rPr>
              <w:t>.2. Thao tác trên biến cấu trúc (tiếp)</w:t>
            </w:r>
          </w:p>
          <w:p w14:paraId="2A3C79AD" w14:textId="77777777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5FF5" w:rsidRPr="00541EB2">
              <w:rPr>
                <w:sz w:val="24"/>
                <w:szCs w:val="24"/>
              </w:rPr>
              <w:t>.3. Truyền biến cấu trúc cho hàm</w:t>
            </w:r>
          </w:p>
          <w:p w14:paraId="458E8F98" w14:textId="77777777" w:rsidR="00BA591D" w:rsidRDefault="007628C4" w:rsidP="007628C4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B5FF5">
              <w:rPr>
                <w:sz w:val="24"/>
                <w:szCs w:val="24"/>
              </w:rPr>
              <w:t>.4. Kiểu hợp (union)</w:t>
            </w:r>
            <w:r w:rsidR="00632527" w:rsidRPr="00541EB2">
              <w:rPr>
                <w:sz w:val="24"/>
                <w:szCs w:val="24"/>
              </w:rPr>
              <w:t xml:space="preserve"> </w:t>
            </w:r>
          </w:p>
          <w:p w14:paraId="6D14BE28" w14:textId="11A01692" w:rsidR="00AB5FF5" w:rsidRPr="004610BF" w:rsidRDefault="00632527" w:rsidP="007628C4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541EB2">
              <w:rPr>
                <w:sz w:val="24"/>
                <w:szCs w:val="24"/>
              </w:rPr>
              <w:t xml:space="preserve">Bài tập chương </w:t>
            </w:r>
            <w:r w:rsidR="007628C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4FCFFC57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</w:tcPr>
          <w:p w14:paraId="79108086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91F9C9A" w14:textId="77777777" w:rsidR="00A83807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CC7869B" w14:textId="77777777" w:rsidR="00A83807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D83A6CD" w14:textId="77777777" w:rsidR="00A83807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EA2CCAF" w14:textId="77777777" w:rsidR="00A83807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693109E" w14:textId="77777777" w:rsidR="00A83807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2F15C55" w14:textId="77777777" w:rsidR="00A83807" w:rsidRPr="003555B5" w:rsidRDefault="00A8380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070080A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13556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chương 9 tài liệu [2]</w:t>
            </w:r>
          </w:p>
          <w:p w14:paraId="5497E594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bài tập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  <w:p w14:paraId="624F4797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5FF5" w:rsidRPr="003555B5" w14:paraId="54183193" w14:textId="77777777" w:rsidTr="002C1102">
        <w:trPr>
          <w:trHeight w:val="70"/>
        </w:trPr>
        <w:tc>
          <w:tcPr>
            <w:tcW w:w="851" w:type="dxa"/>
            <w:shd w:val="clear" w:color="auto" w:fill="auto"/>
          </w:tcPr>
          <w:p w14:paraId="6C7A27B4" w14:textId="77777777" w:rsidR="00AB5FF5" w:rsidRDefault="0063252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14:paraId="2552172F" w14:textId="77777777" w:rsidR="00AB5FF5" w:rsidRPr="00B3330A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  <w:r w:rsidRPr="00B3330A">
              <w:rPr>
                <w:b/>
                <w:sz w:val="24"/>
                <w:szCs w:val="24"/>
              </w:rPr>
              <w:t xml:space="preserve">hương </w:t>
            </w:r>
            <w:r w:rsidR="007628C4">
              <w:rPr>
                <w:b/>
                <w:sz w:val="24"/>
                <w:szCs w:val="24"/>
              </w:rPr>
              <w:t>7</w:t>
            </w:r>
            <w:r w:rsidRPr="00B3330A">
              <w:rPr>
                <w:b/>
                <w:sz w:val="24"/>
                <w:szCs w:val="24"/>
              </w:rPr>
              <w:t xml:space="preserve"> – thao tác vào ra với tệp</w:t>
            </w:r>
          </w:p>
          <w:p w14:paraId="5950240A" w14:textId="343E524C" w:rsidR="00AB5FF5" w:rsidRPr="00B3330A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B5FF5">
              <w:rPr>
                <w:sz w:val="24"/>
                <w:szCs w:val="24"/>
              </w:rPr>
              <w:t xml:space="preserve">.1. </w:t>
            </w:r>
            <w:r w:rsidR="000F2EFC">
              <w:rPr>
                <w:sz w:val="24"/>
                <w:szCs w:val="24"/>
              </w:rPr>
              <w:t>V</w:t>
            </w:r>
            <w:r w:rsidR="00AB5FF5">
              <w:rPr>
                <w:sz w:val="24"/>
                <w:szCs w:val="24"/>
              </w:rPr>
              <w:t xml:space="preserve">ào ra file </w:t>
            </w:r>
            <w:r w:rsidR="000F2EFC">
              <w:rPr>
                <w:sz w:val="24"/>
                <w:szCs w:val="24"/>
              </w:rPr>
              <w:t>văn bản</w:t>
            </w:r>
          </w:p>
        </w:tc>
        <w:tc>
          <w:tcPr>
            <w:tcW w:w="992" w:type="dxa"/>
            <w:shd w:val="clear" w:color="auto" w:fill="auto"/>
          </w:tcPr>
          <w:p w14:paraId="728375C9" w14:textId="77777777" w:rsidR="00AB5FF5" w:rsidRDefault="00BE6C36" w:rsidP="00A8380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</w:tcPr>
          <w:p w14:paraId="384A9E46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1A6BFD2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98D58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chương 10 tài liệu [2]</w:t>
            </w:r>
          </w:p>
          <w:p w14:paraId="10502956" w14:textId="27D5C206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bài tập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 w:rsidR="006901D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], c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1].</w:t>
            </w:r>
          </w:p>
          <w:p w14:paraId="6E4E7CD7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B5FF5" w:rsidRPr="003555B5" w14:paraId="5F8B0F75" w14:textId="77777777" w:rsidTr="002C1102">
        <w:trPr>
          <w:trHeight w:val="70"/>
        </w:trPr>
        <w:tc>
          <w:tcPr>
            <w:tcW w:w="851" w:type="dxa"/>
            <w:shd w:val="clear" w:color="auto" w:fill="auto"/>
          </w:tcPr>
          <w:p w14:paraId="3F32BCC7" w14:textId="77777777" w:rsidR="00AB5FF5" w:rsidRDefault="00632527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3119" w:type="dxa"/>
            <w:shd w:val="clear" w:color="auto" w:fill="auto"/>
          </w:tcPr>
          <w:p w14:paraId="1880F91C" w14:textId="6147915A" w:rsidR="00AB5FF5" w:rsidRPr="00541EB2" w:rsidRDefault="007628C4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B5FF5" w:rsidRPr="00541EB2">
              <w:rPr>
                <w:sz w:val="24"/>
                <w:szCs w:val="24"/>
              </w:rPr>
              <w:t xml:space="preserve">.2. Vào ra file </w:t>
            </w:r>
            <w:r w:rsidR="00BA591D">
              <w:rPr>
                <w:sz w:val="24"/>
                <w:szCs w:val="24"/>
              </w:rPr>
              <w:t>nhị phân</w:t>
            </w:r>
          </w:p>
          <w:p w14:paraId="26E16058" w14:textId="3DD7ED77" w:rsidR="00AB5FF5" w:rsidRPr="00541EB2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 w:rsidRPr="00541EB2">
              <w:rPr>
                <w:sz w:val="24"/>
                <w:szCs w:val="24"/>
              </w:rPr>
              <w:t xml:space="preserve">Bài tập chương </w:t>
            </w:r>
            <w:r w:rsidR="000F2EFC">
              <w:rPr>
                <w:sz w:val="24"/>
                <w:szCs w:val="24"/>
              </w:rPr>
              <w:t>7</w:t>
            </w:r>
          </w:p>
          <w:p w14:paraId="2F39DA26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972B6E6" w14:textId="77777777" w:rsidR="00AB5FF5" w:rsidRPr="00B3330A" w:rsidRDefault="00AB5FF5" w:rsidP="00BE6C36">
            <w:pPr>
              <w:widowControl w:val="0"/>
              <w:spacing w:line="320" w:lineRule="atLeast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0DF8041" w14:textId="77777777" w:rsidR="00AB5FF5" w:rsidRPr="00B3330A" w:rsidRDefault="00AB5FF5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</w:p>
          <w:p w14:paraId="39480A44" w14:textId="77777777" w:rsidR="00AB5FF5" w:rsidRPr="00B3330A" w:rsidRDefault="00A83807" w:rsidP="00BE6C36">
            <w:pPr>
              <w:widowControl w:val="0"/>
              <w:spacing w:line="32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1BBEA594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2CE31" w14:textId="77777777" w:rsidR="00AB5FF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ọc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chương 10 tài liệu [2]</w:t>
            </w:r>
          </w:p>
          <w:p w14:paraId="470D2D2E" w14:textId="77777777" w:rsidR="00AB5FF5" w:rsidRPr="003555B5" w:rsidRDefault="00AB5FF5" w:rsidP="00BE6C3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Làm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các 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bài tập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1], c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  <w:r w:rsidRPr="006D2734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2].</w:t>
            </w:r>
          </w:p>
        </w:tc>
      </w:tr>
    </w:tbl>
    <w:p w14:paraId="74DCDBDC" w14:textId="77777777" w:rsidR="00AB5FF5" w:rsidRPr="003555B5" w:rsidRDefault="00AB5FF5" w:rsidP="00AB5FF5">
      <w:pPr>
        <w:rPr>
          <w:i/>
          <w:color w:val="FF0000"/>
          <w:sz w:val="24"/>
          <w:szCs w:val="24"/>
          <w:u w:val="single"/>
        </w:rPr>
      </w:pPr>
    </w:p>
    <w:p w14:paraId="57EB7763" w14:textId="77777777" w:rsidR="00AB5FF5" w:rsidRPr="003555B5" w:rsidRDefault="00AB5FF5" w:rsidP="00AB5FF5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AB5FF5" w:rsidRPr="003555B5" w14:paraId="28647E89" w14:textId="77777777" w:rsidTr="00BE6C36">
        <w:trPr>
          <w:trHeight w:val="210"/>
        </w:trPr>
        <w:tc>
          <w:tcPr>
            <w:tcW w:w="4644" w:type="dxa"/>
            <w:shd w:val="clear" w:color="auto" w:fill="auto"/>
          </w:tcPr>
          <w:p w14:paraId="7F500387" w14:textId="77777777" w:rsidR="00AB5FF5" w:rsidRPr="003555B5" w:rsidRDefault="00AB5FF5" w:rsidP="00BE6C36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3BA447D5" w14:textId="77777777" w:rsidR="00AB5FF5" w:rsidRPr="008B4D8E" w:rsidRDefault="00AB5FF5" w:rsidP="00BE6C36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8B4D8E">
              <w:rPr>
                <w:i/>
                <w:sz w:val="24"/>
                <w:szCs w:val="24"/>
              </w:rPr>
              <w:t>Hà nội, ngày … tháng … năm 20…</w:t>
            </w:r>
          </w:p>
        </w:tc>
      </w:tr>
      <w:tr w:rsidR="00AB5FF5" w:rsidRPr="003555B5" w14:paraId="24CCDF5C" w14:textId="77777777" w:rsidTr="00BE6C36">
        <w:trPr>
          <w:trHeight w:val="210"/>
        </w:trPr>
        <w:tc>
          <w:tcPr>
            <w:tcW w:w="4644" w:type="dxa"/>
            <w:shd w:val="clear" w:color="auto" w:fill="auto"/>
          </w:tcPr>
          <w:p w14:paraId="3257248A" w14:textId="77777777" w:rsidR="00AB5FF5" w:rsidRPr="003555B5" w:rsidRDefault="00AB5FF5" w:rsidP="00BE6C36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542182A5" w14:textId="77777777" w:rsidR="00AB5FF5" w:rsidRPr="003555B5" w:rsidRDefault="00AB5FF5" w:rsidP="00BE6C36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249DDCD8" w14:textId="77777777" w:rsidR="00AB5FF5" w:rsidRPr="003555B5" w:rsidRDefault="00AB5FF5" w:rsidP="00BE6C36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572E0955" w14:textId="77777777" w:rsidR="00AB5FF5" w:rsidRPr="003555B5" w:rsidRDefault="00AB5FF5" w:rsidP="00BE6C36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C28EAEE" w14:textId="77777777" w:rsidR="00AB5FF5" w:rsidRPr="003555B5" w:rsidRDefault="00AB5FF5" w:rsidP="00BE6C36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68C97943" w14:textId="77777777" w:rsidR="00AB5FF5" w:rsidRPr="003555B5" w:rsidRDefault="00AB5FF5" w:rsidP="00BE6C36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43DE026" w14:textId="77777777" w:rsidR="00AB5FF5" w:rsidRPr="003555B5" w:rsidRDefault="00AB5FF5" w:rsidP="00BE6C36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62A17FD2" w14:textId="77777777" w:rsidR="00AB5FF5" w:rsidRDefault="00AB5FF5" w:rsidP="008B4D8E">
      <w:pPr>
        <w:pStyle w:val="BodyText2"/>
        <w:spacing w:after="0" w:line="276" w:lineRule="auto"/>
        <w:jc w:val="both"/>
        <w:rPr>
          <w:b/>
          <w:bCs/>
          <w:sz w:val="24"/>
          <w:szCs w:val="24"/>
          <w:lang w:val="en-SG"/>
        </w:rPr>
      </w:pPr>
    </w:p>
    <w:sectPr w:rsidR="00AB5FF5" w:rsidSect="00EB143E">
      <w:footerReference w:type="even" r:id="rId11"/>
      <w:footerReference w:type="default" r:id="rId12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3A14C9" w14:textId="77777777" w:rsidR="003407CB" w:rsidRDefault="003407CB">
      <w:r>
        <w:separator/>
      </w:r>
    </w:p>
  </w:endnote>
  <w:endnote w:type="continuationSeparator" w:id="0">
    <w:p w14:paraId="2D3C695E" w14:textId="77777777" w:rsidR="003407CB" w:rsidRDefault="00340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3CD89" w14:textId="77777777" w:rsidR="00BE6C36" w:rsidRDefault="00BE6C3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70B55E" w14:textId="77777777" w:rsidR="00BE6C36" w:rsidRDefault="00BE6C36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5C9B3" w14:textId="77777777" w:rsidR="00BE6C36" w:rsidRDefault="00BE6C3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6B7F">
      <w:rPr>
        <w:rStyle w:val="PageNumber"/>
        <w:noProof/>
      </w:rPr>
      <w:t>4</w:t>
    </w:r>
    <w:r>
      <w:rPr>
        <w:rStyle w:val="PageNumber"/>
      </w:rPr>
      <w:fldChar w:fldCharType="end"/>
    </w:r>
  </w:p>
  <w:p w14:paraId="2097ABE0" w14:textId="77777777" w:rsidR="00BE6C36" w:rsidRDefault="00BE6C36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A96DAA" w14:textId="77777777" w:rsidR="003407CB" w:rsidRDefault="003407CB">
      <w:r>
        <w:separator/>
      </w:r>
    </w:p>
  </w:footnote>
  <w:footnote w:type="continuationSeparator" w:id="0">
    <w:p w14:paraId="7FE102EC" w14:textId="77777777" w:rsidR="003407CB" w:rsidRDefault="00340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63751"/>
    <w:multiLevelType w:val="hybridMultilevel"/>
    <w:tmpl w:val="4A9A7E58"/>
    <w:lvl w:ilvl="0" w:tplc="384AF47E">
      <w:start w:val="5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3D3778F"/>
    <w:multiLevelType w:val="hybridMultilevel"/>
    <w:tmpl w:val="780CC17C"/>
    <w:lvl w:ilvl="0" w:tplc="F732C9F6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55A70"/>
    <w:multiLevelType w:val="hybridMultilevel"/>
    <w:tmpl w:val="60F63A4C"/>
    <w:lvl w:ilvl="0" w:tplc="0C6E18CA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E1C28"/>
    <w:multiLevelType w:val="hybridMultilevel"/>
    <w:tmpl w:val="B78E7930"/>
    <w:lvl w:ilvl="0" w:tplc="280E16C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514D05"/>
    <w:multiLevelType w:val="multilevel"/>
    <w:tmpl w:val="E9D2D01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B0F7E"/>
    <w:multiLevelType w:val="multilevel"/>
    <w:tmpl w:val="1C2E7D6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6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310DD"/>
    <w:multiLevelType w:val="multilevel"/>
    <w:tmpl w:val="9790E89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8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07504"/>
    <w:multiLevelType w:val="multilevel"/>
    <w:tmpl w:val="AE16FCF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05A15"/>
    <w:multiLevelType w:val="hybridMultilevel"/>
    <w:tmpl w:val="07BE4574"/>
    <w:lvl w:ilvl="0" w:tplc="E222CA8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02193"/>
    <w:multiLevelType w:val="multilevel"/>
    <w:tmpl w:val="6BC62C02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A0859D1"/>
    <w:multiLevelType w:val="multilevel"/>
    <w:tmpl w:val="C2FCF4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DFA40B4"/>
    <w:multiLevelType w:val="hybridMultilevel"/>
    <w:tmpl w:val="1F94E95A"/>
    <w:lvl w:ilvl="0" w:tplc="DA72D9C0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90187"/>
    <w:multiLevelType w:val="multilevel"/>
    <w:tmpl w:val="14DA536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6" w15:restartNumberingAfterBreak="0">
    <w:nsid w:val="50FB0177"/>
    <w:multiLevelType w:val="hybridMultilevel"/>
    <w:tmpl w:val="9BB2A722"/>
    <w:lvl w:ilvl="0" w:tplc="04090001">
      <w:start w:val="1"/>
      <w:numFmt w:val="bullet"/>
      <w:lvlText w:val=""/>
      <w:lvlJc w:val="left"/>
      <w:pPr>
        <w:ind w:left="10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17" w15:restartNumberingAfterBreak="0">
    <w:nsid w:val="53355CD4"/>
    <w:multiLevelType w:val="multilevel"/>
    <w:tmpl w:val="C40A2C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8" w15:restartNumberingAfterBreak="0">
    <w:nsid w:val="5582165F"/>
    <w:multiLevelType w:val="hybridMultilevel"/>
    <w:tmpl w:val="64B861F2"/>
    <w:lvl w:ilvl="0" w:tplc="B64AE69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C31C24"/>
    <w:multiLevelType w:val="hybridMultilevel"/>
    <w:tmpl w:val="9762321E"/>
    <w:lvl w:ilvl="0" w:tplc="9C6A331E">
      <w:start w:val="3"/>
      <w:numFmt w:val="bullet"/>
      <w:lvlText w:val="-"/>
      <w:lvlJc w:val="left"/>
      <w:pPr>
        <w:ind w:left="152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21" w15:restartNumberingAfterBreak="0">
    <w:nsid w:val="59D03BB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3" w15:restartNumberingAfterBreak="0">
    <w:nsid w:val="5F102906"/>
    <w:multiLevelType w:val="multilevel"/>
    <w:tmpl w:val="B01A414E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4" w15:restartNumberingAfterBreak="0">
    <w:nsid w:val="6448673B"/>
    <w:multiLevelType w:val="multilevel"/>
    <w:tmpl w:val="229655C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663E2C5C"/>
    <w:multiLevelType w:val="multilevel"/>
    <w:tmpl w:val="0486EFC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6" w15:restartNumberingAfterBreak="0">
    <w:nsid w:val="67FB54CD"/>
    <w:multiLevelType w:val="hybridMultilevel"/>
    <w:tmpl w:val="27F8C3D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18B218E"/>
    <w:multiLevelType w:val="multilevel"/>
    <w:tmpl w:val="8272E41C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27"/>
  </w:num>
  <w:num w:numId="2">
    <w:abstractNumId w:val="8"/>
  </w:num>
  <w:num w:numId="3">
    <w:abstractNumId w:val="10"/>
  </w:num>
  <w:num w:numId="4">
    <w:abstractNumId w:val="22"/>
  </w:num>
  <w:num w:numId="5">
    <w:abstractNumId w:val="6"/>
  </w:num>
  <w:num w:numId="6">
    <w:abstractNumId w:val="19"/>
  </w:num>
  <w:num w:numId="7">
    <w:abstractNumId w:val="20"/>
  </w:num>
  <w:num w:numId="8">
    <w:abstractNumId w:val="0"/>
  </w:num>
  <w:num w:numId="9">
    <w:abstractNumId w:val="18"/>
  </w:num>
  <w:num w:numId="10">
    <w:abstractNumId w:val="5"/>
  </w:num>
  <w:num w:numId="11">
    <w:abstractNumId w:val="2"/>
  </w:num>
  <w:num w:numId="12">
    <w:abstractNumId w:val="17"/>
  </w:num>
  <w:num w:numId="13">
    <w:abstractNumId w:val="12"/>
  </w:num>
  <w:num w:numId="14">
    <w:abstractNumId w:val="24"/>
  </w:num>
  <w:num w:numId="15">
    <w:abstractNumId w:val="14"/>
  </w:num>
  <w:num w:numId="16">
    <w:abstractNumId w:val="25"/>
  </w:num>
  <w:num w:numId="17">
    <w:abstractNumId w:val="7"/>
  </w:num>
  <w:num w:numId="18">
    <w:abstractNumId w:val="11"/>
  </w:num>
  <w:num w:numId="19">
    <w:abstractNumId w:val="13"/>
  </w:num>
  <w:num w:numId="20">
    <w:abstractNumId w:val="1"/>
  </w:num>
  <w:num w:numId="21">
    <w:abstractNumId w:val="4"/>
  </w:num>
  <w:num w:numId="22">
    <w:abstractNumId w:val="26"/>
  </w:num>
  <w:num w:numId="23">
    <w:abstractNumId w:val="21"/>
  </w:num>
  <w:num w:numId="24">
    <w:abstractNumId w:val="3"/>
  </w:num>
  <w:num w:numId="25">
    <w:abstractNumId w:val="16"/>
  </w:num>
  <w:num w:numId="26">
    <w:abstractNumId w:val="15"/>
  </w:num>
  <w:num w:numId="27">
    <w:abstractNumId w:val="23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BFA"/>
    <w:rsid w:val="00000056"/>
    <w:rsid w:val="00026105"/>
    <w:rsid w:val="000429BC"/>
    <w:rsid w:val="00047D5A"/>
    <w:rsid w:val="00061095"/>
    <w:rsid w:val="00061141"/>
    <w:rsid w:val="00065B7D"/>
    <w:rsid w:val="00065D49"/>
    <w:rsid w:val="00095A1D"/>
    <w:rsid w:val="00095EE1"/>
    <w:rsid w:val="000B22B4"/>
    <w:rsid w:val="000D075E"/>
    <w:rsid w:val="000D0D98"/>
    <w:rsid w:val="000D296F"/>
    <w:rsid w:val="000D6DC7"/>
    <w:rsid w:val="000F0A6A"/>
    <w:rsid w:val="000F2EFC"/>
    <w:rsid w:val="000F78FF"/>
    <w:rsid w:val="00113CC2"/>
    <w:rsid w:val="00121FBD"/>
    <w:rsid w:val="00123321"/>
    <w:rsid w:val="001265BC"/>
    <w:rsid w:val="00130F06"/>
    <w:rsid w:val="0014085C"/>
    <w:rsid w:val="001471E8"/>
    <w:rsid w:val="00151C15"/>
    <w:rsid w:val="00174596"/>
    <w:rsid w:val="00186AA0"/>
    <w:rsid w:val="001915A3"/>
    <w:rsid w:val="001928FB"/>
    <w:rsid w:val="001D0393"/>
    <w:rsid w:val="001F2CFE"/>
    <w:rsid w:val="00200F66"/>
    <w:rsid w:val="00206AC1"/>
    <w:rsid w:val="00210206"/>
    <w:rsid w:val="00212AD3"/>
    <w:rsid w:val="002360EC"/>
    <w:rsid w:val="00240D7F"/>
    <w:rsid w:val="002658EE"/>
    <w:rsid w:val="00267AFE"/>
    <w:rsid w:val="002704DA"/>
    <w:rsid w:val="00271EE5"/>
    <w:rsid w:val="0028700D"/>
    <w:rsid w:val="00290C2F"/>
    <w:rsid w:val="00296F71"/>
    <w:rsid w:val="002A7A54"/>
    <w:rsid w:val="002A7D7D"/>
    <w:rsid w:val="002B3774"/>
    <w:rsid w:val="002C1102"/>
    <w:rsid w:val="002D3CDB"/>
    <w:rsid w:val="002E1C78"/>
    <w:rsid w:val="0032777B"/>
    <w:rsid w:val="00327AEC"/>
    <w:rsid w:val="003328CB"/>
    <w:rsid w:val="00335A34"/>
    <w:rsid w:val="003407CB"/>
    <w:rsid w:val="003409C3"/>
    <w:rsid w:val="00344FF9"/>
    <w:rsid w:val="00345553"/>
    <w:rsid w:val="00345777"/>
    <w:rsid w:val="003555B5"/>
    <w:rsid w:val="003627DA"/>
    <w:rsid w:val="00367502"/>
    <w:rsid w:val="003703EE"/>
    <w:rsid w:val="003961B0"/>
    <w:rsid w:val="003A299E"/>
    <w:rsid w:val="003A6169"/>
    <w:rsid w:val="003B73BB"/>
    <w:rsid w:val="003E0101"/>
    <w:rsid w:val="003F5908"/>
    <w:rsid w:val="003F7694"/>
    <w:rsid w:val="00410BA9"/>
    <w:rsid w:val="004240DB"/>
    <w:rsid w:val="0042577A"/>
    <w:rsid w:val="00426989"/>
    <w:rsid w:val="004351F2"/>
    <w:rsid w:val="00436B7F"/>
    <w:rsid w:val="004377BB"/>
    <w:rsid w:val="004437C7"/>
    <w:rsid w:val="004541F1"/>
    <w:rsid w:val="00456E79"/>
    <w:rsid w:val="00461CAB"/>
    <w:rsid w:val="00470297"/>
    <w:rsid w:val="0047459D"/>
    <w:rsid w:val="0048413E"/>
    <w:rsid w:val="004845C8"/>
    <w:rsid w:val="004900EB"/>
    <w:rsid w:val="0049105F"/>
    <w:rsid w:val="004962F8"/>
    <w:rsid w:val="00496E5A"/>
    <w:rsid w:val="004A21C9"/>
    <w:rsid w:val="004B2147"/>
    <w:rsid w:val="004C1267"/>
    <w:rsid w:val="004D085E"/>
    <w:rsid w:val="004F013A"/>
    <w:rsid w:val="004F0F43"/>
    <w:rsid w:val="004F2F1A"/>
    <w:rsid w:val="0050557C"/>
    <w:rsid w:val="00520710"/>
    <w:rsid w:val="00531697"/>
    <w:rsid w:val="00534B5D"/>
    <w:rsid w:val="00551492"/>
    <w:rsid w:val="00563244"/>
    <w:rsid w:val="005731CD"/>
    <w:rsid w:val="00575954"/>
    <w:rsid w:val="005A07D3"/>
    <w:rsid w:val="005A6B71"/>
    <w:rsid w:val="005D7C38"/>
    <w:rsid w:val="0060475D"/>
    <w:rsid w:val="00605834"/>
    <w:rsid w:val="006100A6"/>
    <w:rsid w:val="0061018F"/>
    <w:rsid w:val="00611A55"/>
    <w:rsid w:val="00612534"/>
    <w:rsid w:val="00613096"/>
    <w:rsid w:val="006143D3"/>
    <w:rsid w:val="006270FC"/>
    <w:rsid w:val="00632527"/>
    <w:rsid w:val="00633649"/>
    <w:rsid w:val="00637479"/>
    <w:rsid w:val="006406CA"/>
    <w:rsid w:val="0064186C"/>
    <w:rsid w:val="006447AD"/>
    <w:rsid w:val="00647E9C"/>
    <w:rsid w:val="00654492"/>
    <w:rsid w:val="00654888"/>
    <w:rsid w:val="00665547"/>
    <w:rsid w:val="0067455F"/>
    <w:rsid w:val="006901D6"/>
    <w:rsid w:val="00695501"/>
    <w:rsid w:val="006A0E70"/>
    <w:rsid w:val="006A5431"/>
    <w:rsid w:val="006A62A1"/>
    <w:rsid w:val="006D03CF"/>
    <w:rsid w:val="006E5BAC"/>
    <w:rsid w:val="00700056"/>
    <w:rsid w:val="00733BDA"/>
    <w:rsid w:val="00733EEF"/>
    <w:rsid w:val="00744C77"/>
    <w:rsid w:val="00760A0B"/>
    <w:rsid w:val="007628C4"/>
    <w:rsid w:val="007766CD"/>
    <w:rsid w:val="0077772C"/>
    <w:rsid w:val="007906BC"/>
    <w:rsid w:val="00795133"/>
    <w:rsid w:val="007A7F11"/>
    <w:rsid w:val="007B1760"/>
    <w:rsid w:val="007B3C28"/>
    <w:rsid w:val="007B7392"/>
    <w:rsid w:val="007C6019"/>
    <w:rsid w:val="007C7EDD"/>
    <w:rsid w:val="007F7694"/>
    <w:rsid w:val="00812874"/>
    <w:rsid w:val="00827D53"/>
    <w:rsid w:val="00836CC2"/>
    <w:rsid w:val="008415C3"/>
    <w:rsid w:val="00846358"/>
    <w:rsid w:val="008543C1"/>
    <w:rsid w:val="00857BEA"/>
    <w:rsid w:val="00861FF6"/>
    <w:rsid w:val="00875E93"/>
    <w:rsid w:val="008971F1"/>
    <w:rsid w:val="008A55BA"/>
    <w:rsid w:val="008B4D8E"/>
    <w:rsid w:val="008B735F"/>
    <w:rsid w:val="008C1294"/>
    <w:rsid w:val="008C4E59"/>
    <w:rsid w:val="008C7ABB"/>
    <w:rsid w:val="008D09FC"/>
    <w:rsid w:val="008E6CCC"/>
    <w:rsid w:val="008F4DE1"/>
    <w:rsid w:val="008F55C5"/>
    <w:rsid w:val="008F579C"/>
    <w:rsid w:val="0090524F"/>
    <w:rsid w:val="0090551F"/>
    <w:rsid w:val="009112D2"/>
    <w:rsid w:val="0091264D"/>
    <w:rsid w:val="00915568"/>
    <w:rsid w:val="00926E23"/>
    <w:rsid w:val="009307D6"/>
    <w:rsid w:val="00930BC0"/>
    <w:rsid w:val="00952045"/>
    <w:rsid w:val="009540AF"/>
    <w:rsid w:val="0096017F"/>
    <w:rsid w:val="009617EA"/>
    <w:rsid w:val="00971717"/>
    <w:rsid w:val="009836AB"/>
    <w:rsid w:val="00986A1D"/>
    <w:rsid w:val="00990BFA"/>
    <w:rsid w:val="00992D6A"/>
    <w:rsid w:val="009A19F7"/>
    <w:rsid w:val="009B18F4"/>
    <w:rsid w:val="009B4EBA"/>
    <w:rsid w:val="009C37E7"/>
    <w:rsid w:val="009D205C"/>
    <w:rsid w:val="009E0BE8"/>
    <w:rsid w:val="009E1B91"/>
    <w:rsid w:val="009E314E"/>
    <w:rsid w:val="009E52A6"/>
    <w:rsid w:val="00A01BDF"/>
    <w:rsid w:val="00A029FB"/>
    <w:rsid w:val="00A120DA"/>
    <w:rsid w:val="00A14E39"/>
    <w:rsid w:val="00A310E6"/>
    <w:rsid w:val="00A35143"/>
    <w:rsid w:val="00A35151"/>
    <w:rsid w:val="00A36696"/>
    <w:rsid w:val="00A37C3D"/>
    <w:rsid w:val="00A81680"/>
    <w:rsid w:val="00A83807"/>
    <w:rsid w:val="00AA1219"/>
    <w:rsid w:val="00AB0EEF"/>
    <w:rsid w:val="00AB5625"/>
    <w:rsid w:val="00AB5FF5"/>
    <w:rsid w:val="00AC6BEF"/>
    <w:rsid w:val="00AC6E3F"/>
    <w:rsid w:val="00AE0DE9"/>
    <w:rsid w:val="00AF0744"/>
    <w:rsid w:val="00AF4261"/>
    <w:rsid w:val="00B23623"/>
    <w:rsid w:val="00B25A8C"/>
    <w:rsid w:val="00B26F39"/>
    <w:rsid w:val="00B304A6"/>
    <w:rsid w:val="00B400C8"/>
    <w:rsid w:val="00B51514"/>
    <w:rsid w:val="00B60C95"/>
    <w:rsid w:val="00B63516"/>
    <w:rsid w:val="00B65AB4"/>
    <w:rsid w:val="00B704C5"/>
    <w:rsid w:val="00B90939"/>
    <w:rsid w:val="00B94BE5"/>
    <w:rsid w:val="00B96712"/>
    <w:rsid w:val="00BA09EA"/>
    <w:rsid w:val="00BA0F72"/>
    <w:rsid w:val="00BA2A8D"/>
    <w:rsid w:val="00BA591D"/>
    <w:rsid w:val="00BA7C39"/>
    <w:rsid w:val="00BB0E27"/>
    <w:rsid w:val="00BB294C"/>
    <w:rsid w:val="00BC2752"/>
    <w:rsid w:val="00BC6B02"/>
    <w:rsid w:val="00BE6C36"/>
    <w:rsid w:val="00C02961"/>
    <w:rsid w:val="00C0733B"/>
    <w:rsid w:val="00C2341F"/>
    <w:rsid w:val="00C2548B"/>
    <w:rsid w:val="00C41392"/>
    <w:rsid w:val="00C45E83"/>
    <w:rsid w:val="00C464C6"/>
    <w:rsid w:val="00C53616"/>
    <w:rsid w:val="00C54134"/>
    <w:rsid w:val="00C7326B"/>
    <w:rsid w:val="00C8287E"/>
    <w:rsid w:val="00C85539"/>
    <w:rsid w:val="00C93114"/>
    <w:rsid w:val="00C97367"/>
    <w:rsid w:val="00CA063A"/>
    <w:rsid w:val="00CA4326"/>
    <w:rsid w:val="00CA7149"/>
    <w:rsid w:val="00CB0A27"/>
    <w:rsid w:val="00CB4AAF"/>
    <w:rsid w:val="00CC544A"/>
    <w:rsid w:val="00CC7A6E"/>
    <w:rsid w:val="00CD571A"/>
    <w:rsid w:val="00D01279"/>
    <w:rsid w:val="00D15239"/>
    <w:rsid w:val="00D171C9"/>
    <w:rsid w:val="00D20B8C"/>
    <w:rsid w:val="00D46C15"/>
    <w:rsid w:val="00D508E5"/>
    <w:rsid w:val="00D51B21"/>
    <w:rsid w:val="00D52941"/>
    <w:rsid w:val="00D60A1C"/>
    <w:rsid w:val="00D61127"/>
    <w:rsid w:val="00D62F2F"/>
    <w:rsid w:val="00D63879"/>
    <w:rsid w:val="00DA1200"/>
    <w:rsid w:val="00DA409D"/>
    <w:rsid w:val="00DB33A8"/>
    <w:rsid w:val="00DC3527"/>
    <w:rsid w:val="00DE02EE"/>
    <w:rsid w:val="00DE343A"/>
    <w:rsid w:val="00E25CF8"/>
    <w:rsid w:val="00E44A9B"/>
    <w:rsid w:val="00E45AF9"/>
    <w:rsid w:val="00E46710"/>
    <w:rsid w:val="00E55255"/>
    <w:rsid w:val="00E6594E"/>
    <w:rsid w:val="00E806E4"/>
    <w:rsid w:val="00E82F82"/>
    <w:rsid w:val="00E84928"/>
    <w:rsid w:val="00EA472E"/>
    <w:rsid w:val="00EB143E"/>
    <w:rsid w:val="00EC06C9"/>
    <w:rsid w:val="00EC233B"/>
    <w:rsid w:val="00ED21F9"/>
    <w:rsid w:val="00EE0207"/>
    <w:rsid w:val="00EE3756"/>
    <w:rsid w:val="00EE5D69"/>
    <w:rsid w:val="00F0731C"/>
    <w:rsid w:val="00F07941"/>
    <w:rsid w:val="00F15F60"/>
    <w:rsid w:val="00F20C8D"/>
    <w:rsid w:val="00F26E9C"/>
    <w:rsid w:val="00F401CF"/>
    <w:rsid w:val="00F4451D"/>
    <w:rsid w:val="00F508C0"/>
    <w:rsid w:val="00F6282B"/>
    <w:rsid w:val="00F6578F"/>
    <w:rsid w:val="00F96568"/>
    <w:rsid w:val="00FB09E6"/>
    <w:rsid w:val="00FB1991"/>
    <w:rsid w:val="00FB218B"/>
    <w:rsid w:val="00FB5F7D"/>
    <w:rsid w:val="00FB745F"/>
    <w:rsid w:val="00FC1B68"/>
    <w:rsid w:val="00FE0609"/>
    <w:rsid w:val="00FF06D5"/>
    <w:rsid w:val="00FF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DC313"/>
  <w15:docId w15:val="{95B4DE85-C42D-4A04-8EA3-BC0F03D4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8E6CCC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60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0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019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0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019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Packages\microsoft.windowscommunicationsapps_8wekyb3d8bbwe\LocalState\Files\S0\3\Mau_de_cuong_chi_tiet_20151204160403%5b117%5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583B0F3AD3F347AC5C38953E347894" ma:contentTypeVersion="11" ma:contentTypeDescription="Create a new document." ma:contentTypeScope="" ma:versionID="20019e8a4cff9f86dbea051725009e5e">
  <xsd:schema xmlns:xsd="http://www.w3.org/2001/XMLSchema" xmlns:xs="http://www.w3.org/2001/XMLSchema" xmlns:p="http://schemas.microsoft.com/office/2006/metadata/properties" xmlns:ns3="5e8f487d-d2d2-44f0-a5de-6d439664ea67" xmlns:ns4="46981940-5c1f-4214-9b96-f0f2667cbc21" targetNamespace="http://schemas.microsoft.com/office/2006/metadata/properties" ma:root="true" ma:fieldsID="4c719daa3a9053654db191ba789e60b3" ns3:_="" ns4:_="">
    <xsd:import namespace="5e8f487d-d2d2-44f0-a5de-6d439664ea67"/>
    <xsd:import namespace="46981940-5c1f-4214-9b96-f0f2667cbc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f487d-d2d2-44f0-a5de-6d439664e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81940-5c1f-4214-9b96-f0f2667cbc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B2C25-7EAE-4327-A651-19392638AE24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http://www.w3.org/XML/1998/namespace"/>
    <ds:schemaRef ds:uri="5e8f487d-d2d2-44f0-a5de-6d439664ea67"/>
    <ds:schemaRef ds:uri="http://schemas.microsoft.com/office/2006/documentManagement/types"/>
    <ds:schemaRef ds:uri="46981940-5c1f-4214-9b96-f0f2667cbc2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8A00083-67DB-4E85-B545-4DED7AEF4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EA16C-8E88-48A7-9C38-69796022B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8f487d-d2d2-44f0-a5de-6d439664ea67"/>
    <ds:schemaRef ds:uri="46981940-5c1f-4214-9b96-f0f2667cbc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A07D4B-7DE5-491D-8CE4-F5D2E4A31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Mau_de_cuong_chi_tiet_20151204160403[117]</Template>
  <TotalTime>41</TotalTime>
  <Pages>6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HP</Company>
  <LinksUpToDate>false</LinksUpToDate>
  <CharactersWithSpaces>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HP</dc:creator>
  <cp:lastModifiedBy>Quang Chieu TA</cp:lastModifiedBy>
  <cp:revision>16</cp:revision>
  <cp:lastPrinted>2015-12-03T10:52:00Z</cp:lastPrinted>
  <dcterms:created xsi:type="dcterms:W3CDTF">2019-11-27T23:38:00Z</dcterms:created>
  <dcterms:modified xsi:type="dcterms:W3CDTF">2020-04-21T03:23:00Z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0x01010009583B0F3AD3F347AC5C38953E347894</vt:lpwstr>
  </property>
</Properties>
</file>