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560554" w14:paraId="047E59C5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6B34AF5A" w14:textId="22D6624D" w:rsidR="00744C77" w:rsidRPr="00560554" w:rsidRDefault="00990BFA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60554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72C26B88" wp14:editId="07777777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arto="http://schemas.microsoft.com/office/word/2006/arto">
                  <w:pict>
                    <v:line id="Straight Connector 1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weight="1pt" from="62.55pt,29.35pt" to="137.55pt,29.35pt" w14:anchorId="6A0DD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/>
                  </w:pict>
                </mc:Fallback>
              </mc:AlternateContent>
            </w:r>
            <w:r w:rsidR="00744C77" w:rsidRPr="00560554">
              <w:rPr>
                <w:bCs/>
                <w:color w:val="000000"/>
                <w:sz w:val="24"/>
              </w:rPr>
              <w:t>BỘ GI</w:t>
            </w:r>
            <w:r w:rsidR="00B65AB4" w:rsidRPr="00560554">
              <w:rPr>
                <w:bCs/>
                <w:color w:val="000000"/>
                <w:sz w:val="24"/>
              </w:rPr>
              <w:t>Á</w:t>
            </w:r>
            <w:r w:rsidR="00744C77" w:rsidRPr="00560554">
              <w:rPr>
                <w:bCs/>
                <w:color w:val="000000"/>
                <w:sz w:val="24"/>
              </w:rPr>
              <w:t>O DỤC VÀ ĐÀO TẠO</w:t>
            </w:r>
            <w:r w:rsidR="004A21C9" w:rsidRPr="00560554">
              <w:rPr>
                <w:bCs/>
                <w:color w:val="000000"/>
                <w:sz w:val="24"/>
              </w:rPr>
              <w:t xml:space="preserve"> </w:t>
            </w:r>
            <w:r w:rsidR="00744C77" w:rsidRPr="00560554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7A13B5D" w14:textId="77777777" w:rsidR="00744C77" w:rsidRPr="00560554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60554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7C13568E" w14:textId="77777777" w:rsidR="00744C77" w:rsidRPr="00560554" w:rsidRDefault="00990BFA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60554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1" behindDoc="0" locked="0" layoutInCell="1" allowOverlap="1" wp14:anchorId="2B4D2824" wp14:editId="07777777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arto="http://schemas.microsoft.com/office/word/2006/arto">
                  <w:pict>
                    <v:line id="Straight Connector 4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color="windowText" strokeweight="1pt" from="55.15pt,16.2pt" to="207.15pt,16.2pt" w14:anchorId="78E52A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560554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672A6659" w14:textId="77777777" w:rsidR="00744C77" w:rsidRPr="00560554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6AF84F1A" w14:textId="77777777" w:rsidR="00744C77" w:rsidRPr="00560554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560554">
        <w:rPr>
          <w:b/>
          <w:bCs/>
          <w:color w:val="000000"/>
          <w:sz w:val="24"/>
          <w:lang w:val="vi-VN"/>
        </w:rPr>
        <w:t>Đ</w:t>
      </w:r>
      <w:r w:rsidRPr="00560554">
        <w:rPr>
          <w:b/>
          <w:bCs/>
          <w:color w:val="000000"/>
          <w:sz w:val="24"/>
        </w:rPr>
        <w:t>Ề</w:t>
      </w:r>
      <w:r w:rsidRPr="00560554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41E8445" w14:textId="77777777" w:rsidR="00D62F2F" w:rsidRPr="00560554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Tên</w:t>
      </w:r>
      <w:r w:rsidRPr="0056055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560554">
        <w:rPr>
          <w:b/>
          <w:bCs/>
          <w:sz w:val="24"/>
          <w:szCs w:val="24"/>
        </w:rPr>
        <w:t>:</w:t>
      </w:r>
      <w:r w:rsidR="00A37C3D" w:rsidRPr="00560554">
        <w:rPr>
          <w:b/>
          <w:bCs/>
          <w:sz w:val="24"/>
          <w:szCs w:val="24"/>
        </w:rPr>
        <w:t xml:space="preserve">  </w:t>
      </w:r>
    </w:p>
    <w:p w14:paraId="7AE5217F" w14:textId="17DA3AFF" w:rsidR="00D62F2F" w:rsidRPr="00560554" w:rsidRDefault="00D62F2F" w:rsidP="00D62F2F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Cs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>Tên</w:t>
      </w:r>
      <w:r w:rsidRPr="00560554">
        <w:rPr>
          <w:b/>
          <w:bCs/>
          <w:color w:val="000000"/>
          <w:sz w:val="24"/>
          <w:szCs w:val="24"/>
        </w:rPr>
        <w:t xml:space="preserve"> </w:t>
      </w:r>
      <w:r w:rsidRPr="00560554">
        <w:rPr>
          <w:bCs/>
          <w:color w:val="000000"/>
          <w:sz w:val="24"/>
          <w:szCs w:val="24"/>
        </w:rPr>
        <w:t>tiếng việt</w:t>
      </w:r>
      <w:r w:rsidRPr="00560554">
        <w:rPr>
          <w:b/>
          <w:bCs/>
          <w:color w:val="000000"/>
          <w:sz w:val="24"/>
          <w:szCs w:val="24"/>
        </w:rPr>
        <w:t xml:space="preserve">: </w:t>
      </w:r>
      <w:r w:rsidR="00A37C3D" w:rsidRPr="00560554">
        <w:rPr>
          <w:b/>
          <w:bCs/>
          <w:sz w:val="24"/>
          <w:szCs w:val="24"/>
        </w:rPr>
        <w:t xml:space="preserve">Các </w:t>
      </w:r>
      <w:r w:rsidR="005D2520" w:rsidRPr="00560554">
        <w:rPr>
          <w:b/>
          <w:bCs/>
          <w:sz w:val="24"/>
          <w:szCs w:val="24"/>
        </w:rPr>
        <w:t>Hệ</w:t>
      </w:r>
      <w:r w:rsidR="00A37C3D" w:rsidRPr="00560554">
        <w:rPr>
          <w:b/>
          <w:bCs/>
          <w:sz w:val="24"/>
          <w:szCs w:val="24"/>
        </w:rPr>
        <w:t xml:space="preserve"> thống </w:t>
      </w:r>
      <w:r w:rsidR="00EE00F8" w:rsidRPr="00560554">
        <w:rPr>
          <w:b/>
          <w:bCs/>
          <w:sz w:val="24"/>
          <w:szCs w:val="24"/>
        </w:rPr>
        <w:t xml:space="preserve">thông tin </w:t>
      </w:r>
      <w:r w:rsidR="00A37C3D" w:rsidRPr="00560554">
        <w:rPr>
          <w:b/>
          <w:bCs/>
          <w:sz w:val="24"/>
          <w:szCs w:val="24"/>
        </w:rPr>
        <w:t>Thông minh</w:t>
      </w:r>
      <w:r w:rsidR="009540AF" w:rsidRPr="00560554">
        <w:rPr>
          <w:b/>
          <w:bCs/>
          <w:sz w:val="24"/>
          <w:szCs w:val="24"/>
        </w:rPr>
        <w:t xml:space="preserve">  </w:t>
      </w:r>
      <w:r w:rsidRPr="00560554">
        <w:rPr>
          <w:bCs/>
          <w:i/>
          <w:sz w:val="24"/>
          <w:szCs w:val="24"/>
          <w:lang w:val="en-SG"/>
        </w:rPr>
        <w:t xml:space="preserve"> </w:t>
      </w:r>
    </w:p>
    <w:p w14:paraId="0333D78A" w14:textId="3D6B6A7A" w:rsidR="00744C77" w:rsidRPr="00560554" w:rsidRDefault="00D62F2F" w:rsidP="00D62F2F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/>
          <w:bCs/>
          <w:sz w:val="24"/>
          <w:szCs w:val="24"/>
        </w:rPr>
      </w:pPr>
      <w:r w:rsidRPr="00560554">
        <w:rPr>
          <w:sz w:val="24"/>
          <w:szCs w:val="24"/>
          <w:lang w:val="en-SG"/>
        </w:rPr>
        <w:t xml:space="preserve">Tên tiếng anh: </w:t>
      </w:r>
      <w:r w:rsidRPr="00560554">
        <w:rPr>
          <w:b/>
          <w:bCs/>
          <w:sz w:val="24"/>
          <w:szCs w:val="24"/>
          <w:lang w:val="en-SG"/>
        </w:rPr>
        <w:t xml:space="preserve">Intelligent </w:t>
      </w:r>
      <w:r w:rsidR="00EE00F8" w:rsidRPr="00560554">
        <w:rPr>
          <w:b/>
          <w:bCs/>
          <w:sz w:val="24"/>
          <w:szCs w:val="24"/>
          <w:lang w:val="en-SG"/>
        </w:rPr>
        <w:t xml:space="preserve">Information </w:t>
      </w:r>
      <w:r w:rsidRPr="00560554">
        <w:rPr>
          <w:b/>
          <w:bCs/>
          <w:sz w:val="24"/>
          <w:szCs w:val="24"/>
          <w:lang w:val="en-SG"/>
        </w:rPr>
        <w:t>Systems</w:t>
      </w:r>
    </w:p>
    <w:p w14:paraId="11432C4D" w14:textId="77777777" w:rsidR="00744C77" w:rsidRPr="00560554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en-SG"/>
        </w:rPr>
      </w:pPr>
      <w:r w:rsidRPr="00560554">
        <w:rPr>
          <w:b/>
          <w:sz w:val="24"/>
          <w:szCs w:val="24"/>
          <w:lang w:val="vi-VN"/>
        </w:rPr>
        <w:t>Mã số học phần</w:t>
      </w:r>
      <w:r w:rsidR="00474D9B" w:rsidRPr="00560554">
        <w:rPr>
          <w:b/>
          <w:sz w:val="24"/>
          <w:szCs w:val="24"/>
          <w:lang w:val="en-SG"/>
        </w:rPr>
        <w:t>: 7080205</w:t>
      </w:r>
    </w:p>
    <w:p w14:paraId="1A4489ED" w14:textId="77777777" w:rsidR="00744C77" w:rsidRPr="00560554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Số tín chỉ học phần:</w:t>
      </w:r>
      <w:r w:rsidR="00A37C3D" w:rsidRPr="00560554">
        <w:rPr>
          <w:b/>
          <w:bCs/>
          <w:color w:val="000000"/>
          <w:sz w:val="24"/>
          <w:szCs w:val="24"/>
        </w:rPr>
        <w:t xml:space="preserve"> 3</w:t>
      </w:r>
      <w:r w:rsidR="00827D53" w:rsidRPr="00560554">
        <w:rPr>
          <w:b/>
          <w:bCs/>
          <w:color w:val="000000"/>
          <w:sz w:val="24"/>
          <w:szCs w:val="24"/>
        </w:rPr>
        <w:t xml:space="preserve"> (3-0-6</w:t>
      </w:r>
      <w:r w:rsidR="00344FF9" w:rsidRPr="00560554">
        <w:rPr>
          <w:b/>
          <w:bCs/>
          <w:color w:val="000000"/>
          <w:sz w:val="24"/>
          <w:szCs w:val="24"/>
        </w:rPr>
        <w:t>)</w:t>
      </w:r>
      <w:r w:rsidR="002F28B8" w:rsidRPr="00560554">
        <w:rPr>
          <w:b/>
          <w:bCs/>
          <w:color w:val="000000"/>
          <w:sz w:val="24"/>
          <w:szCs w:val="24"/>
        </w:rPr>
        <w:t xml:space="preserve">, </w:t>
      </w:r>
      <w:r w:rsidR="002F28B8" w:rsidRPr="00560554">
        <w:rPr>
          <w:bCs/>
          <w:color w:val="000000"/>
          <w:sz w:val="24"/>
          <w:szCs w:val="24"/>
        </w:rPr>
        <w:t>thời gian học 16 tuần</w:t>
      </w:r>
    </w:p>
    <w:p w14:paraId="364823E1" w14:textId="77777777" w:rsidR="006447AD" w:rsidRPr="00560554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560554">
        <w:rPr>
          <w:b/>
          <w:sz w:val="24"/>
          <w:szCs w:val="24"/>
          <w:lang w:val="vi-VN"/>
        </w:rPr>
        <w:t>Số tiết học phần:</w:t>
      </w:r>
      <w:r w:rsidR="004A21C9" w:rsidRPr="00560554">
        <w:rPr>
          <w:b/>
          <w:sz w:val="24"/>
          <w:szCs w:val="24"/>
        </w:rPr>
        <w:t xml:space="preserve"> </w:t>
      </w:r>
    </w:p>
    <w:p w14:paraId="60EB43AB" w14:textId="77777777" w:rsidR="002F28B8" w:rsidRPr="00560554" w:rsidRDefault="00B63516" w:rsidP="002F28B8">
      <w:pPr>
        <w:pStyle w:val="BodyText2"/>
        <w:numPr>
          <w:ilvl w:val="0"/>
          <w:numId w:val="8"/>
        </w:numPr>
        <w:spacing w:before="120" w:after="0" w:line="240" w:lineRule="auto"/>
        <w:jc w:val="both"/>
        <w:rPr>
          <w:sz w:val="24"/>
          <w:szCs w:val="24"/>
          <w:lang w:val="en-SG"/>
        </w:rPr>
      </w:pPr>
      <w:r w:rsidRPr="00560554">
        <w:rPr>
          <w:sz w:val="24"/>
          <w:szCs w:val="24"/>
          <w:lang w:val="vi-VN"/>
        </w:rPr>
        <w:t>L</w:t>
      </w:r>
      <w:r w:rsidR="00744C77" w:rsidRPr="00560554">
        <w:rPr>
          <w:sz w:val="24"/>
          <w:szCs w:val="24"/>
          <w:lang w:val="vi-VN"/>
        </w:rPr>
        <w:t>ý thuyết</w:t>
      </w:r>
      <w:r w:rsidR="00C93114" w:rsidRPr="00560554">
        <w:rPr>
          <w:sz w:val="24"/>
          <w:szCs w:val="24"/>
          <w:lang w:val="vi-VN"/>
        </w:rPr>
        <w:t>:</w:t>
      </w:r>
      <w:r w:rsidR="00C93114" w:rsidRPr="00560554">
        <w:rPr>
          <w:sz w:val="24"/>
          <w:szCs w:val="24"/>
          <w:lang w:val="en-SG"/>
        </w:rPr>
        <w:t xml:space="preserve">  30   </w:t>
      </w:r>
      <w:r w:rsidRPr="00560554">
        <w:rPr>
          <w:sz w:val="24"/>
          <w:szCs w:val="24"/>
          <w:lang w:val="vi-VN"/>
        </w:rPr>
        <w:t xml:space="preserve"> </w:t>
      </w:r>
      <w:r w:rsidR="002F28B8" w:rsidRPr="00560554">
        <w:rPr>
          <w:sz w:val="24"/>
          <w:szCs w:val="24"/>
          <w:lang w:val="en-SG"/>
        </w:rPr>
        <w:t xml:space="preserve">     </w:t>
      </w:r>
      <w:r w:rsidR="00C93114" w:rsidRPr="00560554">
        <w:rPr>
          <w:sz w:val="24"/>
          <w:szCs w:val="24"/>
          <w:lang w:val="vi-VN"/>
        </w:rPr>
        <w:t>Bài tập:</w:t>
      </w:r>
      <w:r w:rsidR="00EC233B" w:rsidRPr="00560554">
        <w:rPr>
          <w:sz w:val="24"/>
          <w:szCs w:val="24"/>
          <w:lang w:val="en-SG"/>
        </w:rPr>
        <w:t xml:space="preserve"> </w:t>
      </w:r>
      <w:r w:rsidR="00C93114" w:rsidRPr="00560554">
        <w:rPr>
          <w:sz w:val="24"/>
          <w:szCs w:val="24"/>
          <w:lang w:val="en-SG"/>
        </w:rPr>
        <w:t>15</w:t>
      </w:r>
      <w:r w:rsidR="002F28B8" w:rsidRPr="00560554">
        <w:rPr>
          <w:sz w:val="24"/>
          <w:szCs w:val="24"/>
          <w:lang w:val="en-SG"/>
        </w:rPr>
        <w:t xml:space="preserve">     </w:t>
      </w:r>
      <w:r w:rsidR="00C93114" w:rsidRPr="00560554">
        <w:rPr>
          <w:sz w:val="24"/>
          <w:szCs w:val="24"/>
          <w:lang w:val="en-SG"/>
        </w:rPr>
        <w:t xml:space="preserve">  </w:t>
      </w:r>
      <w:r w:rsidRPr="00560554">
        <w:rPr>
          <w:sz w:val="24"/>
          <w:szCs w:val="24"/>
          <w:lang w:val="vi-VN"/>
        </w:rPr>
        <w:t>T</w:t>
      </w:r>
      <w:r w:rsidR="00744C77" w:rsidRPr="00560554">
        <w:rPr>
          <w:sz w:val="24"/>
          <w:szCs w:val="24"/>
          <w:lang w:val="vi-VN"/>
        </w:rPr>
        <w:t>hực hành</w:t>
      </w:r>
      <w:r w:rsidRPr="00560554">
        <w:rPr>
          <w:sz w:val="24"/>
          <w:szCs w:val="24"/>
          <w:lang w:val="vi-VN"/>
        </w:rPr>
        <w:t>:</w:t>
      </w:r>
      <w:r w:rsidR="00EC233B" w:rsidRPr="00560554">
        <w:rPr>
          <w:sz w:val="24"/>
          <w:szCs w:val="24"/>
          <w:lang w:val="en-SG"/>
        </w:rPr>
        <w:t xml:space="preserve"> </w:t>
      </w:r>
      <w:r w:rsidR="00FB218B" w:rsidRPr="00560554">
        <w:rPr>
          <w:sz w:val="24"/>
          <w:szCs w:val="24"/>
          <w:lang w:val="en-SG"/>
        </w:rPr>
        <w:t>0</w:t>
      </w:r>
    </w:p>
    <w:p w14:paraId="62F14A69" w14:textId="77777777" w:rsidR="00744C77" w:rsidRPr="00560554" w:rsidRDefault="006447AD" w:rsidP="002F28B8">
      <w:pPr>
        <w:pStyle w:val="BodyText2"/>
        <w:numPr>
          <w:ilvl w:val="0"/>
          <w:numId w:val="8"/>
        </w:numPr>
        <w:spacing w:before="120" w:after="0" w:line="240" w:lineRule="auto"/>
        <w:jc w:val="both"/>
        <w:rPr>
          <w:sz w:val="24"/>
          <w:szCs w:val="24"/>
          <w:lang w:val="en-SG"/>
        </w:rPr>
      </w:pPr>
      <w:r w:rsidRPr="00560554">
        <w:rPr>
          <w:sz w:val="24"/>
          <w:szCs w:val="24"/>
        </w:rPr>
        <w:t>T</w:t>
      </w:r>
      <w:r w:rsidR="00744C77" w:rsidRPr="00560554">
        <w:rPr>
          <w:sz w:val="24"/>
          <w:szCs w:val="24"/>
          <w:lang w:val="vi-VN"/>
        </w:rPr>
        <w:t>hực tập</w:t>
      </w:r>
      <w:r w:rsidR="00C93114" w:rsidRPr="00560554">
        <w:rPr>
          <w:sz w:val="24"/>
          <w:szCs w:val="24"/>
          <w:lang w:val="vi-VN"/>
        </w:rPr>
        <w:t>:</w:t>
      </w:r>
      <w:r w:rsidR="00EC233B" w:rsidRPr="00560554">
        <w:rPr>
          <w:sz w:val="24"/>
          <w:szCs w:val="24"/>
          <w:lang w:val="en-SG"/>
        </w:rPr>
        <w:t xml:space="preserve">   </w:t>
      </w:r>
      <w:r w:rsidR="00FB218B" w:rsidRPr="00560554">
        <w:rPr>
          <w:sz w:val="24"/>
          <w:szCs w:val="24"/>
          <w:lang w:val="en-SG"/>
        </w:rPr>
        <w:t xml:space="preserve"> </w:t>
      </w:r>
      <w:r w:rsidR="00EC233B" w:rsidRPr="00560554">
        <w:rPr>
          <w:sz w:val="24"/>
          <w:szCs w:val="24"/>
          <w:lang w:val="en-SG"/>
        </w:rPr>
        <w:t xml:space="preserve">0     </w:t>
      </w:r>
      <w:r w:rsidR="000D075E" w:rsidRPr="00560554">
        <w:rPr>
          <w:sz w:val="24"/>
          <w:szCs w:val="24"/>
          <w:lang w:val="vi-VN"/>
        </w:rPr>
        <w:t xml:space="preserve"> </w:t>
      </w:r>
      <w:r w:rsidR="002F28B8" w:rsidRPr="00560554">
        <w:rPr>
          <w:sz w:val="24"/>
          <w:szCs w:val="24"/>
          <w:lang w:val="en-SG"/>
        </w:rPr>
        <w:t xml:space="preserve">    </w:t>
      </w:r>
      <w:r w:rsidR="000D075E" w:rsidRPr="00560554">
        <w:rPr>
          <w:sz w:val="24"/>
          <w:szCs w:val="24"/>
          <w:lang w:val="vi-VN"/>
        </w:rPr>
        <w:t xml:space="preserve">Đồ </w:t>
      </w:r>
      <w:r w:rsidR="00744C77" w:rsidRPr="00560554">
        <w:rPr>
          <w:sz w:val="24"/>
          <w:szCs w:val="24"/>
          <w:lang w:val="vi-VN"/>
        </w:rPr>
        <w:t>án</w:t>
      </w:r>
      <w:r w:rsidR="00FB218B" w:rsidRPr="00560554">
        <w:rPr>
          <w:sz w:val="24"/>
          <w:szCs w:val="24"/>
          <w:lang w:val="vi-VN"/>
        </w:rPr>
        <w:t>:</w:t>
      </w:r>
      <w:r w:rsidR="00FB218B" w:rsidRPr="00560554">
        <w:rPr>
          <w:sz w:val="24"/>
          <w:szCs w:val="24"/>
          <w:lang w:val="en-SG"/>
        </w:rPr>
        <w:t xml:space="preserve">   0</w:t>
      </w:r>
      <w:r w:rsidR="002F28B8" w:rsidRPr="00560554">
        <w:rPr>
          <w:sz w:val="24"/>
          <w:szCs w:val="24"/>
          <w:lang w:val="en-SG"/>
        </w:rPr>
        <w:t xml:space="preserve">  </w:t>
      </w:r>
      <w:r w:rsidR="00EC233B" w:rsidRPr="00560554">
        <w:rPr>
          <w:sz w:val="24"/>
          <w:szCs w:val="24"/>
          <w:lang w:val="en-SG"/>
        </w:rPr>
        <w:t xml:space="preserve">   </w:t>
      </w:r>
      <w:r w:rsidR="002F28B8" w:rsidRPr="00560554">
        <w:rPr>
          <w:sz w:val="24"/>
          <w:szCs w:val="24"/>
          <w:lang w:val="en-SG"/>
        </w:rPr>
        <w:t xml:space="preserve">    </w:t>
      </w:r>
      <w:r w:rsidR="000D075E" w:rsidRPr="00560554">
        <w:rPr>
          <w:sz w:val="24"/>
          <w:szCs w:val="24"/>
          <w:lang w:val="vi-VN"/>
        </w:rPr>
        <w:t>T</w:t>
      </w:r>
      <w:r w:rsidR="00744C77" w:rsidRPr="00560554">
        <w:rPr>
          <w:sz w:val="24"/>
          <w:szCs w:val="24"/>
          <w:lang w:val="vi-VN"/>
        </w:rPr>
        <w:t>ự học</w:t>
      </w:r>
      <w:r w:rsidR="000D075E" w:rsidRPr="00560554">
        <w:rPr>
          <w:sz w:val="24"/>
          <w:szCs w:val="24"/>
          <w:lang w:val="vi-VN"/>
        </w:rPr>
        <w:t>:</w:t>
      </w:r>
      <w:r w:rsidR="00827D53" w:rsidRPr="00560554">
        <w:rPr>
          <w:sz w:val="24"/>
          <w:szCs w:val="24"/>
          <w:lang w:val="en-SG"/>
        </w:rPr>
        <w:t xml:space="preserve"> </w:t>
      </w:r>
      <w:r w:rsidR="00EC233B" w:rsidRPr="00560554">
        <w:rPr>
          <w:sz w:val="24"/>
          <w:szCs w:val="24"/>
          <w:lang w:val="en-SG"/>
        </w:rPr>
        <w:t xml:space="preserve">    </w:t>
      </w:r>
      <w:r w:rsidR="00827D53" w:rsidRPr="00560554">
        <w:rPr>
          <w:sz w:val="24"/>
          <w:szCs w:val="24"/>
          <w:lang w:val="en-SG"/>
        </w:rPr>
        <w:t xml:space="preserve"> 90 </w:t>
      </w:r>
    </w:p>
    <w:p w14:paraId="0FE7E630" w14:textId="3A5BF70D" w:rsidR="00744C77" w:rsidRPr="00560554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 w:themeColor="text1"/>
          <w:sz w:val="24"/>
          <w:szCs w:val="24"/>
        </w:rPr>
        <w:t xml:space="preserve">Đơn vị </w:t>
      </w:r>
      <w:r w:rsidR="004A21C9" w:rsidRPr="00560554">
        <w:rPr>
          <w:b/>
          <w:bCs/>
          <w:color w:val="000000" w:themeColor="text1"/>
          <w:sz w:val="24"/>
          <w:szCs w:val="24"/>
        </w:rPr>
        <w:t xml:space="preserve">quản lý </w:t>
      </w:r>
      <w:r w:rsidRPr="00560554">
        <w:rPr>
          <w:b/>
          <w:bCs/>
          <w:color w:val="000000" w:themeColor="text1"/>
          <w:sz w:val="24"/>
          <w:szCs w:val="24"/>
        </w:rPr>
        <w:t>học phần</w:t>
      </w:r>
      <w:r w:rsidR="00C93114" w:rsidRPr="00560554">
        <w:rPr>
          <w:b/>
          <w:bCs/>
          <w:color w:val="000000" w:themeColor="text1"/>
          <w:sz w:val="24"/>
          <w:szCs w:val="24"/>
        </w:rPr>
        <w:t>:</w:t>
      </w:r>
      <w:r w:rsidR="6EC4356C" w:rsidRPr="00560554">
        <w:rPr>
          <w:b/>
          <w:bCs/>
          <w:color w:val="000000" w:themeColor="text1"/>
          <w:sz w:val="24"/>
          <w:szCs w:val="24"/>
        </w:rPr>
        <w:t xml:space="preserve"> Hệ thống thông tin và Tri thức</w:t>
      </w:r>
    </w:p>
    <w:p w14:paraId="6C378644" w14:textId="0684CA7F" w:rsidR="003F5908" w:rsidRPr="00560554" w:rsidRDefault="002F28B8" w:rsidP="004120CA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 w:rsidRPr="00560554">
        <w:rPr>
          <w:b/>
          <w:bCs/>
          <w:sz w:val="24"/>
          <w:szCs w:val="24"/>
        </w:rPr>
        <w:t xml:space="preserve">    </w:t>
      </w:r>
      <w:r w:rsidR="006447AD" w:rsidRPr="00560554">
        <w:rPr>
          <w:b/>
          <w:bCs/>
          <w:sz w:val="24"/>
          <w:szCs w:val="24"/>
        </w:rPr>
        <w:t>2.1.</w:t>
      </w:r>
      <w:r w:rsidR="003555B5" w:rsidRPr="00560554">
        <w:rPr>
          <w:b/>
          <w:bCs/>
          <w:sz w:val="24"/>
          <w:szCs w:val="24"/>
        </w:rPr>
        <w:t xml:space="preserve"> </w:t>
      </w:r>
      <w:r w:rsidR="003F5908" w:rsidRPr="00560554">
        <w:rPr>
          <w:b/>
          <w:bCs/>
          <w:sz w:val="24"/>
          <w:szCs w:val="24"/>
        </w:rPr>
        <w:t>Giảng viên giảng dạy:</w:t>
      </w:r>
      <w:r w:rsidR="2382F617" w:rsidRPr="00560554">
        <w:rPr>
          <w:b/>
          <w:bCs/>
          <w:sz w:val="24"/>
          <w:szCs w:val="24"/>
        </w:rPr>
        <w:t xml:space="preserve"> </w:t>
      </w:r>
      <w:r w:rsidR="006D03CF" w:rsidRPr="00560554">
        <w:rPr>
          <w:b/>
          <w:sz w:val="24"/>
          <w:szCs w:val="24"/>
          <w:lang w:val="vi-VN"/>
        </w:rPr>
        <w:tab/>
      </w:r>
      <w:r w:rsidR="006D03CF" w:rsidRPr="00560554">
        <w:rPr>
          <w:sz w:val="24"/>
          <w:szCs w:val="24"/>
        </w:rPr>
        <w:t>Mã giảng viên</w:t>
      </w:r>
    </w:p>
    <w:p w14:paraId="585E2CE4" w14:textId="77777777" w:rsidR="00C93114" w:rsidRPr="00560554" w:rsidRDefault="003F5908" w:rsidP="00C93114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560554">
        <w:rPr>
          <w:sz w:val="24"/>
          <w:szCs w:val="24"/>
        </w:rPr>
        <w:t>1</w:t>
      </w:r>
      <w:r w:rsidR="00C93114" w:rsidRPr="00560554">
        <w:rPr>
          <w:sz w:val="24"/>
          <w:szCs w:val="24"/>
        </w:rPr>
        <w:t xml:space="preserve">. </w:t>
      </w:r>
      <w:r w:rsidR="00D9343C" w:rsidRPr="00560554">
        <w:rPr>
          <w:sz w:val="24"/>
          <w:szCs w:val="24"/>
        </w:rPr>
        <w:t>Vương Thị Như Quỳnh                                            0802- 10</w:t>
      </w:r>
    </w:p>
    <w:p w14:paraId="0E88DA2C" w14:textId="77777777" w:rsidR="003F5908" w:rsidRPr="00560554" w:rsidRDefault="00C93114" w:rsidP="00D9343C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560554">
        <w:rPr>
          <w:sz w:val="24"/>
          <w:szCs w:val="24"/>
        </w:rPr>
        <w:t>2.</w:t>
      </w:r>
      <w:r w:rsidR="00D9343C" w:rsidRPr="00560554">
        <w:rPr>
          <w:sz w:val="24"/>
          <w:szCs w:val="24"/>
        </w:rPr>
        <w:t xml:space="preserve"> Đặng Hữu Nghị                                                        0802- 02</w:t>
      </w:r>
      <w:r w:rsidR="006D03CF" w:rsidRPr="00560554">
        <w:rPr>
          <w:sz w:val="24"/>
          <w:szCs w:val="24"/>
        </w:rPr>
        <w:tab/>
      </w:r>
    </w:p>
    <w:p w14:paraId="5F4335BE" w14:textId="4C4C83C2" w:rsidR="00744C77" w:rsidRPr="00560554" w:rsidRDefault="002F28B8" w:rsidP="004120CA">
      <w:pPr>
        <w:pStyle w:val="BodyText2"/>
        <w:spacing w:before="120" w:after="0" w:line="240" w:lineRule="auto"/>
        <w:ind w:left="520" w:hanging="70"/>
        <w:jc w:val="both"/>
        <w:rPr>
          <w:b/>
          <w:bCs/>
          <w:sz w:val="24"/>
          <w:szCs w:val="24"/>
        </w:rPr>
      </w:pPr>
      <w:r w:rsidRPr="00560554">
        <w:rPr>
          <w:b/>
          <w:bCs/>
          <w:sz w:val="24"/>
          <w:szCs w:val="24"/>
        </w:rPr>
        <w:t xml:space="preserve">  </w:t>
      </w:r>
      <w:r w:rsidR="006447AD" w:rsidRPr="00560554">
        <w:rPr>
          <w:b/>
          <w:bCs/>
          <w:sz w:val="24"/>
          <w:szCs w:val="24"/>
        </w:rPr>
        <w:t>2.2</w:t>
      </w:r>
      <w:r w:rsidR="003555B5" w:rsidRPr="00560554">
        <w:rPr>
          <w:b/>
          <w:bCs/>
          <w:sz w:val="24"/>
          <w:szCs w:val="24"/>
        </w:rPr>
        <w:t xml:space="preserve">. </w:t>
      </w:r>
      <w:r w:rsidR="00C93114" w:rsidRPr="00560554">
        <w:rPr>
          <w:b/>
          <w:bCs/>
          <w:sz w:val="24"/>
          <w:szCs w:val="24"/>
        </w:rPr>
        <w:t>Bộ môn</w:t>
      </w:r>
      <w:r w:rsidR="00637479" w:rsidRPr="00560554">
        <w:rPr>
          <w:b/>
          <w:bCs/>
          <w:color w:val="000000" w:themeColor="text1"/>
          <w:sz w:val="24"/>
          <w:szCs w:val="24"/>
        </w:rPr>
        <w:t xml:space="preserve">: </w:t>
      </w:r>
      <w:r w:rsidR="201D9664" w:rsidRPr="00560554">
        <w:rPr>
          <w:color w:val="000000" w:themeColor="text1"/>
          <w:sz w:val="24"/>
          <w:szCs w:val="24"/>
        </w:rPr>
        <w:t>Hệ thống thông tin và Tri thức</w:t>
      </w:r>
      <w:r w:rsidR="00C93114" w:rsidRPr="00560554">
        <w:rPr>
          <w:b/>
          <w:bCs/>
          <w:sz w:val="24"/>
          <w:szCs w:val="24"/>
        </w:rPr>
        <w:t xml:space="preserve"> </w:t>
      </w:r>
    </w:p>
    <w:p w14:paraId="3C6C2CB9" w14:textId="073F48A7" w:rsidR="00C93114" w:rsidRPr="00560554" w:rsidRDefault="002F28B8" w:rsidP="004120CA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b/>
          <w:bCs/>
          <w:sz w:val="24"/>
          <w:szCs w:val="24"/>
        </w:rPr>
      </w:pPr>
      <w:r w:rsidRPr="00560554">
        <w:rPr>
          <w:b/>
          <w:bCs/>
          <w:sz w:val="24"/>
          <w:szCs w:val="24"/>
        </w:rPr>
        <w:t xml:space="preserve">  </w:t>
      </w:r>
      <w:r w:rsidR="006447AD" w:rsidRPr="00560554">
        <w:rPr>
          <w:b/>
          <w:bCs/>
          <w:sz w:val="24"/>
          <w:szCs w:val="24"/>
        </w:rPr>
        <w:t>2.3. Khoa</w:t>
      </w:r>
      <w:r w:rsidR="00C93114" w:rsidRPr="00560554">
        <w:rPr>
          <w:b/>
          <w:bCs/>
          <w:sz w:val="24"/>
          <w:szCs w:val="24"/>
        </w:rPr>
        <w:t xml:space="preserve">: </w:t>
      </w:r>
      <w:r w:rsidR="00C93114" w:rsidRPr="00560554">
        <w:rPr>
          <w:sz w:val="24"/>
          <w:szCs w:val="24"/>
        </w:rPr>
        <w:t>Công Ng</w:t>
      </w:r>
      <w:r w:rsidR="55AB5D56" w:rsidRPr="00560554">
        <w:rPr>
          <w:sz w:val="24"/>
          <w:szCs w:val="24"/>
        </w:rPr>
        <w:t>h</w:t>
      </w:r>
      <w:r w:rsidR="005D2520" w:rsidRPr="00560554">
        <w:rPr>
          <w:sz w:val="24"/>
          <w:szCs w:val="24"/>
        </w:rPr>
        <w:t>ệ</w:t>
      </w:r>
      <w:r w:rsidR="00C93114" w:rsidRPr="00560554">
        <w:rPr>
          <w:sz w:val="24"/>
          <w:szCs w:val="24"/>
        </w:rPr>
        <w:t xml:space="preserve"> Thông Tin</w:t>
      </w:r>
    </w:p>
    <w:p w14:paraId="3095FD35" w14:textId="77777777" w:rsidR="00744C77" w:rsidRPr="00560554" w:rsidRDefault="002F28B8" w:rsidP="002F28B8">
      <w:pPr>
        <w:pStyle w:val="BodyText2"/>
        <w:tabs>
          <w:tab w:val="num" w:pos="360"/>
        </w:tabs>
        <w:spacing w:before="120" w:after="0" w:line="240" w:lineRule="auto"/>
        <w:ind w:left="360" w:firstLine="20"/>
        <w:jc w:val="both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3</w:t>
      </w:r>
      <w:r w:rsidR="008F579C" w:rsidRPr="00560554">
        <w:rPr>
          <w:b/>
          <w:bCs/>
          <w:color w:val="000000"/>
          <w:sz w:val="24"/>
          <w:szCs w:val="24"/>
        </w:rPr>
        <w:t>.</w:t>
      </w:r>
      <w:r w:rsidRPr="00560554">
        <w:rPr>
          <w:b/>
          <w:bCs/>
          <w:color w:val="000000"/>
          <w:sz w:val="24"/>
          <w:szCs w:val="24"/>
        </w:rPr>
        <w:t xml:space="preserve"> </w:t>
      </w:r>
      <w:r w:rsidR="008F579C" w:rsidRPr="00560554">
        <w:rPr>
          <w:b/>
          <w:bCs/>
          <w:color w:val="000000"/>
          <w:sz w:val="24"/>
          <w:szCs w:val="24"/>
        </w:rPr>
        <w:t xml:space="preserve"> </w:t>
      </w:r>
      <w:r w:rsidR="00744C77" w:rsidRPr="00560554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560554">
        <w:rPr>
          <w:b/>
          <w:bCs/>
          <w:color w:val="000000"/>
          <w:sz w:val="24"/>
          <w:szCs w:val="24"/>
        </w:rPr>
        <w:t>học học phần</w:t>
      </w:r>
      <w:r w:rsidR="00BA09EA" w:rsidRPr="00560554">
        <w:rPr>
          <w:b/>
          <w:bCs/>
          <w:color w:val="000000"/>
          <w:sz w:val="24"/>
          <w:szCs w:val="24"/>
        </w:rPr>
        <w:t xml:space="preserve"> </w:t>
      </w:r>
    </w:p>
    <w:p w14:paraId="43B78B70" w14:textId="34356313" w:rsidR="006D03CF" w:rsidRPr="00560554" w:rsidRDefault="002F28B8" w:rsidP="004120CA">
      <w:pPr>
        <w:pStyle w:val="BodyText2"/>
        <w:spacing w:before="240" w:after="0" w:line="240" w:lineRule="auto"/>
        <w:jc w:val="both"/>
        <w:rPr>
          <w:color w:val="000000"/>
          <w:sz w:val="24"/>
          <w:szCs w:val="24"/>
        </w:rPr>
      </w:pPr>
      <w:r w:rsidRPr="00560554">
        <w:rPr>
          <w:b/>
          <w:bCs/>
          <w:color w:val="000000" w:themeColor="text1"/>
          <w:sz w:val="24"/>
          <w:szCs w:val="24"/>
        </w:rPr>
        <w:t xml:space="preserve">        </w:t>
      </w:r>
      <w:r w:rsidR="00D01279" w:rsidRPr="00560554">
        <w:rPr>
          <w:b/>
          <w:bCs/>
          <w:color w:val="000000" w:themeColor="text1"/>
          <w:sz w:val="24"/>
          <w:szCs w:val="24"/>
        </w:rPr>
        <w:t xml:space="preserve"> 3.</w:t>
      </w:r>
      <w:r w:rsidR="008F579C" w:rsidRPr="00560554">
        <w:rPr>
          <w:b/>
          <w:bCs/>
          <w:color w:val="000000" w:themeColor="text1"/>
          <w:sz w:val="24"/>
          <w:szCs w:val="24"/>
        </w:rPr>
        <w:t xml:space="preserve">1. </w:t>
      </w:r>
      <w:r w:rsidR="006D03CF" w:rsidRPr="00560554">
        <w:rPr>
          <w:b/>
          <w:bCs/>
          <w:color w:val="000000" w:themeColor="text1"/>
          <w:sz w:val="24"/>
          <w:szCs w:val="24"/>
        </w:rPr>
        <w:t>Môn học tiên quyết</w:t>
      </w:r>
      <w:r w:rsidR="006D03CF" w:rsidRPr="00560554">
        <w:rPr>
          <w:color w:val="000000" w:themeColor="text1"/>
          <w:sz w:val="24"/>
          <w:szCs w:val="24"/>
        </w:rPr>
        <w:t>:</w:t>
      </w:r>
      <w:r w:rsidR="008F579C" w:rsidRPr="00560554">
        <w:rPr>
          <w:color w:val="000000" w:themeColor="text1"/>
          <w:sz w:val="24"/>
          <w:szCs w:val="24"/>
        </w:rPr>
        <w:t xml:space="preserve"> </w:t>
      </w:r>
    </w:p>
    <w:p w14:paraId="251131C5" w14:textId="35CD6C4E" w:rsidR="006D03CF" w:rsidRPr="00560554" w:rsidRDefault="002F28B8" w:rsidP="37D0E77D">
      <w:pPr>
        <w:pStyle w:val="BodyText2"/>
        <w:spacing w:before="240" w:after="0" w:line="240" w:lineRule="auto"/>
        <w:jc w:val="both"/>
        <w:rPr>
          <w:color w:val="000000"/>
          <w:sz w:val="24"/>
          <w:szCs w:val="24"/>
        </w:rPr>
      </w:pPr>
      <w:r w:rsidRPr="00560554">
        <w:rPr>
          <w:b/>
          <w:bCs/>
          <w:color w:val="000000" w:themeColor="text1"/>
          <w:sz w:val="24"/>
          <w:szCs w:val="24"/>
        </w:rPr>
        <w:t xml:space="preserve">         </w:t>
      </w:r>
      <w:r w:rsidR="00D01279" w:rsidRPr="00560554">
        <w:rPr>
          <w:b/>
          <w:bCs/>
          <w:color w:val="000000" w:themeColor="text1"/>
          <w:sz w:val="24"/>
          <w:szCs w:val="24"/>
        </w:rPr>
        <w:t>3</w:t>
      </w:r>
      <w:r w:rsidR="008F579C" w:rsidRPr="00560554">
        <w:rPr>
          <w:b/>
          <w:bCs/>
          <w:color w:val="000000" w:themeColor="text1"/>
          <w:sz w:val="24"/>
          <w:szCs w:val="24"/>
        </w:rPr>
        <w:t xml:space="preserve">.2. </w:t>
      </w:r>
      <w:r w:rsidR="006D03CF" w:rsidRPr="00560554">
        <w:rPr>
          <w:b/>
          <w:bCs/>
          <w:color w:val="000000" w:themeColor="text1"/>
          <w:sz w:val="24"/>
          <w:szCs w:val="24"/>
        </w:rPr>
        <w:t>Môn học học trước</w:t>
      </w:r>
      <w:r w:rsidR="005D2520" w:rsidRPr="00560554">
        <w:rPr>
          <w:color w:val="000000" w:themeColor="text1"/>
          <w:sz w:val="24"/>
          <w:szCs w:val="24"/>
        </w:rPr>
        <w:t>:</w:t>
      </w:r>
      <w:r w:rsidR="00FB218B" w:rsidRPr="00560554">
        <w:rPr>
          <w:color w:val="000000" w:themeColor="text1"/>
          <w:sz w:val="24"/>
          <w:szCs w:val="24"/>
        </w:rPr>
        <w:t xml:space="preserve"> Cơ sở dữ liệu</w:t>
      </w:r>
      <w:r w:rsidR="00A778CD" w:rsidRPr="00560554">
        <w:rPr>
          <w:color w:val="000000" w:themeColor="text1"/>
          <w:sz w:val="24"/>
          <w:szCs w:val="24"/>
        </w:rPr>
        <w:t xml:space="preserve"> </w:t>
      </w:r>
      <w:r w:rsidR="0004651B" w:rsidRPr="00560554">
        <w:rPr>
          <w:color w:val="000000" w:themeColor="text1"/>
          <w:sz w:val="24"/>
          <w:szCs w:val="24"/>
        </w:rPr>
        <w:t>(7080207</w:t>
      </w:r>
      <w:r w:rsidR="00637479" w:rsidRPr="00560554">
        <w:rPr>
          <w:color w:val="000000" w:themeColor="text1"/>
          <w:sz w:val="24"/>
          <w:szCs w:val="24"/>
        </w:rPr>
        <w:t>)</w:t>
      </w:r>
      <w:r w:rsidR="00FB218B" w:rsidRPr="00560554">
        <w:rPr>
          <w:color w:val="000000" w:themeColor="text1"/>
          <w:sz w:val="24"/>
          <w:szCs w:val="24"/>
        </w:rPr>
        <w:t>, C</w:t>
      </w:r>
      <w:r w:rsidR="00FB09E6" w:rsidRPr="00560554">
        <w:rPr>
          <w:color w:val="000000" w:themeColor="text1"/>
          <w:sz w:val="24"/>
          <w:szCs w:val="24"/>
        </w:rPr>
        <w:t>ấu trúc dữ liệu</w:t>
      </w:r>
      <w:r w:rsidR="005D2520" w:rsidRPr="00560554">
        <w:rPr>
          <w:color w:val="000000" w:themeColor="text1"/>
          <w:sz w:val="24"/>
          <w:szCs w:val="24"/>
        </w:rPr>
        <w:t xml:space="preserve"> </w:t>
      </w:r>
      <w:r w:rsidR="0004651B" w:rsidRPr="00560554">
        <w:rPr>
          <w:color w:val="000000" w:themeColor="text1"/>
          <w:sz w:val="24"/>
          <w:szCs w:val="24"/>
        </w:rPr>
        <w:t>(7080206</w:t>
      </w:r>
      <w:r w:rsidR="00637479" w:rsidRPr="00560554">
        <w:rPr>
          <w:color w:val="000000" w:themeColor="text1"/>
          <w:sz w:val="24"/>
          <w:szCs w:val="24"/>
        </w:rPr>
        <w:t>)</w:t>
      </w:r>
      <w:r w:rsidR="00FB09E6" w:rsidRPr="00560554">
        <w:rPr>
          <w:color w:val="000000" w:themeColor="text1"/>
          <w:sz w:val="24"/>
          <w:szCs w:val="24"/>
        </w:rPr>
        <w:t>.</w:t>
      </w:r>
    </w:p>
    <w:p w14:paraId="6E50D69D" w14:textId="77777777" w:rsidR="004F0F43" w:rsidRPr="00560554" w:rsidRDefault="00744C77" w:rsidP="00ED05DD">
      <w:pPr>
        <w:pStyle w:val="BodyText2"/>
        <w:numPr>
          <w:ilvl w:val="0"/>
          <w:numId w:val="17"/>
        </w:numPr>
        <w:spacing w:before="120" w:after="0" w:line="240" w:lineRule="auto"/>
        <w:ind w:left="270" w:firstLine="0"/>
        <w:jc w:val="both"/>
        <w:rPr>
          <w:b/>
          <w:bCs/>
          <w:sz w:val="24"/>
          <w:szCs w:val="24"/>
          <w:lang w:val="en-SG"/>
        </w:rPr>
      </w:pPr>
      <w:r w:rsidRPr="00560554">
        <w:rPr>
          <w:b/>
          <w:bCs/>
          <w:color w:val="000000"/>
          <w:sz w:val="24"/>
          <w:szCs w:val="24"/>
        </w:rPr>
        <w:t>Mục tiêu của học phần</w:t>
      </w:r>
      <w:r w:rsidR="00BA09EA" w:rsidRPr="00560554">
        <w:rPr>
          <w:b/>
          <w:bCs/>
          <w:color w:val="000000"/>
          <w:sz w:val="24"/>
          <w:szCs w:val="24"/>
        </w:rPr>
        <w:t xml:space="preserve"> </w:t>
      </w:r>
    </w:p>
    <w:p w14:paraId="68FA5F6B" w14:textId="4413D8C8" w:rsidR="004A1D4B" w:rsidRPr="00560554" w:rsidRDefault="004A1D4B" w:rsidP="005D2520">
      <w:pPr>
        <w:pStyle w:val="BodyText2"/>
        <w:spacing w:before="120" w:after="0" w:line="360" w:lineRule="auto"/>
        <w:ind w:left="720" w:firstLine="720"/>
        <w:jc w:val="both"/>
        <w:rPr>
          <w:bCs/>
          <w:sz w:val="24"/>
          <w:szCs w:val="24"/>
          <w:lang w:val="en-SG"/>
        </w:rPr>
      </w:pPr>
      <w:r w:rsidRPr="00560554">
        <w:rPr>
          <w:bCs/>
          <w:sz w:val="24"/>
          <w:szCs w:val="24"/>
          <w:lang w:val="en-SG"/>
        </w:rPr>
        <w:t>Cung cấp cho người học</w:t>
      </w:r>
      <w:r w:rsidR="005D2520" w:rsidRPr="00560554">
        <w:rPr>
          <w:bCs/>
          <w:sz w:val="24"/>
          <w:szCs w:val="24"/>
          <w:lang w:val="en-SG"/>
        </w:rPr>
        <w:t xml:space="preserve"> h</w:t>
      </w:r>
      <w:r w:rsidRPr="00560554">
        <w:rPr>
          <w:bCs/>
          <w:sz w:val="24"/>
          <w:szCs w:val="24"/>
          <w:lang w:val="en-SG"/>
        </w:rPr>
        <w:t xml:space="preserve">iểu biết về </w:t>
      </w:r>
      <w:r w:rsidR="005D2520" w:rsidRPr="00560554">
        <w:rPr>
          <w:bCs/>
          <w:sz w:val="24"/>
          <w:szCs w:val="24"/>
          <w:lang w:val="en-SG"/>
        </w:rPr>
        <w:t>Hệ</w:t>
      </w:r>
      <w:r w:rsidRPr="00560554">
        <w:rPr>
          <w:bCs/>
          <w:sz w:val="24"/>
          <w:szCs w:val="24"/>
          <w:lang w:val="en-SG"/>
        </w:rPr>
        <w:t xml:space="preserve"> thống thông minh</w:t>
      </w:r>
      <w:r w:rsidR="005D2520" w:rsidRPr="00560554">
        <w:rPr>
          <w:bCs/>
          <w:sz w:val="24"/>
          <w:szCs w:val="24"/>
          <w:lang w:val="en-SG"/>
        </w:rPr>
        <w:t xml:space="preserve">: </w:t>
      </w:r>
      <w:r w:rsidRPr="00560554">
        <w:rPr>
          <w:bCs/>
          <w:sz w:val="24"/>
          <w:szCs w:val="24"/>
          <w:lang w:val="en-SG"/>
        </w:rPr>
        <w:t xml:space="preserve">các tính chất của một </w:t>
      </w:r>
      <w:r w:rsidR="005D2520" w:rsidRPr="00560554">
        <w:rPr>
          <w:bCs/>
          <w:sz w:val="24"/>
          <w:szCs w:val="24"/>
          <w:lang w:val="en-SG"/>
        </w:rPr>
        <w:t>Hệ</w:t>
      </w:r>
      <w:r w:rsidRPr="00560554">
        <w:rPr>
          <w:bCs/>
          <w:sz w:val="24"/>
          <w:szCs w:val="24"/>
          <w:lang w:val="en-SG"/>
        </w:rPr>
        <w:t xml:space="preserve"> thống thông minh, các lĩnh vực ứng dụng của </w:t>
      </w:r>
      <w:r w:rsidR="005D2520" w:rsidRPr="00560554">
        <w:rPr>
          <w:bCs/>
          <w:sz w:val="24"/>
          <w:szCs w:val="24"/>
          <w:lang w:val="en-SG"/>
        </w:rPr>
        <w:t>Hệ</w:t>
      </w:r>
      <w:r w:rsidRPr="00560554">
        <w:rPr>
          <w:bCs/>
          <w:sz w:val="24"/>
          <w:szCs w:val="24"/>
          <w:lang w:val="en-SG"/>
        </w:rPr>
        <w:t xml:space="preserve"> thống thông minh, các nguyên lý, kỹ thuật</w:t>
      </w:r>
      <w:r w:rsidR="001E0947" w:rsidRPr="00560554">
        <w:rPr>
          <w:bCs/>
          <w:sz w:val="24"/>
          <w:szCs w:val="24"/>
          <w:lang w:val="en-SG"/>
        </w:rPr>
        <w:t xml:space="preserve"> xây dựng </w:t>
      </w:r>
      <w:r w:rsidR="005D2520" w:rsidRPr="00560554">
        <w:rPr>
          <w:bCs/>
          <w:sz w:val="24"/>
          <w:szCs w:val="24"/>
          <w:lang w:val="en-SG"/>
        </w:rPr>
        <w:t>Hệ</w:t>
      </w:r>
      <w:r w:rsidR="001E0947" w:rsidRPr="00560554">
        <w:rPr>
          <w:bCs/>
          <w:sz w:val="24"/>
          <w:szCs w:val="24"/>
          <w:lang w:val="en-SG"/>
        </w:rPr>
        <w:t xml:space="preserve"> thống thông minh. </w:t>
      </w:r>
      <w:r w:rsidRPr="00560554">
        <w:rPr>
          <w:bCs/>
          <w:sz w:val="24"/>
          <w:szCs w:val="24"/>
          <w:lang w:val="en-SG"/>
        </w:rPr>
        <w:t xml:space="preserve">Kỹ năng </w:t>
      </w:r>
      <w:r w:rsidR="001E0947" w:rsidRPr="00560554">
        <w:rPr>
          <w:bCs/>
          <w:sz w:val="24"/>
          <w:szCs w:val="24"/>
          <w:lang w:val="en-SG"/>
        </w:rPr>
        <w:t xml:space="preserve">lập trình </w:t>
      </w:r>
      <w:r w:rsidR="005D2520" w:rsidRPr="00560554">
        <w:rPr>
          <w:bCs/>
          <w:sz w:val="24"/>
          <w:szCs w:val="24"/>
          <w:lang w:val="en-SG"/>
        </w:rPr>
        <w:t>Hệ</w:t>
      </w:r>
      <w:r w:rsidR="001E0947" w:rsidRPr="00560554">
        <w:rPr>
          <w:bCs/>
          <w:sz w:val="24"/>
          <w:szCs w:val="24"/>
          <w:lang w:val="en-SG"/>
        </w:rPr>
        <w:t xml:space="preserve"> thống thông minh. </w:t>
      </w:r>
      <w:r w:rsidRPr="00560554">
        <w:rPr>
          <w:bCs/>
          <w:sz w:val="24"/>
          <w:szCs w:val="24"/>
          <w:lang w:val="en-SG"/>
        </w:rPr>
        <w:t xml:space="preserve">Có thể vận dụng kiến thức, kỹ năng vào xây dựng các phần mềm </w:t>
      </w:r>
      <w:r w:rsidR="005D2520" w:rsidRPr="00560554">
        <w:rPr>
          <w:bCs/>
          <w:sz w:val="24"/>
          <w:szCs w:val="24"/>
          <w:lang w:val="en-SG"/>
        </w:rPr>
        <w:t>Hệ</w:t>
      </w:r>
      <w:r w:rsidRPr="00560554">
        <w:rPr>
          <w:bCs/>
          <w:sz w:val="24"/>
          <w:szCs w:val="24"/>
          <w:lang w:val="en-SG"/>
        </w:rPr>
        <w:t xml:space="preserve"> thống thông minh</w:t>
      </w:r>
      <w:r w:rsidR="00041D53" w:rsidRPr="00560554">
        <w:rPr>
          <w:bCs/>
          <w:sz w:val="24"/>
          <w:szCs w:val="24"/>
          <w:lang w:val="en-SG"/>
        </w:rPr>
        <w:t>.</w:t>
      </w:r>
    </w:p>
    <w:p w14:paraId="105CBB50" w14:textId="77777777" w:rsidR="00744C77" w:rsidRPr="00560554" w:rsidRDefault="00FB218B" w:rsidP="00FB218B">
      <w:pPr>
        <w:pStyle w:val="BodyText2"/>
        <w:spacing w:before="120" w:after="0" w:line="240" w:lineRule="auto"/>
        <w:ind w:firstLine="360"/>
        <w:jc w:val="both"/>
        <w:rPr>
          <w:b/>
          <w:bCs/>
          <w:sz w:val="24"/>
          <w:szCs w:val="24"/>
          <w:lang w:val="en-SG"/>
        </w:rPr>
      </w:pPr>
      <w:r w:rsidRPr="00560554">
        <w:rPr>
          <w:b/>
          <w:bCs/>
          <w:sz w:val="24"/>
          <w:szCs w:val="24"/>
          <w:lang w:val="en-SG"/>
        </w:rPr>
        <w:t xml:space="preserve"> </w:t>
      </w:r>
      <w:r w:rsidR="00D01279" w:rsidRPr="00560554">
        <w:rPr>
          <w:b/>
          <w:bCs/>
          <w:sz w:val="24"/>
          <w:szCs w:val="24"/>
          <w:lang w:val="en-SG"/>
        </w:rPr>
        <w:t>4.1.</w:t>
      </w:r>
      <w:r w:rsidR="007906BC" w:rsidRPr="00560554">
        <w:rPr>
          <w:b/>
          <w:bCs/>
          <w:sz w:val="24"/>
          <w:szCs w:val="24"/>
          <w:lang w:val="en-SG"/>
        </w:rPr>
        <w:t xml:space="preserve"> </w:t>
      </w:r>
      <w:r w:rsidR="00744C77" w:rsidRPr="00560554">
        <w:rPr>
          <w:b/>
          <w:bCs/>
          <w:sz w:val="24"/>
          <w:szCs w:val="24"/>
          <w:lang w:val="vi-VN"/>
        </w:rPr>
        <w:t>Kiến thức</w:t>
      </w:r>
      <w:r w:rsidR="004F0F43" w:rsidRPr="00560554">
        <w:rPr>
          <w:b/>
          <w:bCs/>
          <w:sz w:val="24"/>
          <w:szCs w:val="24"/>
          <w:lang w:val="en-SG"/>
        </w:rPr>
        <w:t>:</w:t>
      </w:r>
    </w:p>
    <w:p w14:paraId="4BE6DB47" w14:textId="2ACA5376" w:rsidR="004F0F43" w:rsidRPr="00560554" w:rsidRDefault="00D01279" w:rsidP="00D01279">
      <w:pPr>
        <w:pStyle w:val="BodyText2"/>
        <w:spacing w:before="120" w:after="0" w:line="360" w:lineRule="auto"/>
        <w:ind w:left="1080"/>
        <w:jc w:val="both"/>
        <w:rPr>
          <w:bCs/>
          <w:sz w:val="24"/>
          <w:szCs w:val="24"/>
          <w:lang w:val="en-SG"/>
        </w:rPr>
      </w:pPr>
      <w:r w:rsidRPr="00560554">
        <w:rPr>
          <w:bCs/>
          <w:sz w:val="24"/>
          <w:szCs w:val="24"/>
          <w:lang w:val="en-SG"/>
        </w:rPr>
        <w:t>4.1.1</w:t>
      </w:r>
      <w:r w:rsidRPr="00560554">
        <w:rPr>
          <w:b/>
          <w:bCs/>
          <w:sz w:val="24"/>
          <w:szCs w:val="24"/>
          <w:lang w:val="en-SG"/>
        </w:rPr>
        <w:t xml:space="preserve">. </w:t>
      </w:r>
      <w:r w:rsidR="004F0F43" w:rsidRPr="00560554">
        <w:rPr>
          <w:bCs/>
          <w:sz w:val="24"/>
          <w:szCs w:val="24"/>
          <w:lang w:val="en-SG"/>
        </w:rPr>
        <w:t xml:space="preserve">Nắm được các khái niệm, kỹ thuật cơ bản về các </w:t>
      </w:r>
      <w:r w:rsidR="005D2520" w:rsidRPr="00560554">
        <w:rPr>
          <w:bCs/>
          <w:sz w:val="24"/>
          <w:szCs w:val="24"/>
          <w:lang w:val="en-SG"/>
        </w:rPr>
        <w:t>Hệ</w:t>
      </w:r>
      <w:r w:rsidR="004F0F43" w:rsidRPr="00560554">
        <w:rPr>
          <w:bCs/>
          <w:sz w:val="24"/>
          <w:szCs w:val="24"/>
          <w:lang w:val="en-SG"/>
        </w:rPr>
        <w:t xml:space="preserve"> thống thông tin thông minh.</w:t>
      </w:r>
      <w:r w:rsidRPr="00560554">
        <w:rPr>
          <w:b/>
          <w:bCs/>
          <w:sz w:val="24"/>
          <w:szCs w:val="24"/>
          <w:lang w:val="en-SG"/>
        </w:rPr>
        <w:t xml:space="preserve"> </w:t>
      </w:r>
      <w:r w:rsidR="004F0F43" w:rsidRPr="00560554">
        <w:rPr>
          <w:bCs/>
          <w:sz w:val="24"/>
          <w:szCs w:val="24"/>
          <w:lang w:val="en-SG"/>
        </w:rPr>
        <w:t xml:space="preserve">Có kiến cơ bản về một số loại </w:t>
      </w:r>
      <w:r w:rsidR="005D2520" w:rsidRPr="00560554">
        <w:rPr>
          <w:bCs/>
          <w:sz w:val="24"/>
          <w:szCs w:val="24"/>
          <w:lang w:val="en-SG"/>
        </w:rPr>
        <w:t>Hệ</w:t>
      </w:r>
      <w:r w:rsidR="004F0F43" w:rsidRPr="00560554">
        <w:rPr>
          <w:bCs/>
          <w:sz w:val="24"/>
          <w:szCs w:val="24"/>
          <w:lang w:val="en-SG"/>
        </w:rPr>
        <w:t xml:space="preserve"> thống t</w:t>
      </w:r>
      <w:r w:rsidRPr="00560554">
        <w:rPr>
          <w:bCs/>
          <w:sz w:val="24"/>
          <w:szCs w:val="24"/>
          <w:lang w:val="en-SG"/>
        </w:rPr>
        <w:t>hông tin thông minh phổ biến . C</w:t>
      </w:r>
      <w:r w:rsidR="004F0F43" w:rsidRPr="00560554">
        <w:rPr>
          <w:bCs/>
          <w:sz w:val="24"/>
          <w:szCs w:val="24"/>
          <w:lang w:val="en-SG"/>
        </w:rPr>
        <w:t xml:space="preserve">ác khái niệm, xu hướng mới trong việc phát triển các </w:t>
      </w:r>
      <w:r w:rsidR="005D2520" w:rsidRPr="00560554">
        <w:rPr>
          <w:bCs/>
          <w:sz w:val="24"/>
          <w:szCs w:val="24"/>
          <w:lang w:val="en-SG"/>
        </w:rPr>
        <w:t>Hệ</w:t>
      </w:r>
      <w:r w:rsidR="004F0F43" w:rsidRPr="00560554">
        <w:rPr>
          <w:bCs/>
          <w:sz w:val="24"/>
          <w:szCs w:val="24"/>
          <w:lang w:val="en-SG"/>
        </w:rPr>
        <w:t xml:space="preserve"> thống thông minh .</w:t>
      </w:r>
    </w:p>
    <w:p w14:paraId="25F06DC3" w14:textId="613893F1" w:rsidR="00D01279" w:rsidRPr="00560554" w:rsidRDefault="00D01279" w:rsidP="00D01279">
      <w:pPr>
        <w:pStyle w:val="BodyText2"/>
        <w:spacing w:before="120" w:after="0" w:line="360" w:lineRule="auto"/>
        <w:ind w:left="1080"/>
        <w:jc w:val="both"/>
        <w:rPr>
          <w:bCs/>
          <w:sz w:val="24"/>
          <w:szCs w:val="24"/>
          <w:lang w:val="en-SG"/>
        </w:rPr>
      </w:pPr>
      <w:r w:rsidRPr="00560554">
        <w:rPr>
          <w:bCs/>
          <w:sz w:val="24"/>
          <w:szCs w:val="24"/>
          <w:lang w:val="en-SG"/>
        </w:rPr>
        <w:t xml:space="preserve">4.1.2. Nắm vững </w:t>
      </w:r>
      <w:r w:rsidR="00647E9C" w:rsidRPr="00560554">
        <w:rPr>
          <w:bCs/>
          <w:sz w:val="24"/>
          <w:szCs w:val="24"/>
          <w:lang w:val="en-SG"/>
        </w:rPr>
        <w:t xml:space="preserve">các kiến thức về các thành phần tác tử, </w:t>
      </w:r>
      <w:r w:rsidR="005D2520" w:rsidRPr="00560554">
        <w:rPr>
          <w:bCs/>
          <w:sz w:val="24"/>
          <w:szCs w:val="24"/>
          <w:lang w:val="en-SG"/>
        </w:rPr>
        <w:t>Hệ</w:t>
      </w:r>
      <w:r w:rsidR="00647E9C" w:rsidRPr="00560554">
        <w:rPr>
          <w:bCs/>
          <w:sz w:val="24"/>
          <w:szCs w:val="24"/>
          <w:lang w:val="en-SG"/>
        </w:rPr>
        <w:t xml:space="preserve"> tác tử</w:t>
      </w:r>
    </w:p>
    <w:p w14:paraId="75166880" w14:textId="054E2ECD" w:rsidR="00647E9C" w:rsidRPr="00560554" w:rsidRDefault="00647E9C" w:rsidP="00D01279">
      <w:pPr>
        <w:pStyle w:val="BodyText2"/>
        <w:spacing w:before="120" w:after="0" w:line="360" w:lineRule="auto"/>
        <w:ind w:left="1080"/>
        <w:jc w:val="both"/>
        <w:rPr>
          <w:bCs/>
          <w:sz w:val="24"/>
          <w:szCs w:val="24"/>
          <w:lang w:val="en-SG"/>
        </w:rPr>
      </w:pPr>
      <w:r w:rsidRPr="00560554">
        <w:rPr>
          <w:bCs/>
          <w:sz w:val="24"/>
          <w:szCs w:val="24"/>
          <w:lang w:val="en-SG"/>
        </w:rPr>
        <w:t xml:space="preserve">4.1.3. Nắm vững kiến thức về </w:t>
      </w:r>
      <w:r w:rsidR="005D2520" w:rsidRPr="00560554">
        <w:rPr>
          <w:bCs/>
          <w:sz w:val="24"/>
          <w:szCs w:val="24"/>
          <w:lang w:val="en-SG"/>
        </w:rPr>
        <w:t>Hệ</w:t>
      </w:r>
      <w:r w:rsidRPr="00560554">
        <w:rPr>
          <w:bCs/>
          <w:sz w:val="24"/>
          <w:szCs w:val="24"/>
          <w:lang w:val="en-SG"/>
        </w:rPr>
        <w:t xml:space="preserve"> tri thức và </w:t>
      </w:r>
      <w:r w:rsidR="005D2520" w:rsidRPr="00560554">
        <w:rPr>
          <w:bCs/>
          <w:sz w:val="24"/>
          <w:szCs w:val="24"/>
          <w:lang w:val="en-SG"/>
        </w:rPr>
        <w:t>Hệ</w:t>
      </w:r>
      <w:r w:rsidRPr="00560554">
        <w:rPr>
          <w:bCs/>
          <w:sz w:val="24"/>
          <w:szCs w:val="24"/>
          <w:lang w:val="en-SG"/>
        </w:rPr>
        <w:t xml:space="preserve"> thống tri thức</w:t>
      </w:r>
    </w:p>
    <w:p w14:paraId="3469FDD8" w14:textId="77777777" w:rsidR="00647E9C" w:rsidRPr="00560554" w:rsidRDefault="00647E9C" w:rsidP="00D01279">
      <w:pPr>
        <w:pStyle w:val="BodyText2"/>
        <w:spacing w:before="120" w:after="0" w:line="360" w:lineRule="auto"/>
        <w:ind w:left="1080"/>
        <w:jc w:val="both"/>
        <w:rPr>
          <w:bCs/>
          <w:sz w:val="24"/>
          <w:szCs w:val="24"/>
          <w:lang w:val="en-SG"/>
        </w:rPr>
      </w:pPr>
      <w:r w:rsidRPr="00560554">
        <w:rPr>
          <w:bCs/>
          <w:sz w:val="24"/>
          <w:szCs w:val="24"/>
          <w:lang w:val="en-SG"/>
        </w:rPr>
        <w:t>4.1.4. Có hiểu biết về các phương pháp học máy.</w:t>
      </w:r>
    </w:p>
    <w:p w14:paraId="42DAD267" w14:textId="77777777" w:rsidR="00647E9C" w:rsidRPr="00560554" w:rsidRDefault="00647E9C" w:rsidP="00647E9C">
      <w:pPr>
        <w:pStyle w:val="BodyText2"/>
        <w:spacing w:before="120" w:after="0" w:line="360" w:lineRule="auto"/>
        <w:ind w:left="1080"/>
        <w:jc w:val="both"/>
        <w:rPr>
          <w:bCs/>
          <w:sz w:val="24"/>
          <w:szCs w:val="24"/>
          <w:lang w:val="en-SG"/>
        </w:rPr>
      </w:pPr>
      <w:r w:rsidRPr="00560554">
        <w:rPr>
          <w:bCs/>
          <w:sz w:val="24"/>
          <w:szCs w:val="24"/>
          <w:lang w:val="en-SG"/>
        </w:rPr>
        <w:lastRenderedPageBreak/>
        <w:t xml:space="preserve">4.1.5. Hiểu thế nào là trí tuệ tập thể. Biết kết hợp cơ sở tri thức và </w:t>
      </w:r>
      <w:r w:rsidR="00F07941" w:rsidRPr="00560554">
        <w:rPr>
          <w:bCs/>
          <w:sz w:val="24"/>
          <w:szCs w:val="24"/>
          <w:lang w:val="en-SG"/>
        </w:rPr>
        <w:t>các phương pháp học máy</w:t>
      </w:r>
    </w:p>
    <w:p w14:paraId="5DA53EA6" w14:textId="77777777" w:rsidR="00744C77" w:rsidRPr="00560554" w:rsidRDefault="00827D53" w:rsidP="00183C39">
      <w:pPr>
        <w:pStyle w:val="ListParagraph"/>
        <w:numPr>
          <w:ilvl w:val="1"/>
          <w:numId w:val="12"/>
        </w:numPr>
        <w:spacing w:before="120"/>
        <w:ind w:left="720" w:firstLine="0"/>
        <w:rPr>
          <w:b/>
          <w:bCs/>
          <w:lang w:val="vi-VN"/>
        </w:rPr>
      </w:pPr>
      <w:r w:rsidRPr="00560554">
        <w:rPr>
          <w:b/>
          <w:bCs/>
          <w:lang w:val="en-SG"/>
        </w:rPr>
        <w:t xml:space="preserve"> </w:t>
      </w:r>
      <w:r w:rsidR="00744C77" w:rsidRPr="00560554">
        <w:rPr>
          <w:b/>
          <w:bCs/>
          <w:lang w:val="vi-VN"/>
        </w:rPr>
        <w:t>Kỹ năng</w:t>
      </w:r>
      <w:r w:rsidR="00BA09EA" w:rsidRPr="00560554">
        <w:rPr>
          <w:b/>
          <w:bCs/>
          <w:lang w:val="vi-VN"/>
        </w:rPr>
        <w:t xml:space="preserve"> </w:t>
      </w:r>
    </w:p>
    <w:p w14:paraId="5FD5FBBD" w14:textId="5B0F5F69" w:rsidR="00FB218B" w:rsidRPr="00560554" w:rsidRDefault="004F0F43" w:rsidP="00FB218B">
      <w:pPr>
        <w:pStyle w:val="ListParagraph"/>
        <w:numPr>
          <w:ilvl w:val="2"/>
          <w:numId w:val="12"/>
        </w:numPr>
        <w:spacing w:before="120" w:line="360" w:lineRule="auto"/>
        <w:jc w:val="both"/>
        <w:rPr>
          <w:bCs/>
          <w:lang w:val="en-SG"/>
        </w:rPr>
      </w:pPr>
      <w:r w:rsidRPr="00560554">
        <w:rPr>
          <w:bCs/>
          <w:lang w:val="en-SG"/>
        </w:rPr>
        <w:t xml:space="preserve">Học phần nhằm giúp sinh viên hình thành và hoàn thiện kỹ năng tiếp cận một </w:t>
      </w:r>
      <w:r w:rsidR="005D2520" w:rsidRPr="00560554">
        <w:rPr>
          <w:bCs/>
          <w:lang w:val="en-SG"/>
        </w:rPr>
        <w:t>Hệ</w:t>
      </w:r>
      <w:r w:rsidRPr="00560554">
        <w:rPr>
          <w:bCs/>
          <w:lang w:val="en-SG"/>
        </w:rPr>
        <w:t xml:space="preserve"> thống thông tin thông minh; kỹ năng xử lý, lựa chọn phương pháp </w:t>
      </w:r>
      <w:r w:rsidR="003627DA" w:rsidRPr="00560554">
        <w:rPr>
          <w:bCs/>
          <w:lang w:val="en-SG"/>
        </w:rPr>
        <w:t xml:space="preserve">, công cụ cho việc xây dựng một </w:t>
      </w:r>
      <w:r w:rsidR="005D2520" w:rsidRPr="00560554">
        <w:rPr>
          <w:bCs/>
          <w:lang w:val="en-SG"/>
        </w:rPr>
        <w:t>Hệ</w:t>
      </w:r>
      <w:r w:rsidR="003627DA" w:rsidRPr="00560554">
        <w:rPr>
          <w:bCs/>
          <w:lang w:val="en-SG"/>
        </w:rPr>
        <w:t xml:space="preserve"> thống thông tin thông minh</w:t>
      </w:r>
      <w:r w:rsidR="00FB218B" w:rsidRPr="00560554">
        <w:rPr>
          <w:bCs/>
          <w:lang w:val="en-SG"/>
        </w:rPr>
        <w:t>.</w:t>
      </w:r>
    </w:p>
    <w:p w14:paraId="3B2C8AD6" w14:textId="6D1DBF40" w:rsidR="00613096" w:rsidRPr="00560554" w:rsidRDefault="00613096" w:rsidP="00FB218B">
      <w:pPr>
        <w:pStyle w:val="ListParagraph"/>
        <w:numPr>
          <w:ilvl w:val="2"/>
          <w:numId w:val="12"/>
        </w:numPr>
        <w:spacing w:before="120" w:line="360" w:lineRule="auto"/>
        <w:jc w:val="both"/>
        <w:rPr>
          <w:bCs/>
          <w:lang w:val="vi-VN"/>
        </w:rPr>
      </w:pPr>
      <w:r w:rsidRPr="00560554">
        <w:rPr>
          <w:bCs/>
          <w:lang w:val="en-SG"/>
        </w:rPr>
        <w:t xml:space="preserve">Học phần nhằm giúp cho sinh viên có thái độ tích cực trong việc nghiên cứu, tìm hiểu các khái niệm, kỹ thuật, công cụ của </w:t>
      </w:r>
      <w:r w:rsidR="005D2520" w:rsidRPr="00560554">
        <w:rPr>
          <w:bCs/>
          <w:lang w:val="en-SG"/>
        </w:rPr>
        <w:t>Hệ</w:t>
      </w:r>
      <w:r w:rsidRPr="00560554">
        <w:rPr>
          <w:bCs/>
          <w:lang w:val="en-SG"/>
        </w:rPr>
        <w:t xml:space="preserve"> thống thông tin thông minh; hoàn thiện tính tự giác, tự học, tự nghiên cứu của sinh viên.</w:t>
      </w:r>
    </w:p>
    <w:p w14:paraId="52AA1BC5" w14:textId="77777777" w:rsidR="00744C77" w:rsidRPr="00560554" w:rsidRDefault="00BA09EA" w:rsidP="00FB218B">
      <w:pPr>
        <w:pStyle w:val="BodyText2"/>
        <w:numPr>
          <w:ilvl w:val="0"/>
          <w:numId w:val="17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T</w:t>
      </w:r>
      <w:r w:rsidR="00744C77" w:rsidRPr="00560554">
        <w:rPr>
          <w:b/>
          <w:bCs/>
          <w:color w:val="000000"/>
          <w:sz w:val="24"/>
          <w:szCs w:val="24"/>
        </w:rPr>
        <w:t>óm tắt nội dung học phần</w:t>
      </w:r>
    </w:p>
    <w:p w14:paraId="018B318B" w14:textId="77777777" w:rsidR="00D9343C" w:rsidRPr="00560554" w:rsidRDefault="001E0947" w:rsidP="00D9343C">
      <w:pPr>
        <w:pStyle w:val="BodyText2"/>
        <w:spacing w:before="24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 xml:space="preserve">         </w:t>
      </w:r>
      <w:r w:rsidR="00D9343C" w:rsidRPr="00560554">
        <w:rPr>
          <w:bCs/>
          <w:color w:val="000000"/>
          <w:sz w:val="24"/>
          <w:szCs w:val="24"/>
        </w:rPr>
        <w:t>Nội dung học phần này có 5 chương:</w:t>
      </w:r>
    </w:p>
    <w:p w14:paraId="5D5EA479" w14:textId="6C9A2E3C" w:rsidR="00D9343C" w:rsidRPr="00560554" w:rsidRDefault="00D9343C" w:rsidP="00931025">
      <w:pPr>
        <w:pStyle w:val="BodyText2"/>
        <w:spacing w:before="240" w:after="0" w:line="240" w:lineRule="auto"/>
        <w:ind w:left="1440"/>
        <w:jc w:val="both"/>
        <w:rPr>
          <w:bCs/>
          <w:sz w:val="24"/>
          <w:szCs w:val="24"/>
          <w:lang w:val="en-SG"/>
        </w:rPr>
      </w:pPr>
      <w:r w:rsidRPr="00560554">
        <w:rPr>
          <w:bCs/>
          <w:color w:val="000000"/>
          <w:sz w:val="24"/>
          <w:szCs w:val="24"/>
        </w:rPr>
        <w:t xml:space="preserve">  Chương 1: </w:t>
      </w:r>
      <w:r w:rsidRPr="00560554">
        <w:rPr>
          <w:bCs/>
          <w:sz w:val="24"/>
          <w:szCs w:val="24"/>
          <w:lang w:val="en-SG"/>
        </w:rPr>
        <w:t xml:space="preserve">Tổng quan về các </w:t>
      </w:r>
      <w:r w:rsidR="005D2520" w:rsidRPr="00560554">
        <w:rPr>
          <w:bCs/>
          <w:sz w:val="24"/>
          <w:szCs w:val="24"/>
          <w:lang w:val="en-SG"/>
        </w:rPr>
        <w:t>Hệ</w:t>
      </w:r>
      <w:r w:rsidRPr="00560554">
        <w:rPr>
          <w:bCs/>
          <w:sz w:val="24"/>
          <w:szCs w:val="24"/>
          <w:lang w:val="en-SG"/>
        </w:rPr>
        <w:t xml:space="preserve"> thống thông minh</w:t>
      </w:r>
    </w:p>
    <w:p w14:paraId="77A450E6" w14:textId="77777777" w:rsidR="00D9343C" w:rsidRPr="00560554" w:rsidRDefault="001E0947" w:rsidP="00931025">
      <w:pPr>
        <w:pStyle w:val="BodyText2"/>
        <w:spacing w:before="240" w:after="0" w:line="240" w:lineRule="auto"/>
        <w:ind w:left="1440"/>
        <w:jc w:val="both"/>
        <w:rPr>
          <w:bCs/>
          <w:sz w:val="24"/>
          <w:szCs w:val="24"/>
          <w:lang w:val="en-SG"/>
        </w:rPr>
      </w:pPr>
      <w:r w:rsidRPr="00560554">
        <w:rPr>
          <w:bCs/>
          <w:color w:val="000000"/>
          <w:sz w:val="24"/>
          <w:szCs w:val="24"/>
        </w:rPr>
        <w:t xml:space="preserve"> </w:t>
      </w:r>
      <w:r w:rsidR="00D9343C" w:rsidRPr="00560554">
        <w:rPr>
          <w:bCs/>
          <w:color w:val="000000"/>
          <w:sz w:val="24"/>
          <w:szCs w:val="24"/>
        </w:rPr>
        <w:t xml:space="preserve"> Chương 2:</w:t>
      </w:r>
      <w:r w:rsidR="00D9343C" w:rsidRPr="00560554">
        <w:rPr>
          <w:bCs/>
          <w:sz w:val="24"/>
          <w:szCs w:val="24"/>
          <w:lang w:val="en-SG"/>
        </w:rPr>
        <w:t xml:space="preserve"> Các tác tử thông minh</w:t>
      </w:r>
    </w:p>
    <w:p w14:paraId="36AB35D4" w14:textId="1EF36AA5" w:rsidR="00D9343C" w:rsidRPr="00560554" w:rsidRDefault="001E0947" w:rsidP="00931025">
      <w:pPr>
        <w:pStyle w:val="BodyText2"/>
        <w:spacing w:before="240" w:after="0" w:line="240" w:lineRule="auto"/>
        <w:ind w:left="1440"/>
        <w:jc w:val="both"/>
        <w:rPr>
          <w:bCs/>
          <w:sz w:val="24"/>
          <w:szCs w:val="24"/>
          <w:lang w:val="en-SG"/>
        </w:rPr>
      </w:pPr>
      <w:r w:rsidRPr="00560554">
        <w:rPr>
          <w:bCs/>
          <w:color w:val="000000"/>
          <w:sz w:val="24"/>
          <w:szCs w:val="24"/>
        </w:rPr>
        <w:t xml:space="preserve"> </w:t>
      </w:r>
      <w:r w:rsidR="00183C39" w:rsidRPr="00560554">
        <w:rPr>
          <w:bCs/>
          <w:color w:val="000000"/>
          <w:sz w:val="24"/>
          <w:szCs w:val="24"/>
        </w:rPr>
        <w:t xml:space="preserve"> </w:t>
      </w:r>
      <w:r w:rsidR="00D9343C" w:rsidRPr="00560554">
        <w:rPr>
          <w:bCs/>
          <w:color w:val="000000"/>
          <w:sz w:val="24"/>
          <w:szCs w:val="24"/>
        </w:rPr>
        <w:t>Chương 3:</w:t>
      </w:r>
      <w:r w:rsidR="00D9343C" w:rsidRPr="00560554">
        <w:rPr>
          <w:bCs/>
          <w:sz w:val="24"/>
          <w:szCs w:val="24"/>
          <w:lang w:val="en-SG"/>
        </w:rPr>
        <w:t xml:space="preserve"> Các </w:t>
      </w:r>
      <w:r w:rsidR="005D2520" w:rsidRPr="00560554">
        <w:rPr>
          <w:bCs/>
          <w:sz w:val="24"/>
          <w:szCs w:val="24"/>
          <w:lang w:val="en-SG"/>
        </w:rPr>
        <w:t>Hệ</w:t>
      </w:r>
      <w:r w:rsidR="00D9343C" w:rsidRPr="00560554">
        <w:rPr>
          <w:bCs/>
          <w:sz w:val="24"/>
          <w:szCs w:val="24"/>
          <w:lang w:val="en-SG"/>
        </w:rPr>
        <w:t xml:space="preserve"> thống dựa trên tri thức</w:t>
      </w:r>
    </w:p>
    <w:p w14:paraId="268646BA" w14:textId="77777777" w:rsidR="00D9343C" w:rsidRPr="00560554" w:rsidRDefault="001E0947" w:rsidP="00931025">
      <w:pPr>
        <w:pStyle w:val="BodyText2"/>
        <w:spacing w:before="240" w:after="0" w:line="240" w:lineRule="auto"/>
        <w:ind w:left="1440"/>
        <w:jc w:val="both"/>
        <w:rPr>
          <w:bCs/>
          <w:sz w:val="24"/>
          <w:szCs w:val="24"/>
          <w:lang w:val="en-SG"/>
        </w:rPr>
      </w:pPr>
      <w:r w:rsidRPr="00560554">
        <w:rPr>
          <w:bCs/>
          <w:color w:val="000000"/>
          <w:sz w:val="24"/>
          <w:szCs w:val="24"/>
        </w:rPr>
        <w:t xml:space="preserve"> </w:t>
      </w:r>
      <w:r w:rsidR="00183C39" w:rsidRPr="00560554">
        <w:rPr>
          <w:bCs/>
          <w:color w:val="000000"/>
          <w:sz w:val="24"/>
          <w:szCs w:val="24"/>
        </w:rPr>
        <w:t xml:space="preserve"> </w:t>
      </w:r>
      <w:r w:rsidR="00D9343C" w:rsidRPr="00560554">
        <w:rPr>
          <w:bCs/>
          <w:color w:val="000000"/>
          <w:sz w:val="24"/>
          <w:szCs w:val="24"/>
        </w:rPr>
        <w:t>Chương 4:</w:t>
      </w:r>
      <w:r w:rsidR="00D9343C" w:rsidRPr="00560554">
        <w:rPr>
          <w:bCs/>
          <w:sz w:val="24"/>
          <w:szCs w:val="24"/>
          <w:lang w:val="en-SG"/>
        </w:rPr>
        <w:t xml:space="preserve"> Các phương pháp học</w:t>
      </w:r>
    </w:p>
    <w:p w14:paraId="5210B77E" w14:textId="792C77BA" w:rsidR="00B068EF" w:rsidRPr="00696DE0" w:rsidRDefault="001E0947" w:rsidP="00696DE0">
      <w:pPr>
        <w:pStyle w:val="BodyText2"/>
        <w:spacing w:before="240" w:after="0" w:line="240" w:lineRule="auto"/>
        <w:ind w:left="1440"/>
        <w:jc w:val="both"/>
        <w:rPr>
          <w:bCs/>
          <w:sz w:val="24"/>
          <w:szCs w:val="24"/>
          <w:lang w:val="en-SG"/>
        </w:rPr>
      </w:pPr>
      <w:r w:rsidRPr="00560554">
        <w:rPr>
          <w:bCs/>
          <w:color w:val="000000"/>
          <w:sz w:val="24"/>
          <w:szCs w:val="24"/>
        </w:rPr>
        <w:t xml:space="preserve"> </w:t>
      </w:r>
      <w:r w:rsidR="00183C39" w:rsidRPr="00560554">
        <w:rPr>
          <w:bCs/>
          <w:color w:val="000000"/>
          <w:sz w:val="24"/>
          <w:szCs w:val="24"/>
        </w:rPr>
        <w:t xml:space="preserve"> </w:t>
      </w:r>
      <w:r w:rsidR="00D9343C" w:rsidRPr="00560554">
        <w:rPr>
          <w:bCs/>
          <w:color w:val="000000"/>
          <w:sz w:val="24"/>
          <w:szCs w:val="24"/>
        </w:rPr>
        <w:t>Chương 5:</w:t>
      </w:r>
      <w:r w:rsidR="00D9343C" w:rsidRPr="00560554">
        <w:rPr>
          <w:bCs/>
          <w:sz w:val="24"/>
          <w:szCs w:val="24"/>
          <w:lang w:val="en-SG"/>
        </w:rPr>
        <w:t xml:space="preserve"> Trí tuệ tập thể</w:t>
      </w:r>
    </w:p>
    <w:p w14:paraId="65A90B5D" w14:textId="77777777" w:rsidR="00296F71" w:rsidRPr="00560554" w:rsidRDefault="009540AF" w:rsidP="00FB218B">
      <w:pPr>
        <w:pStyle w:val="BodyText2"/>
        <w:numPr>
          <w:ilvl w:val="0"/>
          <w:numId w:val="17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Cấu trúc nội dung học phần</w:t>
      </w:r>
    </w:p>
    <w:p w14:paraId="15BE09FE" w14:textId="668A7CFE" w:rsidR="004A21C9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560554">
        <w:rPr>
          <w:b/>
          <w:bCs/>
          <w:lang w:val="nl-NL"/>
        </w:rPr>
        <w:t>Bảng 1</w:t>
      </w:r>
      <w:r w:rsidR="004A21C9" w:rsidRPr="00560554">
        <w:rPr>
          <w:b/>
          <w:bCs/>
          <w:lang w:val="nl-NL"/>
        </w:rPr>
        <w:t>. Nội dung học phần</w:t>
      </w:r>
    </w:p>
    <w:p w14:paraId="69EA15BB" w14:textId="77777777" w:rsidR="00C72F5B" w:rsidRPr="00560554" w:rsidRDefault="00C72F5B" w:rsidP="004A21C9">
      <w:pPr>
        <w:pStyle w:val="ListParagraph"/>
        <w:spacing w:before="120"/>
        <w:jc w:val="center"/>
        <w:rPr>
          <w:b/>
          <w:bCs/>
          <w:lang w:val="nl-NL"/>
        </w:rPr>
      </w:pPr>
    </w:p>
    <w:tbl>
      <w:tblPr>
        <w:tblW w:w="9062" w:type="dxa"/>
        <w:tblInd w:w="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4813"/>
        <w:gridCol w:w="992"/>
        <w:gridCol w:w="1979"/>
      </w:tblGrid>
      <w:tr w:rsidR="00095A1D" w:rsidRPr="00560554" w14:paraId="1CBE6DB3" w14:textId="77777777" w:rsidTr="004120CA">
        <w:tc>
          <w:tcPr>
            <w:tcW w:w="1278" w:type="dxa"/>
            <w:tcBorders>
              <w:top w:val="single" w:sz="4" w:space="0" w:color="auto"/>
            </w:tcBorders>
          </w:tcPr>
          <w:p w14:paraId="375EE396" w14:textId="77777777" w:rsidR="003B73BB" w:rsidRPr="00560554" w:rsidRDefault="005468E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560554">
              <w:rPr>
                <w:b/>
                <w:bCs/>
                <w:i/>
              </w:rPr>
              <w:t>12</w:t>
            </w:r>
          </w:p>
          <w:p w14:paraId="0415E486" w14:textId="24A70B07" w:rsidR="005468E5" w:rsidRPr="00560554" w:rsidRDefault="005468E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</w:p>
        </w:tc>
        <w:tc>
          <w:tcPr>
            <w:tcW w:w="4813" w:type="dxa"/>
            <w:tcBorders>
              <w:top w:val="single" w:sz="4" w:space="0" w:color="auto"/>
            </w:tcBorders>
          </w:tcPr>
          <w:p w14:paraId="3C88CC79" w14:textId="77777777" w:rsidR="003B73BB" w:rsidRPr="00560554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6055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FBDF133" w14:textId="77777777" w:rsidR="003B73BB" w:rsidRPr="00560554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6055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0DE8CA34" w14:textId="77777777" w:rsidR="003B73BB" w:rsidRPr="00560554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6055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C6792F" w:rsidRPr="00560554" w14:paraId="2E893624" w14:textId="77777777" w:rsidTr="004120CA">
        <w:trPr>
          <w:trHeight w:val="548"/>
        </w:trPr>
        <w:tc>
          <w:tcPr>
            <w:tcW w:w="1278" w:type="dxa"/>
            <w:vAlign w:val="center"/>
          </w:tcPr>
          <w:p w14:paraId="560EDDC6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560554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813" w:type="dxa"/>
            <w:vAlign w:val="center"/>
          </w:tcPr>
          <w:p w14:paraId="58F48335" w14:textId="21FE029C" w:rsidR="00C6792F" w:rsidRPr="00560554" w:rsidRDefault="00C6792F" w:rsidP="00130F0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560554">
              <w:rPr>
                <w:b/>
                <w:bCs/>
                <w:lang w:val="en-SG"/>
              </w:rPr>
              <w:t>Tổng quan về các Hệ thống thông minh</w:t>
            </w:r>
          </w:p>
        </w:tc>
        <w:tc>
          <w:tcPr>
            <w:tcW w:w="992" w:type="dxa"/>
            <w:vAlign w:val="center"/>
          </w:tcPr>
          <w:p w14:paraId="2598DEE6" w14:textId="6B10DD45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36703FB1" w14:textId="77777777" w:rsidR="00C6792F" w:rsidRPr="00560554" w:rsidRDefault="00C6792F" w:rsidP="0032777B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4.1.1</w:t>
            </w:r>
          </w:p>
          <w:p w14:paraId="0A37501D" w14:textId="77777777" w:rsidR="00C6792F" w:rsidRPr="00560554" w:rsidRDefault="00C6792F" w:rsidP="0032777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C6792F" w:rsidRPr="00560554" w14:paraId="59822144" w14:textId="77777777" w:rsidTr="004120CA">
        <w:tc>
          <w:tcPr>
            <w:tcW w:w="1278" w:type="dxa"/>
            <w:vAlign w:val="center"/>
          </w:tcPr>
          <w:p w14:paraId="55D8B3B0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60554">
              <w:rPr>
                <w:bCs/>
                <w:lang w:val="vi-VN"/>
              </w:rPr>
              <w:t>1.1</w:t>
            </w:r>
          </w:p>
        </w:tc>
        <w:tc>
          <w:tcPr>
            <w:tcW w:w="4813" w:type="dxa"/>
            <w:vAlign w:val="center"/>
          </w:tcPr>
          <w:p w14:paraId="2F7372B9" w14:textId="77777777" w:rsidR="00C6792F" w:rsidRPr="00560554" w:rsidRDefault="00C6792F" w:rsidP="0032777B">
            <w:pPr>
              <w:pStyle w:val="ListParagraph"/>
              <w:spacing w:before="120"/>
              <w:ind w:left="0"/>
              <w:rPr>
                <w:bCs/>
              </w:rPr>
            </w:pPr>
            <w:r w:rsidRPr="00560554">
              <w:rPr>
                <w:bCs/>
              </w:rPr>
              <w:t xml:space="preserve">Các khái niệm </w:t>
            </w:r>
          </w:p>
        </w:tc>
        <w:tc>
          <w:tcPr>
            <w:tcW w:w="992" w:type="dxa"/>
            <w:vMerge w:val="restart"/>
            <w:vAlign w:val="center"/>
          </w:tcPr>
          <w:p w14:paraId="5DAB6C7B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2EB378F" w14:textId="77777777" w:rsidR="00C6792F" w:rsidRPr="00560554" w:rsidRDefault="00C6792F" w:rsidP="0032777B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</w:p>
        </w:tc>
      </w:tr>
      <w:tr w:rsidR="00C6792F" w:rsidRPr="00560554" w14:paraId="73369152" w14:textId="77777777" w:rsidTr="004120CA">
        <w:tc>
          <w:tcPr>
            <w:tcW w:w="1278" w:type="dxa"/>
            <w:vAlign w:val="center"/>
          </w:tcPr>
          <w:p w14:paraId="39D7D509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60554">
              <w:rPr>
                <w:bCs/>
                <w:lang w:val="vi-VN"/>
              </w:rPr>
              <w:t>1.2</w:t>
            </w:r>
          </w:p>
        </w:tc>
        <w:tc>
          <w:tcPr>
            <w:tcW w:w="4813" w:type="dxa"/>
            <w:vAlign w:val="center"/>
          </w:tcPr>
          <w:p w14:paraId="7CF9BDCB" w14:textId="09F243C1" w:rsidR="00C6792F" w:rsidRPr="00560554" w:rsidRDefault="00C6792F" w:rsidP="0032777B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Các cấu trúc Hệ thống thông tin thông minh</w:t>
            </w:r>
          </w:p>
        </w:tc>
        <w:tc>
          <w:tcPr>
            <w:tcW w:w="992" w:type="dxa"/>
            <w:vMerge/>
            <w:vAlign w:val="center"/>
          </w:tcPr>
          <w:p w14:paraId="6A05A809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A39BBE3" w14:textId="77777777" w:rsidR="00C6792F" w:rsidRPr="00560554" w:rsidRDefault="00C6792F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723FCAD2" w14:textId="77777777" w:rsidTr="004120CA">
        <w:tc>
          <w:tcPr>
            <w:tcW w:w="1278" w:type="dxa"/>
            <w:vAlign w:val="center"/>
          </w:tcPr>
          <w:p w14:paraId="52860A0C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1.3</w:t>
            </w:r>
          </w:p>
        </w:tc>
        <w:tc>
          <w:tcPr>
            <w:tcW w:w="4813" w:type="dxa"/>
            <w:vAlign w:val="center"/>
          </w:tcPr>
          <w:p w14:paraId="378F3EDE" w14:textId="4E339468" w:rsidR="00C6792F" w:rsidRPr="00560554" w:rsidRDefault="00C6792F" w:rsidP="0032777B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Ứng dụng các Hệ thống thông minh</w:t>
            </w:r>
          </w:p>
        </w:tc>
        <w:tc>
          <w:tcPr>
            <w:tcW w:w="992" w:type="dxa"/>
            <w:vMerge/>
            <w:vAlign w:val="center"/>
          </w:tcPr>
          <w:p w14:paraId="41C8F396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2A3D3EC" w14:textId="77777777" w:rsidR="00C6792F" w:rsidRPr="00560554" w:rsidRDefault="00C6792F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74DA0D8A" w14:textId="77777777" w:rsidTr="004120CA">
        <w:tc>
          <w:tcPr>
            <w:tcW w:w="1278" w:type="dxa"/>
            <w:vAlign w:val="center"/>
          </w:tcPr>
          <w:p w14:paraId="63508DCD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1.4</w:t>
            </w:r>
          </w:p>
        </w:tc>
        <w:tc>
          <w:tcPr>
            <w:tcW w:w="4813" w:type="dxa"/>
            <w:vAlign w:val="center"/>
          </w:tcPr>
          <w:p w14:paraId="141CB8AF" w14:textId="14EC9E78" w:rsidR="00C6792F" w:rsidRPr="00560554" w:rsidRDefault="00C6792F" w:rsidP="0032777B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Giới thiệu một số Hệ thống thông minh</w:t>
            </w:r>
          </w:p>
        </w:tc>
        <w:tc>
          <w:tcPr>
            <w:tcW w:w="992" w:type="dxa"/>
            <w:vMerge/>
            <w:vAlign w:val="center"/>
          </w:tcPr>
          <w:p w14:paraId="0D0B940D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E27B00A" w14:textId="77777777" w:rsidR="00C6792F" w:rsidRPr="00560554" w:rsidRDefault="00C6792F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64372EE5" w14:textId="77777777" w:rsidTr="004120CA">
        <w:tc>
          <w:tcPr>
            <w:tcW w:w="1278" w:type="dxa"/>
            <w:vAlign w:val="center"/>
          </w:tcPr>
          <w:p w14:paraId="4CBC8386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560554">
              <w:rPr>
                <w:b/>
                <w:bCs/>
                <w:lang w:val="nl-NL"/>
              </w:rPr>
              <w:t xml:space="preserve">Chương </w:t>
            </w:r>
            <w:r w:rsidRPr="00560554">
              <w:rPr>
                <w:b/>
                <w:bCs/>
                <w:lang w:val="vi-VN"/>
              </w:rPr>
              <w:t>2</w:t>
            </w:r>
          </w:p>
        </w:tc>
        <w:tc>
          <w:tcPr>
            <w:tcW w:w="4813" w:type="dxa"/>
            <w:vAlign w:val="center"/>
          </w:tcPr>
          <w:p w14:paraId="12B8980E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560554">
              <w:rPr>
                <w:b/>
                <w:bCs/>
                <w:lang w:val="en-SG"/>
              </w:rPr>
              <w:t>Các tác tử thông minh</w:t>
            </w:r>
          </w:p>
        </w:tc>
        <w:tc>
          <w:tcPr>
            <w:tcW w:w="992" w:type="dxa"/>
            <w:vAlign w:val="center"/>
          </w:tcPr>
          <w:p w14:paraId="44B0A208" w14:textId="77777777" w:rsidR="00C6792F" w:rsidRPr="00560554" w:rsidRDefault="00C6792F" w:rsidP="004120CA">
            <w:pPr>
              <w:pStyle w:val="ListParagraph"/>
              <w:spacing w:before="120"/>
              <w:ind w:left="0"/>
              <w:jc w:val="center"/>
            </w:pPr>
            <w:r w:rsidRPr="00560554">
              <w:t>8</w:t>
            </w:r>
          </w:p>
        </w:tc>
        <w:tc>
          <w:tcPr>
            <w:tcW w:w="1979" w:type="dxa"/>
            <w:vMerge w:val="restart"/>
            <w:vAlign w:val="center"/>
          </w:tcPr>
          <w:p w14:paraId="11EA66FE" w14:textId="77777777" w:rsidR="00C6792F" w:rsidRPr="00560554" w:rsidRDefault="00C6792F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560554">
              <w:rPr>
                <w:bCs/>
              </w:rPr>
              <w:t>4.1.1</w:t>
            </w:r>
          </w:p>
          <w:p w14:paraId="60061E4C" w14:textId="687DE587" w:rsidR="00C6792F" w:rsidRPr="00560554" w:rsidRDefault="00C6792F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560554">
              <w:rPr>
                <w:bCs/>
              </w:rPr>
              <w:t>4.1.2</w:t>
            </w:r>
          </w:p>
        </w:tc>
      </w:tr>
      <w:tr w:rsidR="00C6792F" w:rsidRPr="00560554" w14:paraId="34B3BAE3" w14:textId="77777777" w:rsidTr="004120CA">
        <w:tc>
          <w:tcPr>
            <w:tcW w:w="1278" w:type="dxa"/>
            <w:vAlign w:val="center"/>
          </w:tcPr>
          <w:p w14:paraId="4E6CBBE6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560554">
              <w:rPr>
                <w:bCs/>
                <w:lang w:val="vi-VN"/>
              </w:rPr>
              <w:t>2.1</w:t>
            </w:r>
          </w:p>
        </w:tc>
        <w:tc>
          <w:tcPr>
            <w:tcW w:w="4813" w:type="dxa"/>
            <w:vAlign w:val="center"/>
          </w:tcPr>
          <w:p w14:paraId="65F57088" w14:textId="77777777" w:rsidR="00C6792F" w:rsidRPr="00560554" w:rsidRDefault="00C6792F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Tổng quan về các tác tử và các tác tử thông minh</w:t>
            </w:r>
          </w:p>
        </w:tc>
        <w:tc>
          <w:tcPr>
            <w:tcW w:w="992" w:type="dxa"/>
            <w:vMerge w:val="restart"/>
            <w:vAlign w:val="center"/>
          </w:tcPr>
          <w:p w14:paraId="44EAFD9C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A511BA3" w14:textId="7E39FEA1" w:rsidR="00C6792F" w:rsidRPr="00560554" w:rsidRDefault="00C6792F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18B0FBE1" w14:textId="77777777" w:rsidTr="004120CA">
        <w:tc>
          <w:tcPr>
            <w:tcW w:w="1278" w:type="dxa"/>
            <w:vAlign w:val="center"/>
          </w:tcPr>
          <w:p w14:paraId="24672A24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560554">
              <w:rPr>
                <w:bCs/>
                <w:lang w:val="vi-VN"/>
              </w:rPr>
              <w:t>2.2</w:t>
            </w:r>
          </w:p>
        </w:tc>
        <w:tc>
          <w:tcPr>
            <w:tcW w:w="4813" w:type="dxa"/>
            <w:vAlign w:val="center"/>
          </w:tcPr>
          <w:p w14:paraId="78FDC050" w14:textId="77777777" w:rsidR="00C6792F" w:rsidRPr="00560554" w:rsidRDefault="00C6792F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 xml:space="preserve">Tác tử và môi trường </w:t>
            </w:r>
          </w:p>
        </w:tc>
        <w:tc>
          <w:tcPr>
            <w:tcW w:w="992" w:type="dxa"/>
            <w:vMerge/>
            <w:vAlign w:val="center"/>
          </w:tcPr>
          <w:p w14:paraId="4B94D5A5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DEEC669" w14:textId="77777777" w:rsidR="00C6792F" w:rsidRPr="00560554" w:rsidRDefault="00C6792F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0B5A96D6" w14:textId="77777777" w:rsidTr="004120CA">
        <w:tc>
          <w:tcPr>
            <w:tcW w:w="1278" w:type="dxa"/>
            <w:vAlign w:val="center"/>
          </w:tcPr>
          <w:p w14:paraId="1C93486C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2.3</w:t>
            </w:r>
          </w:p>
        </w:tc>
        <w:tc>
          <w:tcPr>
            <w:tcW w:w="4813" w:type="dxa"/>
            <w:vAlign w:val="center"/>
          </w:tcPr>
          <w:p w14:paraId="2F782091" w14:textId="77777777" w:rsidR="00C6792F" w:rsidRPr="00560554" w:rsidRDefault="00C6792F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Cấu trúc của tác tử</w:t>
            </w:r>
          </w:p>
        </w:tc>
        <w:tc>
          <w:tcPr>
            <w:tcW w:w="992" w:type="dxa"/>
            <w:vMerge/>
            <w:vAlign w:val="center"/>
          </w:tcPr>
          <w:p w14:paraId="3656B9AB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5FB0818" w14:textId="77777777" w:rsidR="00C6792F" w:rsidRPr="00560554" w:rsidRDefault="00C6792F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3FD8056E" w14:textId="77777777" w:rsidTr="004120CA">
        <w:tc>
          <w:tcPr>
            <w:tcW w:w="1278" w:type="dxa"/>
            <w:vAlign w:val="center"/>
          </w:tcPr>
          <w:p w14:paraId="026ABE82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2.4</w:t>
            </w:r>
          </w:p>
        </w:tc>
        <w:tc>
          <w:tcPr>
            <w:tcW w:w="4813" w:type="dxa"/>
            <w:vAlign w:val="center"/>
          </w:tcPr>
          <w:p w14:paraId="4EF50982" w14:textId="05D64B9C" w:rsidR="00C6792F" w:rsidRPr="00560554" w:rsidRDefault="00C6792F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Các Hệ thống đa tác tử</w:t>
            </w:r>
          </w:p>
        </w:tc>
        <w:tc>
          <w:tcPr>
            <w:tcW w:w="992" w:type="dxa"/>
            <w:vMerge/>
            <w:vAlign w:val="center"/>
          </w:tcPr>
          <w:p w14:paraId="049F31CB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3128261" w14:textId="77777777" w:rsidR="00C6792F" w:rsidRPr="00560554" w:rsidRDefault="00C6792F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69C99C03" w14:textId="77777777" w:rsidTr="004120CA">
        <w:tc>
          <w:tcPr>
            <w:tcW w:w="1278" w:type="dxa"/>
            <w:vAlign w:val="center"/>
          </w:tcPr>
          <w:p w14:paraId="1A508AC1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2.5</w:t>
            </w:r>
          </w:p>
        </w:tc>
        <w:tc>
          <w:tcPr>
            <w:tcW w:w="4813" w:type="dxa"/>
            <w:vAlign w:val="center"/>
          </w:tcPr>
          <w:p w14:paraId="47ADB484" w14:textId="77777777" w:rsidR="00C6792F" w:rsidRPr="00560554" w:rsidRDefault="00C6792F" w:rsidP="00C97367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Bài tập</w:t>
            </w:r>
          </w:p>
        </w:tc>
        <w:tc>
          <w:tcPr>
            <w:tcW w:w="992" w:type="dxa"/>
            <w:vMerge/>
            <w:vAlign w:val="center"/>
          </w:tcPr>
          <w:p w14:paraId="62486C05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101652C" w14:textId="77777777" w:rsidR="00C6792F" w:rsidRPr="00560554" w:rsidRDefault="00C6792F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1DE66563" w14:textId="77777777" w:rsidTr="004120CA">
        <w:tc>
          <w:tcPr>
            <w:tcW w:w="1278" w:type="dxa"/>
            <w:vAlign w:val="center"/>
          </w:tcPr>
          <w:p w14:paraId="62ABF725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560554">
              <w:rPr>
                <w:b/>
                <w:bCs/>
                <w:lang w:val="nl-NL"/>
              </w:rPr>
              <w:lastRenderedPageBreak/>
              <w:t xml:space="preserve">Chương </w:t>
            </w:r>
            <w:r w:rsidRPr="00560554">
              <w:rPr>
                <w:b/>
                <w:bCs/>
                <w:lang w:val="vi-VN"/>
              </w:rPr>
              <w:t>3</w:t>
            </w:r>
          </w:p>
        </w:tc>
        <w:tc>
          <w:tcPr>
            <w:tcW w:w="4813" w:type="dxa"/>
            <w:vAlign w:val="center"/>
          </w:tcPr>
          <w:p w14:paraId="45C7E951" w14:textId="1027BD1A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560554">
              <w:rPr>
                <w:b/>
                <w:bCs/>
                <w:lang w:val="en-SG"/>
              </w:rPr>
              <w:t>Các Hệ thống dựa trên tri thức</w:t>
            </w:r>
          </w:p>
        </w:tc>
        <w:tc>
          <w:tcPr>
            <w:tcW w:w="992" w:type="dxa"/>
            <w:vAlign w:val="center"/>
          </w:tcPr>
          <w:p w14:paraId="03853697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60554">
              <w:rPr>
                <w:bCs/>
              </w:rPr>
              <w:t>8</w:t>
            </w:r>
          </w:p>
        </w:tc>
        <w:tc>
          <w:tcPr>
            <w:tcW w:w="1979" w:type="dxa"/>
            <w:vMerge w:val="restart"/>
            <w:vAlign w:val="center"/>
          </w:tcPr>
          <w:p w14:paraId="084F19C0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</w:rPr>
            </w:pPr>
            <w:r w:rsidRPr="00560554">
              <w:rPr>
                <w:bCs/>
              </w:rPr>
              <w:t>4.1.1</w:t>
            </w:r>
          </w:p>
          <w:p w14:paraId="4B99056E" w14:textId="5D9B7D4A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</w:rPr>
            </w:pPr>
            <w:r w:rsidRPr="00560554">
              <w:rPr>
                <w:bCs/>
              </w:rPr>
              <w:t>4.1.3</w:t>
            </w:r>
          </w:p>
        </w:tc>
      </w:tr>
      <w:tr w:rsidR="00C6792F" w:rsidRPr="00560554" w14:paraId="0D62A614" w14:textId="77777777" w:rsidTr="004120CA">
        <w:tc>
          <w:tcPr>
            <w:tcW w:w="1278" w:type="dxa"/>
            <w:vAlign w:val="center"/>
          </w:tcPr>
          <w:p w14:paraId="2F7BA2E8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3.1</w:t>
            </w:r>
          </w:p>
        </w:tc>
        <w:tc>
          <w:tcPr>
            <w:tcW w:w="4813" w:type="dxa"/>
            <w:vAlign w:val="center"/>
          </w:tcPr>
          <w:p w14:paraId="7116643C" w14:textId="77777777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</w:rPr>
            </w:pPr>
            <w:r w:rsidRPr="00560554">
              <w:rPr>
                <w:bCs/>
              </w:rPr>
              <w:t>Khái niệm</w:t>
            </w:r>
          </w:p>
        </w:tc>
        <w:tc>
          <w:tcPr>
            <w:tcW w:w="992" w:type="dxa"/>
            <w:vMerge w:val="restart"/>
            <w:vAlign w:val="center"/>
          </w:tcPr>
          <w:p w14:paraId="1299C43A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E4E8F27" w14:textId="6F2562E0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6792F" w:rsidRPr="00560554" w14:paraId="246CC1BB" w14:textId="77777777" w:rsidTr="004120CA">
        <w:tc>
          <w:tcPr>
            <w:tcW w:w="1278" w:type="dxa"/>
            <w:vAlign w:val="center"/>
          </w:tcPr>
          <w:p w14:paraId="3D77ADB0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3.2</w:t>
            </w:r>
          </w:p>
        </w:tc>
        <w:tc>
          <w:tcPr>
            <w:tcW w:w="4813" w:type="dxa"/>
            <w:vAlign w:val="center"/>
          </w:tcPr>
          <w:p w14:paraId="77BB306C" w14:textId="72246E24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Kiến trúc tổng quan của các Hệ thống dựa trên tri thức</w:t>
            </w:r>
          </w:p>
        </w:tc>
        <w:tc>
          <w:tcPr>
            <w:tcW w:w="992" w:type="dxa"/>
            <w:vMerge/>
            <w:vAlign w:val="center"/>
          </w:tcPr>
          <w:p w14:paraId="4DDBEF00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61D779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6792F" w:rsidRPr="00560554" w14:paraId="2F14EBEE" w14:textId="77777777" w:rsidTr="004120CA">
        <w:tc>
          <w:tcPr>
            <w:tcW w:w="1278" w:type="dxa"/>
            <w:vAlign w:val="center"/>
          </w:tcPr>
          <w:p w14:paraId="1DB69759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3.3</w:t>
            </w:r>
          </w:p>
        </w:tc>
        <w:tc>
          <w:tcPr>
            <w:tcW w:w="4813" w:type="dxa"/>
            <w:vAlign w:val="center"/>
          </w:tcPr>
          <w:p w14:paraId="729DB36A" w14:textId="40BA34BB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Phát triển các Hệ thống dựa trên tri thức</w:t>
            </w:r>
          </w:p>
        </w:tc>
        <w:tc>
          <w:tcPr>
            <w:tcW w:w="992" w:type="dxa"/>
            <w:vMerge/>
            <w:vAlign w:val="center"/>
          </w:tcPr>
          <w:p w14:paraId="3CF2D8B6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FB78278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6792F" w:rsidRPr="00560554" w14:paraId="2E8A1857" w14:textId="77777777" w:rsidTr="004120CA">
        <w:tc>
          <w:tcPr>
            <w:tcW w:w="1278" w:type="dxa"/>
            <w:vAlign w:val="center"/>
          </w:tcPr>
          <w:p w14:paraId="269EBE80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3.4</w:t>
            </w:r>
          </w:p>
        </w:tc>
        <w:tc>
          <w:tcPr>
            <w:tcW w:w="4813" w:type="dxa"/>
            <w:vAlign w:val="center"/>
          </w:tcPr>
          <w:p w14:paraId="117208C5" w14:textId="22A2BE5C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Một số Hệ thống dựa trên tri thức</w:t>
            </w:r>
          </w:p>
        </w:tc>
        <w:tc>
          <w:tcPr>
            <w:tcW w:w="992" w:type="dxa"/>
            <w:vMerge/>
            <w:vAlign w:val="center"/>
          </w:tcPr>
          <w:p w14:paraId="1FC39945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562CB0E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6792F" w:rsidRPr="00560554" w14:paraId="2F4F6C09" w14:textId="77777777" w:rsidTr="004120CA">
        <w:tc>
          <w:tcPr>
            <w:tcW w:w="1278" w:type="dxa"/>
            <w:vAlign w:val="center"/>
          </w:tcPr>
          <w:p w14:paraId="1E01AE08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3.5</w:t>
            </w:r>
          </w:p>
        </w:tc>
        <w:tc>
          <w:tcPr>
            <w:tcW w:w="4813" w:type="dxa"/>
            <w:vAlign w:val="center"/>
          </w:tcPr>
          <w:p w14:paraId="6995097F" w14:textId="77777777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Bài tập</w:t>
            </w:r>
          </w:p>
        </w:tc>
        <w:tc>
          <w:tcPr>
            <w:tcW w:w="992" w:type="dxa"/>
            <w:vMerge/>
            <w:vAlign w:val="center"/>
          </w:tcPr>
          <w:p w14:paraId="34CE0A41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2EBF3C5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0733B" w:rsidRPr="00560554" w14:paraId="3318DA59" w14:textId="77777777" w:rsidTr="004120CA">
        <w:tc>
          <w:tcPr>
            <w:tcW w:w="1278" w:type="dxa"/>
            <w:vAlign w:val="center"/>
          </w:tcPr>
          <w:p w14:paraId="3068B68A" w14:textId="77777777" w:rsidR="00C0733B" w:rsidRPr="00560554" w:rsidRDefault="00C0733B" w:rsidP="00DA1200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560554">
              <w:rPr>
                <w:b/>
                <w:bCs/>
                <w:lang w:val="en-SG"/>
              </w:rPr>
              <w:t>Chương 4</w:t>
            </w:r>
          </w:p>
        </w:tc>
        <w:tc>
          <w:tcPr>
            <w:tcW w:w="4813" w:type="dxa"/>
            <w:vAlign w:val="center"/>
          </w:tcPr>
          <w:p w14:paraId="08031A50" w14:textId="77777777" w:rsidR="00C0733B" w:rsidRPr="00560554" w:rsidRDefault="00C0733B" w:rsidP="00C0733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560554">
              <w:rPr>
                <w:b/>
                <w:bCs/>
                <w:lang w:val="en-SG"/>
              </w:rPr>
              <w:t>Các phương pháp học</w:t>
            </w:r>
          </w:p>
        </w:tc>
        <w:tc>
          <w:tcPr>
            <w:tcW w:w="992" w:type="dxa"/>
            <w:vAlign w:val="center"/>
          </w:tcPr>
          <w:p w14:paraId="39F18D26" w14:textId="545FCC6B" w:rsidR="00C0733B" w:rsidRPr="00560554" w:rsidRDefault="008F4DE1" w:rsidP="004120CA">
            <w:pPr>
              <w:pStyle w:val="ListParagraph"/>
              <w:spacing w:before="120"/>
              <w:ind w:left="0"/>
              <w:jc w:val="center"/>
            </w:pPr>
            <w:r w:rsidRPr="00560554">
              <w:t>1</w:t>
            </w:r>
            <w:r w:rsidR="00DC5557">
              <w:t>2</w:t>
            </w:r>
          </w:p>
        </w:tc>
        <w:tc>
          <w:tcPr>
            <w:tcW w:w="1979" w:type="dxa"/>
            <w:vAlign w:val="center"/>
          </w:tcPr>
          <w:p w14:paraId="6D98A12B" w14:textId="77777777" w:rsidR="00C0733B" w:rsidRPr="00560554" w:rsidRDefault="00C0733B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4651B" w:rsidRPr="00560554" w14:paraId="2D3E718F" w14:textId="77777777" w:rsidTr="004120CA">
        <w:tc>
          <w:tcPr>
            <w:tcW w:w="1278" w:type="dxa"/>
            <w:vAlign w:val="center"/>
          </w:tcPr>
          <w:p w14:paraId="41ADC8E8" w14:textId="77777777" w:rsidR="0004651B" w:rsidRPr="00560554" w:rsidRDefault="0004651B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4.1</w:t>
            </w:r>
          </w:p>
        </w:tc>
        <w:tc>
          <w:tcPr>
            <w:tcW w:w="4813" w:type="dxa"/>
            <w:vAlign w:val="center"/>
          </w:tcPr>
          <w:p w14:paraId="7548376C" w14:textId="77777777" w:rsidR="0004651B" w:rsidRPr="00560554" w:rsidRDefault="0004651B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Tổng quan về học máy</w:t>
            </w:r>
          </w:p>
        </w:tc>
        <w:tc>
          <w:tcPr>
            <w:tcW w:w="992" w:type="dxa"/>
            <w:vMerge w:val="restart"/>
            <w:vAlign w:val="center"/>
          </w:tcPr>
          <w:p w14:paraId="2946DB82" w14:textId="77777777" w:rsidR="0004651B" w:rsidRPr="00560554" w:rsidRDefault="0004651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997CC1D" w14:textId="77777777" w:rsidR="0004651B" w:rsidRPr="00560554" w:rsidRDefault="0004651B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</w:p>
          <w:p w14:paraId="33F6150A" w14:textId="77777777" w:rsidR="0004651B" w:rsidRPr="00560554" w:rsidRDefault="0004651B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4.1.4</w:t>
            </w:r>
          </w:p>
        </w:tc>
      </w:tr>
      <w:tr w:rsidR="0004651B" w:rsidRPr="00560554" w14:paraId="245BF28B" w14:textId="77777777" w:rsidTr="004120CA">
        <w:tc>
          <w:tcPr>
            <w:tcW w:w="1278" w:type="dxa"/>
            <w:vAlign w:val="center"/>
          </w:tcPr>
          <w:p w14:paraId="67D112E1" w14:textId="77777777" w:rsidR="0004651B" w:rsidRPr="00560554" w:rsidRDefault="0004651B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4.2</w:t>
            </w:r>
          </w:p>
        </w:tc>
        <w:tc>
          <w:tcPr>
            <w:tcW w:w="4813" w:type="dxa"/>
            <w:vAlign w:val="center"/>
          </w:tcPr>
          <w:p w14:paraId="14F941F0" w14:textId="77777777" w:rsidR="0004651B" w:rsidRPr="00560554" w:rsidRDefault="0004651B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Học có giám sát</w:t>
            </w:r>
          </w:p>
        </w:tc>
        <w:tc>
          <w:tcPr>
            <w:tcW w:w="992" w:type="dxa"/>
            <w:vMerge/>
            <w:vAlign w:val="center"/>
          </w:tcPr>
          <w:p w14:paraId="110FFD37" w14:textId="77777777" w:rsidR="0004651B" w:rsidRPr="00560554" w:rsidRDefault="0004651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B699379" w14:textId="77777777" w:rsidR="0004651B" w:rsidRPr="00560554" w:rsidRDefault="0004651B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4651B" w:rsidRPr="00560554" w14:paraId="3E156072" w14:textId="77777777" w:rsidTr="004120CA">
        <w:tc>
          <w:tcPr>
            <w:tcW w:w="1278" w:type="dxa"/>
            <w:vAlign w:val="center"/>
          </w:tcPr>
          <w:p w14:paraId="530F788C" w14:textId="77777777" w:rsidR="0004651B" w:rsidRPr="00560554" w:rsidRDefault="0004651B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4.3</w:t>
            </w:r>
          </w:p>
        </w:tc>
        <w:tc>
          <w:tcPr>
            <w:tcW w:w="4813" w:type="dxa"/>
            <w:vAlign w:val="center"/>
          </w:tcPr>
          <w:p w14:paraId="0DCA1B51" w14:textId="77777777" w:rsidR="0004651B" w:rsidRPr="00560554" w:rsidRDefault="0004651B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Học không giám sát</w:t>
            </w:r>
          </w:p>
        </w:tc>
        <w:tc>
          <w:tcPr>
            <w:tcW w:w="992" w:type="dxa"/>
            <w:vMerge/>
            <w:vAlign w:val="center"/>
          </w:tcPr>
          <w:p w14:paraId="3FE9F23F" w14:textId="77777777" w:rsidR="0004651B" w:rsidRPr="00560554" w:rsidRDefault="0004651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F72F646" w14:textId="77777777" w:rsidR="0004651B" w:rsidRPr="00560554" w:rsidRDefault="0004651B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</w:p>
        </w:tc>
      </w:tr>
      <w:tr w:rsidR="0004651B" w:rsidRPr="00560554" w14:paraId="385F7D52" w14:textId="77777777" w:rsidTr="004120CA">
        <w:tc>
          <w:tcPr>
            <w:tcW w:w="1278" w:type="dxa"/>
            <w:vAlign w:val="center"/>
          </w:tcPr>
          <w:p w14:paraId="1BA39565" w14:textId="77777777" w:rsidR="0004651B" w:rsidRPr="00560554" w:rsidRDefault="0004651B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4.4</w:t>
            </w:r>
          </w:p>
        </w:tc>
        <w:tc>
          <w:tcPr>
            <w:tcW w:w="4813" w:type="dxa"/>
            <w:vAlign w:val="center"/>
          </w:tcPr>
          <w:p w14:paraId="3982589F" w14:textId="77777777" w:rsidR="0004651B" w:rsidRPr="00560554" w:rsidRDefault="0004651B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Học tăng cường</w:t>
            </w:r>
          </w:p>
        </w:tc>
        <w:tc>
          <w:tcPr>
            <w:tcW w:w="992" w:type="dxa"/>
            <w:vMerge/>
            <w:vAlign w:val="center"/>
          </w:tcPr>
          <w:p w14:paraId="08CE6F91" w14:textId="77777777" w:rsidR="0004651B" w:rsidRPr="00560554" w:rsidRDefault="0004651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CDCEAD" w14:textId="77777777" w:rsidR="0004651B" w:rsidRPr="00560554" w:rsidRDefault="0004651B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4651B" w:rsidRPr="00560554" w14:paraId="60E167C7" w14:textId="77777777" w:rsidTr="004120CA">
        <w:tc>
          <w:tcPr>
            <w:tcW w:w="1278" w:type="dxa"/>
            <w:vAlign w:val="center"/>
          </w:tcPr>
          <w:p w14:paraId="25B0E7C1" w14:textId="77777777" w:rsidR="0004651B" w:rsidRPr="00560554" w:rsidRDefault="0004651B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4.5</w:t>
            </w:r>
          </w:p>
        </w:tc>
        <w:tc>
          <w:tcPr>
            <w:tcW w:w="4813" w:type="dxa"/>
            <w:vAlign w:val="center"/>
          </w:tcPr>
          <w:p w14:paraId="0FD27B99" w14:textId="77777777" w:rsidR="0004651B" w:rsidRPr="00560554" w:rsidRDefault="0004651B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Bài tập</w:t>
            </w:r>
          </w:p>
        </w:tc>
        <w:tc>
          <w:tcPr>
            <w:tcW w:w="992" w:type="dxa"/>
            <w:vMerge/>
            <w:vAlign w:val="center"/>
          </w:tcPr>
          <w:p w14:paraId="6BB9E253" w14:textId="77777777" w:rsidR="0004651B" w:rsidRPr="00560554" w:rsidRDefault="0004651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3DE523C" w14:textId="77777777" w:rsidR="0004651B" w:rsidRPr="00560554" w:rsidRDefault="0004651B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6792F" w:rsidRPr="00560554" w14:paraId="5A9A9FA3" w14:textId="77777777" w:rsidTr="004120CA">
        <w:tc>
          <w:tcPr>
            <w:tcW w:w="1278" w:type="dxa"/>
            <w:vAlign w:val="center"/>
          </w:tcPr>
          <w:p w14:paraId="30666DE2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560554">
              <w:rPr>
                <w:b/>
                <w:bCs/>
                <w:lang w:val="en-SG"/>
              </w:rPr>
              <w:t>Chương 5</w:t>
            </w:r>
          </w:p>
        </w:tc>
        <w:tc>
          <w:tcPr>
            <w:tcW w:w="4813" w:type="dxa"/>
            <w:vAlign w:val="center"/>
          </w:tcPr>
          <w:p w14:paraId="21639B22" w14:textId="77777777" w:rsidR="00C6792F" w:rsidRPr="00560554" w:rsidRDefault="00C6792F" w:rsidP="005A6B71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en-SG"/>
              </w:rPr>
            </w:pPr>
            <w:r w:rsidRPr="00560554">
              <w:rPr>
                <w:b/>
                <w:bCs/>
                <w:lang w:val="en-SG"/>
              </w:rPr>
              <w:t>Trí tuệ tập thể</w:t>
            </w:r>
          </w:p>
        </w:tc>
        <w:tc>
          <w:tcPr>
            <w:tcW w:w="992" w:type="dxa"/>
            <w:vAlign w:val="center"/>
          </w:tcPr>
          <w:p w14:paraId="4B73E586" w14:textId="77777777" w:rsidR="00C6792F" w:rsidRPr="00560554" w:rsidRDefault="00C6792F" w:rsidP="004120CA">
            <w:pPr>
              <w:pStyle w:val="ListParagraph"/>
              <w:spacing w:before="120"/>
              <w:ind w:left="0"/>
              <w:jc w:val="center"/>
            </w:pPr>
            <w:r w:rsidRPr="00560554">
              <w:t>12</w:t>
            </w:r>
          </w:p>
        </w:tc>
        <w:tc>
          <w:tcPr>
            <w:tcW w:w="1979" w:type="dxa"/>
            <w:vMerge w:val="restart"/>
            <w:vAlign w:val="center"/>
          </w:tcPr>
          <w:p w14:paraId="368D1B3E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4.1.5</w:t>
            </w:r>
          </w:p>
          <w:p w14:paraId="5E5ADD08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4.2.1</w:t>
            </w:r>
          </w:p>
          <w:p w14:paraId="52E56223" w14:textId="5EDE6EFF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560554">
              <w:rPr>
                <w:bCs/>
                <w:lang w:val="en-SG"/>
              </w:rPr>
              <w:t>4.2.2</w:t>
            </w:r>
          </w:p>
        </w:tc>
      </w:tr>
      <w:tr w:rsidR="00C6792F" w:rsidRPr="00560554" w14:paraId="7BE3E6CA" w14:textId="77777777" w:rsidTr="004120CA">
        <w:tc>
          <w:tcPr>
            <w:tcW w:w="1278" w:type="dxa"/>
            <w:vAlign w:val="center"/>
          </w:tcPr>
          <w:p w14:paraId="3A6AA1BC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5.1</w:t>
            </w:r>
          </w:p>
        </w:tc>
        <w:tc>
          <w:tcPr>
            <w:tcW w:w="4813" w:type="dxa"/>
            <w:vAlign w:val="center"/>
          </w:tcPr>
          <w:p w14:paraId="786D6255" w14:textId="77777777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Tổng quan về trí tuệ tập thể</w:t>
            </w:r>
          </w:p>
        </w:tc>
        <w:tc>
          <w:tcPr>
            <w:tcW w:w="992" w:type="dxa"/>
            <w:vMerge w:val="restart"/>
            <w:vAlign w:val="center"/>
          </w:tcPr>
          <w:p w14:paraId="07547A01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DFD9F3" w14:textId="4978B38E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en-SG"/>
              </w:rPr>
            </w:pPr>
          </w:p>
        </w:tc>
      </w:tr>
      <w:tr w:rsidR="00C6792F" w:rsidRPr="00560554" w14:paraId="6E7DD067" w14:textId="77777777" w:rsidTr="004120CA">
        <w:tc>
          <w:tcPr>
            <w:tcW w:w="1278" w:type="dxa"/>
            <w:vAlign w:val="center"/>
          </w:tcPr>
          <w:p w14:paraId="48DA2E20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5.2</w:t>
            </w:r>
          </w:p>
        </w:tc>
        <w:tc>
          <w:tcPr>
            <w:tcW w:w="4813" w:type="dxa"/>
            <w:vAlign w:val="center"/>
          </w:tcPr>
          <w:p w14:paraId="5C9180DE" w14:textId="77777777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Các yếu tố cơ bản của trí tuệ tập thể</w:t>
            </w:r>
          </w:p>
        </w:tc>
        <w:tc>
          <w:tcPr>
            <w:tcW w:w="992" w:type="dxa"/>
            <w:vMerge/>
            <w:vAlign w:val="center"/>
          </w:tcPr>
          <w:p w14:paraId="5043CB0F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7459315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6792F" w:rsidRPr="00560554" w14:paraId="0CE58FF9" w14:textId="77777777" w:rsidTr="004120CA">
        <w:tc>
          <w:tcPr>
            <w:tcW w:w="1278" w:type="dxa"/>
            <w:vAlign w:val="center"/>
          </w:tcPr>
          <w:p w14:paraId="0B0AC77C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5.3</w:t>
            </w:r>
          </w:p>
        </w:tc>
        <w:tc>
          <w:tcPr>
            <w:tcW w:w="4813" w:type="dxa"/>
            <w:vAlign w:val="center"/>
          </w:tcPr>
          <w:p w14:paraId="6DB35D2E" w14:textId="77777777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Các loại trí tuệ tập thể</w:t>
            </w:r>
          </w:p>
        </w:tc>
        <w:tc>
          <w:tcPr>
            <w:tcW w:w="992" w:type="dxa"/>
            <w:vMerge/>
            <w:vAlign w:val="center"/>
          </w:tcPr>
          <w:p w14:paraId="6537F28F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DFB9E20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6792F" w:rsidRPr="00560554" w14:paraId="597944A0" w14:textId="77777777" w:rsidTr="004120CA">
        <w:tc>
          <w:tcPr>
            <w:tcW w:w="1278" w:type="dxa"/>
            <w:vAlign w:val="center"/>
          </w:tcPr>
          <w:p w14:paraId="6CC37817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5.4</w:t>
            </w:r>
          </w:p>
        </w:tc>
        <w:tc>
          <w:tcPr>
            <w:tcW w:w="4813" w:type="dxa"/>
            <w:vAlign w:val="center"/>
          </w:tcPr>
          <w:p w14:paraId="6408052C" w14:textId="77777777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Các kỹ thuật cơ bản</w:t>
            </w:r>
          </w:p>
        </w:tc>
        <w:tc>
          <w:tcPr>
            <w:tcW w:w="992" w:type="dxa"/>
            <w:vMerge/>
            <w:vAlign w:val="center"/>
          </w:tcPr>
          <w:p w14:paraId="70DF9E56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4E871BC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6792F" w:rsidRPr="00560554" w14:paraId="776CD51B" w14:textId="77777777" w:rsidTr="004120CA">
        <w:tc>
          <w:tcPr>
            <w:tcW w:w="1278" w:type="dxa"/>
            <w:vAlign w:val="center"/>
          </w:tcPr>
          <w:p w14:paraId="6913425C" w14:textId="77777777" w:rsidR="00C6792F" w:rsidRPr="00560554" w:rsidRDefault="00C6792F" w:rsidP="00DA1200">
            <w:pPr>
              <w:pStyle w:val="ListParagraph"/>
              <w:spacing w:before="120"/>
              <w:ind w:left="0"/>
              <w:jc w:val="center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5.5</w:t>
            </w:r>
          </w:p>
        </w:tc>
        <w:tc>
          <w:tcPr>
            <w:tcW w:w="4813" w:type="dxa"/>
            <w:vAlign w:val="center"/>
          </w:tcPr>
          <w:p w14:paraId="10EC0E19" w14:textId="77777777" w:rsidR="00C6792F" w:rsidRPr="00560554" w:rsidRDefault="00C6792F" w:rsidP="00654492">
            <w:pPr>
              <w:pStyle w:val="ListParagraph"/>
              <w:spacing w:before="120"/>
              <w:ind w:left="0"/>
              <w:rPr>
                <w:bCs/>
                <w:lang w:val="en-SG"/>
              </w:rPr>
            </w:pPr>
            <w:r w:rsidRPr="00560554">
              <w:rPr>
                <w:bCs/>
                <w:lang w:val="en-SG"/>
              </w:rPr>
              <w:t>Bài tập</w:t>
            </w:r>
          </w:p>
        </w:tc>
        <w:tc>
          <w:tcPr>
            <w:tcW w:w="992" w:type="dxa"/>
            <w:vMerge/>
            <w:vAlign w:val="center"/>
          </w:tcPr>
          <w:p w14:paraId="144A5D23" w14:textId="77777777" w:rsidR="00C6792F" w:rsidRPr="00560554" w:rsidRDefault="00C6792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38610EB" w14:textId="77777777" w:rsidR="00C6792F" w:rsidRPr="00560554" w:rsidRDefault="00C6792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362AEAC9" w14:textId="77777777" w:rsidR="00744C77" w:rsidRPr="00560554" w:rsidRDefault="00744C77" w:rsidP="00F7443D">
      <w:pPr>
        <w:pStyle w:val="BodyText2"/>
        <w:numPr>
          <w:ilvl w:val="0"/>
          <w:numId w:val="17"/>
        </w:numPr>
        <w:spacing w:before="240" w:after="0" w:line="240" w:lineRule="auto"/>
        <w:ind w:left="360" w:hanging="90"/>
        <w:jc w:val="both"/>
        <w:rPr>
          <w:bCs/>
          <w:i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Phương pháp giảng dạy</w:t>
      </w:r>
      <w:r w:rsidR="006A5431" w:rsidRPr="00560554">
        <w:rPr>
          <w:b/>
          <w:bCs/>
          <w:color w:val="000000"/>
          <w:sz w:val="24"/>
          <w:szCs w:val="24"/>
        </w:rPr>
        <w:t xml:space="preserve"> </w:t>
      </w:r>
    </w:p>
    <w:p w14:paraId="5884FA10" w14:textId="77777777" w:rsidR="00D171C9" w:rsidRPr="00560554" w:rsidRDefault="003F7694" w:rsidP="00271EE5">
      <w:pPr>
        <w:pStyle w:val="ListParagraph"/>
        <w:spacing w:before="120"/>
        <w:ind w:left="836" w:hanging="238"/>
        <w:jc w:val="both"/>
        <w:rPr>
          <w:bCs/>
        </w:rPr>
      </w:pPr>
      <w:r w:rsidRPr="00560554">
        <w:rPr>
          <w:bCs/>
          <w:color w:val="000000"/>
        </w:rPr>
        <w:t xml:space="preserve">- Giảng dạy lý thuyết kết hợp bài tập </w:t>
      </w:r>
    </w:p>
    <w:p w14:paraId="4F65B2DC" w14:textId="39FA0BCA" w:rsidR="008F4DE1" w:rsidRDefault="00296F71" w:rsidP="00271EE5">
      <w:pPr>
        <w:pStyle w:val="ListParagraph"/>
        <w:spacing w:before="120"/>
        <w:ind w:left="836" w:hanging="238"/>
        <w:jc w:val="both"/>
      </w:pPr>
      <w:r w:rsidRPr="00560554">
        <w:rPr>
          <w:lang w:val="vi-VN"/>
        </w:rPr>
        <w:t>-</w:t>
      </w:r>
      <w:r w:rsidR="00F26E9C" w:rsidRPr="00560554">
        <w:t xml:space="preserve"> </w:t>
      </w:r>
      <w:r w:rsidR="008F4DE1" w:rsidRPr="00560554">
        <w:t xml:space="preserve">Làm việc theo nhóm: thảo luận, viết báo cáo </w:t>
      </w:r>
    </w:p>
    <w:p w14:paraId="48A3098B" w14:textId="77777777" w:rsidR="00696DE0" w:rsidRPr="00560554" w:rsidRDefault="00696DE0" w:rsidP="00271EE5">
      <w:pPr>
        <w:pStyle w:val="ListParagraph"/>
        <w:spacing w:before="120"/>
        <w:ind w:left="836" w:hanging="238"/>
        <w:jc w:val="both"/>
      </w:pPr>
    </w:p>
    <w:p w14:paraId="71BEB0F4" w14:textId="59543DC5" w:rsidR="00744C77" w:rsidRPr="00560554" w:rsidRDefault="00FB09E6" w:rsidP="00F7443D">
      <w:pPr>
        <w:pStyle w:val="ListParagraph"/>
        <w:spacing w:before="120"/>
        <w:ind w:left="360"/>
        <w:jc w:val="both"/>
        <w:rPr>
          <w:b/>
          <w:bCs/>
          <w:color w:val="000000"/>
        </w:rPr>
      </w:pPr>
      <w:r w:rsidRPr="00560554">
        <w:rPr>
          <w:b/>
          <w:bCs/>
          <w:color w:val="000000" w:themeColor="text1"/>
        </w:rPr>
        <w:t>8</w:t>
      </w:r>
      <w:r w:rsidR="00271EE5" w:rsidRPr="00560554">
        <w:rPr>
          <w:b/>
          <w:bCs/>
          <w:color w:val="000000" w:themeColor="text1"/>
        </w:rPr>
        <w:t xml:space="preserve">.   </w:t>
      </w:r>
      <w:r w:rsidR="00744C77" w:rsidRPr="00560554">
        <w:rPr>
          <w:b/>
          <w:bCs/>
          <w:color w:val="000000" w:themeColor="text1"/>
        </w:rPr>
        <w:t>Nhiệm vụ của sinh viên</w:t>
      </w:r>
      <w:r w:rsidR="009540AF" w:rsidRPr="00560554">
        <w:rPr>
          <w:b/>
          <w:bCs/>
          <w:color w:val="000000" w:themeColor="text1"/>
        </w:rPr>
        <w:t xml:space="preserve"> </w:t>
      </w:r>
    </w:p>
    <w:p w14:paraId="7F32CAFD" w14:textId="77777777" w:rsidR="00744C77" w:rsidRPr="00560554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260" w:firstLine="260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>Sinh viên phải thực hiện các nhiệm vụ sau:</w:t>
      </w:r>
    </w:p>
    <w:p w14:paraId="0936CD30" w14:textId="77777777" w:rsidR="00744C77" w:rsidRPr="00560554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 xml:space="preserve">- </w:t>
      </w:r>
      <w:r w:rsidR="006E5BAC" w:rsidRPr="00560554">
        <w:rPr>
          <w:bCs/>
          <w:color w:val="000000"/>
          <w:sz w:val="24"/>
          <w:szCs w:val="24"/>
        </w:rPr>
        <w:t>Có mặt</w:t>
      </w:r>
      <w:r w:rsidRPr="00560554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13D26449" w14:textId="77777777" w:rsidR="00744C77" w:rsidRPr="00560554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 xml:space="preserve">- </w:t>
      </w:r>
      <w:r w:rsidR="006E5BAC" w:rsidRPr="00560554">
        <w:rPr>
          <w:bCs/>
          <w:color w:val="000000"/>
          <w:sz w:val="24"/>
          <w:szCs w:val="24"/>
        </w:rPr>
        <w:t>Hoàn thành</w:t>
      </w:r>
      <w:r w:rsidRPr="00560554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22249C2D" w14:textId="77777777" w:rsidR="00744C77" w:rsidRPr="00560554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 xml:space="preserve">- </w:t>
      </w:r>
      <w:r w:rsidR="006E5BAC" w:rsidRPr="00560554">
        <w:rPr>
          <w:bCs/>
          <w:color w:val="000000"/>
          <w:sz w:val="24"/>
          <w:szCs w:val="24"/>
        </w:rPr>
        <w:t>Hoàn thành</w:t>
      </w:r>
      <w:r w:rsidRPr="00560554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6EC32D5D" w14:textId="77777777" w:rsidR="00744C77" w:rsidRPr="00560554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>- Tham dự kiểm tra giữa học kỳ.</w:t>
      </w:r>
    </w:p>
    <w:p w14:paraId="5C1A52B4" w14:textId="77777777" w:rsidR="00744C77" w:rsidRPr="00560554" w:rsidRDefault="00744C77" w:rsidP="00271EE5">
      <w:pPr>
        <w:pStyle w:val="BodyText2"/>
        <w:tabs>
          <w:tab w:val="num" w:pos="960"/>
        </w:tabs>
        <w:spacing w:before="120" w:after="0" w:line="360" w:lineRule="auto"/>
        <w:ind w:left="520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>- Tham dự thi kết thúc học phần</w:t>
      </w:r>
      <w:r w:rsidR="000F78FF" w:rsidRPr="00560554">
        <w:rPr>
          <w:bCs/>
          <w:color w:val="000000"/>
          <w:sz w:val="24"/>
          <w:szCs w:val="24"/>
        </w:rPr>
        <w:t xml:space="preserve"> (bắt buộc)</w:t>
      </w:r>
      <w:r w:rsidRPr="00560554">
        <w:rPr>
          <w:bCs/>
          <w:color w:val="000000"/>
          <w:sz w:val="24"/>
          <w:szCs w:val="24"/>
        </w:rPr>
        <w:t>.</w:t>
      </w:r>
    </w:p>
    <w:p w14:paraId="7A297C65" w14:textId="31B1E613" w:rsidR="00B068EF" w:rsidRPr="00696DE0" w:rsidRDefault="00744C77" w:rsidP="00696DE0">
      <w:pPr>
        <w:pStyle w:val="BodyText2"/>
        <w:spacing w:before="120" w:after="0" w:line="360" w:lineRule="auto"/>
        <w:ind w:left="520"/>
        <w:jc w:val="both"/>
        <w:rPr>
          <w:color w:val="000000"/>
          <w:sz w:val="24"/>
          <w:szCs w:val="24"/>
        </w:rPr>
      </w:pPr>
      <w:r w:rsidRPr="00560554">
        <w:rPr>
          <w:color w:val="000000" w:themeColor="text1"/>
          <w:sz w:val="24"/>
          <w:szCs w:val="24"/>
        </w:rPr>
        <w:t xml:space="preserve">- Chủ động </w:t>
      </w:r>
      <w:r w:rsidR="002B3774" w:rsidRPr="00560554">
        <w:rPr>
          <w:color w:val="000000" w:themeColor="text1"/>
          <w:sz w:val="24"/>
          <w:szCs w:val="24"/>
        </w:rPr>
        <w:t xml:space="preserve">chuẩn bị các nội dung và </w:t>
      </w:r>
      <w:r w:rsidRPr="00560554">
        <w:rPr>
          <w:color w:val="000000" w:themeColor="text1"/>
          <w:sz w:val="24"/>
          <w:szCs w:val="24"/>
        </w:rPr>
        <w:t>thực hiện giờ tự học</w:t>
      </w:r>
      <w:r w:rsidR="002B3774" w:rsidRPr="00560554">
        <w:rPr>
          <w:color w:val="000000" w:themeColor="text1"/>
          <w:sz w:val="24"/>
          <w:szCs w:val="24"/>
        </w:rPr>
        <w:t xml:space="preserve"> theo mục 11</w:t>
      </w:r>
      <w:r w:rsidRPr="00560554">
        <w:rPr>
          <w:color w:val="000000" w:themeColor="text1"/>
          <w:sz w:val="24"/>
          <w:szCs w:val="24"/>
        </w:rPr>
        <w:t>.</w:t>
      </w:r>
    </w:p>
    <w:p w14:paraId="5B64B4A9" w14:textId="77777777" w:rsidR="00C6792F" w:rsidRDefault="00C6792F" w:rsidP="00271EE5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14:paraId="0D99AE4E" w14:textId="77777777" w:rsidR="00C6792F" w:rsidRDefault="00C6792F" w:rsidP="00271EE5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14:paraId="08724AB6" w14:textId="4173ABFC" w:rsidR="00744C77" w:rsidRDefault="00FB09E6" w:rsidP="00271EE5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lastRenderedPageBreak/>
        <w:t>9</w:t>
      </w:r>
      <w:r w:rsidR="00271EE5" w:rsidRPr="00560554">
        <w:rPr>
          <w:b/>
          <w:bCs/>
          <w:color w:val="000000"/>
          <w:sz w:val="24"/>
          <w:szCs w:val="24"/>
        </w:rPr>
        <w:t xml:space="preserve">. </w:t>
      </w:r>
      <w:r w:rsidR="00744C77" w:rsidRPr="00560554">
        <w:rPr>
          <w:b/>
          <w:bCs/>
          <w:color w:val="000000"/>
          <w:sz w:val="24"/>
          <w:szCs w:val="24"/>
        </w:rPr>
        <w:t>Đánh gi</w:t>
      </w:r>
      <w:r w:rsidR="009540AF" w:rsidRPr="00560554">
        <w:rPr>
          <w:b/>
          <w:bCs/>
          <w:color w:val="000000"/>
          <w:sz w:val="24"/>
          <w:szCs w:val="24"/>
        </w:rPr>
        <w:t>á kết quả học tập của sinh viên</w:t>
      </w:r>
    </w:p>
    <w:p w14:paraId="0C92ECC2" w14:textId="21878A2D" w:rsidR="00744C77" w:rsidRPr="00560554" w:rsidRDefault="00744C77" w:rsidP="00F7443D">
      <w:pPr>
        <w:pStyle w:val="BodyText2"/>
        <w:numPr>
          <w:ilvl w:val="1"/>
          <w:numId w:val="16"/>
        </w:numPr>
        <w:tabs>
          <w:tab w:val="left" w:pos="810"/>
        </w:tabs>
        <w:spacing w:before="120" w:line="240" w:lineRule="auto"/>
        <w:ind w:left="720" w:firstLine="0"/>
        <w:jc w:val="both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Cách đánh giá</w:t>
      </w:r>
    </w:p>
    <w:p w14:paraId="3D3D8E78" w14:textId="24E0B864" w:rsidR="00392AEC" w:rsidRPr="00696DE0" w:rsidRDefault="000C55AA" w:rsidP="00696DE0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 xml:space="preserve">           </w:t>
      </w:r>
      <w:r w:rsidR="00744C77" w:rsidRPr="00560554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1BF2AAA" w14:textId="676C3517" w:rsidR="00931025" w:rsidRPr="00560554" w:rsidRDefault="00BA7C39" w:rsidP="00A25FB0">
      <w:pPr>
        <w:pStyle w:val="BodyText2"/>
        <w:spacing w:line="240" w:lineRule="auto"/>
        <w:jc w:val="center"/>
        <w:rPr>
          <w:b/>
          <w:bCs/>
          <w:color w:val="000000"/>
          <w:sz w:val="24"/>
          <w:szCs w:val="24"/>
          <w:lang w:val="nl-NL"/>
        </w:rPr>
      </w:pPr>
      <w:r w:rsidRPr="00560554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60554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572"/>
        <w:gridCol w:w="3152"/>
        <w:gridCol w:w="4002"/>
        <w:gridCol w:w="1336"/>
      </w:tblGrid>
      <w:tr w:rsidR="00931025" w:rsidRPr="00560554" w14:paraId="015962FE" w14:textId="77777777" w:rsidTr="00A25FB0">
        <w:tc>
          <w:tcPr>
            <w:tcW w:w="316" w:type="pct"/>
          </w:tcPr>
          <w:p w14:paraId="68F2223C" w14:textId="77777777" w:rsidR="00931025" w:rsidRPr="00560554" w:rsidRDefault="00931025" w:rsidP="00A367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60554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1739" w:type="pct"/>
          </w:tcPr>
          <w:p w14:paraId="78D32540" w14:textId="77777777" w:rsidR="00931025" w:rsidRPr="00560554" w:rsidRDefault="00931025" w:rsidP="00A367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60554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2208" w:type="pct"/>
          </w:tcPr>
          <w:p w14:paraId="7797B31E" w14:textId="77777777" w:rsidR="00931025" w:rsidRPr="00560554" w:rsidRDefault="00931025" w:rsidP="00A367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60554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737" w:type="pct"/>
          </w:tcPr>
          <w:p w14:paraId="5188CFA8" w14:textId="77777777" w:rsidR="00931025" w:rsidRPr="00560554" w:rsidRDefault="00931025" w:rsidP="00A367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60554">
              <w:rPr>
                <w:b/>
                <w:sz w:val="24"/>
                <w:szCs w:val="24"/>
              </w:rPr>
              <w:t>Trọng số</w:t>
            </w:r>
          </w:p>
        </w:tc>
      </w:tr>
      <w:tr w:rsidR="00931025" w:rsidRPr="00560554" w14:paraId="5EE9F709" w14:textId="77777777" w:rsidTr="00A25FB0">
        <w:tc>
          <w:tcPr>
            <w:tcW w:w="316" w:type="pct"/>
          </w:tcPr>
          <w:p w14:paraId="649841BE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1</w:t>
            </w:r>
          </w:p>
        </w:tc>
        <w:tc>
          <w:tcPr>
            <w:tcW w:w="1739" w:type="pct"/>
          </w:tcPr>
          <w:p w14:paraId="3ED72708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Điểm chuyên cần</w:t>
            </w:r>
          </w:p>
        </w:tc>
        <w:tc>
          <w:tcPr>
            <w:tcW w:w="2208" w:type="pct"/>
          </w:tcPr>
          <w:p w14:paraId="169F7360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737" w:type="pct"/>
          </w:tcPr>
          <w:p w14:paraId="434B6B21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10%</w:t>
            </w:r>
          </w:p>
        </w:tc>
      </w:tr>
      <w:tr w:rsidR="00931025" w:rsidRPr="00560554" w14:paraId="7EE2AE6E" w14:textId="77777777" w:rsidTr="00A25FB0">
        <w:tc>
          <w:tcPr>
            <w:tcW w:w="316" w:type="pct"/>
          </w:tcPr>
          <w:p w14:paraId="18F999B5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2</w:t>
            </w:r>
          </w:p>
        </w:tc>
        <w:tc>
          <w:tcPr>
            <w:tcW w:w="1739" w:type="pct"/>
          </w:tcPr>
          <w:p w14:paraId="4A46886A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Điểm kiểm tra giữa kỳ</w:t>
            </w:r>
          </w:p>
          <w:p w14:paraId="6DC51C48" w14:textId="77777777" w:rsidR="00931025" w:rsidRPr="00560554" w:rsidRDefault="00931025" w:rsidP="00A367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2208" w:type="pct"/>
          </w:tcPr>
          <w:p w14:paraId="5330C7D1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Thi viết</w:t>
            </w:r>
          </w:p>
          <w:p w14:paraId="504237DC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737" w:type="pct"/>
          </w:tcPr>
          <w:p w14:paraId="3A0FF5F2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position w:val="-30"/>
                <w:sz w:val="24"/>
                <w:szCs w:val="24"/>
              </w:rPr>
              <w:object w:dxaOrig="780" w:dyaOrig="720" w14:anchorId="522587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pt;height:36pt" o:ole="">
                  <v:imagedata r:id="rId8" o:title=""/>
                </v:shape>
                <o:OLEObject Type="Embed" ProgID="Equation.DSMT4" ShapeID="_x0000_i1025" DrawAspect="Content" ObjectID="_1650256502" r:id="rId9"/>
              </w:object>
            </w:r>
          </w:p>
        </w:tc>
      </w:tr>
      <w:tr w:rsidR="00931025" w:rsidRPr="00560554" w14:paraId="2E12B2A3" w14:textId="77777777" w:rsidTr="00A25FB0">
        <w:tc>
          <w:tcPr>
            <w:tcW w:w="316" w:type="pct"/>
          </w:tcPr>
          <w:p w14:paraId="5FCD5EC4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3</w:t>
            </w:r>
          </w:p>
        </w:tc>
        <w:tc>
          <w:tcPr>
            <w:tcW w:w="1739" w:type="pct"/>
          </w:tcPr>
          <w:p w14:paraId="4D7F1E31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2208" w:type="pct"/>
          </w:tcPr>
          <w:p w14:paraId="3E445954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 xml:space="preserve">Yêu cầu tham dự </w:t>
            </w:r>
            <w:r w:rsidRPr="00560554">
              <w:rPr>
                <w:position w:val="-6"/>
                <w:sz w:val="24"/>
                <w:szCs w:val="24"/>
              </w:rPr>
              <w:object w:dxaOrig="680" w:dyaOrig="279" w14:anchorId="7E49D830">
                <v:shape id="_x0000_i1026" type="#_x0000_t75" style="width:33.9pt;height:14.3pt" o:ole="">
                  <v:imagedata r:id="rId10" o:title=""/>
                </v:shape>
                <o:OLEObject Type="Embed" ProgID="Equation.DSMT4" ShapeID="_x0000_i1026" DrawAspect="Content" ObjectID="_1650256503" r:id="rId11"/>
              </w:object>
            </w:r>
            <w:r w:rsidRPr="00560554">
              <w:rPr>
                <w:position w:val="-6"/>
                <w:sz w:val="24"/>
                <w:szCs w:val="24"/>
              </w:rPr>
              <w:t xml:space="preserve"> </w:t>
            </w:r>
            <w:r w:rsidRPr="00560554">
              <w:rPr>
                <w:sz w:val="24"/>
                <w:szCs w:val="24"/>
              </w:rPr>
              <w:t>tiết trên lớp</w:t>
            </w:r>
          </w:p>
        </w:tc>
        <w:tc>
          <w:tcPr>
            <w:tcW w:w="737" w:type="pct"/>
          </w:tcPr>
          <w:p w14:paraId="184D513D" w14:textId="77777777" w:rsidR="00931025" w:rsidRPr="00560554" w:rsidRDefault="00931025" w:rsidP="00A367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60%</w:t>
            </w:r>
          </w:p>
        </w:tc>
      </w:tr>
    </w:tbl>
    <w:p w14:paraId="5395A592" w14:textId="249623F5" w:rsidR="00744C77" w:rsidRDefault="00744C77" w:rsidP="00F7443D">
      <w:pPr>
        <w:pStyle w:val="BodyText2"/>
        <w:numPr>
          <w:ilvl w:val="1"/>
          <w:numId w:val="16"/>
        </w:numPr>
        <w:spacing w:before="12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Cách tính điểm</w:t>
      </w:r>
    </w:p>
    <w:p w14:paraId="1807DDAF" w14:textId="3BAAFD4A" w:rsidR="00744C77" w:rsidRPr="00560554" w:rsidRDefault="00744C77" w:rsidP="00A25FB0">
      <w:pPr>
        <w:pStyle w:val="BodyText2"/>
        <w:spacing w:before="120" w:after="60" w:line="360" w:lineRule="auto"/>
        <w:ind w:left="851" w:firstLine="1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316C2BFD" w14:textId="3E5A3ACA" w:rsidR="00240D7F" w:rsidRPr="00560554" w:rsidRDefault="00744C77" w:rsidP="00A25FB0">
      <w:pPr>
        <w:pStyle w:val="BodyText2"/>
        <w:spacing w:before="120" w:after="60" w:line="360" w:lineRule="auto"/>
        <w:ind w:left="851" w:firstLine="1"/>
        <w:jc w:val="both"/>
        <w:rPr>
          <w:bCs/>
          <w:color w:val="000000"/>
          <w:sz w:val="24"/>
          <w:szCs w:val="24"/>
        </w:rPr>
      </w:pPr>
      <w:r w:rsidRPr="00560554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A25FB0">
        <w:rPr>
          <w:bCs/>
          <w:color w:val="000000"/>
          <w:sz w:val="24"/>
          <w:szCs w:val="24"/>
        </w:rPr>
        <w:t xml:space="preserve">tính </w:t>
      </w:r>
      <w:r w:rsidRPr="00560554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A25FB0">
        <w:rPr>
          <w:bCs/>
          <w:color w:val="000000"/>
          <w:sz w:val="24"/>
          <w:szCs w:val="24"/>
        </w:rPr>
        <w:t>được quy đổi sang</w:t>
      </w:r>
      <w:r w:rsidRPr="00560554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A25FB0">
        <w:rPr>
          <w:bCs/>
          <w:color w:val="000000"/>
          <w:sz w:val="24"/>
          <w:szCs w:val="24"/>
        </w:rPr>
        <w:t>Nhà t</w:t>
      </w:r>
      <w:r w:rsidRPr="00560554">
        <w:rPr>
          <w:bCs/>
          <w:color w:val="000000"/>
          <w:sz w:val="24"/>
          <w:szCs w:val="24"/>
        </w:rPr>
        <w:t xml:space="preserve">rường. </w:t>
      </w:r>
    </w:p>
    <w:p w14:paraId="544516DF" w14:textId="77777777" w:rsidR="00744C77" w:rsidRPr="00560554" w:rsidRDefault="00744C77" w:rsidP="00FB09E6">
      <w:pPr>
        <w:pStyle w:val="BodyText2"/>
        <w:numPr>
          <w:ilvl w:val="0"/>
          <w:numId w:val="16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Tài liệu học tập</w:t>
      </w:r>
    </w:p>
    <w:p w14:paraId="5BD84B8A" w14:textId="7F34A157" w:rsidR="00CD571A" w:rsidRPr="00560554" w:rsidRDefault="00BB294C" w:rsidP="37D0E77D">
      <w:pPr>
        <w:pStyle w:val="BodyText2"/>
        <w:spacing w:before="240" w:after="0" w:line="240" w:lineRule="auto"/>
        <w:ind w:left="720"/>
        <w:jc w:val="both"/>
        <w:rPr>
          <w:color w:val="000000"/>
          <w:sz w:val="24"/>
          <w:szCs w:val="24"/>
        </w:rPr>
      </w:pPr>
      <w:r w:rsidRPr="00560554">
        <w:rPr>
          <w:color w:val="000000" w:themeColor="text1"/>
          <w:sz w:val="24"/>
          <w:szCs w:val="24"/>
        </w:rPr>
        <w:t xml:space="preserve">[1]. Hồ Cẩm Hà, </w:t>
      </w:r>
      <w:r w:rsidRPr="00560554">
        <w:rPr>
          <w:i/>
          <w:iCs/>
          <w:color w:val="000000" w:themeColor="text1"/>
          <w:sz w:val="24"/>
          <w:szCs w:val="24"/>
        </w:rPr>
        <w:t xml:space="preserve">Các </w:t>
      </w:r>
      <w:r w:rsidR="005D2520" w:rsidRPr="00560554">
        <w:rPr>
          <w:i/>
          <w:iCs/>
          <w:color w:val="000000" w:themeColor="text1"/>
          <w:sz w:val="24"/>
          <w:szCs w:val="24"/>
        </w:rPr>
        <w:t>Hệ</w:t>
      </w:r>
      <w:r w:rsidRPr="00560554">
        <w:rPr>
          <w:i/>
          <w:iCs/>
          <w:color w:val="000000" w:themeColor="text1"/>
          <w:sz w:val="24"/>
          <w:szCs w:val="24"/>
        </w:rPr>
        <w:t xml:space="preserve"> thống thông minh, </w:t>
      </w:r>
      <w:r w:rsidRPr="00560554">
        <w:rPr>
          <w:color w:val="000000" w:themeColor="text1"/>
          <w:sz w:val="24"/>
          <w:szCs w:val="24"/>
        </w:rPr>
        <w:t>Nhà xuất bản ĐH Sư phạm Hà Nội,</w:t>
      </w:r>
      <w:r w:rsidR="00183C39" w:rsidRPr="00560554">
        <w:rPr>
          <w:color w:val="000000" w:themeColor="text1"/>
          <w:sz w:val="24"/>
          <w:szCs w:val="24"/>
        </w:rPr>
        <w:t xml:space="preserve"> </w:t>
      </w:r>
      <w:r w:rsidRPr="00560554">
        <w:rPr>
          <w:color w:val="000000" w:themeColor="text1"/>
          <w:sz w:val="24"/>
          <w:szCs w:val="24"/>
        </w:rPr>
        <w:t>2012</w:t>
      </w:r>
      <w:r w:rsidR="00183C39" w:rsidRPr="00560554">
        <w:rPr>
          <w:color w:val="000000" w:themeColor="text1"/>
          <w:sz w:val="24"/>
          <w:szCs w:val="24"/>
        </w:rPr>
        <w:t>.</w:t>
      </w:r>
    </w:p>
    <w:p w14:paraId="3384E0FE" w14:textId="5FE32392" w:rsidR="00BB294C" w:rsidRPr="00560554" w:rsidRDefault="00BB294C" w:rsidP="37D0E77D">
      <w:pPr>
        <w:pStyle w:val="BodyText2"/>
        <w:spacing w:before="240" w:after="0" w:line="240" w:lineRule="auto"/>
        <w:ind w:left="720"/>
        <w:jc w:val="both"/>
        <w:rPr>
          <w:color w:val="000000"/>
          <w:sz w:val="24"/>
          <w:szCs w:val="24"/>
        </w:rPr>
      </w:pPr>
      <w:r w:rsidRPr="00560554">
        <w:rPr>
          <w:color w:val="000000" w:themeColor="text1"/>
          <w:sz w:val="24"/>
          <w:szCs w:val="24"/>
        </w:rPr>
        <w:t xml:space="preserve">[2]. </w:t>
      </w:r>
      <w:r w:rsidR="00795133" w:rsidRPr="00560554">
        <w:rPr>
          <w:color w:val="000000" w:themeColor="text1"/>
          <w:sz w:val="24"/>
          <w:szCs w:val="24"/>
        </w:rPr>
        <w:t xml:space="preserve">Nhuyễn Thanh Thủy, </w:t>
      </w:r>
      <w:r w:rsidR="00795133" w:rsidRPr="00560554">
        <w:rPr>
          <w:i/>
          <w:iCs/>
          <w:color w:val="000000" w:themeColor="text1"/>
          <w:sz w:val="24"/>
          <w:szCs w:val="24"/>
        </w:rPr>
        <w:t>Trí tuệ nhân tạo,</w:t>
      </w:r>
      <w:r w:rsidR="00410BA9" w:rsidRPr="00560554">
        <w:rPr>
          <w:color w:val="000000" w:themeColor="text1"/>
          <w:sz w:val="24"/>
          <w:szCs w:val="24"/>
        </w:rPr>
        <w:t xml:space="preserve"> Trường ĐH bách khoa Hà nội,</w:t>
      </w:r>
      <w:r w:rsidR="00183C39" w:rsidRPr="00560554">
        <w:rPr>
          <w:color w:val="000000" w:themeColor="text1"/>
          <w:sz w:val="24"/>
          <w:szCs w:val="24"/>
        </w:rPr>
        <w:t xml:space="preserve"> </w:t>
      </w:r>
      <w:r w:rsidR="00410BA9" w:rsidRPr="00560554">
        <w:rPr>
          <w:color w:val="000000" w:themeColor="text1"/>
          <w:sz w:val="24"/>
          <w:szCs w:val="24"/>
        </w:rPr>
        <w:t>2008.</w:t>
      </w:r>
    </w:p>
    <w:p w14:paraId="2AFD0A91" w14:textId="3793D143" w:rsidR="005468E5" w:rsidRDefault="00410BA9" w:rsidP="00625818">
      <w:pPr>
        <w:pStyle w:val="BodyText2"/>
        <w:spacing w:before="240" w:after="0" w:line="240" w:lineRule="auto"/>
        <w:ind w:left="360"/>
        <w:jc w:val="both"/>
        <w:rPr>
          <w:color w:val="000000" w:themeColor="text1"/>
          <w:sz w:val="24"/>
          <w:szCs w:val="24"/>
        </w:rPr>
      </w:pPr>
      <w:r w:rsidRPr="00560554">
        <w:rPr>
          <w:color w:val="000000" w:themeColor="text1"/>
          <w:sz w:val="24"/>
          <w:szCs w:val="24"/>
        </w:rPr>
        <w:t xml:space="preserve">     </w:t>
      </w:r>
      <w:r w:rsidR="0646BE9B" w:rsidRPr="00560554">
        <w:rPr>
          <w:color w:val="000000" w:themeColor="text1"/>
          <w:sz w:val="24"/>
          <w:szCs w:val="24"/>
        </w:rPr>
        <w:t xml:space="preserve"> </w:t>
      </w:r>
      <w:r w:rsidRPr="00560554">
        <w:rPr>
          <w:color w:val="000000" w:themeColor="text1"/>
          <w:sz w:val="24"/>
          <w:szCs w:val="24"/>
        </w:rPr>
        <w:t xml:space="preserve">[3]. Đỗ Trung Tuấn, </w:t>
      </w:r>
      <w:r w:rsidR="005D2520" w:rsidRPr="00560554">
        <w:rPr>
          <w:color w:val="000000" w:themeColor="text1"/>
          <w:sz w:val="24"/>
          <w:szCs w:val="24"/>
        </w:rPr>
        <w:t>Hệ</w:t>
      </w:r>
      <w:r w:rsidR="00183C39" w:rsidRPr="00560554">
        <w:rPr>
          <w:color w:val="000000" w:themeColor="text1"/>
          <w:sz w:val="24"/>
          <w:szCs w:val="24"/>
        </w:rPr>
        <w:t xml:space="preserve"> chuyên gia, NXB Giáo dục, 1999</w:t>
      </w:r>
    </w:p>
    <w:p w14:paraId="341917F7" w14:textId="3F6DAD39" w:rsidR="00240D7F" w:rsidRPr="00560554" w:rsidRDefault="00123321" w:rsidP="00183C39">
      <w:pPr>
        <w:pStyle w:val="BodyText2"/>
        <w:numPr>
          <w:ilvl w:val="0"/>
          <w:numId w:val="16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Hướng dẫn tự học của học phần</w:t>
      </w:r>
    </w:p>
    <w:p w14:paraId="4F93E2C1" w14:textId="77777777" w:rsidR="00123321" w:rsidRPr="00560554" w:rsidRDefault="00123321" w:rsidP="00A25FB0">
      <w:pPr>
        <w:pStyle w:val="BodyText2"/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560554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1"/>
        <w:gridCol w:w="2986"/>
        <w:gridCol w:w="528"/>
        <w:gridCol w:w="512"/>
        <w:gridCol w:w="748"/>
        <w:gridCol w:w="1091"/>
        <w:gridCol w:w="2187"/>
      </w:tblGrid>
      <w:tr w:rsidR="00392AEC" w:rsidRPr="00560554" w14:paraId="1F4E5259" w14:textId="77777777" w:rsidTr="00A25FB0">
        <w:trPr>
          <w:trHeight w:val="282"/>
        </w:trPr>
        <w:tc>
          <w:tcPr>
            <w:tcW w:w="563" w:type="pct"/>
            <w:shd w:val="clear" w:color="auto" w:fill="auto"/>
            <w:vAlign w:val="center"/>
          </w:tcPr>
          <w:p w14:paraId="16209D43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1646" w:type="pct"/>
            <w:shd w:val="clear" w:color="auto" w:fill="auto"/>
            <w:vAlign w:val="center"/>
          </w:tcPr>
          <w:p w14:paraId="40E98265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573" w:type="pct"/>
            <w:gridSpan w:val="2"/>
            <w:shd w:val="clear" w:color="auto" w:fill="auto"/>
            <w:vAlign w:val="center"/>
          </w:tcPr>
          <w:p w14:paraId="7E269059" w14:textId="77777777" w:rsidR="00933B3F" w:rsidRDefault="00933B3F" w:rsidP="00D9343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5317872" w14:textId="1DA92CC0" w:rsidR="00392AEC" w:rsidRPr="00560554" w:rsidRDefault="00392AEC" w:rsidP="00D9343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412" w:type="pct"/>
            <w:vAlign w:val="center"/>
          </w:tcPr>
          <w:p w14:paraId="386A0E03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18047E71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2454B56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4120115F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2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C843E1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392AEC" w:rsidRPr="00560554" w14:paraId="00A9E842" w14:textId="77777777" w:rsidTr="00A25FB0">
        <w:trPr>
          <w:trHeight w:val="3212"/>
        </w:trPr>
        <w:tc>
          <w:tcPr>
            <w:tcW w:w="563" w:type="pct"/>
            <w:shd w:val="clear" w:color="auto" w:fill="auto"/>
            <w:vAlign w:val="center"/>
          </w:tcPr>
          <w:p w14:paraId="3B0A58B3" w14:textId="77777777" w:rsidR="00392AEC" w:rsidRPr="00560554" w:rsidRDefault="00392AEC" w:rsidP="003703E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/>
                <w:bCs/>
                <w:color w:val="000000"/>
                <w:sz w:val="24"/>
                <w:szCs w:val="24"/>
                <w:lang w:val="nl-NL"/>
              </w:rPr>
              <w:t>1,2</w:t>
            </w:r>
          </w:p>
        </w:tc>
        <w:tc>
          <w:tcPr>
            <w:tcW w:w="1646" w:type="pct"/>
            <w:shd w:val="clear" w:color="auto" w:fill="auto"/>
          </w:tcPr>
          <w:p w14:paraId="296FEF7D" w14:textId="336A6259" w:rsidR="00392AEC" w:rsidRPr="00560554" w:rsidRDefault="00392AEC" w:rsidP="005D2520">
            <w:pPr>
              <w:widowControl w:val="0"/>
              <w:spacing w:line="320" w:lineRule="atLeast"/>
              <w:contextualSpacing/>
              <w:rPr>
                <w:b/>
                <w:sz w:val="24"/>
                <w:szCs w:val="24"/>
              </w:rPr>
            </w:pPr>
            <w:r w:rsidRPr="00560554">
              <w:rPr>
                <w:b/>
                <w:sz w:val="24"/>
                <w:szCs w:val="24"/>
              </w:rPr>
              <w:t xml:space="preserve">Chương 1: </w:t>
            </w:r>
          </w:p>
          <w:p w14:paraId="5FC2B03F" w14:textId="0C21EF51" w:rsidR="00392AEC" w:rsidRPr="00560554" w:rsidRDefault="00392AEC" w:rsidP="00D9343C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 w:rsidRPr="00560554">
              <w:rPr>
                <w:b/>
                <w:sz w:val="24"/>
                <w:szCs w:val="24"/>
              </w:rPr>
              <w:t>Tổng quan về các Hệ thống thông minh</w:t>
            </w:r>
          </w:p>
          <w:p w14:paraId="7FA9460B" w14:textId="77777777" w:rsidR="00392AEC" w:rsidRPr="00560554" w:rsidRDefault="00392AEC" w:rsidP="00240D7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 xml:space="preserve">1.1. Các khái niệm </w:t>
            </w:r>
          </w:p>
          <w:p w14:paraId="1E2E8B83" w14:textId="07FCB580" w:rsidR="00392AEC" w:rsidRPr="00560554" w:rsidRDefault="00392AEC" w:rsidP="00240D7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1.2. Các cấu trúc Hệ thống thông tin thông minh</w:t>
            </w:r>
          </w:p>
          <w:p w14:paraId="104D2391" w14:textId="11B9D3B2" w:rsidR="00392AEC" w:rsidRPr="00560554" w:rsidRDefault="00392AEC" w:rsidP="00240D7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1.3. Ứng dụng các Hệ thống thông minh</w:t>
            </w:r>
          </w:p>
          <w:p w14:paraId="5E1E5873" w14:textId="5AE30F84" w:rsidR="00392AEC" w:rsidRPr="00560554" w:rsidRDefault="00392AEC" w:rsidP="00D9343C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1.4. Giới thiệu một số Hệ thống thông minh.</w:t>
            </w:r>
          </w:p>
        </w:tc>
        <w:tc>
          <w:tcPr>
            <w:tcW w:w="573" w:type="pct"/>
            <w:gridSpan w:val="2"/>
            <w:shd w:val="clear" w:color="auto" w:fill="auto"/>
          </w:tcPr>
          <w:p w14:paraId="29B4EA11" w14:textId="7B32B68C" w:rsidR="00392AEC" w:rsidRPr="00560554" w:rsidRDefault="00FF01C7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412" w:type="pct"/>
          </w:tcPr>
          <w:p w14:paraId="7144751B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601" w:type="pct"/>
            <w:tcBorders>
              <w:right w:val="single" w:sz="4" w:space="0" w:color="auto"/>
            </w:tcBorders>
            <w:shd w:val="clear" w:color="auto" w:fill="auto"/>
          </w:tcPr>
          <w:p w14:paraId="4B584315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53B06" w14:textId="77777777" w:rsidR="00392AEC" w:rsidRPr="00560554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Cs/>
                <w:color w:val="000000"/>
                <w:sz w:val="24"/>
                <w:szCs w:val="24"/>
                <w:lang w:val="nl-NL"/>
              </w:rPr>
              <w:t>+Chương 1[1]</w:t>
            </w:r>
          </w:p>
          <w:p w14:paraId="664014C6" w14:textId="77777777" w:rsidR="00392AEC" w:rsidRPr="00560554" w:rsidRDefault="00392AEC" w:rsidP="00183C3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bCs/>
                <w:color w:val="000000"/>
                <w:sz w:val="24"/>
                <w:szCs w:val="24"/>
                <w:lang w:val="nl-NL"/>
              </w:rPr>
              <w:t>+Chương 1[2]</w:t>
            </w:r>
          </w:p>
          <w:p w14:paraId="2531D87F" w14:textId="44A53EF1" w:rsidR="00392AEC" w:rsidRPr="00560554" w:rsidRDefault="00392AEC" w:rsidP="37D0E77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  <w:lang w:val="nl-NL"/>
              </w:rPr>
            </w:pPr>
            <w:r w:rsidRPr="00560554">
              <w:rPr>
                <w:color w:val="000000" w:themeColor="text1"/>
                <w:sz w:val="24"/>
                <w:szCs w:val="24"/>
                <w:lang w:val="nl-NL"/>
              </w:rPr>
              <w:t>+Chương 1&amp;2 [3]</w:t>
            </w:r>
          </w:p>
        </w:tc>
      </w:tr>
      <w:tr w:rsidR="00392AEC" w:rsidRPr="00560554" w14:paraId="54F4F23A" w14:textId="77777777" w:rsidTr="00A25FB0">
        <w:trPr>
          <w:trHeight w:val="2699"/>
        </w:trPr>
        <w:tc>
          <w:tcPr>
            <w:tcW w:w="563" w:type="pct"/>
            <w:shd w:val="clear" w:color="auto" w:fill="auto"/>
            <w:vAlign w:val="center"/>
          </w:tcPr>
          <w:p w14:paraId="1BF72978" w14:textId="77777777" w:rsidR="00392AEC" w:rsidRPr="00625818" w:rsidRDefault="00392AEC" w:rsidP="003703E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/>
                <w:bCs/>
                <w:color w:val="000000"/>
                <w:sz w:val="22"/>
                <w:szCs w:val="22"/>
                <w:lang w:val="nl-NL"/>
              </w:rPr>
              <w:lastRenderedPageBreak/>
              <w:t>3,4,5</w:t>
            </w:r>
          </w:p>
        </w:tc>
        <w:tc>
          <w:tcPr>
            <w:tcW w:w="1646" w:type="pct"/>
            <w:shd w:val="clear" w:color="auto" w:fill="auto"/>
          </w:tcPr>
          <w:p w14:paraId="0EE721D5" w14:textId="77777777" w:rsidR="00392AEC" w:rsidRPr="00625818" w:rsidRDefault="00392AEC" w:rsidP="00FB1991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b/>
                <w:sz w:val="22"/>
                <w:szCs w:val="22"/>
              </w:rPr>
              <w:t>Chương 2: Các tác tử thông minh</w:t>
            </w:r>
          </w:p>
          <w:p w14:paraId="2C01F896" w14:textId="77777777" w:rsidR="00392AEC" w:rsidRPr="00625818" w:rsidRDefault="00392AEC" w:rsidP="00240D7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2.1. Tổng quan về các tác tử và các tác tử thông minh</w:t>
            </w:r>
          </w:p>
          <w:p w14:paraId="36753856" w14:textId="77777777" w:rsidR="00392AEC" w:rsidRPr="00625818" w:rsidRDefault="00392AEC" w:rsidP="00240D7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 xml:space="preserve">2.2. Tác tử và môi trường </w:t>
            </w:r>
          </w:p>
          <w:p w14:paraId="0F264B80" w14:textId="77777777" w:rsidR="00392AEC" w:rsidRPr="00625818" w:rsidRDefault="00392AEC" w:rsidP="00240D7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2.3. Cấu trúc của tác tử</w:t>
            </w:r>
          </w:p>
          <w:p w14:paraId="658B9EDB" w14:textId="7C5CABE4" w:rsidR="00392AEC" w:rsidRPr="00625818" w:rsidRDefault="00392AEC" w:rsidP="00240D7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2.4. Các Hệ thống đa tác tử</w:t>
            </w:r>
          </w:p>
          <w:p w14:paraId="283C600E" w14:textId="77777777" w:rsidR="00392AEC" w:rsidRPr="00625818" w:rsidRDefault="00392AEC" w:rsidP="00240D7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2.5. Bài tập</w:t>
            </w:r>
          </w:p>
          <w:p w14:paraId="60C487A4" w14:textId="3A173AED" w:rsidR="00392AEC" w:rsidRPr="00625818" w:rsidRDefault="00392AEC" w:rsidP="00240D7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73" w:type="pct"/>
            <w:gridSpan w:val="2"/>
            <w:shd w:val="clear" w:color="auto" w:fill="auto"/>
          </w:tcPr>
          <w:p w14:paraId="48DF98D7" w14:textId="4C8155B9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12</w:t>
            </w:r>
          </w:p>
        </w:tc>
        <w:tc>
          <w:tcPr>
            <w:tcW w:w="412" w:type="pct"/>
          </w:tcPr>
          <w:p w14:paraId="279935FF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4</w:t>
            </w:r>
          </w:p>
        </w:tc>
        <w:tc>
          <w:tcPr>
            <w:tcW w:w="601" w:type="pct"/>
            <w:tcBorders>
              <w:right w:val="single" w:sz="4" w:space="0" w:color="auto"/>
            </w:tcBorders>
            <w:shd w:val="clear" w:color="auto" w:fill="auto"/>
          </w:tcPr>
          <w:p w14:paraId="2322F001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8EAD" w14:textId="23C66915" w:rsidR="00392AEC" w:rsidRPr="00625818" w:rsidRDefault="00392AEC" w:rsidP="37D0E77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color w:val="000000" w:themeColor="text1"/>
                <w:sz w:val="22"/>
                <w:szCs w:val="22"/>
                <w:lang w:val="nl-NL"/>
              </w:rPr>
              <w:t>+Chương 2&amp;3 [1]</w:t>
            </w:r>
          </w:p>
          <w:p w14:paraId="053E2A37" w14:textId="2BAB4A75" w:rsidR="00392AEC" w:rsidRPr="00625818" w:rsidRDefault="00392AEC" w:rsidP="37D0E77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color w:val="000000" w:themeColor="text1"/>
                <w:sz w:val="22"/>
                <w:szCs w:val="22"/>
                <w:lang w:val="nl-NL"/>
              </w:rPr>
              <w:t>+Chương 2&amp;3[2]</w:t>
            </w:r>
          </w:p>
          <w:p w14:paraId="365B14C1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+Chương 4 [3]</w:t>
            </w:r>
          </w:p>
          <w:p w14:paraId="7194DBDC" w14:textId="77777777" w:rsidR="00392AEC" w:rsidRPr="00625818" w:rsidRDefault="00392AEC" w:rsidP="004962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  <w:lang w:val="nl-NL"/>
              </w:rPr>
            </w:pPr>
          </w:p>
        </w:tc>
      </w:tr>
      <w:tr w:rsidR="00392AEC" w:rsidRPr="00560554" w14:paraId="02A20C7A" w14:textId="77777777" w:rsidTr="00A25FB0">
        <w:trPr>
          <w:trHeight w:val="3410"/>
        </w:trPr>
        <w:tc>
          <w:tcPr>
            <w:tcW w:w="563" w:type="pct"/>
            <w:shd w:val="clear" w:color="auto" w:fill="auto"/>
            <w:vAlign w:val="center"/>
          </w:tcPr>
          <w:p w14:paraId="4919F219" w14:textId="1ABB49DA" w:rsidR="00392AEC" w:rsidRPr="00625818" w:rsidRDefault="00933B3F" w:rsidP="00933B3F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nl-NL"/>
              </w:rPr>
              <w:t xml:space="preserve">    </w:t>
            </w:r>
            <w:r w:rsidR="00392AEC" w:rsidRPr="00625818">
              <w:rPr>
                <w:b/>
                <w:bCs/>
                <w:color w:val="000000"/>
                <w:sz w:val="22"/>
                <w:szCs w:val="22"/>
                <w:lang w:val="nl-NL"/>
              </w:rPr>
              <w:t>6,7,</w:t>
            </w:r>
          </w:p>
          <w:p w14:paraId="769D0D3C" w14:textId="674D52D2" w:rsidR="00392AEC" w:rsidRPr="00625818" w:rsidRDefault="00392AEC" w:rsidP="00933B3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/>
                <w:bCs/>
                <w:color w:val="000000"/>
                <w:sz w:val="22"/>
                <w:szCs w:val="22"/>
                <w:lang w:val="nl-NL"/>
              </w:rPr>
              <w:t>8,9</w:t>
            </w:r>
          </w:p>
        </w:tc>
        <w:tc>
          <w:tcPr>
            <w:tcW w:w="1646" w:type="pct"/>
            <w:shd w:val="clear" w:color="auto" w:fill="auto"/>
          </w:tcPr>
          <w:p w14:paraId="2CB8A0C8" w14:textId="1DCADB25" w:rsidR="00392AEC" w:rsidRPr="00625818" w:rsidRDefault="00392AEC" w:rsidP="00FB1991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2"/>
                <w:szCs w:val="22"/>
              </w:rPr>
            </w:pPr>
            <w:r w:rsidRPr="00625818">
              <w:rPr>
                <w:b/>
                <w:sz w:val="22"/>
                <w:szCs w:val="22"/>
              </w:rPr>
              <w:t>Chương 3</w:t>
            </w:r>
            <w:r w:rsidRPr="00625818">
              <w:rPr>
                <w:b/>
                <w:sz w:val="22"/>
                <w:szCs w:val="22"/>
              </w:rPr>
              <w:tab/>
              <w:t>: Các Hệ thống dựa trên tri thức</w:t>
            </w:r>
          </w:p>
          <w:p w14:paraId="60CA9F42" w14:textId="77777777" w:rsidR="00392AEC" w:rsidRPr="00625818" w:rsidRDefault="00392AEC" w:rsidP="004962F8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3.1. Khái niệm</w:t>
            </w:r>
          </w:p>
          <w:p w14:paraId="4AE5495E" w14:textId="335E1D85" w:rsidR="00392AEC" w:rsidRPr="00625818" w:rsidRDefault="00392AEC" w:rsidP="004962F8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3.2. Kiến trúc tổng quan của các Hệ thống dựa trên tri thức</w:t>
            </w:r>
          </w:p>
          <w:p w14:paraId="13C94267" w14:textId="4289D049" w:rsidR="00392AEC" w:rsidRPr="00625818" w:rsidRDefault="00392AEC" w:rsidP="004962F8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3.3. Phát triển các Hệ thống dựa trên tri thức</w:t>
            </w:r>
          </w:p>
          <w:p w14:paraId="48DDEAE3" w14:textId="29E9514A" w:rsidR="00392AEC" w:rsidRPr="00625818" w:rsidRDefault="00392AEC" w:rsidP="004962F8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3.4. Một số Hệ thống dựa trên tri thức</w:t>
            </w:r>
          </w:p>
          <w:p w14:paraId="54CD245A" w14:textId="2D13AFD5" w:rsidR="00392AEC" w:rsidRPr="00933B3F" w:rsidRDefault="00392AEC" w:rsidP="00D9343C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Bài tập chương3</w:t>
            </w:r>
          </w:p>
        </w:tc>
        <w:tc>
          <w:tcPr>
            <w:tcW w:w="573" w:type="pct"/>
            <w:gridSpan w:val="2"/>
            <w:shd w:val="clear" w:color="auto" w:fill="auto"/>
          </w:tcPr>
          <w:p w14:paraId="394C502F" w14:textId="77609CBA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12</w:t>
            </w:r>
          </w:p>
        </w:tc>
        <w:tc>
          <w:tcPr>
            <w:tcW w:w="412" w:type="pct"/>
          </w:tcPr>
          <w:p w14:paraId="7C964D78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4</w:t>
            </w:r>
          </w:p>
        </w:tc>
        <w:tc>
          <w:tcPr>
            <w:tcW w:w="601" w:type="pct"/>
            <w:tcBorders>
              <w:right w:val="single" w:sz="4" w:space="0" w:color="auto"/>
            </w:tcBorders>
            <w:shd w:val="clear" w:color="auto" w:fill="auto"/>
          </w:tcPr>
          <w:p w14:paraId="7B7EFE02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DC58B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+Chương 3 [1]</w:t>
            </w:r>
          </w:p>
          <w:p w14:paraId="2AAD948F" w14:textId="28A7341D" w:rsidR="00392AEC" w:rsidRPr="00625818" w:rsidRDefault="00392AEC" w:rsidP="37D0E77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color w:val="000000" w:themeColor="text1"/>
                <w:sz w:val="22"/>
                <w:szCs w:val="22"/>
                <w:lang w:val="nl-NL"/>
              </w:rPr>
              <w:t>+Chương 2&amp;3 [2]</w:t>
            </w:r>
          </w:p>
          <w:p w14:paraId="1231BE67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  <w:lang w:val="nl-NL"/>
              </w:rPr>
            </w:pPr>
          </w:p>
        </w:tc>
      </w:tr>
      <w:tr w:rsidR="00392AEC" w:rsidRPr="00560554" w14:paraId="1DECB3E3" w14:textId="77777777" w:rsidTr="00A25FB0">
        <w:trPr>
          <w:trHeight w:val="70"/>
        </w:trPr>
        <w:tc>
          <w:tcPr>
            <w:tcW w:w="563" w:type="pct"/>
            <w:shd w:val="clear" w:color="auto" w:fill="auto"/>
            <w:vAlign w:val="center"/>
          </w:tcPr>
          <w:p w14:paraId="427779DC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/>
                <w:bCs/>
                <w:color w:val="000000"/>
                <w:sz w:val="22"/>
                <w:szCs w:val="22"/>
                <w:lang w:val="nl-NL"/>
              </w:rPr>
              <w:t>10,11,</w:t>
            </w:r>
          </w:p>
          <w:p w14:paraId="4247A0FA" w14:textId="53280C94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/>
                <w:bCs/>
                <w:color w:val="000000"/>
                <w:sz w:val="22"/>
                <w:szCs w:val="22"/>
                <w:lang w:val="nl-NL"/>
              </w:rPr>
              <w:t>12,13</w:t>
            </w:r>
          </w:p>
        </w:tc>
        <w:tc>
          <w:tcPr>
            <w:tcW w:w="1646" w:type="pct"/>
            <w:shd w:val="clear" w:color="auto" w:fill="auto"/>
          </w:tcPr>
          <w:p w14:paraId="12BD4D9F" w14:textId="77777777" w:rsidR="00392AEC" w:rsidRPr="00625818" w:rsidRDefault="00392AEC" w:rsidP="00D9343C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2"/>
                <w:szCs w:val="22"/>
              </w:rPr>
            </w:pPr>
            <w:r w:rsidRPr="00625818">
              <w:rPr>
                <w:b/>
                <w:sz w:val="22"/>
                <w:szCs w:val="22"/>
              </w:rPr>
              <w:t>Chương 4:</w:t>
            </w:r>
          </w:p>
          <w:p w14:paraId="59633C85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rPr>
                <w:b/>
                <w:sz w:val="22"/>
                <w:szCs w:val="22"/>
              </w:rPr>
            </w:pPr>
            <w:r w:rsidRPr="00625818">
              <w:rPr>
                <w:b/>
                <w:sz w:val="22"/>
                <w:szCs w:val="22"/>
              </w:rPr>
              <w:t>Các phương pháp học</w:t>
            </w:r>
          </w:p>
          <w:p w14:paraId="1238F55C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4.1. Tổng quan về học máy</w:t>
            </w:r>
          </w:p>
          <w:p w14:paraId="1B0C92BA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4.2. Học có giám sát</w:t>
            </w:r>
          </w:p>
          <w:p w14:paraId="256AFB52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4.3. Học không giám sát</w:t>
            </w:r>
          </w:p>
          <w:p w14:paraId="5EB17AEA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4.4. Học tăng cường</w:t>
            </w:r>
          </w:p>
          <w:p w14:paraId="4CDB8AA8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Bài tập chương 4</w:t>
            </w:r>
          </w:p>
        </w:tc>
        <w:tc>
          <w:tcPr>
            <w:tcW w:w="573" w:type="pct"/>
            <w:gridSpan w:val="2"/>
            <w:shd w:val="clear" w:color="auto" w:fill="auto"/>
          </w:tcPr>
          <w:p w14:paraId="5007C906" w14:textId="3CE96777" w:rsidR="00392AEC" w:rsidRPr="00625818" w:rsidRDefault="00FF01C7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18</w:t>
            </w:r>
          </w:p>
        </w:tc>
        <w:tc>
          <w:tcPr>
            <w:tcW w:w="412" w:type="pct"/>
          </w:tcPr>
          <w:p w14:paraId="1B87E3DE" w14:textId="0195A98B" w:rsidR="00392AEC" w:rsidRPr="00625818" w:rsidRDefault="00FF01C7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6</w:t>
            </w:r>
          </w:p>
        </w:tc>
        <w:tc>
          <w:tcPr>
            <w:tcW w:w="601" w:type="pct"/>
            <w:tcBorders>
              <w:right w:val="single" w:sz="4" w:space="0" w:color="auto"/>
            </w:tcBorders>
            <w:shd w:val="clear" w:color="auto" w:fill="auto"/>
          </w:tcPr>
          <w:p w14:paraId="33113584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5712F" w14:textId="47614E7D" w:rsidR="00392AEC" w:rsidRPr="00625818" w:rsidRDefault="00392AEC" w:rsidP="37D0E77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color w:val="000000" w:themeColor="text1"/>
                <w:sz w:val="22"/>
                <w:szCs w:val="22"/>
                <w:lang w:val="nl-NL"/>
              </w:rPr>
              <w:t>+Chương 4 [1]</w:t>
            </w:r>
          </w:p>
          <w:p w14:paraId="55BC0FC9" w14:textId="58D98CC8" w:rsidR="00392AEC" w:rsidRPr="00625818" w:rsidRDefault="00392AEC" w:rsidP="37D0E77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color w:val="000000" w:themeColor="text1"/>
                <w:sz w:val="22"/>
                <w:szCs w:val="22"/>
                <w:lang w:val="nl-NL"/>
              </w:rPr>
              <w:t>+Chương 4 [2]</w:t>
            </w:r>
          </w:p>
          <w:p w14:paraId="3C18DFED" w14:textId="296C5FA5" w:rsidR="00392AEC" w:rsidRPr="00625818" w:rsidRDefault="00392AEC" w:rsidP="37D0E77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color w:val="000000" w:themeColor="text1"/>
                <w:sz w:val="22"/>
                <w:szCs w:val="22"/>
                <w:lang w:val="nl-NL"/>
              </w:rPr>
              <w:t>+Chương 4 [3]</w:t>
            </w:r>
          </w:p>
        </w:tc>
      </w:tr>
      <w:tr w:rsidR="00392AEC" w:rsidRPr="00560554" w14:paraId="76C53273" w14:textId="77777777" w:rsidTr="00A25FB0">
        <w:trPr>
          <w:trHeight w:val="70"/>
        </w:trPr>
        <w:tc>
          <w:tcPr>
            <w:tcW w:w="563" w:type="pct"/>
            <w:shd w:val="clear" w:color="auto" w:fill="auto"/>
            <w:vAlign w:val="center"/>
          </w:tcPr>
          <w:p w14:paraId="71710A19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/>
                <w:bCs/>
                <w:color w:val="000000"/>
                <w:sz w:val="22"/>
                <w:szCs w:val="22"/>
                <w:lang w:val="nl-NL"/>
              </w:rPr>
              <w:t>14,15,</w:t>
            </w:r>
          </w:p>
          <w:p w14:paraId="5920A0B0" w14:textId="7C8ABC91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/>
                <w:bCs/>
                <w:color w:val="000000"/>
                <w:sz w:val="22"/>
                <w:szCs w:val="22"/>
                <w:lang w:val="nl-NL"/>
              </w:rPr>
              <w:t>16</w:t>
            </w:r>
          </w:p>
        </w:tc>
        <w:tc>
          <w:tcPr>
            <w:tcW w:w="1646" w:type="pct"/>
            <w:shd w:val="clear" w:color="auto" w:fill="auto"/>
          </w:tcPr>
          <w:p w14:paraId="75DC1B6F" w14:textId="77777777" w:rsidR="00392AEC" w:rsidRPr="00625818" w:rsidRDefault="00392AEC" w:rsidP="00D9343C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2"/>
                <w:szCs w:val="22"/>
              </w:rPr>
            </w:pPr>
            <w:r w:rsidRPr="00625818">
              <w:rPr>
                <w:b/>
                <w:sz w:val="22"/>
                <w:szCs w:val="22"/>
              </w:rPr>
              <w:t>Chương 5: Trí tuệ tập thể</w:t>
            </w:r>
          </w:p>
          <w:p w14:paraId="0AE5D3B1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5.1. Tổng quan về trí tuệ tập thể</w:t>
            </w:r>
          </w:p>
          <w:p w14:paraId="64099A24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5.2. Các yếu tố cơ bản của trí tuệ tập thể</w:t>
            </w:r>
          </w:p>
          <w:p w14:paraId="72270F85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5.3. Các loại trí tuệ tập thể</w:t>
            </w:r>
          </w:p>
          <w:p w14:paraId="3904CA72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5.4. Các kỹ thuật cơ bản</w:t>
            </w:r>
          </w:p>
          <w:p w14:paraId="5258F6BD" w14:textId="77777777" w:rsidR="00392AEC" w:rsidRPr="00625818" w:rsidRDefault="00392AEC" w:rsidP="008415C3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2"/>
                <w:szCs w:val="22"/>
              </w:rPr>
            </w:pPr>
            <w:r w:rsidRPr="00625818">
              <w:rPr>
                <w:sz w:val="22"/>
                <w:szCs w:val="22"/>
              </w:rPr>
              <w:t>5.5. Bài tập</w:t>
            </w:r>
          </w:p>
        </w:tc>
        <w:tc>
          <w:tcPr>
            <w:tcW w:w="573" w:type="pct"/>
            <w:gridSpan w:val="2"/>
            <w:shd w:val="clear" w:color="auto" w:fill="auto"/>
          </w:tcPr>
          <w:p w14:paraId="526D80A2" w14:textId="77AFBF35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18</w:t>
            </w:r>
          </w:p>
        </w:tc>
        <w:tc>
          <w:tcPr>
            <w:tcW w:w="412" w:type="pct"/>
          </w:tcPr>
          <w:p w14:paraId="1946A7AE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6</w:t>
            </w:r>
          </w:p>
        </w:tc>
        <w:tc>
          <w:tcPr>
            <w:tcW w:w="601" w:type="pct"/>
            <w:tcBorders>
              <w:right w:val="single" w:sz="4" w:space="0" w:color="auto"/>
            </w:tcBorders>
            <w:shd w:val="clear" w:color="auto" w:fill="auto"/>
          </w:tcPr>
          <w:p w14:paraId="5531F93F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61E08" w14:textId="152931F6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+Chương 5 [1]</w:t>
            </w:r>
          </w:p>
          <w:p w14:paraId="0D7B8C4A" w14:textId="00E79E72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bCs/>
                <w:color w:val="000000"/>
                <w:sz w:val="22"/>
                <w:szCs w:val="22"/>
                <w:lang w:val="nl-NL"/>
              </w:rPr>
              <w:t>+Chương 5 [2]</w:t>
            </w:r>
          </w:p>
          <w:p w14:paraId="44B64B34" w14:textId="798BA4B2" w:rsidR="00392AEC" w:rsidRPr="00625818" w:rsidRDefault="00392AEC" w:rsidP="005D252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2"/>
                <w:szCs w:val="22"/>
                <w:lang w:val="nl-NL"/>
              </w:rPr>
            </w:pPr>
            <w:r w:rsidRPr="00625818">
              <w:rPr>
                <w:color w:val="000000" w:themeColor="text1"/>
                <w:sz w:val="22"/>
                <w:szCs w:val="22"/>
                <w:lang w:val="nl-NL"/>
              </w:rPr>
              <w:t>+Chương 5 [3]</w:t>
            </w:r>
          </w:p>
          <w:p w14:paraId="141A0173" w14:textId="77777777" w:rsidR="00392AEC" w:rsidRPr="00625818" w:rsidRDefault="00392AEC" w:rsidP="00D9343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14:paraId="78AA06E7" w14:textId="6C536793" w:rsidR="00392AEC" w:rsidRPr="00625818" w:rsidRDefault="00392AEC" w:rsidP="37D0E77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color w:val="000000"/>
                <w:sz w:val="22"/>
                <w:szCs w:val="22"/>
                <w:lang w:val="nl-NL"/>
              </w:rPr>
            </w:pPr>
          </w:p>
        </w:tc>
      </w:tr>
      <w:tr w:rsidR="002179FC" w:rsidRPr="00560554" w14:paraId="7E71974B" w14:textId="77777777" w:rsidTr="00A25F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2500" w:type="pct"/>
            <w:gridSpan w:val="3"/>
            <w:shd w:val="clear" w:color="auto" w:fill="auto"/>
          </w:tcPr>
          <w:p w14:paraId="384507EA" w14:textId="77777777" w:rsidR="00560554" w:rsidRDefault="00560554" w:rsidP="00A367F1">
            <w:pPr>
              <w:spacing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30D7AA69" w14:textId="6BB5CB4C" w:rsidR="00560554" w:rsidRPr="00560554" w:rsidRDefault="00560554" w:rsidP="00A367F1">
            <w:pPr>
              <w:spacing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500" w:type="pct"/>
            <w:gridSpan w:val="4"/>
            <w:shd w:val="clear" w:color="auto" w:fill="auto"/>
          </w:tcPr>
          <w:p w14:paraId="3672BB3E" w14:textId="77777777" w:rsidR="00A25FB0" w:rsidRDefault="00A25FB0" w:rsidP="00A367F1">
            <w:pPr>
              <w:spacing w:line="288" w:lineRule="auto"/>
              <w:jc w:val="both"/>
              <w:rPr>
                <w:sz w:val="24"/>
                <w:szCs w:val="24"/>
              </w:rPr>
            </w:pPr>
          </w:p>
          <w:p w14:paraId="34FF1C98" w14:textId="11A692A8" w:rsidR="002179FC" w:rsidRPr="00A25FB0" w:rsidRDefault="002179FC" w:rsidP="00A367F1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60554">
              <w:rPr>
                <w:sz w:val="24"/>
                <w:szCs w:val="24"/>
              </w:rPr>
              <w:t>Hà nội, ngày … tháng … năm 20…</w:t>
            </w:r>
          </w:p>
        </w:tc>
      </w:tr>
      <w:tr w:rsidR="002179FC" w:rsidRPr="00560554" w14:paraId="3B9BCAEB" w14:textId="77777777" w:rsidTr="00A25F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2500" w:type="pct"/>
            <w:gridSpan w:val="3"/>
            <w:shd w:val="clear" w:color="auto" w:fill="auto"/>
          </w:tcPr>
          <w:p w14:paraId="7D23EA0F" w14:textId="77777777" w:rsidR="002179FC" w:rsidRPr="00560554" w:rsidRDefault="002179FC" w:rsidP="00A367F1">
            <w:pPr>
              <w:spacing w:line="288" w:lineRule="auto"/>
              <w:jc w:val="both"/>
              <w:rPr>
                <w:b/>
                <w:sz w:val="24"/>
                <w:szCs w:val="24"/>
              </w:rPr>
            </w:pPr>
            <w:r w:rsidRPr="00560554">
              <w:rPr>
                <w:b/>
                <w:sz w:val="24"/>
                <w:szCs w:val="24"/>
              </w:rPr>
              <w:t>TRƯỞNG KHOA</w:t>
            </w:r>
          </w:p>
          <w:p w14:paraId="6D072C0D" w14:textId="77777777" w:rsidR="002179FC" w:rsidRPr="00560554" w:rsidRDefault="002179FC" w:rsidP="00A367F1">
            <w:pPr>
              <w:spacing w:line="288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2500" w:type="pct"/>
            <w:gridSpan w:val="4"/>
            <w:shd w:val="clear" w:color="auto" w:fill="auto"/>
          </w:tcPr>
          <w:p w14:paraId="0F428C5E" w14:textId="77777777" w:rsidR="002179FC" w:rsidRPr="00560554" w:rsidRDefault="002179FC" w:rsidP="00A367F1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560554">
              <w:rPr>
                <w:b/>
                <w:sz w:val="24"/>
                <w:szCs w:val="24"/>
              </w:rPr>
              <w:t>TRƯỞNG BỘ MÔN</w:t>
            </w:r>
          </w:p>
          <w:p w14:paraId="48A21919" w14:textId="77777777" w:rsidR="002179FC" w:rsidRPr="00560554" w:rsidRDefault="002179FC" w:rsidP="00A367F1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  <w:p w14:paraId="6BD18F9B" w14:textId="77777777" w:rsidR="002179FC" w:rsidRPr="00560554" w:rsidRDefault="002179FC" w:rsidP="00A367F1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  <w:p w14:paraId="238601FE" w14:textId="77777777" w:rsidR="002179FC" w:rsidRPr="00560554" w:rsidRDefault="002179FC" w:rsidP="00A367F1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  <w:p w14:paraId="0F3CABC7" w14:textId="77777777" w:rsidR="002179FC" w:rsidRPr="00560554" w:rsidRDefault="002179FC" w:rsidP="00A367F1">
            <w:pPr>
              <w:spacing w:line="288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5B08B5D1" w14:textId="77777777" w:rsidR="00575954" w:rsidRPr="00560554" w:rsidRDefault="00575954">
      <w:pPr>
        <w:rPr>
          <w:sz w:val="24"/>
          <w:szCs w:val="24"/>
        </w:rPr>
      </w:pPr>
    </w:p>
    <w:sectPr w:rsidR="00575954" w:rsidRPr="00560554" w:rsidSect="00EB143E">
      <w:footerReference w:type="even" r:id="rId12"/>
      <w:footerReference w:type="default" r:id="rId13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AF04E5" w14:textId="77777777" w:rsidR="00EF6D58" w:rsidRDefault="00EF6D58">
      <w:r>
        <w:separator/>
      </w:r>
    </w:p>
  </w:endnote>
  <w:endnote w:type="continuationSeparator" w:id="0">
    <w:p w14:paraId="1F61BC16" w14:textId="77777777" w:rsidR="00EF6D58" w:rsidRDefault="00EF6D58">
      <w:r>
        <w:continuationSeparator/>
      </w:r>
    </w:p>
  </w:endnote>
  <w:endnote w:type="continuationNotice" w:id="1">
    <w:p w14:paraId="62C6646E" w14:textId="77777777" w:rsidR="00EF6D58" w:rsidRDefault="00EF6D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28121" w14:textId="77777777" w:rsidR="00D9343C" w:rsidRDefault="00D9343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F9C3DC" w14:textId="77777777" w:rsidR="00D9343C" w:rsidRDefault="00D9343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4BA1D" w14:textId="77777777" w:rsidR="00D9343C" w:rsidRDefault="00D9343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0F8">
      <w:rPr>
        <w:rStyle w:val="PageNumber"/>
        <w:noProof/>
      </w:rPr>
      <w:t>1</w:t>
    </w:r>
    <w:r>
      <w:rPr>
        <w:rStyle w:val="PageNumber"/>
      </w:rPr>
      <w:fldChar w:fldCharType="end"/>
    </w:r>
  </w:p>
  <w:p w14:paraId="16DEB4AB" w14:textId="77777777" w:rsidR="00D9343C" w:rsidRDefault="00D9343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2FD2E" w14:textId="77777777" w:rsidR="00EF6D58" w:rsidRDefault="00EF6D58">
      <w:r>
        <w:separator/>
      </w:r>
    </w:p>
  </w:footnote>
  <w:footnote w:type="continuationSeparator" w:id="0">
    <w:p w14:paraId="593A207B" w14:textId="77777777" w:rsidR="00EF6D58" w:rsidRDefault="00EF6D58">
      <w:r>
        <w:continuationSeparator/>
      </w:r>
    </w:p>
  </w:footnote>
  <w:footnote w:type="continuationNotice" w:id="1">
    <w:p w14:paraId="7340250A" w14:textId="77777777" w:rsidR="00EF6D58" w:rsidRDefault="00EF6D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63751"/>
    <w:multiLevelType w:val="hybridMultilevel"/>
    <w:tmpl w:val="4A9A7E58"/>
    <w:lvl w:ilvl="0" w:tplc="384AF47E">
      <w:start w:val="5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9955A70"/>
    <w:multiLevelType w:val="hybridMultilevel"/>
    <w:tmpl w:val="60F63A4C"/>
    <w:lvl w:ilvl="0" w:tplc="0C6E18CA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B0F7E"/>
    <w:multiLevelType w:val="multilevel"/>
    <w:tmpl w:val="1C2E7D6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310DD"/>
    <w:multiLevelType w:val="hybridMultilevel"/>
    <w:tmpl w:val="5476866E"/>
    <w:lvl w:ilvl="0" w:tplc="AA1C915A">
      <w:start w:val="4"/>
      <w:numFmt w:val="decimal"/>
      <w:lvlText w:val="%1."/>
      <w:lvlJc w:val="left"/>
      <w:pPr>
        <w:ind w:left="630" w:hanging="360"/>
      </w:pPr>
      <w:rPr>
        <w:rFonts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02193"/>
    <w:multiLevelType w:val="multilevel"/>
    <w:tmpl w:val="6BC62C0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DFA40B4"/>
    <w:multiLevelType w:val="hybridMultilevel"/>
    <w:tmpl w:val="1F94E95A"/>
    <w:lvl w:ilvl="0" w:tplc="DA72D9C0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55CD4"/>
    <w:multiLevelType w:val="multilevel"/>
    <w:tmpl w:val="D6D8BB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5582165F"/>
    <w:multiLevelType w:val="hybridMultilevel"/>
    <w:tmpl w:val="64B861F2"/>
    <w:lvl w:ilvl="0" w:tplc="B64AE69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7C31C24"/>
    <w:multiLevelType w:val="hybridMultilevel"/>
    <w:tmpl w:val="9762321E"/>
    <w:lvl w:ilvl="0" w:tplc="9C6A331E">
      <w:start w:val="3"/>
      <w:numFmt w:val="bullet"/>
      <w:lvlText w:val="-"/>
      <w:lvlJc w:val="left"/>
      <w:pPr>
        <w:ind w:left="1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13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6448673B"/>
    <w:multiLevelType w:val="multilevel"/>
    <w:tmpl w:val="229655C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63E2C5C"/>
    <w:multiLevelType w:val="multilevel"/>
    <w:tmpl w:val="0486EFC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6"/>
  </w:num>
  <w:num w:numId="2">
    <w:abstractNumId w:val="5"/>
  </w:num>
  <w:num w:numId="3">
    <w:abstractNumId w:val="6"/>
  </w:num>
  <w:num w:numId="4">
    <w:abstractNumId w:val="13"/>
  </w:num>
  <w:num w:numId="5">
    <w:abstractNumId w:val="3"/>
  </w:num>
  <w:num w:numId="6">
    <w:abstractNumId w:val="11"/>
  </w:num>
  <w:num w:numId="7">
    <w:abstractNumId w:val="12"/>
  </w:num>
  <w:num w:numId="8">
    <w:abstractNumId w:val="0"/>
  </w:num>
  <w:num w:numId="9">
    <w:abstractNumId w:val="10"/>
  </w:num>
  <w:num w:numId="10">
    <w:abstractNumId w:val="2"/>
  </w:num>
  <w:num w:numId="11">
    <w:abstractNumId w:val="1"/>
  </w:num>
  <w:num w:numId="12">
    <w:abstractNumId w:val="9"/>
  </w:num>
  <w:num w:numId="13">
    <w:abstractNumId w:val="7"/>
  </w:num>
  <w:num w:numId="14">
    <w:abstractNumId w:val="14"/>
  </w:num>
  <w:num w:numId="15">
    <w:abstractNumId w:val="8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BFA"/>
    <w:rsid w:val="00000056"/>
    <w:rsid w:val="00026105"/>
    <w:rsid w:val="00041D53"/>
    <w:rsid w:val="0004651B"/>
    <w:rsid w:val="00061141"/>
    <w:rsid w:val="00063446"/>
    <w:rsid w:val="00065D49"/>
    <w:rsid w:val="00095A1D"/>
    <w:rsid w:val="000B22B4"/>
    <w:rsid w:val="000C55AA"/>
    <w:rsid w:val="000D075E"/>
    <w:rsid w:val="000D6DC7"/>
    <w:rsid w:val="000F78FF"/>
    <w:rsid w:val="00113CC2"/>
    <w:rsid w:val="00123321"/>
    <w:rsid w:val="001265BC"/>
    <w:rsid w:val="00130F06"/>
    <w:rsid w:val="001471E8"/>
    <w:rsid w:val="00183C39"/>
    <w:rsid w:val="001915A3"/>
    <w:rsid w:val="001A3359"/>
    <w:rsid w:val="001E0947"/>
    <w:rsid w:val="001F2CFE"/>
    <w:rsid w:val="00200F66"/>
    <w:rsid w:val="00206AC1"/>
    <w:rsid w:val="00210206"/>
    <w:rsid w:val="00212AD3"/>
    <w:rsid w:val="002179FC"/>
    <w:rsid w:val="002360EC"/>
    <w:rsid w:val="00240D7F"/>
    <w:rsid w:val="002543B8"/>
    <w:rsid w:val="002658EE"/>
    <w:rsid w:val="00271EE5"/>
    <w:rsid w:val="00290C2F"/>
    <w:rsid w:val="00296F71"/>
    <w:rsid w:val="002A7D7D"/>
    <w:rsid w:val="002B3774"/>
    <w:rsid w:val="002F28B8"/>
    <w:rsid w:val="0032777B"/>
    <w:rsid w:val="003326A9"/>
    <w:rsid w:val="003409C3"/>
    <w:rsid w:val="00344FF9"/>
    <w:rsid w:val="003555B5"/>
    <w:rsid w:val="003627DA"/>
    <w:rsid w:val="00367502"/>
    <w:rsid w:val="003703EE"/>
    <w:rsid w:val="00392AEC"/>
    <w:rsid w:val="003961B0"/>
    <w:rsid w:val="003B73BB"/>
    <w:rsid w:val="003E0101"/>
    <w:rsid w:val="003F5908"/>
    <w:rsid w:val="003F7694"/>
    <w:rsid w:val="00410BA9"/>
    <w:rsid w:val="004120CA"/>
    <w:rsid w:val="004240DB"/>
    <w:rsid w:val="0042577A"/>
    <w:rsid w:val="004351F2"/>
    <w:rsid w:val="004377BB"/>
    <w:rsid w:val="004437C7"/>
    <w:rsid w:val="00456E79"/>
    <w:rsid w:val="0047459D"/>
    <w:rsid w:val="00474D9B"/>
    <w:rsid w:val="0048413E"/>
    <w:rsid w:val="004845C8"/>
    <w:rsid w:val="004900EB"/>
    <w:rsid w:val="0049105F"/>
    <w:rsid w:val="004962F8"/>
    <w:rsid w:val="00496E5A"/>
    <w:rsid w:val="004A1D4B"/>
    <w:rsid w:val="004A21C9"/>
    <w:rsid w:val="004A4F27"/>
    <w:rsid w:val="004B2147"/>
    <w:rsid w:val="004D085E"/>
    <w:rsid w:val="004F013A"/>
    <w:rsid w:val="004F0F43"/>
    <w:rsid w:val="0050557C"/>
    <w:rsid w:val="00531697"/>
    <w:rsid w:val="00534B5D"/>
    <w:rsid w:val="005468E5"/>
    <w:rsid w:val="00551492"/>
    <w:rsid w:val="00560554"/>
    <w:rsid w:val="00563244"/>
    <w:rsid w:val="00575954"/>
    <w:rsid w:val="005A6B71"/>
    <w:rsid w:val="005C3208"/>
    <w:rsid w:val="005D2520"/>
    <w:rsid w:val="0061018F"/>
    <w:rsid w:val="00612534"/>
    <w:rsid w:val="00613096"/>
    <w:rsid w:val="00625818"/>
    <w:rsid w:val="006270FC"/>
    <w:rsid w:val="00637479"/>
    <w:rsid w:val="006406CA"/>
    <w:rsid w:val="006447AD"/>
    <w:rsid w:val="00647E9C"/>
    <w:rsid w:val="00654492"/>
    <w:rsid w:val="00654888"/>
    <w:rsid w:val="00665547"/>
    <w:rsid w:val="00695501"/>
    <w:rsid w:val="00696DE0"/>
    <w:rsid w:val="006A0E70"/>
    <w:rsid w:val="006A5431"/>
    <w:rsid w:val="006D03CF"/>
    <w:rsid w:val="006D5028"/>
    <w:rsid w:val="006E5BAC"/>
    <w:rsid w:val="00700056"/>
    <w:rsid w:val="00733BDA"/>
    <w:rsid w:val="00744C77"/>
    <w:rsid w:val="0077772C"/>
    <w:rsid w:val="007906BC"/>
    <w:rsid w:val="00795133"/>
    <w:rsid w:val="007A7F11"/>
    <w:rsid w:val="007B1760"/>
    <w:rsid w:val="007B7392"/>
    <w:rsid w:val="007C7EDD"/>
    <w:rsid w:val="007D3A30"/>
    <w:rsid w:val="007F7694"/>
    <w:rsid w:val="00827D53"/>
    <w:rsid w:val="008415C3"/>
    <w:rsid w:val="008543C1"/>
    <w:rsid w:val="00857BEA"/>
    <w:rsid w:val="008637B8"/>
    <w:rsid w:val="00875E93"/>
    <w:rsid w:val="0088177A"/>
    <w:rsid w:val="008A55BA"/>
    <w:rsid w:val="008B735F"/>
    <w:rsid w:val="008C1294"/>
    <w:rsid w:val="008C4E59"/>
    <w:rsid w:val="008D09FC"/>
    <w:rsid w:val="008F4DE1"/>
    <w:rsid w:val="008F579C"/>
    <w:rsid w:val="0090524F"/>
    <w:rsid w:val="0091264D"/>
    <w:rsid w:val="00926E23"/>
    <w:rsid w:val="009307D6"/>
    <w:rsid w:val="00931025"/>
    <w:rsid w:val="00933B3F"/>
    <w:rsid w:val="00944E11"/>
    <w:rsid w:val="00952045"/>
    <w:rsid w:val="009540AF"/>
    <w:rsid w:val="00970064"/>
    <w:rsid w:val="00971717"/>
    <w:rsid w:val="00990BFA"/>
    <w:rsid w:val="009A19F7"/>
    <w:rsid w:val="009B18F4"/>
    <w:rsid w:val="009B4EBA"/>
    <w:rsid w:val="009C37E7"/>
    <w:rsid w:val="009D205C"/>
    <w:rsid w:val="009E0BE8"/>
    <w:rsid w:val="009E52A6"/>
    <w:rsid w:val="00A01BDF"/>
    <w:rsid w:val="00A029FB"/>
    <w:rsid w:val="00A25FB0"/>
    <w:rsid w:val="00A301A0"/>
    <w:rsid w:val="00A35151"/>
    <w:rsid w:val="00A367F1"/>
    <w:rsid w:val="00A37C3D"/>
    <w:rsid w:val="00A4710A"/>
    <w:rsid w:val="00A67053"/>
    <w:rsid w:val="00A778CD"/>
    <w:rsid w:val="00A816B6"/>
    <w:rsid w:val="00AA1219"/>
    <w:rsid w:val="00AC27AF"/>
    <w:rsid w:val="00AC6E3F"/>
    <w:rsid w:val="00B068EF"/>
    <w:rsid w:val="00B17A3B"/>
    <w:rsid w:val="00B23623"/>
    <w:rsid w:val="00B25A8C"/>
    <w:rsid w:val="00B26F39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B294C"/>
    <w:rsid w:val="00BC2752"/>
    <w:rsid w:val="00BD7F2A"/>
    <w:rsid w:val="00C02961"/>
    <w:rsid w:val="00C0733B"/>
    <w:rsid w:val="00C2548B"/>
    <w:rsid w:val="00C41392"/>
    <w:rsid w:val="00C53616"/>
    <w:rsid w:val="00C54134"/>
    <w:rsid w:val="00C6792F"/>
    <w:rsid w:val="00C72F5B"/>
    <w:rsid w:val="00C7326B"/>
    <w:rsid w:val="00C8287E"/>
    <w:rsid w:val="00C93114"/>
    <w:rsid w:val="00C97367"/>
    <w:rsid w:val="00CA063A"/>
    <w:rsid w:val="00CA6CA6"/>
    <w:rsid w:val="00CA7149"/>
    <w:rsid w:val="00CB0A27"/>
    <w:rsid w:val="00CC7009"/>
    <w:rsid w:val="00CD571A"/>
    <w:rsid w:val="00CD5D3F"/>
    <w:rsid w:val="00D01279"/>
    <w:rsid w:val="00D15239"/>
    <w:rsid w:val="00D171C9"/>
    <w:rsid w:val="00D20B8C"/>
    <w:rsid w:val="00D31162"/>
    <w:rsid w:val="00D46C15"/>
    <w:rsid w:val="00D61127"/>
    <w:rsid w:val="00D62F2F"/>
    <w:rsid w:val="00D63879"/>
    <w:rsid w:val="00D9343C"/>
    <w:rsid w:val="00DA1200"/>
    <w:rsid w:val="00DA409D"/>
    <w:rsid w:val="00DC3527"/>
    <w:rsid w:val="00DC5557"/>
    <w:rsid w:val="00E25CF8"/>
    <w:rsid w:val="00E44A9B"/>
    <w:rsid w:val="00E45AF9"/>
    <w:rsid w:val="00E46710"/>
    <w:rsid w:val="00E55255"/>
    <w:rsid w:val="00E6594E"/>
    <w:rsid w:val="00E806E4"/>
    <w:rsid w:val="00EA472E"/>
    <w:rsid w:val="00EB143E"/>
    <w:rsid w:val="00EC06C9"/>
    <w:rsid w:val="00EC233B"/>
    <w:rsid w:val="00ED05DD"/>
    <w:rsid w:val="00ED21F9"/>
    <w:rsid w:val="00EE00F8"/>
    <w:rsid w:val="00EE3756"/>
    <w:rsid w:val="00EE5D69"/>
    <w:rsid w:val="00EF6D58"/>
    <w:rsid w:val="00F0731C"/>
    <w:rsid w:val="00F07941"/>
    <w:rsid w:val="00F26E9C"/>
    <w:rsid w:val="00F4451D"/>
    <w:rsid w:val="00F47B33"/>
    <w:rsid w:val="00F6282B"/>
    <w:rsid w:val="00F724D0"/>
    <w:rsid w:val="00F7443D"/>
    <w:rsid w:val="00F96568"/>
    <w:rsid w:val="00FB09E6"/>
    <w:rsid w:val="00FB1991"/>
    <w:rsid w:val="00FB218B"/>
    <w:rsid w:val="00FB5F7D"/>
    <w:rsid w:val="00FB745F"/>
    <w:rsid w:val="00FF01C7"/>
    <w:rsid w:val="00FF06D5"/>
    <w:rsid w:val="00FF4507"/>
    <w:rsid w:val="00FF6228"/>
    <w:rsid w:val="01F3D0F1"/>
    <w:rsid w:val="0280FE05"/>
    <w:rsid w:val="044309BE"/>
    <w:rsid w:val="0646BE9B"/>
    <w:rsid w:val="07DA744A"/>
    <w:rsid w:val="0BC15ED5"/>
    <w:rsid w:val="19ADE204"/>
    <w:rsid w:val="1A388255"/>
    <w:rsid w:val="1B6A3B39"/>
    <w:rsid w:val="1FBAEA5C"/>
    <w:rsid w:val="201D9664"/>
    <w:rsid w:val="2182990A"/>
    <w:rsid w:val="2382F617"/>
    <w:rsid w:val="2CBD2679"/>
    <w:rsid w:val="37A69573"/>
    <w:rsid w:val="37D0E77D"/>
    <w:rsid w:val="37E2542A"/>
    <w:rsid w:val="3DD7D82F"/>
    <w:rsid w:val="3DFD425E"/>
    <w:rsid w:val="3FEE01D6"/>
    <w:rsid w:val="40E524CE"/>
    <w:rsid w:val="429338AA"/>
    <w:rsid w:val="473BF1C3"/>
    <w:rsid w:val="5006C6A5"/>
    <w:rsid w:val="55AB5D56"/>
    <w:rsid w:val="5B6A681C"/>
    <w:rsid w:val="5B713F23"/>
    <w:rsid w:val="5BA7AE0F"/>
    <w:rsid w:val="5FDD918D"/>
    <w:rsid w:val="639AB7D5"/>
    <w:rsid w:val="6EC4356C"/>
    <w:rsid w:val="72D963BE"/>
    <w:rsid w:val="7F94D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2BE58F1"/>
  <w15:docId w15:val="{12306366-A8DB-4C18-8B26-CD0C2B83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931025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Packages\microsoft.windowscommunicationsapps_8wekyb3d8bbwe\LocalState\Files\S0\3\Mau_de_cuong_chi_tiet_20151204160403%5b117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0A7E6-35EA-4364-83AE-910EE4696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Mau_de_cuong_chi_tiet_20151204160403[117]</Template>
  <TotalTime>3</TotalTime>
  <Pages>5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HP</Company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HP</dc:creator>
  <cp:keywords/>
  <cp:lastModifiedBy>Quang Chieu TA</cp:lastModifiedBy>
  <cp:revision>4</cp:revision>
  <cp:lastPrinted>2015-12-04T01:52:00Z</cp:lastPrinted>
  <dcterms:created xsi:type="dcterms:W3CDTF">2020-04-21T08:51:00Z</dcterms:created>
  <dcterms:modified xsi:type="dcterms:W3CDTF">2020-05-06T00:49:00Z</dcterms:modified>
</cp:coreProperties>
</file>