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A35CEF" w:rsidRPr="00A35CEF" w14:paraId="12F710EC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B2B76E5" w14:textId="49E72224" w:rsidR="00744C77" w:rsidRPr="00A35CEF" w:rsidRDefault="00722B5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752" behindDoc="0" locked="0" layoutInCell="1" allowOverlap="1" wp14:anchorId="495427CE" wp14:editId="1347667D">
                      <wp:simplePos x="0" y="0"/>
                      <wp:positionH relativeFrom="column">
                        <wp:posOffset>529664</wp:posOffset>
                      </wp:positionH>
                      <wp:positionV relativeFrom="paragraph">
                        <wp:posOffset>483919</wp:posOffset>
                      </wp:positionV>
                      <wp:extent cx="1481942" cy="11876"/>
                      <wp:effectExtent l="0" t="0" r="23495" b="2667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1942" cy="1187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702C90" id="Straight Connector 1" o:spid="_x0000_s1026" style="position:absolute;flip:y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1.7pt,38.1pt" to="158.4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" strokeweight="1pt"/>
                  </w:pict>
                </mc:Fallback>
              </mc:AlternateContent>
            </w:r>
            <w:r w:rsidR="00744C77" w:rsidRPr="00A35CEF">
              <w:rPr>
                <w:bCs/>
                <w:sz w:val="24"/>
              </w:rPr>
              <w:t>BỘ GI</w:t>
            </w:r>
            <w:r w:rsidR="00B65AB4" w:rsidRPr="00A35CEF">
              <w:rPr>
                <w:bCs/>
                <w:sz w:val="24"/>
              </w:rPr>
              <w:t>Á</w:t>
            </w:r>
            <w:r w:rsidR="00744C77" w:rsidRPr="00A35CEF">
              <w:rPr>
                <w:bCs/>
                <w:sz w:val="24"/>
              </w:rPr>
              <w:t>O DỤC VÀ ĐÀO TẠO</w:t>
            </w:r>
            <w:r w:rsidR="004A21C9" w:rsidRPr="00A35CEF">
              <w:rPr>
                <w:bCs/>
                <w:sz w:val="24"/>
              </w:rPr>
              <w:t xml:space="preserve"> </w:t>
            </w:r>
            <w:r w:rsidR="00744C77" w:rsidRPr="00A35CEF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D7CE79D" w14:textId="77777777" w:rsidR="00744C77" w:rsidRPr="00A35CEF" w:rsidRDefault="00744C7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b/>
                <w:bCs/>
                <w:sz w:val="24"/>
              </w:rPr>
              <w:t>CỘNG HÒA XÃ HỘI CHỦ NGHĨA VIỆT NAM</w:t>
            </w:r>
          </w:p>
          <w:p w14:paraId="5BCE4342" w14:textId="77777777" w:rsidR="00744C77" w:rsidRPr="00A35CEF" w:rsidRDefault="00EA3A7B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800" behindDoc="0" locked="0" layoutInCell="1" allowOverlap="1" wp14:anchorId="421F8D93" wp14:editId="4F87190B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AF9321" id="Straight Connector 4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A35CEF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2B50EE53" w14:textId="3603C69C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/>
          <w:bCs/>
          <w:sz w:val="24"/>
        </w:rPr>
      </w:pPr>
    </w:p>
    <w:p w14:paraId="5AD3AFA8" w14:textId="77777777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Cs/>
          <w:sz w:val="24"/>
        </w:rPr>
      </w:pPr>
      <w:r w:rsidRPr="00A35CEF">
        <w:rPr>
          <w:b/>
          <w:bCs/>
          <w:sz w:val="24"/>
          <w:lang w:val="vi-VN"/>
        </w:rPr>
        <w:t>Đ</w:t>
      </w:r>
      <w:r w:rsidRPr="00A35CEF">
        <w:rPr>
          <w:b/>
          <w:bCs/>
          <w:sz w:val="24"/>
        </w:rPr>
        <w:t>Ề</w:t>
      </w:r>
      <w:r w:rsidRPr="00A35CEF">
        <w:rPr>
          <w:b/>
          <w:bCs/>
          <w:sz w:val="24"/>
          <w:lang w:val="vi-VN"/>
        </w:rPr>
        <w:t xml:space="preserve"> CƯƠNG CHI TIẾT HỌC PHẦN</w:t>
      </w:r>
    </w:p>
    <w:p w14:paraId="61AC1F5B" w14:textId="32326D9E" w:rsidR="00BE1F0A" w:rsidRPr="00A35CEF" w:rsidRDefault="00744C77" w:rsidP="00AF1066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Cs/>
          <w:sz w:val="24"/>
          <w:szCs w:val="24"/>
        </w:rPr>
      </w:pPr>
      <w:r w:rsidRPr="00AF1066">
        <w:rPr>
          <w:b/>
          <w:bCs/>
          <w:sz w:val="24"/>
          <w:szCs w:val="24"/>
        </w:rPr>
        <w:t>Tên học phần</w:t>
      </w:r>
      <w:r w:rsidR="00DB5561" w:rsidRPr="00AF1066">
        <w:rPr>
          <w:b/>
          <w:bCs/>
          <w:sz w:val="24"/>
          <w:szCs w:val="24"/>
        </w:rPr>
        <w:t>:</w:t>
      </w:r>
      <w:r w:rsidR="00AF1066" w:rsidRPr="00AF1066">
        <w:rPr>
          <w:b/>
          <w:bCs/>
          <w:sz w:val="24"/>
          <w:szCs w:val="24"/>
        </w:rPr>
        <w:t xml:space="preserve"> </w:t>
      </w:r>
      <w:r w:rsidR="00D21039" w:rsidRPr="00AF1066">
        <w:rPr>
          <w:bCs/>
          <w:sz w:val="24"/>
          <w:szCs w:val="24"/>
        </w:rPr>
        <w:t>Thực tập tốt nghiệp</w:t>
      </w:r>
      <w:r w:rsidR="00AF1066">
        <w:rPr>
          <w:bCs/>
          <w:sz w:val="24"/>
          <w:szCs w:val="24"/>
        </w:rPr>
        <w:t xml:space="preserve"> </w:t>
      </w:r>
      <w:r w:rsidR="000163DD">
        <w:rPr>
          <w:bCs/>
          <w:sz w:val="24"/>
          <w:szCs w:val="24"/>
        </w:rPr>
        <w:t>CNPM</w:t>
      </w:r>
      <w:r w:rsidR="00AF1066">
        <w:rPr>
          <w:bCs/>
          <w:sz w:val="24"/>
          <w:szCs w:val="24"/>
        </w:rPr>
        <w:t xml:space="preserve"> (</w:t>
      </w:r>
      <w:r w:rsidR="00D21039">
        <w:rPr>
          <w:bCs/>
          <w:sz w:val="24"/>
          <w:szCs w:val="24"/>
        </w:rPr>
        <w:t>Graduation</w:t>
      </w:r>
      <w:r w:rsidR="00D21039" w:rsidRPr="00A35CEF">
        <w:rPr>
          <w:bCs/>
          <w:sz w:val="24"/>
          <w:szCs w:val="24"/>
        </w:rPr>
        <w:t xml:space="preserve"> </w:t>
      </w:r>
      <w:r w:rsidR="000D11A2" w:rsidRPr="00A35CEF">
        <w:rPr>
          <w:bCs/>
          <w:sz w:val="24"/>
          <w:szCs w:val="24"/>
        </w:rPr>
        <w:t>Practice</w:t>
      </w:r>
      <w:r w:rsidR="00AF1066">
        <w:rPr>
          <w:bCs/>
          <w:sz w:val="24"/>
          <w:szCs w:val="24"/>
        </w:rPr>
        <w:t>)</w:t>
      </w:r>
    </w:p>
    <w:p w14:paraId="07A69884" w14:textId="0A2EEB7F" w:rsidR="00AF1066" w:rsidRPr="00A35CEF" w:rsidRDefault="00AF1066" w:rsidP="00AF1066">
      <w:pPr>
        <w:pStyle w:val="BodyText2"/>
        <w:spacing w:after="0" w:line="360" w:lineRule="auto"/>
        <w:ind w:left="450"/>
        <w:jc w:val="both"/>
        <w:rPr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Mã số học phần:</w:t>
      </w:r>
      <w:r w:rsidRPr="00A35CEF">
        <w:rPr>
          <w:sz w:val="24"/>
          <w:szCs w:val="24"/>
        </w:rPr>
        <w:t xml:space="preserve"> </w:t>
      </w:r>
      <w:r w:rsidRPr="006349A6">
        <w:rPr>
          <w:sz w:val="24"/>
          <w:szCs w:val="24"/>
        </w:rPr>
        <w:t>70801</w:t>
      </w:r>
      <w:r>
        <w:rPr>
          <w:sz w:val="24"/>
          <w:szCs w:val="24"/>
        </w:rPr>
        <w:t>19</w:t>
      </w:r>
    </w:p>
    <w:p w14:paraId="1D35C770" w14:textId="660F06AC" w:rsidR="00AF1066" w:rsidRPr="00A35CEF" w:rsidRDefault="00AF1066" w:rsidP="00AF1066">
      <w:pPr>
        <w:pStyle w:val="BodyText2"/>
        <w:spacing w:after="0" w:line="360" w:lineRule="auto"/>
        <w:ind w:left="450"/>
        <w:jc w:val="both"/>
        <w:rPr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Số tín chỉ học phần: </w:t>
      </w:r>
      <w:r>
        <w:rPr>
          <w:bCs/>
          <w:sz w:val="24"/>
          <w:szCs w:val="24"/>
        </w:rPr>
        <w:t>2 (0-6-0)</w:t>
      </w:r>
      <w:r w:rsidRPr="006349A6">
        <w:rPr>
          <w:sz w:val="24"/>
          <w:szCs w:val="24"/>
        </w:rPr>
        <w:t xml:space="preserve"> </w:t>
      </w:r>
      <w:r w:rsidRPr="00A933D6">
        <w:rPr>
          <w:sz w:val="24"/>
          <w:szCs w:val="24"/>
        </w:rPr>
        <w:t xml:space="preserve">, học trong </w:t>
      </w:r>
      <w:r>
        <w:rPr>
          <w:sz w:val="24"/>
          <w:szCs w:val="24"/>
        </w:rPr>
        <w:t>8</w:t>
      </w:r>
      <w:r w:rsidRPr="00A933D6">
        <w:rPr>
          <w:sz w:val="24"/>
          <w:szCs w:val="24"/>
        </w:rPr>
        <w:t xml:space="preserve"> tuần</w:t>
      </w:r>
    </w:p>
    <w:p w14:paraId="3330D21B" w14:textId="77777777" w:rsidR="00AF1066" w:rsidRPr="006349A6" w:rsidRDefault="00AF1066" w:rsidP="00AF1066">
      <w:pPr>
        <w:pStyle w:val="BodyText2"/>
        <w:spacing w:after="0" w:line="360" w:lineRule="auto"/>
        <w:ind w:left="450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Số tiết học phần:</w:t>
      </w:r>
      <w:r w:rsidRPr="00A35CEF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9"/>
        <w:gridCol w:w="3021"/>
        <w:gridCol w:w="3022"/>
      </w:tblGrid>
      <w:tr w:rsidR="00AF1066" w:rsidRPr="00CB21F6" w14:paraId="3D4681BB" w14:textId="77777777" w:rsidTr="00A442B4">
        <w:tc>
          <w:tcPr>
            <w:tcW w:w="3192" w:type="dxa"/>
          </w:tcPr>
          <w:p w14:paraId="72F9150C" w14:textId="77777777" w:rsidR="00AF1066" w:rsidRPr="00CB21F6" w:rsidRDefault="00AF106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Lý thuyết :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58A952E3" w14:textId="77777777" w:rsidR="00AF1066" w:rsidRPr="00CB21F6" w:rsidRDefault="00AF106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 xml:space="preserve">p: </w:t>
            </w:r>
            <w:r w:rsidRPr="00CB21F6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72DDAD19" w14:textId="77777777" w:rsidR="00AF1066" w:rsidRPr="00CB21F6" w:rsidRDefault="00AF106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hành :0</w:t>
            </w:r>
          </w:p>
        </w:tc>
      </w:tr>
      <w:tr w:rsidR="00AF1066" w:rsidRPr="00CB21F6" w14:paraId="6732705B" w14:textId="77777777" w:rsidTr="00A442B4">
        <w:tc>
          <w:tcPr>
            <w:tcW w:w="3192" w:type="dxa"/>
          </w:tcPr>
          <w:p w14:paraId="54EBC144" w14:textId="77777777" w:rsidR="00AF1066" w:rsidRPr="00CB21F6" w:rsidRDefault="00AF106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Thực tập : </w:t>
            </w:r>
          </w:p>
        </w:tc>
        <w:tc>
          <w:tcPr>
            <w:tcW w:w="3192" w:type="dxa"/>
          </w:tcPr>
          <w:p w14:paraId="736241D7" w14:textId="6AA056C0" w:rsidR="00AF1066" w:rsidRPr="00CB21F6" w:rsidRDefault="00967000" w:rsidP="00A442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Luận văn</w:t>
            </w:r>
            <w:r w:rsidR="00AF1066" w:rsidRPr="00CB21F6">
              <w:rPr>
                <w:sz w:val="24"/>
                <w:szCs w:val="24"/>
              </w:rPr>
              <w:t xml:space="preserve">: </w:t>
            </w:r>
            <w:r w:rsidR="008000C0">
              <w:rPr>
                <w:sz w:val="24"/>
                <w:szCs w:val="24"/>
              </w:rPr>
              <w:t>90</w:t>
            </w:r>
          </w:p>
        </w:tc>
        <w:tc>
          <w:tcPr>
            <w:tcW w:w="3192" w:type="dxa"/>
          </w:tcPr>
          <w:p w14:paraId="1B84C3C7" w14:textId="77777777" w:rsidR="00AF1066" w:rsidRDefault="00AF1066" w:rsidP="00A442B4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0</w:t>
            </w:r>
          </w:p>
          <w:p w14:paraId="4F5767B5" w14:textId="77777777" w:rsidR="00AF1066" w:rsidRPr="00CB21F6" w:rsidRDefault="00AF1066" w:rsidP="00A442B4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9672363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Đơn vị </w:t>
      </w:r>
      <w:r w:rsidR="004A21C9" w:rsidRPr="00A35CEF">
        <w:rPr>
          <w:b/>
          <w:bCs/>
          <w:sz w:val="24"/>
          <w:szCs w:val="24"/>
        </w:rPr>
        <w:t xml:space="preserve">quản lý </w:t>
      </w:r>
      <w:r w:rsidRPr="00A35CEF">
        <w:rPr>
          <w:b/>
          <w:bCs/>
          <w:sz w:val="24"/>
          <w:szCs w:val="24"/>
        </w:rPr>
        <w:t>học phần</w:t>
      </w:r>
    </w:p>
    <w:p w14:paraId="04C583CE" w14:textId="77777777" w:rsidR="003F5908" w:rsidRPr="00A35CEF" w:rsidRDefault="006447AD" w:rsidP="00F26344">
      <w:pPr>
        <w:pStyle w:val="BodyText2"/>
        <w:tabs>
          <w:tab w:val="left" w:pos="5670"/>
        </w:tabs>
        <w:spacing w:after="0" w:line="360" w:lineRule="auto"/>
        <w:ind w:left="360" w:firstLine="11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</w:rPr>
        <w:t>2.1.</w:t>
      </w:r>
      <w:r w:rsidR="003555B5" w:rsidRPr="00A35CEF">
        <w:rPr>
          <w:b/>
          <w:sz w:val="24"/>
          <w:szCs w:val="24"/>
        </w:rPr>
        <w:t xml:space="preserve"> </w:t>
      </w:r>
      <w:r w:rsidR="003F5908" w:rsidRPr="00A35CEF">
        <w:rPr>
          <w:b/>
          <w:sz w:val="24"/>
          <w:szCs w:val="24"/>
        </w:rPr>
        <w:t>Giảng viên giảng dạy:</w:t>
      </w:r>
      <w:r w:rsidR="006D03CF" w:rsidRPr="00A35CEF">
        <w:rPr>
          <w:b/>
          <w:sz w:val="24"/>
          <w:szCs w:val="24"/>
          <w:lang w:val="vi-VN"/>
        </w:rPr>
        <w:tab/>
      </w:r>
      <w:r w:rsidR="006D03CF" w:rsidRPr="00A35CEF">
        <w:rPr>
          <w:b/>
          <w:sz w:val="24"/>
          <w:szCs w:val="24"/>
        </w:rPr>
        <w:t>Mã giảng viên</w:t>
      </w:r>
    </w:p>
    <w:p w14:paraId="08313738" w14:textId="77777777" w:rsidR="00E41F3C" w:rsidRPr="00A35CEF" w:rsidRDefault="00E41F3C" w:rsidP="00E41F3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1. Lê Văn Hưng</w:t>
      </w:r>
      <w:r w:rsidRPr="00A35CEF">
        <w:rPr>
          <w:sz w:val="24"/>
          <w:szCs w:val="24"/>
        </w:rPr>
        <w:tab/>
        <w:t>0801-01</w:t>
      </w:r>
    </w:p>
    <w:p w14:paraId="6320057B" w14:textId="77777777" w:rsidR="00E41F3C" w:rsidRPr="00A35CEF" w:rsidRDefault="00E41F3C" w:rsidP="00E41F3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2. Hoàng Anh Đức</w:t>
      </w:r>
      <w:r w:rsidRPr="00A35CEF">
        <w:rPr>
          <w:sz w:val="24"/>
          <w:szCs w:val="24"/>
        </w:rPr>
        <w:tab/>
        <w:t>0801-06</w:t>
      </w:r>
    </w:p>
    <w:p w14:paraId="5E7F2AFB" w14:textId="77777777" w:rsidR="00E41F3C" w:rsidRPr="00A35CEF" w:rsidRDefault="00E41F3C" w:rsidP="00E41F3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3. Nguyễn Thị Hữu Phương</w:t>
      </w:r>
      <w:r w:rsidRPr="00A35CEF">
        <w:rPr>
          <w:sz w:val="24"/>
          <w:szCs w:val="24"/>
        </w:rPr>
        <w:tab/>
        <w:t>0801-10</w:t>
      </w:r>
    </w:p>
    <w:p w14:paraId="4FA0BD38" w14:textId="77777777" w:rsidR="00E41F3C" w:rsidRPr="00A35CEF" w:rsidRDefault="00E41F3C" w:rsidP="00E41F3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4. Hồ Thị Thảo Trang</w:t>
      </w:r>
      <w:r w:rsidRPr="00A35CEF">
        <w:rPr>
          <w:sz w:val="24"/>
          <w:szCs w:val="24"/>
        </w:rPr>
        <w:tab/>
        <w:t>0801-14</w:t>
      </w:r>
    </w:p>
    <w:p w14:paraId="6487E59B" w14:textId="77777777" w:rsidR="00E41F3C" w:rsidRPr="00A35CEF" w:rsidRDefault="00E41F3C" w:rsidP="00E41F3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5. Đỗ Anh Tuấn</w:t>
      </w:r>
      <w:r w:rsidRPr="00A35CEF">
        <w:rPr>
          <w:sz w:val="24"/>
          <w:szCs w:val="24"/>
        </w:rPr>
        <w:tab/>
        <w:t>0801-05</w:t>
      </w:r>
    </w:p>
    <w:p w14:paraId="4C806A76" w14:textId="77777777" w:rsidR="00E41F3C" w:rsidRDefault="00E41F3C" w:rsidP="00E41F3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>6. Nguyễn Thị Thanh</w:t>
      </w:r>
      <w:r w:rsidRPr="00A35CEF">
        <w:rPr>
          <w:sz w:val="24"/>
          <w:szCs w:val="24"/>
        </w:rPr>
        <w:tab/>
        <w:t>0801-13</w:t>
      </w:r>
    </w:p>
    <w:p w14:paraId="75811412" w14:textId="77777777" w:rsidR="00E41F3C" w:rsidRDefault="00E41F3C" w:rsidP="00E41F3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7. Phạm Văn Đồng</w:t>
      </w:r>
      <w:r>
        <w:rPr>
          <w:sz w:val="24"/>
          <w:szCs w:val="24"/>
        </w:rPr>
        <w:tab/>
        <w:t>0801-04</w:t>
      </w:r>
    </w:p>
    <w:p w14:paraId="73EBE342" w14:textId="77777777" w:rsidR="00E41F3C" w:rsidRDefault="00E41F3C" w:rsidP="00E41F3C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8. Nguyễn Thế Lộc</w:t>
      </w:r>
      <w:r>
        <w:rPr>
          <w:sz w:val="24"/>
          <w:szCs w:val="24"/>
        </w:rPr>
        <w:tab/>
        <w:t>0801-02</w:t>
      </w:r>
    </w:p>
    <w:p w14:paraId="630D3FE0" w14:textId="77777777" w:rsidR="00744C77" w:rsidRPr="007B48B4" w:rsidRDefault="006447AD" w:rsidP="00F26344">
      <w:pPr>
        <w:pStyle w:val="BodyText2"/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>2.2</w:t>
      </w:r>
      <w:r w:rsidR="003555B5" w:rsidRPr="00A35CEF">
        <w:rPr>
          <w:b/>
          <w:sz w:val="24"/>
          <w:szCs w:val="24"/>
        </w:rPr>
        <w:t xml:space="preserve">. </w:t>
      </w:r>
      <w:r w:rsidR="00BE1F0A" w:rsidRPr="00A35CEF">
        <w:rPr>
          <w:b/>
          <w:sz w:val="24"/>
          <w:szCs w:val="24"/>
        </w:rPr>
        <w:t xml:space="preserve">Bộ môn: </w:t>
      </w:r>
      <w:r w:rsidR="00BE1F0A" w:rsidRPr="007B48B4">
        <w:rPr>
          <w:sz w:val="24"/>
          <w:szCs w:val="24"/>
        </w:rPr>
        <w:t>Bộ môn Công nghệ phần mềm</w:t>
      </w:r>
    </w:p>
    <w:p w14:paraId="0E585316" w14:textId="37D1174F" w:rsidR="00744C77" w:rsidRPr="00A35CEF" w:rsidRDefault="00BE1F0A" w:rsidP="00F26344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 xml:space="preserve">2.3. Khoa: </w:t>
      </w:r>
      <w:r w:rsidRPr="007B48B4">
        <w:rPr>
          <w:sz w:val="24"/>
          <w:szCs w:val="24"/>
        </w:rPr>
        <w:t xml:space="preserve">Công nghệ </w:t>
      </w:r>
      <w:r w:rsidR="00E462CF" w:rsidRPr="007B48B4">
        <w:rPr>
          <w:sz w:val="24"/>
          <w:szCs w:val="24"/>
        </w:rPr>
        <w:t>thông tin</w:t>
      </w:r>
    </w:p>
    <w:p w14:paraId="6D783D3E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Điều kiện </w:t>
      </w:r>
      <w:r w:rsidR="00DA409D" w:rsidRPr="00A35CEF">
        <w:rPr>
          <w:b/>
          <w:bCs/>
          <w:sz w:val="24"/>
          <w:szCs w:val="24"/>
        </w:rPr>
        <w:t>học học phần</w:t>
      </w:r>
    </w:p>
    <w:p w14:paraId="38D273F4" w14:textId="78B54F17" w:rsidR="006D03CF" w:rsidRPr="00A35CEF" w:rsidRDefault="006D03CF" w:rsidP="0081404D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Môn học tiên quyết:</w:t>
      </w:r>
      <w:r w:rsidR="00BE1F0A" w:rsidRPr="00A35CEF">
        <w:rPr>
          <w:b/>
          <w:bCs/>
          <w:sz w:val="24"/>
          <w:szCs w:val="24"/>
        </w:rPr>
        <w:t xml:space="preserve"> </w:t>
      </w:r>
      <w:r w:rsidR="0081404D" w:rsidRPr="0081404D">
        <w:rPr>
          <w:bCs/>
          <w:sz w:val="24"/>
          <w:szCs w:val="24"/>
        </w:rPr>
        <w:t xml:space="preserve">Đồ án CNPM </w:t>
      </w:r>
      <w:r w:rsidR="00570027" w:rsidRPr="00A35CEF">
        <w:rPr>
          <w:bCs/>
          <w:sz w:val="24"/>
          <w:szCs w:val="24"/>
        </w:rPr>
        <w:t>(</w:t>
      </w:r>
      <w:r w:rsidR="00967000" w:rsidRPr="00967000">
        <w:rPr>
          <w:sz w:val="24"/>
          <w:szCs w:val="24"/>
        </w:rPr>
        <w:t>7080106</w:t>
      </w:r>
      <w:r w:rsidR="00570027" w:rsidRPr="00A35CEF">
        <w:rPr>
          <w:bCs/>
          <w:sz w:val="24"/>
          <w:szCs w:val="24"/>
        </w:rPr>
        <w:t>)</w:t>
      </w:r>
      <w:r w:rsidR="00D52695">
        <w:rPr>
          <w:bCs/>
          <w:sz w:val="24"/>
          <w:szCs w:val="24"/>
        </w:rPr>
        <w:t xml:space="preserve"> </w:t>
      </w:r>
    </w:p>
    <w:p w14:paraId="7CB71800" w14:textId="77777777" w:rsidR="006D03CF" w:rsidRPr="00A35CEF" w:rsidRDefault="006D03CF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Môn học học trước:</w:t>
      </w:r>
    </w:p>
    <w:p w14:paraId="1720B954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Mục tiêu của học phần</w:t>
      </w:r>
      <w:r w:rsidR="00BA09EA" w:rsidRPr="00A35CEF">
        <w:rPr>
          <w:b/>
          <w:bCs/>
          <w:sz w:val="24"/>
          <w:szCs w:val="24"/>
        </w:rPr>
        <w:t xml:space="preserve"> </w:t>
      </w:r>
    </w:p>
    <w:p w14:paraId="5D7292C5" w14:textId="0649B22B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 xml:space="preserve">Kiến thức </w:t>
      </w:r>
    </w:p>
    <w:p w14:paraId="4203FDF6" w14:textId="750A85BB" w:rsidR="004A5144" w:rsidRPr="00A35CEF" w:rsidRDefault="00A3147A" w:rsidP="007B48B4">
      <w:pPr>
        <w:pStyle w:val="BodyText2"/>
        <w:spacing w:after="0" w:line="360" w:lineRule="auto"/>
        <w:ind w:firstLine="426"/>
        <w:jc w:val="both"/>
        <w:rPr>
          <w:lang w:val="vi-VN"/>
        </w:rPr>
      </w:pPr>
      <w:r w:rsidRPr="00A35CEF">
        <w:rPr>
          <w:bCs/>
        </w:rPr>
        <w:t xml:space="preserve">Sinh viên </w:t>
      </w:r>
      <w:r w:rsidRPr="00A35CEF">
        <w:rPr>
          <w:rStyle w:val="Strong"/>
          <w:b w:val="0"/>
          <w:bCs w:val="0"/>
          <w:lang w:val="vi-VN"/>
        </w:rPr>
        <w:t>nắm</w:t>
      </w:r>
      <w:r w:rsidRPr="00A35CEF">
        <w:rPr>
          <w:bCs/>
        </w:rPr>
        <w:t xml:space="preserve"> được</w:t>
      </w:r>
      <w:r w:rsidR="007B48B4">
        <w:rPr>
          <w:bCs/>
        </w:rPr>
        <w:t xml:space="preserve"> </w:t>
      </w:r>
      <w:r w:rsidR="005D584F">
        <w:rPr>
          <w:rStyle w:val="Strong"/>
          <w:b w:val="0"/>
        </w:rPr>
        <w:t>n</w:t>
      </w:r>
      <w:r w:rsidR="00485816" w:rsidRPr="00A35CEF">
        <w:rPr>
          <w:rStyle w:val="Strong"/>
          <w:b w:val="0"/>
        </w:rPr>
        <w:t xml:space="preserve">ội dung của </w:t>
      </w:r>
      <w:r w:rsidR="00CD54D7" w:rsidRPr="00A35CEF">
        <w:rPr>
          <w:rStyle w:val="Strong"/>
          <w:b w:val="0"/>
        </w:rPr>
        <w:t>đề tài nghiên cứu</w:t>
      </w:r>
      <w:r w:rsidR="00485816" w:rsidRPr="00A35CEF">
        <w:rPr>
          <w:rStyle w:val="Strong"/>
          <w:b w:val="0"/>
        </w:rPr>
        <w:t>/</w:t>
      </w:r>
      <w:r w:rsidR="00CD54D7" w:rsidRPr="00A35CEF">
        <w:rPr>
          <w:rStyle w:val="Strong"/>
          <w:b w:val="0"/>
        </w:rPr>
        <w:t>tìm hiểu</w:t>
      </w:r>
      <w:r w:rsidR="00485816" w:rsidRPr="00A35CEF">
        <w:rPr>
          <w:rStyle w:val="Strong"/>
          <w:b w:val="0"/>
        </w:rPr>
        <w:t>/lập trình</w:t>
      </w:r>
      <w:r w:rsidR="00CD54D7" w:rsidRPr="00A35CEF">
        <w:rPr>
          <w:rStyle w:val="Strong"/>
          <w:b w:val="0"/>
        </w:rPr>
        <w:t xml:space="preserve"> </w:t>
      </w:r>
      <w:r w:rsidR="007B48B4">
        <w:rPr>
          <w:rStyle w:val="Strong"/>
          <w:b w:val="0"/>
        </w:rPr>
        <w:t xml:space="preserve">được giao </w:t>
      </w:r>
      <w:r w:rsidR="00485816" w:rsidRPr="00A35CEF">
        <w:rPr>
          <w:rStyle w:val="Strong"/>
          <w:b w:val="0"/>
        </w:rPr>
        <w:t>(</w:t>
      </w:r>
      <w:r w:rsidR="004F6AD6">
        <w:rPr>
          <w:rStyle w:val="Strong"/>
          <w:b w:val="0"/>
        </w:rPr>
        <w:t xml:space="preserve">về </w:t>
      </w:r>
      <w:r w:rsidR="00CD54D7" w:rsidRPr="00A35CEF">
        <w:rPr>
          <w:rStyle w:val="Strong"/>
          <w:b w:val="0"/>
        </w:rPr>
        <w:t>các công nghệ, công cụ lập trình</w:t>
      </w:r>
      <w:r w:rsidR="00967000">
        <w:rPr>
          <w:rStyle w:val="Strong"/>
          <w:b w:val="0"/>
        </w:rPr>
        <w:t>, kiểm thử;</w:t>
      </w:r>
      <w:r w:rsidR="00CD54D7" w:rsidRPr="00A35CEF">
        <w:rPr>
          <w:rStyle w:val="Strong"/>
          <w:b w:val="0"/>
        </w:rPr>
        <w:t xml:space="preserve"> </w:t>
      </w:r>
      <w:r w:rsidR="00485816" w:rsidRPr="00A35CEF">
        <w:rPr>
          <w:rStyle w:val="Strong"/>
          <w:b w:val="0"/>
        </w:rPr>
        <w:t>lập trình thuật toán</w:t>
      </w:r>
      <w:r w:rsidR="00967000">
        <w:rPr>
          <w:rStyle w:val="Strong"/>
          <w:b w:val="0"/>
        </w:rPr>
        <w:t>;</w:t>
      </w:r>
      <w:r w:rsidR="00485816" w:rsidRPr="00A35CEF">
        <w:rPr>
          <w:rStyle w:val="Strong"/>
          <w:b w:val="0"/>
        </w:rPr>
        <w:t xml:space="preserve"> viết </w:t>
      </w:r>
      <w:r w:rsidR="00CD54D7" w:rsidRPr="00A35CEF">
        <w:rPr>
          <w:rStyle w:val="Strong"/>
          <w:b w:val="0"/>
        </w:rPr>
        <w:t>phần mềm</w:t>
      </w:r>
      <w:r w:rsidR="00485816" w:rsidRPr="00A35CEF">
        <w:rPr>
          <w:rStyle w:val="Strong"/>
          <w:b w:val="0"/>
        </w:rPr>
        <w:t xml:space="preserve"> ...)</w:t>
      </w:r>
      <w:r w:rsidR="004F6AD6">
        <w:rPr>
          <w:rStyle w:val="Strong"/>
          <w:b w:val="0"/>
        </w:rPr>
        <w:t>.</w:t>
      </w:r>
      <w:r w:rsidR="006035F5">
        <w:rPr>
          <w:rStyle w:val="Strong"/>
          <w:b w:val="0"/>
        </w:rPr>
        <w:t xml:space="preserve"> Sinh viên có thể </w:t>
      </w:r>
      <w:r w:rsidR="00A2013B">
        <w:rPr>
          <w:rStyle w:val="Strong"/>
          <w:b w:val="0"/>
        </w:rPr>
        <w:t xml:space="preserve">bắt đầu làm đề tài </w:t>
      </w:r>
      <w:r w:rsidR="00967000">
        <w:rPr>
          <w:rStyle w:val="Strong"/>
          <w:b w:val="0"/>
        </w:rPr>
        <w:t>luận văn</w:t>
      </w:r>
      <w:r w:rsidR="00A2013B">
        <w:rPr>
          <w:rStyle w:val="Strong"/>
          <w:b w:val="0"/>
        </w:rPr>
        <w:t xml:space="preserve"> tốt nghiệp trong học phần này.</w:t>
      </w:r>
    </w:p>
    <w:p w14:paraId="228BF7D5" w14:textId="7BFCFA1C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>Kỹ năng</w:t>
      </w:r>
      <w:r w:rsidR="00BA09EA" w:rsidRPr="00A35CEF">
        <w:rPr>
          <w:b/>
          <w:bCs/>
          <w:lang w:val="vi-VN"/>
        </w:rPr>
        <w:t xml:space="preserve"> </w:t>
      </w:r>
    </w:p>
    <w:p w14:paraId="528C9C0F" w14:textId="2913899D" w:rsidR="003E161D" w:rsidRPr="00A35CEF" w:rsidRDefault="00A35CEF" w:rsidP="003E161D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A35CEF">
        <w:rPr>
          <w:rStyle w:val="Strong"/>
          <w:b w:val="0"/>
        </w:rPr>
        <w:t>Tự nghiên cứu/tìm hiểu/lập trình nội dung đề tài được giao dưới sự hướng dẫn của giảng viên</w:t>
      </w:r>
      <w:r w:rsidR="003E161D" w:rsidRPr="00A35CEF">
        <w:rPr>
          <w:rStyle w:val="Strong"/>
          <w:b w:val="0"/>
        </w:rPr>
        <w:t>;</w:t>
      </w:r>
    </w:p>
    <w:p w14:paraId="256A3FCE" w14:textId="0AD96387" w:rsidR="003E161D" w:rsidRPr="00A35CEF" w:rsidRDefault="003E161D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A35CEF">
        <w:rPr>
          <w:rStyle w:val="Strong"/>
          <w:b w:val="0"/>
        </w:rPr>
        <w:t>Trình bày nội dung</w:t>
      </w:r>
      <w:r w:rsidR="005B4406">
        <w:rPr>
          <w:rStyle w:val="Strong"/>
          <w:b w:val="0"/>
        </w:rPr>
        <w:t xml:space="preserve"> </w:t>
      </w:r>
      <w:r w:rsidR="004F6AD6">
        <w:rPr>
          <w:rStyle w:val="Strong"/>
          <w:b w:val="0"/>
        </w:rPr>
        <w:t>đề tài</w:t>
      </w:r>
      <w:r w:rsidRPr="00A35CEF">
        <w:rPr>
          <w:rStyle w:val="Strong"/>
          <w:b w:val="0"/>
        </w:rPr>
        <w:t xml:space="preserve"> </w:t>
      </w:r>
      <w:r w:rsidR="004F6AD6">
        <w:rPr>
          <w:rStyle w:val="Strong"/>
          <w:b w:val="0"/>
        </w:rPr>
        <w:t xml:space="preserve">dưới dạng </w:t>
      </w:r>
      <w:r w:rsidRPr="00A35CEF">
        <w:rPr>
          <w:rStyle w:val="Strong"/>
          <w:b w:val="0"/>
        </w:rPr>
        <w:t>quyển báo cáo;</w:t>
      </w:r>
    </w:p>
    <w:p w14:paraId="234E9447" w14:textId="197317F2" w:rsidR="003E161D" w:rsidRPr="00A35CEF" w:rsidRDefault="003E161D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A35CEF">
        <w:rPr>
          <w:rStyle w:val="Strong"/>
          <w:b w:val="0"/>
        </w:rPr>
        <w:lastRenderedPageBreak/>
        <w:t xml:space="preserve">Thuyết trình nội dung đề tài </w:t>
      </w:r>
      <w:r w:rsidR="00A35CEF">
        <w:rPr>
          <w:rStyle w:val="Strong"/>
          <w:b w:val="0"/>
        </w:rPr>
        <w:t>trước hội đồng chấm</w:t>
      </w:r>
      <w:r w:rsidR="00A35CEF" w:rsidRPr="00A35CEF">
        <w:rPr>
          <w:rStyle w:val="Strong"/>
          <w:b w:val="0"/>
        </w:rPr>
        <w:t xml:space="preserve"> </w:t>
      </w:r>
      <w:r w:rsidR="00A35CEF">
        <w:rPr>
          <w:rStyle w:val="Strong"/>
          <w:b w:val="0"/>
        </w:rPr>
        <w:t xml:space="preserve">của Bộ môn </w:t>
      </w:r>
      <w:r w:rsidR="004F6AD6">
        <w:rPr>
          <w:rStyle w:val="Strong"/>
          <w:b w:val="0"/>
        </w:rPr>
        <w:t>sử dụng</w:t>
      </w:r>
      <w:r w:rsidR="00A35CEF" w:rsidRPr="00A35CEF">
        <w:rPr>
          <w:rStyle w:val="Strong"/>
          <w:b w:val="0"/>
        </w:rPr>
        <w:t xml:space="preserve"> slide</w:t>
      </w:r>
      <w:r w:rsidRPr="00A35CEF">
        <w:rPr>
          <w:rStyle w:val="Strong"/>
          <w:b w:val="0"/>
        </w:rPr>
        <w:t>;</w:t>
      </w:r>
    </w:p>
    <w:p w14:paraId="7D8D3DCB" w14:textId="77777777" w:rsidR="00744C77" w:rsidRPr="00A35CEF" w:rsidRDefault="00BA09EA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t>T</w:t>
      </w:r>
      <w:r w:rsidR="00744C77" w:rsidRPr="00A35CEF">
        <w:rPr>
          <w:b/>
          <w:bCs/>
          <w:sz w:val="24"/>
          <w:szCs w:val="24"/>
          <w:lang w:val="vi-VN"/>
        </w:rPr>
        <w:t>óm tắt nội dung học phần</w:t>
      </w:r>
    </w:p>
    <w:p w14:paraId="331638AA" w14:textId="4C25D3AC" w:rsidR="00E3454E" w:rsidRPr="00A35CEF" w:rsidRDefault="004F6AD6" w:rsidP="00B16187">
      <w:pPr>
        <w:pStyle w:val="BodyText2"/>
        <w:spacing w:after="0" w:line="360" w:lineRule="auto"/>
        <w:ind w:firstLine="426"/>
        <w:jc w:val="both"/>
        <w:rPr>
          <w:rStyle w:val="Strong"/>
          <w:b w:val="0"/>
          <w:lang w:val="vi-VN"/>
        </w:rPr>
      </w:pPr>
      <w:r>
        <w:rPr>
          <w:rStyle w:val="Strong"/>
          <w:b w:val="0"/>
        </w:rPr>
        <w:t xml:space="preserve">Sinh viên </w:t>
      </w:r>
      <w:r w:rsidR="00CD54D7" w:rsidRPr="00A35CEF">
        <w:rPr>
          <w:rStyle w:val="Strong"/>
          <w:b w:val="0"/>
          <w:lang w:val="vi-VN"/>
        </w:rPr>
        <w:t xml:space="preserve">tự chọn </w:t>
      </w:r>
      <w:r w:rsidR="00CD54D7" w:rsidRPr="00A2013B">
        <w:rPr>
          <w:rStyle w:val="Strong"/>
          <w:b w:val="0"/>
        </w:rPr>
        <w:t xml:space="preserve">hoặc được </w:t>
      </w:r>
      <w:r w:rsidR="00857CE1" w:rsidRPr="00A35CEF">
        <w:rPr>
          <w:rStyle w:val="Strong"/>
          <w:b w:val="0"/>
        </w:rPr>
        <w:t xml:space="preserve">giảng viên hướng dẫn </w:t>
      </w:r>
      <w:r w:rsidR="00CD54D7" w:rsidRPr="00A2013B">
        <w:rPr>
          <w:rStyle w:val="Strong"/>
          <w:b w:val="0"/>
        </w:rPr>
        <w:t>giao đề tài nghiên cứu</w:t>
      </w:r>
      <w:r w:rsidR="00857CE1" w:rsidRPr="00A35CEF">
        <w:rPr>
          <w:rStyle w:val="Strong"/>
          <w:b w:val="0"/>
        </w:rPr>
        <w:t>/</w:t>
      </w:r>
      <w:r w:rsidR="00CD54D7" w:rsidRPr="00A2013B">
        <w:rPr>
          <w:rStyle w:val="Strong"/>
          <w:b w:val="0"/>
        </w:rPr>
        <w:t>tìm hiểu</w:t>
      </w:r>
      <w:r w:rsidR="00857CE1" w:rsidRPr="00A35CEF">
        <w:rPr>
          <w:rStyle w:val="Strong"/>
          <w:b w:val="0"/>
        </w:rPr>
        <w:t>/lập trình</w:t>
      </w:r>
      <w:r w:rsidR="00CD54D7" w:rsidRPr="00A2013B">
        <w:rPr>
          <w:rStyle w:val="Strong"/>
          <w:b w:val="0"/>
        </w:rPr>
        <w:t xml:space="preserve"> về các công nghệ, công cụ lập trình</w:t>
      </w:r>
      <w:r w:rsidR="007B48B4">
        <w:rPr>
          <w:rStyle w:val="Strong"/>
          <w:b w:val="0"/>
        </w:rPr>
        <w:t>,</w:t>
      </w:r>
      <w:r w:rsidR="00CD54D7" w:rsidRPr="00A2013B">
        <w:rPr>
          <w:rStyle w:val="Strong"/>
          <w:b w:val="0"/>
        </w:rPr>
        <w:t xml:space="preserve"> lập trình </w:t>
      </w:r>
      <w:r w:rsidR="00857CE1" w:rsidRPr="00A35CEF">
        <w:rPr>
          <w:rStyle w:val="Strong"/>
          <w:b w:val="0"/>
        </w:rPr>
        <w:t xml:space="preserve">các thuật </w:t>
      </w:r>
      <w:r w:rsidR="00087C4F" w:rsidRPr="00A35CEF">
        <w:rPr>
          <w:rStyle w:val="Strong"/>
          <w:b w:val="0"/>
        </w:rPr>
        <w:t>toán</w:t>
      </w:r>
      <w:r w:rsidR="00CD54D7" w:rsidRPr="00A2013B">
        <w:rPr>
          <w:rStyle w:val="Strong"/>
          <w:b w:val="0"/>
        </w:rPr>
        <w:t xml:space="preserve">, </w:t>
      </w:r>
      <w:r w:rsidR="00857CE1" w:rsidRPr="00A35CEF">
        <w:rPr>
          <w:rStyle w:val="Strong"/>
          <w:b w:val="0"/>
        </w:rPr>
        <w:t>viết phần mềm</w:t>
      </w:r>
      <w:r w:rsidR="007B48B4">
        <w:rPr>
          <w:rStyle w:val="Strong"/>
          <w:b w:val="0"/>
        </w:rPr>
        <w:t xml:space="preserve"> ...</w:t>
      </w:r>
      <w:r w:rsidR="005D584F">
        <w:rPr>
          <w:rStyle w:val="Strong"/>
          <w:b w:val="0"/>
        </w:rPr>
        <w:t>,</w:t>
      </w:r>
      <w:r w:rsidR="007B48B4">
        <w:rPr>
          <w:rStyle w:val="Strong"/>
          <w:b w:val="0"/>
        </w:rPr>
        <w:t xml:space="preserve"> viết báo cáo theo mẫu</w:t>
      </w:r>
      <w:r w:rsidR="00857CE1" w:rsidRPr="00A35CEF">
        <w:rPr>
          <w:rStyle w:val="Strong"/>
          <w:b w:val="0"/>
        </w:rPr>
        <w:t xml:space="preserve"> </w:t>
      </w:r>
      <w:r w:rsidR="00CD54D7" w:rsidRPr="00A2013B">
        <w:rPr>
          <w:rStyle w:val="Strong"/>
          <w:b w:val="0"/>
        </w:rPr>
        <w:t xml:space="preserve">và </w:t>
      </w:r>
      <w:r w:rsidR="00857CE1" w:rsidRPr="00A35CEF">
        <w:rPr>
          <w:rStyle w:val="Strong"/>
          <w:b w:val="0"/>
        </w:rPr>
        <w:t>trình bày</w:t>
      </w:r>
      <w:r w:rsidR="00CD54D7" w:rsidRPr="00A2013B">
        <w:rPr>
          <w:rStyle w:val="Strong"/>
          <w:b w:val="0"/>
        </w:rPr>
        <w:t xml:space="preserve"> </w:t>
      </w:r>
      <w:r>
        <w:rPr>
          <w:rStyle w:val="Strong"/>
          <w:b w:val="0"/>
        </w:rPr>
        <w:t xml:space="preserve">kết quả thực hiện </w:t>
      </w:r>
      <w:r w:rsidR="00CD54D7" w:rsidRPr="00A2013B">
        <w:rPr>
          <w:rStyle w:val="Strong"/>
          <w:b w:val="0"/>
        </w:rPr>
        <w:t xml:space="preserve">trước hội đồng chấm của </w:t>
      </w:r>
      <w:r w:rsidR="00087C4F" w:rsidRPr="00A35CEF">
        <w:rPr>
          <w:rStyle w:val="Strong"/>
          <w:b w:val="0"/>
        </w:rPr>
        <w:t>B</w:t>
      </w:r>
      <w:r w:rsidRPr="00A2013B">
        <w:rPr>
          <w:rStyle w:val="Strong"/>
          <w:b w:val="0"/>
        </w:rPr>
        <w:t>ộ môn</w:t>
      </w:r>
      <w:r>
        <w:rPr>
          <w:rStyle w:val="Strong"/>
          <w:b w:val="0"/>
        </w:rPr>
        <w:t xml:space="preserve"> sử dụng slide.</w:t>
      </w:r>
      <w:r w:rsidR="00A2013B">
        <w:rPr>
          <w:rStyle w:val="Strong"/>
          <w:b w:val="0"/>
        </w:rPr>
        <w:t xml:space="preserve"> Sinh viên có thể bắt đầu làm đề tài </w:t>
      </w:r>
      <w:r w:rsidR="00967000">
        <w:rPr>
          <w:rStyle w:val="Strong"/>
          <w:b w:val="0"/>
        </w:rPr>
        <w:t>luận văn</w:t>
      </w:r>
      <w:r w:rsidR="00A2013B">
        <w:rPr>
          <w:rStyle w:val="Strong"/>
          <w:b w:val="0"/>
        </w:rPr>
        <w:t xml:space="preserve"> tốt nghiệp trong học phần này; trong trường hợp này, kết quả thực tập sẽ là tổng quan về bài toán đề tài tốt nghiệp</w:t>
      </w:r>
      <w:r w:rsidR="00E25EE0">
        <w:rPr>
          <w:rStyle w:val="Strong"/>
          <w:b w:val="0"/>
        </w:rPr>
        <w:t>,</w:t>
      </w:r>
      <w:r w:rsidR="00F31623">
        <w:rPr>
          <w:rStyle w:val="Strong"/>
          <w:b w:val="0"/>
        </w:rPr>
        <w:t xml:space="preserve"> </w:t>
      </w:r>
      <w:r w:rsidR="00A2013B">
        <w:rPr>
          <w:rStyle w:val="Strong"/>
          <w:b w:val="0"/>
        </w:rPr>
        <w:t xml:space="preserve">công cụ </w:t>
      </w:r>
      <w:r w:rsidR="00F31623">
        <w:rPr>
          <w:rStyle w:val="Strong"/>
          <w:b w:val="0"/>
        </w:rPr>
        <w:t>giải quyết</w:t>
      </w:r>
      <w:r w:rsidR="00E25EE0">
        <w:rPr>
          <w:rStyle w:val="Strong"/>
          <w:b w:val="0"/>
        </w:rPr>
        <w:t>, phân tích</w:t>
      </w:r>
      <w:r w:rsidR="00651072">
        <w:rPr>
          <w:rStyle w:val="Strong"/>
          <w:b w:val="0"/>
        </w:rPr>
        <w:t>,</w:t>
      </w:r>
      <w:r w:rsidR="00E25EE0">
        <w:rPr>
          <w:rStyle w:val="Strong"/>
          <w:b w:val="0"/>
        </w:rPr>
        <w:t xml:space="preserve"> thiết kế hệ thống ...</w:t>
      </w:r>
    </w:p>
    <w:p w14:paraId="47AA6CC1" w14:textId="77777777" w:rsidR="00296F71" w:rsidRPr="00A35CEF" w:rsidRDefault="009540AF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t>Cấu trúc nội dung học phần</w:t>
      </w:r>
    </w:p>
    <w:p w14:paraId="701AF37D" w14:textId="77777777" w:rsidR="004A21C9" w:rsidRPr="00A35CEF" w:rsidRDefault="00BA7C39" w:rsidP="00F26344">
      <w:pPr>
        <w:pStyle w:val="ListParagraph"/>
        <w:spacing w:line="360" w:lineRule="auto"/>
        <w:jc w:val="center"/>
        <w:rPr>
          <w:b/>
          <w:bCs/>
          <w:lang w:val="nl-NL"/>
        </w:rPr>
      </w:pPr>
      <w:r w:rsidRPr="00A35CEF">
        <w:rPr>
          <w:b/>
          <w:bCs/>
          <w:lang w:val="nl-NL"/>
        </w:rPr>
        <w:t>Bảng 1</w:t>
      </w:r>
      <w:r w:rsidR="004A21C9" w:rsidRPr="00A35CEF">
        <w:rPr>
          <w:b/>
          <w:bCs/>
          <w:lang w:val="nl-NL"/>
        </w:rPr>
        <w:t>. Nội dung học phần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2"/>
        <w:gridCol w:w="4683"/>
        <w:gridCol w:w="992"/>
        <w:gridCol w:w="2097"/>
      </w:tblGrid>
      <w:tr w:rsidR="00A35CEF" w:rsidRPr="006970C9" w14:paraId="2156872C" w14:textId="77777777" w:rsidTr="005D584F">
        <w:trPr>
          <w:trHeight w:val="451"/>
        </w:trPr>
        <w:tc>
          <w:tcPr>
            <w:tcW w:w="1442" w:type="dxa"/>
            <w:tcBorders>
              <w:top w:val="single" w:sz="4" w:space="0" w:color="auto"/>
            </w:tcBorders>
          </w:tcPr>
          <w:p w14:paraId="2FD14E1B" w14:textId="77777777" w:rsidR="003B73BB" w:rsidRPr="006970C9" w:rsidRDefault="00BA09EA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</w:rPr>
            </w:pPr>
            <w:r w:rsidRPr="006970C9">
              <w:rPr>
                <w:b/>
                <w:bCs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0BAE1E94" w14:textId="77777777" w:rsidR="003B73BB" w:rsidRPr="006970C9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6970C9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1D7D328" w14:textId="77777777" w:rsidR="003B73BB" w:rsidRPr="006970C9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6970C9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14:paraId="3FCC72A2" w14:textId="77777777" w:rsidR="003B73BB" w:rsidRPr="006970C9" w:rsidRDefault="00EE3756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lang w:val="vi-VN"/>
              </w:rPr>
            </w:pPr>
            <w:r w:rsidRPr="006970C9">
              <w:rPr>
                <w:b/>
                <w:bCs/>
                <w:lang w:val="vi-VN"/>
              </w:rPr>
              <w:t>Mục tiêu</w:t>
            </w:r>
          </w:p>
        </w:tc>
      </w:tr>
      <w:tr w:rsidR="00A35CEF" w:rsidRPr="00A35CEF" w14:paraId="1E483891" w14:textId="77777777" w:rsidTr="005B5377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9703" w14:textId="2262E734" w:rsidR="005B5377" w:rsidRPr="00A35CEF" w:rsidRDefault="005B5377" w:rsidP="00684FD6">
            <w:pPr>
              <w:pStyle w:val="ListParagraph"/>
              <w:ind w:left="0"/>
              <w:rPr>
                <w:b/>
                <w:bCs/>
              </w:rPr>
            </w:pPr>
            <w:r w:rsidRPr="00A35CEF">
              <w:rPr>
                <w:b/>
                <w:bCs/>
              </w:rPr>
              <w:t>6.2. Thực hành/thực tập</w:t>
            </w:r>
            <w:r w:rsidR="005D584F">
              <w:rPr>
                <w:b/>
                <w:bCs/>
              </w:rPr>
              <w:t xml:space="preserve"> </w:t>
            </w:r>
          </w:p>
        </w:tc>
      </w:tr>
      <w:tr w:rsidR="005D584F" w:rsidRPr="00A35CEF" w14:paraId="01A71BA6" w14:textId="77777777" w:rsidTr="00131AA4">
        <w:tc>
          <w:tcPr>
            <w:tcW w:w="1442" w:type="dxa"/>
            <w:vAlign w:val="center"/>
          </w:tcPr>
          <w:p w14:paraId="57DEC5F9" w14:textId="30A5EA6D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185DCFD4" w14:textId="1ADECABB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</w:t>
            </w:r>
            <w:r w:rsidR="005D584F" w:rsidRPr="00A35CEF">
              <w:rPr>
                <w:rStyle w:val="Strong"/>
                <w:b w:val="0"/>
              </w:rPr>
              <w:t>tìm hiểu nội dung đề tài được giao dưới sự hướng dẫn của giảng viên</w:t>
            </w:r>
          </w:p>
        </w:tc>
        <w:tc>
          <w:tcPr>
            <w:tcW w:w="992" w:type="dxa"/>
            <w:vAlign w:val="center"/>
          </w:tcPr>
          <w:p w14:paraId="61FAC0D8" w14:textId="6F7D9DB5" w:rsidR="005D584F" w:rsidRPr="000F7535" w:rsidRDefault="006970C9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74</w:t>
            </w:r>
          </w:p>
        </w:tc>
        <w:tc>
          <w:tcPr>
            <w:tcW w:w="2097" w:type="dxa"/>
            <w:vAlign w:val="center"/>
          </w:tcPr>
          <w:p w14:paraId="2ECFDEA5" w14:textId="0FF215E2" w:rsidR="005D584F" w:rsidRPr="00A35CEF" w:rsidRDefault="005D584F" w:rsidP="003E161D">
            <w:pPr>
              <w:spacing w:before="60" w:after="60"/>
              <w:jc w:val="center"/>
              <w:rPr>
                <w:bCs/>
              </w:rPr>
            </w:pPr>
            <w:r w:rsidRPr="00A35CEF">
              <w:rPr>
                <w:bCs/>
              </w:rPr>
              <w:t>4.1.</w:t>
            </w:r>
            <w:r>
              <w:rPr>
                <w:bCs/>
              </w:rPr>
              <w:t>1</w:t>
            </w:r>
          </w:p>
          <w:p w14:paraId="6BC50D96" w14:textId="51748D2F" w:rsidR="005D584F" w:rsidRPr="00A35CEF" w:rsidRDefault="005D584F" w:rsidP="00024618">
            <w:pPr>
              <w:spacing w:before="60" w:after="60"/>
              <w:jc w:val="center"/>
              <w:rPr>
                <w:bCs/>
                <w:lang w:val="vi-VN"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</w:tc>
      </w:tr>
      <w:tr w:rsidR="005D584F" w:rsidRPr="00A35CEF" w14:paraId="64E8C86B" w14:textId="77777777" w:rsidTr="00131AA4">
        <w:tc>
          <w:tcPr>
            <w:tcW w:w="1442" w:type="dxa"/>
            <w:vAlign w:val="center"/>
          </w:tcPr>
          <w:p w14:paraId="02DC4F01" w14:textId="5A2FA752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58CF8678" w14:textId="63ED8364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viết nội dung thực hiện dưới dạng </w:t>
            </w:r>
            <w:r w:rsidR="005D584F" w:rsidRPr="00A35CEF">
              <w:rPr>
                <w:rStyle w:val="Strong"/>
                <w:b w:val="0"/>
              </w:rPr>
              <w:t>quyển báo cáo</w:t>
            </w:r>
            <w:r>
              <w:rPr>
                <w:rStyle w:val="Strong"/>
                <w:b w:val="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C669C45" w14:textId="2E5BA2C0" w:rsidR="005D584F" w:rsidRPr="000F7535" w:rsidRDefault="006970C9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097" w:type="dxa"/>
            <w:vAlign w:val="center"/>
          </w:tcPr>
          <w:p w14:paraId="7785D928" w14:textId="3C784282" w:rsidR="005D584F" w:rsidRPr="00A35CEF" w:rsidRDefault="005D584F" w:rsidP="00024618">
            <w:pPr>
              <w:spacing w:before="60" w:after="60"/>
              <w:jc w:val="center"/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</w:tc>
      </w:tr>
      <w:tr w:rsidR="005D584F" w:rsidRPr="00A35CEF" w14:paraId="02B80D94" w14:textId="77777777" w:rsidTr="00684FD6">
        <w:tc>
          <w:tcPr>
            <w:tcW w:w="1442" w:type="dxa"/>
            <w:vAlign w:val="center"/>
          </w:tcPr>
          <w:p w14:paraId="252DC4E3" w14:textId="669CC478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67E708DC" w14:textId="73AB3B03" w:rsidR="005D584F" w:rsidRPr="00A35CEF" w:rsidRDefault="000F7535" w:rsidP="00684FD6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>Sinh viên t</w:t>
            </w:r>
            <w:r w:rsidR="005D584F" w:rsidRPr="00A35CEF">
              <w:rPr>
                <w:rStyle w:val="Strong"/>
                <w:b w:val="0"/>
              </w:rPr>
              <w:t xml:space="preserve">huyết trình nội dung </w:t>
            </w:r>
            <w:r>
              <w:rPr>
                <w:rStyle w:val="Strong"/>
                <w:b w:val="0"/>
              </w:rPr>
              <w:t xml:space="preserve">thực hiện </w:t>
            </w:r>
            <w:r w:rsidR="005D584F" w:rsidRPr="00A35CEF">
              <w:rPr>
                <w:rStyle w:val="Strong"/>
                <w:b w:val="0"/>
              </w:rPr>
              <w:t>đề tài được giao</w:t>
            </w:r>
            <w:r w:rsidR="005D584F">
              <w:rPr>
                <w:rStyle w:val="Strong"/>
                <w:b w:val="0"/>
              </w:rPr>
              <w:t xml:space="preserve"> trước hội đồng chấm</w:t>
            </w:r>
            <w:r w:rsidR="005D584F" w:rsidRPr="00A35CEF">
              <w:rPr>
                <w:rStyle w:val="Strong"/>
                <w:b w:val="0"/>
              </w:rPr>
              <w:t xml:space="preserve"> </w:t>
            </w:r>
            <w:r w:rsidR="005D584F">
              <w:rPr>
                <w:rStyle w:val="Strong"/>
                <w:b w:val="0"/>
              </w:rPr>
              <w:t xml:space="preserve">của Bộ môn </w:t>
            </w:r>
            <w:r>
              <w:rPr>
                <w:rStyle w:val="Strong"/>
                <w:b w:val="0"/>
              </w:rPr>
              <w:t>sử dụng</w:t>
            </w:r>
            <w:r w:rsidR="005D584F" w:rsidRPr="00A35CEF">
              <w:rPr>
                <w:rStyle w:val="Strong"/>
                <w:b w:val="0"/>
              </w:rPr>
              <w:t xml:space="preserve"> slide</w:t>
            </w:r>
          </w:p>
        </w:tc>
        <w:tc>
          <w:tcPr>
            <w:tcW w:w="992" w:type="dxa"/>
            <w:vAlign w:val="center"/>
          </w:tcPr>
          <w:p w14:paraId="254BDC4E" w14:textId="32AC474B" w:rsidR="005D584F" w:rsidRPr="000F7535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0F7535">
              <w:rPr>
                <w:bCs/>
              </w:rPr>
              <w:t>1</w:t>
            </w:r>
          </w:p>
        </w:tc>
        <w:tc>
          <w:tcPr>
            <w:tcW w:w="2097" w:type="dxa"/>
            <w:vAlign w:val="center"/>
          </w:tcPr>
          <w:p w14:paraId="6A4F63E4" w14:textId="07C93290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3</w:t>
            </w:r>
          </w:p>
        </w:tc>
      </w:tr>
    </w:tbl>
    <w:p w14:paraId="31AA3C4F" w14:textId="77777777" w:rsidR="00011C10" w:rsidRPr="00A35CEF" w:rsidRDefault="00011C10" w:rsidP="00011C10">
      <w:pPr>
        <w:pStyle w:val="BodyText2"/>
        <w:spacing w:after="0" w:line="360" w:lineRule="auto"/>
        <w:ind w:left="360"/>
        <w:jc w:val="both"/>
        <w:rPr>
          <w:bCs/>
          <w:i/>
          <w:sz w:val="24"/>
          <w:szCs w:val="24"/>
        </w:rPr>
      </w:pPr>
    </w:p>
    <w:p w14:paraId="1E5BFD87" w14:textId="15492201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Cs/>
          <w:i/>
          <w:sz w:val="24"/>
          <w:szCs w:val="24"/>
        </w:rPr>
      </w:pPr>
      <w:r w:rsidRPr="00A35CEF">
        <w:rPr>
          <w:b/>
          <w:bCs/>
          <w:sz w:val="24"/>
          <w:szCs w:val="24"/>
        </w:rPr>
        <w:t>Phương pháp giảng dạy</w:t>
      </w:r>
      <w:r w:rsidR="006A5431" w:rsidRPr="00A35CEF">
        <w:rPr>
          <w:b/>
          <w:bCs/>
          <w:sz w:val="24"/>
          <w:szCs w:val="24"/>
        </w:rPr>
        <w:t xml:space="preserve"> </w:t>
      </w:r>
    </w:p>
    <w:p w14:paraId="4A19EEE5" w14:textId="52CE95B9" w:rsidR="00D171C9" w:rsidRPr="00A35CEF" w:rsidRDefault="004B28C6" w:rsidP="00F26344">
      <w:pPr>
        <w:pStyle w:val="ListParagraph"/>
        <w:spacing w:line="360" w:lineRule="auto"/>
        <w:ind w:left="567" w:hanging="238"/>
        <w:jc w:val="both"/>
        <w:rPr>
          <w:bCs/>
        </w:rPr>
      </w:pPr>
      <w:r>
        <w:rPr>
          <w:bCs/>
        </w:rPr>
        <w:t>Sinh viên thực hiện</w:t>
      </w:r>
      <w:r w:rsidR="003F7694" w:rsidRPr="00A35CEF">
        <w:rPr>
          <w:bCs/>
        </w:rPr>
        <w:t xml:space="preserve"> </w:t>
      </w:r>
      <w:r w:rsidR="00C50F89">
        <w:rPr>
          <w:bCs/>
        </w:rPr>
        <w:t xml:space="preserve">đề tài </w:t>
      </w:r>
      <w:r w:rsidR="005D584F">
        <w:rPr>
          <w:bCs/>
        </w:rPr>
        <w:t>dưới sự hướng dẫn của giảng viên</w:t>
      </w:r>
    </w:p>
    <w:p w14:paraId="5FEEB2A3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Nhiệm vụ của sinh viên</w:t>
      </w:r>
      <w:r w:rsidR="009540AF" w:rsidRPr="00A35CEF">
        <w:rPr>
          <w:b/>
          <w:bCs/>
          <w:sz w:val="24"/>
          <w:szCs w:val="24"/>
        </w:rPr>
        <w:t xml:space="preserve"> </w:t>
      </w:r>
    </w:p>
    <w:p w14:paraId="6348032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phải thực hiện các nhiệm vụ sau:</w:t>
      </w:r>
    </w:p>
    <w:p w14:paraId="6F95B1F1" w14:textId="7059CC36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6E5BAC" w:rsidRPr="00A35CEF">
        <w:rPr>
          <w:bCs/>
          <w:sz w:val="24"/>
          <w:szCs w:val="24"/>
        </w:rPr>
        <w:t>Hoàn thành</w:t>
      </w:r>
      <w:r w:rsidRPr="00A35CEF">
        <w:rPr>
          <w:bCs/>
          <w:sz w:val="24"/>
          <w:szCs w:val="24"/>
        </w:rPr>
        <w:t xml:space="preserve"> đầy </w:t>
      </w:r>
      <w:r w:rsidR="009531B7" w:rsidRPr="00A35CEF">
        <w:rPr>
          <w:bCs/>
          <w:sz w:val="24"/>
          <w:szCs w:val="24"/>
        </w:rPr>
        <w:t xml:space="preserve">đủ </w:t>
      </w:r>
      <w:r w:rsidR="00A35CEF" w:rsidRPr="00A35CEF">
        <w:rPr>
          <w:bCs/>
          <w:sz w:val="24"/>
          <w:szCs w:val="24"/>
        </w:rPr>
        <w:t xml:space="preserve">các yêu cầu của </w:t>
      </w:r>
      <w:r w:rsidR="005D584F">
        <w:rPr>
          <w:bCs/>
          <w:sz w:val="24"/>
          <w:szCs w:val="24"/>
        </w:rPr>
        <w:t>Bộ môn và giảng viên</w:t>
      </w:r>
    </w:p>
    <w:p w14:paraId="722BA665" w14:textId="16EDE493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A35CEF" w:rsidRPr="00A35CEF">
        <w:rPr>
          <w:sz w:val="24"/>
          <w:szCs w:val="24"/>
        </w:rPr>
        <w:t xml:space="preserve">Trình bày trước hội </w:t>
      </w:r>
      <w:r w:rsidR="00A35CEF" w:rsidRPr="00A35CEF">
        <w:rPr>
          <w:bCs/>
          <w:sz w:val="24"/>
          <w:szCs w:val="24"/>
        </w:rPr>
        <w:t>đồng</w:t>
      </w:r>
      <w:r w:rsidR="00A35CEF" w:rsidRPr="00A35CEF">
        <w:rPr>
          <w:sz w:val="24"/>
          <w:szCs w:val="24"/>
        </w:rPr>
        <w:t xml:space="preserve"> chấm của Bộ môn</w:t>
      </w:r>
      <w:r w:rsidR="000F78FF" w:rsidRPr="00A35CEF">
        <w:rPr>
          <w:bCs/>
          <w:sz w:val="24"/>
          <w:szCs w:val="24"/>
        </w:rPr>
        <w:t xml:space="preserve"> (bắt buộc)</w:t>
      </w:r>
      <w:r w:rsidRPr="00A35CEF">
        <w:rPr>
          <w:bCs/>
          <w:sz w:val="24"/>
          <w:szCs w:val="24"/>
        </w:rPr>
        <w:t>.</w:t>
      </w:r>
    </w:p>
    <w:p w14:paraId="0F9B77DE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Chủ động </w:t>
      </w:r>
      <w:r w:rsidR="002B3774" w:rsidRPr="00A35CEF">
        <w:rPr>
          <w:bCs/>
          <w:sz w:val="24"/>
          <w:szCs w:val="24"/>
        </w:rPr>
        <w:t xml:space="preserve">chuẩn bị các nội dung và </w:t>
      </w:r>
      <w:r w:rsidRPr="00A35CEF">
        <w:rPr>
          <w:bCs/>
          <w:sz w:val="24"/>
          <w:szCs w:val="24"/>
        </w:rPr>
        <w:t>thực hiện giờ tự học</w:t>
      </w:r>
      <w:r w:rsidR="002B3774" w:rsidRPr="00A35CEF">
        <w:rPr>
          <w:bCs/>
          <w:sz w:val="24"/>
          <w:szCs w:val="24"/>
        </w:rPr>
        <w:t xml:space="preserve"> theo mục 11</w:t>
      </w:r>
      <w:r w:rsidRPr="00A35CEF">
        <w:rPr>
          <w:bCs/>
          <w:sz w:val="24"/>
          <w:szCs w:val="24"/>
        </w:rPr>
        <w:t>.</w:t>
      </w:r>
    </w:p>
    <w:p w14:paraId="5A5226D6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Đánh gi</w:t>
      </w:r>
      <w:r w:rsidR="009540AF" w:rsidRPr="00A35CEF">
        <w:rPr>
          <w:b/>
          <w:bCs/>
          <w:sz w:val="24"/>
          <w:szCs w:val="24"/>
        </w:rPr>
        <w:t>á kết quả học tập của sinh viên</w:t>
      </w:r>
    </w:p>
    <w:p w14:paraId="1CA8B982" w14:textId="77777777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Cách đánh giá</w:t>
      </w:r>
    </w:p>
    <w:p w14:paraId="0FE17AE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59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được đánh giá tích lũy học phần như sau:</w:t>
      </w:r>
    </w:p>
    <w:p w14:paraId="5835D9F8" w14:textId="77777777" w:rsidR="00BA7C39" w:rsidRPr="00A35CEF" w:rsidRDefault="00BA7C39" w:rsidP="00DB5561">
      <w:pPr>
        <w:pStyle w:val="BodyText2"/>
        <w:tabs>
          <w:tab w:val="num" w:pos="960"/>
        </w:tabs>
        <w:spacing w:after="0" w:line="360" w:lineRule="auto"/>
        <w:ind w:firstLine="259"/>
        <w:jc w:val="center"/>
        <w:rPr>
          <w:b/>
          <w:bCs/>
          <w:sz w:val="24"/>
          <w:szCs w:val="24"/>
          <w:lang w:val="nl-NL"/>
        </w:rPr>
      </w:pPr>
      <w:r w:rsidRPr="00A35CEF">
        <w:rPr>
          <w:b/>
          <w:bCs/>
          <w:sz w:val="24"/>
          <w:szCs w:val="24"/>
          <w:lang w:val="nl-NL"/>
        </w:rPr>
        <w:t>Bảng 2</w:t>
      </w:r>
      <w:r w:rsidR="004A21C9" w:rsidRPr="00A35CEF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35CEF" w:rsidRPr="00A35CEF" w14:paraId="217CB4B5" w14:textId="77777777" w:rsidTr="0013362C">
        <w:tc>
          <w:tcPr>
            <w:tcW w:w="564" w:type="dxa"/>
            <w:shd w:val="clear" w:color="auto" w:fill="auto"/>
          </w:tcPr>
          <w:p w14:paraId="24F7F34F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73DECF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DB8ED0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A6A77A4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A35CEF" w:rsidRPr="00A35CEF" w14:paraId="6EAF50B8" w14:textId="77777777" w:rsidTr="0013362C">
        <w:tc>
          <w:tcPr>
            <w:tcW w:w="564" w:type="dxa"/>
            <w:shd w:val="clear" w:color="auto" w:fill="auto"/>
            <w:vAlign w:val="center"/>
          </w:tcPr>
          <w:p w14:paraId="482D4D55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CFC9DF5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2447EF1" w14:textId="32A0DEAD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Theo đánh giá của giáo viên hướng dẫn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C6D392" w14:textId="7F60365E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10</w:t>
            </w:r>
            <w:r w:rsidR="00665547" w:rsidRPr="00A35CEF">
              <w:rPr>
                <w:bCs/>
                <w:sz w:val="24"/>
                <w:szCs w:val="24"/>
                <w:lang w:val="nl-NL"/>
              </w:rPr>
              <w:t>%</w:t>
            </w:r>
          </w:p>
        </w:tc>
      </w:tr>
      <w:tr w:rsidR="00A35CEF" w:rsidRPr="00A35CEF" w14:paraId="531A2A6F" w14:textId="77777777" w:rsidTr="0013362C">
        <w:tc>
          <w:tcPr>
            <w:tcW w:w="564" w:type="dxa"/>
            <w:shd w:val="clear" w:color="auto" w:fill="auto"/>
            <w:vAlign w:val="center"/>
          </w:tcPr>
          <w:p w14:paraId="0D705B38" w14:textId="5676E301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A683761" w14:textId="686B6E86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A35CEF">
              <w:rPr>
                <w:bCs/>
                <w:sz w:val="24"/>
                <w:szCs w:val="24"/>
                <w:lang w:val="nl-NL"/>
              </w:rPr>
              <w:t>trình bày quyển báo cáo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BB7B98" w14:textId="2EB60EC8" w:rsidR="00665547" w:rsidRPr="00A35CEF" w:rsidRDefault="00E926BB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Theo mẫu quy định của Bộ môn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4AAA" w14:textId="2A997AAE" w:rsidR="00665547" w:rsidRPr="00A35CEF" w:rsidRDefault="00A35CE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30</w:t>
            </w:r>
            <w:r w:rsidR="009531B7" w:rsidRPr="00A35CEF">
              <w:rPr>
                <w:bCs/>
                <w:sz w:val="24"/>
                <w:szCs w:val="24"/>
                <w:lang w:val="nl-NL"/>
              </w:rPr>
              <w:t>%</w:t>
            </w:r>
          </w:p>
        </w:tc>
      </w:tr>
      <w:tr w:rsidR="00A35CEF" w:rsidRPr="00A35CEF" w14:paraId="3657BD2D" w14:textId="77777777" w:rsidTr="0013362C">
        <w:tc>
          <w:tcPr>
            <w:tcW w:w="564" w:type="dxa"/>
            <w:shd w:val="clear" w:color="auto" w:fill="auto"/>
            <w:vAlign w:val="center"/>
          </w:tcPr>
          <w:p w14:paraId="2DDAB386" w14:textId="42EA8D10" w:rsidR="00665547" w:rsidRPr="00A35CEF" w:rsidRDefault="005D584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D402160" w14:textId="4A10D1C9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E926BB">
              <w:rPr>
                <w:sz w:val="24"/>
                <w:szCs w:val="24"/>
                <w:lang w:val="nl-NL"/>
              </w:rPr>
              <w:t>t</w:t>
            </w:r>
            <w:r w:rsidR="00E926BB" w:rsidRPr="00E926BB">
              <w:rPr>
                <w:sz w:val="24"/>
                <w:szCs w:val="24"/>
                <w:lang w:val="nl-NL"/>
              </w:rPr>
              <w:t>huyết trình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4D45A2" w14:textId="29F06A8F" w:rsidR="00665547" w:rsidRPr="00A35CEF" w:rsidRDefault="00E926BB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Theo đánh giá của hội đồng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FE97" w14:textId="63D75A81" w:rsidR="00665547" w:rsidRPr="00A35CEF" w:rsidRDefault="00A35CEF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6</w:t>
            </w:r>
            <w:r w:rsidR="009531B7" w:rsidRPr="00A35CEF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41855822" w14:textId="77777777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lastRenderedPageBreak/>
        <w:t>Cách tính điểm</w:t>
      </w:r>
    </w:p>
    <w:p w14:paraId="3392D549" w14:textId="78B57FF4" w:rsidR="00744C77" w:rsidRPr="00A35CEF" w:rsidRDefault="00744C77" w:rsidP="00F26344">
      <w:pPr>
        <w:pStyle w:val="BodyText2"/>
        <w:tabs>
          <w:tab w:val="num" w:pos="390"/>
        </w:tabs>
        <w:spacing w:after="0" w:line="360" w:lineRule="auto"/>
        <w:ind w:left="390" w:hanging="13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Điểm đánh giá thành phần được chấm theo thang điểm 10 (từ 0 đến 10), làm tròn đến một chữ số thập phân. </w:t>
      </w:r>
    </w:p>
    <w:p w14:paraId="230D2F8E" w14:textId="77777777" w:rsidR="00744C77" w:rsidRPr="00A35CEF" w:rsidRDefault="00744C77" w:rsidP="00F26344">
      <w:pPr>
        <w:pStyle w:val="BodyText2"/>
        <w:tabs>
          <w:tab w:val="num" w:pos="390"/>
        </w:tabs>
        <w:spacing w:after="0" w:line="360" w:lineRule="auto"/>
        <w:ind w:left="390" w:hanging="13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A35CEF">
        <w:rPr>
          <w:bCs/>
          <w:sz w:val="24"/>
          <w:szCs w:val="24"/>
          <w:lang w:val="vi-VN"/>
        </w:rPr>
        <w:t xml:space="preserve">tính </w:t>
      </w:r>
      <w:r w:rsidRPr="00A35CEF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A35CEF">
        <w:rPr>
          <w:bCs/>
          <w:sz w:val="24"/>
          <w:szCs w:val="24"/>
          <w:lang w:val="vi-VN"/>
        </w:rPr>
        <w:t>Nhà t</w:t>
      </w:r>
      <w:r w:rsidRPr="00A35CEF">
        <w:rPr>
          <w:bCs/>
          <w:sz w:val="24"/>
          <w:szCs w:val="24"/>
        </w:rPr>
        <w:t xml:space="preserve">rường. </w:t>
      </w:r>
    </w:p>
    <w:p w14:paraId="4BE632DA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Tài liệu học tập</w:t>
      </w:r>
    </w:p>
    <w:p w14:paraId="1FD3F3A6" w14:textId="77777777" w:rsidR="00744C77" w:rsidRPr="00A35CEF" w:rsidRDefault="007A7F11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Hướng dẫn tự học của học phần</w:t>
      </w:r>
    </w:p>
    <w:p w14:paraId="2136EDF7" w14:textId="77777777" w:rsidR="00BA7C39" w:rsidRPr="00A35CEF" w:rsidRDefault="00BA7C39" w:rsidP="00F26344">
      <w:pPr>
        <w:pStyle w:val="BodyText2"/>
        <w:tabs>
          <w:tab w:val="num" w:pos="960"/>
        </w:tabs>
        <w:spacing w:after="0" w:line="360" w:lineRule="auto"/>
        <w:jc w:val="center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Bảng 3</w:t>
      </w:r>
      <w:r w:rsidR="00D61127" w:rsidRPr="00A35CEF">
        <w:rPr>
          <w:b/>
          <w:bCs/>
          <w:sz w:val="24"/>
          <w:szCs w:val="24"/>
        </w:rPr>
        <w:t xml:space="preserve">. </w:t>
      </w:r>
      <w:r w:rsidR="007B1760" w:rsidRPr="00A35CEF">
        <w:rPr>
          <w:b/>
          <w:bCs/>
          <w:sz w:val="24"/>
          <w:szCs w:val="24"/>
        </w:rPr>
        <w:t>Nội dung chuẩn bị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251"/>
        <w:gridCol w:w="595"/>
        <w:gridCol w:w="3705"/>
        <w:gridCol w:w="863"/>
      </w:tblGrid>
      <w:tr w:rsidR="00A35CEF" w:rsidRPr="00A35CEF" w14:paraId="5ECB0284" w14:textId="77777777" w:rsidTr="00CF5635">
        <w:trPr>
          <w:gridAfter w:val="1"/>
          <w:wAfter w:w="863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5353DB3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530DDFE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653F56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6DFAC271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48024836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14:paraId="1A990D7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7CA683DD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DBC3C" w14:textId="77777777" w:rsidR="00744C77" w:rsidRPr="00A35CEF" w:rsidRDefault="00061141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A35CEF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A35CEF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AE03B9" w:rsidRPr="00A35CEF" w14:paraId="0223F34D" w14:textId="77777777" w:rsidTr="00AE03B9">
        <w:trPr>
          <w:gridAfter w:val="1"/>
          <w:wAfter w:w="863" w:type="dxa"/>
          <w:trHeight w:val="1394"/>
        </w:trPr>
        <w:tc>
          <w:tcPr>
            <w:tcW w:w="830" w:type="dxa"/>
            <w:shd w:val="clear" w:color="auto" w:fill="auto"/>
          </w:tcPr>
          <w:p w14:paraId="2D2C6F0D" w14:textId="369F0F52" w:rsidR="00AE03B9" w:rsidRPr="00756034" w:rsidRDefault="00683D77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1-6</w:t>
            </w:r>
          </w:p>
          <w:p w14:paraId="1CAD0B2F" w14:textId="77777777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3592CC29" w14:textId="223DEC0D" w:rsidR="00AE03B9" w:rsidRPr="000F7535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>Sinh viên tìm hiểu nội dung đề tài được giao dưới sự hướng dẫn của giảng viên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BAF22AD" w14:textId="1B5F0DFB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  <w:vAlign w:val="center"/>
          </w:tcPr>
          <w:p w14:paraId="68D22242" w14:textId="77777777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14:paraId="60792EE4" w14:textId="1BA334DD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</w:rPr>
              <w:t>74</w:t>
            </w:r>
          </w:p>
        </w:tc>
        <w:tc>
          <w:tcPr>
            <w:tcW w:w="3705" w:type="dxa"/>
            <w:shd w:val="clear" w:color="auto" w:fill="auto"/>
          </w:tcPr>
          <w:p w14:paraId="2408D6C4" w14:textId="220C8816" w:rsidR="00AE03B9" w:rsidRPr="00A35CEF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 xml:space="preserve">Tìm hiểu nội dung đề tài </w:t>
            </w:r>
            <w:r>
              <w:rPr>
                <w:sz w:val="24"/>
                <w:szCs w:val="24"/>
                <w:lang w:val="nl-NL"/>
              </w:rPr>
              <w:t>qua</w:t>
            </w:r>
            <w:r w:rsidRPr="00756034">
              <w:rPr>
                <w:sz w:val="24"/>
                <w:szCs w:val="24"/>
                <w:lang w:val="nl-NL"/>
              </w:rPr>
              <w:t xml:space="preserve"> tài liệu tự tìm hoặc </w:t>
            </w:r>
            <w:r>
              <w:rPr>
                <w:sz w:val="24"/>
                <w:szCs w:val="24"/>
                <w:lang w:val="nl-NL"/>
              </w:rPr>
              <w:t xml:space="preserve">do </w:t>
            </w:r>
            <w:r w:rsidRPr="00756034">
              <w:rPr>
                <w:sz w:val="24"/>
                <w:szCs w:val="24"/>
                <w:lang w:val="nl-NL"/>
              </w:rPr>
              <w:t>giảng viên cung cấp</w:t>
            </w:r>
          </w:p>
        </w:tc>
      </w:tr>
      <w:tr w:rsidR="00AE03B9" w:rsidRPr="00A35CEF" w14:paraId="69E9EA33" w14:textId="77777777" w:rsidTr="00AE03B9">
        <w:trPr>
          <w:gridAfter w:val="1"/>
          <w:wAfter w:w="863" w:type="dxa"/>
          <w:trHeight w:val="705"/>
        </w:trPr>
        <w:tc>
          <w:tcPr>
            <w:tcW w:w="830" w:type="dxa"/>
            <w:shd w:val="clear" w:color="auto" w:fill="auto"/>
          </w:tcPr>
          <w:p w14:paraId="7FF5699D" w14:textId="305D30F0" w:rsidR="00AE03B9" w:rsidRPr="00756034" w:rsidRDefault="00683D77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7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04E1A4C0" w14:textId="4F431261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 xml:space="preserve">Sinh viên viết nội dung thực hiện dưới dạng quyển báo cáo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79FED7" w14:textId="67360E91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  <w:vAlign w:val="center"/>
          </w:tcPr>
          <w:p w14:paraId="66325492" w14:textId="0AA3FEEE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E35668" w14:textId="484DBE1E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bCs/>
              </w:rPr>
              <w:t>15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6A6CE" w14:textId="19A345CD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Sử dụng mẫu của Bộ môn</w:t>
            </w:r>
          </w:p>
        </w:tc>
      </w:tr>
      <w:tr w:rsidR="00AE03B9" w:rsidRPr="00A35CEF" w14:paraId="1D025D2B" w14:textId="77777777" w:rsidTr="00AE03B9">
        <w:trPr>
          <w:gridAfter w:val="1"/>
          <w:wAfter w:w="863" w:type="dxa"/>
          <w:trHeight w:val="970"/>
        </w:trPr>
        <w:tc>
          <w:tcPr>
            <w:tcW w:w="830" w:type="dxa"/>
            <w:shd w:val="clear" w:color="auto" w:fill="auto"/>
          </w:tcPr>
          <w:p w14:paraId="7C2BAA5B" w14:textId="4E4E1387" w:rsidR="00AE03B9" w:rsidRPr="00756034" w:rsidRDefault="00683D77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233523B" w14:textId="68A2F16E" w:rsidR="00AE03B9" w:rsidRPr="000F7535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>Sinh viên thuyết trình nội dung thực hiện đề tài trước hội đồng chấm của Bộ môn sử dụng slide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E66DEF" w14:textId="2FF3BFCE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  <w:vAlign w:val="center"/>
          </w:tcPr>
          <w:p w14:paraId="24145520" w14:textId="0F92DECC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12644C" w14:textId="71771794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0F7535">
              <w:rPr>
                <w:bCs/>
              </w:rPr>
              <w:t>1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E8FE0" w14:textId="7E2B697D" w:rsidR="00AE03B9" w:rsidRPr="00756034" w:rsidRDefault="00AE03B9" w:rsidP="00AE03B9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Slide trình bày</w:t>
            </w:r>
          </w:p>
        </w:tc>
      </w:tr>
      <w:tr w:rsidR="00AB2844" w:rsidRPr="00A35CEF" w14:paraId="66A6080A" w14:textId="77777777" w:rsidTr="00CF56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305EC0DA" w14:textId="77777777" w:rsidR="00AB2844" w:rsidRPr="00A35CEF" w:rsidRDefault="00AB2844" w:rsidP="00AB2844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5163" w:type="dxa"/>
            <w:gridSpan w:val="3"/>
            <w:shd w:val="clear" w:color="auto" w:fill="auto"/>
          </w:tcPr>
          <w:p w14:paraId="32B2FF27" w14:textId="77777777" w:rsidR="00AB2844" w:rsidRPr="00CE1CF4" w:rsidRDefault="00AB2844" w:rsidP="00AB284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E192B7C" w14:textId="17F35143" w:rsidR="00AB2844" w:rsidRPr="003B51C2" w:rsidRDefault="00AB2844" w:rsidP="00AB2844">
            <w:pPr>
              <w:spacing w:before="60" w:after="60"/>
              <w:ind w:left="-108" w:right="-108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CE1CF4">
              <w:rPr>
                <w:bCs/>
                <w:i/>
                <w:iCs/>
                <w:sz w:val="24"/>
                <w:szCs w:val="24"/>
                <w:lang w:val="nl-NL"/>
              </w:rPr>
              <w:t>Hà Nội, ngày     tháng       năm 2020</w:t>
            </w:r>
          </w:p>
        </w:tc>
      </w:tr>
      <w:tr w:rsidR="00AB2844" w:rsidRPr="00A35CEF" w14:paraId="0441812D" w14:textId="77777777" w:rsidTr="00CF56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366216E9" w14:textId="77777777" w:rsidR="00AB2844" w:rsidRPr="00CE1CF4" w:rsidRDefault="00AB2844" w:rsidP="00AB284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6C15CA93" w14:textId="77777777" w:rsidR="00AB2844" w:rsidRPr="00CE1CF4" w:rsidRDefault="00AB2844" w:rsidP="00AB284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1B0952C1" w14:textId="77777777" w:rsidR="00AB2844" w:rsidRDefault="00AB2844" w:rsidP="00AB284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FB87893" w14:textId="77777777" w:rsidR="00AB2844" w:rsidRPr="00CE1CF4" w:rsidRDefault="00AB2844" w:rsidP="00AB284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2F67DA9" w14:textId="77777777" w:rsidR="00AB2844" w:rsidRPr="00CE1CF4" w:rsidRDefault="00AB2844" w:rsidP="00AB2844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B6B2174" w14:textId="753FA990" w:rsidR="00AB2844" w:rsidRPr="00A35CEF" w:rsidRDefault="00AB2844" w:rsidP="00AB2844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TS. Lê Hồng Anh</w:t>
            </w:r>
          </w:p>
        </w:tc>
        <w:tc>
          <w:tcPr>
            <w:tcW w:w="5163" w:type="dxa"/>
            <w:gridSpan w:val="3"/>
            <w:shd w:val="clear" w:color="auto" w:fill="auto"/>
          </w:tcPr>
          <w:p w14:paraId="3C6965B8" w14:textId="77777777" w:rsidR="00AB2844" w:rsidRPr="00CE1CF4" w:rsidRDefault="00AB2844" w:rsidP="00AB284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327028D9" w14:textId="77777777" w:rsidR="00AB2844" w:rsidRPr="00CE1CF4" w:rsidRDefault="00AB2844" w:rsidP="00AB284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13DBE0FB" w14:textId="77777777" w:rsidR="00AB2844" w:rsidRDefault="00AB2844" w:rsidP="00AB284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552AFFB" w14:textId="77777777" w:rsidR="00AB2844" w:rsidRPr="00CE1CF4" w:rsidRDefault="00AB2844" w:rsidP="00AB284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0036363C" w14:textId="77777777" w:rsidR="00AB2844" w:rsidRPr="00CE1CF4" w:rsidRDefault="00AB2844" w:rsidP="00AB2844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8133769" w14:textId="3ACB4DA0" w:rsidR="00AB2844" w:rsidRPr="00A35CEF" w:rsidRDefault="00AB2844" w:rsidP="00AB2844">
            <w:pPr>
              <w:spacing w:before="60" w:after="60"/>
              <w:ind w:left="-108" w:right="-108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PGS. TS. Lê Văn Hưng</w:t>
            </w:r>
          </w:p>
        </w:tc>
      </w:tr>
    </w:tbl>
    <w:p w14:paraId="60056081" w14:textId="77777777" w:rsidR="00575954" w:rsidRPr="00A35CEF" w:rsidRDefault="00575954" w:rsidP="00CF5635">
      <w:pPr>
        <w:spacing w:line="360" w:lineRule="auto"/>
        <w:jc w:val="both"/>
        <w:rPr>
          <w:sz w:val="24"/>
          <w:szCs w:val="24"/>
        </w:rPr>
      </w:pPr>
    </w:p>
    <w:sectPr w:rsidR="00575954" w:rsidRPr="00A35CEF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F54C1" w14:textId="77777777" w:rsidR="00B17C19" w:rsidRDefault="00B17C19">
      <w:r>
        <w:separator/>
      </w:r>
    </w:p>
  </w:endnote>
  <w:endnote w:type="continuationSeparator" w:id="0">
    <w:p w14:paraId="3A0CDAE6" w14:textId="77777777" w:rsidR="00B17C19" w:rsidRDefault="00B17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82D6C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3380A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38822" w14:textId="3995A4C4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5CC2">
      <w:rPr>
        <w:rStyle w:val="PageNumber"/>
        <w:noProof/>
      </w:rPr>
      <w:t>3</w:t>
    </w:r>
    <w:r>
      <w:rPr>
        <w:rStyle w:val="PageNumber"/>
      </w:rPr>
      <w:fldChar w:fldCharType="end"/>
    </w:r>
  </w:p>
  <w:p w14:paraId="591A3C38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DE56C" w14:textId="77777777" w:rsidR="00B17C19" w:rsidRDefault="00B17C19">
      <w:r>
        <w:separator/>
      </w:r>
    </w:p>
  </w:footnote>
  <w:footnote w:type="continuationSeparator" w:id="0">
    <w:p w14:paraId="050A7D5B" w14:textId="77777777" w:rsidR="00B17C19" w:rsidRDefault="00B17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561D7"/>
    <w:multiLevelType w:val="multilevel"/>
    <w:tmpl w:val="0C2C72F2"/>
    <w:lvl w:ilvl="0">
      <w:start w:val="1"/>
      <w:numFmt w:val="decimal"/>
      <w:lvlText w:val="[%1]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033F4B"/>
    <w:multiLevelType w:val="multilevel"/>
    <w:tmpl w:val="DD3835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039A2"/>
    <w:multiLevelType w:val="hybridMultilevel"/>
    <w:tmpl w:val="3A02E764"/>
    <w:lvl w:ilvl="0" w:tplc="1046AB7C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DBC6E88"/>
    <w:multiLevelType w:val="hybridMultilevel"/>
    <w:tmpl w:val="5660F2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82BCB"/>
    <w:multiLevelType w:val="multilevel"/>
    <w:tmpl w:val="D0560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 w15:restartNumberingAfterBreak="0">
    <w:nsid w:val="646F488C"/>
    <w:multiLevelType w:val="multilevel"/>
    <w:tmpl w:val="CFDA7E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0C2409"/>
    <w:multiLevelType w:val="hybridMultilevel"/>
    <w:tmpl w:val="3B64EAB4"/>
    <w:lvl w:ilvl="0" w:tplc="9C8EA3F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A7B"/>
    <w:rsid w:val="00000056"/>
    <w:rsid w:val="000049C9"/>
    <w:rsid w:val="00011C10"/>
    <w:rsid w:val="000163DD"/>
    <w:rsid w:val="00024618"/>
    <w:rsid w:val="00025DEE"/>
    <w:rsid w:val="00026105"/>
    <w:rsid w:val="00061141"/>
    <w:rsid w:val="00065D49"/>
    <w:rsid w:val="00077F67"/>
    <w:rsid w:val="00087C4F"/>
    <w:rsid w:val="00095A1D"/>
    <w:rsid w:val="000B22B4"/>
    <w:rsid w:val="000D075E"/>
    <w:rsid w:val="000D11A2"/>
    <w:rsid w:val="000D6DC7"/>
    <w:rsid w:val="000E76FF"/>
    <w:rsid w:val="000F6BE5"/>
    <w:rsid w:val="000F7535"/>
    <w:rsid w:val="000F78FF"/>
    <w:rsid w:val="00122A0E"/>
    <w:rsid w:val="001265BC"/>
    <w:rsid w:val="0013362C"/>
    <w:rsid w:val="001471E8"/>
    <w:rsid w:val="001574F0"/>
    <w:rsid w:val="0017688F"/>
    <w:rsid w:val="001915A3"/>
    <w:rsid w:val="001C34EF"/>
    <w:rsid w:val="001D16FA"/>
    <w:rsid w:val="001F2CFE"/>
    <w:rsid w:val="00200F66"/>
    <w:rsid w:val="00210206"/>
    <w:rsid w:val="00235BF0"/>
    <w:rsid w:val="002360EC"/>
    <w:rsid w:val="00242621"/>
    <w:rsid w:val="002803F9"/>
    <w:rsid w:val="0028049D"/>
    <w:rsid w:val="00283985"/>
    <w:rsid w:val="00290C2F"/>
    <w:rsid w:val="00296F71"/>
    <w:rsid w:val="002A7D7D"/>
    <w:rsid w:val="002B3774"/>
    <w:rsid w:val="002B71FB"/>
    <w:rsid w:val="0033691C"/>
    <w:rsid w:val="003409C3"/>
    <w:rsid w:val="003425C9"/>
    <w:rsid w:val="003555B5"/>
    <w:rsid w:val="00367502"/>
    <w:rsid w:val="003848A1"/>
    <w:rsid w:val="00395CC2"/>
    <w:rsid w:val="003961B0"/>
    <w:rsid w:val="003B51C2"/>
    <w:rsid w:val="003B73BB"/>
    <w:rsid w:val="003E0101"/>
    <w:rsid w:val="003E161D"/>
    <w:rsid w:val="003E23CF"/>
    <w:rsid w:val="003F5908"/>
    <w:rsid w:val="003F7694"/>
    <w:rsid w:val="004240DB"/>
    <w:rsid w:val="0042577A"/>
    <w:rsid w:val="004377BB"/>
    <w:rsid w:val="004437C7"/>
    <w:rsid w:val="0047459D"/>
    <w:rsid w:val="0048413E"/>
    <w:rsid w:val="00484545"/>
    <w:rsid w:val="00485816"/>
    <w:rsid w:val="004900EB"/>
    <w:rsid w:val="00490DE6"/>
    <w:rsid w:val="0049105F"/>
    <w:rsid w:val="00492536"/>
    <w:rsid w:val="004A21C9"/>
    <w:rsid w:val="004A5144"/>
    <w:rsid w:val="004B184A"/>
    <w:rsid w:val="004B2147"/>
    <w:rsid w:val="004B28C6"/>
    <w:rsid w:val="004D085E"/>
    <w:rsid w:val="004D6585"/>
    <w:rsid w:val="004F013A"/>
    <w:rsid w:val="004F6AD6"/>
    <w:rsid w:val="00501C20"/>
    <w:rsid w:val="00524C29"/>
    <w:rsid w:val="00534B5D"/>
    <w:rsid w:val="0054320D"/>
    <w:rsid w:val="00551492"/>
    <w:rsid w:val="00570027"/>
    <w:rsid w:val="00575954"/>
    <w:rsid w:val="005810D9"/>
    <w:rsid w:val="005A4F07"/>
    <w:rsid w:val="005B4406"/>
    <w:rsid w:val="005B5377"/>
    <w:rsid w:val="005C477F"/>
    <w:rsid w:val="005D584F"/>
    <w:rsid w:val="005F06B6"/>
    <w:rsid w:val="005F4C76"/>
    <w:rsid w:val="00603218"/>
    <w:rsid w:val="006035F5"/>
    <w:rsid w:val="0061018F"/>
    <w:rsid w:val="00612534"/>
    <w:rsid w:val="006406CA"/>
    <w:rsid w:val="006447AD"/>
    <w:rsid w:val="00651072"/>
    <w:rsid w:val="0065114E"/>
    <w:rsid w:val="00654888"/>
    <w:rsid w:val="00665547"/>
    <w:rsid w:val="00683D77"/>
    <w:rsid w:val="00695501"/>
    <w:rsid w:val="006970C9"/>
    <w:rsid w:val="006A0E70"/>
    <w:rsid w:val="006A5431"/>
    <w:rsid w:val="006C5BC0"/>
    <w:rsid w:val="006D03CF"/>
    <w:rsid w:val="006E5BAC"/>
    <w:rsid w:val="00722B57"/>
    <w:rsid w:val="00733BDA"/>
    <w:rsid w:val="00744C77"/>
    <w:rsid w:val="00756034"/>
    <w:rsid w:val="00772E6E"/>
    <w:rsid w:val="0077772C"/>
    <w:rsid w:val="00794350"/>
    <w:rsid w:val="007A10AA"/>
    <w:rsid w:val="007A7F11"/>
    <w:rsid w:val="007B1760"/>
    <w:rsid w:val="007B48B4"/>
    <w:rsid w:val="007B7392"/>
    <w:rsid w:val="007C184F"/>
    <w:rsid w:val="007C7EDD"/>
    <w:rsid w:val="007D4DD2"/>
    <w:rsid w:val="007E0556"/>
    <w:rsid w:val="007F7694"/>
    <w:rsid w:val="008000C0"/>
    <w:rsid w:val="0081404D"/>
    <w:rsid w:val="00846F70"/>
    <w:rsid w:val="008543C1"/>
    <w:rsid w:val="00857CE1"/>
    <w:rsid w:val="00865BE1"/>
    <w:rsid w:val="00875E93"/>
    <w:rsid w:val="008C1294"/>
    <w:rsid w:val="008C4E59"/>
    <w:rsid w:val="008D06A7"/>
    <w:rsid w:val="008D09FC"/>
    <w:rsid w:val="008D346F"/>
    <w:rsid w:val="008F0516"/>
    <w:rsid w:val="0090524F"/>
    <w:rsid w:val="0091264D"/>
    <w:rsid w:val="00926E23"/>
    <w:rsid w:val="00952045"/>
    <w:rsid w:val="009531B7"/>
    <w:rsid w:val="009540AF"/>
    <w:rsid w:val="00967000"/>
    <w:rsid w:val="009A19F7"/>
    <w:rsid w:val="009A3F5D"/>
    <w:rsid w:val="009C37E7"/>
    <w:rsid w:val="009D205C"/>
    <w:rsid w:val="009E0BE8"/>
    <w:rsid w:val="009E52A6"/>
    <w:rsid w:val="009F5268"/>
    <w:rsid w:val="00A01BDF"/>
    <w:rsid w:val="00A029FB"/>
    <w:rsid w:val="00A13D3C"/>
    <w:rsid w:val="00A2013B"/>
    <w:rsid w:val="00A3147A"/>
    <w:rsid w:val="00A35151"/>
    <w:rsid w:val="00A35CEF"/>
    <w:rsid w:val="00A67514"/>
    <w:rsid w:val="00AA3DE7"/>
    <w:rsid w:val="00AB1467"/>
    <w:rsid w:val="00AB2844"/>
    <w:rsid w:val="00AE03B9"/>
    <w:rsid w:val="00AF1066"/>
    <w:rsid w:val="00B00CB1"/>
    <w:rsid w:val="00B03504"/>
    <w:rsid w:val="00B1102D"/>
    <w:rsid w:val="00B16187"/>
    <w:rsid w:val="00B17C19"/>
    <w:rsid w:val="00B23623"/>
    <w:rsid w:val="00B25A8C"/>
    <w:rsid w:val="00B3038F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0F5C"/>
    <w:rsid w:val="00BC2752"/>
    <w:rsid w:val="00BE1F0A"/>
    <w:rsid w:val="00C005B3"/>
    <w:rsid w:val="00C02961"/>
    <w:rsid w:val="00C2548B"/>
    <w:rsid w:val="00C41392"/>
    <w:rsid w:val="00C50F89"/>
    <w:rsid w:val="00C53616"/>
    <w:rsid w:val="00C54134"/>
    <w:rsid w:val="00C7326B"/>
    <w:rsid w:val="00C801B5"/>
    <w:rsid w:val="00C8287E"/>
    <w:rsid w:val="00CA7149"/>
    <w:rsid w:val="00CB0A27"/>
    <w:rsid w:val="00CB6FEE"/>
    <w:rsid w:val="00CD54D7"/>
    <w:rsid w:val="00CF5635"/>
    <w:rsid w:val="00D15239"/>
    <w:rsid w:val="00D171C9"/>
    <w:rsid w:val="00D20B8C"/>
    <w:rsid w:val="00D21039"/>
    <w:rsid w:val="00D2584E"/>
    <w:rsid w:val="00D46C15"/>
    <w:rsid w:val="00D52695"/>
    <w:rsid w:val="00D56DBD"/>
    <w:rsid w:val="00D61127"/>
    <w:rsid w:val="00D61690"/>
    <w:rsid w:val="00D63879"/>
    <w:rsid w:val="00DA409D"/>
    <w:rsid w:val="00DB5561"/>
    <w:rsid w:val="00DC3527"/>
    <w:rsid w:val="00DD3E93"/>
    <w:rsid w:val="00DF0CC5"/>
    <w:rsid w:val="00E25CF8"/>
    <w:rsid w:val="00E25EE0"/>
    <w:rsid w:val="00E3332D"/>
    <w:rsid w:val="00E3454E"/>
    <w:rsid w:val="00E40DD3"/>
    <w:rsid w:val="00E41F3C"/>
    <w:rsid w:val="00E462CF"/>
    <w:rsid w:val="00E46710"/>
    <w:rsid w:val="00E55D9D"/>
    <w:rsid w:val="00E6594E"/>
    <w:rsid w:val="00E76F82"/>
    <w:rsid w:val="00E90D70"/>
    <w:rsid w:val="00E926BB"/>
    <w:rsid w:val="00E965D4"/>
    <w:rsid w:val="00EA3A7B"/>
    <w:rsid w:val="00EA472E"/>
    <w:rsid w:val="00EB143E"/>
    <w:rsid w:val="00EB2723"/>
    <w:rsid w:val="00EB6150"/>
    <w:rsid w:val="00EC06C9"/>
    <w:rsid w:val="00EC6598"/>
    <w:rsid w:val="00EE35E0"/>
    <w:rsid w:val="00EE3756"/>
    <w:rsid w:val="00EE5D69"/>
    <w:rsid w:val="00F0731C"/>
    <w:rsid w:val="00F26344"/>
    <w:rsid w:val="00F26E9C"/>
    <w:rsid w:val="00F31623"/>
    <w:rsid w:val="00F40435"/>
    <w:rsid w:val="00F4451D"/>
    <w:rsid w:val="00F67679"/>
    <w:rsid w:val="00F96568"/>
    <w:rsid w:val="00FB5F7D"/>
    <w:rsid w:val="00FB745F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1241B"/>
  <w15:docId w15:val="{FCA9068E-CDC3-4B55-A5E5-16629A5B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Strong">
    <w:name w:val="Strong"/>
    <w:qFormat/>
    <w:rsid w:val="007E0556"/>
    <w:rPr>
      <w:b/>
      <w:bCs/>
    </w:rPr>
  </w:style>
  <w:style w:type="character" w:customStyle="1" w:styleId="apple-converted-space">
    <w:name w:val="apple-converted-space"/>
    <w:rsid w:val="00794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CNPM\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57B51-E1BD-4C71-ADE6-688FFA7CC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E:\BO MON CNPM\De cuong mon hoc\Mau_de_cuong_chi_tiet_20151204160403.dot</Template>
  <TotalTime>13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MyPC</dc:creator>
  <cp:keywords/>
  <dc:description/>
  <cp:lastModifiedBy>Nguyen Thi Mai Dung</cp:lastModifiedBy>
  <cp:revision>18</cp:revision>
  <cp:lastPrinted>2015-12-03T10:52:00Z</cp:lastPrinted>
  <dcterms:created xsi:type="dcterms:W3CDTF">2018-08-20T08:10:00Z</dcterms:created>
  <dcterms:modified xsi:type="dcterms:W3CDTF">2020-05-20T08:35:00Z</dcterms:modified>
</cp:coreProperties>
</file>