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4B5EA481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1E79EE6B" w14:textId="77777777" w:rsidR="00744C77" w:rsidRPr="003555B5" w:rsidRDefault="00F82107" w:rsidP="006C2C4A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1750CC29" wp14:editId="11B5042F">
                      <wp:simplePos x="0" y="0"/>
                      <wp:positionH relativeFrom="column">
                        <wp:posOffset>824073</wp:posOffset>
                      </wp:positionH>
                      <wp:positionV relativeFrom="paragraph">
                        <wp:posOffset>467112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0D7AE4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4.9pt,36.8pt" to="139.9pt,3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KiX5SN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46BC35F1" w14:textId="77777777" w:rsidR="00744C77" w:rsidRPr="003555B5" w:rsidRDefault="00744C77" w:rsidP="006C2C4A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3D6E4BCC" w14:textId="77777777" w:rsidR="00744C77" w:rsidRPr="003555B5" w:rsidRDefault="00F82107" w:rsidP="006C2C4A">
            <w:pPr>
              <w:pStyle w:val="Normal1"/>
              <w:spacing w:before="0" w:line="360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686E36E5" wp14:editId="673CD564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E4CEE9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08D9C913" w14:textId="77777777" w:rsidR="00744C77" w:rsidRPr="003555B5" w:rsidRDefault="00744C77" w:rsidP="006C2C4A">
      <w:pPr>
        <w:pStyle w:val="Normal1"/>
        <w:spacing w:before="0" w:line="360" w:lineRule="auto"/>
        <w:ind w:left="0" w:firstLine="0"/>
        <w:jc w:val="center"/>
        <w:rPr>
          <w:b/>
          <w:bCs/>
          <w:color w:val="000000"/>
          <w:sz w:val="24"/>
        </w:rPr>
      </w:pPr>
    </w:p>
    <w:p w14:paraId="26039A12" w14:textId="77777777" w:rsidR="00744C77" w:rsidRPr="003555B5" w:rsidRDefault="00744C77" w:rsidP="006C2C4A">
      <w:pPr>
        <w:pStyle w:val="Normal1"/>
        <w:spacing w:before="0" w:line="360" w:lineRule="auto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733A78E8" w14:textId="77777777" w:rsidR="00744C77" w:rsidRPr="003555B5" w:rsidRDefault="00744C77" w:rsidP="00FB69A4">
      <w:pPr>
        <w:pStyle w:val="BodyText2"/>
        <w:numPr>
          <w:ilvl w:val="0"/>
          <w:numId w:val="6"/>
        </w:numPr>
        <w:spacing w:after="0" w:line="360" w:lineRule="auto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  <w:r w:rsidR="008209C2">
        <w:rPr>
          <w:bCs/>
          <w:i/>
          <w:sz w:val="24"/>
          <w:szCs w:val="24"/>
        </w:rPr>
        <w:t>Phân tích, thiết kế hướng đối tượng vơi</w:t>
      </w:r>
      <w:r w:rsidR="00FB69A4" w:rsidRPr="00FB69A4">
        <w:rPr>
          <w:bCs/>
          <w:i/>
          <w:sz w:val="24"/>
          <w:szCs w:val="24"/>
          <w:lang w:val="vi-VN"/>
        </w:rPr>
        <w:t xml:space="preserve"> UML </w:t>
      </w:r>
      <w:r w:rsidRPr="003555B5">
        <w:rPr>
          <w:bCs/>
          <w:i/>
          <w:sz w:val="24"/>
          <w:szCs w:val="24"/>
        </w:rPr>
        <w:t>(</w:t>
      </w:r>
      <w:r w:rsidR="008209C2">
        <w:rPr>
          <w:bCs/>
          <w:i/>
          <w:sz w:val="24"/>
          <w:szCs w:val="24"/>
        </w:rPr>
        <w:t xml:space="preserve">Oriented Objects analysis and design with </w:t>
      </w:r>
      <w:r w:rsidR="00FB69A4" w:rsidRPr="00FB69A4">
        <w:rPr>
          <w:bCs/>
          <w:i/>
          <w:sz w:val="24"/>
          <w:szCs w:val="24"/>
        </w:rPr>
        <w:t xml:space="preserve"> UML</w:t>
      </w:r>
      <w:r w:rsidR="00296F71" w:rsidRPr="003555B5">
        <w:rPr>
          <w:bCs/>
          <w:i/>
          <w:sz w:val="24"/>
          <w:szCs w:val="24"/>
          <w:lang w:val="vi-VN"/>
        </w:rPr>
        <w:t>)</w:t>
      </w:r>
    </w:p>
    <w:p w14:paraId="253D4A5A" w14:textId="77777777" w:rsidR="00744C77" w:rsidRPr="003555B5" w:rsidRDefault="00744C77" w:rsidP="006C2C4A">
      <w:pPr>
        <w:pStyle w:val="BodyText2"/>
        <w:spacing w:after="0" w:line="36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6C2C4A">
        <w:rPr>
          <w:sz w:val="24"/>
          <w:szCs w:val="24"/>
        </w:rPr>
        <w:t xml:space="preserve"> </w:t>
      </w:r>
      <w:r w:rsidR="00125693">
        <w:rPr>
          <w:sz w:val="24"/>
          <w:szCs w:val="24"/>
        </w:rPr>
        <w:t>7080114</w:t>
      </w:r>
    </w:p>
    <w:p w14:paraId="3B5A3217" w14:textId="77777777" w:rsidR="00744C77" w:rsidRPr="003555B5" w:rsidRDefault="00744C77" w:rsidP="006C2C4A">
      <w:pPr>
        <w:pStyle w:val="BodyText2"/>
        <w:spacing w:after="0" w:line="36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</w:t>
      </w:r>
      <w:r w:rsidRPr="006C2C4A">
        <w:rPr>
          <w:bCs/>
          <w:color w:val="000000"/>
          <w:sz w:val="24"/>
          <w:szCs w:val="24"/>
        </w:rPr>
        <w:t>:</w:t>
      </w:r>
      <w:r w:rsidR="006C2C4A" w:rsidRPr="006C2C4A">
        <w:rPr>
          <w:bCs/>
          <w:color w:val="000000"/>
          <w:sz w:val="24"/>
          <w:szCs w:val="24"/>
        </w:rPr>
        <w:t xml:space="preserve"> 2 </w:t>
      </w:r>
      <w:r w:rsidR="008209C2">
        <w:rPr>
          <w:bCs/>
          <w:color w:val="000000"/>
          <w:sz w:val="24"/>
          <w:szCs w:val="24"/>
        </w:rPr>
        <w:t>(</w:t>
      </w:r>
      <w:r w:rsidR="00C767E8">
        <w:rPr>
          <w:bCs/>
          <w:color w:val="000000"/>
          <w:sz w:val="24"/>
          <w:szCs w:val="24"/>
        </w:rPr>
        <w:t>2</w:t>
      </w:r>
      <w:r w:rsidR="008209C2">
        <w:rPr>
          <w:bCs/>
          <w:color w:val="000000"/>
          <w:sz w:val="24"/>
          <w:szCs w:val="24"/>
        </w:rPr>
        <w:t>-0-</w:t>
      </w:r>
      <w:r w:rsidR="00C767E8">
        <w:rPr>
          <w:bCs/>
          <w:color w:val="000000"/>
          <w:sz w:val="24"/>
          <w:szCs w:val="24"/>
        </w:rPr>
        <w:t>4</w:t>
      </w:r>
      <w:r w:rsidR="008209C2">
        <w:rPr>
          <w:bCs/>
          <w:color w:val="000000"/>
          <w:sz w:val="24"/>
          <w:szCs w:val="24"/>
        </w:rPr>
        <w:t>) học trong 8 tuần</w:t>
      </w:r>
    </w:p>
    <w:p w14:paraId="0E407C91" w14:textId="77777777" w:rsidR="006447AD" w:rsidRDefault="00744C77" w:rsidP="006C2C4A">
      <w:pPr>
        <w:pStyle w:val="BodyText2"/>
        <w:spacing w:after="0" w:line="36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2"/>
        <w:gridCol w:w="3015"/>
        <w:gridCol w:w="3025"/>
      </w:tblGrid>
      <w:tr w:rsidR="008209C2" w:rsidRPr="00CB21F6" w14:paraId="752A6DE1" w14:textId="77777777" w:rsidTr="0015691F">
        <w:tc>
          <w:tcPr>
            <w:tcW w:w="3192" w:type="dxa"/>
          </w:tcPr>
          <w:p w14:paraId="5AF782D8" w14:textId="77777777" w:rsidR="008209C2" w:rsidRPr="00CB21F6" w:rsidRDefault="008209C2" w:rsidP="0015691F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Lý thuyết 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3192" w:type="dxa"/>
          </w:tcPr>
          <w:p w14:paraId="64636CD6" w14:textId="77777777" w:rsidR="008209C2" w:rsidRPr="00CB21F6" w:rsidRDefault="008209C2" w:rsidP="0015691F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</w:t>
            </w:r>
            <w:r>
              <w:rPr>
                <w:sz w:val="24"/>
                <w:szCs w:val="24"/>
              </w:rPr>
              <w:t xml:space="preserve">p: </w:t>
            </w:r>
            <w:r w:rsidRPr="00CB21F6">
              <w:rPr>
                <w:sz w:val="24"/>
                <w:szCs w:val="24"/>
              </w:rPr>
              <w:t>0</w:t>
            </w:r>
          </w:p>
        </w:tc>
        <w:tc>
          <w:tcPr>
            <w:tcW w:w="3192" w:type="dxa"/>
          </w:tcPr>
          <w:p w14:paraId="55533BD0" w14:textId="77777777" w:rsidR="008209C2" w:rsidRPr="00CB21F6" w:rsidRDefault="008209C2" w:rsidP="0015691F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Thực hành :0</w:t>
            </w:r>
          </w:p>
        </w:tc>
      </w:tr>
      <w:tr w:rsidR="008209C2" w:rsidRPr="00CB21F6" w14:paraId="1EF959BF" w14:textId="77777777" w:rsidTr="0015691F">
        <w:tc>
          <w:tcPr>
            <w:tcW w:w="3192" w:type="dxa"/>
          </w:tcPr>
          <w:p w14:paraId="77C65057" w14:textId="77777777" w:rsidR="008209C2" w:rsidRPr="00CB21F6" w:rsidRDefault="008209C2" w:rsidP="0015691F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Thực tập : 0</w:t>
            </w:r>
          </w:p>
        </w:tc>
        <w:tc>
          <w:tcPr>
            <w:tcW w:w="3192" w:type="dxa"/>
          </w:tcPr>
          <w:p w14:paraId="0E050056" w14:textId="77777777" w:rsidR="008209C2" w:rsidRPr="00CB21F6" w:rsidRDefault="008209C2" w:rsidP="0015691F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Đồ án: 0</w:t>
            </w:r>
          </w:p>
        </w:tc>
        <w:tc>
          <w:tcPr>
            <w:tcW w:w="3192" w:type="dxa"/>
          </w:tcPr>
          <w:p w14:paraId="70EA97EA" w14:textId="77777777" w:rsidR="008209C2" w:rsidRPr="00CB21F6" w:rsidRDefault="008209C2" w:rsidP="0015691F">
            <w:pPr>
              <w:spacing w:line="276" w:lineRule="auto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Tự học: </w:t>
            </w:r>
            <w:r>
              <w:rPr>
                <w:sz w:val="24"/>
                <w:szCs w:val="24"/>
              </w:rPr>
              <w:t>60</w:t>
            </w:r>
          </w:p>
          <w:p w14:paraId="72D2E072" w14:textId="77777777" w:rsidR="008209C2" w:rsidRPr="00CB21F6" w:rsidRDefault="008209C2" w:rsidP="0015691F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5EF4B041" w14:textId="77777777" w:rsidR="00744C77" w:rsidRDefault="00744C77" w:rsidP="006C2C4A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9"/>
        <w:gridCol w:w="4503"/>
      </w:tblGrid>
      <w:tr w:rsidR="008209C2" w:rsidRPr="00CB21F6" w14:paraId="7CA341B3" w14:textId="77777777" w:rsidTr="008209C2">
        <w:tc>
          <w:tcPr>
            <w:tcW w:w="4569" w:type="dxa"/>
          </w:tcPr>
          <w:p w14:paraId="6C1A8C78" w14:textId="77777777" w:rsidR="008209C2" w:rsidRPr="00CB21F6" w:rsidRDefault="008209C2" w:rsidP="0015691F">
            <w:pPr>
              <w:spacing w:line="276" w:lineRule="auto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>2.1. Giảng viên giảng dạy</w:t>
            </w:r>
          </w:p>
        </w:tc>
        <w:tc>
          <w:tcPr>
            <w:tcW w:w="4503" w:type="dxa"/>
          </w:tcPr>
          <w:p w14:paraId="518BD626" w14:textId="77777777" w:rsidR="008209C2" w:rsidRPr="00CB21F6" w:rsidRDefault="008209C2" w:rsidP="0015691F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>Mã giảng viên</w:t>
            </w:r>
          </w:p>
        </w:tc>
      </w:tr>
      <w:tr w:rsidR="008209C2" w:rsidRPr="00CB21F6" w14:paraId="684C5E54" w14:textId="77777777" w:rsidTr="008209C2">
        <w:tc>
          <w:tcPr>
            <w:tcW w:w="4569" w:type="dxa"/>
          </w:tcPr>
          <w:p w14:paraId="1E1C5E53" w14:textId="77777777" w:rsidR="008209C2" w:rsidRPr="00CB21F6" w:rsidRDefault="008209C2" w:rsidP="008209C2">
            <w:pPr>
              <w:pStyle w:val="ListParagraph"/>
              <w:numPr>
                <w:ilvl w:val="0"/>
                <w:numId w:val="8"/>
              </w:numPr>
              <w:spacing w:line="276" w:lineRule="auto"/>
              <w:contextualSpacing/>
            </w:pPr>
            <w:r>
              <w:t>Th.S Nguyễn Thị Hữu Phương</w:t>
            </w:r>
          </w:p>
        </w:tc>
        <w:tc>
          <w:tcPr>
            <w:tcW w:w="4503" w:type="dxa"/>
          </w:tcPr>
          <w:p w14:paraId="415B5804" w14:textId="77777777" w:rsidR="008209C2" w:rsidRPr="00CB21F6" w:rsidRDefault="008209C2" w:rsidP="0015691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0801-10</w:t>
            </w:r>
          </w:p>
        </w:tc>
      </w:tr>
      <w:tr w:rsidR="008209C2" w:rsidRPr="00CB21F6" w14:paraId="4BBCB8FC" w14:textId="77777777" w:rsidTr="008209C2">
        <w:tc>
          <w:tcPr>
            <w:tcW w:w="4569" w:type="dxa"/>
          </w:tcPr>
          <w:p w14:paraId="54CBA44A" w14:textId="77777777" w:rsidR="008209C2" w:rsidRPr="00CB21F6" w:rsidRDefault="008209C2" w:rsidP="008209C2">
            <w:pPr>
              <w:pStyle w:val="ListParagraph"/>
              <w:numPr>
                <w:ilvl w:val="0"/>
                <w:numId w:val="8"/>
              </w:numPr>
              <w:spacing w:line="276" w:lineRule="auto"/>
              <w:contextualSpacing/>
            </w:pPr>
            <w:r>
              <w:t>Th.S Phạm Văn Đồng</w:t>
            </w:r>
          </w:p>
        </w:tc>
        <w:tc>
          <w:tcPr>
            <w:tcW w:w="4503" w:type="dxa"/>
          </w:tcPr>
          <w:p w14:paraId="236A9AAE" w14:textId="77777777" w:rsidR="008209C2" w:rsidRPr="00CB21F6" w:rsidRDefault="008209C2" w:rsidP="008209C2">
            <w:pPr>
              <w:pStyle w:val="BodyText2"/>
              <w:tabs>
                <w:tab w:val="left" w:pos="5954"/>
              </w:tabs>
              <w:spacing w:after="0" w:line="360" w:lineRule="auto"/>
              <w:ind w:left="711" w:firstLine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0801-04</w:t>
            </w:r>
          </w:p>
        </w:tc>
      </w:tr>
    </w:tbl>
    <w:p w14:paraId="22118918" w14:textId="77777777" w:rsidR="008209C2" w:rsidRPr="008209C2" w:rsidRDefault="006447AD" w:rsidP="008209C2">
      <w:pPr>
        <w:pStyle w:val="BodyText2"/>
        <w:tabs>
          <w:tab w:val="left" w:pos="5954"/>
        </w:tabs>
        <w:spacing w:after="0" w:line="360" w:lineRule="auto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6C2C4A">
        <w:rPr>
          <w:b/>
          <w:sz w:val="24"/>
          <w:szCs w:val="24"/>
        </w:rPr>
        <w:t xml:space="preserve"> </w:t>
      </w:r>
      <w:r w:rsidR="006C2C4A" w:rsidRPr="008209C2">
        <w:rPr>
          <w:sz w:val="24"/>
          <w:szCs w:val="24"/>
        </w:rPr>
        <w:t>Công nghệ phần mề</w:t>
      </w:r>
      <w:r w:rsidR="008209C2">
        <w:rPr>
          <w:sz w:val="24"/>
          <w:szCs w:val="24"/>
        </w:rPr>
        <w:t>m</w:t>
      </w:r>
    </w:p>
    <w:p w14:paraId="15C526A0" w14:textId="77777777" w:rsidR="00744C77" w:rsidRPr="008209C2" w:rsidRDefault="006447AD" w:rsidP="008209C2">
      <w:pPr>
        <w:pStyle w:val="BodyText2"/>
        <w:tabs>
          <w:tab w:val="left" w:pos="5954"/>
        </w:tabs>
        <w:spacing w:after="0" w:line="360" w:lineRule="auto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6C2C4A">
        <w:rPr>
          <w:b/>
          <w:sz w:val="24"/>
          <w:szCs w:val="24"/>
        </w:rPr>
        <w:t xml:space="preserve"> </w:t>
      </w:r>
      <w:r w:rsidR="006C2C4A" w:rsidRPr="008209C2">
        <w:rPr>
          <w:sz w:val="24"/>
          <w:szCs w:val="24"/>
        </w:rPr>
        <w:t>Công nghệ thông tin</w:t>
      </w:r>
    </w:p>
    <w:p w14:paraId="476797D9" w14:textId="77777777" w:rsidR="00744C77" w:rsidRPr="003555B5" w:rsidRDefault="00744C77" w:rsidP="006C2C4A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14:paraId="6C3943DC" w14:textId="77777777" w:rsidR="006D03CF" w:rsidRPr="006C2C4A" w:rsidRDefault="006D03CF" w:rsidP="006C2C4A">
      <w:pPr>
        <w:pStyle w:val="BodyText2"/>
        <w:numPr>
          <w:ilvl w:val="1"/>
          <w:numId w:val="6"/>
        </w:numPr>
        <w:spacing w:after="0" w:line="360" w:lineRule="auto"/>
        <w:jc w:val="both"/>
        <w:rPr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  <w:r w:rsidR="006C2C4A">
        <w:rPr>
          <w:b/>
          <w:bCs/>
          <w:color w:val="000000"/>
          <w:sz w:val="24"/>
          <w:szCs w:val="24"/>
        </w:rPr>
        <w:t xml:space="preserve"> </w:t>
      </w:r>
    </w:p>
    <w:p w14:paraId="6BED3B91" w14:textId="77777777" w:rsidR="006D03CF" w:rsidRPr="003555B5" w:rsidRDefault="006D03CF" w:rsidP="006C2C4A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</w:p>
    <w:p w14:paraId="07131234" w14:textId="77777777" w:rsidR="00744C77" w:rsidRDefault="00744C77" w:rsidP="006C2C4A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</w:p>
    <w:p w14:paraId="01AE175B" w14:textId="77777777" w:rsidR="008209C2" w:rsidRPr="008209C2" w:rsidRDefault="00C767E8" w:rsidP="008209C2">
      <w:pPr>
        <w:pStyle w:val="BodyText2"/>
        <w:spacing w:after="0" w:line="360" w:lineRule="auto"/>
        <w:ind w:left="3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S</w:t>
      </w:r>
      <w:r w:rsidR="008209C2">
        <w:rPr>
          <w:bCs/>
          <w:color w:val="000000"/>
          <w:sz w:val="24"/>
          <w:szCs w:val="24"/>
        </w:rPr>
        <w:t xml:space="preserve">inh viên nắm bắt được </w:t>
      </w:r>
      <w:r>
        <w:rPr>
          <w:bCs/>
          <w:color w:val="000000"/>
          <w:sz w:val="24"/>
          <w:szCs w:val="24"/>
        </w:rPr>
        <w:t>các phương pháp p</w:t>
      </w:r>
      <w:r w:rsidRPr="00C767E8">
        <w:rPr>
          <w:bCs/>
          <w:color w:val="000000"/>
          <w:sz w:val="24"/>
          <w:szCs w:val="24"/>
        </w:rPr>
        <w:t xml:space="preserve">hân tích yêu cầu và thiết kế hệ thống theo tiếp cận hướng đối tượng; mô tả </w:t>
      </w:r>
      <w:r>
        <w:rPr>
          <w:bCs/>
          <w:color w:val="000000"/>
          <w:sz w:val="24"/>
          <w:szCs w:val="24"/>
        </w:rPr>
        <w:t xml:space="preserve">được </w:t>
      </w:r>
      <w:r w:rsidRPr="00C767E8">
        <w:rPr>
          <w:bCs/>
          <w:color w:val="000000"/>
          <w:sz w:val="24"/>
          <w:szCs w:val="24"/>
        </w:rPr>
        <w:t xml:space="preserve">hệ thống </w:t>
      </w:r>
      <w:r>
        <w:rPr>
          <w:bCs/>
          <w:color w:val="000000"/>
          <w:sz w:val="24"/>
          <w:szCs w:val="24"/>
        </w:rPr>
        <w:t xml:space="preserve">phần mềm </w:t>
      </w:r>
      <w:r w:rsidRPr="00C767E8">
        <w:rPr>
          <w:bCs/>
          <w:color w:val="000000"/>
          <w:sz w:val="24"/>
          <w:szCs w:val="24"/>
        </w:rPr>
        <w:t>bằng các sơ đồ UML</w:t>
      </w:r>
    </w:p>
    <w:p w14:paraId="0EC2B5F5" w14:textId="77777777" w:rsidR="00744C77" w:rsidRPr="003555B5" w:rsidRDefault="00744C77" w:rsidP="006C2C4A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14:paraId="5ECB3ED0" w14:textId="77777777" w:rsidR="00B60C95" w:rsidRDefault="00612534" w:rsidP="006C2C4A">
      <w:pPr>
        <w:pStyle w:val="ListParagraph"/>
        <w:spacing w:line="360" w:lineRule="auto"/>
        <w:ind w:left="522"/>
        <w:jc w:val="both"/>
        <w:rPr>
          <w:lang w:val="vi-VN"/>
        </w:rPr>
      </w:pPr>
      <w:r w:rsidRPr="006C2C4A">
        <w:rPr>
          <w:lang w:val="vi-VN"/>
        </w:rPr>
        <w:t>4.1.1</w:t>
      </w:r>
      <w:r w:rsidR="006C2C4A" w:rsidRPr="006C2C4A">
        <w:rPr>
          <w:lang w:val="vi-VN"/>
        </w:rPr>
        <w:t xml:space="preserve"> Nắm bắt được khái niệm liên quan đến phân tích thiết kế hệ thống hướng đối tượng</w:t>
      </w:r>
    </w:p>
    <w:p w14:paraId="363594FE" w14:textId="77777777" w:rsidR="00335D8E" w:rsidRPr="00335D8E" w:rsidRDefault="00335D8E" w:rsidP="006C2C4A">
      <w:pPr>
        <w:pStyle w:val="ListParagraph"/>
        <w:spacing w:line="360" w:lineRule="auto"/>
        <w:ind w:left="522"/>
        <w:jc w:val="both"/>
        <w:rPr>
          <w:lang w:val="vi-VN"/>
        </w:rPr>
      </w:pPr>
      <w:r w:rsidRPr="00335D8E">
        <w:rPr>
          <w:lang w:val="vi-VN"/>
        </w:rPr>
        <w:t>4.1.2 Tổng quan về UML</w:t>
      </w:r>
    </w:p>
    <w:p w14:paraId="40A1AF89" w14:textId="77777777" w:rsidR="006C2C4A" w:rsidRPr="006C2C4A" w:rsidRDefault="00335D8E" w:rsidP="006C2C4A">
      <w:pPr>
        <w:pStyle w:val="ListParagraph"/>
        <w:spacing w:line="360" w:lineRule="auto"/>
        <w:ind w:left="522"/>
        <w:jc w:val="both"/>
        <w:rPr>
          <w:lang w:val="vi-VN"/>
        </w:rPr>
      </w:pPr>
      <w:r>
        <w:rPr>
          <w:lang w:val="vi-VN"/>
        </w:rPr>
        <w:t>4.1.</w:t>
      </w:r>
      <w:r w:rsidRPr="00335D8E">
        <w:rPr>
          <w:lang w:val="vi-VN"/>
        </w:rPr>
        <w:t>3</w:t>
      </w:r>
      <w:r w:rsidR="006C2C4A">
        <w:rPr>
          <w:lang w:val="vi-VN"/>
        </w:rPr>
        <w:t xml:space="preserve"> Nắm bắt được kiến thức</w:t>
      </w:r>
      <w:r w:rsidR="006C2C4A" w:rsidRPr="006C2C4A">
        <w:rPr>
          <w:lang w:val="vi-VN"/>
        </w:rPr>
        <w:t xml:space="preserve"> liên quan đến mô hình Usecase</w:t>
      </w:r>
    </w:p>
    <w:p w14:paraId="15D7FDC1" w14:textId="77777777" w:rsidR="006C2C4A" w:rsidRPr="006C2C4A" w:rsidRDefault="00335D8E" w:rsidP="006C2C4A">
      <w:pPr>
        <w:pStyle w:val="ListParagraph"/>
        <w:spacing w:line="360" w:lineRule="auto"/>
        <w:ind w:left="522"/>
        <w:jc w:val="both"/>
        <w:rPr>
          <w:lang w:val="vi-VN"/>
        </w:rPr>
      </w:pPr>
      <w:r>
        <w:rPr>
          <w:lang w:val="vi-VN"/>
        </w:rPr>
        <w:t>4.1.</w:t>
      </w:r>
      <w:r w:rsidRPr="00335D8E">
        <w:rPr>
          <w:lang w:val="vi-VN"/>
        </w:rPr>
        <w:t>4</w:t>
      </w:r>
      <w:r w:rsidR="006C2C4A" w:rsidRPr="006C2C4A">
        <w:rPr>
          <w:lang w:val="vi-VN"/>
        </w:rPr>
        <w:t xml:space="preserve"> Nắm bắt được kiến t</w:t>
      </w:r>
      <w:r w:rsidR="006C2C4A">
        <w:rPr>
          <w:lang w:val="vi-VN"/>
        </w:rPr>
        <w:t>hức và đặc điểm của mô hình tĩnh</w:t>
      </w:r>
    </w:p>
    <w:p w14:paraId="1A2E8692" w14:textId="77777777" w:rsidR="006C2C4A" w:rsidRPr="006C2C4A" w:rsidRDefault="00335D8E" w:rsidP="006C2C4A">
      <w:pPr>
        <w:pStyle w:val="ListParagraph"/>
        <w:spacing w:line="360" w:lineRule="auto"/>
        <w:ind w:left="522"/>
        <w:jc w:val="both"/>
        <w:rPr>
          <w:bCs/>
          <w:lang w:val="vi-VN"/>
        </w:rPr>
      </w:pPr>
      <w:r>
        <w:rPr>
          <w:bCs/>
          <w:lang w:val="vi-VN"/>
        </w:rPr>
        <w:t>4.1.</w:t>
      </w:r>
      <w:r w:rsidRPr="00335D8E">
        <w:rPr>
          <w:bCs/>
          <w:lang w:val="vi-VN"/>
        </w:rPr>
        <w:t>5</w:t>
      </w:r>
      <w:r w:rsidR="006C2C4A" w:rsidRPr="006C2C4A">
        <w:rPr>
          <w:bCs/>
          <w:lang w:val="vi-VN"/>
        </w:rPr>
        <w:t xml:space="preserve"> Nắm bắt được kiến thức và đặc điểm của mô hình động</w:t>
      </w:r>
    </w:p>
    <w:p w14:paraId="05ED3E06" w14:textId="77777777" w:rsidR="006C2C4A" w:rsidRPr="006C2C4A" w:rsidRDefault="00335D8E" w:rsidP="006C2C4A">
      <w:pPr>
        <w:pStyle w:val="ListParagraph"/>
        <w:spacing w:line="360" w:lineRule="auto"/>
        <w:ind w:left="522"/>
        <w:jc w:val="both"/>
        <w:rPr>
          <w:bCs/>
          <w:lang w:val="vi-VN"/>
        </w:rPr>
      </w:pPr>
      <w:r>
        <w:rPr>
          <w:bCs/>
          <w:lang w:val="vi-VN"/>
        </w:rPr>
        <w:t>4.1.</w:t>
      </w:r>
      <w:r w:rsidRPr="00335D8E">
        <w:rPr>
          <w:bCs/>
          <w:lang w:val="vi-VN"/>
        </w:rPr>
        <w:t>6</w:t>
      </w:r>
      <w:r w:rsidR="006C2C4A" w:rsidRPr="006C2C4A">
        <w:rPr>
          <w:bCs/>
          <w:lang w:val="vi-VN"/>
        </w:rPr>
        <w:t xml:space="preserve"> Nắm bắt được cách đóng gói và chuyển bản thiết kế</w:t>
      </w:r>
    </w:p>
    <w:p w14:paraId="79711B62" w14:textId="77777777" w:rsidR="00744C77" w:rsidRPr="003555B5" w:rsidRDefault="00744C77" w:rsidP="006C2C4A">
      <w:pPr>
        <w:pStyle w:val="ListParagraph"/>
        <w:numPr>
          <w:ilvl w:val="1"/>
          <w:numId w:val="1"/>
        </w:numPr>
        <w:spacing w:line="360" w:lineRule="auto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14:paraId="03346914" w14:textId="77777777" w:rsidR="00B60C95" w:rsidRPr="00335D8E" w:rsidRDefault="00335D8E" w:rsidP="006C2C4A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60" w:lineRule="auto"/>
        <w:ind w:left="522" w:hanging="96"/>
        <w:jc w:val="both"/>
        <w:rPr>
          <w:bCs/>
          <w:lang w:val="vi-VN"/>
        </w:rPr>
      </w:pPr>
      <w:r>
        <w:rPr>
          <w:lang w:val="nl-NL"/>
        </w:rPr>
        <w:t>Sử dụng thành thạo phần mềm Visual Paradigm thiết kế sơ đồ Usecase</w:t>
      </w:r>
    </w:p>
    <w:p w14:paraId="0CAFDC17" w14:textId="77777777" w:rsidR="00335D8E" w:rsidRPr="00335D8E" w:rsidRDefault="00335D8E" w:rsidP="006C2C4A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60" w:lineRule="auto"/>
        <w:ind w:left="522" w:hanging="96"/>
        <w:jc w:val="both"/>
        <w:rPr>
          <w:bCs/>
          <w:lang w:val="vi-VN"/>
        </w:rPr>
      </w:pPr>
      <w:r w:rsidRPr="00335D8E">
        <w:rPr>
          <w:lang w:val="vi-VN"/>
        </w:rPr>
        <w:t>Sử dụng phần mềm Visual Parad</w:t>
      </w:r>
      <w:r>
        <w:rPr>
          <w:lang w:val="vi-VN"/>
        </w:rPr>
        <w:t>igm thiết kế các loại sơ đồ tĩnh</w:t>
      </w:r>
    </w:p>
    <w:p w14:paraId="519B1E32" w14:textId="77777777" w:rsidR="00335D8E" w:rsidRPr="00335D8E" w:rsidRDefault="00335D8E" w:rsidP="006C2C4A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60" w:lineRule="auto"/>
        <w:ind w:left="522" w:hanging="96"/>
        <w:jc w:val="both"/>
        <w:rPr>
          <w:bCs/>
          <w:lang w:val="vi-VN"/>
        </w:rPr>
      </w:pPr>
      <w:r w:rsidRPr="00335D8E">
        <w:rPr>
          <w:bCs/>
          <w:lang w:val="vi-VN"/>
        </w:rPr>
        <w:t>Sử dụng phần mềm Visual Paradigm thiết kế các loại sơ đồ động</w:t>
      </w:r>
    </w:p>
    <w:p w14:paraId="46E24BB5" w14:textId="77777777" w:rsidR="00335D8E" w:rsidRPr="00335D8E" w:rsidRDefault="00335D8E" w:rsidP="006C2C4A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360" w:lineRule="auto"/>
        <w:ind w:left="522" w:hanging="96"/>
        <w:jc w:val="both"/>
        <w:rPr>
          <w:bCs/>
          <w:lang w:val="vi-VN"/>
        </w:rPr>
      </w:pPr>
      <w:r w:rsidRPr="00335D8E">
        <w:rPr>
          <w:bCs/>
          <w:lang w:val="vi-VN"/>
        </w:rPr>
        <w:t>Đóng gói và chuyển bản thiết kế</w:t>
      </w:r>
    </w:p>
    <w:p w14:paraId="727F2A5B" w14:textId="77777777" w:rsidR="00744C77" w:rsidRPr="00335D8E" w:rsidRDefault="00BA09EA" w:rsidP="006C2C4A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335D8E">
        <w:rPr>
          <w:b/>
          <w:bCs/>
          <w:color w:val="000000"/>
          <w:sz w:val="24"/>
          <w:szCs w:val="24"/>
          <w:lang w:val="vi-VN"/>
        </w:rPr>
        <w:lastRenderedPageBreak/>
        <w:t>T</w:t>
      </w:r>
      <w:r w:rsidR="00744C77" w:rsidRPr="00335D8E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1388C977" w14:textId="77777777" w:rsidR="00744C77" w:rsidRDefault="008209C2" w:rsidP="006C2C4A">
      <w:pPr>
        <w:pStyle w:val="BodyText2"/>
        <w:spacing w:after="0" w:line="360" w:lineRule="auto"/>
        <w:ind w:firstLine="2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Môn học bao gồm 5 chương:</w:t>
      </w:r>
    </w:p>
    <w:p w14:paraId="01A59CFF" w14:textId="77777777" w:rsidR="008209C2" w:rsidRDefault="008209C2" w:rsidP="006C2C4A">
      <w:pPr>
        <w:pStyle w:val="BodyText2"/>
        <w:spacing w:after="0" w:line="360" w:lineRule="auto"/>
        <w:ind w:firstLine="2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Chương 1. Tổng quan về phân tích và thiết kế hướng đới tượng</w:t>
      </w:r>
    </w:p>
    <w:p w14:paraId="4984900B" w14:textId="77777777" w:rsidR="008209C2" w:rsidRDefault="008209C2" w:rsidP="006C2C4A">
      <w:pPr>
        <w:pStyle w:val="BodyText2"/>
        <w:spacing w:after="0" w:line="360" w:lineRule="auto"/>
        <w:ind w:firstLine="2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Chương 2. Tổng quan về UML</w:t>
      </w:r>
    </w:p>
    <w:p w14:paraId="7D96D2AE" w14:textId="77777777" w:rsidR="008209C2" w:rsidRDefault="008209C2" w:rsidP="006C2C4A">
      <w:pPr>
        <w:pStyle w:val="BodyText2"/>
        <w:spacing w:after="0" w:line="360" w:lineRule="auto"/>
        <w:ind w:firstLine="2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Chương 3. Mô hình Usecase</w:t>
      </w:r>
    </w:p>
    <w:p w14:paraId="1E1D5CF7" w14:textId="77777777" w:rsidR="008209C2" w:rsidRDefault="008209C2" w:rsidP="006C2C4A">
      <w:pPr>
        <w:pStyle w:val="BodyText2"/>
        <w:spacing w:after="0" w:line="360" w:lineRule="auto"/>
        <w:ind w:firstLine="2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Chương 4.  Biểu đồ tĩnh</w:t>
      </w:r>
    </w:p>
    <w:p w14:paraId="67843E07" w14:textId="77777777" w:rsidR="008209C2" w:rsidRPr="008209C2" w:rsidRDefault="008209C2" w:rsidP="006C2C4A">
      <w:pPr>
        <w:pStyle w:val="BodyText2"/>
        <w:spacing w:after="0" w:line="360" w:lineRule="auto"/>
        <w:ind w:firstLine="2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Chương 5. Biểu đồ động</w:t>
      </w:r>
    </w:p>
    <w:p w14:paraId="574C8BA0" w14:textId="77777777" w:rsidR="00296F71" w:rsidRPr="00526903" w:rsidRDefault="009540AF" w:rsidP="006C2C4A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526903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2E956759" w14:textId="77777777" w:rsidR="004A21C9" w:rsidRPr="003555B5" w:rsidRDefault="00BA7C39" w:rsidP="006C2C4A">
      <w:pPr>
        <w:pStyle w:val="ListParagraph"/>
        <w:spacing w:line="360" w:lineRule="auto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14:paraId="0B6C8E12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7C3A" w14:textId="77777777" w:rsidR="001265BC" w:rsidRPr="003555B5" w:rsidRDefault="001265BC" w:rsidP="006C2C4A">
            <w:pPr>
              <w:pStyle w:val="ListParagraph"/>
              <w:spacing w:line="360" w:lineRule="auto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14:paraId="0BF1EFC1" w14:textId="77777777">
        <w:tc>
          <w:tcPr>
            <w:tcW w:w="1408" w:type="dxa"/>
            <w:tcBorders>
              <w:top w:val="single" w:sz="4" w:space="0" w:color="auto"/>
            </w:tcBorders>
          </w:tcPr>
          <w:p w14:paraId="5E930993" w14:textId="77777777" w:rsidR="003B73BB" w:rsidRPr="003555B5" w:rsidRDefault="00BA09EA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49E33FB7" w14:textId="77777777" w:rsidR="003B73BB" w:rsidRPr="003555B5" w:rsidRDefault="003B73BB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E103E3A" w14:textId="77777777" w:rsidR="003B73BB" w:rsidRPr="003555B5" w:rsidRDefault="003B73BB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402FFC61" w14:textId="77777777" w:rsidR="003B73BB" w:rsidRPr="003555B5" w:rsidRDefault="00EE3756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14:paraId="371C348D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5B8782C6" w14:textId="77777777" w:rsidR="003B73BB" w:rsidRPr="003555B5" w:rsidRDefault="007C7EDD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78B0C097" w14:textId="77777777" w:rsidR="003B73BB" w:rsidRP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>Tổng quan về phân tích và thiết kế hướng đối tượng</w:t>
            </w:r>
          </w:p>
        </w:tc>
        <w:tc>
          <w:tcPr>
            <w:tcW w:w="992" w:type="dxa"/>
            <w:vAlign w:val="center"/>
          </w:tcPr>
          <w:p w14:paraId="2FD958D1" w14:textId="77777777" w:rsidR="003B73BB" w:rsidRPr="00BC1EDA" w:rsidRDefault="00BC2752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BC1EDA"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40311C6C" w14:textId="77777777" w:rsidR="003B73BB" w:rsidRPr="003555B5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4.1.1</w:t>
            </w:r>
          </w:p>
        </w:tc>
      </w:tr>
      <w:tr w:rsidR="00BA7C39" w:rsidRPr="003555B5" w14:paraId="04913741" w14:textId="77777777">
        <w:tc>
          <w:tcPr>
            <w:tcW w:w="1408" w:type="dxa"/>
            <w:vAlign w:val="center"/>
          </w:tcPr>
          <w:p w14:paraId="5018CC7B" w14:textId="77777777" w:rsidR="003B73BB" w:rsidRPr="003555B5" w:rsidRDefault="003B73BB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62695A8E" w14:textId="77777777" w:rsidR="003B73BB" w:rsidRP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 xml:space="preserve">Khái </w:t>
            </w:r>
            <w:r>
              <w:rPr>
                <w:bCs/>
              </w:rPr>
              <w:t>niệm hướng đối tượng</w:t>
            </w:r>
          </w:p>
        </w:tc>
        <w:tc>
          <w:tcPr>
            <w:tcW w:w="992" w:type="dxa"/>
            <w:vAlign w:val="center"/>
          </w:tcPr>
          <w:p w14:paraId="7EC3EB8C" w14:textId="77777777" w:rsidR="003B73BB" w:rsidRPr="00BC1EDA" w:rsidRDefault="003B73BB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3D3064A1" w14:textId="77777777" w:rsidR="00EE3756" w:rsidRPr="003555B5" w:rsidRDefault="00EE3756" w:rsidP="00335D8E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 w14:paraId="4376A9A9" w14:textId="77777777">
        <w:tc>
          <w:tcPr>
            <w:tcW w:w="1408" w:type="dxa"/>
            <w:vAlign w:val="center"/>
          </w:tcPr>
          <w:p w14:paraId="52016605" w14:textId="77777777" w:rsidR="003B73BB" w:rsidRPr="003555B5" w:rsidRDefault="003B73BB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1AB3AA81" w14:textId="77777777" w:rsidR="003B73BB" w:rsidRP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 xml:space="preserve">Quy </w:t>
            </w:r>
            <w:r>
              <w:rPr>
                <w:bCs/>
              </w:rPr>
              <w:t>trình thiết kế hướng đối tượng</w:t>
            </w:r>
          </w:p>
        </w:tc>
        <w:tc>
          <w:tcPr>
            <w:tcW w:w="992" w:type="dxa"/>
            <w:vAlign w:val="center"/>
          </w:tcPr>
          <w:p w14:paraId="79A0E4C9" w14:textId="77777777" w:rsidR="003B73BB" w:rsidRPr="00BC1EDA" w:rsidRDefault="003B73BB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2C75EFA0" w14:textId="77777777" w:rsidR="003B73BB" w:rsidRPr="003555B5" w:rsidRDefault="003B73BB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335D8E" w:rsidRPr="003555B5" w14:paraId="5615544E" w14:textId="77777777">
        <w:tc>
          <w:tcPr>
            <w:tcW w:w="1408" w:type="dxa"/>
            <w:vAlign w:val="center"/>
          </w:tcPr>
          <w:p w14:paraId="3A579EBF" w14:textId="77777777" w:rsidR="00335D8E" w:rsidRP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14:paraId="4E71E3DF" w14:textId="77777777" w:rsidR="00335D8E" w:rsidRP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Mô hình thiết kế hướng đối tượng</w:t>
            </w:r>
          </w:p>
        </w:tc>
        <w:tc>
          <w:tcPr>
            <w:tcW w:w="992" w:type="dxa"/>
            <w:vAlign w:val="center"/>
          </w:tcPr>
          <w:p w14:paraId="023FBDBA" w14:textId="77777777" w:rsidR="00335D8E" w:rsidRPr="00BC1EDA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25E48A2" w14:textId="77777777" w:rsidR="00335D8E" w:rsidRP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335D8E" w:rsidRPr="003555B5" w14:paraId="528D05A6" w14:textId="77777777">
        <w:tc>
          <w:tcPr>
            <w:tcW w:w="1408" w:type="dxa"/>
            <w:vAlign w:val="center"/>
          </w:tcPr>
          <w:p w14:paraId="0B5022EF" w14:textId="77777777" w:rsid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14:paraId="1C58E233" w14:textId="77777777" w:rsid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Công cụ thiết kế hướng đối tượng</w:t>
            </w:r>
          </w:p>
        </w:tc>
        <w:tc>
          <w:tcPr>
            <w:tcW w:w="992" w:type="dxa"/>
            <w:vAlign w:val="center"/>
          </w:tcPr>
          <w:p w14:paraId="18EA7AEC" w14:textId="77777777" w:rsidR="00335D8E" w:rsidRPr="00BC1EDA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767A72A4" w14:textId="77777777" w:rsid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BA7C39" w:rsidRPr="003555B5" w14:paraId="4C233856" w14:textId="77777777">
        <w:tc>
          <w:tcPr>
            <w:tcW w:w="1408" w:type="dxa"/>
            <w:vAlign w:val="center"/>
          </w:tcPr>
          <w:p w14:paraId="071E85C1" w14:textId="77777777" w:rsidR="00EE3756" w:rsidRPr="003555B5" w:rsidRDefault="00EE3756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38FDE56D" w14:textId="77777777" w:rsidR="00EE3756" w:rsidRP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>Tổ</w:t>
            </w:r>
            <w:r>
              <w:rPr>
                <w:bCs/>
              </w:rPr>
              <w:t>ng quan về UML</w:t>
            </w:r>
          </w:p>
        </w:tc>
        <w:tc>
          <w:tcPr>
            <w:tcW w:w="992" w:type="dxa"/>
            <w:vAlign w:val="center"/>
          </w:tcPr>
          <w:p w14:paraId="7F5755CB" w14:textId="77777777" w:rsidR="00EE3756" w:rsidRPr="00BC1EDA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BC1EDA"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14:paraId="54834CB9" w14:textId="77777777" w:rsidR="00EE3756" w:rsidRPr="00BC1EDA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BC1EDA">
              <w:rPr>
                <w:b/>
                <w:bCs/>
              </w:rPr>
              <w:t>4.1.2</w:t>
            </w:r>
          </w:p>
        </w:tc>
      </w:tr>
      <w:tr w:rsidR="00BA7C39" w:rsidRPr="003555B5" w14:paraId="36722567" w14:textId="77777777">
        <w:tc>
          <w:tcPr>
            <w:tcW w:w="1408" w:type="dxa"/>
            <w:vAlign w:val="center"/>
          </w:tcPr>
          <w:p w14:paraId="7E3520FE" w14:textId="77777777" w:rsidR="00EE3756" w:rsidRPr="003555B5" w:rsidRDefault="00EE3756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573FA3BD" w14:textId="77777777" w:rsidR="00EE3756" w:rsidRP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Sự</w:t>
            </w:r>
            <w:r w:rsidRPr="00335D8E">
              <w:rPr>
                <w:bCs/>
                <w:lang w:val="vi-VN"/>
              </w:rPr>
              <w:t xml:space="preserve"> ra đời của UML</w:t>
            </w:r>
          </w:p>
        </w:tc>
        <w:tc>
          <w:tcPr>
            <w:tcW w:w="992" w:type="dxa"/>
            <w:vAlign w:val="center"/>
          </w:tcPr>
          <w:p w14:paraId="3F79600E" w14:textId="77777777" w:rsidR="00EE3756" w:rsidRPr="00BC1EDA" w:rsidRDefault="00EE3756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14:paraId="2E66BD1F" w14:textId="77777777" w:rsidR="00EE3756" w:rsidRPr="003555B5" w:rsidRDefault="00EE3756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BA7C39" w:rsidRPr="003555B5" w14:paraId="47C8C471" w14:textId="77777777">
        <w:tc>
          <w:tcPr>
            <w:tcW w:w="1408" w:type="dxa"/>
            <w:vAlign w:val="center"/>
          </w:tcPr>
          <w:p w14:paraId="5411C3C6" w14:textId="77777777" w:rsidR="00EE3756" w:rsidRPr="003555B5" w:rsidRDefault="00EE3756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48905739" w14:textId="77777777" w:rsidR="00EE3756" w:rsidRP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 xml:space="preserve">Khái </w:t>
            </w:r>
            <w:r>
              <w:rPr>
                <w:bCs/>
              </w:rPr>
              <w:t>niệm UML</w:t>
            </w:r>
          </w:p>
        </w:tc>
        <w:tc>
          <w:tcPr>
            <w:tcW w:w="992" w:type="dxa"/>
            <w:vAlign w:val="center"/>
          </w:tcPr>
          <w:p w14:paraId="646F0CCE" w14:textId="77777777" w:rsidR="00EE3756" w:rsidRPr="00BC1EDA" w:rsidRDefault="00EE3756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134B38A5" w14:textId="77777777" w:rsidR="00EE3756" w:rsidRPr="003555B5" w:rsidRDefault="00EE3756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335D8E" w:rsidRPr="003555B5" w14:paraId="6FBDE747" w14:textId="77777777">
        <w:tc>
          <w:tcPr>
            <w:tcW w:w="1408" w:type="dxa"/>
            <w:vAlign w:val="center"/>
          </w:tcPr>
          <w:p w14:paraId="7C250D39" w14:textId="77777777" w:rsidR="00335D8E" w:rsidRP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2.3 </w:t>
            </w:r>
          </w:p>
        </w:tc>
        <w:tc>
          <w:tcPr>
            <w:tcW w:w="4683" w:type="dxa"/>
            <w:vAlign w:val="center"/>
          </w:tcPr>
          <w:p w14:paraId="34792C4F" w14:textId="77777777" w:rsidR="00335D8E" w:rsidRP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Các phiên bản UML</w:t>
            </w:r>
          </w:p>
        </w:tc>
        <w:tc>
          <w:tcPr>
            <w:tcW w:w="992" w:type="dxa"/>
            <w:vAlign w:val="center"/>
          </w:tcPr>
          <w:p w14:paraId="27A59C0E" w14:textId="77777777" w:rsidR="00335D8E" w:rsidRPr="00BC1EDA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17609842" w14:textId="77777777" w:rsid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335D8E" w:rsidRPr="003555B5" w14:paraId="184D4FA5" w14:textId="77777777">
        <w:tc>
          <w:tcPr>
            <w:tcW w:w="1408" w:type="dxa"/>
            <w:vAlign w:val="center"/>
          </w:tcPr>
          <w:p w14:paraId="635E7DAF" w14:textId="77777777" w:rsidR="00335D8E" w:rsidRP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14:paraId="3B089C2F" w14:textId="77777777" w:rsidR="00335D8E" w:rsidRP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Các loại biểu đồ của UML</w:t>
            </w:r>
          </w:p>
        </w:tc>
        <w:tc>
          <w:tcPr>
            <w:tcW w:w="992" w:type="dxa"/>
            <w:vAlign w:val="center"/>
          </w:tcPr>
          <w:p w14:paraId="545C8958" w14:textId="77777777" w:rsidR="00335D8E" w:rsidRPr="00BC1EDA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7D0DDFBD" w14:textId="77777777" w:rsid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335D8E" w:rsidRPr="003555B5" w14:paraId="28110D5F" w14:textId="77777777">
        <w:tc>
          <w:tcPr>
            <w:tcW w:w="1408" w:type="dxa"/>
            <w:vAlign w:val="center"/>
          </w:tcPr>
          <w:p w14:paraId="68F53BB0" w14:textId="77777777" w:rsidR="00335D8E" w:rsidRP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2.5</w:t>
            </w:r>
          </w:p>
        </w:tc>
        <w:tc>
          <w:tcPr>
            <w:tcW w:w="4683" w:type="dxa"/>
            <w:vAlign w:val="center"/>
          </w:tcPr>
          <w:p w14:paraId="22FFCB78" w14:textId="77777777" w:rsidR="00335D8E" w:rsidRP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Sự thay đổi qua các phiên bản của UML</w:t>
            </w:r>
          </w:p>
        </w:tc>
        <w:tc>
          <w:tcPr>
            <w:tcW w:w="992" w:type="dxa"/>
            <w:vAlign w:val="center"/>
          </w:tcPr>
          <w:p w14:paraId="4A2D9016" w14:textId="77777777" w:rsidR="00335D8E" w:rsidRPr="00BC1EDA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50FD7F7F" w14:textId="77777777" w:rsidR="00335D8E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BA7C39" w:rsidRPr="003555B5" w14:paraId="7D6E6DF8" w14:textId="77777777">
        <w:tc>
          <w:tcPr>
            <w:tcW w:w="1408" w:type="dxa"/>
            <w:vAlign w:val="center"/>
          </w:tcPr>
          <w:p w14:paraId="313AAE02" w14:textId="77777777" w:rsidR="00EE3756" w:rsidRPr="003555B5" w:rsidRDefault="00EE3756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33325AEB" w14:textId="77777777" w:rsidR="00EE3756" w:rsidRPr="00BC1EDA" w:rsidRDefault="00BC1EDA" w:rsidP="00BC1ED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 xml:space="preserve">Mô </w:t>
            </w:r>
            <w:r>
              <w:rPr>
                <w:bCs/>
              </w:rPr>
              <w:t>hình Usecase</w:t>
            </w:r>
          </w:p>
        </w:tc>
        <w:tc>
          <w:tcPr>
            <w:tcW w:w="992" w:type="dxa"/>
            <w:vAlign w:val="center"/>
          </w:tcPr>
          <w:p w14:paraId="2DD6BB32" w14:textId="77777777" w:rsidR="00EE3756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BC1EDA">
              <w:rPr>
                <w:b/>
                <w:bCs/>
                <w:lang w:val="vi-VN"/>
              </w:rPr>
              <w:t>4</w:t>
            </w:r>
          </w:p>
        </w:tc>
        <w:tc>
          <w:tcPr>
            <w:tcW w:w="1979" w:type="dxa"/>
            <w:vAlign w:val="center"/>
          </w:tcPr>
          <w:p w14:paraId="21D82E21" w14:textId="77777777" w:rsidR="00EE3756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BC1EDA">
              <w:rPr>
                <w:b/>
                <w:bCs/>
              </w:rPr>
              <w:t>4.1.3</w:t>
            </w:r>
          </w:p>
        </w:tc>
      </w:tr>
      <w:tr w:rsidR="00BA7C39" w:rsidRPr="003555B5" w14:paraId="478AE444" w14:textId="77777777">
        <w:tc>
          <w:tcPr>
            <w:tcW w:w="1408" w:type="dxa"/>
            <w:vAlign w:val="center"/>
          </w:tcPr>
          <w:p w14:paraId="107DB5F6" w14:textId="77777777" w:rsidR="00EE3756" w:rsidRPr="003555B5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3.1</w:t>
            </w:r>
          </w:p>
        </w:tc>
        <w:tc>
          <w:tcPr>
            <w:tcW w:w="4683" w:type="dxa"/>
            <w:vAlign w:val="center"/>
          </w:tcPr>
          <w:p w14:paraId="41BA6360" w14:textId="77777777" w:rsidR="00EE3756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Khái niệm</w:t>
            </w:r>
          </w:p>
        </w:tc>
        <w:tc>
          <w:tcPr>
            <w:tcW w:w="992" w:type="dxa"/>
            <w:vAlign w:val="center"/>
          </w:tcPr>
          <w:p w14:paraId="26833EE1" w14:textId="77777777" w:rsidR="00EE3756" w:rsidRPr="003555B5" w:rsidRDefault="00EE3756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141011E3" w14:textId="77777777" w:rsidR="00EE3756" w:rsidRPr="00BC1EDA" w:rsidRDefault="00EE3756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335D8E" w:rsidRPr="003555B5" w14:paraId="5A4889F5" w14:textId="77777777">
        <w:tc>
          <w:tcPr>
            <w:tcW w:w="1408" w:type="dxa"/>
            <w:vAlign w:val="center"/>
          </w:tcPr>
          <w:p w14:paraId="3663E463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14:paraId="313D8215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 xml:space="preserve">Các thành phần của sơ đồ Usecase </w:t>
            </w:r>
          </w:p>
        </w:tc>
        <w:tc>
          <w:tcPr>
            <w:tcW w:w="992" w:type="dxa"/>
            <w:vAlign w:val="center"/>
          </w:tcPr>
          <w:p w14:paraId="1FB42A7C" w14:textId="77777777" w:rsidR="00335D8E" w:rsidRPr="003555B5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5DCE9C21" w14:textId="77777777" w:rsidR="00335D8E" w:rsidRPr="00BC1EDA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335D8E" w:rsidRPr="003555B5" w14:paraId="6135EA9F" w14:textId="77777777">
        <w:tc>
          <w:tcPr>
            <w:tcW w:w="1408" w:type="dxa"/>
            <w:vAlign w:val="center"/>
          </w:tcPr>
          <w:p w14:paraId="2BE17264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14:paraId="02EE3FDF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Các cách tìm actor và usecase</w:t>
            </w:r>
          </w:p>
        </w:tc>
        <w:tc>
          <w:tcPr>
            <w:tcW w:w="992" w:type="dxa"/>
            <w:vAlign w:val="center"/>
          </w:tcPr>
          <w:p w14:paraId="091503D0" w14:textId="77777777" w:rsidR="00335D8E" w:rsidRPr="003555B5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06400614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335D8E" w:rsidRPr="003555B5" w14:paraId="6883CE37" w14:textId="77777777">
        <w:tc>
          <w:tcPr>
            <w:tcW w:w="1408" w:type="dxa"/>
            <w:vAlign w:val="center"/>
          </w:tcPr>
          <w:p w14:paraId="6C76BDA3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14:paraId="22561465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Các kiểu liên kết</w:t>
            </w:r>
          </w:p>
        </w:tc>
        <w:tc>
          <w:tcPr>
            <w:tcW w:w="992" w:type="dxa"/>
            <w:vAlign w:val="center"/>
          </w:tcPr>
          <w:p w14:paraId="5B593C09" w14:textId="77777777" w:rsidR="00335D8E" w:rsidRPr="003555B5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0960FAD7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BC1EDA" w:rsidRPr="003555B5" w14:paraId="577FE92D" w14:textId="77777777">
        <w:tc>
          <w:tcPr>
            <w:tcW w:w="1408" w:type="dxa"/>
            <w:vAlign w:val="center"/>
          </w:tcPr>
          <w:p w14:paraId="238AF218" w14:textId="77777777" w:rsid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3.5</w:t>
            </w:r>
          </w:p>
        </w:tc>
        <w:tc>
          <w:tcPr>
            <w:tcW w:w="4683" w:type="dxa"/>
            <w:vAlign w:val="center"/>
          </w:tcPr>
          <w:p w14:paraId="24763B97" w14:textId="77777777" w:rsid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Mô hình hóa Usecase</w:t>
            </w:r>
          </w:p>
        </w:tc>
        <w:tc>
          <w:tcPr>
            <w:tcW w:w="992" w:type="dxa"/>
            <w:vAlign w:val="center"/>
          </w:tcPr>
          <w:p w14:paraId="66D8E486" w14:textId="77777777" w:rsidR="00BC1EDA" w:rsidRPr="003555B5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29C3CC43" w14:textId="77777777" w:rsid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335D8E" w:rsidRPr="003555B5" w14:paraId="599FAB50" w14:textId="77777777">
        <w:tc>
          <w:tcPr>
            <w:tcW w:w="1408" w:type="dxa"/>
            <w:vAlign w:val="center"/>
          </w:tcPr>
          <w:p w14:paraId="61213E16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BC1EDA">
              <w:rPr>
                <w:b/>
                <w:bCs/>
              </w:rPr>
              <w:t>Chương 4</w:t>
            </w:r>
          </w:p>
        </w:tc>
        <w:tc>
          <w:tcPr>
            <w:tcW w:w="4683" w:type="dxa"/>
            <w:vAlign w:val="center"/>
          </w:tcPr>
          <w:p w14:paraId="5357AA8E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Biểu đồ tĩnh</w:t>
            </w:r>
          </w:p>
        </w:tc>
        <w:tc>
          <w:tcPr>
            <w:tcW w:w="992" w:type="dxa"/>
            <w:vAlign w:val="center"/>
          </w:tcPr>
          <w:p w14:paraId="6536FE3F" w14:textId="77777777" w:rsidR="00335D8E" w:rsidRPr="003555B5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14:paraId="09C4AFF9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BC1EDA">
              <w:rPr>
                <w:b/>
                <w:bCs/>
              </w:rPr>
              <w:t>4.1.4</w:t>
            </w:r>
          </w:p>
        </w:tc>
      </w:tr>
      <w:tr w:rsidR="00335D8E" w:rsidRPr="003555B5" w14:paraId="3B0B4AD2" w14:textId="77777777">
        <w:tc>
          <w:tcPr>
            <w:tcW w:w="1408" w:type="dxa"/>
            <w:vAlign w:val="center"/>
          </w:tcPr>
          <w:p w14:paraId="5D7BFD51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14:paraId="78B203C9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Khái niệm</w:t>
            </w:r>
          </w:p>
        </w:tc>
        <w:tc>
          <w:tcPr>
            <w:tcW w:w="992" w:type="dxa"/>
            <w:vAlign w:val="center"/>
          </w:tcPr>
          <w:p w14:paraId="60481D6B" w14:textId="77777777" w:rsidR="00335D8E" w:rsidRPr="003555B5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499D852F" w14:textId="77777777" w:rsidR="00335D8E" w:rsidRPr="00BC1EDA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335D8E" w:rsidRPr="003555B5" w14:paraId="38D68168" w14:textId="77777777">
        <w:tc>
          <w:tcPr>
            <w:tcW w:w="1408" w:type="dxa"/>
            <w:vAlign w:val="center"/>
          </w:tcPr>
          <w:p w14:paraId="3B421F99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14:paraId="72C30B18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Các loại biểu đồ tĩnh</w:t>
            </w:r>
          </w:p>
        </w:tc>
        <w:tc>
          <w:tcPr>
            <w:tcW w:w="992" w:type="dxa"/>
            <w:vAlign w:val="center"/>
          </w:tcPr>
          <w:p w14:paraId="3F8D81BE" w14:textId="77777777" w:rsidR="00335D8E" w:rsidRPr="003555B5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32B730C3" w14:textId="77777777" w:rsidR="00335D8E" w:rsidRPr="00BC1EDA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335D8E" w:rsidRPr="003555B5" w14:paraId="356446AF" w14:textId="77777777">
        <w:tc>
          <w:tcPr>
            <w:tcW w:w="1408" w:type="dxa"/>
            <w:vAlign w:val="center"/>
          </w:tcPr>
          <w:p w14:paraId="182F4116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14:paraId="67E09559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Biểu đồ lớp</w:t>
            </w:r>
          </w:p>
        </w:tc>
        <w:tc>
          <w:tcPr>
            <w:tcW w:w="992" w:type="dxa"/>
            <w:vAlign w:val="center"/>
          </w:tcPr>
          <w:p w14:paraId="2DCE658E" w14:textId="77777777" w:rsidR="00335D8E" w:rsidRPr="003555B5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21AB37A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335D8E" w:rsidRPr="003555B5" w14:paraId="2996E4D8" w14:textId="77777777">
        <w:tc>
          <w:tcPr>
            <w:tcW w:w="1408" w:type="dxa"/>
            <w:vAlign w:val="center"/>
          </w:tcPr>
          <w:p w14:paraId="62F8689C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4683" w:type="dxa"/>
            <w:vAlign w:val="center"/>
          </w:tcPr>
          <w:p w14:paraId="6ED21BFC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Biểu đồ tuần tự và cộng tác</w:t>
            </w:r>
          </w:p>
        </w:tc>
        <w:tc>
          <w:tcPr>
            <w:tcW w:w="992" w:type="dxa"/>
            <w:vAlign w:val="center"/>
          </w:tcPr>
          <w:p w14:paraId="0D88814B" w14:textId="77777777" w:rsidR="00335D8E" w:rsidRPr="003555B5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48D4DFB4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335D8E" w:rsidRPr="003555B5" w14:paraId="60529461" w14:textId="77777777">
        <w:tc>
          <w:tcPr>
            <w:tcW w:w="1408" w:type="dxa"/>
            <w:vAlign w:val="center"/>
          </w:tcPr>
          <w:p w14:paraId="1CD5EDE4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4.5</w:t>
            </w:r>
          </w:p>
        </w:tc>
        <w:tc>
          <w:tcPr>
            <w:tcW w:w="4683" w:type="dxa"/>
            <w:vAlign w:val="center"/>
          </w:tcPr>
          <w:p w14:paraId="5613F8E0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Biểu đồ dữ liệu</w:t>
            </w:r>
          </w:p>
        </w:tc>
        <w:tc>
          <w:tcPr>
            <w:tcW w:w="992" w:type="dxa"/>
            <w:vAlign w:val="center"/>
          </w:tcPr>
          <w:p w14:paraId="573F9A4A" w14:textId="77777777" w:rsidR="00335D8E" w:rsidRPr="003555B5" w:rsidRDefault="00335D8E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3E0EFED2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335D8E" w:rsidRPr="003555B5" w14:paraId="54FFF63C" w14:textId="77777777">
        <w:tc>
          <w:tcPr>
            <w:tcW w:w="1408" w:type="dxa"/>
            <w:vAlign w:val="center"/>
          </w:tcPr>
          <w:p w14:paraId="5B134220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BC1EDA">
              <w:rPr>
                <w:b/>
                <w:bCs/>
              </w:rPr>
              <w:t>Chương 5</w:t>
            </w:r>
          </w:p>
        </w:tc>
        <w:tc>
          <w:tcPr>
            <w:tcW w:w="4683" w:type="dxa"/>
            <w:vAlign w:val="center"/>
          </w:tcPr>
          <w:p w14:paraId="0CDCAD41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Biểu đồ động</w:t>
            </w:r>
          </w:p>
        </w:tc>
        <w:tc>
          <w:tcPr>
            <w:tcW w:w="992" w:type="dxa"/>
            <w:vAlign w:val="center"/>
          </w:tcPr>
          <w:p w14:paraId="08EF521C" w14:textId="77777777" w:rsidR="00335D8E" w:rsidRPr="003555B5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14:paraId="602DB830" w14:textId="77777777" w:rsidR="00335D8E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  <w:r w:rsidRPr="00BC1EDA">
              <w:rPr>
                <w:b/>
                <w:bCs/>
              </w:rPr>
              <w:t>4.1.5</w:t>
            </w:r>
          </w:p>
        </w:tc>
      </w:tr>
      <w:tr w:rsidR="00BC1EDA" w:rsidRPr="003555B5" w14:paraId="640B54B7" w14:textId="77777777">
        <w:tc>
          <w:tcPr>
            <w:tcW w:w="1408" w:type="dxa"/>
            <w:vAlign w:val="center"/>
          </w:tcPr>
          <w:p w14:paraId="7A962BBE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683" w:type="dxa"/>
            <w:vAlign w:val="center"/>
          </w:tcPr>
          <w:p w14:paraId="6E1910F5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Khái niệm</w:t>
            </w:r>
          </w:p>
        </w:tc>
        <w:tc>
          <w:tcPr>
            <w:tcW w:w="992" w:type="dxa"/>
            <w:vAlign w:val="center"/>
          </w:tcPr>
          <w:p w14:paraId="52AC6770" w14:textId="77777777" w:rsidR="00BC1EDA" w:rsidRPr="003555B5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3B0904D6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BC1EDA" w:rsidRPr="003555B5" w14:paraId="206EF884" w14:textId="77777777">
        <w:tc>
          <w:tcPr>
            <w:tcW w:w="1408" w:type="dxa"/>
            <w:vAlign w:val="center"/>
          </w:tcPr>
          <w:p w14:paraId="21BDDB8E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14:paraId="0B9C9FB8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Các loại biểu đồ động</w:t>
            </w:r>
          </w:p>
        </w:tc>
        <w:tc>
          <w:tcPr>
            <w:tcW w:w="992" w:type="dxa"/>
            <w:vAlign w:val="center"/>
          </w:tcPr>
          <w:p w14:paraId="12A8141D" w14:textId="77777777" w:rsidR="00BC1EDA" w:rsidRPr="003555B5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55184DD6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BC1EDA" w:rsidRPr="003555B5" w14:paraId="406A8422" w14:textId="77777777">
        <w:tc>
          <w:tcPr>
            <w:tcW w:w="1408" w:type="dxa"/>
            <w:vAlign w:val="center"/>
          </w:tcPr>
          <w:p w14:paraId="5C409766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14:paraId="34FD0DC8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Biểu đồ hoạt động</w:t>
            </w:r>
          </w:p>
        </w:tc>
        <w:tc>
          <w:tcPr>
            <w:tcW w:w="992" w:type="dxa"/>
            <w:vAlign w:val="center"/>
          </w:tcPr>
          <w:p w14:paraId="6B067072" w14:textId="77777777" w:rsidR="00BC1EDA" w:rsidRPr="003555B5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7114A77E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BC1EDA" w:rsidRPr="00BC1EDA" w14:paraId="32F210DC" w14:textId="77777777">
        <w:tc>
          <w:tcPr>
            <w:tcW w:w="1408" w:type="dxa"/>
            <w:vAlign w:val="center"/>
          </w:tcPr>
          <w:p w14:paraId="515BF3D4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5.4</w:t>
            </w:r>
          </w:p>
        </w:tc>
        <w:tc>
          <w:tcPr>
            <w:tcW w:w="4683" w:type="dxa"/>
            <w:vAlign w:val="center"/>
          </w:tcPr>
          <w:p w14:paraId="4FA5DFEF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Biểu đồ chuyển trạng thái</w:t>
            </w:r>
          </w:p>
        </w:tc>
        <w:tc>
          <w:tcPr>
            <w:tcW w:w="992" w:type="dxa"/>
            <w:vAlign w:val="center"/>
          </w:tcPr>
          <w:p w14:paraId="298CBE73" w14:textId="77777777" w:rsidR="00BC1EDA" w:rsidRPr="003555B5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17730777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  <w:tr w:rsidR="00BC1EDA" w:rsidRPr="00BC1EDA" w14:paraId="68CEF0DE" w14:textId="77777777">
        <w:tc>
          <w:tcPr>
            <w:tcW w:w="1408" w:type="dxa"/>
            <w:vAlign w:val="center"/>
          </w:tcPr>
          <w:p w14:paraId="0B7D9D58" w14:textId="77777777" w:rsid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5.5</w:t>
            </w:r>
          </w:p>
        </w:tc>
        <w:tc>
          <w:tcPr>
            <w:tcW w:w="4683" w:type="dxa"/>
            <w:vAlign w:val="center"/>
          </w:tcPr>
          <w:p w14:paraId="6D09EF24" w14:textId="77777777" w:rsid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Biểu đồ thời gian</w:t>
            </w:r>
          </w:p>
        </w:tc>
        <w:tc>
          <w:tcPr>
            <w:tcW w:w="992" w:type="dxa"/>
            <w:vAlign w:val="center"/>
          </w:tcPr>
          <w:p w14:paraId="31281E6E" w14:textId="77777777" w:rsidR="00BC1EDA" w:rsidRPr="003555B5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14:paraId="6B244098" w14:textId="77777777" w:rsidR="00BC1EDA" w:rsidRPr="00BC1EDA" w:rsidRDefault="00BC1EDA" w:rsidP="006C2C4A">
            <w:pPr>
              <w:pStyle w:val="ListParagraph"/>
              <w:spacing w:line="360" w:lineRule="auto"/>
              <w:ind w:left="0"/>
              <w:jc w:val="center"/>
              <w:rPr>
                <w:bCs/>
              </w:rPr>
            </w:pPr>
          </w:p>
        </w:tc>
      </w:tr>
    </w:tbl>
    <w:p w14:paraId="65FB52FB" w14:textId="77777777" w:rsidR="00744C77" w:rsidRPr="003555B5" w:rsidRDefault="00744C77" w:rsidP="006C2C4A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14:paraId="75AB5B52" w14:textId="77777777" w:rsidR="00D171C9" w:rsidRPr="003555B5" w:rsidRDefault="003F7694" w:rsidP="006C2C4A">
      <w:pPr>
        <w:pStyle w:val="ListParagraph"/>
        <w:spacing w:line="360" w:lineRule="auto"/>
        <w:ind w:left="567" w:hanging="238"/>
        <w:jc w:val="both"/>
        <w:rPr>
          <w:bCs/>
        </w:rPr>
      </w:pPr>
      <w:r w:rsidRPr="003555B5">
        <w:rPr>
          <w:bCs/>
          <w:color w:val="000000"/>
        </w:rPr>
        <w:t>- Giản</w:t>
      </w:r>
      <w:r w:rsidR="00103185">
        <w:rPr>
          <w:bCs/>
          <w:color w:val="000000"/>
        </w:rPr>
        <w:t>g dạy lý thuyết kết hợp thực hành</w:t>
      </w:r>
    </w:p>
    <w:p w14:paraId="49DB4775" w14:textId="77777777" w:rsidR="00744C77" w:rsidRPr="003555B5" w:rsidRDefault="00744C77" w:rsidP="006C2C4A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14:paraId="7C513847" w14:textId="77777777" w:rsidR="00744C77" w:rsidRPr="003555B5" w:rsidRDefault="00744C77" w:rsidP="006C2C4A">
      <w:pPr>
        <w:pStyle w:val="BodyText2"/>
        <w:tabs>
          <w:tab w:val="num" w:pos="960"/>
        </w:tabs>
        <w:spacing w:after="0" w:line="36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52E907C2" w14:textId="77777777" w:rsidR="00744C77" w:rsidRPr="003555B5" w:rsidRDefault="00744C77" w:rsidP="006C2C4A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50DB8301" w14:textId="77777777" w:rsidR="00744C77" w:rsidRPr="003555B5" w:rsidRDefault="00744C77" w:rsidP="006C2C4A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</w:t>
      </w:r>
      <w:r w:rsidR="00103185">
        <w:rPr>
          <w:bCs/>
          <w:color w:val="000000"/>
          <w:sz w:val="24"/>
          <w:szCs w:val="24"/>
        </w:rPr>
        <w:t xml:space="preserve"> trên lớp và được đánh giá kết quả</w:t>
      </w:r>
    </w:p>
    <w:p w14:paraId="103D9BED" w14:textId="77777777" w:rsidR="00744C77" w:rsidRPr="003555B5" w:rsidRDefault="00744C77" w:rsidP="006C2C4A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</w:t>
      </w:r>
      <w:r w:rsidR="00103185">
        <w:rPr>
          <w:bCs/>
          <w:color w:val="000000"/>
          <w:sz w:val="24"/>
          <w:szCs w:val="24"/>
        </w:rPr>
        <w:t>về nhà và được đánh giá kết quả</w:t>
      </w:r>
    </w:p>
    <w:p w14:paraId="26938F6B" w14:textId="77777777" w:rsidR="00744C77" w:rsidRPr="003555B5" w:rsidRDefault="00744C77" w:rsidP="006C2C4A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14:paraId="05F1B7D1" w14:textId="77777777" w:rsidR="00744C77" w:rsidRPr="003555B5" w:rsidRDefault="00744C77" w:rsidP="006C2C4A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14:paraId="25258C64" w14:textId="77777777" w:rsidR="00744C77" w:rsidRPr="003555B5" w:rsidRDefault="00744C77" w:rsidP="006C2C4A">
      <w:pPr>
        <w:pStyle w:val="BodyText2"/>
        <w:tabs>
          <w:tab w:val="num" w:pos="960"/>
        </w:tabs>
        <w:spacing w:after="0" w:line="36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14:paraId="2C87AC66" w14:textId="77777777" w:rsidR="00744C77" w:rsidRPr="003555B5" w:rsidRDefault="00744C77" w:rsidP="006C2C4A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6BED9740" w14:textId="77777777" w:rsidR="00744C77" w:rsidRPr="003555B5" w:rsidRDefault="00744C77" w:rsidP="006C2C4A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14D0560F" w14:textId="77777777" w:rsidR="00744C77" w:rsidRPr="003555B5" w:rsidRDefault="00744C77" w:rsidP="006C2C4A">
      <w:pPr>
        <w:pStyle w:val="BodyText2"/>
        <w:tabs>
          <w:tab w:val="num" w:pos="960"/>
        </w:tabs>
        <w:spacing w:after="0" w:line="36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17822ED4" w14:textId="77777777" w:rsidR="00BA7C39" w:rsidRPr="003555B5" w:rsidRDefault="00BA7C39" w:rsidP="006C2C4A">
      <w:pPr>
        <w:pStyle w:val="BodyText2"/>
        <w:tabs>
          <w:tab w:val="num" w:pos="960"/>
        </w:tabs>
        <w:spacing w:after="0" w:line="36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2E0144CC" w14:textId="77777777" w:rsidTr="00665547">
        <w:tc>
          <w:tcPr>
            <w:tcW w:w="564" w:type="dxa"/>
            <w:shd w:val="clear" w:color="auto" w:fill="auto"/>
          </w:tcPr>
          <w:p w14:paraId="784B4963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7B4B5B04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14EF92A1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45D8ECCD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14:paraId="0D2B7C40" w14:textId="77777777" w:rsidTr="00A0796C">
        <w:tc>
          <w:tcPr>
            <w:tcW w:w="564" w:type="dxa"/>
            <w:shd w:val="clear" w:color="auto" w:fill="auto"/>
            <w:vAlign w:val="center"/>
          </w:tcPr>
          <w:p w14:paraId="01B9152A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46D9193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6A767969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1CAD26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6C2C4A" w14:paraId="4F6BA149" w14:textId="77777777" w:rsidTr="00A0796C">
        <w:tc>
          <w:tcPr>
            <w:tcW w:w="564" w:type="dxa"/>
            <w:shd w:val="clear" w:color="auto" w:fill="auto"/>
            <w:vAlign w:val="center"/>
          </w:tcPr>
          <w:p w14:paraId="584A56E0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6F3AEFC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8CCAB2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</w:t>
            </w:r>
            <w:r w:rsidR="00103185">
              <w:rPr>
                <w:bCs/>
                <w:color w:val="000000"/>
                <w:sz w:val="24"/>
                <w:szCs w:val="24"/>
                <w:lang w:val="nl-NL"/>
              </w:rPr>
              <w:t xml:space="preserve"> tập về nhà và thực hành trên lớp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8DDA3" w14:textId="77777777" w:rsidR="00665547" w:rsidRPr="00103185" w:rsidRDefault="00103185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10%</w:t>
            </w:r>
          </w:p>
        </w:tc>
      </w:tr>
      <w:tr w:rsidR="00665547" w:rsidRPr="00103185" w14:paraId="57DCD73B" w14:textId="77777777" w:rsidTr="00A0796C">
        <w:tc>
          <w:tcPr>
            <w:tcW w:w="564" w:type="dxa"/>
            <w:shd w:val="clear" w:color="auto" w:fill="auto"/>
            <w:vAlign w:val="center"/>
          </w:tcPr>
          <w:p w14:paraId="6F175D03" w14:textId="77777777" w:rsidR="00665547" w:rsidRPr="003555B5" w:rsidRDefault="00103185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E5820B7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45EC0A96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5EEAF2" w14:textId="77777777" w:rsidR="00665547" w:rsidRPr="003555B5" w:rsidRDefault="00665547" w:rsidP="00103185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103185">
              <w:rPr>
                <w:bCs/>
                <w:color w:val="000000"/>
                <w:sz w:val="24"/>
                <w:szCs w:val="24"/>
                <w:lang w:val="nl-NL"/>
              </w:rPr>
              <w:t>thực hành trên máy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80035" w14:textId="77777777" w:rsidR="00665547" w:rsidRPr="003555B5" w:rsidRDefault="00103185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20%</w:t>
            </w:r>
          </w:p>
        </w:tc>
      </w:tr>
      <w:tr w:rsidR="00665547" w:rsidRPr="003555B5" w14:paraId="42A32469" w14:textId="77777777" w:rsidTr="00665547">
        <w:tc>
          <w:tcPr>
            <w:tcW w:w="564" w:type="dxa"/>
            <w:shd w:val="clear" w:color="auto" w:fill="auto"/>
            <w:vAlign w:val="center"/>
          </w:tcPr>
          <w:p w14:paraId="4E39D470" w14:textId="77777777" w:rsidR="00665547" w:rsidRPr="003555B5" w:rsidRDefault="00103185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B97BD02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273AB3EB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103185">
              <w:rPr>
                <w:bCs/>
                <w:color w:val="000000"/>
                <w:sz w:val="24"/>
                <w:szCs w:val="24"/>
                <w:lang w:val="nl-NL"/>
              </w:rPr>
              <w:t>thực hành trên máy</w:t>
            </w:r>
            <w:r w:rsidR="00BC6382">
              <w:rPr>
                <w:bCs/>
                <w:color w:val="000000"/>
                <w:sz w:val="24"/>
                <w:szCs w:val="24"/>
                <w:lang w:val="nl-NL"/>
              </w:rPr>
              <w:t>/vấn đáp</w:t>
            </w:r>
          </w:p>
          <w:p w14:paraId="12150F12" w14:textId="77777777" w:rsidR="00665547" w:rsidRPr="003555B5" w:rsidRDefault="00665547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4CEFF111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2BFFF69D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15A4ABEC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696429C4" w14:textId="77777777" w:rsidR="00665547" w:rsidRPr="003555B5" w:rsidRDefault="0066554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07B8B2AE" w14:textId="77777777" w:rsidR="00744C77" w:rsidRPr="003555B5" w:rsidRDefault="00744C77" w:rsidP="006C2C4A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53AB6B37" w14:textId="77777777" w:rsidR="00744C77" w:rsidRPr="003555B5" w:rsidRDefault="00744C77" w:rsidP="006C2C4A">
      <w:pPr>
        <w:pStyle w:val="BodyText2"/>
        <w:tabs>
          <w:tab w:val="num" w:pos="390"/>
        </w:tabs>
        <w:spacing w:after="0" w:line="36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723D0B0C" w14:textId="77777777" w:rsidR="00744C77" w:rsidRPr="003555B5" w:rsidRDefault="00744C77" w:rsidP="006C2C4A">
      <w:pPr>
        <w:pStyle w:val="BodyText2"/>
        <w:tabs>
          <w:tab w:val="num" w:pos="390"/>
        </w:tabs>
        <w:spacing w:after="0" w:line="36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</w:t>
      </w:r>
      <w:r w:rsidRPr="003555B5">
        <w:rPr>
          <w:bCs/>
          <w:color w:val="000000"/>
          <w:sz w:val="24"/>
          <w:szCs w:val="24"/>
        </w:rPr>
        <w:lastRenderedPageBreak/>
        <w:t xml:space="preserve">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2ADDC50B" w14:textId="77777777" w:rsidR="00744C77" w:rsidRDefault="00744C77" w:rsidP="006C2C4A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18DD103D" w14:textId="77777777" w:rsidR="0070694A" w:rsidRDefault="00526903" w:rsidP="00526903">
      <w:pPr>
        <w:pStyle w:val="BodyText2"/>
        <w:spacing w:after="0" w:line="360" w:lineRule="auto"/>
        <w:ind w:left="360"/>
        <w:jc w:val="both"/>
        <w:rPr>
          <w:bCs/>
          <w:color w:val="000000"/>
          <w:sz w:val="24"/>
          <w:szCs w:val="24"/>
        </w:rPr>
      </w:pPr>
      <w:r w:rsidRPr="00526903">
        <w:rPr>
          <w:bCs/>
          <w:color w:val="000000"/>
          <w:sz w:val="24"/>
          <w:szCs w:val="24"/>
        </w:rPr>
        <w:t>[1]</w:t>
      </w:r>
      <w:r>
        <w:rPr>
          <w:bCs/>
          <w:color w:val="000000"/>
          <w:sz w:val="24"/>
          <w:szCs w:val="24"/>
        </w:rPr>
        <w:t xml:space="preserve"> </w:t>
      </w:r>
      <w:r w:rsidR="0070694A">
        <w:rPr>
          <w:bCs/>
          <w:color w:val="000000"/>
          <w:sz w:val="24"/>
          <w:szCs w:val="24"/>
        </w:rPr>
        <w:t xml:space="preserve">Huỳnh Văn Đức, Hoàng Đức Hải. </w:t>
      </w:r>
      <w:r w:rsidR="0070694A" w:rsidRPr="0070694A">
        <w:rPr>
          <w:bCs/>
          <w:i/>
          <w:color w:val="000000"/>
          <w:sz w:val="24"/>
          <w:szCs w:val="24"/>
        </w:rPr>
        <w:t>Giáo trình nhập môn UML</w:t>
      </w:r>
      <w:r w:rsidR="0070694A">
        <w:rPr>
          <w:bCs/>
          <w:color w:val="000000"/>
          <w:sz w:val="24"/>
          <w:szCs w:val="24"/>
        </w:rPr>
        <w:t>. NXB Lao động. 2003</w:t>
      </w:r>
    </w:p>
    <w:p w14:paraId="73C4B472" w14:textId="77777777" w:rsidR="00526903" w:rsidRDefault="0070694A" w:rsidP="00526903">
      <w:pPr>
        <w:pStyle w:val="BodyText2"/>
        <w:spacing w:after="0" w:line="360" w:lineRule="auto"/>
        <w:ind w:left="3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[2] </w:t>
      </w:r>
      <w:r w:rsidR="00FA6128">
        <w:rPr>
          <w:bCs/>
          <w:color w:val="000000"/>
          <w:sz w:val="24"/>
          <w:szCs w:val="24"/>
        </w:rPr>
        <w:t>Đặng Văn Đức</w:t>
      </w:r>
      <w:r w:rsidR="00526903">
        <w:rPr>
          <w:bCs/>
          <w:color w:val="000000"/>
          <w:sz w:val="24"/>
          <w:szCs w:val="24"/>
        </w:rPr>
        <w:t xml:space="preserve">. </w:t>
      </w:r>
      <w:r w:rsidR="00FA6128">
        <w:rPr>
          <w:bCs/>
          <w:i/>
          <w:color w:val="000000"/>
          <w:sz w:val="24"/>
          <w:szCs w:val="24"/>
        </w:rPr>
        <w:t>Phân tích thiết kế hệ thống với</w:t>
      </w:r>
      <w:r w:rsidR="00526903" w:rsidRPr="0070694A">
        <w:rPr>
          <w:bCs/>
          <w:i/>
          <w:color w:val="000000"/>
          <w:sz w:val="24"/>
          <w:szCs w:val="24"/>
        </w:rPr>
        <w:t xml:space="preserve"> UML</w:t>
      </w:r>
      <w:r w:rsidR="00FA6128">
        <w:rPr>
          <w:bCs/>
          <w:color w:val="000000"/>
          <w:sz w:val="24"/>
          <w:szCs w:val="24"/>
        </w:rPr>
        <w:t>. NXB Giáo dục. 2002</w:t>
      </w:r>
    </w:p>
    <w:p w14:paraId="5C4B73C5" w14:textId="77777777" w:rsidR="00526903" w:rsidRDefault="0070694A" w:rsidP="00526903">
      <w:pPr>
        <w:pStyle w:val="BodyText2"/>
        <w:spacing w:after="0" w:line="360" w:lineRule="auto"/>
        <w:ind w:left="3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[3</w:t>
      </w:r>
      <w:r w:rsidR="00526903">
        <w:rPr>
          <w:bCs/>
          <w:color w:val="000000"/>
          <w:sz w:val="24"/>
          <w:szCs w:val="24"/>
        </w:rPr>
        <w:t xml:space="preserve">] Đặng Văn Đức. </w:t>
      </w:r>
      <w:r w:rsidR="00526903" w:rsidRPr="0070694A">
        <w:rPr>
          <w:bCs/>
          <w:i/>
          <w:color w:val="000000"/>
          <w:sz w:val="24"/>
          <w:szCs w:val="24"/>
        </w:rPr>
        <w:t>Phân tích và thiết kế hướng đối tượng</w:t>
      </w:r>
      <w:r w:rsidR="00526903">
        <w:rPr>
          <w:bCs/>
          <w:color w:val="000000"/>
          <w:sz w:val="24"/>
          <w:szCs w:val="24"/>
        </w:rPr>
        <w:t>. Nhà xuất bản Đại học quốc gia Hà Nội. 2004</w:t>
      </w:r>
    </w:p>
    <w:p w14:paraId="55A53E3B" w14:textId="77777777" w:rsidR="00526903" w:rsidRPr="00526903" w:rsidRDefault="0070694A" w:rsidP="00526903">
      <w:pPr>
        <w:pStyle w:val="BodyText2"/>
        <w:spacing w:after="0" w:line="360" w:lineRule="auto"/>
        <w:ind w:left="3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[4</w:t>
      </w:r>
      <w:r w:rsidR="00526903">
        <w:rPr>
          <w:bCs/>
          <w:color w:val="000000"/>
          <w:sz w:val="24"/>
          <w:szCs w:val="24"/>
        </w:rPr>
        <w:t xml:space="preserve">] </w:t>
      </w:r>
      <w:r w:rsidR="00D82237">
        <w:rPr>
          <w:bCs/>
          <w:color w:val="000000"/>
          <w:sz w:val="24"/>
          <w:szCs w:val="24"/>
        </w:rPr>
        <w:t xml:space="preserve">Thạc Bình Cường. </w:t>
      </w:r>
      <w:r w:rsidR="00D82237" w:rsidRPr="00D82237">
        <w:rPr>
          <w:bCs/>
          <w:i/>
          <w:color w:val="000000"/>
          <w:sz w:val="24"/>
          <w:szCs w:val="24"/>
        </w:rPr>
        <w:t>Phân tích và thiết kế hệ thống</w:t>
      </w:r>
      <w:r w:rsidR="00D82237">
        <w:rPr>
          <w:bCs/>
          <w:color w:val="000000"/>
          <w:sz w:val="24"/>
          <w:szCs w:val="24"/>
        </w:rPr>
        <w:t>. Nhà xuất bản thống kê. 2004</w:t>
      </w:r>
    </w:p>
    <w:p w14:paraId="3F514C54" w14:textId="77777777" w:rsidR="00744C77" w:rsidRPr="003555B5" w:rsidRDefault="007A7F11" w:rsidP="006C2C4A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14:paraId="2CEA05C3" w14:textId="77777777" w:rsidR="00BA7C39" w:rsidRPr="003555B5" w:rsidRDefault="00BA7C39" w:rsidP="006C2C4A">
      <w:pPr>
        <w:pStyle w:val="BodyText2"/>
        <w:tabs>
          <w:tab w:val="num" w:pos="960"/>
        </w:tabs>
        <w:spacing w:after="0" w:line="36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489"/>
        <w:gridCol w:w="228"/>
        <w:gridCol w:w="846"/>
        <w:gridCol w:w="3462"/>
        <w:gridCol w:w="243"/>
      </w:tblGrid>
      <w:tr w:rsidR="00744C77" w:rsidRPr="005E1C5B" w14:paraId="44362592" w14:textId="77777777" w:rsidTr="009C5856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28EBDC1D" w14:textId="77777777" w:rsidR="00744C77" w:rsidRPr="003555B5" w:rsidRDefault="00744C7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7B6808F1" w14:textId="77777777" w:rsidR="00744C77" w:rsidRPr="003555B5" w:rsidRDefault="00744C7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12BFF88" w14:textId="77777777" w:rsidR="00744C77" w:rsidRPr="003555B5" w:rsidRDefault="00744C7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14:paraId="6FF6F984" w14:textId="77777777" w:rsidR="00744C77" w:rsidRPr="003555B5" w:rsidRDefault="00744C7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70CF397B" w14:textId="77777777" w:rsidR="00744C77" w:rsidRPr="003555B5" w:rsidRDefault="00744C7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58DD1FB0" w14:textId="77777777" w:rsidR="00744C77" w:rsidRPr="003555B5" w:rsidRDefault="00744C7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36159474" w14:textId="77777777" w:rsidR="00744C77" w:rsidRPr="003555B5" w:rsidRDefault="00744C77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ED0718" w14:textId="77777777" w:rsidR="00744C77" w:rsidRPr="003555B5" w:rsidRDefault="00061141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54257C" w:rsidRPr="006C2C4A" w14:paraId="57E4903A" w14:textId="77777777" w:rsidTr="009C5856">
        <w:trPr>
          <w:trHeight w:val="282"/>
        </w:trPr>
        <w:tc>
          <w:tcPr>
            <w:tcW w:w="830" w:type="dxa"/>
            <w:vMerge w:val="restart"/>
            <w:shd w:val="clear" w:color="auto" w:fill="auto"/>
            <w:vAlign w:val="center"/>
          </w:tcPr>
          <w:p w14:paraId="6C4C23A2" w14:textId="77777777" w:rsidR="0054257C" w:rsidRPr="0054257C" w:rsidRDefault="0054257C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3FFFF6A3" w14:textId="77777777" w:rsidR="0054257C" w:rsidRPr="0054257C" w:rsidRDefault="0054257C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 Tổng quan về phân tích và thiết kế hướng đối tượng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9A59D8F" w14:textId="77777777" w:rsidR="0054257C" w:rsidRPr="0054257C" w:rsidRDefault="0054257C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  <w:gridSpan w:val="2"/>
            <w:vAlign w:val="center"/>
          </w:tcPr>
          <w:p w14:paraId="419A68B1" w14:textId="77777777" w:rsidR="0054257C" w:rsidRPr="0054257C" w:rsidRDefault="0054257C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5BAF1DCC" w14:textId="77777777" w:rsidR="0054257C" w:rsidRPr="0054257C" w:rsidRDefault="0054257C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171098" w14:textId="77777777" w:rsidR="0054257C" w:rsidRPr="0054257C" w:rsidRDefault="0054257C" w:rsidP="006C2C4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Tài liệu [1]: Chương 1</w:t>
            </w:r>
          </w:p>
        </w:tc>
      </w:tr>
      <w:tr w:rsidR="0054257C" w:rsidRPr="005E1C5B" w14:paraId="7D2AEC03" w14:textId="77777777" w:rsidTr="009C5856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14:paraId="767DE852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5746772A" w14:textId="77777777" w:rsidR="0054257C" w:rsidRPr="0054257C" w:rsidRDefault="0054257C" w:rsidP="00C921D8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 w:rsidRPr="0054257C">
              <w:rPr>
                <w:bCs/>
                <w:lang w:val="nl-NL"/>
              </w:rPr>
              <w:t xml:space="preserve">1.1 </w:t>
            </w:r>
            <w:r>
              <w:rPr>
                <w:bCs/>
                <w:lang w:val="vi-VN"/>
              </w:rPr>
              <w:t xml:space="preserve">Khái </w:t>
            </w:r>
            <w:r w:rsidRPr="0054257C">
              <w:rPr>
                <w:bCs/>
                <w:lang w:val="nl-NL"/>
              </w:rPr>
              <w:t>niệm hướng đối tượng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5567D52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22127E52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3A84C6DD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CDD32C" w14:textId="77777777" w:rsidR="0054257C" w:rsidRPr="0054257C" w:rsidRDefault="0054257C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Ôn tập lại các khái niệm liên quan đến hướng đối tượng. Sinh viên đọc tài liệu phần 1.1</w:t>
            </w:r>
          </w:p>
        </w:tc>
      </w:tr>
      <w:tr w:rsidR="0054257C" w:rsidRPr="005E1C5B" w14:paraId="52F74B03" w14:textId="77777777" w:rsidTr="009C5856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14:paraId="72AD35A9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79F076EC" w14:textId="77777777" w:rsidR="0054257C" w:rsidRPr="0054257C" w:rsidRDefault="0054257C" w:rsidP="00C921D8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1.2 </w:t>
            </w:r>
            <w:r>
              <w:rPr>
                <w:bCs/>
                <w:lang w:val="vi-VN"/>
              </w:rPr>
              <w:t xml:space="preserve">Quy </w:t>
            </w:r>
            <w:r w:rsidRPr="0054257C">
              <w:rPr>
                <w:bCs/>
                <w:lang w:val="nl-NL"/>
              </w:rPr>
              <w:t>trình thiết kế hướng đối tượng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90F368B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77AC413E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264FE40E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ECC2BA" w14:textId="77777777" w:rsidR="0054257C" w:rsidRPr="0054257C" w:rsidRDefault="0054257C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Ôn tập lại các kiến thức liên quan đến phân tích thiết kế. Sinh viên đọc tài liệu phần 1.2</w:t>
            </w:r>
          </w:p>
        </w:tc>
      </w:tr>
      <w:tr w:rsidR="0054257C" w:rsidRPr="005E1C5B" w14:paraId="2F6E4673" w14:textId="77777777" w:rsidTr="009C5856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14:paraId="74058C13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13DBBAE1" w14:textId="77777777" w:rsidR="0054257C" w:rsidRPr="0054257C" w:rsidRDefault="0054257C" w:rsidP="00C921D8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1.3 </w:t>
            </w:r>
            <w:r w:rsidRPr="0054257C">
              <w:rPr>
                <w:bCs/>
                <w:lang w:val="nl-NL"/>
              </w:rPr>
              <w:t>Mô hình thiết kế hướng đối tượng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F9CF485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735D87A7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6629FCE3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D78DF8" w14:textId="77777777" w:rsidR="0054257C" w:rsidRPr="0054257C" w:rsidRDefault="0054257C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phần 1.3</w:t>
            </w:r>
          </w:p>
        </w:tc>
      </w:tr>
      <w:tr w:rsidR="0054257C" w:rsidRPr="006C2C4A" w14:paraId="34394305" w14:textId="77777777" w:rsidTr="009C5856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14:paraId="34917E39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4CA41F62" w14:textId="77777777" w:rsidR="0054257C" w:rsidRPr="0054257C" w:rsidRDefault="0054257C" w:rsidP="00C921D8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1.4 </w:t>
            </w:r>
            <w:r w:rsidRPr="0054257C">
              <w:rPr>
                <w:bCs/>
                <w:lang w:val="nl-NL"/>
              </w:rPr>
              <w:t>Công cụ thiết kế hướng đối tượng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F54C1CD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019BAF17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4C98C21F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5C0505" w14:textId="77777777" w:rsidR="0054257C" w:rsidRPr="0054257C" w:rsidRDefault="0054257C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phần 1.4</w:t>
            </w:r>
          </w:p>
        </w:tc>
      </w:tr>
      <w:tr w:rsidR="0054257C" w:rsidRPr="006C2C4A" w14:paraId="7B2B70DD" w14:textId="77777777" w:rsidTr="009C5856">
        <w:trPr>
          <w:trHeight w:val="282"/>
        </w:trPr>
        <w:tc>
          <w:tcPr>
            <w:tcW w:w="830" w:type="dxa"/>
            <w:vMerge w:val="restart"/>
            <w:shd w:val="clear" w:color="auto" w:fill="auto"/>
            <w:vAlign w:val="center"/>
          </w:tcPr>
          <w:p w14:paraId="13CCE51F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367E829F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 Tổng quan về UML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E65D59F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717" w:type="dxa"/>
            <w:gridSpan w:val="2"/>
            <w:vAlign w:val="center"/>
          </w:tcPr>
          <w:p w14:paraId="13C0EFA9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6BB6D107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7DE0F1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Tài liệu [1]: Chương 2</w:t>
            </w:r>
          </w:p>
        </w:tc>
      </w:tr>
      <w:tr w:rsidR="0054257C" w:rsidRPr="005E1C5B" w14:paraId="4C146447" w14:textId="77777777" w:rsidTr="009C5856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14:paraId="4C95BD07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2781A15E" w14:textId="77777777" w:rsidR="0054257C" w:rsidRPr="00335D8E" w:rsidRDefault="0054257C" w:rsidP="00C921D8">
            <w:pPr>
              <w:pStyle w:val="ListParagraph"/>
              <w:spacing w:line="360" w:lineRule="auto"/>
              <w:ind w:left="0"/>
              <w:jc w:val="both"/>
              <w:rPr>
                <w:bCs/>
                <w:lang w:val="vi-VN"/>
              </w:rPr>
            </w:pPr>
            <w:r>
              <w:rPr>
                <w:bCs/>
                <w:lang w:val="nl-NL"/>
              </w:rPr>
              <w:t xml:space="preserve">2.1 </w:t>
            </w:r>
            <w:r>
              <w:rPr>
                <w:bCs/>
                <w:lang w:val="vi-VN"/>
              </w:rPr>
              <w:t>Sự</w:t>
            </w:r>
            <w:r w:rsidRPr="00335D8E">
              <w:rPr>
                <w:bCs/>
                <w:lang w:val="vi-VN"/>
              </w:rPr>
              <w:t xml:space="preserve"> ra đời của UML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18553C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478AC094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310AC92E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D4B445" w14:textId="77777777" w:rsidR="0054257C" w:rsidRPr="0054257C" w:rsidRDefault="0054257C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2.1</w:t>
            </w:r>
          </w:p>
        </w:tc>
      </w:tr>
      <w:tr w:rsidR="0054257C" w:rsidRPr="005E1C5B" w14:paraId="42D69958" w14:textId="77777777" w:rsidTr="009C5856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14:paraId="4557CDE3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54824BFD" w14:textId="77777777" w:rsidR="0054257C" w:rsidRPr="00335D8E" w:rsidRDefault="0054257C" w:rsidP="00C921D8">
            <w:pPr>
              <w:pStyle w:val="ListParagraph"/>
              <w:spacing w:line="360" w:lineRule="auto"/>
              <w:ind w:left="0"/>
              <w:jc w:val="both"/>
              <w:rPr>
                <w:bCs/>
              </w:rPr>
            </w:pPr>
            <w:r>
              <w:rPr>
                <w:bCs/>
                <w:lang w:val="nl-NL"/>
              </w:rPr>
              <w:t xml:space="preserve">2.2 </w:t>
            </w:r>
            <w:r>
              <w:rPr>
                <w:bCs/>
                <w:lang w:val="vi-VN"/>
              </w:rPr>
              <w:t xml:space="preserve">Khái </w:t>
            </w:r>
            <w:r>
              <w:rPr>
                <w:bCs/>
              </w:rPr>
              <w:t>niệm UML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5AA108A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084939A1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7C349181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BEEEAA" w14:textId="77777777" w:rsidR="0054257C" w:rsidRPr="0054257C" w:rsidRDefault="0054257C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2.2</w:t>
            </w:r>
          </w:p>
        </w:tc>
      </w:tr>
      <w:tr w:rsidR="0054257C" w:rsidRPr="005E1C5B" w14:paraId="061C555F" w14:textId="77777777" w:rsidTr="009C5856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14:paraId="3DC5978A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6053696A" w14:textId="77777777" w:rsidR="0054257C" w:rsidRPr="00335D8E" w:rsidRDefault="0054257C" w:rsidP="00C921D8">
            <w:pPr>
              <w:pStyle w:val="ListParagraph"/>
              <w:spacing w:line="360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2.3 Các phiên bản UML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AFFF101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47CDA9FA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37FEA3FA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E58496" w14:textId="77777777" w:rsidR="0054257C" w:rsidRPr="0054257C" w:rsidRDefault="0054257C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2.3</w:t>
            </w:r>
          </w:p>
        </w:tc>
      </w:tr>
      <w:tr w:rsidR="0054257C" w:rsidRPr="005E1C5B" w14:paraId="60BBDFFF" w14:textId="77777777" w:rsidTr="009C5856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14:paraId="0803E00D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17B71197" w14:textId="77777777" w:rsidR="0054257C" w:rsidRPr="0054257C" w:rsidRDefault="0054257C" w:rsidP="00C921D8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2.4 </w:t>
            </w:r>
            <w:r w:rsidRPr="0054257C">
              <w:rPr>
                <w:bCs/>
                <w:lang w:val="nl-NL"/>
              </w:rPr>
              <w:t>Các loại biểu đồ của UML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52A908A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2CF7F14D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3EF0D16B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9EC36C" w14:textId="77777777" w:rsidR="0054257C" w:rsidRPr="0054257C" w:rsidRDefault="0054257C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2.4</w:t>
            </w:r>
          </w:p>
        </w:tc>
      </w:tr>
      <w:tr w:rsidR="0054257C" w:rsidRPr="005E1C5B" w14:paraId="0CF29EEA" w14:textId="77777777" w:rsidTr="009C5856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14:paraId="228D2AB5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1CAC18E7" w14:textId="77777777" w:rsidR="0054257C" w:rsidRPr="0054257C" w:rsidRDefault="0054257C" w:rsidP="00C921D8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2.5 </w:t>
            </w:r>
            <w:r w:rsidRPr="0054257C">
              <w:rPr>
                <w:bCs/>
                <w:lang w:val="nl-NL"/>
              </w:rPr>
              <w:t>Sự thay đổi qua các phiên bản của UML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14423C6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7E1D0BD6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3B5C17B0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059A05" w14:textId="77777777" w:rsidR="0054257C" w:rsidRPr="0054257C" w:rsidRDefault="0054257C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2.5</w:t>
            </w:r>
          </w:p>
        </w:tc>
      </w:tr>
      <w:tr w:rsidR="0054257C" w:rsidRPr="006C2C4A" w14:paraId="59ADF34B" w14:textId="77777777" w:rsidTr="009C5856">
        <w:trPr>
          <w:trHeight w:val="282"/>
        </w:trPr>
        <w:tc>
          <w:tcPr>
            <w:tcW w:w="830" w:type="dxa"/>
            <w:vMerge w:val="restart"/>
            <w:shd w:val="clear" w:color="auto" w:fill="auto"/>
            <w:vAlign w:val="center"/>
          </w:tcPr>
          <w:p w14:paraId="52C73C77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406789AE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Chương 3: Mô hình Usecase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F19B9FE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  <w:gridSpan w:val="2"/>
            <w:vAlign w:val="center"/>
          </w:tcPr>
          <w:p w14:paraId="790120AF" w14:textId="77777777" w:rsidR="0054257C" w:rsidRPr="0054257C" w:rsidRDefault="005036A7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3B4FCA7E" w14:textId="77777777" w:rsidR="0054257C" w:rsidRPr="0054257C" w:rsidRDefault="005036A7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18136B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Tài liệu [1]: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</w:t>
            </w:r>
            <w:r w:rsidRPr="0054257C">
              <w:rPr>
                <w:b/>
                <w:bCs/>
                <w:color w:val="000000"/>
                <w:sz w:val="24"/>
                <w:szCs w:val="24"/>
                <w:lang w:val="nl-NL"/>
              </w:rPr>
              <w:t>hương 3</w:t>
            </w:r>
          </w:p>
        </w:tc>
      </w:tr>
      <w:tr w:rsidR="0054257C" w:rsidRPr="005E1C5B" w14:paraId="42D9CF07" w14:textId="77777777" w:rsidTr="009C5856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14:paraId="015B752B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2CAA9BD5" w14:textId="77777777" w:rsidR="0054257C" w:rsidRPr="00BC1EDA" w:rsidRDefault="0054257C" w:rsidP="00C921D8">
            <w:pPr>
              <w:pStyle w:val="ListParagraph"/>
              <w:spacing w:line="360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3.1 Khái niệm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8291079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4A69CBFC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57C35275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3F34CE" w14:textId="77777777" w:rsidR="0054257C" w:rsidRPr="0054257C" w:rsidRDefault="0054257C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phần 3.1</w:t>
            </w:r>
          </w:p>
        </w:tc>
      </w:tr>
      <w:tr w:rsidR="0054257C" w:rsidRPr="005E1C5B" w14:paraId="0CDE1715" w14:textId="77777777" w:rsidTr="009C5856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14:paraId="38E813B0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3A48201A" w14:textId="77777777" w:rsidR="0054257C" w:rsidRPr="0054257C" w:rsidRDefault="0054257C" w:rsidP="00C921D8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3.2 </w:t>
            </w:r>
            <w:r w:rsidRPr="0054257C">
              <w:rPr>
                <w:bCs/>
                <w:lang w:val="nl-NL"/>
              </w:rPr>
              <w:t xml:space="preserve">Các thành phần của sơ đồ Usecase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C046520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4FA87B1A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0D8785AA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1F8FD8" w14:textId="77777777" w:rsidR="0054257C" w:rsidRPr="0054257C" w:rsidRDefault="005036A7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Sinh viên đọc tài liệu phần 3.2. Ôn tập kiến thức liên quan đến biểu đồ phân cấp chức năng. </w:t>
            </w:r>
          </w:p>
        </w:tc>
      </w:tr>
      <w:tr w:rsidR="0054257C" w:rsidRPr="006C2C4A" w14:paraId="59EFC295" w14:textId="77777777" w:rsidTr="009C5856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14:paraId="3F282A4A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02EB326D" w14:textId="77777777" w:rsidR="0054257C" w:rsidRPr="00BC1EDA" w:rsidRDefault="0054257C" w:rsidP="00C921D8">
            <w:pPr>
              <w:pStyle w:val="ListParagraph"/>
              <w:spacing w:line="360" w:lineRule="auto"/>
              <w:ind w:left="0"/>
              <w:jc w:val="both"/>
              <w:rPr>
                <w:bCs/>
              </w:rPr>
            </w:pPr>
            <w:r>
              <w:rPr>
                <w:bCs/>
                <w:lang w:val="nl-NL"/>
              </w:rPr>
              <w:t xml:space="preserve">3.3 </w:t>
            </w:r>
            <w:r>
              <w:rPr>
                <w:bCs/>
              </w:rPr>
              <w:t>Các cách tìm actor và usecase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3FA3566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00DF4D92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11AF9769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50418F" w14:textId="77777777" w:rsidR="0054257C" w:rsidRPr="0054257C" w:rsidRDefault="005036A7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phần 3.3. Thực hành mô hình hóa usecase với Visual Paradigm</w:t>
            </w:r>
          </w:p>
        </w:tc>
      </w:tr>
      <w:tr w:rsidR="0054257C" w:rsidRPr="005E1C5B" w14:paraId="2020FEC8" w14:textId="77777777" w:rsidTr="009C5856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14:paraId="5E08B617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0F3E7E5A" w14:textId="77777777" w:rsidR="0054257C" w:rsidRPr="00BC1EDA" w:rsidRDefault="0054257C" w:rsidP="00C921D8">
            <w:pPr>
              <w:pStyle w:val="ListParagraph"/>
              <w:spacing w:line="360" w:lineRule="auto"/>
              <w:ind w:left="0"/>
              <w:jc w:val="both"/>
              <w:rPr>
                <w:bCs/>
              </w:rPr>
            </w:pPr>
            <w:r>
              <w:rPr>
                <w:bCs/>
                <w:lang w:val="nl-NL"/>
              </w:rPr>
              <w:t xml:space="preserve">3.4 </w:t>
            </w:r>
            <w:r>
              <w:rPr>
                <w:bCs/>
              </w:rPr>
              <w:t>Các kiểu liên kết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B820F0B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77881CB8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3BC2A545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4B2D98" w14:textId="77777777" w:rsidR="0054257C" w:rsidRPr="0054257C" w:rsidRDefault="005036A7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phần 3.4 Thực hành mô hình hóa usecase với Visual Paradigm</w:t>
            </w:r>
          </w:p>
        </w:tc>
      </w:tr>
      <w:tr w:rsidR="0054257C" w:rsidRPr="005E1C5B" w14:paraId="112DBFAA" w14:textId="77777777" w:rsidTr="009C5856">
        <w:trPr>
          <w:trHeight w:val="282"/>
        </w:trPr>
        <w:tc>
          <w:tcPr>
            <w:tcW w:w="830" w:type="dxa"/>
            <w:vMerge/>
            <w:shd w:val="clear" w:color="auto" w:fill="auto"/>
            <w:vAlign w:val="center"/>
          </w:tcPr>
          <w:p w14:paraId="2CDAFAFA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67DB04C3" w14:textId="77777777" w:rsidR="0054257C" w:rsidRDefault="0054257C" w:rsidP="00C921D8">
            <w:pPr>
              <w:pStyle w:val="ListParagraph"/>
              <w:spacing w:line="360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3.5 Mô hình hóa Usecase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85292AB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72D17E30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69E2EFFF" w14:textId="77777777" w:rsidR="0054257C" w:rsidRPr="0054257C" w:rsidRDefault="0054257C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1DED84" w14:textId="77777777" w:rsidR="0054257C" w:rsidRPr="0054257C" w:rsidRDefault="005036A7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phần 3.5 Thực hành mô hình hóa usecase với Visual Paradigm</w:t>
            </w:r>
          </w:p>
        </w:tc>
      </w:tr>
      <w:tr w:rsidR="00F3432A" w:rsidRPr="005036A7" w14:paraId="56D02410" w14:textId="77777777" w:rsidTr="009C5856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14:paraId="231EA704" w14:textId="77777777" w:rsidR="00F3432A" w:rsidRPr="003555B5" w:rsidRDefault="00F3432A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69F9F827" w14:textId="77777777" w:rsidR="00F3432A" w:rsidRPr="005036A7" w:rsidRDefault="00F3432A" w:rsidP="0054257C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lang w:val="nl-NL"/>
              </w:rPr>
            </w:pPr>
            <w:r w:rsidRPr="005036A7">
              <w:rPr>
                <w:b/>
                <w:bCs/>
                <w:lang w:val="nl-NL"/>
              </w:rPr>
              <w:t>Chương 4: Biểu đồ tĩnh</w:t>
            </w:r>
          </w:p>
        </w:tc>
        <w:tc>
          <w:tcPr>
            <w:tcW w:w="872" w:type="dxa"/>
            <w:shd w:val="clear" w:color="auto" w:fill="auto"/>
          </w:tcPr>
          <w:p w14:paraId="35B1D6BF" w14:textId="77777777" w:rsidR="00F3432A" w:rsidRPr="005036A7" w:rsidRDefault="00F3432A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036A7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14:paraId="02882A6B" w14:textId="77777777" w:rsidR="00F3432A" w:rsidRPr="005036A7" w:rsidRDefault="00F3432A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036A7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CCFF3DB" w14:textId="77777777" w:rsidR="00F3432A" w:rsidRPr="005036A7" w:rsidRDefault="00F3432A" w:rsidP="0054257C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036A7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B001D" w14:textId="77777777" w:rsidR="00F3432A" w:rsidRPr="005036A7" w:rsidRDefault="00F3432A" w:rsidP="0054257C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Tài liệu [1]: chương 4</w:t>
            </w:r>
          </w:p>
        </w:tc>
      </w:tr>
      <w:tr w:rsidR="00F3432A" w:rsidRPr="005E1C5B" w14:paraId="47DDEAF8" w14:textId="77777777" w:rsidTr="009C5856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14:paraId="0A045740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6393F921" w14:textId="77777777" w:rsidR="00F3432A" w:rsidRPr="00BC1EDA" w:rsidRDefault="00F3432A" w:rsidP="00C921D8">
            <w:pPr>
              <w:pStyle w:val="ListParagraph"/>
              <w:spacing w:line="360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4.1 Khái niệm</w:t>
            </w:r>
          </w:p>
        </w:tc>
        <w:tc>
          <w:tcPr>
            <w:tcW w:w="872" w:type="dxa"/>
            <w:shd w:val="clear" w:color="auto" w:fill="auto"/>
          </w:tcPr>
          <w:p w14:paraId="3EC960BF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14:paraId="4E915F98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A0D2CC0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A961F" w14:textId="77777777" w:rsidR="00F3432A" w:rsidRPr="003555B5" w:rsidRDefault="00F3432A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phần 4.1</w:t>
            </w:r>
          </w:p>
        </w:tc>
      </w:tr>
      <w:tr w:rsidR="00F3432A" w:rsidRPr="005E1C5B" w14:paraId="026F7F27" w14:textId="77777777" w:rsidTr="009C5856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14:paraId="278BFF6A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40D25EBF" w14:textId="77777777" w:rsidR="00F3432A" w:rsidRPr="00F3432A" w:rsidRDefault="00F3432A" w:rsidP="00C921D8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4.2 </w:t>
            </w:r>
            <w:r w:rsidRPr="00F3432A">
              <w:rPr>
                <w:bCs/>
                <w:lang w:val="nl-NL"/>
              </w:rPr>
              <w:t>Các loại biểu đồ tĩnh</w:t>
            </w:r>
          </w:p>
        </w:tc>
        <w:tc>
          <w:tcPr>
            <w:tcW w:w="872" w:type="dxa"/>
            <w:shd w:val="clear" w:color="auto" w:fill="auto"/>
          </w:tcPr>
          <w:p w14:paraId="6189AC09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14:paraId="7999CFA0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CBF1EB8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A3A67" w14:textId="77777777" w:rsidR="00F3432A" w:rsidRPr="003555B5" w:rsidRDefault="00F3432A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phần 4.2</w:t>
            </w:r>
          </w:p>
        </w:tc>
      </w:tr>
      <w:tr w:rsidR="00F3432A" w:rsidRPr="005E1C5B" w14:paraId="310E96BD" w14:textId="77777777" w:rsidTr="009C5856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14:paraId="0A6DA6DB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2BA6CF11" w14:textId="77777777" w:rsidR="00F3432A" w:rsidRPr="00BC1EDA" w:rsidRDefault="00F3432A" w:rsidP="00C921D8">
            <w:pPr>
              <w:pStyle w:val="ListParagraph"/>
              <w:spacing w:line="360" w:lineRule="auto"/>
              <w:ind w:left="0"/>
              <w:jc w:val="both"/>
              <w:rPr>
                <w:bCs/>
              </w:rPr>
            </w:pPr>
            <w:r>
              <w:rPr>
                <w:bCs/>
                <w:lang w:val="nl-NL"/>
              </w:rPr>
              <w:t xml:space="preserve">4.3 </w:t>
            </w:r>
            <w:r>
              <w:rPr>
                <w:bCs/>
              </w:rPr>
              <w:t>Biểu đồ lớp</w:t>
            </w:r>
          </w:p>
        </w:tc>
        <w:tc>
          <w:tcPr>
            <w:tcW w:w="872" w:type="dxa"/>
            <w:shd w:val="clear" w:color="auto" w:fill="auto"/>
          </w:tcPr>
          <w:p w14:paraId="39628FCA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14:paraId="1533140F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6395532C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4A303" w14:textId="77777777" w:rsidR="00F3432A" w:rsidRPr="003555B5" w:rsidRDefault="00F3432A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phần 4.3. Thực hành vẽ sơ đồ lớp lớp với Visual Paradigm</w:t>
            </w:r>
          </w:p>
        </w:tc>
      </w:tr>
      <w:tr w:rsidR="00F3432A" w:rsidRPr="005E1C5B" w14:paraId="7E5F7DEF" w14:textId="77777777" w:rsidTr="009C5856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14:paraId="17B992D3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45426B0A" w14:textId="77777777" w:rsidR="00F3432A" w:rsidRPr="00F3432A" w:rsidRDefault="00F3432A" w:rsidP="00C921D8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4.4 </w:t>
            </w:r>
            <w:r w:rsidRPr="00F3432A">
              <w:rPr>
                <w:bCs/>
                <w:lang w:val="nl-NL"/>
              </w:rPr>
              <w:t>Biểu đồ tuần tự và cộng tác</w:t>
            </w:r>
          </w:p>
        </w:tc>
        <w:tc>
          <w:tcPr>
            <w:tcW w:w="872" w:type="dxa"/>
            <w:shd w:val="clear" w:color="auto" w:fill="auto"/>
          </w:tcPr>
          <w:p w14:paraId="201135ED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14:paraId="4F4E9006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13F82899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A3712" w14:textId="77777777" w:rsidR="00F3432A" w:rsidRPr="003555B5" w:rsidRDefault="00F3432A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phần 4.4. Thực hành vẽ biểu đồ tuần tự và cộng tác với Visual Paradigm</w:t>
            </w:r>
          </w:p>
        </w:tc>
      </w:tr>
      <w:tr w:rsidR="00F3432A" w:rsidRPr="005E1C5B" w14:paraId="689C84F1" w14:textId="77777777" w:rsidTr="009C5856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14:paraId="306F3635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357F56D0" w14:textId="77777777" w:rsidR="00F3432A" w:rsidRPr="00F3432A" w:rsidRDefault="00F3432A" w:rsidP="00C921D8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4.5 </w:t>
            </w:r>
            <w:r w:rsidRPr="00F3432A">
              <w:rPr>
                <w:bCs/>
                <w:lang w:val="nl-NL"/>
              </w:rPr>
              <w:t>Biểu đồ dữ liệu</w:t>
            </w:r>
          </w:p>
        </w:tc>
        <w:tc>
          <w:tcPr>
            <w:tcW w:w="872" w:type="dxa"/>
            <w:shd w:val="clear" w:color="auto" w:fill="auto"/>
          </w:tcPr>
          <w:p w14:paraId="71322EF2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14:paraId="2D3FDB66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05D097AC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75D21" w14:textId="77777777" w:rsidR="00F3432A" w:rsidRPr="003555B5" w:rsidRDefault="00F3432A" w:rsidP="00C921D8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phần 4.5 Thực hành vẽ biểu đồ dữ liệu với Visual Paradigm</w:t>
            </w:r>
          </w:p>
        </w:tc>
      </w:tr>
      <w:tr w:rsidR="00F3432A" w:rsidRPr="005036A7" w14:paraId="75C05AD6" w14:textId="77777777" w:rsidTr="009C5856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14:paraId="57A4F61A" w14:textId="77777777" w:rsidR="00F3432A" w:rsidRPr="00F3432A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3432A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6E823A81" w14:textId="77777777" w:rsidR="00F3432A" w:rsidRPr="00F3432A" w:rsidRDefault="00F3432A" w:rsidP="00F3432A">
            <w:pPr>
              <w:pStyle w:val="ListParagraph"/>
              <w:spacing w:line="360" w:lineRule="auto"/>
              <w:ind w:left="0"/>
              <w:jc w:val="center"/>
              <w:rPr>
                <w:b/>
                <w:bCs/>
                <w:lang w:val="nl-NL"/>
              </w:rPr>
            </w:pPr>
            <w:r w:rsidRPr="00F3432A">
              <w:rPr>
                <w:b/>
                <w:bCs/>
                <w:lang w:val="nl-NL"/>
              </w:rPr>
              <w:t>Chương 5: Biểu đồ động</w:t>
            </w:r>
          </w:p>
        </w:tc>
        <w:tc>
          <w:tcPr>
            <w:tcW w:w="872" w:type="dxa"/>
            <w:shd w:val="clear" w:color="auto" w:fill="auto"/>
          </w:tcPr>
          <w:p w14:paraId="150B58C2" w14:textId="77777777" w:rsidR="00F3432A" w:rsidRPr="00F3432A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3432A"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  <w:gridSpan w:val="2"/>
          </w:tcPr>
          <w:p w14:paraId="6F58C18C" w14:textId="77777777" w:rsidR="00F3432A" w:rsidRPr="00F3432A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3432A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3B06051B" w14:textId="77777777" w:rsidR="00F3432A" w:rsidRPr="00F3432A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3432A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EB05A" w14:textId="77777777" w:rsidR="00F3432A" w:rsidRPr="00F3432A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3432A">
              <w:rPr>
                <w:b/>
                <w:bCs/>
                <w:color w:val="000000"/>
                <w:sz w:val="24"/>
                <w:szCs w:val="24"/>
                <w:lang w:val="nl-NL"/>
              </w:rPr>
              <w:t>Tài liệu [1]: chương 5</w:t>
            </w:r>
          </w:p>
        </w:tc>
      </w:tr>
      <w:tr w:rsidR="00F3432A" w:rsidRPr="005E1C5B" w14:paraId="48C2E664" w14:textId="77777777" w:rsidTr="009C5856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14:paraId="6F69C48B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47A5EBA0" w14:textId="77777777" w:rsidR="00F3432A" w:rsidRPr="00BC1EDA" w:rsidRDefault="00F3432A" w:rsidP="00C921D8">
            <w:pPr>
              <w:pStyle w:val="ListParagraph"/>
              <w:spacing w:line="360" w:lineRule="auto"/>
              <w:ind w:left="0"/>
              <w:jc w:val="both"/>
              <w:rPr>
                <w:bCs/>
              </w:rPr>
            </w:pPr>
            <w:r>
              <w:rPr>
                <w:bCs/>
              </w:rPr>
              <w:t>5.1 Khái niệm</w:t>
            </w:r>
          </w:p>
        </w:tc>
        <w:tc>
          <w:tcPr>
            <w:tcW w:w="872" w:type="dxa"/>
            <w:shd w:val="clear" w:color="auto" w:fill="auto"/>
          </w:tcPr>
          <w:p w14:paraId="434D3EF4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14:paraId="0574EAB7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715D1A50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752DF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phần 5.1</w:t>
            </w:r>
          </w:p>
        </w:tc>
      </w:tr>
      <w:tr w:rsidR="00F3432A" w:rsidRPr="005E1C5B" w14:paraId="0C15C02F" w14:textId="77777777" w:rsidTr="009C5856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14:paraId="780D58B3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3310CB15" w14:textId="77777777" w:rsidR="00F3432A" w:rsidRPr="00F3432A" w:rsidRDefault="00F3432A" w:rsidP="00C921D8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5.2 </w:t>
            </w:r>
            <w:r w:rsidRPr="00F3432A">
              <w:rPr>
                <w:bCs/>
                <w:lang w:val="nl-NL"/>
              </w:rPr>
              <w:t>Các loại biểu đồ động</w:t>
            </w:r>
          </w:p>
        </w:tc>
        <w:tc>
          <w:tcPr>
            <w:tcW w:w="872" w:type="dxa"/>
            <w:shd w:val="clear" w:color="auto" w:fill="auto"/>
          </w:tcPr>
          <w:p w14:paraId="264BA871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14:paraId="3F89B94A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196153D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99855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phần 5.2</w:t>
            </w:r>
          </w:p>
        </w:tc>
      </w:tr>
      <w:tr w:rsidR="00F3432A" w:rsidRPr="005E1C5B" w14:paraId="04A3DF7F" w14:textId="77777777" w:rsidTr="009C5856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14:paraId="397A939B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2E7D748E" w14:textId="77777777" w:rsidR="00F3432A" w:rsidRPr="00BC1EDA" w:rsidRDefault="00F3432A" w:rsidP="00C921D8">
            <w:pPr>
              <w:pStyle w:val="ListParagraph"/>
              <w:spacing w:line="360" w:lineRule="auto"/>
              <w:ind w:left="0"/>
              <w:jc w:val="both"/>
              <w:rPr>
                <w:bCs/>
              </w:rPr>
            </w:pPr>
            <w:r>
              <w:rPr>
                <w:bCs/>
                <w:lang w:val="nl-NL"/>
              </w:rPr>
              <w:t xml:space="preserve">5.3 </w:t>
            </w:r>
            <w:r>
              <w:rPr>
                <w:bCs/>
              </w:rPr>
              <w:t>Biểu đồ hoạt động</w:t>
            </w:r>
          </w:p>
        </w:tc>
        <w:tc>
          <w:tcPr>
            <w:tcW w:w="872" w:type="dxa"/>
            <w:shd w:val="clear" w:color="auto" w:fill="auto"/>
          </w:tcPr>
          <w:p w14:paraId="1DED3DDC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14:paraId="316AE555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6CECC17F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81A40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phần 5.3. Thực hành vẽ sơ đồ hoạt động với Visual Paradigm</w:t>
            </w:r>
          </w:p>
        </w:tc>
      </w:tr>
      <w:tr w:rsidR="00F3432A" w:rsidRPr="005E1C5B" w14:paraId="76057AFB" w14:textId="77777777" w:rsidTr="009C5856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14:paraId="1DC1C13D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2D1EFA2F" w14:textId="77777777" w:rsidR="00F3432A" w:rsidRPr="00F3432A" w:rsidRDefault="00F3432A" w:rsidP="00C921D8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5.4 </w:t>
            </w:r>
            <w:r w:rsidRPr="00F3432A">
              <w:rPr>
                <w:bCs/>
                <w:lang w:val="nl-NL"/>
              </w:rPr>
              <w:t>Biểu đồ chuyển trạng thái</w:t>
            </w:r>
          </w:p>
        </w:tc>
        <w:tc>
          <w:tcPr>
            <w:tcW w:w="872" w:type="dxa"/>
            <w:shd w:val="clear" w:color="auto" w:fill="auto"/>
          </w:tcPr>
          <w:p w14:paraId="18709952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14:paraId="32B693C4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14F89CA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5DE15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phần 5.4. Thực hành vẽ sơ đồ chuyển trạng thái với Visual Paradigm</w:t>
            </w:r>
          </w:p>
        </w:tc>
      </w:tr>
      <w:tr w:rsidR="00F3432A" w:rsidRPr="005E1C5B" w14:paraId="43250BC2" w14:textId="77777777" w:rsidTr="009C5856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14:paraId="4B4BE798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14:paraId="3A00882A" w14:textId="77777777" w:rsidR="00F3432A" w:rsidRPr="00F3432A" w:rsidRDefault="00F3432A" w:rsidP="00C921D8">
            <w:pPr>
              <w:pStyle w:val="ListParagraph"/>
              <w:spacing w:line="360" w:lineRule="auto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5.5 </w:t>
            </w:r>
            <w:r w:rsidRPr="00F3432A">
              <w:rPr>
                <w:bCs/>
                <w:lang w:val="nl-NL"/>
              </w:rPr>
              <w:t>Biểu đồ thời gian</w:t>
            </w:r>
          </w:p>
        </w:tc>
        <w:tc>
          <w:tcPr>
            <w:tcW w:w="872" w:type="dxa"/>
            <w:shd w:val="clear" w:color="auto" w:fill="auto"/>
          </w:tcPr>
          <w:p w14:paraId="417473D9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</w:tcPr>
          <w:p w14:paraId="2B8D1557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5E786559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4F0C1" w14:textId="77777777" w:rsidR="00F3432A" w:rsidRPr="003555B5" w:rsidRDefault="00F3432A" w:rsidP="00F3432A">
            <w:pPr>
              <w:pStyle w:val="BodyText2"/>
              <w:tabs>
                <w:tab w:val="num" w:pos="960"/>
              </w:tabs>
              <w:spacing w:after="0" w:line="36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Sinh viên đọc tài liệu phần 5.5. Thực hành vẽ sơ đồ chuyển trạng thái với Visual Paradigm</w:t>
            </w:r>
          </w:p>
        </w:tc>
      </w:tr>
      <w:tr w:rsidR="009C5856" w:rsidRPr="006F43E3" w14:paraId="71CB175A" w14:textId="77777777" w:rsidTr="009C58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3" w:type="dxa"/>
          <w:trHeight w:val="210"/>
        </w:trPr>
        <w:tc>
          <w:tcPr>
            <w:tcW w:w="4536" w:type="dxa"/>
            <w:gridSpan w:val="4"/>
            <w:shd w:val="clear" w:color="auto" w:fill="auto"/>
          </w:tcPr>
          <w:p w14:paraId="76852BA2" w14:textId="77777777" w:rsidR="009C5856" w:rsidRPr="006F43E3" w:rsidRDefault="009C5856" w:rsidP="009C5856">
            <w:pPr>
              <w:spacing w:line="360" w:lineRule="auto"/>
              <w:jc w:val="both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bookmarkStart w:id="0" w:name="_GoBack"/>
            <w:bookmarkEnd w:id="0"/>
          </w:p>
        </w:tc>
        <w:tc>
          <w:tcPr>
            <w:tcW w:w="4536" w:type="dxa"/>
            <w:gridSpan w:val="3"/>
            <w:shd w:val="clear" w:color="auto" w:fill="auto"/>
          </w:tcPr>
          <w:p w14:paraId="22520B32" w14:textId="77777777" w:rsidR="009C5856" w:rsidRPr="00CE1CF4" w:rsidRDefault="009C5856" w:rsidP="009C5856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6DE7D45E" w14:textId="40843A02" w:rsidR="009C5856" w:rsidRPr="006F43E3" w:rsidRDefault="009C5856" w:rsidP="009C5856">
            <w:pPr>
              <w:spacing w:line="360" w:lineRule="auto"/>
              <w:jc w:val="right"/>
              <w:rPr>
                <w:b/>
                <w:i/>
                <w:sz w:val="24"/>
                <w:szCs w:val="24"/>
                <w:u w:val="single"/>
                <w:lang w:val="nl-NL"/>
              </w:rPr>
            </w:pPr>
            <w:r w:rsidRPr="00CE1CF4">
              <w:rPr>
                <w:bCs/>
                <w:i/>
                <w:iCs/>
                <w:sz w:val="24"/>
                <w:szCs w:val="24"/>
                <w:lang w:val="nl-NL"/>
              </w:rPr>
              <w:t>Hà Nội, ngày     tháng       năm 2020</w:t>
            </w:r>
          </w:p>
        </w:tc>
      </w:tr>
      <w:tr w:rsidR="009C5856" w:rsidRPr="006F43E3" w14:paraId="386F8B0A" w14:textId="77777777" w:rsidTr="009C58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43" w:type="dxa"/>
          <w:trHeight w:val="210"/>
        </w:trPr>
        <w:tc>
          <w:tcPr>
            <w:tcW w:w="4536" w:type="dxa"/>
            <w:gridSpan w:val="4"/>
            <w:shd w:val="clear" w:color="auto" w:fill="auto"/>
          </w:tcPr>
          <w:p w14:paraId="6C4585F8" w14:textId="77777777" w:rsidR="009C5856" w:rsidRPr="00CE1CF4" w:rsidRDefault="009C5856" w:rsidP="009C5856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42317826" w14:textId="77777777" w:rsidR="009C5856" w:rsidRPr="00CE1CF4" w:rsidRDefault="009C5856" w:rsidP="009C5856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7EDB29C9" w14:textId="77777777" w:rsidR="009C5856" w:rsidRDefault="009C5856" w:rsidP="009C5856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38DEF802" w14:textId="77777777" w:rsidR="009C5856" w:rsidRPr="00CE1CF4" w:rsidRDefault="009C5856" w:rsidP="009C5856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5CDD4575" w14:textId="77777777" w:rsidR="009C5856" w:rsidRPr="00CE1CF4" w:rsidRDefault="009C5856" w:rsidP="009C5856">
            <w:pPr>
              <w:spacing w:before="60" w:after="6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5ADC25A3" w14:textId="2FBE8673" w:rsidR="009C5856" w:rsidRPr="006F43E3" w:rsidRDefault="009C5856" w:rsidP="009C585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TS. Lê Hồng Anh</w:t>
            </w:r>
          </w:p>
        </w:tc>
        <w:tc>
          <w:tcPr>
            <w:tcW w:w="4536" w:type="dxa"/>
            <w:gridSpan w:val="3"/>
            <w:shd w:val="clear" w:color="auto" w:fill="auto"/>
          </w:tcPr>
          <w:p w14:paraId="0C508F17" w14:textId="77777777" w:rsidR="009C5856" w:rsidRPr="00CE1CF4" w:rsidRDefault="009C5856" w:rsidP="009C5856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098E2007" w14:textId="77777777" w:rsidR="009C5856" w:rsidRPr="00CE1CF4" w:rsidRDefault="009C5856" w:rsidP="009C5856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2C6F68A3" w14:textId="77777777" w:rsidR="009C5856" w:rsidRDefault="009C5856" w:rsidP="009C5856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490E029E" w14:textId="77777777" w:rsidR="009C5856" w:rsidRPr="00CE1CF4" w:rsidRDefault="009C5856" w:rsidP="009C5856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3987333A" w14:textId="77777777" w:rsidR="009C5856" w:rsidRPr="00CE1CF4" w:rsidRDefault="009C5856" w:rsidP="009C5856">
            <w:pPr>
              <w:spacing w:before="60" w:after="60"/>
              <w:ind w:left="-108" w:right="-108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6A9A31A6" w14:textId="12C50B05" w:rsidR="009C5856" w:rsidRPr="006F43E3" w:rsidRDefault="009C5856" w:rsidP="009C585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CE1CF4">
              <w:rPr>
                <w:b/>
                <w:sz w:val="24"/>
                <w:szCs w:val="24"/>
                <w:lang w:val="nl-NL"/>
              </w:rPr>
              <w:t>PGS. TS. Lê Văn Hưng</w:t>
            </w:r>
          </w:p>
        </w:tc>
      </w:tr>
    </w:tbl>
    <w:p w14:paraId="2A35E164" w14:textId="77777777" w:rsidR="009540AF" w:rsidRPr="006F43E3" w:rsidRDefault="009540AF" w:rsidP="006C2C4A">
      <w:pPr>
        <w:spacing w:line="360" w:lineRule="auto"/>
        <w:jc w:val="both"/>
        <w:rPr>
          <w:b/>
          <w:i/>
          <w:sz w:val="24"/>
          <w:szCs w:val="24"/>
          <w:u w:val="single"/>
        </w:rPr>
      </w:pPr>
    </w:p>
    <w:p w14:paraId="70147C3D" w14:textId="77777777" w:rsidR="00575954" w:rsidRPr="006F43E3" w:rsidRDefault="00575954" w:rsidP="006C2C4A">
      <w:pPr>
        <w:spacing w:line="360" w:lineRule="auto"/>
        <w:rPr>
          <w:sz w:val="24"/>
          <w:szCs w:val="24"/>
        </w:rPr>
      </w:pPr>
    </w:p>
    <w:sectPr w:rsidR="00575954" w:rsidRPr="006F43E3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F60CD" w14:textId="77777777" w:rsidR="00B62112" w:rsidRDefault="00B62112">
      <w:r>
        <w:separator/>
      </w:r>
    </w:p>
  </w:endnote>
  <w:endnote w:type="continuationSeparator" w:id="0">
    <w:p w14:paraId="29D15458" w14:textId="77777777" w:rsidR="00B62112" w:rsidRDefault="00B62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99CED7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A0F0A3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E4F34" w14:textId="77777777"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F43E3">
      <w:rPr>
        <w:rStyle w:val="PageNumber"/>
        <w:noProof/>
      </w:rPr>
      <w:t>5</w:t>
    </w:r>
    <w:r>
      <w:rPr>
        <w:rStyle w:val="PageNumber"/>
      </w:rPr>
      <w:fldChar w:fldCharType="end"/>
    </w:r>
  </w:p>
  <w:p w14:paraId="5E912AD9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25A013" w14:textId="77777777" w:rsidR="00B62112" w:rsidRDefault="00B62112">
      <w:r>
        <w:separator/>
      </w:r>
    </w:p>
  </w:footnote>
  <w:footnote w:type="continuationSeparator" w:id="0">
    <w:p w14:paraId="787AB930" w14:textId="77777777" w:rsidR="00B62112" w:rsidRDefault="00B621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82BCB"/>
    <w:multiLevelType w:val="multilevel"/>
    <w:tmpl w:val="2736C63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72E4C2C"/>
    <w:multiLevelType w:val="hybridMultilevel"/>
    <w:tmpl w:val="1E7008A2"/>
    <w:lvl w:ilvl="0" w:tplc="5CF0CEEE">
      <w:start w:val="6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107"/>
    <w:rsid w:val="00000056"/>
    <w:rsid w:val="00020A39"/>
    <w:rsid w:val="00026105"/>
    <w:rsid w:val="00061141"/>
    <w:rsid w:val="00065D49"/>
    <w:rsid w:val="00090BB3"/>
    <w:rsid w:val="00095A1D"/>
    <w:rsid w:val="000B22B4"/>
    <w:rsid w:val="000D075E"/>
    <w:rsid w:val="000D6DC7"/>
    <w:rsid w:val="000F78FF"/>
    <w:rsid w:val="00103185"/>
    <w:rsid w:val="00125693"/>
    <w:rsid w:val="001265BC"/>
    <w:rsid w:val="001471E8"/>
    <w:rsid w:val="001915A3"/>
    <w:rsid w:val="001C49CE"/>
    <w:rsid w:val="001F2CFE"/>
    <w:rsid w:val="00200F66"/>
    <w:rsid w:val="0020573F"/>
    <w:rsid w:val="00210206"/>
    <w:rsid w:val="002360EC"/>
    <w:rsid w:val="0026616D"/>
    <w:rsid w:val="00290C2F"/>
    <w:rsid w:val="00296F71"/>
    <w:rsid w:val="002A7D7D"/>
    <w:rsid w:val="002B3774"/>
    <w:rsid w:val="00334686"/>
    <w:rsid w:val="00335D8E"/>
    <w:rsid w:val="003409C3"/>
    <w:rsid w:val="003555B5"/>
    <w:rsid w:val="00367502"/>
    <w:rsid w:val="003961B0"/>
    <w:rsid w:val="003B73BB"/>
    <w:rsid w:val="003E0101"/>
    <w:rsid w:val="003F5908"/>
    <w:rsid w:val="003F7694"/>
    <w:rsid w:val="0042194F"/>
    <w:rsid w:val="004240DB"/>
    <w:rsid w:val="0042577A"/>
    <w:rsid w:val="004377BB"/>
    <w:rsid w:val="004437C7"/>
    <w:rsid w:val="0047459D"/>
    <w:rsid w:val="0048413E"/>
    <w:rsid w:val="004900EB"/>
    <w:rsid w:val="0049105F"/>
    <w:rsid w:val="004A21C9"/>
    <w:rsid w:val="004B2147"/>
    <w:rsid w:val="004D085E"/>
    <w:rsid w:val="004F013A"/>
    <w:rsid w:val="005036A7"/>
    <w:rsid w:val="00526903"/>
    <w:rsid w:val="00534B5D"/>
    <w:rsid w:val="0054257C"/>
    <w:rsid w:val="00551492"/>
    <w:rsid w:val="00575954"/>
    <w:rsid w:val="005E1C5B"/>
    <w:rsid w:val="0061018F"/>
    <w:rsid w:val="00612534"/>
    <w:rsid w:val="006406CA"/>
    <w:rsid w:val="006447AD"/>
    <w:rsid w:val="00654888"/>
    <w:rsid w:val="00665547"/>
    <w:rsid w:val="00695501"/>
    <w:rsid w:val="006A0E70"/>
    <w:rsid w:val="006A3916"/>
    <w:rsid w:val="006A5431"/>
    <w:rsid w:val="006C2C4A"/>
    <w:rsid w:val="006D03CF"/>
    <w:rsid w:val="006E5BAC"/>
    <w:rsid w:val="006F43E3"/>
    <w:rsid w:val="0070694A"/>
    <w:rsid w:val="00733BDA"/>
    <w:rsid w:val="00741D22"/>
    <w:rsid w:val="00744C77"/>
    <w:rsid w:val="0077772C"/>
    <w:rsid w:val="007A2141"/>
    <w:rsid w:val="007A7F11"/>
    <w:rsid w:val="007B1760"/>
    <w:rsid w:val="007B7392"/>
    <w:rsid w:val="007C7EDD"/>
    <w:rsid w:val="007F7694"/>
    <w:rsid w:val="008209C2"/>
    <w:rsid w:val="008543C1"/>
    <w:rsid w:val="00875E93"/>
    <w:rsid w:val="008C1294"/>
    <w:rsid w:val="008C4E59"/>
    <w:rsid w:val="008D09FC"/>
    <w:rsid w:val="0090524F"/>
    <w:rsid w:val="0091264D"/>
    <w:rsid w:val="00926E23"/>
    <w:rsid w:val="00952045"/>
    <w:rsid w:val="009540AF"/>
    <w:rsid w:val="009A19F7"/>
    <w:rsid w:val="009C37E7"/>
    <w:rsid w:val="009C5856"/>
    <w:rsid w:val="009D205C"/>
    <w:rsid w:val="009E0BE8"/>
    <w:rsid w:val="009E52A6"/>
    <w:rsid w:val="00A01BDF"/>
    <w:rsid w:val="00A029FB"/>
    <w:rsid w:val="00A0796C"/>
    <w:rsid w:val="00A20C5E"/>
    <w:rsid w:val="00A27A87"/>
    <w:rsid w:val="00A35151"/>
    <w:rsid w:val="00A45175"/>
    <w:rsid w:val="00B23623"/>
    <w:rsid w:val="00B25A8C"/>
    <w:rsid w:val="00B400C8"/>
    <w:rsid w:val="00B51514"/>
    <w:rsid w:val="00B60C95"/>
    <w:rsid w:val="00B62112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1EDA"/>
    <w:rsid w:val="00BC2752"/>
    <w:rsid w:val="00BC6382"/>
    <w:rsid w:val="00BE0C5D"/>
    <w:rsid w:val="00C02961"/>
    <w:rsid w:val="00C2548B"/>
    <w:rsid w:val="00C41392"/>
    <w:rsid w:val="00C53616"/>
    <w:rsid w:val="00C54134"/>
    <w:rsid w:val="00C7326B"/>
    <w:rsid w:val="00C767E8"/>
    <w:rsid w:val="00C8287E"/>
    <w:rsid w:val="00C921D8"/>
    <w:rsid w:val="00CA7149"/>
    <w:rsid w:val="00CB0A27"/>
    <w:rsid w:val="00D15239"/>
    <w:rsid w:val="00D171C9"/>
    <w:rsid w:val="00D20B8C"/>
    <w:rsid w:val="00D46C15"/>
    <w:rsid w:val="00D61127"/>
    <w:rsid w:val="00D63879"/>
    <w:rsid w:val="00D82237"/>
    <w:rsid w:val="00DA409D"/>
    <w:rsid w:val="00DC3527"/>
    <w:rsid w:val="00E25CF8"/>
    <w:rsid w:val="00E46710"/>
    <w:rsid w:val="00E6594E"/>
    <w:rsid w:val="00E96459"/>
    <w:rsid w:val="00EA472E"/>
    <w:rsid w:val="00EB143E"/>
    <w:rsid w:val="00EC06C9"/>
    <w:rsid w:val="00EE3756"/>
    <w:rsid w:val="00EE5D69"/>
    <w:rsid w:val="00F0731C"/>
    <w:rsid w:val="00F26E9C"/>
    <w:rsid w:val="00F3432A"/>
    <w:rsid w:val="00F4451D"/>
    <w:rsid w:val="00F82107"/>
    <w:rsid w:val="00F96568"/>
    <w:rsid w:val="00FA6128"/>
    <w:rsid w:val="00FB5F7D"/>
    <w:rsid w:val="00FB69A4"/>
    <w:rsid w:val="00FB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93C74"/>
  <w15:chartTrackingRefBased/>
  <w15:docId w15:val="{FB4C912B-3C30-4136-8FE4-453CFA91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O%20MON%20CNPM\De%20cuong%20mon%20hoc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D7092-0F81-4556-B472-1F27D55B5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155</TotalTime>
  <Pages>6</Pages>
  <Words>1072</Words>
  <Characters>6117</Characters>
  <Application>Microsoft Office Word</Application>
  <DocSecurity>0</DocSecurity>
  <Lines>50</Lines>
  <Paragraphs>14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/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MyPC</dc:creator>
  <cp:keywords/>
  <dc:description/>
  <cp:lastModifiedBy>Hung Le</cp:lastModifiedBy>
  <cp:revision>24</cp:revision>
  <cp:lastPrinted>2015-12-03T10:52:00Z</cp:lastPrinted>
  <dcterms:created xsi:type="dcterms:W3CDTF">2016-12-13T07:11:00Z</dcterms:created>
  <dcterms:modified xsi:type="dcterms:W3CDTF">2020-05-19T09:50:00Z</dcterms:modified>
</cp:coreProperties>
</file>