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35CEF" w:rsidRPr="00A35CEF" w14:paraId="12F710E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B2B76E5" w14:textId="49E72224" w:rsidR="00744C77" w:rsidRPr="00A35CEF" w:rsidRDefault="00722B5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495427CE" wp14:editId="1347667D">
                      <wp:simplePos x="0" y="0"/>
                      <wp:positionH relativeFrom="column">
                        <wp:posOffset>529664</wp:posOffset>
                      </wp:positionH>
                      <wp:positionV relativeFrom="paragraph">
                        <wp:posOffset>483919</wp:posOffset>
                      </wp:positionV>
                      <wp:extent cx="1481942" cy="11876"/>
                      <wp:effectExtent l="0" t="0" r="23495" b="266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1942" cy="1187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0CC6EC" id="Straight Connector 1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1.7pt,38.1pt" to="15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" strokeweight="1pt"/>
                  </w:pict>
                </mc:Fallback>
              </mc:AlternateContent>
            </w:r>
            <w:r w:rsidR="00744C77" w:rsidRPr="00A35CEF">
              <w:rPr>
                <w:bCs/>
                <w:sz w:val="24"/>
              </w:rPr>
              <w:t>BỘ GI</w:t>
            </w:r>
            <w:r w:rsidR="00B65AB4" w:rsidRPr="00A35CEF">
              <w:rPr>
                <w:bCs/>
                <w:sz w:val="24"/>
              </w:rPr>
              <w:t>Á</w:t>
            </w:r>
            <w:r w:rsidR="00744C77" w:rsidRPr="00A35CEF">
              <w:rPr>
                <w:bCs/>
                <w:sz w:val="24"/>
              </w:rPr>
              <w:t>O DỤC VÀ ĐÀO TẠO</w:t>
            </w:r>
            <w:r w:rsidR="004A21C9" w:rsidRPr="00A35CEF">
              <w:rPr>
                <w:bCs/>
                <w:sz w:val="24"/>
              </w:rPr>
              <w:t xml:space="preserve"> </w:t>
            </w:r>
            <w:r w:rsidR="00744C77" w:rsidRPr="00A35CE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D7CE79D" w14:textId="77777777" w:rsidR="00744C77" w:rsidRPr="00A35CEF" w:rsidRDefault="00744C7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b/>
                <w:bCs/>
                <w:sz w:val="24"/>
              </w:rPr>
              <w:t>CỘNG HÒA XÃ HỘI CHỦ NGHĨA VIỆT NAM</w:t>
            </w:r>
          </w:p>
          <w:p w14:paraId="5BCE4342" w14:textId="77777777" w:rsidR="00744C77" w:rsidRPr="00A35CEF" w:rsidRDefault="00EA3A7B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421F8D93" wp14:editId="4F8719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6E593D" id="Straight Connector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A35CE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B50EE53" w14:textId="3603C69C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/>
          <w:bCs/>
          <w:sz w:val="24"/>
        </w:rPr>
      </w:pPr>
    </w:p>
    <w:p w14:paraId="5AD3AFA8" w14:textId="77777777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Cs/>
          <w:sz w:val="24"/>
        </w:rPr>
      </w:pPr>
      <w:r w:rsidRPr="00A35CEF">
        <w:rPr>
          <w:b/>
          <w:bCs/>
          <w:sz w:val="24"/>
          <w:lang w:val="vi-VN"/>
        </w:rPr>
        <w:t>Đ</w:t>
      </w:r>
      <w:r w:rsidRPr="00A35CEF">
        <w:rPr>
          <w:b/>
          <w:bCs/>
          <w:sz w:val="24"/>
        </w:rPr>
        <w:t>Ề</w:t>
      </w:r>
      <w:r w:rsidRPr="00A35CEF">
        <w:rPr>
          <w:b/>
          <w:bCs/>
          <w:sz w:val="24"/>
          <w:lang w:val="vi-VN"/>
        </w:rPr>
        <w:t xml:space="preserve"> CƯƠNG CHI TIẾT HỌC PHẦN</w:t>
      </w:r>
    </w:p>
    <w:p w14:paraId="61AC1F5B" w14:textId="5D5E0829" w:rsidR="00BE1F0A" w:rsidRPr="00A35CEF" w:rsidRDefault="00744C77" w:rsidP="005C072C">
      <w:pPr>
        <w:pStyle w:val="BodyText2"/>
        <w:numPr>
          <w:ilvl w:val="0"/>
          <w:numId w:val="6"/>
        </w:numPr>
        <w:spacing w:after="0" w:line="360" w:lineRule="auto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Tên học phần</w:t>
      </w:r>
      <w:r w:rsidR="00DB5561" w:rsidRPr="00A35CEF">
        <w:rPr>
          <w:b/>
          <w:bCs/>
          <w:sz w:val="24"/>
          <w:szCs w:val="24"/>
        </w:rPr>
        <w:t>:</w:t>
      </w:r>
      <w:r w:rsidR="005C072C">
        <w:rPr>
          <w:b/>
          <w:bCs/>
          <w:sz w:val="24"/>
          <w:szCs w:val="24"/>
        </w:rPr>
        <w:t xml:space="preserve"> </w:t>
      </w:r>
      <w:r w:rsidR="00EC5C2F">
        <w:rPr>
          <w:bCs/>
          <w:sz w:val="24"/>
          <w:szCs w:val="24"/>
        </w:rPr>
        <w:t>Đồ án</w:t>
      </w:r>
      <w:r w:rsidR="005C072C" w:rsidRPr="005C072C">
        <w:rPr>
          <w:bCs/>
          <w:sz w:val="24"/>
          <w:szCs w:val="24"/>
        </w:rPr>
        <w:t xml:space="preserve"> tốt nghiệp CNPM </w:t>
      </w:r>
      <w:r w:rsidR="005C072C">
        <w:rPr>
          <w:bCs/>
          <w:sz w:val="24"/>
          <w:szCs w:val="24"/>
        </w:rPr>
        <w:t>(</w:t>
      </w:r>
      <w:r w:rsidR="001C3AA3">
        <w:rPr>
          <w:bCs/>
          <w:sz w:val="24"/>
          <w:szCs w:val="24"/>
        </w:rPr>
        <w:t>Undergraduate Thesis</w:t>
      </w:r>
      <w:r w:rsidR="005C072C">
        <w:rPr>
          <w:bCs/>
          <w:sz w:val="24"/>
          <w:szCs w:val="24"/>
        </w:rPr>
        <w:t>)</w:t>
      </w:r>
    </w:p>
    <w:p w14:paraId="233BD8A0" w14:textId="67C3488B" w:rsidR="00744C77" w:rsidRPr="00A35CEF" w:rsidRDefault="00744C77" w:rsidP="005C072C">
      <w:pPr>
        <w:pStyle w:val="BodyText2"/>
        <w:spacing w:after="0" w:line="360" w:lineRule="auto"/>
        <w:ind w:firstLine="360"/>
        <w:jc w:val="both"/>
        <w:rPr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Mã số học phần:</w:t>
      </w:r>
      <w:r w:rsidR="00BE1F0A" w:rsidRPr="00A35CEF">
        <w:rPr>
          <w:sz w:val="24"/>
          <w:szCs w:val="24"/>
        </w:rPr>
        <w:t xml:space="preserve"> </w:t>
      </w:r>
      <w:r w:rsidR="005C072C" w:rsidRPr="005C072C">
        <w:rPr>
          <w:sz w:val="24"/>
          <w:szCs w:val="24"/>
        </w:rPr>
        <w:t>7080110</w:t>
      </w:r>
    </w:p>
    <w:p w14:paraId="60BF3B11" w14:textId="441E5878" w:rsidR="006D5A8B" w:rsidRPr="00A35CEF" w:rsidRDefault="006D5A8B" w:rsidP="006D5A8B">
      <w:pPr>
        <w:pStyle w:val="BodyText2"/>
        <w:spacing w:after="0" w:line="360" w:lineRule="auto"/>
        <w:ind w:left="360"/>
        <w:jc w:val="both"/>
        <w:rPr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Số tín chỉ học phần: </w:t>
      </w:r>
      <w:r>
        <w:rPr>
          <w:bCs/>
          <w:sz w:val="24"/>
          <w:szCs w:val="24"/>
        </w:rPr>
        <w:t>8 (0-24-0)</w:t>
      </w:r>
      <w:r w:rsidRPr="006349A6">
        <w:rPr>
          <w:sz w:val="24"/>
          <w:szCs w:val="24"/>
        </w:rPr>
        <w:t xml:space="preserve"> </w:t>
      </w:r>
      <w:r w:rsidRPr="00A933D6">
        <w:rPr>
          <w:sz w:val="24"/>
          <w:szCs w:val="24"/>
        </w:rPr>
        <w:t>, học trong 1</w:t>
      </w:r>
      <w:r>
        <w:rPr>
          <w:sz w:val="24"/>
          <w:szCs w:val="24"/>
        </w:rPr>
        <w:t>6</w:t>
      </w:r>
      <w:r w:rsidRPr="00A933D6">
        <w:rPr>
          <w:sz w:val="24"/>
          <w:szCs w:val="24"/>
        </w:rPr>
        <w:t xml:space="preserve"> tuần</w:t>
      </w:r>
    </w:p>
    <w:p w14:paraId="2349F862" w14:textId="77777777" w:rsidR="006D5A8B" w:rsidRPr="006349A6" w:rsidRDefault="006D5A8B" w:rsidP="006D5A8B">
      <w:pPr>
        <w:pStyle w:val="BodyText2"/>
        <w:spacing w:after="0" w:line="360" w:lineRule="auto"/>
        <w:ind w:left="360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Số tiết học phần:</w:t>
      </w:r>
      <w:r w:rsidRPr="00A35CEF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3021"/>
        <w:gridCol w:w="3022"/>
      </w:tblGrid>
      <w:tr w:rsidR="006D5A8B" w:rsidRPr="00CB21F6" w14:paraId="5F5CE921" w14:textId="77777777" w:rsidTr="00A442B4">
        <w:tc>
          <w:tcPr>
            <w:tcW w:w="3192" w:type="dxa"/>
          </w:tcPr>
          <w:p w14:paraId="67CA8F15" w14:textId="77777777" w:rsidR="006D5A8B" w:rsidRPr="00CB21F6" w:rsidRDefault="006D5A8B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60DFFD68" w14:textId="77777777" w:rsidR="006D5A8B" w:rsidRPr="00CB21F6" w:rsidRDefault="006D5A8B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C096463" w14:textId="77777777" w:rsidR="006D5A8B" w:rsidRPr="00CB21F6" w:rsidRDefault="006D5A8B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6D5A8B" w:rsidRPr="00CB21F6" w14:paraId="2B12B806" w14:textId="77777777" w:rsidTr="00A442B4">
        <w:tc>
          <w:tcPr>
            <w:tcW w:w="3192" w:type="dxa"/>
          </w:tcPr>
          <w:p w14:paraId="0A68758D" w14:textId="65C6C743" w:rsidR="006D5A8B" w:rsidRPr="00CB21F6" w:rsidRDefault="006D5A8B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Thực tập : </w:t>
            </w:r>
            <w:r w:rsidR="00D4185A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64725E8A" w14:textId="07C38FE1" w:rsidR="006D5A8B" w:rsidRPr="00CB21F6" w:rsidRDefault="00E211EB" w:rsidP="00A442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Luận văn</w:t>
            </w:r>
            <w:r w:rsidR="006D5A8B" w:rsidRPr="00CB21F6">
              <w:rPr>
                <w:sz w:val="24"/>
                <w:szCs w:val="24"/>
              </w:rPr>
              <w:t xml:space="preserve">: </w:t>
            </w:r>
            <w:r w:rsidR="00D4185A">
              <w:rPr>
                <w:sz w:val="24"/>
                <w:szCs w:val="24"/>
              </w:rPr>
              <w:t>360</w:t>
            </w:r>
          </w:p>
        </w:tc>
        <w:tc>
          <w:tcPr>
            <w:tcW w:w="3192" w:type="dxa"/>
          </w:tcPr>
          <w:p w14:paraId="12A1B671" w14:textId="77777777" w:rsidR="006D5A8B" w:rsidRDefault="006D5A8B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0</w:t>
            </w:r>
          </w:p>
          <w:p w14:paraId="60E0CC83" w14:textId="77777777" w:rsidR="006D5A8B" w:rsidRPr="00CB21F6" w:rsidRDefault="006D5A8B" w:rsidP="00A442B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967236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Đơn vị </w:t>
      </w:r>
      <w:r w:rsidR="004A21C9" w:rsidRPr="00A35CEF">
        <w:rPr>
          <w:b/>
          <w:bCs/>
          <w:sz w:val="24"/>
          <w:szCs w:val="24"/>
        </w:rPr>
        <w:t xml:space="preserve">quản lý </w:t>
      </w:r>
      <w:r w:rsidRPr="00A35CEF">
        <w:rPr>
          <w:b/>
          <w:bCs/>
          <w:sz w:val="24"/>
          <w:szCs w:val="24"/>
        </w:rPr>
        <w:t>học phần</w:t>
      </w:r>
    </w:p>
    <w:p w14:paraId="04C583CE" w14:textId="77777777" w:rsidR="003F5908" w:rsidRPr="00A35CEF" w:rsidRDefault="006447AD" w:rsidP="00F26344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</w:rPr>
        <w:t>2.1.</w:t>
      </w:r>
      <w:r w:rsidR="003555B5" w:rsidRPr="00A35CEF">
        <w:rPr>
          <w:b/>
          <w:sz w:val="24"/>
          <w:szCs w:val="24"/>
        </w:rPr>
        <w:t xml:space="preserve"> </w:t>
      </w:r>
      <w:r w:rsidR="003F5908" w:rsidRPr="00A35CEF">
        <w:rPr>
          <w:b/>
          <w:sz w:val="24"/>
          <w:szCs w:val="24"/>
        </w:rPr>
        <w:t>Giảng viên giảng dạy:</w:t>
      </w:r>
      <w:r w:rsidR="006D03CF" w:rsidRPr="00A35CEF">
        <w:rPr>
          <w:b/>
          <w:sz w:val="24"/>
          <w:szCs w:val="24"/>
          <w:lang w:val="vi-VN"/>
        </w:rPr>
        <w:tab/>
      </w:r>
      <w:r w:rsidR="006D03CF" w:rsidRPr="00A35CEF">
        <w:rPr>
          <w:b/>
          <w:sz w:val="24"/>
          <w:szCs w:val="24"/>
        </w:rPr>
        <w:t>Mã giảng viên</w:t>
      </w:r>
    </w:p>
    <w:p w14:paraId="6A8F8DEC" w14:textId="77777777" w:rsidR="0078101D" w:rsidRPr="00A35CEF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1. Lê Văn Hưng</w:t>
      </w:r>
      <w:r w:rsidRPr="00A35CEF">
        <w:rPr>
          <w:sz w:val="24"/>
          <w:szCs w:val="24"/>
        </w:rPr>
        <w:tab/>
        <w:t>0801-01</w:t>
      </w:r>
    </w:p>
    <w:p w14:paraId="20447D8A" w14:textId="77777777" w:rsidR="0078101D" w:rsidRPr="00A35CEF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2. Hoàng Anh Đức</w:t>
      </w:r>
      <w:r w:rsidRPr="00A35CEF">
        <w:rPr>
          <w:sz w:val="24"/>
          <w:szCs w:val="24"/>
        </w:rPr>
        <w:tab/>
        <w:t>0801-06</w:t>
      </w:r>
    </w:p>
    <w:p w14:paraId="7E90D2B3" w14:textId="77777777" w:rsidR="0078101D" w:rsidRPr="00A35CEF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3. Nguyễn Thị Hữu Phương</w:t>
      </w:r>
      <w:r w:rsidRPr="00A35CEF">
        <w:rPr>
          <w:sz w:val="24"/>
          <w:szCs w:val="24"/>
        </w:rPr>
        <w:tab/>
        <w:t>0801-10</w:t>
      </w:r>
    </w:p>
    <w:p w14:paraId="14F00661" w14:textId="77777777" w:rsidR="0078101D" w:rsidRPr="00A35CEF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4. Hồ Thị Thảo Trang</w:t>
      </w:r>
      <w:r w:rsidRPr="00A35CEF">
        <w:rPr>
          <w:sz w:val="24"/>
          <w:szCs w:val="24"/>
        </w:rPr>
        <w:tab/>
        <w:t>0801-14</w:t>
      </w:r>
    </w:p>
    <w:p w14:paraId="573179B3" w14:textId="77777777" w:rsidR="0078101D" w:rsidRPr="00A35CEF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5. Đỗ Anh Tuấn</w:t>
      </w:r>
      <w:r w:rsidRPr="00A35CEF">
        <w:rPr>
          <w:sz w:val="24"/>
          <w:szCs w:val="24"/>
        </w:rPr>
        <w:tab/>
        <w:t>0801-05</w:t>
      </w:r>
    </w:p>
    <w:p w14:paraId="2016A64A" w14:textId="77777777" w:rsidR="0078101D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6. Nguyễn Thị Thanh</w:t>
      </w:r>
      <w:r w:rsidRPr="00A35CEF">
        <w:rPr>
          <w:sz w:val="24"/>
          <w:szCs w:val="24"/>
        </w:rPr>
        <w:tab/>
        <w:t>0801-13</w:t>
      </w:r>
    </w:p>
    <w:p w14:paraId="1FF62BB1" w14:textId="77777777" w:rsidR="0078101D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7. Phạm Văn Đồng</w:t>
      </w:r>
      <w:r>
        <w:rPr>
          <w:sz w:val="24"/>
          <w:szCs w:val="24"/>
        </w:rPr>
        <w:tab/>
        <w:t>0801-04</w:t>
      </w:r>
    </w:p>
    <w:p w14:paraId="41F6F1BA" w14:textId="77777777" w:rsidR="0078101D" w:rsidRDefault="0078101D" w:rsidP="0078101D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8. Nguyễn Thế Lộc</w:t>
      </w:r>
      <w:r>
        <w:rPr>
          <w:sz w:val="24"/>
          <w:szCs w:val="24"/>
        </w:rPr>
        <w:tab/>
        <w:t>0801-02</w:t>
      </w:r>
    </w:p>
    <w:p w14:paraId="630D3FE0" w14:textId="77777777" w:rsidR="00744C77" w:rsidRPr="007B48B4" w:rsidRDefault="006447AD" w:rsidP="00F26344">
      <w:pPr>
        <w:pStyle w:val="BodyText2"/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>2.2</w:t>
      </w:r>
      <w:r w:rsidR="003555B5" w:rsidRPr="00A35CEF">
        <w:rPr>
          <w:b/>
          <w:sz w:val="24"/>
          <w:szCs w:val="24"/>
        </w:rPr>
        <w:t xml:space="preserve">. </w:t>
      </w:r>
      <w:r w:rsidR="00BE1F0A" w:rsidRPr="00A35CEF">
        <w:rPr>
          <w:b/>
          <w:sz w:val="24"/>
          <w:szCs w:val="24"/>
        </w:rPr>
        <w:t xml:space="preserve">Bộ môn: </w:t>
      </w:r>
      <w:r w:rsidR="00BE1F0A" w:rsidRPr="007B48B4">
        <w:rPr>
          <w:sz w:val="24"/>
          <w:szCs w:val="24"/>
        </w:rPr>
        <w:t>Bộ môn Công nghệ phần mềm</w:t>
      </w:r>
    </w:p>
    <w:p w14:paraId="0E585316" w14:textId="37D1174F" w:rsidR="00744C77" w:rsidRPr="00A35CEF" w:rsidRDefault="00BE1F0A" w:rsidP="00F26344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 xml:space="preserve">2.3. Khoa: </w:t>
      </w:r>
      <w:r w:rsidRPr="007B48B4">
        <w:rPr>
          <w:sz w:val="24"/>
          <w:szCs w:val="24"/>
        </w:rPr>
        <w:t xml:space="preserve">Công nghệ </w:t>
      </w:r>
      <w:r w:rsidR="00E462CF" w:rsidRPr="007B48B4">
        <w:rPr>
          <w:sz w:val="24"/>
          <w:szCs w:val="24"/>
        </w:rPr>
        <w:t>thông tin</w:t>
      </w:r>
    </w:p>
    <w:p w14:paraId="6D783D3E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bookmarkStart w:id="0" w:name="_Hlk522540560"/>
      <w:r w:rsidRPr="00A35CEF">
        <w:rPr>
          <w:b/>
          <w:bCs/>
          <w:sz w:val="24"/>
          <w:szCs w:val="24"/>
        </w:rPr>
        <w:t xml:space="preserve">Điều kiện </w:t>
      </w:r>
      <w:bookmarkEnd w:id="0"/>
      <w:r w:rsidR="00DA409D" w:rsidRPr="00A35CEF">
        <w:rPr>
          <w:b/>
          <w:bCs/>
          <w:sz w:val="24"/>
          <w:szCs w:val="24"/>
        </w:rPr>
        <w:t>học học phần</w:t>
      </w:r>
    </w:p>
    <w:p w14:paraId="38D273F4" w14:textId="3E00CD2B" w:rsidR="006D03CF" w:rsidRPr="00A35CEF" w:rsidRDefault="008A3D00" w:rsidP="008A3D00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8A3D00">
        <w:rPr>
          <w:b/>
          <w:bCs/>
          <w:sz w:val="24"/>
          <w:szCs w:val="24"/>
        </w:rPr>
        <w:t xml:space="preserve">Điều kiện </w:t>
      </w:r>
      <w:r w:rsidR="006D03CF" w:rsidRPr="00A35CEF">
        <w:rPr>
          <w:b/>
          <w:bCs/>
          <w:sz w:val="24"/>
          <w:szCs w:val="24"/>
        </w:rPr>
        <w:t>tiên quyết:</w:t>
      </w:r>
      <w:r w:rsidR="00BE1F0A" w:rsidRPr="00A35CEF">
        <w:rPr>
          <w:b/>
          <w:bCs/>
          <w:sz w:val="24"/>
          <w:szCs w:val="24"/>
        </w:rPr>
        <w:t xml:space="preserve"> </w:t>
      </w:r>
      <w:r w:rsidRPr="008A3D00">
        <w:rPr>
          <w:bCs/>
          <w:sz w:val="24"/>
          <w:szCs w:val="24"/>
        </w:rPr>
        <w:t xml:space="preserve">Thực tập tốt nghiệp CNPM </w:t>
      </w:r>
      <w:r w:rsidR="00570027" w:rsidRPr="00A35CEF">
        <w:rPr>
          <w:bCs/>
          <w:sz w:val="24"/>
          <w:szCs w:val="24"/>
        </w:rPr>
        <w:t>(</w:t>
      </w:r>
      <w:r w:rsidRPr="008A3D00">
        <w:rPr>
          <w:sz w:val="24"/>
          <w:szCs w:val="24"/>
        </w:rPr>
        <w:t>7080119</w:t>
      </w:r>
      <w:r w:rsidR="00570027" w:rsidRPr="00A35CEF">
        <w:rPr>
          <w:bCs/>
          <w:sz w:val="24"/>
          <w:szCs w:val="24"/>
        </w:rPr>
        <w:t>)</w:t>
      </w:r>
      <w:r w:rsidR="00D52695">
        <w:rPr>
          <w:bCs/>
          <w:sz w:val="24"/>
          <w:szCs w:val="24"/>
        </w:rPr>
        <w:t xml:space="preserve"> </w:t>
      </w:r>
    </w:p>
    <w:p w14:paraId="7CB71800" w14:textId="77777777" w:rsidR="006D03CF" w:rsidRPr="00A35CEF" w:rsidRDefault="006D03CF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Môn học học trước:</w:t>
      </w:r>
    </w:p>
    <w:p w14:paraId="1720B95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Mục tiêu của học phần</w:t>
      </w:r>
      <w:r w:rsidR="00BA09EA" w:rsidRPr="00A35CEF">
        <w:rPr>
          <w:b/>
          <w:bCs/>
          <w:sz w:val="24"/>
          <w:szCs w:val="24"/>
        </w:rPr>
        <w:t xml:space="preserve"> </w:t>
      </w:r>
    </w:p>
    <w:p w14:paraId="5D7292C5" w14:textId="0649B22B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 xml:space="preserve">Kiến thức </w:t>
      </w:r>
    </w:p>
    <w:p w14:paraId="4203FDF6" w14:textId="3E118C08" w:rsidR="004A5144" w:rsidRPr="00A35CEF" w:rsidRDefault="00A3147A" w:rsidP="007B48B4">
      <w:pPr>
        <w:pStyle w:val="BodyText2"/>
        <w:spacing w:after="0" w:line="360" w:lineRule="auto"/>
        <w:ind w:firstLine="426"/>
        <w:jc w:val="both"/>
        <w:rPr>
          <w:lang w:val="vi-VN"/>
        </w:rPr>
      </w:pPr>
      <w:r w:rsidRPr="00A35CEF">
        <w:rPr>
          <w:bCs/>
        </w:rPr>
        <w:t xml:space="preserve">Sinh viên </w:t>
      </w:r>
      <w:r w:rsidRPr="00A35CEF">
        <w:rPr>
          <w:rStyle w:val="Strong"/>
          <w:b w:val="0"/>
          <w:bCs w:val="0"/>
          <w:lang w:val="vi-VN"/>
        </w:rPr>
        <w:t>nắm</w:t>
      </w:r>
      <w:r w:rsidRPr="00A35CEF">
        <w:rPr>
          <w:bCs/>
        </w:rPr>
        <w:t xml:space="preserve"> được</w:t>
      </w:r>
      <w:r w:rsidR="007B48B4">
        <w:rPr>
          <w:bCs/>
        </w:rPr>
        <w:t xml:space="preserve"> </w:t>
      </w:r>
      <w:r w:rsidR="005D584F">
        <w:rPr>
          <w:rStyle w:val="Strong"/>
          <w:b w:val="0"/>
        </w:rPr>
        <w:t>n</w:t>
      </w:r>
      <w:r w:rsidR="00485816" w:rsidRPr="00A35CEF">
        <w:rPr>
          <w:rStyle w:val="Strong"/>
          <w:b w:val="0"/>
        </w:rPr>
        <w:t xml:space="preserve">ội dung của </w:t>
      </w:r>
      <w:r w:rsidR="00CD54D7" w:rsidRPr="00A35CEF">
        <w:rPr>
          <w:rStyle w:val="Strong"/>
          <w:b w:val="0"/>
        </w:rPr>
        <w:t xml:space="preserve">đề tài </w:t>
      </w:r>
      <w:r w:rsidR="00A16F5E">
        <w:rPr>
          <w:rStyle w:val="Strong"/>
          <w:b w:val="0"/>
        </w:rPr>
        <w:t xml:space="preserve">tốt nghiệp </w:t>
      </w:r>
      <w:r w:rsidR="007B48B4">
        <w:rPr>
          <w:rStyle w:val="Strong"/>
          <w:b w:val="0"/>
        </w:rPr>
        <w:t>được giao</w:t>
      </w:r>
      <w:r w:rsidR="00A2013B">
        <w:rPr>
          <w:rStyle w:val="Strong"/>
          <w:b w:val="0"/>
        </w:rPr>
        <w:t>.</w:t>
      </w:r>
    </w:p>
    <w:p w14:paraId="228BF7D5" w14:textId="7BFCFA1C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>Kỹ năng</w:t>
      </w:r>
      <w:r w:rsidR="00BA09EA" w:rsidRPr="00A35CEF">
        <w:rPr>
          <w:b/>
          <w:bCs/>
          <w:lang w:val="vi-VN"/>
        </w:rPr>
        <w:t xml:space="preserve"> </w:t>
      </w:r>
    </w:p>
    <w:p w14:paraId="528C9C0F" w14:textId="2913899D" w:rsidR="003E161D" w:rsidRPr="00A35CEF" w:rsidRDefault="00A35CEF" w:rsidP="003E161D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>Tự nghiên cứu/tìm hiểu/lập trình nội dung đề tài được giao dưới sự hướng dẫn của giảng viên</w:t>
      </w:r>
      <w:r w:rsidR="003E161D" w:rsidRPr="00A35CEF">
        <w:rPr>
          <w:rStyle w:val="Strong"/>
          <w:b w:val="0"/>
        </w:rPr>
        <w:t>;</w:t>
      </w:r>
    </w:p>
    <w:p w14:paraId="256A3FCE" w14:textId="07C7431B" w:rsidR="003E161D" w:rsidRPr="00A35CEF" w:rsidRDefault="00357C92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>
        <w:rPr>
          <w:rStyle w:val="Strong"/>
          <w:b w:val="0"/>
        </w:rPr>
        <w:t xml:space="preserve">Viết </w:t>
      </w:r>
      <w:r w:rsidR="00E211EB">
        <w:rPr>
          <w:rStyle w:val="Strong"/>
          <w:b w:val="0"/>
        </w:rPr>
        <w:t>luận văn</w:t>
      </w:r>
      <w:r>
        <w:rPr>
          <w:rStyle w:val="Strong"/>
          <w:b w:val="0"/>
        </w:rPr>
        <w:t xml:space="preserve"> tốt nghiệp theo mẫu của Bộ môn</w:t>
      </w:r>
      <w:r w:rsidR="003E161D" w:rsidRPr="00A35CEF">
        <w:rPr>
          <w:rStyle w:val="Strong"/>
          <w:b w:val="0"/>
        </w:rPr>
        <w:t>;</w:t>
      </w:r>
    </w:p>
    <w:p w14:paraId="234E9447" w14:textId="4D824D13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>Thuyết trình nội dung đề tài được giao</w:t>
      </w:r>
      <w:r w:rsidR="00A35CEF">
        <w:rPr>
          <w:rStyle w:val="Strong"/>
          <w:b w:val="0"/>
        </w:rPr>
        <w:t xml:space="preserve"> trước hội đồng chấm</w:t>
      </w:r>
      <w:r w:rsidR="00A35CEF" w:rsidRPr="00A35CEF">
        <w:rPr>
          <w:rStyle w:val="Strong"/>
          <w:b w:val="0"/>
        </w:rPr>
        <w:t xml:space="preserve"> </w:t>
      </w:r>
      <w:r w:rsidR="00A35CEF">
        <w:rPr>
          <w:rStyle w:val="Strong"/>
          <w:b w:val="0"/>
        </w:rPr>
        <w:t xml:space="preserve">của Bộ môn </w:t>
      </w:r>
      <w:r w:rsidR="004F6AD6">
        <w:rPr>
          <w:rStyle w:val="Strong"/>
          <w:b w:val="0"/>
        </w:rPr>
        <w:t>sử dụng</w:t>
      </w:r>
      <w:r w:rsidR="00A35CEF" w:rsidRPr="00A35CEF">
        <w:rPr>
          <w:rStyle w:val="Strong"/>
          <w:b w:val="0"/>
        </w:rPr>
        <w:t xml:space="preserve"> slide</w:t>
      </w:r>
      <w:r w:rsidR="00D55233">
        <w:rPr>
          <w:rStyle w:val="Strong"/>
          <w:b w:val="0"/>
        </w:rPr>
        <w:t>.</w:t>
      </w:r>
    </w:p>
    <w:p w14:paraId="7D8D3DCB" w14:textId="77777777" w:rsidR="00744C77" w:rsidRPr="00A35CEF" w:rsidRDefault="00BA09EA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lastRenderedPageBreak/>
        <w:t>T</w:t>
      </w:r>
      <w:r w:rsidR="00744C77" w:rsidRPr="00A35CEF">
        <w:rPr>
          <w:b/>
          <w:bCs/>
          <w:sz w:val="24"/>
          <w:szCs w:val="24"/>
          <w:lang w:val="vi-VN"/>
        </w:rPr>
        <w:t>óm tắt nội dung học phần</w:t>
      </w:r>
    </w:p>
    <w:p w14:paraId="331638AA" w14:textId="22633555" w:rsidR="00E3454E" w:rsidRPr="00A35CEF" w:rsidRDefault="004F6AD6" w:rsidP="00B16187">
      <w:pPr>
        <w:pStyle w:val="BodyText2"/>
        <w:spacing w:after="0" w:line="360" w:lineRule="auto"/>
        <w:ind w:firstLine="426"/>
        <w:jc w:val="both"/>
        <w:rPr>
          <w:rStyle w:val="Strong"/>
          <w:b w:val="0"/>
          <w:lang w:val="vi-VN"/>
        </w:rPr>
      </w:pPr>
      <w:r>
        <w:rPr>
          <w:rStyle w:val="Strong"/>
          <w:b w:val="0"/>
        </w:rPr>
        <w:t xml:space="preserve">Sinh viên </w:t>
      </w:r>
      <w:r w:rsidR="00CD54D7" w:rsidRPr="00A35CEF">
        <w:rPr>
          <w:rStyle w:val="Strong"/>
          <w:b w:val="0"/>
          <w:lang w:val="vi-VN"/>
        </w:rPr>
        <w:t xml:space="preserve">tự chọn </w:t>
      </w:r>
      <w:r w:rsidR="00CD54D7" w:rsidRPr="00A2013B">
        <w:rPr>
          <w:rStyle w:val="Strong"/>
          <w:b w:val="0"/>
        </w:rPr>
        <w:t xml:space="preserve">hoặc được </w:t>
      </w:r>
      <w:r w:rsidR="00857CE1" w:rsidRPr="00A35CEF">
        <w:rPr>
          <w:rStyle w:val="Strong"/>
          <w:b w:val="0"/>
        </w:rPr>
        <w:t xml:space="preserve">giảng viên hướng dẫn </w:t>
      </w:r>
      <w:r w:rsidR="00CD54D7" w:rsidRPr="00A2013B">
        <w:rPr>
          <w:rStyle w:val="Strong"/>
          <w:b w:val="0"/>
        </w:rPr>
        <w:t xml:space="preserve">giao đề tài </w:t>
      </w:r>
      <w:r w:rsidR="00357C92">
        <w:rPr>
          <w:rStyle w:val="Strong"/>
          <w:b w:val="0"/>
        </w:rPr>
        <w:t>tốt nghiệp</w:t>
      </w:r>
      <w:r w:rsidR="005D584F">
        <w:rPr>
          <w:rStyle w:val="Strong"/>
          <w:b w:val="0"/>
        </w:rPr>
        <w:t>,</w:t>
      </w:r>
      <w:r w:rsidR="007B48B4">
        <w:rPr>
          <w:rStyle w:val="Strong"/>
          <w:b w:val="0"/>
        </w:rPr>
        <w:t xml:space="preserve"> </w:t>
      </w:r>
      <w:r w:rsidR="00357C92">
        <w:rPr>
          <w:rStyle w:val="Strong"/>
          <w:b w:val="0"/>
        </w:rPr>
        <w:t xml:space="preserve">thực hiện đề tài dưới sự hướng dẫn của giảng viên, </w:t>
      </w:r>
      <w:r w:rsidR="007B48B4">
        <w:rPr>
          <w:rStyle w:val="Strong"/>
          <w:b w:val="0"/>
        </w:rPr>
        <w:t xml:space="preserve">viết </w:t>
      </w:r>
      <w:r w:rsidR="00E211EB">
        <w:rPr>
          <w:rStyle w:val="Strong"/>
          <w:b w:val="0"/>
        </w:rPr>
        <w:t>luận văn</w:t>
      </w:r>
      <w:r w:rsidR="00357C92">
        <w:rPr>
          <w:rStyle w:val="Strong"/>
          <w:b w:val="0"/>
        </w:rPr>
        <w:t xml:space="preserve"> tốt nghiệp</w:t>
      </w:r>
      <w:r w:rsidR="007B48B4">
        <w:rPr>
          <w:rStyle w:val="Strong"/>
          <w:b w:val="0"/>
        </w:rPr>
        <w:t xml:space="preserve"> theo mẫu</w:t>
      </w:r>
      <w:r w:rsidR="00857CE1" w:rsidRPr="00A35CEF">
        <w:rPr>
          <w:rStyle w:val="Strong"/>
          <w:b w:val="0"/>
        </w:rPr>
        <w:t xml:space="preserve"> </w:t>
      </w:r>
      <w:r w:rsidR="00CD54D7" w:rsidRPr="00A2013B">
        <w:rPr>
          <w:rStyle w:val="Strong"/>
          <w:b w:val="0"/>
        </w:rPr>
        <w:t xml:space="preserve">và </w:t>
      </w:r>
      <w:r w:rsidR="00857CE1" w:rsidRPr="00A35CEF">
        <w:rPr>
          <w:rStyle w:val="Strong"/>
          <w:b w:val="0"/>
        </w:rPr>
        <w:t>trình bày</w:t>
      </w:r>
      <w:r w:rsidR="00CD54D7" w:rsidRPr="00A2013B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kết quả thực hiện </w:t>
      </w:r>
      <w:r w:rsidR="00CD54D7" w:rsidRPr="00A2013B">
        <w:rPr>
          <w:rStyle w:val="Strong"/>
          <w:b w:val="0"/>
        </w:rPr>
        <w:t xml:space="preserve">trước hội đồng chấm của </w:t>
      </w:r>
      <w:r w:rsidR="00087C4F" w:rsidRPr="00A35CEF">
        <w:rPr>
          <w:rStyle w:val="Strong"/>
          <w:b w:val="0"/>
        </w:rPr>
        <w:t>B</w:t>
      </w:r>
      <w:r w:rsidRPr="00A2013B">
        <w:rPr>
          <w:rStyle w:val="Strong"/>
          <w:b w:val="0"/>
        </w:rPr>
        <w:t>ộ môn</w:t>
      </w:r>
      <w:r>
        <w:rPr>
          <w:rStyle w:val="Strong"/>
          <w:b w:val="0"/>
        </w:rPr>
        <w:t xml:space="preserve"> sử dụng slide.</w:t>
      </w:r>
      <w:r w:rsidR="00A2013B">
        <w:rPr>
          <w:rStyle w:val="Strong"/>
          <w:b w:val="0"/>
        </w:rPr>
        <w:t xml:space="preserve"> </w:t>
      </w:r>
    </w:p>
    <w:p w14:paraId="47AA6CC1" w14:textId="77777777" w:rsidR="00296F71" w:rsidRPr="00A35CEF" w:rsidRDefault="009540AF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Cấu trúc nội dung học phần</w:t>
      </w:r>
    </w:p>
    <w:p w14:paraId="701AF37D" w14:textId="77777777" w:rsidR="004A21C9" w:rsidRPr="00A35CEF" w:rsidRDefault="00BA7C39" w:rsidP="00F26344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A35CEF">
        <w:rPr>
          <w:b/>
          <w:bCs/>
          <w:lang w:val="nl-NL"/>
        </w:rPr>
        <w:t>Bảng 1</w:t>
      </w:r>
      <w:r w:rsidR="004A21C9" w:rsidRPr="00A35CEF">
        <w:rPr>
          <w:b/>
          <w:bCs/>
          <w:lang w:val="nl-NL"/>
        </w:rPr>
        <w:t>. Nội dung học phần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4683"/>
        <w:gridCol w:w="992"/>
        <w:gridCol w:w="2097"/>
      </w:tblGrid>
      <w:tr w:rsidR="00A35CEF" w:rsidRPr="00C20E6B" w14:paraId="2156872C" w14:textId="77777777" w:rsidTr="005D584F">
        <w:trPr>
          <w:trHeight w:val="451"/>
        </w:trPr>
        <w:tc>
          <w:tcPr>
            <w:tcW w:w="1442" w:type="dxa"/>
            <w:tcBorders>
              <w:top w:val="single" w:sz="4" w:space="0" w:color="auto"/>
            </w:tcBorders>
          </w:tcPr>
          <w:p w14:paraId="2FD14E1B" w14:textId="77777777" w:rsidR="003B73BB" w:rsidRPr="00C20E6B" w:rsidRDefault="00BA09EA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C20E6B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BAE1E94" w14:textId="77777777" w:rsidR="003B73BB" w:rsidRPr="00C20E6B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C20E6B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D7D328" w14:textId="77777777" w:rsidR="003B73BB" w:rsidRPr="00C20E6B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C20E6B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3FCC72A2" w14:textId="77777777" w:rsidR="003B73BB" w:rsidRPr="00C20E6B" w:rsidRDefault="00EE3756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C20E6B">
              <w:rPr>
                <w:b/>
                <w:bCs/>
                <w:lang w:val="vi-VN"/>
              </w:rPr>
              <w:t>Mục tiêu</w:t>
            </w:r>
          </w:p>
        </w:tc>
      </w:tr>
      <w:tr w:rsidR="00A35CEF" w:rsidRPr="00A35CEF" w14:paraId="1E48389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703" w14:textId="2262E734" w:rsidR="005B5377" w:rsidRPr="00A35CEF" w:rsidRDefault="005B5377" w:rsidP="00684FD6">
            <w:pPr>
              <w:pStyle w:val="ListParagraph"/>
              <w:ind w:left="0"/>
              <w:rPr>
                <w:b/>
                <w:bCs/>
              </w:rPr>
            </w:pPr>
            <w:r w:rsidRPr="00A35CEF">
              <w:rPr>
                <w:b/>
                <w:bCs/>
              </w:rPr>
              <w:t>6.2. Thực hành/thực tập</w:t>
            </w:r>
            <w:r w:rsidR="005D584F">
              <w:rPr>
                <w:b/>
                <w:bCs/>
              </w:rPr>
              <w:t xml:space="preserve"> </w:t>
            </w:r>
          </w:p>
        </w:tc>
      </w:tr>
      <w:tr w:rsidR="005D584F" w:rsidRPr="00A35CEF" w14:paraId="01A71BA6" w14:textId="77777777" w:rsidTr="00131AA4">
        <w:tc>
          <w:tcPr>
            <w:tcW w:w="1442" w:type="dxa"/>
            <w:vAlign w:val="center"/>
          </w:tcPr>
          <w:p w14:paraId="57DEC5F9" w14:textId="30A5EA6D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85DCFD4" w14:textId="12068040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</w:t>
            </w:r>
            <w:r w:rsidR="00357C92"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nội dung đề tài được giao dưới sự hướng dẫn của giảng viên</w:t>
            </w:r>
          </w:p>
        </w:tc>
        <w:tc>
          <w:tcPr>
            <w:tcW w:w="992" w:type="dxa"/>
            <w:vAlign w:val="center"/>
          </w:tcPr>
          <w:p w14:paraId="61FAC0D8" w14:textId="5C05F5B0" w:rsidR="005D584F" w:rsidRPr="000F7535" w:rsidRDefault="00C20E6B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329</w:t>
            </w:r>
          </w:p>
        </w:tc>
        <w:tc>
          <w:tcPr>
            <w:tcW w:w="2097" w:type="dxa"/>
            <w:vAlign w:val="center"/>
          </w:tcPr>
          <w:p w14:paraId="2ECFDEA5" w14:textId="0FF215E2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4.1.</w:t>
            </w:r>
            <w:r>
              <w:rPr>
                <w:bCs/>
              </w:rPr>
              <w:t>1</w:t>
            </w:r>
          </w:p>
          <w:p w14:paraId="6BC50D96" w14:textId="5110BE4E" w:rsidR="005D584F" w:rsidRPr="00A35CEF" w:rsidRDefault="005D584F" w:rsidP="00357C92">
            <w:pPr>
              <w:spacing w:before="60" w:after="60"/>
              <w:jc w:val="center"/>
              <w:rPr>
                <w:bCs/>
                <w:lang w:val="vi-VN"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D584F" w:rsidRPr="00A35CEF" w14:paraId="64E8C86B" w14:textId="77777777" w:rsidTr="00131AA4">
        <w:tc>
          <w:tcPr>
            <w:tcW w:w="1442" w:type="dxa"/>
            <w:vAlign w:val="center"/>
          </w:tcPr>
          <w:p w14:paraId="02DC4F01" w14:textId="5A2FA752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CF8678" w14:textId="02CA1B11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viết </w:t>
            </w:r>
            <w:r w:rsidR="00E211EB">
              <w:rPr>
                <w:rStyle w:val="Strong"/>
                <w:b w:val="0"/>
              </w:rPr>
              <w:t>luận văn</w:t>
            </w:r>
            <w:r w:rsidR="00357C92">
              <w:rPr>
                <w:rStyle w:val="Strong"/>
                <w:b w:val="0"/>
              </w:rPr>
              <w:t xml:space="preserve"> tốt nghiệp</w:t>
            </w:r>
            <w:r>
              <w:rPr>
                <w:rStyle w:val="Strong"/>
                <w:b w:val="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C669C45" w14:textId="7D8CEF7A" w:rsidR="005D584F" w:rsidRPr="000F7535" w:rsidRDefault="00C20E6B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097" w:type="dxa"/>
            <w:vAlign w:val="center"/>
          </w:tcPr>
          <w:p w14:paraId="7785D928" w14:textId="77B1318F" w:rsidR="005D584F" w:rsidRPr="00A35CEF" w:rsidRDefault="005D584F" w:rsidP="00357C92">
            <w:pPr>
              <w:spacing w:before="60" w:after="60"/>
              <w:jc w:val="center"/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5D584F" w:rsidRPr="00A35CEF" w14:paraId="02B80D94" w14:textId="77777777" w:rsidTr="00684FD6">
        <w:tc>
          <w:tcPr>
            <w:tcW w:w="1442" w:type="dxa"/>
            <w:vAlign w:val="center"/>
          </w:tcPr>
          <w:p w14:paraId="252DC4E3" w14:textId="669CC478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67E708DC" w14:textId="73AB3B03" w:rsidR="005D584F" w:rsidRPr="00A35CEF" w:rsidRDefault="000F7535" w:rsidP="00684FD6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>Sinh viên t</w:t>
            </w:r>
            <w:r w:rsidR="005D584F" w:rsidRPr="00A35CEF">
              <w:rPr>
                <w:rStyle w:val="Strong"/>
                <w:b w:val="0"/>
              </w:rPr>
              <w:t xml:space="preserve">huyết trình nội dung </w:t>
            </w:r>
            <w:r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đề tài được giao</w:t>
            </w:r>
            <w:r w:rsidR="005D584F">
              <w:rPr>
                <w:rStyle w:val="Strong"/>
                <w:b w:val="0"/>
              </w:rPr>
              <w:t xml:space="preserve"> trước hội đồng chấm</w:t>
            </w:r>
            <w:r w:rsidR="005D584F" w:rsidRPr="00A35CEF">
              <w:rPr>
                <w:rStyle w:val="Strong"/>
                <w:b w:val="0"/>
              </w:rPr>
              <w:t xml:space="preserve"> </w:t>
            </w:r>
            <w:r w:rsidR="005D584F">
              <w:rPr>
                <w:rStyle w:val="Strong"/>
                <w:b w:val="0"/>
              </w:rPr>
              <w:t xml:space="preserve">của Bộ môn </w:t>
            </w:r>
            <w:r>
              <w:rPr>
                <w:rStyle w:val="Strong"/>
                <w:b w:val="0"/>
              </w:rPr>
              <w:t>sử dụng</w:t>
            </w:r>
            <w:r w:rsidR="005D584F" w:rsidRPr="00A35CEF">
              <w:rPr>
                <w:rStyle w:val="Strong"/>
                <w:b w:val="0"/>
              </w:rPr>
              <w:t xml:space="preserve"> slide</w:t>
            </w:r>
          </w:p>
        </w:tc>
        <w:tc>
          <w:tcPr>
            <w:tcW w:w="992" w:type="dxa"/>
            <w:vAlign w:val="center"/>
          </w:tcPr>
          <w:p w14:paraId="254BDC4E" w14:textId="32AC474B" w:rsidR="005D584F" w:rsidRPr="000F7535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0F7535">
              <w:rPr>
                <w:bCs/>
              </w:rPr>
              <w:t>1</w:t>
            </w:r>
          </w:p>
        </w:tc>
        <w:tc>
          <w:tcPr>
            <w:tcW w:w="2097" w:type="dxa"/>
            <w:vAlign w:val="center"/>
          </w:tcPr>
          <w:p w14:paraId="6A4F63E4" w14:textId="07C93290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</w:tc>
      </w:tr>
    </w:tbl>
    <w:p w14:paraId="31AA3C4F" w14:textId="77777777" w:rsidR="00011C10" w:rsidRPr="00A35CEF" w:rsidRDefault="00011C10" w:rsidP="00011C10">
      <w:pPr>
        <w:pStyle w:val="BodyText2"/>
        <w:spacing w:after="0" w:line="360" w:lineRule="auto"/>
        <w:ind w:left="360"/>
        <w:jc w:val="both"/>
        <w:rPr>
          <w:bCs/>
          <w:i/>
          <w:sz w:val="24"/>
          <w:szCs w:val="24"/>
        </w:rPr>
      </w:pPr>
    </w:p>
    <w:p w14:paraId="1E5BFD87" w14:textId="15492201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i/>
          <w:sz w:val="24"/>
          <w:szCs w:val="24"/>
        </w:rPr>
      </w:pPr>
      <w:r w:rsidRPr="00A35CEF">
        <w:rPr>
          <w:b/>
          <w:bCs/>
          <w:sz w:val="24"/>
          <w:szCs w:val="24"/>
        </w:rPr>
        <w:t>Phương pháp giảng dạy</w:t>
      </w:r>
      <w:r w:rsidR="006A5431" w:rsidRPr="00A35CEF">
        <w:rPr>
          <w:b/>
          <w:bCs/>
          <w:sz w:val="24"/>
          <w:szCs w:val="24"/>
        </w:rPr>
        <w:t xml:space="preserve"> </w:t>
      </w:r>
    </w:p>
    <w:p w14:paraId="4A19EEE5" w14:textId="7C2E4651" w:rsidR="00D171C9" w:rsidRPr="00A35CEF" w:rsidRDefault="00A200F9" w:rsidP="00F26344">
      <w:pPr>
        <w:pStyle w:val="ListParagraph"/>
        <w:spacing w:line="360" w:lineRule="auto"/>
        <w:ind w:left="567" w:hanging="238"/>
        <w:jc w:val="both"/>
        <w:rPr>
          <w:bCs/>
        </w:rPr>
      </w:pPr>
      <w:r>
        <w:rPr>
          <w:bCs/>
        </w:rPr>
        <w:t>Sinh viên l</w:t>
      </w:r>
      <w:r w:rsidR="00D81FA9">
        <w:rPr>
          <w:bCs/>
        </w:rPr>
        <w:t xml:space="preserve">àm </w:t>
      </w:r>
      <w:r w:rsidR="00E211EB">
        <w:rPr>
          <w:bCs/>
        </w:rPr>
        <w:t>luận văn</w:t>
      </w:r>
      <w:r w:rsidR="003F7694" w:rsidRPr="00A35CEF">
        <w:rPr>
          <w:bCs/>
        </w:rPr>
        <w:t xml:space="preserve"> </w:t>
      </w:r>
      <w:r w:rsidR="005D584F">
        <w:rPr>
          <w:bCs/>
        </w:rPr>
        <w:t>dưới sự hướng dẫn của giảng viên</w:t>
      </w:r>
    </w:p>
    <w:p w14:paraId="5FEEB2A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Nhiệm vụ của sinh viên</w:t>
      </w:r>
      <w:r w:rsidR="009540AF" w:rsidRPr="00A35CEF">
        <w:rPr>
          <w:b/>
          <w:bCs/>
          <w:sz w:val="24"/>
          <w:szCs w:val="24"/>
        </w:rPr>
        <w:t xml:space="preserve"> </w:t>
      </w:r>
    </w:p>
    <w:p w14:paraId="6348032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phải thực hiện các nhiệm vụ sau:</w:t>
      </w:r>
    </w:p>
    <w:p w14:paraId="6F95B1F1" w14:textId="7059CC36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6E5BAC" w:rsidRPr="00A35CEF">
        <w:rPr>
          <w:bCs/>
          <w:sz w:val="24"/>
          <w:szCs w:val="24"/>
        </w:rPr>
        <w:t>Hoàn thành</w:t>
      </w:r>
      <w:r w:rsidRPr="00A35CEF">
        <w:rPr>
          <w:bCs/>
          <w:sz w:val="24"/>
          <w:szCs w:val="24"/>
        </w:rPr>
        <w:t xml:space="preserve"> đầy </w:t>
      </w:r>
      <w:r w:rsidR="009531B7" w:rsidRPr="00A35CEF">
        <w:rPr>
          <w:bCs/>
          <w:sz w:val="24"/>
          <w:szCs w:val="24"/>
        </w:rPr>
        <w:t xml:space="preserve">đủ </w:t>
      </w:r>
      <w:r w:rsidR="00A35CEF" w:rsidRPr="00A35CEF">
        <w:rPr>
          <w:bCs/>
          <w:sz w:val="24"/>
          <w:szCs w:val="24"/>
        </w:rPr>
        <w:t xml:space="preserve">các yêu cầu của </w:t>
      </w:r>
      <w:r w:rsidR="005D584F">
        <w:rPr>
          <w:bCs/>
          <w:sz w:val="24"/>
          <w:szCs w:val="24"/>
        </w:rPr>
        <w:t>Bộ môn và giảng viên</w:t>
      </w:r>
    </w:p>
    <w:p w14:paraId="722BA665" w14:textId="16EDE493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A35CEF" w:rsidRPr="00A35CEF">
        <w:rPr>
          <w:sz w:val="24"/>
          <w:szCs w:val="24"/>
        </w:rPr>
        <w:t xml:space="preserve">Trình bày trước hội </w:t>
      </w:r>
      <w:r w:rsidR="00A35CEF" w:rsidRPr="00A35CEF">
        <w:rPr>
          <w:bCs/>
          <w:sz w:val="24"/>
          <w:szCs w:val="24"/>
        </w:rPr>
        <w:t>đồng</w:t>
      </w:r>
      <w:r w:rsidR="00A35CEF" w:rsidRPr="00A35CEF">
        <w:rPr>
          <w:sz w:val="24"/>
          <w:szCs w:val="24"/>
        </w:rPr>
        <w:t xml:space="preserve"> chấm của Bộ môn</w:t>
      </w:r>
      <w:r w:rsidR="000F78FF" w:rsidRPr="00A35CEF">
        <w:rPr>
          <w:bCs/>
          <w:sz w:val="24"/>
          <w:szCs w:val="24"/>
        </w:rPr>
        <w:t xml:space="preserve"> (bắt buộc)</w:t>
      </w:r>
      <w:r w:rsidRPr="00A35CEF">
        <w:rPr>
          <w:bCs/>
          <w:sz w:val="24"/>
          <w:szCs w:val="24"/>
        </w:rPr>
        <w:t>.</w:t>
      </w:r>
    </w:p>
    <w:p w14:paraId="0F9B77DE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Chủ động </w:t>
      </w:r>
      <w:r w:rsidR="002B3774" w:rsidRPr="00A35CEF">
        <w:rPr>
          <w:bCs/>
          <w:sz w:val="24"/>
          <w:szCs w:val="24"/>
        </w:rPr>
        <w:t xml:space="preserve">chuẩn bị các nội dung và </w:t>
      </w:r>
      <w:r w:rsidRPr="00A35CEF">
        <w:rPr>
          <w:bCs/>
          <w:sz w:val="24"/>
          <w:szCs w:val="24"/>
        </w:rPr>
        <w:t>thực hiện giờ tự học</w:t>
      </w:r>
      <w:r w:rsidR="002B3774" w:rsidRPr="00A35CEF">
        <w:rPr>
          <w:bCs/>
          <w:sz w:val="24"/>
          <w:szCs w:val="24"/>
        </w:rPr>
        <w:t xml:space="preserve"> theo mục 11</w:t>
      </w:r>
      <w:r w:rsidRPr="00A35CEF">
        <w:rPr>
          <w:bCs/>
          <w:sz w:val="24"/>
          <w:szCs w:val="24"/>
        </w:rPr>
        <w:t>.</w:t>
      </w:r>
    </w:p>
    <w:p w14:paraId="5A5226D6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Đánh gi</w:t>
      </w:r>
      <w:r w:rsidR="009540AF" w:rsidRPr="00A35CEF">
        <w:rPr>
          <w:b/>
          <w:bCs/>
          <w:sz w:val="24"/>
          <w:szCs w:val="24"/>
        </w:rPr>
        <w:t>á kết quả học tập của sinh viên</w:t>
      </w:r>
    </w:p>
    <w:p w14:paraId="1CA8B98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đánh giá</w:t>
      </w:r>
    </w:p>
    <w:p w14:paraId="0FE17AE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được đánh giá tích lũy học phần như sau:</w:t>
      </w:r>
    </w:p>
    <w:p w14:paraId="5835D9F8" w14:textId="77777777" w:rsidR="00BA7C39" w:rsidRPr="00A35CEF" w:rsidRDefault="00BA7C39" w:rsidP="00DB5561">
      <w:pPr>
        <w:pStyle w:val="BodyText2"/>
        <w:tabs>
          <w:tab w:val="num" w:pos="960"/>
        </w:tabs>
        <w:spacing w:after="0" w:line="36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A35CEF">
        <w:rPr>
          <w:b/>
          <w:bCs/>
          <w:sz w:val="24"/>
          <w:szCs w:val="24"/>
          <w:lang w:val="nl-NL"/>
        </w:rPr>
        <w:t>Bảng 2</w:t>
      </w:r>
      <w:r w:rsidR="004A21C9" w:rsidRPr="00A35CE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35CEF" w:rsidRPr="00A35CEF" w14:paraId="217CB4B5" w14:textId="77777777" w:rsidTr="0013362C">
        <w:tc>
          <w:tcPr>
            <w:tcW w:w="564" w:type="dxa"/>
            <w:shd w:val="clear" w:color="auto" w:fill="auto"/>
          </w:tcPr>
          <w:p w14:paraId="24F7F34F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73DECF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8ED0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A6A77A4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A35CEF" w:rsidRPr="00A35CEF" w14:paraId="6EAF50B8" w14:textId="77777777" w:rsidTr="0013362C">
        <w:tc>
          <w:tcPr>
            <w:tcW w:w="564" w:type="dxa"/>
            <w:shd w:val="clear" w:color="auto" w:fill="auto"/>
            <w:vAlign w:val="center"/>
          </w:tcPr>
          <w:p w14:paraId="482D4D5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FC9DF5" w14:textId="2DAFC9C1" w:rsidR="00665547" w:rsidRPr="00A35CEF" w:rsidRDefault="001F3E5D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E211EB">
              <w:rPr>
                <w:bCs/>
                <w:sz w:val="24"/>
                <w:szCs w:val="24"/>
                <w:lang w:val="nl-NL"/>
              </w:rPr>
              <w:t>luận văn</w:t>
            </w:r>
            <w:r>
              <w:rPr>
                <w:bCs/>
                <w:sz w:val="24"/>
                <w:szCs w:val="24"/>
                <w:lang w:val="nl-NL"/>
              </w:rPr>
              <w:t xml:space="preserve"> tốt nghiệp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447EF1" w14:textId="046BEDC7" w:rsidR="00665547" w:rsidRPr="00A35CEF" w:rsidRDefault="00D72B1C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Điểm trung bình của các thành viên hội đồng và giảng viên phản biện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6D392" w14:textId="100E86C1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5D540BF7" w14:textId="77777777" w:rsidR="00D72B1C" w:rsidRDefault="00D72B1C" w:rsidP="00D72B1C">
      <w:pPr>
        <w:pStyle w:val="BodyText2"/>
        <w:spacing w:after="0" w:line="360" w:lineRule="auto"/>
        <w:ind w:left="1080"/>
        <w:jc w:val="both"/>
        <w:rPr>
          <w:b/>
          <w:bCs/>
          <w:sz w:val="24"/>
          <w:szCs w:val="24"/>
        </w:rPr>
      </w:pPr>
    </w:p>
    <w:p w14:paraId="41855822" w14:textId="7C622C8D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tính điểm</w:t>
      </w:r>
    </w:p>
    <w:p w14:paraId="230D2F8E" w14:textId="451ABCF5" w:rsidR="00744C77" w:rsidRPr="00A35CEF" w:rsidRDefault="00744C77" w:rsidP="005E5E76">
      <w:pPr>
        <w:pStyle w:val="BodyText2"/>
        <w:spacing w:after="0" w:line="360" w:lineRule="auto"/>
        <w:ind w:firstLine="426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Điểm </w:t>
      </w:r>
      <w:r w:rsidR="00E211EB">
        <w:rPr>
          <w:bCs/>
          <w:sz w:val="24"/>
          <w:szCs w:val="24"/>
          <w:lang w:val="nl-NL"/>
        </w:rPr>
        <w:t>luận văn</w:t>
      </w:r>
      <w:r w:rsidR="005E5E76">
        <w:rPr>
          <w:bCs/>
          <w:sz w:val="24"/>
          <w:szCs w:val="24"/>
          <w:lang w:val="nl-NL"/>
        </w:rPr>
        <w:t xml:space="preserve"> tốt nghiệp</w:t>
      </w:r>
      <w:r w:rsidR="005E5E76" w:rsidRPr="00A35CEF">
        <w:rPr>
          <w:bCs/>
          <w:sz w:val="24"/>
          <w:szCs w:val="24"/>
          <w:lang w:val="vi-VN"/>
        </w:rPr>
        <w:t xml:space="preserve"> </w:t>
      </w:r>
      <w:r w:rsidR="005E5E76">
        <w:rPr>
          <w:bCs/>
          <w:sz w:val="24"/>
          <w:szCs w:val="24"/>
        </w:rPr>
        <w:t xml:space="preserve">được </w:t>
      </w:r>
      <w:r w:rsidR="00B63516" w:rsidRPr="00A35CEF">
        <w:rPr>
          <w:bCs/>
          <w:sz w:val="24"/>
          <w:szCs w:val="24"/>
          <w:lang w:val="vi-VN"/>
        </w:rPr>
        <w:t xml:space="preserve">tính </w:t>
      </w:r>
      <w:r w:rsidRPr="00A35CEF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35CEF">
        <w:rPr>
          <w:bCs/>
          <w:sz w:val="24"/>
          <w:szCs w:val="24"/>
          <w:lang w:val="vi-VN"/>
        </w:rPr>
        <w:t>Nhà t</w:t>
      </w:r>
      <w:r w:rsidRPr="00A35CEF">
        <w:rPr>
          <w:bCs/>
          <w:sz w:val="24"/>
          <w:szCs w:val="24"/>
        </w:rPr>
        <w:t xml:space="preserve">rường. </w:t>
      </w:r>
    </w:p>
    <w:p w14:paraId="4BE632DA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Tài liệu học tập</w:t>
      </w:r>
    </w:p>
    <w:p w14:paraId="1FD3F3A6" w14:textId="77777777" w:rsidR="00744C77" w:rsidRPr="00A35CEF" w:rsidRDefault="007A7F11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Hướng dẫn tự học của học phần</w:t>
      </w:r>
    </w:p>
    <w:p w14:paraId="2136EDF7" w14:textId="77777777" w:rsidR="00BA7C39" w:rsidRPr="00A35CEF" w:rsidRDefault="00BA7C39" w:rsidP="00F26344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lastRenderedPageBreak/>
        <w:t>Bảng 3</w:t>
      </w:r>
      <w:r w:rsidR="00D61127" w:rsidRPr="00A35CEF">
        <w:rPr>
          <w:b/>
          <w:bCs/>
          <w:sz w:val="24"/>
          <w:szCs w:val="24"/>
        </w:rPr>
        <w:t xml:space="preserve">. </w:t>
      </w:r>
      <w:r w:rsidR="007B1760" w:rsidRPr="00A35CEF">
        <w:rPr>
          <w:b/>
          <w:bCs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251"/>
        <w:gridCol w:w="595"/>
        <w:gridCol w:w="3705"/>
        <w:gridCol w:w="863"/>
      </w:tblGrid>
      <w:tr w:rsidR="00A35CEF" w:rsidRPr="00A35CEF" w14:paraId="5ECB0284" w14:textId="77777777" w:rsidTr="00CF5635">
        <w:trPr>
          <w:gridAfter w:val="1"/>
          <w:wAfter w:w="86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353DB3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30DDFE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53F56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DFAC271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8024836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1A990D7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CA683DD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BC3C" w14:textId="77777777" w:rsidR="00744C77" w:rsidRPr="00A35CEF" w:rsidRDefault="00061141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A35CEF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A35CEF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8C5205" w:rsidRPr="00A35CEF" w14:paraId="0223F34D" w14:textId="77777777" w:rsidTr="008C5205">
        <w:trPr>
          <w:gridAfter w:val="1"/>
          <w:wAfter w:w="863" w:type="dxa"/>
          <w:trHeight w:val="1394"/>
        </w:trPr>
        <w:tc>
          <w:tcPr>
            <w:tcW w:w="830" w:type="dxa"/>
            <w:shd w:val="clear" w:color="auto" w:fill="auto"/>
            <w:vAlign w:val="center"/>
          </w:tcPr>
          <w:p w14:paraId="1CAD0B2F" w14:textId="55481F8A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1-13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592CC29" w14:textId="28ACA959" w:rsidR="008C5205" w:rsidRPr="000F753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</w:t>
            </w:r>
            <w:r>
              <w:rPr>
                <w:bCs/>
                <w:sz w:val="24"/>
                <w:szCs w:val="24"/>
                <w:lang w:val="nl-NL"/>
              </w:rPr>
              <w:t xml:space="preserve">thực hiện </w:t>
            </w:r>
            <w:r w:rsidRPr="000F7535">
              <w:rPr>
                <w:bCs/>
                <w:sz w:val="24"/>
                <w:szCs w:val="24"/>
                <w:lang w:val="nl-NL"/>
              </w:rPr>
              <w:t>đề tài được giao dưới sự hướng dẫn của giảng viên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BAF22AD" w14:textId="1B5F0DFB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717" w:type="dxa"/>
            <w:vAlign w:val="center"/>
          </w:tcPr>
          <w:p w14:paraId="68D22242" w14:textId="77777777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60792EE4" w14:textId="546CECE3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</w:rPr>
              <w:t>329</w:t>
            </w:r>
          </w:p>
        </w:tc>
        <w:tc>
          <w:tcPr>
            <w:tcW w:w="3705" w:type="dxa"/>
            <w:shd w:val="clear" w:color="auto" w:fill="auto"/>
          </w:tcPr>
          <w:p w14:paraId="2408D6C4" w14:textId="220C8816" w:rsidR="008C5205" w:rsidRPr="00A35CEF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 xml:space="preserve">Tìm hiểu nội dung đề tài </w:t>
            </w:r>
            <w:r>
              <w:rPr>
                <w:sz w:val="24"/>
                <w:szCs w:val="24"/>
                <w:lang w:val="nl-NL"/>
              </w:rPr>
              <w:t>qua</w:t>
            </w:r>
            <w:r w:rsidRPr="00756034">
              <w:rPr>
                <w:sz w:val="24"/>
                <w:szCs w:val="24"/>
                <w:lang w:val="nl-NL"/>
              </w:rPr>
              <w:t xml:space="preserve"> tài liệu tự tìm hoặc </w:t>
            </w:r>
            <w:r>
              <w:rPr>
                <w:sz w:val="24"/>
                <w:szCs w:val="24"/>
                <w:lang w:val="nl-NL"/>
              </w:rPr>
              <w:t xml:space="preserve">do </w:t>
            </w:r>
            <w:r w:rsidRPr="00756034">
              <w:rPr>
                <w:sz w:val="24"/>
                <w:szCs w:val="24"/>
                <w:lang w:val="nl-NL"/>
              </w:rPr>
              <w:t>giảng viên cung cấp</w:t>
            </w:r>
          </w:p>
        </w:tc>
      </w:tr>
      <w:tr w:rsidR="008C5205" w:rsidRPr="00A35CEF" w14:paraId="69E9EA33" w14:textId="77777777" w:rsidTr="008C5205">
        <w:trPr>
          <w:gridAfter w:val="1"/>
          <w:wAfter w:w="863" w:type="dxa"/>
          <w:trHeight w:val="705"/>
        </w:trPr>
        <w:tc>
          <w:tcPr>
            <w:tcW w:w="830" w:type="dxa"/>
            <w:shd w:val="clear" w:color="auto" w:fill="auto"/>
            <w:vAlign w:val="center"/>
          </w:tcPr>
          <w:p w14:paraId="7FF5699D" w14:textId="5E5D0AEB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14-15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4E1A4C0" w14:textId="1A91998F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viết </w:t>
            </w:r>
            <w:r>
              <w:rPr>
                <w:bCs/>
                <w:sz w:val="24"/>
                <w:szCs w:val="24"/>
                <w:lang w:val="nl-NL"/>
              </w:rPr>
              <w:t>luận văn tốt nghiệp</w:t>
            </w:r>
            <w:r w:rsidRPr="000F7535">
              <w:rPr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79FED7" w14:textId="67360E91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717" w:type="dxa"/>
            <w:vAlign w:val="center"/>
          </w:tcPr>
          <w:p w14:paraId="66325492" w14:textId="0AA3FEEE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E35668" w14:textId="381970E8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</w:rPr>
              <w:t>30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6A6CE" w14:textId="19A345CD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Sử dụng mẫu của Bộ môn</w:t>
            </w:r>
          </w:p>
        </w:tc>
      </w:tr>
      <w:tr w:rsidR="008C5205" w:rsidRPr="00A35CEF" w14:paraId="1D025D2B" w14:textId="77777777" w:rsidTr="008C5205">
        <w:trPr>
          <w:gridAfter w:val="1"/>
          <w:wAfter w:w="863" w:type="dxa"/>
          <w:trHeight w:val="970"/>
        </w:trPr>
        <w:tc>
          <w:tcPr>
            <w:tcW w:w="830" w:type="dxa"/>
            <w:shd w:val="clear" w:color="auto" w:fill="auto"/>
            <w:vAlign w:val="center"/>
          </w:tcPr>
          <w:p w14:paraId="7C2BAA5B" w14:textId="3D5B3AC3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233523B" w14:textId="63C32FF7" w:rsidR="008C5205" w:rsidRPr="000F753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thuyết trình nội dung thực hiện đề tài trước hội đồng chấm của Bộ môn sử dụng slide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E66DEF" w14:textId="2FF3BFCE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717" w:type="dxa"/>
            <w:vAlign w:val="center"/>
          </w:tcPr>
          <w:p w14:paraId="24145520" w14:textId="0F92DECC" w:rsidR="008C5205" w:rsidRPr="008C5205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</w:rPr>
            </w:pPr>
            <w:r w:rsidRPr="008C5205">
              <w:rPr>
                <w:bCs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12644C" w14:textId="6D1C73BB" w:rsidR="008C5205" w:rsidRPr="00756034" w:rsidRDefault="008C5205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F7535">
              <w:rPr>
                <w:bCs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E8FE0" w14:textId="5F097CC7" w:rsidR="008C5205" w:rsidRPr="00756034" w:rsidRDefault="002F13FC" w:rsidP="008C520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Slide trình bày</w:t>
            </w:r>
          </w:p>
        </w:tc>
      </w:tr>
      <w:tr w:rsidR="005120EB" w:rsidRPr="00A35CEF" w14:paraId="66A6080A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05EC0DA" w14:textId="77777777" w:rsidR="005120EB" w:rsidRPr="00A35CEF" w:rsidRDefault="005120EB" w:rsidP="005120EB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03188716" w14:textId="77777777" w:rsidR="005120EB" w:rsidRPr="00CE1CF4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E192B7C" w14:textId="5F030466" w:rsidR="005120EB" w:rsidRPr="003B51C2" w:rsidRDefault="005120EB" w:rsidP="005120EB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5120EB" w:rsidRPr="00A35CEF" w14:paraId="0441812D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7132F2F3" w14:textId="77777777" w:rsidR="005120EB" w:rsidRPr="00CE1CF4" w:rsidRDefault="005120EB" w:rsidP="005120EB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4A9F47D1" w14:textId="77777777" w:rsidR="005120EB" w:rsidRPr="00CE1CF4" w:rsidRDefault="005120EB" w:rsidP="005120EB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B92FA5C" w14:textId="77777777" w:rsidR="005120EB" w:rsidRDefault="005120EB" w:rsidP="005120EB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09B88AB" w14:textId="77777777" w:rsidR="005120EB" w:rsidRPr="00CE1CF4" w:rsidRDefault="005120EB" w:rsidP="005120EB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9D6DB84" w14:textId="77777777" w:rsidR="005120EB" w:rsidRPr="00CE1CF4" w:rsidRDefault="005120EB" w:rsidP="005120EB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B6B2174" w14:textId="22B0372A" w:rsidR="005120EB" w:rsidRPr="00A35CEF" w:rsidRDefault="005120EB" w:rsidP="005120EB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3"/>
            <w:shd w:val="clear" w:color="auto" w:fill="auto"/>
          </w:tcPr>
          <w:p w14:paraId="2206E3F8" w14:textId="77777777" w:rsidR="005120EB" w:rsidRPr="00CE1CF4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7D6468CC" w14:textId="77777777" w:rsidR="005120EB" w:rsidRPr="00CE1CF4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101553CC" w14:textId="77777777" w:rsidR="005120EB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1D3C6BFD" w14:textId="77777777" w:rsidR="005120EB" w:rsidRPr="00CE1CF4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2078933" w14:textId="77777777" w:rsidR="005120EB" w:rsidRPr="00CE1CF4" w:rsidRDefault="005120EB" w:rsidP="005120EB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8133769" w14:textId="66273D85" w:rsidR="005120EB" w:rsidRPr="00A35CEF" w:rsidRDefault="005120EB" w:rsidP="005120EB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</w:tbl>
    <w:p w14:paraId="60056081" w14:textId="77777777" w:rsidR="00575954" w:rsidRPr="00A35CEF" w:rsidRDefault="00575954" w:rsidP="00CF5635">
      <w:pPr>
        <w:spacing w:line="360" w:lineRule="auto"/>
        <w:jc w:val="both"/>
        <w:rPr>
          <w:sz w:val="24"/>
          <w:szCs w:val="24"/>
        </w:rPr>
      </w:pPr>
    </w:p>
    <w:sectPr w:rsidR="00575954" w:rsidRPr="00A35CE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D9C6F" w14:textId="77777777" w:rsidR="00745749" w:rsidRDefault="00745749">
      <w:r>
        <w:separator/>
      </w:r>
    </w:p>
  </w:endnote>
  <w:endnote w:type="continuationSeparator" w:id="0">
    <w:p w14:paraId="28B7721F" w14:textId="77777777" w:rsidR="00745749" w:rsidRDefault="0074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2D6C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380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38822" w14:textId="17BB30B4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5403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1A3C3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DAD92F" w14:textId="77777777" w:rsidR="00745749" w:rsidRDefault="00745749">
      <w:r>
        <w:separator/>
      </w:r>
    </w:p>
  </w:footnote>
  <w:footnote w:type="continuationSeparator" w:id="0">
    <w:p w14:paraId="5A427811" w14:textId="77777777" w:rsidR="00745749" w:rsidRDefault="0074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561D7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033F4B"/>
    <w:multiLevelType w:val="multilevel"/>
    <w:tmpl w:val="DD383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039A2"/>
    <w:multiLevelType w:val="hybridMultilevel"/>
    <w:tmpl w:val="3A02E764"/>
    <w:lvl w:ilvl="0" w:tplc="1046AB7C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DBC6E88"/>
    <w:multiLevelType w:val="hybridMultilevel"/>
    <w:tmpl w:val="5660F2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82BCB"/>
    <w:multiLevelType w:val="multilevel"/>
    <w:tmpl w:val="D0560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46F488C"/>
    <w:multiLevelType w:val="multilevel"/>
    <w:tmpl w:val="CFDA7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0C2409"/>
    <w:multiLevelType w:val="hybridMultilevel"/>
    <w:tmpl w:val="3B64EAB4"/>
    <w:lvl w:ilvl="0" w:tplc="9C8EA3F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7B"/>
    <w:rsid w:val="00000056"/>
    <w:rsid w:val="000049C9"/>
    <w:rsid w:val="00011C10"/>
    <w:rsid w:val="00025DEE"/>
    <w:rsid w:val="00026105"/>
    <w:rsid w:val="00061141"/>
    <w:rsid w:val="0006142A"/>
    <w:rsid w:val="00065D49"/>
    <w:rsid w:val="00077F67"/>
    <w:rsid w:val="00087C4F"/>
    <w:rsid w:val="00095A1D"/>
    <w:rsid w:val="000B22B4"/>
    <w:rsid w:val="000D075E"/>
    <w:rsid w:val="000D11A2"/>
    <w:rsid w:val="000D6DC7"/>
    <w:rsid w:val="000F6BE5"/>
    <w:rsid w:val="000F7535"/>
    <w:rsid w:val="000F78FF"/>
    <w:rsid w:val="001046F5"/>
    <w:rsid w:val="00122A0E"/>
    <w:rsid w:val="001265BC"/>
    <w:rsid w:val="0013362C"/>
    <w:rsid w:val="001471E8"/>
    <w:rsid w:val="001574F0"/>
    <w:rsid w:val="0017688F"/>
    <w:rsid w:val="001915A3"/>
    <w:rsid w:val="001C34EF"/>
    <w:rsid w:val="001C3AA3"/>
    <w:rsid w:val="001C700F"/>
    <w:rsid w:val="001D16FA"/>
    <w:rsid w:val="001F2CFE"/>
    <w:rsid w:val="001F3E5D"/>
    <w:rsid w:val="00200F66"/>
    <w:rsid w:val="00210206"/>
    <w:rsid w:val="00227DBE"/>
    <w:rsid w:val="00235BF0"/>
    <w:rsid w:val="002360EC"/>
    <w:rsid w:val="00242621"/>
    <w:rsid w:val="002803F9"/>
    <w:rsid w:val="0028049D"/>
    <w:rsid w:val="00283985"/>
    <w:rsid w:val="00290C2F"/>
    <w:rsid w:val="002937F2"/>
    <w:rsid w:val="00296F71"/>
    <w:rsid w:val="002A7D7D"/>
    <w:rsid w:val="002B3774"/>
    <w:rsid w:val="002B71FB"/>
    <w:rsid w:val="002F13FC"/>
    <w:rsid w:val="0033691C"/>
    <w:rsid w:val="003409C3"/>
    <w:rsid w:val="003425C9"/>
    <w:rsid w:val="003555B5"/>
    <w:rsid w:val="00357C92"/>
    <w:rsid w:val="00367502"/>
    <w:rsid w:val="003848A1"/>
    <w:rsid w:val="003961B0"/>
    <w:rsid w:val="003B51C2"/>
    <w:rsid w:val="003B73BB"/>
    <w:rsid w:val="003C5403"/>
    <w:rsid w:val="003E0101"/>
    <w:rsid w:val="003E161D"/>
    <w:rsid w:val="003E23CF"/>
    <w:rsid w:val="003F5908"/>
    <w:rsid w:val="003F7694"/>
    <w:rsid w:val="00411C8B"/>
    <w:rsid w:val="004240DB"/>
    <w:rsid w:val="0042577A"/>
    <w:rsid w:val="00425B47"/>
    <w:rsid w:val="004377BB"/>
    <w:rsid w:val="004437C7"/>
    <w:rsid w:val="0047459D"/>
    <w:rsid w:val="0048413E"/>
    <w:rsid w:val="00484545"/>
    <w:rsid w:val="00485816"/>
    <w:rsid w:val="004900EB"/>
    <w:rsid w:val="00490DE6"/>
    <w:rsid w:val="0049105F"/>
    <w:rsid w:val="00492536"/>
    <w:rsid w:val="004A21C9"/>
    <w:rsid w:val="004A5144"/>
    <w:rsid w:val="004B184A"/>
    <w:rsid w:val="004B2147"/>
    <w:rsid w:val="004D085E"/>
    <w:rsid w:val="004D6585"/>
    <w:rsid w:val="004F013A"/>
    <w:rsid w:val="004F6AD6"/>
    <w:rsid w:val="00501C20"/>
    <w:rsid w:val="005120EB"/>
    <w:rsid w:val="00524C29"/>
    <w:rsid w:val="00534B5D"/>
    <w:rsid w:val="0054320D"/>
    <w:rsid w:val="00551492"/>
    <w:rsid w:val="00570027"/>
    <w:rsid w:val="00575954"/>
    <w:rsid w:val="005810D9"/>
    <w:rsid w:val="005B5377"/>
    <w:rsid w:val="005C072C"/>
    <w:rsid w:val="005C477F"/>
    <w:rsid w:val="005D584F"/>
    <w:rsid w:val="005E5E76"/>
    <w:rsid w:val="005F06B6"/>
    <w:rsid w:val="005F4C76"/>
    <w:rsid w:val="006035F5"/>
    <w:rsid w:val="0061018F"/>
    <w:rsid w:val="00612534"/>
    <w:rsid w:val="00637282"/>
    <w:rsid w:val="006406CA"/>
    <w:rsid w:val="006447AD"/>
    <w:rsid w:val="0065114E"/>
    <w:rsid w:val="00654888"/>
    <w:rsid w:val="00665547"/>
    <w:rsid w:val="00695501"/>
    <w:rsid w:val="006A0E70"/>
    <w:rsid w:val="006A5431"/>
    <w:rsid w:val="006D03CF"/>
    <w:rsid w:val="006D5A8B"/>
    <w:rsid w:val="006E5BAC"/>
    <w:rsid w:val="00722B57"/>
    <w:rsid w:val="00733BDA"/>
    <w:rsid w:val="00744C77"/>
    <w:rsid w:val="00745749"/>
    <w:rsid w:val="00756034"/>
    <w:rsid w:val="00772E6E"/>
    <w:rsid w:val="0077772C"/>
    <w:rsid w:val="0078101D"/>
    <w:rsid w:val="00794350"/>
    <w:rsid w:val="007A10AA"/>
    <w:rsid w:val="007A7F11"/>
    <w:rsid w:val="007B1760"/>
    <w:rsid w:val="007B48B4"/>
    <w:rsid w:val="007B7392"/>
    <w:rsid w:val="007C184F"/>
    <w:rsid w:val="007C7EDD"/>
    <w:rsid w:val="007D4DD2"/>
    <w:rsid w:val="007E0556"/>
    <w:rsid w:val="007F7694"/>
    <w:rsid w:val="00846F70"/>
    <w:rsid w:val="008543C1"/>
    <w:rsid w:val="00857CE1"/>
    <w:rsid w:val="00865BE1"/>
    <w:rsid w:val="00875E93"/>
    <w:rsid w:val="008A3D00"/>
    <w:rsid w:val="008C1294"/>
    <w:rsid w:val="008C4E59"/>
    <w:rsid w:val="008C5205"/>
    <w:rsid w:val="008D09FC"/>
    <w:rsid w:val="008D346F"/>
    <w:rsid w:val="008F0516"/>
    <w:rsid w:val="0090524F"/>
    <w:rsid w:val="0091264D"/>
    <w:rsid w:val="00926E23"/>
    <w:rsid w:val="00941FF0"/>
    <w:rsid w:val="00952045"/>
    <w:rsid w:val="009531B7"/>
    <w:rsid w:val="009540AF"/>
    <w:rsid w:val="009A19F7"/>
    <w:rsid w:val="009A3F5D"/>
    <w:rsid w:val="009C37E7"/>
    <w:rsid w:val="009D205C"/>
    <w:rsid w:val="009E0BE8"/>
    <w:rsid w:val="009E52A6"/>
    <w:rsid w:val="009F5268"/>
    <w:rsid w:val="00A01BDF"/>
    <w:rsid w:val="00A029FB"/>
    <w:rsid w:val="00A13D3C"/>
    <w:rsid w:val="00A16F5E"/>
    <w:rsid w:val="00A200F9"/>
    <w:rsid w:val="00A2013B"/>
    <w:rsid w:val="00A3147A"/>
    <w:rsid w:val="00A35151"/>
    <w:rsid w:val="00A35CEF"/>
    <w:rsid w:val="00AA3DE7"/>
    <w:rsid w:val="00AB1467"/>
    <w:rsid w:val="00B00CB1"/>
    <w:rsid w:val="00B03504"/>
    <w:rsid w:val="00B1102D"/>
    <w:rsid w:val="00B16187"/>
    <w:rsid w:val="00B23623"/>
    <w:rsid w:val="00B25A8C"/>
    <w:rsid w:val="00B3038F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0F5C"/>
    <w:rsid w:val="00BC2752"/>
    <w:rsid w:val="00BE1F0A"/>
    <w:rsid w:val="00C005B3"/>
    <w:rsid w:val="00C02961"/>
    <w:rsid w:val="00C20E6B"/>
    <w:rsid w:val="00C2548B"/>
    <w:rsid w:val="00C41392"/>
    <w:rsid w:val="00C515D6"/>
    <w:rsid w:val="00C53616"/>
    <w:rsid w:val="00C54134"/>
    <w:rsid w:val="00C62368"/>
    <w:rsid w:val="00C7326B"/>
    <w:rsid w:val="00C801B5"/>
    <w:rsid w:val="00C8287E"/>
    <w:rsid w:val="00CA7149"/>
    <w:rsid w:val="00CB0A27"/>
    <w:rsid w:val="00CB6FEE"/>
    <w:rsid w:val="00CD54D7"/>
    <w:rsid w:val="00CF5635"/>
    <w:rsid w:val="00D133BD"/>
    <w:rsid w:val="00D15239"/>
    <w:rsid w:val="00D171C9"/>
    <w:rsid w:val="00D20B8C"/>
    <w:rsid w:val="00D21039"/>
    <w:rsid w:val="00D2584E"/>
    <w:rsid w:val="00D4185A"/>
    <w:rsid w:val="00D46C15"/>
    <w:rsid w:val="00D52695"/>
    <w:rsid w:val="00D55233"/>
    <w:rsid w:val="00D56DBD"/>
    <w:rsid w:val="00D61127"/>
    <w:rsid w:val="00D63879"/>
    <w:rsid w:val="00D72B1C"/>
    <w:rsid w:val="00D81FA9"/>
    <w:rsid w:val="00DA409D"/>
    <w:rsid w:val="00DB5561"/>
    <w:rsid w:val="00DC3527"/>
    <w:rsid w:val="00DD3E93"/>
    <w:rsid w:val="00DF0CC5"/>
    <w:rsid w:val="00E211EB"/>
    <w:rsid w:val="00E25CF8"/>
    <w:rsid w:val="00E25EE0"/>
    <w:rsid w:val="00E3332D"/>
    <w:rsid w:val="00E3454E"/>
    <w:rsid w:val="00E40DD3"/>
    <w:rsid w:val="00E462CF"/>
    <w:rsid w:val="00E46710"/>
    <w:rsid w:val="00E6594E"/>
    <w:rsid w:val="00E76F82"/>
    <w:rsid w:val="00E90D70"/>
    <w:rsid w:val="00E926BB"/>
    <w:rsid w:val="00E965D4"/>
    <w:rsid w:val="00EA3A7B"/>
    <w:rsid w:val="00EA472E"/>
    <w:rsid w:val="00EB143E"/>
    <w:rsid w:val="00EB6150"/>
    <w:rsid w:val="00EC06C9"/>
    <w:rsid w:val="00EC5C2F"/>
    <w:rsid w:val="00EC6598"/>
    <w:rsid w:val="00EE35E0"/>
    <w:rsid w:val="00EE3756"/>
    <w:rsid w:val="00EE5D69"/>
    <w:rsid w:val="00F0731C"/>
    <w:rsid w:val="00F26344"/>
    <w:rsid w:val="00F26E9C"/>
    <w:rsid w:val="00F31623"/>
    <w:rsid w:val="00F40435"/>
    <w:rsid w:val="00F4451D"/>
    <w:rsid w:val="00F67679"/>
    <w:rsid w:val="00F96568"/>
    <w:rsid w:val="00FB5F7D"/>
    <w:rsid w:val="00FB745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41B"/>
  <w15:docId w15:val="{FCA9068E-CDC3-4B55-A5E5-16629A5B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F4C03-F0B4-4349-804B-4332662D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E:\BO MON CNPM\De cuong mon hoc\Mau_de_cuong_chi_tiet_20151204160403.dot</Template>
  <TotalTime>13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Nguyen Thi Mai Dung</cp:lastModifiedBy>
  <cp:revision>15</cp:revision>
  <cp:lastPrinted>2015-12-03T10:52:00Z</cp:lastPrinted>
  <dcterms:created xsi:type="dcterms:W3CDTF">2018-08-20T07:54:00Z</dcterms:created>
  <dcterms:modified xsi:type="dcterms:W3CDTF">2020-05-20T08:35:00Z</dcterms:modified>
</cp:coreProperties>
</file>