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 w14:paraId="790C2B69" w14:textId="77777777">
        <w:trPr>
          <w:trHeight w:val="960"/>
        </w:trPr>
        <w:tc>
          <w:tcPr>
            <w:tcW w:w="4410" w:type="dxa"/>
            <w:shd w:val="clear" w:color="auto" w:fill="auto"/>
          </w:tcPr>
          <w:p w14:paraId="2F6250A3" w14:textId="77777777" w:rsidR="00744C77" w:rsidRPr="003555B5" w:rsidRDefault="004C44CB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4294967293" distB="4294967293" distL="114300" distR="114300" simplePos="0" relativeHeight="251657216" behindDoc="0" locked="0" layoutInCell="1" allowOverlap="1" wp14:anchorId="43A5FA52" wp14:editId="5180E5E4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A8A85C4" id="Straight Connector 1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    </w:pict>
                </mc:Fallback>
              </mc:AlternateConten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  <w:r w:rsidR="004A21C9" w:rsidRPr="003555B5">
              <w:rPr>
                <w:bCs/>
                <w:color w:val="000000"/>
                <w:sz w:val="24"/>
              </w:rPr>
              <w:t xml:space="preserve"> </w:t>
            </w:r>
            <w:r w:rsidR="00744C77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69BC56AD" w14:textId="77777777" w:rsidR="00744C77" w:rsidRPr="003555B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79562667" w14:textId="77777777" w:rsidR="00744C77" w:rsidRPr="003555B5" w:rsidRDefault="004C44CB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 wp14:anchorId="59004E51" wp14:editId="7BC9683E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3175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B3662D" id="Straight Connector 4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3555B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14:paraId="62EA4DDC" w14:textId="77777777" w:rsidR="00744C77" w:rsidRPr="003555B5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14:paraId="51B9CE5B" w14:textId="77777777" w:rsidR="00744C77" w:rsidRPr="003555B5" w:rsidRDefault="00744C77" w:rsidP="00744C77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14:paraId="602E664D" w14:textId="186E4F08" w:rsidR="00474277" w:rsidRPr="003555B5" w:rsidRDefault="00744C77" w:rsidP="00474277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Cs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Tên</w:t>
      </w:r>
      <w:r w:rsidRPr="003555B5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540AF" w:rsidRPr="003555B5">
        <w:rPr>
          <w:b/>
          <w:bCs/>
          <w:sz w:val="24"/>
          <w:szCs w:val="24"/>
        </w:rPr>
        <w:t xml:space="preserve">: </w:t>
      </w:r>
      <w:r w:rsidR="00CE4AD2" w:rsidRPr="00F517A0">
        <w:t>Lập trình .NET 1</w:t>
      </w:r>
      <w:r w:rsidR="00CE4AD2">
        <w:t xml:space="preserve"> + BTL (</w:t>
      </w:r>
      <w:r w:rsidR="00CE4AD2" w:rsidRPr="00F517A0">
        <w:t>Windows Forms Programming in .NET</w:t>
      </w:r>
      <w:r w:rsidR="00CE4AD2">
        <w:t>)</w:t>
      </w:r>
    </w:p>
    <w:p w14:paraId="599FAE9C" w14:textId="5646D980" w:rsidR="00744C77" w:rsidRPr="003555B5" w:rsidRDefault="00744C77" w:rsidP="006447AD">
      <w:pPr>
        <w:pStyle w:val="BodyText2"/>
        <w:spacing w:before="120" w:after="0" w:line="240" w:lineRule="auto"/>
        <w:ind w:left="720"/>
        <w:jc w:val="both"/>
        <w:rPr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Mã số học phần:</w:t>
      </w:r>
      <w:r w:rsidR="00B82016">
        <w:rPr>
          <w:sz w:val="24"/>
          <w:szCs w:val="24"/>
        </w:rPr>
        <w:t xml:space="preserve"> </w:t>
      </w:r>
      <w:r w:rsidR="00565827" w:rsidRPr="00565827">
        <w:rPr>
          <w:sz w:val="24"/>
          <w:szCs w:val="24"/>
        </w:rPr>
        <w:t>7080108</w:t>
      </w:r>
    </w:p>
    <w:p w14:paraId="5DFA6B1D" w14:textId="73DB3C09" w:rsidR="00744C77" w:rsidRPr="003555B5" w:rsidRDefault="00744C77" w:rsidP="006447AD">
      <w:pPr>
        <w:pStyle w:val="BodyText2"/>
        <w:spacing w:before="120" w:after="0" w:line="240" w:lineRule="auto"/>
        <w:ind w:left="720" w:hanging="9"/>
        <w:jc w:val="both"/>
        <w:rPr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Số tín chỉ học phần:</w:t>
      </w:r>
      <w:r w:rsidR="00B82016">
        <w:rPr>
          <w:b/>
          <w:bCs/>
          <w:color w:val="000000"/>
          <w:sz w:val="24"/>
          <w:szCs w:val="24"/>
        </w:rPr>
        <w:t xml:space="preserve"> 3</w:t>
      </w:r>
      <w:r w:rsidR="00915A17">
        <w:rPr>
          <w:b/>
          <w:bCs/>
          <w:color w:val="000000"/>
          <w:sz w:val="24"/>
          <w:szCs w:val="24"/>
        </w:rPr>
        <w:t xml:space="preserve"> (2-1-</w:t>
      </w:r>
      <w:r w:rsidR="0035003D">
        <w:rPr>
          <w:b/>
          <w:bCs/>
          <w:color w:val="000000"/>
          <w:sz w:val="24"/>
          <w:szCs w:val="24"/>
        </w:rPr>
        <w:t>6</w:t>
      </w:r>
      <w:r w:rsidR="00915A17">
        <w:rPr>
          <w:b/>
          <w:bCs/>
          <w:color w:val="000000"/>
          <w:sz w:val="24"/>
          <w:szCs w:val="24"/>
        </w:rPr>
        <w:t>)</w:t>
      </w:r>
    </w:p>
    <w:p w14:paraId="6AEC2C92" w14:textId="77777777" w:rsidR="006447AD" w:rsidRPr="003555B5" w:rsidRDefault="00744C77" w:rsidP="006447AD">
      <w:pPr>
        <w:pStyle w:val="BodyText2"/>
        <w:spacing w:before="120" w:after="0" w:line="240" w:lineRule="auto"/>
        <w:ind w:left="72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Số tiết học phần:</w:t>
      </w:r>
      <w:r w:rsidR="004A21C9" w:rsidRPr="003555B5">
        <w:rPr>
          <w:b/>
          <w:sz w:val="24"/>
          <w:szCs w:val="24"/>
        </w:rPr>
        <w:t xml:space="preserve"> </w:t>
      </w:r>
    </w:p>
    <w:p w14:paraId="3BB2EA9A" w14:textId="0C12E08A" w:rsidR="004E5942" w:rsidRPr="004E5942" w:rsidRDefault="004E5942" w:rsidP="004E5942">
      <w:pPr>
        <w:pStyle w:val="BodyText2"/>
        <w:spacing w:before="120" w:after="0" w:line="240" w:lineRule="auto"/>
        <w:ind w:left="2340" w:hanging="1620"/>
        <w:rPr>
          <w:bCs/>
          <w:color w:val="000000"/>
          <w:sz w:val="24"/>
          <w:szCs w:val="24"/>
        </w:rPr>
      </w:pPr>
      <w:r w:rsidRPr="004E5942">
        <w:rPr>
          <w:rFonts w:eastAsia="Arial"/>
          <w:color w:val="000000"/>
          <w:szCs w:val="24"/>
          <w:lang w:val="vi-VN"/>
        </w:rPr>
        <w:t>Lý thuyết: 30</w:t>
      </w:r>
      <w:r w:rsidRPr="004E5942">
        <w:rPr>
          <w:rFonts w:eastAsia="Arial"/>
          <w:color w:val="000000"/>
          <w:szCs w:val="24"/>
          <w:lang w:val="vi-VN"/>
        </w:rPr>
        <w:tab/>
      </w:r>
      <w:r w:rsidRPr="004E5942">
        <w:rPr>
          <w:rFonts w:eastAsia="Arial"/>
          <w:color w:val="000000"/>
          <w:szCs w:val="24"/>
          <w:lang w:val="vi-VN"/>
        </w:rPr>
        <w:tab/>
        <w:t>Bài tập: 15</w:t>
      </w:r>
      <w:r w:rsidRPr="004E5942">
        <w:rPr>
          <w:rFonts w:eastAsia="Arial"/>
          <w:color w:val="000000"/>
          <w:szCs w:val="24"/>
          <w:lang w:val="vi-VN"/>
        </w:rPr>
        <w:tab/>
      </w:r>
      <w:r w:rsidRPr="004E5942">
        <w:rPr>
          <w:rFonts w:eastAsia="Arial"/>
          <w:color w:val="000000"/>
          <w:szCs w:val="24"/>
          <w:lang w:val="vi-VN"/>
        </w:rPr>
        <w:tab/>
        <w:t xml:space="preserve">Thực hành: </w:t>
      </w:r>
      <w:r>
        <w:rPr>
          <w:rFonts w:eastAsia="Arial"/>
          <w:color w:val="000000"/>
          <w:szCs w:val="24"/>
        </w:rPr>
        <w:t>0</w:t>
      </w:r>
      <w:r w:rsidRPr="004E5942">
        <w:rPr>
          <w:rFonts w:eastAsia="Arial"/>
          <w:color w:val="000000"/>
          <w:szCs w:val="24"/>
          <w:lang w:val="vi-VN"/>
        </w:rPr>
        <w:t xml:space="preserve"> </w:t>
      </w:r>
      <w:r w:rsidRPr="004E5942">
        <w:rPr>
          <w:rFonts w:eastAsia="Arial"/>
          <w:color w:val="000000"/>
          <w:szCs w:val="24"/>
          <w:lang w:val="vi-VN"/>
        </w:rPr>
        <w:tab/>
        <w:t xml:space="preserve">Tự học: </w:t>
      </w:r>
      <w:r>
        <w:rPr>
          <w:rFonts w:eastAsia="Arial"/>
          <w:color w:val="000000"/>
          <w:szCs w:val="24"/>
        </w:rPr>
        <w:t>90</w:t>
      </w:r>
    </w:p>
    <w:p w14:paraId="59B52BF3" w14:textId="77777777" w:rsidR="00744C77" w:rsidRPr="000C7F09" w:rsidRDefault="00744C77" w:rsidP="006447AD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0C7F09">
        <w:rPr>
          <w:b/>
          <w:bCs/>
          <w:color w:val="000000"/>
          <w:sz w:val="24"/>
          <w:szCs w:val="24"/>
          <w:lang w:val="vi-VN"/>
        </w:rPr>
        <w:t xml:space="preserve">Đơn vị </w:t>
      </w:r>
      <w:r w:rsidR="004A21C9" w:rsidRPr="000C7F09">
        <w:rPr>
          <w:b/>
          <w:bCs/>
          <w:color w:val="000000"/>
          <w:sz w:val="24"/>
          <w:szCs w:val="24"/>
          <w:lang w:val="vi-VN"/>
        </w:rPr>
        <w:t xml:space="preserve">quản lý </w:t>
      </w:r>
      <w:r w:rsidRPr="000C7F09">
        <w:rPr>
          <w:b/>
          <w:bCs/>
          <w:color w:val="000000"/>
          <w:sz w:val="24"/>
          <w:szCs w:val="24"/>
          <w:lang w:val="vi-VN"/>
        </w:rPr>
        <w:t>học phần</w:t>
      </w:r>
    </w:p>
    <w:p w14:paraId="1663F660" w14:textId="77777777" w:rsidR="003F5908" w:rsidRPr="000C7F09" w:rsidRDefault="006447AD" w:rsidP="006D03CF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  <w:lang w:val="vi-VN"/>
        </w:rPr>
      </w:pPr>
      <w:r w:rsidRPr="000C7F09">
        <w:rPr>
          <w:b/>
          <w:sz w:val="24"/>
          <w:szCs w:val="24"/>
          <w:lang w:val="vi-VN"/>
        </w:rPr>
        <w:t>2.1.</w:t>
      </w:r>
      <w:r w:rsidR="003555B5" w:rsidRPr="000C7F09">
        <w:rPr>
          <w:b/>
          <w:sz w:val="24"/>
          <w:szCs w:val="24"/>
          <w:lang w:val="vi-VN"/>
        </w:rPr>
        <w:t xml:space="preserve"> </w:t>
      </w:r>
      <w:r w:rsidR="003F5908" w:rsidRPr="000C7F09">
        <w:rPr>
          <w:b/>
          <w:sz w:val="24"/>
          <w:szCs w:val="24"/>
          <w:lang w:val="vi-VN"/>
        </w:rPr>
        <w:t>Giảng viên giảng dạy:</w:t>
      </w:r>
      <w:r w:rsidR="006D03CF" w:rsidRPr="003555B5">
        <w:rPr>
          <w:b/>
          <w:sz w:val="24"/>
          <w:szCs w:val="24"/>
          <w:lang w:val="vi-VN"/>
        </w:rPr>
        <w:tab/>
      </w:r>
      <w:r w:rsidR="006D03CF" w:rsidRPr="000C7F09">
        <w:rPr>
          <w:b/>
          <w:sz w:val="24"/>
          <w:szCs w:val="24"/>
          <w:lang w:val="vi-VN"/>
        </w:rPr>
        <w:t>Mã giảng viên</w:t>
      </w:r>
    </w:p>
    <w:p w14:paraId="7F98A083" w14:textId="2138ECF5" w:rsidR="0035003D" w:rsidRPr="00260701" w:rsidRDefault="0035003D" w:rsidP="0035003D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0C7F09">
        <w:rPr>
          <w:sz w:val="24"/>
          <w:szCs w:val="24"/>
          <w:lang w:val="vi-VN"/>
        </w:rPr>
        <w:t>1. T</w:t>
      </w:r>
      <w:r>
        <w:rPr>
          <w:sz w:val="24"/>
          <w:szCs w:val="24"/>
          <w:lang w:val="vi-VN"/>
        </w:rPr>
        <w:t>S</w:t>
      </w:r>
      <w:r w:rsidRPr="000C7F09">
        <w:rPr>
          <w:sz w:val="24"/>
          <w:szCs w:val="24"/>
          <w:lang w:val="vi-VN"/>
        </w:rPr>
        <w:t xml:space="preserve">. </w:t>
      </w:r>
      <w:r>
        <w:rPr>
          <w:sz w:val="24"/>
          <w:szCs w:val="24"/>
        </w:rPr>
        <w:t>Nguyễn Thế Lộc</w:t>
      </w:r>
      <w:r w:rsidRPr="000C7F09">
        <w:rPr>
          <w:sz w:val="24"/>
          <w:szCs w:val="24"/>
          <w:lang w:val="vi-VN"/>
        </w:rPr>
        <w:tab/>
        <w:t>08</w:t>
      </w:r>
      <w:r>
        <w:rPr>
          <w:sz w:val="24"/>
          <w:szCs w:val="24"/>
        </w:rPr>
        <w:t>01</w:t>
      </w:r>
      <w:r w:rsidRPr="000C7F09">
        <w:rPr>
          <w:sz w:val="24"/>
          <w:szCs w:val="24"/>
          <w:lang w:val="vi-VN"/>
        </w:rPr>
        <w:t>-0</w:t>
      </w:r>
      <w:r w:rsidR="007A7C35">
        <w:rPr>
          <w:sz w:val="24"/>
          <w:szCs w:val="24"/>
        </w:rPr>
        <w:t>2</w:t>
      </w:r>
    </w:p>
    <w:p w14:paraId="13EF8656" w14:textId="49F6EF8F" w:rsidR="003F5908" w:rsidRPr="00260701" w:rsidRDefault="0035003D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3F5908" w:rsidRPr="000C7F09">
        <w:rPr>
          <w:sz w:val="24"/>
          <w:szCs w:val="24"/>
          <w:lang w:val="vi-VN"/>
        </w:rPr>
        <w:t>. T</w:t>
      </w:r>
      <w:r w:rsidR="00773BA2">
        <w:rPr>
          <w:sz w:val="24"/>
          <w:szCs w:val="24"/>
          <w:lang w:val="vi-VN"/>
        </w:rPr>
        <w:t>hS</w:t>
      </w:r>
      <w:r w:rsidR="003F5908" w:rsidRPr="000C7F09">
        <w:rPr>
          <w:sz w:val="24"/>
          <w:szCs w:val="24"/>
          <w:lang w:val="vi-VN"/>
        </w:rPr>
        <w:t xml:space="preserve">. </w:t>
      </w:r>
      <w:r w:rsidR="00D028BB" w:rsidRPr="000C7F09">
        <w:rPr>
          <w:sz w:val="24"/>
          <w:szCs w:val="24"/>
          <w:lang w:val="vi-VN"/>
        </w:rPr>
        <w:t>Phạm Văn Đồng</w:t>
      </w:r>
      <w:r w:rsidR="006D03CF" w:rsidRPr="000C7F09">
        <w:rPr>
          <w:sz w:val="24"/>
          <w:szCs w:val="24"/>
          <w:lang w:val="vi-VN"/>
        </w:rPr>
        <w:tab/>
      </w:r>
      <w:r w:rsidR="00A01BDF" w:rsidRPr="000C7F09">
        <w:rPr>
          <w:sz w:val="24"/>
          <w:szCs w:val="24"/>
          <w:lang w:val="vi-VN"/>
        </w:rPr>
        <w:t>0</w:t>
      </w:r>
      <w:r w:rsidR="00C95015" w:rsidRPr="000C7F09">
        <w:rPr>
          <w:sz w:val="24"/>
          <w:szCs w:val="24"/>
          <w:lang w:val="vi-VN"/>
        </w:rPr>
        <w:t>8</w:t>
      </w:r>
      <w:r w:rsidR="00FC6CDA">
        <w:rPr>
          <w:sz w:val="24"/>
          <w:szCs w:val="24"/>
        </w:rPr>
        <w:t>01</w:t>
      </w:r>
      <w:r w:rsidR="00A01BDF" w:rsidRPr="000C7F09">
        <w:rPr>
          <w:sz w:val="24"/>
          <w:szCs w:val="24"/>
          <w:lang w:val="vi-VN"/>
        </w:rPr>
        <w:t>-0</w:t>
      </w:r>
      <w:r w:rsidR="00260701">
        <w:rPr>
          <w:sz w:val="24"/>
          <w:szCs w:val="24"/>
        </w:rPr>
        <w:t>4</w:t>
      </w:r>
    </w:p>
    <w:p w14:paraId="67015354" w14:textId="421E2ACB" w:rsidR="003F5908" w:rsidRPr="000C7F09" w:rsidRDefault="0035003D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  <w:lang w:val="vi-VN"/>
        </w:rPr>
      </w:pPr>
      <w:r>
        <w:rPr>
          <w:sz w:val="24"/>
          <w:szCs w:val="24"/>
        </w:rPr>
        <w:t>3</w:t>
      </w:r>
      <w:r w:rsidR="003F5908" w:rsidRPr="000C7F09">
        <w:rPr>
          <w:sz w:val="24"/>
          <w:szCs w:val="24"/>
          <w:lang w:val="vi-VN"/>
        </w:rPr>
        <w:t>.</w:t>
      </w:r>
      <w:r w:rsidR="0030077C">
        <w:rPr>
          <w:sz w:val="24"/>
          <w:szCs w:val="24"/>
        </w:rPr>
        <w:t xml:space="preserve"> </w:t>
      </w:r>
      <w:r w:rsidR="0030077C" w:rsidRPr="0030077C">
        <w:rPr>
          <w:sz w:val="24"/>
          <w:szCs w:val="24"/>
        </w:rPr>
        <w:t>ThS. Trần Trung Chuyên</w:t>
      </w:r>
      <w:r w:rsidR="0030077C" w:rsidRPr="0030077C">
        <w:rPr>
          <w:sz w:val="24"/>
          <w:szCs w:val="24"/>
        </w:rPr>
        <w:tab/>
        <w:t>0803-02</w:t>
      </w:r>
      <w:r w:rsidR="006D03CF" w:rsidRPr="000C7F09">
        <w:rPr>
          <w:sz w:val="24"/>
          <w:szCs w:val="24"/>
          <w:lang w:val="vi-VN"/>
        </w:rPr>
        <w:tab/>
      </w:r>
    </w:p>
    <w:p w14:paraId="38E69F4C" w14:textId="69EFE0FE" w:rsidR="003F5908" w:rsidRPr="000C7F09" w:rsidRDefault="0035003D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  <w:lang w:val="vi-VN"/>
        </w:rPr>
      </w:pPr>
      <w:r>
        <w:rPr>
          <w:sz w:val="24"/>
          <w:szCs w:val="24"/>
        </w:rPr>
        <w:t>4</w:t>
      </w:r>
      <w:r w:rsidR="003F5908" w:rsidRPr="000C7F09">
        <w:rPr>
          <w:sz w:val="24"/>
          <w:szCs w:val="24"/>
          <w:lang w:val="vi-VN"/>
        </w:rPr>
        <w:t>.</w:t>
      </w:r>
      <w:r w:rsidR="00565827">
        <w:rPr>
          <w:sz w:val="24"/>
          <w:szCs w:val="24"/>
        </w:rPr>
        <w:t xml:space="preserve"> ThS. Phạm Quang Hiển</w:t>
      </w:r>
      <w:r w:rsidR="00565827">
        <w:rPr>
          <w:sz w:val="24"/>
          <w:szCs w:val="24"/>
        </w:rPr>
        <w:tab/>
      </w:r>
      <w:r w:rsidR="00565827" w:rsidRPr="00565827">
        <w:rPr>
          <w:sz w:val="24"/>
          <w:szCs w:val="24"/>
        </w:rPr>
        <w:t>0806-08</w:t>
      </w:r>
      <w:r w:rsidR="006D03CF" w:rsidRPr="000C7F09">
        <w:rPr>
          <w:sz w:val="24"/>
          <w:szCs w:val="24"/>
          <w:lang w:val="vi-VN"/>
        </w:rPr>
        <w:tab/>
      </w:r>
    </w:p>
    <w:p w14:paraId="027A0207" w14:textId="77777777" w:rsidR="00744C77" w:rsidRPr="000C7F09" w:rsidRDefault="006447AD" w:rsidP="004900EB">
      <w:pPr>
        <w:pStyle w:val="BodyText2"/>
        <w:spacing w:before="120" w:after="0" w:line="240" w:lineRule="auto"/>
        <w:ind w:left="520" w:hanging="70"/>
        <w:jc w:val="both"/>
        <w:rPr>
          <w:b/>
          <w:sz w:val="24"/>
          <w:szCs w:val="24"/>
          <w:lang w:val="vi-VN"/>
        </w:rPr>
      </w:pPr>
      <w:r w:rsidRPr="000C7F09">
        <w:rPr>
          <w:b/>
          <w:sz w:val="24"/>
          <w:szCs w:val="24"/>
          <w:lang w:val="vi-VN"/>
        </w:rPr>
        <w:t>2.2</w:t>
      </w:r>
      <w:r w:rsidR="003555B5" w:rsidRPr="000C7F09">
        <w:rPr>
          <w:b/>
          <w:sz w:val="24"/>
          <w:szCs w:val="24"/>
          <w:lang w:val="vi-VN"/>
        </w:rPr>
        <w:t xml:space="preserve">. </w:t>
      </w:r>
      <w:r w:rsidR="00744C77" w:rsidRPr="000C7F09">
        <w:rPr>
          <w:b/>
          <w:sz w:val="24"/>
          <w:szCs w:val="24"/>
          <w:lang w:val="vi-VN"/>
        </w:rPr>
        <w:t>Bộ môn:</w:t>
      </w:r>
      <w:r w:rsidR="00C95015" w:rsidRPr="000C7F09">
        <w:rPr>
          <w:b/>
          <w:sz w:val="24"/>
          <w:szCs w:val="24"/>
          <w:lang w:val="vi-VN"/>
        </w:rPr>
        <w:t xml:space="preserve"> Công nghệ Phần mềm</w:t>
      </w:r>
    </w:p>
    <w:p w14:paraId="1DAC6ABC" w14:textId="77777777" w:rsidR="00744C77" w:rsidRPr="003555B5" w:rsidRDefault="006447AD" w:rsidP="004900EB">
      <w:pPr>
        <w:pStyle w:val="BodyText2"/>
        <w:tabs>
          <w:tab w:val="num" w:pos="520"/>
        </w:tabs>
        <w:spacing w:before="120" w:after="0" w:line="240" w:lineRule="auto"/>
        <w:ind w:left="520" w:hanging="70"/>
        <w:jc w:val="both"/>
        <w:rPr>
          <w:sz w:val="24"/>
          <w:szCs w:val="24"/>
        </w:rPr>
      </w:pPr>
      <w:r w:rsidRPr="003555B5">
        <w:rPr>
          <w:b/>
          <w:sz w:val="24"/>
          <w:szCs w:val="24"/>
        </w:rPr>
        <w:t>2.3. Khoa:</w:t>
      </w:r>
      <w:r w:rsidR="00C95015">
        <w:rPr>
          <w:b/>
          <w:sz w:val="24"/>
          <w:szCs w:val="24"/>
        </w:rPr>
        <w:t xml:space="preserve"> Công nghệ Thông tin</w:t>
      </w:r>
    </w:p>
    <w:p w14:paraId="7A877DDF" w14:textId="5AFB9CAF" w:rsidR="00744C77" w:rsidRPr="003555B5" w:rsidRDefault="00744C77" w:rsidP="00565827">
      <w:pPr>
        <w:pStyle w:val="BodyText2"/>
        <w:numPr>
          <w:ilvl w:val="0"/>
          <w:numId w:val="6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Điều kiện </w:t>
      </w:r>
      <w:r w:rsidR="00DA409D">
        <w:rPr>
          <w:b/>
          <w:bCs/>
          <w:color w:val="000000"/>
          <w:sz w:val="24"/>
          <w:szCs w:val="24"/>
        </w:rPr>
        <w:t>học học phần</w:t>
      </w:r>
      <w:r w:rsidR="00BA09EA" w:rsidRPr="003555B5">
        <w:rPr>
          <w:b/>
          <w:bCs/>
          <w:color w:val="000000"/>
          <w:sz w:val="24"/>
          <w:szCs w:val="24"/>
        </w:rPr>
        <w:t xml:space="preserve"> </w:t>
      </w:r>
      <w:r w:rsidR="006D03CF" w:rsidRPr="003555B5">
        <w:rPr>
          <w:b/>
          <w:bCs/>
          <w:color w:val="000000"/>
          <w:sz w:val="24"/>
          <w:szCs w:val="24"/>
        </w:rPr>
        <w:t>(</w:t>
      </w:r>
      <w:r w:rsidR="00565827" w:rsidRPr="00565827">
        <w:rPr>
          <w:b/>
          <w:bCs/>
          <w:color w:val="000000"/>
          <w:sz w:val="24"/>
          <w:szCs w:val="24"/>
        </w:rPr>
        <w:t>7080108</w:t>
      </w:r>
      <w:r w:rsidR="006D03CF" w:rsidRPr="003555B5">
        <w:rPr>
          <w:b/>
          <w:bCs/>
          <w:color w:val="000000"/>
          <w:sz w:val="24"/>
          <w:szCs w:val="24"/>
        </w:rPr>
        <w:t>)</w:t>
      </w:r>
    </w:p>
    <w:p w14:paraId="3AF4C11C" w14:textId="77777777" w:rsidR="006D03CF" w:rsidRPr="003555B5" w:rsidRDefault="006D03CF" w:rsidP="006D03CF">
      <w:pPr>
        <w:pStyle w:val="BodyText2"/>
        <w:numPr>
          <w:ilvl w:val="1"/>
          <w:numId w:val="6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Môn học tiên quyết:</w:t>
      </w:r>
    </w:p>
    <w:p w14:paraId="1BF6C2B9" w14:textId="574EF5C7" w:rsidR="001D0477" w:rsidRDefault="00D522A8" w:rsidP="001D0477">
      <w:pPr>
        <w:pStyle w:val="BodyText2"/>
        <w:numPr>
          <w:ilvl w:val="0"/>
          <w:numId w:val="8"/>
        </w:numPr>
        <w:spacing w:before="240" w:after="0" w:line="240" w:lineRule="auto"/>
        <w:jc w:val="both"/>
        <w:rPr>
          <w:bCs/>
          <w:color w:val="000000"/>
          <w:sz w:val="24"/>
          <w:szCs w:val="24"/>
        </w:rPr>
      </w:pPr>
      <w:r w:rsidRPr="00D522A8">
        <w:rPr>
          <w:bCs/>
          <w:color w:val="000000"/>
          <w:sz w:val="24"/>
          <w:szCs w:val="24"/>
        </w:rPr>
        <w:t xml:space="preserve">4080206 - Cơ sở dữ liệu </w:t>
      </w:r>
    </w:p>
    <w:p w14:paraId="5AA114A1" w14:textId="396BD244" w:rsidR="006D03CF" w:rsidRPr="003555B5" w:rsidRDefault="00D522A8" w:rsidP="001D0477">
      <w:pPr>
        <w:pStyle w:val="BodyText2"/>
        <w:numPr>
          <w:ilvl w:val="0"/>
          <w:numId w:val="8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D522A8">
        <w:rPr>
          <w:bCs/>
          <w:color w:val="000000"/>
          <w:sz w:val="24"/>
          <w:szCs w:val="24"/>
        </w:rPr>
        <w:t xml:space="preserve">4080208 - Kỹ thuật lập trình hướng đối tượng </w:t>
      </w:r>
      <w:r w:rsidR="00311BF2">
        <w:rPr>
          <w:bCs/>
          <w:color w:val="000000"/>
          <w:sz w:val="24"/>
          <w:szCs w:val="24"/>
        </w:rPr>
        <w:t>với C+</w:t>
      </w:r>
      <w:r w:rsidRPr="00D522A8">
        <w:rPr>
          <w:bCs/>
          <w:color w:val="000000"/>
          <w:sz w:val="24"/>
          <w:szCs w:val="24"/>
        </w:rPr>
        <w:t xml:space="preserve">+ </w:t>
      </w:r>
      <w:r w:rsidR="00E30B83">
        <w:rPr>
          <w:bCs/>
          <w:color w:val="000000"/>
          <w:sz w:val="24"/>
          <w:szCs w:val="24"/>
        </w:rPr>
        <w:t xml:space="preserve">+ </w:t>
      </w:r>
      <w:r w:rsidRPr="00D522A8">
        <w:rPr>
          <w:bCs/>
          <w:color w:val="000000"/>
          <w:sz w:val="24"/>
          <w:szCs w:val="24"/>
        </w:rPr>
        <w:t>BTL</w:t>
      </w:r>
    </w:p>
    <w:p w14:paraId="70A14CF0" w14:textId="77777777" w:rsidR="00744C77" w:rsidRDefault="00744C77" w:rsidP="00E25CF8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Mục tiêu của học phần</w:t>
      </w:r>
      <w:r w:rsidR="00BA09EA" w:rsidRPr="003555B5">
        <w:rPr>
          <w:b/>
          <w:bCs/>
          <w:color w:val="000000"/>
          <w:sz w:val="24"/>
          <w:szCs w:val="24"/>
        </w:rPr>
        <w:t xml:space="preserve"> </w:t>
      </w:r>
    </w:p>
    <w:p w14:paraId="771174F7" w14:textId="77777777" w:rsidR="008C70B2" w:rsidRPr="008C70B2" w:rsidRDefault="00B5002E" w:rsidP="008C70B2">
      <w:pPr>
        <w:pStyle w:val="BodyText2"/>
        <w:spacing w:before="240" w:after="0" w:line="240" w:lineRule="auto"/>
        <w:ind w:left="72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Giúp</w:t>
      </w:r>
      <w:r w:rsidR="008C70B2" w:rsidRPr="008C70B2">
        <w:rPr>
          <w:bCs/>
          <w:color w:val="000000"/>
          <w:sz w:val="24"/>
          <w:szCs w:val="24"/>
        </w:rPr>
        <w:t xml:space="preserve"> sinh</w:t>
      </w:r>
      <w:r w:rsidR="008C70B2">
        <w:rPr>
          <w:bCs/>
          <w:color w:val="000000"/>
          <w:sz w:val="24"/>
          <w:szCs w:val="24"/>
        </w:rPr>
        <w:t xml:space="preserve"> viên lập trình Windowform sử dụng nền tảng công nghệ .NET.</w:t>
      </w:r>
    </w:p>
    <w:p w14:paraId="73C12994" w14:textId="41BF6E27" w:rsidR="00744C77" w:rsidRPr="003555B5" w:rsidRDefault="004569E3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>
        <w:rPr>
          <w:b/>
          <w:bCs/>
        </w:rPr>
        <w:t>Về k</w:t>
      </w:r>
      <w:r w:rsidR="00744C77" w:rsidRPr="003555B5">
        <w:rPr>
          <w:b/>
          <w:bCs/>
          <w:lang w:val="vi-VN"/>
        </w:rPr>
        <w:t xml:space="preserve">iến thức </w:t>
      </w:r>
    </w:p>
    <w:p w14:paraId="54650ABA" w14:textId="77777777" w:rsidR="00B60C95" w:rsidRDefault="00612534" w:rsidP="00B60C95">
      <w:pPr>
        <w:pStyle w:val="ListParagraph"/>
        <w:spacing w:before="120"/>
        <w:ind w:left="522"/>
        <w:jc w:val="both"/>
      </w:pPr>
      <w:r w:rsidRPr="003555B5">
        <w:t>4.1.1</w:t>
      </w:r>
      <w:r w:rsidR="00611844">
        <w:t xml:space="preserve"> Kiến thức về .Net Framework</w:t>
      </w:r>
    </w:p>
    <w:p w14:paraId="43595411" w14:textId="77777777" w:rsidR="00611844" w:rsidRDefault="00611844" w:rsidP="00B60C95">
      <w:pPr>
        <w:pStyle w:val="ListParagraph"/>
        <w:spacing w:before="120"/>
        <w:ind w:left="522"/>
        <w:jc w:val="both"/>
      </w:pPr>
      <w:r>
        <w:t>4.1.2 Kiến thức về giao diện người dùng (User Interface)</w:t>
      </w:r>
    </w:p>
    <w:p w14:paraId="54FAE97D" w14:textId="77777777" w:rsidR="00611844" w:rsidRDefault="00611844" w:rsidP="00B60C95">
      <w:pPr>
        <w:pStyle w:val="ListParagraph"/>
        <w:spacing w:before="120"/>
        <w:ind w:left="522"/>
        <w:jc w:val="both"/>
      </w:pPr>
      <w:r w:rsidRPr="00611844">
        <w:t>4.1.3 Các kiểu dữ liệu &amp; Bẫy lỗi trong C#</w:t>
      </w:r>
    </w:p>
    <w:p w14:paraId="38DC4E08" w14:textId="77777777" w:rsidR="00611844" w:rsidRDefault="00611844" w:rsidP="00B60C95">
      <w:pPr>
        <w:pStyle w:val="ListParagraph"/>
        <w:spacing w:before="120"/>
        <w:ind w:left="522"/>
        <w:jc w:val="both"/>
      </w:pPr>
      <w:r>
        <w:t xml:space="preserve">4.1.4 </w:t>
      </w:r>
      <w:r w:rsidRPr="00611844">
        <w:t>Lập Trình Hướng Đối Tượng với C#</w:t>
      </w:r>
    </w:p>
    <w:p w14:paraId="76AA58C7" w14:textId="77777777" w:rsidR="00611844" w:rsidRPr="00611844" w:rsidRDefault="00611844" w:rsidP="00B60C95">
      <w:pPr>
        <w:pStyle w:val="ListParagraph"/>
        <w:spacing w:before="120"/>
        <w:ind w:left="522"/>
        <w:jc w:val="both"/>
        <w:rPr>
          <w:bCs/>
        </w:rPr>
      </w:pPr>
      <w:r>
        <w:t xml:space="preserve">4.1.5 </w:t>
      </w:r>
      <w:r w:rsidRPr="00611844">
        <w:t>Cơ sở dữ liệu &amp; C#</w:t>
      </w:r>
    </w:p>
    <w:p w14:paraId="001CBC43" w14:textId="77777777" w:rsidR="00744C77" w:rsidRPr="003555B5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>Kỹ năng</w:t>
      </w:r>
      <w:r w:rsidR="00BA09EA" w:rsidRPr="003555B5">
        <w:rPr>
          <w:b/>
          <w:bCs/>
          <w:lang w:val="vi-VN"/>
        </w:rPr>
        <w:t xml:space="preserve"> </w:t>
      </w:r>
    </w:p>
    <w:p w14:paraId="696F1474" w14:textId="77777777" w:rsidR="00B60C95" w:rsidRPr="00D743F4" w:rsidRDefault="00D743F4" w:rsidP="00B60C95">
      <w:pPr>
        <w:pStyle w:val="ListParagraph"/>
        <w:numPr>
          <w:ilvl w:val="2"/>
          <w:numId w:val="1"/>
        </w:numPr>
        <w:tabs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 w:rsidRPr="00D743F4">
        <w:rPr>
          <w:bCs/>
          <w:lang w:val="vi-VN"/>
        </w:rPr>
        <w:t xml:space="preserve"> Sử dụng được phần mềm Visual Studio .Net để xây dựng  được ứng dụng window form (từ đơn giản đến phức tạp)</w:t>
      </w:r>
    </w:p>
    <w:p w14:paraId="6570963C" w14:textId="77777777" w:rsidR="0060639D" w:rsidRPr="00EA6481" w:rsidRDefault="00EA6481" w:rsidP="0060639D">
      <w:pPr>
        <w:pStyle w:val="ListParagraph"/>
        <w:numPr>
          <w:ilvl w:val="2"/>
          <w:numId w:val="1"/>
        </w:numPr>
        <w:tabs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>
        <w:rPr>
          <w:lang w:val="nl-NL"/>
        </w:rPr>
        <w:t>Sử dụng phần mềm Microsoft SQL Server để xây dựng cơ sở dữ liệu cho ứng dụng cần phát triển trên C#</w:t>
      </w:r>
    </w:p>
    <w:p w14:paraId="2B4059D5" w14:textId="77777777" w:rsidR="00EA6481" w:rsidRPr="00EA6481" w:rsidRDefault="00EA6481" w:rsidP="0060639D">
      <w:pPr>
        <w:pStyle w:val="ListParagraph"/>
        <w:numPr>
          <w:ilvl w:val="2"/>
          <w:numId w:val="1"/>
        </w:numPr>
        <w:tabs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 w:rsidRPr="00EA6481">
        <w:rPr>
          <w:lang w:val="vi-VN"/>
        </w:rPr>
        <w:lastRenderedPageBreak/>
        <w:t>Rèn luyện kỹ năng làm việc theo nhóm thông qua làm đề tài bài tập lớn, thuyết trình và thảo luận</w:t>
      </w:r>
    </w:p>
    <w:p w14:paraId="5EC318A5" w14:textId="3121FD9C" w:rsidR="00744C77" w:rsidRPr="000C7F09" w:rsidRDefault="004569E3" w:rsidP="009C37E7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>
        <w:rPr>
          <w:b/>
          <w:bCs/>
          <w:color w:val="000000"/>
          <w:sz w:val="24"/>
          <w:szCs w:val="24"/>
        </w:rPr>
        <w:t>Mô tả t</w:t>
      </w:r>
      <w:r w:rsidR="00744C77" w:rsidRPr="000C7F09">
        <w:rPr>
          <w:b/>
          <w:bCs/>
          <w:color w:val="000000"/>
          <w:sz w:val="24"/>
          <w:szCs w:val="24"/>
          <w:lang w:val="vi-VN"/>
        </w:rPr>
        <w:t>óm tắt nội dung học phần</w:t>
      </w:r>
    </w:p>
    <w:p w14:paraId="4621CCFA" w14:textId="0D0BEE33" w:rsidR="004569E3" w:rsidRDefault="004569E3" w:rsidP="00157F07">
      <w:pPr>
        <w:pStyle w:val="BodyText2"/>
        <w:spacing w:before="120" w:after="0" w:line="240" w:lineRule="auto"/>
        <w:ind w:left="100" w:firstLine="26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Nội dung học phần gồm 5 chương:</w:t>
      </w:r>
    </w:p>
    <w:p w14:paraId="1DBDD56C" w14:textId="4BA099C5" w:rsidR="004569E3" w:rsidRPr="004569E3" w:rsidRDefault="004569E3" w:rsidP="004569E3">
      <w:pPr>
        <w:pStyle w:val="BodyText2"/>
        <w:numPr>
          <w:ilvl w:val="0"/>
          <w:numId w:val="9"/>
        </w:numPr>
        <w:spacing w:before="120" w:after="0" w:line="24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Chương 1: Giới thiệu về </w:t>
      </w:r>
      <w:r w:rsidRPr="000C7F09">
        <w:rPr>
          <w:bCs/>
          <w:sz w:val="24"/>
          <w:szCs w:val="24"/>
          <w:lang w:val="vi-VN"/>
        </w:rPr>
        <w:t>.Net Framework</w:t>
      </w:r>
    </w:p>
    <w:p w14:paraId="6B37F796" w14:textId="5C19AB92" w:rsidR="004569E3" w:rsidRPr="004569E3" w:rsidRDefault="004569E3" w:rsidP="004569E3">
      <w:pPr>
        <w:pStyle w:val="BodyText2"/>
        <w:numPr>
          <w:ilvl w:val="0"/>
          <w:numId w:val="9"/>
        </w:numPr>
        <w:spacing w:before="120" w:after="0" w:line="24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Chương 2: T</w:t>
      </w:r>
      <w:r w:rsidRPr="000C7F09">
        <w:rPr>
          <w:bCs/>
          <w:sz w:val="24"/>
          <w:szCs w:val="24"/>
          <w:lang w:val="vi-VN"/>
        </w:rPr>
        <w:t>hiết kế giao diện người dùng</w:t>
      </w:r>
    </w:p>
    <w:p w14:paraId="5FD7E245" w14:textId="73915398" w:rsidR="004569E3" w:rsidRDefault="004569E3" w:rsidP="004569E3">
      <w:pPr>
        <w:pStyle w:val="BodyText2"/>
        <w:numPr>
          <w:ilvl w:val="0"/>
          <w:numId w:val="9"/>
        </w:numPr>
        <w:spacing w:before="120" w:after="0" w:line="24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Chương 3: K</w:t>
      </w:r>
      <w:r w:rsidRPr="000C7F09">
        <w:rPr>
          <w:bCs/>
          <w:sz w:val="24"/>
          <w:szCs w:val="24"/>
          <w:lang w:val="vi-VN"/>
        </w:rPr>
        <w:t xml:space="preserve">iểu dữ liệu </w:t>
      </w:r>
      <w:r>
        <w:rPr>
          <w:bCs/>
          <w:sz w:val="24"/>
          <w:szCs w:val="24"/>
        </w:rPr>
        <w:t>và bẫy lỗi trong C#</w:t>
      </w:r>
    </w:p>
    <w:p w14:paraId="2940E249" w14:textId="55E3121E" w:rsidR="004569E3" w:rsidRPr="004569E3" w:rsidRDefault="004569E3" w:rsidP="004569E3">
      <w:pPr>
        <w:pStyle w:val="BodyText2"/>
        <w:numPr>
          <w:ilvl w:val="0"/>
          <w:numId w:val="9"/>
        </w:numPr>
        <w:spacing w:before="120" w:after="0" w:line="24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Chương 4: L</w:t>
      </w:r>
      <w:r w:rsidRPr="000C7F09">
        <w:rPr>
          <w:bCs/>
          <w:sz w:val="24"/>
          <w:szCs w:val="24"/>
          <w:lang w:val="vi-VN"/>
        </w:rPr>
        <w:t>ập trình hướng đối tượng với C#</w:t>
      </w:r>
    </w:p>
    <w:p w14:paraId="033AEBF5" w14:textId="3C9BF9B6" w:rsidR="004569E3" w:rsidRPr="004569E3" w:rsidRDefault="004569E3" w:rsidP="004569E3">
      <w:pPr>
        <w:pStyle w:val="BodyText2"/>
        <w:numPr>
          <w:ilvl w:val="0"/>
          <w:numId w:val="9"/>
        </w:numPr>
        <w:spacing w:before="120" w:after="0" w:line="24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Chương 5: L</w:t>
      </w:r>
      <w:r w:rsidRPr="000C7F09">
        <w:rPr>
          <w:bCs/>
          <w:sz w:val="24"/>
          <w:szCs w:val="24"/>
          <w:lang w:val="vi-VN"/>
        </w:rPr>
        <w:t>ập trình CSDL với C#</w:t>
      </w:r>
    </w:p>
    <w:p w14:paraId="6360CB23" w14:textId="77777777" w:rsidR="00296F71" w:rsidRPr="000C7F09" w:rsidRDefault="009540AF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  <w:lang w:val="vi-VN"/>
        </w:rPr>
      </w:pPr>
      <w:r w:rsidRPr="000C7F09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14:paraId="135DEA70" w14:textId="77777777" w:rsidR="004A21C9" w:rsidRPr="003555B5" w:rsidRDefault="00BA7C39" w:rsidP="004A21C9">
      <w:pPr>
        <w:pStyle w:val="ListParagraph"/>
        <w:spacing w:before="120"/>
        <w:jc w:val="center"/>
        <w:rPr>
          <w:b/>
          <w:bCs/>
          <w:lang w:val="nl-NL"/>
        </w:rPr>
      </w:pPr>
      <w:r w:rsidRPr="003555B5">
        <w:rPr>
          <w:b/>
          <w:bCs/>
          <w:lang w:val="nl-NL"/>
        </w:rPr>
        <w:t>Bảng 1</w:t>
      </w:r>
      <w:r w:rsidR="004A21C9" w:rsidRPr="003555B5">
        <w:rPr>
          <w:b/>
          <w:bCs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1265BC" w:rsidRPr="003555B5" w14:paraId="78E8DDCF" w14:textId="77777777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793AC" w14:textId="77777777" w:rsidR="001265BC" w:rsidRPr="003555B5" w:rsidRDefault="001265BC" w:rsidP="00BA7C39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3555B5">
              <w:rPr>
                <w:b/>
                <w:bCs/>
              </w:rPr>
              <w:t>6.1. Lý thuyết</w:t>
            </w:r>
          </w:p>
        </w:tc>
      </w:tr>
      <w:tr w:rsidR="00095A1D" w:rsidRPr="003555B5" w14:paraId="4E95E6AD" w14:textId="77777777">
        <w:tc>
          <w:tcPr>
            <w:tcW w:w="1408" w:type="dxa"/>
            <w:tcBorders>
              <w:top w:val="single" w:sz="4" w:space="0" w:color="auto"/>
            </w:tcBorders>
          </w:tcPr>
          <w:p w14:paraId="18925479" w14:textId="77777777" w:rsidR="003B73BB" w:rsidRPr="003555B5" w:rsidRDefault="00BA09E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14:paraId="40BF6C9D" w14:textId="77777777"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AB6A7E4" w14:textId="77777777"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14:paraId="1C539C0A" w14:textId="77777777" w:rsidR="003B73BB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BA7C39" w:rsidRPr="003555B5" w14:paraId="7F547779" w14:textId="77777777" w:rsidTr="003F7694">
        <w:trPr>
          <w:trHeight w:val="548"/>
        </w:trPr>
        <w:tc>
          <w:tcPr>
            <w:tcW w:w="1408" w:type="dxa"/>
            <w:vAlign w:val="center"/>
          </w:tcPr>
          <w:p w14:paraId="67BF59C8" w14:textId="77777777" w:rsidR="003B73BB" w:rsidRPr="003555B5" w:rsidRDefault="007C7ED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683" w:type="dxa"/>
            <w:vAlign w:val="center"/>
          </w:tcPr>
          <w:p w14:paraId="32E42CD1" w14:textId="77777777" w:rsidR="003B73BB" w:rsidRPr="00135B3B" w:rsidRDefault="00FA1346" w:rsidP="00346505">
            <w:pPr>
              <w:pStyle w:val="ListParagraph"/>
              <w:spacing w:before="120"/>
              <w:ind w:left="0"/>
              <w:rPr>
                <w:bCs/>
              </w:rPr>
            </w:pPr>
            <w:r w:rsidRPr="00FA1346">
              <w:rPr>
                <w:bCs/>
                <w:lang w:val="vi-VN"/>
              </w:rPr>
              <w:t>Giới thiệu về .Net Framework</w:t>
            </w:r>
          </w:p>
        </w:tc>
        <w:tc>
          <w:tcPr>
            <w:tcW w:w="992" w:type="dxa"/>
            <w:vAlign w:val="center"/>
          </w:tcPr>
          <w:p w14:paraId="76981BA0" w14:textId="433680A4" w:rsidR="003B73BB" w:rsidRPr="003555B5" w:rsidRDefault="00D13B3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979" w:type="dxa"/>
            <w:vAlign w:val="center"/>
          </w:tcPr>
          <w:p w14:paraId="4468B0D3" w14:textId="77777777" w:rsidR="003B73BB" w:rsidRPr="000D1083" w:rsidRDefault="000D1083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0D1083">
              <w:rPr>
                <w:bCs/>
              </w:rPr>
              <w:t>4.1.1</w:t>
            </w:r>
          </w:p>
        </w:tc>
      </w:tr>
      <w:tr w:rsidR="00BA7C39" w:rsidRPr="003555B5" w14:paraId="16E56A2F" w14:textId="77777777">
        <w:tc>
          <w:tcPr>
            <w:tcW w:w="1408" w:type="dxa"/>
            <w:vAlign w:val="center"/>
          </w:tcPr>
          <w:p w14:paraId="66786194" w14:textId="77777777"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1.1</w:t>
            </w:r>
          </w:p>
        </w:tc>
        <w:tc>
          <w:tcPr>
            <w:tcW w:w="4683" w:type="dxa"/>
            <w:vAlign w:val="center"/>
          </w:tcPr>
          <w:p w14:paraId="33445816" w14:textId="77777777" w:rsidR="003B73BB" w:rsidRPr="003555B5" w:rsidRDefault="00FA1346" w:rsidP="00346505">
            <w:pPr>
              <w:pStyle w:val="ListParagraph"/>
              <w:spacing w:before="120"/>
              <w:ind w:left="0"/>
              <w:rPr>
                <w:bCs/>
              </w:rPr>
            </w:pPr>
            <w:r w:rsidRPr="00FA1346">
              <w:rPr>
                <w:bCs/>
                <w:lang w:val="vi-VN"/>
              </w:rPr>
              <w:t>Giới thiệu về .NET &amp; C#</w:t>
            </w:r>
          </w:p>
        </w:tc>
        <w:tc>
          <w:tcPr>
            <w:tcW w:w="992" w:type="dxa"/>
            <w:vAlign w:val="center"/>
          </w:tcPr>
          <w:p w14:paraId="5FF41E5B" w14:textId="77777777" w:rsidR="003B73BB" w:rsidRPr="00DC7F2F" w:rsidRDefault="00DE2B7B" w:rsidP="00DE2B7B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DC7F2F"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14:paraId="333D6526" w14:textId="77777777" w:rsidR="00200F66" w:rsidRPr="003555B5" w:rsidRDefault="00200F66" w:rsidP="000C447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4.1.1</w:t>
            </w:r>
          </w:p>
          <w:p w14:paraId="555E1F59" w14:textId="77777777" w:rsidR="00EE3756" w:rsidRPr="003555B5" w:rsidRDefault="00EE3756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70001E" w:rsidRPr="0070001E" w14:paraId="029AF1DC" w14:textId="77777777" w:rsidTr="007E5812">
        <w:tc>
          <w:tcPr>
            <w:tcW w:w="1408" w:type="dxa"/>
            <w:vAlign w:val="center"/>
          </w:tcPr>
          <w:p w14:paraId="7A27402C" w14:textId="77777777" w:rsidR="0070001E" w:rsidRPr="0070001E" w:rsidRDefault="0070001E" w:rsidP="0070001E">
            <w:pPr>
              <w:jc w:val="center"/>
              <w:rPr>
                <w:bCs/>
              </w:rPr>
            </w:pPr>
            <w:r w:rsidRPr="0070001E">
              <w:rPr>
                <w:bCs/>
                <w:lang w:val="vi-VN"/>
              </w:rPr>
              <w:t>1.2</w:t>
            </w:r>
          </w:p>
        </w:tc>
        <w:tc>
          <w:tcPr>
            <w:tcW w:w="4683" w:type="dxa"/>
            <w:vAlign w:val="center"/>
          </w:tcPr>
          <w:p w14:paraId="4ED5D38A" w14:textId="77777777" w:rsidR="0070001E" w:rsidRPr="0070001E" w:rsidRDefault="00FA1346" w:rsidP="0070001E">
            <w:pPr>
              <w:jc w:val="both"/>
              <w:rPr>
                <w:bCs/>
              </w:rPr>
            </w:pPr>
            <w:r w:rsidRPr="00FA1346">
              <w:rPr>
                <w:bCs/>
                <w:lang w:val="vi-VN"/>
              </w:rPr>
              <w:t>Ngôn ngữ lập trình C#</w:t>
            </w:r>
          </w:p>
        </w:tc>
        <w:tc>
          <w:tcPr>
            <w:tcW w:w="992" w:type="dxa"/>
            <w:vAlign w:val="center"/>
          </w:tcPr>
          <w:p w14:paraId="7C214333" w14:textId="09A3A2BC" w:rsidR="0070001E" w:rsidRPr="00DC7F2F" w:rsidRDefault="00D13B31" w:rsidP="00DE2B7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14:paraId="231BF537" w14:textId="77777777" w:rsidR="0070001E" w:rsidRPr="000C447A" w:rsidRDefault="004D1B77" w:rsidP="000C447A">
            <w:pPr>
              <w:spacing w:before="120"/>
              <w:jc w:val="center"/>
              <w:rPr>
                <w:bCs/>
                <w:sz w:val="24"/>
                <w:szCs w:val="24"/>
              </w:rPr>
            </w:pPr>
            <w:r w:rsidRPr="000C447A">
              <w:rPr>
                <w:bCs/>
                <w:lang w:val="vi-VN"/>
              </w:rPr>
              <w:t>4.1.1</w:t>
            </w:r>
          </w:p>
        </w:tc>
      </w:tr>
      <w:tr w:rsidR="0070001E" w:rsidRPr="0070001E" w14:paraId="7ED88647" w14:textId="77777777" w:rsidTr="007E5812">
        <w:tc>
          <w:tcPr>
            <w:tcW w:w="1408" w:type="dxa"/>
            <w:vAlign w:val="center"/>
          </w:tcPr>
          <w:p w14:paraId="0D3D4537" w14:textId="77777777" w:rsidR="0070001E" w:rsidRPr="0070001E" w:rsidRDefault="0070001E" w:rsidP="0070001E">
            <w:pPr>
              <w:jc w:val="center"/>
              <w:rPr>
                <w:bCs/>
              </w:rPr>
            </w:pPr>
            <w:r>
              <w:rPr>
                <w:bCs/>
                <w:lang w:val="vi-VN"/>
              </w:rPr>
              <w:t>1.3</w:t>
            </w:r>
          </w:p>
        </w:tc>
        <w:tc>
          <w:tcPr>
            <w:tcW w:w="4683" w:type="dxa"/>
            <w:vAlign w:val="center"/>
          </w:tcPr>
          <w:p w14:paraId="0294FC9E" w14:textId="77777777" w:rsidR="0070001E" w:rsidRPr="0070001E" w:rsidRDefault="00BA2C75" w:rsidP="0070001E">
            <w:pPr>
              <w:jc w:val="both"/>
              <w:rPr>
                <w:bCs/>
              </w:rPr>
            </w:pPr>
            <w:r w:rsidRPr="00BA2C75">
              <w:rPr>
                <w:bCs/>
                <w:lang w:val="vi-VN"/>
              </w:rPr>
              <w:t>Thư viện lớp cơ sở .NET</w:t>
            </w:r>
          </w:p>
        </w:tc>
        <w:tc>
          <w:tcPr>
            <w:tcW w:w="992" w:type="dxa"/>
            <w:vAlign w:val="center"/>
          </w:tcPr>
          <w:p w14:paraId="28ABF542" w14:textId="77777777" w:rsidR="0070001E" w:rsidRPr="00DC7F2F" w:rsidRDefault="00BA2C75" w:rsidP="00DE2B7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14:paraId="67ECB494" w14:textId="77777777" w:rsidR="0070001E" w:rsidRPr="000C447A" w:rsidRDefault="000C447A" w:rsidP="000C447A">
            <w:pPr>
              <w:spacing w:before="120"/>
              <w:jc w:val="center"/>
              <w:rPr>
                <w:bCs/>
                <w:sz w:val="24"/>
                <w:szCs w:val="24"/>
              </w:rPr>
            </w:pPr>
            <w:r w:rsidRPr="000C447A">
              <w:rPr>
                <w:bCs/>
                <w:lang w:val="vi-VN"/>
              </w:rPr>
              <w:t>4.1.1</w:t>
            </w:r>
          </w:p>
        </w:tc>
      </w:tr>
      <w:tr w:rsidR="00BA7C39" w:rsidRPr="003555B5" w14:paraId="6DE512AC" w14:textId="77777777">
        <w:tc>
          <w:tcPr>
            <w:tcW w:w="1408" w:type="dxa"/>
            <w:vAlign w:val="center"/>
          </w:tcPr>
          <w:p w14:paraId="53A43CF1" w14:textId="77777777" w:rsidR="00EE3756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14:paraId="5EC2B9CC" w14:textId="77777777" w:rsidR="00EE3756" w:rsidRPr="003555B5" w:rsidRDefault="00BA2C75" w:rsidP="00BA2C75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BA2C75">
              <w:rPr>
                <w:bCs/>
                <w:lang w:val="vi-VN"/>
              </w:rPr>
              <w:t>Giao diện người dùng (User Interface)</w:t>
            </w:r>
          </w:p>
        </w:tc>
        <w:tc>
          <w:tcPr>
            <w:tcW w:w="992" w:type="dxa"/>
            <w:vAlign w:val="center"/>
          </w:tcPr>
          <w:p w14:paraId="6F5EB58D" w14:textId="4854310D" w:rsidR="00EE3756" w:rsidRPr="00F5397E" w:rsidRDefault="00D13B3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979" w:type="dxa"/>
            <w:vAlign w:val="center"/>
          </w:tcPr>
          <w:p w14:paraId="1F67D863" w14:textId="77777777" w:rsidR="00EE3756" w:rsidRPr="003555B5" w:rsidRDefault="00084E55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  <w:r w:rsidR="00F33FF8">
              <w:rPr>
                <w:bCs/>
              </w:rPr>
              <w:t>; 4.2.1</w:t>
            </w:r>
          </w:p>
        </w:tc>
      </w:tr>
      <w:tr w:rsidR="00BA7C39" w:rsidRPr="003555B5" w14:paraId="7F1B6319" w14:textId="77777777">
        <w:tc>
          <w:tcPr>
            <w:tcW w:w="1408" w:type="dxa"/>
            <w:vAlign w:val="center"/>
          </w:tcPr>
          <w:p w14:paraId="080A3FFB" w14:textId="77777777" w:rsidR="00EE3756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2.1</w:t>
            </w:r>
          </w:p>
        </w:tc>
        <w:tc>
          <w:tcPr>
            <w:tcW w:w="4683" w:type="dxa"/>
            <w:vAlign w:val="center"/>
          </w:tcPr>
          <w:p w14:paraId="0C453E74" w14:textId="77777777" w:rsidR="00EE3756" w:rsidRPr="003555B5" w:rsidRDefault="002A4A55" w:rsidP="00D031B7">
            <w:pPr>
              <w:pStyle w:val="ListParagraph"/>
              <w:spacing w:before="120"/>
              <w:ind w:left="0"/>
              <w:rPr>
                <w:bCs/>
              </w:rPr>
            </w:pPr>
            <w:r w:rsidRPr="002A4A55">
              <w:rPr>
                <w:bCs/>
                <w:lang w:val="vi-VN"/>
              </w:rPr>
              <w:t>Lập trình sự kiện (Event Programming)</w:t>
            </w:r>
          </w:p>
        </w:tc>
        <w:tc>
          <w:tcPr>
            <w:tcW w:w="992" w:type="dxa"/>
            <w:vAlign w:val="center"/>
          </w:tcPr>
          <w:p w14:paraId="57799971" w14:textId="58827C2F" w:rsidR="00EE3756" w:rsidRPr="00234BBA" w:rsidRDefault="00D13B3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14:paraId="6F0071D1" w14:textId="77777777" w:rsidR="00EE3756" w:rsidRPr="003555B5" w:rsidRDefault="003F7694" w:rsidP="00A521B0">
            <w:pPr>
              <w:pStyle w:val="ListParagraph"/>
              <w:ind w:left="0"/>
              <w:jc w:val="center"/>
              <w:rPr>
                <w:bCs/>
              </w:rPr>
            </w:pPr>
            <w:r w:rsidRPr="003555B5">
              <w:rPr>
                <w:bCs/>
              </w:rPr>
              <w:t>4.</w:t>
            </w:r>
            <w:r w:rsidR="00A521B0">
              <w:rPr>
                <w:bCs/>
              </w:rPr>
              <w:t>1</w:t>
            </w:r>
            <w:r w:rsidRPr="003555B5">
              <w:rPr>
                <w:bCs/>
              </w:rPr>
              <w:t>.2</w:t>
            </w:r>
          </w:p>
        </w:tc>
      </w:tr>
      <w:tr w:rsidR="00BA7C39" w:rsidRPr="002A4A55" w14:paraId="2D756CCD" w14:textId="77777777">
        <w:tc>
          <w:tcPr>
            <w:tcW w:w="1408" w:type="dxa"/>
            <w:vAlign w:val="center"/>
          </w:tcPr>
          <w:p w14:paraId="58B59FCE" w14:textId="77777777" w:rsidR="00EE3756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2.2</w:t>
            </w:r>
          </w:p>
        </w:tc>
        <w:tc>
          <w:tcPr>
            <w:tcW w:w="4683" w:type="dxa"/>
            <w:vAlign w:val="center"/>
          </w:tcPr>
          <w:p w14:paraId="4AC08710" w14:textId="77777777" w:rsidR="00EE3756" w:rsidRPr="002A4A55" w:rsidRDefault="002A4A55" w:rsidP="00D031B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2A4A55">
              <w:rPr>
                <w:bCs/>
                <w:lang w:val="vi-VN"/>
              </w:rPr>
              <w:t>Cửa sổ (Biểu mẫu, Form)</w:t>
            </w:r>
          </w:p>
        </w:tc>
        <w:tc>
          <w:tcPr>
            <w:tcW w:w="992" w:type="dxa"/>
            <w:vAlign w:val="center"/>
          </w:tcPr>
          <w:p w14:paraId="570A59DC" w14:textId="77777777" w:rsidR="00EE3756" w:rsidRPr="00671EAC" w:rsidRDefault="00671EAC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14:paraId="43264016" w14:textId="77777777" w:rsidR="00EE3756" w:rsidRPr="00A521B0" w:rsidRDefault="00152796" w:rsidP="00BA7C39">
            <w:pPr>
              <w:pStyle w:val="ListParagraph"/>
              <w:ind w:left="0"/>
              <w:jc w:val="center"/>
              <w:rPr>
                <w:bCs/>
              </w:rPr>
            </w:pPr>
            <w:r w:rsidRPr="00152796">
              <w:rPr>
                <w:bCs/>
              </w:rPr>
              <w:t>4.1.2</w:t>
            </w:r>
          </w:p>
        </w:tc>
      </w:tr>
      <w:tr w:rsidR="00FA1346" w:rsidRPr="002A4A55" w14:paraId="42BFF57F" w14:textId="77777777">
        <w:tc>
          <w:tcPr>
            <w:tcW w:w="1408" w:type="dxa"/>
            <w:vAlign w:val="center"/>
          </w:tcPr>
          <w:p w14:paraId="0CDBC207" w14:textId="77777777" w:rsidR="00FA1346" w:rsidRPr="002A4A55" w:rsidRDefault="002A4A55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2.3</w:t>
            </w:r>
          </w:p>
        </w:tc>
        <w:tc>
          <w:tcPr>
            <w:tcW w:w="4683" w:type="dxa"/>
            <w:vAlign w:val="center"/>
          </w:tcPr>
          <w:p w14:paraId="65AF39F1" w14:textId="77777777" w:rsidR="00FA1346" w:rsidRPr="003555B5" w:rsidRDefault="00A521B0" w:rsidP="00D031B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A521B0">
              <w:rPr>
                <w:bCs/>
                <w:lang w:val="vi-VN"/>
              </w:rPr>
              <w:t>Các điều khiển</w:t>
            </w:r>
            <w:r w:rsidR="00CB34B1">
              <w:rPr>
                <w:bCs/>
              </w:rPr>
              <w:t xml:space="preserve"> cơ bản</w:t>
            </w:r>
            <w:r w:rsidRPr="00A521B0">
              <w:rPr>
                <w:bCs/>
                <w:lang w:val="vi-VN"/>
              </w:rPr>
              <w:t xml:space="preserve"> trong C#</w:t>
            </w:r>
          </w:p>
        </w:tc>
        <w:tc>
          <w:tcPr>
            <w:tcW w:w="992" w:type="dxa"/>
            <w:vAlign w:val="center"/>
          </w:tcPr>
          <w:p w14:paraId="0E4EC39F" w14:textId="77777777" w:rsidR="00FA1346" w:rsidRPr="00671EAC" w:rsidRDefault="00671EAC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14:paraId="7EB361E8" w14:textId="77777777" w:rsidR="00FA1346" w:rsidRPr="002A4A55" w:rsidRDefault="00152796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152796">
              <w:rPr>
                <w:bCs/>
                <w:lang w:val="vi-VN"/>
              </w:rPr>
              <w:t>4.1.2</w:t>
            </w:r>
          </w:p>
        </w:tc>
      </w:tr>
      <w:tr w:rsidR="002A4A55" w:rsidRPr="002A4A55" w14:paraId="6F336B23" w14:textId="77777777">
        <w:tc>
          <w:tcPr>
            <w:tcW w:w="1408" w:type="dxa"/>
            <w:vAlign w:val="center"/>
          </w:tcPr>
          <w:p w14:paraId="5939D87C" w14:textId="77777777" w:rsidR="002A4A55" w:rsidRPr="002A4A55" w:rsidRDefault="002A4A55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2.4</w:t>
            </w:r>
          </w:p>
        </w:tc>
        <w:tc>
          <w:tcPr>
            <w:tcW w:w="4683" w:type="dxa"/>
            <w:vAlign w:val="center"/>
          </w:tcPr>
          <w:p w14:paraId="1B32F49A" w14:textId="77777777" w:rsidR="002A4A55" w:rsidRPr="00A521B0" w:rsidRDefault="00A521B0" w:rsidP="00D031B7">
            <w:pPr>
              <w:pStyle w:val="ListParagraph"/>
              <w:spacing w:before="120"/>
              <w:ind w:left="0"/>
              <w:rPr>
                <w:bCs/>
              </w:rPr>
            </w:pPr>
            <w:r w:rsidRPr="00A521B0">
              <w:rPr>
                <w:bCs/>
                <w:lang w:val="vi-VN"/>
              </w:rPr>
              <w:t>Các điều khiển</w:t>
            </w:r>
            <w:r>
              <w:rPr>
                <w:bCs/>
              </w:rPr>
              <w:t xml:space="preserve"> nâng cao </w:t>
            </w:r>
          </w:p>
        </w:tc>
        <w:tc>
          <w:tcPr>
            <w:tcW w:w="992" w:type="dxa"/>
            <w:vAlign w:val="center"/>
          </w:tcPr>
          <w:p w14:paraId="0CDE6C79" w14:textId="77777777" w:rsidR="002A4A55" w:rsidRPr="00671EAC" w:rsidRDefault="00671EAC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14:paraId="4BF41E18" w14:textId="77777777" w:rsidR="002A4A55" w:rsidRPr="002A4A55" w:rsidRDefault="00152796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152796">
              <w:rPr>
                <w:bCs/>
                <w:lang w:val="vi-VN"/>
              </w:rPr>
              <w:t>4.1.2</w:t>
            </w:r>
          </w:p>
        </w:tc>
      </w:tr>
      <w:tr w:rsidR="002A4A55" w:rsidRPr="002A4A55" w14:paraId="2EC96699" w14:textId="77777777">
        <w:tc>
          <w:tcPr>
            <w:tcW w:w="1408" w:type="dxa"/>
            <w:vAlign w:val="center"/>
          </w:tcPr>
          <w:p w14:paraId="22A2178D" w14:textId="77777777" w:rsidR="002A4A55" w:rsidRPr="002A4A55" w:rsidRDefault="002A4A55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2.5</w:t>
            </w:r>
          </w:p>
        </w:tc>
        <w:tc>
          <w:tcPr>
            <w:tcW w:w="4683" w:type="dxa"/>
            <w:vAlign w:val="center"/>
          </w:tcPr>
          <w:p w14:paraId="3F6E3D30" w14:textId="77777777" w:rsidR="002A4A55" w:rsidRPr="00CB34B1" w:rsidRDefault="00CB34B1" w:rsidP="00D031B7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Thực đơn (Menu)</w:t>
            </w:r>
          </w:p>
        </w:tc>
        <w:tc>
          <w:tcPr>
            <w:tcW w:w="992" w:type="dxa"/>
            <w:vAlign w:val="center"/>
          </w:tcPr>
          <w:p w14:paraId="032E206D" w14:textId="6324300F" w:rsidR="002A4A55" w:rsidRPr="00671EAC" w:rsidRDefault="00D13B3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14:paraId="1B9E9BBD" w14:textId="77777777" w:rsidR="002A4A55" w:rsidRPr="002A4A55" w:rsidRDefault="00152796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152796">
              <w:rPr>
                <w:bCs/>
                <w:lang w:val="vi-VN"/>
              </w:rPr>
              <w:t>4.1.2</w:t>
            </w:r>
          </w:p>
        </w:tc>
      </w:tr>
      <w:tr w:rsidR="00BA7C39" w:rsidRPr="003555B5" w14:paraId="0F4B0FC9" w14:textId="77777777">
        <w:tc>
          <w:tcPr>
            <w:tcW w:w="1408" w:type="dxa"/>
            <w:vAlign w:val="center"/>
          </w:tcPr>
          <w:p w14:paraId="7F71CA41" w14:textId="77777777" w:rsidR="00EE3756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3</w:t>
            </w:r>
          </w:p>
        </w:tc>
        <w:tc>
          <w:tcPr>
            <w:tcW w:w="4683" w:type="dxa"/>
            <w:vAlign w:val="center"/>
          </w:tcPr>
          <w:p w14:paraId="4B69152D" w14:textId="77777777" w:rsidR="00EE3756" w:rsidRPr="003555B5" w:rsidRDefault="003F6F6E" w:rsidP="00B22295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3F6F6E">
              <w:rPr>
                <w:bCs/>
                <w:lang w:val="vi-VN"/>
              </w:rPr>
              <w:t>Các kiểu dữ liệu &amp; Bẫy lỗi trong C#</w:t>
            </w:r>
          </w:p>
        </w:tc>
        <w:tc>
          <w:tcPr>
            <w:tcW w:w="992" w:type="dxa"/>
            <w:vAlign w:val="center"/>
          </w:tcPr>
          <w:p w14:paraId="195E390A" w14:textId="0ECFCEC7" w:rsidR="00EE3756" w:rsidRPr="00234BBA" w:rsidRDefault="00D13B3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979" w:type="dxa"/>
            <w:vAlign w:val="center"/>
          </w:tcPr>
          <w:p w14:paraId="4EBEF85E" w14:textId="77777777" w:rsidR="00EE3756" w:rsidRPr="003555B5" w:rsidRDefault="008D09FC" w:rsidP="00F33FF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555B5">
              <w:rPr>
                <w:bCs/>
              </w:rPr>
              <w:t>4.</w:t>
            </w:r>
            <w:r w:rsidR="003F6F6E">
              <w:rPr>
                <w:bCs/>
              </w:rPr>
              <w:t>1.3</w:t>
            </w:r>
            <w:r w:rsidR="004B5894" w:rsidRPr="004B5894">
              <w:rPr>
                <w:bCs/>
              </w:rPr>
              <w:t>; 4.</w:t>
            </w:r>
            <w:r w:rsidR="00F33FF8">
              <w:rPr>
                <w:bCs/>
              </w:rPr>
              <w:t>2</w:t>
            </w:r>
            <w:r w:rsidR="004B5894" w:rsidRPr="004B5894">
              <w:rPr>
                <w:bCs/>
              </w:rPr>
              <w:t>.</w:t>
            </w:r>
            <w:r w:rsidR="00F33FF8">
              <w:rPr>
                <w:bCs/>
              </w:rPr>
              <w:t>1</w:t>
            </w:r>
          </w:p>
        </w:tc>
      </w:tr>
      <w:tr w:rsidR="00D031B7" w:rsidRPr="003555B5" w14:paraId="34315480" w14:textId="77777777">
        <w:tc>
          <w:tcPr>
            <w:tcW w:w="1408" w:type="dxa"/>
            <w:vAlign w:val="center"/>
          </w:tcPr>
          <w:p w14:paraId="4DA93922" w14:textId="77777777" w:rsidR="00D031B7" w:rsidRPr="003A3E58" w:rsidRDefault="003A3E5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3.1</w:t>
            </w:r>
          </w:p>
        </w:tc>
        <w:tc>
          <w:tcPr>
            <w:tcW w:w="4683" w:type="dxa"/>
            <w:vAlign w:val="center"/>
          </w:tcPr>
          <w:p w14:paraId="7001A025" w14:textId="77777777" w:rsidR="00D031B7" w:rsidRPr="003555B5" w:rsidRDefault="00563C66" w:rsidP="00B22295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563C66">
              <w:rPr>
                <w:bCs/>
                <w:lang w:val="vi-VN"/>
              </w:rPr>
              <w:t>Sử dụng các kiểu dữ liệu</w:t>
            </w:r>
          </w:p>
        </w:tc>
        <w:tc>
          <w:tcPr>
            <w:tcW w:w="992" w:type="dxa"/>
            <w:vAlign w:val="center"/>
          </w:tcPr>
          <w:p w14:paraId="0969A0A2" w14:textId="77777777" w:rsidR="00D031B7" w:rsidRPr="00234BBA" w:rsidRDefault="00041582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14:paraId="34441DA0" w14:textId="77777777" w:rsidR="00D031B7" w:rsidRPr="003555B5" w:rsidRDefault="00084E55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084E55">
              <w:rPr>
                <w:bCs/>
              </w:rPr>
              <w:t>4.1.3</w:t>
            </w:r>
          </w:p>
        </w:tc>
      </w:tr>
      <w:tr w:rsidR="00D031B7" w:rsidRPr="003555B5" w14:paraId="6112E13E" w14:textId="77777777">
        <w:tc>
          <w:tcPr>
            <w:tcW w:w="1408" w:type="dxa"/>
            <w:vAlign w:val="center"/>
          </w:tcPr>
          <w:p w14:paraId="63837004" w14:textId="77777777" w:rsidR="00D031B7" w:rsidRPr="003A3E58" w:rsidRDefault="003A3E5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3.2</w:t>
            </w:r>
          </w:p>
        </w:tc>
        <w:tc>
          <w:tcPr>
            <w:tcW w:w="4683" w:type="dxa"/>
            <w:vAlign w:val="center"/>
          </w:tcPr>
          <w:p w14:paraId="446D282A" w14:textId="77777777" w:rsidR="00D031B7" w:rsidRPr="003555B5" w:rsidRDefault="00F57C78" w:rsidP="00B22295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F57C78">
              <w:rPr>
                <w:bCs/>
                <w:lang w:val="vi-VN"/>
              </w:rPr>
              <w:t>Kiểu liệt kê, mảng &amp; tập hợp</w:t>
            </w:r>
          </w:p>
        </w:tc>
        <w:tc>
          <w:tcPr>
            <w:tcW w:w="992" w:type="dxa"/>
            <w:vAlign w:val="center"/>
          </w:tcPr>
          <w:p w14:paraId="2AAA9D83" w14:textId="0A064A4F" w:rsidR="00D031B7" w:rsidRPr="00234BBA" w:rsidRDefault="00D13B3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14:paraId="6E6984A7" w14:textId="77777777" w:rsidR="00D031B7" w:rsidRPr="003555B5" w:rsidRDefault="00084E55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084E55">
              <w:rPr>
                <w:bCs/>
              </w:rPr>
              <w:t>4.1.3</w:t>
            </w:r>
          </w:p>
        </w:tc>
      </w:tr>
      <w:tr w:rsidR="00D031B7" w:rsidRPr="003555B5" w14:paraId="1CBF6ED3" w14:textId="77777777">
        <w:tc>
          <w:tcPr>
            <w:tcW w:w="1408" w:type="dxa"/>
            <w:vAlign w:val="center"/>
          </w:tcPr>
          <w:p w14:paraId="2C57FAFD" w14:textId="77777777" w:rsidR="00D031B7" w:rsidRPr="003A3E58" w:rsidRDefault="003A3E5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3.3</w:t>
            </w:r>
          </w:p>
        </w:tc>
        <w:tc>
          <w:tcPr>
            <w:tcW w:w="4683" w:type="dxa"/>
            <w:vAlign w:val="center"/>
          </w:tcPr>
          <w:p w14:paraId="4644923A" w14:textId="77777777" w:rsidR="00D031B7" w:rsidRPr="003555B5" w:rsidRDefault="00A0271C" w:rsidP="00B22295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A0271C">
              <w:rPr>
                <w:bCs/>
              </w:rPr>
              <w:t>Xử lý lỗi trong C#</w:t>
            </w:r>
          </w:p>
        </w:tc>
        <w:tc>
          <w:tcPr>
            <w:tcW w:w="992" w:type="dxa"/>
            <w:vAlign w:val="center"/>
          </w:tcPr>
          <w:p w14:paraId="4FAA9E80" w14:textId="77777777" w:rsidR="00D031B7" w:rsidRPr="00234BBA" w:rsidRDefault="00041582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14:paraId="5F8F6FC3" w14:textId="77777777" w:rsidR="00D031B7" w:rsidRPr="003555B5" w:rsidRDefault="00084E55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084E55">
              <w:rPr>
                <w:bCs/>
              </w:rPr>
              <w:t>4.1.3</w:t>
            </w:r>
          </w:p>
        </w:tc>
      </w:tr>
      <w:tr w:rsidR="00EF5CB4" w:rsidRPr="00EF5CB4" w14:paraId="427F2BB8" w14:textId="77777777" w:rsidTr="007E5812">
        <w:tc>
          <w:tcPr>
            <w:tcW w:w="1408" w:type="dxa"/>
            <w:vAlign w:val="center"/>
          </w:tcPr>
          <w:p w14:paraId="770B461A" w14:textId="77777777" w:rsidR="00EF5CB4" w:rsidRPr="00EF5CB4" w:rsidRDefault="00EF5CB4" w:rsidP="00EF5CB4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  <w:r w:rsidRPr="00EF5CB4">
              <w:rPr>
                <w:b/>
                <w:bCs/>
                <w:lang w:val="nl-NL"/>
              </w:rPr>
              <w:t xml:space="preserve">Chương </w:t>
            </w:r>
            <w:r>
              <w:rPr>
                <w:b/>
                <w:bCs/>
                <w:lang w:val="nl-NL"/>
              </w:rPr>
              <w:t>4</w:t>
            </w:r>
          </w:p>
        </w:tc>
        <w:tc>
          <w:tcPr>
            <w:tcW w:w="4683" w:type="dxa"/>
            <w:vAlign w:val="center"/>
          </w:tcPr>
          <w:p w14:paraId="068D4F28" w14:textId="77777777" w:rsidR="00EF5CB4" w:rsidRPr="00B22295" w:rsidRDefault="00411370" w:rsidP="00B22295">
            <w:pPr>
              <w:rPr>
                <w:bCs/>
                <w:sz w:val="24"/>
                <w:szCs w:val="24"/>
                <w:lang w:val="nl-NL"/>
              </w:rPr>
            </w:pPr>
            <w:r w:rsidRPr="00B22295">
              <w:rPr>
                <w:bCs/>
                <w:lang w:val="nl-NL"/>
              </w:rPr>
              <w:t>Lập Trình Hướng Đối Tượng với C#</w:t>
            </w:r>
          </w:p>
        </w:tc>
        <w:tc>
          <w:tcPr>
            <w:tcW w:w="992" w:type="dxa"/>
            <w:vAlign w:val="center"/>
          </w:tcPr>
          <w:p w14:paraId="762260CF" w14:textId="4FCF9A3F" w:rsidR="00EF5CB4" w:rsidRPr="00234BBA" w:rsidRDefault="00D13B31" w:rsidP="00F5397E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979" w:type="dxa"/>
            <w:vAlign w:val="center"/>
          </w:tcPr>
          <w:p w14:paraId="1FE8D6A5" w14:textId="77777777" w:rsidR="00EF5CB4" w:rsidRPr="00EF5CB4" w:rsidRDefault="00EF5CB4" w:rsidP="00F33FF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EF5CB4">
              <w:rPr>
                <w:bCs/>
              </w:rPr>
              <w:t>4.1</w:t>
            </w:r>
            <w:r w:rsidR="00084E55">
              <w:rPr>
                <w:bCs/>
              </w:rPr>
              <w:t>.4</w:t>
            </w:r>
            <w:r w:rsidR="004B5894" w:rsidRPr="004B5894">
              <w:rPr>
                <w:bCs/>
              </w:rPr>
              <w:t>; 4.</w:t>
            </w:r>
            <w:r w:rsidR="00F33FF8">
              <w:rPr>
                <w:bCs/>
              </w:rPr>
              <w:t>2</w:t>
            </w:r>
            <w:r w:rsidR="004B5894" w:rsidRPr="004B5894">
              <w:rPr>
                <w:bCs/>
              </w:rPr>
              <w:t>.</w:t>
            </w:r>
            <w:r w:rsidR="00F33FF8">
              <w:rPr>
                <w:bCs/>
              </w:rPr>
              <w:t>1</w:t>
            </w:r>
          </w:p>
        </w:tc>
      </w:tr>
      <w:tr w:rsidR="00D031B7" w:rsidRPr="003555B5" w14:paraId="204CC6B1" w14:textId="77777777">
        <w:tc>
          <w:tcPr>
            <w:tcW w:w="1408" w:type="dxa"/>
            <w:vAlign w:val="center"/>
          </w:tcPr>
          <w:p w14:paraId="23BCF907" w14:textId="77777777" w:rsidR="00D031B7" w:rsidRPr="00411370" w:rsidRDefault="0041137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4.1</w:t>
            </w:r>
          </w:p>
        </w:tc>
        <w:tc>
          <w:tcPr>
            <w:tcW w:w="4683" w:type="dxa"/>
            <w:vAlign w:val="center"/>
          </w:tcPr>
          <w:p w14:paraId="23AA4A73" w14:textId="77777777" w:rsidR="00D031B7" w:rsidRPr="003555B5" w:rsidRDefault="00D269F6" w:rsidP="00B22295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D269F6">
              <w:rPr>
                <w:bCs/>
              </w:rPr>
              <w:t>Thuộc tính (Properties)</w:t>
            </w:r>
          </w:p>
        </w:tc>
        <w:tc>
          <w:tcPr>
            <w:tcW w:w="992" w:type="dxa"/>
            <w:vAlign w:val="center"/>
          </w:tcPr>
          <w:p w14:paraId="56F6ED80" w14:textId="77777777" w:rsidR="00D031B7" w:rsidRPr="00234BBA" w:rsidRDefault="00041582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14:paraId="5A022B87" w14:textId="77777777" w:rsidR="00D031B7" w:rsidRPr="003555B5" w:rsidRDefault="00084E55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084E55">
              <w:rPr>
                <w:bCs/>
              </w:rPr>
              <w:t>4.1.4</w:t>
            </w:r>
          </w:p>
        </w:tc>
      </w:tr>
      <w:tr w:rsidR="00EF5CB4" w:rsidRPr="003555B5" w14:paraId="3A580EE6" w14:textId="77777777">
        <w:tc>
          <w:tcPr>
            <w:tcW w:w="1408" w:type="dxa"/>
            <w:vAlign w:val="center"/>
          </w:tcPr>
          <w:p w14:paraId="3C6F3650" w14:textId="77777777" w:rsidR="00EF5CB4" w:rsidRPr="00411370" w:rsidRDefault="0041137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4.2</w:t>
            </w:r>
          </w:p>
        </w:tc>
        <w:tc>
          <w:tcPr>
            <w:tcW w:w="4683" w:type="dxa"/>
            <w:vAlign w:val="center"/>
          </w:tcPr>
          <w:p w14:paraId="118375E1" w14:textId="77777777" w:rsidR="00EF5CB4" w:rsidRPr="003555B5" w:rsidRDefault="00D269F6" w:rsidP="00B22295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D269F6">
              <w:rPr>
                <w:bCs/>
              </w:rPr>
              <w:t>Đa hình (Polymorphism)</w:t>
            </w:r>
          </w:p>
        </w:tc>
        <w:tc>
          <w:tcPr>
            <w:tcW w:w="992" w:type="dxa"/>
            <w:vAlign w:val="center"/>
          </w:tcPr>
          <w:p w14:paraId="7B4DF1E8" w14:textId="77777777" w:rsidR="00EF5CB4" w:rsidRPr="00234BBA" w:rsidRDefault="00041582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14:paraId="784641D2" w14:textId="77777777" w:rsidR="00EF5CB4" w:rsidRPr="003555B5" w:rsidRDefault="00084E55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084E55">
              <w:rPr>
                <w:bCs/>
              </w:rPr>
              <w:t>4.1.4</w:t>
            </w:r>
          </w:p>
        </w:tc>
      </w:tr>
      <w:tr w:rsidR="00EF5CB4" w:rsidRPr="003555B5" w14:paraId="4DCE3A41" w14:textId="77777777">
        <w:tc>
          <w:tcPr>
            <w:tcW w:w="1408" w:type="dxa"/>
            <w:vAlign w:val="center"/>
          </w:tcPr>
          <w:p w14:paraId="5F405FE6" w14:textId="77777777" w:rsidR="00EF5CB4" w:rsidRPr="00411370" w:rsidRDefault="0041137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4.3</w:t>
            </w:r>
          </w:p>
        </w:tc>
        <w:tc>
          <w:tcPr>
            <w:tcW w:w="4683" w:type="dxa"/>
            <w:vAlign w:val="center"/>
          </w:tcPr>
          <w:p w14:paraId="43ABEC4C" w14:textId="77777777" w:rsidR="00EF5CB4" w:rsidRPr="003555B5" w:rsidRDefault="00D269F6" w:rsidP="00B22295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D269F6">
              <w:rPr>
                <w:bCs/>
              </w:rPr>
              <w:t>Thừa kế (Inheritance)</w:t>
            </w:r>
          </w:p>
        </w:tc>
        <w:tc>
          <w:tcPr>
            <w:tcW w:w="992" w:type="dxa"/>
            <w:vAlign w:val="center"/>
          </w:tcPr>
          <w:p w14:paraId="3594EF1C" w14:textId="77777777" w:rsidR="00EF5CB4" w:rsidRPr="00234BBA" w:rsidRDefault="00041582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14:paraId="2DA5D44C" w14:textId="77777777" w:rsidR="00EF5CB4" w:rsidRPr="003555B5" w:rsidRDefault="00084E55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084E55">
              <w:rPr>
                <w:bCs/>
              </w:rPr>
              <w:t>4.1.4</w:t>
            </w:r>
          </w:p>
        </w:tc>
      </w:tr>
      <w:tr w:rsidR="00EF5CB4" w:rsidRPr="003555B5" w14:paraId="54793336" w14:textId="77777777">
        <w:tc>
          <w:tcPr>
            <w:tcW w:w="1408" w:type="dxa"/>
            <w:vAlign w:val="center"/>
          </w:tcPr>
          <w:p w14:paraId="7B9DB6DC" w14:textId="77777777" w:rsidR="00EF5CB4" w:rsidRPr="00411370" w:rsidRDefault="0041137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4.4</w:t>
            </w:r>
          </w:p>
        </w:tc>
        <w:tc>
          <w:tcPr>
            <w:tcW w:w="4683" w:type="dxa"/>
            <w:vAlign w:val="center"/>
          </w:tcPr>
          <w:p w14:paraId="6C7D21A9" w14:textId="77777777" w:rsidR="00EF5CB4" w:rsidRPr="003555B5" w:rsidRDefault="00D269F6" w:rsidP="00B22295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D269F6">
              <w:rPr>
                <w:bCs/>
              </w:rPr>
              <w:t>Giao diện (Interface)</w:t>
            </w:r>
          </w:p>
        </w:tc>
        <w:tc>
          <w:tcPr>
            <w:tcW w:w="992" w:type="dxa"/>
            <w:vAlign w:val="center"/>
          </w:tcPr>
          <w:p w14:paraId="17814775" w14:textId="14D00A2D" w:rsidR="00EF5CB4" w:rsidRPr="00234BBA" w:rsidRDefault="00D13B3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14:paraId="559F1F1B" w14:textId="77777777" w:rsidR="00EF5CB4" w:rsidRPr="003555B5" w:rsidRDefault="00084E55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084E55">
              <w:rPr>
                <w:bCs/>
              </w:rPr>
              <w:t>4.1.4</w:t>
            </w:r>
          </w:p>
        </w:tc>
      </w:tr>
      <w:tr w:rsidR="00D269F6" w:rsidRPr="00EF5CB4" w14:paraId="3287587E" w14:textId="77777777" w:rsidTr="007E5812">
        <w:tc>
          <w:tcPr>
            <w:tcW w:w="1408" w:type="dxa"/>
            <w:vAlign w:val="center"/>
          </w:tcPr>
          <w:p w14:paraId="48AE87BE" w14:textId="77777777" w:rsidR="00D269F6" w:rsidRPr="00EF5CB4" w:rsidRDefault="00D269F6" w:rsidP="007E5812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  <w:r w:rsidRPr="00EF5CB4">
              <w:rPr>
                <w:b/>
                <w:bCs/>
                <w:lang w:val="nl-NL"/>
              </w:rPr>
              <w:t xml:space="preserve">Chương </w:t>
            </w:r>
            <w:r>
              <w:rPr>
                <w:b/>
                <w:bCs/>
                <w:lang w:val="nl-NL"/>
              </w:rPr>
              <w:t>5</w:t>
            </w:r>
          </w:p>
        </w:tc>
        <w:tc>
          <w:tcPr>
            <w:tcW w:w="4683" w:type="dxa"/>
            <w:vAlign w:val="center"/>
          </w:tcPr>
          <w:p w14:paraId="6A9A57CA" w14:textId="77777777" w:rsidR="00D269F6" w:rsidRPr="00B22295" w:rsidRDefault="000F646F" w:rsidP="00B22295">
            <w:pPr>
              <w:rPr>
                <w:bCs/>
                <w:sz w:val="24"/>
                <w:szCs w:val="24"/>
                <w:lang w:val="nl-NL"/>
              </w:rPr>
            </w:pPr>
            <w:r w:rsidRPr="00B22295">
              <w:rPr>
                <w:bCs/>
                <w:lang w:val="nl-NL"/>
              </w:rPr>
              <w:t>Cơ sở dữ liệu &amp; C#</w:t>
            </w:r>
          </w:p>
        </w:tc>
        <w:tc>
          <w:tcPr>
            <w:tcW w:w="992" w:type="dxa"/>
            <w:vAlign w:val="center"/>
          </w:tcPr>
          <w:p w14:paraId="3E26E36F" w14:textId="474D97A6" w:rsidR="00D269F6" w:rsidRPr="00234BBA" w:rsidRDefault="00D13B31" w:rsidP="00F5397E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1979" w:type="dxa"/>
            <w:vAlign w:val="center"/>
          </w:tcPr>
          <w:p w14:paraId="74EFE73F" w14:textId="77777777" w:rsidR="00D269F6" w:rsidRPr="00EF5CB4" w:rsidRDefault="00D269F6" w:rsidP="00F33FF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EF5CB4">
              <w:rPr>
                <w:bCs/>
              </w:rPr>
              <w:t>4.1</w:t>
            </w:r>
            <w:r w:rsidR="00084E55">
              <w:rPr>
                <w:bCs/>
              </w:rPr>
              <w:t>.5</w:t>
            </w:r>
            <w:r w:rsidR="00F33FF8">
              <w:rPr>
                <w:bCs/>
              </w:rPr>
              <w:t>; 4.2</w:t>
            </w:r>
            <w:r w:rsidR="004B5894" w:rsidRPr="004B5894">
              <w:rPr>
                <w:bCs/>
              </w:rPr>
              <w:t>.</w:t>
            </w:r>
            <w:r w:rsidR="00F33FF8">
              <w:rPr>
                <w:bCs/>
              </w:rPr>
              <w:t>1</w:t>
            </w:r>
            <w:r w:rsidR="004B5894">
              <w:rPr>
                <w:bCs/>
              </w:rPr>
              <w:t>; 4.</w:t>
            </w:r>
            <w:r w:rsidR="00F33FF8">
              <w:rPr>
                <w:bCs/>
              </w:rPr>
              <w:t>2</w:t>
            </w:r>
            <w:r w:rsidR="004B5894">
              <w:rPr>
                <w:bCs/>
              </w:rPr>
              <w:t>.</w:t>
            </w:r>
            <w:r w:rsidR="00F33FF8">
              <w:rPr>
                <w:bCs/>
              </w:rPr>
              <w:t>3</w:t>
            </w:r>
          </w:p>
        </w:tc>
      </w:tr>
      <w:tr w:rsidR="00EF5CB4" w:rsidRPr="003555B5" w14:paraId="6E664607" w14:textId="77777777">
        <w:tc>
          <w:tcPr>
            <w:tcW w:w="1408" w:type="dxa"/>
            <w:vAlign w:val="center"/>
          </w:tcPr>
          <w:p w14:paraId="0D5AB650" w14:textId="77777777" w:rsidR="00EF5CB4" w:rsidRPr="000F646F" w:rsidRDefault="000F646F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5.1</w:t>
            </w:r>
          </w:p>
        </w:tc>
        <w:tc>
          <w:tcPr>
            <w:tcW w:w="4683" w:type="dxa"/>
            <w:vAlign w:val="center"/>
          </w:tcPr>
          <w:p w14:paraId="6C10DB0D" w14:textId="77777777" w:rsidR="00EF5CB4" w:rsidRPr="003555B5" w:rsidRDefault="000F646F" w:rsidP="00B22295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0F646F">
              <w:rPr>
                <w:bCs/>
              </w:rPr>
              <w:t>Một số khái niệm về cơ sở dữ liệu</w:t>
            </w:r>
          </w:p>
        </w:tc>
        <w:tc>
          <w:tcPr>
            <w:tcW w:w="992" w:type="dxa"/>
            <w:vAlign w:val="center"/>
          </w:tcPr>
          <w:p w14:paraId="5DB06035" w14:textId="77777777" w:rsidR="00EF5CB4" w:rsidRPr="00234BBA" w:rsidRDefault="003276CD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14:paraId="5267AD0A" w14:textId="77777777" w:rsidR="00EF5CB4" w:rsidRPr="003555B5" w:rsidRDefault="00084E55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084E55">
              <w:rPr>
                <w:bCs/>
              </w:rPr>
              <w:t>4.1.5</w:t>
            </w:r>
          </w:p>
        </w:tc>
      </w:tr>
      <w:tr w:rsidR="00EF5CB4" w:rsidRPr="003555B5" w14:paraId="79D611E1" w14:textId="77777777">
        <w:tc>
          <w:tcPr>
            <w:tcW w:w="1408" w:type="dxa"/>
            <w:vAlign w:val="center"/>
          </w:tcPr>
          <w:p w14:paraId="64995BDF" w14:textId="77777777" w:rsidR="00EF5CB4" w:rsidRPr="000F646F" w:rsidRDefault="000F646F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5.2</w:t>
            </w:r>
          </w:p>
        </w:tc>
        <w:tc>
          <w:tcPr>
            <w:tcW w:w="4683" w:type="dxa"/>
            <w:vAlign w:val="center"/>
          </w:tcPr>
          <w:p w14:paraId="6A66786A" w14:textId="77777777" w:rsidR="00EF5CB4" w:rsidRPr="003555B5" w:rsidRDefault="000F646F" w:rsidP="00B22295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0F646F">
              <w:rPr>
                <w:bCs/>
              </w:rPr>
              <w:t>Ngôn ngữ hỏi SQL</w:t>
            </w:r>
          </w:p>
        </w:tc>
        <w:tc>
          <w:tcPr>
            <w:tcW w:w="992" w:type="dxa"/>
            <w:vAlign w:val="center"/>
          </w:tcPr>
          <w:p w14:paraId="782664C1" w14:textId="77777777" w:rsidR="00EF5CB4" w:rsidRPr="00234BBA" w:rsidRDefault="003276CD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14:paraId="73F42FAE" w14:textId="77777777" w:rsidR="00EF5CB4" w:rsidRPr="003555B5" w:rsidRDefault="00084E55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084E55">
              <w:rPr>
                <w:bCs/>
              </w:rPr>
              <w:t>4.1.5</w:t>
            </w:r>
          </w:p>
        </w:tc>
      </w:tr>
      <w:tr w:rsidR="00D269F6" w:rsidRPr="003555B5" w14:paraId="7F58E857" w14:textId="77777777">
        <w:tc>
          <w:tcPr>
            <w:tcW w:w="1408" w:type="dxa"/>
            <w:vAlign w:val="center"/>
          </w:tcPr>
          <w:p w14:paraId="2478E5B1" w14:textId="77777777" w:rsidR="00D269F6" w:rsidRPr="000F646F" w:rsidRDefault="000F646F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5.3</w:t>
            </w:r>
          </w:p>
        </w:tc>
        <w:tc>
          <w:tcPr>
            <w:tcW w:w="4683" w:type="dxa"/>
            <w:vAlign w:val="center"/>
          </w:tcPr>
          <w:p w14:paraId="4D108201" w14:textId="77777777" w:rsidR="00D269F6" w:rsidRPr="003555B5" w:rsidRDefault="000F646F" w:rsidP="00B22295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0F646F">
              <w:rPr>
                <w:bCs/>
              </w:rPr>
              <w:t>Giới thiệu về ADO.NET</w:t>
            </w:r>
          </w:p>
        </w:tc>
        <w:tc>
          <w:tcPr>
            <w:tcW w:w="992" w:type="dxa"/>
            <w:vAlign w:val="center"/>
          </w:tcPr>
          <w:p w14:paraId="0D583DE1" w14:textId="3BEBE847" w:rsidR="00D269F6" w:rsidRPr="00234BBA" w:rsidRDefault="002C1F33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1979" w:type="dxa"/>
            <w:vAlign w:val="center"/>
          </w:tcPr>
          <w:p w14:paraId="0D4A883B" w14:textId="77777777" w:rsidR="00D269F6" w:rsidRPr="003555B5" w:rsidRDefault="00084E55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084E55">
              <w:rPr>
                <w:bCs/>
              </w:rPr>
              <w:t>4.1.5</w:t>
            </w:r>
          </w:p>
        </w:tc>
      </w:tr>
      <w:tr w:rsidR="00D269F6" w:rsidRPr="003555B5" w14:paraId="7B6F691A" w14:textId="77777777">
        <w:tc>
          <w:tcPr>
            <w:tcW w:w="1408" w:type="dxa"/>
            <w:vAlign w:val="center"/>
          </w:tcPr>
          <w:p w14:paraId="10D6588E" w14:textId="77777777" w:rsidR="00D269F6" w:rsidRPr="003555B5" w:rsidRDefault="00D269F6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4683" w:type="dxa"/>
            <w:vAlign w:val="center"/>
          </w:tcPr>
          <w:p w14:paraId="0A0FF84F" w14:textId="77777777" w:rsidR="00D269F6" w:rsidRPr="003555B5" w:rsidRDefault="00D269F6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992" w:type="dxa"/>
            <w:vAlign w:val="center"/>
          </w:tcPr>
          <w:p w14:paraId="21B5B56F" w14:textId="77777777" w:rsidR="00D269F6" w:rsidRPr="003555B5" w:rsidRDefault="00D269F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52FE28C8" w14:textId="77777777" w:rsidR="00D269F6" w:rsidRPr="003555B5" w:rsidRDefault="00D269F6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1265BC" w:rsidRPr="003555B5" w14:paraId="75760657" w14:textId="77777777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01296" w14:textId="44C16445" w:rsidR="001265BC" w:rsidRPr="003555B5" w:rsidRDefault="001265BC" w:rsidP="00BA7C39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3555B5">
              <w:rPr>
                <w:b/>
                <w:bCs/>
              </w:rPr>
              <w:t>6.</w:t>
            </w:r>
            <w:r w:rsidR="00B60C95" w:rsidRPr="003555B5">
              <w:rPr>
                <w:b/>
                <w:bCs/>
                <w:lang w:val="vi-VN"/>
              </w:rPr>
              <w:t>2</w:t>
            </w:r>
            <w:r w:rsidRPr="003555B5">
              <w:rPr>
                <w:b/>
                <w:bCs/>
              </w:rPr>
              <w:t xml:space="preserve">. </w:t>
            </w:r>
            <w:r w:rsidR="00B60C95" w:rsidRPr="003555B5">
              <w:rPr>
                <w:b/>
                <w:bCs/>
                <w:lang w:val="vi-VN"/>
              </w:rPr>
              <w:t>Thực hành</w:t>
            </w:r>
          </w:p>
        </w:tc>
      </w:tr>
      <w:tr w:rsidR="00095A1D" w:rsidRPr="003555B5" w14:paraId="6CC3ED4E" w14:textId="77777777"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14:paraId="4BDE2F91" w14:textId="77777777" w:rsidR="001265BC" w:rsidRPr="003555B5" w:rsidRDefault="00BA09E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  <w:vAlign w:val="center"/>
          </w:tcPr>
          <w:p w14:paraId="25D3A02C" w14:textId="77777777" w:rsidR="001265BC" w:rsidRPr="003555B5" w:rsidRDefault="001265BC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42B4914D" w14:textId="77777777" w:rsidR="001265BC" w:rsidRPr="003555B5" w:rsidRDefault="001265BC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  <w:vAlign w:val="center"/>
          </w:tcPr>
          <w:p w14:paraId="2436FE3B" w14:textId="77777777" w:rsidR="001265BC" w:rsidRPr="003555B5" w:rsidRDefault="001265BC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BA7C39" w:rsidRPr="003555B5" w14:paraId="361ED688" w14:textId="77777777">
        <w:tc>
          <w:tcPr>
            <w:tcW w:w="1408" w:type="dxa"/>
            <w:vAlign w:val="center"/>
          </w:tcPr>
          <w:p w14:paraId="3373BB4E" w14:textId="77777777" w:rsidR="001265BC" w:rsidRPr="003555B5" w:rsidRDefault="00B60C9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1</w:t>
            </w:r>
          </w:p>
        </w:tc>
        <w:tc>
          <w:tcPr>
            <w:tcW w:w="4683" w:type="dxa"/>
            <w:vAlign w:val="center"/>
          </w:tcPr>
          <w:p w14:paraId="79E55D73" w14:textId="77777777" w:rsidR="001265BC" w:rsidRPr="003555B5" w:rsidRDefault="00E34CF1" w:rsidP="0061269F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E34CF1">
              <w:rPr>
                <w:bCs/>
                <w:lang w:val="vi-VN"/>
              </w:rPr>
              <w:t>Giới thiệu về .Net Framework</w:t>
            </w:r>
          </w:p>
        </w:tc>
        <w:tc>
          <w:tcPr>
            <w:tcW w:w="992" w:type="dxa"/>
            <w:vAlign w:val="center"/>
          </w:tcPr>
          <w:p w14:paraId="6F3EF4DE" w14:textId="5FAA3E20" w:rsidR="001265BC" w:rsidRPr="00DF5115" w:rsidRDefault="00A93FAC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14:paraId="5D44DEA9" w14:textId="77777777" w:rsidR="001265BC" w:rsidRPr="00F26E9C" w:rsidRDefault="00F26E9C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26E9C">
              <w:rPr>
                <w:bCs/>
              </w:rPr>
              <w:t>4.1.1</w:t>
            </w:r>
            <w:r w:rsidR="00075DDC">
              <w:rPr>
                <w:bCs/>
              </w:rPr>
              <w:t>; 4.2.1</w:t>
            </w:r>
          </w:p>
        </w:tc>
      </w:tr>
      <w:tr w:rsidR="00BA7C39" w:rsidRPr="003555B5" w14:paraId="5B611382" w14:textId="77777777">
        <w:tc>
          <w:tcPr>
            <w:tcW w:w="1408" w:type="dxa"/>
            <w:vAlign w:val="center"/>
          </w:tcPr>
          <w:p w14:paraId="5818F0C7" w14:textId="77777777" w:rsidR="001265BC" w:rsidRPr="003555B5" w:rsidRDefault="00B60C95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 xml:space="preserve">Bài </w:t>
            </w:r>
            <w:r w:rsidR="001265BC" w:rsidRPr="003555B5">
              <w:rPr>
                <w:bCs/>
                <w:lang w:val="vi-VN"/>
              </w:rPr>
              <w:t>1</w:t>
            </w:r>
          </w:p>
        </w:tc>
        <w:tc>
          <w:tcPr>
            <w:tcW w:w="4683" w:type="dxa"/>
            <w:vAlign w:val="center"/>
          </w:tcPr>
          <w:p w14:paraId="4FD9E62C" w14:textId="77777777" w:rsidR="001265BC" w:rsidRPr="00532B77" w:rsidRDefault="00532B77" w:rsidP="0061269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Làm quyen với Editor MS Visual Studio</w:t>
            </w:r>
          </w:p>
        </w:tc>
        <w:tc>
          <w:tcPr>
            <w:tcW w:w="992" w:type="dxa"/>
            <w:vAlign w:val="center"/>
          </w:tcPr>
          <w:p w14:paraId="756004B1" w14:textId="205C3C24" w:rsidR="001265BC" w:rsidRPr="00DF5115" w:rsidRDefault="00A93FAC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14:paraId="7FA0EAEA" w14:textId="77777777" w:rsidR="001265BC" w:rsidRPr="003555B5" w:rsidRDefault="001265BC" w:rsidP="00BA7C39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</w:tr>
      <w:tr w:rsidR="00BA7C39" w:rsidRPr="00532B77" w14:paraId="2D4448FE" w14:textId="77777777">
        <w:tc>
          <w:tcPr>
            <w:tcW w:w="1408" w:type="dxa"/>
            <w:vAlign w:val="center"/>
          </w:tcPr>
          <w:p w14:paraId="36364FD9" w14:textId="77777777" w:rsidR="00B60C95" w:rsidRPr="003555B5" w:rsidRDefault="00B60C95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Bài 2</w:t>
            </w:r>
          </w:p>
        </w:tc>
        <w:tc>
          <w:tcPr>
            <w:tcW w:w="4683" w:type="dxa"/>
            <w:vAlign w:val="center"/>
          </w:tcPr>
          <w:p w14:paraId="5CA207B4" w14:textId="77777777" w:rsidR="00B60C95" w:rsidRPr="00532B77" w:rsidRDefault="00532B77" w:rsidP="0061269F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532B77">
              <w:rPr>
                <w:bCs/>
                <w:lang w:val="vi-VN"/>
              </w:rPr>
              <w:t>Thực hành sử dụng biến , hằng, toán tử</w:t>
            </w:r>
            <w:r w:rsidR="00B60C95" w:rsidRPr="003555B5">
              <w:rPr>
                <w:bCs/>
                <w:lang w:val="vi-VN"/>
              </w:rPr>
              <w:t>.</w:t>
            </w:r>
          </w:p>
        </w:tc>
        <w:tc>
          <w:tcPr>
            <w:tcW w:w="992" w:type="dxa"/>
            <w:vAlign w:val="center"/>
          </w:tcPr>
          <w:p w14:paraId="4F0E765B" w14:textId="67CD6CCB" w:rsidR="00B60C95" w:rsidRPr="00660961" w:rsidRDefault="00A93FAC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14:paraId="78DF6576" w14:textId="77777777" w:rsidR="00B60C95" w:rsidRPr="00532B77" w:rsidRDefault="00B60C95" w:rsidP="00BA7C39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</w:tr>
      <w:tr w:rsidR="00BA7C39" w:rsidRPr="003555B5" w14:paraId="460A75DB" w14:textId="77777777">
        <w:tc>
          <w:tcPr>
            <w:tcW w:w="1408" w:type="dxa"/>
            <w:vAlign w:val="center"/>
          </w:tcPr>
          <w:p w14:paraId="2FB10C1F" w14:textId="77777777" w:rsidR="001265BC" w:rsidRPr="003555B5" w:rsidRDefault="001265BC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14:paraId="362ABE8E" w14:textId="77777777" w:rsidR="001265BC" w:rsidRPr="003555B5" w:rsidRDefault="00E34CF1" w:rsidP="0061269F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E34CF1">
              <w:rPr>
                <w:bCs/>
                <w:lang w:val="vi-VN"/>
              </w:rPr>
              <w:t>Giao diện người dùng (User Interface)</w:t>
            </w:r>
          </w:p>
        </w:tc>
        <w:tc>
          <w:tcPr>
            <w:tcW w:w="992" w:type="dxa"/>
            <w:vAlign w:val="center"/>
          </w:tcPr>
          <w:p w14:paraId="20DD1764" w14:textId="22055166" w:rsidR="001265BC" w:rsidRPr="00DF5115" w:rsidRDefault="00A93FAC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14:paraId="5CD72DF2" w14:textId="77777777" w:rsidR="001265BC" w:rsidRPr="00946B56" w:rsidRDefault="00946B56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946B56">
              <w:rPr>
                <w:bCs/>
              </w:rPr>
              <w:t>4.1.2</w:t>
            </w:r>
            <w:r w:rsidR="00075DDC" w:rsidRPr="00075DDC">
              <w:rPr>
                <w:bCs/>
              </w:rPr>
              <w:t>; 4.2.1</w:t>
            </w:r>
          </w:p>
        </w:tc>
      </w:tr>
      <w:tr w:rsidR="00BA7C39" w:rsidRPr="003555B5" w14:paraId="37A47ECE" w14:textId="77777777">
        <w:tc>
          <w:tcPr>
            <w:tcW w:w="1408" w:type="dxa"/>
            <w:vAlign w:val="center"/>
          </w:tcPr>
          <w:p w14:paraId="1A581D57" w14:textId="77777777" w:rsidR="00B60C95" w:rsidRPr="00C11047" w:rsidRDefault="00B60C95" w:rsidP="00C1104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 xml:space="preserve">Bài </w:t>
            </w:r>
            <w:r w:rsidR="00C11047">
              <w:rPr>
                <w:bCs/>
              </w:rPr>
              <w:t>3</w:t>
            </w:r>
          </w:p>
        </w:tc>
        <w:tc>
          <w:tcPr>
            <w:tcW w:w="4683" w:type="dxa"/>
            <w:vAlign w:val="center"/>
          </w:tcPr>
          <w:p w14:paraId="416A50B9" w14:textId="77777777" w:rsidR="00B60C95" w:rsidRPr="00C11047" w:rsidRDefault="00C11047" w:rsidP="0061269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Ứng dụng Window form đầu tiên</w:t>
            </w:r>
          </w:p>
        </w:tc>
        <w:tc>
          <w:tcPr>
            <w:tcW w:w="992" w:type="dxa"/>
            <w:vAlign w:val="center"/>
          </w:tcPr>
          <w:p w14:paraId="26A792F0" w14:textId="29044545" w:rsidR="00B60C95" w:rsidRPr="00DF5115" w:rsidRDefault="00A93FAC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14:paraId="05BCD0D7" w14:textId="77777777" w:rsidR="00B60C95" w:rsidRPr="003555B5" w:rsidRDefault="00B60C95" w:rsidP="00BA7C39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  <w:tr w:rsidR="00BA7C39" w:rsidRPr="003555B5" w14:paraId="28D706ED" w14:textId="77777777">
        <w:tc>
          <w:tcPr>
            <w:tcW w:w="1408" w:type="dxa"/>
            <w:vAlign w:val="center"/>
          </w:tcPr>
          <w:p w14:paraId="3CA16F3E" w14:textId="77777777" w:rsidR="00B60C95" w:rsidRPr="003555B5" w:rsidRDefault="00C11047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Bài 4</w:t>
            </w:r>
          </w:p>
        </w:tc>
        <w:tc>
          <w:tcPr>
            <w:tcW w:w="4683" w:type="dxa"/>
            <w:vAlign w:val="center"/>
          </w:tcPr>
          <w:p w14:paraId="18355F2A" w14:textId="77777777" w:rsidR="00B60C95" w:rsidRPr="00C11047" w:rsidRDefault="00C11047" w:rsidP="0061269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Xử lý chuỗi</w:t>
            </w:r>
          </w:p>
        </w:tc>
        <w:tc>
          <w:tcPr>
            <w:tcW w:w="992" w:type="dxa"/>
            <w:vAlign w:val="center"/>
          </w:tcPr>
          <w:p w14:paraId="5290863A" w14:textId="37AE6DFC" w:rsidR="00B60C95" w:rsidRPr="00DF5115" w:rsidRDefault="00A93FAC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14:paraId="0D7A5336" w14:textId="77777777" w:rsidR="00B60C95" w:rsidRPr="003555B5" w:rsidRDefault="00B60C95" w:rsidP="00BA7C39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  <w:tr w:rsidR="00BA7C39" w:rsidRPr="003555B5" w14:paraId="49861CF4" w14:textId="77777777">
        <w:tc>
          <w:tcPr>
            <w:tcW w:w="1408" w:type="dxa"/>
            <w:vAlign w:val="center"/>
          </w:tcPr>
          <w:p w14:paraId="5C317070" w14:textId="77777777" w:rsidR="00B60C95" w:rsidRPr="003555B5" w:rsidRDefault="00B60C9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3</w:t>
            </w:r>
          </w:p>
        </w:tc>
        <w:tc>
          <w:tcPr>
            <w:tcW w:w="4683" w:type="dxa"/>
            <w:vAlign w:val="center"/>
          </w:tcPr>
          <w:p w14:paraId="6FB35752" w14:textId="77777777" w:rsidR="00B60C95" w:rsidRPr="003555B5" w:rsidRDefault="00E34CF1" w:rsidP="0061269F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E34CF1">
              <w:rPr>
                <w:bCs/>
                <w:lang w:val="vi-VN"/>
              </w:rPr>
              <w:t>Các kiểu dữ liệu &amp; Bẫy lỗi trong C#</w:t>
            </w:r>
          </w:p>
        </w:tc>
        <w:tc>
          <w:tcPr>
            <w:tcW w:w="992" w:type="dxa"/>
            <w:vAlign w:val="center"/>
          </w:tcPr>
          <w:p w14:paraId="4E29CE70" w14:textId="2FD53F40" w:rsidR="00B60C95" w:rsidRPr="00DF5115" w:rsidRDefault="00A93FAC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14:paraId="34E17D06" w14:textId="77777777" w:rsidR="00B60C95" w:rsidRPr="00946B56" w:rsidRDefault="00946B56" w:rsidP="00BA7C39">
            <w:pPr>
              <w:pStyle w:val="ListParagraph"/>
              <w:ind w:left="0"/>
              <w:jc w:val="center"/>
              <w:rPr>
                <w:bCs/>
              </w:rPr>
            </w:pPr>
            <w:r w:rsidRPr="00946B56">
              <w:rPr>
                <w:bCs/>
              </w:rPr>
              <w:t>4.1.3</w:t>
            </w:r>
            <w:r w:rsidR="00075DDC" w:rsidRPr="00075DDC">
              <w:rPr>
                <w:bCs/>
              </w:rPr>
              <w:t>; 4.2.1</w:t>
            </w:r>
          </w:p>
        </w:tc>
      </w:tr>
      <w:tr w:rsidR="00BA7C39" w:rsidRPr="003555B5" w14:paraId="12C86692" w14:textId="77777777">
        <w:tc>
          <w:tcPr>
            <w:tcW w:w="1408" w:type="dxa"/>
            <w:vAlign w:val="center"/>
          </w:tcPr>
          <w:p w14:paraId="3911AB4F" w14:textId="77777777" w:rsidR="00B60C95" w:rsidRPr="00C11047" w:rsidRDefault="00C11047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Bài 5</w:t>
            </w:r>
          </w:p>
        </w:tc>
        <w:tc>
          <w:tcPr>
            <w:tcW w:w="4683" w:type="dxa"/>
            <w:vAlign w:val="center"/>
          </w:tcPr>
          <w:p w14:paraId="75E5DA66" w14:textId="77777777" w:rsidR="00B60C95" w:rsidRPr="003555B5" w:rsidRDefault="003B1F50" w:rsidP="0061269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Thực hành các cấu trúc điều khiển</w:t>
            </w:r>
          </w:p>
        </w:tc>
        <w:tc>
          <w:tcPr>
            <w:tcW w:w="992" w:type="dxa"/>
            <w:vAlign w:val="center"/>
          </w:tcPr>
          <w:p w14:paraId="0DF8800E" w14:textId="4E004AC1" w:rsidR="00B60C95" w:rsidRPr="00DF5115" w:rsidRDefault="00A93FAC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14:paraId="11555C73" w14:textId="77777777" w:rsidR="00B60C95" w:rsidRPr="003555B5" w:rsidRDefault="00B60C95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34CF1" w:rsidRPr="003555B5" w14:paraId="1F5BA335" w14:textId="77777777">
        <w:tc>
          <w:tcPr>
            <w:tcW w:w="1408" w:type="dxa"/>
            <w:vAlign w:val="center"/>
          </w:tcPr>
          <w:p w14:paraId="2D13AAC2" w14:textId="77777777" w:rsidR="00E34CF1" w:rsidRPr="003B1F50" w:rsidRDefault="003B1F5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Bài 6</w:t>
            </w:r>
          </w:p>
        </w:tc>
        <w:tc>
          <w:tcPr>
            <w:tcW w:w="4683" w:type="dxa"/>
            <w:vAlign w:val="center"/>
          </w:tcPr>
          <w:p w14:paraId="668AA566" w14:textId="77777777" w:rsidR="00E34CF1" w:rsidRPr="003B1F50" w:rsidRDefault="003B1F50" w:rsidP="0061269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Thiết kế MDI form và Menu</w:t>
            </w:r>
          </w:p>
        </w:tc>
        <w:tc>
          <w:tcPr>
            <w:tcW w:w="992" w:type="dxa"/>
            <w:vAlign w:val="center"/>
          </w:tcPr>
          <w:p w14:paraId="6FF81A7C" w14:textId="566CB957" w:rsidR="00E34CF1" w:rsidRPr="00DF5115" w:rsidRDefault="00A93FAC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14:paraId="1C1CFE7C" w14:textId="77777777" w:rsidR="00E34CF1" w:rsidRPr="003555B5" w:rsidRDefault="00E34CF1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34CF1" w:rsidRPr="00EF5CB4" w14:paraId="151D713D" w14:textId="77777777" w:rsidTr="007E5812">
        <w:tc>
          <w:tcPr>
            <w:tcW w:w="1408" w:type="dxa"/>
            <w:vAlign w:val="center"/>
          </w:tcPr>
          <w:p w14:paraId="1990D8A9" w14:textId="77777777" w:rsidR="00E34CF1" w:rsidRPr="00EF5CB4" w:rsidRDefault="00E34CF1" w:rsidP="007E5812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  <w:r w:rsidRPr="00EF5CB4">
              <w:rPr>
                <w:b/>
                <w:bCs/>
                <w:lang w:val="nl-NL"/>
              </w:rPr>
              <w:t xml:space="preserve">Chương </w:t>
            </w:r>
            <w:r>
              <w:rPr>
                <w:b/>
                <w:bCs/>
                <w:lang w:val="nl-NL"/>
              </w:rPr>
              <w:t>4</w:t>
            </w:r>
          </w:p>
        </w:tc>
        <w:tc>
          <w:tcPr>
            <w:tcW w:w="4683" w:type="dxa"/>
            <w:vAlign w:val="center"/>
          </w:tcPr>
          <w:p w14:paraId="64D48BE8" w14:textId="77777777" w:rsidR="00E34CF1" w:rsidRPr="00B22295" w:rsidRDefault="00E34CF1" w:rsidP="0061269F">
            <w:pPr>
              <w:rPr>
                <w:bCs/>
                <w:sz w:val="24"/>
                <w:szCs w:val="24"/>
                <w:lang w:val="nl-NL"/>
              </w:rPr>
            </w:pPr>
            <w:r w:rsidRPr="00B22295">
              <w:rPr>
                <w:bCs/>
                <w:lang w:val="nl-NL"/>
              </w:rPr>
              <w:t>Lập Trình Hướng Đối Tượng với C#</w:t>
            </w:r>
          </w:p>
        </w:tc>
        <w:tc>
          <w:tcPr>
            <w:tcW w:w="992" w:type="dxa"/>
            <w:vAlign w:val="center"/>
          </w:tcPr>
          <w:p w14:paraId="49082C2E" w14:textId="4245B230" w:rsidR="00E34CF1" w:rsidRPr="00DF5115" w:rsidRDefault="00A93FAC" w:rsidP="00660961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3</w:t>
            </w:r>
          </w:p>
        </w:tc>
        <w:tc>
          <w:tcPr>
            <w:tcW w:w="1979" w:type="dxa"/>
            <w:vAlign w:val="center"/>
          </w:tcPr>
          <w:p w14:paraId="5993C5F0" w14:textId="77777777" w:rsidR="00E34CF1" w:rsidRPr="00EF5CB4" w:rsidRDefault="00E34CF1" w:rsidP="00075DDC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EF5CB4">
              <w:rPr>
                <w:bCs/>
              </w:rPr>
              <w:t>4.1</w:t>
            </w:r>
            <w:r w:rsidR="00946B56">
              <w:rPr>
                <w:bCs/>
              </w:rPr>
              <w:t>.4</w:t>
            </w:r>
            <w:r w:rsidR="00075DDC" w:rsidRPr="00075DDC">
              <w:rPr>
                <w:bCs/>
              </w:rPr>
              <w:t>; 4.2.1</w:t>
            </w:r>
          </w:p>
        </w:tc>
      </w:tr>
      <w:tr w:rsidR="00E34CF1" w:rsidRPr="003555B5" w14:paraId="4E65E7A4" w14:textId="77777777">
        <w:tc>
          <w:tcPr>
            <w:tcW w:w="1408" w:type="dxa"/>
            <w:vAlign w:val="center"/>
          </w:tcPr>
          <w:p w14:paraId="258DFDF7" w14:textId="77777777" w:rsidR="00E34CF1" w:rsidRPr="00E92B6E" w:rsidRDefault="00E92B6E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Bài 7</w:t>
            </w:r>
          </w:p>
        </w:tc>
        <w:tc>
          <w:tcPr>
            <w:tcW w:w="4683" w:type="dxa"/>
            <w:vAlign w:val="center"/>
          </w:tcPr>
          <w:p w14:paraId="5354A72C" w14:textId="77777777" w:rsidR="00E34CF1" w:rsidRPr="00E92B6E" w:rsidRDefault="00E92B6E" w:rsidP="0061269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Thực hành viết Lớp (Class) trong C#</w:t>
            </w:r>
          </w:p>
        </w:tc>
        <w:tc>
          <w:tcPr>
            <w:tcW w:w="992" w:type="dxa"/>
            <w:vAlign w:val="center"/>
          </w:tcPr>
          <w:p w14:paraId="719E36E5" w14:textId="720CE060" w:rsidR="00E34CF1" w:rsidRPr="00DF5115" w:rsidRDefault="00A93FAC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14:paraId="5DACEF51" w14:textId="77777777" w:rsidR="00E34CF1" w:rsidRPr="003555B5" w:rsidRDefault="00E34CF1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34CF1" w:rsidRPr="003555B5" w14:paraId="45693EC4" w14:textId="77777777">
        <w:tc>
          <w:tcPr>
            <w:tcW w:w="1408" w:type="dxa"/>
            <w:vAlign w:val="center"/>
          </w:tcPr>
          <w:p w14:paraId="36746A07" w14:textId="77777777" w:rsidR="00E34CF1" w:rsidRPr="00E92B6E" w:rsidRDefault="00E92B6E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Bài 8</w:t>
            </w:r>
          </w:p>
        </w:tc>
        <w:tc>
          <w:tcPr>
            <w:tcW w:w="4683" w:type="dxa"/>
            <w:vAlign w:val="center"/>
          </w:tcPr>
          <w:p w14:paraId="2B145427" w14:textId="77777777" w:rsidR="00E34CF1" w:rsidRPr="00E92B6E" w:rsidRDefault="00E92B6E" w:rsidP="0061269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Thực hành hướng đối tượng trong C#</w:t>
            </w:r>
          </w:p>
        </w:tc>
        <w:tc>
          <w:tcPr>
            <w:tcW w:w="992" w:type="dxa"/>
            <w:vAlign w:val="center"/>
          </w:tcPr>
          <w:p w14:paraId="45ED2C31" w14:textId="328CA3E0" w:rsidR="00E34CF1" w:rsidRPr="00DF5115" w:rsidRDefault="00A93FAC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14:paraId="36C52D57" w14:textId="77777777" w:rsidR="00E34CF1" w:rsidRPr="003555B5" w:rsidRDefault="00E34CF1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BA22B8" w:rsidRPr="003555B5" w14:paraId="340ABCCB" w14:textId="77777777">
        <w:tc>
          <w:tcPr>
            <w:tcW w:w="1408" w:type="dxa"/>
            <w:vAlign w:val="center"/>
          </w:tcPr>
          <w:p w14:paraId="7199CF13" w14:textId="77777777" w:rsidR="00BA22B8" w:rsidRDefault="00BA22B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Bài 9</w:t>
            </w:r>
          </w:p>
        </w:tc>
        <w:tc>
          <w:tcPr>
            <w:tcW w:w="4683" w:type="dxa"/>
            <w:vAlign w:val="center"/>
          </w:tcPr>
          <w:p w14:paraId="34A9FEFE" w14:textId="77777777" w:rsidR="00BA22B8" w:rsidRDefault="00BA22B8" w:rsidP="0061269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Sử dụng các đối tượng danh sách trong lập trình Window form</w:t>
            </w:r>
          </w:p>
        </w:tc>
        <w:tc>
          <w:tcPr>
            <w:tcW w:w="992" w:type="dxa"/>
            <w:vAlign w:val="center"/>
          </w:tcPr>
          <w:p w14:paraId="78A8301C" w14:textId="7F0FFB3D" w:rsidR="00BA22B8" w:rsidRPr="00DF5115" w:rsidRDefault="00A93FAC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14:paraId="674A9A34" w14:textId="77777777" w:rsidR="00BA22B8" w:rsidRPr="003555B5" w:rsidRDefault="00BA22B8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34CF1" w:rsidRPr="00EF5CB4" w14:paraId="6AE19898" w14:textId="77777777" w:rsidTr="007E5812">
        <w:tc>
          <w:tcPr>
            <w:tcW w:w="1408" w:type="dxa"/>
            <w:vAlign w:val="center"/>
          </w:tcPr>
          <w:p w14:paraId="1AF993E9" w14:textId="77777777" w:rsidR="00E34CF1" w:rsidRPr="00EF5CB4" w:rsidRDefault="00E34CF1" w:rsidP="007E5812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  <w:r w:rsidRPr="00EF5CB4">
              <w:rPr>
                <w:b/>
                <w:bCs/>
                <w:lang w:val="nl-NL"/>
              </w:rPr>
              <w:t xml:space="preserve">Chương </w:t>
            </w:r>
            <w:r>
              <w:rPr>
                <w:b/>
                <w:bCs/>
                <w:lang w:val="nl-NL"/>
              </w:rPr>
              <w:t>5</w:t>
            </w:r>
          </w:p>
        </w:tc>
        <w:tc>
          <w:tcPr>
            <w:tcW w:w="4683" w:type="dxa"/>
            <w:vAlign w:val="center"/>
          </w:tcPr>
          <w:p w14:paraId="73AC1527" w14:textId="77777777" w:rsidR="00E34CF1" w:rsidRPr="00B22295" w:rsidRDefault="00E34CF1" w:rsidP="0061269F">
            <w:pPr>
              <w:rPr>
                <w:bCs/>
                <w:sz w:val="24"/>
                <w:szCs w:val="24"/>
                <w:lang w:val="nl-NL"/>
              </w:rPr>
            </w:pPr>
            <w:r w:rsidRPr="00B22295">
              <w:rPr>
                <w:bCs/>
                <w:lang w:val="nl-NL"/>
              </w:rPr>
              <w:t>Cơ sở dữ liệu &amp; C#</w:t>
            </w:r>
          </w:p>
        </w:tc>
        <w:tc>
          <w:tcPr>
            <w:tcW w:w="992" w:type="dxa"/>
            <w:vAlign w:val="center"/>
          </w:tcPr>
          <w:p w14:paraId="2BB46C42" w14:textId="5F63F42E" w:rsidR="00E34CF1" w:rsidRPr="00DF5115" w:rsidRDefault="00A93FAC" w:rsidP="00E24EAE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3</w:t>
            </w:r>
          </w:p>
        </w:tc>
        <w:tc>
          <w:tcPr>
            <w:tcW w:w="1979" w:type="dxa"/>
            <w:vAlign w:val="center"/>
          </w:tcPr>
          <w:p w14:paraId="43A9F9D1" w14:textId="77777777" w:rsidR="00E34CF1" w:rsidRPr="00EF5CB4" w:rsidRDefault="00E34CF1" w:rsidP="00075DDC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EF5CB4">
              <w:rPr>
                <w:bCs/>
              </w:rPr>
              <w:t>4.1</w:t>
            </w:r>
            <w:r w:rsidR="00946B56">
              <w:rPr>
                <w:bCs/>
              </w:rPr>
              <w:t>.5</w:t>
            </w:r>
            <w:r w:rsidR="00075DDC" w:rsidRPr="00075DDC">
              <w:rPr>
                <w:bCs/>
              </w:rPr>
              <w:t>; 4.2.1</w:t>
            </w:r>
            <w:r w:rsidR="00173B12">
              <w:rPr>
                <w:bCs/>
              </w:rPr>
              <w:t>; 4.2.2</w:t>
            </w:r>
            <w:r w:rsidR="00F33FF8">
              <w:rPr>
                <w:bCs/>
              </w:rPr>
              <w:t>; 4.2.3</w:t>
            </w:r>
          </w:p>
        </w:tc>
      </w:tr>
      <w:tr w:rsidR="00E34CF1" w:rsidRPr="003555B5" w14:paraId="298DF7C0" w14:textId="77777777">
        <w:tc>
          <w:tcPr>
            <w:tcW w:w="1408" w:type="dxa"/>
            <w:vAlign w:val="center"/>
          </w:tcPr>
          <w:p w14:paraId="6BA7FEF8" w14:textId="77777777" w:rsidR="00E34CF1" w:rsidRPr="00E90018" w:rsidRDefault="00E9001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Bài 10</w:t>
            </w:r>
          </w:p>
        </w:tc>
        <w:tc>
          <w:tcPr>
            <w:tcW w:w="4683" w:type="dxa"/>
            <w:vAlign w:val="center"/>
          </w:tcPr>
          <w:p w14:paraId="26ED64C2" w14:textId="77777777" w:rsidR="00E34CF1" w:rsidRPr="00E90018" w:rsidRDefault="00E90018" w:rsidP="0061269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Các thao tác cơ bản trên SQL Server</w:t>
            </w:r>
          </w:p>
        </w:tc>
        <w:tc>
          <w:tcPr>
            <w:tcW w:w="992" w:type="dxa"/>
            <w:vAlign w:val="center"/>
          </w:tcPr>
          <w:p w14:paraId="7C3F3945" w14:textId="0E08C32D" w:rsidR="00E34CF1" w:rsidRPr="00DF5115" w:rsidRDefault="00A93FAC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14:paraId="20850142" w14:textId="77777777" w:rsidR="00E34CF1" w:rsidRPr="003555B5" w:rsidRDefault="00E34CF1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34CF1" w:rsidRPr="003555B5" w14:paraId="21B7F448" w14:textId="77777777">
        <w:tc>
          <w:tcPr>
            <w:tcW w:w="1408" w:type="dxa"/>
            <w:vAlign w:val="center"/>
          </w:tcPr>
          <w:p w14:paraId="4666521F" w14:textId="77777777" w:rsidR="00E34CF1" w:rsidRPr="00E90018" w:rsidRDefault="00E9001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Bài 11</w:t>
            </w:r>
          </w:p>
        </w:tc>
        <w:tc>
          <w:tcPr>
            <w:tcW w:w="4683" w:type="dxa"/>
            <w:vAlign w:val="center"/>
          </w:tcPr>
          <w:p w14:paraId="5E695324" w14:textId="77777777" w:rsidR="00E34CF1" w:rsidRPr="00E90018" w:rsidRDefault="00E90018" w:rsidP="0061269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Đọc dữ liệu từ SQL Server lên form</w:t>
            </w:r>
          </w:p>
        </w:tc>
        <w:tc>
          <w:tcPr>
            <w:tcW w:w="992" w:type="dxa"/>
            <w:vAlign w:val="center"/>
          </w:tcPr>
          <w:p w14:paraId="09A76ACB" w14:textId="4F926489" w:rsidR="00E34CF1" w:rsidRPr="00DF5115" w:rsidRDefault="00A93FAC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14:paraId="76B891A2" w14:textId="77777777" w:rsidR="00E34CF1" w:rsidRPr="003555B5" w:rsidRDefault="00E34CF1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34CF1" w:rsidRPr="003555B5" w14:paraId="01DBA56D" w14:textId="77777777">
        <w:tc>
          <w:tcPr>
            <w:tcW w:w="1408" w:type="dxa"/>
            <w:vAlign w:val="center"/>
          </w:tcPr>
          <w:p w14:paraId="29232E85" w14:textId="77777777" w:rsidR="00E34CF1" w:rsidRPr="00E90018" w:rsidRDefault="00E9001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Bài 12</w:t>
            </w:r>
          </w:p>
        </w:tc>
        <w:tc>
          <w:tcPr>
            <w:tcW w:w="4683" w:type="dxa"/>
            <w:vAlign w:val="center"/>
          </w:tcPr>
          <w:p w14:paraId="45BC7F48" w14:textId="77777777" w:rsidR="00E34CF1" w:rsidRPr="00E90018" w:rsidRDefault="00E90018" w:rsidP="0061269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Làm quyen với các thao tác trên Database</w:t>
            </w:r>
          </w:p>
        </w:tc>
        <w:tc>
          <w:tcPr>
            <w:tcW w:w="992" w:type="dxa"/>
            <w:vAlign w:val="center"/>
          </w:tcPr>
          <w:p w14:paraId="6B6BB443" w14:textId="1FDB9A4E" w:rsidR="00E34CF1" w:rsidRPr="00DF5115" w:rsidRDefault="00A93FAC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0.5</w:t>
            </w:r>
          </w:p>
        </w:tc>
        <w:tc>
          <w:tcPr>
            <w:tcW w:w="1979" w:type="dxa"/>
            <w:vAlign w:val="center"/>
          </w:tcPr>
          <w:p w14:paraId="1DEF56A4" w14:textId="77777777" w:rsidR="00E34CF1" w:rsidRPr="003555B5" w:rsidRDefault="00E34CF1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34CF1" w:rsidRPr="003555B5" w14:paraId="33D52EDA" w14:textId="77777777">
        <w:tc>
          <w:tcPr>
            <w:tcW w:w="1408" w:type="dxa"/>
            <w:vAlign w:val="center"/>
          </w:tcPr>
          <w:p w14:paraId="626603E3" w14:textId="77777777" w:rsidR="00E34CF1" w:rsidRPr="00E90018" w:rsidRDefault="00E9001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Bài 13</w:t>
            </w:r>
          </w:p>
        </w:tc>
        <w:tc>
          <w:tcPr>
            <w:tcW w:w="4683" w:type="dxa"/>
            <w:vAlign w:val="center"/>
          </w:tcPr>
          <w:p w14:paraId="7EB00BA2" w14:textId="77777777" w:rsidR="00E34CF1" w:rsidRPr="00E90018" w:rsidRDefault="00E90018" w:rsidP="0061269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Làm báo cáo với Crystal Report</w:t>
            </w:r>
          </w:p>
        </w:tc>
        <w:tc>
          <w:tcPr>
            <w:tcW w:w="992" w:type="dxa"/>
            <w:vAlign w:val="center"/>
          </w:tcPr>
          <w:p w14:paraId="42BB3379" w14:textId="07F83814" w:rsidR="00E34CF1" w:rsidRPr="00DF5115" w:rsidRDefault="00A93FAC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0.5</w:t>
            </w:r>
          </w:p>
        </w:tc>
        <w:tc>
          <w:tcPr>
            <w:tcW w:w="1979" w:type="dxa"/>
            <w:vAlign w:val="center"/>
          </w:tcPr>
          <w:p w14:paraId="22B278E8" w14:textId="77777777" w:rsidR="00E34CF1" w:rsidRPr="003555B5" w:rsidRDefault="00E34CF1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</w:tbl>
    <w:p w14:paraId="1473417B" w14:textId="77777777" w:rsidR="00744C77" w:rsidRPr="003555B5" w:rsidRDefault="00744C77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Cs/>
          <w:i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Phương pháp giảng dạy</w:t>
      </w:r>
      <w:r w:rsidR="006A5431" w:rsidRPr="003555B5">
        <w:rPr>
          <w:b/>
          <w:bCs/>
          <w:color w:val="000000"/>
          <w:sz w:val="24"/>
          <w:szCs w:val="24"/>
        </w:rPr>
        <w:t xml:space="preserve"> </w:t>
      </w:r>
    </w:p>
    <w:p w14:paraId="24A3CED2" w14:textId="77777777" w:rsidR="00D171C9" w:rsidRPr="003555B5" w:rsidRDefault="003F7694" w:rsidP="00296F71">
      <w:pPr>
        <w:pStyle w:val="ListParagraph"/>
        <w:spacing w:before="120"/>
        <w:ind w:left="567" w:hanging="238"/>
        <w:jc w:val="both"/>
        <w:rPr>
          <w:bCs/>
        </w:rPr>
      </w:pPr>
      <w:r w:rsidRPr="003555B5">
        <w:rPr>
          <w:bCs/>
          <w:color w:val="000000"/>
        </w:rPr>
        <w:t xml:space="preserve">- Giảng dạy lý thuyết kết hợp bài tập </w:t>
      </w:r>
    </w:p>
    <w:p w14:paraId="3B421E8A" w14:textId="77777777" w:rsidR="00D171C9" w:rsidRPr="003555B5" w:rsidRDefault="00296F71" w:rsidP="00296F71">
      <w:pPr>
        <w:pStyle w:val="ListParagraph"/>
        <w:spacing w:before="120"/>
        <w:ind w:left="567" w:hanging="238"/>
        <w:jc w:val="both"/>
        <w:rPr>
          <w:bCs/>
        </w:rPr>
      </w:pPr>
      <w:r w:rsidRPr="003555B5">
        <w:rPr>
          <w:lang w:val="vi-VN"/>
        </w:rPr>
        <w:t>-</w:t>
      </w:r>
      <w:r w:rsidR="00F26E9C">
        <w:t xml:space="preserve"> </w:t>
      </w:r>
      <w:r w:rsidR="007F0FB3">
        <w:t>Tổ chức thảo luận, thuyết trình, hướng dẫn làm bài tập lớn theo nhóm</w:t>
      </w:r>
    </w:p>
    <w:p w14:paraId="729A5C36" w14:textId="77777777" w:rsidR="00744C77" w:rsidRPr="003555B5" w:rsidRDefault="00744C77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Nhiệm vụ của sinh viên</w:t>
      </w:r>
      <w:r w:rsidR="009540AF" w:rsidRPr="003555B5">
        <w:rPr>
          <w:b/>
          <w:bCs/>
          <w:color w:val="000000"/>
          <w:sz w:val="24"/>
          <w:szCs w:val="24"/>
        </w:rPr>
        <w:t xml:space="preserve"> </w:t>
      </w:r>
    </w:p>
    <w:p w14:paraId="26D079C8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phải thực hiện các nhiệm vụ sau:</w:t>
      </w:r>
    </w:p>
    <w:p w14:paraId="26DCB25E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Có mặt</w:t>
      </w:r>
      <w:r w:rsidRPr="003555B5">
        <w:rPr>
          <w:bCs/>
          <w:color w:val="000000"/>
          <w:sz w:val="24"/>
          <w:szCs w:val="24"/>
        </w:rPr>
        <w:t xml:space="preserve"> tối thiểu 80% số tiết học lý thuyết.</w:t>
      </w:r>
    </w:p>
    <w:p w14:paraId="7BB38946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Hoàn thành</w:t>
      </w:r>
      <w:r w:rsidRPr="003555B5">
        <w:rPr>
          <w:bCs/>
          <w:color w:val="000000"/>
          <w:sz w:val="24"/>
          <w:szCs w:val="24"/>
        </w:rPr>
        <w:t xml:space="preserve"> đầy đủ các bài tập </w:t>
      </w:r>
      <w:r w:rsidR="00CC08D1">
        <w:rPr>
          <w:bCs/>
          <w:color w:val="000000"/>
          <w:sz w:val="24"/>
          <w:szCs w:val="24"/>
        </w:rPr>
        <w:t>trên lớp,</w:t>
      </w:r>
      <w:r w:rsidRPr="003555B5">
        <w:rPr>
          <w:bCs/>
          <w:color w:val="000000"/>
          <w:sz w:val="24"/>
          <w:szCs w:val="24"/>
        </w:rPr>
        <w:t xml:space="preserve"> bài tập</w:t>
      </w:r>
      <w:r w:rsidR="00CC08D1">
        <w:rPr>
          <w:bCs/>
          <w:color w:val="000000"/>
          <w:sz w:val="24"/>
          <w:szCs w:val="24"/>
        </w:rPr>
        <w:t xml:space="preserve"> lớn</w:t>
      </w:r>
      <w:r w:rsidRPr="003555B5">
        <w:rPr>
          <w:bCs/>
          <w:color w:val="000000"/>
          <w:sz w:val="24"/>
          <w:szCs w:val="24"/>
        </w:rPr>
        <w:t xml:space="preserve"> và được đánh giá kết quả thực hiện.</w:t>
      </w:r>
    </w:p>
    <w:p w14:paraId="31A64D6C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kiểm tra giữa học kỳ.</w:t>
      </w:r>
    </w:p>
    <w:p w14:paraId="53F4FFF9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thi kết thúc học phần</w:t>
      </w:r>
      <w:r w:rsidR="000F78FF" w:rsidRPr="003555B5">
        <w:rPr>
          <w:bCs/>
          <w:color w:val="000000"/>
          <w:sz w:val="24"/>
          <w:szCs w:val="24"/>
        </w:rPr>
        <w:t xml:space="preserve"> (bắt buộc)</w:t>
      </w:r>
      <w:r w:rsidR="00527925">
        <w:rPr>
          <w:bCs/>
          <w:color w:val="000000"/>
          <w:sz w:val="24"/>
          <w:szCs w:val="24"/>
        </w:rPr>
        <w:t>, thi trên máy tính</w:t>
      </w:r>
      <w:r w:rsidRPr="003555B5">
        <w:rPr>
          <w:bCs/>
          <w:color w:val="000000"/>
          <w:sz w:val="24"/>
          <w:szCs w:val="24"/>
        </w:rPr>
        <w:t>.</w:t>
      </w:r>
    </w:p>
    <w:p w14:paraId="790CE831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Chủ động </w:t>
      </w:r>
      <w:r w:rsidR="002B3774" w:rsidRPr="003555B5">
        <w:rPr>
          <w:bCs/>
          <w:color w:val="000000"/>
          <w:sz w:val="24"/>
          <w:szCs w:val="24"/>
        </w:rPr>
        <w:t xml:space="preserve">chuẩn bị các nội dung và </w:t>
      </w:r>
      <w:r w:rsidRPr="003555B5">
        <w:rPr>
          <w:bCs/>
          <w:color w:val="000000"/>
          <w:sz w:val="24"/>
          <w:szCs w:val="24"/>
        </w:rPr>
        <w:t>thực hiện giờ tự học</w:t>
      </w:r>
      <w:r w:rsidR="002B3774" w:rsidRPr="003555B5">
        <w:rPr>
          <w:bCs/>
          <w:color w:val="000000"/>
          <w:sz w:val="24"/>
          <w:szCs w:val="24"/>
        </w:rPr>
        <w:t xml:space="preserve"> theo mục 11</w:t>
      </w:r>
      <w:r w:rsidRPr="003555B5">
        <w:rPr>
          <w:bCs/>
          <w:color w:val="000000"/>
          <w:sz w:val="24"/>
          <w:szCs w:val="24"/>
        </w:rPr>
        <w:t>.</w:t>
      </w:r>
    </w:p>
    <w:p w14:paraId="7F349FDA" w14:textId="77777777" w:rsidR="00744C77" w:rsidRPr="003555B5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Đánh gi</w:t>
      </w:r>
      <w:r w:rsidR="009540AF" w:rsidRPr="003555B5">
        <w:rPr>
          <w:b/>
          <w:bCs/>
          <w:color w:val="000000"/>
          <w:sz w:val="24"/>
          <w:szCs w:val="24"/>
        </w:rPr>
        <w:t>á kết quả học tập của sinh viên</w:t>
      </w:r>
    </w:p>
    <w:p w14:paraId="20E5585F" w14:textId="77777777" w:rsidR="00744C77" w:rsidRPr="003555B5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đánh giá</w:t>
      </w:r>
    </w:p>
    <w:p w14:paraId="197BF6D3" w14:textId="77777777" w:rsidR="00744C77" w:rsidRPr="003555B5" w:rsidRDefault="00744C77" w:rsidP="00744C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được đánh giá tích lũy học phần như sau:</w:t>
      </w:r>
    </w:p>
    <w:p w14:paraId="43B8CCFA" w14:textId="77777777" w:rsidR="00BA7C39" w:rsidRPr="003555B5" w:rsidRDefault="00BA7C39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</w:rPr>
        <w:lastRenderedPageBreak/>
        <w:t xml:space="preserve">                     </w:t>
      </w:r>
      <w:r w:rsidR="004A21C9" w:rsidRPr="003555B5">
        <w:rPr>
          <w:b/>
          <w:bCs/>
          <w:color w:val="000000"/>
          <w:sz w:val="24"/>
          <w:szCs w:val="24"/>
        </w:rPr>
        <w:t xml:space="preserve">               </w:t>
      </w:r>
      <w:r w:rsidRPr="003555B5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3555B5">
        <w:rPr>
          <w:b/>
          <w:bCs/>
          <w:color w:val="000000"/>
          <w:sz w:val="24"/>
          <w:szCs w:val="24"/>
          <w:lang w:val="nl-NL"/>
        </w:rPr>
        <w:t>. Đánh giá học phần</w:t>
      </w:r>
      <w:r w:rsidRPr="003555B5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3555B5" w14:paraId="29E7DE89" w14:textId="77777777" w:rsidTr="00665547">
        <w:tc>
          <w:tcPr>
            <w:tcW w:w="564" w:type="dxa"/>
            <w:shd w:val="clear" w:color="auto" w:fill="auto"/>
          </w:tcPr>
          <w:p w14:paraId="239C61DF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14:paraId="416373B1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14:paraId="1F5A1250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14:paraId="5D7D45B3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3555B5" w14:paraId="1163B6BD" w14:textId="77777777" w:rsidTr="00665547">
        <w:tc>
          <w:tcPr>
            <w:tcW w:w="564" w:type="dxa"/>
            <w:shd w:val="clear" w:color="auto" w:fill="auto"/>
            <w:vAlign w:val="center"/>
          </w:tcPr>
          <w:p w14:paraId="3F5106EF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2283DE83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37FBF958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996FD2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665547" w:rsidRPr="000C7F09" w14:paraId="372D7B92" w14:textId="77777777" w:rsidTr="00665547">
        <w:tc>
          <w:tcPr>
            <w:tcW w:w="564" w:type="dxa"/>
            <w:shd w:val="clear" w:color="auto" w:fill="auto"/>
            <w:vAlign w:val="center"/>
          </w:tcPr>
          <w:p w14:paraId="39663645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213CC518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361DCE5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C64195A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474277" w14:paraId="642779AD" w14:textId="77777777" w:rsidTr="00665547">
        <w:tc>
          <w:tcPr>
            <w:tcW w:w="564" w:type="dxa"/>
            <w:shd w:val="clear" w:color="auto" w:fill="auto"/>
            <w:vAlign w:val="center"/>
          </w:tcPr>
          <w:p w14:paraId="66EA5CC3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47F5A50B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bài tập nhóm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5C968AB" w14:textId="77777777" w:rsidR="00665547" w:rsidRPr="003555B5" w:rsidRDefault="00CD68B5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Báo cáo, thuyết minh trên lớp</w:t>
            </w:r>
          </w:p>
          <w:p w14:paraId="0AC14184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2FB0CD1" w14:textId="77777777" w:rsidR="00665547" w:rsidRPr="003555B5" w:rsidRDefault="00773388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665547" w:rsidRPr="006D2AAE" w14:paraId="67956D59" w14:textId="77777777" w:rsidTr="00665547">
        <w:tc>
          <w:tcPr>
            <w:tcW w:w="564" w:type="dxa"/>
            <w:shd w:val="clear" w:color="auto" w:fill="auto"/>
            <w:vAlign w:val="center"/>
          </w:tcPr>
          <w:p w14:paraId="5973D430" w14:textId="77777777" w:rsidR="00665547" w:rsidRPr="003555B5" w:rsidRDefault="006D2AAE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4BA01652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14:paraId="57851C4F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89BD858" w14:textId="77777777" w:rsidR="00665547" w:rsidRPr="003555B5" w:rsidRDefault="00665547" w:rsidP="006D2AA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Thi </w:t>
            </w:r>
            <w:r w:rsidR="006D2AAE">
              <w:rPr>
                <w:bCs/>
                <w:color w:val="000000"/>
                <w:sz w:val="24"/>
                <w:szCs w:val="24"/>
                <w:lang w:val="nl-NL"/>
              </w:rPr>
              <w:t xml:space="preserve">trên máy tính 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7730B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3555B5" w14:paraId="5AB21C10" w14:textId="77777777" w:rsidTr="00665547">
        <w:tc>
          <w:tcPr>
            <w:tcW w:w="564" w:type="dxa"/>
            <w:shd w:val="clear" w:color="auto" w:fill="auto"/>
            <w:vAlign w:val="center"/>
          </w:tcPr>
          <w:p w14:paraId="6A90CF03" w14:textId="77777777" w:rsidR="00665547" w:rsidRPr="003555B5" w:rsidRDefault="006D2AAE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5062A491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73503FE4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Thi </w:t>
            </w:r>
            <w:r w:rsidR="006D2AAE">
              <w:rPr>
                <w:bCs/>
                <w:color w:val="000000"/>
                <w:sz w:val="24"/>
                <w:szCs w:val="24"/>
                <w:lang w:val="nl-NL"/>
              </w:rPr>
              <w:t>trên máy tính</w:t>
            </w:r>
            <w:r w:rsidR="00812BE8">
              <w:rPr>
                <w:bCs/>
                <w:color w:val="000000"/>
                <w:sz w:val="24"/>
                <w:szCs w:val="24"/>
                <w:lang w:val="nl-NL"/>
              </w:rPr>
              <w:t>, thi vấn đáp</w:t>
            </w:r>
          </w:p>
          <w:p w14:paraId="68AFF946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 và 100% giờ thực hành</w:t>
            </w:r>
          </w:p>
          <w:p w14:paraId="41FADE8D" w14:textId="77777777" w:rsidR="00665547" w:rsidRPr="003555B5" w:rsidRDefault="00665547" w:rsidP="00EA472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260" w:type="dxa"/>
            <w:shd w:val="clear" w:color="auto" w:fill="auto"/>
          </w:tcPr>
          <w:p w14:paraId="5038A52F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2825CD60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4D44926C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14:paraId="7DEB820D" w14:textId="77777777" w:rsidR="00665547" w:rsidRPr="003555B5" w:rsidRDefault="00665547" w:rsidP="00744C77">
      <w:pPr>
        <w:ind w:firstLine="648"/>
        <w:jc w:val="both"/>
        <w:rPr>
          <w:i/>
          <w:color w:val="FF0000"/>
          <w:sz w:val="24"/>
          <w:szCs w:val="24"/>
        </w:rPr>
      </w:pPr>
    </w:p>
    <w:p w14:paraId="4EE930AC" w14:textId="77777777" w:rsidR="00744C77" w:rsidRPr="003555B5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tính điểm</w:t>
      </w:r>
    </w:p>
    <w:p w14:paraId="62FD0B60" w14:textId="77777777"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14:paraId="20AA5A5D" w14:textId="77777777"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3555B5">
        <w:rPr>
          <w:bCs/>
          <w:color w:val="000000"/>
          <w:sz w:val="24"/>
          <w:szCs w:val="24"/>
          <w:lang w:val="vi-VN"/>
        </w:rPr>
        <w:t xml:space="preserve">tính </w:t>
      </w:r>
      <w:r w:rsidRPr="003555B5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3555B5">
        <w:rPr>
          <w:bCs/>
          <w:sz w:val="24"/>
          <w:szCs w:val="24"/>
        </w:rPr>
        <w:t>được quy đổi sang</w:t>
      </w:r>
      <w:r w:rsidRPr="003555B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3555B5">
        <w:rPr>
          <w:bCs/>
          <w:color w:val="000000"/>
          <w:sz w:val="24"/>
          <w:szCs w:val="24"/>
          <w:lang w:val="vi-VN"/>
        </w:rPr>
        <w:t>Nhà t</w:t>
      </w:r>
      <w:r w:rsidRPr="003555B5">
        <w:rPr>
          <w:bCs/>
          <w:color w:val="000000"/>
          <w:sz w:val="24"/>
          <w:szCs w:val="24"/>
        </w:rPr>
        <w:t xml:space="preserve">rường. </w:t>
      </w:r>
    </w:p>
    <w:p w14:paraId="42595842" w14:textId="77777777" w:rsidR="00744C77" w:rsidRPr="003555B5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Tài liệu học tập</w:t>
      </w:r>
    </w:p>
    <w:tbl>
      <w:tblPr>
        <w:tblW w:w="9072" w:type="dxa"/>
        <w:tblLook w:val="01E0" w:firstRow="1" w:lastRow="1" w:firstColumn="1" w:lastColumn="1" w:noHBand="0" w:noVBand="0"/>
      </w:tblPr>
      <w:tblGrid>
        <w:gridCol w:w="9072"/>
      </w:tblGrid>
      <w:tr w:rsidR="00D87880" w:rsidRPr="003555B5" w14:paraId="1977F62F" w14:textId="77777777" w:rsidTr="00D87880">
        <w:trPr>
          <w:trHeight w:val="2305"/>
        </w:trPr>
        <w:tc>
          <w:tcPr>
            <w:tcW w:w="9072" w:type="dxa"/>
            <w:shd w:val="clear" w:color="auto" w:fill="auto"/>
          </w:tcPr>
          <w:p w14:paraId="789BB7D6" w14:textId="77777777" w:rsidR="00D87880" w:rsidRDefault="00D87880" w:rsidP="00A42426">
            <w:pPr>
              <w:pStyle w:val="Default"/>
              <w:spacing w:before="120"/>
              <w:ind w:left="260" w:right="-2359" w:hanging="260"/>
              <w:jc w:val="both"/>
            </w:pPr>
            <w:r w:rsidRPr="003555B5">
              <w:t xml:space="preserve">[1] </w:t>
            </w:r>
            <w:r>
              <w:t>Phương Lan</w:t>
            </w:r>
            <w:r w:rsidRPr="00E92B64">
              <w:t xml:space="preserve">, </w:t>
            </w:r>
            <w:r w:rsidRPr="009961F0">
              <w:t>Lập trình Windows với C#.net</w:t>
            </w:r>
            <w:r>
              <w:t xml:space="preserve">, </w:t>
            </w:r>
            <w:r w:rsidRPr="00D608FD">
              <w:t>Lao động - Xã hội, 2002</w:t>
            </w:r>
            <w:r w:rsidRPr="003555B5">
              <w:t xml:space="preserve"> </w:t>
            </w:r>
          </w:p>
          <w:p w14:paraId="08E8811C" w14:textId="77777777" w:rsidR="00D87880" w:rsidRDefault="00D87880" w:rsidP="00A42426">
            <w:pPr>
              <w:pStyle w:val="Default"/>
              <w:spacing w:before="120"/>
              <w:ind w:left="260" w:hanging="260"/>
              <w:jc w:val="both"/>
            </w:pPr>
            <w:r>
              <w:t xml:space="preserve">[2] Phương Lan, </w:t>
            </w:r>
            <w:r w:rsidRPr="009C083A">
              <w:t>Phạm Hữu Khang, Hoàng Đức Hải</w:t>
            </w:r>
            <w:r>
              <w:t xml:space="preserve">, </w:t>
            </w:r>
            <w:r w:rsidRPr="00BC41B5">
              <w:t>Kỹ Thuật Lập trình ứng dụng C</w:t>
            </w:r>
            <w:r>
              <w:t>#</w:t>
            </w:r>
            <w:r w:rsidRPr="00BC41B5">
              <w:t>.net toàn tập</w:t>
            </w:r>
            <w:r>
              <w:t xml:space="preserve">, </w:t>
            </w:r>
            <w:r w:rsidRPr="009C083A">
              <w:t>Lao động xã hội, 2005</w:t>
            </w:r>
          </w:p>
          <w:p w14:paraId="5AADC618" w14:textId="77777777" w:rsidR="00D87880" w:rsidRDefault="00D87880" w:rsidP="00A42426">
            <w:pPr>
              <w:pStyle w:val="Default"/>
              <w:spacing w:before="120"/>
              <w:ind w:left="260" w:hanging="260"/>
              <w:jc w:val="both"/>
            </w:pPr>
            <w:r>
              <w:t xml:space="preserve">[3] </w:t>
            </w:r>
            <w:r w:rsidRPr="00574B1F">
              <w:t>Đinh Xuân Lâm</w:t>
            </w:r>
            <w:r>
              <w:t xml:space="preserve">, </w:t>
            </w:r>
            <w:r w:rsidRPr="00566848">
              <w:t>Những bài thực hành Visua Basic.net căn bản</w:t>
            </w:r>
            <w:r>
              <w:t xml:space="preserve">, </w:t>
            </w:r>
            <w:r w:rsidRPr="00566848">
              <w:t>Đại học Mỏ - Địa Chất, 2004</w:t>
            </w:r>
          </w:p>
          <w:p w14:paraId="57956607" w14:textId="77777777" w:rsidR="00D87880" w:rsidRPr="003555B5" w:rsidRDefault="00D87880" w:rsidP="00102C22">
            <w:pPr>
              <w:pStyle w:val="Default"/>
              <w:spacing w:before="120"/>
              <w:ind w:left="260" w:hanging="260"/>
              <w:jc w:val="both"/>
            </w:pPr>
            <w:r>
              <w:t xml:space="preserve">[4] </w:t>
            </w:r>
            <w:r w:rsidRPr="00102C22">
              <w:t>Phạm Hữu Khang</w:t>
            </w:r>
            <w:r>
              <w:t xml:space="preserve">, </w:t>
            </w:r>
            <w:r w:rsidRPr="00102C22">
              <w:t xml:space="preserve">Ví dụ &amp; bài tập Visual Basic.NET.Lập trình hướng đối </w:t>
            </w:r>
            <w:r>
              <w:t>tượng</w:t>
            </w:r>
          </w:p>
        </w:tc>
      </w:tr>
      <w:tr w:rsidR="00D87880" w:rsidRPr="003555B5" w14:paraId="7A27B531" w14:textId="77777777" w:rsidTr="00D87880">
        <w:trPr>
          <w:trHeight w:val="436"/>
        </w:trPr>
        <w:tc>
          <w:tcPr>
            <w:tcW w:w="9072" w:type="dxa"/>
            <w:shd w:val="clear" w:color="auto" w:fill="auto"/>
          </w:tcPr>
          <w:p w14:paraId="2A2C222C" w14:textId="77777777" w:rsidR="00D87880" w:rsidRPr="003555B5" w:rsidRDefault="00D87880" w:rsidP="00575954">
            <w:pPr>
              <w:pStyle w:val="Default"/>
              <w:spacing w:before="120"/>
              <w:ind w:left="260" w:hanging="260"/>
            </w:pPr>
          </w:p>
        </w:tc>
      </w:tr>
    </w:tbl>
    <w:p w14:paraId="605F1661" w14:textId="77777777" w:rsidR="00744C77" w:rsidRPr="003555B5" w:rsidRDefault="007A7F11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Hướng dẫn tự học của học phần</w:t>
      </w:r>
    </w:p>
    <w:p w14:paraId="3AEA7190" w14:textId="77777777" w:rsidR="00BA7C39" w:rsidRPr="003555B5" w:rsidRDefault="00BA7C39" w:rsidP="00D6112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Bảng 3</w:t>
      </w:r>
      <w:r w:rsidR="00D61127" w:rsidRPr="003555B5">
        <w:rPr>
          <w:b/>
          <w:bCs/>
          <w:color w:val="000000"/>
          <w:sz w:val="24"/>
          <w:szCs w:val="24"/>
        </w:rPr>
        <w:t xml:space="preserve">. </w:t>
      </w:r>
      <w:r w:rsidR="007B1760" w:rsidRPr="003555B5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998"/>
        <w:gridCol w:w="708"/>
        <w:gridCol w:w="479"/>
        <w:gridCol w:w="372"/>
        <w:gridCol w:w="850"/>
        <w:gridCol w:w="3078"/>
        <w:gridCol w:w="863"/>
      </w:tblGrid>
      <w:tr w:rsidR="00744C77" w:rsidRPr="000C7F09" w14:paraId="5BF35F7F" w14:textId="77777777" w:rsidTr="00393F55">
        <w:trPr>
          <w:gridAfter w:val="1"/>
          <w:wAfter w:w="863" w:type="dxa"/>
          <w:trHeight w:val="282"/>
        </w:trPr>
        <w:tc>
          <w:tcPr>
            <w:tcW w:w="830" w:type="dxa"/>
            <w:shd w:val="clear" w:color="auto" w:fill="auto"/>
            <w:vAlign w:val="center"/>
          </w:tcPr>
          <w:p w14:paraId="4F13717C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998" w:type="dxa"/>
            <w:shd w:val="clear" w:color="auto" w:fill="auto"/>
            <w:vAlign w:val="center"/>
          </w:tcPr>
          <w:p w14:paraId="37F58986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1A9AD99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851" w:type="dxa"/>
            <w:gridSpan w:val="2"/>
            <w:vAlign w:val="center"/>
          </w:tcPr>
          <w:p w14:paraId="4575B134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14:paraId="4F1C03F0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0CFE52F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14:paraId="4297EB21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0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242D86" w14:textId="77777777" w:rsidR="00744C77" w:rsidRPr="003555B5" w:rsidRDefault="00061141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D63879" w:rsidRPr="000C7F09" w14:paraId="47536252" w14:textId="77777777" w:rsidTr="00393F55">
        <w:trPr>
          <w:gridAfter w:val="1"/>
          <w:wAfter w:w="863" w:type="dxa"/>
          <w:trHeight w:val="2967"/>
        </w:trPr>
        <w:tc>
          <w:tcPr>
            <w:tcW w:w="830" w:type="dxa"/>
            <w:shd w:val="clear" w:color="auto" w:fill="auto"/>
            <w:vAlign w:val="center"/>
          </w:tcPr>
          <w:p w14:paraId="22A3619B" w14:textId="77777777" w:rsidR="00D63879" w:rsidRPr="003555B5" w:rsidRDefault="00D6387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1</w:t>
            </w:r>
          </w:p>
          <w:p w14:paraId="70E4424F" w14:textId="77777777" w:rsidR="00D63879" w:rsidRPr="003555B5" w:rsidRDefault="00D6387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98" w:type="dxa"/>
            <w:shd w:val="clear" w:color="auto" w:fill="auto"/>
          </w:tcPr>
          <w:p w14:paraId="7FD0CA14" w14:textId="77777777" w:rsidR="00D63879" w:rsidRPr="003555B5" w:rsidRDefault="003D5FE3" w:rsidP="004E24F6">
            <w:pPr>
              <w:pStyle w:val="BodyText2"/>
              <w:tabs>
                <w:tab w:val="num" w:pos="960"/>
              </w:tabs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Chương 1: </w:t>
            </w:r>
            <w:r w:rsidRPr="003D5FE3">
              <w:rPr>
                <w:b/>
                <w:bCs/>
                <w:color w:val="000000"/>
                <w:sz w:val="24"/>
                <w:szCs w:val="24"/>
                <w:lang w:val="vi-VN"/>
              </w:rPr>
              <w:t>Giới thiệu về .Net Framework</w:t>
            </w:r>
          </w:p>
          <w:p w14:paraId="07E56B5D" w14:textId="77777777" w:rsidR="00D63879" w:rsidRPr="003555B5" w:rsidRDefault="00D63879" w:rsidP="004E24F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1.1. </w:t>
            </w:r>
            <w:r w:rsidR="00EF4FF6" w:rsidRPr="00EF4FF6">
              <w:rPr>
                <w:bCs/>
                <w:color w:val="000000"/>
                <w:sz w:val="24"/>
                <w:szCs w:val="24"/>
              </w:rPr>
              <w:t>Giới thiệu về .NET &amp; C#</w:t>
            </w:r>
          </w:p>
          <w:p w14:paraId="07547946" w14:textId="77777777" w:rsidR="00D63879" w:rsidRPr="003555B5" w:rsidRDefault="00D63879" w:rsidP="004E24F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1.2. </w:t>
            </w:r>
            <w:r w:rsidR="00EF4FF6" w:rsidRPr="00EF4FF6">
              <w:rPr>
                <w:bCs/>
                <w:color w:val="000000"/>
                <w:sz w:val="24"/>
                <w:szCs w:val="24"/>
                <w:lang w:val="nl-NL"/>
              </w:rPr>
              <w:t>1.2</w:t>
            </w:r>
            <w:r w:rsidR="00EF4FF6" w:rsidRPr="00EF4FF6">
              <w:rPr>
                <w:bCs/>
                <w:color w:val="000000"/>
                <w:sz w:val="24"/>
                <w:szCs w:val="24"/>
                <w:lang w:val="nl-NL"/>
              </w:rPr>
              <w:tab/>
              <w:t>Ngôn ngữ lập trình C#</w:t>
            </w:r>
          </w:p>
          <w:p w14:paraId="4EBD2588" w14:textId="77777777" w:rsidR="00D63879" w:rsidRPr="003555B5" w:rsidRDefault="00D63879" w:rsidP="008F727B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1.3. </w:t>
            </w:r>
            <w:r w:rsidR="00EF4FF6" w:rsidRPr="00EF4FF6">
              <w:rPr>
                <w:bCs/>
                <w:color w:val="000000"/>
                <w:sz w:val="24"/>
                <w:szCs w:val="24"/>
                <w:lang w:val="nl-NL"/>
              </w:rPr>
              <w:t>Thư viện lớp cơ sở .NET</w:t>
            </w:r>
          </w:p>
        </w:tc>
        <w:tc>
          <w:tcPr>
            <w:tcW w:w="708" w:type="dxa"/>
            <w:shd w:val="clear" w:color="auto" w:fill="auto"/>
          </w:tcPr>
          <w:p w14:paraId="4955A799" w14:textId="78A97F2B" w:rsidR="00D63879" w:rsidRPr="003555B5" w:rsidRDefault="000E0383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18</w:t>
            </w:r>
          </w:p>
          <w:p w14:paraId="760B8693" w14:textId="77777777" w:rsidR="00D63879" w:rsidRPr="003555B5" w:rsidRDefault="00D6387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1" w:type="dxa"/>
            <w:gridSpan w:val="2"/>
          </w:tcPr>
          <w:p w14:paraId="3336A81E" w14:textId="77777777" w:rsidR="00D63879" w:rsidRPr="003555B5" w:rsidRDefault="00BC275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52DC6455" w14:textId="1E108CE8" w:rsidR="00D63879" w:rsidRPr="003555B5" w:rsidRDefault="000E0383" w:rsidP="008F727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18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1FE1F" w14:textId="77777777" w:rsidR="000B22B4" w:rsidRPr="003555B5" w:rsidRDefault="000B22B4" w:rsidP="009D205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37EE506" w14:textId="77777777" w:rsidR="00D63879" w:rsidRPr="003555B5" w:rsidRDefault="00D63879" w:rsidP="009D205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 w:rsidR="00126BB1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6E1824">
              <w:rPr>
                <w:bCs/>
                <w:color w:val="000000"/>
                <w:sz w:val="24"/>
                <w:szCs w:val="24"/>
                <w:lang w:val="nl-NL"/>
              </w:rPr>
              <w:t>Nghiên cứu nội dung chương 1 của tài liệu tham khảo [1].</w:t>
            </w:r>
          </w:p>
          <w:p w14:paraId="5624D119" w14:textId="77777777" w:rsidR="000B22B4" w:rsidRPr="003555B5" w:rsidRDefault="000B22B4" w:rsidP="0057595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5D769594" w14:textId="77777777" w:rsidR="00D63879" w:rsidRDefault="00126BB1" w:rsidP="008F727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126BB1">
              <w:rPr>
                <w:bCs/>
                <w:color w:val="000000"/>
                <w:sz w:val="24"/>
                <w:szCs w:val="24"/>
                <w:lang w:val="de-DE"/>
              </w:rPr>
              <w:t>+ Lập danh</w:t>
            </w:r>
            <w:r w:rsidR="00D63879" w:rsidRPr="00126BB1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dách nhóm làm việc, đăng ký đề xuất đề tài bài tập lớn, tham khảo danh sách đề tài bài tập lớn đã nhận</w:t>
            </w:r>
          </w:p>
          <w:p w14:paraId="29554561" w14:textId="77777777" w:rsidR="008F727B" w:rsidRPr="003555B5" w:rsidRDefault="008F727B" w:rsidP="008F727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</w:tc>
      </w:tr>
      <w:tr w:rsidR="00D63879" w:rsidRPr="00126BB1" w14:paraId="598A63F9" w14:textId="77777777" w:rsidTr="00393F55">
        <w:trPr>
          <w:gridAfter w:val="1"/>
          <w:wAfter w:w="863" w:type="dxa"/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64EFB396" w14:textId="77777777" w:rsidR="00D63879" w:rsidRPr="003555B5" w:rsidRDefault="00D63879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998" w:type="dxa"/>
            <w:shd w:val="clear" w:color="auto" w:fill="auto"/>
          </w:tcPr>
          <w:p w14:paraId="5AC96C7D" w14:textId="77777777" w:rsidR="00D63879" w:rsidRPr="003555B5" w:rsidRDefault="00D63879" w:rsidP="004E24F6">
            <w:pPr>
              <w:pStyle w:val="BodyText2"/>
              <w:tabs>
                <w:tab w:val="num" w:pos="960"/>
              </w:tabs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Chương 2:</w:t>
            </w:r>
            <w:r w:rsidR="00EF4FF6" w:rsidRPr="00EF4FF6">
              <w:rPr>
                <w:rFonts w:eastAsiaTheme="minorHAnsi"/>
                <w:b/>
              </w:rPr>
              <w:t xml:space="preserve"> </w:t>
            </w:r>
            <w:r w:rsidR="00EF4FF6" w:rsidRPr="00EF4FF6">
              <w:rPr>
                <w:b/>
                <w:bCs/>
                <w:color w:val="000000"/>
                <w:sz w:val="24"/>
                <w:szCs w:val="24"/>
              </w:rPr>
              <w:t>Giao diện người dùng (User Interface)</w:t>
            </w:r>
          </w:p>
          <w:p w14:paraId="7C53DFEF" w14:textId="77777777" w:rsidR="00D63879" w:rsidRPr="003555B5" w:rsidRDefault="00D63879" w:rsidP="004E24F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2.1. </w:t>
            </w:r>
            <w:r w:rsidR="00C6065B" w:rsidRPr="00C6065B">
              <w:rPr>
                <w:bCs/>
                <w:color w:val="000000"/>
                <w:sz w:val="24"/>
                <w:szCs w:val="24"/>
              </w:rPr>
              <w:t>Lập trình sự kiện (Event Programming)</w:t>
            </w:r>
          </w:p>
          <w:p w14:paraId="38C2BC93" w14:textId="77777777" w:rsidR="00D63879" w:rsidRDefault="00D63879" w:rsidP="004E24F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2.2. </w:t>
            </w:r>
            <w:r w:rsidR="00C6065B" w:rsidRPr="00C6065B">
              <w:rPr>
                <w:bCs/>
                <w:color w:val="000000"/>
                <w:sz w:val="24"/>
                <w:szCs w:val="24"/>
                <w:lang w:val="nl-NL"/>
              </w:rPr>
              <w:t>Cửa sổ (Biểu mẫu, Form)</w:t>
            </w:r>
          </w:p>
          <w:p w14:paraId="21C92AD9" w14:textId="77777777" w:rsidR="00C6065B" w:rsidRDefault="00C6065B" w:rsidP="004E24F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2.3. </w:t>
            </w:r>
            <w:r w:rsidR="00940080" w:rsidRPr="00940080">
              <w:rPr>
                <w:bCs/>
                <w:color w:val="000000"/>
                <w:sz w:val="24"/>
                <w:szCs w:val="24"/>
              </w:rPr>
              <w:t>Các điều khiển trong C#</w:t>
            </w:r>
          </w:p>
          <w:p w14:paraId="3D7D7956" w14:textId="77777777" w:rsidR="00940080" w:rsidRDefault="00940080" w:rsidP="004E24F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2.4. </w:t>
            </w:r>
            <w:r w:rsidRPr="00940080">
              <w:rPr>
                <w:bCs/>
                <w:color w:val="000000"/>
                <w:sz w:val="24"/>
                <w:szCs w:val="24"/>
              </w:rPr>
              <w:t>Các điều khiển khác</w:t>
            </w:r>
          </w:p>
          <w:p w14:paraId="11A49C0E" w14:textId="77777777" w:rsidR="00940080" w:rsidRPr="00C6065B" w:rsidRDefault="00940080" w:rsidP="004E24F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2.5. Menu</w:t>
            </w:r>
          </w:p>
        </w:tc>
        <w:tc>
          <w:tcPr>
            <w:tcW w:w="708" w:type="dxa"/>
            <w:shd w:val="clear" w:color="auto" w:fill="auto"/>
          </w:tcPr>
          <w:p w14:paraId="73038752" w14:textId="42DC519F" w:rsidR="00D63879" w:rsidRPr="003555B5" w:rsidRDefault="000E0383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18</w:t>
            </w:r>
          </w:p>
        </w:tc>
        <w:tc>
          <w:tcPr>
            <w:tcW w:w="851" w:type="dxa"/>
            <w:gridSpan w:val="2"/>
          </w:tcPr>
          <w:p w14:paraId="696B4481" w14:textId="6B6F7D3A" w:rsidR="00D63879" w:rsidRPr="003555B5" w:rsidRDefault="00E212A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9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53300279" w14:textId="13E065E8" w:rsidR="00D63879" w:rsidRPr="003555B5" w:rsidRDefault="00E212A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9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BAE3A" w14:textId="77777777" w:rsidR="00D63879" w:rsidRDefault="00126BB1" w:rsidP="00126BB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6BB1">
              <w:rPr>
                <w:bCs/>
                <w:color w:val="000000"/>
                <w:sz w:val="24"/>
                <w:szCs w:val="24"/>
                <w:lang w:val="nl-NL"/>
              </w:rPr>
              <w:t xml:space="preserve">+ Nghiên cứu nội dung chương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Pr="00126BB1">
              <w:rPr>
                <w:bCs/>
                <w:color w:val="000000"/>
                <w:sz w:val="24"/>
                <w:szCs w:val="24"/>
                <w:lang w:val="nl-NL"/>
              </w:rPr>
              <w:t xml:space="preserve"> của tài liệu tham khảo [1].</w:t>
            </w:r>
          </w:p>
          <w:p w14:paraId="4DB7D1D8" w14:textId="77777777" w:rsidR="00431128" w:rsidRDefault="00431128" w:rsidP="00126BB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Làm bài tập liên quan trong tài liệu tham khảo [2], [3], [4]</w:t>
            </w:r>
          </w:p>
          <w:p w14:paraId="1FFA1F2A" w14:textId="77777777" w:rsidR="00431128" w:rsidRPr="003555B5" w:rsidRDefault="00431128" w:rsidP="00126BB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Làm bài tập lớn theo nhóm</w:t>
            </w:r>
          </w:p>
        </w:tc>
      </w:tr>
      <w:tr w:rsidR="00D63879" w:rsidRPr="00126BB1" w14:paraId="0FCCF643" w14:textId="77777777" w:rsidTr="00393F55">
        <w:trPr>
          <w:gridAfter w:val="1"/>
          <w:wAfter w:w="863" w:type="dxa"/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2D2A3FDE" w14:textId="77777777" w:rsidR="00D63879" w:rsidRPr="003555B5" w:rsidRDefault="00D63879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998" w:type="dxa"/>
            <w:shd w:val="clear" w:color="auto" w:fill="auto"/>
          </w:tcPr>
          <w:p w14:paraId="48E0FD84" w14:textId="77777777" w:rsidR="00D63879" w:rsidRPr="00E0065E" w:rsidRDefault="00E0065E" w:rsidP="004E24F6">
            <w:pPr>
              <w:pStyle w:val="BodyText2"/>
              <w:tabs>
                <w:tab w:val="num" w:pos="960"/>
              </w:tabs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Chương 3: </w:t>
            </w:r>
            <w:r w:rsidRPr="00E0065E">
              <w:rPr>
                <w:b/>
                <w:bCs/>
                <w:color w:val="000000"/>
                <w:sz w:val="24"/>
                <w:szCs w:val="24"/>
                <w:lang w:val="nl-NL"/>
              </w:rPr>
              <w:t>Các kiểu dữ liệu &amp; Bẫy lỗi trong C#</w:t>
            </w:r>
          </w:p>
          <w:p w14:paraId="7A6A90EF" w14:textId="77777777" w:rsidR="00D63879" w:rsidRPr="00E0065E" w:rsidRDefault="00D63879" w:rsidP="004E24F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3.1. </w:t>
            </w:r>
            <w:r w:rsidR="00E0065E" w:rsidRPr="00E0065E">
              <w:rPr>
                <w:bCs/>
                <w:color w:val="000000"/>
                <w:sz w:val="24"/>
                <w:szCs w:val="24"/>
                <w:lang w:val="nl-NL"/>
              </w:rPr>
              <w:t>Sử dụng các kiểu dữ liệu</w:t>
            </w:r>
          </w:p>
          <w:p w14:paraId="654714D0" w14:textId="77777777" w:rsidR="00D63879" w:rsidRPr="00E0065E" w:rsidRDefault="00D63879" w:rsidP="004E24F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3.2. </w:t>
            </w:r>
            <w:r w:rsidR="00E0065E" w:rsidRPr="00E0065E">
              <w:rPr>
                <w:bCs/>
                <w:color w:val="000000"/>
                <w:sz w:val="24"/>
                <w:szCs w:val="24"/>
                <w:lang w:val="nl-NL"/>
              </w:rPr>
              <w:t>Kiểu liệt kê, mảng &amp; tập hợp</w:t>
            </w:r>
          </w:p>
          <w:p w14:paraId="72F6504B" w14:textId="77777777" w:rsidR="00D63879" w:rsidRPr="003555B5" w:rsidRDefault="00D63879" w:rsidP="004E24F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3.3. </w:t>
            </w:r>
            <w:r w:rsidR="00E0065E" w:rsidRPr="00E0065E">
              <w:rPr>
                <w:bCs/>
                <w:color w:val="000000"/>
                <w:sz w:val="24"/>
                <w:szCs w:val="24"/>
              </w:rPr>
              <w:t>Xử lý lỗi trong C#</w:t>
            </w:r>
          </w:p>
        </w:tc>
        <w:tc>
          <w:tcPr>
            <w:tcW w:w="708" w:type="dxa"/>
            <w:shd w:val="clear" w:color="auto" w:fill="auto"/>
          </w:tcPr>
          <w:p w14:paraId="6E733A30" w14:textId="47FD4F41" w:rsidR="00D63879" w:rsidRPr="003555B5" w:rsidRDefault="00E212A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18</w:t>
            </w:r>
          </w:p>
        </w:tc>
        <w:tc>
          <w:tcPr>
            <w:tcW w:w="851" w:type="dxa"/>
            <w:gridSpan w:val="2"/>
          </w:tcPr>
          <w:p w14:paraId="558C47D6" w14:textId="4771901F" w:rsidR="00D63879" w:rsidRPr="003555B5" w:rsidRDefault="00E212A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9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01ACB516" w14:textId="6A4118C9" w:rsidR="00D63879" w:rsidRPr="003555B5" w:rsidRDefault="00E212A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9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BC663" w14:textId="77777777" w:rsidR="00D63879" w:rsidRDefault="00126BB1" w:rsidP="00126BB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6BB1">
              <w:rPr>
                <w:bCs/>
                <w:color w:val="000000"/>
                <w:sz w:val="24"/>
                <w:szCs w:val="24"/>
                <w:lang w:val="nl-NL"/>
              </w:rPr>
              <w:t xml:space="preserve">+ Nghiên cứu nội dung chương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 w:rsidRPr="00126BB1">
              <w:rPr>
                <w:bCs/>
                <w:color w:val="000000"/>
                <w:sz w:val="24"/>
                <w:szCs w:val="24"/>
                <w:lang w:val="nl-NL"/>
              </w:rPr>
              <w:t xml:space="preserve"> của tài liệu tham khảo [1].</w:t>
            </w:r>
          </w:p>
          <w:p w14:paraId="2DE6A30D" w14:textId="77777777" w:rsidR="00431128" w:rsidRPr="00431128" w:rsidRDefault="00431128" w:rsidP="00431128">
            <w:pPr>
              <w:tabs>
                <w:tab w:val="num" w:pos="960"/>
              </w:tabs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31128">
              <w:rPr>
                <w:bCs/>
                <w:color w:val="000000"/>
                <w:sz w:val="24"/>
                <w:szCs w:val="24"/>
                <w:lang w:val="nl-NL"/>
              </w:rPr>
              <w:t>+ Làm bài tập liên quan trong tài liệu tham khảo [2], [3], [4]</w:t>
            </w:r>
          </w:p>
          <w:p w14:paraId="040A0776" w14:textId="77777777" w:rsidR="00431128" w:rsidRPr="003555B5" w:rsidRDefault="00431128" w:rsidP="0043112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31128">
              <w:rPr>
                <w:bCs/>
                <w:color w:val="000000"/>
                <w:sz w:val="24"/>
                <w:szCs w:val="24"/>
                <w:lang w:val="nl-NL"/>
              </w:rPr>
              <w:t>+ Làm bài tập lớn theo nhóm</w:t>
            </w:r>
          </w:p>
        </w:tc>
      </w:tr>
      <w:tr w:rsidR="006C19D9" w:rsidRPr="00126BB1" w14:paraId="7D440622" w14:textId="77777777" w:rsidTr="00393F55">
        <w:trPr>
          <w:gridAfter w:val="1"/>
          <w:wAfter w:w="863" w:type="dxa"/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45102B40" w14:textId="77777777" w:rsidR="006C19D9" w:rsidRPr="003555B5" w:rsidRDefault="006C19D9" w:rsidP="007E581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998" w:type="dxa"/>
            <w:shd w:val="clear" w:color="auto" w:fill="auto"/>
          </w:tcPr>
          <w:p w14:paraId="185817F6" w14:textId="77777777" w:rsidR="006C19D9" w:rsidRPr="004260E3" w:rsidRDefault="006C19D9" w:rsidP="004E24F6">
            <w:pPr>
              <w:pStyle w:val="BodyText2"/>
              <w:tabs>
                <w:tab w:val="num" w:pos="960"/>
              </w:tabs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Chương</w:t>
            </w:r>
            <w:r w:rsidR="004260E3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4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 w:rsidR="004260E3" w:rsidRPr="004260E3">
              <w:rPr>
                <w:b/>
                <w:bCs/>
                <w:color w:val="000000"/>
                <w:sz w:val="24"/>
                <w:szCs w:val="24"/>
                <w:lang w:val="nl-NL"/>
              </w:rPr>
              <w:t>Lập Trình Hướng Đối Tượng với C#</w:t>
            </w:r>
          </w:p>
          <w:p w14:paraId="069BE674" w14:textId="77777777" w:rsidR="006C19D9" w:rsidRPr="00E0065E" w:rsidRDefault="007445DA" w:rsidP="004E24F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  <w:r w:rsidR="004260E3">
              <w:rPr>
                <w:bCs/>
                <w:color w:val="000000"/>
                <w:sz w:val="24"/>
                <w:szCs w:val="24"/>
                <w:lang w:val="nl-NL"/>
              </w:rPr>
              <w:t>.1.</w:t>
            </w:r>
            <w:r w:rsidR="004260E3" w:rsidRPr="004260E3">
              <w:rPr>
                <w:bCs/>
                <w:color w:val="000000"/>
                <w:sz w:val="24"/>
                <w:szCs w:val="24"/>
              </w:rPr>
              <w:t>Thuộc tính (Properties)</w:t>
            </w:r>
          </w:p>
          <w:p w14:paraId="25E49874" w14:textId="77777777" w:rsidR="006C19D9" w:rsidRPr="00E0065E" w:rsidRDefault="007445DA" w:rsidP="004E24F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  <w:r w:rsidR="004260E3">
              <w:rPr>
                <w:bCs/>
                <w:color w:val="000000"/>
                <w:sz w:val="24"/>
                <w:szCs w:val="24"/>
                <w:lang w:val="nl-NL"/>
              </w:rPr>
              <w:t>.2.</w:t>
            </w:r>
            <w:r w:rsidR="004260E3" w:rsidRPr="004260E3">
              <w:rPr>
                <w:bCs/>
                <w:color w:val="000000"/>
                <w:sz w:val="24"/>
                <w:szCs w:val="24"/>
              </w:rPr>
              <w:t>Đa hình (Polymorphism)</w:t>
            </w:r>
          </w:p>
          <w:p w14:paraId="4DB96957" w14:textId="77777777" w:rsidR="006C19D9" w:rsidRDefault="007445DA" w:rsidP="004E24F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  <w:r w:rsidR="004260E3">
              <w:rPr>
                <w:bCs/>
                <w:color w:val="000000"/>
                <w:sz w:val="24"/>
                <w:szCs w:val="24"/>
                <w:lang w:val="nl-NL"/>
              </w:rPr>
              <w:t>.3.</w:t>
            </w:r>
            <w:r w:rsidR="004260E3" w:rsidRPr="004260E3">
              <w:rPr>
                <w:bCs/>
                <w:color w:val="000000"/>
                <w:sz w:val="24"/>
                <w:szCs w:val="24"/>
              </w:rPr>
              <w:t>Thừa kế (Inheritance)</w:t>
            </w:r>
          </w:p>
          <w:p w14:paraId="5D0B0838" w14:textId="77777777" w:rsidR="004260E3" w:rsidRPr="003555B5" w:rsidRDefault="007445DA" w:rsidP="004E24F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</w:rPr>
              <w:t>4</w:t>
            </w:r>
            <w:r w:rsidR="004260E3">
              <w:rPr>
                <w:bCs/>
                <w:color w:val="000000"/>
                <w:sz w:val="24"/>
                <w:szCs w:val="24"/>
              </w:rPr>
              <w:t>.4.</w:t>
            </w:r>
            <w:r w:rsidR="004260E3" w:rsidRPr="004260E3">
              <w:rPr>
                <w:bCs/>
                <w:color w:val="000000"/>
                <w:sz w:val="24"/>
                <w:szCs w:val="24"/>
              </w:rPr>
              <w:t>Giao diện (Interface)</w:t>
            </w:r>
          </w:p>
        </w:tc>
        <w:tc>
          <w:tcPr>
            <w:tcW w:w="708" w:type="dxa"/>
            <w:shd w:val="clear" w:color="auto" w:fill="auto"/>
          </w:tcPr>
          <w:p w14:paraId="0B472F7A" w14:textId="06139460" w:rsidR="006C19D9" w:rsidRPr="003555B5" w:rsidRDefault="00E212AB" w:rsidP="007E581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18</w:t>
            </w:r>
          </w:p>
        </w:tc>
        <w:tc>
          <w:tcPr>
            <w:tcW w:w="851" w:type="dxa"/>
            <w:gridSpan w:val="2"/>
          </w:tcPr>
          <w:p w14:paraId="44F51AB6" w14:textId="1CECF67C" w:rsidR="006C19D9" w:rsidRPr="003555B5" w:rsidRDefault="00E212AB" w:rsidP="007E581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9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0A0E8539" w14:textId="4DE73CAF" w:rsidR="006C19D9" w:rsidRPr="003555B5" w:rsidRDefault="00E212AB" w:rsidP="007E581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9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98BA9" w14:textId="77777777" w:rsidR="006C19D9" w:rsidRDefault="00126BB1" w:rsidP="00126BB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26BB1">
              <w:rPr>
                <w:bCs/>
                <w:color w:val="000000"/>
                <w:sz w:val="24"/>
                <w:szCs w:val="24"/>
                <w:lang w:val="nl-NL"/>
              </w:rPr>
              <w:t xml:space="preserve">+ Nghiên cứu nội dung chương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  <w:r w:rsidRPr="00126BB1">
              <w:rPr>
                <w:bCs/>
                <w:color w:val="000000"/>
                <w:sz w:val="24"/>
                <w:szCs w:val="24"/>
                <w:lang w:val="nl-NL"/>
              </w:rPr>
              <w:t xml:space="preserve"> của tài liệu tham khảo [1].</w:t>
            </w:r>
          </w:p>
          <w:p w14:paraId="710FB5D2" w14:textId="77777777" w:rsidR="00431128" w:rsidRPr="00431128" w:rsidRDefault="00431128" w:rsidP="00431128">
            <w:pPr>
              <w:tabs>
                <w:tab w:val="num" w:pos="960"/>
              </w:tabs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31128">
              <w:rPr>
                <w:bCs/>
                <w:color w:val="000000"/>
                <w:sz w:val="24"/>
                <w:szCs w:val="24"/>
                <w:lang w:val="nl-NL"/>
              </w:rPr>
              <w:t>+ Làm bài tập liên quan trong tài liệu tham khảo [2], [3], [4]</w:t>
            </w:r>
          </w:p>
          <w:p w14:paraId="02BF3AEB" w14:textId="77777777" w:rsidR="00431128" w:rsidRPr="003555B5" w:rsidRDefault="00431128" w:rsidP="0043112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31128">
              <w:rPr>
                <w:bCs/>
                <w:color w:val="000000"/>
                <w:sz w:val="24"/>
                <w:szCs w:val="24"/>
                <w:lang w:val="nl-NL"/>
              </w:rPr>
              <w:t>+ Làm bài tập lớn theo nhóm</w:t>
            </w:r>
          </w:p>
        </w:tc>
      </w:tr>
      <w:tr w:rsidR="006C19D9" w:rsidRPr="00126BB1" w14:paraId="12F7437E" w14:textId="77777777" w:rsidTr="00393F55">
        <w:trPr>
          <w:gridAfter w:val="1"/>
          <w:wAfter w:w="863" w:type="dxa"/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35AC5279" w14:textId="77777777" w:rsidR="006C19D9" w:rsidRPr="003555B5" w:rsidRDefault="006C19D9" w:rsidP="007E581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998" w:type="dxa"/>
            <w:shd w:val="clear" w:color="auto" w:fill="auto"/>
          </w:tcPr>
          <w:p w14:paraId="2EE4A9C6" w14:textId="77777777" w:rsidR="006C19D9" w:rsidRPr="00A638C8" w:rsidRDefault="006C19D9" w:rsidP="004E24F6">
            <w:pPr>
              <w:pStyle w:val="BodyText2"/>
              <w:tabs>
                <w:tab w:val="num" w:pos="960"/>
              </w:tabs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Chương</w:t>
            </w:r>
            <w:r w:rsidR="00065A07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5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 w:rsidR="00A638C8" w:rsidRPr="00A638C8">
              <w:rPr>
                <w:b/>
                <w:bCs/>
                <w:color w:val="000000"/>
                <w:sz w:val="24"/>
                <w:szCs w:val="24"/>
                <w:lang w:val="nl-NL"/>
              </w:rPr>
              <w:t>Cơ sở dữ liệu &amp; C#</w:t>
            </w:r>
          </w:p>
          <w:p w14:paraId="1551E527" w14:textId="77777777" w:rsidR="006C19D9" w:rsidRPr="009E1FFA" w:rsidRDefault="009E1FFA" w:rsidP="004E24F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  <w:r w:rsidR="006C19D9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.1. </w:t>
            </w:r>
            <w:r w:rsidRPr="009E1FFA">
              <w:rPr>
                <w:bCs/>
                <w:color w:val="000000"/>
                <w:sz w:val="24"/>
                <w:szCs w:val="24"/>
                <w:lang w:val="nl-NL"/>
              </w:rPr>
              <w:t>Một số khái niệm về cơ sở dữ liệu</w:t>
            </w:r>
          </w:p>
          <w:p w14:paraId="01D0C2F1" w14:textId="77777777" w:rsidR="006C19D9" w:rsidRPr="00E0065E" w:rsidRDefault="006C19D9" w:rsidP="004E24F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3.2. </w:t>
            </w:r>
            <w:r w:rsidR="009E1FFA" w:rsidRPr="009E1FFA">
              <w:rPr>
                <w:bCs/>
                <w:color w:val="000000"/>
                <w:sz w:val="24"/>
                <w:szCs w:val="24"/>
                <w:lang w:val="nl-NL"/>
              </w:rPr>
              <w:t>Ngôn ngữ hỏi SQL</w:t>
            </w:r>
          </w:p>
          <w:p w14:paraId="40D34CC0" w14:textId="77777777" w:rsidR="006C19D9" w:rsidRPr="009E1FFA" w:rsidRDefault="006C19D9" w:rsidP="004E24F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3.3. </w:t>
            </w:r>
            <w:r w:rsidR="009E1FFA" w:rsidRPr="009E1FFA">
              <w:rPr>
                <w:bCs/>
                <w:color w:val="000000"/>
                <w:sz w:val="24"/>
                <w:szCs w:val="24"/>
                <w:lang w:val="nl-NL"/>
              </w:rPr>
              <w:t>Giới thiệu về ADO.NET</w:t>
            </w:r>
          </w:p>
        </w:tc>
        <w:tc>
          <w:tcPr>
            <w:tcW w:w="708" w:type="dxa"/>
            <w:shd w:val="clear" w:color="auto" w:fill="auto"/>
          </w:tcPr>
          <w:p w14:paraId="05343A3F" w14:textId="7BCE209F" w:rsidR="006C19D9" w:rsidRPr="003555B5" w:rsidRDefault="00E212AB" w:rsidP="007E581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18</w:t>
            </w:r>
          </w:p>
        </w:tc>
        <w:tc>
          <w:tcPr>
            <w:tcW w:w="851" w:type="dxa"/>
            <w:gridSpan w:val="2"/>
          </w:tcPr>
          <w:p w14:paraId="3FAB3ADC" w14:textId="2DA1476A" w:rsidR="006C19D9" w:rsidRPr="003555B5" w:rsidRDefault="00E212AB" w:rsidP="007E581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9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26FDD7B3" w14:textId="1589DE00" w:rsidR="006C19D9" w:rsidRPr="003555B5" w:rsidRDefault="00E212AB" w:rsidP="007E581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9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8B655" w14:textId="77777777" w:rsidR="006C19D9" w:rsidRDefault="00126BB1" w:rsidP="007E581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Nghiên cứu nội dung chương 5</w:t>
            </w:r>
            <w:r w:rsidRPr="00126BB1">
              <w:rPr>
                <w:bCs/>
                <w:color w:val="000000"/>
                <w:sz w:val="24"/>
                <w:szCs w:val="24"/>
                <w:lang w:val="nl-NL"/>
              </w:rPr>
              <w:t xml:space="preserve"> của tài liệu tham khảo [1].</w:t>
            </w:r>
          </w:p>
          <w:p w14:paraId="4787BF95" w14:textId="77777777" w:rsidR="00431128" w:rsidRPr="00431128" w:rsidRDefault="00431128" w:rsidP="00431128">
            <w:pPr>
              <w:tabs>
                <w:tab w:val="num" w:pos="960"/>
              </w:tabs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31128">
              <w:rPr>
                <w:bCs/>
                <w:color w:val="000000"/>
                <w:sz w:val="24"/>
                <w:szCs w:val="24"/>
                <w:lang w:val="nl-NL"/>
              </w:rPr>
              <w:t>+ Làm bài tập liên quan trong tài liệu tham khảo [2], [3], [4]</w:t>
            </w:r>
          </w:p>
          <w:p w14:paraId="3DCD95C4" w14:textId="77777777" w:rsidR="00431128" w:rsidRPr="003555B5" w:rsidRDefault="00431128" w:rsidP="0043112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31128">
              <w:rPr>
                <w:bCs/>
                <w:color w:val="000000"/>
                <w:sz w:val="24"/>
                <w:szCs w:val="24"/>
                <w:lang w:val="nl-NL"/>
              </w:rPr>
              <w:t>+ Làm bài tập lớn theo nhóm</w:t>
            </w:r>
          </w:p>
        </w:tc>
      </w:tr>
      <w:tr w:rsidR="00393F55" w:rsidRPr="00CE1CF4" w14:paraId="7E1194DE" w14:textId="77777777" w:rsidTr="00393F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5015" w:type="dxa"/>
            <w:gridSpan w:val="4"/>
            <w:shd w:val="clear" w:color="auto" w:fill="auto"/>
          </w:tcPr>
          <w:p w14:paraId="70497924" w14:textId="77777777" w:rsidR="00393F55" w:rsidRPr="00CE1CF4" w:rsidRDefault="00393F55" w:rsidP="0003685E">
            <w:pPr>
              <w:spacing w:before="60" w:after="60"/>
              <w:jc w:val="center"/>
              <w:rPr>
                <w:b/>
                <w:sz w:val="24"/>
                <w:szCs w:val="24"/>
                <w:lang w:val="nl-NL"/>
              </w:rPr>
            </w:pPr>
          </w:p>
        </w:tc>
        <w:tc>
          <w:tcPr>
            <w:tcW w:w="5163" w:type="dxa"/>
            <w:gridSpan w:val="4"/>
            <w:shd w:val="clear" w:color="auto" w:fill="auto"/>
          </w:tcPr>
          <w:p w14:paraId="4DB94A05" w14:textId="77777777" w:rsidR="00393F55" w:rsidRPr="00CE1CF4" w:rsidRDefault="00393F55" w:rsidP="0003685E">
            <w:pPr>
              <w:spacing w:before="60" w:after="60"/>
              <w:ind w:left="-108" w:right="-108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58598A0A" w14:textId="77777777" w:rsidR="00393F55" w:rsidRPr="00CE1CF4" w:rsidRDefault="00393F55" w:rsidP="0003685E">
            <w:pPr>
              <w:spacing w:before="60" w:after="60"/>
              <w:ind w:left="-108" w:right="-108"/>
              <w:jc w:val="center"/>
              <w:rPr>
                <w:bCs/>
                <w:i/>
                <w:iCs/>
                <w:sz w:val="24"/>
                <w:szCs w:val="24"/>
                <w:lang w:val="nl-NL"/>
              </w:rPr>
            </w:pPr>
            <w:r w:rsidRPr="00CE1CF4">
              <w:rPr>
                <w:bCs/>
                <w:i/>
                <w:iCs/>
                <w:sz w:val="24"/>
                <w:szCs w:val="24"/>
                <w:lang w:val="nl-NL"/>
              </w:rPr>
              <w:t>Hà Nội, ngày     tháng       năm 2020</w:t>
            </w:r>
          </w:p>
        </w:tc>
      </w:tr>
      <w:tr w:rsidR="00393F55" w:rsidRPr="00CE1CF4" w14:paraId="7B8E9872" w14:textId="77777777" w:rsidTr="00393F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5015" w:type="dxa"/>
            <w:gridSpan w:val="4"/>
            <w:shd w:val="clear" w:color="auto" w:fill="auto"/>
          </w:tcPr>
          <w:p w14:paraId="038916CB" w14:textId="77777777" w:rsidR="00393F55" w:rsidRPr="00CE1CF4" w:rsidRDefault="00393F55" w:rsidP="0003685E">
            <w:pPr>
              <w:spacing w:before="60" w:after="60"/>
              <w:jc w:val="center"/>
              <w:rPr>
                <w:b/>
                <w:sz w:val="24"/>
                <w:szCs w:val="24"/>
                <w:lang w:val="nl-NL"/>
              </w:rPr>
            </w:pPr>
            <w:r w:rsidRPr="00CE1CF4">
              <w:rPr>
                <w:b/>
                <w:sz w:val="24"/>
                <w:szCs w:val="24"/>
                <w:lang w:val="nl-NL"/>
              </w:rPr>
              <w:t>TRƯỞNG KHOA</w:t>
            </w:r>
          </w:p>
          <w:p w14:paraId="3D3C0CE3" w14:textId="77777777" w:rsidR="00393F55" w:rsidRPr="00CE1CF4" w:rsidRDefault="00393F55" w:rsidP="0003685E">
            <w:pPr>
              <w:spacing w:before="60" w:after="60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43C74192" w14:textId="77777777" w:rsidR="00393F55" w:rsidRDefault="00393F55" w:rsidP="0003685E">
            <w:pPr>
              <w:spacing w:before="60" w:after="60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4E2B6776" w14:textId="77777777" w:rsidR="00393F55" w:rsidRPr="00CE1CF4" w:rsidRDefault="00393F55" w:rsidP="0003685E">
            <w:pPr>
              <w:spacing w:before="60" w:after="60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722D0982" w14:textId="77777777" w:rsidR="00393F55" w:rsidRPr="00CE1CF4" w:rsidRDefault="00393F55" w:rsidP="0003685E">
            <w:pPr>
              <w:spacing w:before="60" w:after="60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44D2B2CB" w14:textId="77777777" w:rsidR="00393F55" w:rsidRPr="00CE1CF4" w:rsidRDefault="00393F55" w:rsidP="0003685E">
            <w:pPr>
              <w:spacing w:before="60" w:after="60"/>
              <w:jc w:val="center"/>
              <w:rPr>
                <w:b/>
                <w:sz w:val="24"/>
                <w:szCs w:val="24"/>
                <w:lang w:val="nl-NL"/>
              </w:rPr>
            </w:pPr>
            <w:r w:rsidRPr="00CE1CF4">
              <w:rPr>
                <w:b/>
                <w:sz w:val="24"/>
                <w:szCs w:val="24"/>
                <w:lang w:val="nl-NL"/>
              </w:rPr>
              <w:t>TS. Lê Hồng Anh</w:t>
            </w:r>
          </w:p>
        </w:tc>
        <w:tc>
          <w:tcPr>
            <w:tcW w:w="5163" w:type="dxa"/>
            <w:gridSpan w:val="4"/>
            <w:shd w:val="clear" w:color="auto" w:fill="auto"/>
          </w:tcPr>
          <w:p w14:paraId="6221E53E" w14:textId="77777777" w:rsidR="00393F55" w:rsidRPr="00CE1CF4" w:rsidRDefault="00393F55" w:rsidP="0003685E">
            <w:pPr>
              <w:spacing w:before="60" w:after="60"/>
              <w:ind w:left="-108" w:right="-108"/>
              <w:jc w:val="center"/>
              <w:rPr>
                <w:b/>
                <w:sz w:val="24"/>
                <w:szCs w:val="24"/>
                <w:lang w:val="nl-NL"/>
              </w:rPr>
            </w:pPr>
            <w:r w:rsidRPr="00CE1CF4">
              <w:rPr>
                <w:b/>
                <w:sz w:val="24"/>
                <w:szCs w:val="24"/>
                <w:lang w:val="nl-NL"/>
              </w:rPr>
              <w:t>TRƯỞNG BỘ MÔN</w:t>
            </w:r>
          </w:p>
          <w:p w14:paraId="49647103" w14:textId="77777777" w:rsidR="00393F55" w:rsidRPr="00CE1CF4" w:rsidRDefault="00393F55" w:rsidP="0003685E">
            <w:pPr>
              <w:spacing w:before="60" w:after="60"/>
              <w:ind w:left="-108" w:right="-108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2D5052BD" w14:textId="77777777" w:rsidR="00393F55" w:rsidRDefault="00393F55" w:rsidP="0003685E">
            <w:pPr>
              <w:spacing w:before="60" w:after="60"/>
              <w:ind w:left="-108" w:right="-108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7D82DD8B" w14:textId="77777777" w:rsidR="00393F55" w:rsidRPr="00CE1CF4" w:rsidRDefault="00393F55" w:rsidP="0003685E">
            <w:pPr>
              <w:spacing w:before="60" w:after="60"/>
              <w:ind w:left="-108" w:right="-108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207A293D" w14:textId="77777777" w:rsidR="00393F55" w:rsidRPr="00CE1CF4" w:rsidRDefault="00393F55" w:rsidP="0003685E">
            <w:pPr>
              <w:spacing w:before="60" w:after="60"/>
              <w:ind w:left="-108" w:right="-108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098CD9DD" w14:textId="77777777" w:rsidR="00393F55" w:rsidRPr="00CE1CF4" w:rsidRDefault="00393F55" w:rsidP="0003685E">
            <w:pPr>
              <w:spacing w:before="60" w:after="60"/>
              <w:ind w:left="-108" w:right="-108"/>
              <w:jc w:val="center"/>
              <w:rPr>
                <w:b/>
                <w:sz w:val="24"/>
                <w:szCs w:val="24"/>
                <w:lang w:val="nl-NL"/>
              </w:rPr>
            </w:pPr>
            <w:r w:rsidRPr="00CE1CF4">
              <w:rPr>
                <w:b/>
                <w:sz w:val="24"/>
                <w:szCs w:val="24"/>
                <w:lang w:val="nl-NL"/>
              </w:rPr>
              <w:t>PGS. TS. Lê Văn Hưng</w:t>
            </w:r>
          </w:p>
        </w:tc>
      </w:tr>
    </w:tbl>
    <w:p w14:paraId="75FB457E" w14:textId="77777777" w:rsidR="00575954" w:rsidRPr="003555B5" w:rsidRDefault="00575954">
      <w:pPr>
        <w:rPr>
          <w:sz w:val="24"/>
          <w:szCs w:val="24"/>
        </w:rPr>
      </w:pPr>
      <w:bookmarkStart w:id="0" w:name="_GoBack"/>
      <w:bookmarkEnd w:id="0"/>
    </w:p>
    <w:sectPr w:rsidR="00575954" w:rsidRPr="003555B5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223D8C" w14:textId="77777777" w:rsidR="00A80E86" w:rsidRDefault="00A80E86">
      <w:r>
        <w:separator/>
      </w:r>
    </w:p>
  </w:endnote>
  <w:endnote w:type="continuationSeparator" w:id="0">
    <w:p w14:paraId="32B69E6C" w14:textId="77777777" w:rsidR="00A80E86" w:rsidRDefault="00A80E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A8AA9B" w14:textId="77777777" w:rsidR="004377BB" w:rsidRDefault="004377BB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3A5BFAC" w14:textId="77777777" w:rsidR="004377BB" w:rsidRDefault="004377BB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F9A784" w14:textId="77777777" w:rsidR="004377BB" w:rsidRDefault="004377BB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25172">
      <w:rPr>
        <w:rStyle w:val="PageNumber"/>
        <w:noProof/>
      </w:rPr>
      <w:t>5</w:t>
    </w:r>
    <w:r>
      <w:rPr>
        <w:rStyle w:val="PageNumber"/>
      </w:rPr>
      <w:fldChar w:fldCharType="end"/>
    </w:r>
  </w:p>
  <w:p w14:paraId="039C1D84" w14:textId="77777777" w:rsidR="004377BB" w:rsidRDefault="004377BB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8B1C93" w14:textId="77777777" w:rsidR="00A80E86" w:rsidRDefault="00A80E86">
      <w:r>
        <w:separator/>
      </w:r>
    </w:p>
  </w:footnote>
  <w:footnote w:type="continuationSeparator" w:id="0">
    <w:p w14:paraId="1D6B856C" w14:textId="77777777" w:rsidR="00A80E86" w:rsidRDefault="00A80E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B12DEB"/>
    <w:multiLevelType w:val="hybridMultilevel"/>
    <w:tmpl w:val="A2505DFC"/>
    <w:lvl w:ilvl="0" w:tplc="1ACA0B52">
      <w:start w:val="8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4A7D92"/>
    <w:multiLevelType w:val="hybridMultilevel"/>
    <w:tmpl w:val="537AE6E6"/>
    <w:lvl w:ilvl="0" w:tplc="1ACA0B52">
      <w:start w:val="8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37394170"/>
    <w:multiLevelType w:val="hybridMultilevel"/>
    <w:tmpl w:val="07C8D0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8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72"/>
        </w:tabs>
        <w:ind w:left="327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7"/>
  </w:num>
  <w:num w:numId="5">
    <w:abstractNumId w:val="1"/>
  </w:num>
  <w:num w:numId="6">
    <w:abstractNumId w:val="6"/>
  </w:num>
  <w:num w:numId="7">
    <w:abstractNumId w:val="5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4CB"/>
    <w:rsid w:val="00000056"/>
    <w:rsid w:val="00017411"/>
    <w:rsid w:val="00026105"/>
    <w:rsid w:val="000413B7"/>
    <w:rsid w:val="00041582"/>
    <w:rsid w:val="00061141"/>
    <w:rsid w:val="00065A07"/>
    <w:rsid w:val="00065D49"/>
    <w:rsid w:val="00067B42"/>
    <w:rsid w:val="00075DDC"/>
    <w:rsid w:val="00084E55"/>
    <w:rsid w:val="00095A1D"/>
    <w:rsid w:val="000B22B4"/>
    <w:rsid w:val="000C0170"/>
    <w:rsid w:val="000C447A"/>
    <w:rsid w:val="000C7F09"/>
    <w:rsid w:val="000D075E"/>
    <w:rsid w:val="000D1083"/>
    <w:rsid w:val="000D6DC7"/>
    <w:rsid w:val="000E0383"/>
    <w:rsid w:val="000E0A29"/>
    <w:rsid w:val="000F646F"/>
    <w:rsid w:val="000F78FF"/>
    <w:rsid w:val="00102C22"/>
    <w:rsid w:val="001265BC"/>
    <w:rsid w:val="00126BB1"/>
    <w:rsid w:val="00135B3B"/>
    <w:rsid w:val="001471E8"/>
    <w:rsid w:val="00147769"/>
    <w:rsid w:val="00152796"/>
    <w:rsid w:val="00157F07"/>
    <w:rsid w:val="00173B12"/>
    <w:rsid w:val="001915A3"/>
    <w:rsid w:val="001D0477"/>
    <w:rsid w:val="001D7B91"/>
    <w:rsid w:val="001F2CFE"/>
    <w:rsid w:val="00200F66"/>
    <w:rsid w:val="00210206"/>
    <w:rsid w:val="00230FC9"/>
    <w:rsid w:val="00234BBA"/>
    <w:rsid w:val="002360EC"/>
    <w:rsid w:val="00260701"/>
    <w:rsid w:val="0026680B"/>
    <w:rsid w:val="002754E6"/>
    <w:rsid w:val="00290C2F"/>
    <w:rsid w:val="00291C87"/>
    <w:rsid w:val="00296F71"/>
    <w:rsid w:val="002A4A55"/>
    <w:rsid w:val="002A7D7D"/>
    <w:rsid w:val="002B3774"/>
    <w:rsid w:val="002C1F33"/>
    <w:rsid w:val="0030077C"/>
    <w:rsid w:val="00311BF2"/>
    <w:rsid w:val="003276CD"/>
    <w:rsid w:val="003409C3"/>
    <w:rsid w:val="00346505"/>
    <w:rsid w:val="0035003D"/>
    <w:rsid w:val="003555B5"/>
    <w:rsid w:val="00367502"/>
    <w:rsid w:val="00393F55"/>
    <w:rsid w:val="003961B0"/>
    <w:rsid w:val="003A3E58"/>
    <w:rsid w:val="003B1F50"/>
    <w:rsid w:val="003B73BB"/>
    <w:rsid w:val="003D5FE3"/>
    <w:rsid w:val="003E0101"/>
    <w:rsid w:val="003E033D"/>
    <w:rsid w:val="003F5908"/>
    <w:rsid w:val="003F6F6E"/>
    <w:rsid w:val="003F7694"/>
    <w:rsid w:val="00411370"/>
    <w:rsid w:val="004240DB"/>
    <w:rsid w:val="0042577A"/>
    <w:rsid w:val="004260E3"/>
    <w:rsid w:val="00431128"/>
    <w:rsid w:val="004377BB"/>
    <w:rsid w:val="00440E99"/>
    <w:rsid w:val="004437C7"/>
    <w:rsid w:val="004569E3"/>
    <w:rsid w:val="00474277"/>
    <w:rsid w:val="0047459D"/>
    <w:rsid w:val="0048413E"/>
    <w:rsid w:val="004900EB"/>
    <w:rsid w:val="0049105F"/>
    <w:rsid w:val="004A21C9"/>
    <w:rsid w:val="004B2147"/>
    <w:rsid w:val="004B5894"/>
    <w:rsid w:val="004C44CB"/>
    <w:rsid w:val="004D085E"/>
    <w:rsid w:val="004D1B77"/>
    <w:rsid w:val="004E17A6"/>
    <w:rsid w:val="004E24F6"/>
    <w:rsid w:val="004E5942"/>
    <w:rsid w:val="004F013A"/>
    <w:rsid w:val="00527925"/>
    <w:rsid w:val="00532B77"/>
    <w:rsid w:val="00534B5D"/>
    <w:rsid w:val="005417E7"/>
    <w:rsid w:val="00551492"/>
    <w:rsid w:val="00556F0C"/>
    <w:rsid w:val="00563C66"/>
    <w:rsid w:val="00565827"/>
    <w:rsid w:val="00566848"/>
    <w:rsid w:val="00574B1F"/>
    <w:rsid w:val="00575954"/>
    <w:rsid w:val="005A5610"/>
    <w:rsid w:val="005C1911"/>
    <w:rsid w:val="0060639D"/>
    <w:rsid w:val="0061018F"/>
    <w:rsid w:val="00611844"/>
    <w:rsid w:val="00612534"/>
    <w:rsid w:val="0061269F"/>
    <w:rsid w:val="006406CA"/>
    <w:rsid w:val="006447AD"/>
    <w:rsid w:val="00654888"/>
    <w:rsid w:val="00660961"/>
    <w:rsid w:val="00665547"/>
    <w:rsid w:val="00671EAC"/>
    <w:rsid w:val="00695501"/>
    <w:rsid w:val="006A0E70"/>
    <w:rsid w:val="006A2773"/>
    <w:rsid w:val="006A5431"/>
    <w:rsid w:val="006C19D9"/>
    <w:rsid w:val="006D03CF"/>
    <w:rsid w:val="006D2AAE"/>
    <w:rsid w:val="006E1824"/>
    <w:rsid w:val="006E5BAC"/>
    <w:rsid w:val="006F629B"/>
    <w:rsid w:val="0070001E"/>
    <w:rsid w:val="00733BDA"/>
    <w:rsid w:val="00737D15"/>
    <w:rsid w:val="007445DA"/>
    <w:rsid w:val="00744C77"/>
    <w:rsid w:val="00773388"/>
    <w:rsid w:val="00773BA2"/>
    <w:rsid w:val="0077772C"/>
    <w:rsid w:val="007A7C35"/>
    <w:rsid w:val="007A7F11"/>
    <w:rsid w:val="007B1760"/>
    <w:rsid w:val="007B7392"/>
    <w:rsid w:val="007C7EDD"/>
    <w:rsid w:val="007F0FB3"/>
    <w:rsid w:val="007F7694"/>
    <w:rsid w:val="00812BE8"/>
    <w:rsid w:val="00821AF1"/>
    <w:rsid w:val="008341E0"/>
    <w:rsid w:val="008543C1"/>
    <w:rsid w:val="00875E93"/>
    <w:rsid w:val="00877106"/>
    <w:rsid w:val="008C1294"/>
    <w:rsid w:val="008C4E59"/>
    <w:rsid w:val="008C70B2"/>
    <w:rsid w:val="008D09FC"/>
    <w:rsid w:val="008D6B8F"/>
    <w:rsid w:val="008F727B"/>
    <w:rsid w:val="0090524F"/>
    <w:rsid w:val="0091264D"/>
    <w:rsid w:val="00915A17"/>
    <w:rsid w:val="00925172"/>
    <w:rsid w:val="00926E23"/>
    <w:rsid w:val="00940080"/>
    <w:rsid w:val="00946B56"/>
    <w:rsid w:val="00951308"/>
    <w:rsid w:val="00952045"/>
    <w:rsid w:val="009540AF"/>
    <w:rsid w:val="00973852"/>
    <w:rsid w:val="00990B36"/>
    <w:rsid w:val="00993403"/>
    <w:rsid w:val="009961F0"/>
    <w:rsid w:val="009A19F7"/>
    <w:rsid w:val="009B13AE"/>
    <w:rsid w:val="009C083A"/>
    <w:rsid w:val="009C37E7"/>
    <w:rsid w:val="009D205C"/>
    <w:rsid w:val="009E0BE8"/>
    <w:rsid w:val="009E1FFA"/>
    <w:rsid w:val="009E52A6"/>
    <w:rsid w:val="009F47AF"/>
    <w:rsid w:val="00A01BDF"/>
    <w:rsid w:val="00A0271C"/>
    <w:rsid w:val="00A029FB"/>
    <w:rsid w:val="00A35151"/>
    <w:rsid w:val="00A42426"/>
    <w:rsid w:val="00A521B0"/>
    <w:rsid w:val="00A638C8"/>
    <w:rsid w:val="00A80E86"/>
    <w:rsid w:val="00A93FAC"/>
    <w:rsid w:val="00B22295"/>
    <w:rsid w:val="00B23623"/>
    <w:rsid w:val="00B25A8C"/>
    <w:rsid w:val="00B400C8"/>
    <w:rsid w:val="00B5002E"/>
    <w:rsid w:val="00B51514"/>
    <w:rsid w:val="00B60C95"/>
    <w:rsid w:val="00B63516"/>
    <w:rsid w:val="00B65AB4"/>
    <w:rsid w:val="00B676FA"/>
    <w:rsid w:val="00B82016"/>
    <w:rsid w:val="00B90939"/>
    <w:rsid w:val="00B94BE5"/>
    <w:rsid w:val="00B96712"/>
    <w:rsid w:val="00BA09EA"/>
    <w:rsid w:val="00BA0F72"/>
    <w:rsid w:val="00BA22B8"/>
    <w:rsid w:val="00BA2A8D"/>
    <w:rsid w:val="00BA2C75"/>
    <w:rsid w:val="00BA7C39"/>
    <w:rsid w:val="00BC2752"/>
    <w:rsid w:val="00BC41B5"/>
    <w:rsid w:val="00C00024"/>
    <w:rsid w:val="00C025CD"/>
    <w:rsid w:val="00C02961"/>
    <w:rsid w:val="00C11047"/>
    <w:rsid w:val="00C1160F"/>
    <w:rsid w:val="00C2548B"/>
    <w:rsid w:val="00C41392"/>
    <w:rsid w:val="00C53616"/>
    <w:rsid w:val="00C53F7C"/>
    <w:rsid w:val="00C54134"/>
    <w:rsid w:val="00C55DB0"/>
    <w:rsid w:val="00C6065B"/>
    <w:rsid w:val="00C7326B"/>
    <w:rsid w:val="00C7787B"/>
    <w:rsid w:val="00C8287E"/>
    <w:rsid w:val="00C95015"/>
    <w:rsid w:val="00C97884"/>
    <w:rsid w:val="00CA7149"/>
    <w:rsid w:val="00CB0A27"/>
    <w:rsid w:val="00CB34B1"/>
    <w:rsid w:val="00CC08D1"/>
    <w:rsid w:val="00CD68B5"/>
    <w:rsid w:val="00CE4AD2"/>
    <w:rsid w:val="00CF27D4"/>
    <w:rsid w:val="00D028BB"/>
    <w:rsid w:val="00D031B7"/>
    <w:rsid w:val="00D13B31"/>
    <w:rsid w:val="00D15239"/>
    <w:rsid w:val="00D171C9"/>
    <w:rsid w:val="00D20B8C"/>
    <w:rsid w:val="00D25C75"/>
    <w:rsid w:val="00D269F6"/>
    <w:rsid w:val="00D46C15"/>
    <w:rsid w:val="00D522A8"/>
    <w:rsid w:val="00D608FD"/>
    <w:rsid w:val="00D61127"/>
    <w:rsid w:val="00D63879"/>
    <w:rsid w:val="00D743F4"/>
    <w:rsid w:val="00D835C5"/>
    <w:rsid w:val="00D87880"/>
    <w:rsid w:val="00DA409D"/>
    <w:rsid w:val="00DC3527"/>
    <w:rsid w:val="00DC7F2F"/>
    <w:rsid w:val="00DE1F53"/>
    <w:rsid w:val="00DE2B7B"/>
    <w:rsid w:val="00DF5115"/>
    <w:rsid w:val="00E0065E"/>
    <w:rsid w:val="00E15BE9"/>
    <w:rsid w:val="00E212AB"/>
    <w:rsid w:val="00E24EAE"/>
    <w:rsid w:val="00E25CF8"/>
    <w:rsid w:val="00E30B83"/>
    <w:rsid w:val="00E34CF1"/>
    <w:rsid w:val="00E46710"/>
    <w:rsid w:val="00E60015"/>
    <w:rsid w:val="00E6594E"/>
    <w:rsid w:val="00E85655"/>
    <w:rsid w:val="00E90018"/>
    <w:rsid w:val="00E92B64"/>
    <w:rsid w:val="00E92B6E"/>
    <w:rsid w:val="00E95A4C"/>
    <w:rsid w:val="00EA472E"/>
    <w:rsid w:val="00EA6481"/>
    <w:rsid w:val="00EB143E"/>
    <w:rsid w:val="00EC06C9"/>
    <w:rsid w:val="00ED192F"/>
    <w:rsid w:val="00EE0C36"/>
    <w:rsid w:val="00EE3756"/>
    <w:rsid w:val="00EE5D69"/>
    <w:rsid w:val="00EF4FF6"/>
    <w:rsid w:val="00EF5CB4"/>
    <w:rsid w:val="00F03ED2"/>
    <w:rsid w:val="00F0731C"/>
    <w:rsid w:val="00F11298"/>
    <w:rsid w:val="00F26E9C"/>
    <w:rsid w:val="00F33FF8"/>
    <w:rsid w:val="00F42110"/>
    <w:rsid w:val="00F4451D"/>
    <w:rsid w:val="00F5397E"/>
    <w:rsid w:val="00F57C78"/>
    <w:rsid w:val="00F74EA9"/>
    <w:rsid w:val="00F8690A"/>
    <w:rsid w:val="00F94D97"/>
    <w:rsid w:val="00F96568"/>
    <w:rsid w:val="00FA1346"/>
    <w:rsid w:val="00FA3653"/>
    <w:rsid w:val="00FA4F40"/>
    <w:rsid w:val="00FB5F7D"/>
    <w:rsid w:val="00FB745F"/>
    <w:rsid w:val="00FC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1D399"/>
  <w15:chartTrackingRefBased/>
  <w15:docId w15:val="{71B0EBF8-37D9-4B79-A5AD-7D5E32811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31128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uiPriority w:val="34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767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Bo%20mon%20CNPM\De%20cuong%20mon%20hoc\2016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49D367-F1C0-4526-9076-E2564A5BB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</Template>
  <TotalTime>39</TotalTime>
  <Pages>5</Pages>
  <Words>1092</Words>
  <Characters>6231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7309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subject/>
  <dc:creator>Phạm Văn Đồng</dc:creator>
  <cp:keywords/>
  <dc:description/>
  <cp:lastModifiedBy>Hung Le</cp:lastModifiedBy>
  <cp:revision>29</cp:revision>
  <cp:lastPrinted>2015-12-03T10:52:00Z</cp:lastPrinted>
  <dcterms:created xsi:type="dcterms:W3CDTF">2018-08-14T08:49:00Z</dcterms:created>
  <dcterms:modified xsi:type="dcterms:W3CDTF">2020-05-19T09:45:00Z</dcterms:modified>
</cp:coreProperties>
</file>