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A35CEF" w:rsidRPr="00A35CEF" w14:paraId="12F710E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B2B76E5" w14:textId="49E72224" w:rsidR="00744C77" w:rsidRPr="00A35CEF" w:rsidRDefault="00722B5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752" behindDoc="0" locked="0" layoutInCell="1" allowOverlap="1" wp14:anchorId="495427CE" wp14:editId="1347667D">
                      <wp:simplePos x="0" y="0"/>
                      <wp:positionH relativeFrom="column">
                        <wp:posOffset>529664</wp:posOffset>
                      </wp:positionH>
                      <wp:positionV relativeFrom="paragraph">
                        <wp:posOffset>483919</wp:posOffset>
                      </wp:positionV>
                      <wp:extent cx="1481942" cy="11876"/>
                      <wp:effectExtent l="0" t="0" r="23495" b="2667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1942" cy="1187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C78852" id="Straight Connector 1" o:spid="_x0000_s1026" style="position:absolute;flip:y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1.7pt,38.1pt" to="158.4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WyJwIAAEUEAAAOAAAAZHJzL2Uyb0RvYy54bWysU8uu0zAQ3SPxD1b2bZIS+oiaXqGkZXOB&#10;Sr2wd20nsXBsy3abVoh/Z+ykhcIGIbJw/Jg5PnPmeP106QQ6M2O5kkWUTpMIMUkU5bIpos8vu8ky&#10;QtZhSbFQkhXRldnoafP61brXOZupVgnKDAIQafNeF1HrnM7j2JKWddhOlWYSDmtlOuxgaZqYGtwD&#10;eifiWZLM414Zqo0izFrYrYbDaBPw65oR96muLXNIFBFwc2E0YTz6Md6scd4YrFtORhr4H1h0mEu4&#10;9A5VYYfRyfA/oDpOjLKqdlOiuljVNScs1ADVpMlv1RxarFmoBcSx+i6T/X+w5ON5bxCn0LsISdxB&#10;iw7OYN60DpVKShBQGZR6nXptcwgv5d74SslFHvSzIl8tkqpssWxY4Pty1QASMuKHFL+wGm479h8U&#10;hRh8ciqIdqlNh2rB9Ref6MFBGHQJXbreu8QuDhHYTLNluspmESJwlqbLxdyzi3HuYXyyNta9Z6pD&#10;flJEgksvIs7x+dm6IfQW4rel2nEhghGERD1gzhZJEjKsEpz6Ux9nTXMshUFn7L0UvvHihzCjTpIG&#10;tJZhuh3nDnMxzIGokB4P6gE+42wwy7dVstout8tsks3m20mWVNXk3a7MJvNdunhbvanKskq/e2pp&#10;lrecUiY9u5tx0+zvjDE+ocFyd+vedYgf0YO2QPb2D6RDa303B18cFb3ujdfWdxm8GoLHd+Ufw6/r&#10;EPXz9W9+AAAA//8DAFBLAwQUAAYACAAAACEAvv67zt8AAAAIAQAADwAAAGRycy9kb3ducmV2Lnht&#10;bEyPzU7DMBCE70i8g7VI3KjjFtIojVMhfiQkFCEKl97ceJtExOsodtPw9iwnOO7MaPabYju7Xkw4&#10;hs6TBrVIQCDV3nbUaPj8eL7JQIRoyJreE2r4xgDb8vKiMLn1Z3rHaRcbwSUUcqOhjXHIpQx1i86E&#10;hR+Q2Dv60ZnI59hIO5ozl7teLpMklc50xB9aM+BDi/XX7uQ0TKqit5envX98NVVzpyq7r9dR6+ur&#10;+X4DIuIc/8Lwi8/oUDLTwZ/IBtFryFa3nNSwTpcg2F+plKccWMgUyLKQ/weUPwAAAP//AwBQSwEC&#10;LQAUAAYACAAAACEAtoM4kv4AAADhAQAAEwAAAAAAAAAAAAAAAAAAAAAAW0NvbnRlbnRfVHlwZXNd&#10;LnhtbFBLAQItABQABgAIAAAAIQA4/SH/1gAAAJQBAAALAAAAAAAAAAAAAAAAAC8BAABfcmVscy8u&#10;cmVsc1BLAQItABQABgAIAAAAIQCBtFWyJwIAAEUEAAAOAAAAAAAAAAAAAAAAAC4CAABkcnMvZTJv&#10;RG9jLnhtbFBLAQItABQABgAIAAAAIQC+/rvO3wAAAAgBAAAPAAAAAAAAAAAAAAAAAIEEAABkcnMv&#10;ZG93bnJldi54bWxQSwUGAAAAAAQABADzAAAAjQUAAAAA&#10;" strokeweight="1pt"/>
                  </w:pict>
                </mc:Fallback>
              </mc:AlternateContent>
            </w:r>
            <w:r w:rsidR="00744C77" w:rsidRPr="00A35CEF">
              <w:rPr>
                <w:bCs/>
                <w:sz w:val="24"/>
              </w:rPr>
              <w:t>BỘ GI</w:t>
            </w:r>
            <w:r w:rsidR="00B65AB4" w:rsidRPr="00A35CEF">
              <w:rPr>
                <w:bCs/>
                <w:sz w:val="24"/>
              </w:rPr>
              <w:t>Á</w:t>
            </w:r>
            <w:r w:rsidR="00744C77" w:rsidRPr="00A35CEF">
              <w:rPr>
                <w:bCs/>
                <w:sz w:val="24"/>
              </w:rPr>
              <w:t>O DỤC VÀ ĐÀO TẠO</w:t>
            </w:r>
            <w:r w:rsidR="004A21C9" w:rsidRPr="00A35CEF">
              <w:rPr>
                <w:bCs/>
                <w:sz w:val="24"/>
              </w:rPr>
              <w:t xml:space="preserve"> </w:t>
            </w:r>
            <w:r w:rsidR="00744C77" w:rsidRPr="00A35CEF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D7CE79D" w14:textId="77777777" w:rsidR="00744C77" w:rsidRPr="00A35CEF" w:rsidRDefault="00744C7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b/>
                <w:bCs/>
                <w:sz w:val="24"/>
              </w:rPr>
              <w:t>CỘNG HÒA XÃ HỘI CHỦ NGHĨA VIỆT NAM</w:t>
            </w:r>
          </w:p>
          <w:p w14:paraId="5BCE4342" w14:textId="77777777" w:rsidR="00744C77" w:rsidRPr="00A35CEF" w:rsidRDefault="00EA3A7B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800" behindDoc="0" locked="0" layoutInCell="1" allowOverlap="1" wp14:anchorId="421F8D93" wp14:editId="4F87190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045CAC" id="Straight Connector 4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A35CEF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2B50EE53" w14:textId="3603C69C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/>
          <w:bCs/>
          <w:sz w:val="24"/>
        </w:rPr>
      </w:pPr>
    </w:p>
    <w:p w14:paraId="5AD3AFA8" w14:textId="77777777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Cs/>
          <w:sz w:val="24"/>
        </w:rPr>
      </w:pPr>
      <w:r w:rsidRPr="00A35CEF">
        <w:rPr>
          <w:b/>
          <w:bCs/>
          <w:sz w:val="24"/>
          <w:lang w:val="vi-VN"/>
        </w:rPr>
        <w:t>Đ</w:t>
      </w:r>
      <w:r w:rsidRPr="00A35CEF">
        <w:rPr>
          <w:b/>
          <w:bCs/>
          <w:sz w:val="24"/>
        </w:rPr>
        <w:t>Ề</w:t>
      </w:r>
      <w:r w:rsidRPr="00A35CEF">
        <w:rPr>
          <w:b/>
          <w:bCs/>
          <w:sz w:val="24"/>
          <w:lang w:val="vi-VN"/>
        </w:rPr>
        <w:t xml:space="preserve"> CƯƠNG CHI TIẾT HỌC PHẦN</w:t>
      </w:r>
    </w:p>
    <w:p w14:paraId="0606A124" w14:textId="521B5BDE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Tên học phần</w:t>
      </w:r>
      <w:r w:rsidR="00DB5561" w:rsidRPr="00A35CEF">
        <w:rPr>
          <w:b/>
          <w:bCs/>
          <w:sz w:val="24"/>
          <w:szCs w:val="24"/>
        </w:rPr>
        <w:t>:</w:t>
      </w:r>
      <w:r w:rsidR="006349A6">
        <w:rPr>
          <w:b/>
          <w:bCs/>
          <w:sz w:val="24"/>
          <w:szCs w:val="24"/>
        </w:rPr>
        <w:t xml:space="preserve"> </w:t>
      </w:r>
      <w:r w:rsidR="006349A6">
        <w:rPr>
          <w:bCs/>
          <w:sz w:val="24"/>
          <w:szCs w:val="24"/>
        </w:rPr>
        <w:t>Đồ án Công nghệ phần mềm (Project in Software Engineering)</w:t>
      </w:r>
    </w:p>
    <w:p w14:paraId="233BD8A0" w14:textId="3D0CA24A" w:rsidR="00744C77" w:rsidRPr="00A35CEF" w:rsidRDefault="00744C77" w:rsidP="006349A6">
      <w:pPr>
        <w:pStyle w:val="BodyText2"/>
        <w:spacing w:after="0" w:line="360" w:lineRule="auto"/>
        <w:ind w:firstLine="360"/>
        <w:jc w:val="both"/>
        <w:rPr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Mã số học phần:</w:t>
      </w:r>
      <w:r w:rsidR="00BE1F0A" w:rsidRPr="00A35CEF">
        <w:rPr>
          <w:sz w:val="24"/>
          <w:szCs w:val="24"/>
        </w:rPr>
        <w:t xml:space="preserve"> </w:t>
      </w:r>
      <w:r w:rsidR="006349A6" w:rsidRPr="006349A6">
        <w:rPr>
          <w:sz w:val="24"/>
          <w:szCs w:val="24"/>
        </w:rPr>
        <w:t>7080106</w:t>
      </w:r>
    </w:p>
    <w:p w14:paraId="49F2418C" w14:textId="4F4A8605" w:rsidR="00744C77" w:rsidRPr="00A35CEF" w:rsidRDefault="00744C77" w:rsidP="006349A6">
      <w:pPr>
        <w:pStyle w:val="BodyText2"/>
        <w:spacing w:after="0" w:line="360" w:lineRule="auto"/>
        <w:ind w:firstLine="360"/>
        <w:jc w:val="both"/>
        <w:rPr>
          <w:sz w:val="24"/>
          <w:szCs w:val="24"/>
        </w:rPr>
      </w:pPr>
      <w:r w:rsidRPr="00A35CEF">
        <w:rPr>
          <w:b/>
          <w:bCs/>
          <w:sz w:val="24"/>
          <w:szCs w:val="24"/>
        </w:rPr>
        <w:t>Số tín chỉ học phần:</w:t>
      </w:r>
      <w:r w:rsidR="00BE1F0A" w:rsidRPr="00A35CEF">
        <w:rPr>
          <w:b/>
          <w:bCs/>
          <w:sz w:val="24"/>
          <w:szCs w:val="24"/>
        </w:rPr>
        <w:t xml:space="preserve"> </w:t>
      </w:r>
      <w:r w:rsidR="00BE1F0A" w:rsidRPr="00A35CEF">
        <w:rPr>
          <w:bCs/>
          <w:sz w:val="24"/>
          <w:szCs w:val="24"/>
        </w:rPr>
        <w:t>3</w:t>
      </w:r>
      <w:r w:rsidR="006349A6">
        <w:rPr>
          <w:bCs/>
          <w:sz w:val="24"/>
          <w:szCs w:val="24"/>
        </w:rPr>
        <w:t xml:space="preserve"> (0-9-0)</w:t>
      </w:r>
      <w:r w:rsidR="006349A6" w:rsidRPr="00A933D6">
        <w:rPr>
          <w:sz w:val="24"/>
          <w:szCs w:val="24"/>
        </w:rPr>
        <w:t>, học trong 1</w:t>
      </w:r>
      <w:r w:rsidR="006349A6">
        <w:rPr>
          <w:sz w:val="24"/>
          <w:szCs w:val="24"/>
        </w:rPr>
        <w:t>6</w:t>
      </w:r>
      <w:r w:rsidR="006349A6" w:rsidRPr="00A933D6">
        <w:rPr>
          <w:sz w:val="24"/>
          <w:szCs w:val="24"/>
        </w:rPr>
        <w:t xml:space="preserve"> tuần</w:t>
      </w:r>
    </w:p>
    <w:p w14:paraId="7EAFAA97" w14:textId="525D8E0E" w:rsidR="006349A6" w:rsidRPr="006349A6" w:rsidRDefault="00744C77" w:rsidP="006349A6">
      <w:pPr>
        <w:pStyle w:val="BodyText2"/>
        <w:spacing w:after="0" w:line="360" w:lineRule="auto"/>
        <w:ind w:firstLine="360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Số tiết học phần:</w:t>
      </w:r>
      <w:r w:rsidR="004A21C9" w:rsidRPr="00A35CEF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15"/>
        <w:gridCol w:w="3025"/>
      </w:tblGrid>
      <w:tr w:rsidR="006349A6" w:rsidRPr="00CB21F6" w14:paraId="6C3E2F64" w14:textId="77777777" w:rsidTr="00A442B4">
        <w:tc>
          <w:tcPr>
            <w:tcW w:w="3192" w:type="dxa"/>
          </w:tcPr>
          <w:p w14:paraId="34306648" w14:textId="7636DCD1" w:rsidR="006349A6" w:rsidRPr="00CB21F6" w:rsidRDefault="006349A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Lý thuyết :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3FD0A2B6" w14:textId="77777777" w:rsidR="006349A6" w:rsidRPr="00CB21F6" w:rsidRDefault="006349A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41FEEFB1" w14:textId="77777777" w:rsidR="006349A6" w:rsidRPr="00CB21F6" w:rsidRDefault="006349A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hành :0</w:t>
            </w:r>
          </w:p>
        </w:tc>
      </w:tr>
      <w:tr w:rsidR="006349A6" w:rsidRPr="00CB21F6" w14:paraId="02FEAC04" w14:textId="77777777" w:rsidTr="00A442B4">
        <w:tc>
          <w:tcPr>
            <w:tcW w:w="3192" w:type="dxa"/>
          </w:tcPr>
          <w:p w14:paraId="28AD0438" w14:textId="204F4299" w:rsidR="006349A6" w:rsidRPr="00CB21F6" w:rsidRDefault="006349A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Thực tập : </w:t>
            </w:r>
          </w:p>
        </w:tc>
        <w:tc>
          <w:tcPr>
            <w:tcW w:w="3192" w:type="dxa"/>
          </w:tcPr>
          <w:p w14:paraId="1087999C" w14:textId="6619C3B9" w:rsidR="006349A6" w:rsidRPr="00CB21F6" w:rsidRDefault="006349A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Đồ án: </w:t>
            </w:r>
            <w:r w:rsidR="00987319">
              <w:rPr>
                <w:sz w:val="24"/>
                <w:szCs w:val="24"/>
              </w:rPr>
              <w:t>135</w:t>
            </w:r>
          </w:p>
        </w:tc>
        <w:tc>
          <w:tcPr>
            <w:tcW w:w="3192" w:type="dxa"/>
          </w:tcPr>
          <w:p w14:paraId="2EE8BC79" w14:textId="756DA184" w:rsidR="006349A6" w:rsidRDefault="006349A6" w:rsidP="006349A6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 w:rsidR="003D214F">
              <w:rPr>
                <w:sz w:val="24"/>
                <w:szCs w:val="24"/>
              </w:rPr>
              <w:t>0</w:t>
            </w:r>
          </w:p>
          <w:p w14:paraId="10C57AA4" w14:textId="79D65787" w:rsidR="006349A6" w:rsidRPr="00CB21F6" w:rsidRDefault="006349A6" w:rsidP="006349A6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9672363" w14:textId="2FC37BBD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Đơn vị </w:t>
      </w:r>
      <w:r w:rsidR="004A21C9" w:rsidRPr="00A35CEF">
        <w:rPr>
          <w:b/>
          <w:bCs/>
          <w:sz w:val="24"/>
          <w:szCs w:val="24"/>
        </w:rPr>
        <w:t xml:space="preserve">quản lý </w:t>
      </w:r>
      <w:r w:rsidRPr="00A35CEF">
        <w:rPr>
          <w:b/>
          <w:bCs/>
          <w:sz w:val="24"/>
          <w:szCs w:val="24"/>
        </w:rPr>
        <w:t>học phần</w:t>
      </w:r>
    </w:p>
    <w:p w14:paraId="04C583CE" w14:textId="77777777" w:rsidR="003F5908" w:rsidRPr="00A35CEF" w:rsidRDefault="006447AD" w:rsidP="00F26344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</w:rPr>
        <w:t>2.1.</w:t>
      </w:r>
      <w:r w:rsidR="003555B5" w:rsidRPr="00A35CEF">
        <w:rPr>
          <w:b/>
          <w:sz w:val="24"/>
          <w:szCs w:val="24"/>
        </w:rPr>
        <w:t xml:space="preserve"> </w:t>
      </w:r>
      <w:r w:rsidR="003F5908" w:rsidRPr="00A35CEF">
        <w:rPr>
          <w:b/>
          <w:sz w:val="24"/>
          <w:szCs w:val="24"/>
        </w:rPr>
        <w:t>Giảng viên giảng dạy:</w:t>
      </w:r>
      <w:r w:rsidR="006D03CF" w:rsidRPr="00A35CEF">
        <w:rPr>
          <w:b/>
          <w:sz w:val="24"/>
          <w:szCs w:val="24"/>
          <w:lang w:val="vi-VN"/>
        </w:rPr>
        <w:tab/>
      </w:r>
      <w:r w:rsidR="006D03CF" w:rsidRPr="00A35CEF">
        <w:rPr>
          <w:b/>
          <w:sz w:val="24"/>
          <w:szCs w:val="24"/>
        </w:rPr>
        <w:t>Mã giảng viên</w:t>
      </w:r>
    </w:p>
    <w:p w14:paraId="2CCA6879" w14:textId="77777777" w:rsidR="00DA27FC" w:rsidRPr="00A35CEF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1. Lê Văn Hưng</w:t>
      </w:r>
      <w:r w:rsidRPr="00A35CEF">
        <w:rPr>
          <w:sz w:val="24"/>
          <w:szCs w:val="24"/>
        </w:rPr>
        <w:tab/>
        <w:t>0801-01</w:t>
      </w:r>
    </w:p>
    <w:p w14:paraId="6C16C059" w14:textId="77777777" w:rsidR="00DA27FC" w:rsidRPr="00A35CEF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2. Hoàng Anh Đức</w:t>
      </w:r>
      <w:r w:rsidRPr="00A35CEF">
        <w:rPr>
          <w:sz w:val="24"/>
          <w:szCs w:val="24"/>
        </w:rPr>
        <w:tab/>
        <w:t>0801-06</w:t>
      </w:r>
    </w:p>
    <w:p w14:paraId="3FDE00BB" w14:textId="77777777" w:rsidR="00DA27FC" w:rsidRPr="00A35CEF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3. Nguyễn Thị Hữu Phương</w:t>
      </w:r>
      <w:r w:rsidRPr="00A35CEF">
        <w:rPr>
          <w:sz w:val="24"/>
          <w:szCs w:val="24"/>
        </w:rPr>
        <w:tab/>
        <w:t>0801-10</w:t>
      </w:r>
    </w:p>
    <w:p w14:paraId="42CEDD13" w14:textId="77777777" w:rsidR="00DA27FC" w:rsidRPr="00A35CEF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4. Hồ Thị Thảo Trang</w:t>
      </w:r>
      <w:r w:rsidRPr="00A35CEF">
        <w:rPr>
          <w:sz w:val="24"/>
          <w:szCs w:val="24"/>
        </w:rPr>
        <w:tab/>
        <w:t>0801-14</w:t>
      </w:r>
    </w:p>
    <w:p w14:paraId="15040543" w14:textId="77777777" w:rsidR="00DA27FC" w:rsidRPr="00A35CEF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5. Đỗ Anh Tuấn</w:t>
      </w:r>
      <w:r w:rsidRPr="00A35CEF">
        <w:rPr>
          <w:sz w:val="24"/>
          <w:szCs w:val="24"/>
        </w:rPr>
        <w:tab/>
        <w:t>0801-05</w:t>
      </w:r>
    </w:p>
    <w:p w14:paraId="564A8945" w14:textId="77777777" w:rsidR="00DA27FC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6. Nguyễn Thị Thanh</w:t>
      </w:r>
      <w:r w:rsidRPr="00A35CEF">
        <w:rPr>
          <w:sz w:val="24"/>
          <w:szCs w:val="24"/>
        </w:rPr>
        <w:tab/>
        <w:t>0801-13</w:t>
      </w:r>
    </w:p>
    <w:p w14:paraId="0481032C" w14:textId="77777777" w:rsidR="00DA27FC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7. Phạm Văn Đồng</w:t>
      </w:r>
      <w:r>
        <w:rPr>
          <w:sz w:val="24"/>
          <w:szCs w:val="24"/>
        </w:rPr>
        <w:tab/>
        <w:t>0801-04</w:t>
      </w:r>
    </w:p>
    <w:p w14:paraId="6463600F" w14:textId="77777777" w:rsidR="00DA27FC" w:rsidRDefault="00DA27FC" w:rsidP="00DA27F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8. Nguyễn Thế Lộc</w:t>
      </w:r>
      <w:r>
        <w:rPr>
          <w:sz w:val="24"/>
          <w:szCs w:val="24"/>
        </w:rPr>
        <w:tab/>
        <w:t>0801-02</w:t>
      </w:r>
    </w:p>
    <w:p w14:paraId="630D3FE0" w14:textId="77777777" w:rsidR="00744C77" w:rsidRPr="007B48B4" w:rsidRDefault="006447AD" w:rsidP="00F26344">
      <w:pPr>
        <w:pStyle w:val="BodyText2"/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>2.2</w:t>
      </w:r>
      <w:r w:rsidR="003555B5" w:rsidRPr="00A35CEF">
        <w:rPr>
          <w:b/>
          <w:sz w:val="24"/>
          <w:szCs w:val="24"/>
        </w:rPr>
        <w:t xml:space="preserve">. </w:t>
      </w:r>
      <w:r w:rsidR="00BE1F0A" w:rsidRPr="00A35CEF">
        <w:rPr>
          <w:b/>
          <w:sz w:val="24"/>
          <w:szCs w:val="24"/>
        </w:rPr>
        <w:t xml:space="preserve">Bộ môn: </w:t>
      </w:r>
      <w:r w:rsidR="00BE1F0A" w:rsidRPr="007B48B4">
        <w:rPr>
          <w:sz w:val="24"/>
          <w:szCs w:val="24"/>
        </w:rPr>
        <w:t>Bộ môn Công nghệ phần mềm</w:t>
      </w:r>
    </w:p>
    <w:p w14:paraId="0E585316" w14:textId="37D1174F" w:rsidR="00744C77" w:rsidRPr="00A35CEF" w:rsidRDefault="00BE1F0A" w:rsidP="00F26344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 xml:space="preserve">2.3. Khoa: </w:t>
      </w:r>
      <w:r w:rsidRPr="007B48B4">
        <w:rPr>
          <w:sz w:val="24"/>
          <w:szCs w:val="24"/>
        </w:rPr>
        <w:t xml:space="preserve">Công nghệ </w:t>
      </w:r>
      <w:r w:rsidR="00E462CF" w:rsidRPr="007B48B4">
        <w:rPr>
          <w:sz w:val="24"/>
          <w:szCs w:val="24"/>
        </w:rPr>
        <w:t>thông tin</w:t>
      </w:r>
    </w:p>
    <w:p w14:paraId="6D783D3E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Điều kiện </w:t>
      </w:r>
      <w:r w:rsidR="00DA409D" w:rsidRPr="00A35CEF">
        <w:rPr>
          <w:b/>
          <w:bCs/>
          <w:sz w:val="24"/>
          <w:szCs w:val="24"/>
        </w:rPr>
        <w:t>học học phần</w:t>
      </w:r>
    </w:p>
    <w:p w14:paraId="38D273F4" w14:textId="2180FD69" w:rsidR="006D03CF" w:rsidRPr="00A35CEF" w:rsidRDefault="00AE3F27" w:rsidP="00513B53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E3F27">
        <w:rPr>
          <w:b/>
          <w:bCs/>
          <w:sz w:val="24"/>
          <w:szCs w:val="24"/>
        </w:rPr>
        <w:t xml:space="preserve">Điều kiện </w:t>
      </w:r>
      <w:r w:rsidR="006D03CF" w:rsidRPr="00A35CEF">
        <w:rPr>
          <w:b/>
          <w:bCs/>
          <w:sz w:val="24"/>
          <w:szCs w:val="24"/>
        </w:rPr>
        <w:t>tiên quyết:</w:t>
      </w:r>
      <w:r w:rsidR="00BE1F0A" w:rsidRPr="00A35CEF">
        <w:rPr>
          <w:b/>
          <w:bCs/>
          <w:sz w:val="24"/>
          <w:szCs w:val="24"/>
        </w:rPr>
        <w:t xml:space="preserve"> </w:t>
      </w:r>
      <w:r w:rsidR="00535796">
        <w:rPr>
          <w:bCs/>
          <w:sz w:val="24"/>
          <w:szCs w:val="24"/>
        </w:rPr>
        <w:t>Lập trình .NET 1</w:t>
      </w:r>
      <w:r w:rsidR="00570027" w:rsidRPr="00A35CEF">
        <w:rPr>
          <w:bCs/>
          <w:sz w:val="24"/>
          <w:szCs w:val="24"/>
        </w:rPr>
        <w:t xml:space="preserve"> (</w:t>
      </w:r>
      <w:r w:rsidR="00513B53" w:rsidRPr="00513B53">
        <w:rPr>
          <w:bCs/>
          <w:sz w:val="24"/>
          <w:szCs w:val="24"/>
        </w:rPr>
        <w:t>7080108</w:t>
      </w:r>
      <w:r w:rsidR="00570027" w:rsidRPr="00A35CEF">
        <w:rPr>
          <w:bCs/>
          <w:sz w:val="24"/>
          <w:szCs w:val="24"/>
        </w:rPr>
        <w:t>)</w:t>
      </w:r>
      <w:r w:rsidR="00D52695">
        <w:rPr>
          <w:bCs/>
          <w:sz w:val="24"/>
          <w:szCs w:val="24"/>
        </w:rPr>
        <w:t xml:space="preserve"> </w:t>
      </w:r>
    </w:p>
    <w:p w14:paraId="7CB71800" w14:textId="0DA67A8D" w:rsidR="006D03CF" w:rsidRPr="00A35CEF" w:rsidRDefault="00513B53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</w:t>
      </w:r>
      <w:r w:rsidR="006D03CF" w:rsidRPr="00A35CEF">
        <w:rPr>
          <w:b/>
          <w:bCs/>
          <w:sz w:val="24"/>
          <w:szCs w:val="24"/>
        </w:rPr>
        <w:t xml:space="preserve">ọc </w:t>
      </w:r>
      <w:r>
        <w:rPr>
          <w:b/>
          <w:bCs/>
          <w:sz w:val="24"/>
          <w:szCs w:val="24"/>
        </w:rPr>
        <w:t xml:space="preserve">phần </w:t>
      </w:r>
      <w:r w:rsidR="006D03CF" w:rsidRPr="00A35CEF">
        <w:rPr>
          <w:b/>
          <w:bCs/>
          <w:sz w:val="24"/>
          <w:szCs w:val="24"/>
        </w:rPr>
        <w:t>học trước:</w:t>
      </w:r>
      <w:r w:rsidR="00FB5266">
        <w:rPr>
          <w:b/>
          <w:bCs/>
          <w:sz w:val="24"/>
          <w:szCs w:val="24"/>
        </w:rPr>
        <w:t xml:space="preserve"> </w:t>
      </w:r>
      <w:r w:rsidR="00FB5266" w:rsidRPr="00FB5266">
        <w:rPr>
          <w:bCs/>
          <w:sz w:val="24"/>
          <w:szCs w:val="24"/>
        </w:rPr>
        <w:t>Không</w:t>
      </w:r>
    </w:p>
    <w:p w14:paraId="1720B954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Mục tiêu của học phần</w:t>
      </w:r>
      <w:r w:rsidR="00BA09EA" w:rsidRPr="00A35CEF">
        <w:rPr>
          <w:b/>
          <w:bCs/>
          <w:sz w:val="24"/>
          <w:szCs w:val="24"/>
        </w:rPr>
        <w:t xml:space="preserve"> </w:t>
      </w:r>
    </w:p>
    <w:p w14:paraId="5D7292C5" w14:textId="0649B22B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 xml:space="preserve">Kiến thức </w:t>
      </w:r>
    </w:p>
    <w:p w14:paraId="4203FDF6" w14:textId="58F4AE64" w:rsidR="004A5144" w:rsidRPr="00A35CEF" w:rsidRDefault="00A3147A" w:rsidP="007B48B4">
      <w:pPr>
        <w:pStyle w:val="BodyText2"/>
        <w:spacing w:after="0" w:line="360" w:lineRule="auto"/>
        <w:ind w:firstLine="426"/>
        <w:jc w:val="both"/>
        <w:rPr>
          <w:lang w:val="vi-VN"/>
        </w:rPr>
      </w:pPr>
      <w:r w:rsidRPr="00A35CEF">
        <w:rPr>
          <w:bCs/>
        </w:rPr>
        <w:t xml:space="preserve">Sinh viên </w:t>
      </w:r>
      <w:r w:rsidRPr="00A35CEF">
        <w:rPr>
          <w:rStyle w:val="Strong"/>
          <w:b w:val="0"/>
          <w:bCs w:val="0"/>
          <w:lang w:val="vi-VN"/>
        </w:rPr>
        <w:t>nắm</w:t>
      </w:r>
      <w:r w:rsidRPr="00A35CEF">
        <w:rPr>
          <w:bCs/>
        </w:rPr>
        <w:t xml:space="preserve"> được</w:t>
      </w:r>
      <w:r w:rsidR="007B48B4">
        <w:rPr>
          <w:bCs/>
        </w:rPr>
        <w:t xml:space="preserve"> </w:t>
      </w:r>
      <w:r w:rsidR="005D584F">
        <w:rPr>
          <w:rStyle w:val="Strong"/>
          <w:b w:val="0"/>
        </w:rPr>
        <w:t>n</w:t>
      </w:r>
      <w:r w:rsidR="00485816" w:rsidRPr="00A35CEF">
        <w:rPr>
          <w:rStyle w:val="Strong"/>
          <w:b w:val="0"/>
        </w:rPr>
        <w:t xml:space="preserve">ội dung của </w:t>
      </w:r>
      <w:r w:rsidR="00CD54D7" w:rsidRPr="00A35CEF">
        <w:rPr>
          <w:rStyle w:val="Strong"/>
          <w:b w:val="0"/>
        </w:rPr>
        <w:t>đề tài nghiên cứu</w:t>
      </w:r>
      <w:r w:rsidR="00485816" w:rsidRPr="00A35CEF">
        <w:rPr>
          <w:rStyle w:val="Strong"/>
          <w:b w:val="0"/>
        </w:rPr>
        <w:t>/</w:t>
      </w:r>
      <w:r w:rsidR="00CD54D7" w:rsidRPr="00A35CEF">
        <w:rPr>
          <w:rStyle w:val="Strong"/>
          <w:b w:val="0"/>
        </w:rPr>
        <w:t>tìm hiểu</w:t>
      </w:r>
      <w:r w:rsidR="00485816" w:rsidRPr="00A35CEF">
        <w:rPr>
          <w:rStyle w:val="Strong"/>
          <w:b w:val="0"/>
        </w:rPr>
        <w:t>/lập trình</w:t>
      </w:r>
      <w:r w:rsidR="00CD54D7" w:rsidRPr="00A35CEF">
        <w:rPr>
          <w:rStyle w:val="Strong"/>
          <w:b w:val="0"/>
        </w:rPr>
        <w:t xml:space="preserve"> </w:t>
      </w:r>
      <w:r w:rsidR="007B48B4">
        <w:rPr>
          <w:rStyle w:val="Strong"/>
          <w:b w:val="0"/>
        </w:rPr>
        <w:t xml:space="preserve">được giao </w:t>
      </w:r>
      <w:r w:rsidR="00485816" w:rsidRPr="00A35CEF">
        <w:rPr>
          <w:rStyle w:val="Strong"/>
          <w:b w:val="0"/>
        </w:rPr>
        <w:t>(</w:t>
      </w:r>
      <w:r w:rsidR="004F6AD6">
        <w:rPr>
          <w:rStyle w:val="Strong"/>
          <w:b w:val="0"/>
        </w:rPr>
        <w:t xml:space="preserve">về </w:t>
      </w:r>
      <w:r w:rsidR="00CD54D7" w:rsidRPr="00A35CEF">
        <w:rPr>
          <w:rStyle w:val="Strong"/>
          <w:b w:val="0"/>
        </w:rPr>
        <w:t>các công nghệ, công cụ lập trình</w:t>
      </w:r>
      <w:r w:rsidR="00B824A3">
        <w:rPr>
          <w:rStyle w:val="Strong"/>
          <w:b w:val="0"/>
        </w:rPr>
        <w:t>, kiểm thử;</w:t>
      </w:r>
      <w:r w:rsidR="00CD54D7" w:rsidRPr="00A35CEF">
        <w:rPr>
          <w:rStyle w:val="Strong"/>
          <w:b w:val="0"/>
        </w:rPr>
        <w:t xml:space="preserve"> </w:t>
      </w:r>
      <w:r w:rsidR="00485816" w:rsidRPr="00A35CEF">
        <w:rPr>
          <w:rStyle w:val="Strong"/>
          <w:b w:val="0"/>
        </w:rPr>
        <w:t xml:space="preserve">lập trình thuật toán, viết </w:t>
      </w:r>
      <w:r w:rsidR="00CD54D7" w:rsidRPr="00A35CEF">
        <w:rPr>
          <w:rStyle w:val="Strong"/>
          <w:b w:val="0"/>
        </w:rPr>
        <w:t>phần mềm</w:t>
      </w:r>
      <w:r w:rsidR="00485816" w:rsidRPr="00A35CEF">
        <w:rPr>
          <w:rStyle w:val="Strong"/>
          <w:b w:val="0"/>
        </w:rPr>
        <w:t xml:space="preserve"> ...)</w:t>
      </w:r>
      <w:r w:rsidR="004F6AD6">
        <w:rPr>
          <w:rStyle w:val="Strong"/>
          <w:b w:val="0"/>
        </w:rPr>
        <w:t>.</w:t>
      </w:r>
      <w:r w:rsidR="006035F5">
        <w:rPr>
          <w:rStyle w:val="Strong"/>
          <w:b w:val="0"/>
        </w:rPr>
        <w:t xml:space="preserve"> </w:t>
      </w:r>
    </w:p>
    <w:p w14:paraId="228BF7D5" w14:textId="7BFCFA1C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>Kỹ năng</w:t>
      </w:r>
      <w:r w:rsidR="00BA09EA" w:rsidRPr="00A35CEF">
        <w:rPr>
          <w:b/>
          <w:bCs/>
          <w:lang w:val="vi-VN"/>
        </w:rPr>
        <w:t xml:space="preserve"> </w:t>
      </w:r>
    </w:p>
    <w:p w14:paraId="528C9C0F" w14:textId="2913899D" w:rsidR="003E161D" w:rsidRPr="00A35CEF" w:rsidRDefault="00A35CEF" w:rsidP="003E161D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t>Tự nghiên cứu/tìm hiểu/lập trình nội dung đề tài được giao dưới sự hướng dẫn của giảng viên</w:t>
      </w:r>
      <w:r w:rsidR="003E161D" w:rsidRPr="00A35CEF">
        <w:rPr>
          <w:rStyle w:val="Strong"/>
          <w:b w:val="0"/>
        </w:rPr>
        <w:t>;</w:t>
      </w:r>
    </w:p>
    <w:p w14:paraId="256A3FCE" w14:textId="68CCFA49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t xml:space="preserve">Trình bày nội dung </w:t>
      </w:r>
      <w:r w:rsidR="004F6AD6">
        <w:rPr>
          <w:rStyle w:val="Strong"/>
          <w:b w:val="0"/>
        </w:rPr>
        <w:t>đề tài</w:t>
      </w:r>
      <w:r w:rsidRPr="00A35CEF">
        <w:rPr>
          <w:rStyle w:val="Strong"/>
          <w:b w:val="0"/>
        </w:rPr>
        <w:t xml:space="preserve"> </w:t>
      </w:r>
      <w:r w:rsidR="004F6AD6">
        <w:rPr>
          <w:rStyle w:val="Strong"/>
          <w:b w:val="0"/>
        </w:rPr>
        <w:t xml:space="preserve">dưới dạng </w:t>
      </w:r>
      <w:r w:rsidRPr="00A35CEF">
        <w:rPr>
          <w:rStyle w:val="Strong"/>
          <w:b w:val="0"/>
        </w:rPr>
        <w:t>quyển báo cáo;</w:t>
      </w:r>
    </w:p>
    <w:p w14:paraId="234E9447" w14:textId="0425F4B3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lastRenderedPageBreak/>
        <w:t>Thuyết trình nội dung đề tài được giao</w:t>
      </w:r>
      <w:r w:rsidR="00A35CEF">
        <w:rPr>
          <w:rStyle w:val="Strong"/>
          <w:b w:val="0"/>
        </w:rPr>
        <w:t xml:space="preserve"> trước hội đồng chấm</w:t>
      </w:r>
      <w:r w:rsidR="00A35CEF" w:rsidRPr="00A35CEF">
        <w:rPr>
          <w:rStyle w:val="Strong"/>
          <w:b w:val="0"/>
        </w:rPr>
        <w:t xml:space="preserve"> </w:t>
      </w:r>
      <w:r w:rsidR="00A35CEF">
        <w:rPr>
          <w:rStyle w:val="Strong"/>
          <w:b w:val="0"/>
        </w:rPr>
        <w:t xml:space="preserve">của Bộ môn </w:t>
      </w:r>
      <w:r w:rsidR="004F6AD6">
        <w:rPr>
          <w:rStyle w:val="Strong"/>
          <w:b w:val="0"/>
        </w:rPr>
        <w:t>sử dụng</w:t>
      </w:r>
      <w:r w:rsidR="00A35CEF" w:rsidRPr="00A35CEF">
        <w:rPr>
          <w:rStyle w:val="Strong"/>
          <w:b w:val="0"/>
        </w:rPr>
        <w:t xml:space="preserve"> slide</w:t>
      </w:r>
      <w:r w:rsidRPr="00A35CEF">
        <w:rPr>
          <w:rStyle w:val="Strong"/>
          <w:b w:val="0"/>
        </w:rPr>
        <w:t>;</w:t>
      </w:r>
    </w:p>
    <w:p w14:paraId="442293CF" w14:textId="285C4D3F" w:rsidR="008F0516" w:rsidRPr="00A35CEF" w:rsidRDefault="00026C2E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bCs/>
          <w:lang w:val="vi-VN"/>
        </w:rPr>
      </w:pPr>
      <w:r>
        <w:rPr>
          <w:rStyle w:val="Strong"/>
          <w:b w:val="0"/>
        </w:rPr>
        <w:t>L</w:t>
      </w:r>
      <w:r w:rsidR="00A3147A" w:rsidRPr="00A35CEF">
        <w:rPr>
          <w:rStyle w:val="Strong"/>
          <w:b w:val="0"/>
        </w:rPr>
        <w:t>àm việc theo nhóm</w:t>
      </w:r>
      <w:r w:rsidR="00B1102D" w:rsidRPr="00A35CEF">
        <w:rPr>
          <w:rStyle w:val="Strong"/>
          <w:b w:val="0"/>
        </w:rPr>
        <w:t>.</w:t>
      </w:r>
    </w:p>
    <w:p w14:paraId="7D8D3DCB" w14:textId="77777777" w:rsidR="00744C77" w:rsidRPr="00A35CEF" w:rsidRDefault="00BA09EA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T</w:t>
      </w:r>
      <w:r w:rsidR="00744C77" w:rsidRPr="00A35CEF">
        <w:rPr>
          <w:b/>
          <w:bCs/>
          <w:sz w:val="24"/>
          <w:szCs w:val="24"/>
          <w:lang w:val="vi-VN"/>
        </w:rPr>
        <w:t>óm tắt nội dung học phần</w:t>
      </w:r>
    </w:p>
    <w:p w14:paraId="331638AA" w14:textId="242078FA" w:rsidR="00E3454E" w:rsidRPr="00A35CEF" w:rsidRDefault="004F6AD6" w:rsidP="00B16187">
      <w:pPr>
        <w:pStyle w:val="BodyText2"/>
        <w:spacing w:after="0" w:line="360" w:lineRule="auto"/>
        <w:ind w:firstLine="426"/>
        <w:jc w:val="both"/>
        <w:rPr>
          <w:rStyle w:val="Strong"/>
          <w:b w:val="0"/>
          <w:lang w:val="vi-VN"/>
        </w:rPr>
      </w:pPr>
      <w:r>
        <w:rPr>
          <w:rStyle w:val="Strong"/>
          <w:b w:val="0"/>
        </w:rPr>
        <w:t xml:space="preserve">Sinh viên </w:t>
      </w:r>
      <w:r w:rsidR="00CD54D7" w:rsidRPr="00A35CEF">
        <w:rPr>
          <w:rStyle w:val="Strong"/>
          <w:b w:val="0"/>
          <w:lang w:val="vi-VN"/>
        </w:rPr>
        <w:t xml:space="preserve">tự chọn </w:t>
      </w:r>
      <w:r w:rsidR="00CD54D7" w:rsidRPr="00A2013B">
        <w:rPr>
          <w:rStyle w:val="Strong"/>
          <w:b w:val="0"/>
        </w:rPr>
        <w:t xml:space="preserve">hoặc được </w:t>
      </w:r>
      <w:r w:rsidR="00857CE1" w:rsidRPr="00A35CEF">
        <w:rPr>
          <w:rStyle w:val="Strong"/>
          <w:b w:val="0"/>
        </w:rPr>
        <w:t xml:space="preserve">giảng viên hướng dẫn </w:t>
      </w:r>
      <w:r w:rsidR="00CD54D7" w:rsidRPr="00A2013B">
        <w:rPr>
          <w:rStyle w:val="Strong"/>
          <w:b w:val="0"/>
        </w:rPr>
        <w:t>giao đề tài nghiên cứu</w:t>
      </w:r>
      <w:r w:rsidR="00857CE1" w:rsidRPr="00A35CEF">
        <w:rPr>
          <w:rStyle w:val="Strong"/>
          <w:b w:val="0"/>
        </w:rPr>
        <w:t>/</w:t>
      </w:r>
      <w:r w:rsidR="00CD54D7" w:rsidRPr="00A2013B">
        <w:rPr>
          <w:rStyle w:val="Strong"/>
          <w:b w:val="0"/>
        </w:rPr>
        <w:t>tìm hiểu</w:t>
      </w:r>
      <w:r w:rsidR="00857CE1" w:rsidRPr="00A35CEF">
        <w:rPr>
          <w:rStyle w:val="Strong"/>
          <w:b w:val="0"/>
        </w:rPr>
        <w:t>/lập trình</w:t>
      </w:r>
      <w:r w:rsidR="00CD54D7" w:rsidRPr="00A2013B">
        <w:rPr>
          <w:rStyle w:val="Strong"/>
          <w:b w:val="0"/>
        </w:rPr>
        <w:t xml:space="preserve"> về các công nghệ, công cụ lập trình</w:t>
      </w:r>
      <w:r w:rsidR="007B48B4">
        <w:rPr>
          <w:rStyle w:val="Strong"/>
          <w:b w:val="0"/>
        </w:rPr>
        <w:t>,</w:t>
      </w:r>
      <w:r w:rsidR="00CD54D7" w:rsidRPr="00A2013B">
        <w:rPr>
          <w:rStyle w:val="Strong"/>
          <w:b w:val="0"/>
        </w:rPr>
        <w:t xml:space="preserve"> </w:t>
      </w:r>
      <w:r w:rsidR="00263DE7">
        <w:rPr>
          <w:rStyle w:val="Strong"/>
          <w:b w:val="0"/>
        </w:rPr>
        <w:t xml:space="preserve">kiểm thử; </w:t>
      </w:r>
      <w:r w:rsidR="00CD54D7" w:rsidRPr="00A2013B">
        <w:rPr>
          <w:rStyle w:val="Strong"/>
          <w:b w:val="0"/>
        </w:rPr>
        <w:t xml:space="preserve">lập trình </w:t>
      </w:r>
      <w:r w:rsidR="00857CE1" w:rsidRPr="00A35CEF">
        <w:rPr>
          <w:rStyle w:val="Strong"/>
          <w:b w:val="0"/>
        </w:rPr>
        <w:t xml:space="preserve">các thuật </w:t>
      </w:r>
      <w:r w:rsidR="00087C4F" w:rsidRPr="00A35CEF">
        <w:rPr>
          <w:rStyle w:val="Strong"/>
          <w:b w:val="0"/>
        </w:rPr>
        <w:t>toán</w:t>
      </w:r>
      <w:r w:rsidR="00CD54D7" w:rsidRPr="00A2013B">
        <w:rPr>
          <w:rStyle w:val="Strong"/>
          <w:b w:val="0"/>
        </w:rPr>
        <w:t xml:space="preserve">, </w:t>
      </w:r>
      <w:r w:rsidR="00857CE1" w:rsidRPr="00A35CEF">
        <w:rPr>
          <w:rStyle w:val="Strong"/>
          <w:b w:val="0"/>
        </w:rPr>
        <w:t>viết phần mềm</w:t>
      </w:r>
      <w:r w:rsidR="007B48B4">
        <w:rPr>
          <w:rStyle w:val="Strong"/>
          <w:b w:val="0"/>
        </w:rPr>
        <w:t xml:space="preserve"> ...</w:t>
      </w:r>
      <w:r w:rsidR="005D584F">
        <w:rPr>
          <w:rStyle w:val="Strong"/>
          <w:b w:val="0"/>
        </w:rPr>
        <w:t>,</w:t>
      </w:r>
      <w:r w:rsidR="007B48B4">
        <w:rPr>
          <w:rStyle w:val="Strong"/>
          <w:b w:val="0"/>
        </w:rPr>
        <w:t xml:space="preserve"> viết báo cáo theo mẫu</w:t>
      </w:r>
      <w:r w:rsidR="00857CE1" w:rsidRPr="00A35CEF">
        <w:rPr>
          <w:rStyle w:val="Strong"/>
          <w:b w:val="0"/>
        </w:rPr>
        <w:t xml:space="preserve"> </w:t>
      </w:r>
      <w:r w:rsidR="00CD54D7" w:rsidRPr="00A2013B">
        <w:rPr>
          <w:rStyle w:val="Strong"/>
          <w:b w:val="0"/>
        </w:rPr>
        <w:t xml:space="preserve">và </w:t>
      </w:r>
      <w:r w:rsidR="00857CE1" w:rsidRPr="00A35CEF">
        <w:rPr>
          <w:rStyle w:val="Strong"/>
          <w:b w:val="0"/>
        </w:rPr>
        <w:t>trình bày</w:t>
      </w:r>
      <w:r w:rsidR="00CD54D7" w:rsidRPr="00A2013B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kết quả thực hiện </w:t>
      </w:r>
      <w:r w:rsidR="00CD54D7" w:rsidRPr="00A2013B">
        <w:rPr>
          <w:rStyle w:val="Strong"/>
          <w:b w:val="0"/>
        </w:rPr>
        <w:t xml:space="preserve">trước hội đồng chấm của </w:t>
      </w:r>
      <w:r w:rsidR="00087C4F" w:rsidRPr="00A35CEF">
        <w:rPr>
          <w:rStyle w:val="Strong"/>
          <w:b w:val="0"/>
        </w:rPr>
        <w:t>B</w:t>
      </w:r>
      <w:r w:rsidRPr="00A2013B">
        <w:rPr>
          <w:rStyle w:val="Strong"/>
          <w:b w:val="0"/>
        </w:rPr>
        <w:t>ộ môn</w:t>
      </w:r>
      <w:r>
        <w:rPr>
          <w:rStyle w:val="Strong"/>
          <w:b w:val="0"/>
        </w:rPr>
        <w:t xml:space="preserve"> sử dụng slide.</w:t>
      </w:r>
      <w:r w:rsidR="00A2013B">
        <w:rPr>
          <w:rStyle w:val="Strong"/>
          <w:b w:val="0"/>
        </w:rPr>
        <w:t xml:space="preserve"> </w:t>
      </w:r>
    </w:p>
    <w:p w14:paraId="47AA6CC1" w14:textId="77777777" w:rsidR="00296F71" w:rsidRPr="00A35CEF" w:rsidRDefault="009540AF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Cấu trúc nội dung học phần</w:t>
      </w:r>
    </w:p>
    <w:p w14:paraId="701AF37D" w14:textId="77777777" w:rsidR="004A21C9" w:rsidRPr="00A35CEF" w:rsidRDefault="00BA7C39" w:rsidP="00F26344">
      <w:pPr>
        <w:pStyle w:val="ListParagraph"/>
        <w:spacing w:line="360" w:lineRule="auto"/>
        <w:jc w:val="center"/>
        <w:rPr>
          <w:b/>
          <w:bCs/>
          <w:lang w:val="nl-NL"/>
        </w:rPr>
      </w:pPr>
      <w:r w:rsidRPr="00A35CEF">
        <w:rPr>
          <w:b/>
          <w:bCs/>
          <w:lang w:val="nl-NL"/>
        </w:rPr>
        <w:t>Bảng 1</w:t>
      </w:r>
      <w:r w:rsidR="004A21C9" w:rsidRPr="00A35CEF">
        <w:rPr>
          <w:b/>
          <w:bCs/>
          <w:lang w:val="nl-NL"/>
        </w:rPr>
        <w:t>. Nội dung học phần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2"/>
        <w:gridCol w:w="4683"/>
        <w:gridCol w:w="992"/>
        <w:gridCol w:w="2097"/>
      </w:tblGrid>
      <w:tr w:rsidR="00A35CEF" w:rsidRPr="00987319" w14:paraId="2156872C" w14:textId="77777777" w:rsidTr="005D584F">
        <w:trPr>
          <w:trHeight w:val="451"/>
        </w:trPr>
        <w:tc>
          <w:tcPr>
            <w:tcW w:w="1442" w:type="dxa"/>
            <w:tcBorders>
              <w:top w:val="single" w:sz="4" w:space="0" w:color="auto"/>
            </w:tcBorders>
          </w:tcPr>
          <w:p w14:paraId="2FD14E1B" w14:textId="77777777" w:rsidR="003B73BB" w:rsidRPr="00987319" w:rsidRDefault="00BA09EA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987319">
              <w:rPr>
                <w:b/>
                <w:bCs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0BAE1E94" w14:textId="77777777" w:rsidR="003B73BB" w:rsidRPr="00987319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987319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D7D328" w14:textId="198308AA" w:rsidR="003B73BB" w:rsidRPr="00987319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987319">
              <w:rPr>
                <w:b/>
                <w:bCs/>
                <w:lang w:val="vi-VN"/>
              </w:rPr>
              <w:t xml:space="preserve">Số </w:t>
            </w:r>
            <w:r w:rsidR="00263DE7" w:rsidRPr="00987319">
              <w:rPr>
                <w:b/>
                <w:bCs/>
              </w:rPr>
              <w:t>giờ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3FCC72A2" w14:textId="77777777" w:rsidR="003B73BB" w:rsidRPr="00987319" w:rsidRDefault="00EE3756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987319">
              <w:rPr>
                <w:b/>
                <w:bCs/>
                <w:lang w:val="vi-VN"/>
              </w:rPr>
              <w:t>Mục tiêu</w:t>
            </w:r>
          </w:p>
        </w:tc>
      </w:tr>
      <w:tr w:rsidR="00A35CEF" w:rsidRPr="00A35CEF" w14:paraId="1E483891" w14:textId="77777777" w:rsidTr="005B5377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703" w14:textId="2262E734" w:rsidR="005B5377" w:rsidRPr="00A35CEF" w:rsidRDefault="005B5377" w:rsidP="00684FD6">
            <w:pPr>
              <w:pStyle w:val="ListParagraph"/>
              <w:ind w:left="0"/>
              <w:rPr>
                <w:b/>
                <w:bCs/>
              </w:rPr>
            </w:pPr>
            <w:r w:rsidRPr="00A35CEF">
              <w:rPr>
                <w:b/>
                <w:bCs/>
              </w:rPr>
              <w:t>6.2. Thực hành/thực tập</w:t>
            </w:r>
            <w:r w:rsidR="005D584F">
              <w:rPr>
                <w:b/>
                <w:bCs/>
              </w:rPr>
              <w:t xml:space="preserve"> </w:t>
            </w:r>
          </w:p>
        </w:tc>
      </w:tr>
      <w:tr w:rsidR="005D584F" w:rsidRPr="00A35CEF" w14:paraId="01A71BA6" w14:textId="77777777" w:rsidTr="00131AA4">
        <w:tc>
          <w:tcPr>
            <w:tcW w:w="1442" w:type="dxa"/>
            <w:vAlign w:val="center"/>
          </w:tcPr>
          <w:p w14:paraId="57DEC5F9" w14:textId="30A5EA6D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85DCFD4" w14:textId="1ADECABB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</w:t>
            </w:r>
            <w:r w:rsidR="005D584F" w:rsidRPr="00A35CEF">
              <w:rPr>
                <w:rStyle w:val="Strong"/>
                <w:b w:val="0"/>
              </w:rPr>
              <w:t>tìm hiểu nội dung đề tài được giao dưới sự hướng dẫn của giảng viên</w:t>
            </w:r>
          </w:p>
        </w:tc>
        <w:tc>
          <w:tcPr>
            <w:tcW w:w="992" w:type="dxa"/>
            <w:vAlign w:val="center"/>
          </w:tcPr>
          <w:p w14:paraId="61FAC0D8" w14:textId="1C78948D" w:rsidR="005D584F" w:rsidRPr="000F7535" w:rsidRDefault="007C2E2B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119</w:t>
            </w:r>
          </w:p>
        </w:tc>
        <w:tc>
          <w:tcPr>
            <w:tcW w:w="2097" w:type="dxa"/>
            <w:vAlign w:val="center"/>
          </w:tcPr>
          <w:p w14:paraId="2ECFDEA5" w14:textId="0CCDD615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4.1</w:t>
            </w:r>
          </w:p>
          <w:p w14:paraId="779D392E" w14:textId="5A861626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  <w:p w14:paraId="6BC50D96" w14:textId="2EB0DFE0" w:rsidR="005D584F" w:rsidRPr="00A35CEF" w:rsidRDefault="005D584F" w:rsidP="004B184A">
            <w:pPr>
              <w:spacing w:before="60" w:after="60"/>
              <w:jc w:val="center"/>
              <w:rPr>
                <w:bCs/>
                <w:lang w:val="vi-VN"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4</w:t>
            </w:r>
          </w:p>
        </w:tc>
      </w:tr>
      <w:tr w:rsidR="005D584F" w:rsidRPr="00A35CEF" w14:paraId="64E8C86B" w14:textId="77777777" w:rsidTr="00131AA4">
        <w:tc>
          <w:tcPr>
            <w:tcW w:w="1442" w:type="dxa"/>
            <w:vAlign w:val="center"/>
          </w:tcPr>
          <w:p w14:paraId="02DC4F01" w14:textId="5A2FA752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8CF8678" w14:textId="63ED8364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viết nội dung thực hiện dưới dạng </w:t>
            </w:r>
            <w:r w:rsidR="005D584F" w:rsidRPr="00A35CEF">
              <w:rPr>
                <w:rStyle w:val="Strong"/>
                <w:b w:val="0"/>
              </w:rPr>
              <w:t>quyển báo cáo</w:t>
            </w:r>
            <w:r>
              <w:rPr>
                <w:rStyle w:val="Strong"/>
                <w:b w:val="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C669C45" w14:textId="4E3B47DA" w:rsidR="005D584F" w:rsidRPr="000F7535" w:rsidRDefault="007C2E2B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097" w:type="dxa"/>
            <w:vAlign w:val="center"/>
          </w:tcPr>
          <w:p w14:paraId="7785D928" w14:textId="1E24F11F" w:rsidR="005D584F" w:rsidRPr="00A35CEF" w:rsidRDefault="005D584F" w:rsidP="002923BB">
            <w:pPr>
              <w:spacing w:before="60" w:after="60"/>
              <w:jc w:val="center"/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</w:tc>
      </w:tr>
      <w:tr w:rsidR="005D584F" w:rsidRPr="00A35CEF" w14:paraId="02B80D94" w14:textId="77777777" w:rsidTr="00684FD6">
        <w:tc>
          <w:tcPr>
            <w:tcW w:w="1442" w:type="dxa"/>
            <w:vAlign w:val="center"/>
          </w:tcPr>
          <w:p w14:paraId="252DC4E3" w14:textId="669CC478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67E708DC" w14:textId="2009BA1A" w:rsidR="005D584F" w:rsidRPr="00A35CEF" w:rsidRDefault="000F7535" w:rsidP="00684FD6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>Sinh viên t</w:t>
            </w:r>
            <w:r w:rsidR="005D584F" w:rsidRPr="00A35CEF">
              <w:rPr>
                <w:rStyle w:val="Strong"/>
                <w:b w:val="0"/>
              </w:rPr>
              <w:t xml:space="preserve">huyết trình nội dung </w:t>
            </w:r>
            <w:r>
              <w:rPr>
                <w:rStyle w:val="Strong"/>
                <w:b w:val="0"/>
              </w:rPr>
              <w:t xml:space="preserve">thực hiện </w:t>
            </w:r>
            <w:r w:rsidR="005D584F" w:rsidRPr="00A35CEF">
              <w:rPr>
                <w:rStyle w:val="Strong"/>
                <w:b w:val="0"/>
              </w:rPr>
              <w:t xml:space="preserve">đề tài </w:t>
            </w:r>
            <w:r w:rsidR="005D584F">
              <w:rPr>
                <w:rStyle w:val="Strong"/>
                <w:b w:val="0"/>
              </w:rPr>
              <w:t>trước hội đồng chấm</w:t>
            </w:r>
            <w:r w:rsidR="005D584F" w:rsidRPr="00A35CEF">
              <w:rPr>
                <w:rStyle w:val="Strong"/>
                <w:b w:val="0"/>
              </w:rPr>
              <w:t xml:space="preserve"> </w:t>
            </w:r>
            <w:r w:rsidR="005D584F">
              <w:rPr>
                <w:rStyle w:val="Strong"/>
                <w:b w:val="0"/>
              </w:rPr>
              <w:t xml:space="preserve">của Bộ môn </w:t>
            </w:r>
            <w:r>
              <w:rPr>
                <w:rStyle w:val="Strong"/>
                <w:b w:val="0"/>
              </w:rPr>
              <w:t>sử dụng</w:t>
            </w:r>
            <w:r w:rsidR="005D584F" w:rsidRPr="00A35CEF">
              <w:rPr>
                <w:rStyle w:val="Strong"/>
                <w:b w:val="0"/>
              </w:rPr>
              <w:t xml:space="preserve"> slide</w:t>
            </w:r>
          </w:p>
        </w:tc>
        <w:tc>
          <w:tcPr>
            <w:tcW w:w="992" w:type="dxa"/>
            <w:vAlign w:val="center"/>
          </w:tcPr>
          <w:p w14:paraId="254BDC4E" w14:textId="32AC474B" w:rsidR="005D584F" w:rsidRPr="000F7535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0F7535">
              <w:rPr>
                <w:bCs/>
              </w:rPr>
              <w:t>1</w:t>
            </w:r>
          </w:p>
        </w:tc>
        <w:tc>
          <w:tcPr>
            <w:tcW w:w="2097" w:type="dxa"/>
            <w:vAlign w:val="center"/>
          </w:tcPr>
          <w:p w14:paraId="6A4F63E4" w14:textId="07C93290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3</w:t>
            </w:r>
          </w:p>
        </w:tc>
      </w:tr>
    </w:tbl>
    <w:p w14:paraId="31AA3C4F" w14:textId="77777777" w:rsidR="00011C10" w:rsidRPr="00A35CEF" w:rsidRDefault="00011C10" w:rsidP="00011C10">
      <w:pPr>
        <w:pStyle w:val="BodyText2"/>
        <w:spacing w:after="0" w:line="360" w:lineRule="auto"/>
        <w:ind w:left="360"/>
        <w:jc w:val="both"/>
        <w:rPr>
          <w:bCs/>
          <w:i/>
          <w:sz w:val="24"/>
          <w:szCs w:val="24"/>
        </w:rPr>
      </w:pPr>
    </w:p>
    <w:p w14:paraId="1E5BFD87" w14:textId="15492201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i/>
          <w:sz w:val="24"/>
          <w:szCs w:val="24"/>
        </w:rPr>
      </w:pPr>
      <w:r w:rsidRPr="00A35CEF">
        <w:rPr>
          <w:b/>
          <w:bCs/>
          <w:sz w:val="24"/>
          <w:szCs w:val="24"/>
        </w:rPr>
        <w:t>Phương pháp giảng dạy</w:t>
      </w:r>
      <w:r w:rsidR="006A5431" w:rsidRPr="00A35CEF">
        <w:rPr>
          <w:b/>
          <w:bCs/>
          <w:sz w:val="24"/>
          <w:szCs w:val="24"/>
        </w:rPr>
        <w:t xml:space="preserve"> </w:t>
      </w:r>
    </w:p>
    <w:p w14:paraId="4A19EEE5" w14:textId="3A812D52" w:rsidR="00D171C9" w:rsidRPr="00A35CEF" w:rsidRDefault="003F7694" w:rsidP="00F26344">
      <w:pPr>
        <w:pStyle w:val="ListParagraph"/>
        <w:spacing w:line="360" w:lineRule="auto"/>
        <w:ind w:left="567" w:hanging="238"/>
        <w:jc w:val="both"/>
        <w:rPr>
          <w:bCs/>
        </w:rPr>
      </w:pPr>
      <w:r w:rsidRPr="00A35CEF">
        <w:rPr>
          <w:bCs/>
        </w:rPr>
        <w:t xml:space="preserve">- </w:t>
      </w:r>
      <w:r w:rsidR="005D584F">
        <w:rPr>
          <w:bCs/>
        </w:rPr>
        <w:t>T</w:t>
      </w:r>
      <w:r w:rsidR="003E161D" w:rsidRPr="00A35CEF">
        <w:rPr>
          <w:bCs/>
        </w:rPr>
        <w:t xml:space="preserve">hực </w:t>
      </w:r>
      <w:r w:rsidR="007C2E2B">
        <w:rPr>
          <w:bCs/>
        </w:rPr>
        <w:t>hiện đồ án</w:t>
      </w:r>
      <w:r w:rsidRPr="00A35CEF">
        <w:rPr>
          <w:bCs/>
        </w:rPr>
        <w:t xml:space="preserve"> </w:t>
      </w:r>
      <w:r w:rsidR="005D584F">
        <w:rPr>
          <w:bCs/>
        </w:rPr>
        <w:t>dưới sự hướng dẫn của giảng viên</w:t>
      </w:r>
    </w:p>
    <w:p w14:paraId="5FEEB2A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Nhiệm vụ của sinh viên</w:t>
      </w:r>
      <w:r w:rsidR="009540AF" w:rsidRPr="00A35CEF">
        <w:rPr>
          <w:b/>
          <w:bCs/>
          <w:sz w:val="24"/>
          <w:szCs w:val="24"/>
        </w:rPr>
        <w:t xml:space="preserve"> </w:t>
      </w:r>
    </w:p>
    <w:p w14:paraId="6348032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phải thực hiện các nhiệm vụ sau:</w:t>
      </w:r>
    </w:p>
    <w:p w14:paraId="6F95B1F1" w14:textId="7059CC36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6E5BAC" w:rsidRPr="00A35CEF">
        <w:rPr>
          <w:bCs/>
          <w:sz w:val="24"/>
          <w:szCs w:val="24"/>
        </w:rPr>
        <w:t>Hoàn thành</w:t>
      </w:r>
      <w:r w:rsidRPr="00A35CEF">
        <w:rPr>
          <w:bCs/>
          <w:sz w:val="24"/>
          <w:szCs w:val="24"/>
        </w:rPr>
        <w:t xml:space="preserve"> đầy </w:t>
      </w:r>
      <w:r w:rsidR="009531B7" w:rsidRPr="00A35CEF">
        <w:rPr>
          <w:bCs/>
          <w:sz w:val="24"/>
          <w:szCs w:val="24"/>
        </w:rPr>
        <w:t xml:space="preserve">đủ </w:t>
      </w:r>
      <w:r w:rsidR="00A35CEF" w:rsidRPr="00A35CEF">
        <w:rPr>
          <w:bCs/>
          <w:sz w:val="24"/>
          <w:szCs w:val="24"/>
        </w:rPr>
        <w:t xml:space="preserve">các yêu cầu của </w:t>
      </w:r>
      <w:r w:rsidR="005D584F">
        <w:rPr>
          <w:bCs/>
          <w:sz w:val="24"/>
          <w:szCs w:val="24"/>
        </w:rPr>
        <w:t>Bộ môn và giảng viên</w:t>
      </w:r>
    </w:p>
    <w:p w14:paraId="722BA665" w14:textId="16EDE493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A35CEF" w:rsidRPr="00A35CEF">
        <w:rPr>
          <w:sz w:val="24"/>
          <w:szCs w:val="24"/>
        </w:rPr>
        <w:t xml:space="preserve">Trình bày trước hội </w:t>
      </w:r>
      <w:r w:rsidR="00A35CEF" w:rsidRPr="00A35CEF">
        <w:rPr>
          <w:bCs/>
          <w:sz w:val="24"/>
          <w:szCs w:val="24"/>
        </w:rPr>
        <w:t>đồng</w:t>
      </w:r>
      <w:r w:rsidR="00A35CEF" w:rsidRPr="00A35CEF">
        <w:rPr>
          <w:sz w:val="24"/>
          <w:szCs w:val="24"/>
        </w:rPr>
        <w:t xml:space="preserve"> chấm của Bộ môn</w:t>
      </w:r>
      <w:r w:rsidR="000F78FF" w:rsidRPr="00A35CEF">
        <w:rPr>
          <w:bCs/>
          <w:sz w:val="24"/>
          <w:szCs w:val="24"/>
        </w:rPr>
        <w:t xml:space="preserve"> (bắt buộc)</w:t>
      </w:r>
      <w:r w:rsidRPr="00A35CEF">
        <w:rPr>
          <w:bCs/>
          <w:sz w:val="24"/>
          <w:szCs w:val="24"/>
        </w:rPr>
        <w:t>.</w:t>
      </w:r>
    </w:p>
    <w:p w14:paraId="0F9B77DE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Chủ động </w:t>
      </w:r>
      <w:r w:rsidR="002B3774" w:rsidRPr="00A35CEF">
        <w:rPr>
          <w:bCs/>
          <w:sz w:val="24"/>
          <w:szCs w:val="24"/>
        </w:rPr>
        <w:t xml:space="preserve">chuẩn bị các nội dung và </w:t>
      </w:r>
      <w:r w:rsidRPr="00A35CEF">
        <w:rPr>
          <w:bCs/>
          <w:sz w:val="24"/>
          <w:szCs w:val="24"/>
        </w:rPr>
        <w:t>thực hiện giờ tự học</w:t>
      </w:r>
      <w:r w:rsidR="002B3774" w:rsidRPr="00A35CEF">
        <w:rPr>
          <w:bCs/>
          <w:sz w:val="24"/>
          <w:szCs w:val="24"/>
        </w:rPr>
        <w:t xml:space="preserve"> theo mục 11</w:t>
      </w:r>
      <w:r w:rsidRPr="00A35CEF">
        <w:rPr>
          <w:bCs/>
          <w:sz w:val="24"/>
          <w:szCs w:val="24"/>
        </w:rPr>
        <w:t>.</w:t>
      </w:r>
    </w:p>
    <w:p w14:paraId="5A5226D6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Đánh gi</w:t>
      </w:r>
      <w:r w:rsidR="009540AF" w:rsidRPr="00A35CEF">
        <w:rPr>
          <w:b/>
          <w:bCs/>
          <w:sz w:val="24"/>
          <w:szCs w:val="24"/>
        </w:rPr>
        <w:t>á kết quả học tập của sinh viên</w:t>
      </w:r>
    </w:p>
    <w:p w14:paraId="1CA8B982" w14:textId="77777777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đánh giá</w:t>
      </w:r>
    </w:p>
    <w:p w14:paraId="0FE17AE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được đánh giá tích lũy học phần như sau:</w:t>
      </w:r>
    </w:p>
    <w:p w14:paraId="5835D9F8" w14:textId="77777777" w:rsidR="00BA7C39" w:rsidRPr="00A35CEF" w:rsidRDefault="00BA7C39" w:rsidP="00DB5561">
      <w:pPr>
        <w:pStyle w:val="BodyText2"/>
        <w:tabs>
          <w:tab w:val="num" w:pos="960"/>
        </w:tabs>
        <w:spacing w:after="0" w:line="36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A35CEF">
        <w:rPr>
          <w:b/>
          <w:bCs/>
          <w:sz w:val="24"/>
          <w:szCs w:val="24"/>
          <w:lang w:val="nl-NL"/>
        </w:rPr>
        <w:t>Bảng 2</w:t>
      </w:r>
      <w:r w:rsidR="004A21C9" w:rsidRPr="00A35CEF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35CEF" w:rsidRPr="00A35CEF" w14:paraId="217CB4B5" w14:textId="77777777" w:rsidTr="0013362C">
        <w:tc>
          <w:tcPr>
            <w:tcW w:w="564" w:type="dxa"/>
            <w:shd w:val="clear" w:color="auto" w:fill="auto"/>
          </w:tcPr>
          <w:p w14:paraId="24F7F34F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73DECF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DB8ED0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A6A77A4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A35CEF" w:rsidRPr="00A35CEF" w14:paraId="6EAF50B8" w14:textId="77777777" w:rsidTr="0013362C">
        <w:tc>
          <w:tcPr>
            <w:tcW w:w="564" w:type="dxa"/>
            <w:shd w:val="clear" w:color="auto" w:fill="auto"/>
            <w:vAlign w:val="center"/>
          </w:tcPr>
          <w:p w14:paraId="482D4D5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FC9DF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2447EF1" w14:textId="641F2C9D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đánh giá của gi</w:t>
            </w:r>
            <w:r w:rsidR="002F1D64">
              <w:rPr>
                <w:bCs/>
                <w:sz w:val="24"/>
                <w:szCs w:val="24"/>
                <w:lang w:val="nl-NL"/>
              </w:rPr>
              <w:t>ảng</w:t>
            </w:r>
            <w:r>
              <w:rPr>
                <w:bCs/>
                <w:sz w:val="24"/>
                <w:szCs w:val="24"/>
                <w:lang w:val="nl-NL"/>
              </w:rPr>
              <w:t xml:space="preserve"> viên hướng dẫn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6D392" w14:textId="7F60365E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10</w:t>
            </w:r>
            <w:r w:rsidR="00665547" w:rsidRPr="00A35CEF">
              <w:rPr>
                <w:bCs/>
                <w:sz w:val="24"/>
                <w:szCs w:val="24"/>
                <w:lang w:val="nl-NL"/>
              </w:rPr>
              <w:t>%</w:t>
            </w:r>
          </w:p>
        </w:tc>
      </w:tr>
      <w:tr w:rsidR="00A35CEF" w:rsidRPr="00A35CEF" w14:paraId="531A2A6F" w14:textId="77777777" w:rsidTr="0013362C">
        <w:tc>
          <w:tcPr>
            <w:tcW w:w="564" w:type="dxa"/>
            <w:shd w:val="clear" w:color="auto" w:fill="auto"/>
            <w:vAlign w:val="center"/>
          </w:tcPr>
          <w:p w14:paraId="0D705B38" w14:textId="5676E301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683761" w14:textId="686B6E86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A35CEF">
              <w:rPr>
                <w:bCs/>
                <w:sz w:val="24"/>
                <w:szCs w:val="24"/>
                <w:lang w:val="nl-NL"/>
              </w:rPr>
              <w:t>trình bày quyển báo cáo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BB7B98" w14:textId="2EB60EC8" w:rsidR="00665547" w:rsidRPr="00A35CEF" w:rsidRDefault="00E926BB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mẫu quy định của Bộ môn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4AAA" w14:textId="2A997AAE" w:rsidR="00665547" w:rsidRPr="00A35CEF" w:rsidRDefault="00A35CE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30</w:t>
            </w:r>
            <w:r w:rsidR="009531B7" w:rsidRPr="00A35CEF">
              <w:rPr>
                <w:bCs/>
                <w:sz w:val="24"/>
                <w:szCs w:val="24"/>
                <w:lang w:val="nl-NL"/>
              </w:rPr>
              <w:t>%</w:t>
            </w:r>
          </w:p>
        </w:tc>
      </w:tr>
      <w:tr w:rsidR="00A35CEF" w:rsidRPr="00A35CEF" w14:paraId="3657BD2D" w14:textId="77777777" w:rsidTr="0013362C">
        <w:tc>
          <w:tcPr>
            <w:tcW w:w="564" w:type="dxa"/>
            <w:shd w:val="clear" w:color="auto" w:fill="auto"/>
            <w:vAlign w:val="center"/>
          </w:tcPr>
          <w:p w14:paraId="2DDAB386" w14:textId="42EA8D10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D402160" w14:textId="4A10D1C9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E926BB">
              <w:rPr>
                <w:sz w:val="24"/>
                <w:szCs w:val="24"/>
                <w:lang w:val="nl-NL"/>
              </w:rPr>
              <w:t>t</w:t>
            </w:r>
            <w:r w:rsidR="00E926BB" w:rsidRPr="00E926BB">
              <w:rPr>
                <w:sz w:val="24"/>
                <w:szCs w:val="24"/>
                <w:lang w:val="nl-NL"/>
              </w:rPr>
              <w:t>huyết trình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4D45A2" w14:textId="29F06A8F" w:rsidR="00665547" w:rsidRPr="00A35CEF" w:rsidRDefault="00E926BB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đánh giá của hội đồng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FE97" w14:textId="63D75A81" w:rsidR="00665547" w:rsidRPr="00A35CEF" w:rsidRDefault="00A35CE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6</w:t>
            </w:r>
            <w:r w:rsidR="009531B7" w:rsidRPr="00A35CEF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0D3416DE" w14:textId="77777777" w:rsidR="001F0EAA" w:rsidRDefault="001F0EAA" w:rsidP="001F0EAA">
      <w:pPr>
        <w:pStyle w:val="BodyText2"/>
        <w:spacing w:after="0" w:line="360" w:lineRule="auto"/>
        <w:ind w:left="1080"/>
        <w:jc w:val="both"/>
        <w:rPr>
          <w:b/>
          <w:bCs/>
          <w:sz w:val="24"/>
          <w:szCs w:val="24"/>
        </w:rPr>
      </w:pPr>
    </w:p>
    <w:p w14:paraId="41855822" w14:textId="550A74EA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tính điểm</w:t>
      </w:r>
    </w:p>
    <w:p w14:paraId="3392D549" w14:textId="31BEDE03" w:rsidR="00744C77" w:rsidRPr="00A35CEF" w:rsidRDefault="00744C77" w:rsidP="00F26344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Điểm đánh giá thành phần được chấm theo thang điểm 10 (từ 0 đến 10), làm tròn đến một chữ số thập phân. </w:t>
      </w:r>
    </w:p>
    <w:p w14:paraId="230D2F8E" w14:textId="77777777" w:rsidR="00744C77" w:rsidRPr="00A35CEF" w:rsidRDefault="00744C77" w:rsidP="00F26344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A35CEF">
        <w:rPr>
          <w:bCs/>
          <w:sz w:val="24"/>
          <w:szCs w:val="24"/>
          <w:lang w:val="vi-VN"/>
        </w:rPr>
        <w:t xml:space="preserve">tính </w:t>
      </w:r>
      <w:r w:rsidRPr="00A35CEF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A35CEF">
        <w:rPr>
          <w:bCs/>
          <w:sz w:val="24"/>
          <w:szCs w:val="24"/>
          <w:lang w:val="vi-VN"/>
        </w:rPr>
        <w:t>Nhà t</w:t>
      </w:r>
      <w:r w:rsidRPr="00A35CEF">
        <w:rPr>
          <w:bCs/>
          <w:sz w:val="24"/>
          <w:szCs w:val="24"/>
        </w:rPr>
        <w:t xml:space="preserve">rường. </w:t>
      </w:r>
    </w:p>
    <w:p w14:paraId="4BE632DA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Tài liệu học tập</w:t>
      </w:r>
    </w:p>
    <w:p w14:paraId="1FD3F3A6" w14:textId="77777777" w:rsidR="00744C77" w:rsidRPr="00A35CEF" w:rsidRDefault="007A7F11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Hướng dẫn tự học của học phần</w:t>
      </w:r>
    </w:p>
    <w:p w14:paraId="2136EDF7" w14:textId="77777777" w:rsidR="00BA7C39" w:rsidRPr="00A35CEF" w:rsidRDefault="00BA7C39" w:rsidP="00F26344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Bảng 3</w:t>
      </w:r>
      <w:r w:rsidR="00D61127" w:rsidRPr="00A35CEF">
        <w:rPr>
          <w:b/>
          <w:bCs/>
          <w:sz w:val="24"/>
          <w:szCs w:val="24"/>
        </w:rPr>
        <w:t xml:space="preserve">. </w:t>
      </w:r>
      <w:r w:rsidR="007B1760" w:rsidRPr="00A35CEF">
        <w:rPr>
          <w:b/>
          <w:bCs/>
          <w:sz w:val="24"/>
          <w:szCs w:val="24"/>
        </w:rPr>
        <w:t>Nội dung chuẩn bị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968"/>
        <w:gridCol w:w="846"/>
        <w:gridCol w:w="4317"/>
      </w:tblGrid>
      <w:tr w:rsidR="00A35CEF" w:rsidRPr="00A35CEF" w14:paraId="5ECB0284" w14:textId="77777777" w:rsidTr="00CE1CF4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353DB3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30DDFE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653F56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68" w:type="dxa"/>
            <w:vAlign w:val="center"/>
          </w:tcPr>
          <w:p w14:paraId="6DFAC271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48024836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1A990D7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7CA683DD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DBC3C" w14:textId="77777777" w:rsidR="00744C77" w:rsidRPr="00A35CEF" w:rsidRDefault="00061141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A35CEF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A35CEF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F7535" w:rsidRPr="00A35CEF" w14:paraId="0223F34D" w14:textId="77777777" w:rsidTr="00CE1CF4">
        <w:trPr>
          <w:trHeight w:val="1394"/>
        </w:trPr>
        <w:tc>
          <w:tcPr>
            <w:tcW w:w="830" w:type="dxa"/>
            <w:shd w:val="clear" w:color="auto" w:fill="auto"/>
          </w:tcPr>
          <w:p w14:paraId="2D2C6F0D" w14:textId="6C078887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1</w:t>
            </w:r>
            <w:r w:rsidR="00A86573">
              <w:rPr>
                <w:bCs/>
                <w:sz w:val="24"/>
                <w:szCs w:val="24"/>
                <w:lang w:val="nl-NL"/>
              </w:rPr>
              <w:t>-14</w:t>
            </w:r>
          </w:p>
          <w:p w14:paraId="1CAD0B2F" w14:textId="77777777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592CC29" w14:textId="223DEC0D" w:rsidR="000F7535" w:rsidRPr="000F7535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tìm hiểu nội dung đề tài được giao dưới sự hướng dẫn của giảng viên</w:t>
            </w:r>
          </w:p>
        </w:tc>
        <w:tc>
          <w:tcPr>
            <w:tcW w:w="872" w:type="dxa"/>
            <w:shd w:val="clear" w:color="auto" w:fill="auto"/>
          </w:tcPr>
          <w:p w14:paraId="5BAF22AD" w14:textId="1B5F0DFB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968" w:type="dxa"/>
          </w:tcPr>
          <w:p w14:paraId="68D22242" w14:textId="77777777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shd w:val="clear" w:color="auto" w:fill="auto"/>
          </w:tcPr>
          <w:p w14:paraId="60792EE4" w14:textId="08859970" w:rsidR="000F7535" w:rsidRPr="00756034" w:rsidRDefault="003A129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</w:rPr>
              <w:t>119</w:t>
            </w:r>
          </w:p>
        </w:tc>
        <w:tc>
          <w:tcPr>
            <w:tcW w:w="4317" w:type="dxa"/>
            <w:shd w:val="clear" w:color="auto" w:fill="auto"/>
          </w:tcPr>
          <w:p w14:paraId="2408D6C4" w14:textId="220C8816" w:rsidR="000F7535" w:rsidRPr="00A35CEF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 xml:space="preserve">Tìm hiểu nội dung đề tài </w:t>
            </w:r>
            <w:r>
              <w:rPr>
                <w:sz w:val="24"/>
                <w:szCs w:val="24"/>
                <w:lang w:val="nl-NL"/>
              </w:rPr>
              <w:t>qua</w:t>
            </w:r>
            <w:r w:rsidRPr="00756034">
              <w:rPr>
                <w:sz w:val="24"/>
                <w:szCs w:val="24"/>
                <w:lang w:val="nl-NL"/>
              </w:rPr>
              <w:t xml:space="preserve"> tài liệu tự tìm hoặc </w:t>
            </w:r>
            <w:r>
              <w:rPr>
                <w:sz w:val="24"/>
                <w:szCs w:val="24"/>
                <w:lang w:val="nl-NL"/>
              </w:rPr>
              <w:t xml:space="preserve">do </w:t>
            </w:r>
            <w:r w:rsidRPr="00756034">
              <w:rPr>
                <w:sz w:val="24"/>
                <w:szCs w:val="24"/>
                <w:lang w:val="nl-NL"/>
              </w:rPr>
              <w:t>giảng viên cung cấp</w:t>
            </w:r>
          </w:p>
        </w:tc>
      </w:tr>
      <w:tr w:rsidR="000F7535" w:rsidRPr="00A35CEF" w14:paraId="69E9EA33" w14:textId="77777777" w:rsidTr="00CE1CF4">
        <w:trPr>
          <w:trHeight w:val="705"/>
        </w:trPr>
        <w:tc>
          <w:tcPr>
            <w:tcW w:w="830" w:type="dxa"/>
            <w:shd w:val="clear" w:color="auto" w:fill="auto"/>
          </w:tcPr>
          <w:p w14:paraId="7FF5699D" w14:textId="2206490D" w:rsidR="000F7535" w:rsidRPr="00756034" w:rsidRDefault="00FE011F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15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4E1A4C0" w14:textId="4F431261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 xml:space="preserve">Sinh viên viết nội dung thực hiện dưới dạng quyển báo cáo </w:t>
            </w:r>
          </w:p>
        </w:tc>
        <w:tc>
          <w:tcPr>
            <w:tcW w:w="872" w:type="dxa"/>
            <w:shd w:val="clear" w:color="auto" w:fill="auto"/>
          </w:tcPr>
          <w:p w14:paraId="5F79FED7" w14:textId="67360E91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968" w:type="dxa"/>
          </w:tcPr>
          <w:p w14:paraId="66325492" w14:textId="0AA3FEEE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3E35668" w14:textId="480C6275" w:rsidR="000F7535" w:rsidRPr="00756034" w:rsidRDefault="003A129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6A6CE" w14:textId="19A345CD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Sử dụng mẫu của Bộ môn</w:t>
            </w:r>
          </w:p>
        </w:tc>
      </w:tr>
      <w:tr w:rsidR="000F7535" w:rsidRPr="00A35CEF" w14:paraId="1D025D2B" w14:textId="77777777" w:rsidTr="00CE1CF4">
        <w:trPr>
          <w:trHeight w:val="970"/>
        </w:trPr>
        <w:tc>
          <w:tcPr>
            <w:tcW w:w="830" w:type="dxa"/>
            <w:shd w:val="clear" w:color="auto" w:fill="auto"/>
          </w:tcPr>
          <w:p w14:paraId="7C2BAA5B" w14:textId="27D2AE01" w:rsidR="000F7535" w:rsidRPr="00756034" w:rsidRDefault="00FE011F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233523B" w14:textId="11DA04A0" w:rsidR="000F7535" w:rsidRPr="000F7535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thuyết trình nội dung thực hiện đề tài trước hội đồng chấm của Bộ môn sử dụng slide</w:t>
            </w:r>
          </w:p>
        </w:tc>
        <w:tc>
          <w:tcPr>
            <w:tcW w:w="872" w:type="dxa"/>
            <w:shd w:val="clear" w:color="auto" w:fill="auto"/>
          </w:tcPr>
          <w:p w14:paraId="75E66DEF" w14:textId="2FF3BFCE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968" w:type="dxa"/>
          </w:tcPr>
          <w:p w14:paraId="24145520" w14:textId="0F92DECC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B12644C" w14:textId="4B7E16BD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E8FE0" w14:textId="510296EC" w:rsidR="000F7535" w:rsidRPr="00756034" w:rsidRDefault="003A129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Slide trình bày</w:t>
            </w:r>
          </w:p>
        </w:tc>
      </w:tr>
      <w:tr w:rsidR="00CE1CF4" w14:paraId="3D37EF29" w14:textId="77777777" w:rsidTr="00CE1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4"/>
            <w:shd w:val="clear" w:color="auto" w:fill="auto"/>
          </w:tcPr>
          <w:p w14:paraId="02485417" w14:textId="77777777" w:rsidR="00CE1CF4" w:rsidRPr="00CE1CF4" w:rsidRDefault="00CE1CF4" w:rsidP="00CE1CF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</w:tc>
        <w:tc>
          <w:tcPr>
            <w:tcW w:w="5163" w:type="dxa"/>
            <w:gridSpan w:val="2"/>
            <w:shd w:val="clear" w:color="auto" w:fill="auto"/>
          </w:tcPr>
          <w:p w14:paraId="2BCEA70F" w14:textId="77777777" w:rsidR="00CE1CF4" w:rsidRPr="00CE1CF4" w:rsidRDefault="00CE1CF4" w:rsidP="00CE1CF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1EBC6D7" w14:textId="77777777" w:rsidR="00CE1CF4" w:rsidRPr="00CE1CF4" w:rsidRDefault="00CE1CF4" w:rsidP="00CE1CF4">
            <w:pPr>
              <w:spacing w:before="60" w:after="60"/>
              <w:ind w:left="-108" w:right="-108"/>
              <w:jc w:val="center"/>
              <w:rPr>
                <w:bCs/>
                <w:i/>
                <w:iCs/>
                <w:sz w:val="24"/>
                <w:szCs w:val="24"/>
                <w:lang w:val="nl-NL"/>
              </w:rPr>
            </w:pPr>
            <w:r w:rsidRPr="00CE1CF4">
              <w:rPr>
                <w:bCs/>
                <w:i/>
                <w:iCs/>
                <w:sz w:val="24"/>
                <w:szCs w:val="24"/>
                <w:lang w:val="nl-NL"/>
              </w:rPr>
              <w:t>Hà Nội, ngày     tháng       năm 2020</w:t>
            </w:r>
          </w:p>
        </w:tc>
      </w:tr>
      <w:tr w:rsidR="00CE1CF4" w14:paraId="31C41D14" w14:textId="77777777" w:rsidTr="00CE1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4"/>
            <w:shd w:val="clear" w:color="auto" w:fill="auto"/>
          </w:tcPr>
          <w:p w14:paraId="25DED58F" w14:textId="77777777" w:rsidR="00CE1CF4" w:rsidRPr="00CE1CF4" w:rsidRDefault="00CE1CF4" w:rsidP="00CE1CF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70B3845F" w14:textId="77777777" w:rsidR="00CE1CF4" w:rsidRPr="00CE1CF4" w:rsidRDefault="00CE1CF4" w:rsidP="00CE1CF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1EA1DE9" w14:textId="379280DD" w:rsidR="00CE1CF4" w:rsidRDefault="00CE1CF4" w:rsidP="00CE1CF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A665EF4" w14:textId="77777777" w:rsidR="00CE1CF4" w:rsidRPr="00CE1CF4" w:rsidRDefault="00CE1CF4" w:rsidP="00CE1CF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bookmarkStart w:id="0" w:name="_GoBack"/>
            <w:bookmarkEnd w:id="0"/>
          </w:p>
          <w:p w14:paraId="7D8A2E9C" w14:textId="77777777" w:rsidR="00CE1CF4" w:rsidRPr="00CE1CF4" w:rsidRDefault="00CE1CF4" w:rsidP="00CE1CF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92B1500" w14:textId="77777777" w:rsidR="00CE1CF4" w:rsidRPr="00CE1CF4" w:rsidRDefault="00CE1CF4" w:rsidP="00CE1CF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5163" w:type="dxa"/>
            <w:gridSpan w:val="2"/>
            <w:shd w:val="clear" w:color="auto" w:fill="auto"/>
          </w:tcPr>
          <w:p w14:paraId="44D1846E" w14:textId="77777777" w:rsidR="00CE1CF4" w:rsidRPr="00CE1CF4" w:rsidRDefault="00CE1CF4" w:rsidP="00CE1CF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34D24B39" w14:textId="77777777" w:rsidR="00CE1CF4" w:rsidRPr="00CE1CF4" w:rsidRDefault="00CE1CF4" w:rsidP="00CE1CF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29CACB1" w14:textId="040489FD" w:rsidR="00CE1CF4" w:rsidRDefault="00CE1CF4" w:rsidP="00CE1CF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D2E62D6" w14:textId="77777777" w:rsidR="00CE1CF4" w:rsidRPr="00CE1CF4" w:rsidRDefault="00CE1CF4" w:rsidP="00CE1CF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F99B3C1" w14:textId="77777777" w:rsidR="00CE1CF4" w:rsidRPr="00CE1CF4" w:rsidRDefault="00CE1CF4" w:rsidP="00CE1CF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691C875" w14:textId="77777777" w:rsidR="00CE1CF4" w:rsidRPr="00CE1CF4" w:rsidRDefault="00CE1CF4" w:rsidP="00CE1CF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PGS. TS. Lê Văn Hưng</w:t>
            </w:r>
          </w:p>
        </w:tc>
      </w:tr>
    </w:tbl>
    <w:p w14:paraId="60056081" w14:textId="77777777" w:rsidR="00575954" w:rsidRPr="00A35CEF" w:rsidRDefault="00575954" w:rsidP="00CF5635">
      <w:pPr>
        <w:spacing w:line="360" w:lineRule="auto"/>
        <w:jc w:val="both"/>
        <w:rPr>
          <w:sz w:val="24"/>
          <w:szCs w:val="24"/>
        </w:rPr>
      </w:pPr>
    </w:p>
    <w:sectPr w:rsidR="00575954" w:rsidRPr="00A35CE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4ACBF" w14:textId="77777777" w:rsidR="00F74ED1" w:rsidRDefault="00F74ED1">
      <w:r>
        <w:separator/>
      </w:r>
    </w:p>
  </w:endnote>
  <w:endnote w:type="continuationSeparator" w:id="0">
    <w:p w14:paraId="0239A0A9" w14:textId="77777777" w:rsidR="00F74ED1" w:rsidRDefault="00F74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82D6C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380A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38822" w14:textId="0B916F4C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776F">
      <w:rPr>
        <w:rStyle w:val="PageNumber"/>
        <w:noProof/>
      </w:rPr>
      <w:t>1</w:t>
    </w:r>
    <w:r>
      <w:rPr>
        <w:rStyle w:val="PageNumber"/>
      </w:rPr>
      <w:fldChar w:fldCharType="end"/>
    </w:r>
  </w:p>
  <w:p w14:paraId="591A3C38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6F1F1" w14:textId="77777777" w:rsidR="00F74ED1" w:rsidRDefault="00F74ED1">
      <w:r>
        <w:separator/>
      </w:r>
    </w:p>
  </w:footnote>
  <w:footnote w:type="continuationSeparator" w:id="0">
    <w:p w14:paraId="58A40674" w14:textId="77777777" w:rsidR="00F74ED1" w:rsidRDefault="00F74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561D7"/>
    <w:multiLevelType w:val="multilevel"/>
    <w:tmpl w:val="0C2C72F2"/>
    <w:lvl w:ilvl="0">
      <w:start w:val="1"/>
      <w:numFmt w:val="decimal"/>
      <w:lvlText w:val="[%1]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033F4B"/>
    <w:multiLevelType w:val="multilevel"/>
    <w:tmpl w:val="DD3835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039A2"/>
    <w:multiLevelType w:val="hybridMultilevel"/>
    <w:tmpl w:val="3A02E764"/>
    <w:lvl w:ilvl="0" w:tplc="1046AB7C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DBC6E88"/>
    <w:multiLevelType w:val="hybridMultilevel"/>
    <w:tmpl w:val="5660F2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82BCB"/>
    <w:multiLevelType w:val="multilevel"/>
    <w:tmpl w:val="D0560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646F488C"/>
    <w:multiLevelType w:val="multilevel"/>
    <w:tmpl w:val="CFDA7E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0C2409"/>
    <w:multiLevelType w:val="hybridMultilevel"/>
    <w:tmpl w:val="3B64EAB4"/>
    <w:lvl w:ilvl="0" w:tplc="9C8EA3F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7B"/>
    <w:rsid w:val="00000056"/>
    <w:rsid w:val="000049C9"/>
    <w:rsid w:val="00011C10"/>
    <w:rsid w:val="00025DEE"/>
    <w:rsid w:val="00026105"/>
    <w:rsid w:val="00026C2E"/>
    <w:rsid w:val="0004636F"/>
    <w:rsid w:val="00061141"/>
    <w:rsid w:val="00065D49"/>
    <w:rsid w:val="00077F67"/>
    <w:rsid w:val="00087C4F"/>
    <w:rsid w:val="00095A1D"/>
    <w:rsid w:val="000B22B4"/>
    <w:rsid w:val="000B7628"/>
    <w:rsid w:val="000D075E"/>
    <w:rsid w:val="000D11A2"/>
    <w:rsid w:val="000D6DC7"/>
    <w:rsid w:val="000F6BE5"/>
    <w:rsid w:val="000F7535"/>
    <w:rsid w:val="000F78FF"/>
    <w:rsid w:val="00122A0E"/>
    <w:rsid w:val="001265BC"/>
    <w:rsid w:val="0013362C"/>
    <w:rsid w:val="00135FF9"/>
    <w:rsid w:val="001471E8"/>
    <w:rsid w:val="00156859"/>
    <w:rsid w:val="001574F0"/>
    <w:rsid w:val="0017688F"/>
    <w:rsid w:val="001915A3"/>
    <w:rsid w:val="001C34EF"/>
    <w:rsid w:val="001D16FA"/>
    <w:rsid w:val="001E317D"/>
    <w:rsid w:val="001F0EAA"/>
    <w:rsid w:val="001F2CFE"/>
    <w:rsid w:val="00200F66"/>
    <w:rsid w:val="00210206"/>
    <w:rsid w:val="00226AB8"/>
    <w:rsid w:val="00235BF0"/>
    <w:rsid w:val="002360EC"/>
    <w:rsid w:val="00242621"/>
    <w:rsid w:val="00263DE7"/>
    <w:rsid w:val="002803F9"/>
    <w:rsid w:val="0028049D"/>
    <w:rsid w:val="00283985"/>
    <w:rsid w:val="00290C2F"/>
    <w:rsid w:val="002923BB"/>
    <w:rsid w:val="00296F71"/>
    <w:rsid w:val="002A7D7D"/>
    <w:rsid w:val="002B3774"/>
    <w:rsid w:val="002B71FB"/>
    <w:rsid w:val="002D1953"/>
    <w:rsid w:val="002F1D64"/>
    <w:rsid w:val="003242E5"/>
    <w:rsid w:val="0033691C"/>
    <w:rsid w:val="003409C3"/>
    <w:rsid w:val="003425C9"/>
    <w:rsid w:val="00351A05"/>
    <w:rsid w:val="003555B5"/>
    <w:rsid w:val="00367502"/>
    <w:rsid w:val="003848A1"/>
    <w:rsid w:val="003961B0"/>
    <w:rsid w:val="003A1295"/>
    <w:rsid w:val="003A340D"/>
    <w:rsid w:val="003B51C2"/>
    <w:rsid w:val="003B73BB"/>
    <w:rsid w:val="003D214F"/>
    <w:rsid w:val="003E0101"/>
    <w:rsid w:val="003E161D"/>
    <w:rsid w:val="003E23CF"/>
    <w:rsid w:val="003F5908"/>
    <w:rsid w:val="003F7694"/>
    <w:rsid w:val="004240DB"/>
    <w:rsid w:val="0042577A"/>
    <w:rsid w:val="004377BB"/>
    <w:rsid w:val="004437C7"/>
    <w:rsid w:val="0047459D"/>
    <w:rsid w:val="0048413E"/>
    <w:rsid w:val="00484545"/>
    <w:rsid w:val="00485816"/>
    <w:rsid w:val="004900EB"/>
    <w:rsid w:val="00490DE6"/>
    <w:rsid w:val="0049105F"/>
    <w:rsid w:val="004A21C9"/>
    <w:rsid w:val="004A5144"/>
    <w:rsid w:val="004B184A"/>
    <w:rsid w:val="004B2147"/>
    <w:rsid w:val="004D085E"/>
    <w:rsid w:val="004D6585"/>
    <w:rsid w:val="004F013A"/>
    <w:rsid w:val="004F6AD6"/>
    <w:rsid w:val="00501C20"/>
    <w:rsid w:val="00513B53"/>
    <w:rsid w:val="00524C29"/>
    <w:rsid w:val="00534B5D"/>
    <w:rsid w:val="00535796"/>
    <w:rsid w:val="00551492"/>
    <w:rsid w:val="00570027"/>
    <w:rsid w:val="00575954"/>
    <w:rsid w:val="005810D9"/>
    <w:rsid w:val="005B5377"/>
    <w:rsid w:val="005C477F"/>
    <w:rsid w:val="005D584F"/>
    <w:rsid w:val="005D7820"/>
    <w:rsid w:val="005F06B6"/>
    <w:rsid w:val="005F4C76"/>
    <w:rsid w:val="006035F5"/>
    <w:rsid w:val="0061018F"/>
    <w:rsid w:val="00612534"/>
    <w:rsid w:val="006349A6"/>
    <w:rsid w:val="006406CA"/>
    <w:rsid w:val="006447AD"/>
    <w:rsid w:val="0065114E"/>
    <w:rsid w:val="00654888"/>
    <w:rsid w:val="00657ADA"/>
    <w:rsid w:val="00665547"/>
    <w:rsid w:val="00695501"/>
    <w:rsid w:val="006A0E70"/>
    <w:rsid w:val="006A5431"/>
    <w:rsid w:val="006D03CF"/>
    <w:rsid w:val="006E5BAC"/>
    <w:rsid w:val="00722B57"/>
    <w:rsid w:val="00733BDA"/>
    <w:rsid w:val="00744C77"/>
    <w:rsid w:val="00750671"/>
    <w:rsid w:val="00756034"/>
    <w:rsid w:val="0077772C"/>
    <w:rsid w:val="00794350"/>
    <w:rsid w:val="007A10AA"/>
    <w:rsid w:val="007A7F11"/>
    <w:rsid w:val="007B1760"/>
    <w:rsid w:val="007B48B4"/>
    <w:rsid w:val="007B7392"/>
    <w:rsid w:val="007C184F"/>
    <w:rsid w:val="007C2E2B"/>
    <w:rsid w:val="007C7EDD"/>
    <w:rsid w:val="007D4DD2"/>
    <w:rsid w:val="007E0556"/>
    <w:rsid w:val="007F7694"/>
    <w:rsid w:val="00837BC4"/>
    <w:rsid w:val="00846F70"/>
    <w:rsid w:val="008543C1"/>
    <w:rsid w:val="00857CE1"/>
    <w:rsid w:val="00865BE1"/>
    <w:rsid w:val="00875E93"/>
    <w:rsid w:val="008C1294"/>
    <w:rsid w:val="008C4E59"/>
    <w:rsid w:val="008D09FC"/>
    <w:rsid w:val="008D346F"/>
    <w:rsid w:val="008F0516"/>
    <w:rsid w:val="0090524F"/>
    <w:rsid w:val="0091264D"/>
    <w:rsid w:val="00926E23"/>
    <w:rsid w:val="00952045"/>
    <w:rsid w:val="009531B7"/>
    <w:rsid w:val="009540AF"/>
    <w:rsid w:val="00987319"/>
    <w:rsid w:val="009A19F7"/>
    <w:rsid w:val="009A3F5D"/>
    <w:rsid w:val="009C37E7"/>
    <w:rsid w:val="009D205C"/>
    <w:rsid w:val="009E0BE8"/>
    <w:rsid w:val="009E52A6"/>
    <w:rsid w:val="00A01BDF"/>
    <w:rsid w:val="00A029FB"/>
    <w:rsid w:val="00A13D3C"/>
    <w:rsid w:val="00A2013B"/>
    <w:rsid w:val="00A3147A"/>
    <w:rsid w:val="00A35151"/>
    <w:rsid w:val="00A35CEF"/>
    <w:rsid w:val="00A816A7"/>
    <w:rsid w:val="00A86573"/>
    <w:rsid w:val="00AA3DE7"/>
    <w:rsid w:val="00AB1467"/>
    <w:rsid w:val="00AE3F27"/>
    <w:rsid w:val="00B00CB1"/>
    <w:rsid w:val="00B03504"/>
    <w:rsid w:val="00B1102D"/>
    <w:rsid w:val="00B16187"/>
    <w:rsid w:val="00B23623"/>
    <w:rsid w:val="00B25A8C"/>
    <w:rsid w:val="00B3038F"/>
    <w:rsid w:val="00B400C8"/>
    <w:rsid w:val="00B51514"/>
    <w:rsid w:val="00B60C95"/>
    <w:rsid w:val="00B63516"/>
    <w:rsid w:val="00B65AB4"/>
    <w:rsid w:val="00B824A3"/>
    <w:rsid w:val="00B90939"/>
    <w:rsid w:val="00B94BE5"/>
    <w:rsid w:val="00B96712"/>
    <w:rsid w:val="00BA09EA"/>
    <w:rsid w:val="00BA0F72"/>
    <w:rsid w:val="00BA2A8D"/>
    <w:rsid w:val="00BA7C39"/>
    <w:rsid w:val="00BB3661"/>
    <w:rsid w:val="00BC0F5C"/>
    <w:rsid w:val="00BC2752"/>
    <w:rsid w:val="00BE1F0A"/>
    <w:rsid w:val="00C005B3"/>
    <w:rsid w:val="00C02961"/>
    <w:rsid w:val="00C02FA8"/>
    <w:rsid w:val="00C2548B"/>
    <w:rsid w:val="00C41392"/>
    <w:rsid w:val="00C53616"/>
    <w:rsid w:val="00C54134"/>
    <w:rsid w:val="00C7326B"/>
    <w:rsid w:val="00C801B5"/>
    <w:rsid w:val="00C8287E"/>
    <w:rsid w:val="00CA3613"/>
    <w:rsid w:val="00CA7149"/>
    <w:rsid w:val="00CB0A27"/>
    <w:rsid w:val="00CB6FEE"/>
    <w:rsid w:val="00CD54D7"/>
    <w:rsid w:val="00CE1CF4"/>
    <w:rsid w:val="00CF5635"/>
    <w:rsid w:val="00D15239"/>
    <w:rsid w:val="00D171C9"/>
    <w:rsid w:val="00D20B8C"/>
    <w:rsid w:val="00D2584E"/>
    <w:rsid w:val="00D45B2C"/>
    <w:rsid w:val="00D46C15"/>
    <w:rsid w:val="00D52695"/>
    <w:rsid w:val="00D56DBD"/>
    <w:rsid w:val="00D61127"/>
    <w:rsid w:val="00D63879"/>
    <w:rsid w:val="00DA27FC"/>
    <w:rsid w:val="00DA409D"/>
    <w:rsid w:val="00DB5561"/>
    <w:rsid w:val="00DC28FA"/>
    <w:rsid w:val="00DC3527"/>
    <w:rsid w:val="00DD3E93"/>
    <w:rsid w:val="00DF0CC5"/>
    <w:rsid w:val="00E25CF8"/>
    <w:rsid w:val="00E3332D"/>
    <w:rsid w:val="00E3454E"/>
    <w:rsid w:val="00E40DD3"/>
    <w:rsid w:val="00E462CF"/>
    <w:rsid w:val="00E46710"/>
    <w:rsid w:val="00E6594E"/>
    <w:rsid w:val="00E76F82"/>
    <w:rsid w:val="00E90D70"/>
    <w:rsid w:val="00E926BB"/>
    <w:rsid w:val="00E965D4"/>
    <w:rsid w:val="00EA3A7B"/>
    <w:rsid w:val="00EA472E"/>
    <w:rsid w:val="00EB143E"/>
    <w:rsid w:val="00EB6150"/>
    <w:rsid w:val="00EC06C9"/>
    <w:rsid w:val="00EC6598"/>
    <w:rsid w:val="00EE35E0"/>
    <w:rsid w:val="00EE3756"/>
    <w:rsid w:val="00EE5D69"/>
    <w:rsid w:val="00F0731C"/>
    <w:rsid w:val="00F26344"/>
    <w:rsid w:val="00F26E9C"/>
    <w:rsid w:val="00F31623"/>
    <w:rsid w:val="00F40435"/>
    <w:rsid w:val="00F4451D"/>
    <w:rsid w:val="00F45AC9"/>
    <w:rsid w:val="00F67679"/>
    <w:rsid w:val="00F74ED1"/>
    <w:rsid w:val="00F96568"/>
    <w:rsid w:val="00FB5266"/>
    <w:rsid w:val="00FB5F7D"/>
    <w:rsid w:val="00FB745F"/>
    <w:rsid w:val="00FD776F"/>
    <w:rsid w:val="00FE011F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241B"/>
  <w15:docId w15:val="{FCA9068E-CDC3-4B55-A5E5-16629A5B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Strong">
    <w:name w:val="Strong"/>
    <w:qFormat/>
    <w:rsid w:val="007E0556"/>
    <w:rPr>
      <w:b/>
      <w:bCs/>
    </w:rPr>
  </w:style>
  <w:style w:type="character" w:customStyle="1" w:styleId="apple-converted-space">
    <w:name w:val="apple-converted-space"/>
    <w:rsid w:val="00794350"/>
  </w:style>
  <w:style w:type="character" w:styleId="CommentReference">
    <w:name w:val="annotation reference"/>
    <w:basedOn w:val="DefaultParagraphFont"/>
    <w:uiPriority w:val="99"/>
    <w:semiHidden/>
    <w:unhideWhenUsed/>
    <w:rsid w:val="00634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49A6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49A6"/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CNPM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030C8-D55E-4AA9-99DC-94BC8DD6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MyPC</dc:creator>
  <cp:keywords/>
  <dc:description/>
  <cp:lastModifiedBy>Hung Le</cp:lastModifiedBy>
  <cp:revision>4</cp:revision>
  <cp:lastPrinted>2015-12-03T10:52:00Z</cp:lastPrinted>
  <dcterms:created xsi:type="dcterms:W3CDTF">2018-08-22T09:42:00Z</dcterms:created>
  <dcterms:modified xsi:type="dcterms:W3CDTF">2020-05-19T09:43:00Z</dcterms:modified>
</cp:coreProperties>
</file>