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7D25F6" w14:paraId="78726137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2A5ADFE7" w14:textId="0BB35E5B" w:rsidR="00744C77" w:rsidRPr="007D25F6" w:rsidRDefault="003422F7" w:rsidP="007D25F6">
            <w:pPr>
              <w:pStyle w:val="Normal1"/>
              <w:spacing w:before="0" w:line="288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1" distB="4294967291" distL="114300" distR="114300" simplePos="0" relativeHeight="251657216" behindDoc="0" locked="0" layoutInCell="1" allowOverlap="1" wp14:anchorId="2EF45F2B" wp14:editId="0B1A5173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7F316C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7D25F6">
              <w:rPr>
                <w:bCs/>
                <w:color w:val="000000"/>
                <w:sz w:val="24"/>
              </w:rPr>
              <w:t>BỘ GI</w:t>
            </w:r>
            <w:r w:rsidR="00B65AB4" w:rsidRPr="007D25F6">
              <w:rPr>
                <w:bCs/>
                <w:color w:val="000000"/>
                <w:sz w:val="24"/>
              </w:rPr>
              <w:t>Á</w:t>
            </w:r>
            <w:r w:rsidR="00744C77" w:rsidRPr="007D25F6">
              <w:rPr>
                <w:bCs/>
                <w:color w:val="000000"/>
                <w:sz w:val="24"/>
              </w:rPr>
              <w:t>O DỤC VÀ ĐÀO TẠO</w:t>
            </w:r>
            <w:r w:rsidR="00744C77" w:rsidRPr="007D25F6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7B4C755C" w14:textId="77777777" w:rsidR="00744C77" w:rsidRPr="007D25F6" w:rsidRDefault="00744C77" w:rsidP="007D25F6">
            <w:pPr>
              <w:pStyle w:val="Normal1"/>
              <w:spacing w:before="0" w:line="288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D25F6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3F3F3F76" w14:textId="386D552D" w:rsidR="00744C77" w:rsidRPr="007D25F6" w:rsidRDefault="003422F7" w:rsidP="007D25F6">
            <w:pPr>
              <w:pStyle w:val="Normal1"/>
              <w:spacing w:before="0" w:line="288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58240" behindDoc="0" locked="0" layoutInCell="1" allowOverlap="1" wp14:anchorId="6FF3BCED" wp14:editId="04A49178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59893A" id="Straight Connector 4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7D25F6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57086288" w14:textId="77777777" w:rsidR="00744C77" w:rsidRPr="007D25F6" w:rsidRDefault="00744C77" w:rsidP="007D25F6">
      <w:pPr>
        <w:pStyle w:val="Normal1"/>
        <w:spacing w:before="0" w:line="288" w:lineRule="auto"/>
        <w:ind w:left="0" w:firstLine="0"/>
        <w:jc w:val="center"/>
        <w:rPr>
          <w:b/>
          <w:bCs/>
          <w:color w:val="000000"/>
          <w:sz w:val="24"/>
        </w:rPr>
      </w:pPr>
    </w:p>
    <w:p w14:paraId="77B8D671" w14:textId="77777777" w:rsidR="00744C77" w:rsidRPr="007D25F6" w:rsidRDefault="00744C77" w:rsidP="007D25F6">
      <w:pPr>
        <w:pStyle w:val="Normal1"/>
        <w:spacing w:before="60" w:line="288" w:lineRule="auto"/>
        <w:ind w:left="0" w:firstLine="0"/>
        <w:jc w:val="center"/>
        <w:rPr>
          <w:bCs/>
          <w:color w:val="000000"/>
          <w:sz w:val="24"/>
        </w:rPr>
      </w:pPr>
      <w:r w:rsidRPr="007D25F6">
        <w:rPr>
          <w:b/>
          <w:bCs/>
          <w:color w:val="000000"/>
          <w:sz w:val="24"/>
          <w:lang w:val="vi-VN"/>
        </w:rPr>
        <w:t>Đ</w:t>
      </w:r>
      <w:r w:rsidRPr="007D25F6">
        <w:rPr>
          <w:b/>
          <w:bCs/>
          <w:color w:val="000000"/>
          <w:sz w:val="24"/>
        </w:rPr>
        <w:t>Ề</w:t>
      </w:r>
      <w:r w:rsidRPr="007D25F6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0907A17E" w14:textId="77777777" w:rsidR="00F40C9A" w:rsidRPr="007D25F6" w:rsidRDefault="00F40C9A" w:rsidP="00DC77A0">
      <w:pPr>
        <w:pStyle w:val="BodyText2"/>
        <w:numPr>
          <w:ilvl w:val="0"/>
          <w:numId w:val="6"/>
        </w:numPr>
        <w:tabs>
          <w:tab w:val="left" w:pos="360"/>
        </w:tabs>
        <w:spacing w:before="60" w:after="0" w:line="288" w:lineRule="auto"/>
        <w:ind w:left="0" w:firstLine="0"/>
        <w:jc w:val="both"/>
        <w:rPr>
          <w:bCs/>
          <w:sz w:val="24"/>
          <w:szCs w:val="24"/>
        </w:rPr>
      </w:pPr>
      <w:r w:rsidRPr="007D25F6">
        <w:rPr>
          <w:b/>
          <w:bCs/>
          <w:color w:val="000000"/>
          <w:sz w:val="24"/>
          <w:szCs w:val="24"/>
        </w:rPr>
        <w:t>Tên</w:t>
      </w:r>
      <w:r w:rsidRPr="007D25F6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7D25F6">
        <w:rPr>
          <w:b/>
          <w:bCs/>
          <w:sz w:val="24"/>
          <w:szCs w:val="24"/>
        </w:rPr>
        <w:t xml:space="preserve">:  </w:t>
      </w:r>
      <w:r w:rsidRPr="007D25F6">
        <w:rPr>
          <w:bCs/>
          <w:i/>
          <w:sz w:val="24"/>
          <w:szCs w:val="24"/>
        </w:rPr>
        <w:t>Tổ chức công tác kế toán trong doanh nghiệp (</w:t>
      </w:r>
      <w:r w:rsidR="008E4EE0" w:rsidRPr="007D25F6">
        <w:rPr>
          <w:bCs/>
          <w:i/>
          <w:sz w:val="24"/>
          <w:szCs w:val="24"/>
        </w:rPr>
        <w:t>A</w:t>
      </w:r>
      <w:r w:rsidR="00F92F7E" w:rsidRPr="007D25F6">
        <w:rPr>
          <w:bCs/>
          <w:i/>
          <w:sz w:val="24"/>
          <w:szCs w:val="24"/>
        </w:rPr>
        <w:t>ccounting</w:t>
      </w:r>
      <w:r w:rsidR="008E4EE0" w:rsidRPr="007D25F6">
        <w:rPr>
          <w:bCs/>
          <w:i/>
          <w:sz w:val="24"/>
          <w:szCs w:val="24"/>
        </w:rPr>
        <w:t xml:space="preserve"> performing</w:t>
      </w:r>
      <w:r w:rsidR="00F92F7E" w:rsidRPr="007D25F6">
        <w:rPr>
          <w:bCs/>
          <w:i/>
          <w:sz w:val="24"/>
          <w:szCs w:val="24"/>
        </w:rPr>
        <w:t xml:space="preserve"> in corperation)</w:t>
      </w:r>
    </w:p>
    <w:p w14:paraId="04CB1CBE" w14:textId="77777777" w:rsidR="00F40C9A" w:rsidRPr="00BB37B7" w:rsidRDefault="00F40C9A" w:rsidP="00DC77A0">
      <w:pPr>
        <w:pStyle w:val="BodyText2"/>
        <w:tabs>
          <w:tab w:val="left" w:pos="360"/>
        </w:tabs>
        <w:spacing w:before="60" w:after="0" w:line="288" w:lineRule="auto"/>
        <w:ind w:firstLine="360"/>
        <w:jc w:val="both"/>
        <w:rPr>
          <w:b/>
          <w:sz w:val="24"/>
          <w:szCs w:val="24"/>
        </w:rPr>
      </w:pPr>
      <w:r w:rsidRPr="007D25F6">
        <w:rPr>
          <w:b/>
          <w:sz w:val="24"/>
          <w:szCs w:val="24"/>
          <w:lang w:val="vi-VN"/>
        </w:rPr>
        <w:t>Mã số học phần:</w:t>
      </w:r>
      <w:r w:rsidR="00F41D84">
        <w:rPr>
          <w:b/>
          <w:sz w:val="24"/>
          <w:szCs w:val="24"/>
        </w:rPr>
        <w:t xml:space="preserve"> </w:t>
      </w:r>
      <w:r w:rsidR="007C263C" w:rsidRPr="00DA13EF">
        <w:rPr>
          <w:sz w:val="24"/>
          <w:szCs w:val="24"/>
        </w:rPr>
        <w:t>7</w:t>
      </w:r>
      <w:r w:rsidR="00F329FB" w:rsidRPr="00DA13EF">
        <w:rPr>
          <w:sz w:val="24"/>
          <w:szCs w:val="24"/>
        </w:rPr>
        <w:t>07</w:t>
      </w:r>
      <w:r w:rsidR="007B72CD" w:rsidRPr="00DA13EF">
        <w:rPr>
          <w:sz w:val="24"/>
          <w:szCs w:val="24"/>
        </w:rPr>
        <w:t>04</w:t>
      </w:r>
      <w:r w:rsidR="007C263C" w:rsidRPr="00DA13EF">
        <w:rPr>
          <w:sz w:val="24"/>
          <w:szCs w:val="24"/>
        </w:rPr>
        <w:t>44</w:t>
      </w:r>
    </w:p>
    <w:p w14:paraId="7F1A60D0" w14:textId="791FD922" w:rsidR="00F40C9A" w:rsidRPr="007D25F6" w:rsidRDefault="00F40C9A" w:rsidP="00DC77A0">
      <w:pPr>
        <w:pStyle w:val="BodyText2"/>
        <w:tabs>
          <w:tab w:val="left" w:pos="360"/>
        </w:tabs>
        <w:spacing w:before="60" w:after="0" w:line="288" w:lineRule="auto"/>
        <w:ind w:firstLine="360"/>
        <w:jc w:val="both"/>
        <w:rPr>
          <w:sz w:val="24"/>
          <w:szCs w:val="24"/>
        </w:rPr>
      </w:pPr>
      <w:r w:rsidRPr="007D25F6">
        <w:rPr>
          <w:b/>
          <w:bCs/>
          <w:color w:val="000000"/>
          <w:sz w:val="24"/>
          <w:szCs w:val="24"/>
        </w:rPr>
        <w:t>Số tín chỉ học phần:</w:t>
      </w:r>
      <w:r w:rsidR="00C64E53">
        <w:rPr>
          <w:b/>
          <w:bCs/>
          <w:color w:val="000000"/>
          <w:sz w:val="24"/>
          <w:szCs w:val="24"/>
        </w:rPr>
        <w:t xml:space="preserve"> </w:t>
      </w:r>
      <w:r w:rsidR="001C15EB">
        <w:rPr>
          <w:bCs/>
          <w:color w:val="000000"/>
          <w:sz w:val="24"/>
          <w:szCs w:val="24"/>
        </w:rPr>
        <w:t xml:space="preserve">3 </w:t>
      </w:r>
      <w:r w:rsidRPr="007D25F6">
        <w:rPr>
          <w:bCs/>
          <w:color w:val="000000"/>
          <w:sz w:val="24"/>
          <w:szCs w:val="24"/>
        </w:rPr>
        <w:t>(</w:t>
      </w:r>
      <w:r w:rsidR="001C15EB">
        <w:rPr>
          <w:bCs/>
          <w:color w:val="000000"/>
          <w:sz w:val="24"/>
          <w:szCs w:val="24"/>
        </w:rPr>
        <w:t>3</w:t>
      </w:r>
      <w:r w:rsidRPr="007D25F6">
        <w:rPr>
          <w:bCs/>
          <w:color w:val="000000"/>
          <w:sz w:val="24"/>
          <w:szCs w:val="24"/>
        </w:rPr>
        <w:t>-0-</w:t>
      </w:r>
      <w:r w:rsidR="001C15EB">
        <w:rPr>
          <w:bCs/>
          <w:color w:val="000000"/>
          <w:sz w:val="24"/>
          <w:szCs w:val="24"/>
        </w:rPr>
        <w:t>6</w:t>
      </w:r>
      <w:r w:rsidRPr="007D25F6">
        <w:rPr>
          <w:bCs/>
          <w:color w:val="000000"/>
          <w:sz w:val="24"/>
          <w:szCs w:val="24"/>
        </w:rPr>
        <w:t>)</w:t>
      </w:r>
      <w:r w:rsidR="00143CDB">
        <w:rPr>
          <w:bCs/>
          <w:color w:val="000000"/>
          <w:sz w:val="24"/>
          <w:szCs w:val="24"/>
        </w:rPr>
        <w:t xml:space="preserve">, học trong </w:t>
      </w:r>
      <w:r w:rsidR="007C263C">
        <w:rPr>
          <w:bCs/>
          <w:color w:val="000000"/>
          <w:sz w:val="24"/>
          <w:szCs w:val="24"/>
        </w:rPr>
        <w:t>16</w:t>
      </w:r>
      <w:r w:rsidR="00AD182B">
        <w:rPr>
          <w:bCs/>
          <w:color w:val="000000"/>
          <w:sz w:val="24"/>
          <w:szCs w:val="24"/>
        </w:rPr>
        <w:t xml:space="preserve"> tuần</w:t>
      </w:r>
    </w:p>
    <w:p w14:paraId="320109D1" w14:textId="77777777" w:rsidR="00F40C9A" w:rsidRPr="007D25F6" w:rsidRDefault="00F40C9A" w:rsidP="00DC77A0">
      <w:pPr>
        <w:pStyle w:val="BodyText2"/>
        <w:tabs>
          <w:tab w:val="left" w:pos="360"/>
        </w:tabs>
        <w:spacing w:before="60" w:after="0" w:line="288" w:lineRule="auto"/>
        <w:ind w:firstLine="360"/>
        <w:jc w:val="both"/>
        <w:rPr>
          <w:b/>
          <w:sz w:val="24"/>
          <w:szCs w:val="24"/>
        </w:rPr>
      </w:pPr>
      <w:r w:rsidRPr="007D25F6">
        <w:rPr>
          <w:b/>
          <w:sz w:val="24"/>
          <w:szCs w:val="24"/>
          <w:lang w:val="vi-VN"/>
        </w:rPr>
        <w:t>Số tiết học phần:</w:t>
      </w:r>
      <w:r w:rsidR="00F41D84">
        <w:rPr>
          <w:b/>
          <w:sz w:val="24"/>
          <w:szCs w:val="24"/>
        </w:rPr>
        <w:t xml:space="preserve"> </w:t>
      </w:r>
      <w:r w:rsidR="001C15EB" w:rsidRPr="00AD182B">
        <w:rPr>
          <w:sz w:val="24"/>
          <w:szCs w:val="24"/>
        </w:rPr>
        <w:t>45</w:t>
      </w:r>
    </w:p>
    <w:p w14:paraId="6CE2734F" w14:textId="4EA0F048" w:rsidR="00F40C9A" w:rsidRPr="007D25F6" w:rsidRDefault="00F40C9A" w:rsidP="00DC77A0">
      <w:pPr>
        <w:pStyle w:val="BodyText2"/>
        <w:tabs>
          <w:tab w:val="left" w:pos="360"/>
        </w:tabs>
        <w:spacing w:before="60" w:after="0" w:line="288" w:lineRule="auto"/>
        <w:ind w:firstLine="360"/>
        <w:jc w:val="both"/>
        <w:rPr>
          <w:sz w:val="24"/>
          <w:szCs w:val="24"/>
          <w:lang w:val="vi-VN"/>
        </w:rPr>
      </w:pPr>
      <w:r w:rsidRPr="007D25F6">
        <w:rPr>
          <w:sz w:val="24"/>
          <w:szCs w:val="24"/>
          <w:lang w:val="vi-VN"/>
        </w:rPr>
        <w:t>Lý thuyết:</w:t>
      </w:r>
      <w:r w:rsidR="00C64E53">
        <w:rPr>
          <w:sz w:val="24"/>
          <w:szCs w:val="24"/>
        </w:rPr>
        <w:t xml:space="preserve"> </w:t>
      </w:r>
      <w:r w:rsidR="00BB37B7">
        <w:rPr>
          <w:sz w:val="24"/>
          <w:szCs w:val="24"/>
        </w:rPr>
        <w:t>26</w:t>
      </w:r>
      <w:r w:rsidRPr="007D25F6">
        <w:rPr>
          <w:sz w:val="24"/>
          <w:szCs w:val="24"/>
          <w:lang w:val="vi-VN"/>
        </w:rPr>
        <w:t>;</w:t>
      </w:r>
      <w:r w:rsidR="00A36F72">
        <w:rPr>
          <w:sz w:val="24"/>
          <w:szCs w:val="24"/>
          <w:lang w:val="vi-VN"/>
        </w:rPr>
        <w:tab/>
      </w:r>
      <w:r w:rsidR="00A36F72">
        <w:rPr>
          <w:sz w:val="24"/>
          <w:szCs w:val="24"/>
          <w:lang w:val="vi-VN"/>
        </w:rPr>
        <w:tab/>
      </w:r>
      <w:r w:rsidR="00A36F72">
        <w:rPr>
          <w:sz w:val="24"/>
          <w:szCs w:val="24"/>
          <w:lang w:val="vi-VN"/>
        </w:rPr>
        <w:tab/>
      </w:r>
      <w:r w:rsidRPr="007D25F6">
        <w:rPr>
          <w:sz w:val="24"/>
          <w:szCs w:val="24"/>
          <w:lang w:val="vi-VN"/>
        </w:rPr>
        <w:t xml:space="preserve"> Bài tập:</w:t>
      </w:r>
      <w:r w:rsidR="00B50414">
        <w:rPr>
          <w:sz w:val="24"/>
          <w:szCs w:val="24"/>
          <w:lang w:val="en-GB"/>
        </w:rPr>
        <w:t xml:space="preserve"> </w:t>
      </w:r>
      <w:bookmarkStart w:id="0" w:name="_GoBack"/>
      <w:bookmarkEnd w:id="0"/>
      <w:r w:rsidRPr="007D25F6">
        <w:rPr>
          <w:sz w:val="24"/>
          <w:szCs w:val="24"/>
        </w:rPr>
        <w:t>1</w:t>
      </w:r>
      <w:r w:rsidR="00BB37B7">
        <w:rPr>
          <w:sz w:val="24"/>
          <w:szCs w:val="24"/>
        </w:rPr>
        <w:t>9</w:t>
      </w:r>
      <w:r w:rsidRPr="007D25F6">
        <w:rPr>
          <w:sz w:val="24"/>
          <w:szCs w:val="24"/>
          <w:lang w:val="vi-VN"/>
        </w:rPr>
        <w:t xml:space="preserve">; </w:t>
      </w:r>
      <w:r w:rsidR="00A36F72">
        <w:rPr>
          <w:sz w:val="24"/>
          <w:szCs w:val="24"/>
          <w:lang w:val="vi-VN"/>
        </w:rPr>
        <w:tab/>
      </w:r>
      <w:r w:rsidR="00A36F72">
        <w:rPr>
          <w:sz w:val="24"/>
          <w:szCs w:val="24"/>
          <w:lang w:val="vi-VN"/>
        </w:rPr>
        <w:tab/>
      </w:r>
      <w:r w:rsidR="00A36F72">
        <w:rPr>
          <w:sz w:val="24"/>
          <w:szCs w:val="24"/>
          <w:lang w:val="vi-VN"/>
        </w:rPr>
        <w:tab/>
      </w:r>
      <w:r w:rsidRPr="007D25F6">
        <w:rPr>
          <w:sz w:val="24"/>
          <w:szCs w:val="24"/>
          <w:lang w:val="vi-VN"/>
        </w:rPr>
        <w:t>Thực hành:</w:t>
      </w:r>
      <w:r w:rsidR="00C64E53">
        <w:rPr>
          <w:sz w:val="24"/>
          <w:szCs w:val="24"/>
        </w:rPr>
        <w:t xml:space="preserve"> </w:t>
      </w:r>
      <w:r w:rsidRPr="007D25F6">
        <w:rPr>
          <w:sz w:val="24"/>
          <w:szCs w:val="24"/>
        </w:rPr>
        <w:t>0</w:t>
      </w:r>
      <w:r w:rsidRPr="007D25F6">
        <w:rPr>
          <w:sz w:val="24"/>
          <w:szCs w:val="24"/>
          <w:lang w:val="vi-VN"/>
        </w:rPr>
        <w:t xml:space="preserve">; </w:t>
      </w:r>
    </w:p>
    <w:p w14:paraId="466E9C7A" w14:textId="2D9BD757" w:rsidR="00F40C9A" w:rsidRPr="00F41D84" w:rsidRDefault="00F40C9A" w:rsidP="00DC77A0">
      <w:pPr>
        <w:pStyle w:val="BodyText2"/>
        <w:tabs>
          <w:tab w:val="left" w:pos="360"/>
        </w:tabs>
        <w:spacing w:before="60" w:after="0" w:line="288" w:lineRule="auto"/>
        <w:ind w:firstLine="360"/>
        <w:rPr>
          <w:bCs/>
          <w:color w:val="000000"/>
          <w:sz w:val="24"/>
          <w:szCs w:val="24"/>
          <w:lang w:val="vi-VN"/>
        </w:rPr>
      </w:pPr>
      <w:r w:rsidRPr="00F41D84">
        <w:rPr>
          <w:sz w:val="24"/>
          <w:szCs w:val="24"/>
          <w:lang w:val="vi-VN"/>
        </w:rPr>
        <w:t>T</w:t>
      </w:r>
      <w:r w:rsidRPr="007D25F6">
        <w:rPr>
          <w:sz w:val="24"/>
          <w:szCs w:val="24"/>
          <w:lang w:val="vi-VN"/>
        </w:rPr>
        <w:t>hực tập:</w:t>
      </w:r>
      <w:r w:rsidR="00B50414">
        <w:rPr>
          <w:sz w:val="24"/>
          <w:szCs w:val="24"/>
          <w:lang w:val="en-GB"/>
        </w:rPr>
        <w:t xml:space="preserve"> </w:t>
      </w:r>
      <w:r w:rsidRPr="00F41D84">
        <w:rPr>
          <w:sz w:val="24"/>
          <w:szCs w:val="24"/>
          <w:lang w:val="vi-VN"/>
        </w:rPr>
        <w:t>0</w:t>
      </w:r>
      <w:r w:rsidRPr="007D25F6">
        <w:rPr>
          <w:sz w:val="24"/>
          <w:szCs w:val="24"/>
          <w:lang w:val="vi-VN"/>
        </w:rPr>
        <w:t xml:space="preserve">; </w:t>
      </w:r>
      <w:r w:rsidR="00A36F72">
        <w:rPr>
          <w:sz w:val="24"/>
          <w:szCs w:val="24"/>
          <w:lang w:val="vi-VN"/>
        </w:rPr>
        <w:tab/>
      </w:r>
      <w:r w:rsidR="00A36F72">
        <w:rPr>
          <w:sz w:val="24"/>
          <w:szCs w:val="24"/>
          <w:lang w:val="vi-VN"/>
        </w:rPr>
        <w:tab/>
      </w:r>
      <w:r w:rsidR="00A36F72">
        <w:rPr>
          <w:sz w:val="24"/>
          <w:szCs w:val="24"/>
          <w:lang w:val="vi-VN"/>
        </w:rPr>
        <w:tab/>
      </w:r>
      <w:r w:rsidRPr="007D25F6">
        <w:rPr>
          <w:sz w:val="24"/>
          <w:szCs w:val="24"/>
          <w:lang w:val="vi-VN"/>
        </w:rPr>
        <w:t>Đồ án</w:t>
      </w:r>
      <w:r w:rsidRPr="00F41D84">
        <w:rPr>
          <w:sz w:val="24"/>
          <w:szCs w:val="24"/>
          <w:lang w:val="vi-VN"/>
        </w:rPr>
        <w:t>:</w:t>
      </w:r>
      <w:r w:rsidR="00C64E53">
        <w:rPr>
          <w:sz w:val="24"/>
          <w:szCs w:val="24"/>
        </w:rPr>
        <w:t xml:space="preserve"> </w:t>
      </w:r>
      <w:r w:rsidRPr="00F41D84">
        <w:rPr>
          <w:sz w:val="24"/>
          <w:szCs w:val="24"/>
          <w:lang w:val="vi-VN"/>
        </w:rPr>
        <w:t>0</w:t>
      </w:r>
      <w:r w:rsidRPr="007D25F6">
        <w:rPr>
          <w:sz w:val="24"/>
          <w:szCs w:val="24"/>
          <w:lang w:val="vi-VN"/>
        </w:rPr>
        <w:t xml:space="preserve">; </w:t>
      </w:r>
      <w:r w:rsidR="00A36F72">
        <w:rPr>
          <w:sz w:val="24"/>
          <w:szCs w:val="24"/>
          <w:lang w:val="vi-VN"/>
        </w:rPr>
        <w:tab/>
      </w:r>
      <w:r w:rsidR="00A36F72">
        <w:rPr>
          <w:sz w:val="24"/>
          <w:szCs w:val="24"/>
          <w:lang w:val="vi-VN"/>
        </w:rPr>
        <w:tab/>
      </w:r>
      <w:r w:rsidR="00A36F72">
        <w:rPr>
          <w:sz w:val="24"/>
          <w:szCs w:val="24"/>
          <w:lang w:val="vi-VN"/>
        </w:rPr>
        <w:tab/>
      </w:r>
      <w:r w:rsidRPr="007D25F6">
        <w:rPr>
          <w:sz w:val="24"/>
          <w:szCs w:val="24"/>
          <w:lang w:val="vi-VN"/>
        </w:rPr>
        <w:t>Tự học:</w:t>
      </w:r>
      <w:r w:rsidR="00C64E53">
        <w:rPr>
          <w:sz w:val="24"/>
          <w:szCs w:val="24"/>
        </w:rPr>
        <w:t xml:space="preserve"> </w:t>
      </w:r>
      <w:r w:rsidR="00BB37B7" w:rsidRPr="00BB37B7">
        <w:rPr>
          <w:sz w:val="24"/>
          <w:szCs w:val="24"/>
          <w:lang w:val="vi-VN"/>
        </w:rPr>
        <w:t>9</w:t>
      </w:r>
      <w:r w:rsidRPr="00F41D84">
        <w:rPr>
          <w:sz w:val="24"/>
          <w:szCs w:val="24"/>
          <w:lang w:val="vi-VN"/>
        </w:rPr>
        <w:t>0;</w:t>
      </w:r>
    </w:p>
    <w:p w14:paraId="1C75DB0D" w14:textId="77777777" w:rsidR="00744C77" w:rsidRPr="00F41D84" w:rsidRDefault="00744C77" w:rsidP="00DC77A0">
      <w:pPr>
        <w:pStyle w:val="BodyText2"/>
        <w:numPr>
          <w:ilvl w:val="0"/>
          <w:numId w:val="6"/>
        </w:numPr>
        <w:tabs>
          <w:tab w:val="left" w:pos="360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F41D84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F41D84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F41D84">
        <w:rPr>
          <w:b/>
          <w:bCs/>
          <w:color w:val="000000"/>
          <w:sz w:val="24"/>
          <w:szCs w:val="24"/>
          <w:lang w:val="vi-VN"/>
        </w:rPr>
        <w:t>học phần</w:t>
      </w:r>
    </w:p>
    <w:p w14:paraId="70613652" w14:textId="6C947162" w:rsidR="003F5908" w:rsidRDefault="006447AD" w:rsidP="00DC77A0">
      <w:pPr>
        <w:pStyle w:val="BodyText2"/>
        <w:tabs>
          <w:tab w:val="left" w:pos="360"/>
          <w:tab w:val="left" w:pos="5670"/>
        </w:tabs>
        <w:spacing w:before="60" w:after="0" w:line="288" w:lineRule="auto"/>
        <w:jc w:val="both"/>
        <w:rPr>
          <w:b/>
          <w:sz w:val="24"/>
          <w:szCs w:val="24"/>
          <w:lang w:val="vi-VN"/>
        </w:rPr>
      </w:pPr>
      <w:r w:rsidRPr="00F41D84">
        <w:rPr>
          <w:b/>
          <w:sz w:val="24"/>
          <w:szCs w:val="24"/>
          <w:lang w:val="vi-VN"/>
        </w:rPr>
        <w:t>2.1.</w:t>
      </w:r>
      <w:r w:rsidR="003F5908" w:rsidRPr="00F41D84">
        <w:rPr>
          <w:b/>
          <w:sz w:val="24"/>
          <w:szCs w:val="24"/>
          <w:lang w:val="vi-VN"/>
        </w:rPr>
        <w:t>Giảng viên giảng dạy:</w:t>
      </w:r>
      <w:r w:rsidR="006D03CF" w:rsidRPr="007D25F6">
        <w:rPr>
          <w:b/>
          <w:sz w:val="24"/>
          <w:szCs w:val="24"/>
          <w:lang w:val="vi-VN"/>
        </w:rPr>
        <w:tab/>
      </w:r>
    </w:p>
    <w:tbl>
      <w:tblPr>
        <w:tblStyle w:val="TableGrid"/>
        <w:tblW w:w="907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285"/>
        <w:gridCol w:w="5112"/>
      </w:tblGrid>
      <w:tr w:rsidR="00DC77A0" w:rsidRPr="00D70D4F" w14:paraId="619BEC87" w14:textId="77777777" w:rsidTr="004F769E">
        <w:tc>
          <w:tcPr>
            <w:tcW w:w="675" w:type="dxa"/>
          </w:tcPr>
          <w:p w14:paraId="5B1A3550" w14:textId="77777777" w:rsidR="00DC77A0" w:rsidRPr="00D70D4F" w:rsidRDefault="00DC77A0" w:rsidP="00DC77A0">
            <w:pPr>
              <w:pStyle w:val="BodyText2"/>
              <w:tabs>
                <w:tab w:val="left" w:pos="360"/>
                <w:tab w:val="left" w:pos="426"/>
                <w:tab w:val="left" w:pos="5670"/>
              </w:tabs>
              <w:spacing w:before="60" w:after="0" w:line="288" w:lineRule="auto"/>
              <w:jc w:val="center"/>
              <w:rPr>
                <w:b/>
                <w:sz w:val="24"/>
                <w:szCs w:val="24"/>
              </w:rPr>
            </w:pPr>
            <w:r w:rsidRPr="00D70D4F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3285" w:type="dxa"/>
          </w:tcPr>
          <w:p w14:paraId="177C1A74" w14:textId="77777777" w:rsidR="00DC77A0" w:rsidRPr="00D70D4F" w:rsidRDefault="00DC77A0" w:rsidP="00DC77A0">
            <w:pPr>
              <w:pStyle w:val="BodyText2"/>
              <w:tabs>
                <w:tab w:val="left" w:pos="360"/>
                <w:tab w:val="left" w:pos="426"/>
                <w:tab w:val="left" w:pos="5670"/>
              </w:tabs>
              <w:spacing w:before="60" w:after="0" w:line="288" w:lineRule="auto"/>
              <w:jc w:val="center"/>
              <w:rPr>
                <w:b/>
                <w:sz w:val="24"/>
                <w:szCs w:val="24"/>
              </w:rPr>
            </w:pPr>
            <w:r w:rsidRPr="00D70D4F">
              <w:rPr>
                <w:b/>
                <w:sz w:val="24"/>
                <w:szCs w:val="24"/>
              </w:rPr>
              <w:t>Họ và tên giảng viên</w:t>
            </w:r>
          </w:p>
        </w:tc>
        <w:tc>
          <w:tcPr>
            <w:tcW w:w="5112" w:type="dxa"/>
          </w:tcPr>
          <w:p w14:paraId="0F0F8632" w14:textId="77777777" w:rsidR="00DC77A0" w:rsidRPr="00D70D4F" w:rsidRDefault="00DC77A0" w:rsidP="00DC77A0">
            <w:pPr>
              <w:pStyle w:val="BodyText2"/>
              <w:tabs>
                <w:tab w:val="left" w:pos="360"/>
                <w:tab w:val="left" w:pos="426"/>
                <w:tab w:val="left" w:pos="5670"/>
              </w:tabs>
              <w:spacing w:before="60" w:after="0" w:line="288" w:lineRule="auto"/>
              <w:jc w:val="center"/>
              <w:rPr>
                <w:b/>
                <w:sz w:val="24"/>
                <w:szCs w:val="24"/>
              </w:rPr>
            </w:pPr>
            <w:r w:rsidRPr="00D70D4F">
              <w:rPr>
                <w:b/>
                <w:sz w:val="24"/>
                <w:szCs w:val="24"/>
              </w:rPr>
              <w:t>Mã giảng viên</w:t>
            </w:r>
          </w:p>
        </w:tc>
      </w:tr>
      <w:tr w:rsidR="00DC77A0" w:rsidRPr="00D70D4F" w14:paraId="2221930F" w14:textId="77777777" w:rsidTr="004F769E">
        <w:tc>
          <w:tcPr>
            <w:tcW w:w="675" w:type="dxa"/>
            <w:vAlign w:val="center"/>
          </w:tcPr>
          <w:p w14:paraId="35CDD202" w14:textId="77777777" w:rsidR="00DC77A0" w:rsidRPr="00D70D4F" w:rsidRDefault="00DC77A0" w:rsidP="00DC77A0">
            <w:pPr>
              <w:pStyle w:val="BodyText2"/>
              <w:tabs>
                <w:tab w:val="left" w:pos="360"/>
                <w:tab w:val="left" w:pos="426"/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1</w:t>
            </w:r>
          </w:p>
        </w:tc>
        <w:tc>
          <w:tcPr>
            <w:tcW w:w="3285" w:type="dxa"/>
            <w:vAlign w:val="center"/>
          </w:tcPr>
          <w:p w14:paraId="33FE5DD6" w14:textId="5FA7DB9B" w:rsidR="00DC77A0" w:rsidRPr="00D70D4F" w:rsidRDefault="00DC77A0" w:rsidP="00DC77A0">
            <w:pPr>
              <w:pStyle w:val="BodyText2"/>
              <w:tabs>
                <w:tab w:val="left" w:pos="360"/>
                <w:tab w:val="left" w:pos="5954"/>
              </w:tabs>
              <w:spacing w:before="60" w:after="0"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TS </w:t>
            </w:r>
            <w:r w:rsidRPr="00D70D4F">
              <w:rPr>
                <w:sz w:val="24"/>
                <w:szCs w:val="24"/>
              </w:rPr>
              <w:t xml:space="preserve">Nguyễn Thị Bích Phượng </w:t>
            </w:r>
          </w:p>
        </w:tc>
        <w:tc>
          <w:tcPr>
            <w:tcW w:w="5112" w:type="dxa"/>
            <w:vAlign w:val="center"/>
          </w:tcPr>
          <w:p w14:paraId="40629CAE" w14:textId="45A0B462" w:rsidR="00DC77A0" w:rsidRPr="00D70D4F" w:rsidRDefault="00DC77A0" w:rsidP="00DC77A0">
            <w:pPr>
              <w:pStyle w:val="BodyText2"/>
              <w:tabs>
                <w:tab w:val="left" w:pos="360"/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0704-03</w:t>
            </w:r>
          </w:p>
        </w:tc>
      </w:tr>
      <w:tr w:rsidR="00DC77A0" w:rsidRPr="00D70D4F" w14:paraId="50360FBD" w14:textId="77777777" w:rsidTr="004F769E">
        <w:tc>
          <w:tcPr>
            <w:tcW w:w="675" w:type="dxa"/>
            <w:vAlign w:val="center"/>
          </w:tcPr>
          <w:p w14:paraId="7D1363BD" w14:textId="77777777" w:rsidR="00DC77A0" w:rsidRPr="00D70D4F" w:rsidRDefault="00DC77A0" w:rsidP="00DC77A0">
            <w:pPr>
              <w:pStyle w:val="BodyText2"/>
              <w:tabs>
                <w:tab w:val="left" w:pos="360"/>
                <w:tab w:val="left" w:pos="426"/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2</w:t>
            </w:r>
          </w:p>
        </w:tc>
        <w:tc>
          <w:tcPr>
            <w:tcW w:w="3285" w:type="dxa"/>
            <w:vAlign w:val="center"/>
          </w:tcPr>
          <w:p w14:paraId="6BE639D3" w14:textId="77DC9D87" w:rsidR="00DC77A0" w:rsidRPr="00D70D4F" w:rsidRDefault="00DC77A0" w:rsidP="00DC77A0">
            <w:pPr>
              <w:pStyle w:val="BodyText2"/>
              <w:tabs>
                <w:tab w:val="left" w:pos="360"/>
                <w:tab w:val="left" w:pos="5954"/>
              </w:tabs>
              <w:spacing w:before="60" w:after="0"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TS </w:t>
            </w:r>
            <w:r w:rsidRPr="00D70D4F">
              <w:rPr>
                <w:sz w:val="24"/>
                <w:szCs w:val="24"/>
              </w:rPr>
              <w:t xml:space="preserve">Nguyễn Thị Kim Oanh </w:t>
            </w:r>
          </w:p>
        </w:tc>
        <w:tc>
          <w:tcPr>
            <w:tcW w:w="5112" w:type="dxa"/>
            <w:vAlign w:val="center"/>
          </w:tcPr>
          <w:p w14:paraId="7A4550B4" w14:textId="659429F2" w:rsidR="00DC77A0" w:rsidRPr="00D70D4F" w:rsidRDefault="00DC77A0" w:rsidP="00DC77A0">
            <w:pPr>
              <w:pStyle w:val="BodyText2"/>
              <w:tabs>
                <w:tab w:val="left" w:pos="360"/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0704-05</w:t>
            </w:r>
          </w:p>
        </w:tc>
      </w:tr>
      <w:tr w:rsidR="00DC77A0" w:rsidRPr="00D70D4F" w14:paraId="3C1F9841" w14:textId="77777777" w:rsidTr="004F769E">
        <w:tc>
          <w:tcPr>
            <w:tcW w:w="675" w:type="dxa"/>
            <w:vAlign w:val="center"/>
          </w:tcPr>
          <w:p w14:paraId="4506935C" w14:textId="77777777" w:rsidR="00DC77A0" w:rsidRPr="00D70D4F" w:rsidRDefault="00DC77A0" w:rsidP="00DC77A0">
            <w:pPr>
              <w:pStyle w:val="BodyText2"/>
              <w:tabs>
                <w:tab w:val="left" w:pos="360"/>
                <w:tab w:val="left" w:pos="426"/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3</w:t>
            </w:r>
          </w:p>
        </w:tc>
        <w:tc>
          <w:tcPr>
            <w:tcW w:w="3285" w:type="dxa"/>
            <w:vAlign w:val="center"/>
          </w:tcPr>
          <w:p w14:paraId="28501820" w14:textId="11559F81" w:rsidR="00DC77A0" w:rsidRPr="00D70D4F" w:rsidRDefault="00DC77A0" w:rsidP="00DC77A0">
            <w:pPr>
              <w:pStyle w:val="BodyText2"/>
              <w:tabs>
                <w:tab w:val="left" w:pos="360"/>
                <w:tab w:val="left" w:pos="5954"/>
              </w:tabs>
              <w:spacing w:before="60" w:after="0"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TS </w:t>
            </w:r>
            <w:r w:rsidRPr="00D70D4F">
              <w:rPr>
                <w:sz w:val="24"/>
                <w:szCs w:val="24"/>
              </w:rPr>
              <w:t xml:space="preserve">Phạm Thị Hồng Hạnh </w:t>
            </w:r>
          </w:p>
        </w:tc>
        <w:tc>
          <w:tcPr>
            <w:tcW w:w="5112" w:type="dxa"/>
            <w:vAlign w:val="center"/>
          </w:tcPr>
          <w:p w14:paraId="23BA4617" w14:textId="1CD4C3C6" w:rsidR="00DC77A0" w:rsidRPr="00D70D4F" w:rsidRDefault="00DC77A0" w:rsidP="00DC77A0">
            <w:pPr>
              <w:pStyle w:val="BodyText2"/>
              <w:tabs>
                <w:tab w:val="left" w:pos="360"/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D70D4F">
              <w:rPr>
                <w:sz w:val="24"/>
                <w:szCs w:val="24"/>
              </w:rPr>
              <w:t>0704-07</w:t>
            </w:r>
          </w:p>
        </w:tc>
      </w:tr>
    </w:tbl>
    <w:p w14:paraId="55AB4AC2" w14:textId="12FB400F" w:rsidR="00744C77" w:rsidRPr="007D25F6" w:rsidRDefault="006447AD" w:rsidP="00DC77A0">
      <w:pPr>
        <w:pStyle w:val="BodyText2"/>
        <w:tabs>
          <w:tab w:val="left" w:pos="360"/>
        </w:tabs>
        <w:spacing w:before="60" w:after="0" w:line="288" w:lineRule="auto"/>
        <w:jc w:val="both"/>
        <w:rPr>
          <w:b/>
          <w:sz w:val="24"/>
          <w:szCs w:val="24"/>
        </w:rPr>
      </w:pPr>
      <w:r w:rsidRPr="007D25F6">
        <w:rPr>
          <w:b/>
          <w:sz w:val="24"/>
          <w:szCs w:val="24"/>
        </w:rPr>
        <w:t>2.2</w:t>
      </w:r>
      <w:r w:rsidR="003555B5" w:rsidRPr="007D25F6">
        <w:rPr>
          <w:b/>
          <w:sz w:val="24"/>
          <w:szCs w:val="24"/>
        </w:rPr>
        <w:t xml:space="preserve">. </w:t>
      </w:r>
      <w:r w:rsidR="00744C77" w:rsidRPr="007D25F6">
        <w:rPr>
          <w:b/>
          <w:sz w:val="24"/>
          <w:szCs w:val="24"/>
        </w:rPr>
        <w:t>Bộ môn:</w:t>
      </w:r>
      <w:r w:rsidR="00B25FA5">
        <w:rPr>
          <w:b/>
          <w:sz w:val="24"/>
          <w:szCs w:val="24"/>
        </w:rPr>
        <w:t xml:space="preserve"> </w:t>
      </w:r>
      <w:r w:rsidR="00613CBE" w:rsidRPr="007D25F6">
        <w:rPr>
          <w:sz w:val="24"/>
          <w:szCs w:val="24"/>
        </w:rPr>
        <w:t>Kế toán doanh nghiệp</w:t>
      </w:r>
    </w:p>
    <w:p w14:paraId="275FE505" w14:textId="4BD52D01" w:rsidR="00744C77" w:rsidRPr="007D25F6" w:rsidRDefault="006447AD" w:rsidP="00DC77A0">
      <w:pPr>
        <w:pStyle w:val="BodyText2"/>
        <w:tabs>
          <w:tab w:val="left" w:pos="360"/>
          <w:tab w:val="num" w:pos="520"/>
        </w:tabs>
        <w:spacing w:before="60" w:after="0" w:line="288" w:lineRule="auto"/>
        <w:jc w:val="both"/>
        <w:rPr>
          <w:sz w:val="24"/>
          <w:szCs w:val="24"/>
        </w:rPr>
      </w:pPr>
      <w:r w:rsidRPr="007D25F6">
        <w:rPr>
          <w:b/>
          <w:sz w:val="24"/>
          <w:szCs w:val="24"/>
        </w:rPr>
        <w:t>2.3. Khoa:</w:t>
      </w:r>
      <w:r w:rsidR="00B25FA5">
        <w:rPr>
          <w:b/>
          <w:sz w:val="24"/>
          <w:szCs w:val="24"/>
        </w:rPr>
        <w:t xml:space="preserve"> </w:t>
      </w:r>
      <w:r w:rsidR="00613CBE" w:rsidRPr="007D25F6">
        <w:rPr>
          <w:sz w:val="24"/>
          <w:szCs w:val="24"/>
        </w:rPr>
        <w:t>Kinh tế – Quản trị kinh doanh</w:t>
      </w:r>
    </w:p>
    <w:p w14:paraId="24E1C3EA" w14:textId="77777777" w:rsidR="00744C77" w:rsidRPr="007D25F6" w:rsidRDefault="00744C77" w:rsidP="00DC77A0">
      <w:pPr>
        <w:pStyle w:val="BodyText2"/>
        <w:numPr>
          <w:ilvl w:val="0"/>
          <w:numId w:val="6"/>
        </w:numPr>
        <w:tabs>
          <w:tab w:val="left" w:pos="360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7D25F6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7D25F6">
        <w:rPr>
          <w:b/>
          <w:bCs/>
          <w:color w:val="000000"/>
          <w:sz w:val="24"/>
          <w:szCs w:val="24"/>
        </w:rPr>
        <w:t>học học phần</w:t>
      </w:r>
    </w:p>
    <w:p w14:paraId="0425AC59" w14:textId="1B084394" w:rsidR="006D03CF" w:rsidRPr="007D25F6" w:rsidRDefault="00DC77A0" w:rsidP="00DC77A0">
      <w:pPr>
        <w:pStyle w:val="BodyText2"/>
        <w:tabs>
          <w:tab w:val="left" w:pos="360"/>
        </w:tabs>
        <w:spacing w:before="60" w:after="0" w:line="288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 </w:t>
      </w:r>
      <w:r w:rsidR="007C263C">
        <w:rPr>
          <w:b/>
          <w:bCs/>
          <w:color w:val="000000"/>
          <w:sz w:val="24"/>
          <w:szCs w:val="24"/>
        </w:rPr>
        <w:t>Điều kiện</w:t>
      </w:r>
      <w:r w:rsidR="006D03CF" w:rsidRPr="007D25F6">
        <w:rPr>
          <w:b/>
          <w:bCs/>
          <w:color w:val="000000"/>
          <w:sz w:val="24"/>
          <w:szCs w:val="24"/>
        </w:rPr>
        <w:t xml:space="preserve"> tiên quyết:</w:t>
      </w:r>
      <w:r>
        <w:rPr>
          <w:b/>
          <w:bCs/>
          <w:color w:val="000000"/>
          <w:sz w:val="24"/>
          <w:szCs w:val="24"/>
        </w:rPr>
        <w:t xml:space="preserve"> </w:t>
      </w:r>
      <w:r w:rsidR="00613CBE" w:rsidRPr="007D25F6">
        <w:rPr>
          <w:bCs/>
          <w:color w:val="000000"/>
          <w:sz w:val="24"/>
          <w:szCs w:val="24"/>
        </w:rPr>
        <w:t>Nguyên lý kế toán</w:t>
      </w:r>
      <w:r w:rsidR="00F40C9A" w:rsidRPr="007D25F6">
        <w:rPr>
          <w:bCs/>
          <w:color w:val="000000"/>
          <w:sz w:val="24"/>
          <w:szCs w:val="24"/>
        </w:rPr>
        <w:t xml:space="preserve"> (</w:t>
      </w:r>
      <w:r w:rsidR="007C263C">
        <w:rPr>
          <w:bCs/>
          <w:color w:val="000000"/>
          <w:sz w:val="24"/>
          <w:szCs w:val="24"/>
        </w:rPr>
        <w:t>7</w:t>
      </w:r>
      <w:r w:rsidR="00F40C9A" w:rsidRPr="007D25F6">
        <w:rPr>
          <w:bCs/>
          <w:color w:val="000000"/>
          <w:sz w:val="24"/>
          <w:szCs w:val="24"/>
        </w:rPr>
        <w:t>0704</w:t>
      </w:r>
      <w:r w:rsidR="007C263C">
        <w:rPr>
          <w:bCs/>
          <w:color w:val="000000"/>
          <w:sz w:val="24"/>
          <w:szCs w:val="24"/>
        </w:rPr>
        <w:t>32</w:t>
      </w:r>
      <w:r w:rsidR="00F40C9A" w:rsidRPr="007D25F6">
        <w:rPr>
          <w:bCs/>
          <w:color w:val="000000"/>
          <w:sz w:val="24"/>
          <w:szCs w:val="24"/>
        </w:rPr>
        <w:t>)</w:t>
      </w:r>
    </w:p>
    <w:p w14:paraId="3451789F" w14:textId="4C2C69FC" w:rsidR="006D03CF" w:rsidRPr="00C64E53" w:rsidRDefault="00DC77A0" w:rsidP="00DC77A0">
      <w:pPr>
        <w:pStyle w:val="BodyText2"/>
        <w:tabs>
          <w:tab w:val="left" w:pos="360"/>
        </w:tabs>
        <w:spacing w:before="60" w:after="0" w:line="288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 </w:t>
      </w:r>
      <w:r w:rsidR="006D03CF" w:rsidRPr="007D25F6">
        <w:rPr>
          <w:b/>
          <w:bCs/>
          <w:color w:val="000000"/>
          <w:sz w:val="24"/>
          <w:szCs w:val="24"/>
        </w:rPr>
        <w:t>Môn học học trước:</w:t>
      </w:r>
      <w:r w:rsidR="00B25FA5">
        <w:rPr>
          <w:b/>
          <w:bCs/>
          <w:color w:val="000000"/>
          <w:sz w:val="24"/>
          <w:szCs w:val="24"/>
        </w:rPr>
        <w:t xml:space="preserve"> </w:t>
      </w:r>
      <w:r w:rsidR="00613CBE" w:rsidRPr="007D25F6">
        <w:rPr>
          <w:bCs/>
          <w:color w:val="000000"/>
          <w:sz w:val="24"/>
          <w:szCs w:val="24"/>
        </w:rPr>
        <w:t>Kế toán tài chính</w:t>
      </w:r>
      <w:r w:rsidR="007C263C">
        <w:rPr>
          <w:bCs/>
          <w:color w:val="000000"/>
          <w:sz w:val="24"/>
          <w:szCs w:val="24"/>
        </w:rPr>
        <w:t xml:space="preserve"> 2 (7070418</w:t>
      </w:r>
      <w:r w:rsidR="00F40C9A" w:rsidRPr="007D25F6">
        <w:rPr>
          <w:bCs/>
          <w:color w:val="000000"/>
          <w:sz w:val="24"/>
          <w:szCs w:val="24"/>
        </w:rPr>
        <w:t>)</w:t>
      </w:r>
    </w:p>
    <w:p w14:paraId="348D3EA2" w14:textId="77777777" w:rsidR="00744C77" w:rsidRPr="007D25F6" w:rsidRDefault="00744C77" w:rsidP="00DC77A0">
      <w:pPr>
        <w:pStyle w:val="BodyText2"/>
        <w:numPr>
          <w:ilvl w:val="0"/>
          <w:numId w:val="6"/>
        </w:numPr>
        <w:tabs>
          <w:tab w:val="left" w:pos="360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7D25F6">
        <w:rPr>
          <w:b/>
          <w:bCs/>
          <w:color w:val="000000"/>
          <w:sz w:val="24"/>
          <w:szCs w:val="24"/>
        </w:rPr>
        <w:t>Mục tiêu của học phần</w:t>
      </w:r>
    </w:p>
    <w:p w14:paraId="29A8A2A5" w14:textId="77777777" w:rsidR="00744C77" w:rsidRPr="007D25F6" w:rsidRDefault="00744C77" w:rsidP="00DC77A0">
      <w:pPr>
        <w:pStyle w:val="ListParagraph"/>
        <w:numPr>
          <w:ilvl w:val="1"/>
          <w:numId w:val="1"/>
        </w:numPr>
        <w:tabs>
          <w:tab w:val="left" w:pos="360"/>
        </w:tabs>
        <w:spacing w:before="60" w:line="288" w:lineRule="auto"/>
        <w:ind w:left="0" w:firstLine="0"/>
        <w:rPr>
          <w:b/>
          <w:bCs/>
          <w:lang w:val="vi-VN"/>
        </w:rPr>
      </w:pPr>
      <w:r w:rsidRPr="007D25F6">
        <w:rPr>
          <w:b/>
          <w:bCs/>
          <w:lang w:val="vi-VN"/>
        </w:rPr>
        <w:t xml:space="preserve">Kiến thức </w:t>
      </w:r>
    </w:p>
    <w:p w14:paraId="45746CF5" w14:textId="77777777" w:rsidR="00771692" w:rsidRPr="00F41D84" w:rsidRDefault="00771692" w:rsidP="00DC77A0">
      <w:pPr>
        <w:pStyle w:val="ListParagraph"/>
        <w:tabs>
          <w:tab w:val="left" w:pos="360"/>
        </w:tabs>
        <w:spacing w:before="60" w:line="288" w:lineRule="auto"/>
        <w:ind w:left="0"/>
        <w:jc w:val="both"/>
        <w:rPr>
          <w:lang w:val="vi-VN"/>
        </w:rPr>
      </w:pPr>
      <w:r w:rsidRPr="00F41D84">
        <w:rPr>
          <w:lang w:val="vi-VN"/>
        </w:rPr>
        <w:t>4.1.1 Tổng hợp kiến thức lý thuyết về tổ chức công tác kế toán trong doanh nghiệp.</w:t>
      </w:r>
    </w:p>
    <w:p w14:paraId="1E84C4C1" w14:textId="77777777" w:rsidR="00771692" w:rsidRPr="00F41D84" w:rsidRDefault="00771692" w:rsidP="00DC77A0">
      <w:pPr>
        <w:pStyle w:val="ListParagraph"/>
        <w:tabs>
          <w:tab w:val="left" w:pos="360"/>
        </w:tabs>
        <w:spacing w:before="60" w:line="288" w:lineRule="auto"/>
        <w:ind w:left="0"/>
        <w:jc w:val="both"/>
        <w:rPr>
          <w:lang w:val="vi-VN"/>
        </w:rPr>
      </w:pPr>
      <w:r w:rsidRPr="00F41D84">
        <w:rPr>
          <w:lang w:val="vi-VN"/>
        </w:rPr>
        <w:t xml:space="preserve">4.1.2 Vận dụng lý thuyết để </w:t>
      </w:r>
      <w:r w:rsidR="006773D1" w:rsidRPr="00F41D84">
        <w:rPr>
          <w:lang w:val="vi-VN"/>
        </w:rPr>
        <w:t xml:space="preserve">tổ chức </w:t>
      </w:r>
      <w:r w:rsidRPr="00F41D84">
        <w:rPr>
          <w:lang w:val="vi-VN"/>
        </w:rPr>
        <w:t>thực h</w:t>
      </w:r>
      <w:r w:rsidR="006773D1" w:rsidRPr="00F41D84">
        <w:rPr>
          <w:lang w:val="vi-VN"/>
        </w:rPr>
        <w:t xml:space="preserve">iện </w:t>
      </w:r>
      <w:r w:rsidR="00570E23" w:rsidRPr="00F41D84">
        <w:rPr>
          <w:lang w:val="vi-VN"/>
        </w:rPr>
        <w:t>thu nhận, xử l</w:t>
      </w:r>
      <w:r w:rsidR="00B030DA" w:rsidRPr="00F41D84">
        <w:rPr>
          <w:lang w:val="vi-VN"/>
        </w:rPr>
        <w:t>ý</w:t>
      </w:r>
      <w:r w:rsidR="00570E23" w:rsidRPr="00F41D84">
        <w:rPr>
          <w:lang w:val="vi-VN"/>
        </w:rPr>
        <w:t>, hệ thống hóa và cung cấp  thông tin</w:t>
      </w:r>
      <w:r w:rsidRPr="00F41D84">
        <w:rPr>
          <w:lang w:val="vi-VN"/>
        </w:rPr>
        <w:t xml:space="preserve"> kế toán trong doanh nghiệp: tổ chức </w:t>
      </w:r>
      <w:r w:rsidR="00784FBF" w:rsidRPr="00F41D84">
        <w:rPr>
          <w:lang w:val="vi-VN"/>
        </w:rPr>
        <w:t xml:space="preserve">vận dụng hệ thống văn bản pháp luật, hệ thống </w:t>
      </w:r>
      <w:r w:rsidRPr="00F41D84">
        <w:rPr>
          <w:lang w:val="vi-VN"/>
        </w:rPr>
        <w:t xml:space="preserve">chứng từ kế toán, </w:t>
      </w:r>
      <w:r w:rsidR="00784FBF" w:rsidRPr="00F41D84">
        <w:rPr>
          <w:lang w:val="vi-VN"/>
        </w:rPr>
        <w:t xml:space="preserve">hệ thống </w:t>
      </w:r>
      <w:r w:rsidRPr="00F41D84">
        <w:rPr>
          <w:lang w:val="vi-VN"/>
        </w:rPr>
        <w:t xml:space="preserve">tài khoản kế toán, </w:t>
      </w:r>
      <w:r w:rsidR="004C393A" w:rsidRPr="00F41D84">
        <w:rPr>
          <w:lang w:val="vi-VN"/>
        </w:rPr>
        <w:t xml:space="preserve">tổ chức </w:t>
      </w:r>
      <w:r w:rsidRPr="00F41D84">
        <w:rPr>
          <w:lang w:val="vi-VN"/>
        </w:rPr>
        <w:t xml:space="preserve">hình thức ghi sổ kế toán </w:t>
      </w:r>
      <w:r w:rsidR="004C393A" w:rsidRPr="00F41D84">
        <w:rPr>
          <w:lang w:val="vi-VN"/>
        </w:rPr>
        <w:t xml:space="preserve">phù hợp doanh nghiệp </w:t>
      </w:r>
      <w:r w:rsidRPr="00F41D84">
        <w:rPr>
          <w:lang w:val="vi-VN"/>
        </w:rPr>
        <w:t xml:space="preserve">và lập </w:t>
      </w:r>
      <w:r w:rsidR="004C393A" w:rsidRPr="00F41D84">
        <w:rPr>
          <w:lang w:val="vi-VN"/>
        </w:rPr>
        <w:t xml:space="preserve">các </w:t>
      </w:r>
      <w:r w:rsidRPr="00F41D84">
        <w:rPr>
          <w:lang w:val="vi-VN"/>
        </w:rPr>
        <w:t xml:space="preserve">báo cáo </w:t>
      </w:r>
      <w:r w:rsidR="004C393A" w:rsidRPr="00F41D84">
        <w:rPr>
          <w:lang w:val="vi-VN"/>
        </w:rPr>
        <w:t>kế toán.</w:t>
      </w:r>
    </w:p>
    <w:p w14:paraId="667CDA1B" w14:textId="77777777" w:rsidR="00771692" w:rsidRPr="007D25F6" w:rsidRDefault="00771692" w:rsidP="00DC77A0">
      <w:pPr>
        <w:pStyle w:val="ListParagraph"/>
        <w:numPr>
          <w:ilvl w:val="1"/>
          <w:numId w:val="1"/>
        </w:numPr>
        <w:tabs>
          <w:tab w:val="left" w:pos="360"/>
        </w:tabs>
        <w:spacing w:before="60" w:line="288" w:lineRule="auto"/>
        <w:ind w:left="0" w:firstLine="0"/>
        <w:rPr>
          <w:b/>
          <w:bCs/>
          <w:lang w:val="vi-VN"/>
        </w:rPr>
      </w:pPr>
      <w:r w:rsidRPr="007D25F6">
        <w:rPr>
          <w:b/>
          <w:bCs/>
          <w:lang w:val="vi-VN"/>
        </w:rPr>
        <w:t xml:space="preserve">Kỹ năng </w:t>
      </w:r>
    </w:p>
    <w:p w14:paraId="5EC82E46" w14:textId="754B0658" w:rsidR="00771692" w:rsidRPr="00F41D84" w:rsidRDefault="00DC77A0" w:rsidP="00DC77A0">
      <w:pPr>
        <w:pStyle w:val="ListParagraph"/>
        <w:tabs>
          <w:tab w:val="left" w:pos="360"/>
          <w:tab w:val="num" w:pos="1710"/>
        </w:tabs>
        <w:spacing w:before="60" w:line="288" w:lineRule="auto"/>
        <w:ind w:left="0"/>
        <w:jc w:val="both"/>
        <w:rPr>
          <w:bCs/>
          <w:lang w:val="vi-VN"/>
        </w:rPr>
      </w:pPr>
      <w:r>
        <w:rPr>
          <w:lang w:val="nl-NL"/>
        </w:rPr>
        <w:t xml:space="preserve">4.2.1. </w:t>
      </w:r>
      <w:r w:rsidR="00771692" w:rsidRPr="007D25F6">
        <w:rPr>
          <w:lang w:val="nl-NL"/>
        </w:rPr>
        <w:t>Thành thạo trong việc thực hành ghi sổ sách kế toán và lập báo cáo tài chính trong doanh nghiệp theo các hình thức ghi sổ kế toán khác nhau.</w:t>
      </w:r>
    </w:p>
    <w:p w14:paraId="40A425EC" w14:textId="20798CFB" w:rsidR="00771692" w:rsidRPr="00F41D84" w:rsidRDefault="00DC77A0" w:rsidP="00DC77A0">
      <w:pPr>
        <w:pStyle w:val="ListParagraph"/>
        <w:tabs>
          <w:tab w:val="left" w:pos="360"/>
          <w:tab w:val="num" w:pos="1710"/>
        </w:tabs>
        <w:spacing w:before="60" w:line="288" w:lineRule="auto"/>
        <w:ind w:left="0"/>
        <w:jc w:val="both"/>
        <w:rPr>
          <w:bCs/>
          <w:lang w:val="vi-VN"/>
        </w:rPr>
      </w:pPr>
      <w:r>
        <w:rPr>
          <w:lang w:val="nl-NL"/>
        </w:rPr>
        <w:t xml:space="preserve">4.2.2. </w:t>
      </w:r>
      <w:r w:rsidR="00771692" w:rsidRPr="007D25F6">
        <w:rPr>
          <w:lang w:val="nl-NL"/>
        </w:rPr>
        <w:t xml:space="preserve">Có khả năng ứng dụng phần mềm kế toán trong xử lý các nghiệp vụ kế toán </w:t>
      </w:r>
    </w:p>
    <w:p w14:paraId="744F9730" w14:textId="621C4972" w:rsidR="00771692" w:rsidRPr="00F41D84" w:rsidRDefault="00DC77A0" w:rsidP="00DC77A0">
      <w:pPr>
        <w:pStyle w:val="ListParagraph"/>
        <w:tabs>
          <w:tab w:val="left" w:pos="360"/>
          <w:tab w:val="num" w:pos="1710"/>
        </w:tabs>
        <w:spacing w:before="60" w:line="288" w:lineRule="auto"/>
        <w:ind w:left="0"/>
        <w:jc w:val="both"/>
        <w:rPr>
          <w:bCs/>
          <w:lang w:val="vi-VN"/>
        </w:rPr>
      </w:pPr>
      <w:r>
        <w:rPr>
          <w:lang w:val="nl-NL"/>
        </w:rPr>
        <w:t xml:space="preserve">4.2.3. </w:t>
      </w:r>
      <w:r w:rsidR="00771692" w:rsidRPr="007D25F6">
        <w:rPr>
          <w:lang w:val="nl-NL"/>
        </w:rPr>
        <w:t>Có kỹ năng làm việc theo nhóm</w:t>
      </w:r>
    </w:p>
    <w:p w14:paraId="2C67FF14" w14:textId="77777777" w:rsidR="00771692" w:rsidRPr="00F41D84" w:rsidRDefault="00771692" w:rsidP="00DC77A0">
      <w:pPr>
        <w:pStyle w:val="BodyText2"/>
        <w:numPr>
          <w:ilvl w:val="0"/>
          <w:numId w:val="6"/>
        </w:numPr>
        <w:tabs>
          <w:tab w:val="left" w:pos="360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F41D84">
        <w:rPr>
          <w:b/>
          <w:bCs/>
          <w:color w:val="000000"/>
          <w:sz w:val="24"/>
          <w:szCs w:val="24"/>
          <w:lang w:val="vi-VN"/>
        </w:rPr>
        <w:t>Tóm tắt nội dung học phần</w:t>
      </w:r>
    </w:p>
    <w:p w14:paraId="2CB178CF" w14:textId="6A3E2EAB" w:rsidR="0095735E" w:rsidRPr="00F41D84" w:rsidRDefault="00771692" w:rsidP="00DC77A0">
      <w:pPr>
        <w:pStyle w:val="ListParagraph"/>
        <w:tabs>
          <w:tab w:val="left" w:pos="1080"/>
        </w:tabs>
        <w:spacing w:before="60" w:line="288" w:lineRule="auto"/>
        <w:ind w:left="0" w:firstLine="720"/>
        <w:jc w:val="both"/>
        <w:rPr>
          <w:lang w:val="vi-VN"/>
        </w:rPr>
      </w:pPr>
      <w:r w:rsidRPr="007D25F6">
        <w:rPr>
          <w:lang w:val="vi-VN"/>
        </w:rPr>
        <w:t xml:space="preserve">Học phần </w:t>
      </w:r>
      <w:r w:rsidRPr="00F41D84">
        <w:rPr>
          <w:lang w:val="vi-VN"/>
        </w:rPr>
        <w:t>Tổ chức công tác kế toán trong doanh nghiệp cung cấp kiến thức về tổ chức công tác kế toán trong doanh nghiệp</w:t>
      </w:r>
      <w:r w:rsidR="00FD71A8" w:rsidRPr="00F41D84">
        <w:rPr>
          <w:lang w:val="vi-VN"/>
        </w:rPr>
        <w:t xml:space="preserve">. </w:t>
      </w:r>
      <w:r w:rsidR="00BD7590" w:rsidRPr="00F41D84">
        <w:rPr>
          <w:lang w:val="vi-VN"/>
        </w:rPr>
        <w:t>Bao gồm các nội dung: Tổ chức</w:t>
      </w:r>
      <w:r w:rsidR="007B72CD" w:rsidRPr="007B72CD">
        <w:rPr>
          <w:lang w:val="vi-VN"/>
        </w:rPr>
        <w:t xml:space="preserve"> </w:t>
      </w:r>
      <w:r w:rsidR="00FD71A8" w:rsidRPr="00F41D84">
        <w:rPr>
          <w:lang w:val="vi-VN"/>
        </w:rPr>
        <w:t>thu nhận</w:t>
      </w:r>
      <w:r w:rsidR="00BD7590" w:rsidRPr="00F41D84">
        <w:rPr>
          <w:lang w:val="vi-VN"/>
        </w:rPr>
        <w:t>,</w:t>
      </w:r>
      <w:r w:rsidR="00C64E53">
        <w:t xml:space="preserve"> </w:t>
      </w:r>
      <w:r w:rsidRPr="00F41D84">
        <w:rPr>
          <w:lang w:val="vi-VN"/>
        </w:rPr>
        <w:t>xử lý</w:t>
      </w:r>
      <w:r w:rsidR="00FD71A8" w:rsidRPr="00F41D84">
        <w:rPr>
          <w:lang w:val="vi-VN"/>
        </w:rPr>
        <w:t>,</w:t>
      </w:r>
      <w:r w:rsidR="00C64E53">
        <w:t xml:space="preserve"> </w:t>
      </w:r>
      <w:r w:rsidR="00FD71A8" w:rsidRPr="00F41D84">
        <w:rPr>
          <w:lang w:val="vi-VN"/>
        </w:rPr>
        <w:t>hệ thống hóa thông tin</w:t>
      </w:r>
      <w:r w:rsidR="0085493E" w:rsidRPr="00F41D84">
        <w:rPr>
          <w:lang w:val="vi-VN"/>
        </w:rPr>
        <w:t>,</w:t>
      </w:r>
      <w:r w:rsidR="00C64E53">
        <w:t xml:space="preserve"> </w:t>
      </w:r>
      <w:r w:rsidR="00FD71A8" w:rsidRPr="00F41D84">
        <w:rPr>
          <w:lang w:val="vi-VN"/>
        </w:rPr>
        <w:t>cung cấp thông tin về</w:t>
      </w:r>
      <w:r w:rsidR="00C64E53">
        <w:t xml:space="preserve"> </w:t>
      </w:r>
      <w:r w:rsidRPr="00F41D84">
        <w:rPr>
          <w:lang w:val="vi-VN"/>
        </w:rPr>
        <w:t>các nghiệp vụ kinh tế phát sinh trong doanh nghiệp</w:t>
      </w:r>
      <w:r w:rsidR="0085493E" w:rsidRPr="00F41D84">
        <w:rPr>
          <w:lang w:val="vi-VN"/>
        </w:rPr>
        <w:t xml:space="preserve">, đồng </w:t>
      </w:r>
      <w:r w:rsidR="0085493E" w:rsidRPr="00F41D84">
        <w:rPr>
          <w:lang w:val="vi-VN"/>
        </w:rPr>
        <w:lastRenderedPageBreak/>
        <w:t xml:space="preserve">thời </w:t>
      </w:r>
      <w:r w:rsidR="008B460C" w:rsidRPr="00F41D84">
        <w:rPr>
          <w:lang w:val="vi-VN"/>
        </w:rPr>
        <w:t xml:space="preserve">cung cấp </w:t>
      </w:r>
      <w:r w:rsidR="00BD7590" w:rsidRPr="00F41D84">
        <w:rPr>
          <w:lang w:val="vi-VN"/>
        </w:rPr>
        <w:t xml:space="preserve">các kiến thức về tổ chức bộ máy </w:t>
      </w:r>
      <w:r w:rsidRPr="00F41D84">
        <w:rPr>
          <w:lang w:val="vi-VN"/>
        </w:rPr>
        <w:t>kế toán</w:t>
      </w:r>
      <w:r w:rsidR="00BD7590" w:rsidRPr="00F41D84">
        <w:rPr>
          <w:lang w:val="vi-VN"/>
        </w:rPr>
        <w:t xml:space="preserve"> trong doanh nghiệp</w:t>
      </w:r>
      <w:r w:rsidR="0085493E" w:rsidRPr="00F41D84">
        <w:rPr>
          <w:lang w:val="vi-VN"/>
        </w:rPr>
        <w:t xml:space="preserve"> để thực hiện tốt các nội dung trên</w:t>
      </w:r>
      <w:r w:rsidRPr="00F41D84">
        <w:rPr>
          <w:lang w:val="vi-VN"/>
        </w:rPr>
        <w:t>.</w:t>
      </w:r>
    </w:p>
    <w:p w14:paraId="2F746F2C" w14:textId="77777777" w:rsidR="00296F71" w:rsidRPr="00F41D84" w:rsidRDefault="009540AF" w:rsidP="00C64451">
      <w:pPr>
        <w:pStyle w:val="BodyText2"/>
        <w:numPr>
          <w:ilvl w:val="0"/>
          <w:numId w:val="6"/>
        </w:numPr>
        <w:tabs>
          <w:tab w:val="left" w:pos="360"/>
        </w:tabs>
        <w:spacing w:before="60" w:after="0" w:line="288" w:lineRule="auto"/>
        <w:ind w:left="0" w:firstLine="0"/>
        <w:jc w:val="both"/>
        <w:rPr>
          <w:b/>
          <w:bCs/>
          <w:sz w:val="24"/>
          <w:szCs w:val="24"/>
          <w:lang w:val="vi-VN"/>
        </w:rPr>
      </w:pPr>
      <w:r w:rsidRPr="00F41D84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20D9B9E3" w14:textId="77777777" w:rsidR="004A21C9" w:rsidRPr="007D25F6" w:rsidRDefault="00BA7C39" w:rsidP="007D25F6">
      <w:pPr>
        <w:pStyle w:val="ListParagraph"/>
        <w:spacing w:before="60" w:line="288" w:lineRule="auto"/>
        <w:jc w:val="center"/>
        <w:rPr>
          <w:b/>
          <w:bCs/>
          <w:lang w:val="nl-NL"/>
        </w:rPr>
      </w:pPr>
      <w:r w:rsidRPr="007D25F6">
        <w:rPr>
          <w:b/>
          <w:bCs/>
          <w:lang w:val="nl-NL"/>
        </w:rPr>
        <w:t>Bảng 1</w:t>
      </w:r>
      <w:r w:rsidR="004A21C9" w:rsidRPr="007D25F6">
        <w:rPr>
          <w:b/>
          <w:bCs/>
          <w:lang w:val="nl-NL"/>
        </w:rPr>
        <w:t>. Nội dung học phần</w:t>
      </w:r>
    </w:p>
    <w:tbl>
      <w:tblPr>
        <w:tblW w:w="89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5635"/>
        <w:gridCol w:w="992"/>
        <w:gridCol w:w="1263"/>
      </w:tblGrid>
      <w:tr w:rsidR="001265BC" w:rsidRPr="007D25F6" w14:paraId="7B647980" w14:textId="77777777" w:rsidTr="00C64451">
        <w:tc>
          <w:tcPr>
            <w:tcW w:w="8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F734" w14:textId="77777777" w:rsidR="001265BC" w:rsidRPr="007D25F6" w:rsidRDefault="001265BC" w:rsidP="007D25F6">
            <w:pPr>
              <w:pStyle w:val="ListParagraph"/>
              <w:spacing w:before="60" w:line="288" w:lineRule="auto"/>
              <w:ind w:left="0"/>
              <w:rPr>
                <w:b/>
                <w:bCs/>
                <w:lang w:val="vi-VN"/>
              </w:rPr>
            </w:pPr>
            <w:r w:rsidRPr="007D25F6">
              <w:rPr>
                <w:b/>
                <w:bCs/>
              </w:rPr>
              <w:t>6.1. Lý thuyết</w:t>
            </w:r>
          </w:p>
        </w:tc>
      </w:tr>
      <w:tr w:rsidR="00220199" w:rsidRPr="007D25F6" w14:paraId="2BB27159" w14:textId="77777777" w:rsidTr="00C64451">
        <w:tc>
          <w:tcPr>
            <w:tcW w:w="1098" w:type="dxa"/>
            <w:tcBorders>
              <w:top w:val="single" w:sz="4" w:space="0" w:color="auto"/>
            </w:tcBorders>
          </w:tcPr>
          <w:p w14:paraId="58962E1E" w14:textId="77777777" w:rsidR="00220199" w:rsidRPr="007D25F6" w:rsidRDefault="00220199" w:rsidP="007D25F6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i/>
              </w:rPr>
            </w:pPr>
            <w:r w:rsidRPr="007D25F6">
              <w:rPr>
                <w:b/>
                <w:bCs/>
                <w:i/>
              </w:rPr>
              <w:t>Đề mục</w:t>
            </w:r>
          </w:p>
        </w:tc>
        <w:tc>
          <w:tcPr>
            <w:tcW w:w="5635" w:type="dxa"/>
            <w:tcBorders>
              <w:top w:val="single" w:sz="4" w:space="0" w:color="auto"/>
            </w:tcBorders>
          </w:tcPr>
          <w:p w14:paraId="1474103D" w14:textId="77777777" w:rsidR="00220199" w:rsidRPr="007D25F6" w:rsidRDefault="00220199" w:rsidP="007D25F6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D25F6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39FB7BF" w14:textId="77777777" w:rsidR="00220199" w:rsidRPr="007D25F6" w:rsidRDefault="00220199" w:rsidP="007D25F6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D25F6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14:paraId="6158EE14" w14:textId="77777777" w:rsidR="00220199" w:rsidRPr="007D25F6" w:rsidRDefault="00220199" w:rsidP="007D25F6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D25F6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3A0216" w:rsidRPr="007D25F6" w14:paraId="7DFB4906" w14:textId="77777777" w:rsidTr="00C64451">
        <w:trPr>
          <w:trHeight w:val="548"/>
        </w:trPr>
        <w:tc>
          <w:tcPr>
            <w:tcW w:w="1098" w:type="dxa"/>
            <w:tcBorders>
              <w:bottom w:val="nil"/>
            </w:tcBorders>
            <w:vAlign w:val="center"/>
          </w:tcPr>
          <w:p w14:paraId="77B33560" w14:textId="77777777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  <w:r w:rsidRPr="007D25F6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635" w:type="dxa"/>
            <w:tcBorders>
              <w:bottom w:val="nil"/>
            </w:tcBorders>
            <w:vAlign w:val="center"/>
          </w:tcPr>
          <w:p w14:paraId="3113A01B" w14:textId="77777777" w:rsidR="003A0216" w:rsidRPr="007D25F6" w:rsidRDefault="003A0216" w:rsidP="001C15EB">
            <w:pPr>
              <w:pStyle w:val="ListParagraph"/>
              <w:spacing w:before="60" w:line="288" w:lineRule="auto"/>
              <w:ind w:left="0"/>
              <w:rPr>
                <w:b/>
                <w:bCs/>
              </w:rPr>
            </w:pPr>
            <w:r w:rsidRPr="007D25F6">
              <w:rPr>
                <w:b/>
                <w:bCs/>
              </w:rPr>
              <w:t xml:space="preserve">Khái quát về tổ chức công tác kế toán trong doanh nghiệp 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58F20BF1" w14:textId="77777777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  <w:r w:rsidRPr="007D25F6">
              <w:rPr>
                <w:b/>
                <w:bCs/>
              </w:rPr>
              <w:t>3</w:t>
            </w:r>
          </w:p>
        </w:tc>
        <w:tc>
          <w:tcPr>
            <w:tcW w:w="1263" w:type="dxa"/>
            <w:tcBorders>
              <w:bottom w:val="nil"/>
            </w:tcBorders>
            <w:vAlign w:val="center"/>
          </w:tcPr>
          <w:p w14:paraId="58C0F81D" w14:textId="0C235EC8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</w:p>
        </w:tc>
      </w:tr>
      <w:tr w:rsidR="003A0216" w:rsidRPr="007D25F6" w14:paraId="5FAD9B90" w14:textId="77777777" w:rsidTr="00C64451"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2C2D58E0" w14:textId="77777777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Cs/>
              </w:rPr>
            </w:pPr>
          </w:p>
        </w:tc>
        <w:tc>
          <w:tcPr>
            <w:tcW w:w="5635" w:type="dxa"/>
            <w:tcBorders>
              <w:top w:val="nil"/>
              <w:bottom w:val="nil"/>
            </w:tcBorders>
            <w:vAlign w:val="center"/>
          </w:tcPr>
          <w:p w14:paraId="62B76037" w14:textId="77777777" w:rsidR="003A0216" w:rsidRPr="007D25F6" w:rsidRDefault="003A0216" w:rsidP="001C15EB">
            <w:pPr>
              <w:spacing w:before="60" w:line="288" w:lineRule="auto"/>
              <w:rPr>
                <w:sz w:val="24"/>
                <w:szCs w:val="24"/>
              </w:rPr>
            </w:pPr>
            <w:r w:rsidRPr="007D25F6">
              <w:rPr>
                <w:sz w:val="24"/>
                <w:szCs w:val="24"/>
              </w:rPr>
              <w:t>1.1 Đặc điểm của doanh nghiệp ảnh hưởng đến tổ chức công tác kế toán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FF30BD4" w14:textId="77777777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Cs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 w14:paraId="43F7D714" w14:textId="77777777" w:rsidR="00102D1F" w:rsidRDefault="00102D1F" w:rsidP="00102D1F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  <w:r w:rsidRPr="007D25F6">
              <w:rPr>
                <w:b/>
                <w:bCs/>
                <w:lang w:val="vi-VN"/>
              </w:rPr>
              <w:t>4.</w:t>
            </w:r>
            <w:r w:rsidRPr="007D25F6">
              <w:rPr>
                <w:b/>
                <w:bCs/>
              </w:rPr>
              <w:t>1</w:t>
            </w:r>
            <w:r w:rsidRPr="007D25F6">
              <w:rPr>
                <w:b/>
                <w:bCs/>
                <w:lang w:val="vi-VN"/>
              </w:rPr>
              <w:t>.1</w:t>
            </w:r>
          </w:p>
          <w:p w14:paraId="1A19826F" w14:textId="1602EB7E" w:rsidR="003A0216" w:rsidRPr="007D25F6" w:rsidRDefault="00102D1F" w:rsidP="00102D1F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vi-VN"/>
              </w:rPr>
            </w:pPr>
            <w:r w:rsidRPr="007D25F6">
              <w:rPr>
                <w:b/>
                <w:bCs/>
              </w:rPr>
              <w:t>4.2.3</w:t>
            </w:r>
          </w:p>
        </w:tc>
      </w:tr>
      <w:tr w:rsidR="003A0216" w:rsidRPr="007D25F6" w14:paraId="17B1AA1B" w14:textId="77777777" w:rsidTr="00C64451"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2235C8D8" w14:textId="77777777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Cs/>
              </w:rPr>
            </w:pPr>
          </w:p>
        </w:tc>
        <w:tc>
          <w:tcPr>
            <w:tcW w:w="5635" w:type="dxa"/>
            <w:tcBorders>
              <w:top w:val="nil"/>
              <w:bottom w:val="nil"/>
            </w:tcBorders>
            <w:vAlign w:val="center"/>
          </w:tcPr>
          <w:p w14:paraId="0466BEAB" w14:textId="77777777" w:rsidR="003A0216" w:rsidRPr="007D25F6" w:rsidRDefault="003A0216" w:rsidP="001C15EB">
            <w:pPr>
              <w:pStyle w:val="BodyText2"/>
              <w:spacing w:before="60" w:after="0" w:line="288" w:lineRule="auto"/>
              <w:jc w:val="both"/>
              <w:rPr>
                <w:sz w:val="24"/>
                <w:szCs w:val="24"/>
              </w:rPr>
            </w:pPr>
            <w:r w:rsidRPr="007D25F6">
              <w:rPr>
                <w:sz w:val="24"/>
                <w:szCs w:val="24"/>
              </w:rPr>
              <w:t>1.2 Vai trò, nhiệm vụ của tổ chức công tá</w:t>
            </w:r>
            <w:r w:rsidR="001C15EB">
              <w:rPr>
                <w:sz w:val="24"/>
                <w:szCs w:val="24"/>
              </w:rPr>
              <w:t>c kế toán trong doanh nghiệp.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4AD626F" w14:textId="77777777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Cs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  <w:vAlign w:val="center"/>
          </w:tcPr>
          <w:p w14:paraId="3AA644FE" w14:textId="77777777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Cs/>
              </w:rPr>
            </w:pPr>
          </w:p>
        </w:tc>
      </w:tr>
      <w:tr w:rsidR="003A0216" w:rsidRPr="00AD182B" w14:paraId="518872E2" w14:textId="77777777" w:rsidTr="00C64451"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15D77B85" w14:textId="77777777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5635" w:type="dxa"/>
            <w:tcBorders>
              <w:top w:val="nil"/>
              <w:bottom w:val="nil"/>
            </w:tcBorders>
            <w:vAlign w:val="center"/>
          </w:tcPr>
          <w:p w14:paraId="06AA4927" w14:textId="77777777" w:rsidR="003A0216" w:rsidRPr="00F41D84" w:rsidRDefault="003A0216" w:rsidP="001C15EB">
            <w:pPr>
              <w:spacing w:before="6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 xml:space="preserve">1.3  Các nguyên tắc tổ chức công tác kế toán trong doanh nghiệp 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DC51A9C" w14:textId="77777777" w:rsidR="003A0216" w:rsidRPr="00F41D84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  <w:vAlign w:val="center"/>
          </w:tcPr>
          <w:p w14:paraId="1D9AAA6A" w14:textId="77777777" w:rsidR="003A0216" w:rsidRPr="00F41D84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</w:p>
        </w:tc>
      </w:tr>
      <w:tr w:rsidR="003A0216" w:rsidRPr="00AD182B" w14:paraId="49E24CB7" w14:textId="77777777" w:rsidTr="00C64451">
        <w:tc>
          <w:tcPr>
            <w:tcW w:w="1098" w:type="dxa"/>
            <w:tcBorders>
              <w:top w:val="nil"/>
              <w:bottom w:val="single" w:sz="4" w:space="0" w:color="auto"/>
            </w:tcBorders>
            <w:vAlign w:val="center"/>
          </w:tcPr>
          <w:p w14:paraId="7AAC21CA" w14:textId="77777777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5635" w:type="dxa"/>
            <w:tcBorders>
              <w:top w:val="nil"/>
              <w:bottom w:val="single" w:sz="4" w:space="0" w:color="auto"/>
            </w:tcBorders>
            <w:vAlign w:val="center"/>
          </w:tcPr>
          <w:p w14:paraId="38992C7B" w14:textId="77777777" w:rsidR="003A0216" w:rsidRPr="00F41D84" w:rsidRDefault="003A0216" w:rsidP="001C15EB">
            <w:pPr>
              <w:pStyle w:val="BodyText2"/>
              <w:spacing w:before="60" w:after="0" w:line="288" w:lineRule="auto"/>
              <w:jc w:val="both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 xml:space="preserve">1.4 Nội dung chủ yếu của tổ chức công tác kế toán trong doanh nghiệp 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674C4C50" w14:textId="77777777" w:rsidR="003A0216" w:rsidRPr="00F41D84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63" w:type="dxa"/>
            <w:tcBorders>
              <w:top w:val="nil"/>
              <w:bottom w:val="single" w:sz="4" w:space="0" w:color="auto"/>
            </w:tcBorders>
            <w:vAlign w:val="center"/>
          </w:tcPr>
          <w:p w14:paraId="75188CE6" w14:textId="77777777" w:rsidR="003A0216" w:rsidRPr="00F41D84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Cs/>
                <w:lang w:val="nl-NL"/>
              </w:rPr>
            </w:pPr>
          </w:p>
        </w:tc>
      </w:tr>
      <w:tr w:rsidR="003A0216" w:rsidRPr="007D25F6" w14:paraId="7C39FF7B" w14:textId="77777777" w:rsidTr="00C64451">
        <w:tc>
          <w:tcPr>
            <w:tcW w:w="1098" w:type="dxa"/>
            <w:tcBorders>
              <w:top w:val="single" w:sz="4" w:space="0" w:color="auto"/>
              <w:bottom w:val="nil"/>
            </w:tcBorders>
          </w:tcPr>
          <w:p w14:paraId="09A5D762" w14:textId="77777777" w:rsidR="003A0216" w:rsidRPr="00DC77A0" w:rsidRDefault="003A0216" w:rsidP="00DC77A0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  <w:r w:rsidRPr="007D25F6">
              <w:rPr>
                <w:b/>
                <w:bCs/>
                <w:lang w:val="nl-NL"/>
              </w:rPr>
              <w:t xml:space="preserve">Chương </w:t>
            </w:r>
            <w:r w:rsidRPr="00DC77A0">
              <w:rPr>
                <w:b/>
                <w:bCs/>
                <w:lang w:val="nl-NL"/>
              </w:rPr>
              <w:t>2</w:t>
            </w:r>
          </w:p>
        </w:tc>
        <w:tc>
          <w:tcPr>
            <w:tcW w:w="5635" w:type="dxa"/>
            <w:tcBorders>
              <w:top w:val="single" w:sz="4" w:space="0" w:color="auto"/>
              <w:bottom w:val="nil"/>
            </w:tcBorders>
          </w:tcPr>
          <w:p w14:paraId="3A448858" w14:textId="08B55083" w:rsidR="003A0216" w:rsidRPr="00DC77A0" w:rsidRDefault="003A0216" w:rsidP="00102D1F">
            <w:pPr>
              <w:pStyle w:val="BodyText2"/>
              <w:spacing w:after="0" w:line="288" w:lineRule="auto"/>
              <w:rPr>
                <w:b/>
                <w:bCs/>
                <w:sz w:val="24"/>
                <w:szCs w:val="24"/>
                <w:lang w:val="nl-NL"/>
              </w:rPr>
            </w:pPr>
            <w:r w:rsidRPr="00DC77A0">
              <w:rPr>
                <w:b/>
                <w:bCs/>
                <w:sz w:val="24"/>
                <w:szCs w:val="24"/>
                <w:lang w:val="nl-NL"/>
              </w:rPr>
              <w:t xml:space="preserve">Tổ chức thu nhận thông tin kế toán trong doanh </w:t>
            </w:r>
            <w:r w:rsidR="00DC77A0">
              <w:rPr>
                <w:b/>
                <w:bCs/>
                <w:sz w:val="24"/>
                <w:szCs w:val="24"/>
                <w:lang w:val="nl-NL"/>
              </w:rPr>
              <w:t>n</w:t>
            </w:r>
            <w:r w:rsidRPr="00F41D84">
              <w:rPr>
                <w:b/>
                <w:bCs/>
                <w:sz w:val="24"/>
                <w:szCs w:val="24"/>
                <w:lang w:val="nl-NL"/>
              </w:rPr>
              <w:t>ghiệp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722F6538" w14:textId="1D8946BF" w:rsidR="003A0216" w:rsidRPr="007D25F6" w:rsidRDefault="00F41D84" w:rsidP="00102D1F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263" w:type="dxa"/>
            <w:tcBorders>
              <w:top w:val="single" w:sz="4" w:space="0" w:color="auto"/>
              <w:bottom w:val="nil"/>
            </w:tcBorders>
            <w:vAlign w:val="center"/>
          </w:tcPr>
          <w:p w14:paraId="79924A51" w14:textId="4C4C76E5" w:rsidR="003A0216" w:rsidRPr="007D25F6" w:rsidRDefault="003A0216" w:rsidP="00102D1F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</w:p>
        </w:tc>
      </w:tr>
      <w:tr w:rsidR="003A0216" w:rsidRPr="00AD182B" w14:paraId="08CF204D" w14:textId="77777777" w:rsidTr="00C64451">
        <w:tc>
          <w:tcPr>
            <w:tcW w:w="1098" w:type="dxa"/>
            <w:tcBorders>
              <w:top w:val="nil"/>
              <w:bottom w:val="nil"/>
            </w:tcBorders>
          </w:tcPr>
          <w:p w14:paraId="580B0DD7" w14:textId="77777777" w:rsidR="003A0216" w:rsidRPr="007D25F6" w:rsidRDefault="003A0216" w:rsidP="00DC77A0">
            <w:pPr>
              <w:pStyle w:val="ListParagraph"/>
              <w:spacing w:line="288" w:lineRule="auto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5635" w:type="dxa"/>
            <w:tcBorders>
              <w:top w:val="nil"/>
              <w:bottom w:val="nil"/>
            </w:tcBorders>
          </w:tcPr>
          <w:p w14:paraId="79498354" w14:textId="77777777" w:rsidR="003A0216" w:rsidRDefault="003A0216" w:rsidP="00DC77A0">
            <w:pPr>
              <w:pStyle w:val="BodyText2"/>
              <w:spacing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2.1 Thông tin kế toán và yêu cầu của thu nhận thông tin kế toán</w:t>
            </w:r>
          </w:p>
          <w:p w14:paraId="07947961" w14:textId="77777777" w:rsidR="00102D1F" w:rsidRDefault="00102D1F" w:rsidP="00DC77A0">
            <w:pPr>
              <w:pStyle w:val="BodyText2"/>
              <w:spacing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2.2 Tổ chức thu nhận thông tin kế toán bằng hệ thống chứng từ kế toán</w:t>
            </w:r>
          </w:p>
          <w:p w14:paraId="3B1ECA32" w14:textId="66013023" w:rsidR="00102D1F" w:rsidRPr="00F41D84" w:rsidRDefault="00102D1F" w:rsidP="00DC77A0">
            <w:pPr>
              <w:pStyle w:val="BodyText2"/>
              <w:spacing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2.3 Tổ chức hệ thống chứng từ kế toán sử dụng trong doanh nghiệp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73FB8E2" w14:textId="77777777" w:rsidR="003A0216" w:rsidRPr="00F41D84" w:rsidRDefault="003A0216" w:rsidP="00DC77A0">
            <w:pPr>
              <w:pStyle w:val="ListParagraph"/>
              <w:spacing w:line="288" w:lineRule="auto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 w14:paraId="52A46BF9" w14:textId="2C79FDF1" w:rsidR="003A0216" w:rsidRPr="00F41D84" w:rsidRDefault="00102D1F" w:rsidP="00DC77A0">
            <w:pPr>
              <w:pStyle w:val="ListParagraph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 w:rsidRPr="007D25F6">
              <w:rPr>
                <w:b/>
                <w:bCs/>
                <w:lang w:val="vi-VN"/>
              </w:rPr>
              <w:t>4.1.</w:t>
            </w:r>
            <w:r w:rsidRPr="007D25F6">
              <w:rPr>
                <w:b/>
                <w:bCs/>
              </w:rPr>
              <w:t>2, 4.2.1, 4.2.2, 4.2.3</w:t>
            </w:r>
          </w:p>
        </w:tc>
      </w:tr>
      <w:tr w:rsidR="003A0216" w:rsidRPr="007D25F6" w14:paraId="76167329" w14:textId="77777777" w:rsidTr="00C64451">
        <w:tc>
          <w:tcPr>
            <w:tcW w:w="1098" w:type="dxa"/>
            <w:tcBorders>
              <w:top w:val="single" w:sz="4" w:space="0" w:color="auto"/>
              <w:bottom w:val="nil"/>
            </w:tcBorders>
          </w:tcPr>
          <w:p w14:paraId="0920D8BF" w14:textId="77777777" w:rsidR="003A0216" w:rsidRPr="007D25F6" w:rsidRDefault="003A0216" w:rsidP="00102D1F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  <w:r w:rsidRPr="007D25F6">
              <w:rPr>
                <w:b/>
                <w:bCs/>
                <w:lang w:val="nl-NL"/>
              </w:rPr>
              <w:t>Chương 3</w:t>
            </w:r>
          </w:p>
        </w:tc>
        <w:tc>
          <w:tcPr>
            <w:tcW w:w="5635" w:type="dxa"/>
            <w:tcBorders>
              <w:top w:val="single" w:sz="4" w:space="0" w:color="auto"/>
              <w:bottom w:val="nil"/>
            </w:tcBorders>
          </w:tcPr>
          <w:p w14:paraId="7788CFE1" w14:textId="77777777" w:rsidR="003A0216" w:rsidRDefault="003A0216" w:rsidP="00102D1F">
            <w:pPr>
              <w:pStyle w:val="BodyText2"/>
              <w:spacing w:before="60" w:after="0" w:line="288" w:lineRule="auto"/>
              <w:rPr>
                <w:b/>
                <w:bCs/>
                <w:sz w:val="24"/>
                <w:szCs w:val="24"/>
                <w:lang w:val="nl-NL"/>
              </w:rPr>
            </w:pPr>
            <w:r w:rsidRPr="00F41D84">
              <w:rPr>
                <w:b/>
                <w:sz w:val="24"/>
                <w:szCs w:val="24"/>
                <w:lang w:val="nl-NL"/>
              </w:rPr>
              <w:t xml:space="preserve">Tổ chức xử lý, hệ thống hóa và cung cấp thông tin kế toán trong doanh </w:t>
            </w:r>
            <w:r w:rsidRPr="00F41D84">
              <w:rPr>
                <w:b/>
                <w:bCs/>
                <w:sz w:val="24"/>
                <w:szCs w:val="24"/>
                <w:lang w:val="nl-NL"/>
              </w:rPr>
              <w:t>nghiệp</w:t>
            </w:r>
          </w:p>
          <w:p w14:paraId="7A232B26" w14:textId="77777777" w:rsidR="00102D1F" w:rsidRDefault="00102D1F" w:rsidP="00102D1F">
            <w:pPr>
              <w:pStyle w:val="BodyText2"/>
              <w:spacing w:before="60"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3.1 Yêu cầu của việc tổ chức xử lý, hệ thống hóa và cung cấp thông tin kế toán</w:t>
            </w:r>
          </w:p>
          <w:p w14:paraId="2546F204" w14:textId="77777777" w:rsidR="00102D1F" w:rsidRDefault="00102D1F" w:rsidP="00102D1F">
            <w:pPr>
              <w:pStyle w:val="BodyText2"/>
              <w:spacing w:before="60"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3.2 Tổ chức xử lý, hệ thống hóa thông tin kế toán trong doanh nghiệp</w:t>
            </w:r>
          </w:p>
          <w:p w14:paraId="4C27D6DA" w14:textId="323B3AAE" w:rsidR="00102D1F" w:rsidRPr="00F41D84" w:rsidRDefault="00102D1F" w:rsidP="00102D1F">
            <w:pPr>
              <w:pStyle w:val="BodyText2"/>
              <w:spacing w:before="60" w:after="0" w:line="288" w:lineRule="auto"/>
              <w:rPr>
                <w:b/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3.3 Tổ chức cung cấp thông tin kế toán trong doanh nghiệp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2F6A3D44" w14:textId="77777777" w:rsidR="003A0216" w:rsidRPr="007D25F6" w:rsidRDefault="003A0216" w:rsidP="00102D1F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  <w:r w:rsidRPr="007D25F6">
              <w:rPr>
                <w:b/>
                <w:bCs/>
              </w:rPr>
              <w:t>6</w:t>
            </w:r>
          </w:p>
        </w:tc>
        <w:tc>
          <w:tcPr>
            <w:tcW w:w="1263" w:type="dxa"/>
            <w:tcBorders>
              <w:top w:val="single" w:sz="4" w:space="0" w:color="auto"/>
              <w:bottom w:val="nil"/>
            </w:tcBorders>
            <w:vAlign w:val="center"/>
          </w:tcPr>
          <w:p w14:paraId="47AC3E83" w14:textId="77777777" w:rsidR="00102D1F" w:rsidRDefault="00102D1F" w:rsidP="007D25F6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vi-VN"/>
              </w:rPr>
            </w:pPr>
          </w:p>
          <w:p w14:paraId="19BD2BE7" w14:textId="79D3A6A0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  <w:r w:rsidRPr="007D25F6">
              <w:rPr>
                <w:b/>
                <w:bCs/>
                <w:lang w:val="vi-VN"/>
              </w:rPr>
              <w:t>4.1.</w:t>
            </w:r>
            <w:r w:rsidRPr="007D25F6">
              <w:rPr>
                <w:b/>
                <w:bCs/>
              </w:rPr>
              <w:t>2, 4.2.1, 4.2.2, 4.2.3</w:t>
            </w:r>
          </w:p>
          <w:p w14:paraId="0949FA5D" w14:textId="77777777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</w:p>
        </w:tc>
      </w:tr>
      <w:tr w:rsidR="003A0216" w:rsidRPr="007D25F6" w14:paraId="138E6B27" w14:textId="77777777" w:rsidTr="00C64451">
        <w:tc>
          <w:tcPr>
            <w:tcW w:w="1098" w:type="dxa"/>
            <w:tcBorders>
              <w:top w:val="single" w:sz="4" w:space="0" w:color="auto"/>
              <w:bottom w:val="nil"/>
            </w:tcBorders>
          </w:tcPr>
          <w:p w14:paraId="3BC5E738" w14:textId="77777777" w:rsidR="003A0216" w:rsidRPr="007D25F6" w:rsidRDefault="003A0216" w:rsidP="00102D1F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  <w:r w:rsidRPr="007D25F6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5635" w:type="dxa"/>
            <w:tcBorders>
              <w:top w:val="single" w:sz="4" w:space="0" w:color="auto"/>
              <w:bottom w:val="nil"/>
            </w:tcBorders>
            <w:vAlign w:val="center"/>
          </w:tcPr>
          <w:p w14:paraId="44277D1F" w14:textId="77777777" w:rsidR="003A0216" w:rsidRDefault="003A0216" w:rsidP="00102D1F">
            <w:pPr>
              <w:pStyle w:val="BodyText2"/>
              <w:spacing w:before="60" w:after="0" w:line="288" w:lineRule="auto"/>
              <w:rPr>
                <w:b/>
                <w:bCs/>
                <w:sz w:val="24"/>
                <w:szCs w:val="24"/>
                <w:lang w:val="nl-NL"/>
              </w:rPr>
            </w:pPr>
            <w:r w:rsidRPr="00F41D84">
              <w:rPr>
                <w:b/>
                <w:sz w:val="24"/>
                <w:szCs w:val="24"/>
                <w:lang w:val="nl-NL"/>
              </w:rPr>
              <w:t xml:space="preserve">Tổ chức bộ máy kế toán trong doanh </w:t>
            </w:r>
            <w:r w:rsidRPr="00F41D84">
              <w:rPr>
                <w:b/>
                <w:bCs/>
                <w:sz w:val="24"/>
                <w:szCs w:val="24"/>
                <w:lang w:val="nl-NL"/>
              </w:rPr>
              <w:t>nghiệp</w:t>
            </w:r>
          </w:p>
          <w:p w14:paraId="61DC1BE9" w14:textId="77777777" w:rsidR="00102D1F" w:rsidRDefault="00102D1F" w:rsidP="00102D1F">
            <w:pPr>
              <w:pStyle w:val="BodyText2"/>
              <w:spacing w:before="60"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4.1 Lựa chọn mô hình tổ chức bộ máy kế toán</w:t>
            </w:r>
          </w:p>
          <w:p w14:paraId="0EB63DB0" w14:textId="77777777" w:rsidR="00102D1F" w:rsidRDefault="00102D1F" w:rsidP="00102D1F">
            <w:pPr>
              <w:pStyle w:val="BodyText2"/>
              <w:spacing w:before="60"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4.2 Tổ chức nhân sự cho bộ máy kế toán</w:t>
            </w:r>
          </w:p>
          <w:p w14:paraId="324413AE" w14:textId="54279CC6" w:rsidR="00102D1F" w:rsidRPr="00F41D84" w:rsidRDefault="00102D1F" w:rsidP="00102D1F">
            <w:pPr>
              <w:pStyle w:val="BodyText2"/>
              <w:spacing w:before="60" w:after="0" w:line="288" w:lineRule="auto"/>
              <w:rPr>
                <w:b/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4.3 Tổ chức kiểm tra kế toán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78B3C6DC" w14:textId="4462ECB0" w:rsidR="003A0216" w:rsidRPr="007D25F6" w:rsidRDefault="00102D1F" w:rsidP="00102D1F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</w:rPr>
            </w:pPr>
            <w:r w:rsidRPr="007D25F6">
              <w:rPr>
                <w:b/>
                <w:bCs/>
              </w:rPr>
              <w:t>3</w:t>
            </w:r>
          </w:p>
        </w:tc>
        <w:tc>
          <w:tcPr>
            <w:tcW w:w="1263" w:type="dxa"/>
            <w:tcBorders>
              <w:top w:val="single" w:sz="4" w:space="0" w:color="auto"/>
              <w:bottom w:val="nil"/>
            </w:tcBorders>
            <w:vAlign w:val="center"/>
          </w:tcPr>
          <w:p w14:paraId="23E0DF28" w14:textId="77777777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</w:p>
          <w:p w14:paraId="04DDD77A" w14:textId="77777777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  <w:r w:rsidRPr="007D25F6">
              <w:rPr>
                <w:b/>
                <w:bCs/>
                <w:lang w:val="vi-VN"/>
              </w:rPr>
              <w:t>4.1.</w:t>
            </w:r>
            <w:r w:rsidRPr="007D25F6">
              <w:rPr>
                <w:b/>
                <w:bCs/>
              </w:rPr>
              <w:t>1, 4.2.3</w:t>
            </w:r>
          </w:p>
          <w:p w14:paraId="4DA023E8" w14:textId="77777777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</w:p>
        </w:tc>
      </w:tr>
      <w:tr w:rsidR="001C15EB" w:rsidRPr="007D25F6" w14:paraId="28DCE0EB" w14:textId="77777777" w:rsidTr="00C64451"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14:paraId="21340E18" w14:textId="77777777" w:rsidR="001C15EB" w:rsidRPr="001C15EB" w:rsidRDefault="001C15EB" w:rsidP="00102D1F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  <w:r w:rsidRPr="001C15EB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5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D711A" w14:textId="77777777" w:rsidR="001C15EB" w:rsidRPr="00F41D84" w:rsidRDefault="001C15EB" w:rsidP="001C15EB">
            <w:pPr>
              <w:pStyle w:val="BodyText2"/>
              <w:spacing w:before="60" w:after="0" w:line="288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F41D84">
              <w:rPr>
                <w:b/>
                <w:bCs/>
                <w:sz w:val="24"/>
                <w:szCs w:val="24"/>
                <w:lang w:val="nl-NL"/>
              </w:rPr>
              <w:t>Tổ chức công tác kế toán cho các phần hành kế toán trong doanh nghiệp công nghiệp</w:t>
            </w:r>
          </w:p>
          <w:p w14:paraId="4FB8F019" w14:textId="77777777" w:rsidR="001C15EB" w:rsidRPr="00F41D84" w:rsidRDefault="001C15EB" w:rsidP="001C15EB">
            <w:pPr>
              <w:pStyle w:val="BodyText2"/>
              <w:spacing w:before="60" w:after="0" w:line="288" w:lineRule="auto"/>
              <w:jc w:val="both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5.1 Tổ chức công tác kế toán vốn bằng tiền</w:t>
            </w:r>
          </w:p>
          <w:p w14:paraId="04DFE061" w14:textId="77777777" w:rsidR="001C15EB" w:rsidRPr="00F41D84" w:rsidRDefault="001C15EB" w:rsidP="001C15EB">
            <w:pPr>
              <w:pStyle w:val="BodyText2"/>
              <w:spacing w:before="60" w:after="0" w:line="288" w:lineRule="auto"/>
              <w:jc w:val="both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5.2 Tổ chức công tác kế toán nguyên vật liệu, công cụ dụng cụ</w:t>
            </w:r>
          </w:p>
          <w:p w14:paraId="1BAF8EEE" w14:textId="77777777" w:rsidR="001C15EB" w:rsidRPr="00F41D84" w:rsidRDefault="001C15EB" w:rsidP="001C15EB">
            <w:pPr>
              <w:pStyle w:val="BodyText2"/>
              <w:spacing w:before="60" w:after="0" w:line="288" w:lineRule="auto"/>
              <w:jc w:val="both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5.3 Tổ chức công tác kế toán TSCĐ</w:t>
            </w:r>
          </w:p>
          <w:p w14:paraId="390B01F3" w14:textId="77777777" w:rsidR="001C15EB" w:rsidRPr="00F41D84" w:rsidRDefault="001C15EB" w:rsidP="001C15EB">
            <w:pPr>
              <w:pStyle w:val="BodyText2"/>
              <w:spacing w:before="60" w:after="0" w:line="288" w:lineRule="auto"/>
              <w:jc w:val="both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5.4 Tổ chức công tác kế toán lương và các khoản trích theo lương</w:t>
            </w:r>
          </w:p>
          <w:p w14:paraId="765697AC" w14:textId="77777777" w:rsidR="001C15EB" w:rsidRPr="00F41D84" w:rsidRDefault="001C15EB" w:rsidP="001C15EB">
            <w:pPr>
              <w:pStyle w:val="BodyText2"/>
              <w:spacing w:before="60" w:after="0" w:line="288" w:lineRule="auto"/>
              <w:jc w:val="both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5.5 Tổ  chức công tác kế toán tập hợp chi phí sản xuất và tính giá thành sản phẩm</w:t>
            </w:r>
          </w:p>
          <w:p w14:paraId="73059DDD" w14:textId="77777777" w:rsidR="001C15EB" w:rsidRPr="00F41D84" w:rsidRDefault="001C15EB" w:rsidP="001C15EB">
            <w:pPr>
              <w:pStyle w:val="BodyText2"/>
              <w:spacing w:before="60" w:after="0" w:line="288" w:lineRule="auto"/>
              <w:jc w:val="both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 xml:space="preserve">5.6 Tổ chức công tác kế toán tiêu thụ và xác định kết quả </w:t>
            </w:r>
          </w:p>
          <w:p w14:paraId="39861535" w14:textId="77777777" w:rsidR="001C15EB" w:rsidRPr="00F41D84" w:rsidRDefault="001C15EB" w:rsidP="001C15EB">
            <w:pPr>
              <w:pStyle w:val="BodyText2"/>
              <w:spacing w:before="60" w:after="0" w:line="288" w:lineRule="auto"/>
              <w:jc w:val="both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5.7 Tổ chức lập báo cáo tài chính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7E857B6" w14:textId="77777777" w:rsidR="001C15EB" w:rsidRPr="001C15EB" w:rsidRDefault="00F41D84" w:rsidP="00102D1F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9C991" w14:textId="77777777" w:rsidR="001C15EB" w:rsidRPr="007D25F6" w:rsidRDefault="001C15EB" w:rsidP="001C15EB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</w:rPr>
            </w:pPr>
            <w:r w:rsidRPr="007D25F6">
              <w:rPr>
                <w:b/>
                <w:bCs/>
                <w:lang w:val="vi-VN"/>
              </w:rPr>
              <w:t>4.1.</w:t>
            </w:r>
            <w:r w:rsidRPr="007D25F6">
              <w:rPr>
                <w:b/>
                <w:bCs/>
              </w:rPr>
              <w:t>2, 4.2.1, 4.2.2, 4.2.3</w:t>
            </w:r>
          </w:p>
          <w:p w14:paraId="7636A174" w14:textId="77777777" w:rsidR="001C15EB" w:rsidRPr="007D25F6" w:rsidRDefault="001C15EB" w:rsidP="007D25F6">
            <w:pPr>
              <w:pStyle w:val="ListParagraph"/>
              <w:spacing w:before="60" w:line="288" w:lineRule="auto"/>
              <w:ind w:left="0"/>
              <w:jc w:val="center"/>
              <w:rPr>
                <w:bCs/>
              </w:rPr>
            </w:pPr>
          </w:p>
        </w:tc>
      </w:tr>
      <w:tr w:rsidR="003A0216" w:rsidRPr="007D25F6" w14:paraId="4943D729" w14:textId="77777777" w:rsidTr="00C64451"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14:paraId="3CAD61ED" w14:textId="77777777" w:rsidR="003A0216" w:rsidRPr="007D25F6" w:rsidRDefault="003A0216" w:rsidP="00102D1F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  <w:r w:rsidRPr="007D25F6">
              <w:rPr>
                <w:b/>
                <w:bCs/>
              </w:rPr>
              <w:t xml:space="preserve">Chương </w:t>
            </w:r>
            <w:r w:rsidR="001C15EB">
              <w:rPr>
                <w:b/>
                <w:bCs/>
              </w:rPr>
              <w:t>6</w:t>
            </w:r>
          </w:p>
        </w:tc>
        <w:tc>
          <w:tcPr>
            <w:tcW w:w="5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F8A06" w14:textId="5A527A2E" w:rsidR="003A0216" w:rsidRDefault="003A0216" w:rsidP="00102D1F">
            <w:pPr>
              <w:pStyle w:val="ListParagraph"/>
              <w:spacing w:before="60" w:line="288" w:lineRule="auto"/>
              <w:ind w:left="0"/>
              <w:rPr>
                <w:b/>
                <w:bCs/>
              </w:rPr>
            </w:pPr>
            <w:r w:rsidRPr="007D25F6">
              <w:rPr>
                <w:b/>
                <w:bCs/>
              </w:rPr>
              <w:t xml:space="preserve">Tổ chức công tác kế toán cho các phần hành kế toán trong doanh nghiệp thương mại </w:t>
            </w:r>
            <w:r w:rsidR="00102D1F">
              <w:rPr>
                <w:b/>
                <w:bCs/>
              </w:rPr>
              <w:t>-</w:t>
            </w:r>
            <w:r w:rsidRPr="007D25F6">
              <w:rPr>
                <w:b/>
                <w:bCs/>
              </w:rPr>
              <w:t xml:space="preserve"> dịch vụ</w:t>
            </w:r>
          </w:p>
          <w:p w14:paraId="3D1C5AC1" w14:textId="77777777" w:rsidR="00102D1F" w:rsidRDefault="00102D1F" w:rsidP="00102D1F">
            <w:pPr>
              <w:pStyle w:val="ListParagraph"/>
              <w:spacing w:before="60" w:line="288" w:lineRule="auto"/>
              <w:ind w:left="0"/>
              <w:rPr>
                <w:lang w:val="vi-VN"/>
              </w:rPr>
            </w:pPr>
            <w:r w:rsidRPr="00F41D84">
              <w:rPr>
                <w:lang w:val="vi-VN"/>
              </w:rPr>
              <w:t>6.1 Tổ chức công tác  kế toán mua bán hàng hóa</w:t>
            </w:r>
          </w:p>
          <w:p w14:paraId="36DF65AB" w14:textId="77777777" w:rsidR="00102D1F" w:rsidRDefault="00102D1F" w:rsidP="00102D1F">
            <w:pPr>
              <w:pStyle w:val="ListParagraph"/>
              <w:spacing w:before="60" w:line="288" w:lineRule="auto"/>
              <w:ind w:left="0"/>
              <w:rPr>
                <w:lang w:val="vi-VN"/>
              </w:rPr>
            </w:pPr>
            <w:r w:rsidRPr="00F41D84">
              <w:rPr>
                <w:lang w:val="vi-VN"/>
              </w:rPr>
              <w:t>6.2 Tổ chức công tác  kế toán giá vốn, doanh thu và xác định kết quả kinh doanh trong doanh nghiệp thương mại - dịch vụ</w:t>
            </w:r>
          </w:p>
          <w:p w14:paraId="629290AB" w14:textId="2926217C" w:rsidR="00102D1F" w:rsidRPr="007D25F6" w:rsidRDefault="00102D1F" w:rsidP="00102D1F">
            <w:pPr>
              <w:pStyle w:val="ListParagraph"/>
              <w:spacing w:before="60" w:line="288" w:lineRule="auto"/>
              <w:ind w:left="0"/>
              <w:rPr>
                <w:b/>
                <w:bCs/>
              </w:rPr>
            </w:pPr>
            <w:r w:rsidRPr="00F41D84">
              <w:rPr>
                <w:lang w:val="vi-VN"/>
              </w:rPr>
              <w:t>6.3 Tổ chức công tác kế toán lập báo cáo tài chính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BC4EC94" w14:textId="77777777" w:rsidR="003A0216" w:rsidRPr="007D25F6" w:rsidRDefault="003A0216" w:rsidP="00102D1F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  <w:r w:rsidRPr="007D25F6">
              <w:rPr>
                <w:b/>
                <w:bCs/>
              </w:rPr>
              <w:t>1</w:t>
            </w:r>
            <w:r w:rsidR="001C15EB">
              <w:rPr>
                <w:b/>
                <w:bCs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4B84A" w14:textId="77777777" w:rsidR="003A0216" w:rsidRPr="007D25F6" w:rsidRDefault="003A0216" w:rsidP="007D25F6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</w:rPr>
            </w:pPr>
          </w:p>
          <w:p w14:paraId="7C0ED681" w14:textId="77777777" w:rsidR="003A0216" w:rsidRPr="007D25F6" w:rsidRDefault="003A0216" w:rsidP="007D25F6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</w:rPr>
            </w:pPr>
            <w:r w:rsidRPr="007D25F6">
              <w:rPr>
                <w:b/>
                <w:bCs/>
                <w:lang w:val="vi-VN"/>
              </w:rPr>
              <w:t>4.1.</w:t>
            </w:r>
            <w:r w:rsidRPr="007D25F6">
              <w:rPr>
                <w:b/>
                <w:bCs/>
              </w:rPr>
              <w:t>2, 4.2.1, 4.2.2, 4.2.3</w:t>
            </w:r>
          </w:p>
          <w:p w14:paraId="60481B15" w14:textId="77777777" w:rsidR="003A0216" w:rsidRPr="007D25F6" w:rsidRDefault="003A0216" w:rsidP="007D25F6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</w:p>
        </w:tc>
      </w:tr>
      <w:tr w:rsidR="00DA13EF" w:rsidRPr="007D25F6" w14:paraId="1125622D" w14:textId="77777777" w:rsidTr="00C64451"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14:paraId="6426AFF0" w14:textId="77777777" w:rsidR="00DA13EF" w:rsidRPr="007D25F6" w:rsidRDefault="00DA13EF" w:rsidP="00102D1F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88572" w14:textId="297DB56D" w:rsidR="00DA13EF" w:rsidRPr="007D25F6" w:rsidRDefault="00DA13EF" w:rsidP="00DA13EF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Tổng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264388A" w14:textId="175B4408" w:rsidR="00DA13EF" w:rsidRPr="007D25F6" w:rsidRDefault="00DA13EF" w:rsidP="00102D1F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9BC9B" w14:textId="77777777" w:rsidR="00DA13EF" w:rsidRPr="007D25F6" w:rsidRDefault="00DA13EF" w:rsidP="007D25F6">
            <w:pPr>
              <w:pStyle w:val="ListParagraph"/>
              <w:spacing w:line="288" w:lineRule="auto"/>
              <w:ind w:left="0"/>
              <w:jc w:val="center"/>
              <w:rPr>
                <w:b/>
                <w:bCs/>
              </w:rPr>
            </w:pPr>
          </w:p>
        </w:tc>
      </w:tr>
    </w:tbl>
    <w:p w14:paraId="2CD9E785" w14:textId="5532DA72" w:rsidR="00744C77" w:rsidRPr="007D25F6" w:rsidRDefault="00744C77" w:rsidP="00102D1F">
      <w:pPr>
        <w:pStyle w:val="BodyText2"/>
        <w:numPr>
          <w:ilvl w:val="0"/>
          <w:numId w:val="6"/>
        </w:numPr>
        <w:tabs>
          <w:tab w:val="left" w:pos="360"/>
        </w:tabs>
        <w:spacing w:before="60" w:after="0" w:line="288" w:lineRule="auto"/>
        <w:ind w:left="0" w:firstLine="0"/>
        <w:jc w:val="both"/>
        <w:rPr>
          <w:bCs/>
          <w:i/>
          <w:color w:val="000000"/>
          <w:sz w:val="24"/>
          <w:szCs w:val="24"/>
        </w:rPr>
      </w:pPr>
      <w:r w:rsidRPr="007D25F6">
        <w:rPr>
          <w:b/>
          <w:bCs/>
          <w:color w:val="000000"/>
          <w:sz w:val="24"/>
          <w:szCs w:val="24"/>
        </w:rPr>
        <w:t>Phương pháp giảng dạy</w:t>
      </w:r>
    </w:p>
    <w:p w14:paraId="3E93B1A8" w14:textId="77777777" w:rsidR="00D171C9" w:rsidRPr="007D25F6" w:rsidRDefault="003F7694" w:rsidP="00102D1F">
      <w:pPr>
        <w:pStyle w:val="ListParagraph"/>
        <w:tabs>
          <w:tab w:val="left" w:pos="360"/>
        </w:tabs>
        <w:spacing w:before="60" w:line="288" w:lineRule="auto"/>
        <w:ind w:left="0"/>
        <w:jc w:val="both"/>
        <w:rPr>
          <w:bCs/>
        </w:rPr>
      </w:pPr>
      <w:r w:rsidRPr="007D25F6">
        <w:rPr>
          <w:bCs/>
          <w:color w:val="000000"/>
        </w:rPr>
        <w:t xml:space="preserve">- Giảng dạy lý thuyết kết hợp bài tập </w:t>
      </w:r>
      <w:r w:rsidR="00FC5204" w:rsidRPr="007D25F6">
        <w:rPr>
          <w:bCs/>
          <w:color w:val="000000"/>
        </w:rPr>
        <w:t>thực hành</w:t>
      </w:r>
    </w:p>
    <w:p w14:paraId="431359CA" w14:textId="4F90AFD0" w:rsidR="00D171C9" w:rsidRPr="007D25F6" w:rsidRDefault="00296F71" w:rsidP="00102D1F">
      <w:pPr>
        <w:pStyle w:val="ListParagraph"/>
        <w:tabs>
          <w:tab w:val="left" w:pos="360"/>
        </w:tabs>
        <w:spacing w:before="60" w:line="288" w:lineRule="auto"/>
        <w:ind w:left="0"/>
        <w:jc w:val="both"/>
      </w:pPr>
      <w:r w:rsidRPr="007D25F6">
        <w:rPr>
          <w:lang w:val="vi-VN"/>
        </w:rPr>
        <w:t>-</w:t>
      </w:r>
      <w:r w:rsidR="00C64451">
        <w:t xml:space="preserve"> </w:t>
      </w:r>
      <w:r w:rsidR="00FC5204" w:rsidRPr="007D25F6">
        <w:t xml:space="preserve">Hướng dẫn sinh viên thực hành công tác kế toán áp dụng </w:t>
      </w:r>
      <w:r w:rsidR="00C64451">
        <w:t>trong</w:t>
      </w:r>
      <w:r w:rsidR="00FC5204" w:rsidRPr="007D25F6">
        <w:t xml:space="preserve"> </w:t>
      </w:r>
      <w:r w:rsidR="005178ED" w:rsidRPr="007D25F6">
        <w:t xml:space="preserve">điều kiện </w:t>
      </w:r>
      <w:r w:rsidR="00FC5204" w:rsidRPr="007D25F6">
        <w:t>một doanh nghiệp cụ thể</w:t>
      </w:r>
    </w:p>
    <w:p w14:paraId="58687977" w14:textId="77777777" w:rsidR="00FC5204" w:rsidRPr="007D25F6" w:rsidRDefault="00FC5204" w:rsidP="00102D1F">
      <w:pPr>
        <w:pStyle w:val="ListParagraph"/>
        <w:tabs>
          <w:tab w:val="left" w:pos="360"/>
        </w:tabs>
        <w:spacing w:before="60" w:line="288" w:lineRule="auto"/>
        <w:ind w:left="0"/>
        <w:jc w:val="both"/>
        <w:rPr>
          <w:bCs/>
        </w:rPr>
      </w:pPr>
      <w:r w:rsidRPr="007D25F6">
        <w:t>- Chia nhóm thực hành kế toán theo từng hình thức kế toán</w:t>
      </w:r>
    </w:p>
    <w:p w14:paraId="3B08B754" w14:textId="77777777" w:rsidR="00744C77" w:rsidRPr="007D25F6" w:rsidRDefault="00744C77" w:rsidP="00102D1F">
      <w:pPr>
        <w:pStyle w:val="BodyText2"/>
        <w:numPr>
          <w:ilvl w:val="0"/>
          <w:numId w:val="6"/>
        </w:numPr>
        <w:tabs>
          <w:tab w:val="left" w:pos="360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7D25F6">
        <w:rPr>
          <w:b/>
          <w:bCs/>
          <w:color w:val="000000"/>
          <w:sz w:val="24"/>
          <w:szCs w:val="24"/>
        </w:rPr>
        <w:t>Nhiệm vụ của sinh viên</w:t>
      </w:r>
    </w:p>
    <w:p w14:paraId="586DD6F9" w14:textId="77777777" w:rsidR="00744C77" w:rsidRPr="007D25F6" w:rsidRDefault="00744C77" w:rsidP="00102D1F">
      <w:pPr>
        <w:pStyle w:val="BodyText2"/>
        <w:tabs>
          <w:tab w:val="left" w:pos="360"/>
          <w:tab w:val="num" w:pos="960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7D25F6">
        <w:rPr>
          <w:bCs/>
          <w:color w:val="000000"/>
          <w:sz w:val="24"/>
          <w:szCs w:val="24"/>
        </w:rPr>
        <w:t>Sinh viên phải thực hiện các nhiệm vụ sau:</w:t>
      </w:r>
    </w:p>
    <w:p w14:paraId="08DCF6E9" w14:textId="77777777" w:rsidR="00744C77" w:rsidRPr="007D25F6" w:rsidRDefault="00744C77" w:rsidP="00102D1F">
      <w:pPr>
        <w:pStyle w:val="BodyText2"/>
        <w:tabs>
          <w:tab w:val="left" w:pos="360"/>
          <w:tab w:val="num" w:pos="960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7D25F6">
        <w:rPr>
          <w:bCs/>
          <w:color w:val="000000"/>
          <w:sz w:val="24"/>
          <w:szCs w:val="24"/>
        </w:rPr>
        <w:t xml:space="preserve">- </w:t>
      </w:r>
      <w:r w:rsidR="006E5BAC" w:rsidRPr="007D25F6">
        <w:rPr>
          <w:bCs/>
          <w:color w:val="000000"/>
          <w:sz w:val="24"/>
          <w:szCs w:val="24"/>
        </w:rPr>
        <w:t>Có mặt</w:t>
      </w:r>
      <w:r w:rsidRPr="007D25F6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1FF90411" w14:textId="20EB3999" w:rsidR="00744C77" w:rsidRPr="007D25F6" w:rsidRDefault="00744C77" w:rsidP="00102D1F">
      <w:pPr>
        <w:pStyle w:val="BodyText2"/>
        <w:tabs>
          <w:tab w:val="left" w:pos="360"/>
          <w:tab w:val="num" w:pos="960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7D25F6">
        <w:rPr>
          <w:bCs/>
          <w:color w:val="000000"/>
          <w:sz w:val="24"/>
          <w:szCs w:val="24"/>
        </w:rPr>
        <w:t xml:space="preserve">- </w:t>
      </w:r>
      <w:r w:rsidR="006E5BAC" w:rsidRPr="007D25F6">
        <w:rPr>
          <w:bCs/>
          <w:color w:val="000000"/>
          <w:sz w:val="24"/>
          <w:szCs w:val="24"/>
        </w:rPr>
        <w:t>Hoàn thành</w:t>
      </w:r>
      <w:r w:rsidRPr="007D25F6">
        <w:rPr>
          <w:bCs/>
          <w:color w:val="000000"/>
          <w:sz w:val="24"/>
          <w:szCs w:val="24"/>
        </w:rPr>
        <w:t xml:space="preserve"> đầy đủ các bài tập</w:t>
      </w:r>
      <w:r w:rsidR="00C64451">
        <w:rPr>
          <w:bCs/>
          <w:color w:val="000000"/>
          <w:sz w:val="24"/>
          <w:szCs w:val="24"/>
        </w:rPr>
        <w:t>,</w:t>
      </w:r>
      <w:r w:rsidRPr="007D25F6">
        <w:rPr>
          <w:bCs/>
          <w:color w:val="000000"/>
          <w:sz w:val="24"/>
          <w:szCs w:val="24"/>
        </w:rPr>
        <w:t xml:space="preserve"> bài tập</w:t>
      </w:r>
      <w:r w:rsidR="00C64451">
        <w:rPr>
          <w:bCs/>
          <w:color w:val="000000"/>
          <w:sz w:val="24"/>
          <w:szCs w:val="24"/>
        </w:rPr>
        <w:t xml:space="preserve"> </w:t>
      </w:r>
      <w:r w:rsidR="00C64451" w:rsidRPr="007D25F6">
        <w:rPr>
          <w:bCs/>
          <w:color w:val="000000"/>
          <w:sz w:val="24"/>
          <w:szCs w:val="24"/>
        </w:rPr>
        <w:t>nhóm</w:t>
      </w:r>
      <w:r w:rsidRPr="007D25F6">
        <w:rPr>
          <w:bCs/>
          <w:color w:val="000000"/>
          <w:sz w:val="24"/>
          <w:szCs w:val="24"/>
        </w:rPr>
        <w:t xml:space="preserve"> và được đánh giá kết quả thực hiện.</w:t>
      </w:r>
    </w:p>
    <w:p w14:paraId="2F1DB53A" w14:textId="77777777" w:rsidR="00744C77" w:rsidRPr="007D25F6" w:rsidRDefault="00744C77" w:rsidP="00102D1F">
      <w:pPr>
        <w:pStyle w:val="BodyText2"/>
        <w:tabs>
          <w:tab w:val="left" w:pos="360"/>
          <w:tab w:val="num" w:pos="960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7D25F6">
        <w:rPr>
          <w:bCs/>
          <w:color w:val="000000"/>
          <w:sz w:val="24"/>
          <w:szCs w:val="24"/>
        </w:rPr>
        <w:t>- Tham dự kiểm tra giữa học kỳ.</w:t>
      </w:r>
    </w:p>
    <w:p w14:paraId="21BE3CA0" w14:textId="77777777" w:rsidR="00744C77" w:rsidRPr="007D25F6" w:rsidRDefault="00744C77" w:rsidP="00102D1F">
      <w:pPr>
        <w:pStyle w:val="BodyText2"/>
        <w:tabs>
          <w:tab w:val="left" w:pos="360"/>
          <w:tab w:val="num" w:pos="960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7D25F6">
        <w:rPr>
          <w:bCs/>
          <w:color w:val="000000"/>
          <w:sz w:val="24"/>
          <w:szCs w:val="24"/>
        </w:rPr>
        <w:t>- Tham dự thi kết thúc học phần</w:t>
      </w:r>
      <w:r w:rsidR="000F78FF" w:rsidRPr="007D25F6">
        <w:rPr>
          <w:bCs/>
          <w:color w:val="000000"/>
          <w:sz w:val="24"/>
          <w:szCs w:val="24"/>
        </w:rPr>
        <w:t xml:space="preserve"> (bắt buộc)</w:t>
      </w:r>
      <w:r w:rsidRPr="007D25F6">
        <w:rPr>
          <w:bCs/>
          <w:color w:val="000000"/>
          <w:sz w:val="24"/>
          <w:szCs w:val="24"/>
        </w:rPr>
        <w:t>.</w:t>
      </w:r>
    </w:p>
    <w:p w14:paraId="1A2895B4" w14:textId="7B0D5A40" w:rsidR="00744C77" w:rsidRPr="007D25F6" w:rsidRDefault="00744C77" w:rsidP="00102D1F">
      <w:pPr>
        <w:pStyle w:val="BodyText2"/>
        <w:tabs>
          <w:tab w:val="left" w:pos="360"/>
          <w:tab w:val="num" w:pos="960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7D25F6">
        <w:rPr>
          <w:bCs/>
          <w:color w:val="000000"/>
          <w:sz w:val="24"/>
          <w:szCs w:val="24"/>
        </w:rPr>
        <w:t xml:space="preserve">- Chủ động </w:t>
      </w:r>
      <w:r w:rsidR="002B3774" w:rsidRPr="007D25F6">
        <w:rPr>
          <w:bCs/>
          <w:color w:val="000000"/>
          <w:sz w:val="24"/>
          <w:szCs w:val="24"/>
        </w:rPr>
        <w:t xml:space="preserve">chuẩn bị các nội dung và </w:t>
      </w:r>
      <w:r w:rsidRPr="007D25F6">
        <w:rPr>
          <w:bCs/>
          <w:color w:val="000000"/>
          <w:sz w:val="24"/>
          <w:szCs w:val="24"/>
        </w:rPr>
        <w:t>thực hiện giờ tự học</w:t>
      </w:r>
      <w:r w:rsidR="00C64451">
        <w:rPr>
          <w:bCs/>
          <w:color w:val="000000"/>
          <w:sz w:val="24"/>
          <w:szCs w:val="24"/>
        </w:rPr>
        <w:t xml:space="preserve"> </w:t>
      </w:r>
      <w:r w:rsidR="002B3774" w:rsidRPr="007D25F6">
        <w:rPr>
          <w:bCs/>
          <w:color w:val="000000"/>
          <w:sz w:val="24"/>
          <w:szCs w:val="24"/>
        </w:rPr>
        <w:t>theo mục 11</w:t>
      </w:r>
      <w:r w:rsidRPr="007D25F6">
        <w:rPr>
          <w:bCs/>
          <w:color w:val="000000"/>
          <w:sz w:val="24"/>
          <w:szCs w:val="24"/>
        </w:rPr>
        <w:t>.</w:t>
      </w:r>
    </w:p>
    <w:p w14:paraId="2203CA1F" w14:textId="77777777" w:rsidR="00744C77" w:rsidRPr="007D25F6" w:rsidRDefault="00744C77" w:rsidP="00102D1F">
      <w:pPr>
        <w:pStyle w:val="BodyText2"/>
        <w:numPr>
          <w:ilvl w:val="0"/>
          <w:numId w:val="6"/>
        </w:numPr>
        <w:tabs>
          <w:tab w:val="left" w:pos="360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7D25F6">
        <w:rPr>
          <w:b/>
          <w:bCs/>
          <w:color w:val="000000"/>
          <w:sz w:val="24"/>
          <w:szCs w:val="24"/>
        </w:rPr>
        <w:t>Đánh gi</w:t>
      </w:r>
      <w:r w:rsidR="009540AF" w:rsidRPr="007D25F6">
        <w:rPr>
          <w:b/>
          <w:bCs/>
          <w:color w:val="000000"/>
          <w:sz w:val="24"/>
          <w:szCs w:val="24"/>
        </w:rPr>
        <w:t>á kết quả học tập của sinh viên</w:t>
      </w:r>
    </w:p>
    <w:p w14:paraId="066DD5CA" w14:textId="4A4C47E1" w:rsidR="00744C77" w:rsidRPr="007D25F6" w:rsidRDefault="00C64451" w:rsidP="00102D1F">
      <w:pPr>
        <w:pStyle w:val="BodyText2"/>
        <w:numPr>
          <w:ilvl w:val="1"/>
          <w:numId w:val="6"/>
        </w:numPr>
        <w:tabs>
          <w:tab w:val="left" w:pos="360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744C77" w:rsidRPr="007D25F6">
        <w:rPr>
          <w:b/>
          <w:bCs/>
          <w:color w:val="000000"/>
          <w:sz w:val="24"/>
          <w:szCs w:val="24"/>
        </w:rPr>
        <w:t>Cách đánh giá</w:t>
      </w:r>
    </w:p>
    <w:p w14:paraId="3EAF67A5" w14:textId="77777777" w:rsidR="00744C77" w:rsidRPr="007D25F6" w:rsidRDefault="00744C77" w:rsidP="00102D1F">
      <w:pPr>
        <w:pStyle w:val="BodyText2"/>
        <w:tabs>
          <w:tab w:val="left" w:pos="360"/>
          <w:tab w:val="num" w:pos="960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7D25F6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6A2806CC" w14:textId="77777777" w:rsidR="00BA7C39" w:rsidRPr="007D25F6" w:rsidRDefault="00BA7C39" w:rsidP="007D25F6">
      <w:pPr>
        <w:pStyle w:val="BodyText2"/>
        <w:tabs>
          <w:tab w:val="num" w:pos="960"/>
        </w:tabs>
        <w:spacing w:before="60" w:after="0" w:line="288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7D25F6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7D25F6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90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520"/>
        <w:gridCol w:w="4740"/>
        <w:gridCol w:w="1260"/>
      </w:tblGrid>
      <w:tr w:rsidR="00F40C9A" w:rsidRPr="007D25F6" w14:paraId="3A2BAB27" w14:textId="77777777" w:rsidTr="00DC4574">
        <w:trPr>
          <w:jc w:val="center"/>
        </w:trPr>
        <w:tc>
          <w:tcPr>
            <w:tcW w:w="564" w:type="dxa"/>
            <w:shd w:val="clear" w:color="auto" w:fill="auto"/>
          </w:tcPr>
          <w:p w14:paraId="1C99A27E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520" w:type="dxa"/>
            <w:shd w:val="clear" w:color="auto" w:fill="auto"/>
          </w:tcPr>
          <w:p w14:paraId="4CFB8235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67BEFB33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24B7CC77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F40C9A" w:rsidRPr="007D25F6" w14:paraId="7F18D685" w14:textId="77777777" w:rsidTr="00DC4574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3851BA4E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2651296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6A86CC92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62F333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F40C9A" w:rsidRPr="00AD182B" w14:paraId="712C48B2" w14:textId="77777777" w:rsidTr="00DC4574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76EABB34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61CA2B8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9B24D1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7D25F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E033B3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40C9A" w:rsidRPr="007D25F6" w14:paraId="262723DE" w14:textId="77777777" w:rsidTr="00DC4574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4AEDB95E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CED29C9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68C74E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14:paraId="3BB2D985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7D25F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4FA984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F40C9A" w:rsidRPr="007D25F6" w14:paraId="3C71BAA3" w14:textId="77777777" w:rsidTr="00DC4574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4697B93D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45AA3ED6" w14:textId="7AE81713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 w:rsidR="00B14261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39843D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- Thi viết (</w:t>
            </w:r>
            <w:r w:rsidR="002B0ABE" w:rsidRPr="007D25F6">
              <w:rPr>
                <w:bCs/>
                <w:color w:val="000000"/>
                <w:sz w:val="24"/>
                <w:szCs w:val="24"/>
                <w:lang w:val="nl-NL"/>
              </w:rPr>
              <w:t>50-10</w:t>
            </w: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0phút)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2F299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40C9A" w:rsidRPr="007D25F6" w14:paraId="566CE27A" w14:textId="77777777" w:rsidTr="00DC4574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7211DDFF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27E7739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38B09BA7" w14:textId="06302B08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- Thi viết  (</w:t>
            </w:r>
            <w:r w:rsidR="00C64451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0-</w:t>
            </w:r>
            <w:r w:rsidR="002B0ABE" w:rsidRPr="007D25F6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C64451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  <w:r w:rsidR="00C64451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7D25F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6A501641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14:paraId="1D72AB7C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7D25F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53296ECA" w14:textId="77777777" w:rsidR="00F40C9A" w:rsidRPr="00F41D84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78C24CE" w14:textId="77777777" w:rsidR="00F40C9A" w:rsidRPr="007D25F6" w:rsidRDefault="00F40C9A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2A39550A" w14:textId="01ACD815" w:rsidR="00744C77" w:rsidRPr="007D25F6" w:rsidRDefault="00C64451" w:rsidP="00C64451">
      <w:pPr>
        <w:pStyle w:val="BodyText2"/>
        <w:spacing w:before="60" w:after="0" w:line="288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r w:rsidR="00744C77" w:rsidRPr="007D25F6">
        <w:rPr>
          <w:b/>
          <w:bCs/>
          <w:color w:val="000000"/>
          <w:sz w:val="24"/>
          <w:szCs w:val="24"/>
        </w:rPr>
        <w:t>Cách tính điểm</w:t>
      </w:r>
    </w:p>
    <w:p w14:paraId="748017A1" w14:textId="77777777" w:rsidR="00744C77" w:rsidRPr="007D25F6" w:rsidRDefault="00744C77" w:rsidP="007D25F6">
      <w:pPr>
        <w:pStyle w:val="BodyText2"/>
        <w:tabs>
          <w:tab w:val="num" w:pos="390"/>
        </w:tabs>
        <w:spacing w:before="60" w:after="0" w:line="288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7D25F6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711761C3" w14:textId="5EEA5539" w:rsidR="00744C77" w:rsidRPr="007D25F6" w:rsidRDefault="00744C77" w:rsidP="007D25F6">
      <w:pPr>
        <w:pStyle w:val="BodyText2"/>
        <w:tabs>
          <w:tab w:val="num" w:pos="390"/>
        </w:tabs>
        <w:spacing w:before="60" w:after="0" w:line="288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7D25F6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7D25F6">
        <w:rPr>
          <w:bCs/>
          <w:color w:val="000000"/>
          <w:sz w:val="24"/>
          <w:szCs w:val="24"/>
          <w:lang w:val="vi-VN"/>
        </w:rPr>
        <w:t xml:space="preserve">tính </w:t>
      </w:r>
      <w:r w:rsidRPr="007D25F6">
        <w:rPr>
          <w:bCs/>
          <w:color w:val="000000"/>
          <w:sz w:val="24"/>
          <w:szCs w:val="24"/>
        </w:rPr>
        <w:t xml:space="preserve">theo thang điểm 10 sau đó </w:t>
      </w:r>
      <w:r w:rsidRPr="007D25F6">
        <w:rPr>
          <w:bCs/>
          <w:sz w:val="24"/>
          <w:szCs w:val="24"/>
        </w:rPr>
        <w:t>được quy đổi sang</w:t>
      </w:r>
      <w:r w:rsidRPr="007D25F6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7D25F6">
        <w:rPr>
          <w:bCs/>
          <w:color w:val="000000"/>
          <w:sz w:val="24"/>
          <w:szCs w:val="24"/>
          <w:lang w:val="vi-VN"/>
        </w:rPr>
        <w:t>Nhà t</w:t>
      </w:r>
      <w:r w:rsidRPr="007D25F6">
        <w:rPr>
          <w:bCs/>
          <w:color w:val="000000"/>
          <w:sz w:val="24"/>
          <w:szCs w:val="24"/>
        </w:rPr>
        <w:t xml:space="preserve">rường. </w:t>
      </w:r>
    </w:p>
    <w:p w14:paraId="290E73CC" w14:textId="419A9315" w:rsidR="00744C77" w:rsidRDefault="00C64451" w:rsidP="00C64451">
      <w:pPr>
        <w:pStyle w:val="BodyText2"/>
        <w:spacing w:before="60" w:after="0" w:line="288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r w:rsidR="00744C77" w:rsidRPr="007D25F6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9378" w:type="dxa"/>
        <w:tblLook w:val="01E0" w:firstRow="1" w:lastRow="1" w:firstColumn="1" w:lastColumn="1" w:noHBand="0" w:noVBand="0"/>
      </w:tblPr>
      <w:tblGrid>
        <w:gridCol w:w="9108"/>
        <w:gridCol w:w="270"/>
      </w:tblGrid>
      <w:tr w:rsidR="00DA13EF" w:rsidRPr="0094479F" w14:paraId="7EC593D0" w14:textId="77777777" w:rsidTr="00B96573">
        <w:tc>
          <w:tcPr>
            <w:tcW w:w="9108" w:type="dxa"/>
            <w:shd w:val="clear" w:color="auto" w:fill="auto"/>
          </w:tcPr>
          <w:p w14:paraId="62E9C2B1" w14:textId="77777777" w:rsidR="00DA13EF" w:rsidRDefault="00DA13EF" w:rsidP="00B96573">
            <w:pPr>
              <w:pStyle w:val="Default"/>
              <w:spacing w:before="60" w:line="288" w:lineRule="auto"/>
              <w:ind w:left="260" w:hanging="260"/>
              <w:jc w:val="both"/>
              <w:rPr>
                <w:spacing w:val="-4"/>
              </w:rPr>
            </w:pPr>
            <w:r w:rsidRPr="0094479F">
              <w:t xml:space="preserve">[1] </w:t>
            </w:r>
            <w:r>
              <w:t xml:space="preserve">Lưu Đức Tuyên, Ngô Thị Thu Hồng, </w:t>
            </w:r>
            <w:r w:rsidRPr="00DA13EF">
              <w:rPr>
                <w:i/>
                <w:spacing w:val="-4"/>
              </w:rPr>
              <w:t>Giáo trình Tổ chức công tác kế toán trong doanh nghiệp</w:t>
            </w:r>
            <w:r w:rsidRPr="0094479F">
              <w:rPr>
                <w:spacing w:val="-4"/>
              </w:rPr>
              <w:t>, Học viện tài chính, N</w:t>
            </w:r>
            <w:r>
              <w:rPr>
                <w:spacing w:val="-4"/>
              </w:rPr>
              <w:t>XB T</w:t>
            </w:r>
            <w:r w:rsidRPr="0094479F">
              <w:rPr>
                <w:spacing w:val="-4"/>
              </w:rPr>
              <w:t>ài chính, 2011.</w:t>
            </w:r>
          </w:p>
          <w:p w14:paraId="3CDEE801" w14:textId="77777777" w:rsidR="00DA13EF" w:rsidRDefault="00DA13EF" w:rsidP="00B96573">
            <w:pPr>
              <w:pStyle w:val="Default"/>
              <w:spacing w:before="60" w:line="288" w:lineRule="auto"/>
              <w:ind w:left="260" w:hanging="260"/>
              <w:jc w:val="both"/>
            </w:pPr>
            <w:r>
              <w:t xml:space="preserve">[2] Đặng Văn Sáng, </w:t>
            </w:r>
            <w:r w:rsidRPr="00DA13EF">
              <w:rPr>
                <w:i/>
              </w:rPr>
              <w:t>Hướng dẫn thực hành lập sổ sách kế toán, báo cáo tài chính, báo cáo thuế GTGT</w:t>
            </w:r>
            <w:r>
              <w:t>, NXB Kinh tế TP Hồ Chí Minh, 2012.</w:t>
            </w:r>
          </w:p>
          <w:p w14:paraId="4E7730D3" w14:textId="77777777" w:rsidR="00DA13EF" w:rsidRPr="0094479F" w:rsidRDefault="00DA13EF" w:rsidP="00B96573">
            <w:pPr>
              <w:pStyle w:val="Default"/>
              <w:spacing w:before="60" w:line="288" w:lineRule="auto"/>
              <w:ind w:left="260" w:hanging="260"/>
              <w:jc w:val="both"/>
            </w:pPr>
            <w:r>
              <w:t xml:space="preserve">[3] Bộ Tài chính, </w:t>
            </w:r>
            <w:r w:rsidRPr="00DA13EF">
              <w:rPr>
                <w:i/>
              </w:rPr>
              <w:t>Hướng dẫn thực hành chế độ kế toán doanh nghiệp</w:t>
            </w:r>
            <w:r>
              <w:t>, NXB Tài chính, 2016.</w:t>
            </w:r>
          </w:p>
        </w:tc>
        <w:tc>
          <w:tcPr>
            <w:tcW w:w="270" w:type="dxa"/>
            <w:shd w:val="clear" w:color="auto" w:fill="auto"/>
          </w:tcPr>
          <w:p w14:paraId="4D98ECE9" w14:textId="77777777" w:rsidR="00DA13EF" w:rsidRPr="0094479F" w:rsidRDefault="00DA13EF" w:rsidP="00B96573">
            <w:pPr>
              <w:pStyle w:val="Default"/>
              <w:spacing w:before="60" w:line="288" w:lineRule="auto"/>
              <w:ind w:left="260" w:hanging="260"/>
            </w:pPr>
          </w:p>
        </w:tc>
      </w:tr>
    </w:tbl>
    <w:p w14:paraId="6181B2E3" w14:textId="21115CB5" w:rsidR="00744C77" w:rsidRPr="007D25F6" w:rsidRDefault="00C64451" w:rsidP="00C64451">
      <w:pPr>
        <w:pStyle w:val="BodyText2"/>
        <w:spacing w:after="0" w:line="288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r w:rsidR="007A7F11" w:rsidRPr="007D25F6">
        <w:rPr>
          <w:b/>
          <w:bCs/>
          <w:color w:val="000000"/>
          <w:sz w:val="24"/>
          <w:szCs w:val="24"/>
        </w:rPr>
        <w:t>Hướng dẫn tự học của học phần</w:t>
      </w:r>
    </w:p>
    <w:p w14:paraId="47B89BB6" w14:textId="77777777" w:rsidR="00BA7C39" w:rsidRPr="007D25F6" w:rsidRDefault="00BA7C39" w:rsidP="007D25F6">
      <w:pPr>
        <w:pStyle w:val="BodyText2"/>
        <w:tabs>
          <w:tab w:val="num" w:pos="960"/>
        </w:tabs>
        <w:spacing w:before="60" w:after="0" w:line="288" w:lineRule="auto"/>
        <w:jc w:val="center"/>
        <w:rPr>
          <w:b/>
          <w:bCs/>
          <w:color w:val="000000"/>
          <w:sz w:val="24"/>
          <w:szCs w:val="24"/>
        </w:rPr>
      </w:pPr>
      <w:r w:rsidRPr="007D25F6">
        <w:rPr>
          <w:b/>
          <w:bCs/>
          <w:color w:val="000000"/>
          <w:sz w:val="24"/>
          <w:szCs w:val="24"/>
        </w:rPr>
        <w:t xml:space="preserve">Bảng </w:t>
      </w:r>
      <w:proofErr w:type="gramStart"/>
      <w:r w:rsidRPr="007D25F6">
        <w:rPr>
          <w:b/>
          <w:bCs/>
          <w:color w:val="000000"/>
          <w:sz w:val="24"/>
          <w:szCs w:val="24"/>
        </w:rPr>
        <w:t>3</w:t>
      </w:r>
      <w:r w:rsidR="00D61127" w:rsidRPr="007D25F6">
        <w:rPr>
          <w:b/>
          <w:bCs/>
          <w:color w:val="000000"/>
          <w:sz w:val="24"/>
          <w:szCs w:val="24"/>
        </w:rPr>
        <w:t>.</w:t>
      </w:r>
      <w:r w:rsidR="007B1760" w:rsidRPr="007D25F6">
        <w:rPr>
          <w:b/>
          <w:bCs/>
          <w:color w:val="000000"/>
          <w:sz w:val="24"/>
          <w:szCs w:val="24"/>
        </w:rPr>
        <w:t>Nội</w:t>
      </w:r>
      <w:proofErr w:type="gramEnd"/>
      <w:r w:rsidR="007B1760" w:rsidRPr="007D25F6">
        <w:rPr>
          <w:b/>
          <w:bCs/>
          <w:color w:val="000000"/>
          <w:sz w:val="24"/>
          <w:szCs w:val="24"/>
        </w:rPr>
        <w:t xml:space="preserve"> dung chuẩn bị</w:t>
      </w:r>
    </w:p>
    <w:tbl>
      <w:tblPr>
        <w:tblW w:w="97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"/>
        <w:gridCol w:w="828"/>
        <w:gridCol w:w="3562"/>
        <w:gridCol w:w="176"/>
        <w:gridCol w:w="816"/>
        <w:gridCol w:w="709"/>
        <w:gridCol w:w="850"/>
        <w:gridCol w:w="2371"/>
        <w:gridCol w:w="139"/>
      </w:tblGrid>
      <w:tr w:rsidR="00744C77" w:rsidRPr="00AD182B" w14:paraId="7D2CD2D9" w14:textId="77777777" w:rsidTr="00DA13EF">
        <w:trPr>
          <w:gridBefore w:val="1"/>
          <w:gridAfter w:val="1"/>
          <w:wBefore w:w="318" w:type="dxa"/>
          <w:wAfter w:w="139" w:type="dxa"/>
          <w:trHeight w:val="282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3A73FB" w14:textId="77777777" w:rsidR="00744C77" w:rsidRPr="007D25F6" w:rsidRDefault="00744C77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801603" w14:textId="77777777" w:rsidR="00744C77" w:rsidRPr="007D25F6" w:rsidRDefault="00744C77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D942EA" w14:textId="77777777" w:rsidR="00744C77" w:rsidRPr="007D25F6" w:rsidRDefault="00744C77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AE8CBF9" w14:textId="77777777" w:rsidR="00744C77" w:rsidRPr="007D25F6" w:rsidRDefault="00744C77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6FE5D570" w14:textId="57DE9115" w:rsidR="00744C77" w:rsidRPr="007D25F6" w:rsidRDefault="00744C77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(tiết</w:t>
            </w:r>
            <w:r w:rsidR="00DA13EF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3A1C8D" w14:textId="77777777" w:rsidR="00744C77" w:rsidRPr="007D25F6" w:rsidRDefault="00744C77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53663898" w14:textId="77777777" w:rsidR="00744C77" w:rsidRPr="007D25F6" w:rsidRDefault="00744C77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96043A" w14:textId="77777777" w:rsidR="00744C77" w:rsidRPr="007D25F6" w:rsidRDefault="00061141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B61AC1" w:rsidRPr="00AD182B" w14:paraId="3E581920" w14:textId="77777777" w:rsidTr="00DA13EF">
        <w:trPr>
          <w:gridBefore w:val="1"/>
          <w:gridAfter w:val="1"/>
          <w:wBefore w:w="318" w:type="dxa"/>
          <w:wAfter w:w="139" w:type="dxa"/>
          <w:trHeight w:val="416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3BA1CE5C" w14:textId="77777777" w:rsidR="00B61AC1" w:rsidRPr="007D25F6" w:rsidRDefault="00B61AC1" w:rsidP="00C6445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9767F41" w14:textId="77777777" w:rsidR="00B61AC1" w:rsidRPr="007D25F6" w:rsidRDefault="00B61AC1" w:rsidP="00C6445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1FCC6AA" w14:textId="77777777" w:rsidR="00B61AC1" w:rsidRPr="007D25F6" w:rsidRDefault="00B61AC1" w:rsidP="00C6445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FF8C373" w14:textId="77777777" w:rsidR="00B61AC1" w:rsidRPr="007D25F6" w:rsidRDefault="00B61AC1" w:rsidP="00C6445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556EBE29" w14:textId="77777777" w:rsidR="00B61AC1" w:rsidRPr="007D25F6" w:rsidRDefault="00B61AC1" w:rsidP="00C6445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62" w:type="dxa"/>
            <w:tcBorders>
              <w:bottom w:val="single" w:sz="4" w:space="0" w:color="auto"/>
            </w:tcBorders>
            <w:shd w:val="clear" w:color="auto" w:fill="auto"/>
          </w:tcPr>
          <w:p w14:paraId="14820B41" w14:textId="77777777" w:rsidR="00B61AC1" w:rsidRPr="00F41D84" w:rsidRDefault="00911E92" w:rsidP="00C64451">
            <w:pPr>
              <w:pStyle w:val="ListParagraph"/>
              <w:spacing w:before="60" w:line="288" w:lineRule="auto"/>
              <w:ind w:left="0"/>
              <w:rPr>
                <w:b/>
                <w:bCs/>
                <w:lang w:val="nl-NL"/>
              </w:rPr>
            </w:pPr>
            <w:r w:rsidRPr="00F41D84">
              <w:rPr>
                <w:b/>
                <w:bCs/>
                <w:lang w:val="nl-NL"/>
              </w:rPr>
              <w:t xml:space="preserve">Chương 1: </w:t>
            </w:r>
            <w:r w:rsidR="00B61AC1" w:rsidRPr="00F41D84">
              <w:rPr>
                <w:b/>
                <w:bCs/>
                <w:lang w:val="nl-NL"/>
              </w:rPr>
              <w:t xml:space="preserve">Khái quát về tổ chức công tác kế toán trong doanh nghiệp </w:t>
            </w:r>
          </w:p>
          <w:p w14:paraId="5BF686B7" w14:textId="77777777" w:rsidR="00B61AC1" w:rsidRPr="00F41D84" w:rsidRDefault="00B61AC1" w:rsidP="00C64451">
            <w:pPr>
              <w:pStyle w:val="ListParagraph"/>
              <w:numPr>
                <w:ilvl w:val="1"/>
                <w:numId w:val="7"/>
              </w:numPr>
              <w:tabs>
                <w:tab w:val="left" w:pos="410"/>
              </w:tabs>
              <w:spacing w:before="60" w:line="288" w:lineRule="auto"/>
              <w:ind w:left="0" w:firstLine="0"/>
              <w:rPr>
                <w:lang w:val="nl-NL"/>
              </w:rPr>
            </w:pPr>
            <w:r w:rsidRPr="00F41D84">
              <w:rPr>
                <w:lang w:val="nl-NL"/>
              </w:rPr>
              <w:t>Đặc điểm của doanh nghiệp ảnh hưởng đến tổ chức công tác kế toán</w:t>
            </w:r>
          </w:p>
          <w:p w14:paraId="1B9B0CF9" w14:textId="77777777" w:rsidR="00B61AC1" w:rsidRPr="00F41D84" w:rsidRDefault="00B61AC1" w:rsidP="00C64451">
            <w:pPr>
              <w:pStyle w:val="ListParagraph"/>
              <w:numPr>
                <w:ilvl w:val="1"/>
                <w:numId w:val="7"/>
              </w:numPr>
              <w:tabs>
                <w:tab w:val="left" w:pos="410"/>
              </w:tabs>
              <w:spacing w:before="60" w:line="288" w:lineRule="auto"/>
              <w:ind w:left="0" w:firstLine="0"/>
              <w:rPr>
                <w:lang w:val="nl-NL"/>
              </w:rPr>
            </w:pPr>
            <w:r w:rsidRPr="00F41D84">
              <w:rPr>
                <w:lang w:val="nl-NL"/>
              </w:rPr>
              <w:t xml:space="preserve">Vai trò, nhiệm vụ của tổ chức công tác kế toán trong doanh nghiệp </w:t>
            </w:r>
          </w:p>
          <w:p w14:paraId="264D74EA" w14:textId="77777777" w:rsidR="00E03372" w:rsidRPr="00F41D84" w:rsidRDefault="00E03372" w:rsidP="00C64451">
            <w:pPr>
              <w:pStyle w:val="ListParagraph"/>
              <w:numPr>
                <w:ilvl w:val="1"/>
                <w:numId w:val="7"/>
              </w:numPr>
              <w:tabs>
                <w:tab w:val="left" w:pos="410"/>
              </w:tabs>
              <w:spacing w:before="60" w:line="288" w:lineRule="auto"/>
              <w:ind w:left="0" w:firstLine="0"/>
              <w:rPr>
                <w:lang w:val="nl-NL"/>
              </w:rPr>
            </w:pPr>
            <w:r w:rsidRPr="00F41D84">
              <w:rPr>
                <w:lang w:val="nl-NL"/>
              </w:rPr>
              <w:t xml:space="preserve">Các nguyên tắc tổ chức công tác kế toán trong doanh nghiệp </w:t>
            </w:r>
          </w:p>
          <w:p w14:paraId="048B014A" w14:textId="77777777" w:rsidR="00E03372" w:rsidRPr="00F41D84" w:rsidRDefault="00E03372" w:rsidP="00C64451">
            <w:pPr>
              <w:tabs>
                <w:tab w:val="left" w:pos="410"/>
              </w:tabs>
              <w:spacing w:before="60" w:line="288" w:lineRule="auto"/>
              <w:rPr>
                <w:b/>
                <w:bCs/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 xml:space="preserve">1.4 Nội dung chủ yếu của tổ chức công tác kế toán trong doanh nghiệp 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BD23E9" w14:textId="77777777" w:rsidR="00911E92" w:rsidRPr="007D25F6" w:rsidRDefault="00810E46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A178C0A" w14:textId="77777777" w:rsidR="00B61AC1" w:rsidRPr="007D25F6" w:rsidRDefault="00911E92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5924" w14:textId="77777777" w:rsidR="00B61AC1" w:rsidRPr="007D25F6" w:rsidRDefault="00911E92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C7712" w14:textId="77777777" w:rsidR="00B61AC1" w:rsidRPr="007D25F6" w:rsidRDefault="00B61AC1" w:rsidP="00C6445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3130C1D6" w14:textId="77777777" w:rsidR="00B61AC1" w:rsidRPr="007D25F6" w:rsidRDefault="001F6F16" w:rsidP="00C6445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D25F6">
              <w:rPr>
                <w:bCs/>
                <w:color w:val="000000"/>
                <w:sz w:val="24"/>
                <w:szCs w:val="24"/>
                <w:lang w:val="de-DE"/>
              </w:rPr>
              <w:t>+ Đọc nội dung chương 1</w:t>
            </w:r>
            <w:r w:rsidR="00B61AC1" w:rsidRPr="007D25F6">
              <w:rPr>
                <w:bCs/>
                <w:color w:val="000000"/>
                <w:sz w:val="24"/>
                <w:szCs w:val="24"/>
                <w:lang w:val="de-DE"/>
              </w:rPr>
              <w:t xml:space="preserve"> trong tài liệu </w:t>
            </w:r>
            <w:r w:rsidR="00B61AC1" w:rsidRPr="007D25F6">
              <w:rPr>
                <w:b/>
                <w:bCs/>
                <w:color w:val="000000"/>
                <w:sz w:val="24"/>
                <w:szCs w:val="24"/>
                <w:lang w:val="de-DE"/>
              </w:rPr>
              <w:t>[1]</w:t>
            </w:r>
          </w:p>
          <w:p w14:paraId="3688EF7B" w14:textId="4F231D93" w:rsidR="00B61AC1" w:rsidRPr="007D25F6" w:rsidRDefault="00B61AC1" w:rsidP="00C6445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D25F6">
              <w:rPr>
                <w:bCs/>
                <w:color w:val="000000"/>
                <w:sz w:val="24"/>
                <w:szCs w:val="24"/>
                <w:lang w:val="de-DE"/>
              </w:rPr>
              <w:t xml:space="preserve">+ Tìm hiểu các nội dung tổ chức công tác kế toán trong tài liệu </w:t>
            </w:r>
            <w:r w:rsidRPr="007D25F6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DA13EF">
              <w:rPr>
                <w:b/>
                <w:bCs/>
                <w:color w:val="000000"/>
                <w:sz w:val="24"/>
                <w:szCs w:val="24"/>
                <w:lang w:val="de-DE"/>
              </w:rPr>
              <w:t>2], [3]</w:t>
            </w:r>
          </w:p>
        </w:tc>
      </w:tr>
      <w:tr w:rsidR="00B61AC1" w:rsidRPr="00AD182B" w14:paraId="5AE6783D" w14:textId="77777777" w:rsidTr="00DA13EF">
        <w:trPr>
          <w:gridBefore w:val="1"/>
          <w:gridAfter w:val="1"/>
          <w:wBefore w:w="318" w:type="dxa"/>
          <w:wAfter w:w="139" w:type="dxa"/>
          <w:trHeight w:val="70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082819" w14:textId="77777777" w:rsidR="00C64451" w:rsidRDefault="00C64451" w:rsidP="007C263C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5336EE7" w14:textId="77777777" w:rsidR="00C64451" w:rsidRDefault="00C64451" w:rsidP="007C263C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4C8B97D" w14:textId="23F6FC22" w:rsidR="00B61AC1" w:rsidRPr="007D25F6" w:rsidRDefault="007C263C" w:rsidP="007C263C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2-3</w:t>
            </w:r>
          </w:p>
        </w:tc>
        <w:tc>
          <w:tcPr>
            <w:tcW w:w="35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80DA96" w14:textId="77777777" w:rsidR="00B61AC1" w:rsidRPr="00F41D84" w:rsidRDefault="00911E92" w:rsidP="007D25F6">
            <w:pPr>
              <w:spacing w:before="60" w:line="288" w:lineRule="auto"/>
              <w:rPr>
                <w:b/>
                <w:bCs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7D25F6">
              <w:rPr>
                <w:b/>
                <w:bCs/>
                <w:sz w:val="24"/>
                <w:szCs w:val="24"/>
                <w:lang w:val="vi-VN"/>
              </w:rPr>
              <w:t>2</w:t>
            </w:r>
            <w:r w:rsidRPr="00F41D84">
              <w:rPr>
                <w:b/>
                <w:bCs/>
                <w:sz w:val="24"/>
                <w:szCs w:val="24"/>
                <w:lang w:val="nl-NL"/>
              </w:rPr>
              <w:t xml:space="preserve">: </w:t>
            </w:r>
            <w:r w:rsidRPr="00F41D84">
              <w:rPr>
                <w:b/>
                <w:sz w:val="24"/>
                <w:szCs w:val="24"/>
                <w:lang w:val="nl-NL"/>
              </w:rPr>
              <w:t xml:space="preserve">Tổ chức thu nhận thông tin kế toán trong doanh </w:t>
            </w:r>
            <w:r w:rsidRPr="00F41D84">
              <w:rPr>
                <w:b/>
                <w:bCs/>
                <w:sz w:val="24"/>
                <w:szCs w:val="24"/>
                <w:lang w:val="nl-NL"/>
              </w:rPr>
              <w:t xml:space="preserve">nghiệp </w:t>
            </w:r>
          </w:p>
          <w:p w14:paraId="714E6EBA" w14:textId="77777777" w:rsidR="00911E92" w:rsidRPr="00F41D84" w:rsidRDefault="00911E92" w:rsidP="007D25F6">
            <w:pPr>
              <w:spacing w:before="60" w:line="288" w:lineRule="auto"/>
              <w:rPr>
                <w:b/>
                <w:bCs/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2.1 Thông tin kế toán và yêu cầu của thu nhận thông tin kế toán</w:t>
            </w:r>
          </w:p>
          <w:p w14:paraId="68FAC549" w14:textId="77777777" w:rsidR="00911E92" w:rsidRPr="00F41D84" w:rsidRDefault="001F6F16" w:rsidP="007D25F6">
            <w:pPr>
              <w:spacing w:before="6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2.2 Tổ chức thu nhận thông tin kế toán bằng hệ thống chứng từ kế toán</w:t>
            </w:r>
          </w:p>
          <w:p w14:paraId="776F7B20" w14:textId="77777777" w:rsidR="001F6F16" w:rsidRPr="00F41D84" w:rsidRDefault="001F6F16" w:rsidP="00BB37B7">
            <w:pPr>
              <w:spacing w:before="6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 xml:space="preserve">2.3 Tổ chức hệ thống chứng từ kế toán sử dụng trong doanh nghiệp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D37343" w14:textId="77777777" w:rsidR="00B61AC1" w:rsidRPr="007D25F6" w:rsidRDefault="00F41D84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995E6" w14:textId="77777777" w:rsidR="00B61AC1" w:rsidRPr="007D25F6" w:rsidRDefault="001F6F16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87A1D" w14:textId="77777777" w:rsidR="00B61AC1" w:rsidRPr="007D25F6" w:rsidRDefault="001F6F16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17132" w14:textId="77777777" w:rsidR="001F6F16" w:rsidRPr="007D25F6" w:rsidRDefault="001F6F16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D25F6">
              <w:rPr>
                <w:bCs/>
                <w:color w:val="000000"/>
                <w:sz w:val="24"/>
                <w:szCs w:val="24"/>
                <w:lang w:val="de-DE"/>
              </w:rPr>
              <w:t xml:space="preserve">+ Đọc nội dung chương 2 trong tài liệu </w:t>
            </w:r>
            <w:r w:rsidRPr="007D25F6">
              <w:rPr>
                <w:b/>
                <w:bCs/>
                <w:color w:val="000000"/>
                <w:sz w:val="24"/>
                <w:szCs w:val="24"/>
                <w:lang w:val="de-DE"/>
              </w:rPr>
              <w:t>[1]</w:t>
            </w:r>
          </w:p>
          <w:p w14:paraId="1B1049A8" w14:textId="7834913B" w:rsidR="00B61AC1" w:rsidRPr="007D25F6" w:rsidRDefault="001F6F16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D25F6">
              <w:rPr>
                <w:bCs/>
                <w:color w:val="000000"/>
                <w:sz w:val="24"/>
                <w:szCs w:val="24"/>
                <w:lang w:val="de-DE"/>
              </w:rPr>
              <w:t xml:space="preserve">+ Tìm hiểu các nội dung </w:t>
            </w:r>
            <w:r w:rsidR="006434CA" w:rsidRPr="007D25F6">
              <w:rPr>
                <w:bCs/>
                <w:color w:val="000000"/>
                <w:sz w:val="24"/>
                <w:szCs w:val="24"/>
                <w:lang w:val="de-DE"/>
              </w:rPr>
              <w:t xml:space="preserve">về chứng từ và tổ chức hệ thống chứng từ trong tài liệu </w:t>
            </w:r>
            <w:r w:rsidR="00BB37B7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DA13EF">
              <w:rPr>
                <w:b/>
                <w:bCs/>
                <w:color w:val="000000"/>
                <w:sz w:val="24"/>
                <w:szCs w:val="24"/>
                <w:lang w:val="de-DE"/>
              </w:rPr>
              <w:t>2</w:t>
            </w:r>
            <w:r w:rsidR="00BB37B7">
              <w:rPr>
                <w:b/>
                <w:bCs/>
                <w:color w:val="000000"/>
                <w:sz w:val="24"/>
                <w:szCs w:val="24"/>
                <w:lang w:val="de-DE"/>
              </w:rPr>
              <w:t>], [</w:t>
            </w:r>
            <w:r w:rsidR="00DA13EF">
              <w:rPr>
                <w:b/>
                <w:bCs/>
                <w:color w:val="000000"/>
                <w:sz w:val="24"/>
                <w:szCs w:val="24"/>
                <w:lang w:val="de-DE"/>
              </w:rPr>
              <w:t>3</w:t>
            </w:r>
            <w:r w:rsidR="00BB37B7">
              <w:rPr>
                <w:b/>
                <w:bCs/>
                <w:color w:val="000000"/>
                <w:sz w:val="24"/>
                <w:szCs w:val="24"/>
                <w:lang w:val="de-DE"/>
              </w:rPr>
              <w:t>]</w:t>
            </w:r>
          </w:p>
        </w:tc>
      </w:tr>
      <w:tr w:rsidR="00911E92" w:rsidRPr="00AD182B" w14:paraId="663861B4" w14:textId="77777777" w:rsidTr="00DA13EF">
        <w:trPr>
          <w:gridBefore w:val="1"/>
          <w:gridAfter w:val="1"/>
          <w:wBefore w:w="318" w:type="dxa"/>
          <w:wAfter w:w="139" w:type="dxa"/>
          <w:trHeight w:val="4171"/>
        </w:trPr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</w:tcPr>
          <w:p w14:paraId="569FA911" w14:textId="77777777" w:rsidR="00911E92" w:rsidRPr="007D25F6" w:rsidRDefault="00911E92" w:rsidP="007D25F6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625DEB9" w14:textId="77777777" w:rsidR="00911E92" w:rsidRPr="007D25F6" w:rsidRDefault="00911E92" w:rsidP="007D25F6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5DE281D" w14:textId="77777777" w:rsidR="00911E92" w:rsidRPr="007D25F6" w:rsidRDefault="00911E92" w:rsidP="007D25F6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DF8CC18" w14:textId="77777777" w:rsidR="00911E92" w:rsidRPr="007D25F6" w:rsidRDefault="007C263C" w:rsidP="00C64451">
            <w:pPr>
              <w:pStyle w:val="BodyText2"/>
              <w:tabs>
                <w:tab w:val="num" w:pos="960"/>
              </w:tabs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  <w:r w:rsidR="009A49EE"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562" w:type="dxa"/>
            <w:tcBorders>
              <w:bottom w:val="single" w:sz="4" w:space="0" w:color="auto"/>
            </w:tcBorders>
            <w:shd w:val="clear" w:color="auto" w:fill="auto"/>
          </w:tcPr>
          <w:p w14:paraId="3CBA815F" w14:textId="1D502F5F" w:rsidR="00911E92" w:rsidRPr="00F41D84" w:rsidRDefault="006434CA" w:rsidP="00C64451">
            <w:pPr>
              <w:pStyle w:val="BodyText2"/>
              <w:spacing w:after="0" w:line="288" w:lineRule="auto"/>
              <w:rPr>
                <w:b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sz w:val="24"/>
                <w:szCs w:val="24"/>
                <w:lang w:val="nl-NL"/>
              </w:rPr>
              <w:t xml:space="preserve">Chương 3: </w:t>
            </w:r>
            <w:r w:rsidRPr="00F41D84">
              <w:rPr>
                <w:b/>
                <w:sz w:val="24"/>
                <w:szCs w:val="24"/>
                <w:lang w:val="nl-NL"/>
              </w:rPr>
              <w:t xml:space="preserve">Tổ chức xử lý, hệ thống hóa và cung cấp thông tin kế toán trong doanh </w:t>
            </w:r>
            <w:r w:rsidRPr="00F41D84">
              <w:rPr>
                <w:b/>
                <w:bCs/>
                <w:sz w:val="24"/>
                <w:szCs w:val="24"/>
                <w:lang w:val="nl-NL"/>
              </w:rPr>
              <w:t>nghiệp</w:t>
            </w:r>
          </w:p>
          <w:p w14:paraId="5A01EC62" w14:textId="77777777" w:rsidR="00D916C9" w:rsidRPr="00F41D84" w:rsidRDefault="00D916C9" w:rsidP="00C64451">
            <w:pPr>
              <w:pStyle w:val="BodyText2"/>
              <w:spacing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3.1 Yêu cầu của việc tổ chức xử lý, hệ thống hóa và cung cấp thông tin kế toán</w:t>
            </w:r>
          </w:p>
          <w:p w14:paraId="16D64166" w14:textId="28360C81" w:rsidR="00D916C9" w:rsidRPr="00F41D84" w:rsidRDefault="00D916C9" w:rsidP="00C64451">
            <w:pPr>
              <w:pStyle w:val="BodyText2"/>
              <w:spacing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3.2 Tổ chức xử lý, hệ thống hóa thông tin kế toán trong doanh nghiệp</w:t>
            </w:r>
          </w:p>
          <w:p w14:paraId="349798B5" w14:textId="3C8A8528" w:rsidR="00D916C9" w:rsidRPr="00F41D84" w:rsidRDefault="00D916C9" w:rsidP="00C64451">
            <w:pPr>
              <w:pStyle w:val="BodyText2"/>
              <w:spacing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3.3 Tổ chức cung cấp thông tin kế toán trong doanh nghiệp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CA2980" w14:textId="77777777" w:rsidR="00911E92" w:rsidRPr="007D25F6" w:rsidRDefault="00911E92" w:rsidP="00DA13EF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4A6F3DD" w14:textId="77777777" w:rsidR="00911E92" w:rsidRPr="007D25F6" w:rsidRDefault="00911E92" w:rsidP="00DA13EF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3E60907" w14:textId="77777777" w:rsidR="00911E92" w:rsidRPr="007D25F6" w:rsidRDefault="00810E46" w:rsidP="00DA13EF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AF51DAB" w14:textId="77777777" w:rsidR="00911E92" w:rsidRPr="007D25F6" w:rsidRDefault="00911E92" w:rsidP="00DA13EF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88017F1" w14:textId="77777777" w:rsidR="00911E92" w:rsidRPr="007D25F6" w:rsidRDefault="00911E92" w:rsidP="00DA13EF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52344E7" w14:textId="77777777" w:rsidR="00911E92" w:rsidRPr="007D25F6" w:rsidRDefault="00247C0B" w:rsidP="00DA13EF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72F47" w14:textId="77777777" w:rsidR="00911E92" w:rsidRPr="007D25F6" w:rsidRDefault="00911E92" w:rsidP="00DA13EF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57D9D12" w14:textId="77777777" w:rsidR="00911E92" w:rsidRPr="007D25F6" w:rsidRDefault="00911E92" w:rsidP="00DA13EF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EFF930E" w14:textId="77777777" w:rsidR="00911E92" w:rsidRPr="007D25F6" w:rsidRDefault="00247C0B" w:rsidP="00DA13EF">
            <w:pPr>
              <w:pStyle w:val="BodyText2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F6CA6" w14:textId="77777777" w:rsidR="00C64451" w:rsidRDefault="00C64451" w:rsidP="00C64451">
            <w:pPr>
              <w:pStyle w:val="BodyText2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22943836" w14:textId="313289DB" w:rsidR="00911E92" w:rsidRPr="007D25F6" w:rsidRDefault="00911E92" w:rsidP="00C64451">
            <w:pPr>
              <w:pStyle w:val="BodyText2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D25F6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C64E53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7D25F6">
              <w:rPr>
                <w:bCs/>
                <w:color w:val="000000"/>
                <w:sz w:val="24"/>
                <w:szCs w:val="24"/>
                <w:lang w:val="de-DE"/>
              </w:rPr>
              <w:t xml:space="preserve">Đọc nội dung </w:t>
            </w:r>
            <w:r w:rsidR="00E626A0" w:rsidRPr="007D25F6">
              <w:rPr>
                <w:bCs/>
                <w:color w:val="000000"/>
                <w:sz w:val="24"/>
                <w:szCs w:val="24"/>
                <w:lang w:val="de-DE"/>
              </w:rPr>
              <w:t>chương 3</w:t>
            </w:r>
            <w:r w:rsidR="00901A12" w:rsidRPr="007D25F6">
              <w:rPr>
                <w:bCs/>
                <w:color w:val="000000"/>
                <w:sz w:val="24"/>
                <w:szCs w:val="24"/>
                <w:lang w:val="de-DE"/>
              </w:rPr>
              <w:t>, 4</w:t>
            </w:r>
            <w:r w:rsidR="00C64E53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7D25F6">
              <w:rPr>
                <w:bCs/>
                <w:color w:val="000000"/>
                <w:sz w:val="24"/>
                <w:szCs w:val="24"/>
                <w:lang w:val="de-DE"/>
              </w:rPr>
              <w:t xml:space="preserve">trong tài liệu </w:t>
            </w:r>
            <w:r w:rsidRPr="007D25F6">
              <w:rPr>
                <w:b/>
                <w:bCs/>
                <w:color w:val="000000"/>
                <w:sz w:val="24"/>
                <w:szCs w:val="24"/>
                <w:lang w:val="de-DE"/>
              </w:rPr>
              <w:t>[1]</w:t>
            </w:r>
          </w:p>
          <w:p w14:paraId="2B3D3574" w14:textId="04D95BDD" w:rsidR="00911E92" w:rsidRPr="007D25F6" w:rsidRDefault="002016E4" w:rsidP="00C6445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D25F6">
              <w:rPr>
                <w:bCs/>
                <w:color w:val="000000"/>
                <w:sz w:val="24"/>
                <w:szCs w:val="24"/>
                <w:lang w:val="de-DE"/>
              </w:rPr>
              <w:t xml:space="preserve">+ Đọc và tìm hiểu về các mẫu biểu chứng từ, hệ thống tài khoản, sổ chi tiết, sổ tổng hợp và báo cáo kế toán tương ứng trong tài liệu </w:t>
            </w:r>
            <w:r w:rsidR="00BB37B7" w:rsidRPr="007D25F6">
              <w:rPr>
                <w:b/>
                <w:bCs/>
                <w:color w:val="000000"/>
                <w:sz w:val="24"/>
                <w:szCs w:val="24"/>
                <w:lang w:val="de-DE"/>
              </w:rPr>
              <w:t>[2], [3]</w:t>
            </w:r>
          </w:p>
        </w:tc>
      </w:tr>
      <w:tr w:rsidR="004C05DD" w:rsidRPr="00AD182B" w14:paraId="6AD76198" w14:textId="77777777" w:rsidTr="00DA13EF">
        <w:trPr>
          <w:gridBefore w:val="1"/>
          <w:gridAfter w:val="1"/>
          <w:wBefore w:w="318" w:type="dxa"/>
          <w:wAfter w:w="139" w:type="dxa"/>
          <w:trHeight w:val="3252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0929EF" w14:textId="77777777" w:rsidR="007D25F6" w:rsidRDefault="007D25F6" w:rsidP="00C6445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69A6CC0" w14:textId="77777777" w:rsidR="007D25F6" w:rsidRDefault="007D25F6" w:rsidP="00C6445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53167E0" w14:textId="5C1CDA1C" w:rsidR="004C05DD" w:rsidRPr="007D25F6" w:rsidRDefault="007C263C" w:rsidP="00C6445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14:paraId="236AA630" w14:textId="77777777" w:rsidR="004C05DD" w:rsidRPr="007D25F6" w:rsidRDefault="004C05DD" w:rsidP="00C6445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76408D" w14:textId="77777777" w:rsidR="00BB37B7" w:rsidRDefault="004C05DD" w:rsidP="00C64451">
            <w:pPr>
              <w:pStyle w:val="BodyText2"/>
              <w:spacing w:after="0" w:line="288" w:lineRule="auto"/>
              <w:rPr>
                <w:b/>
                <w:bCs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sz w:val="24"/>
                <w:szCs w:val="24"/>
                <w:lang w:val="nl-NL"/>
              </w:rPr>
              <w:t xml:space="preserve">Chương 4: </w:t>
            </w:r>
            <w:r w:rsidRPr="00F41D84">
              <w:rPr>
                <w:b/>
                <w:sz w:val="24"/>
                <w:szCs w:val="24"/>
                <w:lang w:val="nl-NL"/>
              </w:rPr>
              <w:t xml:space="preserve">Tổ chức bộ máy kế toán trong doanh </w:t>
            </w:r>
            <w:r w:rsidRPr="00F41D84">
              <w:rPr>
                <w:b/>
                <w:bCs/>
                <w:sz w:val="24"/>
                <w:szCs w:val="24"/>
                <w:lang w:val="nl-NL"/>
              </w:rPr>
              <w:t xml:space="preserve">nghiệp </w:t>
            </w:r>
          </w:p>
          <w:p w14:paraId="4C973524" w14:textId="77777777" w:rsidR="004C05DD" w:rsidRPr="00F41D84" w:rsidRDefault="004C05DD" w:rsidP="00C64451">
            <w:pPr>
              <w:pStyle w:val="BodyText2"/>
              <w:spacing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 xml:space="preserve">4.1 Lựa chọn mô hình tổ chức bộ máy kế toán </w:t>
            </w:r>
          </w:p>
          <w:p w14:paraId="5FDE90B3" w14:textId="77777777" w:rsidR="004C05DD" w:rsidRPr="00F41D84" w:rsidRDefault="004C05DD" w:rsidP="00C64451">
            <w:pPr>
              <w:pStyle w:val="BodyText2"/>
              <w:spacing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 xml:space="preserve">4.2 Tổ chức nhân sự cho bộ máy kế toán </w:t>
            </w:r>
          </w:p>
          <w:p w14:paraId="78620F12" w14:textId="77777777" w:rsidR="004C05DD" w:rsidRPr="00F41D84" w:rsidRDefault="004C05DD" w:rsidP="00C64451">
            <w:pPr>
              <w:pStyle w:val="BodyText2"/>
              <w:spacing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4.3 Tổ chức kiểm tra kế toán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E922E4" w14:textId="77777777" w:rsidR="004C05DD" w:rsidRPr="007D25F6" w:rsidRDefault="004C05DD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EEC80AF" w14:textId="77777777" w:rsidR="004C05DD" w:rsidRPr="007D25F6" w:rsidRDefault="00810E46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119D15" w14:textId="77777777" w:rsidR="004C05DD" w:rsidRPr="007D25F6" w:rsidRDefault="004C05DD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8C3EA7F" w14:textId="77777777" w:rsidR="004C05DD" w:rsidRPr="007D25F6" w:rsidRDefault="004C05DD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7E8FF" w14:textId="77777777" w:rsidR="004C05DD" w:rsidRPr="007D25F6" w:rsidRDefault="004C05DD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D8256D4" w14:textId="77777777" w:rsidR="004C05DD" w:rsidRPr="007D25F6" w:rsidRDefault="004C05DD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9D4D5" w14:textId="77777777" w:rsidR="004C05DD" w:rsidRPr="007D25F6" w:rsidRDefault="004C05DD" w:rsidP="00C64451">
            <w:pPr>
              <w:pStyle w:val="BodyText2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D25F6">
              <w:rPr>
                <w:bCs/>
                <w:color w:val="000000"/>
                <w:sz w:val="24"/>
                <w:szCs w:val="24"/>
                <w:lang w:val="de-DE"/>
              </w:rPr>
              <w:t xml:space="preserve">+ Đọc nội dung chương 5 trong tài liệu </w:t>
            </w:r>
            <w:r w:rsidRPr="007D25F6">
              <w:rPr>
                <w:b/>
                <w:bCs/>
                <w:color w:val="000000"/>
                <w:sz w:val="24"/>
                <w:szCs w:val="24"/>
                <w:lang w:val="de-DE"/>
              </w:rPr>
              <w:t>[1]</w:t>
            </w:r>
          </w:p>
          <w:p w14:paraId="3776FD12" w14:textId="6C2A9A9A" w:rsidR="004C05DD" w:rsidRPr="007D25F6" w:rsidRDefault="004C05DD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D25F6">
              <w:rPr>
                <w:bCs/>
                <w:color w:val="000000"/>
                <w:sz w:val="24"/>
                <w:szCs w:val="24"/>
                <w:lang w:val="de-DE"/>
              </w:rPr>
              <w:t xml:space="preserve">+ Tìm hiểu các nội dung về nhân sự làm kế toán, tổ chức bộ máy kế toán trong tài liệu </w:t>
            </w:r>
            <w:r w:rsidR="00BB37B7" w:rsidRPr="007D25F6">
              <w:rPr>
                <w:b/>
                <w:bCs/>
                <w:color w:val="000000"/>
                <w:sz w:val="24"/>
                <w:szCs w:val="24"/>
                <w:lang w:val="de-DE"/>
              </w:rPr>
              <w:t>[2], [3</w:t>
            </w:r>
            <w:r w:rsidR="00DA13EF">
              <w:rPr>
                <w:b/>
                <w:bCs/>
                <w:color w:val="000000"/>
                <w:sz w:val="24"/>
                <w:szCs w:val="24"/>
                <w:lang w:val="de-DE"/>
              </w:rPr>
              <w:t>]</w:t>
            </w:r>
          </w:p>
        </w:tc>
      </w:tr>
      <w:tr w:rsidR="001C15EB" w:rsidRPr="00AD182B" w14:paraId="4237444F" w14:textId="77777777" w:rsidTr="00DA13EF">
        <w:trPr>
          <w:gridBefore w:val="1"/>
          <w:gridAfter w:val="1"/>
          <w:wBefore w:w="318" w:type="dxa"/>
          <w:wAfter w:w="139" w:type="dxa"/>
          <w:trHeight w:val="699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C7FE0D" w14:textId="77777777" w:rsidR="001C15EB" w:rsidRDefault="001C15EB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A6A200D" w14:textId="77777777" w:rsidR="00BB37B7" w:rsidRDefault="00BB37B7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45C58B5" w14:textId="77777777" w:rsidR="00BB37B7" w:rsidRDefault="00BB37B7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5C3E442" w14:textId="77777777" w:rsidR="00BB37B7" w:rsidRDefault="00BB37B7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7187CE9" w14:textId="77777777" w:rsidR="00BB37B7" w:rsidRDefault="00BB37B7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EAAF41C" w14:textId="77777777" w:rsidR="00BB37B7" w:rsidRDefault="007C263C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7-12</w:t>
            </w:r>
          </w:p>
        </w:tc>
        <w:tc>
          <w:tcPr>
            <w:tcW w:w="35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63B975" w14:textId="75E952B0" w:rsidR="001C15EB" w:rsidRPr="00F41D84" w:rsidRDefault="001C15EB" w:rsidP="00B14261">
            <w:pPr>
              <w:pStyle w:val="BodyText2"/>
              <w:spacing w:before="60" w:after="0" w:line="288" w:lineRule="auto"/>
              <w:rPr>
                <w:b/>
                <w:bCs/>
                <w:sz w:val="24"/>
                <w:szCs w:val="24"/>
                <w:lang w:val="nl-NL"/>
              </w:rPr>
            </w:pPr>
            <w:r w:rsidRPr="00F41D84">
              <w:rPr>
                <w:b/>
                <w:bCs/>
                <w:sz w:val="24"/>
                <w:szCs w:val="24"/>
                <w:lang w:val="nl-NL"/>
              </w:rPr>
              <w:t>Chương 5: Tổ chức công tác kế toán các phần hành kế toán trong doanh nghiệp công nghiệp</w:t>
            </w:r>
          </w:p>
          <w:p w14:paraId="7FCE6477" w14:textId="77777777" w:rsidR="001C15EB" w:rsidRPr="00F41D84" w:rsidRDefault="001C15EB" w:rsidP="00B14261">
            <w:pPr>
              <w:pStyle w:val="BodyText2"/>
              <w:spacing w:before="60"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5.1 Tổ chức công tác kế toán vốn bằng tiền</w:t>
            </w:r>
          </w:p>
          <w:p w14:paraId="2BF11474" w14:textId="77777777" w:rsidR="001C15EB" w:rsidRPr="00F41D84" w:rsidRDefault="001C15EB" w:rsidP="00B14261">
            <w:pPr>
              <w:pStyle w:val="BodyText2"/>
              <w:spacing w:before="60"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5.2 Tổ chức công tác kế toán nguyên vật liệu, công cụ dụng cụ</w:t>
            </w:r>
          </w:p>
          <w:p w14:paraId="5AAA7D48" w14:textId="77777777" w:rsidR="001C15EB" w:rsidRPr="00F41D84" w:rsidRDefault="001C15EB" w:rsidP="00B14261">
            <w:pPr>
              <w:pStyle w:val="BodyText2"/>
              <w:spacing w:before="60"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5.3 Tổ chức công tác kế toán TSCĐ</w:t>
            </w:r>
          </w:p>
          <w:p w14:paraId="59951683" w14:textId="77777777" w:rsidR="001C15EB" w:rsidRPr="00F41D84" w:rsidRDefault="001C15EB" w:rsidP="00B14261">
            <w:pPr>
              <w:pStyle w:val="BodyText2"/>
              <w:spacing w:before="60"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5.4 Tổ chức công tác kế toán lương và các khoản trích theo lương</w:t>
            </w:r>
          </w:p>
          <w:p w14:paraId="478D73E2" w14:textId="77777777" w:rsidR="001C15EB" w:rsidRPr="00F41D84" w:rsidRDefault="001C15EB" w:rsidP="00B14261">
            <w:pPr>
              <w:pStyle w:val="BodyText2"/>
              <w:spacing w:before="60"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5.5 Tổ  chức công tác kế toán tập hợp chi phí sản xuất và tính giá thành sản phẩm</w:t>
            </w:r>
          </w:p>
          <w:p w14:paraId="18A38C35" w14:textId="77777777" w:rsidR="001C15EB" w:rsidRPr="00F41D84" w:rsidRDefault="001C15EB" w:rsidP="00B14261">
            <w:pPr>
              <w:pStyle w:val="BodyText2"/>
              <w:spacing w:before="60"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 xml:space="preserve">5.6 Tổ chức công tác kế toán tiêu thụ và xác định kết quả </w:t>
            </w:r>
          </w:p>
          <w:p w14:paraId="55467E55" w14:textId="77777777" w:rsidR="001C15EB" w:rsidRPr="007D25F6" w:rsidRDefault="001C15EB" w:rsidP="00B14261">
            <w:pPr>
              <w:pStyle w:val="BodyText2"/>
              <w:spacing w:after="0" w:line="288" w:lineRule="auto"/>
              <w:rPr>
                <w:b/>
                <w:bCs/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5.7 Tổ chức lập báo cáo tài chính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695BBF" w14:textId="77777777" w:rsidR="001C15EB" w:rsidRDefault="001C15EB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0F17232" w14:textId="77777777" w:rsidR="001C15EB" w:rsidRDefault="001C15EB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9B6D0C5" w14:textId="77777777" w:rsidR="001C15EB" w:rsidRDefault="001C15EB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573B88F" w14:textId="77777777" w:rsidR="001C15EB" w:rsidRDefault="001C15EB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37C1920" w14:textId="77777777" w:rsidR="001C15EB" w:rsidRDefault="001C15EB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ADC8590" w14:textId="77777777" w:rsidR="001C15EB" w:rsidRPr="007D25F6" w:rsidRDefault="001C15EB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CD436" w14:textId="77777777" w:rsidR="001C15EB" w:rsidRDefault="001C15EB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665C87F" w14:textId="77777777" w:rsidR="001C15EB" w:rsidRDefault="001C15EB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9C9A8C5" w14:textId="77777777" w:rsidR="001C15EB" w:rsidRDefault="001C15EB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85C7856" w14:textId="77777777" w:rsidR="001C15EB" w:rsidRDefault="001C15EB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E81753B" w14:textId="77777777" w:rsidR="001C15EB" w:rsidRDefault="001C15EB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77B00D3" w14:textId="77777777" w:rsidR="001C15EB" w:rsidRPr="007D25F6" w:rsidRDefault="00F41D84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B4E74" w14:textId="77777777" w:rsidR="001C15EB" w:rsidRPr="007D25F6" w:rsidRDefault="001C15EB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DB3FF" w14:textId="77777777" w:rsidR="001C15EB" w:rsidRDefault="001C15EB" w:rsidP="00B1426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</w:t>
            </w:r>
            <w:r w:rsidRPr="003B55BA">
              <w:rPr>
                <w:bCs/>
                <w:color w:val="000000"/>
                <w:sz w:val="24"/>
                <w:szCs w:val="24"/>
                <w:lang w:val="nl-NL"/>
              </w:rPr>
              <w:t>ọc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n</w:t>
            </w: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 xml:space="preserve">ội dung kế toán </w:t>
            </w:r>
            <w:r w:rsidR="00BB37B7">
              <w:rPr>
                <w:bCs/>
                <w:color w:val="000000"/>
                <w:sz w:val="24"/>
                <w:szCs w:val="24"/>
                <w:lang w:val="nl-NL"/>
              </w:rPr>
              <w:t xml:space="preserve">vốn bằng tiền, NLV-CCDC, kế toán tiền lương và các khoản trích theo lương,  kế toán TSCĐ, kế toán tập hợp chi phí và tính giá thành, kế toán tiêu thụ </w:t>
            </w: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 xml:space="preserve">và xác định kết quả kinh doanh trong doanh nghiệp </w:t>
            </w:r>
            <w:r w:rsidR="00BB37B7">
              <w:rPr>
                <w:bCs/>
                <w:color w:val="000000"/>
                <w:sz w:val="24"/>
                <w:szCs w:val="24"/>
                <w:lang w:val="nl-NL"/>
              </w:rPr>
              <w:t>công nghiệp</w:t>
            </w: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</w:t>
            </w: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[2]</w:t>
            </w:r>
          </w:p>
          <w:p w14:paraId="41CF2124" w14:textId="7B13485C" w:rsidR="001C15EB" w:rsidRPr="007D25F6" w:rsidRDefault="001C15EB" w:rsidP="00B14261">
            <w:pPr>
              <w:pStyle w:val="BodyText2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541F79">
              <w:rPr>
                <w:bCs/>
                <w:color w:val="000000"/>
                <w:sz w:val="24"/>
                <w:szCs w:val="24"/>
                <w:lang w:val="nl-NL"/>
              </w:rPr>
              <w:t xml:space="preserve">Đọc nội dung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l</w:t>
            </w:r>
            <w:r w:rsidRPr="00541F79">
              <w:rPr>
                <w:bCs/>
                <w:color w:val="000000"/>
                <w:sz w:val="24"/>
                <w:szCs w:val="24"/>
                <w:lang w:val="nl-NL"/>
              </w:rPr>
              <w:t>iên quan Báo cáo tài chính trong tài liệu</w:t>
            </w:r>
            <w:r w:rsidR="00C64E5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DA13EF">
              <w:rPr>
                <w:b/>
                <w:bCs/>
                <w:color w:val="000000"/>
                <w:sz w:val="24"/>
                <w:szCs w:val="24"/>
                <w:lang w:val="de-DE"/>
              </w:rPr>
              <w:t>[3]</w:t>
            </w:r>
          </w:p>
        </w:tc>
      </w:tr>
      <w:tr w:rsidR="00911E92" w:rsidRPr="00AD182B" w14:paraId="32FC2A85" w14:textId="77777777" w:rsidTr="00DA13EF">
        <w:trPr>
          <w:gridBefore w:val="1"/>
          <w:gridAfter w:val="1"/>
          <w:wBefore w:w="318" w:type="dxa"/>
          <w:wAfter w:w="139" w:type="dxa"/>
          <w:trHeight w:val="70"/>
        </w:trPr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14:paraId="5D44698F" w14:textId="77777777" w:rsidR="009A49EE" w:rsidRPr="007D25F6" w:rsidRDefault="009A49EE" w:rsidP="00B1426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4926B24" w14:textId="77777777" w:rsidR="009A49EE" w:rsidRPr="007D25F6" w:rsidRDefault="009A49EE" w:rsidP="00B1426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149314D" w14:textId="77777777" w:rsidR="00B14261" w:rsidRDefault="00B14261" w:rsidP="00B1426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D7DE04D" w14:textId="77777777" w:rsidR="00B14261" w:rsidRDefault="00B14261" w:rsidP="00B1426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9590404" w14:textId="77777777" w:rsidR="00B14261" w:rsidRDefault="00B14261" w:rsidP="00B1426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02515E7" w14:textId="06FBD949" w:rsidR="00911E92" w:rsidRPr="007D25F6" w:rsidRDefault="007C263C" w:rsidP="00B1426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13</w:t>
            </w:r>
            <w:r w:rsidR="004C05DD"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16</w:t>
            </w:r>
          </w:p>
        </w:tc>
        <w:tc>
          <w:tcPr>
            <w:tcW w:w="3562" w:type="dxa"/>
            <w:tcBorders>
              <w:top w:val="single" w:sz="4" w:space="0" w:color="auto"/>
            </w:tcBorders>
            <w:shd w:val="clear" w:color="auto" w:fill="auto"/>
          </w:tcPr>
          <w:p w14:paraId="49C5FFE1" w14:textId="77777777" w:rsidR="00FE68BB" w:rsidRPr="00F41D84" w:rsidRDefault="004C05DD" w:rsidP="00B14261">
            <w:pPr>
              <w:pStyle w:val="BodyText2"/>
              <w:spacing w:before="60" w:after="0" w:line="288" w:lineRule="auto"/>
              <w:rPr>
                <w:b/>
                <w:bCs/>
                <w:sz w:val="24"/>
                <w:szCs w:val="24"/>
                <w:lang w:val="nl-NL"/>
              </w:rPr>
            </w:pPr>
            <w:r w:rsidRPr="00F41D84">
              <w:rPr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="001C15EB" w:rsidRPr="00F41D84">
              <w:rPr>
                <w:b/>
                <w:bCs/>
                <w:sz w:val="24"/>
                <w:szCs w:val="24"/>
                <w:lang w:val="nl-NL"/>
              </w:rPr>
              <w:t>6</w:t>
            </w:r>
            <w:r w:rsidRPr="00F41D84">
              <w:rPr>
                <w:b/>
                <w:bCs/>
                <w:sz w:val="24"/>
                <w:szCs w:val="24"/>
                <w:lang w:val="nl-NL"/>
              </w:rPr>
              <w:t xml:space="preserve">: Tổ chức công tác kế toán các phần hành kế toán </w:t>
            </w:r>
            <w:r w:rsidR="00DB03EE" w:rsidRPr="00F41D84">
              <w:rPr>
                <w:b/>
                <w:bCs/>
                <w:sz w:val="24"/>
                <w:szCs w:val="24"/>
                <w:lang w:val="nl-NL"/>
              </w:rPr>
              <w:t xml:space="preserve">chủ yếu </w:t>
            </w:r>
            <w:r w:rsidRPr="00F41D84">
              <w:rPr>
                <w:b/>
                <w:bCs/>
                <w:sz w:val="24"/>
                <w:szCs w:val="24"/>
                <w:lang w:val="nl-NL"/>
              </w:rPr>
              <w:t>trong doanh nghiệp thương mại và dịch vụ</w:t>
            </w:r>
          </w:p>
          <w:p w14:paraId="4BF64716" w14:textId="77777777" w:rsidR="00DB03EE" w:rsidRPr="00F41D84" w:rsidRDefault="001C15EB" w:rsidP="00B14261">
            <w:pPr>
              <w:pStyle w:val="BodyText2"/>
              <w:spacing w:before="60"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6</w:t>
            </w:r>
            <w:r w:rsidR="00FE68BB" w:rsidRPr="00F41D84">
              <w:rPr>
                <w:sz w:val="24"/>
                <w:szCs w:val="24"/>
                <w:lang w:val="nl-NL"/>
              </w:rPr>
              <w:t xml:space="preserve">.1 Tổ chức công tác  kế toán mua bán hàng hóa </w:t>
            </w:r>
          </w:p>
          <w:p w14:paraId="4211E37F" w14:textId="77777777" w:rsidR="00FE68BB" w:rsidRPr="00F41D84" w:rsidRDefault="001C15EB" w:rsidP="00B14261">
            <w:pPr>
              <w:pStyle w:val="BodyText2"/>
              <w:spacing w:before="60"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6</w:t>
            </w:r>
            <w:r w:rsidR="00FE68BB" w:rsidRPr="00F41D84">
              <w:rPr>
                <w:sz w:val="24"/>
                <w:szCs w:val="24"/>
                <w:lang w:val="nl-NL"/>
              </w:rPr>
              <w:t>.</w:t>
            </w:r>
            <w:r w:rsidR="00DB03EE" w:rsidRPr="00F41D84">
              <w:rPr>
                <w:sz w:val="24"/>
                <w:szCs w:val="24"/>
                <w:lang w:val="nl-NL"/>
              </w:rPr>
              <w:t>2</w:t>
            </w:r>
            <w:r w:rsidR="00FE68BB" w:rsidRPr="00F41D84">
              <w:rPr>
                <w:sz w:val="24"/>
                <w:szCs w:val="24"/>
                <w:lang w:val="nl-NL"/>
              </w:rPr>
              <w:t xml:space="preserve"> Tổ chức công tác  kế toán giá vốn, doanh thu và xác định kết quả kinh doanh trong doanh nghiệp dịch vụ</w:t>
            </w:r>
          </w:p>
          <w:p w14:paraId="43514412" w14:textId="77777777" w:rsidR="004C05DD" w:rsidRPr="00F41D84" w:rsidRDefault="001C15EB" w:rsidP="00B14261">
            <w:pPr>
              <w:pStyle w:val="BodyText2"/>
              <w:spacing w:before="60" w:after="0" w:line="288" w:lineRule="auto"/>
              <w:rPr>
                <w:sz w:val="24"/>
                <w:szCs w:val="24"/>
                <w:lang w:val="nl-NL"/>
              </w:rPr>
            </w:pPr>
            <w:r w:rsidRPr="00F41D84">
              <w:rPr>
                <w:sz w:val="24"/>
                <w:szCs w:val="24"/>
                <w:lang w:val="nl-NL"/>
              </w:rPr>
              <w:t>6</w:t>
            </w:r>
            <w:r w:rsidR="00FE68BB" w:rsidRPr="00F41D84">
              <w:rPr>
                <w:sz w:val="24"/>
                <w:szCs w:val="24"/>
                <w:lang w:val="nl-NL"/>
              </w:rPr>
              <w:t>.</w:t>
            </w:r>
            <w:r w:rsidR="00DB03EE" w:rsidRPr="00F41D84">
              <w:rPr>
                <w:sz w:val="24"/>
                <w:szCs w:val="24"/>
                <w:lang w:val="nl-NL"/>
              </w:rPr>
              <w:t>3</w:t>
            </w:r>
            <w:r w:rsidR="00FE68BB" w:rsidRPr="00F41D84">
              <w:rPr>
                <w:sz w:val="24"/>
                <w:szCs w:val="24"/>
                <w:lang w:val="nl-NL"/>
              </w:rPr>
              <w:t xml:space="preserve"> Tổ chức công tác kế toán lập báo cáo tài chính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AD4494" w14:textId="77777777" w:rsidR="00911E92" w:rsidRPr="007D25F6" w:rsidRDefault="00F41D84" w:rsidP="00DA13EF">
            <w:pPr>
              <w:pStyle w:val="BodyText2"/>
              <w:tabs>
                <w:tab w:val="left" w:pos="214"/>
                <w:tab w:val="center" w:pos="293"/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14:paraId="552C93AB" w14:textId="77777777" w:rsidR="00B1184F" w:rsidRPr="007D25F6" w:rsidRDefault="00B1184F" w:rsidP="00DA13EF">
            <w:pPr>
              <w:pStyle w:val="BodyText2"/>
              <w:tabs>
                <w:tab w:val="left" w:pos="214"/>
                <w:tab w:val="center" w:pos="293"/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A29DFEA" w14:textId="77777777" w:rsidR="00911E92" w:rsidRPr="007D25F6" w:rsidRDefault="001C15EB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F41D84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FD0DA" w14:textId="77777777" w:rsidR="00911E92" w:rsidRPr="007D25F6" w:rsidRDefault="00911E92" w:rsidP="00DA13EF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C018D" w14:textId="77777777" w:rsidR="00911E92" w:rsidRDefault="00DB03EE" w:rsidP="00B1426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3B55BA">
              <w:rPr>
                <w:bCs/>
                <w:color w:val="000000"/>
                <w:sz w:val="24"/>
                <w:szCs w:val="24"/>
                <w:lang w:val="nl-NL"/>
              </w:rPr>
              <w:t xml:space="preserve"> Đ</w:t>
            </w:r>
            <w:r w:rsidR="003B55BA" w:rsidRPr="003B55BA">
              <w:rPr>
                <w:bCs/>
                <w:color w:val="000000"/>
                <w:sz w:val="24"/>
                <w:szCs w:val="24"/>
                <w:lang w:val="nl-NL"/>
              </w:rPr>
              <w:t>ọc</w:t>
            </w:r>
            <w:r w:rsidR="003B55BA">
              <w:rPr>
                <w:bCs/>
                <w:color w:val="000000"/>
                <w:sz w:val="24"/>
                <w:szCs w:val="24"/>
                <w:lang w:val="nl-NL"/>
              </w:rPr>
              <w:t xml:space="preserve"> n</w:t>
            </w: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>ội dung kế toán mua bán hàng hóa</w:t>
            </w:r>
            <w:r w:rsidR="00706CCE" w:rsidRPr="007D25F6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 w:rsidR="00C64E5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7D25F6">
              <w:rPr>
                <w:bCs/>
                <w:color w:val="000000"/>
                <w:sz w:val="24"/>
                <w:szCs w:val="24"/>
                <w:lang w:val="nl-NL"/>
              </w:rPr>
              <w:t xml:space="preserve">kế toán xác định giá vốn, doanh thu và xác định kết quả kinh doanh trong doanh nghiệp dịch vụ trong </w:t>
            </w:r>
            <w:r w:rsidR="00706CCE" w:rsidRPr="007D25F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="00706CCE"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BB37B7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  <w:r w:rsidR="00706CCE"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25546D91" w14:textId="58906C88" w:rsidR="003B55BA" w:rsidRPr="007D25F6" w:rsidRDefault="003B55BA" w:rsidP="00B14261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541F79">
              <w:rPr>
                <w:bCs/>
                <w:color w:val="000000"/>
                <w:sz w:val="24"/>
                <w:szCs w:val="24"/>
                <w:lang w:val="nl-NL"/>
              </w:rPr>
              <w:t xml:space="preserve">Đọc nội dung </w:t>
            </w:r>
            <w:r w:rsidR="00541F79">
              <w:rPr>
                <w:bCs/>
                <w:color w:val="000000"/>
                <w:sz w:val="24"/>
                <w:szCs w:val="24"/>
                <w:lang w:val="nl-NL"/>
              </w:rPr>
              <w:t>l</w:t>
            </w:r>
            <w:r w:rsidRPr="00541F79">
              <w:rPr>
                <w:bCs/>
                <w:color w:val="000000"/>
                <w:sz w:val="24"/>
                <w:szCs w:val="24"/>
                <w:lang w:val="nl-NL"/>
              </w:rPr>
              <w:t>iên quan Báo cáo tài chính trong tài liệu</w:t>
            </w:r>
            <w:r w:rsidR="00C64E5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BB37B7" w:rsidRPr="007D25F6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DA13EF">
              <w:rPr>
                <w:b/>
                <w:bCs/>
                <w:color w:val="000000"/>
                <w:sz w:val="24"/>
                <w:szCs w:val="24"/>
                <w:lang w:val="de-DE"/>
              </w:rPr>
              <w:t>3]</w:t>
            </w:r>
          </w:p>
        </w:tc>
      </w:tr>
      <w:tr w:rsidR="00FE68BB" w:rsidRPr="007D25F6" w14:paraId="063E600E" w14:textId="77777777" w:rsidTr="00DA13EF">
        <w:trPr>
          <w:gridBefore w:val="1"/>
          <w:gridAfter w:val="1"/>
          <w:wBefore w:w="318" w:type="dxa"/>
          <w:wAfter w:w="139" w:type="dxa"/>
          <w:trHeight w:val="70"/>
        </w:trPr>
        <w:tc>
          <w:tcPr>
            <w:tcW w:w="828" w:type="dxa"/>
            <w:shd w:val="clear" w:color="auto" w:fill="auto"/>
          </w:tcPr>
          <w:p w14:paraId="0EF7F7CD" w14:textId="77777777" w:rsidR="00FE68BB" w:rsidRPr="007D25F6" w:rsidRDefault="00FE68BB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62" w:type="dxa"/>
            <w:shd w:val="clear" w:color="auto" w:fill="auto"/>
            <w:vAlign w:val="center"/>
          </w:tcPr>
          <w:p w14:paraId="59EA31E3" w14:textId="13756979" w:rsidR="00FE68BB" w:rsidRPr="00DA13EF" w:rsidRDefault="00DA13EF" w:rsidP="00DA13EF">
            <w:pPr>
              <w:spacing w:before="60" w:line="288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DA13EF">
              <w:rPr>
                <w:b/>
                <w:sz w:val="24"/>
                <w:szCs w:val="24"/>
                <w:lang w:val="nl-NL"/>
              </w:rPr>
              <w:t>Tổng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888B712" w14:textId="77777777" w:rsidR="00FE68BB" w:rsidRPr="007D25F6" w:rsidRDefault="00F41D84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52</w:t>
            </w:r>
          </w:p>
        </w:tc>
        <w:tc>
          <w:tcPr>
            <w:tcW w:w="709" w:type="dxa"/>
          </w:tcPr>
          <w:p w14:paraId="7FE3ECB3" w14:textId="77777777" w:rsidR="00FE68BB" w:rsidRPr="007D25F6" w:rsidRDefault="00F41D84" w:rsidP="00F41D84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38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5FC93F3" w14:textId="77777777" w:rsidR="00FE68BB" w:rsidRPr="007D25F6" w:rsidRDefault="00FE68BB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D25F6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4B41C" w14:textId="77777777" w:rsidR="00FE68BB" w:rsidRPr="007D25F6" w:rsidRDefault="00FE68BB" w:rsidP="007D25F6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B14261" w:rsidRPr="00DA13EF" w14:paraId="550F012D" w14:textId="77777777" w:rsidTr="00B142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884" w:type="dxa"/>
            <w:gridSpan w:val="4"/>
            <w:shd w:val="clear" w:color="auto" w:fill="auto"/>
          </w:tcPr>
          <w:p w14:paraId="07916634" w14:textId="77777777" w:rsidR="00B14261" w:rsidRPr="00DA13EF" w:rsidRDefault="00B14261" w:rsidP="00413E53">
            <w:pPr>
              <w:tabs>
                <w:tab w:val="left" w:pos="426"/>
              </w:tabs>
              <w:spacing w:before="60" w:line="288" w:lineRule="auto"/>
              <w:jc w:val="both"/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885" w:type="dxa"/>
            <w:gridSpan w:val="5"/>
            <w:shd w:val="clear" w:color="auto" w:fill="auto"/>
          </w:tcPr>
          <w:p w14:paraId="700A8373" w14:textId="77777777" w:rsidR="00B14261" w:rsidRPr="00DA13EF" w:rsidRDefault="00B14261" w:rsidP="00413E53">
            <w:pPr>
              <w:tabs>
                <w:tab w:val="left" w:pos="426"/>
              </w:tabs>
              <w:spacing w:before="60" w:line="288" w:lineRule="auto"/>
              <w:jc w:val="center"/>
              <w:rPr>
                <w:sz w:val="24"/>
                <w:szCs w:val="24"/>
              </w:rPr>
            </w:pPr>
          </w:p>
          <w:p w14:paraId="6524EFC3" w14:textId="22965CF4" w:rsidR="00B14261" w:rsidRPr="00DA13EF" w:rsidRDefault="00B14261" w:rsidP="00DA13EF">
            <w:pPr>
              <w:tabs>
                <w:tab w:val="left" w:pos="426"/>
              </w:tabs>
              <w:spacing w:before="60" w:line="288" w:lineRule="auto"/>
              <w:jc w:val="center"/>
              <w:rPr>
                <w:sz w:val="24"/>
                <w:szCs w:val="24"/>
              </w:rPr>
            </w:pPr>
            <w:r w:rsidRPr="00DA13EF">
              <w:rPr>
                <w:sz w:val="24"/>
                <w:szCs w:val="24"/>
              </w:rPr>
              <w:t xml:space="preserve">Hà nội, </w:t>
            </w:r>
            <w:proofErr w:type="gramStart"/>
            <w:r w:rsidRPr="00DA13EF">
              <w:rPr>
                <w:sz w:val="24"/>
                <w:szCs w:val="24"/>
              </w:rPr>
              <w:t xml:space="preserve">ngày  </w:t>
            </w:r>
            <w:r w:rsidR="00DA13EF" w:rsidRPr="00DA13EF">
              <w:rPr>
                <w:sz w:val="24"/>
                <w:szCs w:val="24"/>
              </w:rPr>
              <w:t>06</w:t>
            </w:r>
            <w:proofErr w:type="gramEnd"/>
            <w:r w:rsidRPr="00DA13EF">
              <w:rPr>
                <w:sz w:val="24"/>
                <w:szCs w:val="24"/>
              </w:rPr>
              <w:t xml:space="preserve">  tháng </w:t>
            </w:r>
            <w:r w:rsidR="00DA13EF" w:rsidRPr="00DA13EF">
              <w:rPr>
                <w:sz w:val="24"/>
                <w:szCs w:val="24"/>
              </w:rPr>
              <w:t>4</w:t>
            </w:r>
            <w:r w:rsidRPr="00DA13EF">
              <w:rPr>
                <w:sz w:val="24"/>
                <w:szCs w:val="24"/>
              </w:rPr>
              <w:t xml:space="preserve">  năm 2020  </w:t>
            </w:r>
          </w:p>
        </w:tc>
      </w:tr>
      <w:tr w:rsidR="00B14261" w:rsidRPr="00D70D4F" w14:paraId="24DC902B" w14:textId="77777777" w:rsidTr="00B142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884" w:type="dxa"/>
            <w:gridSpan w:val="4"/>
            <w:shd w:val="clear" w:color="auto" w:fill="auto"/>
          </w:tcPr>
          <w:p w14:paraId="3BAD066C" w14:textId="77777777" w:rsidR="00B14261" w:rsidRPr="00D70D4F" w:rsidRDefault="00B14261" w:rsidP="00413E53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  <w:r w:rsidRPr="00D70D4F">
              <w:rPr>
                <w:b/>
                <w:sz w:val="24"/>
                <w:szCs w:val="24"/>
              </w:rPr>
              <w:t>TRƯỞNG KHOA</w:t>
            </w:r>
          </w:p>
          <w:p w14:paraId="090DA6BE" w14:textId="159C1DD4" w:rsidR="00DA13EF" w:rsidRDefault="00DA13EF" w:rsidP="00413E53">
            <w:pPr>
              <w:tabs>
                <w:tab w:val="left" w:pos="426"/>
              </w:tabs>
              <w:spacing w:before="60" w:line="288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2131064A" w14:textId="06320D59" w:rsidR="00DA13EF" w:rsidRDefault="00DA13EF" w:rsidP="00413E53">
            <w:pPr>
              <w:tabs>
                <w:tab w:val="left" w:pos="426"/>
              </w:tabs>
              <w:spacing w:before="60" w:line="288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4936BCE3" w14:textId="77777777" w:rsidR="00DA13EF" w:rsidRPr="00D70D4F" w:rsidRDefault="00DA13EF" w:rsidP="00413E53">
            <w:pPr>
              <w:tabs>
                <w:tab w:val="left" w:pos="426"/>
              </w:tabs>
              <w:spacing w:before="60" w:line="288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53B8A26A" w14:textId="77777777" w:rsidR="00B14261" w:rsidRPr="00D70D4F" w:rsidRDefault="00B14261" w:rsidP="00413E53">
            <w:pPr>
              <w:tabs>
                <w:tab w:val="left" w:pos="426"/>
              </w:tabs>
              <w:spacing w:before="60" w:line="288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09D037C5" w14:textId="77777777" w:rsidR="00DA13EF" w:rsidRPr="00DA13EF" w:rsidRDefault="00DA13EF" w:rsidP="00DA13EF">
            <w:pPr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  <w:r w:rsidRPr="00DA13EF">
              <w:rPr>
                <w:b/>
                <w:sz w:val="24"/>
                <w:szCs w:val="24"/>
              </w:rPr>
              <w:t>TS. Bùi Thị Thu Thủy</w:t>
            </w:r>
          </w:p>
          <w:p w14:paraId="6D3B943F" w14:textId="77777777" w:rsidR="00B14261" w:rsidRPr="00D70D4F" w:rsidRDefault="00B14261" w:rsidP="00413E53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885" w:type="dxa"/>
            <w:gridSpan w:val="5"/>
            <w:shd w:val="clear" w:color="auto" w:fill="auto"/>
          </w:tcPr>
          <w:p w14:paraId="21B329A1" w14:textId="77777777" w:rsidR="00B14261" w:rsidRPr="00D70D4F" w:rsidRDefault="00B14261" w:rsidP="00413E53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  <w:r w:rsidRPr="00D70D4F">
              <w:rPr>
                <w:b/>
                <w:sz w:val="24"/>
                <w:szCs w:val="24"/>
              </w:rPr>
              <w:t>TRƯỞNG BỘ MÔN</w:t>
            </w:r>
          </w:p>
          <w:p w14:paraId="7150B8F6" w14:textId="595A8E33" w:rsidR="00B14261" w:rsidRDefault="00B14261" w:rsidP="00413E53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</w:p>
          <w:p w14:paraId="020E0F33" w14:textId="39B83CDB" w:rsidR="00DA13EF" w:rsidRDefault="00DA13EF" w:rsidP="00413E53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</w:p>
          <w:p w14:paraId="6C0379F1" w14:textId="79247129" w:rsidR="00DA13EF" w:rsidRDefault="00DA13EF" w:rsidP="00413E53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</w:p>
          <w:p w14:paraId="061623F0" w14:textId="77777777" w:rsidR="00DA13EF" w:rsidRPr="00D70D4F" w:rsidRDefault="00DA13EF" w:rsidP="00DA13EF">
            <w:pPr>
              <w:tabs>
                <w:tab w:val="left" w:pos="426"/>
              </w:tabs>
              <w:spacing w:before="60" w:line="288" w:lineRule="auto"/>
              <w:rPr>
                <w:b/>
                <w:sz w:val="24"/>
                <w:szCs w:val="24"/>
              </w:rPr>
            </w:pPr>
          </w:p>
          <w:p w14:paraId="5CDC790F" w14:textId="77777777" w:rsidR="00DA13EF" w:rsidRPr="00DA13EF" w:rsidRDefault="00DA13EF" w:rsidP="00DA13EF">
            <w:pPr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  <w:r w:rsidRPr="00DA13EF">
              <w:rPr>
                <w:b/>
                <w:sz w:val="24"/>
                <w:szCs w:val="24"/>
              </w:rPr>
              <w:t>TS. Bùi Thị Thu Thủy</w:t>
            </w:r>
          </w:p>
          <w:p w14:paraId="40D4AD67" w14:textId="77777777" w:rsidR="00B14261" w:rsidRPr="00D70D4F" w:rsidRDefault="00B14261" w:rsidP="00413E53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</w:p>
          <w:p w14:paraId="3A0D21F5" w14:textId="77777777" w:rsidR="00B14261" w:rsidRPr="00D70D4F" w:rsidRDefault="00B14261" w:rsidP="00413E53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2A0578B4" w14:textId="419D2327" w:rsidR="009540AF" w:rsidRPr="00DA13EF" w:rsidRDefault="009540AF" w:rsidP="00DA13EF">
      <w:pPr>
        <w:spacing w:before="60" w:line="288" w:lineRule="auto"/>
        <w:jc w:val="both"/>
        <w:rPr>
          <w:b/>
          <w:sz w:val="24"/>
          <w:szCs w:val="24"/>
        </w:rPr>
      </w:pPr>
    </w:p>
    <w:sectPr w:rsidR="009540AF" w:rsidRPr="00DA13EF" w:rsidSect="00C64E53">
      <w:footerReference w:type="even" r:id="rId8"/>
      <w:footerReference w:type="default" r:id="rId9"/>
      <w:pgSz w:w="11907" w:h="16840" w:code="9"/>
      <w:pgMar w:top="1138" w:right="1138" w:bottom="806" w:left="1699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D86BD" w14:textId="77777777" w:rsidR="003F532F" w:rsidRDefault="003F532F">
      <w:r>
        <w:separator/>
      </w:r>
    </w:p>
  </w:endnote>
  <w:endnote w:type="continuationSeparator" w:id="0">
    <w:p w14:paraId="3A84777E" w14:textId="77777777" w:rsidR="003F532F" w:rsidRDefault="003F5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7E1B10" w14:textId="77777777" w:rsidR="001C15EB" w:rsidRDefault="0038192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C15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E114CC" w14:textId="77777777" w:rsidR="001C15EB" w:rsidRDefault="001C15E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14408" w14:textId="09E758CB" w:rsidR="001C15EB" w:rsidRDefault="0038192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C15E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13EF">
      <w:rPr>
        <w:rStyle w:val="PageNumber"/>
        <w:noProof/>
      </w:rPr>
      <w:t>6</w:t>
    </w:r>
    <w:r>
      <w:rPr>
        <w:rStyle w:val="PageNumber"/>
      </w:rPr>
      <w:fldChar w:fldCharType="end"/>
    </w:r>
  </w:p>
  <w:p w14:paraId="301BAD7E" w14:textId="77777777" w:rsidR="001C15EB" w:rsidRDefault="001C15E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7904B" w14:textId="77777777" w:rsidR="003F532F" w:rsidRDefault="003F532F">
      <w:r>
        <w:separator/>
      </w:r>
    </w:p>
  </w:footnote>
  <w:footnote w:type="continuationSeparator" w:id="0">
    <w:p w14:paraId="56EE4C7C" w14:textId="77777777" w:rsidR="003F532F" w:rsidRDefault="003F5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802EB"/>
    <w:multiLevelType w:val="multilevel"/>
    <w:tmpl w:val="4852C4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0"/>
        </w:tabs>
        <w:ind w:left="171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D0E"/>
    <w:rsid w:val="00000056"/>
    <w:rsid w:val="00026105"/>
    <w:rsid w:val="00035830"/>
    <w:rsid w:val="000442D2"/>
    <w:rsid w:val="00061141"/>
    <w:rsid w:val="00065D49"/>
    <w:rsid w:val="00095A1D"/>
    <w:rsid w:val="000B22B4"/>
    <w:rsid w:val="000B39EA"/>
    <w:rsid w:val="000B6AFB"/>
    <w:rsid w:val="000D075E"/>
    <w:rsid w:val="000D1502"/>
    <w:rsid w:val="000D51BA"/>
    <w:rsid w:val="000D6DC7"/>
    <w:rsid w:val="000F5ACD"/>
    <w:rsid w:val="000F78FF"/>
    <w:rsid w:val="00102D1F"/>
    <w:rsid w:val="0011055D"/>
    <w:rsid w:val="001265BC"/>
    <w:rsid w:val="00140569"/>
    <w:rsid w:val="00143CDB"/>
    <w:rsid w:val="001471E8"/>
    <w:rsid w:val="00172CB3"/>
    <w:rsid w:val="001915A3"/>
    <w:rsid w:val="001A1650"/>
    <w:rsid w:val="001A4D59"/>
    <w:rsid w:val="001C15EB"/>
    <w:rsid w:val="001E7070"/>
    <w:rsid w:val="001F2CFE"/>
    <w:rsid w:val="001F6F16"/>
    <w:rsid w:val="00200F66"/>
    <w:rsid w:val="002016E4"/>
    <w:rsid w:val="00210206"/>
    <w:rsid w:val="00220199"/>
    <w:rsid w:val="00222AF4"/>
    <w:rsid w:val="002360EC"/>
    <w:rsid w:val="00244B3F"/>
    <w:rsid w:val="00247C0B"/>
    <w:rsid w:val="0027412D"/>
    <w:rsid w:val="00284F10"/>
    <w:rsid w:val="00290C2F"/>
    <w:rsid w:val="00296F71"/>
    <w:rsid w:val="002A7D7D"/>
    <w:rsid w:val="002B0ABE"/>
    <w:rsid w:val="002B3774"/>
    <w:rsid w:val="002F3D0E"/>
    <w:rsid w:val="0032760C"/>
    <w:rsid w:val="00331380"/>
    <w:rsid w:val="003409C3"/>
    <w:rsid w:val="003422F7"/>
    <w:rsid w:val="00347E1D"/>
    <w:rsid w:val="003555B5"/>
    <w:rsid w:val="00357E3E"/>
    <w:rsid w:val="00367502"/>
    <w:rsid w:val="0037195B"/>
    <w:rsid w:val="0038192B"/>
    <w:rsid w:val="003868B4"/>
    <w:rsid w:val="003961B0"/>
    <w:rsid w:val="003A0216"/>
    <w:rsid w:val="003B00AB"/>
    <w:rsid w:val="003B55BA"/>
    <w:rsid w:val="003B73BB"/>
    <w:rsid w:val="003C5F48"/>
    <w:rsid w:val="003E0101"/>
    <w:rsid w:val="003E76A3"/>
    <w:rsid w:val="003F38A1"/>
    <w:rsid w:val="003F532F"/>
    <w:rsid w:val="003F5908"/>
    <w:rsid w:val="003F7694"/>
    <w:rsid w:val="00401C41"/>
    <w:rsid w:val="00405EA6"/>
    <w:rsid w:val="00410148"/>
    <w:rsid w:val="004240DB"/>
    <w:rsid w:val="0042577A"/>
    <w:rsid w:val="004377BB"/>
    <w:rsid w:val="004437C7"/>
    <w:rsid w:val="0047459D"/>
    <w:rsid w:val="0048413E"/>
    <w:rsid w:val="004900EB"/>
    <w:rsid w:val="0049105F"/>
    <w:rsid w:val="004929DC"/>
    <w:rsid w:val="00494A7A"/>
    <w:rsid w:val="004A0DDE"/>
    <w:rsid w:val="004A21C9"/>
    <w:rsid w:val="004B2147"/>
    <w:rsid w:val="004C05DD"/>
    <w:rsid w:val="004C393A"/>
    <w:rsid w:val="004D085E"/>
    <w:rsid w:val="004E189E"/>
    <w:rsid w:val="004E463D"/>
    <w:rsid w:val="004F013A"/>
    <w:rsid w:val="004F42F2"/>
    <w:rsid w:val="004F769E"/>
    <w:rsid w:val="00504AFE"/>
    <w:rsid w:val="005178ED"/>
    <w:rsid w:val="00534B5D"/>
    <w:rsid w:val="00541F79"/>
    <w:rsid w:val="00551492"/>
    <w:rsid w:val="00570E23"/>
    <w:rsid w:val="00571668"/>
    <w:rsid w:val="00571EB3"/>
    <w:rsid w:val="00575954"/>
    <w:rsid w:val="005A4829"/>
    <w:rsid w:val="005E5A9B"/>
    <w:rsid w:val="005F6225"/>
    <w:rsid w:val="0061018F"/>
    <w:rsid w:val="00612534"/>
    <w:rsid w:val="006125DC"/>
    <w:rsid w:val="00613CBE"/>
    <w:rsid w:val="00620766"/>
    <w:rsid w:val="0063448E"/>
    <w:rsid w:val="006406CA"/>
    <w:rsid w:val="006434CA"/>
    <w:rsid w:val="006447AD"/>
    <w:rsid w:val="00654888"/>
    <w:rsid w:val="00665547"/>
    <w:rsid w:val="00674EA5"/>
    <w:rsid w:val="006773D1"/>
    <w:rsid w:val="00684831"/>
    <w:rsid w:val="00685518"/>
    <w:rsid w:val="00695501"/>
    <w:rsid w:val="006971C0"/>
    <w:rsid w:val="006A0E70"/>
    <w:rsid w:val="006A5431"/>
    <w:rsid w:val="006D03CF"/>
    <w:rsid w:val="006E5BAC"/>
    <w:rsid w:val="006F3398"/>
    <w:rsid w:val="00703737"/>
    <w:rsid w:val="00706CCE"/>
    <w:rsid w:val="00715500"/>
    <w:rsid w:val="00733BDA"/>
    <w:rsid w:val="00744C77"/>
    <w:rsid w:val="00751A0E"/>
    <w:rsid w:val="00754974"/>
    <w:rsid w:val="00771692"/>
    <w:rsid w:val="0077772C"/>
    <w:rsid w:val="00784FBF"/>
    <w:rsid w:val="007A4545"/>
    <w:rsid w:val="007A7F11"/>
    <w:rsid w:val="007B1760"/>
    <w:rsid w:val="007B72CD"/>
    <w:rsid w:val="007B7392"/>
    <w:rsid w:val="007C263C"/>
    <w:rsid w:val="007C7EDD"/>
    <w:rsid w:val="007D25F6"/>
    <w:rsid w:val="007E1C1A"/>
    <w:rsid w:val="007F4BA4"/>
    <w:rsid w:val="007F7694"/>
    <w:rsid w:val="00810E46"/>
    <w:rsid w:val="00826E4B"/>
    <w:rsid w:val="008473BD"/>
    <w:rsid w:val="008543C1"/>
    <w:rsid w:val="0085493E"/>
    <w:rsid w:val="00875E93"/>
    <w:rsid w:val="008A3E99"/>
    <w:rsid w:val="008B460C"/>
    <w:rsid w:val="008B7DA8"/>
    <w:rsid w:val="008C1294"/>
    <w:rsid w:val="008C4E59"/>
    <w:rsid w:val="008D09FC"/>
    <w:rsid w:val="008E4EE0"/>
    <w:rsid w:val="008F1E03"/>
    <w:rsid w:val="008F2CA5"/>
    <w:rsid w:val="00901A12"/>
    <w:rsid w:val="00902132"/>
    <w:rsid w:val="0090524F"/>
    <w:rsid w:val="00911E92"/>
    <w:rsid w:val="0091264D"/>
    <w:rsid w:val="00922292"/>
    <w:rsid w:val="00926E23"/>
    <w:rsid w:val="00952045"/>
    <w:rsid w:val="00952C97"/>
    <w:rsid w:val="009540AF"/>
    <w:rsid w:val="00955A60"/>
    <w:rsid w:val="0095735E"/>
    <w:rsid w:val="009615FE"/>
    <w:rsid w:val="00986E84"/>
    <w:rsid w:val="009A19F7"/>
    <w:rsid w:val="009A49EE"/>
    <w:rsid w:val="009C37E7"/>
    <w:rsid w:val="009D205C"/>
    <w:rsid w:val="009E0BE8"/>
    <w:rsid w:val="009E52A6"/>
    <w:rsid w:val="009E7745"/>
    <w:rsid w:val="009F34B4"/>
    <w:rsid w:val="009F72E4"/>
    <w:rsid w:val="00A01BDF"/>
    <w:rsid w:val="00A029FB"/>
    <w:rsid w:val="00A02BE6"/>
    <w:rsid w:val="00A15844"/>
    <w:rsid w:val="00A30A9D"/>
    <w:rsid w:val="00A35151"/>
    <w:rsid w:val="00A36F72"/>
    <w:rsid w:val="00A86E55"/>
    <w:rsid w:val="00AB3DFA"/>
    <w:rsid w:val="00AC5FBC"/>
    <w:rsid w:val="00AD182B"/>
    <w:rsid w:val="00AD203E"/>
    <w:rsid w:val="00B030DA"/>
    <w:rsid w:val="00B1062E"/>
    <w:rsid w:val="00B1184F"/>
    <w:rsid w:val="00B14261"/>
    <w:rsid w:val="00B23623"/>
    <w:rsid w:val="00B25A8C"/>
    <w:rsid w:val="00B25FA5"/>
    <w:rsid w:val="00B400C8"/>
    <w:rsid w:val="00B45D49"/>
    <w:rsid w:val="00B50414"/>
    <w:rsid w:val="00B51514"/>
    <w:rsid w:val="00B55A3B"/>
    <w:rsid w:val="00B60C95"/>
    <w:rsid w:val="00B61AC1"/>
    <w:rsid w:val="00B63516"/>
    <w:rsid w:val="00B64805"/>
    <w:rsid w:val="00B65AB4"/>
    <w:rsid w:val="00B725EC"/>
    <w:rsid w:val="00B74530"/>
    <w:rsid w:val="00B84FB3"/>
    <w:rsid w:val="00B90939"/>
    <w:rsid w:val="00B94BE5"/>
    <w:rsid w:val="00B96712"/>
    <w:rsid w:val="00BA09EA"/>
    <w:rsid w:val="00BA0F72"/>
    <w:rsid w:val="00BA2A8D"/>
    <w:rsid w:val="00BA7C39"/>
    <w:rsid w:val="00BB1EC3"/>
    <w:rsid w:val="00BB37B7"/>
    <w:rsid w:val="00BC2752"/>
    <w:rsid w:val="00BD7590"/>
    <w:rsid w:val="00BF7B5B"/>
    <w:rsid w:val="00C02961"/>
    <w:rsid w:val="00C2548B"/>
    <w:rsid w:val="00C32903"/>
    <w:rsid w:val="00C34816"/>
    <w:rsid w:val="00C41392"/>
    <w:rsid w:val="00C53616"/>
    <w:rsid w:val="00C54134"/>
    <w:rsid w:val="00C544E8"/>
    <w:rsid w:val="00C637D0"/>
    <w:rsid w:val="00C64451"/>
    <w:rsid w:val="00C64E53"/>
    <w:rsid w:val="00C7326B"/>
    <w:rsid w:val="00C80171"/>
    <w:rsid w:val="00C8287E"/>
    <w:rsid w:val="00CA3EA1"/>
    <w:rsid w:val="00CA3EDA"/>
    <w:rsid w:val="00CA7149"/>
    <w:rsid w:val="00CB0A27"/>
    <w:rsid w:val="00CE7F7D"/>
    <w:rsid w:val="00D077A6"/>
    <w:rsid w:val="00D15239"/>
    <w:rsid w:val="00D171C9"/>
    <w:rsid w:val="00D20B8C"/>
    <w:rsid w:val="00D46C15"/>
    <w:rsid w:val="00D5458B"/>
    <w:rsid w:val="00D61127"/>
    <w:rsid w:val="00D6378E"/>
    <w:rsid w:val="00D63879"/>
    <w:rsid w:val="00D82F6E"/>
    <w:rsid w:val="00D916C9"/>
    <w:rsid w:val="00DA13EF"/>
    <w:rsid w:val="00DA409D"/>
    <w:rsid w:val="00DB03EE"/>
    <w:rsid w:val="00DC3527"/>
    <w:rsid w:val="00DC4574"/>
    <w:rsid w:val="00DC77A0"/>
    <w:rsid w:val="00E03372"/>
    <w:rsid w:val="00E077B5"/>
    <w:rsid w:val="00E119E0"/>
    <w:rsid w:val="00E171E0"/>
    <w:rsid w:val="00E200D3"/>
    <w:rsid w:val="00E25CF8"/>
    <w:rsid w:val="00E46710"/>
    <w:rsid w:val="00E51592"/>
    <w:rsid w:val="00E626A0"/>
    <w:rsid w:val="00E6594E"/>
    <w:rsid w:val="00E72940"/>
    <w:rsid w:val="00E767C6"/>
    <w:rsid w:val="00E83958"/>
    <w:rsid w:val="00EA472E"/>
    <w:rsid w:val="00EB143E"/>
    <w:rsid w:val="00EB3A8C"/>
    <w:rsid w:val="00EB542F"/>
    <w:rsid w:val="00EB7494"/>
    <w:rsid w:val="00EC06C9"/>
    <w:rsid w:val="00EC09A0"/>
    <w:rsid w:val="00EE0002"/>
    <w:rsid w:val="00EE0A30"/>
    <w:rsid w:val="00EE3756"/>
    <w:rsid w:val="00EE5D69"/>
    <w:rsid w:val="00F0731C"/>
    <w:rsid w:val="00F26E9C"/>
    <w:rsid w:val="00F329FB"/>
    <w:rsid w:val="00F40C9A"/>
    <w:rsid w:val="00F41B11"/>
    <w:rsid w:val="00F41D84"/>
    <w:rsid w:val="00F4451D"/>
    <w:rsid w:val="00F47BA6"/>
    <w:rsid w:val="00F92205"/>
    <w:rsid w:val="00F92F7E"/>
    <w:rsid w:val="00F96568"/>
    <w:rsid w:val="00FB5F7D"/>
    <w:rsid w:val="00FB745F"/>
    <w:rsid w:val="00FC5204"/>
    <w:rsid w:val="00FD70D3"/>
    <w:rsid w:val="00FD71A8"/>
    <w:rsid w:val="00FD7966"/>
    <w:rsid w:val="00FE68BB"/>
    <w:rsid w:val="00FE7321"/>
    <w:rsid w:val="00FE7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F57C33"/>
  <w15:docId w15:val="{6B635068-4B60-4D24-94CC-901551E1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AC5FB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HTMLCite">
    <w:name w:val="HTML Cite"/>
    <w:basedOn w:val="DefaultParagraphFont"/>
    <w:uiPriority w:val="99"/>
    <w:semiHidden/>
    <w:unhideWhenUsed/>
    <w:rsid w:val="00AC5FB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AC5FBC"/>
    <w:rPr>
      <w:rFonts w:ascii="Times New Roman" w:eastAsia="Times New Roman" w:hAnsi="Times New Roman"/>
      <w:b/>
      <w:bCs/>
      <w:sz w:val="36"/>
      <w:szCs w:val="3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87BD4-636C-42D2-BC99-5AA5DEEC2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5</TotalTime>
  <Pages>6</Pages>
  <Words>1460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BC</dc:creator>
  <cp:lastModifiedBy>Quang Phan</cp:lastModifiedBy>
  <cp:revision>8</cp:revision>
  <cp:lastPrinted>2018-04-23T03:27:00Z</cp:lastPrinted>
  <dcterms:created xsi:type="dcterms:W3CDTF">2020-04-06T17:19:00Z</dcterms:created>
  <dcterms:modified xsi:type="dcterms:W3CDTF">2020-04-08T16:00:00Z</dcterms:modified>
</cp:coreProperties>
</file>