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30" w:type="dxa"/>
        <w:tblInd w:w="-72" w:type="dxa"/>
        <w:tblLook w:val="01E0" w:firstRow="1" w:lastRow="1" w:firstColumn="1" w:lastColumn="1" w:noHBand="0" w:noVBand="0"/>
      </w:tblPr>
      <w:tblGrid>
        <w:gridCol w:w="4707"/>
        <w:gridCol w:w="5423"/>
      </w:tblGrid>
      <w:tr w:rsidR="00744C77" w:rsidRPr="00D70D4F" w14:paraId="5FAD1DFF" w14:textId="77777777" w:rsidTr="007877B9">
        <w:trPr>
          <w:trHeight w:val="1011"/>
        </w:trPr>
        <w:tc>
          <w:tcPr>
            <w:tcW w:w="4707" w:type="dxa"/>
            <w:shd w:val="clear" w:color="auto" w:fill="auto"/>
          </w:tcPr>
          <w:p w14:paraId="16D6E769" w14:textId="77777777" w:rsidR="007877B9" w:rsidRPr="00D70D4F" w:rsidRDefault="00744C77" w:rsidP="00E82873">
            <w:pPr>
              <w:pStyle w:val="Normal1"/>
              <w:spacing w:before="60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D70D4F">
              <w:rPr>
                <w:bCs/>
                <w:color w:val="000000"/>
                <w:sz w:val="24"/>
              </w:rPr>
              <w:t>BỘ GI</w:t>
            </w:r>
            <w:r w:rsidR="00B65AB4" w:rsidRPr="00D70D4F">
              <w:rPr>
                <w:bCs/>
                <w:color w:val="000000"/>
                <w:sz w:val="24"/>
              </w:rPr>
              <w:t>Á</w:t>
            </w:r>
            <w:r w:rsidRPr="00D70D4F">
              <w:rPr>
                <w:bCs/>
                <w:color w:val="000000"/>
                <w:sz w:val="24"/>
              </w:rPr>
              <w:t>O DỤC VÀ ĐÀO TẠO</w:t>
            </w:r>
          </w:p>
          <w:p w14:paraId="4D78627D" w14:textId="4A098E86" w:rsidR="00744C77" w:rsidRPr="00D70D4F" w:rsidRDefault="00FE1193" w:rsidP="00E82873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04590FFF" wp14:editId="1AFF2A61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236854</wp:posOffset>
                      </wp:positionV>
                      <wp:extent cx="108013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801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B0D079" id="Straight Connector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8.15pt,18.65pt" to="153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D70D4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23" w:type="dxa"/>
            <w:shd w:val="clear" w:color="auto" w:fill="auto"/>
          </w:tcPr>
          <w:p w14:paraId="1E6729DB" w14:textId="77777777" w:rsidR="00744C77" w:rsidRPr="00D70D4F" w:rsidRDefault="00744C77" w:rsidP="00E82873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D70D4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6BD853B" w14:textId="7DDB68F9" w:rsidR="00744C77" w:rsidRPr="00D70D4F" w:rsidRDefault="00FE1193" w:rsidP="00E82873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8240" behindDoc="0" locked="0" layoutInCell="1" allowOverlap="1" wp14:anchorId="67C74FC6" wp14:editId="664B9D38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230504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AAE65" id="Straight Connector 4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5.15pt,18.15pt" to="207.1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Y&#10;AffN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D70D4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0F649954" w14:textId="77777777" w:rsidR="00E82873" w:rsidRPr="00D70D4F" w:rsidRDefault="00E82873" w:rsidP="00E82873">
      <w:pPr>
        <w:pStyle w:val="Normal1"/>
        <w:spacing w:before="60" w:line="288" w:lineRule="auto"/>
        <w:ind w:left="0" w:firstLine="0"/>
        <w:jc w:val="center"/>
        <w:rPr>
          <w:b/>
          <w:bCs/>
          <w:color w:val="000000"/>
          <w:sz w:val="24"/>
        </w:rPr>
      </w:pPr>
    </w:p>
    <w:p w14:paraId="215AEF41" w14:textId="77777777" w:rsidR="00744C77" w:rsidRPr="00D70D4F" w:rsidRDefault="00744C77" w:rsidP="00E82873">
      <w:pPr>
        <w:pStyle w:val="Normal1"/>
        <w:spacing w:before="60" w:line="288" w:lineRule="auto"/>
        <w:ind w:left="0" w:firstLine="0"/>
        <w:jc w:val="center"/>
        <w:rPr>
          <w:bCs/>
          <w:color w:val="000000"/>
          <w:sz w:val="24"/>
        </w:rPr>
      </w:pPr>
      <w:r w:rsidRPr="00D70D4F">
        <w:rPr>
          <w:b/>
          <w:bCs/>
          <w:color w:val="000000"/>
          <w:sz w:val="24"/>
          <w:lang w:val="vi-VN"/>
        </w:rPr>
        <w:t>Đ</w:t>
      </w:r>
      <w:r w:rsidRPr="00D70D4F">
        <w:rPr>
          <w:b/>
          <w:bCs/>
          <w:color w:val="000000"/>
          <w:sz w:val="24"/>
        </w:rPr>
        <w:t>Ề</w:t>
      </w:r>
      <w:r w:rsidRPr="00D70D4F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38994BE2" w14:textId="77777777" w:rsidR="0036590A" w:rsidRPr="00D70D4F" w:rsidRDefault="00744C77" w:rsidP="00E82873">
      <w:pPr>
        <w:pStyle w:val="BodyText2"/>
        <w:numPr>
          <w:ilvl w:val="0"/>
          <w:numId w:val="6"/>
        </w:numPr>
        <w:tabs>
          <w:tab w:val="left" w:pos="426"/>
        </w:tabs>
        <w:spacing w:before="60" w:after="0" w:line="288" w:lineRule="auto"/>
        <w:ind w:left="0" w:right="34" w:firstLine="0"/>
        <w:jc w:val="both"/>
        <w:rPr>
          <w:b/>
          <w:i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Tên</w:t>
      </w:r>
      <w:r w:rsidRPr="00D70D4F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D70D4F">
        <w:rPr>
          <w:b/>
          <w:bCs/>
          <w:sz w:val="24"/>
          <w:szCs w:val="24"/>
        </w:rPr>
        <w:t xml:space="preserve">:  </w:t>
      </w:r>
      <w:r w:rsidR="00F24BFB" w:rsidRPr="00D70D4F">
        <w:rPr>
          <w:bCs/>
          <w:i/>
          <w:sz w:val="24"/>
          <w:szCs w:val="24"/>
        </w:rPr>
        <w:t>Thực tập tốt nghiệp</w:t>
      </w:r>
      <w:r w:rsidR="00652361">
        <w:rPr>
          <w:bCs/>
          <w:i/>
          <w:sz w:val="24"/>
          <w:szCs w:val="24"/>
        </w:rPr>
        <w:t xml:space="preserve"> </w:t>
      </w:r>
      <w:r w:rsidR="00652361">
        <w:rPr>
          <w:i/>
          <w:sz w:val="24"/>
          <w:szCs w:val="24"/>
          <w:lang w:val="fr-FR"/>
        </w:rPr>
        <w:t>(</w:t>
      </w:r>
      <w:r w:rsidR="00F24BFB" w:rsidRPr="00D70D4F">
        <w:rPr>
          <w:i/>
          <w:sz w:val="24"/>
          <w:szCs w:val="24"/>
          <w:lang w:val="fr-FR"/>
        </w:rPr>
        <w:t>Graduation</w:t>
      </w:r>
      <w:r w:rsidR="0069758D" w:rsidRPr="00D70D4F">
        <w:rPr>
          <w:i/>
          <w:sz w:val="24"/>
          <w:szCs w:val="24"/>
          <w:lang w:val="fr-FR"/>
        </w:rPr>
        <w:t>al</w:t>
      </w:r>
      <w:r w:rsidR="00F24BFB" w:rsidRPr="00D70D4F">
        <w:rPr>
          <w:i/>
          <w:sz w:val="24"/>
          <w:szCs w:val="24"/>
          <w:lang w:val="fr-FR"/>
        </w:rPr>
        <w:t xml:space="preserve"> practice ) </w:t>
      </w:r>
    </w:p>
    <w:p w14:paraId="6C00EA93" w14:textId="77777777" w:rsidR="00744C77" w:rsidRPr="00D70D4F" w:rsidRDefault="00744C77" w:rsidP="00E82873">
      <w:pPr>
        <w:pStyle w:val="BodyText2"/>
        <w:tabs>
          <w:tab w:val="left" w:pos="426"/>
        </w:tabs>
        <w:spacing w:before="60" w:after="0" w:line="288" w:lineRule="auto"/>
        <w:ind w:right="36"/>
        <w:jc w:val="both"/>
        <w:rPr>
          <w:sz w:val="24"/>
          <w:szCs w:val="24"/>
        </w:rPr>
      </w:pPr>
      <w:r w:rsidRPr="00D70D4F">
        <w:rPr>
          <w:b/>
          <w:sz w:val="24"/>
          <w:szCs w:val="24"/>
          <w:lang w:val="vi-VN"/>
        </w:rPr>
        <w:t>Mã số học phần:</w:t>
      </w:r>
      <w:r w:rsidR="00FD7E55" w:rsidRPr="00D70D4F">
        <w:rPr>
          <w:sz w:val="24"/>
          <w:szCs w:val="24"/>
        </w:rPr>
        <w:t xml:space="preserve"> </w:t>
      </w:r>
      <w:r w:rsidR="008449FB">
        <w:rPr>
          <w:sz w:val="24"/>
          <w:szCs w:val="24"/>
        </w:rPr>
        <w:t>7</w:t>
      </w:r>
      <w:r w:rsidR="00FD7E55" w:rsidRPr="00D70D4F">
        <w:rPr>
          <w:sz w:val="24"/>
          <w:szCs w:val="24"/>
        </w:rPr>
        <w:t>070</w:t>
      </w:r>
      <w:r w:rsidR="004C017C" w:rsidRPr="00D70D4F">
        <w:rPr>
          <w:sz w:val="24"/>
          <w:szCs w:val="24"/>
        </w:rPr>
        <w:t>4</w:t>
      </w:r>
      <w:r w:rsidR="00B37CE9">
        <w:rPr>
          <w:sz w:val="24"/>
          <w:szCs w:val="24"/>
        </w:rPr>
        <w:t>4</w:t>
      </w:r>
      <w:r w:rsidR="008449FB">
        <w:rPr>
          <w:sz w:val="24"/>
          <w:szCs w:val="24"/>
        </w:rPr>
        <w:t>2</w:t>
      </w:r>
    </w:p>
    <w:p w14:paraId="7A34028F" w14:textId="1B359E9D" w:rsidR="00744C77" w:rsidRPr="001A3C83" w:rsidRDefault="00744C77" w:rsidP="00E82873">
      <w:pPr>
        <w:pStyle w:val="BodyText2"/>
        <w:tabs>
          <w:tab w:val="left" w:pos="426"/>
        </w:tabs>
        <w:spacing w:before="60" w:after="0" w:line="288" w:lineRule="auto"/>
        <w:jc w:val="both"/>
        <w:rPr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Số tín chỉ học phần:</w:t>
      </w:r>
      <w:r w:rsidR="00B37CE9">
        <w:rPr>
          <w:b/>
          <w:bCs/>
          <w:color w:val="000000"/>
          <w:sz w:val="24"/>
          <w:szCs w:val="24"/>
        </w:rPr>
        <w:t xml:space="preserve"> </w:t>
      </w:r>
      <w:r w:rsidR="008449FB" w:rsidRPr="0083381B">
        <w:rPr>
          <w:bCs/>
          <w:color w:val="000000"/>
          <w:sz w:val="24"/>
          <w:szCs w:val="24"/>
        </w:rPr>
        <w:t>2</w:t>
      </w:r>
      <w:r w:rsidR="004C017C" w:rsidRPr="00D70D4F">
        <w:rPr>
          <w:bCs/>
          <w:color w:val="000000"/>
          <w:sz w:val="24"/>
          <w:szCs w:val="24"/>
        </w:rPr>
        <w:t xml:space="preserve"> (</w:t>
      </w:r>
      <w:r w:rsidR="00FD7E55" w:rsidRPr="00D70D4F">
        <w:rPr>
          <w:bCs/>
          <w:color w:val="000000"/>
          <w:sz w:val="24"/>
          <w:szCs w:val="24"/>
        </w:rPr>
        <w:t>0-</w:t>
      </w:r>
      <w:r w:rsidR="008449FB">
        <w:rPr>
          <w:bCs/>
          <w:color w:val="000000"/>
          <w:sz w:val="24"/>
          <w:szCs w:val="24"/>
        </w:rPr>
        <w:t>4</w:t>
      </w:r>
      <w:r w:rsidR="00FD7E55" w:rsidRPr="00D70D4F">
        <w:rPr>
          <w:bCs/>
          <w:color w:val="000000"/>
          <w:sz w:val="24"/>
          <w:szCs w:val="24"/>
        </w:rPr>
        <w:t>-</w:t>
      </w:r>
      <w:r w:rsidR="008449FB">
        <w:rPr>
          <w:bCs/>
          <w:color w:val="000000"/>
          <w:sz w:val="24"/>
          <w:szCs w:val="24"/>
        </w:rPr>
        <w:t>2</w:t>
      </w:r>
      <w:r w:rsidR="0036590A" w:rsidRPr="00D70D4F">
        <w:rPr>
          <w:bCs/>
          <w:color w:val="000000"/>
          <w:sz w:val="24"/>
          <w:szCs w:val="24"/>
        </w:rPr>
        <w:t>)</w:t>
      </w:r>
      <w:r w:rsidR="00290723">
        <w:rPr>
          <w:bCs/>
          <w:color w:val="000000"/>
          <w:sz w:val="24"/>
          <w:szCs w:val="24"/>
        </w:rPr>
        <w:t xml:space="preserve">, học trong 8 </w:t>
      </w:r>
      <w:r w:rsidR="00260A2F" w:rsidRPr="001A3C83">
        <w:rPr>
          <w:bCs/>
          <w:color w:val="000000"/>
          <w:sz w:val="24"/>
          <w:szCs w:val="24"/>
        </w:rPr>
        <w:t>tuần</w:t>
      </w:r>
    </w:p>
    <w:p w14:paraId="38531D36" w14:textId="77777777" w:rsidR="006447AD" w:rsidRPr="00D70D4F" w:rsidRDefault="00744C77" w:rsidP="00E82873">
      <w:pPr>
        <w:pStyle w:val="BodyText2"/>
        <w:tabs>
          <w:tab w:val="left" w:pos="426"/>
        </w:tabs>
        <w:spacing w:before="60" w:after="0" w:line="288" w:lineRule="auto"/>
        <w:jc w:val="both"/>
        <w:rPr>
          <w:b/>
          <w:sz w:val="24"/>
          <w:szCs w:val="24"/>
        </w:rPr>
      </w:pPr>
      <w:r w:rsidRPr="00D70D4F">
        <w:rPr>
          <w:b/>
          <w:sz w:val="24"/>
          <w:szCs w:val="24"/>
          <w:lang w:val="vi-VN"/>
        </w:rPr>
        <w:t>Số tiết học phần:</w:t>
      </w:r>
    </w:p>
    <w:p w14:paraId="7C051880" w14:textId="77777777" w:rsidR="001A3C83" w:rsidRDefault="00B63516" w:rsidP="00E82873">
      <w:pPr>
        <w:pStyle w:val="BodyText2"/>
        <w:tabs>
          <w:tab w:val="left" w:pos="426"/>
        </w:tabs>
        <w:spacing w:before="60" w:after="0" w:line="288" w:lineRule="auto"/>
        <w:jc w:val="both"/>
        <w:rPr>
          <w:sz w:val="24"/>
          <w:szCs w:val="24"/>
          <w:lang w:val="vi-VN"/>
        </w:rPr>
      </w:pPr>
      <w:r w:rsidRPr="00D70D4F">
        <w:rPr>
          <w:sz w:val="24"/>
          <w:szCs w:val="24"/>
          <w:lang w:val="vi-VN"/>
        </w:rPr>
        <w:t>L</w:t>
      </w:r>
      <w:r w:rsidR="00744C77" w:rsidRPr="00D70D4F">
        <w:rPr>
          <w:sz w:val="24"/>
          <w:szCs w:val="24"/>
          <w:lang w:val="vi-VN"/>
        </w:rPr>
        <w:t>ý thuyết</w:t>
      </w:r>
      <w:r w:rsidR="00AA6349" w:rsidRPr="00D70D4F">
        <w:rPr>
          <w:sz w:val="24"/>
          <w:szCs w:val="24"/>
        </w:rPr>
        <w:t>: 0</w:t>
      </w:r>
      <w:r w:rsidRPr="00D70D4F">
        <w:rPr>
          <w:sz w:val="24"/>
          <w:szCs w:val="24"/>
          <w:lang w:val="vi-VN"/>
        </w:rPr>
        <w:t xml:space="preserve">; </w:t>
      </w:r>
      <w:r w:rsidR="001A3C83">
        <w:rPr>
          <w:sz w:val="24"/>
          <w:szCs w:val="24"/>
          <w:lang w:val="vi-VN"/>
        </w:rPr>
        <w:tab/>
      </w:r>
      <w:r w:rsidR="001A3C83">
        <w:rPr>
          <w:sz w:val="24"/>
          <w:szCs w:val="24"/>
          <w:lang w:val="vi-VN"/>
        </w:rPr>
        <w:tab/>
      </w:r>
      <w:r w:rsidR="001A3C83">
        <w:rPr>
          <w:sz w:val="24"/>
          <w:szCs w:val="24"/>
          <w:lang w:val="vi-VN"/>
        </w:rPr>
        <w:tab/>
      </w:r>
      <w:r w:rsidR="0036590A" w:rsidRPr="00D70D4F">
        <w:rPr>
          <w:sz w:val="24"/>
          <w:szCs w:val="24"/>
          <w:lang w:val="vi-VN"/>
        </w:rPr>
        <w:t>Bài tập:</w:t>
      </w:r>
      <w:r w:rsidR="00AA6349" w:rsidRPr="00D70D4F">
        <w:rPr>
          <w:sz w:val="24"/>
          <w:szCs w:val="24"/>
        </w:rPr>
        <w:t xml:space="preserve"> 0</w:t>
      </w:r>
      <w:r w:rsidR="000D075E" w:rsidRPr="00D70D4F">
        <w:rPr>
          <w:sz w:val="24"/>
          <w:szCs w:val="24"/>
          <w:lang w:val="vi-VN"/>
        </w:rPr>
        <w:t xml:space="preserve">; </w:t>
      </w:r>
      <w:r w:rsidR="001A3C83">
        <w:rPr>
          <w:sz w:val="24"/>
          <w:szCs w:val="24"/>
          <w:lang w:val="vi-VN"/>
        </w:rPr>
        <w:tab/>
      </w:r>
      <w:r w:rsidR="001A3C83">
        <w:rPr>
          <w:sz w:val="24"/>
          <w:szCs w:val="24"/>
          <w:lang w:val="vi-VN"/>
        </w:rPr>
        <w:tab/>
      </w:r>
      <w:r w:rsidR="001A3C83">
        <w:rPr>
          <w:sz w:val="24"/>
          <w:szCs w:val="24"/>
          <w:lang w:val="vi-VN"/>
        </w:rPr>
        <w:tab/>
      </w:r>
      <w:r w:rsidRPr="00D70D4F">
        <w:rPr>
          <w:sz w:val="24"/>
          <w:szCs w:val="24"/>
          <w:lang w:val="vi-VN"/>
        </w:rPr>
        <w:t>T</w:t>
      </w:r>
      <w:r w:rsidR="00744C77" w:rsidRPr="00D70D4F">
        <w:rPr>
          <w:sz w:val="24"/>
          <w:szCs w:val="24"/>
          <w:lang w:val="vi-VN"/>
        </w:rPr>
        <w:t>hực hành</w:t>
      </w:r>
      <w:r w:rsidR="00DF74A7" w:rsidRPr="00D70D4F">
        <w:rPr>
          <w:sz w:val="24"/>
          <w:szCs w:val="24"/>
          <w:lang w:val="vi-VN"/>
        </w:rPr>
        <w:t>:</w:t>
      </w:r>
      <w:r w:rsidR="00DF74A7" w:rsidRPr="00D70D4F">
        <w:rPr>
          <w:sz w:val="24"/>
          <w:szCs w:val="24"/>
        </w:rPr>
        <w:t xml:space="preserve"> </w:t>
      </w:r>
      <w:r w:rsidR="00B37CE9">
        <w:rPr>
          <w:sz w:val="24"/>
          <w:szCs w:val="24"/>
        </w:rPr>
        <w:t>0</w:t>
      </w:r>
      <w:r w:rsidRPr="00D70D4F">
        <w:rPr>
          <w:sz w:val="24"/>
          <w:szCs w:val="24"/>
          <w:lang w:val="vi-VN"/>
        </w:rPr>
        <w:t xml:space="preserve">; </w:t>
      </w:r>
    </w:p>
    <w:p w14:paraId="679484CB" w14:textId="3655CD6F" w:rsidR="00744C77" w:rsidRPr="00D70D4F" w:rsidRDefault="006447AD" w:rsidP="00E82873">
      <w:pPr>
        <w:pStyle w:val="BodyText2"/>
        <w:tabs>
          <w:tab w:val="left" w:pos="426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sz w:val="24"/>
          <w:szCs w:val="24"/>
        </w:rPr>
        <w:t>T</w:t>
      </w:r>
      <w:r w:rsidR="00744C77" w:rsidRPr="00D70D4F">
        <w:rPr>
          <w:sz w:val="24"/>
          <w:szCs w:val="24"/>
          <w:lang w:val="vi-VN"/>
        </w:rPr>
        <w:t>hực tập</w:t>
      </w:r>
      <w:r w:rsidR="00DF74A7" w:rsidRPr="00D70D4F">
        <w:rPr>
          <w:sz w:val="24"/>
          <w:szCs w:val="24"/>
          <w:lang w:val="vi-VN"/>
        </w:rPr>
        <w:t>:</w:t>
      </w:r>
      <w:r w:rsidR="00DF74A7" w:rsidRPr="00D70D4F">
        <w:rPr>
          <w:sz w:val="24"/>
          <w:szCs w:val="24"/>
        </w:rPr>
        <w:t xml:space="preserve"> </w:t>
      </w:r>
      <w:r w:rsidR="008449FB">
        <w:rPr>
          <w:sz w:val="24"/>
          <w:szCs w:val="24"/>
        </w:rPr>
        <w:t>60</w:t>
      </w:r>
      <w:r w:rsidR="000D075E" w:rsidRPr="00D70D4F">
        <w:rPr>
          <w:sz w:val="24"/>
          <w:szCs w:val="24"/>
          <w:lang w:val="vi-VN"/>
        </w:rPr>
        <w:t>;</w:t>
      </w:r>
      <w:r w:rsidR="0081085D">
        <w:rPr>
          <w:sz w:val="24"/>
          <w:szCs w:val="24"/>
        </w:rPr>
        <w:t xml:space="preserve"> </w:t>
      </w:r>
      <w:r w:rsidR="000D075E" w:rsidRPr="00D70D4F">
        <w:rPr>
          <w:sz w:val="24"/>
          <w:szCs w:val="24"/>
          <w:lang w:val="vi-VN"/>
        </w:rPr>
        <w:t xml:space="preserve"> </w:t>
      </w:r>
      <w:r w:rsidR="001A3C83">
        <w:rPr>
          <w:sz w:val="24"/>
          <w:szCs w:val="24"/>
          <w:lang w:val="vi-VN"/>
        </w:rPr>
        <w:tab/>
      </w:r>
      <w:r w:rsidR="001A3C83">
        <w:rPr>
          <w:sz w:val="24"/>
          <w:szCs w:val="24"/>
          <w:lang w:val="vi-VN"/>
        </w:rPr>
        <w:tab/>
      </w:r>
      <w:r w:rsidR="001A3C83">
        <w:rPr>
          <w:sz w:val="24"/>
          <w:szCs w:val="24"/>
          <w:lang w:val="vi-VN"/>
        </w:rPr>
        <w:tab/>
      </w:r>
      <w:r w:rsidR="000D075E" w:rsidRPr="00D70D4F">
        <w:rPr>
          <w:sz w:val="24"/>
          <w:szCs w:val="24"/>
          <w:lang w:val="vi-VN"/>
        </w:rPr>
        <w:t xml:space="preserve">Đồ </w:t>
      </w:r>
      <w:r w:rsidR="00744C77" w:rsidRPr="00D70D4F">
        <w:rPr>
          <w:sz w:val="24"/>
          <w:szCs w:val="24"/>
          <w:lang w:val="vi-VN"/>
        </w:rPr>
        <w:t>án</w:t>
      </w:r>
      <w:r w:rsidR="00DF74A7" w:rsidRPr="00D70D4F">
        <w:rPr>
          <w:sz w:val="24"/>
          <w:szCs w:val="24"/>
          <w:lang w:val="vi-VN"/>
        </w:rPr>
        <w:t>:</w:t>
      </w:r>
      <w:r w:rsidR="00FD7E55" w:rsidRPr="00D70D4F">
        <w:rPr>
          <w:sz w:val="24"/>
          <w:szCs w:val="24"/>
        </w:rPr>
        <w:t xml:space="preserve">  0;</w:t>
      </w:r>
      <w:r w:rsidR="004C5641">
        <w:rPr>
          <w:sz w:val="24"/>
          <w:szCs w:val="24"/>
        </w:rPr>
        <w:t xml:space="preserve"> </w:t>
      </w:r>
      <w:r w:rsidR="0081085D">
        <w:rPr>
          <w:sz w:val="24"/>
          <w:szCs w:val="24"/>
        </w:rPr>
        <w:t xml:space="preserve"> </w:t>
      </w:r>
      <w:r w:rsidR="001A3C83">
        <w:rPr>
          <w:sz w:val="24"/>
          <w:szCs w:val="24"/>
        </w:rPr>
        <w:tab/>
      </w:r>
      <w:r w:rsidR="001A3C83">
        <w:rPr>
          <w:sz w:val="24"/>
          <w:szCs w:val="24"/>
        </w:rPr>
        <w:tab/>
      </w:r>
      <w:r w:rsidR="001A3C83">
        <w:rPr>
          <w:sz w:val="24"/>
          <w:szCs w:val="24"/>
        </w:rPr>
        <w:tab/>
      </w:r>
      <w:r w:rsidR="000D075E" w:rsidRPr="00D70D4F">
        <w:rPr>
          <w:sz w:val="24"/>
          <w:szCs w:val="24"/>
          <w:lang w:val="vi-VN"/>
        </w:rPr>
        <w:t>T</w:t>
      </w:r>
      <w:r w:rsidR="00744C77" w:rsidRPr="00D70D4F">
        <w:rPr>
          <w:sz w:val="24"/>
          <w:szCs w:val="24"/>
          <w:lang w:val="vi-VN"/>
        </w:rPr>
        <w:t>ự học</w:t>
      </w:r>
      <w:r w:rsidR="00DF74A7" w:rsidRPr="00D70D4F">
        <w:rPr>
          <w:sz w:val="24"/>
          <w:szCs w:val="24"/>
          <w:lang w:val="vi-VN"/>
        </w:rPr>
        <w:t>:</w:t>
      </w:r>
      <w:r w:rsidR="008449FB">
        <w:rPr>
          <w:sz w:val="24"/>
          <w:szCs w:val="24"/>
        </w:rPr>
        <w:t xml:space="preserve"> 30</w:t>
      </w:r>
      <w:r w:rsidR="002963AD" w:rsidRPr="00D70D4F">
        <w:rPr>
          <w:sz w:val="24"/>
          <w:szCs w:val="24"/>
        </w:rPr>
        <w:t xml:space="preserve"> tiết</w:t>
      </w:r>
    </w:p>
    <w:p w14:paraId="47B75A54" w14:textId="77777777" w:rsidR="00744C77" w:rsidRPr="00D70D4F" w:rsidRDefault="00744C77" w:rsidP="00E82873">
      <w:pPr>
        <w:pStyle w:val="BodyText2"/>
        <w:numPr>
          <w:ilvl w:val="0"/>
          <w:numId w:val="6"/>
        </w:numPr>
        <w:tabs>
          <w:tab w:val="left" w:pos="426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 xml:space="preserve">Đơn vị </w:t>
      </w:r>
      <w:r w:rsidR="004A21C9" w:rsidRPr="00D70D4F">
        <w:rPr>
          <w:b/>
          <w:bCs/>
          <w:color w:val="000000"/>
          <w:sz w:val="24"/>
          <w:szCs w:val="24"/>
        </w:rPr>
        <w:t xml:space="preserve">quản lý </w:t>
      </w:r>
      <w:r w:rsidRPr="00D70D4F">
        <w:rPr>
          <w:b/>
          <w:bCs/>
          <w:color w:val="000000"/>
          <w:sz w:val="24"/>
          <w:szCs w:val="24"/>
        </w:rPr>
        <w:t>học phần</w:t>
      </w:r>
    </w:p>
    <w:p w14:paraId="601128A6" w14:textId="6A100CCB" w:rsidR="003F5908" w:rsidRPr="00D70D4F" w:rsidRDefault="006447AD" w:rsidP="00E760BD">
      <w:pPr>
        <w:pStyle w:val="BodyText2"/>
        <w:tabs>
          <w:tab w:val="left" w:pos="426"/>
          <w:tab w:val="left" w:pos="5670"/>
        </w:tabs>
        <w:spacing w:before="60" w:after="0" w:line="288" w:lineRule="auto"/>
        <w:jc w:val="both"/>
        <w:rPr>
          <w:b/>
          <w:sz w:val="24"/>
          <w:szCs w:val="24"/>
        </w:rPr>
      </w:pPr>
      <w:r w:rsidRPr="00D70D4F">
        <w:rPr>
          <w:b/>
          <w:sz w:val="24"/>
          <w:szCs w:val="24"/>
        </w:rPr>
        <w:t>2.1.</w:t>
      </w:r>
      <w:r w:rsidR="001055D6">
        <w:rPr>
          <w:b/>
          <w:sz w:val="24"/>
          <w:szCs w:val="24"/>
        </w:rPr>
        <w:t xml:space="preserve"> </w:t>
      </w:r>
      <w:r w:rsidR="003F5908" w:rsidRPr="00D70D4F">
        <w:rPr>
          <w:b/>
          <w:sz w:val="24"/>
          <w:szCs w:val="24"/>
        </w:rPr>
        <w:t>Giảng viên giảng dạy:</w:t>
      </w:r>
      <w:r w:rsidR="006D03CF" w:rsidRPr="00D70D4F">
        <w:rPr>
          <w:b/>
          <w:sz w:val="24"/>
          <w:szCs w:val="24"/>
          <w:lang w:val="vi-VN"/>
        </w:rPr>
        <w:tab/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85"/>
        <w:gridCol w:w="4545"/>
      </w:tblGrid>
      <w:tr w:rsidR="009D06A9" w:rsidRPr="00D70D4F" w14:paraId="20CAA2FD" w14:textId="77777777" w:rsidTr="005747CB">
        <w:tc>
          <w:tcPr>
            <w:tcW w:w="675" w:type="dxa"/>
            <w:shd w:val="clear" w:color="auto" w:fill="auto"/>
          </w:tcPr>
          <w:p w14:paraId="0D5143DF" w14:textId="77777777" w:rsidR="009D06A9" w:rsidRPr="00D70D4F" w:rsidRDefault="009D06A9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285" w:type="dxa"/>
            <w:shd w:val="clear" w:color="auto" w:fill="auto"/>
          </w:tcPr>
          <w:p w14:paraId="01A57425" w14:textId="77777777" w:rsidR="009D06A9" w:rsidRPr="00D70D4F" w:rsidRDefault="009D06A9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Họ và tên giảng viên</w:t>
            </w:r>
          </w:p>
        </w:tc>
        <w:tc>
          <w:tcPr>
            <w:tcW w:w="4545" w:type="dxa"/>
            <w:shd w:val="clear" w:color="auto" w:fill="auto"/>
          </w:tcPr>
          <w:p w14:paraId="43655069" w14:textId="77777777" w:rsidR="009D06A9" w:rsidRPr="00D70D4F" w:rsidRDefault="009D06A9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Mã giảng viên</w:t>
            </w:r>
          </w:p>
        </w:tc>
      </w:tr>
      <w:tr w:rsidR="007A4C53" w:rsidRPr="00D70D4F" w14:paraId="3B887DB2" w14:textId="77777777" w:rsidTr="005747CB">
        <w:tc>
          <w:tcPr>
            <w:tcW w:w="675" w:type="dxa"/>
            <w:shd w:val="clear" w:color="auto" w:fill="auto"/>
            <w:vAlign w:val="center"/>
          </w:tcPr>
          <w:p w14:paraId="18DB96DC" w14:textId="77777777" w:rsidR="007A4C53" w:rsidRPr="00D70D4F" w:rsidRDefault="007A4C53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1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3B372C52" w14:textId="43C5074E" w:rsidR="007A4C53" w:rsidRPr="00D70D4F" w:rsidRDefault="001055D6" w:rsidP="00E760BD">
            <w:pPr>
              <w:pStyle w:val="BodyText2"/>
              <w:tabs>
                <w:tab w:val="left" w:pos="5954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="007A4C53" w:rsidRPr="00D70D4F">
              <w:rPr>
                <w:sz w:val="24"/>
                <w:szCs w:val="24"/>
              </w:rPr>
              <w:t xml:space="preserve">Bùi Thị Thu Thủy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4EAC1AAF" w14:textId="661B06E5" w:rsidR="007A4C53" w:rsidRPr="00D70D4F" w:rsidRDefault="007A4C53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0704-02</w:t>
            </w:r>
          </w:p>
        </w:tc>
      </w:tr>
      <w:tr w:rsidR="007A4C53" w:rsidRPr="00D70D4F" w14:paraId="5005F8F9" w14:textId="77777777" w:rsidTr="005747CB">
        <w:tc>
          <w:tcPr>
            <w:tcW w:w="675" w:type="dxa"/>
            <w:shd w:val="clear" w:color="auto" w:fill="auto"/>
            <w:vAlign w:val="center"/>
          </w:tcPr>
          <w:p w14:paraId="7E4AF27F" w14:textId="77777777" w:rsidR="007A4C53" w:rsidRPr="00D70D4F" w:rsidRDefault="007A4C53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1C45F45D" w14:textId="3E1269CB" w:rsidR="007A4C53" w:rsidRPr="00D70D4F" w:rsidRDefault="001055D6" w:rsidP="00E760BD">
            <w:pPr>
              <w:pStyle w:val="BodyText2"/>
              <w:tabs>
                <w:tab w:val="left" w:pos="5954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="007A4C53" w:rsidRPr="00D70D4F">
              <w:rPr>
                <w:sz w:val="24"/>
                <w:szCs w:val="24"/>
              </w:rPr>
              <w:t xml:space="preserve">Phạm Thị Hồng Hạnh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42BC61EF" w14:textId="16A25DC7" w:rsidR="007A4C53" w:rsidRPr="00D70D4F" w:rsidRDefault="007A4C53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0704-07</w:t>
            </w:r>
          </w:p>
        </w:tc>
      </w:tr>
      <w:tr w:rsidR="001055D6" w:rsidRPr="00D70D4F" w14:paraId="0ABE2CBA" w14:textId="77777777" w:rsidTr="005747CB">
        <w:tc>
          <w:tcPr>
            <w:tcW w:w="675" w:type="dxa"/>
            <w:shd w:val="clear" w:color="auto" w:fill="auto"/>
            <w:vAlign w:val="center"/>
          </w:tcPr>
          <w:p w14:paraId="102D388F" w14:textId="77777777" w:rsidR="001055D6" w:rsidRPr="00D70D4F" w:rsidRDefault="001055D6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3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31DF8018" w14:textId="7DE298E5" w:rsidR="001055D6" w:rsidRPr="00D70D4F" w:rsidRDefault="001055D6" w:rsidP="00E760BD">
            <w:pPr>
              <w:pStyle w:val="BodyText2"/>
              <w:tabs>
                <w:tab w:val="left" w:pos="5954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 xml:space="preserve">Nguyễn Thị Kim Oanh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641F0C2" w14:textId="19C95BF3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0704-05</w:t>
            </w:r>
          </w:p>
        </w:tc>
      </w:tr>
      <w:tr w:rsidR="001055D6" w:rsidRPr="00D70D4F" w14:paraId="592641A3" w14:textId="77777777" w:rsidTr="005747CB">
        <w:tc>
          <w:tcPr>
            <w:tcW w:w="675" w:type="dxa"/>
            <w:shd w:val="clear" w:color="auto" w:fill="auto"/>
            <w:vAlign w:val="center"/>
          </w:tcPr>
          <w:p w14:paraId="3CC6A4C7" w14:textId="77777777" w:rsidR="001055D6" w:rsidRPr="00D70D4F" w:rsidRDefault="001055D6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4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2BAC2B87" w14:textId="45F9F873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 xml:space="preserve">Nguyễn Thị Bích Phượng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070EAD98" w14:textId="4C79522A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0704-03</w:t>
            </w:r>
          </w:p>
        </w:tc>
      </w:tr>
      <w:tr w:rsidR="001055D6" w:rsidRPr="00D70D4F" w14:paraId="16208118" w14:textId="77777777" w:rsidTr="005747CB">
        <w:tc>
          <w:tcPr>
            <w:tcW w:w="675" w:type="dxa"/>
            <w:shd w:val="clear" w:color="auto" w:fill="auto"/>
            <w:vAlign w:val="center"/>
          </w:tcPr>
          <w:p w14:paraId="2BB0E481" w14:textId="77777777" w:rsidR="001055D6" w:rsidRPr="00D70D4F" w:rsidRDefault="001055D6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5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3C3AFDFB" w14:textId="6B8E09BA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>Phí Thị Kim Thư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3E2E6D36" w14:textId="122AE877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0704-04</w:t>
            </w:r>
          </w:p>
        </w:tc>
      </w:tr>
      <w:tr w:rsidR="001055D6" w:rsidRPr="00D70D4F" w14:paraId="0D31422C" w14:textId="77777777" w:rsidTr="005747CB">
        <w:tc>
          <w:tcPr>
            <w:tcW w:w="675" w:type="dxa"/>
            <w:shd w:val="clear" w:color="auto" w:fill="auto"/>
            <w:vAlign w:val="center"/>
          </w:tcPr>
          <w:p w14:paraId="78052C57" w14:textId="77777777" w:rsidR="001055D6" w:rsidRPr="00D70D4F" w:rsidRDefault="001055D6" w:rsidP="00E760BD">
            <w:pPr>
              <w:pStyle w:val="BodyText2"/>
              <w:tabs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6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7982EF67" w14:textId="5C5BB221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 xml:space="preserve">Nguyễn Tiến Hưng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2F272E8A" w14:textId="616A2B1B" w:rsidR="001055D6" w:rsidRPr="00D70D4F" w:rsidRDefault="001055D6" w:rsidP="00E760BD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0704-08</w:t>
            </w:r>
          </w:p>
        </w:tc>
      </w:tr>
    </w:tbl>
    <w:p w14:paraId="6C11D348" w14:textId="433644A5" w:rsidR="00744C77" w:rsidRPr="00D70D4F" w:rsidRDefault="006447AD" w:rsidP="00E760BD">
      <w:pPr>
        <w:pStyle w:val="BodyText2"/>
        <w:tabs>
          <w:tab w:val="left" w:pos="426"/>
        </w:tabs>
        <w:spacing w:before="60" w:after="0" w:line="288" w:lineRule="auto"/>
        <w:jc w:val="both"/>
        <w:rPr>
          <w:b/>
          <w:sz w:val="24"/>
          <w:szCs w:val="24"/>
        </w:rPr>
      </w:pPr>
      <w:r w:rsidRPr="00D70D4F">
        <w:rPr>
          <w:b/>
          <w:sz w:val="24"/>
          <w:szCs w:val="24"/>
        </w:rPr>
        <w:t>2.2</w:t>
      </w:r>
      <w:r w:rsidR="003555B5" w:rsidRPr="00D70D4F">
        <w:rPr>
          <w:b/>
          <w:sz w:val="24"/>
          <w:szCs w:val="24"/>
        </w:rPr>
        <w:t>.</w:t>
      </w:r>
      <w:r w:rsidR="001055D6">
        <w:rPr>
          <w:b/>
          <w:sz w:val="24"/>
          <w:szCs w:val="24"/>
        </w:rPr>
        <w:t xml:space="preserve"> </w:t>
      </w:r>
      <w:r w:rsidR="00FF28AD" w:rsidRPr="00D70D4F">
        <w:rPr>
          <w:b/>
          <w:sz w:val="24"/>
          <w:szCs w:val="24"/>
        </w:rPr>
        <w:t xml:space="preserve">Bộ môn: </w:t>
      </w:r>
      <w:r w:rsidR="00C2264E" w:rsidRPr="00D70D4F">
        <w:rPr>
          <w:sz w:val="24"/>
          <w:szCs w:val="24"/>
        </w:rPr>
        <w:t>Kế toán doanh nghiệp</w:t>
      </w:r>
    </w:p>
    <w:p w14:paraId="02E36E37" w14:textId="77777777" w:rsidR="00744C77" w:rsidRPr="00D70D4F" w:rsidRDefault="00FF28AD" w:rsidP="00E760BD">
      <w:pPr>
        <w:pStyle w:val="BodyText2"/>
        <w:tabs>
          <w:tab w:val="left" w:pos="426"/>
          <w:tab w:val="num" w:pos="520"/>
        </w:tabs>
        <w:spacing w:before="60" w:after="0" w:line="288" w:lineRule="auto"/>
        <w:jc w:val="both"/>
        <w:rPr>
          <w:sz w:val="24"/>
          <w:szCs w:val="24"/>
        </w:rPr>
      </w:pPr>
      <w:r w:rsidRPr="00D70D4F">
        <w:rPr>
          <w:b/>
          <w:sz w:val="24"/>
          <w:szCs w:val="24"/>
        </w:rPr>
        <w:t xml:space="preserve">2.3. Khoa: </w:t>
      </w:r>
      <w:r w:rsidRPr="00D70D4F">
        <w:rPr>
          <w:sz w:val="24"/>
          <w:szCs w:val="24"/>
        </w:rPr>
        <w:t>Kinh tế - Quản trị kinh doanh</w:t>
      </w:r>
    </w:p>
    <w:p w14:paraId="6A07ED99" w14:textId="77777777" w:rsidR="006C005C" w:rsidRPr="00D70D4F" w:rsidRDefault="00744C77" w:rsidP="00E82873">
      <w:pPr>
        <w:pStyle w:val="BodyText2"/>
        <w:numPr>
          <w:ilvl w:val="0"/>
          <w:numId w:val="6"/>
        </w:numPr>
        <w:tabs>
          <w:tab w:val="left" w:pos="426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D70D4F">
        <w:rPr>
          <w:b/>
          <w:bCs/>
          <w:color w:val="000000"/>
          <w:sz w:val="24"/>
          <w:szCs w:val="24"/>
        </w:rPr>
        <w:t>học học phần</w:t>
      </w:r>
    </w:p>
    <w:p w14:paraId="4D32FA93" w14:textId="621F50C2" w:rsidR="00FF28AD" w:rsidRPr="00D70D4F" w:rsidRDefault="002963AD" w:rsidP="00E82873">
      <w:pPr>
        <w:pStyle w:val="BodyText2"/>
        <w:tabs>
          <w:tab w:val="left" w:pos="-3969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 xml:space="preserve">3.1. </w:t>
      </w:r>
      <w:r w:rsidR="008449FB" w:rsidRPr="00D70D4F">
        <w:rPr>
          <w:b/>
          <w:bCs/>
          <w:color w:val="000000"/>
          <w:sz w:val="24"/>
          <w:szCs w:val="24"/>
        </w:rPr>
        <w:t xml:space="preserve">Điều kiện </w:t>
      </w:r>
      <w:r w:rsidR="006D03CF" w:rsidRPr="00D70D4F">
        <w:rPr>
          <w:b/>
          <w:bCs/>
          <w:color w:val="000000"/>
          <w:sz w:val="24"/>
          <w:szCs w:val="24"/>
        </w:rPr>
        <w:t>tiên quyết:</w:t>
      </w:r>
      <w:r w:rsidR="001E690D" w:rsidRPr="00D70D4F">
        <w:rPr>
          <w:b/>
          <w:bCs/>
          <w:color w:val="000000"/>
          <w:sz w:val="24"/>
          <w:szCs w:val="24"/>
        </w:rPr>
        <w:t xml:space="preserve"> </w:t>
      </w:r>
      <w:r w:rsidR="001055D6" w:rsidRPr="001055D6">
        <w:rPr>
          <w:bCs/>
          <w:color w:val="000000"/>
          <w:sz w:val="24"/>
          <w:szCs w:val="24"/>
        </w:rPr>
        <w:t>T</w:t>
      </w:r>
      <w:r w:rsidR="00C576F8" w:rsidRPr="00D70D4F">
        <w:rPr>
          <w:bCs/>
          <w:color w:val="000000"/>
          <w:sz w:val="24"/>
          <w:szCs w:val="24"/>
        </w:rPr>
        <w:t xml:space="preserve">ích lũy đủ số </w:t>
      </w:r>
      <w:r w:rsidR="00E760BD">
        <w:rPr>
          <w:bCs/>
          <w:color w:val="000000"/>
          <w:sz w:val="24"/>
          <w:szCs w:val="24"/>
        </w:rPr>
        <w:t xml:space="preserve">môn học và số </w:t>
      </w:r>
      <w:r w:rsidR="00C576F8" w:rsidRPr="00D70D4F">
        <w:rPr>
          <w:bCs/>
          <w:color w:val="000000"/>
          <w:sz w:val="24"/>
          <w:szCs w:val="24"/>
        </w:rPr>
        <w:t>tín chỉ theo qui chế đào tạo đại học của Nhà Trường</w:t>
      </w:r>
    </w:p>
    <w:p w14:paraId="37C3AAC6" w14:textId="1DEDAF08" w:rsidR="00C576F8" w:rsidRDefault="002963AD" w:rsidP="00E82873">
      <w:pPr>
        <w:pStyle w:val="ListParagraph"/>
        <w:tabs>
          <w:tab w:val="left" w:pos="567"/>
        </w:tabs>
        <w:spacing w:before="60" w:line="288" w:lineRule="auto"/>
        <w:ind w:left="0"/>
        <w:jc w:val="both"/>
        <w:rPr>
          <w:bCs/>
          <w:color w:val="000000"/>
        </w:rPr>
      </w:pPr>
      <w:r w:rsidRPr="00D70D4F">
        <w:rPr>
          <w:b/>
          <w:bCs/>
          <w:color w:val="000000"/>
        </w:rPr>
        <w:t xml:space="preserve">3.2. </w:t>
      </w:r>
      <w:r w:rsidR="00FF28AD" w:rsidRPr="00D70D4F">
        <w:rPr>
          <w:b/>
          <w:bCs/>
          <w:color w:val="000000"/>
        </w:rPr>
        <w:t xml:space="preserve">Môn học học trước: </w:t>
      </w:r>
      <w:r w:rsidR="0081085D">
        <w:rPr>
          <w:bCs/>
          <w:color w:val="000000"/>
        </w:rPr>
        <w:t xml:space="preserve">Kế toán </w:t>
      </w:r>
      <w:r w:rsidR="00DC0757">
        <w:rPr>
          <w:bCs/>
          <w:color w:val="000000"/>
        </w:rPr>
        <w:t>ngân sách nhà nước</w:t>
      </w:r>
      <w:bookmarkStart w:id="0" w:name="_GoBack"/>
      <w:bookmarkEnd w:id="0"/>
      <w:r w:rsidR="0081085D">
        <w:rPr>
          <w:bCs/>
          <w:color w:val="000000"/>
        </w:rPr>
        <w:t xml:space="preserve"> (7070414</w:t>
      </w:r>
      <w:r w:rsidR="00C576F8" w:rsidRPr="00D70D4F">
        <w:rPr>
          <w:bCs/>
          <w:color w:val="000000"/>
        </w:rPr>
        <w:t>),</w:t>
      </w:r>
      <w:r w:rsidR="0081085D">
        <w:rPr>
          <w:bCs/>
          <w:color w:val="000000"/>
        </w:rPr>
        <w:t xml:space="preserve"> Kế toán hành chính sự nghiệp (7070411</w:t>
      </w:r>
      <w:r w:rsidR="00C576F8" w:rsidRPr="00D70D4F">
        <w:rPr>
          <w:bCs/>
          <w:color w:val="000000"/>
        </w:rPr>
        <w:t>).</w:t>
      </w:r>
    </w:p>
    <w:p w14:paraId="687B51CF" w14:textId="77777777" w:rsidR="00B82331" w:rsidRPr="00D70D4F" w:rsidRDefault="00C576F8" w:rsidP="00E82873">
      <w:pPr>
        <w:pStyle w:val="ListParagraph"/>
        <w:tabs>
          <w:tab w:val="left" w:pos="567"/>
        </w:tabs>
        <w:spacing w:before="60" w:line="288" w:lineRule="auto"/>
        <w:ind w:left="0"/>
        <w:jc w:val="both"/>
        <w:rPr>
          <w:b/>
          <w:bCs/>
          <w:color w:val="000000"/>
        </w:rPr>
      </w:pPr>
      <w:r w:rsidRPr="00D70D4F">
        <w:rPr>
          <w:b/>
          <w:bCs/>
          <w:color w:val="000000"/>
        </w:rPr>
        <w:t xml:space="preserve">4. </w:t>
      </w:r>
      <w:r w:rsidR="00744C77" w:rsidRPr="00D70D4F">
        <w:rPr>
          <w:b/>
          <w:bCs/>
          <w:color w:val="000000"/>
        </w:rPr>
        <w:t>Mục tiêu của học phần</w:t>
      </w:r>
    </w:p>
    <w:p w14:paraId="5DFE50E8" w14:textId="77777777" w:rsidR="00744C77" w:rsidRPr="00D70D4F" w:rsidRDefault="00744C77" w:rsidP="00E82873">
      <w:pPr>
        <w:pStyle w:val="ListParagraph"/>
        <w:numPr>
          <w:ilvl w:val="1"/>
          <w:numId w:val="1"/>
        </w:numPr>
        <w:tabs>
          <w:tab w:val="left" w:pos="426"/>
        </w:tabs>
        <w:spacing w:before="60" w:line="288" w:lineRule="auto"/>
        <w:ind w:left="0" w:firstLine="0"/>
        <w:rPr>
          <w:b/>
          <w:bCs/>
          <w:lang w:val="vi-VN"/>
        </w:rPr>
      </w:pPr>
      <w:r w:rsidRPr="00D70D4F">
        <w:rPr>
          <w:b/>
          <w:bCs/>
          <w:lang w:val="vi-VN"/>
        </w:rPr>
        <w:t xml:space="preserve">Kiến thức </w:t>
      </w:r>
    </w:p>
    <w:p w14:paraId="0072C4E7" w14:textId="77777777" w:rsidR="00C576F8" w:rsidRPr="00D70D4F" w:rsidRDefault="00C576F8" w:rsidP="00E82873">
      <w:pPr>
        <w:spacing w:before="60" w:line="288" w:lineRule="auto"/>
        <w:jc w:val="both"/>
        <w:rPr>
          <w:sz w:val="24"/>
          <w:szCs w:val="24"/>
        </w:rPr>
      </w:pPr>
      <w:r w:rsidRPr="00D70D4F">
        <w:rPr>
          <w:sz w:val="24"/>
          <w:szCs w:val="24"/>
        </w:rPr>
        <w:t xml:space="preserve">4.1.1 </w:t>
      </w:r>
      <w:r w:rsidR="0069758D" w:rsidRPr="00D70D4F">
        <w:rPr>
          <w:sz w:val="24"/>
          <w:szCs w:val="24"/>
        </w:rPr>
        <w:t>Củng cố và v</w:t>
      </w:r>
      <w:r w:rsidRPr="00D70D4F">
        <w:rPr>
          <w:sz w:val="24"/>
          <w:szCs w:val="24"/>
        </w:rPr>
        <w:t xml:space="preserve">ận dụng kiến thức về quản trị và kế toán </w:t>
      </w:r>
      <w:r w:rsidR="0069758D" w:rsidRPr="00D70D4F">
        <w:rPr>
          <w:sz w:val="24"/>
          <w:szCs w:val="24"/>
        </w:rPr>
        <w:t>trong điều kiện</w:t>
      </w:r>
      <w:r w:rsidRPr="00D70D4F">
        <w:rPr>
          <w:sz w:val="24"/>
          <w:szCs w:val="24"/>
        </w:rPr>
        <w:t xml:space="preserve"> thực tế</w:t>
      </w:r>
      <w:r w:rsidR="001E690D" w:rsidRPr="00D70D4F">
        <w:rPr>
          <w:sz w:val="24"/>
          <w:szCs w:val="24"/>
        </w:rPr>
        <w:t xml:space="preserve"> </w:t>
      </w:r>
      <w:r w:rsidR="0069758D" w:rsidRPr="00D70D4F">
        <w:rPr>
          <w:sz w:val="24"/>
          <w:szCs w:val="24"/>
        </w:rPr>
        <w:t>đơn vị kế toán tài chính công.</w:t>
      </w:r>
    </w:p>
    <w:p w14:paraId="4DF8859E" w14:textId="77777777" w:rsidR="00C576F8" w:rsidRPr="00D70D4F" w:rsidRDefault="00C576F8" w:rsidP="00E82873">
      <w:pPr>
        <w:spacing w:before="60" w:line="288" w:lineRule="auto"/>
        <w:jc w:val="both"/>
        <w:rPr>
          <w:sz w:val="24"/>
          <w:szCs w:val="24"/>
        </w:rPr>
      </w:pPr>
      <w:r w:rsidRPr="00D70D4F">
        <w:rPr>
          <w:sz w:val="24"/>
          <w:szCs w:val="24"/>
        </w:rPr>
        <w:t xml:space="preserve">4.1.2. Nắm bắt được thực tế </w:t>
      </w:r>
      <w:r w:rsidR="0069758D" w:rsidRPr="00D70D4F">
        <w:rPr>
          <w:sz w:val="24"/>
          <w:szCs w:val="24"/>
        </w:rPr>
        <w:t>tình hình</w:t>
      </w:r>
      <w:r w:rsidR="001E690D" w:rsidRPr="00D70D4F">
        <w:rPr>
          <w:sz w:val="24"/>
          <w:szCs w:val="24"/>
        </w:rPr>
        <w:t xml:space="preserve"> </w:t>
      </w:r>
      <w:r w:rsidRPr="00D70D4F">
        <w:rPr>
          <w:sz w:val="24"/>
          <w:szCs w:val="24"/>
        </w:rPr>
        <w:t xml:space="preserve">hoạt động và công tác kế toán của </w:t>
      </w:r>
      <w:r w:rsidR="0069758D" w:rsidRPr="00D70D4F">
        <w:rPr>
          <w:sz w:val="24"/>
          <w:szCs w:val="24"/>
        </w:rPr>
        <w:t>đơn vị thực tập</w:t>
      </w:r>
    </w:p>
    <w:p w14:paraId="522AE4FA" w14:textId="73B7CB53" w:rsidR="00C576F8" w:rsidRPr="00D70D4F" w:rsidRDefault="00C576F8" w:rsidP="00E82873">
      <w:pPr>
        <w:spacing w:before="60" w:line="288" w:lineRule="auto"/>
        <w:jc w:val="both"/>
        <w:rPr>
          <w:bCs/>
          <w:sz w:val="24"/>
          <w:szCs w:val="24"/>
        </w:rPr>
      </w:pPr>
      <w:r w:rsidRPr="00D70D4F">
        <w:rPr>
          <w:sz w:val="24"/>
          <w:szCs w:val="24"/>
        </w:rPr>
        <w:t xml:space="preserve">4.1.3. Nắm vững được </w:t>
      </w:r>
      <w:r w:rsidR="0069758D" w:rsidRPr="00D70D4F">
        <w:rPr>
          <w:sz w:val="24"/>
          <w:szCs w:val="24"/>
        </w:rPr>
        <w:t>nội dung, qui trình hạch toán</w:t>
      </w:r>
      <w:r w:rsidR="001E690D" w:rsidRPr="00D70D4F">
        <w:rPr>
          <w:sz w:val="24"/>
          <w:szCs w:val="24"/>
        </w:rPr>
        <w:t xml:space="preserve"> </w:t>
      </w:r>
      <w:r w:rsidR="001055D6">
        <w:rPr>
          <w:sz w:val="24"/>
          <w:szCs w:val="24"/>
        </w:rPr>
        <w:t xml:space="preserve">các </w:t>
      </w:r>
      <w:r w:rsidRPr="00D70D4F">
        <w:rPr>
          <w:sz w:val="24"/>
          <w:szCs w:val="24"/>
        </w:rPr>
        <w:t xml:space="preserve">phần hành kế toán cụ thể </w:t>
      </w:r>
      <w:r w:rsidR="0069758D" w:rsidRPr="00D70D4F">
        <w:rPr>
          <w:sz w:val="24"/>
          <w:szCs w:val="24"/>
        </w:rPr>
        <w:t>của</w:t>
      </w:r>
      <w:r w:rsidR="001E690D" w:rsidRPr="00D70D4F">
        <w:rPr>
          <w:sz w:val="24"/>
          <w:szCs w:val="24"/>
        </w:rPr>
        <w:t xml:space="preserve"> </w:t>
      </w:r>
      <w:r w:rsidR="0069758D" w:rsidRPr="00D70D4F">
        <w:rPr>
          <w:sz w:val="24"/>
          <w:szCs w:val="24"/>
        </w:rPr>
        <w:t>đơn vị</w:t>
      </w:r>
      <w:r w:rsidR="001055D6">
        <w:rPr>
          <w:sz w:val="24"/>
          <w:szCs w:val="24"/>
        </w:rPr>
        <w:t xml:space="preserve"> </w:t>
      </w:r>
    </w:p>
    <w:p w14:paraId="529F234F" w14:textId="77777777" w:rsidR="00C576F8" w:rsidRPr="00D70D4F" w:rsidRDefault="00C576F8" w:rsidP="00E82873">
      <w:pPr>
        <w:pStyle w:val="ListParagraph"/>
        <w:numPr>
          <w:ilvl w:val="1"/>
          <w:numId w:val="1"/>
        </w:numPr>
        <w:tabs>
          <w:tab w:val="clear" w:pos="981"/>
          <w:tab w:val="left" w:pos="426"/>
        </w:tabs>
        <w:spacing w:before="60" w:line="288" w:lineRule="auto"/>
        <w:ind w:left="0" w:firstLine="0"/>
        <w:rPr>
          <w:b/>
          <w:bCs/>
          <w:lang w:val="vi-VN"/>
        </w:rPr>
      </w:pPr>
      <w:r w:rsidRPr="00D70D4F">
        <w:rPr>
          <w:b/>
          <w:bCs/>
          <w:lang w:val="vi-VN"/>
        </w:rPr>
        <w:t xml:space="preserve">Kỹ năng </w:t>
      </w:r>
    </w:p>
    <w:p w14:paraId="3E1A7B65" w14:textId="65813C2F" w:rsidR="00164021" w:rsidRPr="00D70D4F" w:rsidRDefault="00C576F8" w:rsidP="00E82873">
      <w:pPr>
        <w:pStyle w:val="ListParagraph"/>
        <w:numPr>
          <w:ilvl w:val="2"/>
          <w:numId w:val="1"/>
        </w:numPr>
        <w:tabs>
          <w:tab w:val="clear" w:pos="1242"/>
          <w:tab w:val="num" w:pos="284"/>
        </w:tabs>
        <w:spacing w:before="60" w:line="288" w:lineRule="auto"/>
        <w:ind w:left="0" w:firstLine="0"/>
        <w:jc w:val="both"/>
        <w:rPr>
          <w:bCs/>
        </w:rPr>
      </w:pPr>
      <w:r w:rsidRPr="00D70D4F">
        <w:rPr>
          <w:lang w:val="nl-NL"/>
        </w:rPr>
        <w:t xml:space="preserve">Có khả năng giải quyết </w:t>
      </w:r>
      <w:r w:rsidR="00E760BD">
        <w:rPr>
          <w:lang w:val="nl-NL"/>
        </w:rPr>
        <w:t xml:space="preserve">các </w:t>
      </w:r>
      <w:r w:rsidRPr="00D70D4F">
        <w:rPr>
          <w:lang w:val="nl-NL"/>
        </w:rPr>
        <w:t xml:space="preserve">công việc liên quan đến công tác </w:t>
      </w:r>
      <w:r w:rsidR="00EF079A" w:rsidRPr="00D70D4F">
        <w:rPr>
          <w:lang w:val="nl-NL"/>
        </w:rPr>
        <w:t xml:space="preserve">tài chính </w:t>
      </w:r>
      <w:r w:rsidRPr="00D70D4F">
        <w:rPr>
          <w:lang w:val="nl-NL"/>
        </w:rPr>
        <w:t>kế toán của</w:t>
      </w:r>
      <w:r w:rsidR="001E690D" w:rsidRPr="00D70D4F">
        <w:rPr>
          <w:lang w:val="nl-NL"/>
        </w:rPr>
        <w:t xml:space="preserve"> </w:t>
      </w:r>
      <w:r w:rsidR="00164021" w:rsidRPr="00D70D4F">
        <w:rPr>
          <w:lang w:val="nl-NL"/>
        </w:rPr>
        <w:t>đơn vị thực tế</w:t>
      </w:r>
    </w:p>
    <w:p w14:paraId="18FCA889" w14:textId="77777777" w:rsidR="00C576F8" w:rsidRPr="00D70D4F" w:rsidRDefault="00C576F8" w:rsidP="00E82873">
      <w:pPr>
        <w:pStyle w:val="ListParagraph"/>
        <w:numPr>
          <w:ilvl w:val="2"/>
          <w:numId w:val="1"/>
        </w:numPr>
        <w:tabs>
          <w:tab w:val="clear" w:pos="1242"/>
          <w:tab w:val="num" w:pos="284"/>
        </w:tabs>
        <w:spacing w:before="60" w:line="288" w:lineRule="auto"/>
        <w:ind w:left="0" w:firstLine="0"/>
        <w:jc w:val="both"/>
        <w:rPr>
          <w:bCs/>
        </w:rPr>
      </w:pPr>
      <w:r w:rsidRPr="00D70D4F">
        <w:rPr>
          <w:lang w:val="nl-NL"/>
        </w:rPr>
        <w:t>Có k</w:t>
      </w:r>
      <w:r w:rsidR="00164021" w:rsidRPr="00D70D4F">
        <w:rPr>
          <w:lang w:val="nl-NL"/>
        </w:rPr>
        <w:t>hả năng</w:t>
      </w:r>
      <w:r w:rsidRPr="00D70D4F">
        <w:rPr>
          <w:lang w:val="nl-NL"/>
        </w:rPr>
        <w:t xml:space="preserve"> thực hiện </w:t>
      </w:r>
      <w:r w:rsidR="00164021" w:rsidRPr="00D70D4F">
        <w:rPr>
          <w:lang w:val="nl-NL"/>
        </w:rPr>
        <w:t>thành thạo</w:t>
      </w:r>
      <w:r w:rsidR="001E690D" w:rsidRPr="00D70D4F">
        <w:rPr>
          <w:lang w:val="nl-NL"/>
        </w:rPr>
        <w:t xml:space="preserve"> </w:t>
      </w:r>
      <w:r w:rsidRPr="00D70D4F">
        <w:rPr>
          <w:lang w:val="nl-NL"/>
        </w:rPr>
        <w:t xml:space="preserve">một phần hành kế toán </w:t>
      </w:r>
      <w:r w:rsidR="00164021" w:rsidRPr="00D70D4F">
        <w:rPr>
          <w:lang w:val="nl-NL"/>
        </w:rPr>
        <w:t>trong đơn vị thực tập</w:t>
      </w:r>
      <w:r w:rsidRPr="00D70D4F">
        <w:rPr>
          <w:lang w:val="nl-NL"/>
        </w:rPr>
        <w:t>.</w:t>
      </w:r>
    </w:p>
    <w:p w14:paraId="2FDA5741" w14:textId="786E4425" w:rsidR="005112B8" w:rsidRPr="00E760BD" w:rsidRDefault="00E760BD" w:rsidP="00E82873">
      <w:pPr>
        <w:pStyle w:val="ListParagraph"/>
        <w:numPr>
          <w:ilvl w:val="2"/>
          <w:numId w:val="1"/>
        </w:numPr>
        <w:tabs>
          <w:tab w:val="clear" w:pos="1242"/>
          <w:tab w:val="left" w:pos="426"/>
        </w:tabs>
        <w:spacing w:before="60" w:line="288" w:lineRule="auto"/>
        <w:ind w:left="0" w:firstLine="0"/>
        <w:jc w:val="both"/>
        <w:rPr>
          <w:bCs/>
        </w:rPr>
      </w:pPr>
      <w:r>
        <w:rPr>
          <w:lang w:val="nl-NL"/>
        </w:rPr>
        <w:lastRenderedPageBreak/>
        <w:t>Có khả năng làm việc nhóm, k</w:t>
      </w:r>
      <w:r w:rsidR="00487E47" w:rsidRPr="00D70D4F">
        <w:rPr>
          <w:lang w:val="nl-NL"/>
        </w:rPr>
        <w:t>ỹ năng chuẩn bị báo cáo</w:t>
      </w:r>
      <w:r w:rsidR="005112B8" w:rsidRPr="00D70D4F">
        <w:rPr>
          <w:lang w:val="nl-NL"/>
        </w:rPr>
        <w:t xml:space="preserve"> và thuyết trình </w:t>
      </w:r>
      <w:r w:rsidR="002C36CD" w:rsidRPr="00D70D4F">
        <w:rPr>
          <w:lang w:val="nl-NL"/>
        </w:rPr>
        <w:t xml:space="preserve">kết quả </w:t>
      </w:r>
      <w:r w:rsidR="00164021" w:rsidRPr="00D70D4F">
        <w:rPr>
          <w:lang w:val="nl-NL"/>
        </w:rPr>
        <w:t>thực tập</w:t>
      </w:r>
      <w:r>
        <w:rPr>
          <w:lang w:val="nl-NL"/>
        </w:rPr>
        <w:t xml:space="preserve"> của cá nhân (hoặc của nhóm thực tập)</w:t>
      </w:r>
    </w:p>
    <w:p w14:paraId="66521707" w14:textId="77777777" w:rsidR="00744C77" w:rsidRPr="00D70D4F" w:rsidRDefault="00BA09EA" w:rsidP="00E82873">
      <w:pPr>
        <w:pStyle w:val="BodyText2"/>
        <w:numPr>
          <w:ilvl w:val="0"/>
          <w:numId w:val="1"/>
        </w:numPr>
        <w:tabs>
          <w:tab w:val="left" w:pos="426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T</w:t>
      </w:r>
      <w:r w:rsidR="00744C77" w:rsidRPr="00D70D4F">
        <w:rPr>
          <w:b/>
          <w:bCs/>
          <w:color w:val="000000"/>
          <w:sz w:val="24"/>
          <w:szCs w:val="24"/>
        </w:rPr>
        <w:t>óm tắt nội dung học phần</w:t>
      </w:r>
    </w:p>
    <w:p w14:paraId="764A4D25" w14:textId="77777777" w:rsidR="00164021" w:rsidRPr="00D70D4F" w:rsidRDefault="002C36CD" w:rsidP="00E760BD">
      <w:pPr>
        <w:spacing w:before="60" w:line="288" w:lineRule="auto"/>
        <w:ind w:firstLine="720"/>
        <w:jc w:val="both"/>
        <w:rPr>
          <w:sz w:val="24"/>
          <w:szCs w:val="24"/>
        </w:rPr>
      </w:pPr>
      <w:r w:rsidRPr="00D70D4F">
        <w:rPr>
          <w:sz w:val="24"/>
          <w:szCs w:val="24"/>
          <w:lang w:val="vi-VN"/>
        </w:rPr>
        <w:t xml:space="preserve">Tìm hiểu quá trình hình thành phát triển của đơn vị </w:t>
      </w:r>
      <w:r w:rsidRPr="00D70D4F">
        <w:rPr>
          <w:sz w:val="24"/>
          <w:szCs w:val="24"/>
        </w:rPr>
        <w:t>thực tập</w:t>
      </w:r>
      <w:r w:rsidR="00164021" w:rsidRPr="00D70D4F">
        <w:rPr>
          <w:sz w:val="24"/>
          <w:szCs w:val="24"/>
        </w:rPr>
        <w:t>, n</w:t>
      </w:r>
      <w:r w:rsidRPr="00D70D4F">
        <w:rPr>
          <w:sz w:val="24"/>
          <w:szCs w:val="24"/>
          <w:lang w:val="vi-VN"/>
        </w:rPr>
        <w:t>ghiên cứu các đặc điểm, loại hình đơn vị, lĩnh vực hoạt động</w:t>
      </w:r>
      <w:r w:rsidRPr="00D70D4F">
        <w:rPr>
          <w:sz w:val="24"/>
          <w:szCs w:val="24"/>
        </w:rPr>
        <w:t>, chức năng</w:t>
      </w:r>
      <w:r w:rsidRPr="00D70D4F">
        <w:rPr>
          <w:sz w:val="24"/>
          <w:szCs w:val="24"/>
          <w:lang w:val="vi-VN"/>
        </w:rPr>
        <w:t xml:space="preserve"> của đơn vị</w:t>
      </w:r>
      <w:r w:rsidRPr="00D70D4F">
        <w:rPr>
          <w:sz w:val="24"/>
          <w:szCs w:val="24"/>
        </w:rPr>
        <w:t>,…</w:t>
      </w:r>
    </w:p>
    <w:p w14:paraId="1B7E69F9" w14:textId="77777777" w:rsidR="00164021" w:rsidRPr="00D70D4F" w:rsidRDefault="002C36CD" w:rsidP="00E760BD">
      <w:pPr>
        <w:spacing w:before="60" w:line="288" w:lineRule="auto"/>
        <w:ind w:firstLine="720"/>
        <w:jc w:val="both"/>
        <w:rPr>
          <w:sz w:val="24"/>
          <w:szCs w:val="24"/>
        </w:rPr>
      </w:pPr>
      <w:r w:rsidRPr="00D70D4F">
        <w:rPr>
          <w:sz w:val="24"/>
          <w:szCs w:val="24"/>
          <w:lang w:val="vi-VN"/>
        </w:rPr>
        <w:t>Tìm hiểu tình hình hoạt động</w:t>
      </w:r>
      <w:r w:rsidR="001E690D" w:rsidRPr="00D70D4F">
        <w:rPr>
          <w:sz w:val="24"/>
          <w:szCs w:val="24"/>
        </w:rPr>
        <w:t xml:space="preserve"> </w:t>
      </w:r>
      <w:r w:rsidRPr="00D70D4F">
        <w:rPr>
          <w:sz w:val="24"/>
          <w:szCs w:val="24"/>
          <w:lang w:val="vi-VN"/>
        </w:rPr>
        <w:t>của đơn vị</w:t>
      </w:r>
      <w:r w:rsidR="00164021" w:rsidRPr="00D70D4F">
        <w:rPr>
          <w:sz w:val="24"/>
          <w:szCs w:val="24"/>
        </w:rPr>
        <w:t xml:space="preserve"> trong giai đoạn gần</w:t>
      </w:r>
      <w:r w:rsidR="001E690D" w:rsidRPr="00D70D4F">
        <w:rPr>
          <w:sz w:val="24"/>
          <w:szCs w:val="24"/>
        </w:rPr>
        <w:t xml:space="preserve"> </w:t>
      </w:r>
      <w:r w:rsidR="00164021" w:rsidRPr="00D70D4F">
        <w:rPr>
          <w:sz w:val="24"/>
          <w:szCs w:val="24"/>
        </w:rPr>
        <w:t>đây</w:t>
      </w:r>
      <w:r w:rsidRPr="00D70D4F">
        <w:rPr>
          <w:sz w:val="24"/>
          <w:szCs w:val="24"/>
          <w:lang w:val="vi-VN"/>
        </w:rPr>
        <w:t>.</w:t>
      </w:r>
    </w:p>
    <w:p w14:paraId="5BB42DBA" w14:textId="2A372E66" w:rsidR="00164021" w:rsidRPr="00D70D4F" w:rsidRDefault="002C36CD" w:rsidP="00E760BD">
      <w:pPr>
        <w:spacing w:before="60" w:line="288" w:lineRule="auto"/>
        <w:ind w:firstLine="720"/>
        <w:jc w:val="both"/>
        <w:rPr>
          <w:sz w:val="24"/>
          <w:szCs w:val="24"/>
        </w:rPr>
      </w:pPr>
      <w:r w:rsidRPr="00D70D4F">
        <w:rPr>
          <w:sz w:val="24"/>
          <w:szCs w:val="24"/>
        </w:rPr>
        <w:t>Tìm hiểu tổ chức công tác kế toán tại đơn vị thực tập, n</w:t>
      </w:r>
      <w:r w:rsidRPr="00D70D4F">
        <w:rPr>
          <w:sz w:val="24"/>
          <w:szCs w:val="24"/>
          <w:lang w:val="vi-VN"/>
        </w:rPr>
        <w:t xml:space="preserve">ghiên cứu sâu về thực trạng một </w:t>
      </w:r>
      <w:r w:rsidR="00E760BD">
        <w:rPr>
          <w:sz w:val="24"/>
          <w:szCs w:val="24"/>
        </w:rPr>
        <w:t xml:space="preserve">phần hành </w:t>
      </w:r>
      <w:r w:rsidRPr="00D70D4F">
        <w:rPr>
          <w:sz w:val="24"/>
          <w:szCs w:val="24"/>
          <w:lang w:val="vi-VN"/>
        </w:rPr>
        <w:t xml:space="preserve">kế toán của đơn vị kế toán công, nắm vững chu trình </w:t>
      </w:r>
      <w:r w:rsidRPr="00D70D4F">
        <w:rPr>
          <w:sz w:val="24"/>
          <w:szCs w:val="24"/>
        </w:rPr>
        <w:t>hạch</w:t>
      </w:r>
      <w:r w:rsidRPr="00D70D4F">
        <w:rPr>
          <w:sz w:val="24"/>
          <w:szCs w:val="24"/>
          <w:lang w:val="vi-VN"/>
        </w:rPr>
        <w:t xml:space="preserve"> toán của </w:t>
      </w:r>
      <w:r w:rsidRPr="00D70D4F">
        <w:rPr>
          <w:sz w:val="24"/>
          <w:szCs w:val="24"/>
        </w:rPr>
        <w:t>chuyên đề đã chọn</w:t>
      </w:r>
      <w:r w:rsidRPr="00D70D4F">
        <w:rPr>
          <w:sz w:val="24"/>
          <w:szCs w:val="24"/>
          <w:lang w:val="vi-VN"/>
        </w:rPr>
        <w:t xml:space="preserve"> đó.</w:t>
      </w:r>
    </w:p>
    <w:p w14:paraId="2A4B2239" w14:textId="67A4A428" w:rsidR="002C36CD" w:rsidRPr="00E760BD" w:rsidRDefault="002C36CD" w:rsidP="00E760BD">
      <w:pPr>
        <w:spacing w:before="60" w:line="288" w:lineRule="auto"/>
        <w:ind w:firstLine="720"/>
        <w:jc w:val="both"/>
        <w:rPr>
          <w:sz w:val="24"/>
          <w:szCs w:val="24"/>
        </w:rPr>
      </w:pPr>
      <w:r w:rsidRPr="00D70D4F">
        <w:rPr>
          <w:sz w:val="24"/>
          <w:szCs w:val="24"/>
          <w:lang w:val="vi-VN"/>
        </w:rPr>
        <w:t xml:space="preserve">Sinh viên sau khi đi thực tập </w:t>
      </w:r>
      <w:r w:rsidR="00E760BD">
        <w:rPr>
          <w:sz w:val="24"/>
          <w:szCs w:val="24"/>
        </w:rPr>
        <w:t xml:space="preserve">tại đơn vị </w:t>
      </w:r>
      <w:r w:rsidRPr="00D70D4F">
        <w:rPr>
          <w:sz w:val="24"/>
          <w:szCs w:val="24"/>
          <w:lang w:val="vi-VN"/>
        </w:rPr>
        <w:t xml:space="preserve">phải thu thập được số liệu của ít nhất 2 năm tài chính về tình hình hoạt động và số liệu của 1 </w:t>
      </w:r>
      <w:r w:rsidRPr="00D70D4F">
        <w:rPr>
          <w:sz w:val="24"/>
          <w:szCs w:val="24"/>
        </w:rPr>
        <w:t>kì hạch toán cụ thể (</w:t>
      </w:r>
      <w:r w:rsidRPr="00D70D4F">
        <w:rPr>
          <w:sz w:val="24"/>
          <w:szCs w:val="24"/>
          <w:lang w:val="vi-VN"/>
        </w:rPr>
        <w:t>tháng</w:t>
      </w:r>
      <w:r w:rsidRPr="00D70D4F">
        <w:rPr>
          <w:sz w:val="24"/>
          <w:szCs w:val="24"/>
        </w:rPr>
        <w:t>,</w:t>
      </w:r>
      <w:r w:rsidR="001E690D" w:rsidRPr="00D70D4F">
        <w:rPr>
          <w:sz w:val="24"/>
          <w:szCs w:val="24"/>
        </w:rPr>
        <w:t xml:space="preserve"> </w:t>
      </w:r>
      <w:r w:rsidRPr="00D70D4F">
        <w:rPr>
          <w:sz w:val="24"/>
          <w:szCs w:val="24"/>
        </w:rPr>
        <w:t>hoặc quí)</w:t>
      </w:r>
      <w:r w:rsidRPr="00D70D4F">
        <w:rPr>
          <w:sz w:val="24"/>
          <w:szCs w:val="24"/>
          <w:lang w:val="vi-VN"/>
        </w:rPr>
        <w:t xml:space="preserve"> mà sinh viên dự kiến lựa chọn </w:t>
      </w:r>
      <w:r w:rsidR="00E760BD">
        <w:rPr>
          <w:sz w:val="24"/>
          <w:szCs w:val="24"/>
        </w:rPr>
        <w:t xml:space="preserve">phản ánh trong </w:t>
      </w:r>
      <w:r w:rsidRPr="00D70D4F">
        <w:rPr>
          <w:sz w:val="24"/>
          <w:szCs w:val="24"/>
          <w:lang w:val="vi-VN"/>
        </w:rPr>
        <w:t>luận văn tốt nghiệp</w:t>
      </w:r>
      <w:r w:rsidR="00E760BD">
        <w:rPr>
          <w:sz w:val="24"/>
          <w:szCs w:val="24"/>
        </w:rPr>
        <w:t>.</w:t>
      </w:r>
    </w:p>
    <w:p w14:paraId="1F6C9C88" w14:textId="77777777" w:rsidR="007877B9" w:rsidRPr="00D70D4F" w:rsidRDefault="009540AF" w:rsidP="00E82873">
      <w:pPr>
        <w:pStyle w:val="BodyText2"/>
        <w:numPr>
          <w:ilvl w:val="0"/>
          <w:numId w:val="1"/>
        </w:numPr>
        <w:tabs>
          <w:tab w:val="clear" w:pos="390"/>
          <w:tab w:val="left" w:pos="284"/>
        </w:tabs>
        <w:spacing w:before="60" w:after="0" w:line="288" w:lineRule="auto"/>
        <w:ind w:left="0" w:firstLine="0"/>
        <w:jc w:val="both"/>
        <w:rPr>
          <w:b/>
          <w:bCs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Cấu trúc nội dung học phần</w:t>
      </w:r>
    </w:p>
    <w:p w14:paraId="24BDCD3F" w14:textId="77777777" w:rsidR="005D0A66" w:rsidRPr="00D70D4F" w:rsidRDefault="005D0A66" w:rsidP="00E82873">
      <w:pPr>
        <w:pStyle w:val="ListParagraph"/>
        <w:spacing w:before="60" w:line="288" w:lineRule="auto"/>
        <w:jc w:val="center"/>
        <w:rPr>
          <w:b/>
          <w:bCs/>
          <w:lang w:val="nl-NL"/>
        </w:rPr>
      </w:pPr>
      <w:r w:rsidRPr="00D70D4F">
        <w:rPr>
          <w:b/>
          <w:bCs/>
          <w:lang w:val="nl-NL"/>
        </w:rPr>
        <w:t>Bảng 1. Nội dung học phần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5670"/>
        <w:gridCol w:w="1134"/>
        <w:gridCol w:w="1134"/>
      </w:tblGrid>
      <w:tr w:rsidR="005D0A66" w:rsidRPr="00D70D4F" w14:paraId="2C381848" w14:textId="77777777" w:rsidTr="00E82873">
        <w:trPr>
          <w:jc w:val="center"/>
        </w:trPr>
        <w:tc>
          <w:tcPr>
            <w:tcW w:w="9073" w:type="dxa"/>
            <w:gridSpan w:val="4"/>
          </w:tcPr>
          <w:p w14:paraId="2077BA70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rPr>
                <w:b/>
                <w:bCs/>
                <w:lang w:val="nl-NL"/>
              </w:rPr>
            </w:pPr>
            <w:r w:rsidRPr="00D70D4F">
              <w:rPr>
                <w:b/>
                <w:bCs/>
                <w:lang w:val="nl-NL"/>
              </w:rPr>
              <w:t>6.1. Thực hành</w:t>
            </w:r>
          </w:p>
        </w:tc>
      </w:tr>
      <w:tr w:rsidR="005D0A66" w:rsidRPr="00D70D4F" w14:paraId="70241220" w14:textId="77777777" w:rsidTr="00E82873">
        <w:trPr>
          <w:jc w:val="center"/>
        </w:trPr>
        <w:tc>
          <w:tcPr>
            <w:tcW w:w="1135" w:type="dxa"/>
          </w:tcPr>
          <w:p w14:paraId="7F084178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nl-NL"/>
              </w:rPr>
            </w:pPr>
            <w:r w:rsidRPr="00D70D4F">
              <w:rPr>
                <w:b/>
                <w:bCs/>
                <w:i/>
                <w:lang w:val="nl-NL"/>
              </w:rPr>
              <w:t>Đề mục</w:t>
            </w:r>
          </w:p>
        </w:tc>
        <w:tc>
          <w:tcPr>
            <w:tcW w:w="5670" w:type="dxa"/>
          </w:tcPr>
          <w:p w14:paraId="7AC48516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nl-NL"/>
              </w:rPr>
            </w:pPr>
            <w:r w:rsidRPr="00D70D4F">
              <w:rPr>
                <w:b/>
                <w:bCs/>
                <w:i/>
                <w:lang w:val="nl-NL"/>
              </w:rPr>
              <w:t>Nội dung</w:t>
            </w:r>
          </w:p>
        </w:tc>
        <w:tc>
          <w:tcPr>
            <w:tcW w:w="1134" w:type="dxa"/>
          </w:tcPr>
          <w:p w14:paraId="60329DCB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nl-NL"/>
              </w:rPr>
            </w:pPr>
            <w:r w:rsidRPr="00D70D4F">
              <w:rPr>
                <w:b/>
                <w:bCs/>
                <w:i/>
                <w:lang w:val="nl-NL"/>
              </w:rPr>
              <w:t>Số tiết</w:t>
            </w:r>
          </w:p>
        </w:tc>
        <w:tc>
          <w:tcPr>
            <w:tcW w:w="1134" w:type="dxa"/>
          </w:tcPr>
          <w:p w14:paraId="10DC57E1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nl-NL"/>
              </w:rPr>
            </w:pPr>
            <w:r w:rsidRPr="00D70D4F">
              <w:rPr>
                <w:b/>
                <w:bCs/>
                <w:i/>
                <w:lang w:val="nl-NL"/>
              </w:rPr>
              <w:t>Mục tiêu</w:t>
            </w:r>
          </w:p>
        </w:tc>
      </w:tr>
      <w:tr w:rsidR="005D0A66" w:rsidRPr="00D70D4F" w14:paraId="22B13361" w14:textId="77777777" w:rsidTr="00E82873">
        <w:trPr>
          <w:jc w:val="center"/>
        </w:trPr>
        <w:tc>
          <w:tcPr>
            <w:tcW w:w="1135" w:type="dxa"/>
          </w:tcPr>
          <w:p w14:paraId="32D84917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2E78CDC0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6B7A02C8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42C9B029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4E77F853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D70D4F">
              <w:rPr>
                <w:b/>
                <w:bCs/>
                <w:lang w:val="nl-NL"/>
              </w:rPr>
              <w:t>1</w:t>
            </w:r>
          </w:p>
        </w:tc>
        <w:tc>
          <w:tcPr>
            <w:tcW w:w="5670" w:type="dxa"/>
          </w:tcPr>
          <w:p w14:paraId="6B7E636A" w14:textId="1248E33E" w:rsidR="005D0A66" w:rsidRPr="00D70D4F" w:rsidRDefault="005D0A66" w:rsidP="00E82873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both"/>
              <w:rPr>
                <w:b/>
              </w:rPr>
            </w:pPr>
            <w:r w:rsidRPr="00D70D4F">
              <w:rPr>
                <w:b/>
              </w:rPr>
              <w:t xml:space="preserve">Tìm hiểu và thu thập tài liệu phục vụ cho viết chương 1 </w:t>
            </w:r>
            <w:r w:rsidR="00E760BD">
              <w:rPr>
                <w:b/>
              </w:rPr>
              <w:t xml:space="preserve">của </w:t>
            </w:r>
            <w:r w:rsidRPr="00D70D4F">
              <w:rPr>
                <w:b/>
              </w:rPr>
              <w:t>luận văn tốt nghiệp</w:t>
            </w:r>
          </w:p>
          <w:p w14:paraId="6AB8BC7C" w14:textId="77777777" w:rsidR="005D0A66" w:rsidRPr="00D70D4F" w:rsidRDefault="005D0A66" w:rsidP="00E82873">
            <w:pPr>
              <w:tabs>
                <w:tab w:val="left" w:pos="284"/>
                <w:tab w:val="left" w:pos="1080"/>
              </w:tabs>
              <w:spacing w:before="60" w:line="288" w:lineRule="auto"/>
              <w:jc w:val="both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>Tìm hiểu và thu thập tài liệu về sự hình thành</w:t>
            </w:r>
            <w:r w:rsidRPr="00D70D4F">
              <w:rPr>
                <w:sz w:val="24"/>
                <w:szCs w:val="24"/>
              </w:rPr>
              <w:t>,</w:t>
            </w:r>
            <w:r w:rsidRPr="00D70D4F">
              <w:rPr>
                <w:sz w:val="24"/>
                <w:szCs w:val="24"/>
                <w:lang w:val="vi-VN"/>
              </w:rPr>
              <w:t xml:space="preserve"> phát triển của </w:t>
            </w:r>
            <w:r w:rsidRPr="00D70D4F">
              <w:rPr>
                <w:sz w:val="24"/>
                <w:szCs w:val="24"/>
              </w:rPr>
              <w:t>đơn vị thực tập.</w:t>
            </w:r>
          </w:p>
          <w:p w14:paraId="4C23DF4D" w14:textId="77777777" w:rsidR="005D0A66" w:rsidRPr="00D70D4F" w:rsidRDefault="005D0A66" w:rsidP="00E82873">
            <w:pPr>
              <w:tabs>
                <w:tab w:val="left" w:pos="284"/>
                <w:tab w:val="left" w:pos="1080"/>
              </w:tabs>
              <w:spacing w:before="60" w:line="288" w:lineRule="auto"/>
              <w:jc w:val="both"/>
              <w:rPr>
                <w:i/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 xml:space="preserve">Tìm hiểu chức năng, nhiệm vụ, </w:t>
            </w:r>
            <w:r w:rsidRPr="00D70D4F">
              <w:rPr>
                <w:sz w:val="24"/>
                <w:szCs w:val="24"/>
              </w:rPr>
              <w:t xml:space="preserve">lĩnh vực hoạt động của đơn vị thực tập </w:t>
            </w:r>
          </w:p>
          <w:p w14:paraId="173A694A" w14:textId="77777777" w:rsidR="005D0A66" w:rsidRPr="00D70D4F" w:rsidRDefault="005D0A66" w:rsidP="00E82873">
            <w:pPr>
              <w:tabs>
                <w:tab w:val="left" w:pos="284"/>
                <w:tab w:val="left" w:pos="1080"/>
              </w:tabs>
              <w:spacing w:before="60" w:line="288" w:lineRule="auto"/>
              <w:jc w:val="both"/>
              <w:rPr>
                <w:i/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 xml:space="preserve">Tìm hiểu, thu thập tài liệu để làm rõ cơ sở vật chất kỹ thuật của </w:t>
            </w:r>
            <w:r w:rsidRPr="00D70D4F">
              <w:rPr>
                <w:sz w:val="24"/>
                <w:szCs w:val="24"/>
              </w:rPr>
              <w:t>đơn vị thực tập</w:t>
            </w:r>
          </w:p>
          <w:p w14:paraId="36E5E6F8" w14:textId="77777777" w:rsidR="005D0A66" w:rsidRPr="00D70D4F" w:rsidRDefault="005D0A66" w:rsidP="00E82873">
            <w:pPr>
              <w:tabs>
                <w:tab w:val="left" w:pos="284"/>
                <w:tab w:val="left" w:pos="1080"/>
              </w:tabs>
              <w:spacing w:before="60" w:line="288" w:lineRule="auto"/>
              <w:jc w:val="both"/>
              <w:rPr>
                <w:i/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 xml:space="preserve">Tìm hiểu, thu thập </w:t>
            </w:r>
            <w:r w:rsidR="00EF079A" w:rsidRPr="00D70D4F">
              <w:rPr>
                <w:sz w:val="24"/>
                <w:szCs w:val="24"/>
              </w:rPr>
              <w:t>tài liệu về</w:t>
            </w:r>
            <w:r w:rsidRPr="00D70D4F">
              <w:rPr>
                <w:sz w:val="24"/>
                <w:szCs w:val="24"/>
                <w:lang w:val="vi-VN"/>
              </w:rPr>
              <w:t>cơ cấu tổ chức quản lý</w:t>
            </w:r>
            <w:r w:rsidR="00EF079A" w:rsidRPr="00D70D4F">
              <w:rPr>
                <w:sz w:val="24"/>
                <w:szCs w:val="24"/>
              </w:rPr>
              <w:t xml:space="preserve">, </w:t>
            </w:r>
            <w:r w:rsidRPr="00D70D4F">
              <w:rPr>
                <w:sz w:val="24"/>
                <w:szCs w:val="24"/>
                <w:lang w:val="vi-VN"/>
              </w:rPr>
              <w:t>chức năng nhiệm vụ của các bộ phận</w:t>
            </w:r>
            <w:r w:rsidRPr="00D70D4F">
              <w:rPr>
                <w:sz w:val="24"/>
                <w:szCs w:val="24"/>
              </w:rPr>
              <w:t xml:space="preserve"> trong đơn vị thực tập</w:t>
            </w:r>
            <w:r w:rsidR="00EF079A" w:rsidRPr="00D70D4F">
              <w:rPr>
                <w:sz w:val="24"/>
                <w:szCs w:val="24"/>
              </w:rPr>
              <w:t>.</w:t>
            </w:r>
          </w:p>
          <w:p w14:paraId="2CDA7C94" w14:textId="77777777" w:rsidR="005D0A66" w:rsidRPr="00D70D4F" w:rsidRDefault="005D0A66" w:rsidP="00E82873">
            <w:pPr>
              <w:tabs>
                <w:tab w:val="left" w:pos="284"/>
                <w:tab w:val="left" w:pos="1080"/>
              </w:tabs>
              <w:spacing w:before="60" w:line="288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>Tìm hiểu t</w:t>
            </w:r>
            <w:r w:rsidRPr="00D70D4F">
              <w:rPr>
                <w:sz w:val="24"/>
                <w:szCs w:val="24"/>
              </w:rPr>
              <w:t>ì</w:t>
            </w:r>
            <w:r w:rsidRPr="00D70D4F">
              <w:rPr>
                <w:sz w:val="24"/>
                <w:szCs w:val="24"/>
                <w:lang w:val="vi-VN"/>
              </w:rPr>
              <w:t xml:space="preserve">nh hình tổ chức </w:t>
            </w:r>
            <w:r w:rsidRPr="00D70D4F">
              <w:rPr>
                <w:sz w:val="24"/>
                <w:szCs w:val="24"/>
              </w:rPr>
              <w:t>hoạt động</w:t>
            </w:r>
            <w:r w:rsidRPr="00D70D4F">
              <w:rPr>
                <w:sz w:val="24"/>
                <w:szCs w:val="24"/>
                <w:lang w:val="vi-VN"/>
              </w:rPr>
              <w:t xml:space="preserve"> và sử dụng lao động trong </w:t>
            </w:r>
            <w:r w:rsidRPr="00D70D4F">
              <w:rPr>
                <w:sz w:val="24"/>
                <w:szCs w:val="24"/>
              </w:rPr>
              <w:t>đơn vị thực tập</w:t>
            </w:r>
            <w:r w:rsidR="00EF079A" w:rsidRPr="00D70D4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4EA145A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331BB1B0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487C837B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6BCCD7A7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2C7A16EF" w14:textId="77777777" w:rsidR="005D0A66" w:rsidRPr="00D70D4F" w:rsidRDefault="0081085D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</w:t>
            </w:r>
            <w:r w:rsidR="004C5641">
              <w:rPr>
                <w:b/>
                <w:bCs/>
                <w:lang w:val="nl-NL"/>
              </w:rPr>
              <w:t>0</w:t>
            </w:r>
          </w:p>
        </w:tc>
        <w:tc>
          <w:tcPr>
            <w:tcW w:w="1134" w:type="dxa"/>
          </w:tcPr>
          <w:p w14:paraId="62CE8CA3" w14:textId="77777777" w:rsidR="00EF079A" w:rsidRPr="00D70D4F" w:rsidRDefault="00EF079A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28F643CD" w14:textId="77777777" w:rsidR="00EF079A" w:rsidRPr="00D70D4F" w:rsidRDefault="00EF079A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0A93C93F" w14:textId="77777777" w:rsidR="00EF079A" w:rsidRPr="00D70D4F" w:rsidRDefault="00EF079A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629C2B16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4.1.1</w:t>
            </w:r>
          </w:p>
          <w:p w14:paraId="1C2DC37C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4.1.2</w:t>
            </w:r>
          </w:p>
        </w:tc>
      </w:tr>
      <w:tr w:rsidR="005D0A66" w:rsidRPr="00D70D4F" w14:paraId="3B52FBA3" w14:textId="77777777" w:rsidTr="00E82873">
        <w:trPr>
          <w:jc w:val="center"/>
        </w:trPr>
        <w:tc>
          <w:tcPr>
            <w:tcW w:w="1135" w:type="dxa"/>
          </w:tcPr>
          <w:p w14:paraId="030CE716" w14:textId="77777777" w:rsidR="00EF079A" w:rsidRPr="00D70D4F" w:rsidRDefault="00EF079A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2109D81D" w14:textId="77777777" w:rsidR="00EF079A" w:rsidRPr="00D70D4F" w:rsidRDefault="00EF079A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11B48EF5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D70D4F">
              <w:rPr>
                <w:b/>
                <w:bCs/>
                <w:lang w:val="nl-NL"/>
              </w:rPr>
              <w:t>2</w:t>
            </w:r>
          </w:p>
        </w:tc>
        <w:tc>
          <w:tcPr>
            <w:tcW w:w="5670" w:type="dxa"/>
          </w:tcPr>
          <w:p w14:paraId="56DCFCE2" w14:textId="6ABDDF06" w:rsidR="00EF079A" w:rsidRPr="00D70D4F" w:rsidRDefault="00EF079A" w:rsidP="00E82873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both"/>
              <w:rPr>
                <w:b/>
                <w:lang w:val="vi-VN"/>
              </w:rPr>
            </w:pPr>
            <w:r w:rsidRPr="00D70D4F">
              <w:rPr>
                <w:b/>
                <w:lang w:val="vi-VN"/>
              </w:rPr>
              <w:t xml:space="preserve">Tìm hiểu và thu thập tài liệu phục vụ cho viết chương 2 </w:t>
            </w:r>
            <w:r w:rsidR="00E760BD">
              <w:rPr>
                <w:b/>
              </w:rPr>
              <w:t xml:space="preserve">của </w:t>
            </w:r>
            <w:r w:rsidRPr="00D70D4F">
              <w:rPr>
                <w:b/>
                <w:lang w:val="vi-VN"/>
              </w:rPr>
              <w:t>luận văn tốt nghiệp</w:t>
            </w:r>
          </w:p>
          <w:p w14:paraId="76DE468F" w14:textId="77777777" w:rsidR="00EF079A" w:rsidRPr="00D70D4F" w:rsidRDefault="00EF079A" w:rsidP="00E82873">
            <w:pPr>
              <w:tabs>
                <w:tab w:val="left" w:pos="284"/>
              </w:tabs>
              <w:spacing w:before="60" w:line="288" w:lineRule="auto"/>
              <w:jc w:val="both"/>
              <w:rPr>
                <w:i/>
                <w:sz w:val="24"/>
                <w:szCs w:val="24"/>
                <w:lang w:val="vi-VN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>Tìm hiểu kết quả hoạt động chung của đơn vị trong 3 năm trở lại đây</w:t>
            </w:r>
            <w:r w:rsidRPr="00D70D4F">
              <w:rPr>
                <w:sz w:val="24"/>
                <w:szCs w:val="24"/>
              </w:rPr>
              <w:t xml:space="preserve"> (</w:t>
            </w:r>
            <w:r w:rsidRPr="00D70D4F">
              <w:rPr>
                <w:sz w:val="24"/>
                <w:szCs w:val="24"/>
                <w:lang w:val="vi-VN"/>
              </w:rPr>
              <w:t>bao gồm cả công tác lập kế hoạch</w:t>
            </w:r>
            <w:r w:rsidRPr="00D70D4F">
              <w:rPr>
                <w:sz w:val="24"/>
                <w:szCs w:val="24"/>
              </w:rPr>
              <w:t>, dự toán</w:t>
            </w:r>
            <w:r w:rsidRPr="00D70D4F">
              <w:rPr>
                <w:sz w:val="24"/>
                <w:szCs w:val="24"/>
                <w:lang w:val="vi-VN"/>
              </w:rPr>
              <w:t xml:space="preserve"> của năm gần nhất</w:t>
            </w:r>
            <w:r w:rsidRPr="00D70D4F">
              <w:rPr>
                <w:sz w:val="24"/>
                <w:szCs w:val="24"/>
              </w:rPr>
              <w:t>)</w:t>
            </w:r>
            <w:r w:rsidRPr="00D70D4F">
              <w:rPr>
                <w:sz w:val="24"/>
                <w:szCs w:val="24"/>
                <w:lang w:val="vi-VN"/>
              </w:rPr>
              <w:t>.</w:t>
            </w:r>
          </w:p>
          <w:p w14:paraId="4845E1B2" w14:textId="77777777" w:rsidR="005D0A66" w:rsidRPr="00D70D4F" w:rsidRDefault="00EF079A" w:rsidP="00E82873">
            <w:pPr>
              <w:tabs>
                <w:tab w:val="left" w:pos="284"/>
              </w:tabs>
              <w:spacing w:before="6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70D4F">
              <w:rPr>
                <w:sz w:val="24"/>
                <w:szCs w:val="24"/>
              </w:rPr>
              <w:t>-</w:t>
            </w:r>
            <w:r w:rsidRPr="00D70D4F">
              <w:rPr>
                <w:sz w:val="24"/>
                <w:szCs w:val="24"/>
                <w:lang w:val="vi-VN"/>
              </w:rPr>
              <w:t xml:space="preserve"> Tìm hiểu và thu thập các báo cáo tài chính</w:t>
            </w:r>
            <w:r w:rsidRPr="00D70D4F">
              <w:rPr>
                <w:sz w:val="24"/>
                <w:szCs w:val="24"/>
              </w:rPr>
              <w:t>, báo cáo quyết toán các mặt hoạt động</w:t>
            </w:r>
            <w:r w:rsidRPr="00D70D4F">
              <w:rPr>
                <w:sz w:val="24"/>
                <w:szCs w:val="24"/>
                <w:lang w:val="vi-VN"/>
              </w:rPr>
              <w:t xml:space="preserve"> của 3 năm trở lại đây.</w:t>
            </w:r>
          </w:p>
        </w:tc>
        <w:tc>
          <w:tcPr>
            <w:tcW w:w="1134" w:type="dxa"/>
          </w:tcPr>
          <w:p w14:paraId="3BF04C58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0CADAE47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7E039941" w14:textId="77777777" w:rsidR="00FA0712" w:rsidRPr="00D70D4F" w:rsidRDefault="00C36D74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  <w:r w:rsidR="004C5641">
              <w:rPr>
                <w:b/>
                <w:bCs/>
                <w:lang w:val="nl-NL"/>
              </w:rPr>
              <w:t>5</w:t>
            </w:r>
          </w:p>
        </w:tc>
        <w:tc>
          <w:tcPr>
            <w:tcW w:w="1134" w:type="dxa"/>
          </w:tcPr>
          <w:p w14:paraId="6B1B4D0B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116797B5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4.1.1</w:t>
            </w:r>
          </w:p>
          <w:p w14:paraId="4E33C635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4.1.2</w:t>
            </w:r>
          </w:p>
          <w:p w14:paraId="3347B5B9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4.2.1</w:t>
            </w:r>
          </w:p>
          <w:p w14:paraId="61134535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5D0A66" w:rsidRPr="00D70D4F" w14:paraId="618D5668" w14:textId="77777777" w:rsidTr="00E82873">
        <w:trPr>
          <w:jc w:val="center"/>
        </w:trPr>
        <w:tc>
          <w:tcPr>
            <w:tcW w:w="1135" w:type="dxa"/>
          </w:tcPr>
          <w:p w14:paraId="798C7FF1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1E1537B0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2F062D96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1B0F9462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3FBC329E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D70D4F">
              <w:rPr>
                <w:b/>
                <w:bCs/>
                <w:lang w:val="nl-NL"/>
              </w:rPr>
              <w:t>3</w:t>
            </w:r>
          </w:p>
        </w:tc>
        <w:tc>
          <w:tcPr>
            <w:tcW w:w="5670" w:type="dxa"/>
          </w:tcPr>
          <w:p w14:paraId="31EEA806" w14:textId="44E1E922" w:rsidR="00FA0712" w:rsidRPr="00D70D4F" w:rsidRDefault="00FA0712" w:rsidP="00E82873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both"/>
              <w:rPr>
                <w:b/>
              </w:rPr>
            </w:pPr>
            <w:r w:rsidRPr="00D70D4F">
              <w:rPr>
                <w:b/>
                <w:lang w:val="vi-VN"/>
              </w:rPr>
              <w:t>Tìm hiểu và thu thập tài liệu phục vụ</w:t>
            </w:r>
            <w:r w:rsidR="00E760BD">
              <w:rPr>
                <w:b/>
              </w:rPr>
              <w:t xml:space="preserve"> </w:t>
            </w:r>
            <w:r w:rsidRPr="00D70D4F">
              <w:rPr>
                <w:b/>
                <w:lang w:val="vi-VN"/>
              </w:rPr>
              <w:t xml:space="preserve">cho viết chương 3 </w:t>
            </w:r>
            <w:r w:rsidR="00E760BD">
              <w:rPr>
                <w:b/>
              </w:rPr>
              <w:t xml:space="preserve">của </w:t>
            </w:r>
            <w:r w:rsidRPr="00D70D4F">
              <w:rPr>
                <w:b/>
                <w:lang w:val="vi-VN"/>
              </w:rPr>
              <w:t>luận văn tốt nghiệp</w:t>
            </w:r>
          </w:p>
          <w:p w14:paraId="2BB0B2BE" w14:textId="77777777" w:rsidR="00FA0712" w:rsidRPr="00D70D4F" w:rsidRDefault="00FA0712" w:rsidP="00E82873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both"/>
              <w:rPr>
                <w:b/>
                <w:lang w:val="vi-VN"/>
              </w:rPr>
            </w:pPr>
            <w:r w:rsidRPr="00D70D4F">
              <w:rPr>
                <w:b/>
              </w:rPr>
              <w:t xml:space="preserve">- </w:t>
            </w:r>
            <w:r w:rsidRPr="00D70D4F">
              <w:rPr>
                <w:lang w:val="vi-VN"/>
              </w:rPr>
              <w:t>Tìm hiểu về tổ chức bộ máy của phòng kế toán và chức năng nhiệm vụ của từng bộ phận</w:t>
            </w:r>
            <w:r w:rsidRPr="00D70D4F">
              <w:t>.</w:t>
            </w:r>
          </w:p>
          <w:p w14:paraId="34C5DE38" w14:textId="77777777" w:rsidR="00FA0712" w:rsidRPr="00D70D4F" w:rsidRDefault="00FA0712" w:rsidP="00E82873">
            <w:pPr>
              <w:tabs>
                <w:tab w:val="left" w:pos="284"/>
              </w:tabs>
              <w:spacing w:before="60" w:line="288" w:lineRule="auto"/>
              <w:jc w:val="both"/>
              <w:rPr>
                <w:i/>
                <w:sz w:val="24"/>
                <w:szCs w:val="24"/>
                <w:lang w:val="vi-VN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>Tìm hiểu, đánh giá về tổ chức công tác kế toán tại đơn vị</w:t>
            </w:r>
            <w:r w:rsidRPr="00D70D4F">
              <w:rPr>
                <w:sz w:val="24"/>
                <w:szCs w:val="24"/>
              </w:rPr>
              <w:t>: tổ chức</w:t>
            </w:r>
            <w:r w:rsidRPr="00D70D4F">
              <w:rPr>
                <w:sz w:val="24"/>
                <w:szCs w:val="24"/>
                <w:lang w:val="vi-VN"/>
              </w:rPr>
              <w:t xml:space="preserve"> vận dụng chứng từ, </w:t>
            </w:r>
            <w:r w:rsidRPr="00D70D4F">
              <w:rPr>
                <w:sz w:val="24"/>
                <w:szCs w:val="24"/>
              </w:rPr>
              <w:t xml:space="preserve">hệ thống tài khoản, </w:t>
            </w:r>
            <w:r w:rsidRPr="00D70D4F">
              <w:rPr>
                <w:sz w:val="24"/>
                <w:szCs w:val="24"/>
                <w:lang w:val="vi-VN"/>
              </w:rPr>
              <w:t xml:space="preserve">sổ </w:t>
            </w:r>
            <w:r w:rsidRPr="00D70D4F">
              <w:rPr>
                <w:sz w:val="24"/>
                <w:szCs w:val="24"/>
              </w:rPr>
              <w:t>và hình thức tổ chức sổ kế toán</w:t>
            </w:r>
            <w:r w:rsidRPr="00D70D4F">
              <w:rPr>
                <w:sz w:val="24"/>
                <w:szCs w:val="24"/>
                <w:lang w:val="vi-VN"/>
              </w:rPr>
              <w:t xml:space="preserve">, </w:t>
            </w:r>
            <w:r w:rsidRPr="00D70D4F">
              <w:rPr>
                <w:sz w:val="24"/>
                <w:szCs w:val="24"/>
              </w:rPr>
              <w:t xml:space="preserve">hệ thống </w:t>
            </w:r>
            <w:r w:rsidRPr="00D70D4F">
              <w:rPr>
                <w:sz w:val="24"/>
                <w:szCs w:val="24"/>
                <w:lang w:val="vi-VN"/>
              </w:rPr>
              <w:t>báo cáo</w:t>
            </w:r>
            <w:r w:rsidRPr="00D70D4F">
              <w:rPr>
                <w:sz w:val="24"/>
                <w:szCs w:val="24"/>
              </w:rPr>
              <w:t>, vận dụng hệ thống văn bản pháp qui và chế độ kế toán</w:t>
            </w:r>
            <w:r w:rsidRPr="00D70D4F">
              <w:rPr>
                <w:sz w:val="24"/>
                <w:szCs w:val="24"/>
                <w:lang w:val="vi-VN"/>
              </w:rPr>
              <w:t>… tại đơn vị</w:t>
            </w:r>
            <w:r w:rsidRPr="00D70D4F">
              <w:rPr>
                <w:sz w:val="24"/>
                <w:szCs w:val="24"/>
              </w:rPr>
              <w:t>.</w:t>
            </w:r>
          </w:p>
          <w:p w14:paraId="25EAD0DA" w14:textId="77777777" w:rsidR="005D0A66" w:rsidRPr="00D70D4F" w:rsidRDefault="00FA0712" w:rsidP="00E82873">
            <w:pPr>
              <w:tabs>
                <w:tab w:val="left" w:pos="284"/>
              </w:tabs>
              <w:spacing w:before="6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D70D4F">
              <w:rPr>
                <w:sz w:val="24"/>
                <w:szCs w:val="24"/>
              </w:rPr>
              <w:t xml:space="preserve">- </w:t>
            </w:r>
            <w:r w:rsidRPr="00D70D4F">
              <w:rPr>
                <w:sz w:val="24"/>
                <w:szCs w:val="24"/>
                <w:lang w:val="vi-VN"/>
              </w:rPr>
              <w:t xml:space="preserve">Tìm hiểu sâu về một </w:t>
            </w:r>
            <w:r w:rsidRPr="00D70D4F">
              <w:rPr>
                <w:sz w:val="24"/>
                <w:szCs w:val="24"/>
              </w:rPr>
              <w:t xml:space="preserve">chuyên đề </w:t>
            </w:r>
            <w:r w:rsidRPr="00D70D4F">
              <w:rPr>
                <w:sz w:val="24"/>
                <w:szCs w:val="24"/>
                <w:lang w:val="vi-VN"/>
              </w:rPr>
              <w:t xml:space="preserve">kế toán mà sinh viên lựa chọn để </w:t>
            </w:r>
            <w:r w:rsidRPr="00D70D4F">
              <w:rPr>
                <w:sz w:val="24"/>
                <w:szCs w:val="24"/>
              </w:rPr>
              <w:t xml:space="preserve">nghiên cứu trong </w:t>
            </w:r>
            <w:r w:rsidRPr="00D70D4F">
              <w:rPr>
                <w:sz w:val="24"/>
                <w:szCs w:val="24"/>
                <w:lang w:val="vi-VN"/>
              </w:rPr>
              <w:t>luận văn tốt nghiệp.</w:t>
            </w:r>
          </w:p>
        </w:tc>
        <w:tc>
          <w:tcPr>
            <w:tcW w:w="1134" w:type="dxa"/>
          </w:tcPr>
          <w:p w14:paraId="3C5B121D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0CD2B0FD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09DC9435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6E2E74DE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  <w:p w14:paraId="07464AA9" w14:textId="77777777" w:rsidR="00FA0712" w:rsidRPr="00D70D4F" w:rsidRDefault="00C36D74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  <w:r w:rsidR="004C5641">
              <w:rPr>
                <w:b/>
                <w:bCs/>
                <w:lang w:val="nl-NL"/>
              </w:rPr>
              <w:t>5</w:t>
            </w:r>
          </w:p>
        </w:tc>
        <w:tc>
          <w:tcPr>
            <w:tcW w:w="1134" w:type="dxa"/>
          </w:tcPr>
          <w:p w14:paraId="2EAAD8FD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6B532019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6F035624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  <w:p w14:paraId="6E0C950B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4.1.2</w:t>
            </w:r>
          </w:p>
          <w:p w14:paraId="73BEAB79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4.1.3</w:t>
            </w:r>
          </w:p>
          <w:p w14:paraId="74C5311F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4.2.1</w:t>
            </w:r>
          </w:p>
          <w:p w14:paraId="4BFA6F51" w14:textId="77777777" w:rsidR="005D0A66" w:rsidRPr="00D70D4F" w:rsidRDefault="005D0A66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4.2.2</w:t>
            </w:r>
          </w:p>
        </w:tc>
      </w:tr>
      <w:tr w:rsidR="00FA0712" w:rsidRPr="00D70D4F" w14:paraId="771AA248" w14:textId="77777777" w:rsidTr="00E82873">
        <w:trPr>
          <w:jc w:val="center"/>
        </w:trPr>
        <w:tc>
          <w:tcPr>
            <w:tcW w:w="1135" w:type="dxa"/>
          </w:tcPr>
          <w:p w14:paraId="0638C7C6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D70D4F">
              <w:rPr>
                <w:b/>
                <w:bCs/>
                <w:lang w:val="nl-NL"/>
              </w:rPr>
              <w:t xml:space="preserve">4 </w:t>
            </w:r>
          </w:p>
        </w:tc>
        <w:tc>
          <w:tcPr>
            <w:tcW w:w="5670" w:type="dxa"/>
          </w:tcPr>
          <w:p w14:paraId="4B54B14C" w14:textId="77777777" w:rsidR="00FA0712" w:rsidRPr="00D70D4F" w:rsidRDefault="00FA0712" w:rsidP="00E82873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both"/>
              <w:rPr>
                <w:b/>
                <w:lang w:val="vi-VN"/>
              </w:rPr>
            </w:pPr>
            <w:r w:rsidRPr="00D70D4F">
              <w:rPr>
                <w:b/>
                <w:bCs/>
                <w:lang w:val="nl-NL"/>
              </w:rPr>
              <w:t>Nghiệm thu, đánh giá, giao đề tài tốt nghiệp</w:t>
            </w:r>
          </w:p>
        </w:tc>
        <w:tc>
          <w:tcPr>
            <w:tcW w:w="1134" w:type="dxa"/>
          </w:tcPr>
          <w:p w14:paraId="0B229D8F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134" w:type="dxa"/>
          </w:tcPr>
          <w:p w14:paraId="4A032E79" w14:textId="77777777" w:rsidR="00FA0712" w:rsidRPr="00D70D4F" w:rsidRDefault="00FA0712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  <w:r w:rsidRPr="00D70D4F">
              <w:rPr>
                <w:bCs/>
                <w:lang w:val="nl-NL"/>
              </w:rPr>
              <w:t>4.2.3</w:t>
            </w:r>
          </w:p>
        </w:tc>
      </w:tr>
      <w:tr w:rsidR="001A3C83" w:rsidRPr="00D70D4F" w14:paraId="6094DC2D" w14:textId="77777777" w:rsidTr="00E82873">
        <w:trPr>
          <w:jc w:val="center"/>
        </w:trPr>
        <w:tc>
          <w:tcPr>
            <w:tcW w:w="1135" w:type="dxa"/>
          </w:tcPr>
          <w:p w14:paraId="2BAA322B" w14:textId="77777777" w:rsidR="001A3C83" w:rsidRPr="00D70D4F" w:rsidRDefault="001A3C83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5670" w:type="dxa"/>
          </w:tcPr>
          <w:p w14:paraId="3B537769" w14:textId="0F19210C" w:rsidR="001A3C83" w:rsidRPr="00D70D4F" w:rsidRDefault="001A3C83" w:rsidP="001A3C83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Tổng</w:t>
            </w:r>
          </w:p>
        </w:tc>
        <w:tc>
          <w:tcPr>
            <w:tcW w:w="1134" w:type="dxa"/>
          </w:tcPr>
          <w:p w14:paraId="0C18BE2E" w14:textId="0944BA68" w:rsidR="001A3C83" w:rsidRPr="00D70D4F" w:rsidRDefault="001A3C83" w:rsidP="00E82873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60</w:t>
            </w:r>
          </w:p>
        </w:tc>
        <w:tc>
          <w:tcPr>
            <w:tcW w:w="1134" w:type="dxa"/>
          </w:tcPr>
          <w:p w14:paraId="2C44A5AE" w14:textId="77777777" w:rsidR="001A3C83" w:rsidRPr="00D70D4F" w:rsidRDefault="001A3C83" w:rsidP="00E82873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</w:tr>
    </w:tbl>
    <w:p w14:paraId="53D0AB8D" w14:textId="77777777" w:rsidR="00FA0712" w:rsidRPr="00D70D4F" w:rsidRDefault="00FA0712" w:rsidP="00E82873">
      <w:pPr>
        <w:pStyle w:val="BodyText2"/>
        <w:numPr>
          <w:ilvl w:val="0"/>
          <w:numId w:val="1"/>
        </w:numPr>
        <w:tabs>
          <w:tab w:val="left" w:pos="-3686"/>
          <w:tab w:val="num" w:pos="0"/>
          <w:tab w:val="left" w:pos="284"/>
        </w:tabs>
        <w:spacing w:before="60" w:after="0" w:line="288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Phương pháp giảng dạy</w:t>
      </w:r>
    </w:p>
    <w:p w14:paraId="075222C2" w14:textId="77777777" w:rsidR="00FA0712" w:rsidRPr="00D70D4F" w:rsidRDefault="00FA0712" w:rsidP="00E82873">
      <w:pPr>
        <w:pStyle w:val="ListParagraph"/>
        <w:numPr>
          <w:ilvl w:val="0"/>
          <w:numId w:val="19"/>
        </w:numPr>
        <w:tabs>
          <w:tab w:val="left" w:pos="-3686"/>
          <w:tab w:val="num" w:pos="0"/>
          <w:tab w:val="left" w:pos="284"/>
        </w:tabs>
        <w:spacing w:before="60" w:line="288" w:lineRule="auto"/>
        <w:ind w:left="0" w:firstLine="0"/>
        <w:jc w:val="both"/>
        <w:rPr>
          <w:bCs/>
        </w:rPr>
      </w:pPr>
      <w:r w:rsidRPr="00D70D4F">
        <w:rPr>
          <w:bCs/>
          <w:color w:val="000000"/>
        </w:rPr>
        <w:t>Trước khi đi thực tập: Giảng viên hướng dẫn theo đề cương hướng dẫn thực tập.</w:t>
      </w:r>
    </w:p>
    <w:p w14:paraId="750C1A7B" w14:textId="77777777" w:rsidR="00FA0712" w:rsidRPr="00D70D4F" w:rsidRDefault="00FA0712" w:rsidP="00E82873">
      <w:pPr>
        <w:pStyle w:val="ListParagraph"/>
        <w:numPr>
          <w:ilvl w:val="0"/>
          <w:numId w:val="19"/>
        </w:numPr>
        <w:tabs>
          <w:tab w:val="left" w:pos="-3686"/>
          <w:tab w:val="num" w:pos="0"/>
          <w:tab w:val="left" w:pos="284"/>
        </w:tabs>
        <w:spacing w:before="60" w:line="288" w:lineRule="auto"/>
        <w:ind w:left="0" w:firstLine="0"/>
        <w:jc w:val="both"/>
        <w:rPr>
          <w:bCs/>
        </w:rPr>
      </w:pPr>
      <w:r w:rsidRPr="00D70D4F">
        <w:rPr>
          <w:bCs/>
          <w:color w:val="000000"/>
        </w:rPr>
        <w:t>Trong quá trình thực tập: Giảng viên tham gia kiểm tra hoạt động thực tập của sinh viên.</w:t>
      </w:r>
    </w:p>
    <w:p w14:paraId="6C60CEC0" w14:textId="77777777" w:rsidR="00FA0712" w:rsidRPr="00D70D4F" w:rsidRDefault="00FA0712" w:rsidP="00E82873">
      <w:pPr>
        <w:pStyle w:val="ListParagraph"/>
        <w:numPr>
          <w:ilvl w:val="0"/>
          <w:numId w:val="1"/>
        </w:numPr>
        <w:tabs>
          <w:tab w:val="left" w:pos="-3686"/>
          <w:tab w:val="num" w:pos="0"/>
          <w:tab w:val="left" w:pos="284"/>
        </w:tabs>
        <w:spacing w:before="60" w:line="288" w:lineRule="auto"/>
        <w:ind w:left="0" w:firstLine="0"/>
        <w:jc w:val="both"/>
        <w:rPr>
          <w:bCs/>
          <w:color w:val="000000"/>
        </w:rPr>
      </w:pPr>
      <w:r w:rsidRPr="00D70D4F">
        <w:rPr>
          <w:b/>
          <w:bCs/>
          <w:color w:val="000000"/>
        </w:rPr>
        <w:t xml:space="preserve">Nhiệm vụ của sinh viên: </w:t>
      </w:r>
      <w:r w:rsidRPr="00D70D4F">
        <w:rPr>
          <w:bCs/>
          <w:color w:val="000000"/>
        </w:rPr>
        <w:t>Sinh viên phải thực hiện các nhiệm vụ sau</w:t>
      </w:r>
    </w:p>
    <w:p w14:paraId="58E89582" w14:textId="77777777" w:rsidR="00FA0712" w:rsidRPr="00D70D4F" w:rsidRDefault="00FA0712" w:rsidP="00E82873">
      <w:pPr>
        <w:pStyle w:val="BodyText2"/>
        <w:tabs>
          <w:tab w:val="left" w:pos="-3686"/>
          <w:tab w:val="left" w:pos="-2268"/>
          <w:tab w:val="num" w:pos="0"/>
          <w:tab w:val="left" w:pos="284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 xml:space="preserve">-    Nghe hướng dẫn về trình tự, nội dung, yêu cầu quá trình thực tập; </w:t>
      </w:r>
    </w:p>
    <w:p w14:paraId="6DBC7C82" w14:textId="77777777" w:rsidR="00FA0712" w:rsidRPr="00D70D4F" w:rsidRDefault="00FA0712" w:rsidP="00E82873">
      <w:pPr>
        <w:pStyle w:val="BodyText2"/>
        <w:tabs>
          <w:tab w:val="left" w:pos="-3686"/>
          <w:tab w:val="left" w:pos="-2268"/>
          <w:tab w:val="num" w:pos="0"/>
          <w:tab w:val="left" w:pos="284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>-    Đăng ký địa điểm thực tập;</w:t>
      </w:r>
    </w:p>
    <w:p w14:paraId="730170B9" w14:textId="77777777" w:rsidR="00FA0712" w:rsidRPr="00D70D4F" w:rsidRDefault="00FA0712" w:rsidP="00E82873">
      <w:pPr>
        <w:pStyle w:val="BodyText2"/>
        <w:tabs>
          <w:tab w:val="left" w:pos="-3686"/>
          <w:tab w:val="left" w:pos="-2268"/>
          <w:tab w:val="num" w:pos="0"/>
          <w:tab w:val="left" w:pos="284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>-    Có mặt đầy đủ tại cơ sở thực tập theo qui định;</w:t>
      </w:r>
    </w:p>
    <w:p w14:paraId="194E5FD2" w14:textId="77777777" w:rsidR="000611E7" w:rsidRPr="00D70D4F" w:rsidRDefault="00FA0712" w:rsidP="00E82873">
      <w:pPr>
        <w:pStyle w:val="BodyText2"/>
        <w:tabs>
          <w:tab w:val="left" w:pos="284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 xml:space="preserve">-    </w:t>
      </w:r>
      <w:r w:rsidR="000611E7" w:rsidRPr="00D70D4F">
        <w:rPr>
          <w:bCs/>
          <w:color w:val="000000"/>
          <w:sz w:val="24"/>
          <w:szCs w:val="24"/>
        </w:rPr>
        <w:t>Tìm hiểu và thu thập các tài liệu thực tế đơn vị thực tập theo hướng dẫn;</w:t>
      </w:r>
    </w:p>
    <w:p w14:paraId="6EBEC371" w14:textId="77777777" w:rsidR="000611E7" w:rsidRPr="00D70D4F" w:rsidRDefault="000611E7" w:rsidP="00E82873">
      <w:pPr>
        <w:pStyle w:val="BodyText2"/>
        <w:tabs>
          <w:tab w:val="left" w:pos="284"/>
          <w:tab w:val="num" w:pos="960"/>
        </w:tabs>
        <w:spacing w:before="60" w:after="0" w:line="288" w:lineRule="auto"/>
        <w:ind w:left="426" w:hanging="426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>-    Tổng hợp, phân loại các tài liệu phục vụ cho nghiệm thu đánh giá kết quả thực tập và viết luận văn tốt nghiệp;</w:t>
      </w:r>
    </w:p>
    <w:p w14:paraId="275CC32F" w14:textId="77777777" w:rsidR="00FA0712" w:rsidRPr="00D70D4F" w:rsidRDefault="00FA0712" w:rsidP="00E82873">
      <w:pPr>
        <w:pStyle w:val="BodyText2"/>
        <w:tabs>
          <w:tab w:val="left" w:pos="-3686"/>
          <w:tab w:val="left" w:pos="-2268"/>
          <w:tab w:val="num" w:pos="0"/>
          <w:tab w:val="left" w:pos="284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>- Tham dự thi kết thúc học phần (bắt buộc).</w:t>
      </w:r>
    </w:p>
    <w:p w14:paraId="2CB8A2BD" w14:textId="77777777" w:rsidR="000611E7" w:rsidRPr="00D70D4F" w:rsidRDefault="00FA0712" w:rsidP="00E82873">
      <w:pPr>
        <w:pStyle w:val="BodyText2"/>
        <w:tabs>
          <w:tab w:val="left" w:pos="-3686"/>
          <w:tab w:val="left" w:pos="-2268"/>
          <w:tab w:val="num" w:pos="0"/>
          <w:tab w:val="left" w:pos="284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>- Chủ động chuẩn bị các nội dung và thực hiện tự học theo mục 11.</w:t>
      </w:r>
    </w:p>
    <w:p w14:paraId="4247FD22" w14:textId="77777777" w:rsidR="005D0A66" w:rsidRPr="00D70D4F" w:rsidRDefault="000611E7" w:rsidP="00E82873">
      <w:pPr>
        <w:pStyle w:val="BodyText2"/>
        <w:tabs>
          <w:tab w:val="left" w:pos="-3686"/>
          <w:tab w:val="left" w:pos="-2268"/>
          <w:tab w:val="num" w:pos="0"/>
          <w:tab w:val="left" w:pos="284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9</w:t>
      </w:r>
      <w:r w:rsidRPr="00D70D4F">
        <w:rPr>
          <w:bCs/>
          <w:color w:val="000000"/>
          <w:sz w:val="24"/>
          <w:szCs w:val="24"/>
        </w:rPr>
        <w:t xml:space="preserve">. </w:t>
      </w:r>
      <w:r w:rsidR="005D0A66" w:rsidRPr="00D70D4F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5EC6DE56" w14:textId="77777777" w:rsidR="005D0A66" w:rsidRPr="00D70D4F" w:rsidRDefault="005D0A66" w:rsidP="00E82873">
      <w:pPr>
        <w:pStyle w:val="BodyText2"/>
        <w:numPr>
          <w:ilvl w:val="1"/>
          <w:numId w:val="22"/>
        </w:numPr>
        <w:tabs>
          <w:tab w:val="left" w:pos="426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Cách đánh giá</w:t>
      </w:r>
    </w:p>
    <w:p w14:paraId="0E4C730B" w14:textId="77777777" w:rsidR="005D0A66" w:rsidRPr="00D70D4F" w:rsidRDefault="005D0A66" w:rsidP="00E82873">
      <w:pPr>
        <w:pStyle w:val="BodyText2"/>
        <w:tabs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D70D4F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5E632C2" w14:textId="77777777" w:rsidR="00D33231" w:rsidRPr="00D70D4F" w:rsidRDefault="000611E7" w:rsidP="00D33231">
      <w:pPr>
        <w:pStyle w:val="BodyText2"/>
        <w:tabs>
          <w:tab w:val="num" w:pos="960"/>
        </w:tabs>
        <w:spacing w:before="60" w:after="0" w:line="288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D70D4F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230"/>
        <w:gridCol w:w="3664"/>
        <w:gridCol w:w="1260"/>
      </w:tblGrid>
      <w:tr w:rsidR="000611E7" w:rsidRPr="00D70D4F" w14:paraId="3FF6A645" w14:textId="77777777" w:rsidTr="00D33231">
        <w:tc>
          <w:tcPr>
            <w:tcW w:w="564" w:type="dxa"/>
            <w:shd w:val="clear" w:color="auto" w:fill="auto"/>
          </w:tcPr>
          <w:p w14:paraId="0B35F414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3230" w:type="dxa"/>
            <w:shd w:val="clear" w:color="auto" w:fill="auto"/>
          </w:tcPr>
          <w:p w14:paraId="2FE14E33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664" w:type="dxa"/>
            <w:shd w:val="clear" w:color="auto" w:fill="auto"/>
          </w:tcPr>
          <w:p w14:paraId="7181D770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D32C685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0611E7" w:rsidRPr="00D70D4F" w14:paraId="4A2B8D4C" w14:textId="77777777" w:rsidTr="00D33231">
        <w:tc>
          <w:tcPr>
            <w:tcW w:w="564" w:type="dxa"/>
            <w:shd w:val="clear" w:color="auto" w:fill="auto"/>
            <w:vAlign w:val="center"/>
          </w:tcPr>
          <w:p w14:paraId="3DDBD341" w14:textId="42AF236D" w:rsidR="000611E7" w:rsidRPr="00D70D4F" w:rsidRDefault="004C1454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354448F1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664" w:type="dxa"/>
            <w:shd w:val="clear" w:color="auto" w:fill="auto"/>
            <w:vAlign w:val="center"/>
          </w:tcPr>
          <w:p w14:paraId="68D6A857" w14:textId="77777777" w:rsidR="004C1454" w:rsidRPr="00D70D4F" w:rsidRDefault="004C1454" w:rsidP="004C1454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- Qui trình, thời gian thực tập thực hiện đảm bảo theo quy định.</w:t>
            </w:r>
          </w:p>
          <w:p w14:paraId="0E04FD35" w14:textId="0740870A" w:rsidR="004C1454" w:rsidRDefault="004C1454" w:rsidP="004C1454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- Có Giấy nhận xét của đơn vị thực tập</w:t>
            </w:r>
          </w:p>
          <w:p w14:paraId="1AE99549" w14:textId="3B6762F6" w:rsidR="004C1454" w:rsidRPr="00D70D4F" w:rsidRDefault="004C1454" w:rsidP="004C1454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 xml:space="preserve">- Tài liệu thu thập đảm bảo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đầy </w:t>
            </w: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đủ nội dung phục vụ cho viết luận văn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tốt nghiệp</w:t>
            </w: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 xml:space="preserve"> theo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qui định</w:t>
            </w:r>
          </w:p>
          <w:p w14:paraId="17AF27B6" w14:textId="2E23A76D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Thi vấn đáp</w:t>
            </w:r>
          </w:p>
        </w:tc>
        <w:tc>
          <w:tcPr>
            <w:tcW w:w="1260" w:type="dxa"/>
            <w:shd w:val="clear" w:color="auto" w:fill="auto"/>
          </w:tcPr>
          <w:p w14:paraId="359322A5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8A4F040" w14:textId="77777777" w:rsidR="000611E7" w:rsidRPr="00D70D4F" w:rsidRDefault="000611E7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AA1BF10" w14:textId="3A6E23A4" w:rsidR="000611E7" w:rsidRPr="00D70D4F" w:rsidRDefault="004C1454" w:rsidP="00E8287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100</w:t>
            </w:r>
            <w:r w:rsidR="000611E7" w:rsidRPr="00D70D4F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</w:tbl>
    <w:p w14:paraId="03D87734" w14:textId="77777777" w:rsidR="000611E7" w:rsidRPr="00D70D4F" w:rsidRDefault="000611E7" w:rsidP="00D33231">
      <w:pPr>
        <w:pStyle w:val="BodyText2"/>
        <w:widowControl w:val="0"/>
        <w:numPr>
          <w:ilvl w:val="1"/>
          <w:numId w:val="22"/>
        </w:numPr>
        <w:tabs>
          <w:tab w:val="left" w:pos="-3969"/>
          <w:tab w:val="left" w:pos="426"/>
        </w:tabs>
        <w:spacing w:before="60" w:after="0" w:line="288" w:lineRule="auto"/>
        <w:ind w:hanging="621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Cách tính điểm</w:t>
      </w:r>
    </w:p>
    <w:p w14:paraId="5DDE96B1" w14:textId="77777777" w:rsidR="004C1454" w:rsidRPr="00EE5074" w:rsidRDefault="000611E7" w:rsidP="004C1454">
      <w:pPr>
        <w:pStyle w:val="BodyText2"/>
        <w:tabs>
          <w:tab w:val="num" w:pos="390"/>
        </w:tabs>
        <w:spacing w:before="120" w:after="0" w:line="240" w:lineRule="auto"/>
        <w:jc w:val="both"/>
        <w:rPr>
          <w:bCs/>
          <w:sz w:val="24"/>
          <w:szCs w:val="24"/>
        </w:rPr>
      </w:pPr>
      <w:r w:rsidRPr="00D70D4F">
        <w:rPr>
          <w:sz w:val="24"/>
          <w:szCs w:val="24"/>
        </w:rPr>
        <w:t xml:space="preserve">Điểm đánh giá bộ phận và điểm thi kết thúc học phần sử dụng thang điểm 10 (từ 0 đến 10) qui đổi sang điểm chữ </w:t>
      </w:r>
      <w:r w:rsidR="004C1454">
        <w:rPr>
          <w:sz w:val="24"/>
          <w:szCs w:val="24"/>
        </w:rPr>
        <w:t xml:space="preserve">và điểm số </w:t>
      </w:r>
      <w:r w:rsidR="004C1454" w:rsidRPr="00EE5074">
        <w:rPr>
          <w:bCs/>
          <w:sz w:val="24"/>
          <w:szCs w:val="24"/>
        </w:rPr>
        <w:t xml:space="preserve">theo quy định về công tác đào tạo của </w:t>
      </w:r>
      <w:r w:rsidR="004C1454" w:rsidRPr="00EE5074">
        <w:rPr>
          <w:bCs/>
          <w:sz w:val="24"/>
          <w:szCs w:val="24"/>
          <w:lang w:val="vi-VN"/>
        </w:rPr>
        <w:t>Nhà t</w:t>
      </w:r>
      <w:r w:rsidR="004C1454" w:rsidRPr="00EE5074">
        <w:rPr>
          <w:bCs/>
          <w:sz w:val="24"/>
          <w:szCs w:val="24"/>
        </w:rPr>
        <w:t xml:space="preserve">rường. </w:t>
      </w:r>
    </w:p>
    <w:p w14:paraId="08D1BF3B" w14:textId="77777777" w:rsidR="001A3C83" w:rsidRDefault="001A3C83" w:rsidP="001A3C83">
      <w:pPr>
        <w:pStyle w:val="BodyText2"/>
        <w:tabs>
          <w:tab w:val="left" w:pos="426"/>
        </w:tabs>
        <w:spacing w:before="60" w:after="0" w:line="288" w:lineRule="auto"/>
        <w:ind w:left="720"/>
        <w:jc w:val="both"/>
        <w:rPr>
          <w:b/>
          <w:bCs/>
          <w:color w:val="000000"/>
          <w:sz w:val="24"/>
          <w:szCs w:val="24"/>
        </w:rPr>
      </w:pPr>
    </w:p>
    <w:p w14:paraId="4D8C5B04" w14:textId="77777777" w:rsidR="001A3C83" w:rsidRDefault="001A3C83" w:rsidP="001A3C83">
      <w:pPr>
        <w:pStyle w:val="BodyText2"/>
        <w:tabs>
          <w:tab w:val="left" w:pos="426"/>
        </w:tabs>
        <w:spacing w:before="60" w:after="0" w:line="288" w:lineRule="auto"/>
        <w:ind w:left="720"/>
        <w:jc w:val="both"/>
        <w:rPr>
          <w:b/>
          <w:bCs/>
          <w:color w:val="000000"/>
          <w:sz w:val="24"/>
          <w:szCs w:val="24"/>
        </w:rPr>
      </w:pPr>
    </w:p>
    <w:p w14:paraId="17C99714" w14:textId="765C49E9" w:rsidR="000611E7" w:rsidRPr="00D70D4F" w:rsidRDefault="000611E7" w:rsidP="00E82873">
      <w:pPr>
        <w:pStyle w:val="BodyText2"/>
        <w:numPr>
          <w:ilvl w:val="0"/>
          <w:numId w:val="24"/>
        </w:numPr>
        <w:tabs>
          <w:tab w:val="left" w:pos="426"/>
        </w:tabs>
        <w:spacing w:before="60" w:after="0" w:line="288" w:lineRule="auto"/>
        <w:ind w:hanging="720"/>
        <w:jc w:val="both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Tài liệu học tập</w:t>
      </w:r>
    </w:p>
    <w:p w14:paraId="3DD09906" w14:textId="6AA3937D" w:rsidR="00D50644" w:rsidRDefault="00D50644" w:rsidP="00D50644">
      <w:pPr>
        <w:tabs>
          <w:tab w:val="left" w:pos="284"/>
        </w:tabs>
        <w:spacing w:before="60" w:line="288" w:lineRule="auto"/>
        <w:jc w:val="both"/>
        <w:rPr>
          <w:iCs/>
          <w:sz w:val="24"/>
          <w:szCs w:val="24"/>
        </w:rPr>
      </w:pPr>
      <w:bookmarkStart w:id="1" w:name="_Hlk12713966"/>
      <w:r w:rsidRPr="000F0923">
        <w:rPr>
          <w:bCs/>
          <w:color w:val="000000"/>
          <w:sz w:val="24"/>
          <w:szCs w:val="24"/>
        </w:rPr>
        <w:t xml:space="preserve">[1] </w:t>
      </w:r>
      <w:r>
        <w:rPr>
          <w:bCs/>
          <w:color w:val="000000"/>
          <w:sz w:val="24"/>
          <w:szCs w:val="24"/>
        </w:rPr>
        <w:t xml:space="preserve">Bộ môn Kế toán doanh nghiệp, </w:t>
      </w:r>
      <w:r w:rsidRPr="001A3C83">
        <w:rPr>
          <w:i/>
          <w:sz w:val="24"/>
          <w:szCs w:val="24"/>
        </w:rPr>
        <w:t xml:space="preserve">Tài liệu </w:t>
      </w:r>
      <w:r w:rsidRPr="001A3C83">
        <w:rPr>
          <w:i/>
          <w:iCs/>
          <w:sz w:val="24"/>
          <w:szCs w:val="24"/>
          <w:lang w:val="vi-VN"/>
        </w:rPr>
        <w:t xml:space="preserve">Hướng dẫn </w:t>
      </w:r>
      <w:r w:rsidRPr="001A3C83">
        <w:rPr>
          <w:i/>
          <w:iCs/>
          <w:sz w:val="24"/>
          <w:szCs w:val="24"/>
        </w:rPr>
        <w:t>đồ án môn học, t</w:t>
      </w:r>
      <w:r w:rsidRPr="001A3C83">
        <w:rPr>
          <w:i/>
          <w:iCs/>
          <w:sz w:val="24"/>
          <w:szCs w:val="24"/>
          <w:lang w:val="vi-VN"/>
        </w:rPr>
        <w:t xml:space="preserve">hực tập </w:t>
      </w:r>
      <w:r w:rsidRPr="001A3C83">
        <w:rPr>
          <w:i/>
          <w:iCs/>
          <w:sz w:val="24"/>
          <w:szCs w:val="24"/>
        </w:rPr>
        <w:t xml:space="preserve">nghiệp vụ, thực tập </w:t>
      </w:r>
      <w:r w:rsidRPr="001A3C83">
        <w:rPr>
          <w:i/>
          <w:iCs/>
          <w:sz w:val="24"/>
          <w:szCs w:val="24"/>
          <w:lang w:val="vi-VN"/>
        </w:rPr>
        <w:t xml:space="preserve">tốt nghiệp </w:t>
      </w:r>
      <w:r w:rsidRPr="001A3C83">
        <w:rPr>
          <w:i/>
          <w:iCs/>
          <w:sz w:val="24"/>
          <w:szCs w:val="24"/>
        </w:rPr>
        <w:t xml:space="preserve">và </w:t>
      </w:r>
      <w:r w:rsidRPr="001A3C83">
        <w:rPr>
          <w:i/>
          <w:iCs/>
          <w:sz w:val="24"/>
          <w:szCs w:val="24"/>
          <w:lang w:val="vi-VN"/>
        </w:rPr>
        <w:t xml:space="preserve">viết luận văn tốt nghiệp </w:t>
      </w:r>
      <w:r w:rsidRPr="001A3C83">
        <w:rPr>
          <w:i/>
          <w:iCs/>
          <w:sz w:val="24"/>
          <w:szCs w:val="24"/>
        </w:rPr>
        <w:t xml:space="preserve">chuyên </w:t>
      </w:r>
      <w:r w:rsidRPr="001A3C83">
        <w:rPr>
          <w:i/>
          <w:iCs/>
          <w:sz w:val="24"/>
          <w:szCs w:val="24"/>
          <w:lang w:val="vi-VN"/>
        </w:rPr>
        <w:t>ngành kế toán</w:t>
      </w:r>
      <w:r w:rsidRPr="001A3C83">
        <w:rPr>
          <w:i/>
          <w:iCs/>
          <w:sz w:val="24"/>
          <w:szCs w:val="24"/>
        </w:rPr>
        <w:t xml:space="preserve"> tài chính công</w:t>
      </w:r>
      <w:r w:rsidRPr="000F0923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 xml:space="preserve"> Trường ĐH Mỏ - Địa chất,</w:t>
      </w:r>
      <w:r w:rsidRPr="000F0923">
        <w:rPr>
          <w:iCs/>
          <w:sz w:val="24"/>
          <w:szCs w:val="24"/>
        </w:rPr>
        <w:t xml:space="preserve"> 201</w:t>
      </w:r>
      <w:r>
        <w:rPr>
          <w:iCs/>
          <w:sz w:val="24"/>
          <w:szCs w:val="24"/>
        </w:rPr>
        <w:t>5.</w:t>
      </w:r>
      <w:bookmarkEnd w:id="1"/>
    </w:p>
    <w:p w14:paraId="7E11F73A" w14:textId="57965A42" w:rsidR="00D50644" w:rsidRDefault="00D50644" w:rsidP="00D50644">
      <w:pPr>
        <w:pStyle w:val="Default"/>
        <w:spacing w:before="60" w:line="288" w:lineRule="auto"/>
        <w:ind w:left="260" w:hanging="260"/>
        <w:jc w:val="both"/>
      </w:pPr>
      <w:r>
        <w:t xml:space="preserve">[2] </w:t>
      </w:r>
      <w:r w:rsidRPr="00485D47">
        <w:t xml:space="preserve">Bộ Tài chính, </w:t>
      </w:r>
      <w:r w:rsidRPr="001A3C83">
        <w:rPr>
          <w:i/>
          <w:lang w:val="vi-VN"/>
        </w:rPr>
        <w:t xml:space="preserve">Chế độ kế toán hành chính sự nghiệp ban hành theo </w:t>
      </w:r>
      <w:r w:rsidRPr="001A3C83">
        <w:rPr>
          <w:i/>
        </w:rPr>
        <w:t>TT 107</w:t>
      </w:r>
      <w:r w:rsidRPr="001A3C83">
        <w:rPr>
          <w:i/>
          <w:lang w:val="vi-VN"/>
        </w:rPr>
        <w:t>/</w:t>
      </w:r>
      <w:r w:rsidRPr="001A3C83">
        <w:rPr>
          <w:i/>
        </w:rPr>
        <w:t>2017/TT</w:t>
      </w:r>
      <w:r w:rsidRPr="001A3C83">
        <w:rPr>
          <w:i/>
          <w:lang w:val="vi-VN"/>
        </w:rPr>
        <w:t xml:space="preserve">-BTC </w:t>
      </w:r>
      <w:r w:rsidRPr="000F0923">
        <w:rPr>
          <w:lang w:val="vi-VN"/>
        </w:rPr>
        <w:t>ngày</w:t>
      </w:r>
      <w:r>
        <w:t xml:space="preserve"> 10/10/2017</w:t>
      </w:r>
      <w:r w:rsidRPr="000F0923">
        <w:rPr>
          <w:lang w:val="vi-VN"/>
        </w:rPr>
        <w:t xml:space="preserve"> của Bộ Trưởng Bộ Tài</w:t>
      </w:r>
      <w:r>
        <w:t xml:space="preserve"> Ch</w:t>
      </w:r>
      <w:r w:rsidRPr="0059103E">
        <w:t>ính</w:t>
      </w:r>
      <w:r>
        <w:t>.</w:t>
      </w:r>
    </w:p>
    <w:p w14:paraId="2713577A" w14:textId="49B26BC2" w:rsidR="00D50644" w:rsidRDefault="00D50644" w:rsidP="00D50644">
      <w:pPr>
        <w:tabs>
          <w:tab w:val="left" w:pos="284"/>
        </w:tabs>
        <w:spacing w:before="60" w:line="288" w:lineRule="auto"/>
        <w:jc w:val="both"/>
        <w:rPr>
          <w:iCs/>
          <w:sz w:val="24"/>
          <w:szCs w:val="24"/>
        </w:rPr>
      </w:pPr>
      <w:r w:rsidRPr="007D6FF2">
        <w:rPr>
          <w:sz w:val="24"/>
          <w:szCs w:val="24"/>
        </w:rPr>
        <w:t>[</w:t>
      </w:r>
      <w:r>
        <w:rPr>
          <w:sz w:val="24"/>
          <w:szCs w:val="24"/>
        </w:rPr>
        <w:t>3</w:t>
      </w:r>
      <w:r w:rsidRPr="007D6FF2">
        <w:rPr>
          <w:sz w:val="24"/>
          <w:szCs w:val="24"/>
        </w:rPr>
        <w:t xml:space="preserve">] </w:t>
      </w:r>
      <w:r w:rsidRPr="007D6FF2">
        <w:rPr>
          <w:sz w:val="24"/>
          <w:szCs w:val="24"/>
          <w:lang w:val="vi-VN"/>
        </w:rPr>
        <w:t>Phạm Văn Liên, Phạm Văn Đăng</w:t>
      </w:r>
      <w:r w:rsidRPr="007D6FF2">
        <w:rPr>
          <w:sz w:val="24"/>
          <w:szCs w:val="24"/>
        </w:rPr>
        <w:t xml:space="preserve">, </w:t>
      </w:r>
      <w:r w:rsidRPr="001A3C83">
        <w:rPr>
          <w:i/>
          <w:sz w:val="24"/>
          <w:szCs w:val="24"/>
        </w:rPr>
        <w:t xml:space="preserve">Giáo trình </w:t>
      </w:r>
      <w:r w:rsidRPr="001A3C83">
        <w:rPr>
          <w:i/>
          <w:sz w:val="24"/>
          <w:szCs w:val="24"/>
          <w:lang w:val="vi-VN"/>
        </w:rPr>
        <w:t>Kế toán Ngân sách Nhà nước và nghiệp vụ Kho bạc Nhà nước</w:t>
      </w:r>
      <w:r w:rsidRPr="007D6FF2">
        <w:rPr>
          <w:bCs/>
          <w:sz w:val="24"/>
          <w:szCs w:val="24"/>
          <w:lang w:val="vi-VN"/>
        </w:rPr>
        <w:t>,</w:t>
      </w:r>
      <w:r w:rsidRPr="007D6FF2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NXB</w:t>
      </w:r>
      <w:r>
        <w:rPr>
          <w:bCs/>
          <w:sz w:val="24"/>
          <w:szCs w:val="24"/>
          <w:lang w:val="vi-VN"/>
        </w:rPr>
        <w:t xml:space="preserve"> Tài </w:t>
      </w:r>
      <w:r>
        <w:rPr>
          <w:bCs/>
          <w:sz w:val="24"/>
          <w:szCs w:val="24"/>
        </w:rPr>
        <w:t>C</w:t>
      </w:r>
      <w:r w:rsidRPr="007D6FF2">
        <w:rPr>
          <w:bCs/>
          <w:sz w:val="24"/>
          <w:szCs w:val="24"/>
          <w:lang w:val="vi-VN"/>
        </w:rPr>
        <w:t>hính</w:t>
      </w:r>
      <w:r w:rsidRPr="007D6FF2">
        <w:rPr>
          <w:bCs/>
          <w:sz w:val="24"/>
          <w:szCs w:val="24"/>
        </w:rPr>
        <w:t>,</w:t>
      </w:r>
      <w:r w:rsidRPr="007D6FF2">
        <w:rPr>
          <w:bCs/>
          <w:sz w:val="24"/>
          <w:szCs w:val="24"/>
          <w:lang w:val="vi-VN"/>
        </w:rPr>
        <w:t xml:space="preserve"> 2012</w:t>
      </w:r>
      <w:r w:rsidRPr="007D6FF2">
        <w:rPr>
          <w:bCs/>
          <w:sz w:val="24"/>
          <w:szCs w:val="24"/>
        </w:rPr>
        <w:t>.</w:t>
      </w:r>
    </w:p>
    <w:p w14:paraId="1A33A0F4" w14:textId="77777777" w:rsidR="00D50644" w:rsidRDefault="00D50644" w:rsidP="00D50644">
      <w:pPr>
        <w:pStyle w:val="Default"/>
        <w:spacing w:before="60" w:line="288" w:lineRule="auto"/>
        <w:ind w:left="260" w:hanging="260"/>
        <w:jc w:val="both"/>
        <w:rPr>
          <w:szCs w:val="26"/>
          <w:lang w:val="vi-VN"/>
        </w:rPr>
      </w:pPr>
      <w:r w:rsidRPr="007D6FF2">
        <w:t>[</w:t>
      </w:r>
      <w:r>
        <w:t>4</w:t>
      </w:r>
      <w:r w:rsidRPr="007D6FF2">
        <w:t xml:space="preserve">] </w:t>
      </w:r>
      <w:r w:rsidRPr="00E808C7">
        <w:rPr>
          <w:szCs w:val="26"/>
          <w:lang w:val="vi-VN"/>
        </w:rPr>
        <w:t xml:space="preserve">Phạm Văn Liên, </w:t>
      </w:r>
      <w:r w:rsidRPr="001A3C83">
        <w:rPr>
          <w:i/>
          <w:szCs w:val="26"/>
          <w:lang w:val="vi-VN"/>
        </w:rPr>
        <w:t>Giáo trình kế toán hành chính sự nghiệp</w:t>
      </w:r>
      <w:r w:rsidRPr="00E808C7">
        <w:rPr>
          <w:szCs w:val="26"/>
          <w:lang w:val="vi-VN"/>
        </w:rPr>
        <w:t>, NXB Tài Chính,</w:t>
      </w:r>
      <w:r>
        <w:rPr>
          <w:szCs w:val="26"/>
        </w:rPr>
        <w:t xml:space="preserve"> </w:t>
      </w:r>
      <w:r w:rsidRPr="00E808C7">
        <w:rPr>
          <w:szCs w:val="26"/>
          <w:lang w:val="vi-VN"/>
        </w:rPr>
        <w:t>2013.</w:t>
      </w:r>
    </w:p>
    <w:p w14:paraId="0A5C2326" w14:textId="77777777" w:rsidR="007870F2" w:rsidRPr="00D70D4F" w:rsidRDefault="007870F2" w:rsidP="007870F2">
      <w:pPr>
        <w:tabs>
          <w:tab w:val="left" w:pos="284"/>
        </w:tabs>
        <w:spacing w:before="60" w:line="288" w:lineRule="auto"/>
        <w:jc w:val="both"/>
        <w:rPr>
          <w:sz w:val="24"/>
          <w:szCs w:val="24"/>
        </w:rPr>
      </w:pPr>
      <w:r w:rsidRPr="00D70D4F">
        <w:rPr>
          <w:b/>
          <w:sz w:val="24"/>
          <w:szCs w:val="24"/>
        </w:rPr>
        <w:t>11</w:t>
      </w:r>
      <w:r w:rsidRPr="00D70D4F">
        <w:rPr>
          <w:sz w:val="24"/>
          <w:szCs w:val="24"/>
        </w:rPr>
        <w:t xml:space="preserve">. </w:t>
      </w:r>
      <w:r w:rsidRPr="00D70D4F">
        <w:rPr>
          <w:b/>
          <w:bCs/>
          <w:color w:val="000000"/>
          <w:sz w:val="24"/>
          <w:szCs w:val="24"/>
        </w:rPr>
        <w:t>Hướng dẫn tự học của học phần</w:t>
      </w:r>
    </w:p>
    <w:p w14:paraId="0BBD249A" w14:textId="77777777" w:rsidR="007870F2" w:rsidRPr="00D70D4F" w:rsidRDefault="007870F2" w:rsidP="007870F2">
      <w:pPr>
        <w:pStyle w:val="BodyText2"/>
        <w:tabs>
          <w:tab w:val="num" w:pos="960"/>
        </w:tabs>
        <w:spacing w:before="60" w:after="0" w:line="288" w:lineRule="auto"/>
        <w:jc w:val="center"/>
        <w:rPr>
          <w:b/>
          <w:bCs/>
          <w:color w:val="000000"/>
          <w:sz w:val="24"/>
          <w:szCs w:val="24"/>
        </w:rPr>
      </w:pPr>
      <w:r w:rsidRPr="00D70D4F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7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"/>
        <w:gridCol w:w="534"/>
        <w:gridCol w:w="3402"/>
        <w:gridCol w:w="708"/>
        <w:gridCol w:w="284"/>
        <w:gridCol w:w="709"/>
        <w:gridCol w:w="849"/>
        <w:gridCol w:w="2802"/>
        <w:gridCol w:w="163"/>
      </w:tblGrid>
      <w:tr w:rsidR="007870F2" w:rsidRPr="00D70D4F" w14:paraId="04647318" w14:textId="77777777" w:rsidTr="007870F2">
        <w:trPr>
          <w:trHeight w:val="282"/>
        </w:trPr>
        <w:tc>
          <w:tcPr>
            <w:tcW w:w="852" w:type="dxa"/>
            <w:gridSpan w:val="2"/>
            <w:shd w:val="clear" w:color="auto" w:fill="auto"/>
            <w:vAlign w:val="center"/>
          </w:tcPr>
          <w:p w14:paraId="7231D978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70D344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C65CF83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18D6BF84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017DE63A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5F5E62F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558C6BDF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13244E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870F2" w:rsidRPr="00D70D4F" w14:paraId="544FD699" w14:textId="77777777" w:rsidTr="007870F2">
        <w:trPr>
          <w:trHeight w:val="1936"/>
        </w:trPr>
        <w:tc>
          <w:tcPr>
            <w:tcW w:w="852" w:type="dxa"/>
            <w:gridSpan w:val="2"/>
            <w:shd w:val="clear" w:color="auto" w:fill="auto"/>
            <w:vAlign w:val="center"/>
          </w:tcPr>
          <w:p w14:paraId="1CA02062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4C5641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14:paraId="46072013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02" w:type="dxa"/>
            <w:shd w:val="clear" w:color="auto" w:fill="auto"/>
          </w:tcPr>
          <w:p w14:paraId="1A6655E4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Tham gia nghe hướng dẫn chi tiết đề cương hướng dẫn thực tập tốt nghiệp.</w:t>
            </w:r>
          </w:p>
          <w:p w14:paraId="62F9CF43" w14:textId="77777777" w:rsidR="007870F2" w:rsidRPr="00D70D4F" w:rsidRDefault="007870F2" w:rsidP="00FF0EF9">
            <w:pPr>
              <w:pStyle w:val="ListParagraph"/>
              <w:tabs>
                <w:tab w:val="left" w:pos="284"/>
              </w:tabs>
              <w:spacing w:before="60" w:line="288" w:lineRule="auto"/>
              <w:ind w:left="0"/>
              <w:jc w:val="both"/>
              <w:rPr>
                <w:bCs/>
                <w:color w:val="000000"/>
                <w:lang w:val="nl-NL"/>
              </w:rPr>
            </w:pPr>
            <w:r w:rsidRPr="00D70D4F">
              <w:t>Tìm hiểu và thu thập tài liệu phục vụ cho viết chương 1 luận văn tốt nghiệp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4912977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FF071D3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764BA34F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4EC5110C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92BE33B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3B94187" w14:textId="77777777" w:rsidR="007870F2" w:rsidRPr="00D70D4F" w:rsidRDefault="004C5641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15138B86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9DC3EFD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9494E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D70D4F">
              <w:rPr>
                <w:bCs/>
                <w:color w:val="000000"/>
                <w:sz w:val="24"/>
                <w:szCs w:val="24"/>
                <w:lang w:val="de-DE"/>
              </w:rPr>
              <w:t>[1]:</w:t>
            </w: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Nắm vữngđề cương hướng dẫn</w:t>
            </w:r>
            <w:r w:rsidRPr="00D70D4F">
              <w:rPr>
                <w:bCs/>
                <w:color w:val="000000"/>
                <w:sz w:val="24"/>
                <w:szCs w:val="24"/>
                <w:lang w:val="de-DE"/>
              </w:rPr>
              <w:t>, thực hiện tìm hiểu và thu thập tài liệu thực tế đơn vị theo qui định.</w:t>
            </w:r>
          </w:p>
          <w:p w14:paraId="3F2DDD33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sz w:val="24"/>
                <w:szCs w:val="24"/>
              </w:rPr>
            </w:pPr>
            <w:r w:rsidRPr="00D70D4F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Pr="00D70D4F">
              <w:rPr>
                <w:sz w:val="24"/>
                <w:szCs w:val="24"/>
              </w:rPr>
              <w:t>Trực tiếp tham gia vào qui trình công việc tại một số bộ phận trong doanh nghiệp trên cơ sở được sự cho phép của các bộ phận đó.</w:t>
            </w:r>
          </w:p>
          <w:p w14:paraId="5D8BB948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D70D4F">
              <w:rPr>
                <w:bCs/>
                <w:color w:val="000000"/>
                <w:sz w:val="24"/>
                <w:szCs w:val="24"/>
                <w:lang w:val="de-DE"/>
              </w:rPr>
              <w:t>+[2],[3]: Củng cố kiến thức, đối chiếu giữa lí luận với thực tế tại đơn vị thực tập.</w:t>
            </w:r>
          </w:p>
        </w:tc>
      </w:tr>
      <w:tr w:rsidR="007870F2" w:rsidRPr="00D70D4F" w14:paraId="1963AB44" w14:textId="77777777" w:rsidTr="007870F2">
        <w:trPr>
          <w:trHeight w:val="986"/>
        </w:trPr>
        <w:tc>
          <w:tcPr>
            <w:tcW w:w="852" w:type="dxa"/>
            <w:gridSpan w:val="2"/>
            <w:shd w:val="clear" w:color="auto" w:fill="auto"/>
            <w:vAlign w:val="center"/>
          </w:tcPr>
          <w:p w14:paraId="15E88473" w14:textId="1064E5B3" w:rsidR="007870F2" w:rsidRPr="00D70D4F" w:rsidRDefault="004C5641" w:rsidP="004C5641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7870F2"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-</w:t>
            </w:r>
            <w:r w:rsidR="00C607F5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142DF397" w14:textId="77777777" w:rsidR="007870F2" w:rsidRPr="00D70D4F" w:rsidRDefault="007870F2" w:rsidP="00FF0EF9">
            <w:pPr>
              <w:spacing w:before="60" w:line="288" w:lineRule="auto"/>
              <w:ind w:left="1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sz w:val="24"/>
                <w:szCs w:val="24"/>
                <w:lang w:val="vi-VN"/>
              </w:rPr>
              <w:t>Tìm hiểu và thu thập tài liệu phục vụ cho viết chương 2 luận văn tốt nghiệp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1E6AA18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49182413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3E2CC013" w14:textId="77777777" w:rsidR="007870F2" w:rsidRPr="00D70D4F" w:rsidRDefault="00C36D74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4C564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5D16434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E0DC8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870F2" w:rsidRPr="00D70D4F" w14:paraId="0EF1DB8B" w14:textId="77777777" w:rsidTr="007870F2">
        <w:trPr>
          <w:trHeight w:val="70"/>
        </w:trPr>
        <w:tc>
          <w:tcPr>
            <w:tcW w:w="852" w:type="dxa"/>
            <w:gridSpan w:val="2"/>
            <w:shd w:val="clear" w:color="auto" w:fill="auto"/>
            <w:vAlign w:val="center"/>
          </w:tcPr>
          <w:p w14:paraId="1FAE21FA" w14:textId="29CFBE78" w:rsidR="007870F2" w:rsidRPr="00D70D4F" w:rsidRDefault="00C607F5" w:rsidP="004C5641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14:paraId="765A383A" w14:textId="77777777" w:rsidR="007870F2" w:rsidRPr="00D70D4F" w:rsidRDefault="007870F2" w:rsidP="00FF0EF9">
            <w:pPr>
              <w:pStyle w:val="ListParagraph"/>
              <w:spacing w:before="60" w:line="288" w:lineRule="auto"/>
              <w:ind w:left="0"/>
              <w:contextualSpacing/>
              <w:jc w:val="both"/>
              <w:rPr>
                <w:bCs/>
                <w:color w:val="000000"/>
                <w:lang w:val="nl-NL"/>
              </w:rPr>
            </w:pPr>
            <w:r w:rsidRPr="00D70D4F">
              <w:rPr>
                <w:lang w:val="vi-VN"/>
              </w:rPr>
              <w:t xml:space="preserve">Tìm hiểu và thu thập tài liệu phục vụ cho viết chương </w:t>
            </w:r>
            <w:r w:rsidRPr="00D70D4F">
              <w:t>3</w:t>
            </w:r>
            <w:r w:rsidRPr="00D70D4F">
              <w:rPr>
                <w:lang w:val="vi-VN"/>
              </w:rPr>
              <w:t xml:space="preserve"> luận văn tốt nghiệp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E2C030D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797DFED5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71A62DFB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F3EF916" w14:textId="77777777" w:rsidR="007870F2" w:rsidRPr="00D70D4F" w:rsidRDefault="004C5641" w:rsidP="00C36D74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C36D74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810D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870F2" w:rsidRPr="00D70D4F" w14:paraId="3F1E82CC" w14:textId="77777777" w:rsidTr="007870F2">
        <w:trPr>
          <w:trHeight w:val="70"/>
        </w:trPr>
        <w:tc>
          <w:tcPr>
            <w:tcW w:w="852" w:type="dxa"/>
            <w:gridSpan w:val="2"/>
            <w:shd w:val="clear" w:color="auto" w:fill="auto"/>
            <w:vAlign w:val="center"/>
          </w:tcPr>
          <w:p w14:paraId="6F8014DF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02" w:type="dxa"/>
            <w:shd w:val="clear" w:color="auto" w:fill="auto"/>
          </w:tcPr>
          <w:p w14:paraId="1FADA3C1" w14:textId="77777777" w:rsidR="007870F2" w:rsidRPr="00D70D4F" w:rsidRDefault="007870F2" w:rsidP="00FF0EF9">
            <w:pPr>
              <w:pStyle w:val="ListParagraph"/>
              <w:spacing w:before="60" w:line="288" w:lineRule="auto"/>
              <w:ind w:left="0"/>
              <w:contextualSpacing/>
              <w:jc w:val="both"/>
            </w:pPr>
          </w:p>
          <w:p w14:paraId="636FD696" w14:textId="77777777" w:rsidR="007870F2" w:rsidRPr="00D70D4F" w:rsidRDefault="007870F2" w:rsidP="00FF0EF9">
            <w:pPr>
              <w:pStyle w:val="ListParagraph"/>
              <w:spacing w:before="60" w:line="288" w:lineRule="auto"/>
              <w:ind w:left="0"/>
              <w:contextualSpacing/>
              <w:jc w:val="both"/>
            </w:pPr>
            <w:r w:rsidRPr="00D70D4F">
              <w:t>Nghiệm thu kết quả thực tập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4883087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07BA8470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1977648D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940FA" w14:textId="77777777" w:rsidR="007870F2" w:rsidRPr="00D70D4F" w:rsidRDefault="007870F2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[1]: Tổng hợp, phân loại tài liệu theo nội dung các chương luận  văn tốt nghiệp.</w:t>
            </w:r>
          </w:p>
        </w:tc>
      </w:tr>
      <w:tr w:rsidR="001A3C83" w:rsidRPr="00D70D4F" w14:paraId="700EE88D" w14:textId="77777777" w:rsidTr="007870F2">
        <w:trPr>
          <w:trHeight w:val="70"/>
        </w:trPr>
        <w:tc>
          <w:tcPr>
            <w:tcW w:w="852" w:type="dxa"/>
            <w:gridSpan w:val="2"/>
            <w:shd w:val="clear" w:color="auto" w:fill="auto"/>
            <w:vAlign w:val="center"/>
          </w:tcPr>
          <w:p w14:paraId="759F42B4" w14:textId="77777777" w:rsidR="001A3C83" w:rsidRPr="00D70D4F" w:rsidRDefault="001A3C83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02" w:type="dxa"/>
            <w:shd w:val="clear" w:color="auto" w:fill="auto"/>
          </w:tcPr>
          <w:p w14:paraId="79CEF996" w14:textId="62AA915B" w:rsidR="001A3C83" w:rsidRPr="001A3C83" w:rsidRDefault="001A3C83" w:rsidP="001A3C83">
            <w:pPr>
              <w:pStyle w:val="ListParagraph"/>
              <w:spacing w:before="60" w:line="288" w:lineRule="auto"/>
              <w:ind w:left="0"/>
              <w:contextualSpacing/>
              <w:jc w:val="center"/>
              <w:rPr>
                <w:b/>
              </w:rPr>
            </w:pPr>
            <w:r w:rsidRPr="001A3C83">
              <w:rPr>
                <w:b/>
              </w:rPr>
              <w:t>Tổng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449D59F" w14:textId="77777777" w:rsidR="001A3C83" w:rsidRPr="001A3C83" w:rsidRDefault="001A3C83" w:rsidP="001A3C8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6F94FE6A" w14:textId="77777777" w:rsidR="001A3C83" w:rsidRPr="001A3C83" w:rsidRDefault="001A3C83" w:rsidP="001A3C8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41F1178D" w14:textId="371C45AE" w:rsidR="001A3C83" w:rsidRPr="001A3C83" w:rsidRDefault="001A3C83" w:rsidP="001A3C83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A3C83">
              <w:rPr>
                <w:b/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  <w:tc>
          <w:tcPr>
            <w:tcW w:w="29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15D8E" w14:textId="77777777" w:rsidR="001A3C83" w:rsidRPr="00D70D4F" w:rsidRDefault="001A3C83" w:rsidP="00FF0EF9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870F2" w:rsidRPr="001A3C83" w14:paraId="37EF2164" w14:textId="77777777" w:rsidTr="007870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18" w:type="dxa"/>
          <w:wAfter w:w="163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14:paraId="108CACFF" w14:textId="77777777" w:rsidR="007870F2" w:rsidRPr="001A3C83" w:rsidRDefault="007870F2" w:rsidP="00FF0EF9">
            <w:pPr>
              <w:tabs>
                <w:tab w:val="left" w:pos="426"/>
              </w:tabs>
              <w:spacing w:before="60" w:line="288" w:lineRule="auto"/>
              <w:jc w:val="both"/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14:paraId="2A07D28D" w14:textId="77777777" w:rsidR="00D50644" w:rsidRPr="001A3C83" w:rsidRDefault="00D50644" w:rsidP="00C36D74">
            <w:pPr>
              <w:tabs>
                <w:tab w:val="left" w:pos="426"/>
              </w:tabs>
              <w:spacing w:before="60" w:line="288" w:lineRule="auto"/>
              <w:jc w:val="center"/>
              <w:rPr>
                <w:sz w:val="24"/>
                <w:szCs w:val="24"/>
              </w:rPr>
            </w:pPr>
          </w:p>
          <w:p w14:paraId="7FD560CA" w14:textId="7C7379D0" w:rsidR="00D50644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center"/>
              <w:rPr>
                <w:sz w:val="24"/>
                <w:szCs w:val="24"/>
              </w:rPr>
            </w:pPr>
            <w:r w:rsidRPr="001A3C83">
              <w:rPr>
                <w:sz w:val="24"/>
                <w:szCs w:val="24"/>
              </w:rPr>
              <w:t>Hà nội, ngày 06</w:t>
            </w:r>
            <w:r w:rsidR="007870F2" w:rsidRPr="001A3C83">
              <w:rPr>
                <w:sz w:val="24"/>
                <w:szCs w:val="24"/>
              </w:rPr>
              <w:t xml:space="preserve"> tháng</w:t>
            </w:r>
            <w:r w:rsidR="00D50644" w:rsidRPr="001A3C83">
              <w:rPr>
                <w:sz w:val="24"/>
                <w:szCs w:val="24"/>
              </w:rPr>
              <w:t xml:space="preserve"> </w:t>
            </w:r>
            <w:r w:rsidRPr="001A3C83">
              <w:rPr>
                <w:sz w:val="24"/>
                <w:szCs w:val="24"/>
              </w:rPr>
              <w:t>4</w:t>
            </w:r>
            <w:r w:rsidR="007870F2" w:rsidRPr="001A3C83">
              <w:rPr>
                <w:sz w:val="24"/>
                <w:szCs w:val="24"/>
              </w:rPr>
              <w:t xml:space="preserve"> năm </w:t>
            </w:r>
            <w:r w:rsidR="00C36D74" w:rsidRPr="001A3C83">
              <w:rPr>
                <w:sz w:val="24"/>
                <w:szCs w:val="24"/>
              </w:rPr>
              <w:t>20</w:t>
            </w:r>
            <w:r w:rsidR="00D50644" w:rsidRPr="001A3C83">
              <w:rPr>
                <w:sz w:val="24"/>
                <w:szCs w:val="24"/>
              </w:rPr>
              <w:t>20</w:t>
            </w:r>
            <w:r w:rsidR="007870F2" w:rsidRPr="001A3C83">
              <w:rPr>
                <w:sz w:val="24"/>
                <w:szCs w:val="24"/>
              </w:rPr>
              <w:t xml:space="preserve">  </w:t>
            </w:r>
          </w:p>
        </w:tc>
      </w:tr>
      <w:tr w:rsidR="001A3C83" w:rsidRPr="001A3C83" w14:paraId="121D71D6" w14:textId="77777777" w:rsidTr="001A3C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18" w:type="dxa"/>
          <w:wAfter w:w="163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14:paraId="093C0A1F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sz w:val="24"/>
                <w:szCs w:val="24"/>
              </w:rPr>
            </w:pPr>
            <w:r w:rsidRPr="001A3C83">
              <w:rPr>
                <w:b/>
                <w:sz w:val="24"/>
                <w:szCs w:val="24"/>
              </w:rPr>
              <w:t>TRƯỞNG KHOA</w:t>
            </w:r>
          </w:p>
          <w:p w14:paraId="5F5CF5CA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sz w:val="24"/>
                <w:szCs w:val="24"/>
              </w:rPr>
            </w:pPr>
          </w:p>
          <w:p w14:paraId="0C4E3EDF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sz w:val="24"/>
                <w:szCs w:val="24"/>
              </w:rPr>
            </w:pPr>
          </w:p>
          <w:p w14:paraId="30CEA77C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sz w:val="24"/>
                <w:szCs w:val="24"/>
              </w:rPr>
            </w:pPr>
          </w:p>
          <w:p w14:paraId="02FC1BEA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sz w:val="24"/>
                <w:szCs w:val="24"/>
              </w:rPr>
            </w:pPr>
            <w:r w:rsidRPr="001A3C83">
              <w:rPr>
                <w:b/>
                <w:sz w:val="24"/>
                <w:szCs w:val="24"/>
              </w:rPr>
              <w:t>TS. Bùi Thị Thu Thủy</w:t>
            </w:r>
          </w:p>
        </w:tc>
        <w:tc>
          <w:tcPr>
            <w:tcW w:w="4644" w:type="dxa"/>
            <w:gridSpan w:val="4"/>
            <w:shd w:val="clear" w:color="auto" w:fill="auto"/>
          </w:tcPr>
          <w:p w14:paraId="1CC787A6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1A3C83">
              <w:rPr>
                <w:b/>
                <w:sz w:val="24"/>
                <w:szCs w:val="24"/>
              </w:rPr>
              <w:t>TRƯỞNG BỘ MÔN</w:t>
            </w:r>
          </w:p>
          <w:p w14:paraId="2DABA228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2C78A183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2AD8F549" w14:textId="77777777" w:rsidR="001A3C83" w:rsidRPr="001A3C83" w:rsidRDefault="001A3C83" w:rsidP="001A3C8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6046AB10" w14:textId="77777777" w:rsidR="001A3C83" w:rsidRPr="001A3C83" w:rsidRDefault="001A3C83" w:rsidP="007D3E49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1A3C83">
              <w:rPr>
                <w:b/>
                <w:sz w:val="24"/>
                <w:szCs w:val="24"/>
              </w:rPr>
              <w:t>TS. Bùi Thị Thu Thủy</w:t>
            </w:r>
          </w:p>
        </w:tc>
      </w:tr>
    </w:tbl>
    <w:p w14:paraId="53A88DE9" w14:textId="77777777" w:rsidR="00F07412" w:rsidRPr="00D70D4F" w:rsidRDefault="00F07412" w:rsidP="007870F2">
      <w:pPr>
        <w:tabs>
          <w:tab w:val="left" w:pos="426"/>
        </w:tabs>
        <w:spacing w:before="60" w:line="288" w:lineRule="auto"/>
        <w:rPr>
          <w:sz w:val="24"/>
          <w:szCs w:val="24"/>
        </w:rPr>
      </w:pPr>
    </w:p>
    <w:sectPr w:rsidR="00F07412" w:rsidRPr="00D70D4F" w:rsidSect="00E82873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57874" w14:textId="77777777" w:rsidR="009734B3" w:rsidRDefault="009734B3">
      <w:r>
        <w:separator/>
      </w:r>
    </w:p>
  </w:endnote>
  <w:endnote w:type="continuationSeparator" w:id="0">
    <w:p w14:paraId="090130A5" w14:textId="77777777" w:rsidR="009734B3" w:rsidRDefault="0097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BAE96" w14:textId="77777777" w:rsidR="00F87118" w:rsidRDefault="00634FF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8711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B5628C" w14:textId="77777777" w:rsidR="00F87118" w:rsidRDefault="00F8711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C46AC" w14:textId="66661472" w:rsidR="00F87118" w:rsidRDefault="00634FF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8711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381B">
      <w:rPr>
        <w:rStyle w:val="PageNumber"/>
        <w:noProof/>
      </w:rPr>
      <w:t>4</w:t>
    </w:r>
    <w:r>
      <w:rPr>
        <w:rStyle w:val="PageNumber"/>
      </w:rPr>
      <w:fldChar w:fldCharType="end"/>
    </w:r>
  </w:p>
  <w:p w14:paraId="5F8FFB97" w14:textId="77777777" w:rsidR="00F87118" w:rsidRDefault="00F8711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7D1ED" w14:textId="77777777" w:rsidR="009734B3" w:rsidRDefault="009734B3">
      <w:r>
        <w:separator/>
      </w:r>
    </w:p>
  </w:footnote>
  <w:footnote w:type="continuationSeparator" w:id="0">
    <w:p w14:paraId="1A48F7DB" w14:textId="77777777" w:rsidR="009734B3" w:rsidRDefault="00973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A0953"/>
    <w:multiLevelType w:val="hybridMultilevel"/>
    <w:tmpl w:val="34EE1CB0"/>
    <w:lvl w:ilvl="0" w:tplc="92E02E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20801"/>
    <w:multiLevelType w:val="multilevel"/>
    <w:tmpl w:val="00620FB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E36027"/>
    <w:multiLevelType w:val="hybridMultilevel"/>
    <w:tmpl w:val="DC24F4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D25CC"/>
    <w:multiLevelType w:val="multilevel"/>
    <w:tmpl w:val="63CAD7D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4" w15:restartNumberingAfterBreak="0">
    <w:nsid w:val="13C17437"/>
    <w:multiLevelType w:val="hybridMultilevel"/>
    <w:tmpl w:val="771625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265B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70948"/>
    <w:multiLevelType w:val="hybridMultilevel"/>
    <w:tmpl w:val="9F3C7194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A6062"/>
    <w:multiLevelType w:val="hybridMultilevel"/>
    <w:tmpl w:val="35DEEBA8"/>
    <w:lvl w:ilvl="0" w:tplc="9A2E71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B3E40"/>
    <w:multiLevelType w:val="multilevel"/>
    <w:tmpl w:val="C0FE49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8120E0"/>
    <w:multiLevelType w:val="hybridMultilevel"/>
    <w:tmpl w:val="45A659D6"/>
    <w:lvl w:ilvl="0" w:tplc="29FE4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34F70"/>
    <w:multiLevelType w:val="hybridMultilevel"/>
    <w:tmpl w:val="681C72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76333"/>
    <w:multiLevelType w:val="hybridMultilevel"/>
    <w:tmpl w:val="68BC87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B6634"/>
    <w:multiLevelType w:val="hybridMultilevel"/>
    <w:tmpl w:val="78C82A84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82BCB"/>
    <w:multiLevelType w:val="multilevel"/>
    <w:tmpl w:val="191C9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631568D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9" w15:restartNumberingAfterBreak="0">
    <w:nsid w:val="66284AFA"/>
    <w:multiLevelType w:val="multilevel"/>
    <w:tmpl w:val="4C7A524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auto"/>
        <w:sz w:val="26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  <w:b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6"/>
      </w:rPr>
    </w:lvl>
  </w:abstractNum>
  <w:abstractNum w:abstractNumId="20" w15:restartNumberingAfterBreak="0">
    <w:nsid w:val="718B218E"/>
    <w:multiLevelType w:val="multilevel"/>
    <w:tmpl w:val="5768C72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1" w15:restartNumberingAfterBreak="0">
    <w:nsid w:val="745A6D56"/>
    <w:multiLevelType w:val="multilevel"/>
    <w:tmpl w:val="A3B29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89E11CA"/>
    <w:multiLevelType w:val="hybridMultilevel"/>
    <w:tmpl w:val="2ED28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F2F15"/>
    <w:multiLevelType w:val="multilevel"/>
    <w:tmpl w:val="E168080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num w:numId="1">
    <w:abstractNumId w:val="20"/>
  </w:num>
  <w:num w:numId="2">
    <w:abstractNumId w:val="8"/>
  </w:num>
  <w:num w:numId="3">
    <w:abstractNumId w:val="12"/>
  </w:num>
  <w:num w:numId="4">
    <w:abstractNumId w:val="17"/>
  </w:num>
  <w:num w:numId="5">
    <w:abstractNumId w:val="6"/>
  </w:num>
  <w:num w:numId="6">
    <w:abstractNumId w:val="16"/>
  </w:num>
  <w:num w:numId="7">
    <w:abstractNumId w:val="4"/>
  </w:num>
  <w:num w:numId="8">
    <w:abstractNumId w:val="18"/>
  </w:num>
  <w:num w:numId="9">
    <w:abstractNumId w:val="5"/>
  </w:num>
  <w:num w:numId="10">
    <w:abstractNumId w:val="23"/>
  </w:num>
  <w:num w:numId="11">
    <w:abstractNumId w:val="19"/>
  </w:num>
  <w:num w:numId="12">
    <w:abstractNumId w:val="11"/>
  </w:num>
  <w:num w:numId="13">
    <w:abstractNumId w:val="22"/>
  </w:num>
  <w:num w:numId="14">
    <w:abstractNumId w:val="10"/>
  </w:num>
  <w:num w:numId="15">
    <w:abstractNumId w:val="2"/>
  </w:num>
  <w:num w:numId="16">
    <w:abstractNumId w:val="14"/>
  </w:num>
  <w:num w:numId="17">
    <w:abstractNumId w:val="13"/>
  </w:num>
  <w:num w:numId="18">
    <w:abstractNumId w:val="0"/>
  </w:num>
  <w:num w:numId="19">
    <w:abstractNumId w:val="9"/>
  </w:num>
  <w:num w:numId="20">
    <w:abstractNumId w:val="7"/>
  </w:num>
  <w:num w:numId="21">
    <w:abstractNumId w:val="21"/>
  </w:num>
  <w:num w:numId="22">
    <w:abstractNumId w:val="3"/>
  </w:num>
  <w:num w:numId="23">
    <w:abstractNumId w:val="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275"/>
    <w:rsid w:val="00000056"/>
    <w:rsid w:val="00020678"/>
    <w:rsid w:val="00022B3E"/>
    <w:rsid w:val="00026105"/>
    <w:rsid w:val="00061141"/>
    <w:rsid w:val="000611E7"/>
    <w:rsid w:val="00065D49"/>
    <w:rsid w:val="00084B5C"/>
    <w:rsid w:val="00095A1D"/>
    <w:rsid w:val="000B22B4"/>
    <w:rsid w:val="000D075E"/>
    <w:rsid w:val="000D6DC7"/>
    <w:rsid w:val="000F78FF"/>
    <w:rsid w:val="00100830"/>
    <w:rsid w:val="001055D6"/>
    <w:rsid w:val="00107BE2"/>
    <w:rsid w:val="00122215"/>
    <w:rsid w:val="001265BC"/>
    <w:rsid w:val="00136B25"/>
    <w:rsid w:val="00141258"/>
    <w:rsid w:val="001471E8"/>
    <w:rsid w:val="0015280A"/>
    <w:rsid w:val="001530B2"/>
    <w:rsid w:val="00154E74"/>
    <w:rsid w:val="00161EA7"/>
    <w:rsid w:val="00164021"/>
    <w:rsid w:val="00172EAA"/>
    <w:rsid w:val="00176075"/>
    <w:rsid w:val="0017623F"/>
    <w:rsid w:val="001915A3"/>
    <w:rsid w:val="001A3C83"/>
    <w:rsid w:val="001B5EB2"/>
    <w:rsid w:val="001E42E5"/>
    <w:rsid w:val="001E690D"/>
    <w:rsid w:val="001F2CFE"/>
    <w:rsid w:val="00200288"/>
    <w:rsid w:val="00200F66"/>
    <w:rsid w:val="00210206"/>
    <w:rsid w:val="0023088F"/>
    <w:rsid w:val="00230F88"/>
    <w:rsid w:val="002360EC"/>
    <w:rsid w:val="0024043F"/>
    <w:rsid w:val="00254BFB"/>
    <w:rsid w:val="00260A2F"/>
    <w:rsid w:val="00264DAB"/>
    <w:rsid w:val="00290723"/>
    <w:rsid w:val="00290C2F"/>
    <w:rsid w:val="002963AD"/>
    <w:rsid w:val="00296F71"/>
    <w:rsid w:val="002A7D7D"/>
    <w:rsid w:val="002B3774"/>
    <w:rsid w:val="002C2A04"/>
    <w:rsid w:val="002C36CD"/>
    <w:rsid w:val="002E2154"/>
    <w:rsid w:val="003409C3"/>
    <w:rsid w:val="003555B5"/>
    <w:rsid w:val="0036590A"/>
    <w:rsid w:val="00367502"/>
    <w:rsid w:val="00381EE3"/>
    <w:rsid w:val="003961B0"/>
    <w:rsid w:val="003A55EE"/>
    <w:rsid w:val="003B73BB"/>
    <w:rsid w:val="003C07B0"/>
    <w:rsid w:val="003C2E0F"/>
    <w:rsid w:val="003E0101"/>
    <w:rsid w:val="003F5908"/>
    <w:rsid w:val="003F7694"/>
    <w:rsid w:val="004240DB"/>
    <w:rsid w:val="0042577A"/>
    <w:rsid w:val="004377BB"/>
    <w:rsid w:val="004437C7"/>
    <w:rsid w:val="004579A5"/>
    <w:rsid w:val="0047455D"/>
    <w:rsid w:val="0047459D"/>
    <w:rsid w:val="0048413E"/>
    <w:rsid w:val="00487E47"/>
    <w:rsid w:val="004900EB"/>
    <w:rsid w:val="0049105F"/>
    <w:rsid w:val="004936AF"/>
    <w:rsid w:val="004A21C9"/>
    <w:rsid w:val="004B2147"/>
    <w:rsid w:val="004C017C"/>
    <w:rsid w:val="004C1454"/>
    <w:rsid w:val="004C24F7"/>
    <w:rsid w:val="004C3A9B"/>
    <w:rsid w:val="004C5641"/>
    <w:rsid w:val="004D085E"/>
    <w:rsid w:val="004D5897"/>
    <w:rsid w:val="004F013A"/>
    <w:rsid w:val="00503D09"/>
    <w:rsid w:val="005112B8"/>
    <w:rsid w:val="00531AD5"/>
    <w:rsid w:val="00534B5D"/>
    <w:rsid w:val="005406E7"/>
    <w:rsid w:val="00540D6F"/>
    <w:rsid w:val="00551492"/>
    <w:rsid w:val="00563411"/>
    <w:rsid w:val="00566780"/>
    <w:rsid w:val="00570D5F"/>
    <w:rsid w:val="005747CB"/>
    <w:rsid w:val="00575954"/>
    <w:rsid w:val="00585F05"/>
    <w:rsid w:val="005A0C4D"/>
    <w:rsid w:val="005A1BAF"/>
    <w:rsid w:val="005A6C49"/>
    <w:rsid w:val="005B383C"/>
    <w:rsid w:val="005D0A66"/>
    <w:rsid w:val="005E7585"/>
    <w:rsid w:val="0061018F"/>
    <w:rsid w:val="00612534"/>
    <w:rsid w:val="00622BAE"/>
    <w:rsid w:val="00634FFE"/>
    <w:rsid w:val="006406CA"/>
    <w:rsid w:val="006447AD"/>
    <w:rsid w:val="00652361"/>
    <w:rsid w:val="00654888"/>
    <w:rsid w:val="006564AA"/>
    <w:rsid w:val="00663312"/>
    <w:rsid w:val="00665547"/>
    <w:rsid w:val="00670C1B"/>
    <w:rsid w:val="00671285"/>
    <w:rsid w:val="00680FDA"/>
    <w:rsid w:val="00683189"/>
    <w:rsid w:val="00695501"/>
    <w:rsid w:val="0069758D"/>
    <w:rsid w:val="006A0E70"/>
    <w:rsid w:val="006A5431"/>
    <w:rsid w:val="006C005C"/>
    <w:rsid w:val="006D03CF"/>
    <w:rsid w:val="006D61A7"/>
    <w:rsid w:val="006E5BAC"/>
    <w:rsid w:val="007146DF"/>
    <w:rsid w:val="0071634D"/>
    <w:rsid w:val="00733BDA"/>
    <w:rsid w:val="00744C77"/>
    <w:rsid w:val="0074774E"/>
    <w:rsid w:val="0076194C"/>
    <w:rsid w:val="007642D7"/>
    <w:rsid w:val="0077772C"/>
    <w:rsid w:val="007870F2"/>
    <w:rsid w:val="007877B9"/>
    <w:rsid w:val="007A4C53"/>
    <w:rsid w:val="007A7F11"/>
    <w:rsid w:val="007B10CC"/>
    <w:rsid w:val="007B1760"/>
    <w:rsid w:val="007B7392"/>
    <w:rsid w:val="007C7EDD"/>
    <w:rsid w:val="007D7208"/>
    <w:rsid w:val="007F7694"/>
    <w:rsid w:val="0081085D"/>
    <w:rsid w:val="00831767"/>
    <w:rsid w:val="00832B82"/>
    <w:rsid w:val="0083381B"/>
    <w:rsid w:val="0084459E"/>
    <w:rsid w:val="008449FB"/>
    <w:rsid w:val="008467BB"/>
    <w:rsid w:val="008543C1"/>
    <w:rsid w:val="00855650"/>
    <w:rsid w:val="00875E93"/>
    <w:rsid w:val="00887D2A"/>
    <w:rsid w:val="008C1294"/>
    <w:rsid w:val="008C4E59"/>
    <w:rsid w:val="008D09FC"/>
    <w:rsid w:val="008D6586"/>
    <w:rsid w:val="008D6D43"/>
    <w:rsid w:val="0090524F"/>
    <w:rsid w:val="0091264D"/>
    <w:rsid w:val="0092167B"/>
    <w:rsid w:val="009217C6"/>
    <w:rsid w:val="00926E23"/>
    <w:rsid w:val="009460D7"/>
    <w:rsid w:val="00952045"/>
    <w:rsid w:val="009540AF"/>
    <w:rsid w:val="009734B3"/>
    <w:rsid w:val="009A19F7"/>
    <w:rsid w:val="009A4705"/>
    <w:rsid w:val="009C37E7"/>
    <w:rsid w:val="009D06A9"/>
    <w:rsid w:val="009D205C"/>
    <w:rsid w:val="009E0BE8"/>
    <w:rsid w:val="009E52A6"/>
    <w:rsid w:val="009E745A"/>
    <w:rsid w:val="009F4410"/>
    <w:rsid w:val="009F4524"/>
    <w:rsid w:val="00A01BDF"/>
    <w:rsid w:val="00A01FC9"/>
    <w:rsid w:val="00A029FB"/>
    <w:rsid w:val="00A03213"/>
    <w:rsid w:val="00A244EF"/>
    <w:rsid w:val="00A26C45"/>
    <w:rsid w:val="00A35151"/>
    <w:rsid w:val="00A47C0F"/>
    <w:rsid w:val="00A859ED"/>
    <w:rsid w:val="00AA6349"/>
    <w:rsid w:val="00AC744C"/>
    <w:rsid w:val="00AE7986"/>
    <w:rsid w:val="00B028FA"/>
    <w:rsid w:val="00B059C9"/>
    <w:rsid w:val="00B2003E"/>
    <w:rsid w:val="00B23623"/>
    <w:rsid w:val="00B25A8C"/>
    <w:rsid w:val="00B37CE9"/>
    <w:rsid w:val="00B400C8"/>
    <w:rsid w:val="00B40713"/>
    <w:rsid w:val="00B51514"/>
    <w:rsid w:val="00B60C95"/>
    <w:rsid w:val="00B63516"/>
    <w:rsid w:val="00B65AB4"/>
    <w:rsid w:val="00B7286D"/>
    <w:rsid w:val="00B82331"/>
    <w:rsid w:val="00B90939"/>
    <w:rsid w:val="00B94BE5"/>
    <w:rsid w:val="00B96712"/>
    <w:rsid w:val="00BA09EA"/>
    <w:rsid w:val="00BA0F72"/>
    <w:rsid w:val="00BA2A8D"/>
    <w:rsid w:val="00BA7C39"/>
    <w:rsid w:val="00BC1797"/>
    <w:rsid w:val="00BC2752"/>
    <w:rsid w:val="00BC3A2D"/>
    <w:rsid w:val="00BC44A2"/>
    <w:rsid w:val="00C02961"/>
    <w:rsid w:val="00C04553"/>
    <w:rsid w:val="00C14D5B"/>
    <w:rsid w:val="00C16360"/>
    <w:rsid w:val="00C17663"/>
    <w:rsid w:val="00C2264E"/>
    <w:rsid w:val="00C2548B"/>
    <w:rsid w:val="00C36D74"/>
    <w:rsid w:val="00C41392"/>
    <w:rsid w:val="00C42DCB"/>
    <w:rsid w:val="00C53616"/>
    <w:rsid w:val="00C54134"/>
    <w:rsid w:val="00C576F8"/>
    <w:rsid w:val="00C607F5"/>
    <w:rsid w:val="00C65210"/>
    <w:rsid w:val="00C7326B"/>
    <w:rsid w:val="00C74852"/>
    <w:rsid w:val="00C8075D"/>
    <w:rsid w:val="00C8228A"/>
    <w:rsid w:val="00C8287E"/>
    <w:rsid w:val="00CA7149"/>
    <w:rsid w:val="00CB0A27"/>
    <w:rsid w:val="00CB3F26"/>
    <w:rsid w:val="00CB5B12"/>
    <w:rsid w:val="00CC1E12"/>
    <w:rsid w:val="00CD0576"/>
    <w:rsid w:val="00D15239"/>
    <w:rsid w:val="00D171C9"/>
    <w:rsid w:val="00D20B8C"/>
    <w:rsid w:val="00D26BED"/>
    <w:rsid w:val="00D33231"/>
    <w:rsid w:val="00D46C15"/>
    <w:rsid w:val="00D50644"/>
    <w:rsid w:val="00D61127"/>
    <w:rsid w:val="00D62709"/>
    <w:rsid w:val="00D63879"/>
    <w:rsid w:val="00D70D4F"/>
    <w:rsid w:val="00D76E26"/>
    <w:rsid w:val="00D8256F"/>
    <w:rsid w:val="00D8668A"/>
    <w:rsid w:val="00D9241F"/>
    <w:rsid w:val="00DA409D"/>
    <w:rsid w:val="00DC0406"/>
    <w:rsid w:val="00DC0757"/>
    <w:rsid w:val="00DC3527"/>
    <w:rsid w:val="00DC51A9"/>
    <w:rsid w:val="00DC74BC"/>
    <w:rsid w:val="00DD278D"/>
    <w:rsid w:val="00DD2957"/>
    <w:rsid w:val="00DD7153"/>
    <w:rsid w:val="00DF434B"/>
    <w:rsid w:val="00DF74A7"/>
    <w:rsid w:val="00E2272B"/>
    <w:rsid w:val="00E254B0"/>
    <w:rsid w:val="00E25CF8"/>
    <w:rsid w:val="00E27F54"/>
    <w:rsid w:val="00E46710"/>
    <w:rsid w:val="00E6594E"/>
    <w:rsid w:val="00E760BD"/>
    <w:rsid w:val="00E82873"/>
    <w:rsid w:val="00E90364"/>
    <w:rsid w:val="00E973E9"/>
    <w:rsid w:val="00EA472E"/>
    <w:rsid w:val="00EB143E"/>
    <w:rsid w:val="00EB718B"/>
    <w:rsid w:val="00EB7A77"/>
    <w:rsid w:val="00EC06C9"/>
    <w:rsid w:val="00EC3275"/>
    <w:rsid w:val="00EE0E32"/>
    <w:rsid w:val="00EE3756"/>
    <w:rsid w:val="00EE5D69"/>
    <w:rsid w:val="00EF079A"/>
    <w:rsid w:val="00F00E2F"/>
    <w:rsid w:val="00F01BE4"/>
    <w:rsid w:val="00F02165"/>
    <w:rsid w:val="00F0731C"/>
    <w:rsid w:val="00F07412"/>
    <w:rsid w:val="00F15F22"/>
    <w:rsid w:val="00F24BFB"/>
    <w:rsid w:val="00F26E9C"/>
    <w:rsid w:val="00F4451D"/>
    <w:rsid w:val="00F44B0E"/>
    <w:rsid w:val="00F50F27"/>
    <w:rsid w:val="00F52877"/>
    <w:rsid w:val="00F7219B"/>
    <w:rsid w:val="00F73769"/>
    <w:rsid w:val="00F87118"/>
    <w:rsid w:val="00F96568"/>
    <w:rsid w:val="00FA0712"/>
    <w:rsid w:val="00FA3C0E"/>
    <w:rsid w:val="00FB5F7D"/>
    <w:rsid w:val="00FB745F"/>
    <w:rsid w:val="00FD5303"/>
    <w:rsid w:val="00FD7E55"/>
    <w:rsid w:val="00FE1193"/>
    <w:rsid w:val="00FF28AD"/>
    <w:rsid w:val="00FF6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811336"/>
  <w15:docId w15:val="{2D2AA073-168F-4A4E-82E1-8C64029A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heading1">
    <w:name w:val="heading1"/>
    <w:basedOn w:val="Normal"/>
    <w:rsid w:val="0074774E"/>
    <w:pPr>
      <w:jc w:val="center"/>
    </w:pPr>
    <w:rPr>
      <w:b/>
      <w:caps/>
      <w:sz w:val="36"/>
      <w:szCs w:val="36"/>
    </w:rPr>
  </w:style>
  <w:style w:type="paragraph" w:customStyle="1" w:styleId="nd">
    <w:name w:val="nd"/>
    <w:basedOn w:val="Normal"/>
    <w:rsid w:val="0074774E"/>
    <w:pPr>
      <w:spacing w:before="80" w:after="80" w:line="360" w:lineRule="atLeast"/>
      <w:ind w:firstLine="720"/>
      <w:jc w:val="both"/>
    </w:pPr>
    <w:rPr>
      <w:rFonts w:ascii=".VnTime" w:hAnsi=".VnTime"/>
      <w:sz w:val="28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B028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9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HAI\Chuong%20trinh%20dao%20tao%20-%20de%20cuong\&#272;C%20chi%20ti&#7871;t%20ch&#7881;nh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72950-4313-4848-A2D4-F67EA3184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10</TotalTime>
  <Pages>4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Quang Phan</cp:lastModifiedBy>
  <cp:revision>10</cp:revision>
  <cp:lastPrinted>2016-01-20T11:26:00Z</cp:lastPrinted>
  <dcterms:created xsi:type="dcterms:W3CDTF">2020-04-06T15:29:00Z</dcterms:created>
  <dcterms:modified xsi:type="dcterms:W3CDTF">2020-04-09T16:03:00Z</dcterms:modified>
</cp:coreProperties>
</file>