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16409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16409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606B82" w:rsidRPr="00084081" w:rsidRDefault="00744C77" w:rsidP="00084081">
      <w:pPr>
        <w:pStyle w:val="BodyText2"/>
        <w:numPr>
          <w:ilvl w:val="0"/>
          <w:numId w:val="6"/>
        </w:numPr>
        <w:tabs>
          <w:tab w:val="left" w:pos="270"/>
        </w:tabs>
        <w:spacing w:before="120" w:line="240" w:lineRule="atLeast"/>
        <w:ind w:left="0" w:firstLine="0"/>
        <w:jc w:val="both"/>
        <w:rPr>
          <w:i/>
          <w:iCs/>
        </w:rPr>
      </w:pPr>
      <w:r w:rsidRPr="00084081">
        <w:rPr>
          <w:b/>
          <w:bCs/>
          <w:color w:val="000000"/>
          <w:sz w:val="24"/>
          <w:szCs w:val="24"/>
        </w:rPr>
        <w:t>Tên</w:t>
      </w:r>
      <w:r w:rsidRPr="00084081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084081">
        <w:rPr>
          <w:b/>
          <w:bCs/>
          <w:sz w:val="24"/>
          <w:szCs w:val="24"/>
        </w:rPr>
        <w:t xml:space="preserve">: </w:t>
      </w:r>
      <w:r w:rsidR="00084081" w:rsidRPr="00084081">
        <w:rPr>
          <w:i/>
          <w:iCs/>
          <w:sz w:val="24"/>
          <w:szCs w:val="24"/>
        </w:rPr>
        <w:t>Kinh tế và quản trị doanh nghiệp (</w:t>
      </w:r>
      <w:r w:rsidR="00606B82" w:rsidRPr="00084081">
        <w:rPr>
          <w:i/>
          <w:iCs/>
        </w:rPr>
        <w:t xml:space="preserve">Economics and </w:t>
      </w:r>
      <w:r w:rsidR="00084081">
        <w:rPr>
          <w:i/>
          <w:iCs/>
        </w:rPr>
        <w:t>B</w:t>
      </w:r>
      <w:r w:rsidR="00606B82" w:rsidRPr="00084081">
        <w:rPr>
          <w:i/>
          <w:iCs/>
        </w:rPr>
        <w:t xml:space="preserve">ussines </w:t>
      </w:r>
      <w:r w:rsidR="00084081">
        <w:rPr>
          <w:i/>
          <w:iCs/>
        </w:rPr>
        <w:t>A</w:t>
      </w:r>
      <w:r w:rsidR="00606B82" w:rsidRPr="00084081">
        <w:rPr>
          <w:i/>
          <w:iCs/>
        </w:rPr>
        <w:t xml:space="preserve">dministration of </w:t>
      </w:r>
      <w:r w:rsidR="00084081">
        <w:rPr>
          <w:i/>
          <w:iCs/>
        </w:rPr>
        <w:t>E</w:t>
      </w:r>
      <w:r w:rsidR="00606B82" w:rsidRPr="00084081">
        <w:rPr>
          <w:i/>
          <w:iCs/>
        </w:rPr>
        <w:t>nterprises</w:t>
      </w:r>
      <w:r w:rsidR="00084081" w:rsidRPr="00084081">
        <w:rPr>
          <w:i/>
          <w:iCs/>
        </w:rPr>
        <w:t>)</w:t>
      </w:r>
      <w:r w:rsidR="00606B82" w:rsidRPr="00084081">
        <w:rPr>
          <w:i/>
          <w:iCs/>
        </w:rPr>
        <w:t xml:space="preserve"> </w:t>
      </w:r>
    </w:p>
    <w:p w:rsidR="00744C77" w:rsidRPr="00084081" w:rsidRDefault="00744C77" w:rsidP="00084081">
      <w:pPr>
        <w:pStyle w:val="BodyText2"/>
        <w:spacing w:before="120" w:after="0" w:line="240" w:lineRule="auto"/>
        <w:jc w:val="both"/>
        <w:rPr>
          <w:bCs/>
          <w:i/>
          <w:iCs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084081" w:rsidRPr="00084081">
        <w:rPr>
          <w:bCs/>
          <w:i/>
          <w:iCs/>
          <w:sz w:val="24"/>
          <w:szCs w:val="24"/>
        </w:rPr>
        <w:t>7</w:t>
      </w:r>
      <w:r w:rsidR="007B211A" w:rsidRPr="00084081">
        <w:rPr>
          <w:bCs/>
          <w:i/>
          <w:iCs/>
          <w:sz w:val="24"/>
          <w:szCs w:val="24"/>
        </w:rPr>
        <w:t>0703</w:t>
      </w:r>
      <w:r w:rsidR="00084081" w:rsidRPr="00084081">
        <w:rPr>
          <w:bCs/>
          <w:i/>
          <w:iCs/>
          <w:sz w:val="24"/>
          <w:szCs w:val="24"/>
        </w:rPr>
        <w:t>15</w:t>
      </w:r>
    </w:p>
    <w:p w:rsidR="00744C77" w:rsidRPr="00084081" w:rsidRDefault="00744C77" w:rsidP="00084081">
      <w:pPr>
        <w:pStyle w:val="BodyText2"/>
        <w:spacing w:before="120" w:after="0" w:line="240" w:lineRule="auto"/>
        <w:ind w:left="-9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801EA3">
        <w:rPr>
          <w:b/>
          <w:bCs/>
          <w:color w:val="000000"/>
          <w:sz w:val="24"/>
          <w:szCs w:val="24"/>
        </w:rPr>
        <w:t xml:space="preserve"> </w:t>
      </w:r>
      <w:r w:rsidR="00801EA3" w:rsidRPr="00084081">
        <w:rPr>
          <w:color w:val="000000"/>
          <w:sz w:val="24"/>
          <w:szCs w:val="24"/>
        </w:rPr>
        <w:t>3 (3-0-6)</w:t>
      </w:r>
      <w:r w:rsidR="00D84AFC" w:rsidRPr="00084081">
        <w:rPr>
          <w:color w:val="000000"/>
          <w:sz w:val="24"/>
          <w:szCs w:val="24"/>
        </w:rPr>
        <w:t>; học trong 1</w:t>
      </w:r>
      <w:r w:rsidR="00084081" w:rsidRPr="00084081">
        <w:rPr>
          <w:color w:val="000000"/>
          <w:sz w:val="24"/>
          <w:szCs w:val="24"/>
        </w:rPr>
        <w:t>6</w:t>
      </w:r>
      <w:r w:rsidR="00D84AFC" w:rsidRPr="00084081">
        <w:rPr>
          <w:color w:val="000000"/>
          <w:sz w:val="24"/>
          <w:szCs w:val="24"/>
        </w:rPr>
        <w:t xml:space="preserve"> tuần</w:t>
      </w:r>
    </w:p>
    <w:p w:rsidR="006447AD" w:rsidRPr="003555B5" w:rsidRDefault="00744C77" w:rsidP="00084081">
      <w:pPr>
        <w:pStyle w:val="BodyText2"/>
        <w:spacing w:before="120" w:after="0" w:line="240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A932DA">
        <w:rPr>
          <w:sz w:val="24"/>
          <w:szCs w:val="24"/>
        </w:rPr>
        <w:t xml:space="preserve"> 3</w:t>
      </w:r>
      <w:r w:rsidR="00A42E15">
        <w:rPr>
          <w:sz w:val="24"/>
          <w:szCs w:val="24"/>
        </w:rPr>
        <w:t>4</w:t>
      </w:r>
      <w:r w:rsidR="00801EA3">
        <w:rPr>
          <w:sz w:val="24"/>
          <w:szCs w:val="24"/>
        </w:rPr>
        <w:tab/>
      </w:r>
      <w:r w:rsidR="00801EA3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 xml:space="preserve">; </w:t>
      </w:r>
      <w:r w:rsidR="000D075E" w:rsidRPr="003555B5">
        <w:rPr>
          <w:sz w:val="24"/>
          <w:szCs w:val="24"/>
          <w:lang w:val="vi-VN"/>
        </w:rPr>
        <w:t>Bài tập</w:t>
      </w:r>
      <w:r w:rsidR="00ED070A">
        <w:rPr>
          <w:sz w:val="24"/>
          <w:szCs w:val="24"/>
        </w:rPr>
        <w:t>/thảo luận/kiểm tra</w:t>
      </w:r>
      <w:r w:rsidR="000D075E" w:rsidRPr="003555B5">
        <w:rPr>
          <w:sz w:val="24"/>
          <w:szCs w:val="24"/>
          <w:lang w:val="vi-VN"/>
        </w:rPr>
        <w:t>:</w:t>
      </w:r>
      <w:r w:rsidR="00A932DA">
        <w:rPr>
          <w:sz w:val="24"/>
          <w:szCs w:val="24"/>
        </w:rPr>
        <w:t>1</w:t>
      </w:r>
      <w:r w:rsidR="00A42E15">
        <w:rPr>
          <w:sz w:val="24"/>
          <w:szCs w:val="24"/>
        </w:rPr>
        <w:t>1</w:t>
      </w:r>
      <w:r w:rsidR="005F4525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;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801EA3">
        <w:rPr>
          <w:sz w:val="24"/>
          <w:szCs w:val="24"/>
        </w:rPr>
        <w:t>: 0</w:t>
      </w:r>
      <w:r w:rsidRPr="003555B5">
        <w:rPr>
          <w:sz w:val="24"/>
          <w:szCs w:val="24"/>
          <w:lang w:val="vi-VN"/>
        </w:rPr>
        <w:t xml:space="preserve">; </w:t>
      </w:r>
    </w:p>
    <w:p w:rsidR="00744C77" w:rsidRPr="009909B2" w:rsidRDefault="00606B82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  <w:lang w:val="vi-VN"/>
        </w:rPr>
      </w:pPr>
      <w:r>
        <w:rPr>
          <w:sz w:val="24"/>
          <w:szCs w:val="24"/>
        </w:rPr>
        <w:t xml:space="preserve">       </w:t>
      </w:r>
      <w:r w:rsidR="006447AD" w:rsidRPr="009909B2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801EA3" w:rsidRPr="009909B2">
        <w:rPr>
          <w:sz w:val="24"/>
          <w:szCs w:val="24"/>
          <w:lang w:val="vi-VN"/>
        </w:rPr>
        <w:t>0</w:t>
      </w:r>
      <w:r w:rsidR="00801EA3" w:rsidRPr="009909B2">
        <w:rPr>
          <w:sz w:val="24"/>
          <w:szCs w:val="24"/>
          <w:lang w:val="vi-VN"/>
        </w:rPr>
        <w:tab/>
      </w:r>
      <w:r w:rsidR="00801EA3" w:rsidRPr="009909B2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; 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801EA3" w:rsidRPr="009909B2">
        <w:rPr>
          <w:sz w:val="24"/>
          <w:szCs w:val="24"/>
          <w:lang w:val="vi-VN"/>
        </w:rPr>
        <w:t>0</w:t>
      </w:r>
      <w:r w:rsidR="00801EA3" w:rsidRPr="009909B2">
        <w:rPr>
          <w:sz w:val="24"/>
          <w:szCs w:val="24"/>
          <w:lang w:val="vi-VN"/>
        </w:rPr>
        <w:tab/>
      </w:r>
      <w:r w:rsidR="00801EA3" w:rsidRPr="009909B2">
        <w:rPr>
          <w:sz w:val="24"/>
          <w:szCs w:val="24"/>
          <w:lang w:val="vi-VN"/>
        </w:rPr>
        <w:tab/>
      </w:r>
      <w:r>
        <w:rPr>
          <w:sz w:val="24"/>
          <w:szCs w:val="24"/>
        </w:rPr>
        <w:t xml:space="preserve">                          </w:t>
      </w:r>
      <w:r w:rsidR="000D075E" w:rsidRPr="003555B5">
        <w:rPr>
          <w:sz w:val="24"/>
          <w:szCs w:val="24"/>
          <w:lang w:val="vi-VN"/>
        </w:rPr>
        <w:t>; T</w:t>
      </w:r>
      <w:r w:rsidR="00744C77" w:rsidRPr="003555B5">
        <w:rPr>
          <w:sz w:val="24"/>
          <w:szCs w:val="24"/>
          <w:lang w:val="vi-VN"/>
        </w:rPr>
        <w:t>ự học</w:t>
      </w:r>
      <w:r w:rsidR="00801EA3" w:rsidRPr="009909B2">
        <w:rPr>
          <w:sz w:val="24"/>
          <w:szCs w:val="24"/>
          <w:lang w:val="vi-VN"/>
        </w:rPr>
        <w:t>: 90</w:t>
      </w:r>
      <w:r w:rsidR="00210206" w:rsidRPr="009909B2">
        <w:rPr>
          <w:sz w:val="24"/>
          <w:szCs w:val="24"/>
          <w:lang w:val="vi-VN"/>
        </w:rPr>
        <w:t>;</w:t>
      </w:r>
    </w:p>
    <w:p w:rsidR="00744C77" w:rsidRPr="009909B2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9909B2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9909B2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9909B2">
        <w:rPr>
          <w:b/>
          <w:bCs/>
          <w:color w:val="000000"/>
          <w:sz w:val="24"/>
          <w:szCs w:val="24"/>
          <w:lang w:val="vi-VN"/>
        </w:rPr>
        <w:t>học phần</w:t>
      </w:r>
    </w:p>
    <w:p w:rsidR="003F5908" w:rsidRPr="009909B2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9909B2">
        <w:rPr>
          <w:b/>
          <w:sz w:val="24"/>
          <w:szCs w:val="24"/>
          <w:lang w:val="vi-VN"/>
        </w:rPr>
        <w:t>2.1.</w:t>
      </w:r>
      <w:r w:rsidR="003F5908" w:rsidRPr="009909B2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9909B2">
        <w:rPr>
          <w:b/>
          <w:sz w:val="24"/>
          <w:szCs w:val="24"/>
          <w:lang w:val="vi-VN"/>
        </w:rPr>
        <w:t>Mã giảng viên</w:t>
      </w:r>
    </w:p>
    <w:p w:rsidR="007B211A" w:rsidRDefault="00985C07" w:rsidP="007B211A">
      <w:pPr>
        <w:pStyle w:val="BodyText2"/>
        <w:tabs>
          <w:tab w:val="left" w:pos="5670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9909B2">
        <w:rPr>
          <w:sz w:val="24"/>
          <w:szCs w:val="24"/>
          <w:lang w:val="vi-VN"/>
        </w:rPr>
        <w:t xml:space="preserve">1. </w:t>
      </w:r>
      <w:r w:rsidR="007B211A" w:rsidRPr="009909B2">
        <w:rPr>
          <w:sz w:val="24"/>
          <w:szCs w:val="24"/>
          <w:lang w:val="vi-VN"/>
        </w:rPr>
        <w:t xml:space="preserve">TS. </w:t>
      </w:r>
      <w:r w:rsidR="00606B82">
        <w:rPr>
          <w:sz w:val="24"/>
          <w:szCs w:val="24"/>
        </w:rPr>
        <w:t>Đặng Huy Thái</w:t>
      </w:r>
      <w:r w:rsidR="007B211A" w:rsidRPr="009909B2">
        <w:rPr>
          <w:sz w:val="24"/>
          <w:szCs w:val="24"/>
          <w:lang w:val="vi-VN"/>
        </w:rPr>
        <w:tab/>
        <w:t xml:space="preserve">     0702-</w:t>
      </w:r>
      <w:r w:rsidRPr="009909B2">
        <w:rPr>
          <w:sz w:val="24"/>
          <w:szCs w:val="24"/>
          <w:lang w:val="vi-VN"/>
        </w:rPr>
        <w:t>0</w:t>
      </w:r>
      <w:r w:rsidR="00606B82">
        <w:rPr>
          <w:sz w:val="24"/>
          <w:szCs w:val="24"/>
        </w:rPr>
        <w:t>1</w:t>
      </w:r>
    </w:p>
    <w:p w:rsidR="00084081" w:rsidRPr="00084081" w:rsidRDefault="00985C07" w:rsidP="007B211A">
      <w:pPr>
        <w:pStyle w:val="BodyText2"/>
        <w:tabs>
          <w:tab w:val="left" w:pos="5670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9909B2">
        <w:rPr>
          <w:sz w:val="24"/>
          <w:szCs w:val="24"/>
          <w:lang w:val="vi-VN"/>
        </w:rPr>
        <w:t xml:space="preserve">2. </w:t>
      </w:r>
      <w:r w:rsidR="00084081">
        <w:rPr>
          <w:sz w:val="24"/>
          <w:szCs w:val="24"/>
        </w:rPr>
        <w:t xml:space="preserve">TS. Lê Minh Thống </w:t>
      </w:r>
      <w:r w:rsidR="00084081">
        <w:rPr>
          <w:sz w:val="24"/>
          <w:szCs w:val="24"/>
        </w:rPr>
        <w:tab/>
        <w:t xml:space="preserve">     0703-07</w:t>
      </w:r>
      <w:r w:rsidR="00084081">
        <w:rPr>
          <w:sz w:val="24"/>
          <w:szCs w:val="24"/>
        </w:rPr>
        <w:tab/>
      </w:r>
    </w:p>
    <w:p w:rsidR="00985C07" w:rsidRPr="00606B82" w:rsidRDefault="00084081" w:rsidP="007B211A">
      <w:pPr>
        <w:pStyle w:val="BodyText2"/>
        <w:tabs>
          <w:tab w:val="left" w:pos="5670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985C07" w:rsidRPr="009909B2">
        <w:rPr>
          <w:sz w:val="24"/>
          <w:szCs w:val="24"/>
          <w:lang w:val="vi-VN"/>
        </w:rPr>
        <w:t xml:space="preserve">ThS </w:t>
      </w:r>
      <w:r w:rsidR="00606B82">
        <w:rPr>
          <w:sz w:val="24"/>
          <w:szCs w:val="24"/>
        </w:rPr>
        <w:t>Phạm Ngọc Tuấn</w:t>
      </w:r>
      <w:r w:rsidR="00985C07" w:rsidRPr="009909B2">
        <w:rPr>
          <w:sz w:val="24"/>
          <w:szCs w:val="24"/>
          <w:lang w:val="vi-VN"/>
        </w:rPr>
        <w:tab/>
      </w:r>
      <w:r w:rsidR="00985C07" w:rsidRPr="009909B2">
        <w:rPr>
          <w:sz w:val="24"/>
          <w:szCs w:val="24"/>
          <w:lang w:val="vi-VN"/>
        </w:rPr>
        <w:tab/>
        <w:t xml:space="preserve">    </w:t>
      </w:r>
      <w:r w:rsidR="00606B82">
        <w:rPr>
          <w:sz w:val="24"/>
          <w:szCs w:val="24"/>
        </w:rPr>
        <w:t>0703-10</w:t>
      </w:r>
    </w:p>
    <w:p w:rsidR="00985C07" w:rsidRPr="00606B82" w:rsidRDefault="00985C07" w:rsidP="007B211A">
      <w:pPr>
        <w:pStyle w:val="BodyText2"/>
        <w:tabs>
          <w:tab w:val="left" w:pos="5670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9909B2">
        <w:rPr>
          <w:sz w:val="24"/>
          <w:szCs w:val="24"/>
          <w:lang w:val="vi-VN"/>
        </w:rPr>
        <w:t xml:space="preserve">3. </w:t>
      </w:r>
      <w:r w:rsidR="00606B82">
        <w:rPr>
          <w:sz w:val="24"/>
          <w:szCs w:val="24"/>
        </w:rPr>
        <w:t>ThS. Nguyễn Thu Hà</w:t>
      </w:r>
      <w:r w:rsidRPr="009909B2">
        <w:rPr>
          <w:sz w:val="24"/>
          <w:szCs w:val="24"/>
          <w:lang w:val="vi-VN"/>
        </w:rPr>
        <w:t xml:space="preserve">                                            </w:t>
      </w:r>
      <w:r w:rsidR="00095B3E">
        <w:rPr>
          <w:sz w:val="24"/>
          <w:szCs w:val="24"/>
        </w:rPr>
        <w:t xml:space="preserve">  </w:t>
      </w:r>
      <w:r w:rsidRPr="009909B2">
        <w:rPr>
          <w:sz w:val="24"/>
          <w:szCs w:val="24"/>
          <w:lang w:val="vi-VN"/>
        </w:rPr>
        <w:t xml:space="preserve"> </w:t>
      </w:r>
      <w:r w:rsidR="00084081">
        <w:rPr>
          <w:sz w:val="24"/>
          <w:szCs w:val="24"/>
        </w:rPr>
        <w:t xml:space="preserve"> </w:t>
      </w:r>
      <w:r w:rsidRPr="009909B2">
        <w:rPr>
          <w:sz w:val="24"/>
          <w:szCs w:val="24"/>
          <w:lang w:val="vi-VN"/>
        </w:rPr>
        <w:t xml:space="preserve"> 0703-</w:t>
      </w:r>
      <w:r w:rsidR="00606B82">
        <w:rPr>
          <w:sz w:val="24"/>
          <w:szCs w:val="24"/>
        </w:rPr>
        <w:t>09</w:t>
      </w:r>
    </w:p>
    <w:p w:rsidR="003F5908" w:rsidRPr="009909B2" w:rsidRDefault="00606B82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</w:rPr>
        <w:t xml:space="preserve">4. </w:t>
      </w:r>
      <w:r w:rsidR="00AD4308">
        <w:rPr>
          <w:sz w:val="24"/>
          <w:szCs w:val="24"/>
          <w:lang w:val="vi-VN"/>
        </w:rPr>
        <w:t>T</w:t>
      </w:r>
      <w:r w:rsidR="00985C07" w:rsidRPr="009909B2">
        <w:rPr>
          <w:sz w:val="24"/>
          <w:szCs w:val="24"/>
          <w:lang w:val="vi-VN"/>
        </w:rPr>
        <w:t>S</w:t>
      </w:r>
      <w:r w:rsidR="00A932DA" w:rsidRPr="009909B2">
        <w:rPr>
          <w:sz w:val="24"/>
          <w:szCs w:val="24"/>
          <w:lang w:val="vi-VN"/>
        </w:rPr>
        <w:t>. Đồng Thị Bích</w:t>
      </w:r>
      <w:r w:rsidR="006D03CF" w:rsidRPr="009909B2">
        <w:rPr>
          <w:sz w:val="24"/>
          <w:szCs w:val="24"/>
          <w:lang w:val="vi-VN"/>
        </w:rPr>
        <w:tab/>
      </w:r>
      <w:r w:rsidR="00084081">
        <w:rPr>
          <w:sz w:val="24"/>
          <w:szCs w:val="24"/>
        </w:rPr>
        <w:t xml:space="preserve"> </w:t>
      </w:r>
      <w:r w:rsidR="00A01BDF" w:rsidRPr="009909B2">
        <w:rPr>
          <w:sz w:val="24"/>
          <w:szCs w:val="24"/>
          <w:lang w:val="vi-VN"/>
        </w:rPr>
        <w:t>0</w:t>
      </w:r>
      <w:r w:rsidR="00D95079" w:rsidRPr="009909B2">
        <w:rPr>
          <w:sz w:val="24"/>
          <w:szCs w:val="24"/>
          <w:lang w:val="vi-VN"/>
        </w:rPr>
        <w:t>7</w:t>
      </w:r>
      <w:r w:rsidR="00A01BDF" w:rsidRPr="009909B2">
        <w:rPr>
          <w:sz w:val="24"/>
          <w:szCs w:val="24"/>
          <w:lang w:val="vi-VN"/>
        </w:rPr>
        <w:t>0</w:t>
      </w:r>
      <w:r w:rsidR="00D95079" w:rsidRPr="009909B2">
        <w:rPr>
          <w:sz w:val="24"/>
          <w:szCs w:val="24"/>
          <w:lang w:val="vi-VN"/>
        </w:rPr>
        <w:t>2-</w:t>
      </w:r>
      <w:r w:rsidR="008970C2" w:rsidRPr="009909B2">
        <w:rPr>
          <w:sz w:val="24"/>
          <w:szCs w:val="24"/>
          <w:lang w:val="vi-VN"/>
        </w:rPr>
        <w:t>05</w:t>
      </w:r>
    </w:p>
    <w:p w:rsidR="003F5908" w:rsidRPr="009909B2" w:rsidRDefault="00606B82" w:rsidP="00D95079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</w:rPr>
        <w:t xml:space="preserve">5. </w:t>
      </w:r>
      <w:r w:rsidR="00D95079" w:rsidRPr="009909B2">
        <w:rPr>
          <w:sz w:val="24"/>
          <w:szCs w:val="24"/>
          <w:lang w:val="vi-VN"/>
        </w:rPr>
        <w:t>Ths. Lê Đình Chiều</w:t>
      </w:r>
      <w:r w:rsidR="006D03CF" w:rsidRPr="009909B2">
        <w:rPr>
          <w:sz w:val="24"/>
          <w:szCs w:val="24"/>
          <w:lang w:val="vi-VN"/>
        </w:rPr>
        <w:tab/>
      </w:r>
      <w:r w:rsidR="00084081">
        <w:rPr>
          <w:sz w:val="24"/>
          <w:szCs w:val="24"/>
        </w:rPr>
        <w:t xml:space="preserve"> </w:t>
      </w:r>
      <w:r w:rsidR="00D95079" w:rsidRPr="009909B2">
        <w:rPr>
          <w:sz w:val="24"/>
          <w:szCs w:val="24"/>
          <w:lang w:val="vi-VN"/>
        </w:rPr>
        <w:t>0702-</w:t>
      </w:r>
      <w:r w:rsidR="008970C2" w:rsidRPr="009909B2">
        <w:rPr>
          <w:sz w:val="24"/>
          <w:szCs w:val="24"/>
          <w:lang w:val="vi-VN"/>
        </w:rPr>
        <w:t>12</w:t>
      </w:r>
    </w:p>
    <w:p w:rsidR="00744C77" w:rsidRPr="00084081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Cs/>
          <w:sz w:val="24"/>
          <w:szCs w:val="24"/>
          <w:lang w:val="vi-VN"/>
        </w:rPr>
      </w:pPr>
      <w:r w:rsidRPr="009909B2">
        <w:rPr>
          <w:b/>
          <w:sz w:val="24"/>
          <w:szCs w:val="24"/>
          <w:lang w:val="vi-VN"/>
        </w:rPr>
        <w:t>2.2</w:t>
      </w:r>
      <w:r w:rsidR="003555B5" w:rsidRPr="009909B2">
        <w:rPr>
          <w:b/>
          <w:sz w:val="24"/>
          <w:szCs w:val="24"/>
          <w:lang w:val="vi-VN"/>
        </w:rPr>
        <w:t xml:space="preserve">. </w:t>
      </w:r>
      <w:r w:rsidR="00744C77" w:rsidRPr="009909B2">
        <w:rPr>
          <w:b/>
          <w:sz w:val="24"/>
          <w:szCs w:val="24"/>
          <w:lang w:val="vi-VN"/>
        </w:rPr>
        <w:t>Bộ môn:</w:t>
      </w:r>
      <w:r w:rsidR="00985C07" w:rsidRPr="009909B2">
        <w:rPr>
          <w:b/>
          <w:sz w:val="24"/>
          <w:szCs w:val="24"/>
          <w:lang w:val="vi-VN"/>
        </w:rPr>
        <w:t xml:space="preserve"> </w:t>
      </w:r>
      <w:r w:rsidR="00985C07" w:rsidRPr="00084081">
        <w:rPr>
          <w:bCs/>
          <w:sz w:val="24"/>
          <w:szCs w:val="24"/>
          <w:lang w:val="vi-VN"/>
        </w:rPr>
        <w:t>Quản trị doanh nghiệp Địa chất - Dầu khí</w:t>
      </w:r>
    </w:p>
    <w:p w:rsidR="00744C77" w:rsidRPr="00084081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bCs/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EB3986">
        <w:rPr>
          <w:b/>
          <w:sz w:val="24"/>
          <w:szCs w:val="24"/>
        </w:rPr>
        <w:t xml:space="preserve"> </w:t>
      </w:r>
      <w:r w:rsidR="00EB3986" w:rsidRPr="00084081">
        <w:rPr>
          <w:bCs/>
          <w:sz w:val="24"/>
          <w:szCs w:val="24"/>
        </w:rPr>
        <w:t xml:space="preserve">Kinh tế </w:t>
      </w:r>
      <w:r w:rsidR="00084081" w:rsidRPr="00084081">
        <w:rPr>
          <w:bCs/>
          <w:sz w:val="24"/>
          <w:szCs w:val="24"/>
        </w:rPr>
        <w:t>- Quản trị kinh doanh</w:t>
      </w:r>
    </w:p>
    <w:p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CF7E26">
        <w:rPr>
          <w:b/>
          <w:bCs/>
          <w:color w:val="000000"/>
          <w:sz w:val="24"/>
          <w:szCs w:val="24"/>
        </w:rPr>
        <w:t xml:space="preserve">: </w:t>
      </w:r>
    </w:p>
    <w:p w:rsidR="006D03CF" w:rsidRPr="00084081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</w:t>
      </w:r>
      <w:bookmarkStart w:id="0" w:name="_GoBack"/>
      <w:bookmarkEnd w:id="0"/>
      <w:r w:rsidRPr="003555B5">
        <w:rPr>
          <w:b/>
          <w:bCs/>
          <w:color w:val="000000"/>
          <w:sz w:val="24"/>
          <w:szCs w:val="24"/>
        </w:rPr>
        <w:t>:</w:t>
      </w:r>
      <w:r w:rsidR="00084081">
        <w:rPr>
          <w:b/>
          <w:bCs/>
          <w:color w:val="000000"/>
          <w:sz w:val="24"/>
          <w:szCs w:val="24"/>
        </w:rPr>
        <w:t xml:space="preserve"> </w:t>
      </w:r>
      <w:r w:rsidR="00084081" w:rsidRPr="00084081">
        <w:rPr>
          <w:color w:val="000000"/>
          <w:sz w:val="24"/>
          <w:szCs w:val="24"/>
        </w:rPr>
        <w:t>Không có</w:t>
      </w:r>
    </w:p>
    <w:p w:rsidR="006D03CF" w:rsidRPr="00E01860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E01860" w:rsidRPr="00E01860">
        <w:t xml:space="preserve"> </w:t>
      </w:r>
    </w:p>
    <w:p w:rsidR="00624279" w:rsidRDefault="00744C77" w:rsidP="0062427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</w:p>
    <w:p w:rsidR="00624279" w:rsidRPr="00624279" w:rsidRDefault="00624279" w:rsidP="00624279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</w:r>
      <w:r w:rsidRPr="00624279">
        <w:rPr>
          <w:bCs/>
          <w:sz w:val="24"/>
          <w:szCs w:val="24"/>
        </w:rPr>
        <w:t xml:space="preserve">Sinh viên nắm được các kiến thức cơ bản về </w:t>
      </w:r>
      <w:r w:rsidR="00D125BF">
        <w:rPr>
          <w:bCs/>
          <w:sz w:val="24"/>
          <w:szCs w:val="24"/>
        </w:rPr>
        <w:t>doanh nghiệp</w:t>
      </w:r>
      <w:r w:rsidRPr="00624279">
        <w:rPr>
          <w:bCs/>
          <w:sz w:val="24"/>
          <w:szCs w:val="24"/>
        </w:rPr>
        <w:t xml:space="preserve"> và một số hoạt động  của doanh nghiệp cũng như các yếu tố đầu vào cho quá trình hoạt động đó</w:t>
      </w:r>
      <w:r w:rsidRPr="00624279">
        <w:rPr>
          <w:bCs/>
          <w:color w:val="FF0000"/>
          <w:sz w:val="24"/>
          <w:szCs w:val="24"/>
        </w:rPr>
        <w:t>.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Kiến thức</w:t>
      </w:r>
    </w:p>
    <w:p w:rsidR="00B60C95" w:rsidRPr="009909B2" w:rsidRDefault="00985C07" w:rsidP="009F5289">
      <w:pPr>
        <w:pStyle w:val="ListParagraph"/>
        <w:numPr>
          <w:ilvl w:val="2"/>
          <w:numId w:val="1"/>
        </w:numPr>
        <w:spacing w:before="120"/>
        <w:jc w:val="both"/>
        <w:rPr>
          <w:lang w:val="vi-VN"/>
        </w:rPr>
      </w:pPr>
      <w:r w:rsidRPr="009909B2">
        <w:rPr>
          <w:lang w:val="vi-VN"/>
        </w:rPr>
        <w:t>Nắm được n</w:t>
      </w:r>
      <w:r w:rsidR="009F5289" w:rsidRPr="009909B2">
        <w:rPr>
          <w:lang w:val="vi-VN"/>
        </w:rPr>
        <w:t xml:space="preserve">hững kiến thức chung về </w:t>
      </w:r>
      <w:r w:rsidR="00D125BF">
        <w:t>kinh tế và quản trị kinh doanh trong doanh nghiệp</w:t>
      </w:r>
    </w:p>
    <w:p w:rsidR="009F5289" w:rsidRPr="009909B2" w:rsidRDefault="00A42E15" w:rsidP="009F5289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 w:rsidRPr="009909B2">
        <w:rPr>
          <w:lang w:val="vi-VN"/>
        </w:rPr>
        <w:t>Nắm được những k</w:t>
      </w:r>
      <w:r w:rsidR="009F5289" w:rsidRPr="009909B2">
        <w:rPr>
          <w:lang w:val="vi-VN"/>
        </w:rPr>
        <w:t xml:space="preserve">iến thức về </w:t>
      </w:r>
      <w:r w:rsidR="00095B3E">
        <w:t xml:space="preserve"> </w:t>
      </w:r>
      <w:r w:rsidR="00D125BF">
        <w:t>sự lựa chọn kinh tế và các chỉ tiêu kinh tế chủ yếu trong hoạt động kinh doanh của doanh nghiệp.</w:t>
      </w:r>
    </w:p>
    <w:p w:rsidR="009F5289" w:rsidRPr="009909B2" w:rsidRDefault="00E85C92" w:rsidP="009F5289">
      <w:pPr>
        <w:pStyle w:val="ListParagraph"/>
        <w:numPr>
          <w:ilvl w:val="2"/>
          <w:numId w:val="1"/>
        </w:numPr>
        <w:spacing w:before="120"/>
        <w:jc w:val="both"/>
        <w:rPr>
          <w:bCs/>
          <w:lang w:val="vi-VN"/>
        </w:rPr>
      </w:pPr>
      <w:r>
        <w:rPr>
          <w:lang w:val="vi-VN"/>
        </w:rPr>
        <w:t xml:space="preserve">Nắm được các </w:t>
      </w:r>
      <w:r w:rsidRPr="0034423A">
        <w:rPr>
          <w:lang w:val="vi-VN"/>
        </w:rPr>
        <w:t>nội dung</w:t>
      </w:r>
      <w:r w:rsidR="00930E98" w:rsidRPr="009909B2">
        <w:rPr>
          <w:lang w:val="vi-VN"/>
        </w:rPr>
        <w:t xml:space="preserve"> chủ yếu trong hoạt động củ</w:t>
      </w:r>
      <w:r w:rsidR="0034423A">
        <w:rPr>
          <w:lang w:val="vi-VN"/>
        </w:rPr>
        <w:t>a doanh nghiệp</w:t>
      </w:r>
      <w:r w:rsidR="00930E98" w:rsidRPr="009909B2">
        <w:rPr>
          <w:lang w:val="vi-VN"/>
        </w:rPr>
        <w:t xml:space="preserve">; </w:t>
      </w:r>
      <w:r w:rsidR="00D125BF">
        <w:t xml:space="preserve">tài sản và vốn; </w:t>
      </w:r>
      <w:r w:rsidR="009F5289" w:rsidRPr="009909B2">
        <w:rPr>
          <w:lang w:val="vi-VN"/>
        </w:rPr>
        <w:t>lao động</w:t>
      </w:r>
      <w:r w:rsidR="00930E98" w:rsidRPr="009909B2">
        <w:rPr>
          <w:lang w:val="vi-VN"/>
        </w:rPr>
        <w:t xml:space="preserve"> và tiền lương; chi phí sản xuất và giá thành; </w:t>
      </w:r>
      <w:r w:rsidR="00D125BF">
        <w:t>quản trị nhân lực, chiến lược kinh doanh; quản trị dự án đầu tư</w:t>
      </w:r>
      <w:r w:rsidR="009F5289" w:rsidRPr="009909B2">
        <w:rPr>
          <w:lang w:val="vi-VN"/>
        </w:rPr>
        <w:t xml:space="preserve"> </w:t>
      </w:r>
      <w:r w:rsidR="00930E98" w:rsidRPr="009909B2">
        <w:rPr>
          <w:lang w:val="vi-VN"/>
        </w:rPr>
        <w:t>....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:rsidR="00D125BF" w:rsidRPr="00D125BF" w:rsidRDefault="00930E98" w:rsidP="00BB01B3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before="120"/>
        <w:ind w:left="1134" w:hanging="567"/>
        <w:jc w:val="both"/>
        <w:rPr>
          <w:bCs/>
          <w:lang w:val="nl-NL"/>
        </w:rPr>
      </w:pPr>
      <w:r w:rsidRPr="00D125BF">
        <w:rPr>
          <w:lang w:val="nl-NL"/>
        </w:rPr>
        <w:lastRenderedPageBreak/>
        <w:t xml:space="preserve"> Có k</w:t>
      </w:r>
      <w:r w:rsidR="00BB01B3" w:rsidRPr="00D125BF">
        <w:rPr>
          <w:lang w:val="nl-NL"/>
        </w:rPr>
        <w:t xml:space="preserve">ỹ năng </w:t>
      </w:r>
      <w:r w:rsidRPr="00D125BF">
        <w:rPr>
          <w:lang w:val="nl-NL"/>
        </w:rPr>
        <w:t xml:space="preserve">phân tích và nhận biết các vấn đề </w:t>
      </w:r>
      <w:r w:rsidR="00BB01B3" w:rsidRPr="00D125BF">
        <w:rPr>
          <w:lang w:val="nl-NL"/>
        </w:rPr>
        <w:t xml:space="preserve">cơ bản về </w:t>
      </w:r>
      <w:r w:rsidR="00095B3E" w:rsidRPr="00D125BF">
        <w:rPr>
          <w:lang w:val="nl-NL"/>
        </w:rPr>
        <w:t>kinh tế trong</w:t>
      </w:r>
      <w:r w:rsidR="00BB01B3" w:rsidRPr="00D125BF">
        <w:rPr>
          <w:lang w:val="nl-NL"/>
        </w:rPr>
        <w:t xml:space="preserve"> doanh nghiệp </w:t>
      </w:r>
    </w:p>
    <w:p w:rsidR="00BB01B3" w:rsidRPr="00D125BF" w:rsidRDefault="00BB01B3" w:rsidP="00BB01B3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before="120"/>
        <w:ind w:left="1134" w:hanging="567"/>
        <w:jc w:val="both"/>
        <w:rPr>
          <w:bCs/>
          <w:lang w:val="nl-NL"/>
        </w:rPr>
      </w:pPr>
      <w:r w:rsidRPr="00D125BF">
        <w:rPr>
          <w:lang w:val="nl-NL"/>
        </w:rPr>
        <w:t xml:space="preserve"> Kỹ năng đọc và tổng hợp tài liệu</w:t>
      </w:r>
    </w:p>
    <w:p w:rsidR="00BB01B3" w:rsidRPr="00BB01B3" w:rsidRDefault="00BB01B3" w:rsidP="00BB01B3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before="120"/>
        <w:ind w:left="1134" w:hanging="567"/>
        <w:jc w:val="both"/>
        <w:rPr>
          <w:bCs/>
        </w:rPr>
      </w:pPr>
      <w:r>
        <w:rPr>
          <w:lang w:val="nl-NL"/>
        </w:rPr>
        <w:t>Kỹ năng làm việc nhóm</w:t>
      </w:r>
    </w:p>
    <w:p w:rsidR="00BB01B3" w:rsidRPr="00930E98" w:rsidRDefault="00BB01B3" w:rsidP="00BB01B3">
      <w:pPr>
        <w:pStyle w:val="ListParagraph"/>
        <w:numPr>
          <w:ilvl w:val="2"/>
          <w:numId w:val="1"/>
        </w:numPr>
        <w:tabs>
          <w:tab w:val="clear" w:pos="1242"/>
          <w:tab w:val="num" w:pos="1134"/>
        </w:tabs>
        <w:spacing w:before="120"/>
        <w:ind w:left="1134" w:hanging="567"/>
        <w:jc w:val="both"/>
        <w:rPr>
          <w:bCs/>
        </w:rPr>
      </w:pPr>
      <w:r w:rsidRPr="00930E98">
        <w:rPr>
          <w:lang w:val="nl-NL"/>
        </w:rPr>
        <w:t>Kỹ năng giao tiếp</w:t>
      </w:r>
      <w:r w:rsidR="00930E98" w:rsidRPr="00930E98">
        <w:rPr>
          <w:lang w:val="nl-NL"/>
        </w:rPr>
        <w:t xml:space="preserve">; </w:t>
      </w:r>
      <w:r w:rsidRPr="00930E98">
        <w:rPr>
          <w:lang w:val="nl-NL"/>
        </w:rPr>
        <w:t>Kỹ năng thuyết trình</w:t>
      </w:r>
    </w:p>
    <w:p w:rsidR="00744C77" w:rsidRPr="003555B5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D125BF" w:rsidRPr="00D125BF" w:rsidRDefault="00D125BF" w:rsidP="00084081">
      <w:pPr>
        <w:pStyle w:val="ListParagraph"/>
        <w:spacing w:before="120" w:after="120" w:line="240" w:lineRule="atLeast"/>
        <w:ind w:left="0" w:firstLine="540"/>
        <w:jc w:val="both"/>
      </w:pPr>
      <w:r w:rsidRPr="00D125BF">
        <w:t xml:space="preserve">Học phần gồm 8 chương với các nội dung bao quát những vấn đề cơ bản về kinh tế và quản trị kinh doanh trong các doanh nghiệp. Những nội dung chính bao gồm: Đại cương về DN và Quản trị DN; Những lựa chọn kinh tế và các chỉ tiêu kinh tế chủ yếu trong hoạt động kinh doanh của doanh nghiệp; </w:t>
      </w:r>
      <w:hyperlink w:anchor="_Toc488937659" w:history="1">
        <w:r w:rsidRPr="00D125BF">
          <w:rPr>
            <w:rStyle w:val="Hyperlink"/>
            <w:noProof/>
          </w:rPr>
          <w:t>Quản trị tài sản và vốn kinh doanh của doanh nghiệp</w:t>
        </w:r>
      </w:hyperlink>
      <w:r w:rsidRPr="00D125BF">
        <w:rPr>
          <w:noProof/>
        </w:rPr>
        <w:t>; Quản trị sản xuất trong doanh nghiệp; Quản trị nhân lực; Quản trị chi phí sản xuất và giá thành sản phẩm; Quản trị dự án đầu tư và Quản trị chiến lược và kế hoạch hóa DN.</w:t>
      </w:r>
    </w:p>
    <w:p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4683"/>
        <w:gridCol w:w="992"/>
        <w:gridCol w:w="1979"/>
      </w:tblGrid>
      <w:tr w:rsidR="001265BC" w:rsidRPr="003555B5" w:rsidTr="00E87E18">
        <w:tc>
          <w:tcPr>
            <w:tcW w:w="9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:rsidTr="00E87E18">
        <w:tc>
          <w:tcPr>
            <w:tcW w:w="1584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E87E18">
        <w:trPr>
          <w:trHeight w:val="548"/>
        </w:trPr>
        <w:tc>
          <w:tcPr>
            <w:tcW w:w="1584" w:type="dxa"/>
            <w:vAlign w:val="center"/>
          </w:tcPr>
          <w:p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FD06BB" w:rsidRDefault="00D125BF" w:rsidP="00FD06BB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Đại cương về doanh nghiệp và quản trị doanh nghiệp</w:t>
            </w:r>
          </w:p>
        </w:tc>
        <w:tc>
          <w:tcPr>
            <w:tcW w:w="992" w:type="dxa"/>
            <w:vAlign w:val="center"/>
          </w:tcPr>
          <w:p w:rsidR="003B73BB" w:rsidRPr="00713C7B" w:rsidRDefault="008578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3B73BB" w:rsidRPr="003935E9" w:rsidRDefault="003B73B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A420A" w:rsidRPr="003555B5" w:rsidTr="00E87E18">
        <w:tc>
          <w:tcPr>
            <w:tcW w:w="1584" w:type="dxa"/>
            <w:vAlign w:val="center"/>
          </w:tcPr>
          <w:p w:rsidR="00BA420A" w:rsidRPr="003555B5" w:rsidRDefault="00BA420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BA420A" w:rsidRPr="003555B5" w:rsidRDefault="00B21C1C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Những khái niệm chung</w:t>
            </w:r>
          </w:p>
        </w:tc>
        <w:tc>
          <w:tcPr>
            <w:tcW w:w="992" w:type="dxa"/>
            <w:vMerge w:val="restart"/>
            <w:vAlign w:val="center"/>
          </w:tcPr>
          <w:p w:rsidR="00BA420A" w:rsidRPr="004B447F" w:rsidRDefault="00BA420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BA420A" w:rsidRPr="003555B5" w:rsidRDefault="00BA420A" w:rsidP="00E05102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935E9">
              <w:rPr>
                <w:bCs/>
              </w:rPr>
              <w:t>4.1.1; 4.2.1</w:t>
            </w:r>
          </w:p>
        </w:tc>
      </w:tr>
      <w:tr w:rsidR="00BA420A" w:rsidRPr="003555B5" w:rsidTr="00E87E18">
        <w:tc>
          <w:tcPr>
            <w:tcW w:w="1584" w:type="dxa"/>
            <w:vAlign w:val="center"/>
          </w:tcPr>
          <w:p w:rsidR="00BA420A" w:rsidRPr="003555B5" w:rsidRDefault="00BA420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BA420A" w:rsidRPr="003555B5" w:rsidRDefault="00B21C1C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Các nguyên tắc quản trị kinh doanh</w:t>
            </w:r>
          </w:p>
        </w:tc>
        <w:tc>
          <w:tcPr>
            <w:tcW w:w="992" w:type="dxa"/>
            <w:vMerge/>
            <w:vAlign w:val="center"/>
          </w:tcPr>
          <w:p w:rsidR="00BA420A" w:rsidRPr="004B447F" w:rsidRDefault="00BA420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BA420A" w:rsidRPr="003555B5" w:rsidRDefault="00BA420A" w:rsidP="00200F66">
            <w:pPr>
              <w:pStyle w:val="ListParagraph"/>
              <w:ind w:left="0"/>
              <w:jc w:val="center"/>
              <w:rPr>
                <w:bCs/>
              </w:rPr>
            </w:pPr>
            <w:r w:rsidRPr="003935E9">
              <w:rPr>
                <w:bCs/>
              </w:rPr>
              <w:t>4.1.1; 4.2.1</w:t>
            </w:r>
          </w:p>
        </w:tc>
      </w:tr>
      <w:tr w:rsidR="00E6446C" w:rsidRPr="003555B5" w:rsidTr="00E87E18">
        <w:tc>
          <w:tcPr>
            <w:tcW w:w="1584" w:type="dxa"/>
            <w:vAlign w:val="center"/>
          </w:tcPr>
          <w:p w:rsidR="00E6446C" w:rsidRPr="00E6446C" w:rsidRDefault="00E6446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E6446C" w:rsidRDefault="00B21C1C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Các phương pháp quản trị kinh doanh</w:t>
            </w:r>
          </w:p>
        </w:tc>
        <w:tc>
          <w:tcPr>
            <w:tcW w:w="992" w:type="dxa"/>
            <w:vAlign w:val="center"/>
          </w:tcPr>
          <w:p w:rsidR="00E6446C" w:rsidRPr="004B447F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6446C" w:rsidRPr="003555B5" w:rsidRDefault="003935E9" w:rsidP="00200F66">
            <w:pPr>
              <w:pStyle w:val="ListParagraph"/>
              <w:ind w:left="0"/>
              <w:jc w:val="center"/>
              <w:rPr>
                <w:bCs/>
              </w:rPr>
            </w:pPr>
            <w:r w:rsidRPr="003935E9">
              <w:rPr>
                <w:bCs/>
              </w:rPr>
              <w:t>4.1.1; 4.2.1</w:t>
            </w:r>
          </w:p>
        </w:tc>
      </w:tr>
      <w:tr w:rsidR="00E6446C" w:rsidRPr="003555B5" w:rsidTr="00E87E18">
        <w:tc>
          <w:tcPr>
            <w:tcW w:w="1584" w:type="dxa"/>
            <w:vAlign w:val="center"/>
          </w:tcPr>
          <w:p w:rsidR="00E6446C" w:rsidRPr="00E6446C" w:rsidRDefault="00E6446C" w:rsidP="009E72B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 w:rsidR="009E72BC">
              <w:rPr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E6446C" w:rsidRDefault="00B21C1C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Các chức năng quản trị kinh doanh tronng doanh nghiệp</w:t>
            </w:r>
          </w:p>
        </w:tc>
        <w:tc>
          <w:tcPr>
            <w:tcW w:w="992" w:type="dxa"/>
            <w:vAlign w:val="center"/>
          </w:tcPr>
          <w:p w:rsidR="00E6446C" w:rsidRPr="004B447F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6446C" w:rsidRPr="003555B5" w:rsidRDefault="003935E9" w:rsidP="00200F66">
            <w:pPr>
              <w:pStyle w:val="ListParagraph"/>
              <w:ind w:left="0"/>
              <w:jc w:val="center"/>
              <w:rPr>
                <w:bCs/>
              </w:rPr>
            </w:pPr>
            <w:r w:rsidRPr="003935E9">
              <w:rPr>
                <w:bCs/>
              </w:rPr>
              <w:t>4.1.1; 4.2.1</w:t>
            </w:r>
          </w:p>
        </w:tc>
      </w:tr>
      <w:tr w:rsidR="00E6446C" w:rsidRPr="003555B5" w:rsidTr="00E87E18">
        <w:tc>
          <w:tcPr>
            <w:tcW w:w="1584" w:type="dxa"/>
            <w:vAlign w:val="center"/>
          </w:tcPr>
          <w:p w:rsidR="00E6446C" w:rsidRPr="00BC7CA7" w:rsidRDefault="00BC7CA7" w:rsidP="009E72B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</w:t>
            </w:r>
            <w:r w:rsidR="009E72BC">
              <w:rPr>
                <w:bCs/>
              </w:rPr>
              <w:t>5</w:t>
            </w:r>
          </w:p>
        </w:tc>
        <w:tc>
          <w:tcPr>
            <w:tcW w:w="4683" w:type="dxa"/>
            <w:vAlign w:val="center"/>
          </w:tcPr>
          <w:p w:rsidR="00E6446C" w:rsidRDefault="00B21C1C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Cơ cấu tổ chức bộ máy quản trị doanh nghiệp</w:t>
            </w:r>
          </w:p>
        </w:tc>
        <w:tc>
          <w:tcPr>
            <w:tcW w:w="992" w:type="dxa"/>
            <w:vAlign w:val="center"/>
          </w:tcPr>
          <w:p w:rsidR="00E6446C" w:rsidRPr="004B447F" w:rsidRDefault="00BA420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6446C" w:rsidRPr="003555B5" w:rsidRDefault="003935E9" w:rsidP="00200F66">
            <w:pPr>
              <w:pStyle w:val="ListParagraph"/>
              <w:ind w:left="0"/>
              <w:jc w:val="center"/>
              <w:rPr>
                <w:bCs/>
              </w:rPr>
            </w:pPr>
            <w:r w:rsidRPr="003935E9">
              <w:rPr>
                <w:bCs/>
              </w:rPr>
              <w:t>4.1.1; 4.2.1</w:t>
            </w:r>
          </w:p>
        </w:tc>
      </w:tr>
      <w:tr w:rsidR="00C0158B" w:rsidRPr="003555B5" w:rsidTr="00E87E18">
        <w:tc>
          <w:tcPr>
            <w:tcW w:w="1584" w:type="dxa"/>
            <w:vAlign w:val="center"/>
          </w:tcPr>
          <w:p w:rsidR="00C0158B" w:rsidRDefault="00C0158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C0158B" w:rsidRDefault="00095B3E" w:rsidP="00095B3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Thảo luận, ôn </w:t>
            </w:r>
            <w:r w:rsidR="00CF3854">
              <w:rPr>
                <w:bCs/>
              </w:rPr>
              <w:t xml:space="preserve"> tập </w:t>
            </w:r>
          </w:p>
        </w:tc>
        <w:tc>
          <w:tcPr>
            <w:tcW w:w="992" w:type="dxa"/>
            <w:vAlign w:val="center"/>
          </w:tcPr>
          <w:p w:rsidR="00C0158B" w:rsidRPr="004B447F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C0158B" w:rsidRPr="003555B5" w:rsidRDefault="003935E9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4.2.2; 4.2.3</w:t>
            </w:r>
          </w:p>
        </w:tc>
      </w:tr>
      <w:tr w:rsidR="00BA7C39" w:rsidRPr="003555B5" w:rsidTr="00E87E18">
        <w:tc>
          <w:tcPr>
            <w:tcW w:w="1584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34423A" w:rsidRDefault="00B21C1C" w:rsidP="00B21C1C">
            <w:pPr>
              <w:pStyle w:val="Heading3"/>
              <w:ind w:left="0"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de-DE"/>
              </w:rPr>
              <w:t>Những lựa chọn</w:t>
            </w:r>
            <w:r w:rsidR="00B30581">
              <w:rPr>
                <w:rFonts w:ascii="Times New Roman" w:hAnsi="Times New Roman"/>
                <w:sz w:val="24"/>
                <w:lang w:val="de-DE"/>
              </w:rPr>
              <w:t xml:space="preserve"> kinh tế và các chỉ tiêu kinh tế</w:t>
            </w:r>
            <w:r>
              <w:rPr>
                <w:rFonts w:ascii="Times New Roman" w:hAnsi="Times New Roman"/>
                <w:sz w:val="24"/>
                <w:lang w:val="de-DE"/>
              </w:rPr>
              <w:t xml:space="preserve"> chủ yếu trong hoạt động kinh doanh của doanh nghiệp</w:t>
            </w:r>
          </w:p>
        </w:tc>
        <w:tc>
          <w:tcPr>
            <w:tcW w:w="992" w:type="dxa"/>
            <w:vAlign w:val="center"/>
          </w:tcPr>
          <w:p w:rsidR="00EE3756" w:rsidRPr="003555B5" w:rsidRDefault="008578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EE3756" w:rsidRPr="003555B5" w:rsidRDefault="003935E9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4.1.2; 4.2.1</w:t>
            </w:r>
          </w:p>
        </w:tc>
      </w:tr>
      <w:tr w:rsidR="00BA7C39" w:rsidRPr="003555B5" w:rsidTr="00E87E18">
        <w:tc>
          <w:tcPr>
            <w:tcW w:w="1584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B21C1C" w:rsidRDefault="00B21C1C" w:rsidP="005D43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Những vấn đề và lựa chọn kinh tế của doanh nghiệp</w:t>
            </w:r>
          </w:p>
        </w:tc>
        <w:tc>
          <w:tcPr>
            <w:tcW w:w="992" w:type="dxa"/>
            <w:vAlign w:val="center"/>
          </w:tcPr>
          <w:p w:rsidR="00EE3756" w:rsidRPr="00CC4E37" w:rsidRDefault="00CC4E3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E3756" w:rsidRPr="003555B5" w:rsidRDefault="003935E9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4.1.2; 4.2.1</w:t>
            </w:r>
          </w:p>
        </w:tc>
      </w:tr>
      <w:tr w:rsidR="00BA7C39" w:rsidRPr="003555B5" w:rsidTr="00E87E18">
        <w:tc>
          <w:tcPr>
            <w:tcW w:w="1584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EE3756" w:rsidRPr="00095B3E" w:rsidRDefault="00B21C1C" w:rsidP="00B21C1C">
            <w:pPr>
              <w:jc w:val="both"/>
              <w:rPr>
                <w:shadow/>
                <w:sz w:val="24"/>
                <w:szCs w:val="24"/>
              </w:rPr>
            </w:pPr>
            <w:r>
              <w:rPr>
                <w:sz w:val="24"/>
                <w:szCs w:val="24"/>
              </w:rPr>
              <w:t>Các chỉ tiêu kinh tế trong hoạt động kinh doanh của doanh nghiệp</w:t>
            </w:r>
          </w:p>
        </w:tc>
        <w:tc>
          <w:tcPr>
            <w:tcW w:w="992" w:type="dxa"/>
            <w:vAlign w:val="center"/>
          </w:tcPr>
          <w:p w:rsidR="00EE3756" w:rsidRPr="00CC4E37" w:rsidRDefault="00CC4E3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E3756" w:rsidRPr="003555B5" w:rsidRDefault="003935E9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4.1.2; 4.2.1</w:t>
            </w:r>
          </w:p>
        </w:tc>
      </w:tr>
      <w:tr w:rsidR="00095B3E" w:rsidRPr="003555B5" w:rsidTr="00E87E18">
        <w:tc>
          <w:tcPr>
            <w:tcW w:w="1584" w:type="dxa"/>
            <w:vAlign w:val="center"/>
          </w:tcPr>
          <w:p w:rsidR="00095B3E" w:rsidRDefault="00095B3E" w:rsidP="00095B3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095B3E" w:rsidRDefault="00095B3E" w:rsidP="00B21C1C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Thảo luận, </w:t>
            </w:r>
            <w:r w:rsidR="00B21C1C">
              <w:rPr>
                <w:bCs/>
              </w:rPr>
              <w:t>ô</w:t>
            </w:r>
            <w:r>
              <w:rPr>
                <w:bCs/>
              </w:rPr>
              <w:t xml:space="preserve">n tập </w:t>
            </w:r>
            <w:r w:rsidR="00B21C1C">
              <w:rPr>
                <w:bCs/>
              </w:rPr>
              <w:t>chương 2</w:t>
            </w:r>
          </w:p>
        </w:tc>
        <w:tc>
          <w:tcPr>
            <w:tcW w:w="992" w:type="dxa"/>
            <w:vAlign w:val="center"/>
          </w:tcPr>
          <w:p w:rsidR="00095B3E" w:rsidRPr="00CC4E37" w:rsidRDefault="00B21C1C" w:rsidP="00095B3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095B3E" w:rsidRPr="003555B5" w:rsidRDefault="00095B3E" w:rsidP="00095B3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4.1.2; 4.2.2; 4.2.3</w:t>
            </w:r>
          </w:p>
        </w:tc>
      </w:tr>
      <w:tr w:rsidR="00985C07" w:rsidRPr="003555B5" w:rsidTr="00857805">
        <w:tc>
          <w:tcPr>
            <w:tcW w:w="1584" w:type="dxa"/>
            <w:vAlign w:val="center"/>
          </w:tcPr>
          <w:p w:rsidR="00985C07" w:rsidRPr="003555B5" w:rsidRDefault="00985C0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Chương 3</w:t>
            </w:r>
          </w:p>
        </w:tc>
        <w:tc>
          <w:tcPr>
            <w:tcW w:w="4683" w:type="dxa"/>
            <w:tcBorders>
              <w:bottom w:val="single" w:sz="4" w:space="0" w:color="auto"/>
            </w:tcBorders>
            <w:vAlign w:val="center"/>
          </w:tcPr>
          <w:p w:rsidR="00985C07" w:rsidRPr="009909B2" w:rsidRDefault="00B21C1C" w:rsidP="00FD06BB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Quản trị tài sản và vốn kinh doanh của doanh nghiệp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985C07" w:rsidRDefault="008578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vAlign w:val="center"/>
          </w:tcPr>
          <w:p w:rsidR="00985C07" w:rsidRDefault="00985C07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57805" w:rsidRPr="00BA420A" w:rsidTr="00EC3E14">
        <w:tc>
          <w:tcPr>
            <w:tcW w:w="1584" w:type="dxa"/>
            <w:tcBorders>
              <w:right w:val="single" w:sz="4" w:space="0" w:color="auto"/>
            </w:tcBorders>
            <w:vAlign w:val="center"/>
          </w:tcPr>
          <w:p w:rsidR="00857805" w:rsidRPr="00BA420A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 w:rsidRPr="00BA420A">
              <w:rPr>
                <w:bCs/>
                <w:lang w:val="nl-NL"/>
              </w:rPr>
              <w:t>3.1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05" w:rsidRPr="009909B2" w:rsidRDefault="00857805" w:rsidP="00FD06BB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Tài sản của doanh nghiệp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7805" w:rsidRPr="00BA420A" w:rsidRDefault="00857805" w:rsidP="0085780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05" w:rsidRPr="00BA420A" w:rsidRDefault="00857805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857805" w:rsidRPr="00BA420A" w:rsidTr="00EC3E14">
        <w:tc>
          <w:tcPr>
            <w:tcW w:w="1584" w:type="dxa"/>
            <w:tcBorders>
              <w:right w:val="single" w:sz="4" w:space="0" w:color="auto"/>
            </w:tcBorders>
            <w:vAlign w:val="center"/>
          </w:tcPr>
          <w:p w:rsidR="00857805" w:rsidRPr="00BA420A" w:rsidRDefault="00857805" w:rsidP="00BA420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05" w:rsidRPr="009909B2" w:rsidRDefault="00857805" w:rsidP="00FD06BB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Vốn kinh doanh trong doanh nghiệp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7805" w:rsidRPr="009909B2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05" w:rsidRPr="00BA420A" w:rsidRDefault="00857805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857805" w:rsidRPr="00BA420A" w:rsidTr="00EC3E14">
        <w:tc>
          <w:tcPr>
            <w:tcW w:w="1584" w:type="dxa"/>
            <w:tcBorders>
              <w:right w:val="single" w:sz="4" w:space="0" w:color="auto"/>
            </w:tcBorders>
            <w:vAlign w:val="center"/>
          </w:tcPr>
          <w:p w:rsidR="00857805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05" w:rsidRDefault="00857805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Câu hỏi ô tập chương 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05" w:rsidRPr="00BA420A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7805" w:rsidRPr="00BA420A" w:rsidRDefault="00857805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BA7C39" w:rsidRPr="003555B5" w:rsidTr="00857805">
        <w:tc>
          <w:tcPr>
            <w:tcW w:w="1584" w:type="dxa"/>
            <w:vAlign w:val="center"/>
          </w:tcPr>
          <w:p w:rsidR="00EE3756" w:rsidRPr="003555B5" w:rsidRDefault="00EE3756" w:rsidP="00BA420A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="00BA420A">
              <w:rPr>
                <w:b/>
                <w:bCs/>
                <w:lang w:val="nl-NL"/>
              </w:rPr>
              <w:t>4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EE3756" w:rsidRPr="00FD06BB" w:rsidRDefault="00B21C1C" w:rsidP="00FD06BB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Quản trị sản xuất trong doanh nghiệp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EE3756" w:rsidRPr="003555B5" w:rsidRDefault="008578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D06BB" w:rsidRPr="003555B5" w:rsidTr="00E87E18">
        <w:tc>
          <w:tcPr>
            <w:tcW w:w="1584" w:type="dxa"/>
            <w:vAlign w:val="center"/>
          </w:tcPr>
          <w:p w:rsidR="00FD06BB" w:rsidRPr="00AF260C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</w:t>
            </w:r>
            <w:r w:rsidR="00AF260C" w:rsidRPr="00AF260C">
              <w:rPr>
                <w:bCs/>
                <w:lang w:val="nl-NL"/>
              </w:rPr>
              <w:t>.1</w:t>
            </w:r>
          </w:p>
        </w:tc>
        <w:tc>
          <w:tcPr>
            <w:tcW w:w="4683" w:type="dxa"/>
            <w:vAlign w:val="center"/>
          </w:tcPr>
          <w:p w:rsidR="00FD06BB" w:rsidRPr="009909B2" w:rsidRDefault="00B21C1C" w:rsidP="00FD06BB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Tổng quan về quản trị sản xuất</w:t>
            </w:r>
          </w:p>
        </w:tc>
        <w:tc>
          <w:tcPr>
            <w:tcW w:w="992" w:type="dxa"/>
            <w:vAlign w:val="center"/>
          </w:tcPr>
          <w:p w:rsidR="00FD06BB" w:rsidRPr="00B15798" w:rsidRDefault="0056681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FD06BB" w:rsidRPr="003555B5" w:rsidRDefault="00852306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4.1.3; 4.2.1</w:t>
            </w:r>
          </w:p>
        </w:tc>
      </w:tr>
      <w:tr w:rsidR="00AF260C" w:rsidRPr="003555B5" w:rsidTr="00E87E18">
        <w:tc>
          <w:tcPr>
            <w:tcW w:w="1584" w:type="dxa"/>
            <w:vAlign w:val="center"/>
          </w:tcPr>
          <w:p w:rsidR="00AF260C" w:rsidRPr="00AF260C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</w:t>
            </w:r>
            <w:r w:rsidR="00AF260C">
              <w:rPr>
                <w:bCs/>
                <w:lang w:val="nl-NL"/>
              </w:rPr>
              <w:t>.2</w:t>
            </w:r>
          </w:p>
        </w:tc>
        <w:tc>
          <w:tcPr>
            <w:tcW w:w="4683" w:type="dxa"/>
            <w:vAlign w:val="center"/>
          </w:tcPr>
          <w:p w:rsidR="00AF260C" w:rsidRPr="009909B2" w:rsidRDefault="00B21C1C" w:rsidP="00FD06BB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Nội dung về quản trị sản xuất trong doanh </w:t>
            </w:r>
            <w:r>
              <w:rPr>
                <w:bCs/>
                <w:lang w:val="nl-NL"/>
              </w:rPr>
              <w:lastRenderedPageBreak/>
              <w:t>nghiệp</w:t>
            </w:r>
          </w:p>
        </w:tc>
        <w:tc>
          <w:tcPr>
            <w:tcW w:w="992" w:type="dxa"/>
            <w:vAlign w:val="center"/>
          </w:tcPr>
          <w:p w:rsidR="00AF260C" w:rsidRPr="00B15798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</w:t>
            </w:r>
          </w:p>
        </w:tc>
        <w:tc>
          <w:tcPr>
            <w:tcW w:w="1979" w:type="dxa"/>
            <w:vAlign w:val="center"/>
          </w:tcPr>
          <w:p w:rsidR="00AF260C" w:rsidRPr="003555B5" w:rsidRDefault="00852306" w:rsidP="00BA7C3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4.1.3; 4.2.1</w:t>
            </w:r>
          </w:p>
        </w:tc>
      </w:tr>
      <w:tr w:rsidR="00086EEA" w:rsidRPr="003555B5" w:rsidTr="00E87E18">
        <w:tc>
          <w:tcPr>
            <w:tcW w:w="1584" w:type="dxa"/>
            <w:vAlign w:val="center"/>
          </w:tcPr>
          <w:p w:rsidR="00086EEA" w:rsidRPr="00AF260C" w:rsidRDefault="00086EEA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086EEA" w:rsidRDefault="00086EEA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Bài </w:t>
            </w:r>
            <w:r w:rsidR="00B21C1C">
              <w:rPr>
                <w:bCs/>
              </w:rPr>
              <w:t xml:space="preserve">tập, ôn tập câu hỏi </w:t>
            </w:r>
            <w:r>
              <w:rPr>
                <w:bCs/>
              </w:rPr>
              <w:t>kiểm tra số 1</w:t>
            </w:r>
          </w:p>
        </w:tc>
        <w:tc>
          <w:tcPr>
            <w:tcW w:w="992" w:type="dxa"/>
            <w:vAlign w:val="center"/>
          </w:tcPr>
          <w:p w:rsidR="00086EEA" w:rsidRPr="00B15798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086EEA" w:rsidRPr="003555B5" w:rsidRDefault="00086EE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D06BB" w:rsidRPr="003555B5" w:rsidTr="00E87E18">
        <w:tc>
          <w:tcPr>
            <w:tcW w:w="1584" w:type="dxa"/>
            <w:vAlign w:val="center"/>
          </w:tcPr>
          <w:p w:rsidR="00FD06BB" w:rsidRPr="003555B5" w:rsidRDefault="00FD06BB" w:rsidP="0056681C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Chương </w:t>
            </w:r>
            <w:r w:rsidR="0056681C">
              <w:rPr>
                <w:b/>
                <w:bCs/>
                <w:lang w:val="nl-NL"/>
              </w:rPr>
              <w:t>5</w:t>
            </w:r>
          </w:p>
        </w:tc>
        <w:tc>
          <w:tcPr>
            <w:tcW w:w="4683" w:type="dxa"/>
            <w:vAlign w:val="center"/>
          </w:tcPr>
          <w:p w:rsidR="00FD06BB" w:rsidRPr="009909B2" w:rsidRDefault="00E87E18" w:rsidP="00FD06BB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Quản trị nhân lực</w:t>
            </w:r>
          </w:p>
        </w:tc>
        <w:tc>
          <w:tcPr>
            <w:tcW w:w="992" w:type="dxa"/>
            <w:vAlign w:val="center"/>
          </w:tcPr>
          <w:p w:rsidR="00FD06BB" w:rsidRPr="003555B5" w:rsidRDefault="008578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FD06BB" w:rsidRPr="003555B5" w:rsidRDefault="00FD06BB" w:rsidP="000241D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A42E15" w:rsidRPr="003555B5" w:rsidTr="00E87E18">
        <w:tc>
          <w:tcPr>
            <w:tcW w:w="1584" w:type="dxa"/>
            <w:vAlign w:val="center"/>
          </w:tcPr>
          <w:p w:rsidR="00A42E15" w:rsidRPr="00AA6478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5.1</w:t>
            </w:r>
          </w:p>
        </w:tc>
        <w:tc>
          <w:tcPr>
            <w:tcW w:w="4683" w:type="dxa"/>
            <w:vAlign w:val="center"/>
          </w:tcPr>
          <w:p w:rsidR="00A42E15" w:rsidRPr="009909B2" w:rsidRDefault="00E87E18" w:rsidP="00FD06BB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Tổng quan về quản trị nhân lực</w:t>
            </w:r>
          </w:p>
        </w:tc>
        <w:tc>
          <w:tcPr>
            <w:tcW w:w="992" w:type="dxa"/>
            <w:vMerge w:val="restart"/>
            <w:vAlign w:val="center"/>
          </w:tcPr>
          <w:p w:rsidR="00A42E15" w:rsidRPr="00C61543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A42E15" w:rsidRPr="003555B5" w:rsidRDefault="00A42E15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DA504B">
              <w:rPr>
                <w:bCs/>
              </w:rPr>
              <w:t>3</w:t>
            </w:r>
            <w:r>
              <w:rPr>
                <w:bCs/>
              </w:rPr>
              <w:t>; 4.2.1</w:t>
            </w:r>
          </w:p>
        </w:tc>
      </w:tr>
      <w:tr w:rsidR="00A42E15" w:rsidRPr="003555B5" w:rsidTr="00E87E18">
        <w:tc>
          <w:tcPr>
            <w:tcW w:w="1584" w:type="dxa"/>
            <w:vAlign w:val="center"/>
          </w:tcPr>
          <w:p w:rsidR="00A42E15" w:rsidRPr="00AA6478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5.2</w:t>
            </w:r>
          </w:p>
        </w:tc>
        <w:tc>
          <w:tcPr>
            <w:tcW w:w="4683" w:type="dxa"/>
            <w:vAlign w:val="center"/>
          </w:tcPr>
          <w:p w:rsidR="00A42E15" w:rsidRPr="009909B2" w:rsidRDefault="00E87E18" w:rsidP="00FD06BB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Thu hút lao động</w:t>
            </w:r>
          </w:p>
        </w:tc>
        <w:tc>
          <w:tcPr>
            <w:tcW w:w="992" w:type="dxa"/>
            <w:vMerge/>
            <w:vAlign w:val="center"/>
          </w:tcPr>
          <w:p w:rsidR="00A42E15" w:rsidRPr="009909B2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Align w:val="center"/>
          </w:tcPr>
          <w:p w:rsidR="00A42E15" w:rsidRPr="003555B5" w:rsidRDefault="00A42E15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</w:t>
            </w:r>
            <w:r w:rsidR="00DA504B">
              <w:rPr>
                <w:bCs/>
              </w:rPr>
              <w:t>3</w:t>
            </w:r>
            <w:r>
              <w:rPr>
                <w:bCs/>
              </w:rPr>
              <w:t>; 4.2.1</w:t>
            </w:r>
          </w:p>
        </w:tc>
      </w:tr>
      <w:tr w:rsidR="00AA6478" w:rsidRPr="003555B5" w:rsidTr="00E87E18">
        <w:tc>
          <w:tcPr>
            <w:tcW w:w="1584" w:type="dxa"/>
            <w:vAlign w:val="center"/>
          </w:tcPr>
          <w:p w:rsidR="00AA6478" w:rsidRPr="00AA6478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</w:t>
            </w:r>
            <w:r w:rsidR="00485440">
              <w:rPr>
                <w:bCs/>
                <w:lang w:val="nl-NL"/>
              </w:rPr>
              <w:t>.3</w:t>
            </w:r>
          </w:p>
        </w:tc>
        <w:tc>
          <w:tcPr>
            <w:tcW w:w="4683" w:type="dxa"/>
            <w:vAlign w:val="center"/>
          </w:tcPr>
          <w:p w:rsidR="00AA6478" w:rsidRPr="00485440" w:rsidRDefault="00E87E18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Đào tạo và phát triển nhân lực trong doanh nghiệp</w:t>
            </w:r>
          </w:p>
        </w:tc>
        <w:tc>
          <w:tcPr>
            <w:tcW w:w="992" w:type="dxa"/>
            <w:vAlign w:val="center"/>
          </w:tcPr>
          <w:p w:rsidR="00AA6478" w:rsidRPr="00C61543" w:rsidRDefault="0056681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AA6478" w:rsidRPr="003555B5" w:rsidRDefault="000241D7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852306">
              <w:rPr>
                <w:bCs/>
              </w:rPr>
              <w:t>.</w:t>
            </w:r>
            <w:r w:rsidR="00DA504B">
              <w:rPr>
                <w:bCs/>
              </w:rPr>
              <w:t>3</w:t>
            </w:r>
            <w:r w:rsidR="00852306">
              <w:rPr>
                <w:bCs/>
              </w:rPr>
              <w:t>; 4.2.1</w:t>
            </w:r>
          </w:p>
        </w:tc>
      </w:tr>
      <w:tr w:rsidR="00D710A1" w:rsidRPr="003555B5" w:rsidTr="00E87E18">
        <w:tc>
          <w:tcPr>
            <w:tcW w:w="1584" w:type="dxa"/>
            <w:vAlign w:val="center"/>
          </w:tcPr>
          <w:p w:rsidR="00D710A1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</w:t>
            </w:r>
            <w:r w:rsidR="00D710A1">
              <w:rPr>
                <w:bCs/>
                <w:lang w:val="nl-NL"/>
              </w:rPr>
              <w:t>.4</w:t>
            </w:r>
          </w:p>
        </w:tc>
        <w:tc>
          <w:tcPr>
            <w:tcW w:w="4683" w:type="dxa"/>
            <w:vAlign w:val="center"/>
          </w:tcPr>
          <w:p w:rsidR="00D710A1" w:rsidRPr="009909B2" w:rsidRDefault="00E87E18" w:rsidP="00FD06BB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Duy trì nhân lực</w:t>
            </w:r>
          </w:p>
        </w:tc>
        <w:tc>
          <w:tcPr>
            <w:tcW w:w="992" w:type="dxa"/>
            <w:vAlign w:val="center"/>
          </w:tcPr>
          <w:p w:rsidR="00D710A1" w:rsidRPr="00C61543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D710A1" w:rsidRPr="003555B5" w:rsidRDefault="000241D7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852306">
              <w:rPr>
                <w:bCs/>
              </w:rPr>
              <w:t>.</w:t>
            </w:r>
            <w:r w:rsidR="00DA504B">
              <w:rPr>
                <w:bCs/>
              </w:rPr>
              <w:t>3</w:t>
            </w:r>
            <w:r w:rsidR="00852306">
              <w:rPr>
                <w:bCs/>
              </w:rPr>
              <w:t>; 4.2.1</w:t>
            </w:r>
          </w:p>
        </w:tc>
      </w:tr>
      <w:tr w:rsidR="00903B01" w:rsidRPr="003555B5" w:rsidTr="00E87E18">
        <w:tc>
          <w:tcPr>
            <w:tcW w:w="1584" w:type="dxa"/>
            <w:vAlign w:val="center"/>
          </w:tcPr>
          <w:p w:rsidR="00903B01" w:rsidRDefault="00903B01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903B01" w:rsidRDefault="00903B01" w:rsidP="00A42E15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Bài tập chương </w:t>
            </w:r>
            <w:r w:rsidR="00A42E15">
              <w:rPr>
                <w:bCs/>
              </w:rPr>
              <w:t>5</w:t>
            </w:r>
          </w:p>
        </w:tc>
        <w:tc>
          <w:tcPr>
            <w:tcW w:w="992" w:type="dxa"/>
            <w:vAlign w:val="center"/>
          </w:tcPr>
          <w:p w:rsidR="00903B01" w:rsidRPr="00C61543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03B01" w:rsidRPr="003555B5" w:rsidRDefault="00670D1E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852306">
              <w:rPr>
                <w:bCs/>
              </w:rPr>
              <w:t>.</w:t>
            </w:r>
            <w:r w:rsidR="00DA504B">
              <w:rPr>
                <w:bCs/>
              </w:rPr>
              <w:t>3</w:t>
            </w:r>
            <w:r w:rsidR="00852306">
              <w:rPr>
                <w:bCs/>
              </w:rPr>
              <w:t xml:space="preserve">; </w:t>
            </w:r>
          </w:p>
        </w:tc>
      </w:tr>
      <w:tr w:rsidR="00FD06BB" w:rsidRPr="003555B5" w:rsidTr="00E87E18">
        <w:tc>
          <w:tcPr>
            <w:tcW w:w="1584" w:type="dxa"/>
            <w:vAlign w:val="center"/>
          </w:tcPr>
          <w:p w:rsidR="00FD06BB" w:rsidRPr="003555B5" w:rsidRDefault="00FD06BB" w:rsidP="0056681C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Chương </w:t>
            </w:r>
            <w:r w:rsidR="0056681C">
              <w:rPr>
                <w:b/>
                <w:bCs/>
                <w:lang w:val="nl-NL"/>
              </w:rPr>
              <w:t>6</w:t>
            </w:r>
          </w:p>
        </w:tc>
        <w:tc>
          <w:tcPr>
            <w:tcW w:w="4683" w:type="dxa"/>
            <w:vAlign w:val="center"/>
          </w:tcPr>
          <w:p w:rsidR="00FD06BB" w:rsidRPr="009909B2" w:rsidRDefault="00E87E18" w:rsidP="00FD06BB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Quản trị chi phí sản xuất và giá thành sản phẩm</w:t>
            </w:r>
          </w:p>
        </w:tc>
        <w:tc>
          <w:tcPr>
            <w:tcW w:w="992" w:type="dxa"/>
            <w:vAlign w:val="center"/>
          </w:tcPr>
          <w:p w:rsidR="00FD06BB" w:rsidRPr="003555B5" w:rsidRDefault="008578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FD06BB" w:rsidRPr="003555B5" w:rsidRDefault="00FD06BB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FD06BB" w:rsidRPr="003555B5" w:rsidTr="00E87E18">
        <w:tc>
          <w:tcPr>
            <w:tcW w:w="1584" w:type="dxa"/>
            <w:vAlign w:val="center"/>
          </w:tcPr>
          <w:p w:rsidR="00FD06BB" w:rsidRPr="00AA6478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6</w:t>
            </w:r>
            <w:r w:rsidR="00D710A1">
              <w:rPr>
                <w:bCs/>
                <w:lang w:val="nl-NL"/>
              </w:rPr>
              <w:t>.1</w:t>
            </w:r>
          </w:p>
        </w:tc>
        <w:tc>
          <w:tcPr>
            <w:tcW w:w="4683" w:type="dxa"/>
            <w:vAlign w:val="center"/>
          </w:tcPr>
          <w:p w:rsidR="00FD06BB" w:rsidRPr="009909B2" w:rsidRDefault="004012E7" w:rsidP="00E87E18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 w:rsidRPr="009909B2">
              <w:rPr>
                <w:bCs/>
                <w:lang w:val="nl-NL"/>
              </w:rPr>
              <w:t>Chi phí</w:t>
            </w:r>
            <w:r w:rsidR="00E87E18">
              <w:rPr>
                <w:bCs/>
                <w:lang w:val="nl-NL"/>
              </w:rPr>
              <w:t xml:space="preserve"> sản xuất của doanh nghiệp</w:t>
            </w:r>
          </w:p>
        </w:tc>
        <w:tc>
          <w:tcPr>
            <w:tcW w:w="992" w:type="dxa"/>
            <w:vAlign w:val="center"/>
          </w:tcPr>
          <w:p w:rsidR="00FD06BB" w:rsidRPr="008E627C" w:rsidRDefault="008E627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8E627C"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FD06BB" w:rsidRPr="003555B5" w:rsidRDefault="008A78CE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852306">
              <w:rPr>
                <w:bCs/>
              </w:rPr>
              <w:t>.</w:t>
            </w:r>
            <w:r w:rsidR="00DA504B">
              <w:rPr>
                <w:bCs/>
              </w:rPr>
              <w:t>3</w:t>
            </w:r>
            <w:r w:rsidR="00852306">
              <w:rPr>
                <w:bCs/>
              </w:rPr>
              <w:t>; 4.2.1</w:t>
            </w:r>
          </w:p>
        </w:tc>
      </w:tr>
      <w:tr w:rsidR="00D710A1" w:rsidRPr="003555B5" w:rsidTr="00E87E18">
        <w:tc>
          <w:tcPr>
            <w:tcW w:w="1584" w:type="dxa"/>
            <w:vAlign w:val="center"/>
          </w:tcPr>
          <w:p w:rsidR="00D710A1" w:rsidRPr="00AA6478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6</w:t>
            </w:r>
            <w:r w:rsidR="004012E7">
              <w:rPr>
                <w:bCs/>
                <w:lang w:val="nl-NL"/>
              </w:rPr>
              <w:t>.2</w:t>
            </w:r>
          </w:p>
        </w:tc>
        <w:tc>
          <w:tcPr>
            <w:tcW w:w="4683" w:type="dxa"/>
            <w:vAlign w:val="center"/>
          </w:tcPr>
          <w:p w:rsidR="00D710A1" w:rsidRPr="009909B2" w:rsidRDefault="00E87E18" w:rsidP="00285456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Giá thành sản phẩm</w:t>
            </w:r>
          </w:p>
        </w:tc>
        <w:tc>
          <w:tcPr>
            <w:tcW w:w="992" w:type="dxa"/>
            <w:vAlign w:val="center"/>
          </w:tcPr>
          <w:p w:rsidR="00D710A1" w:rsidRPr="008E627C" w:rsidRDefault="0056681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D710A1" w:rsidRPr="003555B5" w:rsidRDefault="008A78CE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852306">
              <w:rPr>
                <w:bCs/>
              </w:rPr>
              <w:t>.</w:t>
            </w:r>
            <w:r w:rsidR="00DA504B">
              <w:rPr>
                <w:bCs/>
              </w:rPr>
              <w:t>3</w:t>
            </w:r>
            <w:r w:rsidR="00852306">
              <w:rPr>
                <w:bCs/>
              </w:rPr>
              <w:t>; 4.2.1</w:t>
            </w:r>
          </w:p>
        </w:tc>
      </w:tr>
      <w:tr w:rsidR="00D710A1" w:rsidRPr="003555B5" w:rsidTr="00E87E18">
        <w:tc>
          <w:tcPr>
            <w:tcW w:w="1584" w:type="dxa"/>
            <w:vAlign w:val="center"/>
          </w:tcPr>
          <w:p w:rsidR="00D710A1" w:rsidRPr="00AA6478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6</w:t>
            </w:r>
            <w:r w:rsidR="004012E7">
              <w:rPr>
                <w:bCs/>
                <w:lang w:val="nl-NL"/>
              </w:rPr>
              <w:t>.3</w:t>
            </w:r>
          </w:p>
        </w:tc>
        <w:tc>
          <w:tcPr>
            <w:tcW w:w="4683" w:type="dxa"/>
            <w:vAlign w:val="center"/>
          </w:tcPr>
          <w:p w:rsidR="00D710A1" w:rsidRDefault="00E87E18" w:rsidP="00980530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Quản trị chi phí sản xuất và giá thành sản phẩm</w:t>
            </w:r>
          </w:p>
        </w:tc>
        <w:tc>
          <w:tcPr>
            <w:tcW w:w="992" w:type="dxa"/>
            <w:vAlign w:val="center"/>
          </w:tcPr>
          <w:p w:rsidR="00D710A1" w:rsidRPr="008E627C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D710A1" w:rsidRPr="003555B5" w:rsidRDefault="008A78CE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852306">
              <w:rPr>
                <w:bCs/>
              </w:rPr>
              <w:t>.</w:t>
            </w:r>
            <w:r w:rsidR="00DA504B">
              <w:rPr>
                <w:bCs/>
              </w:rPr>
              <w:t>3</w:t>
            </w:r>
            <w:r w:rsidR="00852306">
              <w:rPr>
                <w:bCs/>
              </w:rPr>
              <w:t>; 4.2.1</w:t>
            </w:r>
          </w:p>
        </w:tc>
      </w:tr>
      <w:tr w:rsidR="00E725D4" w:rsidRPr="003555B5" w:rsidTr="00E87E18">
        <w:tc>
          <w:tcPr>
            <w:tcW w:w="1584" w:type="dxa"/>
            <w:vAlign w:val="center"/>
          </w:tcPr>
          <w:p w:rsidR="00E725D4" w:rsidRDefault="00E725D4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4683" w:type="dxa"/>
            <w:vAlign w:val="center"/>
          </w:tcPr>
          <w:p w:rsidR="00E725D4" w:rsidRDefault="00E725D4" w:rsidP="00A42E15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Bài tập chương </w:t>
            </w:r>
            <w:r w:rsidR="00A42E15">
              <w:rPr>
                <w:bCs/>
              </w:rPr>
              <w:t>6</w:t>
            </w:r>
          </w:p>
        </w:tc>
        <w:tc>
          <w:tcPr>
            <w:tcW w:w="992" w:type="dxa"/>
            <w:vAlign w:val="center"/>
          </w:tcPr>
          <w:p w:rsidR="00E725D4" w:rsidRPr="008E627C" w:rsidRDefault="00836382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725D4" w:rsidRPr="003555B5" w:rsidRDefault="008A78CE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852306">
              <w:rPr>
                <w:bCs/>
              </w:rPr>
              <w:t>.</w:t>
            </w:r>
            <w:r w:rsidR="00DA504B">
              <w:rPr>
                <w:bCs/>
              </w:rPr>
              <w:t>3</w:t>
            </w:r>
            <w:r w:rsidR="00852306">
              <w:rPr>
                <w:bCs/>
              </w:rPr>
              <w:t>; 4.2.1</w:t>
            </w:r>
          </w:p>
        </w:tc>
      </w:tr>
      <w:tr w:rsidR="00FD06BB" w:rsidRPr="003555B5" w:rsidTr="00E87E18">
        <w:tc>
          <w:tcPr>
            <w:tcW w:w="1584" w:type="dxa"/>
            <w:vAlign w:val="center"/>
          </w:tcPr>
          <w:p w:rsidR="00FD06BB" w:rsidRDefault="00FD06BB" w:rsidP="0056681C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 xml:space="preserve">Chương </w:t>
            </w:r>
            <w:r w:rsidR="0056681C">
              <w:rPr>
                <w:b/>
                <w:bCs/>
                <w:lang w:val="nl-NL"/>
              </w:rPr>
              <w:t>7</w:t>
            </w:r>
          </w:p>
        </w:tc>
        <w:tc>
          <w:tcPr>
            <w:tcW w:w="4683" w:type="dxa"/>
            <w:vAlign w:val="center"/>
          </w:tcPr>
          <w:p w:rsidR="00FD06BB" w:rsidRPr="0034423A" w:rsidRDefault="00E87E18" w:rsidP="0034423A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nl-NL"/>
              </w:rPr>
              <w:t>Quản trị dự án đầu tư</w:t>
            </w:r>
          </w:p>
        </w:tc>
        <w:tc>
          <w:tcPr>
            <w:tcW w:w="992" w:type="dxa"/>
            <w:vAlign w:val="center"/>
          </w:tcPr>
          <w:p w:rsidR="00FD06BB" w:rsidRPr="00806CEF" w:rsidRDefault="008578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FD06BB" w:rsidRPr="003555B5" w:rsidRDefault="00FD06BB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 w:rsidTr="00E87E18">
        <w:tc>
          <w:tcPr>
            <w:tcW w:w="1584" w:type="dxa"/>
            <w:vAlign w:val="center"/>
          </w:tcPr>
          <w:p w:rsidR="00EE3756" w:rsidRPr="00E725D4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E725D4">
              <w:rPr>
                <w:bCs/>
              </w:rPr>
              <w:t>.1</w:t>
            </w:r>
          </w:p>
        </w:tc>
        <w:tc>
          <w:tcPr>
            <w:tcW w:w="4683" w:type="dxa"/>
            <w:vAlign w:val="center"/>
          </w:tcPr>
          <w:p w:rsidR="00EE3756" w:rsidRPr="0034423A" w:rsidRDefault="00E87E18" w:rsidP="00095B3E">
            <w:pPr>
              <w:jc w:val="both"/>
              <w:rPr>
                <w:shadow/>
                <w:sz w:val="24"/>
                <w:szCs w:val="24"/>
                <w:lang w:val="de-DE"/>
              </w:rPr>
            </w:pPr>
            <w:r>
              <w:rPr>
                <w:shadow/>
                <w:sz w:val="24"/>
                <w:szCs w:val="24"/>
                <w:lang w:val="de-DE"/>
              </w:rPr>
              <w:t>Những khái niệm chung về đầu tư và dự án đầu tư</w:t>
            </w:r>
          </w:p>
        </w:tc>
        <w:tc>
          <w:tcPr>
            <w:tcW w:w="992" w:type="dxa"/>
            <w:vAlign w:val="center"/>
          </w:tcPr>
          <w:p w:rsidR="00EE3756" w:rsidRPr="00FD19C9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E3756" w:rsidRPr="003555B5" w:rsidRDefault="008A78CE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852306">
              <w:rPr>
                <w:bCs/>
              </w:rPr>
              <w:t>.</w:t>
            </w:r>
            <w:r w:rsidR="00DA504B">
              <w:rPr>
                <w:bCs/>
              </w:rPr>
              <w:t>3</w:t>
            </w:r>
            <w:r w:rsidR="00852306">
              <w:rPr>
                <w:bCs/>
              </w:rPr>
              <w:t>; 4.2.1</w:t>
            </w:r>
          </w:p>
        </w:tc>
      </w:tr>
      <w:tr w:rsidR="00E725D4" w:rsidRPr="003555B5" w:rsidTr="00E87E18">
        <w:tc>
          <w:tcPr>
            <w:tcW w:w="1584" w:type="dxa"/>
            <w:vAlign w:val="center"/>
          </w:tcPr>
          <w:p w:rsidR="00E725D4" w:rsidRPr="00E725D4" w:rsidRDefault="00A42E1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E725D4">
              <w:rPr>
                <w:bCs/>
              </w:rPr>
              <w:t>.2</w:t>
            </w:r>
          </w:p>
        </w:tc>
        <w:tc>
          <w:tcPr>
            <w:tcW w:w="4683" w:type="dxa"/>
            <w:vAlign w:val="center"/>
          </w:tcPr>
          <w:p w:rsidR="00E725D4" w:rsidRPr="0034423A" w:rsidRDefault="00E87E18" w:rsidP="0034423A">
            <w:pPr>
              <w:jc w:val="both"/>
              <w:rPr>
                <w:shadow/>
                <w:sz w:val="24"/>
                <w:szCs w:val="24"/>
                <w:lang w:val="de-DE"/>
              </w:rPr>
            </w:pPr>
            <w:r>
              <w:rPr>
                <w:shadow/>
                <w:sz w:val="24"/>
                <w:szCs w:val="24"/>
                <w:lang w:val="de-DE"/>
              </w:rPr>
              <w:t>Quản lý dự án đầu tư</w:t>
            </w:r>
          </w:p>
        </w:tc>
        <w:tc>
          <w:tcPr>
            <w:tcW w:w="992" w:type="dxa"/>
            <w:vAlign w:val="center"/>
          </w:tcPr>
          <w:p w:rsidR="00E725D4" w:rsidRPr="00FD19C9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725D4" w:rsidRPr="003555B5" w:rsidRDefault="008A78CE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  <w:r w:rsidR="00852306">
              <w:rPr>
                <w:bCs/>
              </w:rPr>
              <w:t>.</w:t>
            </w:r>
            <w:r w:rsidR="00DA504B">
              <w:rPr>
                <w:bCs/>
              </w:rPr>
              <w:t>3</w:t>
            </w:r>
            <w:r w:rsidR="00852306">
              <w:rPr>
                <w:bCs/>
              </w:rPr>
              <w:t>; 4.2.1</w:t>
            </w:r>
          </w:p>
        </w:tc>
      </w:tr>
      <w:tr w:rsidR="0034423A" w:rsidRPr="003555B5" w:rsidTr="00E87E18">
        <w:tc>
          <w:tcPr>
            <w:tcW w:w="1584" w:type="dxa"/>
            <w:vAlign w:val="center"/>
          </w:tcPr>
          <w:p w:rsidR="0034423A" w:rsidRPr="00E725D4" w:rsidRDefault="0034423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7.3</w:t>
            </w:r>
          </w:p>
        </w:tc>
        <w:tc>
          <w:tcPr>
            <w:tcW w:w="4683" w:type="dxa"/>
          </w:tcPr>
          <w:p w:rsidR="0034423A" w:rsidRPr="009C58BC" w:rsidRDefault="00E87E18" w:rsidP="00095B3E">
            <w:pPr>
              <w:jc w:val="both"/>
              <w:rPr>
                <w:shadow/>
                <w:sz w:val="24"/>
                <w:szCs w:val="24"/>
                <w:lang w:val="de-DE"/>
              </w:rPr>
            </w:pPr>
            <w:r>
              <w:rPr>
                <w:shadow/>
                <w:sz w:val="24"/>
                <w:szCs w:val="24"/>
                <w:lang w:val="de-DE"/>
              </w:rPr>
              <w:t>Phân tích hiệu quả kinh tế vốn đầu tư vào dự án</w:t>
            </w:r>
          </w:p>
        </w:tc>
        <w:tc>
          <w:tcPr>
            <w:tcW w:w="992" w:type="dxa"/>
            <w:vAlign w:val="center"/>
          </w:tcPr>
          <w:p w:rsidR="0034423A" w:rsidRPr="00FD19C9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34423A" w:rsidRPr="003555B5" w:rsidRDefault="0034423A" w:rsidP="00DA504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4.13; 4.2.1</w:t>
            </w:r>
          </w:p>
        </w:tc>
      </w:tr>
      <w:tr w:rsidR="00E87E18" w:rsidRPr="003555B5" w:rsidTr="00E87E18">
        <w:tc>
          <w:tcPr>
            <w:tcW w:w="1584" w:type="dxa"/>
            <w:vAlign w:val="center"/>
          </w:tcPr>
          <w:p w:rsidR="00E87E18" w:rsidRPr="00E725D4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</w:tcPr>
          <w:p w:rsidR="00E87E18" w:rsidRPr="009C58BC" w:rsidRDefault="00E87E18" w:rsidP="00095B3E">
            <w:pPr>
              <w:jc w:val="both"/>
              <w:rPr>
                <w:shadow/>
                <w:sz w:val="24"/>
                <w:szCs w:val="24"/>
                <w:lang w:val="de-DE"/>
              </w:rPr>
            </w:pPr>
            <w:r>
              <w:rPr>
                <w:shadow/>
                <w:sz w:val="24"/>
                <w:szCs w:val="24"/>
                <w:lang w:val="de-DE"/>
              </w:rPr>
              <w:t>Câu hỏi và bài tập</w:t>
            </w:r>
          </w:p>
        </w:tc>
        <w:tc>
          <w:tcPr>
            <w:tcW w:w="992" w:type="dxa"/>
            <w:vAlign w:val="center"/>
          </w:tcPr>
          <w:p w:rsidR="00E87E18" w:rsidRPr="00FD19C9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87E18" w:rsidRPr="003555B5" w:rsidRDefault="00E87E18" w:rsidP="00EC3E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4.1.3; 4.2.1</w:t>
            </w:r>
          </w:p>
        </w:tc>
      </w:tr>
      <w:tr w:rsidR="00E87E18" w:rsidRPr="00E87E18" w:rsidTr="00E87E18">
        <w:tc>
          <w:tcPr>
            <w:tcW w:w="1584" w:type="dxa"/>
            <w:vAlign w:val="center"/>
          </w:tcPr>
          <w:p w:rsidR="00E87E18" w:rsidRPr="00E87E18" w:rsidRDefault="00E87E1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E87E18">
              <w:rPr>
                <w:b/>
                <w:bCs/>
              </w:rPr>
              <w:t>Chương 8</w:t>
            </w:r>
          </w:p>
        </w:tc>
        <w:tc>
          <w:tcPr>
            <w:tcW w:w="4683" w:type="dxa"/>
            <w:vAlign w:val="center"/>
          </w:tcPr>
          <w:p w:rsidR="00E87E18" w:rsidRPr="00E87E18" w:rsidRDefault="00E87E18" w:rsidP="00A42E15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 w:rsidRPr="00E87E18">
              <w:rPr>
                <w:b/>
                <w:bCs/>
              </w:rPr>
              <w:t>Quản trị chiến lược kinh doanh và kế hoạch hóa doanh nghiệp</w:t>
            </w:r>
          </w:p>
        </w:tc>
        <w:tc>
          <w:tcPr>
            <w:tcW w:w="992" w:type="dxa"/>
            <w:vAlign w:val="center"/>
          </w:tcPr>
          <w:p w:rsidR="00E87E18" w:rsidRPr="00E87E18" w:rsidRDefault="0085780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E87E18" w:rsidRPr="00E87E18" w:rsidRDefault="00E87E18" w:rsidP="00DA504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E87E18" w:rsidRPr="003555B5" w:rsidTr="00E87E18">
        <w:tc>
          <w:tcPr>
            <w:tcW w:w="1584" w:type="dxa"/>
            <w:vAlign w:val="center"/>
          </w:tcPr>
          <w:p w:rsidR="00E87E18" w:rsidRPr="00E87E18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8.1</w:t>
            </w:r>
          </w:p>
        </w:tc>
        <w:tc>
          <w:tcPr>
            <w:tcW w:w="4683" w:type="dxa"/>
            <w:vAlign w:val="center"/>
          </w:tcPr>
          <w:p w:rsidR="00E87E18" w:rsidRDefault="00E87E18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Kế hoạch hóa doanh nghiệp</w:t>
            </w:r>
          </w:p>
        </w:tc>
        <w:tc>
          <w:tcPr>
            <w:tcW w:w="992" w:type="dxa"/>
            <w:vAlign w:val="center"/>
          </w:tcPr>
          <w:p w:rsidR="00E87E18" w:rsidRPr="00FD19C9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87E18" w:rsidRPr="003555B5" w:rsidRDefault="00E87E18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4.1.3; 4.2.1</w:t>
            </w:r>
          </w:p>
        </w:tc>
      </w:tr>
      <w:tr w:rsidR="00E87E18" w:rsidRPr="003555B5" w:rsidTr="00E87E18">
        <w:tc>
          <w:tcPr>
            <w:tcW w:w="1584" w:type="dxa"/>
            <w:vAlign w:val="center"/>
          </w:tcPr>
          <w:p w:rsidR="00E87E18" w:rsidRPr="00E87E18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8.2</w:t>
            </w:r>
          </w:p>
        </w:tc>
        <w:tc>
          <w:tcPr>
            <w:tcW w:w="4683" w:type="dxa"/>
            <w:vAlign w:val="center"/>
          </w:tcPr>
          <w:p w:rsidR="00E87E18" w:rsidRDefault="00E87E18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Quản trị chiến lược kinh doanh</w:t>
            </w:r>
          </w:p>
        </w:tc>
        <w:tc>
          <w:tcPr>
            <w:tcW w:w="992" w:type="dxa"/>
            <w:vAlign w:val="center"/>
          </w:tcPr>
          <w:p w:rsidR="00E87E18" w:rsidRPr="00FD19C9" w:rsidRDefault="0085780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87E18" w:rsidRPr="003555B5" w:rsidRDefault="00E87E18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4.13; 4.2.1</w:t>
            </w:r>
          </w:p>
        </w:tc>
      </w:tr>
      <w:tr w:rsidR="00E87E18" w:rsidRPr="003555B5" w:rsidTr="00E87E18">
        <w:tc>
          <w:tcPr>
            <w:tcW w:w="1584" w:type="dxa"/>
            <w:vAlign w:val="center"/>
          </w:tcPr>
          <w:p w:rsidR="00E87E18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8.3</w:t>
            </w:r>
          </w:p>
        </w:tc>
        <w:tc>
          <w:tcPr>
            <w:tcW w:w="4683" w:type="dxa"/>
            <w:vAlign w:val="center"/>
          </w:tcPr>
          <w:p w:rsidR="00E87E18" w:rsidRDefault="00E87E18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Kế hoạch sản xuất kinh doanh hàng năm của doanh nghiệp</w:t>
            </w:r>
          </w:p>
        </w:tc>
        <w:tc>
          <w:tcPr>
            <w:tcW w:w="992" w:type="dxa"/>
            <w:vAlign w:val="center"/>
          </w:tcPr>
          <w:p w:rsidR="00E87E18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E87E18" w:rsidRDefault="00E87E18" w:rsidP="009540AF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4.13; 4.2.1</w:t>
            </w:r>
          </w:p>
        </w:tc>
      </w:tr>
      <w:tr w:rsidR="00E87E18" w:rsidRPr="003555B5" w:rsidTr="00E87E18">
        <w:tc>
          <w:tcPr>
            <w:tcW w:w="1584" w:type="dxa"/>
            <w:vAlign w:val="center"/>
          </w:tcPr>
          <w:p w:rsidR="00E87E18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683" w:type="dxa"/>
            <w:vAlign w:val="center"/>
          </w:tcPr>
          <w:p w:rsidR="00E87E18" w:rsidRDefault="00E87E18" w:rsidP="00FD06B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Câu hỏi ôn tập, bài tập chương 8</w:t>
            </w:r>
          </w:p>
        </w:tc>
        <w:tc>
          <w:tcPr>
            <w:tcW w:w="992" w:type="dxa"/>
            <w:vAlign w:val="center"/>
          </w:tcPr>
          <w:p w:rsidR="00E87E18" w:rsidRDefault="00E87E1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979" w:type="dxa"/>
            <w:vAlign w:val="center"/>
          </w:tcPr>
          <w:p w:rsidR="00E87E18" w:rsidRDefault="00E87E1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:rsidR="00B04E31" w:rsidRPr="00B04E31" w:rsidRDefault="00744C77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B04E31">
        <w:rPr>
          <w:b/>
          <w:bCs/>
          <w:color w:val="000000"/>
          <w:sz w:val="24"/>
          <w:szCs w:val="24"/>
        </w:rPr>
        <w:t>Phương pháp giảng dạy</w:t>
      </w:r>
    </w:p>
    <w:p w:rsidR="00D171C9" w:rsidRPr="004A08B1" w:rsidRDefault="003F7694" w:rsidP="00B04E31">
      <w:pPr>
        <w:pStyle w:val="BodyText2"/>
        <w:spacing w:before="120" w:after="0" w:line="240" w:lineRule="auto"/>
        <w:ind w:left="567"/>
        <w:jc w:val="both"/>
        <w:rPr>
          <w:bCs/>
          <w:sz w:val="24"/>
          <w:szCs w:val="24"/>
        </w:rPr>
      </w:pPr>
      <w:r w:rsidRPr="004A08B1">
        <w:rPr>
          <w:bCs/>
          <w:color w:val="000000"/>
          <w:sz w:val="24"/>
          <w:szCs w:val="24"/>
        </w:rPr>
        <w:t xml:space="preserve">- Giảng dạy lý thuyết kết hợp bài tập </w:t>
      </w:r>
    </w:p>
    <w:p w:rsidR="00D171C9" w:rsidRDefault="00296F71" w:rsidP="00B33864">
      <w:pPr>
        <w:pStyle w:val="ListParagraph"/>
        <w:spacing w:before="120"/>
        <w:ind w:left="567"/>
        <w:jc w:val="both"/>
      </w:pPr>
      <w:r w:rsidRPr="004A08B1">
        <w:rPr>
          <w:lang w:val="vi-VN"/>
        </w:rPr>
        <w:t>-</w:t>
      </w:r>
      <w:r w:rsidR="00B97B4A" w:rsidRPr="004A08B1">
        <w:t xml:space="preserve">Giảng dạy kết hợp với thực tế: Sinh viên được kết hợp giữa lý thuyết và thực tế quản lý Nhà nước đối với </w:t>
      </w:r>
      <w:r w:rsidR="004A08B1">
        <w:t>doanh nghiệp</w:t>
      </w:r>
      <w:r w:rsidR="00B97B4A" w:rsidRPr="004A08B1">
        <w:t xml:space="preserve"> và quản lý của doa</w:t>
      </w:r>
      <w:r w:rsidR="00B97B4A">
        <w:t>nh nghiệp</w:t>
      </w:r>
    </w:p>
    <w:p w:rsidR="00B97B4A" w:rsidRPr="003555B5" w:rsidRDefault="00B97B4A" w:rsidP="00B33864">
      <w:pPr>
        <w:pStyle w:val="ListParagraph"/>
        <w:spacing w:before="120"/>
        <w:ind w:left="567"/>
        <w:jc w:val="both"/>
        <w:rPr>
          <w:bCs/>
        </w:rPr>
      </w:pPr>
      <w:r>
        <w:t>- Kết hợp giữa tổ chức làm việc theo nhóm và trình bày bài tập nhóm trên lớp và tổ chức thảo luận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:rsidR="00744C77" w:rsidRPr="003555B5" w:rsidRDefault="00084081" w:rsidP="00084081">
      <w:pPr>
        <w:pStyle w:val="BodyText2"/>
        <w:tabs>
          <w:tab w:val="left" w:pos="360"/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5328"/>
        <w:gridCol w:w="1276"/>
      </w:tblGrid>
      <w:tr w:rsidR="00665547" w:rsidRPr="003555B5" w:rsidTr="00114D94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5328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76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114D94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5328" w:type="dxa"/>
            <w:shd w:val="clear" w:color="auto" w:fill="auto"/>
            <w:vAlign w:val="center"/>
          </w:tcPr>
          <w:p w:rsidR="00665547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  <w:p w:rsidR="006660A4" w:rsidRPr="003555B5" w:rsidRDefault="006660A4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Tinh thần học tập, trao đổi/thảo luận trên lớp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9909B2" w:rsidTr="00114D94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532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04E31" w:rsidRPr="009909B2" w:rsidTr="00114D94">
        <w:tc>
          <w:tcPr>
            <w:tcW w:w="564" w:type="dxa"/>
            <w:vMerge w:val="restart"/>
            <w:shd w:val="clear" w:color="auto" w:fill="auto"/>
            <w:vAlign w:val="center"/>
          </w:tcPr>
          <w:p w:rsidR="00B04E31" w:rsidRPr="003555B5" w:rsidRDefault="00B04E31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:rsidR="00B04E31" w:rsidRPr="003555B5" w:rsidRDefault="00B04E31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5328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4E31" w:rsidRPr="003555B5" w:rsidRDefault="00E859D4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Báo cáo/thuyết minh/trả lời các câu hỏi</w:t>
            </w:r>
          </w:p>
          <w:p w:rsidR="00B04E31" w:rsidRPr="003555B5" w:rsidRDefault="00B04E31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4E31" w:rsidRPr="003555B5" w:rsidRDefault="00B04E31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04E31" w:rsidRPr="003555B5" w:rsidTr="00114D94">
        <w:tc>
          <w:tcPr>
            <w:tcW w:w="564" w:type="dxa"/>
            <w:vMerge/>
            <w:shd w:val="clear" w:color="auto" w:fill="auto"/>
            <w:vAlign w:val="center"/>
          </w:tcPr>
          <w:p w:rsidR="00B04E31" w:rsidRPr="003555B5" w:rsidRDefault="00B04E31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:rsidR="00B04E31" w:rsidRPr="003555B5" w:rsidRDefault="00B04E31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532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04E31" w:rsidRPr="003555B5" w:rsidRDefault="00B04E31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4E31" w:rsidRPr="003555B5" w:rsidRDefault="00B04E31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:rsidTr="00114D94">
        <w:tc>
          <w:tcPr>
            <w:tcW w:w="564" w:type="dxa"/>
            <w:shd w:val="clear" w:color="auto" w:fill="auto"/>
            <w:vAlign w:val="center"/>
          </w:tcPr>
          <w:p w:rsidR="00665547" w:rsidRPr="003555B5" w:rsidRDefault="00E859D4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532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E859D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E859D4">
              <w:rPr>
                <w:bCs/>
                <w:color w:val="000000"/>
                <w:sz w:val="24"/>
                <w:szCs w:val="24"/>
                <w:lang w:val="nl-NL"/>
              </w:rPr>
              <w:t xml:space="preserve">  (45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114D94">
        <w:tc>
          <w:tcPr>
            <w:tcW w:w="564" w:type="dxa"/>
            <w:shd w:val="clear" w:color="auto" w:fill="auto"/>
            <w:vAlign w:val="center"/>
          </w:tcPr>
          <w:p w:rsidR="00665547" w:rsidRPr="003555B5" w:rsidRDefault="00A860B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5328" w:type="dxa"/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A860B5">
              <w:rPr>
                <w:bCs/>
                <w:color w:val="000000"/>
                <w:sz w:val="24"/>
                <w:szCs w:val="24"/>
                <w:lang w:val="nl-NL"/>
              </w:rPr>
              <w:t xml:space="preserve">  ( 75 hoặc 90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và 100% giờ </w:t>
            </w:r>
            <w:r w:rsidR="00A860B5">
              <w:rPr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665547" w:rsidRPr="003555B5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tbl>
      <w:tblPr>
        <w:tblW w:w="9303" w:type="dxa"/>
        <w:tblLook w:val="01E0" w:firstRow="1" w:lastRow="1" w:firstColumn="1" w:lastColumn="1" w:noHBand="0" w:noVBand="0"/>
      </w:tblPr>
      <w:tblGrid>
        <w:gridCol w:w="8852"/>
        <w:gridCol w:w="451"/>
      </w:tblGrid>
      <w:tr w:rsidR="00744C77" w:rsidRPr="00793DC6" w:rsidTr="00114D94">
        <w:trPr>
          <w:trHeight w:val="351"/>
        </w:trPr>
        <w:tc>
          <w:tcPr>
            <w:tcW w:w="8852" w:type="dxa"/>
            <w:shd w:val="clear" w:color="auto" w:fill="auto"/>
          </w:tcPr>
          <w:p w:rsidR="00A77433" w:rsidRPr="003555B5" w:rsidRDefault="00793DC6" w:rsidP="00816C4D">
            <w:pPr>
              <w:pStyle w:val="Default"/>
              <w:ind w:left="260" w:hanging="260"/>
            </w:pPr>
            <w:r>
              <w:t xml:space="preserve">[1] </w:t>
            </w:r>
            <w:r w:rsidR="00816C4D">
              <w:t xml:space="preserve">Bài giảng Kinh tế và quản trị doanh nghiệp. </w:t>
            </w:r>
            <w:r w:rsidR="00134BE2">
              <w:t xml:space="preserve"> Đại học Mỏ - Địa chất</w:t>
            </w:r>
          </w:p>
        </w:tc>
        <w:tc>
          <w:tcPr>
            <w:tcW w:w="451" w:type="dxa"/>
            <w:shd w:val="clear" w:color="auto" w:fill="auto"/>
          </w:tcPr>
          <w:p w:rsidR="00744C77" w:rsidRPr="003555B5" w:rsidRDefault="00744C77" w:rsidP="00575954">
            <w:pPr>
              <w:pStyle w:val="Default"/>
              <w:spacing w:before="120"/>
              <w:ind w:left="260" w:hanging="260"/>
            </w:pPr>
          </w:p>
        </w:tc>
      </w:tr>
      <w:tr w:rsidR="00744C77" w:rsidRPr="003555B5" w:rsidTr="00114D94">
        <w:trPr>
          <w:trHeight w:val="469"/>
        </w:trPr>
        <w:tc>
          <w:tcPr>
            <w:tcW w:w="8852" w:type="dxa"/>
            <w:shd w:val="clear" w:color="auto" w:fill="auto"/>
          </w:tcPr>
          <w:p w:rsidR="00744C77" w:rsidRPr="003555B5" w:rsidRDefault="00744C77" w:rsidP="00134BE2">
            <w:pPr>
              <w:pStyle w:val="Default"/>
              <w:ind w:left="260" w:hanging="260"/>
            </w:pPr>
            <w:r w:rsidRPr="003555B5">
              <w:t>[</w:t>
            </w:r>
            <w:r w:rsidR="00CF7E26">
              <w:t>2</w:t>
            </w:r>
            <w:r w:rsidRPr="003555B5">
              <w:t xml:space="preserve">] </w:t>
            </w:r>
            <w:r w:rsidR="00793DC6">
              <w:t>Giá</w:t>
            </w:r>
            <w:r w:rsidR="00436C72">
              <w:t>o trình Kinh tế công nghiệp mỏ, PGS.TS. Ngô Thế Bính,</w:t>
            </w:r>
            <w:r w:rsidR="00793DC6">
              <w:t>Trường Đại học Mỏ - Địa chất</w:t>
            </w:r>
          </w:p>
        </w:tc>
        <w:tc>
          <w:tcPr>
            <w:tcW w:w="451" w:type="dxa"/>
            <w:shd w:val="clear" w:color="auto" w:fill="auto"/>
          </w:tcPr>
          <w:p w:rsidR="00744C77" w:rsidRPr="003555B5" w:rsidRDefault="00744C77" w:rsidP="00134BE2">
            <w:pPr>
              <w:pStyle w:val="Default"/>
            </w:pPr>
          </w:p>
        </w:tc>
      </w:tr>
      <w:tr w:rsidR="00793DC6" w:rsidRPr="003555B5" w:rsidTr="00114D94">
        <w:trPr>
          <w:trHeight w:val="963"/>
        </w:trPr>
        <w:tc>
          <w:tcPr>
            <w:tcW w:w="9303" w:type="dxa"/>
            <w:gridSpan w:val="2"/>
            <w:shd w:val="clear" w:color="auto" w:fill="auto"/>
          </w:tcPr>
          <w:p w:rsidR="00793DC6" w:rsidRDefault="00A77433" w:rsidP="00134BE2">
            <w:pPr>
              <w:pStyle w:val="Default"/>
            </w:pPr>
            <w:r>
              <w:t>[</w:t>
            </w:r>
            <w:r w:rsidR="00CF7E26">
              <w:t>3</w:t>
            </w:r>
            <w:r w:rsidR="00793DC6">
              <w:t>] Giáo trình Ki</w:t>
            </w:r>
            <w:r w:rsidR="00134BE2">
              <w:t>nh tế và Quản l</w:t>
            </w:r>
            <w:r>
              <w:t>ý công nghiệp. GS.TS</w:t>
            </w:r>
            <w:r w:rsidR="00793DC6">
              <w:t>. Nguyễn Đình Phan, G</w:t>
            </w:r>
            <w:r w:rsidR="00DA504B">
              <w:t>S.</w:t>
            </w:r>
            <w:r w:rsidR="00793DC6">
              <w:t>T</w:t>
            </w:r>
            <w:r w:rsidR="00DA504B">
              <w:t>S</w:t>
            </w:r>
            <w:r w:rsidR="00793DC6">
              <w:t>. Nguyễn Kế Tuấn. NXB Đại học Kinh tế Quốc dân</w:t>
            </w:r>
          </w:p>
          <w:p w:rsidR="00CF7E26" w:rsidRPr="003555B5" w:rsidRDefault="00CF7E26" w:rsidP="00114D94">
            <w:pPr>
              <w:pStyle w:val="Default"/>
              <w:ind w:left="260" w:hanging="260"/>
            </w:pPr>
            <w:r>
              <w:t xml:space="preserve">[4] </w:t>
            </w:r>
            <w:r w:rsidR="00816C4D">
              <w:t>Nhâm văn Toán và n.n.k; Giáo trình Kinh tế và quản trị doanh nghiệp, năm 2001</w:t>
            </w:r>
          </w:p>
        </w:tc>
      </w:tr>
    </w:tbl>
    <w:p w:rsidR="00744C77" w:rsidRPr="003555B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472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2345"/>
        <w:gridCol w:w="872"/>
        <w:gridCol w:w="717"/>
        <w:gridCol w:w="846"/>
        <w:gridCol w:w="3700"/>
      </w:tblGrid>
      <w:tr w:rsidR="00744C77" w:rsidRPr="009909B2" w:rsidTr="00084081">
        <w:trPr>
          <w:trHeight w:val="282"/>
        </w:trPr>
        <w:tc>
          <w:tcPr>
            <w:tcW w:w="992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816C4D" w:rsidRPr="009909B2" w:rsidTr="00084081">
        <w:trPr>
          <w:trHeight w:val="825"/>
        </w:trPr>
        <w:tc>
          <w:tcPr>
            <w:tcW w:w="992" w:type="dxa"/>
            <w:vMerge w:val="restart"/>
            <w:shd w:val="clear" w:color="auto" w:fill="auto"/>
            <w:vAlign w:val="center"/>
          </w:tcPr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084081">
              <w:rPr>
                <w:b/>
                <w:bCs/>
                <w:color w:val="000000"/>
                <w:sz w:val="24"/>
                <w:szCs w:val="24"/>
                <w:lang w:val="nl-NL"/>
              </w:rPr>
              <w:t>+2</w:t>
            </w: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Pr="003555B5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Pr="003555B5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16C4D" w:rsidRPr="00FD06BB" w:rsidRDefault="00816C4D" w:rsidP="00EC3E14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Chương 1. Đại cương về doanh nghiệp và quản trị doanh nghiệp</w:t>
            </w:r>
          </w:p>
        </w:tc>
        <w:tc>
          <w:tcPr>
            <w:tcW w:w="872" w:type="dxa"/>
            <w:shd w:val="clear" w:color="auto" w:fill="auto"/>
          </w:tcPr>
          <w:p w:rsidR="00816C4D" w:rsidRPr="006F7D14" w:rsidRDefault="00B30581" w:rsidP="002A265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816C4D" w:rsidRPr="00156A26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4D" w:rsidRPr="006F7D14" w:rsidRDefault="00816C4D" w:rsidP="006F7D1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>Đọc toàn bộ chương 1 ở các nội dung liên quan trước các tiết học trên lớp</w:t>
            </w:r>
          </w:p>
        </w:tc>
      </w:tr>
      <w:tr w:rsidR="00816C4D" w:rsidRPr="009909B2" w:rsidTr="00084081">
        <w:trPr>
          <w:trHeight w:val="1134"/>
        </w:trPr>
        <w:tc>
          <w:tcPr>
            <w:tcW w:w="992" w:type="dxa"/>
            <w:vMerge/>
            <w:shd w:val="clear" w:color="auto" w:fill="auto"/>
            <w:vAlign w:val="center"/>
          </w:tcPr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16C4D" w:rsidRPr="003555B5" w:rsidRDefault="00B30581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1.1.</w:t>
            </w:r>
            <w:r w:rsidR="00816C4D">
              <w:rPr>
                <w:bCs/>
              </w:rPr>
              <w:t>Những khái niệm chung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16C4D" w:rsidRPr="009909B2" w:rsidRDefault="00816C4D" w:rsidP="00E0254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4D" w:rsidRDefault="00816C4D" w:rsidP="006F7D1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1.</w:t>
            </w:r>
          </w:p>
          <w:p w:rsidR="00816C4D" w:rsidRPr="003555B5" w:rsidRDefault="00816C4D" w:rsidP="00B305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[3] chương 1.</w:t>
            </w:r>
          </w:p>
        </w:tc>
      </w:tr>
      <w:tr w:rsidR="00816C4D" w:rsidRPr="009909B2" w:rsidTr="00084081">
        <w:trPr>
          <w:trHeight w:val="1134"/>
        </w:trPr>
        <w:tc>
          <w:tcPr>
            <w:tcW w:w="992" w:type="dxa"/>
            <w:vMerge/>
            <w:shd w:val="clear" w:color="auto" w:fill="auto"/>
            <w:vAlign w:val="center"/>
          </w:tcPr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16C4D" w:rsidRPr="003555B5" w:rsidRDefault="00B30581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1.2.</w:t>
            </w:r>
            <w:r w:rsidR="00816C4D">
              <w:rPr>
                <w:bCs/>
              </w:rPr>
              <w:t>Các nguyên tắc quản trị kinh doanh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16C4D" w:rsidRPr="004B447F" w:rsidRDefault="00816C4D" w:rsidP="00E0254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4D" w:rsidRDefault="00816C4D" w:rsidP="00950AA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1.</w:t>
            </w:r>
          </w:p>
          <w:p w:rsidR="00816C4D" w:rsidRDefault="00816C4D" w:rsidP="00B305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[3] chương 1 </w:t>
            </w:r>
          </w:p>
        </w:tc>
      </w:tr>
      <w:tr w:rsidR="00816C4D" w:rsidRPr="009909B2" w:rsidTr="00084081">
        <w:trPr>
          <w:trHeight w:val="1134"/>
        </w:trPr>
        <w:tc>
          <w:tcPr>
            <w:tcW w:w="992" w:type="dxa"/>
            <w:vMerge/>
            <w:shd w:val="clear" w:color="auto" w:fill="auto"/>
            <w:vAlign w:val="center"/>
          </w:tcPr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16C4D" w:rsidRDefault="00B30581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1.3 C</w:t>
            </w:r>
            <w:r w:rsidR="00816C4D">
              <w:rPr>
                <w:bCs/>
              </w:rPr>
              <w:t>ác phương pháp quản trị kinh doanh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16C4D" w:rsidRPr="009909B2" w:rsidRDefault="00816C4D" w:rsidP="00E0254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4D" w:rsidRDefault="00816C4D" w:rsidP="00950AA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1.</w:t>
            </w:r>
          </w:p>
          <w:p w:rsidR="00816C4D" w:rsidRPr="003555B5" w:rsidRDefault="00816C4D" w:rsidP="00B305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[3] chương 1</w:t>
            </w:r>
          </w:p>
        </w:tc>
      </w:tr>
      <w:tr w:rsidR="00816C4D" w:rsidRPr="009909B2" w:rsidTr="00084081">
        <w:trPr>
          <w:trHeight w:val="1134"/>
        </w:trPr>
        <w:tc>
          <w:tcPr>
            <w:tcW w:w="992" w:type="dxa"/>
            <w:vMerge/>
            <w:shd w:val="clear" w:color="auto" w:fill="auto"/>
            <w:vAlign w:val="center"/>
          </w:tcPr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16C4D" w:rsidRDefault="00B30581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1.4. </w:t>
            </w:r>
            <w:r w:rsidR="00816C4D">
              <w:rPr>
                <w:bCs/>
              </w:rPr>
              <w:t>Các chức năng quản trị kinh doanh tronng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16C4D" w:rsidRPr="009909B2" w:rsidRDefault="00816C4D" w:rsidP="00E0254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4D" w:rsidRDefault="00816C4D" w:rsidP="00950AA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1.</w:t>
            </w:r>
          </w:p>
          <w:p w:rsidR="00816C4D" w:rsidRDefault="00816C4D" w:rsidP="00B305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[3] chương 1</w:t>
            </w:r>
          </w:p>
        </w:tc>
      </w:tr>
      <w:tr w:rsidR="00816C4D" w:rsidRPr="009909B2" w:rsidTr="00084081">
        <w:trPr>
          <w:trHeight w:val="990"/>
        </w:trPr>
        <w:tc>
          <w:tcPr>
            <w:tcW w:w="992" w:type="dxa"/>
            <w:vMerge/>
            <w:shd w:val="clear" w:color="auto" w:fill="auto"/>
            <w:vAlign w:val="center"/>
          </w:tcPr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16C4D" w:rsidRDefault="00B30581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1.5. </w:t>
            </w:r>
            <w:r w:rsidR="00816C4D">
              <w:rPr>
                <w:bCs/>
              </w:rPr>
              <w:t>Cơ cấu tổ chức bộ máy quản trị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16C4D" w:rsidRPr="009909B2" w:rsidRDefault="00816C4D" w:rsidP="00E0254A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4D" w:rsidRDefault="00816C4D" w:rsidP="00B305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Tự đọc nội dung 1.6 trong tài liệu [3] chương 1 </w:t>
            </w:r>
          </w:p>
        </w:tc>
      </w:tr>
      <w:tr w:rsidR="00816C4D" w:rsidRPr="009909B2" w:rsidTr="00084081">
        <w:trPr>
          <w:trHeight w:val="683"/>
        </w:trPr>
        <w:tc>
          <w:tcPr>
            <w:tcW w:w="992" w:type="dxa"/>
            <w:vMerge/>
            <w:shd w:val="clear" w:color="auto" w:fill="auto"/>
            <w:vAlign w:val="center"/>
          </w:tcPr>
          <w:p w:rsidR="00816C4D" w:rsidRDefault="00816C4D" w:rsidP="00176A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16C4D" w:rsidRDefault="00816C4D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Thảo luận, ôn  tập 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16C4D" w:rsidRPr="004B447F" w:rsidRDefault="00816C4D" w:rsidP="00E0254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16C4D" w:rsidRPr="003555B5" w:rsidRDefault="00816C4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4D" w:rsidRDefault="00816C4D" w:rsidP="00950AA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- Tìm hiểu, chuẩn bị tài liệu và dự kiến nội dung của bài tập nhóm số 1</w:t>
            </w:r>
          </w:p>
        </w:tc>
      </w:tr>
      <w:tr w:rsidR="00816C4D" w:rsidRPr="009909B2" w:rsidTr="00084081">
        <w:trPr>
          <w:trHeight w:val="71"/>
        </w:trPr>
        <w:tc>
          <w:tcPr>
            <w:tcW w:w="992" w:type="dxa"/>
            <w:vMerge w:val="restart"/>
            <w:shd w:val="clear" w:color="auto" w:fill="auto"/>
            <w:vAlign w:val="center"/>
          </w:tcPr>
          <w:p w:rsidR="00816C4D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3+4</w:t>
            </w:r>
          </w:p>
          <w:p w:rsidR="00816C4D" w:rsidRDefault="00816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Default="00816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16C4D" w:rsidRPr="003555B5" w:rsidRDefault="00816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16C4D" w:rsidRPr="0049393B" w:rsidRDefault="00816C4D" w:rsidP="00B30581">
            <w:pPr>
              <w:pStyle w:val="Heading3"/>
              <w:ind w:left="0" w:firstLine="0"/>
              <w:jc w:val="both"/>
              <w:rPr>
                <w:rFonts w:ascii="Times New Roman" w:hAnsi="Times New Roman"/>
                <w:sz w:val="24"/>
                <w:lang w:val="nl-NL"/>
              </w:rPr>
            </w:pPr>
            <w:r>
              <w:rPr>
                <w:rFonts w:ascii="Times New Roman" w:hAnsi="Times New Roman"/>
                <w:sz w:val="24"/>
                <w:lang w:val="de-DE"/>
              </w:rPr>
              <w:t xml:space="preserve">Chương 2: </w:t>
            </w:r>
            <w:r w:rsidR="00B30581">
              <w:rPr>
                <w:rFonts w:ascii="Times New Roman" w:hAnsi="Times New Roman"/>
                <w:sz w:val="24"/>
                <w:lang w:val="de-DE"/>
              </w:rPr>
              <w:t>Những lựa chọn kinh tế và các chỉ tiêu kinh tế chủ yếu trong hoạt động kinh doanh của doanh nghiệp</w:t>
            </w:r>
          </w:p>
        </w:tc>
        <w:tc>
          <w:tcPr>
            <w:tcW w:w="872" w:type="dxa"/>
            <w:shd w:val="clear" w:color="auto" w:fill="auto"/>
          </w:tcPr>
          <w:p w:rsidR="00816C4D" w:rsidRPr="003F138C" w:rsidRDefault="00B305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816C4D" w:rsidRPr="00156A26" w:rsidRDefault="00816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16C4D" w:rsidRPr="003555B5" w:rsidRDefault="00816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C4D" w:rsidRPr="003555B5" w:rsidRDefault="00816C4D" w:rsidP="00E931C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>Đọc toàn bộ chương 2 ở các nội dung liên quan trước các tiết học trên lớp</w:t>
            </w:r>
          </w:p>
        </w:tc>
      </w:tr>
      <w:tr w:rsidR="00B30581" w:rsidRPr="009909B2" w:rsidTr="00084081">
        <w:trPr>
          <w:trHeight w:val="828"/>
        </w:trPr>
        <w:tc>
          <w:tcPr>
            <w:tcW w:w="992" w:type="dxa"/>
            <w:vMerge/>
            <w:shd w:val="clear" w:color="auto" w:fill="auto"/>
            <w:vAlign w:val="center"/>
          </w:tcPr>
          <w:p w:rsidR="00B30581" w:rsidRDefault="00B305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30581" w:rsidRPr="00B21C1C" w:rsidRDefault="00B30581" w:rsidP="00EC3E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 Những vấn đề và lựa chọn kinh tế của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30581" w:rsidRPr="009909B2" w:rsidRDefault="00B30581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B30581" w:rsidRPr="003555B5" w:rsidRDefault="00B305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30581" w:rsidRPr="003555B5" w:rsidRDefault="00B305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581" w:rsidRDefault="00B30581" w:rsidP="00E0254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2.</w:t>
            </w:r>
          </w:p>
          <w:p w:rsidR="00B30581" w:rsidRPr="003555B5" w:rsidRDefault="00B30581" w:rsidP="00B305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[3] </w:t>
            </w:r>
          </w:p>
        </w:tc>
      </w:tr>
      <w:tr w:rsidR="00B30581" w:rsidRPr="009909B2" w:rsidTr="00084081">
        <w:trPr>
          <w:trHeight w:val="828"/>
        </w:trPr>
        <w:tc>
          <w:tcPr>
            <w:tcW w:w="992" w:type="dxa"/>
            <w:vMerge/>
            <w:shd w:val="clear" w:color="auto" w:fill="auto"/>
            <w:vAlign w:val="center"/>
          </w:tcPr>
          <w:p w:rsidR="00B30581" w:rsidRDefault="00B305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30581" w:rsidRPr="00095B3E" w:rsidRDefault="00B30581" w:rsidP="00EC3E14">
            <w:pPr>
              <w:jc w:val="both"/>
              <w:rPr>
                <w:shadow/>
                <w:sz w:val="24"/>
                <w:szCs w:val="24"/>
              </w:rPr>
            </w:pPr>
            <w:r>
              <w:rPr>
                <w:sz w:val="24"/>
                <w:szCs w:val="24"/>
              </w:rPr>
              <w:t>2.2 Các chỉ tiêu kinh tế trong hoạt động kinh doanh của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30581" w:rsidRPr="009909B2" w:rsidRDefault="00B30581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B30581" w:rsidRPr="003555B5" w:rsidRDefault="00B305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30581" w:rsidRPr="003555B5" w:rsidRDefault="00B305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581" w:rsidRDefault="00B30581" w:rsidP="0078387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2.</w:t>
            </w:r>
          </w:p>
          <w:p w:rsidR="00B30581" w:rsidRDefault="00B30581" w:rsidP="00B305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[3]</w:t>
            </w:r>
          </w:p>
        </w:tc>
      </w:tr>
      <w:tr w:rsidR="00816C4D" w:rsidRPr="009909B2" w:rsidTr="00084081">
        <w:trPr>
          <w:trHeight w:val="504"/>
        </w:trPr>
        <w:tc>
          <w:tcPr>
            <w:tcW w:w="992" w:type="dxa"/>
            <w:vMerge/>
            <w:shd w:val="clear" w:color="auto" w:fill="auto"/>
            <w:vAlign w:val="center"/>
          </w:tcPr>
          <w:p w:rsidR="00816C4D" w:rsidRDefault="00816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16C4D" w:rsidRDefault="00816C4D" w:rsidP="00B93BEB">
            <w:pPr>
              <w:pStyle w:val="BodyText2"/>
              <w:tabs>
                <w:tab w:val="num" w:pos="960"/>
              </w:tabs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Làm thảo luận</w:t>
            </w:r>
            <w:r w:rsidR="00B30581">
              <w:rPr>
                <w:bCs/>
                <w:color w:val="000000"/>
                <w:sz w:val="24"/>
                <w:szCs w:val="24"/>
                <w:lang w:val="nl-NL"/>
              </w:rPr>
              <w:t xml:space="preserve"> nhóm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16C4D" w:rsidRPr="009909B2" w:rsidRDefault="00816C4D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816C4D" w:rsidRPr="003555B5" w:rsidRDefault="00816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16C4D" w:rsidRPr="003555B5" w:rsidRDefault="00816C4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6C4D" w:rsidRDefault="00816C4D" w:rsidP="00FC7B9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Phân công thực hiện các nội dung của thảo luận nhóm số 1</w:t>
            </w:r>
          </w:p>
          <w:p w:rsidR="00816C4D" w:rsidRDefault="00816C4D" w:rsidP="00DB6F94">
            <w:pPr>
              <w:pStyle w:val="BodyText2"/>
              <w:tabs>
                <w:tab w:val="num" w:pos="960"/>
              </w:tabs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Nộp thảo luận nhóm cho GV</w:t>
            </w:r>
          </w:p>
        </w:tc>
      </w:tr>
      <w:tr w:rsidR="00084081" w:rsidRPr="003555B5" w:rsidTr="00084081">
        <w:trPr>
          <w:trHeight w:val="861"/>
        </w:trPr>
        <w:tc>
          <w:tcPr>
            <w:tcW w:w="992" w:type="dxa"/>
            <w:vMerge w:val="restart"/>
            <w:shd w:val="clear" w:color="auto" w:fill="auto"/>
            <w:vAlign w:val="center"/>
          </w:tcPr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5+6</w:t>
            </w:r>
          </w:p>
        </w:tc>
        <w:tc>
          <w:tcPr>
            <w:tcW w:w="2345" w:type="dxa"/>
            <w:shd w:val="clear" w:color="auto" w:fill="auto"/>
          </w:tcPr>
          <w:p w:rsidR="00084081" w:rsidRPr="00DA504B" w:rsidRDefault="00084081" w:rsidP="00B30581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A504B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3: </w:t>
            </w:r>
            <w:r>
              <w:rPr>
                <w:b/>
                <w:bCs/>
                <w:lang w:val="nl-NL"/>
              </w:rPr>
              <w:t>Quản trị tài sản và vốn kinh doanh của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84081" w:rsidRDefault="00084081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17" w:type="dxa"/>
            <w:vAlign w:val="center"/>
          </w:tcPr>
          <w:p w:rsidR="00084081" w:rsidRPr="00AB25B1" w:rsidRDefault="00084081" w:rsidP="00AB25B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EC3E1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Đọc toàn bộ chương </w:t>
            </w:r>
            <w:r>
              <w:rPr>
                <w:bCs/>
                <w:i/>
                <w:color w:val="000000"/>
                <w:sz w:val="24"/>
                <w:szCs w:val="24"/>
                <w:lang w:val="nl-NL"/>
              </w:rPr>
              <w:t>3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 ở các nội dung liên quan trước các tiết học trên lớp</w:t>
            </w:r>
          </w:p>
        </w:tc>
      </w:tr>
      <w:tr w:rsidR="00084081" w:rsidRPr="009909B2" w:rsidTr="00084081">
        <w:trPr>
          <w:trHeight w:val="861"/>
        </w:trPr>
        <w:tc>
          <w:tcPr>
            <w:tcW w:w="992" w:type="dxa"/>
            <w:vMerge/>
            <w:shd w:val="clear" w:color="auto" w:fill="auto"/>
            <w:vAlign w:val="center"/>
          </w:tcPr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84081" w:rsidRPr="009909B2" w:rsidRDefault="00084081" w:rsidP="00EC3E1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3.1 Tài sản của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84081" w:rsidRPr="009909B2" w:rsidRDefault="00084081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084081" w:rsidRPr="00AB25B1" w:rsidRDefault="00084081" w:rsidP="00AB25B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4081" w:rsidRDefault="00084081" w:rsidP="00E931C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[1] mục 3.1 đến 3.5</w:t>
            </w:r>
          </w:p>
          <w:p w:rsidR="00084081" w:rsidRDefault="00084081" w:rsidP="00E931C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Tham khảo các tài liệu [2]; [3] có nội dung từ 3.1 đến 3.5 </w:t>
            </w:r>
          </w:p>
          <w:p w:rsidR="00084081" w:rsidRDefault="00084081" w:rsidP="00E931C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 tài liệu [3] </w:t>
            </w:r>
          </w:p>
          <w:p w:rsidR="00084081" w:rsidRDefault="00084081" w:rsidP="00CF7E2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[4]</w:t>
            </w:r>
          </w:p>
          <w:p w:rsidR="00084081" w:rsidRDefault="00084081" w:rsidP="00CF7E2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84081" w:rsidRPr="003555B5" w:rsidRDefault="00084081" w:rsidP="00CF7E2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làm bài tập giáo viên giao</w:t>
            </w:r>
          </w:p>
        </w:tc>
      </w:tr>
      <w:tr w:rsidR="00084081" w:rsidRPr="009909B2" w:rsidTr="00084081">
        <w:trPr>
          <w:trHeight w:val="861"/>
        </w:trPr>
        <w:tc>
          <w:tcPr>
            <w:tcW w:w="992" w:type="dxa"/>
            <w:vMerge/>
            <w:shd w:val="clear" w:color="auto" w:fill="auto"/>
            <w:vAlign w:val="center"/>
          </w:tcPr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84081" w:rsidRPr="009909B2" w:rsidRDefault="00084081" w:rsidP="00EC3E1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3.2 Vốn kinh doanh trong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84081" w:rsidRPr="009909B2" w:rsidRDefault="00084081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084081" w:rsidRPr="00AB25B1" w:rsidRDefault="00084081" w:rsidP="00AB25B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E931C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84081" w:rsidRPr="003555B5" w:rsidTr="00084081">
        <w:trPr>
          <w:trHeight w:val="861"/>
        </w:trPr>
        <w:tc>
          <w:tcPr>
            <w:tcW w:w="992" w:type="dxa"/>
            <w:vMerge/>
            <w:shd w:val="clear" w:color="auto" w:fill="auto"/>
            <w:vAlign w:val="center"/>
          </w:tcPr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84081" w:rsidRDefault="00084081" w:rsidP="00E85C92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ôn tập làm bài tập 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84081" w:rsidRDefault="00084081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17" w:type="dxa"/>
            <w:vAlign w:val="center"/>
          </w:tcPr>
          <w:p w:rsidR="00084081" w:rsidRPr="00AB25B1" w:rsidRDefault="00084081" w:rsidP="00AB25B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E931C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93BEB" w:rsidRPr="009909B2" w:rsidTr="00084081">
        <w:trPr>
          <w:trHeight w:val="861"/>
        </w:trPr>
        <w:tc>
          <w:tcPr>
            <w:tcW w:w="992" w:type="dxa"/>
            <w:vMerge w:val="restart"/>
            <w:shd w:val="clear" w:color="auto" w:fill="auto"/>
            <w:vAlign w:val="center"/>
          </w:tcPr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7+8</w:t>
            </w:r>
          </w:p>
        </w:tc>
        <w:tc>
          <w:tcPr>
            <w:tcW w:w="2345" w:type="dxa"/>
            <w:shd w:val="clear" w:color="auto" w:fill="auto"/>
          </w:tcPr>
          <w:p w:rsidR="00B93BEB" w:rsidRPr="003555B5" w:rsidRDefault="00B93BEB" w:rsidP="00B93BEB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4.  Quản trị sản xuất trong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3555B5" w:rsidRDefault="00B93BEB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717" w:type="dxa"/>
            <w:vAlign w:val="center"/>
          </w:tcPr>
          <w:p w:rsidR="00B93BEB" w:rsidRPr="00AB25B1" w:rsidRDefault="00B93BEB" w:rsidP="00AB25B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B93BE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Đọc toàn bộ chương </w:t>
            </w:r>
            <w:r>
              <w:rPr>
                <w:bCs/>
                <w:i/>
                <w:color w:val="000000"/>
                <w:sz w:val="24"/>
                <w:szCs w:val="24"/>
                <w:lang w:val="nl-NL"/>
              </w:rPr>
              <w:t>4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 ở các nội dung liên quan trước các tiết học trên lớp</w:t>
            </w:r>
          </w:p>
        </w:tc>
      </w:tr>
      <w:tr w:rsidR="00B93BEB" w:rsidRPr="009909B2" w:rsidTr="00084081">
        <w:trPr>
          <w:trHeight w:val="861"/>
        </w:trPr>
        <w:tc>
          <w:tcPr>
            <w:tcW w:w="992" w:type="dxa"/>
            <w:vMerge/>
            <w:shd w:val="clear" w:color="auto" w:fill="auto"/>
            <w:vAlign w:val="center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Pr="009909B2" w:rsidRDefault="00B93BEB" w:rsidP="00EC3E1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4.1Tổng quan về quản trị sản xuất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9909B2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Default="00B93BEB" w:rsidP="002063A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3.</w:t>
            </w:r>
          </w:p>
          <w:p w:rsidR="00B93BEB" w:rsidRDefault="00B93BEB" w:rsidP="00CF7E2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 tài liệu [3] </w:t>
            </w:r>
          </w:p>
          <w:p w:rsidR="00B93BEB" w:rsidRPr="003555B5" w:rsidRDefault="00B93BEB" w:rsidP="00CF7E2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[4]</w:t>
            </w:r>
          </w:p>
        </w:tc>
      </w:tr>
      <w:tr w:rsidR="00B93BEB" w:rsidRPr="009909B2" w:rsidTr="00084081">
        <w:trPr>
          <w:trHeight w:val="547"/>
        </w:trPr>
        <w:tc>
          <w:tcPr>
            <w:tcW w:w="992" w:type="dxa"/>
            <w:vMerge/>
            <w:shd w:val="clear" w:color="auto" w:fill="auto"/>
            <w:vAlign w:val="center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Pr="009909B2" w:rsidRDefault="00B93BEB" w:rsidP="00EC3E1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4.2 Nội dung về quản trị sản xuất trong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B15798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B93BE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3.</w:t>
            </w:r>
          </w:p>
        </w:tc>
      </w:tr>
      <w:tr w:rsidR="00B93BEB" w:rsidRPr="009909B2" w:rsidTr="00084081">
        <w:trPr>
          <w:trHeight w:val="547"/>
        </w:trPr>
        <w:tc>
          <w:tcPr>
            <w:tcW w:w="992" w:type="dxa"/>
            <w:vMerge/>
            <w:shd w:val="clear" w:color="auto" w:fill="auto"/>
            <w:vAlign w:val="center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B93BEB" w:rsidRDefault="00B93BEB" w:rsidP="00344C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kiểm tra số1</w:t>
            </w:r>
          </w:p>
        </w:tc>
        <w:tc>
          <w:tcPr>
            <w:tcW w:w="872" w:type="dxa"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B93BEB" w:rsidRPr="003555B5" w:rsidRDefault="00B93BEB" w:rsidP="008970C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Default="00B93BEB" w:rsidP="00156A9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B93BEB" w:rsidRPr="009909B2" w:rsidTr="00084081">
        <w:trPr>
          <w:trHeight w:val="817"/>
        </w:trPr>
        <w:tc>
          <w:tcPr>
            <w:tcW w:w="992" w:type="dxa"/>
            <w:vMerge w:val="restart"/>
            <w:shd w:val="clear" w:color="auto" w:fill="auto"/>
          </w:tcPr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9+10</w:t>
            </w:r>
          </w:p>
        </w:tc>
        <w:tc>
          <w:tcPr>
            <w:tcW w:w="2345" w:type="dxa"/>
            <w:shd w:val="clear" w:color="auto" w:fill="auto"/>
          </w:tcPr>
          <w:p w:rsidR="00B93BEB" w:rsidRPr="003555B5" w:rsidRDefault="00B93BEB" w:rsidP="004E7AD3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E70E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1E70E5">
              <w:rPr>
                <w:b/>
                <w:bCs/>
                <w:color w:val="000000"/>
                <w:sz w:val="24"/>
                <w:szCs w:val="24"/>
                <w:lang w:val="nl-NL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Lao động và tiền lương trong doanh nghiệp công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A77433" w:rsidRDefault="00B93BEB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12</w:t>
            </w:r>
          </w:p>
        </w:tc>
        <w:tc>
          <w:tcPr>
            <w:tcW w:w="717" w:type="dxa"/>
            <w:vAlign w:val="center"/>
          </w:tcPr>
          <w:p w:rsidR="00B93BEB" w:rsidRPr="003555B5" w:rsidRDefault="00B93BEB" w:rsidP="00C6541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B93BE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Đọc toàn bộ chương </w:t>
            </w:r>
            <w:r>
              <w:rPr>
                <w:bCs/>
                <w:i/>
                <w:color w:val="000000"/>
                <w:sz w:val="24"/>
                <w:szCs w:val="24"/>
                <w:lang w:val="nl-NL"/>
              </w:rPr>
              <w:t>5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 ở các nội dung liên quan trước các tiết học trên lớp</w:t>
            </w:r>
          </w:p>
        </w:tc>
      </w:tr>
      <w:tr w:rsidR="00B93BEB" w:rsidRPr="009909B2" w:rsidTr="00084081">
        <w:trPr>
          <w:trHeight w:val="817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Pr="009909B2" w:rsidRDefault="00B93BEB" w:rsidP="00EC3E1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5.1 Tổng quan về quản trị nhân lực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9909B2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Default="00B93BEB" w:rsidP="00B4400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4.</w:t>
            </w:r>
          </w:p>
          <w:p w:rsidR="00B93BEB" w:rsidRDefault="00B93BEB" w:rsidP="00CF7E2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Đọc tài liệu [3] </w:t>
            </w:r>
          </w:p>
          <w:p w:rsidR="00B93BEB" w:rsidRPr="003555B5" w:rsidRDefault="00B93BEB" w:rsidP="00CF7E2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Đọc tài liệu [4]</w:t>
            </w:r>
          </w:p>
        </w:tc>
      </w:tr>
      <w:tr w:rsidR="00B93BEB" w:rsidRPr="009909B2" w:rsidTr="00084081">
        <w:trPr>
          <w:trHeight w:val="817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Pr="009909B2" w:rsidRDefault="00B93BEB" w:rsidP="00EC3E1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5.2 Thu hút lao động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9909B2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Default="00B93BEB" w:rsidP="00B4400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4.</w:t>
            </w:r>
          </w:p>
          <w:p w:rsidR="00B93BEB" w:rsidRPr="003555B5" w:rsidRDefault="00B93BEB" w:rsidP="00B4400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[3] chương 7,8</w:t>
            </w:r>
          </w:p>
        </w:tc>
      </w:tr>
      <w:tr w:rsidR="00B93BEB" w:rsidRPr="009909B2" w:rsidTr="00084081">
        <w:trPr>
          <w:trHeight w:val="635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Pr="00485440" w:rsidRDefault="00B93BEB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5.3 Đào tạo và phát triển nhân lực trong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C61543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B4400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4.</w:t>
            </w:r>
          </w:p>
        </w:tc>
      </w:tr>
      <w:tr w:rsidR="00B93BEB" w:rsidRPr="009909B2" w:rsidTr="00084081">
        <w:trPr>
          <w:trHeight w:val="817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Pr="009909B2" w:rsidRDefault="00B93BEB" w:rsidP="00EC3E1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5.4 Duy trì nhân lực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9909B2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B4400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4.</w:t>
            </w:r>
          </w:p>
        </w:tc>
      </w:tr>
      <w:tr w:rsidR="00B93BEB" w:rsidRPr="009909B2" w:rsidTr="00084081">
        <w:trPr>
          <w:trHeight w:val="817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B93BEB" w:rsidRDefault="00B93BEB" w:rsidP="004E7AD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tập chương 5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B93BEB" w:rsidRPr="003555B5" w:rsidRDefault="00B93BEB" w:rsidP="0057371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Default="00B93BEB" w:rsidP="00B93BE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Làm tất cả các bài tập trong chương 5 trong tài liệu [1] và bài tập được giao bổ sung (nếu có)</w:t>
            </w:r>
          </w:p>
        </w:tc>
      </w:tr>
      <w:tr w:rsidR="00B93BEB" w:rsidRPr="009909B2" w:rsidTr="00084081">
        <w:trPr>
          <w:trHeight w:val="884"/>
        </w:trPr>
        <w:tc>
          <w:tcPr>
            <w:tcW w:w="992" w:type="dxa"/>
            <w:vMerge w:val="restart"/>
            <w:shd w:val="clear" w:color="auto" w:fill="auto"/>
          </w:tcPr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11+12+13</w:t>
            </w: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Pr="003555B5" w:rsidRDefault="00B93BEB" w:rsidP="0008408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B93BEB" w:rsidRDefault="00B93BEB" w:rsidP="008B269B">
            <w:pPr>
              <w:pStyle w:val="BodyText2"/>
              <w:tabs>
                <w:tab w:val="num" w:pos="960"/>
              </w:tabs>
              <w:spacing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E70E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 xml:space="preserve">Chương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6. C</w:t>
            </w:r>
            <w:r w:rsidRPr="001E70E5">
              <w:rPr>
                <w:b/>
                <w:bCs/>
                <w:color w:val="000000"/>
                <w:sz w:val="24"/>
                <w:szCs w:val="24"/>
                <w:lang w:val="nl-NL"/>
              </w:rPr>
              <w:t>hi phí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 và </w:t>
            </w:r>
            <w:r w:rsidRPr="001E70E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giá thành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trong doanh nghiệp 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49393B" w:rsidRDefault="00B93BEB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12</w:t>
            </w:r>
          </w:p>
        </w:tc>
        <w:tc>
          <w:tcPr>
            <w:tcW w:w="717" w:type="dxa"/>
            <w:vAlign w:val="center"/>
          </w:tcPr>
          <w:p w:rsidR="00B93BEB" w:rsidRPr="00B71468" w:rsidRDefault="00B93BEB" w:rsidP="008970C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93BEB" w:rsidRPr="00B71468" w:rsidRDefault="00B93BEB" w:rsidP="0089322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B93BE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Đọc toàn bộ chương </w:t>
            </w:r>
            <w:r>
              <w:rPr>
                <w:bCs/>
                <w:i/>
                <w:color w:val="000000"/>
                <w:sz w:val="24"/>
                <w:szCs w:val="24"/>
                <w:lang w:val="nl-NL"/>
              </w:rPr>
              <w:t>6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 ở các nội dung liên quan trước các tiết học trên lớp</w:t>
            </w:r>
          </w:p>
        </w:tc>
      </w:tr>
      <w:tr w:rsidR="00B93BEB" w:rsidRPr="009909B2" w:rsidTr="00084081">
        <w:trPr>
          <w:trHeight w:val="805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Pr="009909B2" w:rsidRDefault="008B269B" w:rsidP="00EC3E1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6.1 </w:t>
            </w:r>
            <w:r w:rsidR="00B93BEB" w:rsidRPr="009909B2">
              <w:rPr>
                <w:bCs/>
                <w:lang w:val="nl-NL"/>
              </w:rPr>
              <w:t>Chi phí</w:t>
            </w:r>
            <w:r w:rsidR="00B93BEB">
              <w:rPr>
                <w:bCs/>
                <w:lang w:val="nl-NL"/>
              </w:rPr>
              <w:t xml:space="preserve"> sản xuất của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9909B2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B93BEB" w:rsidRPr="003555B5" w:rsidRDefault="00B93BEB" w:rsidP="008970C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93BEB" w:rsidRPr="003555B5" w:rsidRDefault="00B93BEB" w:rsidP="0089322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Default="00B93BEB" w:rsidP="0001783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5.</w:t>
            </w:r>
          </w:p>
          <w:p w:rsidR="00B93BEB" w:rsidRPr="003555B5" w:rsidRDefault="00B93BEB" w:rsidP="00F9748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[2] chương 6</w:t>
            </w:r>
          </w:p>
        </w:tc>
      </w:tr>
      <w:tr w:rsidR="00B93BEB" w:rsidRPr="009909B2" w:rsidTr="00084081">
        <w:trPr>
          <w:trHeight w:val="1062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Pr="009909B2" w:rsidRDefault="008B269B" w:rsidP="00EC3E14">
            <w:pPr>
              <w:pStyle w:val="ListParagraph"/>
              <w:spacing w:before="120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6.2 </w:t>
            </w:r>
            <w:r w:rsidR="00B93BEB">
              <w:rPr>
                <w:bCs/>
                <w:lang w:val="nl-NL"/>
              </w:rPr>
              <w:t>Giá thành sản phẩm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9909B2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B93BEB" w:rsidRPr="003555B5" w:rsidRDefault="00B93BEB" w:rsidP="008970C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93BEB" w:rsidRPr="003555B5" w:rsidRDefault="00B93BEB" w:rsidP="0089322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Default="00B93BEB" w:rsidP="00F9748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5.</w:t>
            </w:r>
          </w:p>
          <w:p w:rsidR="00B93BEB" w:rsidRPr="003555B5" w:rsidRDefault="00B93BEB" w:rsidP="00F9748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[2] chương 6</w:t>
            </w:r>
          </w:p>
        </w:tc>
      </w:tr>
      <w:tr w:rsidR="00B93BEB" w:rsidRPr="009909B2" w:rsidTr="00084081">
        <w:trPr>
          <w:trHeight w:val="1062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Default="008B269B" w:rsidP="008B269B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6.3 </w:t>
            </w:r>
            <w:r w:rsidR="00B93BEB">
              <w:rPr>
                <w:bCs/>
              </w:rPr>
              <w:t>Quản trị chi phí sản xuất và giá thành sản phẩm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8E627C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B93BEB" w:rsidRPr="003555B5" w:rsidRDefault="00B93BEB" w:rsidP="008970C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93BEB" w:rsidRPr="003555B5" w:rsidRDefault="00B93BEB" w:rsidP="0089322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Default="00B93BEB" w:rsidP="00F9748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5.</w:t>
            </w:r>
          </w:p>
          <w:p w:rsidR="00B93BEB" w:rsidRPr="003555B5" w:rsidRDefault="00B93BEB" w:rsidP="00F9748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[2] chương 6</w:t>
            </w:r>
          </w:p>
        </w:tc>
      </w:tr>
      <w:tr w:rsidR="00B93BEB" w:rsidRPr="009909B2" w:rsidTr="00084081">
        <w:trPr>
          <w:trHeight w:val="883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B93BEB" w:rsidRDefault="00B93BEB" w:rsidP="004E7AD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Bài tập chương 6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8E627C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B93BEB" w:rsidRPr="003555B5" w:rsidRDefault="00B93BEB" w:rsidP="008970C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93BEB" w:rsidRPr="003555B5" w:rsidRDefault="00B93BEB" w:rsidP="0089322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Default="00B93BEB" w:rsidP="00A807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Làm tất cả các bài tập trong chương 5 trong tài liệu [1] và bài tập được giao bổ sung (nếu có)</w:t>
            </w:r>
          </w:p>
        </w:tc>
      </w:tr>
      <w:tr w:rsidR="00B93BEB" w:rsidRPr="009909B2" w:rsidTr="00084081">
        <w:trPr>
          <w:trHeight w:val="785"/>
        </w:trPr>
        <w:tc>
          <w:tcPr>
            <w:tcW w:w="992" w:type="dxa"/>
            <w:vMerge w:val="restart"/>
            <w:shd w:val="clear" w:color="auto" w:fill="auto"/>
          </w:tcPr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14+15</w:t>
            </w: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B269B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B269B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B269B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B269B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B269B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8B269B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Pr="0034423A" w:rsidRDefault="00B93BEB" w:rsidP="00095B3E">
            <w:pPr>
              <w:pStyle w:val="Heading1"/>
              <w:spacing w:before="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nl-NL"/>
              </w:rPr>
              <w:t xml:space="preserve">Chương 7. </w:t>
            </w:r>
            <w:r w:rsidRPr="0034423A">
              <w:rPr>
                <w:rFonts w:ascii="Times New Roman" w:hAnsi="Times New Roman" w:cs="Times New Roman"/>
                <w:color w:val="auto"/>
                <w:sz w:val="24"/>
                <w:szCs w:val="24"/>
                <w:lang w:val="nl-NL"/>
              </w:rPr>
              <w:t>Công nghệ trong sự phát triển công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49393B" w:rsidRDefault="00B93BEB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 w:rsidRPr="0049393B">
              <w:rPr>
                <w:b/>
                <w:bCs/>
                <w:lang w:val="nl-NL"/>
              </w:rPr>
              <w:t>12</w:t>
            </w:r>
          </w:p>
        </w:tc>
        <w:tc>
          <w:tcPr>
            <w:tcW w:w="717" w:type="dxa"/>
            <w:vAlign w:val="center"/>
          </w:tcPr>
          <w:p w:rsidR="00B93BEB" w:rsidRPr="0049393B" w:rsidRDefault="008B269B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8B269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Đọc toàn bộ chương </w:t>
            </w:r>
            <w:r w:rsidR="008B269B">
              <w:rPr>
                <w:bCs/>
                <w:i/>
                <w:color w:val="000000"/>
                <w:sz w:val="24"/>
                <w:szCs w:val="24"/>
                <w:lang w:val="nl-NL"/>
              </w:rPr>
              <w:t>7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 ở các nội dung liên quan trước các tiết học trên lớp</w:t>
            </w:r>
          </w:p>
        </w:tc>
      </w:tr>
      <w:tr w:rsidR="008B269B" w:rsidRPr="009909B2" w:rsidTr="00084081">
        <w:trPr>
          <w:trHeight w:val="785"/>
        </w:trPr>
        <w:tc>
          <w:tcPr>
            <w:tcW w:w="992" w:type="dxa"/>
            <w:vMerge/>
            <w:shd w:val="clear" w:color="auto" w:fill="auto"/>
          </w:tcPr>
          <w:p w:rsidR="008B269B" w:rsidRPr="003555B5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B269B" w:rsidRPr="0034423A" w:rsidRDefault="008B269B" w:rsidP="00EC3E14">
            <w:pPr>
              <w:jc w:val="both"/>
              <w:rPr>
                <w:shadow/>
                <w:sz w:val="24"/>
                <w:szCs w:val="24"/>
                <w:lang w:val="de-DE"/>
              </w:rPr>
            </w:pPr>
            <w:r>
              <w:rPr>
                <w:shadow/>
                <w:sz w:val="24"/>
                <w:szCs w:val="24"/>
                <w:lang w:val="de-DE"/>
              </w:rPr>
              <w:t>7.1 Những khái niệm chung về đầu tư và dự án đầu tư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B269B" w:rsidRPr="0049393B" w:rsidRDefault="008B269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8B269B" w:rsidRPr="0049393B" w:rsidRDefault="008B269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B269B" w:rsidRPr="003555B5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69B" w:rsidRDefault="008B269B" w:rsidP="00A807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7.</w:t>
            </w:r>
          </w:p>
          <w:p w:rsidR="008B269B" w:rsidRPr="003555B5" w:rsidRDefault="008B269B" w:rsidP="008B269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[2] chương 7</w:t>
            </w:r>
          </w:p>
        </w:tc>
      </w:tr>
      <w:tr w:rsidR="008B269B" w:rsidRPr="009909B2" w:rsidTr="00084081">
        <w:trPr>
          <w:trHeight w:val="785"/>
        </w:trPr>
        <w:tc>
          <w:tcPr>
            <w:tcW w:w="992" w:type="dxa"/>
            <w:vMerge/>
            <w:shd w:val="clear" w:color="auto" w:fill="auto"/>
          </w:tcPr>
          <w:p w:rsidR="008B269B" w:rsidRPr="003555B5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8B269B" w:rsidRPr="0034423A" w:rsidRDefault="008B269B" w:rsidP="00EC3E14">
            <w:pPr>
              <w:jc w:val="both"/>
              <w:rPr>
                <w:shadow/>
                <w:sz w:val="24"/>
                <w:szCs w:val="24"/>
                <w:lang w:val="de-DE"/>
              </w:rPr>
            </w:pPr>
            <w:r>
              <w:rPr>
                <w:shadow/>
                <w:sz w:val="24"/>
                <w:szCs w:val="24"/>
                <w:lang w:val="de-DE"/>
              </w:rPr>
              <w:t>7.2 Quản lý dự án đầu tư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B269B" w:rsidRPr="0049393B" w:rsidRDefault="008B269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8B269B" w:rsidRPr="0049393B" w:rsidRDefault="008B269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B269B" w:rsidRPr="003555B5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69B" w:rsidRDefault="008B269B" w:rsidP="00A807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7.</w:t>
            </w:r>
          </w:p>
          <w:p w:rsidR="008B269B" w:rsidRPr="003555B5" w:rsidRDefault="008B269B" w:rsidP="00A807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[2] chương 5</w:t>
            </w:r>
          </w:p>
        </w:tc>
      </w:tr>
      <w:tr w:rsidR="008B269B" w:rsidRPr="009909B2" w:rsidTr="00084081">
        <w:trPr>
          <w:trHeight w:val="785"/>
        </w:trPr>
        <w:tc>
          <w:tcPr>
            <w:tcW w:w="992" w:type="dxa"/>
            <w:vMerge/>
            <w:shd w:val="clear" w:color="auto" w:fill="auto"/>
          </w:tcPr>
          <w:p w:rsidR="008B269B" w:rsidRPr="003555B5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8B269B" w:rsidRPr="009C58BC" w:rsidRDefault="008B269B" w:rsidP="00EC3E14">
            <w:pPr>
              <w:jc w:val="both"/>
              <w:rPr>
                <w:shadow/>
                <w:sz w:val="24"/>
                <w:szCs w:val="24"/>
                <w:lang w:val="de-DE"/>
              </w:rPr>
            </w:pPr>
            <w:r>
              <w:rPr>
                <w:shadow/>
                <w:sz w:val="24"/>
                <w:szCs w:val="24"/>
                <w:lang w:val="de-DE"/>
              </w:rPr>
              <w:t>7.3 Phân tích hiệu quả kinh tế vốn đầu tư vào dự án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8B269B" w:rsidRPr="0049393B" w:rsidRDefault="008B269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8B269B" w:rsidRPr="0049393B" w:rsidRDefault="008B269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8B269B" w:rsidRPr="003555B5" w:rsidRDefault="008B269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69B" w:rsidRDefault="008B269B" w:rsidP="00A807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7.</w:t>
            </w:r>
          </w:p>
          <w:p w:rsidR="008B269B" w:rsidRPr="003555B5" w:rsidRDefault="008B269B" w:rsidP="00A807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[2] chương 5</w:t>
            </w:r>
          </w:p>
        </w:tc>
      </w:tr>
      <w:tr w:rsidR="00B93BEB" w:rsidRPr="009909B2" w:rsidTr="00084081">
        <w:trPr>
          <w:trHeight w:val="785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B93BEB" w:rsidRPr="009C58BC" w:rsidRDefault="00B93BEB" w:rsidP="00095B3E">
            <w:pPr>
              <w:jc w:val="both"/>
              <w:rPr>
                <w:shadow/>
                <w:sz w:val="24"/>
                <w:szCs w:val="24"/>
                <w:lang w:val="de-DE"/>
              </w:rPr>
            </w:pPr>
            <w:r>
              <w:rPr>
                <w:shadow/>
                <w:sz w:val="24"/>
                <w:szCs w:val="24"/>
                <w:lang w:val="de-DE"/>
              </w:rPr>
              <w:t xml:space="preserve">7.4. </w:t>
            </w:r>
            <w:r w:rsidRPr="009C58BC">
              <w:rPr>
                <w:shadow/>
                <w:sz w:val="24"/>
                <w:szCs w:val="24"/>
                <w:lang w:val="de-DE"/>
              </w:rPr>
              <w:t>Đánh giá hiệu quả công nghệ trong phát triển công 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49393B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717" w:type="dxa"/>
            <w:vAlign w:val="center"/>
          </w:tcPr>
          <w:p w:rsidR="00B93BEB" w:rsidRPr="0049393B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Default="00B93BEB" w:rsidP="00A807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7.</w:t>
            </w:r>
          </w:p>
          <w:p w:rsidR="00B93BEB" w:rsidRPr="003555B5" w:rsidRDefault="00B93BEB" w:rsidP="00A807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Tra cứu thêm nội dung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này trong tài liệu [2] chương 5</w:t>
            </w:r>
          </w:p>
        </w:tc>
      </w:tr>
      <w:tr w:rsidR="00B93BEB" w:rsidRPr="009909B2" w:rsidTr="00084081">
        <w:trPr>
          <w:trHeight w:val="487"/>
        </w:trPr>
        <w:tc>
          <w:tcPr>
            <w:tcW w:w="992" w:type="dxa"/>
            <w:vMerge/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B93BEB" w:rsidRPr="003555B5" w:rsidRDefault="00B93BEB" w:rsidP="00095B3E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49393B">
              <w:rPr>
                <w:bCs/>
                <w:lang w:val="nl-NL"/>
              </w:rPr>
              <w:t>B</w:t>
            </w:r>
            <w:r>
              <w:rPr>
                <w:bCs/>
              </w:rPr>
              <w:t>ài tập chương 7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B93BEB" w:rsidRPr="00FD19C9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B93BEB" w:rsidRDefault="00B93BEB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BEB" w:rsidRPr="003555B5" w:rsidRDefault="00B93BEB" w:rsidP="00A807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Làm tất cả các bài tập trong chương 7  trong tài liệu [1] và bài tập được giao bổ sung (nếu có)</w:t>
            </w:r>
          </w:p>
        </w:tc>
      </w:tr>
      <w:tr w:rsidR="00084081" w:rsidRPr="008B269B" w:rsidTr="00084081">
        <w:trPr>
          <w:trHeight w:val="487"/>
        </w:trPr>
        <w:tc>
          <w:tcPr>
            <w:tcW w:w="992" w:type="dxa"/>
            <w:vMerge w:val="restart"/>
            <w:shd w:val="clear" w:color="auto" w:fill="auto"/>
          </w:tcPr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84081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084081" w:rsidRPr="008B269B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15+16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084081" w:rsidRPr="008B269B" w:rsidRDefault="00084081" w:rsidP="00095B3E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 w:rsidRPr="008B269B">
              <w:rPr>
                <w:b/>
                <w:bCs/>
              </w:rPr>
              <w:t>Chương 8. Chiến lược kinh doanh và kế hoạch hóa trong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84081" w:rsidRPr="008B269B" w:rsidRDefault="00084081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B269B">
              <w:rPr>
                <w:b/>
                <w:bCs/>
              </w:rPr>
              <w:t>12</w:t>
            </w:r>
          </w:p>
        </w:tc>
        <w:tc>
          <w:tcPr>
            <w:tcW w:w="717" w:type="dxa"/>
            <w:vAlign w:val="center"/>
          </w:tcPr>
          <w:p w:rsidR="00084081" w:rsidRPr="008B269B" w:rsidRDefault="00084081" w:rsidP="008970C2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8B269B">
              <w:rPr>
                <w:b/>
                <w:bCs/>
              </w:rPr>
              <w:t>4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84081" w:rsidRPr="008B269B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EC3E1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Tài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Đọc toàn bộ chương </w:t>
            </w:r>
            <w:r>
              <w:rPr>
                <w:bCs/>
                <w:i/>
                <w:color w:val="000000"/>
                <w:sz w:val="24"/>
                <w:szCs w:val="24"/>
                <w:lang w:val="nl-NL"/>
              </w:rPr>
              <w:t>7</w:t>
            </w:r>
            <w:r w:rsidRPr="003F138C">
              <w:rPr>
                <w:bCs/>
                <w:i/>
                <w:color w:val="000000"/>
                <w:sz w:val="24"/>
                <w:szCs w:val="24"/>
                <w:lang w:val="nl-NL"/>
              </w:rPr>
              <w:t xml:space="preserve"> ở các nội dung liên quan trước các tiết học trên lớp</w:t>
            </w:r>
          </w:p>
        </w:tc>
      </w:tr>
      <w:tr w:rsidR="00084081" w:rsidRPr="009909B2" w:rsidTr="00084081">
        <w:trPr>
          <w:trHeight w:val="487"/>
        </w:trPr>
        <w:tc>
          <w:tcPr>
            <w:tcW w:w="992" w:type="dxa"/>
            <w:vMerge/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84081" w:rsidRDefault="00084081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8.1 Kế hoạch hóa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84081" w:rsidRPr="00FD19C9" w:rsidRDefault="00084081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084081" w:rsidRDefault="00084081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EC3E1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 chương 8</w:t>
            </w:r>
          </w:p>
        </w:tc>
      </w:tr>
      <w:tr w:rsidR="00084081" w:rsidRPr="009909B2" w:rsidTr="00084081">
        <w:trPr>
          <w:trHeight w:val="487"/>
        </w:trPr>
        <w:tc>
          <w:tcPr>
            <w:tcW w:w="992" w:type="dxa"/>
            <w:vMerge/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84081" w:rsidRDefault="00084081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8.2 Quản trị chiến lược kinh doanh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84081" w:rsidRPr="00FD19C9" w:rsidRDefault="00084081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084081" w:rsidRDefault="00084081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EC3E1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dung phần này trong tài liệu [1] chương </w:t>
            </w:r>
          </w:p>
        </w:tc>
      </w:tr>
      <w:tr w:rsidR="00084081" w:rsidRPr="009909B2" w:rsidTr="00084081">
        <w:trPr>
          <w:trHeight w:val="487"/>
        </w:trPr>
        <w:tc>
          <w:tcPr>
            <w:tcW w:w="992" w:type="dxa"/>
            <w:vMerge/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84081" w:rsidRDefault="00084081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8.3 Kế hoạch sản xuất kinh doanh hàng năm của doanh nghiệp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84081" w:rsidRPr="00FD19C9" w:rsidRDefault="00084081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084081" w:rsidRDefault="00084081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EC3E1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nội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dung phần này trong tài liệu [1]</w:t>
            </w:r>
          </w:p>
        </w:tc>
      </w:tr>
      <w:tr w:rsidR="00084081" w:rsidRPr="009909B2" w:rsidTr="00084081">
        <w:trPr>
          <w:trHeight w:val="487"/>
        </w:trPr>
        <w:tc>
          <w:tcPr>
            <w:tcW w:w="992" w:type="dxa"/>
            <w:vMerge/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084081" w:rsidRDefault="00084081" w:rsidP="00EC3E14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>
              <w:rPr>
                <w:bCs/>
              </w:rPr>
              <w:t>Câu hỏi ôn tập, bài tập chương 8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084081" w:rsidRPr="00FD19C9" w:rsidRDefault="00084081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717" w:type="dxa"/>
            <w:vAlign w:val="center"/>
          </w:tcPr>
          <w:p w:rsidR="00084081" w:rsidRDefault="00084081" w:rsidP="008970C2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084081" w:rsidRPr="003555B5" w:rsidRDefault="00084081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4081" w:rsidRDefault="00084081" w:rsidP="00A8078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làm bài tập trong chương 8 và các tài liệu liên quan</w:t>
            </w:r>
          </w:p>
        </w:tc>
      </w:tr>
    </w:tbl>
    <w:p w:rsidR="00C53616" w:rsidRPr="009909B2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9909B2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9909B2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9909B2" w:rsidRDefault="009540AF" w:rsidP="00DB6F94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9909B2">
              <w:rPr>
                <w:sz w:val="24"/>
                <w:szCs w:val="24"/>
                <w:lang w:val="nl-NL"/>
              </w:rPr>
              <w:t>Hà nội, ngày … tháng … năm 20</w:t>
            </w:r>
            <w:r w:rsidR="00084081">
              <w:rPr>
                <w:sz w:val="24"/>
                <w:szCs w:val="24"/>
                <w:lang w:val="nl-NL"/>
              </w:rPr>
              <w:t>20</w:t>
            </w:r>
          </w:p>
        </w:tc>
      </w:tr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084081" w:rsidRDefault="00084081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084081" w:rsidRDefault="00084081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084081" w:rsidRDefault="00084081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084081" w:rsidRPr="003555B5" w:rsidRDefault="00084081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Bùi Thị Thu Thủy</w:t>
            </w:r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084081" w:rsidRDefault="00084081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084081" w:rsidRPr="003555B5" w:rsidRDefault="00084081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TS. Nguyễn Thị Kim Ngân</w:t>
            </w: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367BCF" w:rsidRDefault="00367BCF" w:rsidP="00084081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367BCF" w:rsidSect="00EC3E14">
      <w:footerReference w:type="even" r:id="rId8"/>
      <w:footerReference w:type="default" r:id="rId9"/>
      <w:pgSz w:w="11907" w:h="16840" w:code="9"/>
      <w:pgMar w:top="90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097" w:rsidRDefault="00164097">
      <w:r>
        <w:separator/>
      </w:r>
    </w:p>
  </w:endnote>
  <w:endnote w:type="continuationSeparator" w:id="0">
    <w:p w:rsidR="00164097" w:rsidRDefault="0016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E14" w:rsidRDefault="00EC3E1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C3E14" w:rsidRDefault="00EC3E1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3E14" w:rsidRDefault="00EC3E14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4308">
      <w:rPr>
        <w:rStyle w:val="PageNumber"/>
        <w:noProof/>
      </w:rPr>
      <w:t>1</w:t>
    </w:r>
    <w:r>
      <w:rPr>
        <w:rStyle w:val="PageNumber"/>
      </w:rPr>
      <w:fldChar w:fldCharType="end"/>
    </w:r>
  </w:p>
  <w:p w:rsidR="00EC3E14" w:rsidRDefault="00EC3E1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097" w:rsidRDefault="00164097">
      <w:r>
        <w:separator/>
      </w:r>
    </w:p>
  </w:footnote>
  <w:footnote w:type="continuationSeparator" w:id="0">
    <w:p w:rsidR="00164097" w:rsidRDefault="00164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77B83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3238"/>
    <w:rsid w:val="00000056"/>
    <w:rsid w:val="00017834"/>
    <w:rsid w:val="00023826"/>
    <w:rsid w:val="000241D7"/>
    <w:rsid w:val="00026105"/>
    <w:rsid w:val="00044894"/>
    <w:rsid w:val="00061141"/>
    <w:rsid w:val="00065D49"/>
    <w:rsid w:val="00073F8A"/>
    <w:rsid w:val="00084081"/>
    <w:rsid w:val="00086EEA"/>
    <w:rsid w:val="00095A1D"/>
    <w:rsid w:val="00095B3E"/>
    <w:rsid w:val="000B22B4"/>
    <w:rsid w:val="000B5970"/>
    <w:rsid w:val="000C607D"/>
    <w:rsid w:val="000D075E"/>
    <w:rsid w:val="000D6DC7"/>
    <w:rsid w:val="000E5C51"/>
    <w:rsid w:val="000E7491"/>
    <w:rsid w:val="000E75B4"/>
    <w:rsid w:val="000F78FF"/>
    <w:rsid w:val="00114D94"/>
    <w:rsid w:val="00124F10"/>
    <w:rsid w:val="001265BC"/>
    <w:rsid w:val="00131938"/>
    <w:rsid w:val="00134BE2"/>
    <w:rsid w:val="00143D47"/>
    <w:rsid w:val="001471E8"/>
    <w:rsid w:val="00151A2D"/>
    <w:rsid w:val="00156A26"/>
    <w:rsid w:val="00156A95"/>
    <w:rsid w:val="00164097"/>
    <w:rsid w:val="00172954"/>
    <w:rsid w:val="00176AFB"/>
    <w:rsid w:val="001915A3"/>
    <w:rsid w:val="00197BFD"/>
    <w:rsid w:val="001A2315"/>
    <w:rsid w:val="001D267F"/>
    <w:rsid w:val="001D4F30"/>
    <w:rsid w:val="001D77A2"/>
    <w:rsid w:val="001E70E5"/>
    <w:rsid w:val="001F2CFE"/>
    <w:rsid w:val="00200F66"/>
    <w:rsid w:val="002063A3"/>
    <w:rsid w:val="00210206"/>
    <w:rsid w:val="00221305"/>
    <w:rsid w:val="0022242F"/>
    <w:rsid w:val="00224C3B"/>
    <w:rsid w:val="002360EC"/>
    <w:rsid w:val="00242142"/>
    <w:rsid w:val="0024545A"/>
    <w:rsid w:val="00255E8D"/>
    <w:rsid w:val="00277A6E"/>
    <w:rsid w:val="00285456"/>
    <w:rsid w:val="00290C2F"/>
    <w:rsid w:val="00296F71"/>
    <w:rsid w:val="002A2650"/>
    <w:rsid w:val="002A7D7D"/>
    <w:rsid w:val="002B3774"/>
    <w:rsid w:val="002B62BC"/>
    <w:rsid w:val="00312B57"/>
    <w:rsid w:val="0032468C"/>
    <w:rsid w:val="003409C3"/>
    <w:rsid w:val="00341999"/>
    <w:rsid w:val="0034423A"/>
    <w:rsid w:val="00344C72"/>
    <w:rsid w:val="003555B5"/>
    <w:rsid w:val="0035601F"/>
    <w:rsid w:val="00364174"/>
    <w:rsid w:val="00367502"/>
    <w:rsid w:val="00367BCF"/>
    <w:rsid w:val="003935E9"/>
    <w:rsid w:val="003961B0"/>
    <w:rsid w:val="003A53EF"/>
    <w:rsid w:val="003B038D"/>
    <w:rsid w:val="003B73BB"/>
    <w:rsid w:val="003D35EE"/>
    <w:rsid w:val="003E0101"/>
    <w:rsid w:val="003F138C"/>
    <w:rsid w:val="003F5908"/>
    <w:rsid w:val="003F7694"/>
    <w:rsid w:val="004012E7"/>
    <w:rsid w:val="004023BE"/>
    <w:rsid w:val="004046D2"/>
    <w:rsid w:val="004240DB"/>
    <w:rsid w:val="0042577A"/>
    <w:rsid w:val="004309AD"/>
    <w:rsid w:val="00433B04"/>
    <w:rsid w:val="00436C72"/>
    <w:rsid w:val="004377BB"/>
    <w:rsid w:val="00440D85"/>
    <w:rsid w:val="004437C7"/>
    <w:rsid w:val="0047459D"/>
    <w:rsid w:val="0048109D"/>
    <w:rsid w:val="0048413E"/>
    <w:rsid w:val="00485440"/>
    <w:rsid w:val="004900EB"/>
    <w:rsid w:val="0049105F"/>
    <w:rsid w:val="0049393B"/>
    <w:rsid w:val="00495F0D"/>
    <w:rsid w:val="004A08B1"/>
    <w:rsid w:val="004A21C9"/>
    <w:rsid w:val="004A635E"/>
    <w:rsid w:val="004B2147"/>
    <w:rsid w:val="004B447F"/>
    <w:rsid w:val="004D085E"/>
    <w:rsid w:val="004E7AD3"/>
    <w:rsid w:val="004F013A"/>
    <w:rsid w:val="004F146D"/>
    <w:rsid w:val="00513EA7"/>
    <w:rsid w:val="00531B20"/>
    <w:rsid w:val="0053431B"/>
    <w:rsid w:val="00534B5D"/>
    <w:rsid w:val="00536E12"/>
    <w:rsid w:val="005411C4"/>
    <w:rsid w:val="00551492"/>
    <w:rsid w:val="0056681C"/>
    <w:rsid w:val="00573712"/>
    <w:rsid w:val="00575954"/>
    <w:rsid w:val="005772BE"/>
    <w:rsid w:val="005844F3"/>
    <w:rsid w:val="00595CBC"/>
    <w:rsid w:val="005D434A"/>
    <w:rsid w:val="005D7000"/>
    <w:rsid w:val="005E0BF5"/>
    <w:rsid w:val="005F1C3B"/>
    <w:rsid w:val="005F4525"/>
    <w:rsid w:val="005F50B9"/>
    <w:rsid w:val="00606B82"/>
    <w:rsid w:val="0061018F"/>
    <w:rsid w:val="00612534"/>
    <w:rsid w:val="00624279"/>
    <w:rsid w:val="006406CA"/>
    <w:rsid w:val="006447AD"/>
    <w:rsid w:val="00654888"/>
    <w:rsid w:val="00665547"/>
    <w:rsid w:val="006660A4"/>
    <w:rsid w:val="00670D1E"/>
    <w:rsid w:val="00673FDA"/>
    <w:rsid w:val="00685430"/>
    <w:rsid w:val="00695501"/>
    <w:rsid w:val="00696903"/>
    <w:rsid w:val="006A0E70"/>
    <w:rsid w:val="006A1D97"/>
    <w:rsid w:val="006A5431"/>
    <w:rsid w:val="006D03CF"/>
    <w:rsid w:val="006E5BAC"/>
    <w:rsid w:val="006F2730"/>
    <w:rsid w:val="006F7D14"/>
    <w:rsid w:val="00713C7B"/>
    <w:rsid w:val="007232FF"/>
    <w:rsid w:val="00733BDA"/>
    <w:rsid w:val="00744C77"/>
    <w:rsid w:val="00750058"/>
    <w:rsid w:val="0077772C"/>
    <w:rsid w:val="0078387B"/>
    <w:rsid w:val="007873DC"/>
    <w:rsid w:val="00792B1E"/>
    <w:rsid w:val="00793DC6"/>
    <w:rsid w:val="0079552E"/>
    <w:rsid w:val="007A7F11"/>
    <w:rsid w:val="007B1760"/>
    <w:rsid w:val="007B211A"/>
    <w:rsid w:val="007B3740"/>
    <w:rsid w:val="007B701F"/>
    <w:rsid w:val="007B7392"/>
    <w:rsid w:val="007C5C50"/>
    <w:rsid w:val="007C7EDD"/>
    <w:rsid w:val="007D6E6C"/>
    <w:rsid w:val="007E128D"/>
    <w:rsid w:val="007E5144"/>
    <w:rsid w:val="007F608A"/>
    <w:rsid w:val="007F7694"/>
    <w:rsid w:val="00801EA3"/>
    <w:rsid w:val="00802968"/>
    <w:rsid w:val="00806CEF"/>
    <w:rsid w:val="00816C4D"/>
    <w:rsid w:val="00836382"/>
    <w:rsid w:val="00852306"/>
    <w:rsid w:val="008543C1"/>
    <w:rsid w:val="008562DF"/>
    <w:rsid w:val="00857805"/>
    <w:rsid w:val="00875E93"/>
    <w:rsid w:val="008822D6"/>
    <w:rsid w:val="00893224"/>
    <w:rsid w:val="008970C2"/>
    <w:rsid w:val="008A78CE"/>
    <w:rsid w:val="008A7BF2"/>
    <w:rsid w:val="008B269B"/>
    <w:rsid w:val="008C1294"/>
    <w:rsid w:val="008C4E59"/>
    <w:rsid w:val="008D09FC"/>
    <w:rsid w:val="008E627C"/>
    <w:rsid w:val="008F1BC6"/>
    <w:rsid w:val="008F48F2"/>
    <w:rsid w:val="008F4D7C"/>
    <w:rsid w:val="00903B01"/>
    <w:rsid w:val="009048A7"/>
    <w:rsid w:val="0090524F"/>
    <w:rsid w:val="0091264D"/>
    <w:rsid w:val="00921EF8"/>
    <w:rsid w:val="00926E23"/>
    <w:rsid w:val="00930E98"/>
    <w:rsid w:val="00950AAA"/>
    <w:rsid w:val="00952045"/>
    <w:rsid w:val="009540AF"/>
    <w:rsid w:val="00954E17"/>
    <w:rsid w:val="00955672"/>
    <w:rsid w:val="00980530"/>
    <w:rsid w:val="0098542F"/>
    <w:rsid w:val="00985C07"/>
    <w:rsid w:val="009909B2"/>
    <w:rsid w:val="009A19F7"/>
    <w:rsid w:val="009C37E7"/>
    <w:rsid w:val="009D205C"/>
    <w:rsid w:val="009D7C20"/>
    <w:rsid w:val="009E0BE8"/>
    <w:rsid w:val="009E52A6"/>
    <w:rsid w:val="009E72BC"/>
    <w:rsid w:val="009F5289"/>
    <w:rsid w:val="00A01BDF"/>
    <w:rsid w:val="00A02272"/>
    <w:rsid w:val="00A029FB"/>
    <w:rsid w:val="00A03238"/>
    <w:rsid w:val="00A03306"/>
    <w:rsid w:val="00A1795A"/>
    <w:rsid w:val="00A23E2A"/>
    <w:rsid w:val="00A35151"/>
    <w:rsid w:val="00A42E15"/>
    <w:rsid w:val="00A53B3C"/>
    <w:rsid w:val="00A77433"/>
    <w:rsid w:val="00A77843"/>
    <w:rsid w:val="00A8078F"/>
    <w:rsid w:val="00A860B5"/>
    <w:rsid w:val="00A92D79"/>
    <w:rsid w:val="00A932DA"/>
    <w:rsid w:val="00AA02AA"/>
    <w:rsid w:val="00AA6478"/>
    <w:rsid w:val="00AB25B1"/>
    <w:rsid w:val="00AB524E"/>
    <w:rsid w:val="00AC3D2F"/>
    <w:rsid w:val="00AC46EB"/>
    <w:rsid w:val="00AD31D8"/>
    <w:rsid w:val="00AD4308"/>
    <w:rsid w:val="00AF260C"/>
    <w:rsid w:val="00B04E31"/>
    <w:rsid w:val="00B15798"/>
    <w:rsid w:val="00B16B73"/>
    <w:rsid w:val="00B21C1C"/>
    <w:rsid w:val="00B23623"/>
    <w:rsid w:val="00B25A8C"/>
    <w:rsid w:val="00B30581"/>
    <w:rsid w:val="00B33864"/>
    <w:rsid w:val="00B3734D"/>
    <w:rsid w:val="00B400C8"/>
    <w:rsid w:val="00B44007"/>
    <w:rsid w:val="00B5088F"/>
    <w:rsid w:val="00B51514"/>
    <w:rsid w:val="00B60C95"/>
    <w:rsid w:val="00B63516"/>
    <w:rsid w:val="00B65AB4"/>
    <w:rsid w:val="00B71468"/>
    <w:rsid w:val="00B760CE"/>
    <w:rsid w:val="00B86A4C"/>
    <w:rsid w:val="00B90939"/>
    <w:rsid w:val="00B93BEB"/>
    <w:rsid w:val="00B94BE5"/>
    <w:rsid w:val="00B96712"/>
    <w:rsid w:val="00B97B4A"/>
    <w:rsid w:val="00BA09EA"/>
    <w:rsid w:val="00BA0F72"/>
    <w:rsid w:val="00BA2A8D"/>
    <w:rsid w:val="00BA420A"/>
    <w:rsid w:val="00BA7889"/>
    <w:rsid w:val="00BA7C39"/>
    <w:rsid w:val="00BB01B3"/>
    <w:rsid w:val="00BC2752"/>
    <w:rsid w:val="00BC7CA7"/>
    <w:rsid w:val="00BF72DC"/>
    <w:rsid w:val="00C0037C"/>
    <w:rsid w:val="00C0158B"/>
    <w:rsid w:val="00C02961"/>
    <w:rsid w:val="00C04A6F"/>
    <w:rsid w:val="00C2013F"/>
    <w:rsid w:val="00C2548B"/>
    <w:rsid w:val="00C363A8"/>
    <w:rsid w:val="00C41392"/>
    <w:rsid w:val="00C43A9D"/>
    <w:rsid w:val="00C52615"/>
    <w:rsid w:val="00C53616"/>
    <w:rsid w:val="00C54134"/>
    <w:rsid w:val="00C61543"/>
    <w:rsid w:val="00C65415"/>
    <w:rsid w:val="00C7326B"/>
    <w:rsid w:val="00C74BA6"/>
    <w:rsid w:val="00C8287E"/>
    <w:rsid w:val="00CA32EB"/>
    <w:rsid w:val="00CA49C4"/>
    <w:rsid w:val="00CA7149"/>
    <w:rsid w:val="00CB0A27"/>
    <w:rsid w:val="00CC4E37"/>
    <w:rsid w:val="00CC5C3E"/>
    <w:rsid w:val="00CD10FB"/>
    <w:rsid w:val="00CD4E43"/>
    <w:rsid w:val="00CF3854"/>
    <w:rsid w:val="00CF59FC"/>
    <w:rsid w:val="00CF7E26"/>
    <w:rsid w:val="00D107D2"/>
    <w:rsid w:val="00D111DC"/>
    <w:rsid w:val="00D125BF"/>
    <w:rsid w:val="00D15239"/>
    <w:rsid w:val="00D171C9"/>
    <w:rsid w:val="00D20B8C"/>
    <w:rsid w:val="00D20E16"/>
    <w:rsid w:val="00D22D76"/>
    <w:rsid w:val="00D43B4B"/>
    <w:rsid w:val="00D46C15"/>
    <w:rsid w:val="00D61127"/>
    <w:rsid w:val="00D63879"/>
    <w:rsid w:val="00D710A1"/>
    <w:rsid w:val="00D84AFC"/>
    <w:rsid w:val="00D95079"/>
    <w:rsid w:val="00DA409D"/>
    <w:rsid w:val="00DA504B"/>
    <w:rsid w:val="00DA6E5D"/>
    <w:rsid w:val="00DB30EE"/>
    <w:rsid w:val="00DB6F94"/>
    <w:rsid w:val="00DC3527"/>
    <w:rsid w:val="00DC4077"/>
    <w:rsid w:val="00DD57EA"/>
    <w:rsid w:val="00DD69DF"/>
    <w:rsid w:val="00E01860"/>
    <w:rsid w:val="00E0254A"/>
    <w:rsid w:val="00E05102"/>
    <w:rsid w:val="00E05753"/>
    <w:rsid w:val="00E25CF8"/>
    <w:rsid w:val="00E434B2"/>
    <w:rsid w:val="00E46710"/>
    <w:rsid w:val="00E512C5"/>
    <w:rsid w:val="00E6446C"/>
    <w:rsid w:val="00E6594E"/>
    <w:rsid w:val="00E725D4"/>
    <w:rsid w:val="00E768F9"/>
    <w:rsid w:val="00E859D4"/>
    <w:rsid w:val="00E85C92"/>
    <w:rsid w:val="00E87E18"/>
    <w:rsid w:val="00E931C1"/>
    <w:rsid w:val="00E97B54"/>
    <w:rsid w:val="00EA32C4"/>
    <w:rsid w:val="00EA472E"/>
    <w:rsid w:val="00EA5756"/>
    <w:rsid w:val="00EB143E"/>
    <w:rsid w:val="00EB3986"/>
    <w:rsid w:val="00EB5CD3"/>
    <w:rsid w:val="00EC06C9"/>
    <w:rsid w:val="00EC3E14"/>
    <w:rsid w:val="00ED070A"/>
    <w:rsid w:val="00EE3756"/>
    <w:rsid w:val="00EE5D69"/>
    <w:rsid w:val="00EF33DC"/>
    <w:rsid w:val="00F04D51"/>
    <w:rsid w:val="00F0731C"/>
    <w:rsid w:val="00F116FE"/>
    <w:rsid w:val="00F22227"/>
    <w:rsid w:val="00F26D86"/>
    <w:rsid w:val="00F26E9C"/>
    <w:rsid w:val="00F426A8"/>
    <w:rsid w:val="00F4451D"/>
    <w:rsid w:val="00F71F23"/>
    <w:rsid w:val="00F865B1"/>
    <w:rsid w:val="00F87B6B"/>
    <w:rsid w:val="00F94B7F"/>
    <w:rsid w:val="00F96568"/>
    <w:rsid w:val="00F97489"/>
    <w:rsid w:val="00FB5F7D"/>
    <w:rsid w:val="00FB745F"/>
    <w:rsid w:val="00FC4997"/>
    <w:rsid w:val="00FC7B9E"/>
    <w:rsid w:val="00FD06BB"/>
    <w:rsid w:val="00FD19C9"/>
    <w:rsid w:val="00FE76C3"/>
    <w:rsid w:val="00FF2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D85A4F9"/>
  <w15:docId w15:val="{A1CCECA9-5C28-4C57-AB13-2C1B2009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2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E85C92"/>
    <w:pPr>
      <w:keepNext/>
      <w:ind w:left="360" w:firstLine="720"/>
      <w:jc w:val="center"/>
      <w:outlineLvl w:val="2"/>
    </w:pPr>
    <w:rPr>
      <w:rFonts w:ascii=".VnTime" w:hAnsi=".VnTime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E85C92"/>
    <w:rPr>
      <w:rFonts w:ascii=".VnTime" w:eastAsia="Times New Roman" w:hAnsi=".VnTime"/>
      <w:b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442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aliases w:val="ch"/>
    <w:uiPriority w:val="99"/>
    <w:unhideWhenUsed/>
    <w:rsid w:val="00D125BF"/>
    <w:rPr>
      <w:rFonts w:ascii="Times New Roman" w:hAnsi="Times New Roman"/>
      <w:i/>
      <w:iCs/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%20ngan\&#272;&#7873;%20c&#432;&#417;ng%20c&#225;c%20m&#244;n%20h&#7885;c\&#272;&#7873;%20c&#432;&#417;ng%20chi%20ti&#7871;t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C8466-ECEB-4BFE-81BB-A3483AF70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188</TotalTime>
  <Pages>8</Pages>
  <Words>1875</Words>
  <Characters>10694</Characters>
  <Application>Microsoft Office Word</Application>
  <DocSecurity>0</DocSecurity>
  <Lines>89</Lines>
  <Paragraphs>25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BỘ GIÁO DỤC VÀ ĐÀO TẠO TRƯỜNG ĐẠI HỌC MỎ - ĐỊA CHẤT</vt:lpstr>
      <vt:lpstr>BỘ GIÁO DỤC VÀ ĐÀO TẠO TRƯỜNG ĐẠI HỌC MỎ - ĐỊA CHẤT</vt:lpstr>
    </vt:vector>
  </TitlesOfParts>
  <Company>Grizli777</Company>
  <LinksUpToDate>false</LinksUpToDate>
  <CharactersWithSpaces>12544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CHIEUKTM</dc:creator>
  <cp:lastModifiedBy>LMT</cp:lastModifiedBy>
  <cp:revision>21</cp:revision>
  <cp:lastPrinted>2015-12-03T10:52:00Z</cp:lastPrinted>
  <dcterms:created xsi:type="dcterms:W3CDTF">2015-12-29T18:03:00Z</dcterms:created>
  <dcterms:modified xsi:type="dcterms:W3CDTF">2020-04-08T03:48:00Z</dcterms:modified>
</cp:coreProperties>
</file>